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FF0" w:rsidRPr="00CD11FA" w:rsidRDefault="00DD5FF0" w:rsidP="00DD5FF0">
      <w:pPr>
        <w:shd w:val="clear" w:color="auto" w:fill="000000" w:themeFill="text1"/>
        <w:ind w:left="446" w:hanging="446"/>
        <w:jc w:val="center"/>
        <w:rPr>
          <w:rFonts w:ascii="SutonnyMJ" w:eastAsia="SutonnyMJ" w:hAnsi="SutonnyMJ" w:cs="SutonnyMJ"/>
          <w:b/>
          <w:sz w:val="40"/>
          <w:szCs w:val="32"/>
          <w:shd w:val="clear" w:color="auto" w:fill="000000"/>
        </w:rPr>
      </w:pPr>
      <w:bookmarkStart w:id="0" w:name="_GoBack"/>
      <w:bookmarkEnd w:id="0"/>
      <w:r w:rsidRPr="00CD11FA">
        <w:rPr>
          <w:rFonts w:ascii="SutonnyMJ" w:eastAsia="SutonnyMJ" w:hAnsi="SutonnyMJ" w:cs="SutonnyMJ"/>
          <w:b/>
          <w:sz w:val="40"/>
          <w:szCs w:val="32"/>
        </w:rPr>
        <w:t>Aa¨vq- 04</w:t>
      </w:r>
    </w:p>
    <w:p w:rsidR="00DD5FF0" w:rsidRPr="006408BB" w:rsidRDefault="00DD5FF0" w:rsidP="00DD5FF0">
      <w:pPr>
        <w:shd w:val="clear" w:color="auto" w:fill="BFBFBF" w:themeFill="background1" w:themeFillShade="BF"/>
        <w:ind w:left="446" w:hanging="446"/>
        <w:jc w:val="center"/>
        <w:rPr>
          <w:rFonts w:ascii="SutonnyMJ" w:eastAsia="SutonnyMJ" w:hAnsi="SutonnyMJ" w:cs="SutonnyMJ"/>
          <w:b/>
          <w:sz w:val="32"/>
          <w:szCs w:val="32"/>
          <w:shd w:val="clear" w:color="auto" w:fill="000000"/>
        </w:rPr>
      </w:pPr>
      <w:proofErr w:type="gramStart"/>
      <w:r w:rsidRPr="006408BB">
        <w:rPr>
          <w:rFonts w:ascii="SutonnyMJ" w:eastAsia="SutonnyMJ" w:hAnsi="SutonnyMJ" w:cs="SutonnyMJ"/>
          <w:b/>
          <w:sz w:val="32"/>
          <w:szCs w:val="32"/>
        </w:rPr>
        <w:t>evsjv</w:t>
      </w:r>
      <w:proofErr w:type="gramEnd"/>
      <w:r w:rsidRPr="006408BB">
        <w:rPr>
          <w:rFonts w:ascii="SutonnyMJ" w:eastAsia="SutonnyMJ" w:hAnsi="SutonnyMJ" w:cs="SutonnyMJ"/>
          <w:b/>
          <w:sz w:val="32"/>
          <w:szCs w:val="32"/>
        </w:rPr>
        <w:t>‡`‡ki A_©bxwZ</w:t>
      </w:r>
    </w:p>
    <w:p w:rsidR="00DD5FF0" w:rsidRPr="006408BB" w:rsidRDefault="00DD5FF0" w:rsidP="00DD5FF0">
      <w:pPr>
        <w:tabs>
          <w:tab w:val="left" w:pos="360"/>
          <w:tab w:val="left" w:pos="9000"/>
        </w:tabs>
        <w:jc w:val="both"/>
        <w:rPr>
          <w:rFonts w:ascii="SutonnyMJ" w:eastAsia="SutonnyMJ" w:hAnsi="SutonnyMJ" w:cs="SutonnyMJ"/>
          <w:b/>
          <w:sz w:val="10"/>
          <w:szCs w:val="26"/>
        </w:rPr>
      </w:pPr>
    </w:p>
    <w:tbl>
      <w:tblPr>
        <w:tblStyle w:val="TableGrid"/>
        <w:tblW w:w="0" w:type="auto"/>
        <w:tblInd w:w="135" w:type="dxa"/>
        <w:tblLook w:val="04A0" w:firstRow="1" w:lastRow="0" w:firstColumn="1" w:lastColumn="0" w:noHBand="0" w:noVBand="1"/>
      </w:tblPr>
      <w:tblGrid>
        <w:gridCol w:w="8586"/>
      </w:tblGrid>
      <w:tr w:rsidR="00DD5FF0" w:rsidRPr="006408BB" w:rsidTr="00711701">
        <w:tc>
          <w:tcPr>
            <w:tcW w:w="8586" w:type="dxa"/>
          </w:tcPr>
          <w:p w:rsidR="00DD5FF0" w:rsidRPr="006408BB" w:rsidRDefault="00DD5FF0" w:rsidP="00711701">
            <w:pPr>
              <w:tabs>
                <w:tab w:val="left" w:pos="360"/>
                <w:tab w:val="left" w:pos="9000"/>
              </w:tabs>
              <w:jc w:val="both"/>
              <w:rPr>
                <w:rFonts w:ascii="SutonnyMJ" w:eastAsia="SutonnyMJ" w:hAnsi="SutonnyMJ" w:cs="SutonnyMJ"/>
                <w:sz w:val="24"/>
              </w:rPr>
            </w:pPr>
            <w:r w:rsidRPr="006408BB">
              <w:rPr>
                <w:rFonts w:ascii="SutonnyMJ" w:eastAsia="SutonnyMJ" w:hAnsi="SutonnyMJ" w:cs="SutonnyMJ"/>
                <w:b/>
                <w:sz w:val="26"/>
                <w:szCs w:val="26"/>
              </w:rPr>
              <w:t>wewmGm wm‡jevm:</w:t>
            </w:r>
            <w:r w:rsidRPr="006408BB">
              <w:rPr>
                <w:rFonts w:ascii="SutonnyMJ" w:eastAsia="SutonnyMJ" w:hAnsi="SutonnyMJ" w:cs="SutonnyMJ"/>
                <w:sz w:val="24"/>
              </w:rPr>
              <w:tab/>
            </w:r>
          </w:p>
          <w:p w:rsidR="00DD5FF0" w:rsidRPr="006408BB" w:rsidRDefault="00DD5FF0" w:rsidP="00711701">
            <w:pPr>
              <w:tabs>
                <w:tab w:val="left" w:pos="360"/>
                <w:tab w:val="left" w:pos="9000"/>
              </w:tabs>
              <w:jc w:val="both"/>
              <w:rPr>
                <w:rFonts w:ascii="SutonnyMJ" w:eastAsia="SutonnyMJ" w:hAnsi="SutonnyMJ" w:cs="SutonnyMJ"/>
                <w:sz w:val="24"/>
              </w:rPr>
            </w:pPr>
            <w:r w:rsidRPr="006408BB">
              <w:rPr>
                <w:rFonts w:ascii="SutonnyMJ" w:eastAsia="SutonnyMJ" w:hAnsi="SutonnyMJ" w:cs="SutonnyMJ"/>
                <w:sz w:val="24"/>
              </w:rPr>
              <w:t>Dbœqb cwiKíbv †cÖwÿZ I cÂevwl©Kx, RvZxq Avq-e¨q, ivRbxwZ I evwl©K Dbœqb Kg©m~wP, `vwi`ª¨ we‡gvPb BZ¨vw`|</w:t>
            </w:r>
          </w:p>
          <w:p w:rsidR="00DD5FF0" w:rsidRPr="006408BB" w:rsidRDefault="00DD5FF0" w:rsidP="00711701">
            <w:pPr>
              <w:tabs>
                <w:tab w:val="left" w:pos="360"/>
                <w:tab w:val="left" w:pos="9000"/>
              </w:tabs>
              <w:jc w:val="both"/>
              <w:rPr>
                <w:rFonts w:ascii="SutonnyMJ" w:eastAsia="SutonnyMJ" w:hAnsi="SutonnyMJ" w:cs="SutonnyMJ"/>
                <w:b/>
                <w:sz w:val="26"/>
                <w:szCs w:val="26"/>
              </w:rPr>
            </w:pPr>
            <w:r w:rsidRPr="006408BB">
              <w:rPr>
                <w:rFonts w:ascii="SutonnyMJ" w:eastAsia="SutonnyMJ" w:hAnsi="SutonnyMJ" w:cs="SutonnyMJ"/>
                <w:b/>
                <w:sz w:val="26"/>
                <w:szCs w:val="12"/>
              </w:rPr>
              <w:t>wb‡`©kbv:</w:t>
            </w:r>
          </w:p>
        </w:tc>
      </w:tr>
    </w:tbl>
    <w:p w:rsidR="00DD5FF0" w:rsidRPr="006408BB" w:rsidRDefault="00DD5FF0" w:rsidP="00DD5FF0">
      <w:pPr>
        <w:tabs>
          <w:tab w:val="left" w:pos="360"/>
          <w:tab w:val="left" w:pos="9000"/>
        </w:tabs>
        <w:jc w:val="both"/>
        <w:rPr>
          <w:rFonts w:ascii="SutonnyMJ" w:eastAsia="SutonnyMJ" w:hAnsi="SutonnyMJ" w:cs="SutonnyMJ"/>
          <w:b/>
          <w:sz w:val="12"/>
          <w:szCs w:val="26"/>
        </w:rPr>
      </w:pPr>
    </w:p>
    <w:p w:rsidR="00DD5FF0" w:rsidRPr="006408BB" w:rsidRDefault="00DD5FF0" w:rsidP="00DD5FF0">
      <w:pPr>
        <w:tabs>
          <w:tab w:val="left" w:pos="360"/>
          <w:tab w:val="left" w:pos="9000"/>
        </w:tabs>
        <w:jc w:val="both"/>
        <w:rPr>
          <w:rFonts w:ascii="SutonnyMJ" w:eastAsia="SutonnyMJ" w:hAnsi="SutonnyMJ" w:cs="SutonnyMJ"/>
          <w:b/>
          <w:sz w:val="26"/>
          <w:szCs w:val="26"/>
        </w:rPr>
      </w:pPr>
      <w:proofErr w:type="gramStart"/>
      <w:r w:rsidRPr="006408BB">
        <w:rPr>
          <w:rFonts w:ascii="SutonnyMJ" w:eastAsia="SutonnyMJ" w:hAnsi="SutonnyMJ" w:cs="SutonnyMJ"/>
          <w:b/>
          <w:sz w:val="26"/>
          <w:szCs w:val="26"/>
          <w:shd w:val="clear" w:color="auto" w:fill="000000" w:themeFill="text1"/>
        </w:rPr>
        <w:t>wewmGm</w:t>
      </w:r>
      <w:proofErr w:type="gramEnd"/>
      <w:r w:rsidRPr="006408BB">
        <w:rPr>
          <w:rFonts w:ascii="SutonnyMJ" w:eastAsia="SutonnyMJ" w:hAnsi="SutonnyMJ" w:cs="SutonnyMJ"/>
          <w:b/>
          <w:sz w:val="26"/>
          <w:szCs w:val="26"/>
          <w:shd w:val="clear" w:color="auto" w:fill="000000" w:themeFill="text1"/>
        </w:rPr>
        <w:t xml:space="preserve"> cÖkœ:</w:t>
      </w:r>
    </w:p>
    <w:p w:rsidR="00DD5FF0" w:rsidRPr="006408BB" w:rsidRDefault="00DD5FF0" w:rsidP="00DD5FF0">
      <w:pPr>
        <w:tabs>
          <w:tab w:val="left" w:pos="360"/>
          <w:tab w:val="left" w:pos="2520"/>
          <w:tab w:val="left" w:pos="4320"/>
          <w:tab w:val="left" w:pos="6300"/>
          <w:tab w:val="left" w:pos="8100"/>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 xml:space="preserve">2018 mv‡j evsjv‡`‡ki </w:t>
      </w:r>
      <w:r w:rsidRPr="006408BB">
        <w:rPr>
          <w:rFonts w:ascii="Times New Roman" w:eastAsia="SutonnyMJ" w:hAnsi="Times New Roman" w:cs="Times New Roman"/>
          <w:b/>
        </w:rPr>
        <w:t>Per Capita GDP (nominal</w:t>
      </w:r>
      <w:proofErr w:type="gramStart"/>
      <w:r w:rsidRPr="006408BB">
        <w:rPr>
          <w:rFonts w:ascii="Times New Roman" w:eastAsia="SutonnyMJ" w:hAnsi="Times New Roman" w:cs="Times New Roman"/>
          <w:b/>
        </w:rPr>
        <w:t>)</w:t>
      </w:r>
      <w:r w:rsidRPr="006408BB">
        <w:rPr>
          <w:rFonts w:ascii="SutonnyMJ" w:eastAsia="SutonnyMJ" w:hAnsi="SutonnyMJ" w:cs="SutonnyMJ"/>
          <w:b/>
          <w:sz w:val="24"/>
        </w:rPr>
        <w:t>KZ</w:t>
      </w:r>
      <w:proofErr w:type="gramEnd"/>
      <w:r w:rsidRPr="006408BB">
        <w:rPr>
          <w:rFonts w:ascii="SutonnyMJ" w:eastAsia="SutonnyMJ" w:hAnsi="SutonnyMJ" w:cs="SutonnyMJ"/>
          <w:b/>
          <w:sz w:val="24"/>
        </w:rPr>
        <w:t>? (40Zg)</w:t>
      </w:r>
    </w:p>
    <w:p w:rsidR="00DD5FF0" w:rsidRPr="006408BB" w:rsidRDefault="00DD5FF0" w:rsidP="00DD5FF0">
      <w:pPr>
        <w:tabs>
          <w:tab w:val="left" w:pos="360"/>
          <w:tab w:val="left" w:pos="2520"/>
          <w:tab w:val="left" w:pos="4320"/>
          <w:tab w:val="left" w:pos="6300"/>
          <w:tab w:val="left" w:pos="8127"/>
        </w:tabs>
        <w:ind w:left="360"/>
        <w:rPr>
          <w:rFonts w:cs="Calibri"/>
          <w:sz w:val="24"/>
        </w:rPr>
      </w:pP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rPr>
        <w:t>1,750 gvwK©b Wjvi</w:t>
      </w:r>
      <w:r w:rsidRPr="006408BB">
        <w:rPr>
          <w:rFonts w:ascii="SutonnyMJ" w:eastAsia="SutonnyMJ" w:hAnsi="SutonnyMJ" w:cs="SutonnyMJ"/>
          <w:sz w:val="24"/>
        </w:rPr>
        <w:tab/>
        <w:t>L</w:t>
      </w:r>
      <w:r w:rsidRPr="006408BB">
        <w:rPr>
          <w:rFonts w:cs="Calibri"/>
          <w:sz w:val="24"/>
        </w:rPr>
        <w:t xml:space="preserve">. </w:t>
      </w:r>
      <w:r w:rsidRPr="006408BB">
        <w:rPr>
          <w:rFonts w:ascii="SutonnyMJ" w:eastAsia="SutonnyMJ" w:hAnsi="SutonnyMJ" w:cs="SutonnyMJ"/>
          <w:sz w:val="24"/>
        </w:rPr>
        <w:t>1,751 gvwK©b Wjvi</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1,752 gvwK©b Wjvi</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1,753 gvwK©b Wjvi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 0</w:t>
      </w:r>
    </w:p>
    <w:p w:rsidR="00DD5FF0" w:rsidRPr="006408BB" w:rsidRDefault="00DD5FF0" w:rsidP="00DD5FF0">
      <w:pPr>
        <w:tabs>
          <w:tab w:val="left" w:pos="450"/>
          <w:tab w:val="left" w:pos="2520"/>
          <w:tab w:val="left" w:pos="4320"/>
          <w:tab w:val="left" w:pos="6300"/>
          <w:tab w:val="left" w:pos="6840"/>
          <w:tab w:val="left" w:pos="8127"/>
          <w:tab w:val="left" w:pos="8910"/>
        </w:tabs>
        <w:ind w:left="360" w:hanging="360"/>
        <w:jc w:val="both"/>
        <w:rPr>
          <w:rFonts w:ascii="SutonnyMJ" w:eastAsia="SutonnyMJ" w:hAnsi="SutonnyMJ" w:cs="SutonnyMJ"/>
          <w:b/>
          <w:sz w:val="24"/>
        </w:rPr>
      </w:pPr>
      <w:r w:rsidRPr="006408BB">
        <w:rPr>
          <w:rFonts w:ascii="SutonnyMJ" w:eastAsia="SutonnyMJ" w:hAnsi="SutonnyMJ" w:cs="SutonnyMJ"/>
          <w:b/>
          <w:sz w:val="24"/>
        </w:rPr>
        <w:tab/>
        <w:t>†bvU</w:t>
      </w:r>
      <w:proofErr w:type="gramStart"/>
      <w:r w:rsidRPr="006408BB">
        <w:rPr>
          <w:rFonts w:ascii="SutonnyMJ" w:eastAsia="SutonnyMJ" w:hAnsi="SutonnyMJ" w:cs="SutonnyMJ"/>
          <w:b/>
          <w:sz w:val="24"/>
        </w:rPr>
        <w:t>:</w:t>
      </w:r>
      <w:r w:rsidRPr="006408BB">
        <w:rPr>
          <w:rFonts w:ascii="SutonnyMJ" w:eastAsia="SutonnyMJ" w:hAnsi="SutonnyMJ" w:cs="SutonnyMJ"/>
          <w:i/>
          <w:sz w:val="24"/>
        </w:rPr>
        <w:t>A</w:t>
      </w:r>
      <w:proofErr w:type="gramEnd"/>
      <w:r w:rsidRPr="006408BB">
        <w:rPr>
          <w:rFonts w:ascii="SutonnyMJ" w:eastAsia="SutonnyMJ" w:hAnsi="SutonnyMJ" w:cs="SutonnyMJ"/>
          <w:i/>
          <w:sz w:val="24"/>
        </w:rPr>
        <w:t xml:space="preserve">_©‰bwZK mgxÿv 2019 Abyhvqx </w:t>
      </w:r>
      <w:r w:rsidRPr="006408BB">
        <w:rPr>
          <w:rFonts w:ascii="Times New Roman" w:eastAsia="SutonnyMJ" w:hAnsi="Times New Roman" w:cs="Times New Roman"/>
          <w:i/>
        </w:rPr>
        <w:t>Per Capita GDP</w:t>
      </w:r>
      <w:r w:rsidRPr="006408BB">
        <w:rPr>
          <w:rFonts w:ascii="SutonnyMJ" w:eastAsia="SutonnyMJ" w:hAnsi="SutonnyMJ" w:cs="SutonnyMJ"/>
          <w:i/>
          <w:sz w:val="24"/>
        </w:rPr>
        <w:t xml:space="preserve"> 1,827 gvwK©b Wjvi Ges </w:t>
      </w:r>
      <w:r w:rsidRPr="006408BB">
        <w:rPr>
          <w:rFonts w:ascii="Times New Roman" w:eastAsia="SutonnyMJ" w:hAnsi="Times New Roman" w:cs="Times New Roman"/>
          <w:i/>
        </w:rPr>
        <w:t>Per Capita GNI</w:t>
      </w:r>
      <w:r w:rsidRPr="006408BB">
        <w:rPr>
          <w:rFonts w:ascii="SutonnyMJ" w:eastAsia="SutonnyMJ" w:hAnsi="SutonnyMJ" w:cs="SutonnyMJ"/>
          <w:i/>
          <w:sz w:val="24"/>
        </w:rPr>
        <w:t xml:space="preserve"> n‡jv 1,909 Wj</w:t>
      </w:r>
      <w:r>
        <w:rPr>
          <w:rFonts w:ascii="SutonnyMJ" w:eastAsia="SutonnyMJ" w:hAnsi="SutonnyMJ" w:cs="SutonnyMJ"/>
          <w:i/>
          <w:sz w:val="24"/>
        </w:rPr>
        <w:t>v</w:t>
      </w:r>
      <w:r w:rsidRPr="006408BB">
        <w:rPr>
          <w:rFonts w:ascii="SutonnyMJ" w:eastAsia="SutonnyMJ" w:hAnsi="SutonnyMJ" w:cs="SutonnyMJ"/>
          <w:i/>
          <w:sz w:val="24"/>
        </w:rPr>
        <w:t>i</w:t>
      </w:r>
    </w:p>
    <w:p w:rsidR="00DD5FF0" w:rsidRPr="006408BB" w:rsidRDefault="00DD5FF0" w:rsidP="00DD5FF0">
      <w:pPr>
        <w:tabs>
          <w:tab w:val="left" w:pos="360"/>
          <w:tab w:val="left" w:pos="2520"/>
          <w:tab w:val="left" w:pos="4320"/>
          <w:tab w:val="left" w:pos="6300"/>
          <w:tab w:val="left" w:pos="8127"/>
        </w:tabs>
        <w:jc w:val="both"/>
        <w:rPr>
          <w:rFonts w:ascii="SutonnyMJ" w:eastAsia="SutonnyMJ" w:hAnsi="SutonnyMJ" w:cs="SutonnyMJ"/>
          <w:b/>
          <w:sz w:val="24"/>
        </w:rPr>
      </w:pPr>
      <w:r w:rsidRPr="006408BB">
        <w:rPr>
          <w:rFonts w:ascii="SutonnyMJ" w:eastAsia="SutonnyMJ" w:hAnsi="SutonnyMJ" w:cs="SutonnyMJ"/>
          <w:b/>
          <w:sz w:val="24"/>
        </w:rPr>
        <w:t>02</w:t>
      </w:r>
      <w:proofErr w:type="gramStart"/>
      <w:r w:rsidRPr="006408BB">
        <w:rPr>
          <w:rFonts w:ascii="SutonnyMJ" w:eastAsia="SutonnyMJ" w:hAnsi="SutonnyMJ" w:cs="SutonnyMJ"/>
          <w:b/>
          <w:sz w:val="24"/>
        </w:rPr>
        <w:t>.</w:t>
      </w:r>
      <w:r w:rsidRPr="006408BB">
        <w:rPr>
          <w:rFonts w:ascii="Times New Roman" w:hAnsi="Times New Roman" w:cs="Arial"/>
          <w:b/>
          <w:bCs/>
          <w:shd w:val="clear" w:color="auto" w:fill="FFFFFF"/>
        </w:rPr>
        <w:t>The</w:t>
      </w:r>
      <w:proofErr w:type="gramEnd"/>
      <w:r w:rsidRPr="006408BB">
        <w:rPr>
          <w:rFonts w:ascii="Times New Roman" w:hAnsi="Times New Roman" w:cs="Arial"/>
          <w:b/>
          <w:bCs/>
          <w:shd w:val="clear" w:color="auto" w:fill="FFFFFF"/>
        </w:rPr>
        <w:t xml:space="preserve"> Inclusive Development Index (IDI)</w:t>
      </w:r>
      <w:r w:rsidRPr="006408BB">
        <w:rPr>
          <w:rFonts w:ascii="SutonnyMJ" w:eastAsia="SutonnyMJ" w:hAnsi="SutonnyMJ" w:cs="SutonnyMJ"/>
          <w:b/>
          <w:sz w:val="24"/>
        </w:rPr>
        <w:t>-Gi wfwË‡Z `wÿY Gwkqvq evsjv‡`‡ki ¯’vb KZ? (40Zg)</w:t>
      </w:r>
    </w:p>
    <w:p w:rsidR="00DD5FF0" w:rsidRPr="006408BB" w:rsidRDefault="00DD5FF0" w:rsidP="00DD5FF0">
      <w:pPr>
        <w:tabs>
          <w:tab w:val="left" w:pos="360"/>
          <w:tab w:val="left" w:pos="2520"/>
          <w:tab w:val="left" w:pos="4320"/>
          <w:tab w:val="left" w:pos="6300"/>
          <w:tab w:val="left" w:pos="8127"/>
        </w:tabs>
        <w:ind w:firstLine="360"/>
        <w:jc w:val="both"/>
        <w:rPr>
          <w:rFonts w:ascii="SutonnyMJ" w:eastAsia="SutonnyMJ" w:hAnsi="SutonnyMJ" w:cs="SutonnyMJ"/>
          <w:b/>
          <w:sz w:val="24"/>
        </w:rPr>
      </w:pP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rPr>
        <w:t>cÖ_g ¯’vb</w:t>
      </w:r>
      <w:r w:rsidRPr="006408BB">
        <w:rPr>
          <w:rFonts w:ascii="SutonnyMJ" w:eastAsia="SutonnyMJ" w:hAnsi="SutonnyMJ" w:cs="SutonnyMJ"/>
          <w:sz w:val="24"/>
        </w:rPr>
        <w:tab/>
      </w:r>
      <w:r w:rsidRPr="006408BB">
        <w:rPr>
          <w:rFonts w:ascii="SutonnyMJ" w:eastAsia="SutonnyMJ" w:hAnsi="SutonnyMJ" w:cs="SutonnyMJ"/>
          <w:sz w:val="24"/>
          <w:u w:val="single"/>
        </w:rPr>
        <w:t>L</w:t>
      </w:r>
      <w:r w:rsidRPr="006408BB">
        <w:rPr>
          <w:rFonts w:cs="Calibri"/>
          <w:sz w:val="24"/>
          <w:u w:val="single"/>
        </w:rPr>
        <w:t xml:space="preserve">. </w:t>
      </w:r>
      <w:r w:rsidRPr="006408BB">
        <w:rPr>
          <w:rFonts w:ascii="SutonnyMJ" w:eastAsia="SutonnyMJ" w:hAnsi="SutonnyMJ" w:cs="SutonnyMJ"/>
          <w:sz w:val="24"/>
          <w:u w:val="single"/>
        </w:rPr>
        <w:t>wØZxq ¯’vb</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Z…Zxq ¯’vb</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PZz_© ¯’vb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 L</w:t>
      </w:r>
    </w:p>
    <w:p w:rsidR="00DD5FF0" w:rsidRPr="006408BB" w:rsidRDefault="00DD5FF0" w:rsidP="00DD5FF0">
      <w:pPr>
        <w:tabs>
          <w:tab w:val="left" w:pos="450"/>
          <w:tab w:val="left" w:pos="2520"/>
          <w:tab w:val="left" w:pos="4320"/>
          <w:tab w:val="left" w:pos="6300"/>
          <w:tab w:val="left" w:pos="6840"/>
          <w:tab w:val="left" w:pos="8127"/>
          <w:tab w:val="left" w:pos="8910"/>
        </w:tabs>
        <w:ind w:left="360"/>
        <w:jc w:val="both"/>
        <w:rPr>
          <w:rFonts w:ascii="SutonnyMJ" w:eastAsia="SutonnyMJ" w:hAnsi="SutonnyMJ" w:cs="SutonnyMJ"/>
          <w:b/>
          <w:sz w:val="24"/>
        </w:rPr>
      </w:pPr>
      <w:r w:rsidRPr="006408BB">
        <w:rPr>
          <w:rFonts w:ascii="SutonnyMJ" w:eastAsia="SutonnyMJ" w:hAnsi="SutonnyMJ" w:cs="SutonnyMJ"/>
          <w:b/>
          <w:sz w:val="24"/>
        </w:rPr>
        <w:t>e¨vL¨v:</w:t>
      </w:r>
      <w:r>
        <w:rPr>
          <w:rFonts w:ascii="SutonnyMJ" w:eastAsia="SutonnyMJ" w:hAnsi="SutonnyMJ" w:cs="SutonnyMJ"/>
          <w:b/>
          <w:sz w:val="24"/>
        </w:rPr>
        <w:t xml:space="preserve"> </w:t>
      </w:r>
      <w:r w:rsidRPr="006408BB">
        <w:rPr>
          <w:rFonts w:ascii="SutonnyMJ" w:eastAsia="SutonnyMJ" w:hAnsi="SutonnyMJ" w:cs="SutonnyMJ"/>
          <w:i/>
          <w:sz w:val="24"/>
        </w:rPr>
        <w:t xml:space="preserve">wek¦ A_©‰bwZK †dvivg KZ…©K cÖKvwkZ </w:t>
      </w:r>
      <w:r w:rsidRPr="006408BB">
        <w:rPr>
          <w:rFonts w:ascii="Times New Roman" w:hAnsi="Times New Roman" w:cs="Arial"/>
          <w:bCs/>
          <w:i/>
          <w:shd w:val="clear" w:color="auto" w:fill="FFFFFF"/>
        </w:rPr>
        <w:t>The Inclusive Development Index (IDI)</w:t>
      </w:r>
      <w:r>
        <w:rPr>
          <w:rFonts w:ascii="SutonnyMJ" w:eastAsia="SutonnyMJ" w:hAnsi="SutonnyMJ" w:cs="SutonnyMJ"/>
          <w:i/>
          <w:sz w:val="24"/>
        </w:rPr>
        <w:t xml:space="preserve"> m~P‡K D</w:t>
      </w:r>
      <w:r w:rsidRPr="006408BB">
        <w:rPr>
          <w:rFonts w:ascii="SutonnyMJ" w:eastAsia="SutonnyMJ" w:hAnsi="SutonnyMJ" w:cs="SutonnyMJ"/>
          <w:i/>
          <w:sz w:val="24"/>
        </w:rPr>
        <w:t>`</w:t>
      </w:r>
      <w:r>
        <w:rPr>
          <w:rFonts w:ascii="SutonnyMJ" w:eastAsia="SutonnyMJ" w:hAnsi="SutonnyMJ" w:cs="SutonnyMJ"/>
          <w:i/>
          <w:sz w:val="24"/>
        </w:rPr>
        <w:t>x</w:t>
      </w:r>
      <w:r w:rsidRPr="006408BB">
        <w:rPr>
          <w:rFonts w:ascii="SutonnyMJ" w:eastAsia="SutonnyMJ" w:hAnsi="SutonnyMJ" w:cs="SutonnyMJ"/>
          <w:i/>
          <w:sz w:val="24"/>
        </w:rPr>
        <w:t>qgvb A_©bxwZ wefv‡M we‡k¦ evsjv‡`‡ki Ae¯’vb 34Zg| `wÿY Gwkqvq evsjv‡`k wØZxq ¯’v‡b i‡q‡Q|</w:t>
      </w:r>
    </w:p>
    <w:p w:rsidR="00DD5FF0" w:rsidRPr="006408BB" w:rsidRDefault="00DD5FF0" w:rsidP="00DD5FF0">
      <w:pPr>
        <w:tabs>
          <w:tab w:val="left" w:pos="360"/>
          <w:tab w:val="left" w:pos="2520"/>
          <w:tab w:val="left" w:pos="4320"/>
          <w:tab w:val="left" w:pos="6300"/>
          <w:tab w:val="left" w:pos="8127"/>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‡`‡ki cÖ_g f¨vU (</w:t>
      </w:r>
      <w:r w:rsidRPr="006408BB">
        <w:rPr>
          <w:rFonts w:ascii="Times New Roman" w:eastAsia="SutonnyMJ" w:hAnsi="Times New Roman" w:cs="Times New Roman"/>
          <w:b/>
        </w:rPr>
        <w:t>VAT</w:t>
      </w:r>
      <w:r w:rsidRPr="006408BB">
        <w:rPr>
          <w:rFonts w:ascii="SutonnyMJ" w:eastAsia="SutonnyMJ" w:hAnsi="SutonnyMJ" w:cs="SutonnyMJ"/>
          <w:b/>
          <w:sz w:val="24"/>
        </w:rPr>
        <w:t>) Pvjy nq</w:t>
      </w:r>
      <w:r>
        <w:rPr>
          <w:rFonts w:ascii="SutonnyMJ" w:eastAsia="SutonnyMJ" w:hAnsi="SutonnyMJ" w:cs="SutonnyMJ"/>
          <w:b/>
          <w:sz w:val="24"/>
        </w:rPr>
        <w:t>-</w:t>
      </w:r>
      <w:r w:rsidRPr="006408BB">
        <w:rPr>
          <w:rFonts w:ascii="SutonnyMJ" w:eastAsia="SutonnyMJ" w:hAnsi="SutonnyMJ" w:cs="SutonnyMJ"/>
          <w:b/>
          <w:sz w:val="24"/>
        </w:rPr>
        <w:t>(40Zg)</w:t>
      </w:r>
    </w:p>
    <w:p w:rsidR="00DD5FF0" w:rsidRPr="006408BB" w:rsidRDefault="00DD5FF0" w:rsidP="00DD5FF0">
      <w:pPr>
        <w:tabs>
          <w:tab w:val="left" w:pos="360"/>
          <w:tab w:val="left" w:pos="2520"/>
          <w:tab w:val="left" w:pos="4320"/>
          <w:tab w:val="left" w:pos="6300"/>
          <w:tab w:val="left" w:pos="8127"/>
        </w:tabs>
        <w:ind w:left="360"/>
        <w:rPr>
          <w:rFonts w:cs="Calibri"/>
          <w:sz w:val="24"/>
        </w:rPr>
      </w:pP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u w:val="single"/>
        </w:rPr>
        <w:t>1991 mv‡j</w:t>
      </w:r>
      <w:r w:rsidRPr="006408BB">
        <w:rPr>
          <w:rFonts w:ascii="SutonnyMJ" w:eastAsia="SutonnyMJ" w:hAnsi="SutonnyMJ" w:cs="SutonnyMJ"/>
          <w:sz w:val="24"/>
        </w:rPr>
        <w:tab/>
        <w:t>L</w:t>
      </w:r>
      <w:r w:rsidRPr="006408BB">
        <w:rPr>
          <w:rFonts w:cs="Calibri"/>
          <w:sz w:val="24"/>
        </w:rPr>
        <w:t xml:space="preserve">. </w:t>
      </w:r>
      <w:r w:rsidRPr="006408BB">
        <w:rPr>
          <w:rFonts w:ascii="SutonnyMJ" w:eastAsia="SutonnyMJ" w:hAnsi="SutonnyMJ" w:cs="SutonnyMJ"/>
          <w:sz w:val="24"/>
        </w:rPr>
        <w:t>1973 mv‡j</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1986</w:t>
      </w:r>
      <w:r w:rsidRPr="00047B9B">
        <w:rPr>
          <w:rFonts w:ascii="SutonnyMJ" w:eastAsia="SutonnyMJ" w:hAnsi="SutonnyMJ" w:cs="SutonnyMJ"/>
          <w:sz w:val="24"/>
        </w:rPr>
        <w:t xml:space="preserve"> </w:t>
      </w:r>
      <w:r w:rsidRPr="006408BB">
        <w:rPr>
          <w:rFonts w:ascii="SutonnyMJ" w:eastAsia="SutonnyMJ" w:hAnsi="SutonnyMJ" w:cs="SutonnyMJ"/>
          <w:sz w:val="24"/>
        </w:rPr>
        <w:t>mv‡j</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1996</w:t>
      </w:r>
      <w:r w:rsidRPr="00047B9B">
        <w:rPr>
          <w:rFonts w:ascii="SutonnyMJ" w:eastAsia="SutonnyMJ" w:hAnsi="SutonnyMJ" w:cs="SutonnyMJ"/>
          <w:sz w:val="24"/>
        </w:rPr>
        <w:t xml:space="preserve"> </w:t>
      </w:r>
      <w:r w:rsidRPr="006408BB">
        <w:rPr>
          <w:rFonts w:ascii="SutonnyMJ" w:eastAsia="SutonnyMJ" w:hAnsi="SutonnyMJ" w:cs="SutonnyMJ"/>
          <w:sz w:val="24"/>
        </w:rPr>
        <w:t>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 K</w:t>
      </w:r>
    </w:p>
    <w:p w:rsidR="00DD5FF0" w:rsidRPr="006408BB" w:rsidRDefault="00DD5FF0" w:rsidP="00DD5FF0">
      <w:pPr>
        <w:tabs>
          <w:tab w:val="left" w:pos="450"/>
          <w:tab w:val="left" w:pos="2520"/>
          <w:tab w:val="left" w:pos="4320"/>
          <w:tab w:val="left" w:pos="6300"/>
          <w:tab w:val="left" w:pos="6840"/>
          <w:tab w:val="left" w:pos="8127"/>
          <w:tab w:val="left" w:pos="8910"/>
        </w:tabs>
        <w:ind w:left="360"/>
        <w:jc w:val="both"/>
        <w:rPr>
          <w:rFonts w:ascii="SutonnyMJ" w:eastAsia="SutonnyMJ" w:hAnsi="SutonnyMJ" w:cs="SutonnyMJ"/>
          <w:b/>
          <w:sz w:val="24"/>
          <w:szCs w:val="24"/>
        </w:rPr>
      </w:pPr>
      <w:r w:rsidRPr="006408BB">
        <w:rPr>
          <w:rFonts w:ascii="SutonnyMJ" w:eastAsia="SutonnyMJ" w:hAnsi="SutonnyMJ" w:cs="SutonnyMJ"/>
          <w:b/>
          <w:sz w:val="24"/>
        </w:rPr>
        <w:t>e¨vL¨v:</w:t>
      </w:r>
      <w:r>
        <w:rPr>
          <w:rFonts w:ascii="SutonnyMJ" w:eastAsia="SutonnyMJ" w:hAnsi="SutonnyMJ" w:cs="SutonnyMJ"/>
          <w:b/>
          <w:sz w:val="24"/>
        </w:rPr>
        <w:t xml:space="preserve"> </w:t>
      </w:r>
      <w:r w:rsidRPr="006408BB">
        <w:rPr>
          <w:rFonts w:ascii="Times New Roman" w:eastAsia="SutonnyMJ" w:hAnsi="Times New Roman" w:cs="Times New Roman"/>
          <w:i/>
        </w:rPr>
        <w:t xml:space="preserve">Value Added Tax </w:t>
      </w:r>
      <w:proofErr w:type="gramStart"/>
      <w:r w:rsidRPr="006408BB">
        <w:rPr>
          <w:rFonts w:ascii="SutonnyMJ" w:eastAsia="SutonnyMJ" w:hAnsi="SutonnyMJ" w:cs="SutonnyMJ"/>
          <w:i/>
          <w:sz w:val="24"/>
          <w:szCs w:val="24"/>
        </w:rPr>
        <w:t>ev</w:t>
      </w:r>
      <w:proofErr w:type="gramEnd"/>
      <w:r w:rsidRPr="006408BB">
        <w:rPr>
          <w:rFonts w:ascii="SutonnyMJ" w:eastAsia="SutonnyMJ" w:hAnsi="SutonnyMJ" w:cs="SutonnyMJ"/>
          <w:i/>
          <w:sz w:val="24"/>
          <w:szCs w:val="24"/>
        </w:rPr>
        <w:t xml:space="preserve"> g~j¨ ms‡hvRb Ki evsjv‡`‡k cÖ_g Pvjy nq 1991 mv‡ji 1 RyjvB| f¨vU ev g~mK GKwU c‡ivÿ Ki| G Drm †_‡K evsjv‡`k miKv‡ii m‡e©v”P ivR¯^ Avq nq|</w:t>
      </w:r>
    </w:p>
    <w:p w:rsidR="00DD5FF0" w:rsidRPr="006408BB" w:rsidRDefault="00DD5FF0" w:rsidP="00DD5FF0">
      <w:pPr>
        <w:tabs>
          <w:tab w:val="left" w:pos="360"/>
          <w:tab w:val="left" w:pos="2520"/>
          <w:tab w:val="left" w:pos="4320"/>
          <w:tab w:val="left" w:pos="6300"/>
          <w:tab w:val="left" w:pos="8127"/>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‡`‡ki 2018-2019 A_©eQ‡ii ev‡R‡U wRwWwci cÖ‡ÿwcZ cÖe„w×i nvi KZ? (39Zg)</w:t>
      </w:r>
    </w:p>
    <w:p w:rsidR="00DD5FF0" w:rsidRPr="006408BB" w:rsidRDefault="00DD5FF0" w:rsidP="00DD5FF0">
      <w:pPr>
        <w:tabs>
          <w:tab w:val="left" w:pos="360"/>
          <w:tab w:val="left" w:pos="2520"/>
          <w:tab w:val="left" w:pos="4320"/>
          <w:tab w:val="left" w:pos="6300"/>
          <w:tab w:val="left" w:pos="8127"/>
        </w:tabs>
        <w:ind w:left="360"/>
        <w:rPr>
          <w:rFonts w:cs="Calibri"/>
          <w:sz w:val="24"/>
        </w:rPr>
      </w:pP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rPr>
        <w:t>8.00 kZvsk</w:t>
      </w:r>
      <w:r w:rsidRPr="006408BB">
        <w:rPr>
          <w:rFonts w:ascii="SutonnyMJ" w:eastAsia="SutonnyMJ" w:hAnsi="SutonnyMJ" w:cs="SutonnyMJ"/>
          <w:sz w:val="24"/>
        </w:rPr>
        <w:tab/>
        <w:t>L</w:t>
      </w:r>
      <w:r w:rsidRPr="006408BB">
        <w:rPr>
          <w:rFonts w:cs="Calibri"/>
          <w:sz w:val="24"/>
        </w:rPr>
        <w:t xml:space="preserve">. </w:t>
      </w:r>
      <w:r w:rsidRPr="006408BB">
        <w:rPr>
          <w:rFonts w:ascii="SutonnyMJ" w:eastAsia="SutonnyMJ" w:hAnsi="SutonnyMJ" w:cs="SutonnyMJ"/>
          <w:sz w:val="24"/>
        </w:rPr>
        <w:t>7.28 kZvsk</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7.65 kZvsk</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7. 80 kZvsk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 0</w:t>
      </w:r>
    </w:p>
    <w:p w:rsidR="00DD5FF0" w:rsidRPr="006408BB" w:rsidRDefault="00DD5FF0" w:rsidP="00DD5FF0">
      <w:pPr>
        <w:tabs>
          <w:tab w:val="left" w:pos="360"/>
          <w:tab w:val="left" w:pos="2520"/>
          <w:tab w:val="left" w:pos="4320"/>
          <w:tab w:val="left" w:pos="6300"/>
          <w:tab w:val="left" w:pos="6840"/>
          <w:tab w:val="left" w:pos="8127"/>
          <w:tab w:val="left" w:pos="8910"/>
        </w:tabs>
        <w:jc w:val="both"/>
        <w:rPr>
          <w:rFonts w:ascii="SutonnyMJ" w:eastAsia="SutonnyMJ" w:hAnsi="SutonnyMJ" w:cs="SutonnyMJ"/>
          <w:i/>
          <w:sz w:val="24"/>
        </w:rPr>
      </w:pPr>
      <w:r w:rsidRPr="006408BB">
        <w:rPr>
          <w:rFonts w:ascii="SutonnyMJ" w:eastAsia="SutonnyMJ" w:hAnsi="SutonnyMJ" w:cs="SutonnyMJ"/>
          <w:b/>
          <w:sz w:val="24"/>
        </w:rPr>
        <w:tab/>
        <w:t>†bvU:</w:t>
      </w:r>
      <w:r>
        <w:rPr>
          <w:rFonts w:ascii="SutonnyMJ" w:eastAsia="SutonnyMJ" w:hAnsi="SutonnyMJ" w:cs="SutonnyMJ"/>
          <w:b/>
          <w:sz w:val="24"/>
        </w:rPr>
        <w:t xml:space="preserve"> </w:t>
      </w:r>
      <w:r w:rsidRPr="006408BB">
        <w:rPr>
          <w:rFonts w:ascii="SutonnyMJ" w:eastAsia="SutonnyMJ" w:hAnsi="SutonnyMJ" w:cs="SutonnyMJ"/>
          <w:i/>
          <w:sz w:val="24"/>
        </w:rPr>
        <w:t xml:space="preserve">2019-20 A_©eQ‡ii </w:t>
      </w:r>
      <w:proofErr w:type="gramStart"/>
      <w:r w:rsidRPr="006408BB">
        <w:rPr>
          <w:rFonts w:ascii="SutonnyMJ" w:eastAsia="SutonnyMJ" w:hAnsi="SutonnyMJ" w:cs="SutonnyMJ"/>
          <w:i/>
          <w:sz w:val="24"/>
        </w:rPr>
        <w:t>ev‡</w:t>
      </w:r>
      <w:proofErr w:type="gramEnd"/>
      <w:r w:rsidRPr="006408BB">
        <w:rPr>
          <w:rFonts w:ascii="SutonnyMJ" w:eastAsia="SutonnyMJ" w:hAnsi="SutonnyMJ" w:cs="SutonnyMJ"/>
          <w:i/>
          <w:sz w:val="24"/>
        </w:rPr>
        <w:t>R‡U wRwWwci cÖ‡ÿwcZ cÖe„w×i nvi aiv n‡q‡Q 8.2 kZvsk]</w:t>
      </w:r>
    </w:p>
    <w:p w:rsidR="00DD5FF0" w:rsidRPr="006408BB" w:rsidRDefault="00DD5FF0" w:rsidP="00DD5FF0">
      <w:pPr>
        <w:tabs>
          <w:tab w:val="left" w:pos="360"/>
          <w:tab w:val="left" w:pos="2520"/>
          <w:tab w:val="left" w:pos="4320"/>
          <w:tab w:val="left" w:pos="6300"/>
          <w:tab w:val="left" w:pos="6840"/>
          <w:tab w:val="left" w:pos="8127"/>
          <w:tab w:val="left" w:pos="8910"/>
        </w:tabs>
        <w:jc w:val="both"/>
        <w:rPr>
          <w:rFonts w:ascii="SutonnyMJ" w:eastAsia="SutonnyMJ" w:hAnsi="SutonnyMJ" w:cs="SutonnyMJ"/>
          <w:i/>
          <w:sz w:val="24"/>
        </w:rPr>
      </w:pPr>
      <w:r w:rsidRPr="006408BB">
        <w:rPr>
          <w:rFonts w:ascii="SutonnyMJ" w:eastAsia="SutonnyMJ" w:hAnsi="SutonnyMJ" w:cs="SutonnyMJ"/>
          <w:b/>
          <w:sz w:val="24"/>
        </w:rPr>
        <w:t>05.</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‡`‡ki Ab¨Zg we‡klvwqZ e¨vsKÑ (38Zg)</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sz w:val="24"/>
        </w:rPr>
      </w:pPr>
      <w:r w:rsidRPr="006408BB">
        <w:rPr>
          <w:rFonts w:ascii="SutonnyMJ" w:eastAsia="SutonnyMJ" w:hAnsi="SutonnyMJ" w:cs="SutonnyMJ"/>
          <w:sz w:val="24"/>
        </w:rPr>
        <w:t>K</w:t>
      </w:r>
      <w:r w:rsidRPr="006408BB">
        <w:rPr>
          <w:rFonts w:ascii="SutonnyMJ" w:eastAsia="SutonnyMJ" w:hAnsi="SutonnyMJ" w:cs="SutonnyMJ"/>
          <w:sz w:val="24"/>
          <w:u w:val="single"/>
        </w:rPr>
        <w:t>. evsjv‡`k K…</w:t>
      </w:r>
      <w:proofErr w:type="gramStart"/>
      <w:r w:rsidRPr="006408BB">
        <w:rPr>
          <w:rFonts w:ascii="SutonnyMJ" w:eastAsia="SutonnyMJ" w:hAnsi="SutonnyMJ" w:cs="SutonnyMJ"/>
          <w:sz w:val="24"/>
          <w:u w:val="single"/>
        </w:rPr>
        <w:t>wl</w:t>
      </w:r>
      <w:proofErr w:type="gramEnd"/>
      <w:r w:rsidRPr="006408BB">
        <w:rPr>
          <w:rFonts w:ascii="SutonnyMJ" w:eastAsia="SutonnyMJ" w:hAnsi="SutonnyMJ" w:cs="SutonnyMJ"/>
          <w:sz w:val="24"/>
          <w:u w:val="single"/>
        </w:rPr>
        <w:t xml:space="preserve"> e¨vsK</w:t>
      </w:r>
      <w:r w:rsidRPr="006408BB">
        <w:rPr>
          <w:rFonts w:ascii="SutonnyMJ" w:eastAsia="SutonnyMJ" w:hAnsi="SutonnyMJ" w:cs="SutonnyMJ"/>
          <w:sz w:val="24"/>
        </w:rPr>
        <w:tab/>
        <w:t>L. †mvbvjx e¨vsK</w:t>
      </w:r>
      <w:r w:rsidRPr="006408BB">
        <w:rPr>
          <w:rFonts w:ascii="SutonnyMJ" w:eastAsia="SutonnyMJ" w:hAnsi="SutonnyMJ" w:cs="SutonnyMJ"/>
          <w:sz w:val="24"/>
        </w:rPr>
        <w:tab/>
        <w:t>M. AMÖYx e¨vsK</w:t>
      </w:r>
      <w:r w:rsidRPr="006408BB">
        <w:rPr>
          <w:rFonts w:ascii="SutonnyMJ" w:eastAsia="SutonnyMJ" w:hAnsi="SutonnyMJ" w:cs="SutonnyMJ"/>
          <w:sz w:val="24"/>
        </w:rPr>
        <w:tab/>
      </w:r>
      <w:r w:rsidRPr="006408BB">
        <w:rPr>
          <w:rFonts w:ascii="SutonnyMJ" w:eastAsia="SutonnyMJ" w:hAnsi="SutonnyMJ" w:cs="SutonnyMJ"/>
          <w:sz w:val="24"/>
        </w:rPr>
        <w:tab/>
        <w:t>N. iƒcvjx e¨vsK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 K</w:t>
      </w:r>
    </w:p>
    <w:p w:rsidR="00DD5FF0" w:rsidRPr="006408BB" w:rsidRDefault="00DD5FF0" w:rsidP="00DD5FF0">
      <w:pPr>
        <w:tabs>
          <w:tab w:val="left" w:pos="360"/>
          <w:tab w:val="left" w:pos="2520"/>
          <w:tab w:val="left" w:pos="4320"/>
          <w:tab w:val="left" w:pos="6300"/>
          <w:tab w:val="left" w:pos="6840"/>
          <w:tab w:val="left" w:pos="8127"/>
          <w:tab w:val="left" w:pos="8910"/>
        </w:tabs>
        <w:ind w:left="360" w:hanging="360"/>
        <w:jc w:val="both"/>
        <w:rPr>
          <w:rFonts w:ascii="SutonnyMJ" w:eastAsia="SutonnyMJ" w:hAnsi="SutonnyMJ" w:cs="SutonnyMJ"/>
          <w:i/>
          <w:sz w:val="24"/>
        </w:rPr>
      </w:pPr>
      <w:r w:rsidRPr="006408BB">
        <w:rPr>
          <w:rFonts w:ascii="SutonnyMJ" w:eastAsia="SutonnyMJ" w:hAnsi="SutonnyMJ" w:cs="SutonnyMJ"/>
          <w:b/>
          <w:sz w:val="24"/>
        </w:rPr>
        <w:tab/>
        <w:t>e¨vL¨v:</w:t>
      </w:r>
      <w:r>
        <w:rPr>
          <w:rFonts w:ascii="SutonnyMJ" w:eastAsia="SutonnyMJ" w:hAnsi="SutonnyMJ" w:cs="SutonnyMJ"/>
          <w:b/>
          <w:sz w:val="24"/>
        </w:rPr>
        <w:t xml:space="preserve"> </w:t>
      </w:r>
      <w:r w:rsidRPr="006408BB">
        <w:rPr>
          <w:rFonts w:ascii="SutonnyMJ" w:eastAsia="SutonnyMJ" w:hAnsi="SutonnyMJ" w:cs="SutonnyMJ"/>
          <w:i/>
          <w:sz w:val="24"/>
        </w:rPr>
        <w:t>†`‡ki K…wlcÖavb A_©bxwZ‡K MwZkxj Kivi Rb¨ 1973 mv‡j evsjv‡`k K…</w:t>
      </w:r>
      <w:proofErr w:type="gramStart"/>
      <w:r w:rsidRPr="006408BB">
        <w:rPr>
          <w:rFonts w:ascii="SutonnyMJ" w:eastAsia="SutonnyMJ" w:hAnsi="SutonnyMJ" w:cs="SutonnyMJ"/>
          <w:i/>
          <w:sz w:val="24"/>
        </w:rPr>
        <w:t>wl</w:t>
      </w:r>
      <w:proofErr w:type="gramEnd"/>
      <w:r w:rsidRPr="006408BB">
        <w:rPr>
          <w:rFonts w:ascii="SutonnyMJ" w:eastAsia="SutonnyMJ" w:hAnsi="SutonnyMJ" w:cs="SutonnyMJ"/>
          <w:i/>
          <w:sz w:val="24"/>
        </w:rPr>
        <w:t xml:space="preserve"> e¨vsK cÖwZwôZ nq| GwU evsjv‡`‡ki me©e„nr RvZxq we‡klvwqZ e¨vswKs cÖwZôvb| Aciw`‡K †mvbvjx, AMÖYx I iƒcvjx evsjv‡`‡ki ivóªvqË evwYwR¨K e¨vsK|</w:t>
      </w:r>
    </w:p>
    <w:p w:rsidR="00DD5FF0" w:rsidRPr="006408BB" w:rsidRDefault="00DD5FF0" w:rsidP="00DD5FF0">
      <w:pPr>
        <w:tabs>
          <w:tab w:val="left" w:pos="360"/>
          <w:tab w:val="left" w:pos="2520"/>
          <w:tab w:val="left" w:pos="4320"/>
          <w:tab w:val="left" w:pos="6300"/>
          <w:tab w:val="left" w:pos="6840"/>
          <w:tab w:val="left" w:pos="8127"/>
          <w:tab w:val="left" w:pos="8910"/>
        </w:tabs>
        <w:ind w:left="360" w:hanging="360"/>
        <w:jc w:val="both"/>
        <w:rPr>
          <w:rFonts w:ascii="SutonnyMJ" w:eastAsia="SutonnyMJ" w:hAnsi="SutonnyMJ" w:cs="SutonnyMJ"/>
          <w:i/>
          <w:sz w:val="24"/>
        </w:rPr>
      </w:pPr>
      <w:r w:rsidRPr="006408BB">
        <w:rPr>
          <w:rFonts w:ascii="SutonnyMJ" w:eastAsia="SutonnyMJ" w:hAnsi="SutonnyMJ" w:cs="SutonnyMJ"/>
          <w:b/>
          <w:sz w:val="24"/>
        </w:rPr>
        <w:t>06.</w:t>
      </w:r>
      <w:r w:rsidRPr="006408BB">
        <w:rPr>
          <w:rFonts w:ascii="SutonnyMJ" w:eastAsia="SutonnyMJ" w:hAnsi="SutonnyMJ" w:cs="SutonnyMJ"/>
          <w:b/>
          <w:sz w:val="24"/>
        </w:rPr>
        <w:tab/>
        <w:t>7g cÂevwl©Kx cwiKíbv †gqv‡` cÖwZeQi evsjv‡`‡ki Mo cÖK…Z wRwWwc cÖe„w× AR©‡bi jÿ¨</w:t>
      </w:r>
      <w:proofErr w:type="gramStart"/>
      <w:r w:rsidRPr="006408BB">
        <w:rPr>
          <w:rFonts w:ascii="SutonnyMJ" w:eastAsia="SutonnyMJ" w:hAnsi="SutonnyMJ" w:cs="SutonnyMJ"/>
          <w:b/>
          <w:sz w:val="24"/>
        </w:rPr>
        <w:t>gvÎvÑ(</w:t>
      </w:r>
      <w:proofErr w:type="gramEnd"/>
      <w:r w:rsidRPr="006408BB">
        <w:rPr>
          <w:rFonts w:ascii="SutonnyMJ" w:eastAsia="SutonnyMJ" w:hAnsi="SutonnyMJ" w:cs="SutonnyMJ"/>
          <w:b/>
          <w:sz w:val="24"/>
        </w:rPr>
        <w:t>38Zg)</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sz w:val="24"/>
        </w:rPr>
      </w:pPr>
      <w:r w:rsidRPr="006408BB">
        <w:rPr>
          <w:rFonts w:ascii="SutonnyMJ" w:eastAsia="SutonnyMJ" w:hAnsi="SutonnyMJ" w:cs="SutonnyMJ"/>
          <w:sz w:val="24"/>
        </w:rPr>
        <w:t>K. 7.00%</w:t>
      </w:r>
      <w:r w:rsidRPr="006408BB">
        <w:rPr>
          <w:rFonts w:ascii="SutonnyMJ" w:eastAsia="SutonnyMJ" w:hAnsi="SutonnyMJ" w:cs="SutonnyMJ"/>
          <w:sz w:val="24"/>
        </w:rPr>
        <w:tab/>
        <w:t>L. 7.12%</w:t>
      </w:r>
      <w:r w:rsidRPr="006408BB">
        <w:rPr>
          <w:rFonts w:ascii="SutonnyMJ" w:eastAsia="SutonnyMJ" w:hAnsi="SutonnyMJ" w:cs="SutonnyMJ"/>
          <w:sz w:val="24"/>
        </w:rPr>
        <w:tab/>
        <w:t>M. 7.30%</w:t>
      </w: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u w:val="single"/>
        </w:rPr>
        <w:t>N. 7.40%</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 N</w:t>
      </w:r>
    </w:p>
    <w:p w:rsidR="00DD5FF0" w:rsidRPr="006408BB" w:rsidRDefault="00DD5FF0" w:rsidP="00DD5FF0">
      <w:pPr>
        <w:tabs>
          <w:tab w:val="left" w:pos="450"/>
          <w:tab w:val="left" w:pos="2520"/>
          <w:tab w:val="left" w:pos="4320"/>
          <w:tab w:val="left" w:pos="6300"/>
          <w:tab w:val="left" w:pos="6840"/>
          <w:tab w:val="left" w:pos="8127"/>
          <w:tab w:val="left" w:pos="8910"/>
        </w:tabs>
        <w:ind w:left="360"/>
        <w:jc w:val="both"/>
        <w:rPr>
          <w:rFonts w:ascii="SutonnyMJ" w:eastAsia="SutonnyMJ" w:hAnsi="SutonnyMJ" w:cs="SutonnyMJ"/>
          <w:i/>
          <w:sz w:val="24"/>
        </w:rPr>
      </w:pPr>
      <w:r w:rsidRPr="006408BB">
        <w:rPr>
          <w:rFonts w:ascii="SutonnyMJ" w:eastAsia="SutonnyMJ" w:hAnsi="SutonnyMJ" w:cs="SutonnyMJ"/>
          <w:b/>
          <w:sz w:val="24"/>
        </w:rPr>
        <w:t>e¨vL¨v:</w:t>
      </w:r>
      <w:r>
        <w:rPr>
          <w:rFonts w:ascii="SutonnyMJ" w:eastAsia="SutonnyMJ" w:hAnsi="SutonnyMJ" w:cs="SutonnyMJ"/>
          <w:b/>
          <w:sz w:val="24"/>
        </w:rPr>
        <w:t xml:space="preserve"> </w:t>
      </w:r>
      <w:r w:rsidRPr="006408BB">
        <w:rPr>
          <w:rFonts w:ascii="SutonnyMJ" w:eastAsia="SutonnyMJ" w:hAnsi="SutonnyMJ" w:cs="SutonnyMJ"/>
          <w:i/>
          <w:sz w:val="24"/>
        </w:rPr>
        <w:t>mßg cÂevwl©K cwiKíbvi †gqv‡` (2016-20) cÖwZeQi †`‡ki cÖK…Z wRwWwc cÖe„w× AR©‡bi jÿ¨gvÎ</w:t>
      </w:r>
      <w:r>
        <w:rPr>
          <w:rFonts w:ascii="SutonnyMJ" w:eastAsia="SutonnyMJ" w:hAnsi="SutonnyMJ" w:cs="SutonnyMJ"/>
          <w:i/>
          <w:sz w:val="24"/>
        </w:rPr>
        <w:t>v</w:t>
      </w:r>
      <w:r w:rsidRPr="006408BB">
        <w:rPr>
          <w:rFonts w:ascii="SutonnyMJ" w:eastAsia="SutonnyMJ" w:hAnsi="SutonnyMJ" w:cs="SutonnyMJ"/>
          <w:i/>
          <w:sz w:val="24"/>
        </w:rPr>
        <w:t xml:space="preserve"> 7.40%| cÖwZeQi Mo g~j¨ùxwZ 5.5% Ges gv_vwcQz Avq 2009 gvwK©b Wjvi| G evwl©K cwiKíbvq †kl A_©eQ‡i (2020-21) wRwWwci cÖe„w× I g~j¨¯dxwZi jÿ¨gvÎv Kiv n‡q‡Q h_vµ‡g 8% I 5.5%|</w:t>
      </w:r>
    </w:p>
    <w:p w:rsidR="00DD5FF0" w:rsidRPr="006408BB" w:rsidRDefault="00DD5FF0" w:rsidP="00DD5FF0">
      <w:pPr>
        <w:tabs>
          <w:tab w:val="left" w:pos="360"/>
          <w:tab w:val="left" w:pos="2520"/>
          <w:tab w:val="left" w:pos="4320"/>
          <w:tab w:val="left" w:pos="6300"/>
          <w:tab w:val="left" w:pos="6840"/>
          <w:tab w:val="left" w:pos="8127"/>
          <w:tab w:val="left" w:pos="8910"/>
        </w:tabs>
        <w:jc w:val="both"/>
        <w:rPr>
          <w:rFonts w:ascii="SutonnyMJ" w:eastAsia="SutonnyMJ" w:hAnsi="SutonnyMJ" w:cs="SutonnyMJ"/>
          <w:i/>
          <w:sz w:val="24"/>
        </w:rPr>
      </w:pPr>
      <w:r w:rsidRPr="006408BB">
        <w:rPr>
          <w:rFonts w:ascii="SutonnyMJ" w:eastAsia="SutonnyMJ" w:hAnsi="SutonnyMJ" w:cs="SutonnyMJ"/>
          <w:b/>
          <w:sz w:val="24"/>
        </w:rPr>
        <w:t>07.</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‡`‡ki cÖ_g †gvevBj e¨vswKs ïiæ K‡iÑ (37Zg)</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rPr>
        <w:t>K. eªvK e¨vsK</w:t>
      </w:r>
      <w:r w:rsidRPr="006408BB">
        <w:rPr>
          <w:rFonts w:ascii="SutonnyMJ" w:eastAsia="SutonnyMJ" w:hAnsi="SutonnyMJ" w:cs="SutonnyMJ"/>
          <w:sz w:val="24"/>
        </w:rPr>
        <w:tab/>
      </w:r>
      <w:r w:rsidRPr="006408BB">
        <w:rPr>
          <w:rFonts w:ascii="SutonnyMJ" w:eastAsia="SutonnyMJ" w:hAnsi="SutonnyMJ" w:cs="SutonnyMJ"/>
          <w:sz w:val="24"/>
          <w:u w:val="single"/>
        </w:rPr>
        <w:t>L. WvP evsjv e¨vsK</w:t>
      </w:r>
      <w:r w:rsidRPr="006408BB">
        <w:rPr>
          <w:rFonts w:ascii="SutonnyMJ" w:eastAsia="SutonnyMJ" w:hAnsi="SutonnyMJ" w:cs="SutonnyMJ"/>
          <w:sz w:val="24"/>
        </w:rPr>
        <w:tab/>
        <w:t>M. Gwe e¨vsK</w:t>
      </w:r>
      <w:r w:rsidRPr="006408BB">
        <w:rPr>
          <w:rFonts w:ascii="SutonnyMJ" w:eastAsia="SutonnyMJ" w:hAnsi="SutonnyMJ" w:cs="SutonnyMJ"/>
          <w:sz w:val="24"/>
        </w:rPr>
        <w:tab/>
      </w:r>
      <w:r w:rsidRPr="006408BB">
        <w:rPr>
          <w:rFonts w:ascii="SutonnyMJ" w:eastAsia="SutonnyMJ" w:hAnsi="SutonnyMJ" w:cs="SutonnyMJ"/>
          <w:sz w:val="24"/>
        </w:rPr>
        <w:tab/>
        <w:t>N. †mvbvjx e¨vsK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 L</w:t>
      </w:r>
    </w:p>
    <w:p w:rsidR="00DD5FF0" w:rsidRPr="006408BB" w:rsidRDefault="00DD5FF0" w:rsidP="00DD5FF0">
      <w:pPr>
        <w:tabs>
          <w:tab w:val="left" w:pos="360"/>
          <w:tab w:val="left" w:pos="2520"/>
          <w:tab w:val="left" w:pos="4320"/>
          <w:tab w:val="left" w:pos="6300"/>
          <w:tab w:val="left" w:pos="6840"/>
          <w:tab w:val="left" w:pos="8127"/>
          <w:tab w:val="left" w:pos="8910"/>
        </w:tabs>
        <w:ind w:left="360" w:hanging="360"/>
        <w:jc w:val="both"/>
        <w:rPr>
          <w:rFonts w:ascii="SutonnyMJ" w:eastAsia="SutonnyMJ" w:hAnsi="SutonnyMJ" w:cs="SutonnyMJ"/>
          <w:b/>
          <w:sz w:val="24"/>
        </w:rPr>
      </w:pPr>
      <w:r w:rsidRPr="006408BB">
        <w:rPr>
          <w:rFonts w:ascii="SutonnyMJ" w:eastAsia="SutonnyMJ" w:hAnsi="SutonnyMJ" w:cs="SutonnyMJ"/>
          <w:b/>
          <w:sz w:val="24"/>
        </w:rPr>
        <w:lastRenderedPageBreak/>
        <w:tab/>
        <w:t>e¨vL¨v:</w:t>
      </w:r>
      <w:r>
        <w:rPr>
          <w:rFonts w:ascii="SutonnyMJ" w:eastAsia="SutonnyMJ" w:hAnsi="SutonnyMJ" w:cs="SutonnyMJ"/>
          <w:b/>
          <w:sz w:val="24"/>
        </w:rPr>
        <w:t xml:space="preserve"> </w:t>
      </w:r>
      <w:r w:rsidRPr="006408BB">
        <w:rPr>
          <w:rFonts w:ascii="SutonnyMJ" w:eastAsia="SutonnyMJ" w:hAnsi="SutonnyMJ" w:cs="SutonnyMJ"/>
          <w:i/>
          <w:sz w:val="24"/>
        </w:rPr>
        <w:t>evsjv‡`‡ki cÖ_g 2011 mv‡j AvbyôvwbKfv‡e ‡gvevBj e¨vswKs Pvjy K‡i WvP&amp;-evsjv e¨vsK hvi eZ©gvb bvg i‡KU| 2014 mv‡j †`‡ki cÖ_g G‡R›U e¨vswKs Pvjy K‡i e¨vsK Gwkqv; cÖ_g AbjvBb †jb‡`b †mev †ccvj Pvjy K‡i †mvbvjx e¨vsK Ges †`‡ki cÖ_g ¯‹yj e¨vswKs Pvjy K‡i iƒcvjx e¨vsK|</w:t>
      </w:r>
    </w:p>
    <w:p w:rsidR="00DD5FF0" w:rsidRPr="006408BB" w:rsidRDefault="00DD5FF0" w:rsidP="00DD5FF0">
      <w:pPr>
        <w:tabs>
          <w:tab w:val="left" w:pos="450"/>
          <w:tab w:val="left" w:pos="2520"/>
          <w:tab w:val="left" w:pos="4320"/>
          <w:tab w:val="left" w:pos="630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08. GK‡b‡Ki †Pqvig¨vb ev mfvcwZ ‡K</w:t>
      </w:r>
      <w:proofErr w:type="gramStart"/>
      <w:r w:rsidRPr="006408BB">
        <w:rPr>
          <w:rFonts w:ascii="SutonnyMJ" w:eastAsia="SutonnyMJ" w:hAnsi="SutonnyMJ" w:cs="SutonnyMJ"/>
          <w:b/>
          <w:sz w:val="24"/>
        </w:rPr>
        <w:t>?(</w:t>
      </w:r>
      <w:proofErr w:type="gramEnd"/>
      <w:r w:rsidRPr="006408BB">
        <w:rPr>
          <w:rFonts w:ascii="SutonnyMJ" w:eastAsia="SutonnyMJ" w:hAnsi="SutonnyMJ" w:cs="SutonnyMJ"/>
          <w:b/>
          <w:sz w:val="24"/>
        </w:rPr>
        <w:t>37Zg)</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sz w:val="24"/>
        </w:rPr>
      </w:pPr>
      <w:proofErr w:type="gramStart"/>
      <w:r w:rsidRPr="006408BB">
        <w:rPr>
          <w:rFonts w:ascii="SutonnyMJ" w:eastAsia="SutonnyMJ" w:hAnsi="SutonnyMJ" w:cs="SutonnyMJ"/>
          <w:sz w:val="24"/>
          <w:u w:val="single"/>
        </w:rPr>
        <w:t>K. cÖavbgš¿x</w:t>
      </w:r>
      <w:r>
        <w:rPr>
          <w:rFonts w:ascii="SutonnyMJ" w:eastAsia="SutonnyMJ" w:hAnsi="SutonnyMJ" w:cs="SutonnyMJ"/>
          <w:sz w:val="24"/>
        </w:rPr>
        <w:tab/>
        <w:t>L.</w:t>
      </w:r>
      <w:proofErr w:type="gramEnd"/>
      <w:r>
        <w:rPr>
          <w:rFonts w:ascii="SutonnyMJ" w:eastAsia="SutonnyMJ" w:hAnsi="SutonnyMJ" w:cs="SutonnyMJ"/>
          <w:sz w:val="24"/>
        </w:rPr>
        <w:t xml:space="preserve"> A_©gš¿x</w:t>
      </w:r>
      <w:r>
        <w:rPr>
          <w:rFonts w:ascii="SutonnyMJ" w:eastAsia="SutonnyMJ" w:hAnsi="SutonnyMJ" w:cs="SutonnyMJ"/>
          <w:sz w:val="24"/>
        </w:rPr>
        <w:tab/>
        <w:t>M. cwiKíbvgš¿x</w:t>
      </w:r>
      <w:r>
        <w:rPr>
          <w:rFonts w:ascii="SutonnyMJ" w:eastAsia="SutonnyMJ" w:hAnsi="SutonnyMJ" w:cs="SutonnyMJ"/>
          <w:sz w:val="24"/>
        </w:rPr>
        <w:tab/>
      </w:r>
      <w:r>
        <w:rPr>
          <w:rFonts w:ascii="SutonnyMJ" w:eastAsia="SutonnyMJ" w:hAnsi="SutonnyMJ" w:cs="SutonnyMJ"/>
          <w:sz w:val="24"/>
        </w:rPr>
        <w:tab/>
        <w:t>N. w¯ú</w:t>
      </w:r>
      <w:r w:rsidRPr="006408BB">
        <w:rPr>
          <w:rFonts w:ascii="SutonnyMJ" w:eastAsia="SutonnyMJ" w:hAnsi="SutonnyMJ" w:cs="SutonnyMJ"/>
          <w:sz w:val="24"/>
        </w:rPr>
        <w:t>Kvi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 K</w:t>
      </w:r>
      <w:r w:rsidRPr="006408BB">
        <w:rPr>
          <w:rFonts w:ascii="SutonnyMJ" w:eastAsia="SutonnyMJ" w:hAnsi="SutonnyMJ" w:cs="SutonnyMJ"/>
          <w:sz w:val="24"/>
        </w:rPr>
        <w:tab/>
      </w:r>
    </w:p>
    <w:p w:rsidR="00DD5FF0" w:rsidRPr="006408BB" w:rsidRDefault="00DD5FF0" w:rsidP="00DD5FF0">
      <w:pPr>
        <w:tabs>
          <w:tab w:val="left" w:pos="360"/>
          <w:tab w:val="left" w:pos="2520"/>
          <w:tab w:val="left" w:pos="4320"/>
          <w:tab w:val="left" w:pos="6300"/>
          <w:tab w:val="left" w:pos="6840"/>
          <w:tab w:val="left" w:pos="8127"/>
          <w:tab w:val="left" w:pos="8910"/>
        </w:tabs>
        <w:ind w:left="360" w:hanging="450"/>
        <w:jc w:val="both"/>
        <w:rPr>
          <w:rFonts w:ascii="SutonnyMJ" w:eastAsia="SutonnyMJ" w:hAnsi="SutonnyMJ" w:cs="SutonnyMJ"/>
          <w:b/>
          <w:sz w:val="24"/>
          <w:szCs w:val="24"/>
        </w:rPr>
      </w:pPr>
      <w:r w:rsidRPr="006408BB">
        <w:rPr>
          <w:rFonts w:ascii="SutonnyMJ" w:eastAsia="SutonnyMJ" w:hAnsi="SutonnyMJ" w:cs="SutonnyMJ"/>
          <w:b/>
          <w:sz w:val="24"/>
        </w:rPr>
        <w:tab/>
        <w:t>e¨vL¨v:</w:t>
      </w:r>
      <w:r>
        <w:rPr>
          <w:rFonts w:ascii="SutonnyMJ" w:eastAsia="SutonnyMJ" w:hAnsi="SutonnyMJ" w:cs="SutonnyMJ"/>
          <w:b/>
          <w:sz w:val="24"/>
        </w:rPr>
        <w:t xml:space="preserve"> </w:t>
      </w:r>
      <w:r w:rsidRPr="006408BB">
        <w:rPr>
          <w:rFonts w:ascii="SutonnyMJ" w:eastAsia="SutonnyMJ" w:hAnsi="SutonnyMJ" w:cs="SutonnyMJ"/>
          <w:i/>
          <w:sz w:val="24"/>
        </w:rPr>
        <w:t xml:space="preserve">RvZxq A_©‰bwZK cwil‡`i wbe©vnx KvDwÝj </w:t>
      </w:r>
      <w:proofErr w:type="gramStart"/>
      <w:r w:rsidRPr="006408BB">
        <w:rPr>
          <w:rFonts w:ascii="SutonnyMJ" w:eastAsia="SutonnyMJ" w:hAnsi="SutonnyMJ" w:cs="SutonnyMJ"/>
          <w:i/>
          <w:sz w:val="24"/>
        </w:rPr>
        <w:t>ev</w:t>
      </w:r>
      <w:proofErr w:type="gramEnd"/>
      <w:r w:rsidRPr="006408BB">
        <w:rPr>
          <w:rFonts w:ascii="SutonnyMJ" w:eastAsia="SutonnyMJ" w:hAnsi="SutonnyMJ" w:cs="SutonnyMJ"/>
          <w:i/>
          <w:sz w:val="24"/>
        </w:rPr>
        <w:t xml:space="preserve"> </w:t>
      </w:r>
      <w:r w:rsidRPr="006408BB">
        <w:rPr>
          <w:rFonts w:ascii="Times New Roman" w:eastAsia="SutonnyMJ" w:hAnsi="Times New Roman" w:cs="Times New Roman"/>
          <w:i/>
        </w:rPr>
        <w:t>ECNEC</w:t>
      </w:r>
      <w:r>
        <w:rPr>
          <w:rFonts w:ascii="Times New Roman" w:eastAsia="SutonnyMJ" w:hAnsi="Times New Roman" w:cs="Times New Roman"/>
          <w:i/>
        </w:rPr>
        <w:t xml:space="preserve"> </w:t>
      </w:r>
      <w:r w:rsidRPr="006408BB">
        <w:rPr>
          <w:rFonts w:ascii="SutonnyMJ" w:eastAsia="SutonnyMJ" w:hAnsi="SutonnyMJ" w:cs="SutonnyMJ"/>
          <w:i/>
          <w:sz w:val="24"/>
          <w:szCs w:val="24"/>
        </w:rPr>
        <w:t>Gi mfvcwZ gvbbxq cÖavbgš¿x Ges weKí mfvcwZ _v‡K A_©gš¿x| GK‡bK MwVZ nq-1982 mv‡j|</w:t>
      </w:r>
    </w:p>
    <w:p w:rsidR="00DD5FF0" w:rsidRPr="006408BB" w:rsidRDefault="00DD5FF0" w:rsidP="00DD5FF0">
      <w:pPr>
        <w:tabs>
          <w:tab w:val="left" w:pos="360"/>
          <w:tab w:val="left" w:pos="2520"/>
          <w:tab w:val="left" w:pos="4320"/>
          <w:tab w:val="left" w:pos="6300"/>
          <w:tab w:val="left" w:pos="6840"/>
          <w:tab w:val="left" w:pos="8127"/>
          <w:tab w:val="left" w:pos="8910"/>
        </w:tabs>
        <w:ind w:left="360" w:hanging="360"/>
        <w:jc w:val="both"/>
        <w:rPr>
          <w:rFonts w:ascii="SutonnyMJ" w:eastAsia="SutonnyMJ" w:hAnsi="SutonnyMJ" w:cs="SutonnyMJ"/>
          <w:b/>
          <w:sz w:val="24"/>
          <w:szCs w:val="24"/>
        </w:rPr>
      </w:pPr>
      <w:r w:rsidRPr="006408BB">
        <w:rPr>
          <w:rFonts w:ascii="SutonnyMJ" w:eastAsia="SutonnyMJ" w:hAnsi="SutonnyMJ" w:cs="SutonnyMJ"/>
          <w:b/>
          <w:sz w:val="24"/>
        </w:rPr>
        <w:t>09.</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‡`‡k KLb †_‡K eq¯‹fvZv Pvjy nq?(36Zg)</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sz w:val="24"/>
        </w:rPr>
      </w:pPr>
      <w:r w:rsidRPr="006408BB">
        <w:rPr>
          <w:rFonts w:ascii="SutonnyMJ" w:eastAsia="SutonnyMJ" w:hAnsi="SutonnyMJ" w:cs="SutonnyMJ"/>
          <w:sz w:val="24"/>
          <w:u w:val="single"/>
        </w:rPr>
        <w:t>K. 1998 mv‡j</w:t>
      </w:r>
      <w:r w:rsidRPr="006408BB">
        <w:rPr>
          <w:rFonts w:ascii="SutonnyMJ" w:eastAsia="SutonnyMJ" w:hAnsi="SutonnyMJ" w:cs="SutonnyMJ"/>
          <w:sz w:val="24"/>
        </w:rPr>
        <w:tab/>
        <w:t>L. 1999 mv‡j</w:t>
      </w:r>
      <w:r w:rsidRPr="006408BB">
        <w:rPr>
          <w:rFonts w:ascii="SutonnyMJ" w:eastAsia="SutonnyMJ" w:hAnsi="SutonnyMJ" w:cs="SutonnyMJ"/>
          <w:sz w:val="24"/>
        </w:rPr>
        <w:tab/>
        <w:t>M. 2000 mv‡j</w:t>
      </w:r>
      <w:r w:rsidRPr="006408BB">
        <w:rPr>
          <w:rFonts w:ascii="SutonnyMJ" w:eastAsia="SutonnyMJ" w:hAnsi="SutonnyMJ" w:cs="SutonnyMJ"/>
          <w:sz w:val="24"/>
        </w:rPr>
        <w:tab/>
      </w:r>
      <w:r w:rsidRPr="006408BB">
        <w:rPr>
          <w:rFonts w:ascii="SutonnyMJ" w:eastAsia="SutonnyMJ" w:hAnsi="SutonnyMJ" w:cs="SutonnyMJ"/>
          <w:sz w:val="24"/>
        </w:rPr>
        <w:tab/>
        <w:t>N. 1997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 K</w:t>
      </w:r>
      <w:r w:rsidRPr="006408BB">
        <w:rPr>
          <w:rFonts w:ascii="SutonnyMJ" w:eastAsia="SutonnyMJ" w:hAnsi="SutonnyMJ" w:cs="SutonnyMJ"/>
          <w:sz w:val="24"/>
        </w:rPr>
        <w:tab/>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sz w:val="24"/>
        </w:rPr>
      </w:pPr>
      <w:r w:rsidRPr="006408BB">
        <w:rPr>
          <w:rFonts w:ascii="SutonnyMJ" w:eastAsia="SutonnyMJ" w:hAnsi="SutonnyMJ" w:cs="SutonnyMJ"/>
          <w:b/>
          <w:sz w:val="24"/>
        </w:rPr>
        <w:t>e¨vL¨v:</w:t>
      </w:r>
      <w:r>
        <w:rPr>
          <w:rFonts w:ascii="SutonnyMJ" w:eastAsia="SutonnyMJ" w:hAnsi="SutonnyMJ" w:cs="SutonnyMJ"/>
          <w:b/>
          <w:sz w:val="24"/>
        </w:rPr>
        <w:t xml:space="preserve"> </w:t>
      </w:r>
      <w:r w:rsidRPr="006408BB">
        <w:rPr>
          <w:rFonts w:ascii="SutonnyMJ" w:eastAsia="SutonnyMJ" w:hAnsi="SutonnyMJ" w:cs="SutonnyMJ"/>
          <w:i/>
          <w:sz w:val="24"/>
        </w:rPr>
        <w:t>†`‡ki e‡qv‡R¨ô `y¯’ I ¯^í DcvR©b¶g A_ev DcvR©‡b A¶g eq¯‹ R</w:t>
      </w:r>
      <w:r>
        <w:rPr>
          <w:rFonts w:ascii="SutonnyMJ" w:eastAsia="SutonnyMJ" w:hAnsi="SutonnyMJ" w:cs="SutonnyMJ"/>
          <w:i/>
          <w:sz w:val="24"/>
        </w:rPr>
        <w:t>b‡Mvôxi mvgvwRK wbivcËv weav‡b</w:t>
      </w:r>
      <w:r w:rsidRPr="006408BB">
        <w:rPr>
          <w:rFonts w:ascii="SutonnyMJ" w:eastAsia="SutonnyMJ" w:hAnsi="SutonnyMJ" w:cs="SutonnyMJ"/>
          <w:i/>
          <w:sz w:val="24"/>
        </w:rPr>
        <w:t xml:space="preserve"> cwievi I mg</w:t>
      </w:r>
      <w:r>
        <w:rPr>
          <w:rFonts w:ascii="SutonnyMJ" w:eastAsia="SutonnyMJ" w:hAnsi="SutonnyMJ" w:cs="SutonnyMJ"/>
          <w:i/>
          <w:sz w:val="24"/>
        </w:rPr>
        <w:t xml:space="preserve">v‡R gh©v`v e„w×i j‡¶¨ 1998 mv‡j </w:t>
      </w:r>
      <w:r w:rsidRPr="006408BB">
        <w:rPr>
          <w:rFonts w:ascii="SutonnyMJ" w:eastAsia="SutonnyMJ" w:hAnsi="SutonnyMJ" w:cs="SutonnyMJ"/>
          <w:i/>
          <w:sz w:val="24"/>
        </w:rPr>
        <w:t>Ôeq¯‹fvZvÕ Kg©m~wP cÖeZ©b Kiv nq| GwU mgvRKj¨vY gš¿Yvj‡qi Aax‡b mvgvwRK wbivcËv Kvh©µg|</w:t>
      </w:r>
    </w:p>
    <w:p w:rsidR="00DD5FF0" w:rsidRPr="006408BB" w:rsidRDefault="00DD5FF0" w:rsidP="00DD5FF0">
      <w:pPr>
        <w:tabs>
          <w:tab w:val="left" w:pos="2520"/>
          <w:tab w:val="left" w:pos="4320"/>
          <w:tab w:val="left" w:pos="6300"/>
          <w:tab w:val="left" w:pos="6660"/>
          <w:tab w:val="left" w:pos="8127"/>
        </w:tabs>
        <w:jc w:val="both"/>
        <w:rPr>
          <w:rFonts w:ascii="SutonnyMJ" w:eastAsia="SutonnyMJ" w:hAnsi="SutonnyMJ" w:cs="SutonnyMJ"/>
          <w:sz w:val="24"/>
        </w:rPr>
      </w:pPr>
      <w:r w:rsidRPr="006408BB">
        <w:rPr>
          <w:rFonts w:ascii="SutonnyMJ" w:eastAsia="SutonnyMJ" w:hAnsi="SutonnyMJ" w:cs="SutonnyMJ"/>
          <w:b/>
          <w:sz w:val="24"/>
        </w:rPr>
        <w:t xml:space="preserve">10. </w:t>
      </w:r>
      <w:proofErr w:type="gramStart"/>
      <w:r w:rsidRPr="006408BB">
        <w:rPr>
          <w:rFonts w:ascii="SutonnyMJ" w:eastAsia="SutonnyMJ" w:hAnsi="SutonnyMJ" w:cs="SutonnyMJ"/>
          <w:b/>
          <w:sz w:val="24"/>
        </w:rPr>
        <w:t>cwiKíbv</w:t>
      </w:r>
      <w:proofErr w:type="gramEnd"/>
      <w:r w:rsidRPr="006408BB">
        <w:rPr>
          <w:rFonts w:ascii="SutonnyMJ" w:eastAsia="SutonnyMJ" w:hAnsi="SutonnyMJ" w:cs="SutonnyMJ"/>
          <w:b/>
          <w:sz w:val="24"/>
        </w:rPr>
        <w:t xml:space="preserve"> Kwgk‡bi M„nxZ c`‡ÿc Abyhvqx mßg cÂevwl©K cwiKíbv †Kvb †gqv‡` n‡e? (35Zg)</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rPr>
        <w:t>K. 2015-2019</w:t>
      </w:r>
      <w:r w:rsidRPr="006408BB">
        <w:rPr>
          <w:rFonts w:ascii="SutonnyMJ" w:eastAsia="SutonnyMJ" w:hAnsi="SutonnyMJ" w:cs="SutonnyMJ"/>
          <w:sz w:val="24"/>
        </w:rPr>
        <w:tab/>
        <w:t>L. 2017-2021</w:t>
      </w:r>
      <w:r w:rsidRPr="006408BB">
        <w:rPr>
          <w:rFonts w:ascii="SutonnyMJ" w:eastAsia="SutonnyMJ" w:hAnsi="SutonnyMJ" w:cs="SutonnyMJ"/>
          <w:sz w:val="24"/>
        </w:rPr>
        <w:tab/>
      </w:r>
      <w:r w:rsidRPr="006408BB">
        <w:rPr>
          <w:rFonts w:ascii="SutonnyMJ" w:eastAsia="SutonnyMJ" w:hAnsi="SutonnyMJ" w:cs="SutonnyMJ"/>
          <w:sz w:val="24"/>
          <w:u w:val="single"/>
        </w:rPr>
        <w:t>M. 2016-2020</w:t>
      </w:r>
      <w:r w:rsidRPr="006408BB">
        <w:rPr>
          <w:rFonts w:ascii="SutonnyMJ" w:eastAsia="SutonnyMJ" w:hAnsi="SutonnyMJ" w:cs="SutonnyMJ"/>
          <w:sz w:val="24"/>
        </w:rPr>
        <w:tab/>
      </w:r>
      <w:r w:rsidRPr="006408BB">
        <w:rPr>
          <w:rFonts w:ascii="SutonnyMJ" w:eastAsia="SutonnyMJ" w:hAnsi="SutonnyMJ" w:cs="SutonnyMJ"/>
          <w:sz w:val="24"/>
        </w:rPr>
        <w:tab/>
        <w:t>N. 2018-2022</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10: M</w:t>
      </w:r>
    </w:p>
    <w:p w:rsidR="00DD5FF0" w:rsidRPr="006408BB" w:rsidRDefault="00DD5FF0" w:rsidP="00DD5FF0">
      <w:pPr>
        <w:tabs>
          <w:tab w:val="left" w:pos="2520"/>
          <w:tab w:val="left" w:pos="4320"/>
          <w:tab w:val="left" w:pos="630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b/>
          <w:sz w:val="24"/>
        </w:rPr>
        <w:t>e¨vL¨v:</w:t>
      </w:r>
      <w:r>
        <w:rPr>
          <w:rFonts w:ascii="SutonnyMJ" w:eastAsia="SutonnyMJ" w:hAnsi="SutonnyMJ" w:cs="SutonnyMJ"/>
          <w:b/>
          <w:sz w:val="24"/>
        </w:rPr>
        <w:t xml:space="preserve"> </w:t>
      </w:r>
      <w:r w:rsidRPr="006408BB">
        <w:rPr>
          <w:rFonts w:ascii="SutonnyMJ" w:eastAsia="SutonnyMJ" w:hAnsi="SutonnyMJ" w:cs="SutonnyMJ"/>
          <w:i/>
          <w:sz w:val="24"/>
        </w:rPr>
        <w:t>mßg cÂevwl</w:t>
      </w:r>
      <w:r>
        <w:rPr>
          <w:rFonts w:ascii="SutonnyMJ" w:eastAsia="SutonnyMJ" w:hAnsi="SutonnyMJ" w:cs="SutonnyMJ"/>
          <w:i/>
          <w:sz w:val="24"/>
        </w:rPr>
        <w:t>©K cwi</w:t>
      </w:r>
      <w:r w:rsidRPr="006408BB">
        <w:rPr>
          <w:rFonts w:ascii="SutonnyMJ" w:eastAsia="SutonnyMJ" w:hAnsi="SutonnyMJ" w:cs="SutonnyMJ"/>
          <w:i/>
          <w:sz w:val="24"/>
        </w:rPr>
        <w:t>Kíbvi †gqv` 2016-2020| †`‡k Aóg cÂevwl©K †gqv` n‡e 2020 mv‡ji RyjvB †_‡K 2025 mv‡ji Ryb ch©šÍ|</w:t>
      </w:r>
    </w:p>
    <w:p w:rsidR="00DD5FF0" w:rsidRPr="006408BB" w:rsidRDefault="00DD5FF0" w:rsidP="00DD5FF0">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10"/>
          <w:shd w:val="clear" w:color="auto" w:fill="000000"/>
        </w:rPr>
      </w:pPr>
    </w:p>
    <w:p w:rsidR="00DD5FF0" w:rsidRPr="006408BB" w:rsidRDefault="00DD5FF0" w:rsidP="00DD5FF0">
      <w:pPr>
        <w:shd w:val="clear" w:color="auto" w:fill="000000" w:themeFill="text1"/>
        <w:ind w:left="446" w:hanging="446"/>
        <w:jc w:val="center"/>
        <w:rPr>
          <w:rFonts w:ascii="Times New Roman" w:eastAsia="SutonnyMJ" w:hAnsi="Times New Roman" w:cs="Times New Roman"/>
          <w:b/>
          <w:sz w:val="28"/>
          <w:szCs w:val="26"/>
          <w:shd w:val="clear" w:color="auto" w:fill="A6A6A6"/>
        </w:rPr>
      </w:pPr>
      <w:r w:rsidRPr="006408BB">
        <w:rPr>
          <w:rFonts w:ascii="Times New Roman" w:eastAsia="SutonnyMJ" w:hAnsi="Times New Roman" w:cs="Times New Roman"/>
          <w:b/>
          <w:sz w:val="28"/>
          <w:szCs w:val="26"/>
          <w:shd w:val="clear" w:color="auto" w:fill="000000" w:themeFill="text1"/>
        </w:rPr>
        <w:t>Basic Terms of Economics</w:t>
      </w:r>
    </w:p>
    <w:p w:rsidR="00DD5FF0" w:rsidRPr="006408BB" w:rsidRDefault="00DD5FF0" w:rsidP="00DD5FF0">
      <w:pPr>
        <w:ind w:left="446" w:hanging="446"/>
        <w:jc w:val="center"/>
        <w:rPr>
          <w:rFonts w:ascii="Times New Roman" w:eastAsia="SutonnyMJ" w:hAnsi="Times New Roman" w:cs="Times New Roman"/>
          <w:b/>
          <w:sz w:val="26"/>
          <w:szCs w:val="26"/>
          <w:shd w:val="clear" w:color="auto" w:fill="A6A6A6"/>
        </w:rPr>
      </w:pPr>
      <w:r w:rsidRPr="006408BB">
        <w:rPr>
          <w:noProof/>
        </w:rPr>
        <w:drawing>
          <wp:anchor distT="0" distB="0" distL="114300" distR="114300" simplePos="0" relativeHeight="251652608" behindDoc="0" locked="0" layoutInCell="1" allowOverlap="1" wp14:anchorId="0CDBB380" wp14:editId="6381E561">
            <wp:simplePos x="0" y="0"/>
            <wp:positionH relativeFrom="column">
              <wp:posOffset>1073150</wp:posOffset>
            </wp:positionH>
            <wp:positionV relativeFrom="paragraph">
              <wp:posOffset>9201</wp:posOffset>
            </wp:positionV>
            <wp:extent cx="3063240" cy="1362456"/>
            <wp:effectExtent l="0" t="0" r="0" b="0"/>
            <wp:wrapNone/>
            <wp:docPr id="5" name="Picture 5" descr="https://www.jugantor.com/news-archive/assets/images/news_images/online/2017/10/31/eco_62203_150939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ugantor.com/news-archive/assets/images/news_images/online/2017/10/31/eco_62203_15093986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240" cy="1362456"/>
                    </a:xfrm>
                    <a:prstGeom prst="rect">
                      <a:avLst/>
                    </a:prstGeom>
                    <a:noFill/>
                    <a:ln w="9525">
                      <a:noFill/>
                      <a:miter lim="800000"/>
                      <a:headEnd/>
                      <a:tailEnd/>
                    </a:ln>
                  </pic:spPr>
                </pic:pic>
              </a:graphicData>
            </a:graphic>
          </wp:anchor>
        </w:drawing>
      </w:r>
    </w:p>
    <w:p w:rsidR="00DD5FF0" w:rsidRPr="006408BB" w:rsidRDefault="00DD5FF0" w:rsidP="00DD5FF0">
      <w:pPr>
        <w:tabs>
          <w:tab w:val="left" w:pos="360"/>
        </w:tabs>
        <w:ind w:left="446" w:hanging="446"/>
        <w:jc w:val="center"/>
        <w:rPr>
          <w:rFonts w:ascii="SutonnyMJ" w:eastAsia="SutonnyMJ" w:hAnsi="SutonnyMJ" w:cs="SutonnyMJ"/>
          <w:sz w:val="24"/>
          <w:shd w:val="clear" w:color="auto" w:fill="000000"/>
        </w:rPr>
      </w:pPr>
    </w:p>
    <w:p w:rsidR="00DD5FF0" w:rsidRPr="006408BB" w:rsidRDefault="00DD5FF0" w:rsidP="00DD5FF0">
      <w:pPr>
        <w:tabs>
          <w:tab w:val="left" w:pos="360"/>
        </w:tabs>
        <w:ind w:left="378"/>
        <w:rPr>
          <w:rFonts w:ascii="SutonnyMJ" w:eastAsia="SutonnyMJ" w:hAnsi="SutonnyMJ" w:cs="SutonnyMJ"/>
          <w:sz w:val="24"/>
        </w:rPr>
      </w:pPr>
    </w:p>
    <w:p w:rsidR="00DD5FF0" w:rsidRPr="006408BB" w:rsidRDefault="00DD5FF0" w:rsidP="00DD5FF0">
      <w:pPr>
        <w:tabs>
          <w:tab w:val="left" w:pos="360"/>
        </w:tabs>
        <w:ind w:left="378"/>
        <w:rPr>
          <w:rFonts w:ascii="SutonnyMJ" w:eastAsia="SutonnyMJ" w:hAnsi="SutonnyMJ" w:cs="SutonnyMJ"/>
          <w:sz w:val="24"/>
        </w:rPr>
      </w:pPr>
    </w:p>
    <w:p w:rsidR="00DD5FF0" w:rsidRPr="006408BB" w:rsidRDefault="00DD5FF0" w:rsidP="00DD5FF0">
      <w:pPr>
        <w:tabs>
          <w:tab w:val="left" w:pos="360"/>
        </w:tabs>
        <w:ind w:left="378"/>
        <w:rPr>
          <w:rFonts w:ascii="SutonnyMJ" w:eastAsia="SutonnyMJ" w:hAnsi="SutonnyMJ" w:cs="SutonnyMJ"/>
          <w:sz w:val="24"/>
        </w:rPr>
      </w:pPr>
    </w:p>
    <w:p w:rsidR="00DD5FF0" w:rsidRPr="006408BB" w:rsidRDefault="00DD5FF0" w:rsidP="00DD5FF0">
      <w:pPr>
        <w:tabs>
          <w:tab w:val="left" w:pos="360"/>
        </w:tabs>
        <w:ind w:left="378"/>
        <w:rPr>
          <w:rFonts w:ascii="SutonnyMJ" w:eastAsia="SutonnyMJ" w:hAnsi="SutonnyMJ" w:cs="SutonnyMJ"/>
          <w:sz w:val="24"/>
        </w:rPr>
      </w:pPr>
    </w:p>
    <w:p w:rsidR="00DD5FF0" w:rsidRPr="006408BB" w:rsidRDefault="00DD5FF0" w:rsidP="00DD5FF0">
      <w:pPr>
        <w:tabs>
          <w:tab w:val="left" w:pos="360"/>
        </w:tabs>
        <w:ind w:left="378"/>
        <w:rPr>
          <w:rFonts w:ascii="SutonnyMJ" w:eastAsia="SutonnyMJ" w:hAnsi="SutonnyMJ" w:cs="SutonnyMJ"/>
          <w:sz w:val="24"/>
        </w:rPr>
      </w:pPr>
    </w:p>
    <w:p w:rsidR="00DD5FF0" w:rsidRPr="006408BB" w:rsidRDefault="00DD5FF0" w:rsidP="00DD5FF0">
      <w:pPr>
        <w:tabs>
          <w:tab w:val="left" w:pos="360"/>
        </w:tabs>
        <w:ind w:left="378"/>
        <w:rPr>
          <w:rFonts w:ascii="SutonnyMJ" w:eastAsia="SutonnyMJ" w:hAnsi="SutonnyMJ" w:cs="SutonnyMJ"/>
          <w:sz w:val="22"/>
        </w:rPr>
      </w:pPr>
    </w:p>
    <w:p w:rsidR="00DD5FF0" w:rsidRPr="006408BB" w:rsidRDefault="00DD5FF0" w:rsidP="00DD5FF0">
      <w:pPr>
        <w:tabs>
          <w:tab w:val="left" w:pos="360"/>
        </w:tabs>
        <w:rPr>
          <w:rFonts w:ascii="SutonnyMJ" w:eastAsia="SutonnyMJ" w:hAnsi="SutonnyMJ" w:cs="SutonnyMJ"/>
          <w:sz w:val="24"/>
        </w:rPr>
      </w:pPr>
      <w:r w:rsidRPr="006408BB">
        <w:rPr>
          <w:rFonts w:ascii="SutonnyMJ" w:eastAsia="SutonnyMJ" w:hAnsi="SutonnyMJ" w:cs="SutonnyMJ"/>
          <w:sz w:val="24"/>
        </w:rPr>
        <w:tab/>
      </w:r>
      <w:proofErr w:type="gramStart"/>
      <w:r w:rsidRPr="006408BB">
        <w:rPr>
          <w:rFonts w:ascii="SutonnyMJ" w:eastAsia="SutonnyMJ" w:hAnsi="SutonnyMJ" w:cs="SutonnyMJ"/>
          <w:sz w:val="24"/>
        </w:rPr>
        <w:t>eZ©</w:t>
      </w:r>
      <w:proofErr w:type="gramEnd"/>
      <w:r w:rsidRPr="006408BB">
        <w:rPr>
          <w:rFonts w:ascii="SutonnyMJ" w:eastAsia="SutonnyMJ" w:hAnsi="SutonnyMJ" w:cs="SutonnyMJ"/>
          <w:sz w:val="24"/>
        </w:rPr>
        <w:t xml:space="preserve">gvb we‡k^ mvaviYZ Pvi ai‡bi A_©e¨e¯’v Pvjy Av‡Q| h_v- cyuwRev`x, mgvRZvwš¿K, wgkÖ </w:t>
      </w:r>
      <w:r>
        <w:rPr>
          <w:rFonts w:ascii="SutonnyMJ" w:eastAsia="SutonnyMJ" w:hAnsi="SutonnyMJ" w:cs="SutonnyMJ"/>
          <w:sz w:val="24"/>
        </w:rPr>
        <w:t xml:space="preserve">I Bmjvwg </w:t>
      </w:r>
      <w:r w:rsidRPr="006408BB">
        <w:rPr>
          <w:rFonts w:ascii="SutonnyMJ" w:eastAsia="SutonnyMJ" w:hAnsi="SutonnyMJ" w:cs="SutonnyMJ"/>
          <w:sz w:val="24"/>
        </w:rPr>
        <w:t xml:space="preserve">A_©e¨e¯’v| </w:t>
      </w:r>
    </w:p>
    <w:tbl>
      <w:tblPr>
        <w:tblStyle w:val="TableGrid"/>
        <w:tblW w:w="0" w:type="auto"/>
        <w:tblInd w:w="108" w:type="dxa"/>
        <w:tblLook w:val="04A0" w:firstRow="1" w:lastRow="0" w:firstColumn="1" w:lastColumn="0" w:noHBand="0" w:noVBand="1"/>
      </w:tblPr>
      <w:tblGrid>
        <w:gridCol w:w="1980"/>
        <w:gridCol w:w="6660"/>
      </w:tblGrid>
      <w:tr w:rsidR="00DD5FF0" w:rsidRPr="006408BB" w:rsidTr="00711701">
        <w:tc>
          <w:tcPr>
            <w:tcW w:w="1980" w:type="dxa"/>
            <w:shd w:val="clear" w:color="auto" w:fill="F2F2F2" w:themeFill="background1" w:themeFillShade="F2"/>
          </w:tcPr>
          <w:p w:rsidR="00DD5FF0" w:rsidRPr="006408BB" w:rsidRDefault="00DD5FF0" w:rsidP="00711701">
            <w:pPr>
              <w:tabs>
                <w:tab w:val="left" w:pos="360"/>
              </w:tabs>
              <w:jc w:val="center"/>
              <w:rPr>
                <w:rFonts w:ascii="SutonnyMJ" w:eastAsia="SutonnyMJ" w:hAnsi="SutonnyMJ" w:cs="SutonnyMJ"/>
                <w:b/>
                <w:sz w:val="26"/>
              </w:rPr>
            </w:pPr>
            <w:r w:rsidRPr="006408BB">
              <w:rPr>
                <w:rFonts w:ascii="SutonnyMJ" w:eastAsia="SutonnyMJ" w:hAnsi="SutonnyMJ" w:cs="SutonnyMJ"/>
                <w:b/>
                <w:sz w:val="26"/>
              </w:rPr>
              <w:t>A_©e¨e¯’v</w:t>
            </w:r>
          </w:p>
        </w:tc>
        <w:tc>
          <w:tcPr>
            <w:tcW w:w="6660" w:type="dxa"/>
            <w:shd w:val="clear" w:color="auto" w:fill="F2F2F2" w:themeFill="background1" w:themeFillShade="F2"/>
          </w:tcPr>
          <w:p w:rsidR="00DD5FF0" w:rsidRPr="006408BB" w:rsidRDefault="00DD5FF0" w:rsidP="00711701">
            <w:pPr>
              <w:tabs>
                <w:tab w:val="left" w:pos="360"/>
              </w:tabs>
              <w:jc w:val="center"/>
              <w:rPr>
                <w:rFonts w:ascii="SutonnyMJ" w:eastAsia="SutonnyMJ" w:hAnsi="SutonnyMJ" w:cs="SutonnyMJ"/>
                <w:b/>
                <w:sz w:val="26"/>
              </w:rPr>
            </w:pPr>
            <w:r w:rsidRPr="006408BB">
              <w:rPr>
                <w:rFonts w:ascii="SutonnyMJ" w:eastAsia="SutonnyMJ" w:hAnsi="SutonnyMJ" w:cs="SutonnyMJ"/>
                <w:b/>
                <w:sz w:val="26"/>
              </w:rPr>
              <w:t>cwiPq</w:t>
            </w:r>
          </w:p>
        </w:tc>
      </w:tr>
      <w:tr w:rsidR="00DD5FF0" w:rsidRPr="006408BB" w:rsidTr="00711701">
        <w:tc>
          <w:tcPr>
            <w:tcW w:w="1980" w:type="dxa"/>
          </w:tcPr>
          <w:p w:rsidR="00DD5FF0" w:rsidRPr="006408BB" w:rsidRDefault="00DD5FF0" w:rsidP="00711701">
            <w:pPr>
              <w:tabs>
                <w:tab w:val="left" w:pos="360"/>
              </w:tabs>
              <w:jc w:val="center"/>
              <w:rPr>
                <w:rFonts w:ascii="SutonnyMJ" w:eastAsia="SutonnyMJ" w:hAnsi="SutonnyMJ" w:cs="SutonnyMJ"/>
                <w:sz w:val="24"/>
              </w:rPr>
            </w:pPr>
            <w:r w:rsidRPr="006408BB">
              <w:rPr>
                <w:rFonts w:ascii="SutonnyMJ" w:eastAsia="SutonnyMJ" w:hAnsi="SutonnyMJ" w:cs="SutonnyMJ"/>
                <w:b/>
                <w:sz w:val="24"/>
              </w:rPr>
              <w:t>cuywRev`x</w:t>
            </w:r>
            <w:r>
              <w:rPr>
                <w:rFonts w:ascii="SutonnyMJ" w:eastAsia="SutonnyMJ" w:hAnsi="SutonnyMJ" w:cs="SutonnyMJ"/>
                <w:b/>
                <w:sz w:val="24"/>
              </w:rPr>
              <w:t xml:space="preserve"> </w:t>
            </w:r>
            <w:r w:rsidRPr="006408BB">
              <w:rPr>
                <w:rFonts w:ascii="SutonnyMJ" w:eastAsia="SutonnyMJ" w:hAnsi="SutonnyMJ" w:cs="SutonnyMJ"/>
                <w:b/>
                <w:sz w:val="24"/>
              </w:rPr>
              <w:t>A_©e¨e¯’v</w:t>
            </w:r>
          </w:p>
        </w:tc>
        <w:tc>
          <w:tcPr>
            <w:tcW w:w="6660" w:type="dxa"/>
          </w:tcPr>
          <w:p w:rsidR="00DD5FF0" w:rsidRPr="006408BB" w:rsidRDefault="00DD5FF0" w:rsidP="00711701">
            <w:pPr>
              <w:tabs>
                <w:tab w:val="left" w:pos="360"/>
              </w:tabs>
              <w:rPr>
                <w:rFonts w:ascii="SutonnyMJ" w:eastAsia="SutonnyMJ" w:hAnsi="SutonnyMJ" w:cs="SutonnyMJ"/>
                <w:sz w:val="24"/>
              </w:rPr>
            </w:pPr>
            <w:r w:rsidRPr="006408BB">
              <w:rPr>
                <w:rFonts w:ascii="SutonnyMJ" w:eastAsia="SutonnyMJ" w:hAnsi="SutonnyMJ" w:cs="SutonnyMJ"/>
                <w:sz w:val="24"/>
              </w:rPr>
              <w:t xml:space="preserve">GB A_©e¨e¯’vq </w:t>
            </w:r>
            <w:r>
              <w:rPr>
                <w:rFonts w:ascii="SutonnyMJ" w:eastAsia="SutonnyMJ" w:hAnsi="SutonnyMJ" w:cs="SutonnyMJ"/>
                <w:sz w:val="24"/>
              </w:rPr>
              <w:t>m¤ú‡`i e¨w³MZ gvwjKvbv, †emiKvwi</w:t>
            </w:r>
            <w:r w:rsidRPr="006408BB">
              <w:rPr>
                <w:rFonts w:ascii="SutonnyMJ" w:eastAsia="SutonnyMJ" w:hAnsi="SutonnyMJ" w:cs="SutonnyMJ"/>
                <w:sz w:val="24"/>
              </w:rPr>
              <w:t xml:space="preserve"> D‡`¨vM, †fv³vi ¯^vaxbZv, ¯^qswµq g~j¨ e¨e¯’v, Aeva cÖwZ‡hvwMZv BZ¨vw` cÖwZwôZ _v‡K|</w:t>
            </w:r>
          </w:p>
        </w:tc>
      </w:tr>
      <w:tr w:rsidR="00DD5FF0" w:rsidRPr="006408BB" w:rsidTr="00711701">
        <w:tc>
          <w:tcPr>
            <w:tcW w:w="1980" w:type="dxa"/>
          </w:tcPr>
          <w:p w:rsidR="00DD5FF0" w:rsidRPr="006408BB" w:rsidRDefault="00DD5FF0" w:rsidP="00711701">
            <w:pPr>
              <w:tabs>
                <w:tab w:val="left" w:pos="360"/>
              </w:tabs>
              <w:jc w:val="center"/>
              <w:rPr>
                <w:rFonts w:ascii="SutonnyMJ" w:eastAsia="SutonnyMJ" w:hAnsi="SutonnyMJ" w:cs="SutonnyMJ"/>
                <w:b/>
                <w:sz w:val="24"/>
              </w:rPr>
            </w:pPr>
            <w:r w:rsidRPr="006408BB">
              <w:rPr>
                <w:rFonts w:ascii="SutonnyMJ" w:eastAsia="SutonnyMJ" w:hAnsi="SutonnyMJ" w:cs="SutonnyMJ"/>
                <w:b/>
                <w:sz w:val="24"/>
              </w:rPr>
              <w:t>mgvRZvwš¿K A_©e¨e¯’v</w:t>
            </w:r>
          </w:p>
        </w:tc>
        <w:tc>
          <w:tcPr>
            <w:tcW w:w="6660" w:type="dxa"/>
          </w:tcPr>
          <w:p w:rsidR="00DD5FF0" w:rsidRPr="006408BB" w:rsidRDefault="00DD5FF0" w:rsidP="00711701">
            <w:pPr>
              <w:tabs>
                <w:tab w:val="left" w:pos="360"/>
              </w:tabs>
              <w:jc w:val="both"/>
              <w:rPr>
                <w:rFonts w:ascii="SutonnyMJ" w:eastAsia="SutonnyMJ" w:hAnsi="SutonnyMJ" w:cs="SutonnyMJ"/>
                <w:sz w:val="24"/>
              </w:rPr>
            </w:pPr>
            <w:r w:rsidRPr="006408BB">
              <w:rPr>
                <w:rFonts w:ascii="SutonnyMJ" w:eastAsia="SutonnyMJ" w:hAnsi="SutonnyMJ" w:cs="SutonnyMJ"/>
                <w:sz w:val="24"/>
              </w:rPr>
              <w:t>GB A_©e¨e¯’vq m¤ú‡`i ivóªxq I mvgvwRK gvwjKvbv †`Lv hvq| e¨w³ GLv‡b m¤ú` µq-weµq Ki‡Z cv‡i bv| GLv‡b e¨w³MZ D‡`¨v‡Mi Afve Ges †K›`ªxq cwiKíbv BZ¨vw` †`Lv hvq|</w:t>
            </w:r>
          </w:p>
        </w:tc>
      </w:tr>
      <w:tr w:rsidR="00DD5FF0" w:rsidRPr="006408BB" w:rsidTr="00711701">
        <w:tc>
          <w:tcPr>
            <w:tcW w:w="1980" w:type="dxa"/>
          </w:tcPr>
          <w:p w:rsidR="00DD5FF0" w:rsidRPr="006408BB" w:rsidRDefault="00DD5FF0" w:rsidP="00711701">
            <w:pPr>
              <w:tabs>
                <w:tab w:val="left" w:pos="360"/>
              </w:tabs>
              <w:jc w:val="center"/>
              <w:rPr>
                <w:rFonts w:ascii="SutonnyMJ" w:eastAsia="SutonnyMJ" w:hAnsi="SutonnyMJ" w:cs="SutonnyMJ"/>
                <w:b/>
                <w:sz w:val="24"/>
              </w:rPr>
            </w:pPr>
            <w:r w:rsidRPr="006408BB">
              <w:rPr>
                <w:rFonts w:ascii="SutonnyMJ" w:eastAsia="SutonnyMJ" w:hAnsi="SutonnyMJ" w:cs="SutonnyMJ"/>
                <w:b/>
                <w:sz w:val="24"/>
              </w:rPr>
              <w:t>wgkÖ A_©bxwZ</w:t>
            </w:r>
          </w:p>
        </w:tc>
        <w:tc>
          <w:tcPr>
            <w:tcW w:w="6660" w:type="dxa"/>
          </w:tcPr>
          <w:p w:rsidR="00DD5FF0" w:rsidRPr="006408BB" w:rsidRDefault="00DD5FF0" w:rsidP="00711701">
            <w:pPr>
              <w:tabs>
                <w:tab w:val="left" w:pos="360"/>
              </w:tabs>
              <w:jc w:val="both"/>
              <w:rPr>
                <w:rFonts w:ascii="SutonnyMJ" w:eastAsia="SutonnyMJ" w:hAnsi="SutonnyMJ" w:cs="SutonnyMJ"/>
                <w:sz w:val="24"/>
              </w:rPr>
            </w:pPr>
            <w:r w:rsidRPr="006408BB">
              <w:rPr>
                <w:rFonts w:ascii="SutonnyMJ" w:eastAsia="SutonnyMJ" w:hAnsi="SutonnyMJ" w:cs="SutonnyMJ"/>
                <w:sz w:val="24"/>
              </w:rPr>
              <w:t>GB A_©bxwZ‡Z m¤úwËi e¨w³MZ I ivóªxq Dfq gvwjKvbvB cÖwZwôZ _v‡K| evsjv‡`k wgkÖ A_©bxwZi †`k|</w:t>
            </w:r>
          </w:p>
        </w:tc>
      </w:tr>
      <w:tr w:rsidR="00DD5FF0" w:rsidRPr="006408BB" w:rsidTr="00711701">
        <w:tc>
          <w:tcPr>
            <w:tcW w:w="1980" w:type="dxa"/>
          </w:tcPr>
          <w:p w:rsidR="00DD5FF0" w:rsidRPr="006408BB" w:rsidRDefault="00DD5FF0" w:rsidP="00711701">
            <w:pPr>
              <w:tabs>
                <w:tab w:val="left" w:pos="360"/>
              </w:tabs>
              <w:jc w:val="center"/>
              <w:rPr>
                <w:rFonts w:ascii="SutonnyMJ" w:eastAsia="SutonnyMJ" w:hAnsi="SutonnyMJ" w:cs="SutonnyMJ"/>
                <w:b/>
                <w:sz w:val="24"/>
              </w:rPr>
            </w:pPr>
            <w:r>
              <w:rPr>
                <w:rFonts w:ascii="SutonnyMJ" w:eastAsia="SutonnyMJ" w:hAnsi="SutonnyMJ" w:cs="SutonnyMJ"/>
                <w:b/>
                <w:sz w:val="24"/>
              </w:rPr>
              <w:t>Bmjvwg</w:t>
            </w:r>
            <w:r w:rsidRPr="006408BB">
              <w:rPr>
                <w:rFonts w:ascii="SutonnyMJ" w:eastAsia="SutonnyMJ" w:hAnsi="SutonnyMJ" w:cs="SutonnyMJ"/>
                <w:b/>
                <w:sz w:val="24"/>
              </w:rPr>
              <w:t xml:space="preserve"> A_©bxwZ</w:t>
            </w:r>
          </w:p>
        </w:tc>
        <w:tc>
          <w:tcPr>
            <w:tcW w:w="6660" w:type="dxa"/>
          </w:tcPr>
          <w:p w:rsidR="00DD5FF0" w:rsidRPr="006408BB" w:rsidRDefault="00DD5FF0" w:rsidP="00711701">
            <w:pPr>
              <w:tabs>
                <w:tab w:val="left" w:pos="360"/>
              </w:tabs>
              <w:jc w:val="both"/>
              <w:rPr>
                <w:rFonts w:ascii="SutonnyMJ" w:eastAsia="SutonnyMJ" w:hAnsi="SutonnyMJ" w:cs="SutonnyMJ"/>
                <w:sz w:val="24"/>
              </w:rPr>
            </w:pPr>
            <w:r>
              <w:rPr>
                <w:rFonts w:ascii="SutonnyMJ" w:eastAsia="SutonnyMJ" w:hAnsi="SutonnyMJ" w:cs="SutonnyMJ"/>
                <w:sz w:val="24"/>
              </w:rPr>
              <w:t>Bmjvwg</w:t>
            </w:r>
            <w:r w:rsidRPr="006408BB">
              <w:rPr>
                <w:rFonts w:ascii="SutonnyMJ" w:eastAsia="SutonnyMJ" w:hAnsi="SutonnyMJ" w:cs="SutonnyMJ"/>
                <w:sz w:val="24"/>
              </w:rPr>
              <w:t xml:space="preserve"> kixqvn&amp; AvBb Øviv cÖwZwôZ A_©‰bwZK e¨e</w:t>
            </w:r>
            <w:r>
              <w:rPr>
                <w:rFonts w:ascii="SutonnyMJ" w:eastAsia="SutonnyMJ" w:hAnsi="SutonnyMJ" w:cs="SutonnyMJ"/>
                <w:sz w:val="24"/>
              </w:rPr>
              <w:t>¯’v| ga¨cÖv‡P¨i A‡bK †`‡k Bmjvwg</w:t>
            </w:r>
            <w:r w:rsidRPr="006408BB">
              <w:rPr>
                <w:rFonts w:ascii="SutonnyMJ" w:eastAsia="SutonnyMJ" w:hAnsi="SutonnyMJ" w:cs="SutonnyMJ"/>
                <w:sz w:val="24"/>
              </w:rPr>
              <w:t xml:space="preserve"> A_©bxwZ †`Lv hvq</w:t>
            </w:r>
          </w:p>
        </w:tc>
      </w:tr>
    </w:tbl>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Abykxjbx</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rPr>
      </w:pPr>
      <w:r w:rsidRPr="00CD11FA">
        <w:rPr>
          <w:rFonts w:ascii="SutonnyMJ" w:hAnsi="SutonnyMJ"/>
          <w:b/>
          <w:sz w:val="24"/>
          <w:lang w:val="en-GB" w:eastAsia="en-GB"/>
        </w:rPr>
        <w:t xml:space="preserve">01. </w:t>
      </w:r>
      <w:proofErr w:type="gramStart"/>
      <w:r w:rsidRPr="00CD11FA">
        <w:rPr>
          <w:rFonts w:ascii="SutonnyMJ" w:hAnsi="SutonnyMJ"/>
          <w:b/>
          <w:sz w:val="24"/>
        </w:rPr>
        <w:t>m¤</w:t>
      </w:r>
      <w:proofErr w:type="gramEnd"/>
      <w:r w:rsidRPr="00CD11FA">
        <w:rPr>
          <w:rFonts w:ascii="SutonnyMJ" w:hAnsi="SutonnyMJ"/>
          <w:b/>
          <w:sz w:val="24"/>
        </w:rPr>
        <w:t>ú`‡K Kq ‡kÖwY‡Z web¨¯Í Kiv hvq|</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 xml:space="preserve">K. </w:t>
      </w:r>
      <w:r w:rsidRPr="006408BB">
        <w:rPr>
          <w:rFonts w:ascii="SutonnyMJ" w:hAnsi="SutonnyMJ"/>
          <w:sz w:val="24"/>
          <w:u w:val="single"/>
        </w:rPr>
        <w:t xml:space="preserve">5 </w:t>
      </w:r>
      <w:r w:rsidRPr="006408BB">
        <w:rPr>
          <w:rFonts w:ascii="SutonnyMJ" w:hAnsi="SutonnyMJ"/>
          <w:sz w:val="24"/>
        </w:rPr>
        <w:t>‡kÖwY‡Z</w:t>
      </w:r>
      <w:r w:rsidRPr="006408BB">
        <w:rPr>
          <w:rFonts w:ascii="SutonnyMJ" w:hAnsi="SutonnyMJ"/>
          <w:sz w:val="24"/>
        </w:rPr>
        <w:tab/>
        <w:t>L. 2‡kÖwY‡Z</w:t>
      </w:r>
      <w:r w:rsidRPr="006408BB">
        <w:rPr>
          <w:rFonts w:ascii="SutonnyMJ" w:hAnsi="SutonnyMJ"/>
          <w:sz w:val="24"/>
        </w:rPr>
        <w:tab/>
        <w:t>M. 4 ‡kÖwY‡Z</w:t>
      </w:r>
      <w:r w:rsidRPr="006408BB">
        <w:rPr>
          <w:rFonts w:ascii="SutonnyMJ" w:hAnsi="SutonnyMJ"/>
          <w:sz w:val="24"/>
        </w:rPr>
        <w:tab/>
        <w:t>N. 8 †kÖwY‡Z</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1</w:t>
      </w:r>
      <w:r w:rsidRPr="006408BB">
        <w:rPr>
          <w:rFonts w:ascii="SutonnyMJ" w:hAnsi="SutonnyMJ"/>
          <w:b/>
          <w:sz w:val="24"/>
          <w:shd w:val="clear" w:color="auto" w:fill="000000"/>
        </w:rPr>
        <w:t>: K</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rPr>
      </w:pPr>
      <w:r w:rsidRPr="00CD11FA">
        <w:rPr>
          <w:rFonts w:ascii="SutonnyMJ" w:hAnsi="SutonnyMJ"/>
          <w:b/>
          <w:sz w:val="24"/>
          <w:lang w:val="en-GB" w:eastAsia="en-GB"/>
        </w:rPr>
        <w:lastRenderedPageBreak/>
        <w:t xml:space="preserve">02. </w:t>
      </w:r>
      <w:r w:rsidRPr="00CD11FA">
        <w:rPr>
          <w:rFonts w:ascii="SutonnyMJ" w:hAnsi="SutonnyMJ"/>
          <w:b/>
          <w:sz w:val="24"/>
        </w:rPr>
        <w:t>RvZxq m¤ú‡`i Drm cÖavbZ KqwU?</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K. 4wU</w:t>
      </w:r>
      <w:r w:rsidRPr="006408BB">
        <w:rPr>
          <w:rFonts w:ascii="SutonnyMJ" w:hAnsi="SutonnyMJ"/>
          <w:sz w:val="24"/>
        </w:rPr>
        <w:tab/>
        <w:t>L. 3wU</w:t>
      </w:r>
      <w:r w:rsidRPr="006408BB">
        <w:rPr>
          <w:rFonts w:ascii="SutonnyMJ" w:hAnsi="SutonnyMJ"/>
          <w:sz w:val="24"/>
        </w:rPr>
        <w:tab/>
        <w:t>M. 5wU</w:t>
      </w:r>
      <w:r w:rsidRPr="006408BB">
        <w:rPr>
          <w:rFonts w:ascii="SutonnyMJ" w:hAnsi="SutonnyMJ"/>
          <w:sz w:val="24"/>
        </w:rPr>
        <w:tab/>
        <w:t xml:space="preserve">N. </w:t>
      </w:r>
      <w:r w:rsidRPr="006408BB">
        <w:rPr>
          <w:rFonts w:ascii="SutonnyMJ" w:hAnsi="SutonnyMJ"/>
          <w:sz w:val="24"/>
          <w:u w:val="single"/>
        </w:rPr>
        <w:t>2wU</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2</w:t>
      </w:r>
      <w:r w:rsidRPr="006408BB">
        <w:rPr>
          <w:rFonts w:ascii="SutonnyMJ" w:hAnsi="SutonnyMJ"/>
          <w:b/>
          <w:sz w:val="24"/>
          <w:shd w:val="clear" w:color="auto" w:fill="000000"/>
        </w:rPr>
        <w:t>: N</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rPr>
      </w:pPr>
      <w:r w:rsidRPr="00CD11FA">
        <w:rPr>
          <w:rFonts w:ascii="SutonnyMJ" w:hAnsi="SutonnyMJ" w:cs="Times New Roman"/>
          <w:b/>
          <w:sz w:val="24"/>
          <w:szCs w:val="24"/>
        </w:rPr>
        <w:t xml:space="preserve">03. </w:t>
      </w:r>
      <w:proofErr w:type="gramStart"/>
      <w:r w:rsidRPr="00CD11FA">
        <w:rPr>
          <w:rFonts w:ascii="SutonnyMJ" w:hAnsi="SutonnyMJ"/>
          <w:b/>
          <w:sz w:val="24"/>
          <w:szCs w:val="24"/>
        </w:rPr>
        <w:t>wbR</w:t>
      </w:r>
      <w:proofErr w:type="gramEnd"/>
      <w:r w:rsidRPr="00CD11FA">
        <w:rPr>
          <w:rFonts w:ascii="SutonnyMJ" w:hAnsi="SutonnyMJ"/>
          <w:b/>
          <w:sz w:val="24"/>
          <w:szCs w:val="24"/>
        </w:rPr>
        <w:t>¯^ cÖwZfv ‡Kvb m¤ú‡`i AšÍf©y³?</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K. e¨w³MZ</w:t>
      </w:r>
      <w:r w:rsidRPr="006408BB">
        <w:rPr>
          <w:rFonts w:ascii="SutonnyMJ" w:hAnsi="SutonnyMJ"/>
          <w:sz w:val="24"/>
        </w:rPr>
        <w:tab/>
        <w:t>L. mgwóMZ</w:t>
      </w:r>
      <w:r w:rsidRPr="006408BB">
        <w:rPr>
          <w:rFonts w:ascii="SutonnyMJ" w:hAnsi="SutonnyMJ"/>
          <w:sz w:val="24"/>
        </w:rPr>
        <w:tab/>
        <w:t xml:space="preserve">M. </w:t>
      </w:r>
      <w:r w:rsidRPr="006408BB">
        <w:rPr>
          <w:rFonts w:ascii="SutonnyMJ" w:hAnsi="SutonnyMJ"/>
          <w:sz w:val="24"/>
          <w:u w:val="single"/>
        </w:rPr>
        <w:t xml:space="preserve">GKvšÍ e¨w³MZ  </w:t>
      </w:r>
      <w:r w:rsidRPr="006408BB">
        <w:rPr>
          <w:rFonts w:ascii="SutonnyMJ" w:hAnsi="SutonnyMJ"/>
          <w:sz w:val="24"/>
        </w:rPr>
        <w:tab/>
        <w:t>N. RvZxq</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rPr>
        <w:t>3: M</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rPr>
      </w:pPr>
      <w:r w:rsidRPr="00CD11FA">
        <w:rPr>
          <w:rFonts w:ascii="SutonnyMJ" w:hAnsi="SutonnyMJ"/>
          <w:b/>
          <w:sz w:val="24"/>
          <w:lang w:val="en-GB" w:eastAsia="en-GB"/>
        </w:rPr>
        <w:t>04.</w:t>
      </w:r>
      <w:r w:rsidRPr="00CD11FA">
        <w:rPr>
          <w:rFonts w:ascii="SutonnyMJ" w:hAnsi="SutonnyMJ"/>
          <w:b/>
          <w:sz w:val="24"/>
          <w:lang w:val="en-GB" w:eastAsia="en-GB"/>
        </w:rPr>
        <w:tab/>
        <w:t xml:space="preserve">Drcv`‡bi Rb¨ </w:t>
      </w:r>
      <w:r w:rsidRPr="00CD11FA">
        <w:rPr>
          <w:rFonts w:ascii="SutonnyOMJ" w:hAnsi="SutonnyOMJ" w:cs="SutonnyOMJ"/>
          <w:b/>
          <w:sz w:val="24"/>
          <w:lang w:val="en-GB" w:eastAsia="en-GB"/>
        </w:rPr>
        <w:t>নিম্নের</w:t>
      </w:r>
      <w:r w:rsidRPr="00CD11FA">
        <w:rPr>
          <w:rFonts w:ascii="SutonnyMJ" w:hAnsi="SutonnyMJ"/>
          <w:b/>
          <w:sz w:val="24"/>
          <w:lang w:val="en-GB" w:eastAsia="en-GB"/>
        </w:rPr>
        <w:t xml:space="preserve"> †Kvb Dcv`vbwU Avek¨K bq?</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K. f~wg</w:t>
      </w:r>
      <w:r w:rsidRPr="006408BB">
        <w:rPr>
          <w:rFonts w:ascii="SutonnyMJ" w:hAnsi="SutonnyMJ"/>
          <w:sz w:val="24"/>
        </w:rPr>
        <w:tab/>
        <w:t xml:space="preserve">L. </w:t>
      </w:r>
      <w:r w:rsidRPr="006408BB">
        <w:rPr>
          <w:rFonts w:ascii="SutonnyMJ" w:hAnsi="SutonnyMJ"/>
          <w:sz w:val="24"/>
          <w:u w:val="single"/>
        </w:rPr>
        <w:t>miKvi</w:t>
      </w:r>
      <w:r w:rsidRPr="006408BB">
        <w:rPr>
          <w:rFonts w:ascii="SutonnyMJ" w:hAnsi="SutonnyMJ"/>
          <w:sz w:val="24"/>
          <w:u w:val="single"/>
        </w:rPr>
        <w:tab/>
      </w:r>
      <w:r w:rsidRPr="006408BB">
        <w:rPr>
          <w:rFonts w:ascii="SutonnyMJ" w:hAnsi="SutonnyMJ"/>
          <w:sz w:val="24"/>
        </w:rPr>
        <w:t>M. g~jab</w:t>
      </w:r>
      <w:r w:rsidRPr="006408BB">
        <w:rPr>
          <w:rFonts w:ascii="SutonnyMJ" w:hAnsi="SutonnyMJ"/>
          <w:sz w:val="24"/>
        </w:rPr>
        <w:tab/>
        <w:t>N. kÖg</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rPr>
        <w:t>4: L</w:t>
      </w:r>
    </w:p>
    <w:p w:rsidR="00DD5FF0" w:rsidRPr="00CD11FA" w:rsidRDefault="00DD5FF0" w:rsidP="00DD5FF0">
      <w:pPr>
        <w:tabs>
          <w:tab w:val="left" w:pos="360"/>
          <w:tab w:val="left" w:pos="2340"/>
          <w:tab w:val="left" w:pos="4320"/>
          <w:tab w:val="left" w:pos="6480"/>
          <w:tab w:val="left" w:pos="8154"/>
        </w:tabs>
        <w:rPr>
          <w:rFonts w:ascii="SutonnyMJ" w:hAnsi="SutonnyMJ"/>
          <w:b/>
          <w:sz w:val="24"/>
        </w:rPr>
      </w:pPr>
      <w:r w:rsidRPr="00CD11FA">
        <w:rPr>
          <w:rFonts w:ascii="SutonnyMJ" w:hAnsi="SutonnyMJ"/>
          <w:b/>
          <w:sz w:val="24"/>
        </w:rPr>
        <w:t xml:space="preserve">05. </w:t>
      </w:r>
      <w:proofErr w:type="gramStart"/>
      <w:r w:rsidRPr="00CD11FA">
        <w:rPr>
          <w:rFonts w:ascii="SutonnyMJ" w:hAnsi="SutonnyMJ"/>
          <w:b/>
          <w:sz w:val="24"/>
        </w:rPr>
        <w:t>eZ©</w:t>
      </w:r>
      <w:proofErr w:type="gramEnd"/>
      <w:r w:rsidRPr="00CD11FA">
        <w:rPr>
          <w:rFonts w:ascii="SutonnyMJ" w:hAnsi="SutonnyMJ"/>
          <w:b/>
          <w:sz w:val="24"/>
        </w:rPr>
        <w:t>gvb we‡k^ cÖavbZ Kq ai‡bi A_©‰bwZK e¨e¯’v Kvh©Ki Av‡Q?</w:t>
      </w:r>
    </w:p>
    <w:p w:rsidR="00DD5FF0" w:rsidRPr="006408BB" w:rsidRDefault="00DD5FF0" w:rsidP="00DD5FF0">
      <w:pPr>
        <w:tabs>
          <w:tab w:val="left" w:pos="360"/>
          <w:tab w:val="left" w:pos="2340"/>
          <w:tab w:val="left" w:pos="4320"/>
          <w:tab w:val="left" w:pos="6480"/>
          <w:tab w:val="left" w:pos="8127"/>
        </w:tabs>
        <w:ind w:left="360" w:right="15"/>
        <w:rPr>
          <w:sz w:val="24"/>
        </w:rPr>
      </w:pPr>
      <w:proofErr w:type="gramStart"/>
      <w:r w:rsidRPr="006408BB">
        <w:rPr>
          <w:rFonts w:ascii="SutonnyMJ" w:hAnsi="SutonnyMJ"/>
          <w:sz w:val="24"/>
        </w:rPr>
        <w:t xml:space="preserve">K. </w:t>
      </w:r>
      <w:r w:rsidRPr="006408BB">
        <w:rPr>
          <w:rFonts w:ascii="SutonnyMJ" w:hAnsi="SutonnyMJ"/>
          <w:sz w:val="24"/>
          <w:u w:val="single"/>
        </w:rPr>
        <w:t>4 ai</w:t>
      </w:r>
      <w:proofErr w:type="gramEnd"/>
      <w:r w:rsidRPr="006408BB">
        <w:rPr>
          <w:rFonts w:ascii="SutonnyMJ" w:hAnsi="SutonnyMJ"/>
          <w:sz w:val="24"/>
          <w:u w:val="single"/>
        </w:rPr>
        <w:t>‡bi</w:t>
      </w:r>
      <w:r w:rsidRPr="006408BB">
        <w:rPr>
          <w:rFonts w:ascii="SutonnyMJ" w:hAnsi="SutonnyMJ"/>
          <w:sz w:val="24"/>
        </w:rPr>
        <w:tab/>
        <w:t>L. 2 ai‡bi</w:t>
      </w:r>
      <w:r w:rsidRPr="006408BB">
        <w:rPr>
          <w:rFonts w:ascii="SutonnyMJ" w:hAnsi="SutonnyMJ"/>
          <w:sz w:val="24"/>
        </w:rPr>
        <w:tab/>
        <w:t>M. 3 ai‡bi</w:t>
      </w:r>
      <w:r w:rsidRPr="006408BB">
        <w:rPr>
          <w:rFonts w:ascii="SutonnyMJ" w:hAnsi="SutonnyMJ"/>
          <w:sz w:val="24"/>
        </w:rPr>
        <w:tab/>
        <w:t>N. 6 ai‡bi</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5:</w:t>
      </w:r>
      <w:r>
        <w:rPr>
          <w:rFonts w:ascii="SutonnyMJ" w:hAnsi="SutonnyMJ"/>
          <w:b/>
          <w:sz w:val="24"/>
          <w:shd w:val="clear" w:color="auto" w:fill="000000" w:themeFill="text1"/>
        </w:rPr>
        <w:t xml:space="preserve"> </w:t>
      </w:r>
      <w:r w:rsidRPr="006408BB">
        <w:rPr>
          <w:rFonts w:ascii="SutonnyMJ" w:hAnsi="SutonnyMJ"/>
          <w:b/>
          <w:sz w:val="24"/>
          <w:shd w:val="clear" w:color="auto" w:fill="000000"/>
        </w:rPr>
        <w:t>K</w:t>
      </w:r>
    </w:p>
    <w:p w:rsidR="00DD5FF0" w:rsidRPr="00CD11FA" w:rsidRDefault="00DD5FF0" w:rsidP="00DD5FF0">
      <w:pPr>
        <w:tabs>
          <w:tab w:val="left" w:pos="360"/>
          <w:tab w:val="left" w:pos="2340"/>
          <w:tab w:val="left" w:pos="4320"/>
          <w:tab w:val="left" w:pos="6480"/>
          <w:tab w:val="left" w:pos="8154"/>
        </w:tabs>
        <w:ind w:left="360" w:hanging="351"/>
        <w:jc w:val="both"/>
        <w:rPr>
          <w:rFonts w:ascii="SutonnyMJ" w:hAnsi="SutonnyMJ"/>
          <w:b/>
          <w:sz w:val="24"/>
          <w:lang w:val="en-GB" w:eastAsia="en-GB"/>
        </w:rPr>
      </w:pPr>
      <w:r w:rsidRPr="00CD11FA">
        <w:rPr>
          <w:rFonts w:ascii="SutonnyMJ" w:hAnsi="SutonnyMJ"/>
          <w:b/>
          <w:sz w:val="24"/>
          <w:lang w:val="en-GB" w:eastAsia="en-GB"/>
        </w:rPr>
        <w:t xml:space="preserve">06. </w:t>
      </w:r>
      <w:proofErr w:type="gramStart"/>
      <w:r w:rsidRPr="00CD11FA">
        <w:rPr>
          <w:rFonts w:ascii="SutonnyMJ" w:hAnsi="SutonnyMJ"/>
          <w:b/>
          <w:sz w:val="24"/>
          <w:lang w:val="en-GB" w:eastAsia="en-GB"/>
        </w:rPr>
        <w:t>cÖ‡</w:t>
      </w:r>
      <w:proofErr w:type="gramEnd"/>
      <w:r w:rsidRPr="00CD11FA">
        <w:rPr>
          <w:rFonts w:ascii="SutonnyMJ" w:hAnsi="SutonnyMJ"/>
          <w:b/>
          <w:sz w:val="24"/>
          <w:lang w:val="en-GB" w:eastAsia="en-GB"/>
        </w:rPr>
        <w:t>Z¨‡K Zvi †hvM¨Zv Abyhvqx KvR cv‡e Ges KvR Abyhvqx cvwikÖwgK cv‡eÑ GwU †Kvb A_©‰bwZK e¨e¯’vi ˆewkó¨?</w:t>
      </w:r>
    </w:p>
    <w:p w:rsidR="00DD5FF0" w:rsidRPr="006408BB" w:rsidRDefault="00DD5FF0" w:rsidP="00DD5FF0">
      <w:pPr>
        <w:tabs>
          <w:tab w:val="left" w:pos="360"/>
          <w:tab w:val="left" w:pos="2340"/>
          <w:tab w:val="left" w:pos="4320"/>
          <w:tab w:val="left" w:pos="6480"/>
          <w:tab w:val="left" w:pos="8154"/>
        </w:tabs>
        <w:ind w:left="360"/>
        <w:rPr>
          <w:sz w:val="24"/>
        </w:rPr>
      </w:pPr>
      <w:r>
        <w:rPr>
          <w:rFonts w:ascii="SutonnyMJ" w:hAnsi="SutonnyMJ"/>
          <w:sz w:val="24"/>
        </w:rPr>
        <w:t>K. abZvwš¿K /</w:t>
      </w:r>
      <w:r w:rsidRPr="006408BB">
        <w:rPr>
          <w:rFonts w:ascii="SutonnyMJ" w:hAnsi="SutonnyMJ"/>
          <w:sz w:val="24"/>
        </w:rPr>
        <w:t>cuywRev`x</w:t>
      </w:r>
      <w:r w:rsidRPr="006408BB">
        <w:rPr>
          <w:rFonts w:ascii="SutonnyMJ" w:hAnsi="SutonnyMJ"/>
          <w:sz w:val="24"/>
        </w:rPr>
        <w:tab/>
        <w:t>L. wgkÖ</w:t>
      </w:r>
      <w:r w:rsidRPr="006408BB">
        <w:rPr>
          <w:rFonts w:ascii="SutonnyMJ" w:hAnsi="SutonnyMJ"/>
          <w:sz w:val="24"/>
        </w:rPr>
        <w:tab/>
        <w:t>M. Bmjvwg</w:t>
      </w:r>
      <w:r w:rsidRPr="006408BB">
        <w:rPr>
          <w:rFonts w:ascii="SutonnyMJ" w:hAnsi="SutonnyMJ"/>
          <w:sz w:val="24"/>
        </w:rPr>
        <w:tab/>
        <w:t xml:space="preserve">N. </w:t>
      </w:r>
      <w:r w:rsidRPr="006408BB">
        <w:rPr>
          <w:rFonts w:ascii="SutonnyMJ" w:hAnsi="SutonnyMJ"/>
          <w:sz w:val="24"/>
          <w:u w:val="single"/>
        </w:rPr>
        <w:t>mgvRZvwš¿K</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6: N</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lang w:val="en-GB" w:eastAsia="en-GB"/>
        </w:rPr>
      </w:pPr>
      <w:r w:rsidRPr="00CD11FA">
        <w:rPr>
          <w:rFonts w:ascii="SutonnyMJ" w:hAnsi="SutonnyMJ"/>
          <w:b/>
          <w:sz w:val="24"/>
          <w:lang w:val="en-GB" w:eastAsia="en-GB"/>
        </w:rPr>
        <w:t xml:space="preserve">07. </w:t>
      </w:r>
      <w:proofErr w:type="gramStart"/>
      <w:r w:rsidRPr="00CD11FA">
        <w:rPr>
          <w:rFonts w:ascii="SutonnyMJ" w:hAnsi="SutonnyMJ"/>
          <w:b/>
          <w:sz w:val="24"/>
          <w:lang w:val="en-GB" w:eastAsia="en-GB"/>
        </w:rPr>
        <w:t>evsjv</w:t>
      </w:r>
      <w:proofErr w:type="gramEnd"/>
      <w:r w:rsidRPr="00CD11FA">
        <w:rPr>
          <w:rFonts w:ascii="SutonnyMJ" w:hAnsi="SutonnyMJ"/>
          <w:b/>
          <w:sz w:val="24"/>
          <w:lang w:val="en-GB" w:eastAsia="en-GB"/>
        </w:rPr>
        <w:t>‡`‡k †Kvb ai‡bi A_©‰bwZK e¨e¯’v i‡q‡Q?</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K. abZvwš¿K</w:t>
      </w:r>
      <w:r w:rsidRPr="006408BB">
        <w:rPr>
          <w:rFonts w:ascii="SutonnyMJ" w:hAnsi="SutonnyMJ"/>
          <w:sz w:val="24"/>
        </w:rPr>
        <w:tab/>
        <w:t xml:space="preserve">L. </w:t>
      </w:r>
      <w:r w:rsidRPr="006408BB">
        <w:rPr>
          <w:rFonts w:ascii="SutonnyMJ" w:hAnsi="SutonnyMJ"/>
          <w:sz w:val="24"/>
          <w:u w:val="single"/>
        </w:rPr>
        <w:t>wgkÖ</w:t>
      </w:r>
      <w:r w:rsidRPr="006408BB">
        <w:rPr>
          <w:rFonts w:ascii="SutonnyMJ" w:hAnsi="SutonnyMJ"/>
          <w:sz w:val="24"/>
          <w:u w:val="single"/>
        </w:rPr>
        <w:tab/>
      </w:r>
      <w:r w:rsidRPr="006408BB">
        <w:rPr>
          <w:rFonts w:ascii="SutonnyMJ" w:hAnsi="SutonnyMJ"/>
          <w:sz w:val="24"/>
        </w:rPr>
        <w:t>M. mgvRZvwš¿K</w:t>
      </w:r>
      <w:r w:rsidRPr="006408BB">
        <w:rPr>
          <w:rFonts w:ascii="SutonnyMJ" w:hAnsi="SutonnyMJ"/>
          <w:sz w:val="24"/>
        </w:rPr>
        <w:tab/>
        <w:t>N. Bmjvwg</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7: L</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lang w:val="en-GB" w:eastAsia="en-GB"/>
        </w:rPr>
      </w:pPr>
      <w:r w:rsidRPr="00CD11FA">
        <w:rPr>
          <w:rFonts w:ascii="SutonnyMJ" w:hAnsi="SutonnyMJ"/>
          <w:b/>
          <w:sz w:val="24"/>
          <w:lang w:val="en-GB" w:eastAsia="en-GB"/>
        </w:rPr>
        <w:t>08. Bmjvwg A_©‰bwZK e¨e¯</w:t>
      </w:r>
      <w:proofErr w:type="gramStart"/>
      <w:r w:rsidRPr="00CD11FA">
        <w:rPr>
          <w:rFonts w:ascii="SutonnyMJ" w:hAnsi="SutonnyMJ"/>
          <w:b/>
          <w:sz w:val="24"/>
          <w:lang w:val="en-GB" w:eastAsia="en-GB"/>
        </w:rPr>
        <w:t>’vi</w:t>
      </w:r>
      <w:proofErr w:type="gramEnd"/>
      <w:r w:rsidRPr="00CD11FA">
        <w:rPr>
          <w:rFonts w:ascii="SutonnyMJ" w:hAnsi="SutonnyMJ"/>
          <w:b/>
          <w:sz w:val="24"/>
          <w:lang w:val="en-GB" w:eastAsia="en-GB"/>
        </w:rPr>
        <w:t xml:space="preserve"> wfwË wK?</w:t>
      </w:r>
    </w:p>
    <w:p w:rsidR="00DD5FF0" w:rsidRDefault="00DD5FF0" w:rsidP="00DD5FF0">
      <w:pPr>
        <w:tabs>
          <w:tab w:val="left" w:pos="360"/>
          <w:tab w:val="left" w:pos="2340"/>
          <w:tab w:val="left" w:pos="4320"/>
          <w:tab w:val="left" w:pos="6480"/>
          <w:tab w:val="left" w:pos="8154"/>
        </w:tabs>
        <w:ind w:left="360"/>
        <w:rPr>
          <w:rFonts w:ascii="SutonnyMJ" w:hAnsi="SutonnyMJ"/>
          <w:sz w:val="24"/>
        </w:rPr>
      </w:pPr>
      <w:r w:rsidRPr="006408BB">
        <w:rPr>
          <w:rFonts w:ascii="SutonnyMJ" w:hAnsi="SutonnyMJ"/>
          <w:sz w:val="24"/>
        </w:rPr>
        <w:t>K. me©</w:t>
      </w:r>
      <w:r>
        <w:rPr>
          <w:rFonts w:ascii="SutonnyMJ" w:hAnsi="SutonnyMJ"/>
          <w:sz w:val="24"/>
        </w:rPr>
        <w:t>vwaK gybvdv AR©b</w:t>
      </w:r>
      <w:r>
        <w:rPr>
          <w:rFonts w:ascii="SutonnyMJ" w:hAnsi="SutonnyMJ"/>
          <w:sz w:val="24"/>
        </w:rPr>
        <w:tab/>
        <w:t>L. cÖwZ‡hvwMZv</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 xml:space="preserve">M. </w:t>
      </w:r>
      <w:r w:rsidRPr="006408BB">
        <w:rPr>
          <w:rFonts w:ascii="SutonnyMJ" w:hAnsi="SutonnyMJ"/>
          <w:sz w:val="24"/>
          <w:u w:val="single"/>
        </w:rPr>
        <w:t>cweÎ KziAvb I nvw`m</w:t>
      </w:r>
      <w:r w:rsidRPr="006408BB">
        <w:rPr>
          <w:rFonts w:ascii="SutonnyMJ" w:hAnsi="SutonnyMJ"/>
          <w:sz w:val="24"/>
        </w:rPr>
        <w:tab/>
        <w:t>N. AvjKziAvb</w:t>
      </w:r>
      <w:r w:rsidRPr="006408BB">
        <w:rPr>
          <w:rFonts w:ascii="SutonnyMJ" w:hAnsi="SutonnyMJ"/>
          <w:sz w:val="24"/>
        </w:rPr>
        <w:tab/>
      </w:r>
      <w:r>
        <w:rPr>
          <w:rFonts w:ascii="SutonnyMJ" w:hAnsi="SutonnyMJ"/>
          <w:sz w:val="24"/>
        </w:rPr>
        <w:tab/>
      </w:r>
      <w:r>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8: M</w:t>
      </w:r>
    </w:p>
    <w:p w:rsidR="00DD5FF0" w:rsidRPr="00CD11FA" w:rsidRDefault="00DD5FF0" w:rsidP="00DD5FF0">
      <w:pPr>
        <w:tabs>
          <w:tab w:val="left" w:pos="360"/>
          <w:tab w:val="left" w:pos="2340"/>
          <w:tab w:val="left" w:pos="4320"/>
          <w:tab w:val="left" w:pos="6480"/>
          <w:tab w:val="left" w:pos="8154"/>
        </w:tabs>
        <w:jc w:val="both"/>
        <w:rPr>
          <w:rFonts w:ascii="SutonnyMJ" w:hAnsi="SutonnyMJ"/>
          <w:b/>
          <w:sz w:val="24"/>
          <w:lang w:val="en-GB" w:eastAsia="en-GB"/>
        </w:rPr>
      </w:pPr>
      <w:r w:rsidRPr="00CD11FA">
        <w:rPr>
          <w:rFonts w:ascii="SutonnyMJ" w:hAnsi="SutonnyMJ"/>
          <w:b/>
          <w:sz w:val="24"/>
          <w:lang w:val="en-GB" w:eastAsia="en-GB"/>
        </w:rPr>
        <w:t xml:space="preserve">09. </w:t>
      </w:r>
      <w:proofErr w:type="gramStart"/>
      <w:r w:rsidRPr="00CD11FA">
        <w:rPr>
          <w:rFonts w:ascii="SutonnyMJ" w:hAnsi="SutonnyMJ"/>
          <w:b/>
          <w:sz w:val="24"/>
          <w:lang w:val="en-GB" w:eastAsia="en-GB"/>
        </w:rPr>
        <w:t>mgwóMZ</w:t>
      </w:r>
      <w:proofErr w:type="gramEnd"/>
      <w:r w:rsidRPr="00CD11FA">
        <w:rPr>
          <w:rFonts w:ascii="SutonnyMJ" w:hAnsi="SutonnyMJ"/>
          <w:b/>
          <w:sz w:val="24"/>
          <w:lang w:val="en-GB" w:eastAsia="en-GB"/>
        </w:rPr>
        <w:t xml:space="preserve"> m¤ú` wb‡Pi †KvbwU?</w:t>
      </w:r>
    </w:p>
    <w:p w:rsidR="00DD5FF0" w:rsidRPr="006408BB" w:rsidRDefault="00DD5FF0" w:rsidP="00DD5FF0">
      <w:pPr>
        <w:tabs>
          <w:tab w:val="left" w:pos="360"/>
          <w:tab w:val="left" w:pos="2340"/>
          <w:tab w:val="left" w:pos="4320"/>
          <w:tab w:val="left" w:pos="6480"/>
          <w:tab w:val="left" w:pos="8154"/>
        </w:tabs>
        <w:ind w:left="360"/>
        <w:rPr>
          <w:sz w:val="24"/>
        </w:rPr>
      </w:pPr>
      <w:r w:rsidRPr="006408BB">
        <w:rPr>
          <w:rFonts w:ascii="SutonnyMJ" w:hAnsi="SutonnyMJ"/>
          <w:sz w:val="24"/>
        </w:rPr>
        <w:t>K. Nievwo</w:t>
      </w:r>
      <w:r w:rsidRPr="006408BB">
        <w:rPr>
          <w:rFonts w:ascii="SutonnyMJ" w:hAnsi="SutonnyMJ"/>
          <w:sz w:val="24"/>
        </w:rPr>
        <w:tab/>
        <w:t xml:space="preserve">L. </w:t>
      </w:r>
      <w:r w:rsidRPr="006408BB">
        <w:rPr>
          <w:rFonts w:ascii="SutonnyMJ" w:hAnsi="SutonnyMJ"/>
          <w:sz w:val="24"/>
          <w:u w:val="single"/>
        </w:rPr>
        <w:t>ebvÂj</w:t>
      </w:r>
      <w:r w:rsidRPr="006408BB">
        <w:rPr>
          <w:rFonts w:ascii="SutonnyMJ" w:hAnsi="SutonnyMJ"/>
          <w:sz w:val="24"/>
          <w:u w:val="single"/>
        </w:rPr>
        <w:tab/>
      </w:r>
      <w:r w:rsidRPr="006408BB">
        <w:rPr>
          <w:rFonts w:ascii="SutonnyMJ" w:hAnsi="SutonnyMJ"/>
          <w:sz w:val="24"/>
        </w:rPr>
        <w:t>M. KjKviLvbv</w:t>
      </w:r>
      <w:r w:rsidRPr="006408BB">
        <w:rPr>
          <w:rFonts w:ascii="SutonnyMJ" w:hAnsi="SutonnyMJ"/>
          <w:sz w:val="24"/>
        </w:rPr>
        <w:tab/>
        <w:t>N. mvMi</w:t>
      </w:r>
      <w:r w:rsidRPr="006408BB">
        <w:rPr>
          <w:rFonts w:ascii="SutonnyMJ" w:hAnsi="SutonnyMJ"/>
          <w:sz w:val="24"/>
        </w:rPr>
        <w:tab/>
      </w:r>
      <w:r w:rsidRPr="006408BB">
        <w:rPr>
          <w:rFonts w:ascii="SutonnyMJ" w:hAnsi="SutonnyMJ"/>
          <w:sz w:val="24"/>
          <w:shd w:val="clear" w:color="auto" w:fill="000000" w:themeFill="text1"/>
        </w:rPr>
        <w:t>0</w:t>
      </w:r>
      <w:r w:rsidRPr="006408BB">
        <w:rPr>
          <w:rFonts w:ascii="SutonnyMJ" w:hAnsi="SutonnyMJ"/>
          <w:b/>
          <w:sz w:val="24"/>
          <w:shd w:val="clear" w:color="auto" w:fill="000000" w:themeFill="text1"/>
        </w:rPr>
        <w:t>9: L</w:t>
      </w:r>
    </w:p>
    <w:p w:rsidR="00DD5FF0" w:rsidRPr="006408BB" w:rsidRDefault="00DD5FF0" w:rsidP="00DD5FF0">
      <w:pPr>
        <w:tabs>
          <w:tab w:val="left" w:pos="360"/>
          <w:tab w:val="left" w:pos="2160"/>
          <w:tab w:val="left" w:pos="3960"/>
          <w:tab w:val="left" w:pos="4320"/>
          <w:tab w:val="left" w:pos="5760"/>
          <w:tab w:val="left" w:pos="6480"/>
          <w:tab w:val="left" w:pos="7920"/>
          <w:tab w:val="left" w:pos="8190"/>
        </w:tabs>
        <w:rPr>
          <w:rFonts w:ascii="SutonnyMJ" w:hAnsi="SutonnyMJ" w:cs="SutonnyMJ"/>
          <w:b/>
          <w:sz w:val="10"/>
        </w:rPr>
      </w:pPr>
    </w:p>
    <w:p w:rsidR="00DD5FF0" w:rsidRPr="006408BB" w:rsidRDefault="00DD5FF0" w:rsidP="00DD5FF0">
      <w:pPr>
        <w:shd w:val="clear" w:color="auto" w:fill="D9D9D9" w:themeFill="background1" w:themeFillShade="D9"/>
        <w:tabs>
          <w:tab w:val="left" w:pos="360"/>
        </w:tabs>
        <w:jc w:val="center"/>
        <w:rPr>
          <w:rFonts w:ascii="SutonnyMJ" w:eastAsia="SutonnyMJ" w:hAnsi="SutonnyMJ" w:cs="SutonnyMJ"/>
          <w:b/>
          <w:sz w:val="26"/>
        </w:rPr>
      </w:pPr>
      <w:r w:rsidRPr="006408BB">
        <w:rPr>
          <w:rFonts w:ascii="SutonnyMJ" w:eastAsia="SutonnyMJ" w:hAnsi="SutonnyMJ" w:cs="SutonnyMJ"/>
          <w:b/>
          <w:sz w:val="26"/>
        </w:rPr>
        <w:t>A_©bxwZi mv‡_ RwoZ †gŠwjK welqvewj</w:t>
      </w:r>
    </w:p>
    <w:tbl>
      <w:tblPr>
        <w:tblStyle w:val="TableGrid"/>
        <w:tblW w:w="8460" w:type="dxa"/>
        <w:tblInd w:w="198" w:type="dxa"/>
        <w:tblLayout w:type="fixed"/>
        <w:tblLook w:val="04A0" w:firstRow="1" w:lastRow="0" w:firstColumn="1" w:lastColumn="0" w:noHBand="0" w:noVBand="1"/>
      </w:tblPr>
      <w:tblGrid>
        <w:gridCol w:w="1440"/>
        <w:gridCol w:w="7020"/>
      </w:tblGrid>
      <w:tr w:rsidR="00DD5FF0" w:rsidRPr="006408BB" w:rsidTr="00711701">
        <w:tc>
          <w:tcPr>
            <w:tcW w:w="1440" w:type="dxa"/>
            <w:shd w:val="clear" w:color="auto" w:fill="F2F2F2" w:themeFill="background1" w:themeFillShade="F2"/>
          </w:tcPr>
          <w:p w:rsidR="00DD5FF0" w:rsidRPr="006408BB" w:rsidRDefault="00DD5FF0" w:rsidP="00711701">
            <w:pPr>
              <w:pStyle w:val="ListParagraph"/>
              <w:ind w:left="0"/>
              <w:jc w:val="center"/>
              <w:rPr>
                <w:rFonts w:ascii="SutonnyMJ" w:eastAsia="SutonnyMJ" w:hAnsi="SutonnyMJ" w:cs="SutonnyMJ"/>
                <w:b/>
                <w:sz w:val="28"/>
              </w:rPr>
            </w:pPr>
            <w:r w:rsidRPr="006408BB">
              <w:rPr>
                <w:rFonts w:ascii="SutonnyMJ" w:eastAsia="SutonnyMJ" w:hAnsi="SutonnyMJ" w:cs="SutonnyMJ"/>
                <w:b/>
                <w:sz w:val="28"/>
              </w:rPr>
              <w:t>welq</w:t>
            </w:r>
          </w:p>
        </w:tc>
        <w:tc>
          <w:tcPr>
            <w:tcW w:w="7020" w:type="dxa"/>
            <w:shd w:val="clear" w:color="auto" w:fill="F2F2F2" w:themeFill="background1" w:themeFillShade="F2"/>
          </w:tcPr>
          <w:p w:rsidR="00DD5FF0" w:rsidRPr="006408BB" w:rsidRDefault="00DD5FF0" w:rsidP="00711701">
            <w:pPr>
              <w:pStyle w:val="ListParagraph"/>
              <w:ind w:left="0"/>
              <w:jc w:val="center"/>
              <w:rPr>
                <w:rFonts w:ascii="SutonnyMJ" w:eastAsia="SutonnyMJ" w:hAnsi="SutonnyMJ" w:cs="SutonnyMJ"/>
                <w:b/>
                <w:sz w:val="28"/>
              </w:rPr>
            </w:pPr>
            <w:r w:rsidRPr="006408BB">
              <w:rPr>
                <w:rFonts w:ascii="SutonnyMJ" w:eastAsia="SutonnyMJ" w:hAnsi="SutonnyMJ" w:cs="SutonnyMJ"/>
                <w:b/>
                <w:sz w:val="28"/>
              </w:rPr>
              <w:t>aviYv</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b/>
              </w:rPr>
            </w:pPr>
            <w:r w:rsidRPr="006408BB">
              <w:rPr>
                <w:rFonts w:ascii="Times New Roman" w:eastAsia="SutonnyMJ" w:hAnsi="Times New Roman" w:cs="SutonnyMJ"/>
                <w:b/>
              </w:rPr>
              <w:t>GDP</w:t>
            </w:r>
          </w:p>
        </w:tc>
        <w:tc>
          <w:tcPr>
            <w:tcW w:w="7020" w:type="dxa"/>
          </w:tcPr>
          <w:p w:rsidR="00DD5FF0" w:rsidRPr="006408BB" w:rsidRDefault="00DD5FF0" w:rsidP="00711701">
            <w:pPr>
              <w:numPr>
                <w:ilvl w:val="0"/>
                <w:numId w:val="51"/>
              </w:numPr>
              <w:tabs>
                <w:tab w:val="left" w:pos="252"/>
                <w:tab w:val="left" w:pos="2520"/>
                <w:tab w:val="left" w:pos="4680"/>
                <w:tab w:val="left" w:pos="6660"/>
              </w:tabs>
              <w:ind w:left="360" w:hanging="360"/>
              <w:jc w:val="both"/>
              <w:rPr>
                <w:rFonts w:ascii="SutonnyMJ" w:eastAsia="SutonnyMJ" w:hAnsi="SutonnyMJ" w:cs="SutonnyMJ"/>
                <w:b/>
                <w:sz w:val="24"/>
              </w:rPr>
            </w:pPr>
            <w:r w:rsidRPr="006408BB">
              <w:rPr>
                <w:rFonts w:ascii="Times New Roman" w:hAnsi="Times New Roman" w:cs="Calibri"/>
              </w:rPr>
              <w:t xml:space="preserve">Gross Domestic Product </w:t>
            </w:r>
            <w:r w:rsidRPr="006408BB">
              <w:rPr>
                <w:rFonts w:ascii="SutonnyMJ" w:hAnsi="SutonnyMJ" w:cs="Calibri"/>
                <w:sz w:val="24"/>
              </w:rPr>
              <w:t>ev †</w:t>
            </w:r>
            <w:r w:rsidRPr="006408BB">
              <w:rPr>
                <w:rFonts w:ascii="SutonnyMJ" w:eastAsia="SutonnyMJ" w:hAnsi="SutonnyMJ" w:cs="SutonnyMJ"/>
                <w:sz w:val="24"/>
              </w:rPr>
              <w:t>gvU †`kR Drcv`b|</w:t>
            </w:r>
          </w:p>
          <w:p w:rsidR="00DD5FF0" w:rsidRPr="006408BB" w:rsidRDefault="00DD5FF0" w:rsidP="00711701">
            <w:pPr>
              <w:numPr>
                <w:ilvl w:val="0"/>
                <w:numId w:val="51"/>
              </w:numPr>
              <w:tabs>
                <w:tab w:val="left" w:pos="252"/>
                <w:tab w:val="left" w:pos="2520"/>
                <w:tab w:val="left" w:pos="4680"/>
                <w:tab w:val="left" w:pos="6660"/>
              </w:tabs>
              <w:ind w:left="252" w:hanging="252"/>
              <w:jc w:val="both"/>
              <w:rPr>
                <w:rFonts w:ascii="SutonnyMJ" w:eastAsia="SutonnyMJ" w:hAnsi="SutonnyMJ" w:cs="SutonnyMJ"/>
                <w:b/>
                <w:sz w:val="24"/>
              </w:rPr>
            </w:pPr>
            <w:r w:rsidRPr="006408BB">
              <w:rPr>
                <w:rFonts w:ascii="SutonnyMJ" w:eastAsia="SutonnyMJ" w:hAnsi="SutonnyMJ" w:cs="SutonnyMJ"/>
                <w:sz w:val="24"/>
              </w:rPr>
              <w:t>†Kv‡bv wbw`©ó mg‡q, mvaviYZ GK eQ‡i †Kv‡bv †`‡ki Af¨šÍ‡i ev †fŠ‡MvwjK mxgvbvi wfZ‡i emevmKvix mKj RbMY KZ©„K Drcvw`Z P~ovšÍ ch©v‡qi `ªe¨ mvgMÖx I †mev K‡g©i A_© g~‡j¨i mgwó| G‡Z D³ mxgvbvi g‡a¨ emevmKvix †`‡ki mKj bvMwiK I we‡`wk e¨w³, ms¯’v I cÖwZôv‡bi Drcvw`Z P~ovšÍ ch©v‡qi `ªe¨ mvgMÖx I †mevK‡g©i g~j¨ AšÍf©y³ n‡e| Z‡e we‡`‡k Ae¯’vbKvix I Kg©iZ †`‡ki bvMwiK ev ms¯’v ev cÖwZôvv‡bi Avq AšÍf©y³ n‡ebv|</w:t>
            </w:r>
          </w:p>
          <w:p w:rsidR="00DD5FF0" w:rsidRPr="006408BB" w:rsidRDefault="00DD5FF0" w:rsidP="00711701">
            <w:pPr>
              <w:numPr>
                <w:ilvl w:val="0"/>
                <w:numId w:val="51"/>
              </w:numPr>
              <w:tabs>
                <w:tab w:val="left" w:pos="252"/>
                <w:tab w:val="left" w:pos="2520"/>
                <w:tab w:val="left" w:pos="4680"/>
                <w:tab w:val="left" w:pos="6660"/>
              </w:tabs>
              <w:ind w:left="252" w:hanging="252"/>
              <w:jc w:val="both"/>
              <w:rPr>
                <w:rFonts w:ascii="SutonnyMJ" w:eastAsia="SutonnyMJ" w:hAnsi="SutonnyMJ" w:cs="SutonnyMJ"/>
                <w:b/>
                <w:sz w:val="24"/>
              </w:rPr>
            </w:pPr>
            <w:r w:rsidRPr="006408BB">
              <w:rPr>
                <w:rFonts w:ascii="SutonnyMJ" w:eastAsia="SutonnyMJ" w:hAnsi="SutonnyMJ" w:cs="SutonnyMJ"/>
                <w:b/>
                <w:sz w:val="24"/>
              </w:rPr>
              <w:t>mn‡R ejv hvq:</w:t>
            </w:r>
          </w:p>
          <w:p w:rsidR="00DD5FF0" w:rsidRPr="005C16E8" w:rsidRDefault="00DD5FF0" w:rsidP="00711701">
            <w:pPr>
              <w:tabs>
                <w:tab w:val="left" w:pos="252"/>
                <w:tab w:val="left" w:pos="2520"/>
                <w:tab w:val="left" w:pos="4680"/>
                <w:tab w:val="left" w:pos="6660"/>
              </w:tabs>
              <w:ind w:left="1782"/>
              <w:jc w:val="both"/>
              <w:rPr>
                <w:rFonts w:ascii="SutonnyMJ" w:eastAsia="SutonnyMJ" w:hAnsi="SutonnyMJ" w:cs="SutonnyMJ"/>
                <w:b/>
                <w:color w:val="FF0000"/>
                <w:sz w:val="24"/>
              </w:rPr>
            </w:pPr>
            <w:r w:rsidRPr="005C16E8">
              <w:rPr>
                <w:rFonts w:ascii="SutonnyMJ" w:eastAsia="SutonnyMJ" w:hAnsi="SutonnyMJ" w:cs="SutonnyMJ"/>
                <w:color w:val="FF0000"/>
                <w:sz w:val="24"/>
              </w:rPr>
              <w:t xml:space="preserve">†`‡k </w:t>
            </w:r>
            <w:r w:rsidRPr="005C16E8">
              <w:rPr>
                <w:rFonts w:ascii="Times New Roman" w:eastAsia="SutonnyMJ" w:hAnsi="Times New Roman" w:cs="SutonnyMJ"/>
                <w:color w:val="FF0000"/>
              </w:rPr>
              <w:t>GDP</w:t>
            </w:r>
            <w:r w:rsidRPr="005C16E8">
              <w:rPr>
                <w:rFonts w:ascii="SutonnyMJ" w:eastAsia="SutonnyMJ" w:hAnsi="SutonnyMJ" w:cs="SutonnyMJ"/>
                <w:color w:val="FF0000"/>
                <w:sz w:val="24"/>
              </w:rPr>
              <w:t xml:space="preserve"> = †`wk gvby‡li Avq</w:t>
            </w:r>
            <w:r>
              <w:rPr>
                <w:rFonts w:ascii="SutonnyMJ" w:eastAsia="SutonnyMJ" w:hAnsi="SutonnyMJ" w:cs="SutonnyMJ"/>
                <w:color w:val="FF0000"/>
                <w:sz w:val="24"/>
              </w:rPr>
              <w:t xml:space="preserve"> </w:t>
            </w:r>
            <w:r w:rsidRPr="005C16E8">
              <w:rPr>
                <w:rFonts w:ascii="SutonnyMJ" w:eastAsia="SutonnyMJ" w:hAnsi="SutonnyMJ" w:cs="SutonnyMJ"/>
                <w:color w:val="FF0000"/>
                <w:sz w:val="24"/>
              </w:rPr>
              <w:t>+ we‡`wk gvby‡li Avq</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rPr>
            </w:pPr>
            <w:r w:rsidRPr="006408BB">
              <w:rPr>
                <w:rFonts w:ascii="Times New Roman" w:eastAsia="SutonnyMJ" w:hAnsi="Times New Roman" w:cs="SutonnyMJ"/>
                <w:b/>
              </w:rPr>
              <w:t>GNP</w:t>
            </w:r>
          </w:p>
        </w:tc>
        <w:tc>
          <w:tcPr>
            <w:tcW w:w="7020" w:type="dxa"/>
          </w:tcPr>
          <w:p w:rsidR="00DD5FF0" w:rsidRPr="006408BB" w:rsidRDefault="00DD5FF0" w:rsidP="00711701">
            <w:pPr>
              <w:pStyle w:val="ListParagraph"/>
              <w:numPr>
                <w:ilvl w:val="0"/>
                <w:numId w:val="50"/>
              </w:numPr>
              <w:tabs>
                <w:tab w:val="left" w:pos="252"/>
                <w:tab w:val="left" w:pos="2520"/>
                <w:tab w:val="left" w:pos="4680"/>
                <w:tab w:val="left" w:pos="6660"/>
              </w:tabs>
              <w:ind w:hanging="720"/>
              <w:contextualSpacing/>
              <w:jc w:val="both"/>
              <w:rPr>
                <w:rFonts w:ascii="SutonnyMJ" w:eastAsia="SutonnyMJ" w:hAnsi="SutonnyMJ" w:cs="SutonnyMJ"/>
                <w:sz w:val="24"/>
              </w:rPr>
            </w:pPr>
            <w:r w:rsidRPr="006408BB">
              <w:rPr>
                <w:rFonts w:ascii="Times New Roman" w:hAnsi="Times New Roman" w:cs="Calibri"/>
              </w:rPr>
              <w:t xml:space="preserve">Gross National Product </w:t>
            </w:r>
            <w:r w:rsidRPr="006408BB">
              <w:rPr>
                <w:rFonts w:ascii="SutonnyMJ" w:hAnsi="SutonnyMJ" w:cs="Calibri"/>
                <w:sz w:val="24"/>
              </w:rPr>
              <w:t xml:space="preserve">ev </w:t>
            </w:r>
            <w:r w:rsidRPr="006408BB">
              <w:rPr>
                <w:rFonts w:ascii="SutonnyMJ" w:eastAsia="SutonnyMJ" w:hAnsi="SutonnyMJ" w:cs="SutonnyMJ"/>
                <w:sz w:val="24"/>
              </w:rPr>
              <w:t>†gvU RvZxq Drcv`b|</w:t>
            </w:r>
          </w:p>
          <w:p w:rsidR="00DD5FF0" w:rsidRPr="006408BB" w:rsidRDefault="00DD5FF0" w:rsidP="00711701">
            <w:pPr>
              <w:numPr>
                <w:ilvl w:val="0"/>
                <w:numId w:val="52"/>
              </w:numPr>
              <w:tabs>
                <w:tab w:val="left" w:pos="342"/>
                <w:tab w:val="left" w:pos="2520"/>
                <w:tab w:val="left" w:pos="4680"/>
                <w:tab w:val="left" w:pos="6660"/>
              </w:tabs>
              <w:ind w:left="252" w:hanging="252"/>
              <w:jc w:val="both"/>
              <w:rPr>
                <w:rFonts w:ascii="SutonnyMJ" w:eastAsia="SutonnyMJ" w:hAnsi="SutonnyMJ" w:cs="SutonnyMJ"/>
                <w:sz w:val="24"/>
              </w:rPr>
            </w:pPr>
            <w:r w:rsidRPr="006408BB">
              <w:rPr>
                <w:rFonts w:ascii="SutonnyMJ" w:eastAsia="SutonnyMJ" w:hAnsi="SutonnyMJ" w:cs="SutonnyMJ"/>
                <w:sz w:val="24"/>
              </w:rPr>
              <w:t xml:space="preserve">†Kv‡bv wbw`©ó mg‡q mvaviYZ 1 eQ‡i †Kv‡bv †`‡ki cÖvK…wZK m¤ú` ev f~wgi Ici †m †`‡ki †gvU kÖg I </w:t>
            </w:r>
            <w:r w:rsidRPr="006408BB">
              <w:rPr>
                <w:rFonts w:ascii="SutonnyMJ" w:eastAsia="SutonnyMJ" w:hAnsi="SutonnyMJ" w:cs="SutonnyMJ"/>
                <w:spacing w:val="-4"/>
                <w:sz w:val="24"/>
              </w:rPr>
              <w:t>g~jab wb‡qvM K‡i †h cwigvY e¯‘MZ I Ae¯‘MZ `ªe¨ I †mev Drcvw`Z nq, Zvi Avw_©K g~j¨‡K H †`‡ki †gvU RvZxq Drcv`b ev</w:t>
            </w:r>
            <w:r w:rsidRPr="006408BB">
              <w:rPr>
                <w:rFonts w:ascii="Times New Roman" w:hAnsi="Times New Roman" w:cs="Calibri"/>
                <w:spacing w:val="-4"/>
              </w:rPr>
              <w:t>GNP</w:t>
            </w:r>
            <w:r w:rsidRPr="006408BB">
              <w:rPr>
                <w:rFonts w:ascii="SutonnyMJ" w:eastAsia="SutonnyMJ" w:hAnsi="SutonnyMJ" w:cs="SutonnyMJ"/>
                <w:spacing w:val="-4"/>
                <w:sz w:val="24"/>
              </w:rPr>
              <w:t xml:space="preserve"> e‡j|</w:t>
            </w:r>
          </w:p>
          <w:p w:rsidR="00DD5FF0" w:rsidRPr="006408BB" w:rsidRDefault="00DD5FF0" w:rsidP="00711701">
            <w:pPr>
              <w:numPr>
                <w:ilvl w:val="0"/>
                <w:numId w:val="52"/>
              </w:numPr>
              <w:tabs>
                <w:tab w:val="left" w:pos="252"/>
                <w:tab w:val="left" w:pos="2520"/>
                <w:tab w:val="left" w:pos="4680"/>
                <w:tab w:val="left" w:pos="6660"/>
              </w:tabs>
              <w:ind w:left="252" w:hanging="252"/>
              <w:jc w:val="both"/>
              <w:rPr>
                <w:rFonts w:ascii="SutonnyMJ" w:eastAsia="SutonnyMJ" w:hAnsi="SutonnyMJ" w:cs="SutonnyMJ"/>
                <w:b/>
                <w:sz w:val="24"/>
              </w:rPr>
            </w:pPr>
            <w:r w:rsidRPr="006408BB">
              <w:rPr>
                <w:rFonts w:ascii="SutonnyMJ" w:eastAsia="SutonnyMJ" w:hAnsi="SutonnyMJ" w:cs="SutonnyMJ"/>
                <w:b/>
                <w:sz w:val="24"/>
              </w:rPr>
              <w:t>mn‡R ejv hvq:</w:t>
            </w:r>
          </w:p>
          <w:p w:rsidR="00DD5FF0" w:rsidRPr="005C16E8" w:rsidRDefault="00DD5FF0" w:rsidP="00711701">
            <w:pPr>
              <w:tabs>
                <w:tab w:val="left" w:pos="1782"/>
                <w:tab w:val="left" w:pos="2520"/>
                <w:tab w:val="left" w:pos="4680"/>
                <w:tab w:val="left" w:pos="6660"/>
              </w:tabs>
              <w:ind w:left="1782"/>
              <w:jc w:val="both"/>
              <w:rPr>
                <w:rFonts w:ascii="SutonnyMJ" w:eastAsia="SutonnyMJ" w:hAnsi="SutonnyMJ" w:cs="SutonnyMJ"/>
                <w:color w:val="FF0000"/>
                <w:sz w:val="24"/>
              </w:rPr>
            </w:pPr>
            <w:r w:rsidRPr="005C16E8">
              <w:rPr>
                <w:rFonts w:ascii="SutonnyMJ" w:eastAsia="SutonnyMJ" w:hAnsi="SutonnyMJ" w:cs="SutonnyMJ"/>
                <w:color w:val="FF0000"/>
                <w:sz w:val="24"/>
              </w:rPr>
              <w:t>†`wk gvby‡li Avq</w:t>
            </w:r>
            <w:r>
              <w:rPr>
                <w:rFonts w:ascii="SutonnyMJ" w:eastAsia="SutonnyMJ" w:hAnsi="SutonnyMJ" w:cs="SutonnyMJ"/>
                <w:color w:val="FF0000"/>
                <w:sz w:val="24"/>
              </w:rPr>
              <w:t xml:space="preserve"> </w:t>
            </w:r>
            <w:r w:rsidRPr="005C16E8">
              <w:rPr>
                <w:rFonts w:ascii="SutonnyMJ" w:eastAsia="SutonnyMJ" w:hAnsi="SutonnyMJ" w:cs="SutonnyMJ"/>
                <w:color w:val="FF0000"/>
                <w:sz w:val="24"/>
              </w:rPr>
              <w:t>= †`‡k + we‡`‡k</w:t>
            </w:r>
          </w:p>
          <w:p w:rsidR="00DD5FF0" w:rsidRPr="006408BB" w:rsidRDefault="00DD5FF0" w:rsidP="00711701">
            <w:pPr>
              <w:numPr>
                <w:ilvl w:val="0"/>
                <w:numId w:val="52"/>
              </w:numPr>
              <w:tabs>
                <w:tab w:val="left" w:pos="252"/>
                <w:tab w:val="left" w:pos="2520"/>
                <w:tab w:val="left" w:pos="4680"/>
                <w:tab w:val="left" w:pos="6660"/>
              </w:tabs>
              <w:ind w:left="252" w:hanging="252"/>
              <w:jc w:val="both"/>
              <w:rPr>
                <w:rFonts w:ascii="Times New Roman" w:hAnsi="Times New Roman" w:cs="Calibri"/>
                <w:b/>
              </w:rPr>
            </w:pPr>
            <w:r w:rsidRPr="006408BB">
              <w:rPr>
                <w:rFonts w:ascii="SutonnyMJ" w:hAnsi="SutonnyMJ" w:cs="Calibri"/>
                <w:b/>
                <w:sz w:val="24"/>
              </w:rPr>
              <w:t xml:space="preserve">D`vniY: </w:t>
            </w:r>
            <w:r w:rsidRPr="006408BB">
              <w:rPr>
                <w:rFonts w:ascii="SutonnyMJ" w:hAnsi="SutonnyMJ" w:cs="Calibri"/>
                <w:sz w:val="24"/>
              </w:rPr>
              <w:t>cÖevmx Avq|</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b/>
              </w:rPr>
            </w:pPr>
            <w:r w:rsidRPr="006408BB">
              <w:rPr>
                <w:rFonts w:ascii="Times New Roman" w:eastAsia="SutonnyMJ" w:hAnsi="Times New Roman" w:cs="SutonnyMJ"/>
                <w:b/>
              </w:rPr>
              <w:t>NI</w:t>
            </w:r>
          </w:p>
        </w:tc>
        <w:tc>
          <w:tcPr>
            <w:tcW w:w="7020" w:type="dxa"/>
          </w:tcPr>
          <w:p w:rsidR="00DD5FF0" w:rsidRPr="006408BB" w:rsidRDefault="00DD5FF0" w:rsidP="00711701">
            <w:pPr>
              <w:pStyle w:val="ListParagraph"/>
              <w:numPr>
                <w:ilvl w:val="0"/>
                <w:numId w:val="53"/>
              </w:numPr>
              <w:tabs>
                <w:tab w:val="left" w:pos="360"/>
                <w:tab w:val="left" w:pos="2520"/>
                <w:tab w:val="left" w:pos="4680"/>
                <w:tab w:val="left" w:pos="6660"/>
              </w:tabs>
              <w:ind w:left="522" w:hanging="450"/>
              <w:contextualSpacing/>
              <w:jc w:val="both"/>
              <w:rPr>
                <w:rFonts w:ascii="Times New Roman" w:eastAsia="SutonnyMJ" w:hAnsi="Times New Roman" w:cs="SutonnyMJ"/>
              </w:rPr>
            </w:pPr>
            <w:r w:rsidRPr="006408BB">
              <w:rPr>
                <w:rFonts w:ascii="Times New Roman" w:hAnsi="Times New Roman" w:cs="Calibri"/>
                <w:shd w:val="clear" w:color="auto" w:fill="FFFFFF"/>
              </w:rPr>
              <w:t xml:space="preserve">National Income </w:t>
            </w:r>
          </w:p>
          <w:p w:rsidR="00DD5FF0" w:rsidRPr="006408BB" w:rsidRDefault="00DD5FF0" w:rsidP="00711701">
            <w:pPr>
              <w:pStyle w:val="ListParagraph"/>
              <w:numPr>
                <w:ilvl w:val="0"/>
                <w:numId w:val="53"/>
              </w:numPr>
              <w:tabs>
                <w:tab w:val="left" w:pos="360"/>
                <w:tab w:val="left" w:pos="2520"/>
                <w:tab w:val="left" w:pos="4680"/>
                <w:tab w:val="left" w:pos="6660"/>
              </w:tabs>
              <w:ind w:left="342" w:hanging="270"/>
              <w:contextualSpacing/>
              <w:jc w:val="both"/>
              <w:rPr>
                <w:rFonts w:ascii="SutonnyMJ" w:eastAsia="SutonnyMJ" w:hAnsi="SutonnyMJ" w:cs="SutonnyMJ"/>
              </w:rPr>
            </w:pPr>
            <w:r w:rsidRPr="006408BB">
              <w:rPr>
                <w:rFonts w:ascii="Times New Roman" w:hAnsi="Times New Roman" w:cs="Times New Roman"/>
              </w:rPr>
              <w:t>GNP</w:t>
            </w:r>
            <w:r w:rsidRPr="006408BB">
              <w:rPr>
                <w:rFonts w:ascii="SutonnyMJ" w:eastAsia="SutonnyMJ" w:hAnsi="SutonnyMJ" w:cs="SutonnyMJ"/>
                <w:sz w:val="24"/>
              </w:rPr>
              <w:t xml:space="preserve"> †_‡K AePq </w:t>
            </w:r>
            <w:r w:rsidRPr="006408BB">
              <w:rPr>
                <w:rFonts w:ascii="Times New Roman" w:hAnsi="Times New Roman" w:cs="Times New Roman"/>
              </w:rPr>
              <w:t>(Depreciation)</w:t>
            </w:r>
            <w:r w:rsidRPr="006408BB">
              <w:rPr>
                <w:rFonts w:ascii="SutonnyMJ" w:eastAsia="SutonnyMJ" w:hAnsi="SutonnyMJ" w:cs="SutonnyMJ"/>
                <w:sz w:val="24"/>
              </w:rPr>
              <w:t xml:space="preserve"> eve` e¨qK…Z A_© ev` w`‡j hv Aewkó _v‡K Zv‡K </w:t>
            </w:r>
            <w:r w:rsidRPr="006408BB">
              <w:rPr>
                <w:rFonts w:ascii="Times New Roman" w:hAnsi="Times New Roman" w:cs="Times New Roman"/>
              </w:rPr>
              <w:lastRenderedPageBreak/>
              <w:t>National Income</w:t>
            </w:r>
            <w:r w:rsidRPr="006408BB">
              <w:rPr>
                <w:rFonts w:ascii="SutonnyMJ" w:eastAsia="SutonnyMJ" w:hAnsi="SutonnyMJ" w:cs="SutonnyMJ"/>
                <w:sz w:val="24"/>
              </w:rPr>
              <w:t>ev RvZxq Avq e‡j|</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b/>
              </w:rPr>
            </w:pPr>
            <w:r w:rsidRPr="006408BB">
              <w:rPr>
                <w:rFonts w:ascii="Times New Roman" w:eastAsia="SutonnyMJ" w:hAnsi="Times New Roman" w:cs="SutonnyMJ"/>
                <w:b/>
              </w:rPr>
              <w:lastRenderedPageBreak/>
              <w:t>Growth Rate</w:t>
            </w:r>
          </w:p>
          <w:p w:rsidR="00DD5FF0" w:rsidRPr="006408BB" w:rsidRDefault="00DD5FF0" w:rsidP="00711701">
            <w:pPr>
              <w:pStyle w:val="ListParagraph"/>
              <w:ind w:left="0"/>
              <w:jc w:val="center"/>
              <w:rPr>
                <w:rFonts w:ascii="SutonnyMJ" w:eastAsia="SutonnyMJ" w:hAnsi="SutonnyMJ" w:cs="SutonnyMJ"/>
                <w:b/>
                <w:sz w:val="24"/>
              </w:rPr>
            </w:pPr>
          </w:p>
        </w:tc>
        <w:tc>
          <w:tcPr>
            <w:tcW w:w="7020" w:type="dxa"/>
          </w:tcPr>
          <w:p w:rsidR="00DD5FF0" w:rsidRPr="006408BB" w:rsidRDefault="00DD5FF0" w:rsidP="00711701">
            <w:pPr>
              <w:numPr>
                <w:ilvl w:val="0"/>
                <w:numId w:val="53"/>
              </w:numPr>
              <w:tabs>
                <w:tab w:val="left" w:pos="360"/>
                <w:tab w:val="left" w:pos="2520"/>
                <w:tab w:val="left" w:pos="4680"/>
                <w:tab w:val="left" w:pos="6660"/>
              </w:tabs>
              <w:ind w:left="342" w:hanging="270"/>
              <w:jc w:val="both"/>
              <w:rPr>
                <w:rFonts w:ascii="SutonnyMJ" w:eastAsia="SutonnyMJ" w:hAnsi="SutonnyMJ" w:cs="SutonnyMJ"/>
              </w:rPr>
            </w:pPr>
            <w:r w:rsidRPr="006408BB">
              <w:rPr>
                <w:rFonts w:ascii="Times New Roman" w:hAnsi="Times New Roman" w:cs="Times New Roman"/>
                <w:shd w:val="clear" w:color="auto" w:fill="FFFFFF"/>
              </w:rPr>
              <w:t>Growth rate:</w:t>
            </w:r>
            <w:r w:rsidRPr="006408BB">
              <w:rPr>
                <w:rFonts w:ascii="SutonnyMJ" w:eastAsia="SutonnyMJ" w:hAnsi="SutonnyMJ" w:cs="SutonnyMJ"/>
                <w:sz w:val="24"/>
                <w:shd w:val="clear" w:color="auto" w:fill="FFFFFF"/>
              </w:rPr>
              <w:t>cÖe„w×i nvi</w:t>
            </w:r>
          </w:p>
          <w:p w:rsidR="00DD5FF0" w:rsidRPr="006408BB" w:rsidRDefault="00DD5FF0" w:rsidP="00711701">
            <w:pPr>
              <w:numPr>
                <w:ilvl w:val="0"/>
                <w:numId w:val="53"/>
              </w:numPr>
              <w:tabs>
                <w:tab w:val="left" w:pos="360"/>
                <w:tab w:val="left" w:pos="2520"/>
                <w:tab w:val="left" w:pos="4680"/>
                <w:tab w:val="left" w:pos="6660"/>
              </w:tabs>
              <w:ind w:left="342" w:hanging="270"/>
              <w:jc w:val="both"/>
              <w:rPr>
                <w:rFonts w:ascii="SutonnyMJ" w:eastAsia="SutonnyMJ" w:hAnsi="SutonnyMJ" w:cs="SutonnyMJ"/>
              </w:rPr>
            </w:pPr>
            <w:r w:rsidRPr="006408BB">
              <w:rPr>
                <w:rFonts w:ascii="SutonnyMJ" w:eastAsia="SutonnyMJ" w:hAnsi="SutonnyMJ" w:cs="SutonnyMJ"/>
                <w:sz w:val="24"/>
              </w:rPr>
              <w:t>Av‡Mi eQ‡ii Zzjbvq eZ©gvb eQ‡i Av‡qi †h e„w×, †mB e„w×i kZKiv nvi‡K cÖe„w×i nvi e‡j|</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b/>
              </w:rPr>
            </w:pPr>
            <w:r w:rsidRPr="006408BB">
              <w:rPr>
                <w:rFonts w:ascii="Times New Roman" w:eastAsia="SutonnyMJ" w:hAnsi="Times New Roman" w:cs="SutonnyMJ"/>
                <w:b/>
              </w:rPr>
              <w:t>Devaluation</w:t>
            </w:r>
          </w:p>
        </w:tc>
        <w:tc>
          <w:tcPr>
            <w:tcW w:w="7020" w:type="dxa"/>
          </w:tcPr>
          <w:p w:rsidR="00DD5FF0" w:rsidRPr="006408BB" w:rsidRDefault="00DD5FF0" w:rsidP="00711701">
            <w:pPr>
              <w:numPr>
                <w:ilvl w:val="0"/>
                <w:numId w:val="53"/>
              </w:numPr>
              <w:tabs>
                <w:tab w:val="left" w:pos="360"/>
                <w:tab w:val="left" w:pos="2520"/>
                <w:tab w:val="left" w:pos="4680"/>
                <w:tab w:val="left" w:pos="6660"/>
              </w:tabs>
              <w:ind w:left="342" w:hanging="270"/>
              <w:jc w:val="both"/>
              <w:rPr>
                <w:rFonts w:ascii="Times New Roman" w:hAnsi="Times New Roman" w:cs="Times New Roman"/>
                <w:shd w:val="clear" w:color="auto" w:fill="FFFFFF"/>
              </w:rPr>
            </w:pPr>
            <w:r w:rsidRPr="006408BB">
              <w:rPr>
                <w:rFonts w:ascii="SutonnyMJ" w:eastAsia="SutonnyMJ" w:hAnsi="SutonnyMJ" w:cs="SutonnyMJ"/>
                <w:sz w:val="24"/>
                <w:shd w:val="clear" w:color="auto" w:fill="FFFFFF"/>
              </w:rPr>
              <w:t>gy`ªvi Aeg~j¨vqb</w:t>
            </w:r>
          </w:p>
          <w:p w:rsidR="00DD5FF0" w:rsidRPr="006408BB" w:rsidRDefault="00DD5FF0" w:rsidP="00711701">
            <w:pPr>
              <w:numPr>
                <w:ilvl w:val="0"/>
                <w:numId w:val="53"/>
              </w:numPr>
              <w:tabs>
                <w:tab w:val="left" w:pos="360"/>
                <w:tab w:val="left" w:pos="2520"/>
                <w:tab w:val="left" w:pos="4680"/>
                <w:tab w:val="left" w:pos="6660"/>
              </w:tabs>
              <w:ind w:left="342" w:hanging="270"/>
              <w:jc w:val="both"/>
              <w:rPr>
                <w:rFonts w:ascii="SutonnyMJ" w:eastAsia="SutonnyMJ" w:hAnsi="SutonnyMJ" w:cs="SutonnyMJ"/>
                <w:sz w:val="24"/>
              </w:rPr>
            </w:pPr>
            <w:r w:rsidRPr="006408BB">
              <w:rPr>
                <w:rFonts w:ascii="SutonnyMJ" w:eastAsia="SutonnyMJ" w:hAnsi="SutonnyMJ" w:cs="SutonnyMJ"/>
                <w:sz w:val="24"/>
              </w:rPr>
              <w:t>Wjv‡ii wecix‡Z †Kvb †`‡ki gy`ªvi g~j¨gvb Kwg‡q †`Iqv‡K gy`ªvi Aeg~j¨vqb e‡j|</w:t>
            </w:r>
          </w:p>
          <w:p w:rsidR="00DD5FF0" w:rsidRPr="006408BB" w:rsidRDefault="00DD5FF0" w:rsidP="00711701">
            <w:pPr>
              <w:numPr>
                <w:ilvl w:val="0"/>
                <w:numId w:val="53"/>
              </w:numPr>
              <w:tabs>
                <w:tab w:val="left" w:pos="360"/>
                <w:tab w:val="left" w:pos="2520"/>
                <w:tab w:val="left" w:pos="4680"/>
                <w:tab w:val="left" w:pos="6660"/>
              </w:tabs>
              <w:ind w:left="342" w:hanging="270"/>
              <w:jc w:val="both"/>
              <w:rPr>
                <w:rFonts w:ascii="SutonnyMJ" w:eastAsia="SutonnyMJ" w:hAnsi="SutonnyMJ" w:cs="SutonnyMJ"/>
                <w:sz w:val="24"/>
              </w:rPr>
            </w:pPr>
            <w:r w:rsidRPr="006408BB">
              <w:rPr>
                <w:rFonts w:ascii="SutonnyMJ" w:eastAsia="SutonnyMJ" w:hAnsi="SutonnyMJ" w:cs="SutonnyMJ"/>
                <w:sz w:val="24"/>
              </w:rPr>
              <w:t>gy`ªvi Aeg~j¨vq‡bi d‡j Kg `v‡g cY¨ wKb‡Z cvi‡e e‡j ewn©we‡k^i †µZviv AvK…ó nq| d‡j ißvwb e„w× cvq Ges Avg`vwb K‡g hvq| m¤úªwZ Pxb evwYR¨ hy‡×i aKj KvU‡Z Wjv‡ii wecix‡Z Zv‡`i BDqv‡bi Aeg~j¨vqb Ki‡Q|</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b/>
              </w:rPr>
            </w:pPr>
            <w:r w:rsidRPr="006408BB">
              <w:rPr>
                <w:rFonts w:ascii="Times New Roman" w:eastAsia="SutonnyMJ" w:hAnsi="Times New Roman" w:cs="SutonnyMJ"/>
                <w:b/>
              </w:rPr>
              <w:t>Inflation</w:t>
            </w:r>
          </w:p>
        </w:tc>
        <w:tc>
          <w:tcPr>
            <w:tcW w:w="7020" w:type="dxa"/>
          </w:tcPr>
          <w:p w:rsidR="00DD5FF0" w:rsidRPr="006408BB" w:rsidRDefault="00DD5FF0" w:rsidP="00711701">
            <w:pPr>
              <w:numPr>
                <w:ilvl w:val="0"/>
                <w:numId w:val="54"/>
              </w:numPr>
              <w:tabs>
                <w:tab w:val="left" w:pos="360"/>
                <w:tab w:val="left" w:pos="2520"/>
                <w:tab w:val="left" w:pos="4680"/>
                <w:tab w:val="left" w:pos="6660"/>
              </w:tabs>
              <w:ind w:left="342" w:hanging="270"/>
              <w:jc w:val="both"/>
              <w:rPr>
                <w:rFonts w:ascii="SutonnyMJ" w:eastAsia="SutonnyMJ" w:hAnsi="SutonnyMJ" w:cs="SutonnyMJ"/>
                <w:b/>
                <w:sz w:val="24"/>
              </w:rPr>
            </w:pPr>
            <w:r w:rsidRPr="006408BB">
              <w:rPr>
                <w:rFonts w:ascii="SutonnyMJ" w:eastAsia="SutonnyMJ" w:hAnsi="SutonnyMJ" w:cs="SutonnyMJ"/>
                <w:sz w:val="24"/>
              </w:rPr>
              <w:t>gy`ªvùxwZ</w:t>
            </w:r>
          </w:p>
          <w:p w:rsidR="00DD5FF0" w:rsidRPr="006408BB" w:rsidRDefault="00DD5FF0" w:rsidP="00711701">
            <w:pPr>
              <w:pStyle w:val="ListParagraph"/>
              <w:numPr>
                <w:ilvl w:val="0"/>
                <w:numId w:val="54"/>
              </w:numPr>
              <w:tabs>
                <w:tab w:val="left" w:pos="360"/>
                <w:tab w:val="left" w:pos="2520"/>
                <w:tab w:val="left" w:pos="4680"/>
                <w:tab w:val="left" w:pos="6660"/>
              </w:tabs>
              <w:ind w:left="342" w:hanging="270"/>
              <w:contextualSpacing/>
              <w:jc w:val="both"/>
              <w:rPr>
                <w:rFonts w:ascii="SutonnyMJ" w:eastAsia="SutonnyMJ" w:hAnsi="SutonnyMJ" w:cs="SutonnyMJ"/>
                <w:b/>
                <w:sz w:val="24"/>
              </w:rPr>
            </w:pPr>
            <w:r w:rsidRPr="006408BB">
              <w:rPr>
                <w:rFonts w:ascii="SutonnyMJ" w:eastAsia="SutonnyMJ" w:hAnsi="SutonnyMJ" w:cs="SutonnyMJ"/>
                <w:sz w:val="24"/>
              </w:rPr>
              <w:t xml:space="preserve">evRv‡i `ªe¨ mvgMÖxi mieivn Kg n‡j Ges A‡_©i mieivn †ekx n‡j †h Ae¯’v m„wó nq Zv‡K </w:t>
            </w:r>
            <w:r w:rsidRPr="006408BB">
              <w:rPr>
                <w:rFonts w:ascii="Times New Roman" w:hAnsi="Times New Roman" w:cs="Calibri"/>
              </w:rPr>
              <w:t xml:space="preserve">Inflation </w:t>
            </w:r>
            <w:r w:rsidRPr="006408BB">
              <w:rPr>
                <w:rFonts w:ascii="SutonnyMJ" w:hAnsi="SutonnyMJ" w:cs="SutonnyMJ"/>
                <w:sz w:val="24"/>
              </w:rPr>
              <w:t xml:space="preserve">ev </w:t>
            </w:r>
            <w:r w:rsidRPr="006408BB">
              <w:rPr>
                <w:rFonts w:ascii="SutonnyMJ" w:eastAsia="SutonnyMJ" w:hAnsi="SutonnyMJ" w:cs="SutonnyMJ"/>
                <w:sz w:val="24"/>
              </w:rPr>
              <w:t>gy`ªvùxwZ e‡j|</w:t>
            </w:r>
          </w:p>
          <w:p w:rsidR="00DD5FF0" w:rsidRPr="006408BB" w:rsidRDefault="00DD5FF0" w:rsidP="00711701">
            <w:pPr>
              <w:pStyle w:val="ListParagraph"/>
              <w:numPr>
                <w:ilvl w:val="0"/>
                <w:numId w:val="54"/>
              </w:numPr>
              <w:tabs>
                <w:tab w:val="left" w:pos="360"/>
                <w:tab w:val="left" w:pos="2520"/>
                <w:tab w:val="left" w:pos="4680"/>
                <w:tab w:val="left" w:pos="6660"/>
              </w:tabs>
              <w:ind w:left="342" w:hanging="270"/>
              <w:contextualSpacing/>
              <w:jc w:val="both"/>
              <w:rPr>
                <w:rFonts w:ascii="SutonnyMJ" w:eastAsia="SutonnyMJ" w:hAnsi="SutonnyMJ" w:cs="SutonnyMJ"/>
                <w:b/>
                <w:sz w:val="24"/>
              </w:rPr>
            </w:pPr>
            <w:r w:rsidRPr="006408BB">
              <w:rPr>
                <w:rFonts w:ascii="SutonnyMJ" w:eastAsia="SutonnyMJ" w:hAnsi="SutonnyMJ" w:cs="SutonnyMJ"/>
                <w:b/>
                <w:sz w:val="24"/>
              </w:rPr>
              <w:t>evsjv‡`‡ki gy`ªvùxwZ:</w:t>
            </w:r>
          </w:p>
          <w:p w:rsidR="00DD5FF0" w:rsidRPr="006408BB" w:rsidRDefault="00DD5FF0" w:rsidP="00711701">
            <w:pPr>
              <w:pStyle w:val="ListParagraph"/>
              <w:numPr>
                <w:ilvl w:val="0"/>
                <w:numId w:val="55"/>
              </w:numPr>
              <w:tabs>
                <w:tab w:val="left" w:pos="360"/>
                <w:tab w:val="left" w:pos="1077"/>
                <w:tab w:val="left" w:pos="2520"/>
                <w:tab w:val="left" w:pos="4680"/>
                <w:tab w:val="left" w:pos="6660"/>
              </w:tabs>
              <w:contextualSpacing/>
              <w:jc w:val="both"/>
              <w:rPr>
                <w:rFonts w:ascii="SutonnyMJ" w:eastAsia="SutonnyMJ" w:hAnsi="SutonnyMJ" w:cs="SutonnyMJ"/>
                <w:b/>
                <w:sz w:val="24"/>
              </w:rPr>
            </w:pPr>
            <w:r w:rsidRPr="006408BB">
              <w:rPr>
                <w:rFonts w:ascii="SutonnyMJ" w:eastAsia="SutonnyMJ" w:hAnsi="SutonnyMJ" w:cs="SutonnyMJ"/>
                <w:sz w:val="24"/>
              </w:rPr>
              <w:t>19 A_©eQ‡i wQj: 5.44%</w:t>
            </w:r>
          </w:p>
          <w:p w:rsidR="00DD5FF0" w:rsidRPr="006408BB" w:rsidRDefault="00DD5FF0" w:rsidP="00711701">
            <w:pPr>
              <w:pStyle w:val="ListParagraph"/>
              <w:numPr>
                <w:ilvl w:val="0"/>
                <w:numId w:val="55"/>
              </w:numPr>
              <w:tabs>
                <w:tab w:val="left" w:pos="360"/>
                <w:tab w:val="left" w:pos="1062"/>
                <w:tab w:val="left" w:pos="2520"/>
                <w:tab w:val="left" w:pos="4680"/>
                <w:tab w:val="left" w:pos="6660"/>
              </w:tabs>
              <w:ind w:left="1062" w:hanging="720"/>
              <w:contextualSpacing/>
              <w:jc w:val="both"/>
              <w:rPr>
                <w:rFonts w:ascii="SutonnyMJ" w:eastAsia="SutonnyMJ" w:hAnsi="SutonnyMJ" w:cs="SutonnyMJ"/>
                <w:b/>
                <w:sz w:val="24"/>
              </w:rPr>
            </w:pPr>
            <w:r w:rsidRPr="006408BB">
              <w:rPr>
                <w:rFonts w:ascii="SutonnyMJ" w:eastAsia="SutonnyMJ" w:hAnsi="SutonnyMJ" w:cs="SutonnyMJ"/>
                <w:sz w:val="24"/>
              </w:rPr>
              <w:t>20 A_©eQ‡i jÿ¨: 5.55%</w:t>
            </w:r>
          </w:p>
          <w:p w:rsidR="00DD5FF0" w:rsidRPr="006408BB" w:rsidRDefault="00DD5FF0" w:rsidP="00711701">
            <w:pPr>
              <w:numPr>
                <w:ilvl w:val="0"/>
                <w:numId w:val="54"/>
              </w:numPr>
              <w:tabs>
                <w:tab w:val="left" w:pos="360"/>
                <w:tab w:val="left" w:pos="2520"/>
                <w:tab w:val="left" w:pos="4680"/>
                <w:tab w:val="left" w:pos="6660"/>
              </w:tabs>
              <w:ind w:left="342" w:hanging="270"/>
              <w:jc w:val="both"/>
              <w:rPr>
                <w:rFonts w:ascii="SutonnyMJ" w:eastAsia="SutonnyMJ" w:hAnsi="SutonnyMJ" w:cs="SutonnyMJ"/>
                <w:b/>
                <w:sz w:val="24"/>
              </w:rPr>
            </w:pPr>
            <w:r w:rsidRPr="006408BB">
              <w:rPr>
                <w:rFonts w:ascii="SutonnyMJ" w:eastAsia="SutonnyMJ" w:hAnsi="SutonnyMJ" w:cs="SutonnyMJ"/>
                <w:b/>
                <w:sz w:val="24"/>
              </w:rPr>
              <w:t>gy`ªvùxwZ e‡Üi Dcvq:</w:t>
            </w:r>
          </w:p>
          <w:p w:rsidR="00DD5FF0" w:rsidRPr="006408BB" w:rsidRDefault="00DD5FF0" w:rsidP="00711701">
            <w:pPr>
              <w:tabs>
                <w:tab w:val="left" w:pos="1512"/>
                <w:tab w:val="left" w:pos="2520"/>
                <w:tab w:val="left" w:pos="4680"/>
                <w:tab w:val="left" w:pos="6660"/>
              </w:tabs>
              <w:ind w:left="1512" w:hanging="945"/>
              <w:jc w:val="both"/>
              <w:rPr>
                <w:rFonts w:ascii="SutonnyMJ" w:eastAsia="SutonnyMJ" w:hAnsi="SutonnyMJ" w:cs="SutonnyMJ"/>
                <w:sz w:val="24"/>
              </w:rPr>
            </w:pPr>
            <w:r w:rsidRPr="006408BB">
              <w:rPr>
                <w:rFonts w:ascii="SutonnyMJ" w:eastAsia="SutonnyMJ" w:hAnsi="SutonnyMJ" w:cs="SutonnyMJ"/>
                <w:sz w:val="24"/>
              </w:rPr>
              <w:t xml:space="preserve">K. </w:t>
            </w:r>
            <w:r w:rsidRPr="006408BB">
              <w:rPr>
                <w:rFonts w:ascii="Times New Roman" w:hAnsi="Times New Roman" w:cs="Times New Roman"/>
              </w:rPr>
              <w:t>Open Market Economy</w:t>
            </w:r>
            <w:r w:rsidRPr="006408BB">
              <w:rPr>
                <w:rFonts w:ascii="SutonnyMJ" w:eastAsia="SutonnyMJ" w:hAnsi="SutonnyMJ" w:cs="SutonnyMJ"/>
                <w:sz w:val="24"/>
              </w:rPr>
              <w:t xml:space="preserve"> Pvjy| Gi g~j K_v- mg¯Í evRvi GKiKg n‡e|</w:t>
            </w:r>
          </w:p>
          <w:p w:rsidR="00DD5FF0" w:rsidRPr="006408BB" w:rsidRDefault="00DD5FF0" w:rsidP="00711701">
            <w:pPr>
              <w:tabs>
                <w:tab w:val="left" w:pos="1512"/>
                <w:tab w:val="left" w:pos="2520"/>
                <w:tab w:val="left" w:pos="4680"/>
                <w:tab w:val="left" w:pos="6660"/>
              </w:tabs>
              <w:ind w:left="1512" w:hanging="945"/>
              <w:jc w:val="both"/>
              <w:rPr>
                <w:rFonts w:ascii="SutonnyMJ" w:eastAsia="SutonnyMJ" w:hAnsi="SutonnyMJ" w:cs="SutonnyMJ"/>
                <w:sz w:val="24"/>
              </w:rPr>
            </w:pPr>
            <w:r w:rsidRPr="006408BB">
              <w:rPr>
                <w:rFonts w:ascii="SutonnyMJ" w:eastAsia="SutonnyMJ" w:hAnsi="SutonnyMJ" w:cs="SutonnyMJ"/>
                <w:sz w:val="24"/>
              </w:rPr>
              <w:t>L. cÖvBR eÛ I mÂqc‡Îi gva¨‡g</w:t>
            </w:r>
          </w:p>
          <w:p w:rsidR="00DD5FF0" w:rsidRPr="006408BB" w:rsidRDefault="00DD5FF0" w:rsidP="00711701">
            <w:pPr>
              <w:tabs>
                <w:tab w:val="left" w:pos="1512"/>
                <w:tab w:val="left" w:pos="2520"/>
                <w:tab w:val="left" w:pos="4680"/>
                <w:tab w:val="left" w:pos="6660"/>
              </w:tabs>
              <w:ind w:left="1512" w:hanging="945"/>
              <w:jc w:val="both"/>
              <w:rPr>
                <w:rFonts w:ascii="SutonnyMJ" w:eastAsia="SutonnyMJ" w:hAnsi="SutonnyMJ" w:cs="SutonnyMJ"/>
                <w:sz w:val="24"/>
              </w:rPr>
            </w:pPr>
            <w:r w:rsidRPr="006408BB">
              <w:rPr>
                <w:rFonts w:ascii="SutonnyMJ" w:eastAsia="SutonnyMJ" w:hAnsi="SutonnyMJ" w:cs="SutonnyMJ"/>
                <w:sz w:val="24"/>
              </w:rPr>
              <w:t>M. my‡`i nvi evov‡bv</w:t>
            </w:r>
          </w:p>
        </w:tc>
      </w:tr>
      <w:tr w:rsidR="00DD5FF0" w:rsidRPr="006408BB" w:rsidTr="00711701">
        <w:tc>
          <w:tcPr>
            <w:tcW w:w="1440" w:type="dxa"/>
          </w:tcPr>
          <w:p w:rsidR="00DD5FF0" w:rsidRPr="006408BB" w:rsidRDefault="00DD5FF0" w:rsidP="00711701">
            <w:pPr>
              <w:pStyle w:val="ListParagraph"/>
              <w:ind w:left="0"/>
              <w:jc w:val="center"/>
              <w:rPr>
                <w:rFonts w:ascii="Times New Roman" w:eastAsia="SutonnyMJ" w:hAnsi="Times New Roman" w:cs="SutonnyMJ"/>
                <w:b/>
              </w:rPr>
            </w:pPr>
            <w:r w:rsidRPr="006408BB">
              <w:rPr>
                <w:rFonts w:ascii="Times New Roman" w:hAnsi="Times New Roman" w:cs="Calibri"/>
                <w:b/>
              </w:rPr>
              <w:t>Deflation</w:t>
            </w:r>
          </w:p>
        </w:tc>
        <w:tc>
          <w:tcPr>
            <w:tcW w:w="7020" w:type="dxa"/>
          </w:tcPr>
          <w:p w:rsidR="00DD5FF0" w:rsidRPr="006408BB" w:rsidRDefault="00DD5FF0" w:rsidP="00711701">
            <w:pPr>
              <w:numPr>
                <w:ilvl w:val="0"/>
                <w:numId w:val="54"/>
              </w:numPr>
              <w:tabs>
                <w:tab w:val="left" w:pos="360"/>
                <w:tab w:val="left" w:pos="2520"/>
                <w:tab w:val="left" w:pos="4680"/>
                <w:tab w:val="left" w:pos="6660"/>
              </w:tabs>
              <w:ind w:left="342" w:hanging="270"/>
              <w:jc w:val="both"/>
              <w:rPr>
                <w:rFonts w:ascii="SutonnyMJ" w:eastAsia="SutonnyMJ" w:hAnsi="SutonnyMJ" w:cs="SutonnyMJ"/>
                <w:sz w:val="24"/>
              </w:rPr>
            </w:pPr>
            <w:r w:rsidRPr="006408BB">
              <w:rPr>
                <w:rFonts w:ascii="SutonnyMJ" w:eastAsia="SutonnyMJ" w:hAnsi="SutonnyMJ" w:cs="SutonnyMJ"/>
                <w:sz w:val="24"/>
              </w:rPr>
              <w:t>gy`ªv ms‡KvPb</w:t>
            </w:r>
          </w:p>
          <w:p w:rsidR="00DD5FF0" w:rsidRPr="006408BB" w:rsidRDefault="00DD5FF0" w:rsidP="00711701">
            <w:pPr>
              <w:numPr>
                <w:ilvl w:val="0"/>
                <w:numId w:val="54"/>
              </w:numPr>
              <w:tabs>
                <w:tab w:val="left" w:pos="360"/>
                <w:tab w:val="left" w:pos="2520"/>
                <w:tab w:val="left" w:pos="4680"/>
                <w:tab w:val="left" w:pos="6660"/>
              </w:tabs>
              <w:ind w:left="342" w:hanging="270"/>
              <w:jc w:val="both"/>
              <w:rPr>
                <w:rFonts w:ascii="SutonnyMJ" w:eastAsia="SutonnyMJ" w:hAnsi="SutonnyMJ" w:cs="SutonnyMJ"/>
                <w:sz w:val="24"/>
              </w:rPr>
            </w:pPr>
            <w:r w:rsidRPr="006408BB">
              <w:rPr>
                <w:rFonts w:ascii="SutonnyMJ" w:eastAsia="SutonnyMJ" w:hAnsi="SutonnyMJ" w:cs="SutonnyMJ"/>
                <w:sz w:val="24"/>
              </w:rPr>
              <w:t xml:space="preserve">evRv‡i `ªe¨ mieivn †ewk wKš‘ A_© mieivn Kg n‡j </w:t>
            </w:r>
            <w:r w:rsidRPr="006408BB">
              <w:rPr>
                <w:rFonts w:ascii="Times New Roman" w:hAnsi="Times New Roman" w:cs="Calibri"/>
              </w:rPr>
              <w:t>Deflation</w:t>
            </w:r>
            <w:r w:rsidRPr="006408BB">
              <w:rPr>
                <w:rFonts w:ascii="SutonnyMJ" w:eastAsia="SutonnyMJ" w:hAnsi="SutonnyMJ" w:cs="SutonnyMJ"/>
                <w:sz w:val="24"/>
              </w:rPr>
              <w:t xml:space="preserve"> Gi m„wó nq|</w:t>
            </w:r>
          </w:p>
          <w:p w:rsidR="00DD5FF0" w:rsidRPr="006408BB" w:rsidRDefault="00DD5FF0" w:rsidP="00711701">
            <w:pPr>
              <w:numPr>
                <w:ilvl w:val="0"/>
                <w:numId w:val="54"/>
              </w:numPr>
              <w:tabs>
                <w:tab w:val="left" w:pos="360"/>
                <w:tab w:val="left" w:pos="2520"/>
                <w:tab w:val="left" w:pos="4680"/>
                <w:tab w:val="left" w:pos="6660"/>
              </w:tabs>
              <w:ind w:left="342" w:hanging="270"/>
              <w:jc w:val="both"/>
              <w:rPr>
                <w:rFonts w:ascii="SutonnyMJ" w:eastAsia="SutonnyMJ" w:hAnsi="SutonnyMJ" w:cs="SutonnyMJ"/>
                <w:sz w:val="24"/>
              </w:rPr>
            </w:pPr>
            <w:r w:rsidRPr="006408BB">
              <w:rPr>
                <w:rFonts w:ascii="SutonnyMJ" w:eastAsia="SutonnyMJ" w:hAnsi="SutonnyMJ" w:cs="SutonnyMJ"/>
                <w:b/>
                <w:sz w:val="24"/>
              </w:rPr>
              <w:t>gy`ªv ms‡KvP‡bi KviY:</w:t>
            </w:r>
            <w:r w:rsidRPr="006408BB">
              <w:rPr>
                <w:rFonts w:ascii="SutonnyMJ" w:eastAsia="SutonnyMJ" w:hAnsi="SutonnyMJ" w:cs="SutonnyMJ"/>
                <w:sz w:val="24"/>
              </w:rPr>
              <w:t xml:space="preserve"> gy`ªvi mieivn n«vm wKš‘ RvZxq Drcv`b e„w×</w:t>
            </w:r>
          </w:p>
          <w:p w:rsidR="00DD5FF0" w:rsidRPr="006408BB" w:rsidRDefault="00DD5FF0" w:rsidP="00711701">
            <w:pPr>
              <w:numPr>
                <w:ilvl w:val="0"/>
                <w:numId w:val="54"/>
              </w:numPr>
              <w:tabs>
                <w:tab w:val="left" w:pos="360"/>
                <w:tab w:val="left" w:pos="2520"/>
                <w:tab w:val="left" w:pos="4680"/>
                <w:tab w:val="left" w:pos="6660"/>
              </w:tabs>
              <w:ind w:left="342" w:hanging="270"/>
              <w:jc w:val="both"/>
              <w:rPr>
                <w:rFonts w:ascii="SutonnyMJ" w:eastAsia="SutonnyMJ" w:hAnsi="SutonnyMJ" w:cs="SutonnyMJ"/>
                <w:sz w:val="24"/>
              </w:rPr>
            </w:pPr>
            <w:r w:rsidRPr="006408BB">
              <w:rPr>
                <w:rFonts w:ascii="SutonnyMJ" w:eastAsia="SutonnyMJ" w:hAnsi="SutonnyMJ" w:cs="SutonnyMJ"/>
                <w:b/>
                <w:sz w:val="24"/>
              </w:rPr>
              <w:t>gy`ªv ms‡KvP‡bi djvdj:</w:t>
            </w:r>
          </w:p>
          <w:p w:rsidR="00DD5FF0" w:rsidRPr="006408BB" w:rsidRDefault="00DD5FF0" w:rsidP="00711701">
            <w:pPr>
              <w:tabs>
                <w:tab w:val="left" w:pos="792"/>
                <w:tab w:val="left" w:pos="3672"/>
                <w:tab w:val="left" w:pos="4680"/>
                <w:tab w:val="left" w:pos="6660"/>
              </w:tabs>
              <w:ind w:left="792"/>
              <w:jc w:val="both"/>
              <w:rPr>
                <w:rFonts w:ascii="SutonnyMJ" w:eastAsia="SutonnyMJ" w:hAnsi="SutonnyMJ" w:cs="SutonnyMJ"/>
                <w:sz w:val="24"/>
              </w:rPr>
            </w:pPr>
            <w:r w:rsidRPr="006408BB">
              <w:rPr>
                <w:rFonts w:ascii="SutonnyMJ" w:eastAsia="SutonnyMJ" w:hAnsi="SutonnyMJ" w:cs="SutonnyMJ"/>
                <w:sz w:val="24"/>
              </w:rPr>
              <w:t>K. g~jab †hvMv</w:t>
            </w:r>
            <w:r w:rsidRPr="006408BB">
              <w:rPr>
                <w:rFonts w:ascii="SutonnyOMJ" w:eastAsia="SutonnyMJ" w:hAnsi="SutonnyOMJ" w:cs="SutonnyOMJ"/>
                <w:sz w:val="24"/>
              </w:rPr>
              <w:t>ন</w:t>
            </w:r>
            <w:r w:rsidRPr="006408BB">
              <w:rPr>
                <w:rFonts w:ascii="SutonnyMJ" w:eastAsia="SutonnyMJ" w:hAnsi="SutonnyMJ" w:cs="SutonnyMJ"/>
                <w:sz w:val="24"/>
              </w:rPr>
              <w:t xml:space="preserve"> n«vm cvq</w:t>
            </w:r>
          </w:p>
          <w:p w:rsidR="00DD5FF0" w:rsidRPr="006408BB" w:rsidRDefault="00DD5FF0" w:rsidP="00711701">
            <w:pPr>
              <w:tabs>
                <w:tab w:val="left" w:pos="792"/>
                <w:tab w:val="left" w:pos="3672"/>
                <w:tab w:val="left" w:pos="4680"/>
                <w:tab w:val="left" w:pos="6660"/>
              </w:tabs>
              <w:ind w:left="792"/>
              <w:jc w:val="both"/>
              <w:rPr>
                <w:rFonts w:ascii="SutonnyMJ" w:eastAsia="SutonnyMJ" w:hAnsi="SutonnyMJ" w:cs="SutonnyMJ"/>
                <w:sz w:val="24"/>
              </w:rPr>
            </w:pPr>
            <w:r w:rsidRPr="006408BB">
              <w:rPr>
                <w:rFonts w:ascii="SutonnyMJ" w:eastAsia="SutonnyMJ" w:hAnsi="SutonnyMJ" w:cs="SutonnyMJ"/>
                <w:sz w:val="24"/>
              </w:rPr>
              <w:t>L. Drcv`b e„w× cvq</w:t>
            </w:r>
          </w:p>
        </w:tc>
      </w:tr>
      <w:tr w:rsidR="00DD5FF0" w:rsidRPr="006408BB" w:rsidTr="00711701">
        <w:tc>
          <w:tcPr>
            <w:tcW w:w="1440" w:type="dxa"/>
          </w:tcPr>
          <w:p w:rsidR="00DD5FF0" w:rsidRPr="006408BB" w:rsidRDefault="00DD5FF0" w:rsidP="00711701">
            <w:pPr>
              <w:pStyle w:val="ListParagraph"/>
              <w:ind w:left="0"/>
              <w:jc w:val="center"/>
              <w:rPr>
                <w:rFonts w:ascii="Times New Roman" w:hAnsi="Times New Roman" w:cs="Calibri"/>
                <w:b/>
              </w:rPr>
            </w:pPr>
            <w:r w:rsidRPr="006408BB">
              <w:rPr>
                <w:rFonts w:ascii="Times New Roman" w:hAnsi="Times New Roman" w:cs="Calibri"/>
                <w:b/>
              </w:rPr>
              <w:t>GSP</w:t>
            </w:r>
          </w:p>
        </w:tc>
        <w:tc>
          <w:tcPr>
            <w:tcW w:w="7020" w:type="dxa"/>
            <w:tcBorders>
              <w:bottom w:val="single" w:sz="4" w:space="0" w:color="auto"/>
            </w:tcBorders>
          </w:tcPr>
          <w:p w:rsidR="00DD5FF0" w:rsidRPr="006408BB" w:rsidRDefault="00DD5FF0" w:rsidP="00711701">
            <w:pPr>
              <w:numPr>
                <w:ilvl w:val="0"/>
                <w:numId w:val="56"/>
              </w:numPr>
              <w:tabs>
                <w:tab w:val="left" w:pos="360"/>
                <w:tab w:val="left" w:pos="2520"/>
                <w:tab w:val="left" w:pos="4680"/>
                <w:tab w:val="left" w:pos="6660"/>
              </w:tabs>
              <w:ind w:left="342"/>
              <w:jc w:val="both"/>
              <w:rPr>
                <w:rFonts w:ascii="SutonnyMJ" w:eastAsia="SutonnyMJ" w:hAnsi="SutonnyMJ" w:cs="SutonnyMJ"/>
                <w:sz w:val="24"/>
              </w:rPr>
            </w:pPr>
            <w:r w:rsidRPr="006408BB">
              <w:rPr>
                <w:rFonts w:ascii="Times New Roman" w:eastAsia="Times New Roman" w:hAnsi="Times New Roman" w:cs="Times New Roman"/>
                <w:spacing w:val="-8"/>
              </w:rPr>
              <w:t>Generalized System of Preferences</w:t>
            </w:r>
            <w:r w:rsidRPr="006408BB">
              <w:rPr>
                <w:rFonts w:ascii="SutonnyMJ" w:eastAsia="SutonnyMJ" w:hAnsi="SutonnyMJ" w:cs="SutonnyMJ"/>
                <w:spacing w:val="-8"/>
                <w:sz w:val="24"/>
              </w:rPr>
              <w:t xml:space="preserve">ev AMÖvwaKvig~jK evwYR¨ myweav| </w:t>
            </w:r>
            <w:r w:rsidRPr="006408BB">
              <w:rPr>
                <w:rFonts w:ascii="SutonnyMJ" w:eastAsia="SutonnyMJ" w:hAnsi="SutonnyMJ" w:cs="SutonnyMJ"/>
                <w:sz w:val="24"/>
              </w:rPr>
              <w:t xml:space="preserve">GB myweav‡K </w:t>
            </w:r>
            <w:r w:rsidRPr="006408BB">
              <w:rPr>
                <w:rFonts w:ascii="SutonnyMJ" w:eastAsia="SutonnyMJ" w:hAnsi="SutonnyMJ" w:cs="SutonnyMJ"/>
                <w:spacing w:val="-8"/>
                <w:sz w:val="24"/>
              </w:rPr>
              <w:t>c‡Y¨i ïégy³ cÖ‡ekvwaKvi e‡j|</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Times New Roman" w:eastAsia="Times New Roman" w:hAnsi="Times New Roman" w:cs="Times New Roman"/>
                <w:spacing w:val="-8"/>
              </w:rPr>
              <w:t>GSP</w:t>
            </w:r>
            <w:r w:rsidRPr="006408BB">
              <w:rPr>
                <w:rFonts w:ascii="SutonnyMJ" w:eastAsia="SutonnyMJ" w:hAnsi="SutonnyMJ" w:cs="SutonnyMJ"/>
                <w:spacing w:val="-8"/>
                <w:sz w:val="24"/>
              </w:rPr>
              <w:t xml:space="preserve"> myweavi jÿ¨ n‡”QÑ </w:t>
            </w:r>
          </w:p>
          <w:p w:rsidR="00DD5FF0" w:rsidRPr="006408BB" w:rsidRDefault="00DD5FF0" w:rsidP="00711701">
            <w:pPr>
              <w:ind w:left="792"/>
              <w:jc w:val="both"/>
              <w:rPr>
                <w:rFonts w:ascii="SutonnyMJ" w:eastAsia="SutonnyMJ" w:hAnsi="SutonnyMJ" w:cs="SutonnyMJ"/>
                <w:spacing w:val="-8"/>
                <w:sz w:val="24"/>
              </w:rPr>
            </w:pPr>
            <w:r w:rsidRPr="006408BB">
              <w:rPr>
                <w:rFonts w:ascii="SutonnyMJ" w:eastAsia="SutonnyMJ" w:hAnsi="SutonnyMJ" w:cs="SutonnyMJ"/>
                <w:spacing w:val="-8"/>
                <w:sz w:val="24"/>
              </w:rPr>
              <w:t>K.  ißvwb Avq evov‡bv</w:t>
            </w:r>
          </w:p>
          <w:p w:rsidR="00DD5FF0" w:rsidRPr="006408BB" w:rsidRDefault="00DD5FF0" w:rsidP="00711701">
            <w:pPr>
              <w:ind w:left="792"/>
              <w:jc w:val="both"/>
              <w:rPr>
                <w:rFonts w:ascii="SutonnyMJ" w:eastAsia="SutonnyMJ" w:hAnsi="SutonnyMJ" w:cs="SutonnyMJ"/>
                <w:spacing w:val="-8"/>
                <w:sz w:val="24"/>
              </w:rPr>
            </w:pPr>
            <w:r w:rsidRPr="006408BB">
              <w:rPr>
                <w:rFonts w:ascii="SutonnyMJ" w:eastAsia="SutonnyMJ" w:hAnsi="SutonnyMJ" w:cs="SutonnyMJ"/>
                <w:spacing w:val="-8"/>
                <w:sz w:val="24"/>
              </w:rPr>
              <w:t>L.  wkívq‡bi cÖmvi NUv‡bv</w:t>
            </w:r>
          </w:p>
          <w:p w:rsidR="00DD5FF0" w:rsidRPr="006408BB" w:rsidRDefault="00DD5FF0" w:rsidP="00711701">
            <w:pPr>
              <w:ind w:left="792"/>
              <w:jc w:val="both"/>
              <w:rPr>
                <w:rFonts w:ascii="SutonnyMJ" w:eastAsia="SutonnyMJ" w:hAnsi="SutonnyMJ" w:cs="SutonnyMJ"/>
                <w:spacing w:val="-8"/>
                <w:sz w:val="24"/>
              </w:rPr>
            </w:pPr>
            <w:r w:rsidRPr="006408BB">
              <w:rPr>
                <w:rFonts w:ascii="SutonnyMJ" w:eastAsia="SutonnyMJ" w:hAnsi="SutonnyMJ" w:cs="SutonnyMJ"/>
                <w:spacing w:val="-8"/>
                <w:sz w:val="24"/>
              </w:rPr>
              <w:t>M.  cÖe„w× evov‡bv</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Times New Roman" w:eastAsia="Times New Roman" w:hAnsi="Times New Roman" w:cs="Times New Roman"/>
                <w:spacing w:val="-8"/>
              </w:rPr>
              <w:t>GSP</w:t>
            </w:r>
            <w:r w:rsidRPr="006408BB">
              <w:rPr>
                <w:rFonts w:ascii="SutonnyMJ" w:eastAsia="SutonnyMJ" w:hAnsi="SutonnyMJ" w:cs="SutonnyMJ"/>
                <w:spacing w:val="-8"/>
                <w:sz w:val="24"/>
              </w:rPr>
              <w:t xml:space="preserve"> myweav cÖ`vb K‡iÑ </w:t>
            </w:r>
            <w:r w:rsidRPr="006408BB">
              <w:rPr>
                <w:rFonts w:ascii="Times New Roman" w:eastAsia="Times New Roman" w:hAnsi="Times New Roman" w:cs="Times New Roman"/>
                <w:spacing w:val="-8"/>
              </w:rPr>
              <w:t>WTO</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SutonnyMJ" w:eastAsia="SutonnyMJ" w:hAnsi="SutonnyMJ" w:cs="SutonnyMJ"/>
                <w:spacing w:val="-8"/>
                <w:sz w:val="24"/>
              </w:rPr>
              <w:t xml:space="preserve">cÖ_g </w:t>
            </w:r>
            <w:r w:rsidRPr="006408BB">
              <w:rPr>
                <w:rFonts w:ascii="Times New Roman" w:eastAsia="Times New Roman" w:hAnsi="Times New Roman" w:cs="Times New Roman"/>
                <w:spacing w:val="-8"/>
              </w:rPr>
              <w:t>GSP</w:t>
            </w:r>
            <w:r w:rsidRPr="006408BB">
              <w:rPr>
                <w:rFonts w:ascii="SutonnyMJ" w:eastAsia="SutonnyMJ" w:hAnsi="SutonnyMJ" w:cs="SutonnyMJ"/>
                <w:spacing w:val="-8"/>
                <w:sz w:val="24"/>
              </w:rPr>
              <w:t xml:space="preserve"> myweav Pvjy K‡iÑ BD‡ivcxq BDwbqb [1971 mv‡j]</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SutonnyMJ" w:eastAsia="SutonnyMJ" w:hAnsi="SutonnyMJ" w:cs="SutonnyMJ"/>
                <w:spacing w:val="-8"/>
                <w:sz w:val="24"/>
              </w:rPr>
              <w:t xml:space="preserve">hy³iv‡óª evsjv‡`k cÖ_g </w:t>
            </w:r>
            <w:r w:rsidRPr="006408BB">
              <w:rPr>
                <w:rFonts w:ascii="Times New Roman" w:eastAsia="Times New Roman" w:hAnsi="Times New Roman" w:cs="Times New Roman"/>
                <w:spacing w:val="-8"/>
              </w:rPr>
              <w:t>GSP</w:t>
            </w:r>
            <w:r w:rsidRPr="006408BB">
              <w:rPr>
                <w:rFonts w:ascii="SutonnyMJ" w:eastAsia="SutonnyMJ" w:hAnsi="SutonnyMJ" w:cs="SutonnyMJ"/>
                <w:spacing w:val="-8"/>
                <w:sz w:val="24"/>
              </w:rPr>
              <w:t xml:space="preserve"> myweav cvqÑ 1 Rvbyqvwi, 1976 mv‡j</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SutonnyMJ" w:eastAsia="SutonnyMJ" w:hAnsi="SutonnyMJ" w:cs="SutonnyMJ"/>
                <w:spacing w:val="-8"/>
                <w:sz w:val="24"/>
              </w:rPr>
              <w:t xml:space="preserve">hy³iv‡óª evsjv‡`k †_‡K </w:t>
            </w:r>
            <w:r w:rsidRPr="006408BB">
              <w:rPr>
                <w:rFonts w:cs="Calibri"/>
                <w:spacing w:val="-8"/>
              </w:rPr>
              <w:t>GSP</w:t>
            </w:r>
            <w:r w:rsidRPr="006408BB">
              <w:rPr>
                <w:rFonts w:ascii="SutonnyMJ" w:eastAsia="SutonnyMJ" w:hAnsi="SutonnyMJ" w:cs="SutonnyMJ"/>
                <w:spacing w:val="-8"/>
                <w:sz w:val="24"/>
              </w:rPr>
              <w:t xml:space="preserve"> myweav nvivqÑ  27 Ryb, 2013</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SutonnyMJ" w:eastAsia="SutonnyMJ" w:hAnsi="SutonnyMJ" w:cs="SutonnyMJ"/>
                <w:spacing w:val="-8"/>
                <w:sz w:val="24"/>
              </w:rPr>
              <w:t>ˆZwi †cvkv‡K ißvwb †KvUv wQjÑ 31 wW‡m¤^i, 2004 mvj ch©šÍ</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SutonnyMJ" w:eastAsia="SutonnyMJ" w:hAnsi="SutonnyMJ" w:cs="SutonnyMJ"/>
                <w:spacing w:val="-8"/>
                <w:sz w:val="24"/>
              </w:rPr>
              <w:t>evsjv‡`k †KvUvgy³ †cvkvK ißvwb K‡iÑ 1 Rvbyqvwi, 2005 mv‡j</w:t>
            </w:r>
          </w:p>
          <w:p w:rsidR="00DD5FF0" w:rsidRPr="006408BB" w:rsidRDefault="00DD5FF0" w:rsidP="00711701">
            <w:pPr>
              <w:numPr>
                <w:ilvl w:val="0"/>
                <w:numId w:val="56"/>
              </w:numPr>
              <w:ind w:left="342"/>
              <w:jc w:val="both"/>
              <w:rPr>
                <w:rFonts w:ascii="SutonnyMJ" w:eastAsia="SutonnyMJ" w:hAnsi="SutonnyMJ" w:cs="SutonnyMJ"/>
                <w:spacing w:val="-8"/>
                <w:sz w:val="24"/>
              </w:rPr>
            </w:pPr>
            <w:r w:rsidRPr="006408BB">
              <w:rPr>
                <w:rFonts w:ascii="SutonnyMJ" w:eastAsia="SutonnyMJ" w:hAnsi="SutonnyMJ" w:cs="SutonnyMJ"/>
                <w:spacing w:val="-8"/>
                <w:sz w:val="24"/>
              </w:rPr>
              <w:t>hy³ivóª evsjv‡`k‡K wRGmwc myweav wdwi‡q w`‡Z kZ© w`‡q‡QÑ 16wU</w:t>
            </w:r>
          </w:p>
        </w:tc>
      </w:tr>
      <w:tr w:rsidR="00DD5FF0" w:rsidRPr="006408BB" w:rsidTr="00711701">
        <w:tc>
          <w:tcPr>
            <w:tcW w:w="1440" w:type="dxa"/>
          </w:tcPr>
          <w:p w:rsidR="00DD5FF0" w:rsidRPr="006408BB" w:rsidRDefault="00DD5FF0" w:rsidP="00711701">
            <w:pPr>
              <w:pStyle w:val="ListParagraph"/>
              <w:ind w:left="0"/>
              <w:jc w:val="center"/>
              <w:rPr>
                <w:rFonts w:ascii="Times New Roman" w:hAnsi="Times New Roman" w:cs="Calibri"/>
                <w:b/>
              </w:rPr>
            </w:pPr>
            <w:r w:rsidRPr="006408BB">
              <w:rPr>
                <w:rFonts w:ascii="Times New Roman" w:hAnsi="Times New Roman" w:cs="Calibri"/>
                <w:b/>
              </w:rPr>
              <w:t xml:space="preserve">Per Capita </w:t>
            </w:r>
            <w:r w:rsidRPr="006408BB">
              <w:rPr>
                <w:rFonts w:ascii="Times New Roman" w:hAnsi="Times New Roman" w:cs="Calibri"/>
                <w:b/>
              </w:rPr>
              <w:lastRenderedPageBreak/>
              <w:t>Income</w:t>
            </w:r>
          </w:p>
        </w:tc>
        <w:tc>
          <w:tcPr>
            <w:tcW w:w="7020" w:type="dxa"/>
            <w:tcBorders>
              <w:top w:val="single" w:sz="4" w:space="0" w:color="auto"/>
            </w:tcBorders>
          </w:tcPr>
          <w:p w:rsidR="00DD5FF0" w:rsidRPr="00AA719B" w:rsidRDefault="0006391D" w:rsidP="00711701">
            <w:pPr>
              <w:numPr>
                <w:ilvl w:val="0"/>
                <w:numId w:val="56"/>
              </w:numPr>
              <w:tabs>
                <w:tab w:val="left" w:pos="360"/>
                <w:tab w:val="left" w:pos="2520"/>
                <w:tab w:val="left" w:pos="4680"/>
                <w:tab w:val="left" w:pos="6660"/>
              </w:tabs>
              <w:ind w:left="342"/>
              <w:jc w:val="both"/>
              <w:rPr>
                <w:rFonts w:ascii="Times New Roman" w:eastAsia="SutonnyMJ" w:hAnsi="Times New Roman" w:cs="Times New Roman"/>
                <w:b/>
                <w:color w:val="FF0000"/>
              </w:rPr>
            </w:pPr>
            <w:r>
              <w:rPr>
                <w:noProof/>
              </w:rPr>
              <w:lastRenderedPageBreak/>
              <mc:AlternateContent>
                <mc:Choice Requires="wps">
                  <w:drawing>
                    <wp:anchor distT="4294967295" distB="4294967295" distL="114300" distR="114300" simplePos="0" relativeHeight="251660800" behindDoc="0" locked="0" layoutInCell="1" allowOverlap="1">
                      <wp:simplePos x="0" y="0"/>
                      <wp:positionH relativeFrom="column">
                        <wp:posOffset>1033145</wp:posOffset>
                      </wp:positionH>
                      <wp:positionV relativeFrom="paragraph">
                        <wp:posOffset>173354</wp:posOffset>
                      </wp:positionV>
                      <wp:extent cx="730250" cy="0"/>
                      <wp:effectExtent l="0" t="0" r="12700" b="19050"/>
                      <wp:wrapNone/>
                      <wp:docPr id="15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1.35pt,13.65pt" to="138.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" strokecolor="black [3213]">
                      <o:lock v:ext="edit" shapetype="f"/>
                    </v:line>
                  </w:pict>
                </mc:Fallback>
              </mc:AlternateContent>
            </w:r>
            <w:r>
              <w:rPr>
                <w:rFonts w:ascii="SutonnyMJ" w:eastAsia="SutonnyMJ" w:hAnsi="SutonnyMJ" w:cs="SutonnyMJ"/>
                <w:noProof/>
                <w:sz w:val="24"/>
              </w:rPr>
              <mc:AlternateContent>
                <mc:Choice Requires="wps">
                  <w:drawing>
                    <wp:anchor distT="0" distB="0" distL="114300" distR="114300" simplePos="0" relativeHeight="251657728" behindDoc="0" locked="0" layoutInCell="1" allowOverlap="1">
                      <wp:simplePos x="0" y="0"/>
                      <wp:positionH relativeFrom="column">
                        <wp:posOffset>977265</wp:posOffset>
                      </wp:positionH>
                      <wp:positionV relativeFrom="paragraph">
                        <wp:posOffset>179705</wp:posOffset>
                      </wp:positionV>
                      <wp:extent cx="893445" cy="0"/>
                      <wp:effectExtent l="0" t="0" r="0" b="1270"/>
                      <wp:wrapNone/>
                      <wp:docPr id="151"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87" o:spid="_x0000_s1026" type="#_x0000_t32" style="position:absolute;margin-left:76.95pt;margin-top:14.15pt;width:70.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" stroked="f"/>
                  </w:pict>
                </mc:Fallback>
              </mc:AlternateContent>
            </w:r>
            <w:r w:rsidR="00DD5FF0" w:rsidRPr="006408BB">
              <w:rPr>
                <w:rFonts w:ascii="SutonnyMJ" w:eastAsia="SutonnyMJ" w:hAnsi="SutonnyMJ" w:cs="SutonnyMJ"/>
                <w:sz w:val="24"/>
              </w:rPr>
              <w:t>gv_vwcQz Avq</w:t>
            </w:r>
            <w:r w:rsidR="00DD5FF0">
              <w:rPr>
                <w:rFonts w:ascii="SutonnyMJ" w:eastAsia="SutonnyMJ" w:hAnsi="SutonnyMJ" w:cs="SutonnyMJ"/>
                <w:sz w:val="24"/>
              </w:rPr>
              <w:t xml:space="preserve"> =  </w:t>
            </w:r>
            <w:r w:rsidR="00DD5FF0" w:rsidRPr="00AA719B">
              <w:rPr>
                <w:rFonts w:ascii="SutonnyMJ" w:eastAsia="SutonnyMJ" w:hAnsi="SutonnyMJ" w:cs="SutonnyMJ"/>
                <w:color w:val="FF0000"/>
                <w:sz w:val="24"/>
              </w:rPr>
              <w:t>†gvU RvZxq Avq</w:t>
            </w:r>
          </w:p>
          <w:p w:rsidR="00DD5FF0" w:rsidRPr="00461DA3" w:rsidRDefault="0006391D" w:rsidP="00711701">
            <w:pPr>
              <w:tabs>
                <w:tab w:val="left" w:pos="360"/>
                <w:tab w:val="left" w:pos="2520"/>
                <w:tab w:val="left" w:pos="4680"/>
                <w:tab w:val="left" w:pos="6660"/>
              </w:tabs>
              <w:jc w:val="both"/>
              <w:rPr>
                <w:rFonts w:ascii="Times New Roman" w:eastAsia="SutonnyMJ" w:hAnsi="Times New Roman" w:cs="Times New Roman"/>
                <w:b/>
                <w:color w:val="FF0000"/>
              </w:rPr>
            </w:pPr>
            <w:r>
              <w:rPr>
                <w:rFonts w:ascii="SutonnyMJ" w:eastAsia="SutonnyMJ" w:hAnsi="SutonnyMJ" w:cs="SutonnyMJ"/>
                <w:noProof/>
                <w:color w:val="FF0000"/>
                <w:sz w:val="24"/>
              </w:rPr>
              <w:lastRenderedPageBreak/>
              <mc:AlternateContent>
                <mc:Choice Requires="wps">
                  <w:drawing>
                    <wp:anchor distT="0" distB="0" distL="114300" distR="114300" simplePos="0" relativeHeight="251659776" behindDoc="0" locked="0" layoutInCell="1" allowOverlap="1">
                      <wp:simplePos x="0" y="0"/>
                      <wp:positionH relativeFrom="column">
                        <wp:posOffset>751840</wp:posOffset>
                      </wp:positionH>
                      <wp:positionV relativeFrom="paragraph">
                        <wp:posOffset>1270</wp:posOffset>
                      </wp:positionV>
                      <wp:extent cx="1160145" cy="1270"/>
                      <wp:effectExtent l="0" t="1270" r="2540" b="0"/>
                      <wp:wrapNone/>
                      <wp:docPr id="150"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145" cy="127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AutoShape 189" o:spid="_x0000_s1026" type="#_x0000_t32" style="position:absolute;margin-left:59.2pt;margin-top:.1pt;width:91.35pt;height:.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" stroked="f"/>
                  </w:pict>
                </mc:Fallback>
              </mc:AlternateContent>
            </w:r>
            <w:r>
              <w:rPr>
                <w:rFonts w:ascii="SutonnyMJ" w:eastAsia="SutonnyMJ" w:hAnsi="SutonnyMJ" w:cs="SutonnyMJ"/>
                <w:noProof/>
                <w:color w:val="FF0000"/>
                <w:sz w:val="24"/>
              </w:rPr>
              <mc:AlternateContent>
                <mc:Choice Requires="wps">
                  <w:drawing>
                    <wp:anchor distT="0" distB="0" distL="114300" distR="114300" simplePos="0" relativeHeight="251658752" behindDoc="0" locked="0" layoutInCell="1" allowOverlap="1">
                      <wp:simplePos x="0" y="0"/>
                      <wp:positionH relativeFrom="column">
                        <wp:posOffset>915670</wp:posOffset>
                      </wp:positionH>
                      <wp:positionV relativeFrom="paragraph">
                        <wp:posOffset>1270</wp:posOffset>
                      </wp:positionV>
                      <wp:extent cx="996315" cy="635"/>
                      <wp:effectExtent l="1270" t="1270" r="2540" b="0"/>
                      <wp:wrapNone/>
                      <wp:docPr id="14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315" cy="63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AutoShape 188" o:spid="_x0000_s1026" type="#_x0000_t32" style="position:absolute;margin-left:72.1pt;margin-top:.1pt;width:78.4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" stroked="f"/>
                  </w:pict>
                </mc:Fallback>
              </mc:AlternateContent>
            </w:r>
            <w:r w:rsidR="00DD5FF0">
              <w:rPr>
                <w:rFonts w:ascii="SutonnyMJ" w:eastAsia="SutonnyMJ" w:hAnsi="SutonnyMJ" w:cs="SutonnyMJ"/>
                <w:color w:val="FF0000"/>
                <w:sz w:val="24"/>
              </w:rPr>
              <w:t xml:space="preserve">                         †</w:t>
            </w:r>
            <w:r w:rsidR="00DD5FF0" w:rsidRPr="00461DA3">
              <w:rPr>
                <w:rFonts w:ascii="SutonnyMJ" w:eastAsia="SutonnyMJ" w:hAnsi="SutonnyMJ" w:cs="SutonnyMJ"/>
                <w:color w:val="FF0000"/>
                <w:sz w:val="24"/>
              </w:rPr>
              <w:t>gvU RbmsL¨v</w:t>
            </w:r>
          </w:p>
          <w:p w:rsidR="00DD5FF0" w:rsidRPr="006408BB" w:rsidRDefault="00DD5FF0" w:rsidP="00711701">
            <w:pPr>
              <w:numPr>
                <w:ilvl w:val="0"/>
                <w:numId w:val="56"/>
              </w:numPr>
              <w:tabs>
                <w:tab w:val="left" w:pos="360"/>
                <w:tab w:val="left" w:pos="2520"/>
                <w:tab w:val="left" w:pos="4680"/>
                <w:tab w:val="left" w:pos="6660"/>
              </w:tabs>
              <w:ind w:left="342"/>
              <w:jc w:val="both"/>
              <w:rPr>
                <w:rFonts w:ascii="Times New Roman" w:eastAsia="SutonnyMJ" w:hAnsi="Times New Roman" w:cs="Times New Roman"/>
                <w:b/>
              </w:rPr>
            </w:pPr>
            <w:r w:rsidRPr="006408BB">
              <w:rPr>
                <w:rFonts w:ascii="SutonnyMJ" w:eastAsia="SutonnyMJ" w:hAnsi="SutonnyMJ" w:cs="SutonnyMJ"/>
                <w:sz w:val="24"/>
              </w:rPr>
              <w:t>†Kv‡bv wbw`©ó mg‡q †Kv‡bv †`‡ki †gvU RvZxq Avq‡K †m †`‡ki †gvU RbmsL¨v Øviv fvM Ki‡j gv_vwcQz RvZxq Avq cvIqv hvq|</w:t>
            </w:r>
          </w:p>
        </w:tc>
      </w:tr>
      <w:tr w:rsidR="00DD5FF0" w:rsidRPr="006408BB" w:rsidTr="00711701">
        <w:tc>
          <w:tcPr>
            <w:tcW w:w="1440" w:type="dxa"/>
          </w:tcPr>
          <w:p w:rsidR="00DD5FF0" w:rsidRPr="006408BB" w:rsidRDefault="00DD5FF0" w:rsidP="00711701">
            <w:pPr>
              <w:pStyle w:val="ListParagraph"/>
              <w:ind w:left="0"/>
              <w:jc w:val="center"/>
              <w:rPr>
                <w:rFonts w:ascii="Times New Roman" w:hAnsi="Times New Roman" w:cs="Calibri"/>
                <w:b/>
              </w:rPr>
            </w:pPr>
            <w:r w:rsidRPr="006408BB">
              <w:rPr>
                <w:rFonts w:ascii="Times New Roman" w:hAnsi="Times New Roman" w:cs="Calibri"/>
                <w:b/>
                <w:shd w:val="clear" w:color="auto" w:fill="FFFFFF"/>
              </w:rPr>
              <w:lastRenderedPageBreak/>
              <w:t>Excise Duty</w:t>
            </w:r>
          </w:p>
        </w:tc>
        <w:tc>
          <w:tcPr>
            <w:tcW w:w="7020" w:type="dxa"/>
          </w:tcPr>
          <w:p w:rsidR="00DD5FF0" w:rsidRPr="006408BB" w:rsidRDefault="00DD5FF0" w:rsidP="00711701">
            <w:pPr>
              <w:numPr>
                <w:ilvl w:val="0"/>
                <w:numId w:val="56"/>
              </w:numPr>
              <w:tabs>
                <w:tab w:val="left" w:pos="360"/>
                <w:tab w:val="left" w:pos="2520"/>
                <w:tab w:val="left" w:pos="4320"/>
                <w:tab w:val="left" w:pos="5490"/>
                <w:tab w:val="left" w:pos="6480"/>
                <w:tab w:val="left" w:pos="8370"/>
              </w:tabs>
              <w:ind w:left="342"/>
              <w:rPr>
                <w:rFonts w:ascii="SutonnyMJ" w:eastAsia="SutonnyMJ" w:hAnsi="SutonnyMJ" w:cs="SutonnyMJ"/>
                <w:b/>
                <w:sz w:val="24"/>
                <w:shd w:val="clear" w:color="auto" w:fill="FFFFFF"/>
              </w:rPr>
            </w:pPr>
            <w:r>
              <w:rPr>
                <w:rFonts w:ascii="SutonnyMJ" w:eastAsia="SutonnyMJ" w:hAnsi="SutonnyMJ" w:cs="SutonnyMJ"/>
                <w:sz w:val="24"/>
                <w:shd w:val="clear" w:color="auto" w:fill="FFFFFF"/>
              </w:rPr>
              <w:t>AveMvwi</w:t>
            </w:r>
            <w:r w:rsidRPr="006408BB">
              <w:rPr>
                <w:rFonts w:ascii="SutonnyMJ" w:eastAsia="SutonnyMJ" w:hAnsi="SutonnyMJ" w:cs="SutonnyMJ"/>
                <w:sz w:val="24"/>
                <w:shd w:val="clear" w:color="auto" w:fill="FFFFFF"/>
              </w:rPr>
              <w:t xml:space="preserve"> ïé</w:t>
            </w:r>
          </w:p>
          <w:p w:rsidR="00DD5FF0" w:rsidRPr="006408BB" w:rsidRDefault="00DD5FF0" w:rsidP="00711701">
            <w:pPr>
              <w:numPr>
                <w:ilvl w:val="0"/>
                <w:numId w:val="56"/>
              </w:numPr>
              <w:tabs>
                <w:tab w:val="left" w:pos="360"/>
                <w:tab w:val="left" w:pos="720"/>
                <w:tab w:val="left" w:pos="2520"/>
                <w:tab w:val="left" w:pos="4320"/>
                <w:tab w:val="left" w:pos="5490"/>
                <w:tab w:val="left" w:pos="6480"/>
                <w:tab w:val="left" w:pos="8370"/>
              </w:tabs>
              <w:ind w:left="342"/>
              <w:rPr>
                <w:rFonts w:ascii="SutonnyMJ" w:eastAsia="SutonnyMJ" w:hAnsi="SutonnyMJ" w:cs="SutonnyMJ"/>
                <w:b/>
                <w:spacing w:val="-4"/>
                <w:sz w:val="24"/>
                <w:shd w:val="clear" w:color="auto" w:fill="FFFFFF"/>
              </w:rPr>
            </w:pPr>
            <w:r w:rsidRPr="006408BB">
              <w:rPr>
                <w:rFonts w:ascii="SutonnyMJ" w:eastAsia="SutonnyMJ" w:hAnsi="SutonnyMJ" w:cs="SutonnyMJ"/>
                <w:spacing w:val="-4"/>
                <w:sz w:val="24"/>
                <w:shd w:val="clear" w:color="auto" w:fill="FFFFFF"/>
              </w:rPr>
              <w:t>†`‡ki Af¨šÍ‡i Drcvw`Z I e¨eüZ `ª‡e¨i Dc</w:t>
            </w:r>
            <w:r>
              <w:rPr>
                <w:rFonts w:ascii="SutonnyMJ" w:eastAsia="SutonnyMJ" w:hAnsi="SutonnyMJ" w:cs="SutonnyMJ"/>
                <w:spacing w:val="-4"/>
                <w:sz w:val="24"/>
                <w:shd w:val="clear" w:color="auto" w:fill="FFFFFF"/>
              </w:rPr>
              <w:t>i †h Ki Av‡ivc Kiv nq Zv AveMvwi</w:t>
            </w:r>
            <w:r w:rsidRPr="006408BB">
              <w:rPr>
                <w:rFonts w:ascii="SutonnyMJ" w:eastAsia="SutonnyMJ" w:hAnsi="SutonnyMJ" w:cs="SutonnyMJ"/>
                <w:spacing w:val="-4"/>
                <w:sz w:val="24"/>
                <w:shd w:val="clear" w:color="auto" w:fill="FFFFFF"/>
              </w:rPr>
              <w:t xml:space="preserve"> ïé</w:t>
            </w:r>
          </w:p>
          <w:p w:rsidR="00DD5FF0" w:rsidRPr="006408BB" w:rsidRDefault="00DD5FF0" w:rsidP="00711701">
            <w:pPr>
              <w:numPr>
                <w:ilvl w:val="0"/>
                <w:numId w:val="56"/>
              </w:numPr>
              <w:tabs>
                <w:tab w:val="left" w:pos="360"/>
                <w:tab w:val="left" w:pos="720"/>
                <w:tab w:val="left" w:pos="2520"/>
                <w:tab w:val="left" w:pos="4320"/>
                <w:tab w:val="left" w:pos="5490"/>
                <w:tab w:val="left" w:pos="6480"/>
                <w:tab w:val="left" w:pos="8370"/>
              </w:tabs>
              <w:ind w:left="342"/>
              <w:rPr>
                <w:rFonts w:ascii="SutonnyMJ" w:eastAsia="SutonnyMJ" w:hAnsi="SutonnyMJ" w:cs="SutonnyMJ"/>
                <w:b/>
                <w:sz w:val="24"/>
                <w:shd w:val="clear" w:color="auto" w:fill="FFFFFF"/>
              </w:rPr>
            </w:pPr>
            <w:r w:rsidRPr="006408BB">
              <w:rPr>
                <w:rFonts w:ascii="SutonnyMJ" w:eastAsia="SutonnyMJ" w:hAnsi="SutonnyMJ" w:cs="SutonnyMJ"/>
                <w:sz w:val="24"/>
                <w:shd w:val="clear" w:color="auto" w:fill="FFFFFF"/>
              </w:rPr>
              <w:t>KviLvbv †_‡K cY¨ Lvjv‡mi mgq GB ïé Av`vq Kiv nq</w:t>
            </w:r>
          </w:p>
          <w:p w:rsidR="00DD5FF0" w:rsidRPr="006408BB" w:rsidRDefault="00DD5FF0" w:rsidP="00711701">
            <w:pPr>
              <w:numPr>
                <w:ilvl w:val="0"/>
                <w:numId w:val="56"/>
              </w:numPr>
              <w:tabs>
                <w:tab w:val="left" w:pos="360"/>
                <w:tab w:val="left" w:pos="720"/>
                <w:tab w:val="left" w:pos="2520"/>
                <w:tab w:val="left" w:pos="4320"/>
                <w:tab w:val="left" w:pos="5490"/>
                <w:tab w:val="left" w:pos="6480"/>
                <w:tab w:val="left" w:pos="8370"/>
              </w:tabs>
              <w:ind w:left="342"/>
              <w:jc w:val="both"/>
              <w:rPr>
                <w:rFonts w:ascii="SutonnyMJ" w:eastAsia="SutonnyMJ" w:hAnsi="SutonnyMJ" w:cs="SutonnyMJ"/>
                <w:b/>
                <w:sz w:val="24"/>
                <w:shd w:val="clear" w:color="auto" w:fill="FFFFFF"/>
              </w:rPr>
            </w:pPr>
            <w:r>
              <w:rPr>
                <w:rFonts w:ascii="SutonnyMJ" w:eastAsia="SutonnyMJ" w:hAnsi="SutonnyMJ" w:cs="SutonnyMJ"/>
                <w:sz w:val="24"/>
                <w:shd w:val="clear" w:color="auto" w:fill="FFFFFF"/>
              </w:rPr>
              <w:t>eZ©gv‡b AveMvwi</w:t>
            </w:r>
            <w:r w:rsidRPr="006408BB">
              <w:rPr>
                <w:rFonts w:ascii="SutonnyMJ" w:eastAsia="SutonnyMJ" w:hAnsi="SutonnyMJ" w:cs="SutonnyMJ"/>
                <w:sz w:val="24"/>
                <w:shd w:val="clear" w:color="auto" w:fill="FFFFFF"/>
              </w:rPr>
              <w:t xml:space="preserve"> ïé iwnZ K‡i AwaKvsk c‡Y¨ g~j¨ ms‡hvRb Ki Av‡ivc Kiv nq|</w:t>
            </w:r>
            <w:r>
              <w:rPr>
                <w:rFonts w:ascii="SutonnyMJ" w:eastAsia="SutonnyMJ" w:hAnsi="SutonnyMJ" w:cs="SutonnyMJ"/>
                <w:sz w:val="24"/>
                <w:shd w:val="clear" w:color="auto" w:fill="FFFFFF"/>
              </w:rPr>
              <w:t xml:space="preserve"> ZvB eZ©gv‡b AíwKQz c‡Y¨ AveMvwi</w:t>
            </w:r>
            <w:r w:rsidRPr="006408BB">
              <w:rPr>
                <w:rFonts w:ascii="SutonnyMJ" w:eastAsia="SutonnyMJ" w:hAnsi="SutonnyMJ" w:cs="SutonnyMJ"/>
                <w:sz w:val="24"/>
                <w:shd w:val="clear" w:color="auto" w:fill="FFFFFF"/>
              </w:rPr>
              <w:t xml:space="preserve"> ïé avh© Av‡Q|</w:t>
            </w:r>
          </w:p>
        </w:tc>
      </w:tr>
    </w:tbl>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Abykxjbx</w:t>
      </w:r>
    </w:p>
    <w:p w:rsidR="00DD5FF0" w:rsidRPr="006408BB" w:rsidRDefault="00DD5FF0" w:rsidP="00DD5FF0">
      <w:pPr>
        <w:tabs>
          <w:tab w:val="left" w:pos="360"/>
          <w:tab w:val="left" w:pos="2340"/>
          <w:tab w:val="left" w:pos="4320"/>
          <w:tab w:val="left" w:pos="6480"/>
          <w:tab w:val="left" w:pos="8100"/>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proofErr w:type="gramStart"/>
      <w:r w:rsidRPr="006408BB">
        <w:rPr>
          <w:rFonts w:ascii="SutonnyMJ" w:hAnsi="SutonnyMJ" w:cs="SutonnyMJ"/>
          <w:b/>
          <w:sz w:val="24"/>
        </w:rPr>
        <w:t>wRGmwc</w:t>
      </w:r>
      <w:proofErr w:type="gramEnd"/>
      <w:r w:rsidRPr="006408BB">
        <w:rPr>
          <w:rFonts w:ascii="SutonnyMJ" w:hAnsi="SutonnyMJ" w:cs="SutonnyMJ"/>
          <w:b/>
          <w:sz w:val="24"/>
        </w:rPr>
        <w:t xml:space="preserve"> myweavi jÿ¨ n‡”QÑ</w:t>
      </w:r>
    </w:p>
    <w:p w:rsidR="00DD5FF0" w:rsidRPr="006408BB" w:rsidRDefault="00DD5FF0" w:rsidP="00DD5FF0">
      <w:pPr>
        <w:tabs>
          <w:tab w:val="left" w:pos="360"/>
          <w:tab w:val="left" w:pos="2340"/>
          <w:tab w:val="left" w:pos="4320"/>
          <w:tab w:val="left" w:pos="6480"/>
          <w:tab w:val="left" w:pos="8100"/>
        </w:tabs>
        <w:rPr>
          <w:rFonts w:ascii="SutonnyMJ" w:hAnsi="SutonnyMJ" w:cs="SutonnyMJ"/>
          <w:sz w:val="24"/>
        </w:rPr>
      </w:pPr>
      <w:r w:rsidRPr="006408BB">
        <w:rPr>
          <w:rFonts w:ascii="SutonnyMJ" w:hAnsi="SutonnyMJ" w:cs="SutonnyMJ"/>
          <w:sz w:val="24"/>
        </w:rPr>
        <w:tab/>
        <w:t>K. ißvwb Avq evov‡</w:t>
      </w:r>
      <w:proofErr w:type="gramStart"/>
      <w:r w:rsidRPr="006408BB">
        <w:rPr>
          <w:rFonts w:ascii="SutonnyMJ" w:hAnsi="SutonnyMJ" w:cs="SutonnyMJ"/>
          <w:sz w:val="24"/>
        </w:rPr>
        <w:t>bv</w:t>
      </w:r>
      <w:proofErr w:type="gramEnd"/>
      <w:r w:rsidRPr="006408BB">
        <w:rPr>
          <w:rFonts w:ascii="SutonnyMJ" w:hAnsi="SutonnyMJ" w:cs="SutonnyMJ"/>
          <w:sz w:val="24"/>
        </w:rPr>
        <w:tab/>
        <w:t xml:space="preserve">L. wkívq‡bi cÖmvi NUv‡bvM. </w:t>
      </w:r>
      <w:proofErr w:type="gramStart"/>
      <w:r w:rsidRPr="006408BB">
        <w:rPr>
          <w:rFonts w:ascii="SutonnyMJ" w:hAnsi="SutonnyMJ" w:cs="SutonnyMJ"/>
          <w:sz w:val="24"/>
        </w:rPr>
        <w:t>cÖe„</w:t>
      </w:r>
      <w:proofErr w:type="gramEnd"/>
      <w:r w:rsidRPr="006408BB">
        <w:rPr>
          <w:rFonts w:ascii="SutonnyMJ" w:hAnsi="SutonnyMJ" w:cs="SutonnyMJ"/>
          <w:sz w:val="24"/>
        </w:rPr>
        <w:t>w× evov‡bv</w:t>
      </w:r>
      <w:r w:rsidRPr="006408BB">
        <w:rPr>
          <w:rFonts w:ascii="SutonnyMJ" w:hAnsi="SutonnyMJ" w:cs="SutonnyMJ"/>
          <w:sz w:val="24"/>
        </w:rPr>
        <w:tab/>
      </w:r>
      <w:r w:rsidRPr="006408BB">
        <w:rPr>
          <w:rFonts w:ascii="SutonnyMJ" w:hAnsi="SutonnyMJ" w:cs="SutonnyMJ"/>
          <w:sz w:val="24"/>
          <w:u w:val="single"/>
        </w:rPr>
        <w:t>N. Dc‡ii me¸‡jv</w:t>
      </w:r>
      <w:r w:rsidRPr="006408BB">
        <w:rPr>
          <w:rFonts w:ascii="SutonnyMJ" w:hAnsi="SutonnyMJ" w:cs="SutonnyMJ"/>
          <w:sz w:val="24"/>
          <w:u w:val="single"/>
        </w:rPr>
        <w:tab/>
      </w:r>
      <w:r w:rsidRPr="006408BB">
        <w:rPr>
          <w:rFonts w:ascii="SutonnyMJ" w:eastAsia="SutonnyMJ" w:hAnsi="SutonnyMJ" w:cs="SutonnyMJ"/>
          <w:b/>
          <w:sz w:val="24"/>
          <w:shd w:val="clear" w:color="auto" w:fill="000000"/>
        </w:rPr>
        <w:t>01: N</w:t>
      </w:r>
    </w:p>
    <w:p w:rsidR="00DD5FF0" w:rsidRPr="006408BB" w:rsidRDefault="00DD5FF0" w:rsidP="00DD5FF0">
      <w:pPr>
        <w:tabs>
          <w:tab w:val="left" w:pos="360"/>
          <w:tab w:val="left" w:pos="2340"/>
          <w:tab w:val="left" w:pos="4320"/>
          <w:tab w:val="left" w:pos="6480"/>
          <w:tab w:val="left" w:pos="8100"/>
        </w:tabs>
        <w:rPr>
          <w:rFonts w:ascii="SutonnyMJ" w:hAnsi="SutonnyMJ" w:cs="SutonnyMJ"/>
          <w:b/>
          <w:sz w:val="24"/>
        </w:rPr>
      </w:pPr>
      <w:r w:rsidRPr="006408BB">
        <w:rPr>
          <w:rFonts w:ascii="SutonnyMJ" w:hAnsi="SutonnyMJ" w:cs="SutonnyMJ"/>
          <w:b/>
          <w:sz w:val="24"/>
        </w:rPr>
        <w:t>02.</w:t>
      </w:r>
      <w:r w:rsidRPr="006408BB">
        <w:rPr>
          <w:rFonts w:ascii="SutonnyMJ" w:hAnsi="SutonnyMJ" w:cs="SutonnyMJ"/>
          <w:b/>
          <w:sz w:val="24"/>
        </w:rPr>
        <w:tab/>
        <w:t>†`‡ki Af¨šÍ‡i Drcvw`Z I e¨eüZ `ª‡e¨i Dci †h Ki Av‡ivc Kiv nq Zv‡K Kx ejv nq?</w:t>
      </w:r>
    </w:p>
    <w:p w:rsidR="00DD5FF0" w:rsidRPr="006408BB" w:rsidRDefault="00DD5FF0" w:rsidP="00DD5FF0">
      <w:pPr>
        <w:tabs>
          <w:tab w:val="left" w:pos="360"/>
          <w:tab w:val="left" w:pos="2340"/>
          <w:tab w:val="left" w:pos="4320"/>
          <w:tab w:val="left" w:pos="6480"/>
          <w:tab w:val="left" w:pos="8100"/>
        </w:tabs>
        <w:rPr>
          <w:rFonts w:ascii="SutonnyMJ" w:hAnsi="SutonnyMJ" w:cs="SutonnyMJ"/>
          <w:sz w:val="24"/>
        </w:rPr>
      </w:pPr>
      <w:r w:rsidRPr="006408BB">
        <w:rPr>
          <w:rFonts w:ascii="SutonnyMJ" w:hAnsi="SutonnyMJ" w:cs="SutonnyMJ"/>
          <w:sz w:val="24"/>
        </w:rPr>
        <w:tab/>
        <w:t>K. AvqKi</w:t>
      </w:r>
      <w:r w:rsidRPr="006408BB">
        <w:rPr>
          <w:rFonts w:ascii="SutonnyMJ" w:hAnsi="SutonnyMJ" w:cs="SutonnyMJ"/>
          <w:sz w:val="24"/>
        </w:rPr>
        <w:tab/>
        <w:t>L. ißvwb ïé</w:t>
      </w:r>
      <w:r w:rsidRPr="006408BB">
        <w:rPr>
          <w:rFonts w:ascii="SutonnyMJ" w:hAnsi="SutonnyMJ" w:cs="SutonnyMJ"/>
          <w:sz w:val="24"/>
        </w:rPr>
        <w:tab/>
        <w:t>M. Avg`vwb ïé</w:t>
      </w:r>
      <w:r w:rsidRPr="006408BB">
        <w:rPr>
          <w:rFonts w:ascii="SutonnyMJ" w:hAnsi="SutonnyMJ" w:cs="SutonnyMJ"/>
          <w:sz w:val="24"/>
        </w:rPr>
        <w:tab/>
        <w:t>N</w:t>
      </w:r>
      <w:r>
        <w:rPr>
          <w:rFonts w:ascii="SutonnyMJ" w:hAnsi="SutonnyMJ" w:cs="SutonnyMJ"/>
          <w:sz w:val="24"/>
          <w:u w:val="single"/>
        </w:rPr>
        <w:t>. AveMvwi</w:t>
      </w:r>
      <w:r w:rsidRPr="006408BB">
        <w:rPr>
          <w:rFonts w:ascii="SutonnyMJ" w:hAnsi="SutonnyMJ" w:cs="SutonnyMJ"/>
          <w:sz w:val="24"/>
          <w:u w:val="single"/>
        </w:rPr>
        <w:t xml:space="preserve"> ïé</w:t>
      </w:r>
      <w:r w:rsidRPr="006408BB">
        <w:rPr>
          <w:rFonts w:ascii="SutonnyMJ" w:hAnsi="SutonnyMJ" w:cs="SutonnyMJ"/>
          <w:sz w:val="24"/>
          <w:u w:val="single"/>
        </w:rPr>
        <w:tab/>
      </w:r>
      <w:r w:rsidRPr="006408BB">
        <w:rPr>
          <w:rFonts w:ascii="SutonnyMJ" w:eastAsia="SutonnyMJ" w:hAnsi="SutonnyMJ" w:cs="SutonnyMJ"/>
          <w:b/>
          <w:sz w:val="24"/>
          <w:shd w:val="clear" w:color="auto" w:fill="000000"/>
        </w:rPr>
        <w:t>02: N</w:t>
      </w:r>
    </w:p>
    <w:p w:rsidR="00DD5FF0" w:rsidRPr="006408BB" w:rsidRDefault="00DD5FF0" w:rsidP="00DD5FF0">
      <w:pPr>
        <w:tabs>
          <w:tab w:val="left" w:pos="360"/>
          <w:tab w:val="left" w:pos="2340"/>
          <w:tab w:val="left" w:pos="4320"/>
          <w:tab w:val="left" w:pos="6480"/>
          <w:tab w:val="left" w:pos="8100"/>
        </w:tabs>
        <w:rPr>
          <w:rFonts w:ascii="SutonnyMJ" w:hAnsi="SutonnyMJ" w:cs="SutonnyMJ"/>
          <w:b/>
          <w:sz w:val="24"/>
        </w:rPr>
      </w:pPr>
      <w:r w:rsidRPr="006408BB">
        <w:rPr>
          <w:rFonts w:ascii="SutonnyMJ" w:hAnsi="SutonnyMJ" w:cs="SutonnyMJ"/>
          <w:b/>
          <w:sz w:val="24"/>
        </w:rPr>
        <w:t>03.</w:t>
      </w:r>
      <w:r w:rsidRPr="006408BB">
        <w:rPr>
          <w:rFonts w:ascii="SutonnyMJ" w:hAnsi="SutonnyMJ" w:cs="SutonnyMJ"/>
          <w:b/>
          <w:sz w:val="24"/>
        </w:rPr>
        <w:tab/>
      </w:r>
      <w:proofErr w:type="gramStart"/>
      <w:r w:rsidRPr="006408BB">
        <w:rPr>
          <w:rFonts w:ascii="SutonnyMJ" w:hAnsi="SutonnyMJ" w:cs="SutonnyMJ"/>
          <w:b/>
          <w:sz w:val="24"/>
        </w:rPr>
        <w:t>cÖ_g</w:t>
      </w:r>
      <w:proofErr w:type="gramEnd"/>
      <w:r w:rsidRPr="006408BB">
        <w:rPr>
          <w:rFonts w:ascii="SutonnyMJ" w:hAnsi="SutonnyMJ" w:cs="SutonnyMJ"/>
          <w:b/>
          <w:sz w:val="24"/>
        </w:rPr>
        <w:t xml:space="preserve"> wRGmwc myweav Pvjy K‡i †Kvb †`k/ms¯’v?</w:t>
      </w:r>
    </w:p>
    <w:p w:rsidR="00DD5FF0" w:rsidRPr="006408BB" w:rsidRDefault="00DD5FF0" w:rsidP="00DD5FF0">
      <w:pPr>
        <w:tabs>
          <w:tab w:val="left" w:pos="360"/>
          <w:tab w:val="left" w:pos="2340"/>
          <w:tab w:val="left" w:pos="4320"/>
          <w:tab w:val="left" w:pos="6480"/>
          <w:tab w:val="left" w:pos="8100"/>
        </w:tabs>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BD‡ivcxq BDwbqb</w:t>
      </w:r>
      <w:r>
        <w:rPr>
          <w:rFonts w:ascii="SutonnyMJ" w:hAnsi="SutonnyMJ" w:cs="SutonnyMJ"/>
          <w:sz w:val="24"/>
        </w:rPr>
        <w:tab/>
        <w:t>L. hy³ivóª</w:t>
      </w:r>
      <w:r>
        <w:rPr>
          <w:rFonts w:ascii="SutonnyMJ" w:hAnsi="SutonnyMJ" w:cs="SutonnyMJ"/>
          <w:sz w:val="24"/>
        </w:rPr>
        <w:tab/>
        <w:t>M. BZvwj</w:t>
      </w:r>
      <w:r w:rsidRPr="006408BB">
        <w:rPr>
          <w:rFonts w:ascii="SutonnyMJ" w:hAnsi="SutonnyMJ" w:cs="SutonnyMJ"/>
          <w:sz w:val="24"/>
        </w:rPr>
        <w:tab/>
        <w:t>N. hy³ivR¨</w:t>
      </w:r>
      <w:r w:rsidRPr="006408BB">
        <w:rPr>
          <w:rFonts w:ascii="SutonnyMJ" w:hAnsi="SutonnyMJ" w:cs="SutonnyMJ"/>
          <w:sz w:val="24"/>
        </w:rPr>
        <w:tab/>
      </w:r>
      <w:r w:rsidRPr="006408BB">
        <w:rPr>
          <w:rFonts w:ascii="SutonnyMJ" w:eastAsia="SutonnyMJ" w:hAnsi="SutonnyMJ" w:cs="SutonnyMJ"/>
          <w:b/>
          <w:sz w:val="24"/>
          <w:shd w:val="clear" w:color="auto" w:fill="000000"/>
        </w:rPr>
        <w:t>03: K</w:t>
      </w:r>
    </w:p>
    <w:p w:rsidR="00DD5FF0" w:rsidRPr="006408BB" w:rsidRDefault="00DD5FF0" w:rsidP="00DD5FF0">
      <w:pPr>
        <w:tabs>
          <w:tab w:val="left" w:pos="360"/>
          <w:tab w:val="left" w:pos="2340"/>
          <w:tab w:val="left" w:pos="4320"/>
          <w:tab w:val="left" w:pos="6480"/>
          <w:tab w:val="left" w:pos="8100"/>
        </w:tabs>
        <w:rPr>
          <w:rFonts w:ascii="SutonnyMJ" w:hAnsi="SutonnyMJ" w:cs="SutonnyMJ"/>
          <w:b/>
          <w:sz w:val="24"/>
        </w:rPr>
      </w:pPr>
      <w:r w:rsidRPr="006408BB">
        <w:rPr>
          <w:rFonts w:ascii="SutonnyMJ" w:hAnsi="SutonnyMJ" w:cs="SutonnyMJ"/>
          <w:b/>
          <w:sz w:val="24"/>
        </w:rPr>
        <w:t>04.</w:t>
      </w:r>
      <w:r w:rsidRPr="006408BB">
        <w:rPr>
          <w:rFonts w:ascii="SutonnyMJ" w:hAnsi="SutonnyMJ" w:cs="SutonnyMJ"/>
          <w:b/>
          <w:sz w:val="24"/>
        </w:rPr>
        <w:tab/>
        <w:t>2019-20 A_© eQ‡i gy`ªvùxwZi jÿ¨gvÎv KZ?</w:t>
      </w:r>
    </w:p>
    <w:p w:rsidR="00DD5FF0" w:rsidRPr="006408BB" w:rsidRDefault="00DD5FF0" w:rsidP="00DD5FF0">
      <w:pPr>
        <w:tabs>
          <w:tab w:val="left" w:pos="360"/>
          <w:tab w:val="left" w:pos="2340"/>
          <w:tab w:val="left" w:pos="4320"/>
          <w:tab w:val="left" w:pos="6480"/>
          <w:tab w:val="left" w:pos="8100"/>
        </w:tabs>
        <w:rPr>
          <w:rFonts w:ascii="SutonnyMJ" w:hAnsi="SutonnyMJ" w:cs="SutonnyMJ"/>
          <w:sz w:val="24"/>
        </w:rPr>
      </w:pPr>
      <w:r w:rsidRPr="006408BB">
        <w:rPr>
          <w:rFonts w:ascii="SutonnyMJ" w:hAnsi="SutonnyMJ" w:cs="SutonnyMJ"/>
          <w:sz w:val="24"/>
        </w:rPr>
        <w:tab/>
        <w:t>K. 5.20%</w:t>
      </w:r>
      <w:r w:rsidRPr="006408BB">
        <w:rPr>
          <w:rFonts w:ascii="SutonnyMJ" w:hAnsi="SutonnyMJ" w:cs="SutonnyMJ"/>
          <w:sz w:val="24"/>
        </w:rPr>
        <w:tab/>
        <w:t>L. 5.44%</w:t>
      </w:r>
      <w:r w:rsidRPr="006408BB">
        <w:rPr>
          <w:rFonts w:ascii="SutonnyMJ" w:hAnsi="SutonnyMJ" w:cs="SutonnyMJ"/>
          <w:sz w:val="24"/>
        </w:rPr>
        <w:tab/>
      </w:r>
      <w:r w:rsidRPr="006408BB">
        <w:rPr>
          <w:rFonts w:ascii="SutonnyMJ" w:hAnsi="SutonnyMJ" w:cs="SutonnyMJ"/>
          <w:sz w:val="24"/>
          <w:u w:val="single"/>
        </w:rPr>
        <w:t>M. 5.55%</w:t>
      </w:r>
      <w:r w:rsidRPr="006408BB">
        <w:rPr>
          <w:rFonts w:ascii="SutonnyMJ" w:hAnsi="SutonnyMJ" w:cs="SutonnyMJ"/>
          <w:sz w:val="24"/>
        </w:rPr>
        <w:tab/>
        <w:t>N. 5.60%</w:t>
      </w:r>
      <w:r w:rsidRPr="006408BB">
        <w:rPr>
          <w:rFonts w:ascii="SutonnyMJ" w:hAnsi="SutonnyMJ" w:cs="SutonnyMJ"/>
          <w:sz w:val="24"/>
        </w:rPr>
        <w:tab/>
      </w:r>
      <w:r w:rsidRPr="006408BB">
        <w:rPr>
          <w:rFonts w:ascii="SutonnyMJ" w:eastAsia="SutonnyMJ" w:hAnsi="SutonnyMJ" w:cs="SutonnyMJ"/>
          <w:b/>
          <w:sz w:val="24"/>
          <w:shd w:val="clear" w:color="auto" w:fill="000000"/>
        </w:rPr>
        <w:t>04: M</w:t>
      </w:r>
    </w:p>
    <w:p w:rsidR="00DD5FF0" w:rsidRPr="006408BB" w:rsidRDefault="00DD5FF0" w:rsidP="00DD5FF0">
      <w:pPr>
        <w:tabs>
          <w:tab w:val="left" w:pos="360"/>
          <w:tab w:val="left" w:pos="2340"/>
          <w:tab w:val="left" w:pos="4320"/>
          <w:tab w:val="left" w:pos="6480"/>
          <w:tab w:val="left" w:pos="8100"/>
        </w:tabs>
        <w:rPr>
          <w:rFonts w:ascii="SutonnyMJ" w:hAnsi="SutonnyMJ" w:cs="SutonnyMJ"/>
          <w:b/>
          <w:sz w:val="24"/>
        </w:rPr>
      </w:pPr>
      <w:r w:rsidRPr="006408BB">
        <w:rPr>
          <w:rFonts w:ascii="SutonnyMJ" w:hAnsi="SutonnyMJ" w:cs="SutonnyMJ"/>
          <w:b/>
          <w:sz w:val="24"/>
        </w:rPr>
        <w:t>05.</w:t>
      </w:r>
      <w:r w:rsidRPr="006408BB">
        <w:rPr>
          <w:rFonts w:ascii="SutonnyMJ" w:hAnsi="SutonnyMJ" w:cs="SutonnyMJ"/>
          <w:b/>
          <w:sz w:val="24"/>
        </w:rPr>
        <w:tab/>
      </w:r>
      <w:proofErr w:type="gramStart"/>
      <w:r w:rsidRPr="006408BB">
        <w:rPr>
          <w:rFonts w:ascii="SutonnyMJ" w:hAnsi="SutonnyMJ" w:cs="SutonnyMJ"/>
          <w:b/>
          <w:sz w:val="24"/>
        </w:rPr>
        <w:t>gy</w:t>
      </w:r>
      <w:proofErr w:type="gramEnd"/>
      <w:r w:rsidRPr="006408BB">
        <w:rPr>
          <w:rFonts w:ascii="SutonnyMJ" w:hAnsi="SutonnyMJ" w:cs="SutonnyMJ"/>
          <w:b/>
          <w:sz w:val="24"/>
        </w:rPr>
        <w:t>`ªvi Aeg~j¨vqb n‡j Kx N‡U?</w:t>
      </w:r>
    </w:p>
    <w:p w:rsidR="00DD5FF0" w:rsidRPr="006408BB" w:rsidRDefault="00DD5FF0" w:rsidP="00DD5FF0">
      <w:pPr>
        <w:tabs>
          <w:tab w:val="left" w:pos="360"/>
          <w:tab w:val="left" w:pos="2340"/>
          <w:tab w:val="left" w:pos="4320"/>
          <w:tab w:val="left" w:pos="6480"/>
          <w:tab w:val="left" w:pos="8100"/>
        </w:tabs>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ißvwb e„w× cvq</w:t>
      </w:r>
      <w:r w:rsidRPr="006408BB">
        <w:rPr>
          <w:rFonts w:ascii="SutonnyMJ" w:hAnsi="SutonnyMJ" w:cs="SutonnyMJ"/>
          <w:sz w:val="24"/>
        </w:rPr>
        <w:tab/>
        <w:t>L. Avg`vwb e„w× cvq</w:t>
      </w:r>
      <w:r w:rsidRPr="006408BB">
        <w:rPr>
          <w:rFonts w:ascii="SutonnyMJ" w:hAnsi="SutonnyMJ" w:cs="SutonnyMJ"/>
          <w:sz w:val="24"/>
        </w:rPr>
        <w:tab/>
        <w:t>M. ißvwb K‡g hvq</w:t>
      </w:r>
      <w:r w:rsidRPr="006408BB">
        <w:rPr>
          <w:rFonts w:ascii="SutonnyMJ" w:hAnsi="SutonnyMJ" w:cs="SutonnyMJ"/>
          <w:sz w:val="24"/>
        </w:rPr>
        <w:tab/>
        <w:t>N. †KvbwUB bq</w:t>
      </w:r>
      <w:r w:rsidRPr="006408BB">
        <w:rPr>
          <w:rFonts w:ascii="SutonnyMJ" w:hAnsi="SutonnyMJ" w:cs="SutonnyMJ"/>
          <w:sz w:val="24"/>
        </w:rPr>
        <w:tab/>
      </w:r>
      <w:r w:rsidRPr="006408BB">
        <w:rPr>
          <w:rFonts w:ascii="SutonnyMJ" w:eastAsia="SutonnyMJ" w:hAnsi="SutonnyMJ" w:cs="SutonnyMJ"/>
          <w:b/>
          <w:sz w:val="24"/>
          <w:shd w:val="clear" w:color="auto" w:fill="000000"/>
        </w:rPr>
        <w:t>05: K</w:t>
      </w:r>
    </w:p>
    <w:p w:rsidR="00DD5FF0" w:rsidRPr="006408BB" w:rsidRDefault="00DD5FF0" w:rsidP="00DD5FF0">
      <w:pPr>
        <w:tabs>
          <w:tab w:val="left" w:pos="360"/>
        </w:tabs>
        <w:rPr>
          <w:rFonts w:ascii="SutonnyMJ" w:eastAsia="SutonnyMJ" w:hAnsi="SutonnyMJ" w:cs="SutonnyMJ"/>
          <w:sz w:val="6"/>
        </w:rPr>
      </w:pPr>
    </w:p>
    <w:p w:rsidR="00DD5FF0" w:rsidRPr="006408BB" w:rsidRDefault="00DD5FF0" w:rsidP="00DD5FF0">
      <w:pPr>
        <w:tabs>
          <w:tab w:val="left" w:pos="360"/>
          <w:tab w:val="left" w:pos="2520"/>
          <w:tab w:val="left" w:pos="4680"/>
          <w:tab w:val="left" w:pos="6660"/>
        </w:tabs>
        <w:jc w:val="both"/>
        <w:rPr>
          <w:rFonts w:ascii="SutonnyMJ" w:eastAsia="SutonnyMJ" w:hAnsi="SutonnyMJ" w:cs="SutonnyMJ"/>
          <w:sz w:val="6"/>
        </w:rPr>
      </w:pPr>
    </w:p>
    <w:p w:rsidR="00DD5FF0" w:rsidRPr="006408BB" w:rsidRDefault="00DD5FF0" w:rsidP="00DD5FF0">
      <w:pPr>
        <w:shd w:val="clear" w:color="auto" w:fill="D9D9D9" w:themeFill="background1" w:themeFillShade="D9"/>
        <w:spacing w:line="250" w:lineRule="auto"/>
        <w:jc w:val="center"/>
        <w:rPr>
          <w:rFonts w:ascii="SutonnyMJ" w:eastAsia="SutonnyMJ" w:hAnsi="SutonnyMJ" w:cs="SutonnyMJ"/>
          <w:b/>
          <w:sz w:val="28"/>
          <w:shd w:val="clear" w:color="auto" w:fill="BFBFBF"/>
        </w:rPr>
      </w:pPr>
      <w:r w:rsidRPr="006408BB">
        <w:rPr>
          <w:rFonts w:ascii="SutonnyMJ" w:eastAsia="SutonnyMJ" w:hAnsi="SutonnyMJ" w:cs="SutonnyMJ"/>
          <w:b/>
          <w:sz w:val="28"/>
          <w:shd w:val="clear" w:color="auto" w:fill="D9D9D9" w:themeFill="background1" w:themeFillShade="D9"/>
        </w:rPr>
        <w:t>A_©bxwZ msµvšÍ kã ms‡KZ</w:t>
      </w:r>
    </w:p>
    <w:tbl>
      <w:tblPr>
        <w:tblW w:w="0" w:type="auto"/>
        <w:tblInd w:w="198" w:type="dxa"/>
        <w:tblCellMar>
          <w:left w:w="10" w:type="dxa"/>
          <w:right w:w="10" w:type="dxa"/>
        </w:tblCellMar>
        <w:tblLook w:val="0000" w:firstRow="0" w:lastRow="0" w:firstColumn="0" w:lastColumn="0" w:noHBand="0" w:noVBand="0"/>
      </w:tblPr>
      <w:tblGrid>
        <w:gridCol w:w="3870"/>
        <w:gridCol w:w="4590"/>
      </w:tblGrid>
      <w:tr w:rsidR="00DD5FF0" w:rsidRPr="006408BB" w:rsidTr="00711701">
        <w:trPr>
          <w:trHeight w:val="1"/>
        </w:trPr>
        <w:tc>
          <w:tcPr>
            <w:tcW w:w="3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ECNEC</w:t>
            </w:r>
            <w:r w:rsidRPr="004914E3">
              <w:rPr>
                <w:rFonts w:ascii="Times New Roman" w:eastAsia="Times New Roman" w:hAnsi="Times New Roman" w:cs="Times New Roman"/>
                <w:sz w:val="22"/>
                <w:szCs w:val="22"/>
              </w:rPr>
              <w:tab/>
              <w:t xml:space="preserve">- </w:t>
            </w:r>
            <w:r w:rsidRPr="004914E3">
              <w:rPr>
                <w:rFonts w:ascii="Times New Roman" w:eastAsia="Times New Roman" w:hAnsi="Times New Roman" w:cs="Times New Roman"/>
                <w:spacing w:val="-8"/>
                <w:sz w:val="22"/>
                <w:szCs w:val="22"/>
              </w:rPr>
              <w:t>Executive Committee of National Economic Council</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GDP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Gross Domestic Product.</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GEP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 xml:space="preserve">Guarantee Express Post. </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GNP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Gross National Product.</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GNH</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Gross National Happiness.</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MDG</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Millennium Development Goals.</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NNP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Net National Product.</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NDP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Net Domestic Product.</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PRSP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 xml:space="preserve">Poverty Reduction Strategy Paper.  </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VAT</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Value Added Tax.</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ODA</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r>
            <w:proofErr w:type="gramStart"/>
            <w:r w:rsidRPr="004914E3">
              <w:rPr>
                <w:rFonts w:ascii="Times New Roman" w:eastAsia="Times New Roman" w:hAnsi="Times New Roman" w:cs="Times New Roman"/>
                <w:sz w:val="22"/>
                <w:szCs w:val="22"/>
              </w:rPr>
              <w:t>Official  Development</w:t>
            </w:r>
            <w:proofErr w:type="gramEnd"/>
            <w:r w:rsidRPr="004914E3">
              <w:rPr>
                <w:rFonts w:ascii="Times New Roman" w:eastAsia="Times New Roman" w:hAnsi="Times New Roman" w:cs="Times New Roman"/>
                <w:sz w:val="22"/>
                <w:szCs w:val="22"/>
              </w:rPr>
              <w:t xml:space="preserve"> Assistance.</w:t>
            </w:r>
          </w:p>
          <w:p w:rsidR="00DD5FF0" w:rsidRPr="004914E3" w:rsidRDefault="00DD5FF0" w:rsidP="00711701">
            <w:pPr>
              <w:jc w:val="both"/>
              <w:rPr>
                <w:rFonts w:ascii="Times New Roman" w:eastAsia="Times New Roman" w:hAnsi="Times New Roman" w:cs="Times New Roman"/>
                <w:spacing w:val="-8"/>
                <w:sz w:val="22"/>
                <w:szCs w:val="22"/>
              </w:rPr>
            </w:pPr>
            <w:r w:rsidRPr="005C16E8">
              <w:rPr>
                <w:rFonts w:ascii="Times New Roman" w:eastAsia="Times New Roman" w:hAnsi="Times New Roman" w:cs="Times New Roman"/>
                <w:b/>
                <w:sz w:val="22"/>
                <w:szCs w:val="22"/>
              </w:rPr>
              <w:t>BTC</w:t>
            </w:r>
            <w:r w:rsidRPr="004914E3">
              <w:rPr>
                <w:rFonts w:ascii="Times New Roman" w:eastAsia="SutonnyMJ" w:hAnsi="Times New Roman" w:cs="SutonnyMJ"/>
                <w:sz w:val="22"/>
                <w:szCs w:val="22"/>
              </w:rPr>
              <w:t xml:space="preserve"> -</w:t>
            </w:r>
            <w:r>
              <w:rPr>
                <w:rFonts w:ascii="Times New Roman" w:eastAsia="SutonnyMJ" w:hAnsi="Times New Roman" w:cs="SutonnyMJ"/>
                <w:sz w:val="22"/>
                <w:szCs w:val="22"/>
              </w:rPr>
              <w:t xml:space="preserve"> </w:t>
            </w:r>
            <w:r w:rsidRPr="004914E3">
              <w:rPr>
                <w:rFonts w:ascii="Times New Roman" w:eastAsia="Times New Roman" w:hAnsi="Times New Roman" w:cs="Times New Roman"/>
                <w:sz w:val="22"/>
                <w:szCs w:val="22"/>
              </w:rPr>
              <w:t>Bangladesh Commission Tariff</w:t>
            </w:r>
          </w:p>
          <w:p w:rsidR="00DD5FF0" w:rsidRPr="004914E3" w:rsidRDefault="00DD5FF0" w:rsidP="00711701">
            <w:pPr>
              <w:jc w:val="both"/>
              <w:rPr>
                <w:rFonts w:ascii="Times New Roman" w:eastAsia="Times New Roman" w:hAnsi="Times New Roman" w:cs="Times New Roman"/>
                <w:spacing w:val="-8"/>
                <w:sz w:val="22"/>
                <w:szCs w:val="22"/>
              </w:rPr>
            </w:pPr>
            <w:r w:rsidRPr="005C16E8">
              <w:rPr>
                <w:rFonts w:ascii="Times New Roman" w:eastAsia="Times New Roman" w:hAnsi="Times New Roman" w:cs="Times New Roman"/>
                <w:b/>
                <w:sz w:val="22"/>
                <w:szCs w:val="22"/>
              </w:rPr>
              <w:t>ICAB</w:t>
            </w:r>
            <w:r>
              <w:rPr>
                <w:rFonts w:ascii="Times New Roman" w:eastAsia="Times New Roman" w:hAnsi="Times New Roman" w:cs="Times New Roman"/>
                <w:sz w:val="22"/>
                <w:szCs w:val="22"/>
              </w:rPr>
              <w:t>-</w:t>
            </w:r>
            <w:r w:rsidRPr="004914E3">
              <w:rPr>
                <w:rFonts w:ascii="Times New Roman" w:eastAsia="Times New Roman" w:hAnsi="Times New Roman" w:cs="Times New Roman"/>
                <w:sz w:val="22"/>
                <w:szCs w:val="22"/>
              </w:rPr>
              <w:t>Institute of Chartered Accountants of Bangladesh</w:t>
            </w:r>
          </w:p>
          <w:p w:rsidR="00DD5FF0" w:rsidRPr="004914E3" w:rsidRDefault="00DD5FF0" w:rsidP="00711701">
            <w:pPr>
              <w:jc w:val="both"/>
              <w:rPr>
                <w:rFonts w:ascii="Times New Roman" w:eastAsia="Times New Roman" w:hAnsi="Times New Roman" w:cs="Times New Roman"/>
                <w:spacing w:val="-8"/>
                <w:sz w:val="22"/>
                <w:szCs w:val="22"/>
              </w:rPr>
            </w:pPr>
            <w:r w:rsidRPr="005C16E8">
              <w:rPr>
                <w:rFonts w:ascii="Times New Roman" w:eastAsia="Times New Roman" w:hAnsi="Times New Roman" w:cs="Times New Roman"/>
                <w:b/>
                <w:sz w:val="22"/>
                <w:szCs w:val="22"/>
              </w:rPr>
              <w:t>VGD</w:t>
            </w:r>
            <w:r w:rsidRPr="004914E3">
              <w:rPr>
                <w:rFonts w:ascii="Times New Roman" w:eastAsia="Times New Roman" w:hAnsi="Times New Roman" w:cs="Times New Roman"/>
                <w:sz w:val="22"/>
                <w:szCs w:val="22"/>
              </w:rPr>
              <w:t>- Vulnerable Group Development</w:t>
            </w:r>
          </w:p>
          <w:p w:rsidR="00DD5FF0" w:rsidRPr="004914E3" w:rsidRDefault="00DD5FF0" w:rsidP="00711701">
            <w:pPr>
              <w:jc w:val="both"/>
              <w:rPr>
                <w:rFonts w:ascii="Times New Roman" w:eastAsia="Times New Roman" w:hAnsi="Times New Roman" w:cs="Times New Roman"/>
                <w:spacing w:val="-8"/>
                <w:sz w:val="22"/>
                <w:szCs w:val="22"/>
              </w:rPr>
            </w:pPr>
            <w:r w:rsidRPr="005C16E8">
              <w:rPr>
                <w:rFonts w:ascii="Times New Roman" w:eastAsia="Times New Roman" w:hAnsi="Times New Roman" w:cs="Times New Roman"/>
                <w:b/>
                <w:sz w:val="22"/>
                <w:szCs w:val="22"/>
              </w:rPr>
              <w:t>VGF</w:t>
            </w:r>
            <w:r w:rsidRPr="004914E3">
              <w:rPr>
                <w:rFonts w:ascii="Times New Roman" w:eastAsia="Times New Roman" w:hAnsi="Times New Roman" w:cs="Times New Roman"/>
                <w:sz w:val="22"/>
                <w:szCs w:val="22"/>
              </w:rPr>
              <w:t>- Vulnerable Group Feeding</w:t>
            </w:r>
          </w:p>
          <w:p w:rsidR="00DD5FF0" w:rsidRPr="004914E3" w:rsidRDefault="00DD5FF0" w:rsidP="00711701">
            <w:pPr>
              <w:jc w:val="both"/>
              <w:rPr>
                <w:rFonts w:ascii="Times New Roman" w:eastAsia="Times New Roman" w:hAnsi="Times New Roman" w:cs="Times New Roman"/>
                <w:spacing w:val="-8"/>
                <w:sz w:val="22"/>
                <w:szCs w:val="22"/>
              </w:rPr>
            </w:pPr>
            <w:r w:rsidRPr="005C16E8">
              <w:rPr>
                <w:rFonts w:ascii="Times New Roman" w:eastAsia="Times New Roman" w:hAnsi="Times New Roman" w:cs="Times New Roman"/>
                <w:b/>
                <w:sz w:val="22"/>
                <w:szCs w:val="22"/>
              </w:rPr>
              <w:lastRenderedPageBreak/>
              <w:t>GR</w:t>
            </w:r>
            <w:r w:rsidRPr="004914E3">
              <w:rPr>
                <w:rFonts w:ascii="Times New Roman" w:eastAsia="Times New Roman" w:hAnsi="Times New Roman" w:cs="Times New Roman"/>
                <w:sz w:val="22"/>
                <w:szCs w:val="22"/>
              </w:rPr>
              <w:t>- Gratuitious Relief</w:t>
            </w:r>
          </w:p>
          <w:p w:rsidR="00DD5FF0" w:rsidRPr="004914E3" w:rsidRDefault="00DD5FF0" w:rsidP="00711701">
            <w:pPr>
              <w:tabs>
                <w:tab w:val="left" w:pos="1100"/>
              </w:tabs>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OMS</w:t>
            </w:r>
            <w:r w:rsidRPr="004914E3">
              <w:rPr>
                <w:rFonts w:ascii="Times New Roman" w:eastAsia="Times New Roman" w:hAnsi="Times New Roman" w:cs="Times New Roman"/>
                <w:sz w:val="22"/>
                <w:szCs w:val="22"/>
              </w:rPr>
              <w:t xml:space="preserve">- Open Market Sale </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5C16E8">
              <w:rPr>
                <w:rFonts w:ascii="Times New Roman" w:eastAsia="Times New Roman" w:hAnsi="Times New Roman" w:cs="Times New Roman"/>
                <w:b/>
                <w:sz w:val="22"/>
                <w:szCs w:val="22"/>
              </w:rPr>
              <w:t>TR</w:t>
            </w:r>
            <w:r w:rsidRPr="004914E3">
              <w:rPr>
                <w:rFonts w:ascii="Times New Roman" w:eastAsia="Times New Roman" w:hAnsi="Times New Roman" w:cs="Times New Roman"/>
                <w:sz w:val="22"/>
                <w:szCs w:val="22"/>
              </w:rPr>
              <w:t>- Test Relief.</w:t>
            </w:r>
          </w:p>
          <w:p w:rsidR="00DD5FF0" w:rsidRPr="004914E3" w:rsidRDefault="00DD5FF0" w:rsidP="00711701">
            <w:pPr>
              <w:tabs>
                <w:tab w:val="left" w:pos="657"/>
              </w:tabs>
              <w:spacing w:line="250" w:lineRule="auto"/>
              <w:ind w:left="792" w:hanging="792"/>
              <w:rPr>
                <w:sz w:val="22"/>
                <w:szCs w:val="22"/>
              </w:rPr>
            </w:pPr>
            <w:r w:rsidRPr="005C16E8">
              <w:rPr>
                <w:rFonts w:ascii="Times New Roman" w:hAnsi="Times New Roman" w:cs="Times New Roman"/>
                <w:b/>
                <w:spacing w:val="-4"/>
                <w:sz w:val="22"/>
                <w:szCs w:val="22"/>
              </w:rPr>
              <w:t>BSEC</w:t>
            </w:r>
            <w:r w:rsidRPr="004914E3">
              <w:rPr>
                <w:rFonts w:ascii="Times New Roman" w:hAnsi="Times New Roman" w:cs="Times New Roman"/>
                <w:spacing w:val="-4"/>
                <w:sz w:val="22"/>
                <w:szCs w:val="22"/>
              </w:rPr>
              <w:t>- Bangladesh Securities and Exchang  Commission</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lastRenderedPageBreak/>
              <w:t>ZPG</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Zero Population Growth.</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PPP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Public-Privet Partnership.</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MTBF</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Medium Term Budget Framework.</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ATM</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Automated/ Automatic Teller Machine</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TIN</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Taxpayers Identification Number</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pacing w:val="-12"/>
                <w:sz w:val="22"/>
                <w:szCs w:val="22"/>
              </w:rPr>
            </w:pPr>
            <w:r w:rsidRPr="004914E3">
              <w:rPr>
                <w:rFonts w:ascii="Times New Roman" w:eastAsia="Times New Roman" w:hAnsi="Times New Roman" w:cs="Times New Roman"/>
                <w:b/>
                <w:sz w:val="22"/>
                <w:szCs w:val="22"/>
              </w:rPr>
              <w:t>VAT</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r>
            <w:r w:rsidRPr="004914E3">
              <w:rPr>
                <w:rFonts w:ascii="Times New Roman" w:eastAsia="Times New Roman" w:hAnsi="Times New Roman" w:cs="Times New Roman"/>
                <w:spacing w:val="-12"/>
                <w:sz w:val="22"/>
                <w:szCs w:val="22"/>
              </w:rPr>
              <w:t xml:space="preserve">Value Added Tax- </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EPB</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Export Promotion Bureau.</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TCB</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Trading Corporation of Bangladesh.</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b/>
                <w:sz w:val="22"/>
                <w:szCs w:val="22"/>
              </w:rPr>
            </w:pPr>
            <w:r w:rsidRPr="004914E3">
              <w:rPr>
                <w:rFonts w:ascii="Times New Roman" w:eastAsia="Times New Roman" w:hAnsi="Times New Roman" w:cs="Times New Roman"/>
                <w:b/>
                <w:sz w:val="22"/>
                <w:szCs w:val="22"/>
              </w:rPr>
              <w:t>FBCCI</w:t>
            </w:r>
            <w:r w:rsidRPr="004914E3">
              <w:rPr>
                <w:rFonts w:ascii="Times New Roman" w:eastAsia="Times New Roman" w:hAnsi="Times New Roman" w:cs="Times New Roman"/>
                <w:b/>
                <w:sz w:val="22"/>
                <w:szCs w:val="22"/>
              </w:rPr>
              <w:tab/>
            </w:r>
            <w:r w:rsidRPr="004914E3">
              <w:rPr>
                <w:rFonts w:ascii="Times New Roman" w:eastAsia="Times New Roman" w:hAnsi="Times New Roman" w:cs="Times New Roman"/>
                <w:sz w:val="22"/>
                <w:szCs w:val="22"/>
              </w:rPr>
              <w:t>-</w:t>
            </w:r>
            <w:r w:rsidRPr="004914E3">
              <w:rPr>
                <w:rFonts w:ascii="Times New Roman" w:eastAsia="Times New Roman" w:hAnsi="Times New Roman" w:cs="Times New Roman"/>
                <w:sz w:val="22"/>
                <w:szCs w:val="22"/>
              </w:rPr>
              <w:tab/>
              <w:t>Federation of Bangladesh Chambers of Commerce and Industries.</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GSP</w:t>
            </w:r>
            <w:r w:rsidRPr="004914E3">
              <w:rPr>
                <w:rFonts w:ascii="Times New Roman" w:eastAsia="Times New Roman" w:hAnsi="Times New Roman" w:cs="Times New Roman"/>
                <w:sz w:val="22"/>
                <w:szCs w:val="22"/>
              </w:rPr>
              <w:tab/>
              <w:t>-</w:t>
            </w:r>
            <w:r w:rsidRPr="004914E3">
              <w:rPr>
                <w:rFonts w:ascii="Times New Roman" w:eastAsia="Times New Roman" w:hAnsi="Times New Roman" w:cs="Times New Roman"/>
                <w:sz w:val="22"/>
                <w:szCs w:val="22"/>
              </w:rPr>
              <w:tab/>
              <w:t>Generalized System of Preferences.</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LCG</w:t>
            </w:r>
            <w:r w:rsidRPr="004914E3">
              <w:rPr>
                <w:rFonts w:ascii="Times New Roman" w:eastAsia="Times New Roman" w:hAnsi="Times New Roman" w:cs="Times New Roman"/>
                <w:b/>
                <w:sz w:val="22"/>
                <w:szCs w:val="22"/>
              </w:rPr>
              <w:tab/>
            </w:r>
            <w:r w:rsidRPr="004914E3">
              <w:rPr>
                <w:rFonts w:ascii="Times New Roman" w:eastAsia="Times New Roman" w:hAnsi="Times New Roman" w:cs="Times New Roman"/>
                <w:sz w:val="22"/>
                <w:szCs w:val="22"/>
              </w:rPr>
              <w:t>-</w:t>
            </w:r>
            <w:r w:rsidRPr="004914E3">
              <w:rPr>
                <w:rFonts w:ascii="Times New Roman" w:eastAsia="Times New Roman" w:hAnsi="Times New Roman" w:cs="Times New Roman"/>
                <w:sz w:val="22"/>
                <w:szCs w:val="22"/>
              </w:rPr>
              <w:tab/>
              <w:t>Local Consultant Group.</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NBR</w:t>
            </w:r>
            <w:r w:rsidRPr="004914E3">
              <w:rPr>
                <w:rFonts w:ascii="Times New Roman" w:eastAsia="Times New Roman" w:hAnsi="Times New Roman" w:cs="Times New Roman"/>
                <w:b/>
                <w:sz w:val="22"/>
                <w:szCs w:val="22"/>
              </w:rPr>
              <w:tab/>
            </w:r>
            <w:r w:rsidRPr="004914E3">
              <w:rPr>
                <w:rFonts w:ascii="Times New Roman" w:eastAsia="Times New Roman" w:hAnsi="Times New Roman" w:cs="Times New Roman"/>
                <w:sz w:val="22"/>
                <w:szCs w:val="22"/>
              </w:rPr>
              <w:t>-</w:t>
            </w:r>
            <w:r w:rsidRPr="004914E3">
              <w:rPr>
                <w:rFonts w:ascii="Times New Roman" w:eastAsia="Times New Roman" w:hAnsi="Times New Roman" w:cs="Times New Roman"/>
                <w:sz w:val="22"/>
                <w:szCs w:val="22"/>
              </w:rPr>
              <w:tab/>
              <w:t>National Board of Revenue</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DNS</w:t>
            </w:r>
            <w:r w:rsidRPr="004914E3">
              <w:rPr>
                <w:rFonts w:ascii="Times New Roman" w:eastAsia="Times New Roman" w:hAnsi="Times New Roman" w:cs="Times New Roman"/>
                <w:b/>
                <w:sz w:val="22"/>
                <w:szCs w:val="22"/>
              </w:rPr>
              <w:tab/>
              <w:t>-</w:t>
            </w:r>
            <w:r w:rsidRPr="004914E3">
              <w:rPr>
                <w:rFonts w:ascii="Times New Roman" w:eastAsia="Times New Roman" w:hAnsi="Times New Roman" w:cs="Times New Roman"/>
                <w:sz w:val="22"/>
                <w:szCs w:val="22"/>
              </w:rPr>
              <w:tab/>
              <w:t>Directorate of National Savings</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ERD</w:t>
            </w:r>
            <w:r w:rsidRPr="004914E3">
              <w:rPr>
                <w:rFonts w:ascii="Times New Roman" w:eastAsia="Times New Roman" w:hAnsi="Times New Roman" w:cs="Times New Roman"/>
                <w:b/>
                <w:sz w:val="22"/>
                <w:szCs w:val="22"/>
              </w:rPr>
              <w:tab/>
              <w:t>-</w:t>
            </w:r>
            <w:r w:rsidRPr="004914E3">
              <w:rPr>
                <w:rFonts w:ascii="Times New Roman" w:eastAsia="Times New Roman" w:hAnsi="Times New Roman" w:cs="Times New Roman"/>
                <w:sz w:val="22"/>
                <w:szCs w:val="22"/>
              </w:rPr>
              <w:tab/>
              <w:t>Economic Ratations Division</w:t>
            </w:r>
          </w:p>
          <w:p w:rsidR="00DD5FF0" w:rsidRPr="004914E3" w:rsidRDefault="00DD5FF0" w:rsidP="00711701">
            <w:pPr>
              <w:tabs>
                <w:tab w:val="left" w:pos="657"/>
              </w:tabs>
              <w:spacing w:line="250" w:lineRule="auto"/>
              <w:ind w:left="792" w:hanging="792"/>
              <w:rPr>
                <w:rFonts w:ascii="Times New Roman" w:eastAsia="Times New Roman" w:hAnsi="Times New Roman" w:cs="Times New Roman"/>
                <w:sz w:val="22"/>
                <w:szCs w:val="22"/>
              </w:rPr>
            </w:pPr>
            <w:r w:rsidRPr="004914E3">
              <w:rPr>
                <w:rFonts w:ascii="Times New Roman" w:eastAsia="Times New Roman" w:hAnsi="Times New Roman" w:cs="Times New Roman"/>
                <w:b/>
                <w:sz w:val="22"/>
                <w:szCs w:val="22"/>
              </w:rPr>
              <w:t>NNI</w:t>
            </w:r>
            <w:r w:rsidRPr="004914E3">
              <w:rPr>
                <w:rFonts w:ascii="Times New Roman" w:eastAsia="Times New Roman" w:hAnsi="Times New Roman" w:cs="Times New Roman"/>
                <w:b/>
                <w:sz w:val="22"/>
                <w:szCs w:val="22"/>
              </w:rPr>
              <w:tab/>
              <w:t>-</w:t>
            </w:r>
            <w:r w:rsidRPr="004914E3">
              <w:rPr>
                <w:rFonts w:ascii="Times New Roman" w:eastAsia="Times New Roman" w:hAnsi="Times New Roman" w:cs="Times New Roman"/>
                <w:sz w:val="22"/>
                <w:szCs w:val="22"/>
              </w:rPr>
              <w:tab/>
              <w:t>Net National Income</w:t>
            </w:r>
          </w:p>
          <w:p w:rsidR="00DD5FF0" w:rsidRPr="004914E3" w:rsidRDefault="00DD5FF0" w:rsidP="00711701">
            <w:pPr>
              <w:jc w:val="both"/>
              <w:rPr>
                <w:rFonts w:ascii="Times New Roman" w:eastAsia="SutonnyMJ" w:hAnsi="Times New Roman" w:cs="Times New Roman"/>
                <w:sz w:val="22"/>
                <w:szCs w:val="22"/>
              </w:rPr>
            </w:pPr>
            <w:r w:rsidRPr="004914E3">
              <w:rPr>
                <w:rFonts w:ascii="Times New Roman" w:hAnsi="Times New Roman" w:cs="Times New Roman"/>
                <w:b/>
                <w:sz w:val="22"/>
                <w:szCs w:val="22"/>
              </w:rPr>
              <w:t>TICFA</w:t>
            </w:r>
            <w:r w:rsidRPr="004914E3">
              <w:rPr>
                <w:rFonts w:ascii="Times New Roman" w:eastAsia="SutonnyMJ" w:hAnsi="Times New Roman" w:cs="Times New Roman"/>
                <w:b/>
                <w:sz w:val="22"/>
                <w:szCs w:val="22"/>
              </w:rPr>
              <w:softHyphen/>
              <w:t>-</w:t>
            </w:r>
            <w:r w:rsidRPr="004914E3">
              <w:rPr>
                <w:rFonts w:ascii="Times New Roman" w:hAnsi="Times New Roman" w:cs="Times New Roman"/>
                <w:sz w:val="22"/>
                <w:szCs w:val="22"/>
              </w:rPr>
              <w:t xml:space="preserve">Trade and Investment Co-operation Framework Agreement </w:t>
            </w:r>
          </w:p>
          <w:p w:rsidR="00DD5FF0" w:rsidRPr="004914E3" w:rsidRDefault="00DD5FF0" w:rsidP="00711701">
            <w:pPr>
              <w:tabs>
                <w:tab w:val="left" w:pos="657"/>
              </w:tabs>
              <w:spacing w:line="250" w:lineRule="auto"/>
              <w:ind w:left="792" w:hanging="792"/>
              <w:rPr>
                <w:sz w:val="22"/>
                <w:szCs w:val="22"/>
              </w:rPr>
            </w:pPr>
          </w:p>
        </w:tc>
      </w:tr>
    </w:tbl>
    <w:p w:rsidR="00DD5FF0" w:rsidRPr="006408BB" w:rsidRDefault="00DD5FF0" w:rsidP="00DD5FF0">
      <w:pPr>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lastRenderedPageBreak/>
        <w:t>Abykxjbx</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1.</w:t>
      </w:r>
      <w:r w:rsidRPr="006408BB">
        <w:rPr>
          <w:rFonts w:ascii="SutonnyMJ" w:hAnsi="SutonnyMJ" w:cs="SutonnyMJ"/>
          <w:b/>
          <w:sz w:val="24"/>
        </w:rPr>
        <w:tab/>
      </w:r>
      <w:r w:rsidRPr="006408BB">
        <w:rPr>
          <w:rFonts w:ascii="Times New Roman" w:hAnsi="Times New Roman" w:cs="Times New Roman"/>
          <w:b/>
        </w:rPr>
        <w:t>PPP</w:t>
      </w:r>
      <w:r w:rsidRPr="006408BB">
        <w:rPr>
          <w:rFonts w:ascii="SutonnyMJ" w:hAnsi="SutonnyMJ" w:cs="SutonnyMJ"/>
          <w:b/>
          <w:sz w:val="24"/>
        </w:rPr>
        <w:t xml:space="preserve"> Gi c~Y©iƒc †KvbwU?</w:t>
      </w:r>
    </w:p>
    <w:p w:rsidR="00DD5FF0" w:rsidRPr="006408BB" w:rsidRDefault="00DD5FF0" w:rsidP="00DD5FF0">
      <w:pPr>
        <w:tabs>
          <w:tab w:val="left" w:pos="360"/>
          <w:tab w:val="left" w:pos="2160"/>
          <w:tab w:val="left" w:pos="3960"/>
          <w:tab w:val="left" w:pos="5760"/>
          <w:tab w:val="left" w:pos="7920"/>
        </w:tabs>
        <w:rPr>
          <w:rFonts w:ascii="Times New Roman" w:hAnsi="Times New Roman" w:cs="Times New Roman"/>
          <w:sz w:val="24"/>
        </w:rPr>
      </w:pPr>
      <w:r w:rsidRPr="006408BB">
        <w:rPr>
          <w:rFonts w:ascii="SutonnyMJ" w:hAnsi="SutonnyMJ" w:cs="SutonnyMJ"/>
          <w:sz w:val="24"/>
        </w:rPr>
        <w:tab/>
      </w:r>
      <w:r w:rsidRPr="006408BB">
        <w:rPr>
          <w:rFonts w:ascii="SutonnyMJ" w:hAnsi="SutonnyMJ" w:cs="SutonnyMJ"/>
          <w:sz w:val="24"/>
          <w:u w:val="single"/>
        </w:rPr>
        <w:t xml:space="preserve">K. </w:t>
      </w:r>
      <w:r w:rsidRPr="006408BB">
        <w:rPr>
          <w:rFonts w:ascii="Times New Roman" w:hAnsi="Times New Roman" w:cs="Times New Roman"/>
          <w:u w:val="single"/>
        </w:rPr>
        <w:t>Public private Partnership</w:t>
      </w:r>
      <w:r w:rsidRPr="006408BB">
        <w:rPr>
          <w:rFonts w:ascii="SutonnyMJ" w:hAnsi="SutonnyMJ" w:cs="SutonnyMJ"/>
          <w:sz w:val="24"/>
        </w:rPr>
        <w:tab/>
        <w:t xml:space="preserve">L. </w:t>
      </w:r>
      <w:r w:rsidRPr="006408BB">
        <w:rPr>
          <w:rFonts w:ascii="Times New Roman" w:hAnsi="Times New Roman" w:cs="Times New Roman"/>
        </w:rPr>
        <w:t>Public prevent Partnership</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 xml:space="preserve">M. </w:t>
      </w:r>
      <w:r>
        <w:rPr>
          <w:rFonts w:ascii="Times New Roman" w:hAnsi="Times New Roman" w:cs="Times New Roman"/>
        </w:rPr>
        <w:t>P</w:t>
      </w:r>
      <w:r w:rsidRPr="006408BB">
        <w:rPr>
          <w:rFonts w:ascii="Times New Roman" w:hAnsi="Times New Roman" w:cs="Times New Roman"/>
        </w:rPr>
        <w:t>ublic Policy Partnership</w:t>
      </w:r>
      <w:r w:rsidRPr="006408BB">
        <w:rPr>
          <w:rFonts w:ascii="SutonnyMJ" w:hAnsi="SutonnyMJ" w:cs="SutonnyMJ"/>
          <w:sz w:val="24"/>
        </w:rPr>
        <w:tab/>
        <w:t xml:space="preserve">N. </w:t>
      </w:r>
      <w:r w:rsidRPr="006408BB">
        <w:rPr>
          <w:rFonts w:ascii="Times New Roman" w:hAnsi="Times New Roman" w:cs="Times New Roman"/>
        </w:rPr>
        <w:t>Public Potential Partnership</w:t>
      </w:r>
      <w:r w:rsidRPr="006408BB">
        <w:rPr>
          <w:rFonts w:ascii="Times New Roman" w:hAnsi="Times New Roman" w:cs="Times New Roman"/>
          <w:sz w:val="24"/>
        </w:rPr>
        <w:tab/>
      </w:r>
      <w:r w:rsidRPr="006408BB">
        <w:rPr>
          <w:rFonts w:ascii="SutonnyMJ" w:eastAsia="SutonnyMJ" w:hAnsi="SutonnyMJ" w:cs="SutonnyMJ"/>
          <w:b/>
          <w:sz w:val="24"/>
          <w:shd w:val="clear" w:color="auto" w:fill="000000"/>
        </w:rPr>
        <w:t>01: K</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t>2.</w:t>
      </w:r>
      <w:r w:rsidRPr="006408BB">
        <w:rPr>
          <w:rFonts w:ascii="SutonnyMJ" w:hAnsi="SutonnyMJ" w:cs="SutonnyMJ"/>
          <w:b/>
          <w:sz w:val="24"/>
        </w:rPr>
        <w:tab/>
      </w:r>
      <w:r w:rsidRPr="006408BB">
        <w:rPr>
          <w:rFonts w:ascii="Times New Roman" w:hAnsi="Times New Roman" w:cs="Times New Roman"/>
          <w:b/>
        </w:rPr>
        <w:t>EPB</w:t>
      </w:r>
      <w:r w:rsidRPr="006408BB">
        <w:rPr>
          <w:rFonts w:ascii="SutonnyMJ" w:hAnsi="SutonnyMJ" w:cs="SutonnyMJ"/>
          <w:b/>
          <w:sz w:val="24"/>
        </w:rPr>
        <w:t xml:space="preserve"> Gi c~Y©iƒc †KvbwU?</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 xml:space="preserve">K. </w:t>
      </w:r>
      <w:r w:rsidRPr="006408BB">
        <w:rPr>
          <w:rFonts w:ascii="Times New Roman" w:hAnsi="Times New Roman" w:cs="Times New Roman"/>
        </w:rPr>
        <w:t>Export Policy Bureau</w:t>
      </w:r>
      <w:r w:rsidRPr="006408BB">
        <w:rPr>
          <w:rFonts w:ascii="SutonnyMJ" w:hAnsi="SutonnyMJ" w:cs="SutonnyMJ"/>
          <w:sz w:val="24"/>
        </w:rPr>
        <w:tab/>
        <w:t xml:space="preserve">L. </w:t>
      </w:r>
      <w:r w:rsidRPr="006408BB">
        <w:rPr>
          <w:rFonts w:ascii="Times New Roman" w:hAnsi="Times New Roman" w:cs="Times New Roman"/>
        </w:rPr>
        <w:t>Export Promoted Bureau</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 xml:space="preserve">M. </w:t>
      </w:r>
      <w:r w:rsidRPr="006408BB">
        <w:rPr>
          <w:rFonts w:ascii="Times New Roman" w:hAnsi="Times New Roman" w:cs="Times New Roman"/>
          <w:u w:val="single"/>
        </w:rPr>
        <w:t>Export Promotion Bureau</w:t>
      </w:r>
      <w:r w:rsidRPr="006408BB">
        <w:rPr>
          <w:rFonts w:ascii="SutonnyMJ" w:hAnsi="SutonnyMJ" w:cs="SutonnyMJ"/>
          <w:sz w:val="24"/>
        </w:rPr>
        <w:tab/>
        <w:t xml:space="preserve">N. </w:t>
      </w:r>
      <w:r w:rsidRPr="006408BB">
        <w:rPr>
          <w:rFonts w:ascii="Times New Roman" w:hAnsi="Times New Roman" w:cs="Times New Roman"/>
        </w:rPr>
        <w:t>Export</w:t>
      </w:r>
      <w:r>
        <w:rPr>
          <w:rFonts w:ascii="Times New Roman" w:hAnsi="Times New Roman" w:cs="Times New Roman"/>
        </w:rPr>
        <w:t xml:space="preserve"> </w:t>
      </w:r>
      <w:r w:rsidRPr="006408BB">
        <w:rPr>
          <w:rFonts w:ascii="Times New Roman" w:hAnsi="Times New Roman" w:cs="Times New Roman"/>
        </w:rPr>
        <w:t>Population Bureau</w:t>
      </w:r>
      <w:r w:rsidRPr="006408BB">
        <w:rPr>
          <w:rFonts w:ascii="Times New Roman" w:hAnsi="Times New Roman" w:cs="Times New Roman"/>
          <w:sz w:val="24"/>
        </w:rPr>
        <w:tab/>
      </w:r>
      <w:r w:rsidRPr="006408BB">
        <w:rPr>
          <w:rFonts w:ascii="SutonnyMJ" w:eastAsia="SutonnyMJ" w:hAnsi="SutonnyMJ" w:cs="SutonnyMJ"/>
          <w:b/>
          <w:sz w:val="24"/>
          <w:shd w:val="clear" w:color="auto" w:fill="000000"/>
        </w:rPr>
        <w:t>02: M</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t>3.</w:t>
      </w:r>
      <w:r w:rsidRPr="006408BB">
        <w:rPr>
          <w:rFonts w:ascii="SutonnyMJ" w:hAnsi="SutonnyMJ" w:cs="SutonnyMJ"/>
          <w:b/>
          <w:sz w:val="24"/>
        </w:rPr>
        <w:tab/>
      </w:r>
      <w:r w:rsidRPr="006408BB">
        <w:rPr>
          <w:rFonts w:ascii="Times New Roman" w:hAnsi="Times New Roman" w:cs="Times New Roman"/>
          <w:b/>
        </w:rPr>
        <w:t>NBR</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 xml:space="preserve">K. </w:t>
      </w:r>
      <w:r w:rsidRPr="006408BB">
        <w:rPr>
          <w:rFonts w:ascii="Times New Roman" w:hAnsi="Times New Roman" w:cs="Times New Roman"/>
          <w:u w:val="single"/>
        </w:rPr>
        <w:t>National Board of Revenue</w:t>
      </w:r>
      <w:r w:rsidRPr="006408BB">
        <w:rPr>
          <w:rFonts w:ascii="SutonnyMJ" w:hAnsi="SutonnyMJ" w:cs="SutonnyMJ"/>
          <w:sz w:val="24"/>
        </w:rPr>
        <w:tab/>
        <w:t xml:space="preserve">L. </w:t>
      </w:r>
      <w:r w:rsidRPr="006408BB">
        <w:rPr>
          <w:rFonts w:ascii="Times New Roman" w:hAnsi="Times New Roman" w:cs="Times New Roman"/>
        </w:rPr>
        <w:t>National Bureau of Revenue</w:t>
      </w:r>
    </w:p>
    <w:p w:rsidR="00DD5FF0" w:rsidRPr="006408BB" w:rsidRDefault="00DD5FF0" w:rsidP="00DD5FF0">
      <w:pPr>
        <w:tabs>
          <w:tab w:val="left" w:pos="360"/>
          <w:tab w:val="left" w:pos="2160"/>
          <w:tab w:val="left" w:pos="3960"/>
          <w:tab w:val="left" w:pos="5760"/>
          <w:tab w:val="left" w:pos="8118"/>
        </w:tabs>
        <w:rPr>
          <w:rFonts w:ascii="SutonnyMJ" w:hAnsi="SutonnyMJ" w:cs="SutonnyMJ"/>
          <w:sz w:val="24"/>
        </w:rPr>
      </w:pPr>
      <w:r w:rsidRPr="006408BB">
        <w:rPr>
          <w:rFonts w:ascii="SutonnyMJ" w:hAnsi="SutonnyMJ" w:cs="SutonnyMJ"/>
          <w:sz w:val="24"/>
        </w:rPr>
        <w:tab/>
        <w:t xml:space="preserve">M. </w:t>
      </w:r>
      <w:r w:rsidRPr="006408BB">
        <w:rPr>
          <w:rFonts w:ascii="Times New Roman" w:hAnsi="Times New Roman" w:cs="Times New Roman"/>
        </w:rPr>
        <w:t>National Board of Renew</w:t>
      </w:r>
      <w:r w:rsidRPr="006408BB">
        <w:rPr>
          <w:rFonts w:ascii="SutonnyMJ" w:hAnsi="SutonnyMJ" w:cs="SutonnyMJ"/>
          <w:sz w:val="24"/>
        </w:rPr>
        <w:tab/>
        <w:t xml:space="preserve">N. </w:t>
      </w:r>
      <w:r w:rsidRPr="006408BB">
        <w:rPr>
          <w:rFonts w:ascii="Times New Roman" w:hAnsi="Times New Roman" w:cs="Times New Roman"/>
        </w:rPr>
        <w:t>Nationalist Baurd of Revenue</w:t>
      </w:r>
      <w:r w:rsidRPr="006408BB">
        <w:rPr>
          <w:rFonts w:ascii="Times New Roman" w:hAnsi="Times New Roman" w:cs="Times New Roman"/>
          <w:sz w:val="24"/>
        </w:rPr>
        <w:tab/>
      </w:r>
      <w:r w:rsidRPr="006408BB">
        <w:rPr>
          <w:rFonts w:ascii="SutonnyMJ" w:eastAsia="SutonnyMJ" w:hAnsi="SutonnyMJ" w:cs="SutonnyMJ"/>
          <w:b/>
          <w:sz w:val="24"/>
          <w:shd w:val="clear" w:color="auto" w:fill="000000"/>
        </w:rPr>
        <w:t>03:</w:t>
      </w:r>
      <w:r>
        <w:rPr>
          <w:rFonts w:ascii="SutonnyMJ" w:eastAsia="SutonnyMJ" w:hAnsi="SutonnyMJ" w:cs="SutonnyMJ"/>
          <w:b/>
          <w:sz w:val="24"/>
          <w:shd w:val="clear" w:color="auto" w:fill="000000"/>
        </w:rPr>
        <w:t xml:space="preserve"> </w:t>
      </w:r>
      <w:r w:rsidRPr="006408BB">
        <w:rPr>
          <w:rFonts w:ascii="SutonnyMJ" w:eastAsia="SutonnyMJ" w:hAnsi="SutonnyMJ" w:cs="SutonnyMJ"/>
          <w:b/>
          <w:sz w:val="24"/>
          <w:shd w:val="clear" w:color="auto" w:fill="000000"/>
        </w:rPr>
        <w:t>K</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t>4.</w:t>
      </w:r>
      <w:r w:rsidRPr="006408BB">
        <w:rPr>
          <w:rFonts w:ascii="SutonnyMJ" w:hAnsi="SutonnyMJ" w:cs="SutonnyMJ"/>
          <w:b/>
          <w:sz w:val="24"/>
        </w:rPr>
        <w:tab/>
      </w:r>
      <w:r w:rsidRPr="006408BB">
        <w:rPr>
          <w:rFonts w:ascii="Times New Roman" w:hAnsi="Times New Roman" w:cs="Times New Roman"/>
          <w:b/>
        </w:rPr>
        <w:t>VGF</w:t>
      </w:r>
      <w:r w:rsidRPr="006408BB">
        <w:rPr>
          <w:rFonts w:ascii="SutonnyMJ" w:hAnsi="SutonnyMJ" w:cs="SutonnyMJ"/>
          <w:b/>
          <w:sz w:val="24"/>
        </w:rPr>
        <w:t xml:space="preserve"> Gi c~Y©iƒc †KvbwU?</w:t>
      </w:r>
    </w:p>
    <w:p w:rsidR="00DD5FF0" w:rsidRPr="006408BB" w:rsidRDefault="00DD5FF0" w:rsidP="00DD5FF0">
      <w:pPr>
        <w:tabs>
          <w:tab w:val="left" w:pos="360"/>
          <w:tab w:val="left" w:pos="2160"/>
          <w:tab w:val="left" w:pos="3960"/>
          <w:tab w:val="left" w:pos="5760"/>
          <w:tab w:val="left" w:pos="8145"/>
        </w:tabs>
        <w:rPr>
          <w:rFonts w:ascii="SutonnyMJ" w:hAnsi="SutonnyMJ" w:cs="SutonnyMJ"/>
        </w:rPr>
      </w:pPr>
      <w:r w:rsidRPr="006408BB">
        <w:rPr>
          <w:rFonts w:ascii="SutonnyMJ" w:hAnsi="SutonnyMJ" w:cs="SutonnyMJ"/>
          <w:sz w:val="24"/>
        </w:rPr>
        <w:tab/>
        <w:t xml:space="preserve">K. </w:t>
      </w:r>
      <w:r>
        <w:rPr>
          <w:rFonts w:ascii="Times New Roman" w:hAnsi="Times New Roman" w:cs="Times New Roman"/>
        </w:rPr>
        <w:t>Vulnerabl</w:t>
      </w:r>
      <w:r w:rsidRPr="006408BB">
        <w:rPr>
          <w:rFonts w:ascii="Times New Roman" w:hAnsi="Times New Roman" w:cs="Times New Roman"/>
        </w:rPr>
        <w:t>e Global Feeding</w:t>
      </w:r>
      <w:r w:rsidRPr="006408BB">
        <w:rPr>
          <w:rFonts w:ascii="SutonnyMJ" w:hAnsi="SutonnyMJ" w:cs="SutonnyMJ"/>
          <w:sz w:val="24"/>
        </w:rPr>
        <w:tab/>
        <w:t xml:space="preserve">L. </w:t>
      </w:r>
      <w:r w:rsidRPr="006408BB">
        <w:rPr>
          <w:rFonts w:ascii="Times New Roman" w:hAnsi="Times New Roman" w:cs="Times New Roman"/>
        </w:rPr>
        <w:t>Variation Group Feeding</w:t>
      </w:r>
    </w:p>
    <w:p w:rsidR="00DD5FF0" w:rsidRPr="006408BB" w:rsidRDefault="00DD5FF0" w:rsidP="00DD5FF0">
      <w:pPr>
        <w:tabs>
          <w:tab w:val="left" w:pos="360"/>
          <w:tab w:val="left" w:pos="2160"/>
          <w:tab w:val="left" w:pos="3960"/>
          <w:tab w:val="left" w:pos="5760"/>
          <w:tab w:val="left" w:pos="8145"/>
        </w:tabs>
        <w:rPr>
          <w:rFonts w:ascii="Times New Roman" w:hAnsi="Times New Roman" w:cs="Times New Roman"/>
          <w:sz w:val="24"/>
        </w:rPr>
      </w:pPr>
      <w:r w:rsidRPr="006408BB">
        <w:rPr>
          <w:rFonts w:ascii="SutonnyMJ" w:hAnsi="SutonnyMJ" w:cs="SutonnyMJ"/>
          <w:sz w:val="24"/>
        </w:rPr>
        <w:tab/>
        <w:t xml:space="preserve">M. </w:t>
      </w:r>
      <w:r w:rsidRPr="006408BB">
        <w:rPr>
          <w:rFonts w:ascii="Times New Roman" w:hAnsi="Times New Roman" w:cs="Times New Roman"/>
          <w:u w:val="single"/>
        </w:rPr>
        <w:t xml:space="preserve">Vulnerable Group Feeding </w:t>
      </w:r>
      <w:r w:rsidRPr="006408BB">
        <w:rPr>
          <w:rFonts w:ascii="SutonnyMJ" w:hAnsi="SutonnyMJ" w:cs="SutonnyMJ"/>
          <w:sz w:val="24"/>
        </w:rPr>
        <w:tab/>
        <w:t xml:space="preserve">N. </w:t>
      </w:r>
      <w:r w:rsidRPr="006408BB">
        <w:rPr>
          <w:rFonts w:ascii="Times New Roman" w:hAnsi="Times New Roman" w:cs="Times New Roman"/>
        </w:rPr>
        <w:t>Volatile Group Feeding</w:t>
      </w:r>
      <w:r w:rsidRPr="006408BB">
        <w:rPr>
          <w:rFonts w:ascii="Times New Roman" w:hAnsi="Times New Roman" w:cs="Times New Roman"/>
          <w:sz w:val="24"/>
        </w:rPr>
        <w:tab/>
      </w:r>
      <w:r w:rsidRPr="006408BB">
        <w:rPr>
          <w:rFonts w:ascii="SutonnyMJ" w:eastAsia="SutonnyMJ" w:hAnsi="SutonnyMJ" w:cs="SutonnyMJ"/>
          <w:b/>
          <w:sz w:val="24"/>
          <w:shd w:val="clear" w:color="auto" w:fill="000000"/>
        </w:rPr>
        <w:t>04: M</w:t>
      </w:r>
    </w:p>
    <w:p w:rsidR="00DD5FF0" w:rsidRPr="007B5E6B" w:rsidRDefault="00DD5FF0" w:rsidP="00DD5FF0">
      <w:pPr>
        <w:jc w:val="both"/>
        <w:rPr>
          <w:rFonts w:ascii="SutonnyMJ" w:eastAsia="SutonnyMJ" w:hAnsi="SutonnyMJ" w:cs="SutonnyMJ"/>
          <w:spacing w:val="-4"/>
          <w:sz w:val="2"/>
        </w:rPr>
      </w:pPr>
    </w:p>
    <w:p w:rsidR="00DD5FF0" w:rsidRPr="006408BB" w:rsidRDefault="00DD5FF0" w:rsidP="00DD5FF0">
      <w:pPr>
        <w:tabs>
          <w:tab w:val="left" w:pos="360"/>
          <w:tab w:val="left" w:pos="2520"/>
          <w:tab w:val="left" w:pos="4680"/>
          <w:tab w:val="left" w:pos="6660"/>
        </w:tabs>
        <w:jc w:val="both"/>
        <w:rPr>
          <w:rFonts w:ascii="SutonnyMJ" w:eastAsia="SutonnyMJ" w:hAnsi="SutonnyMJ" w:cs="SutonnyMJ"/>
          <w:sz w:val="6"/>
        </w:rPr>
      </w:pPr>
    </w:p>
    <w:p w:rsidR="00DD5FF0" w:rsidRPr="006408BB" w:rsidRDefault="00DD5FF0" w:rsidP="00DD5FF0">
      <w:pPr>
        <w:shd w:val="clear" w:color="auto" w:fill="000000" w:themeFill="text1"/>
        <w:tabs>
          <w:tab w:val="left" w:pos="360"/>
          <w:tab w:val="left" w:pos="2520"/>
          <w:tab w:val="left" w:pos="4680"/>
          <w:tab w:val="left" w:pos="6660"/>
        </w:tabs>
        <w:jc w:val="center"/>
        <w:rPr>
          <w:rFonts w:ascii="Times New Roman" w:eastAsia="SutonnyMJ" w:hAnsi="Times New Roman" w:cs="Nirmala UI"/>
          <w:b/>
          <w:sz w:val="24"/>
        </w:rPr>
      </w:pPr>
      <w:r w:rsidRPr="006408BB">
        <w:rPr>
          <w:rFonts w:ascii="SutonnyMJ" w:eastAsia="SutonnyMJ" w:hAnsi="SutonnyMJ" w:cs="Nirmala UI"/>
          <w:b/>
          <w:sz w:val="28"/>
        </w:rPr>
        <w:t xml:space="preserve">ZË¡ I cÖe³v </w:t>
      </w:r>
      <w:r w:rsidRPr="006408BB">
        <w:rPr>
          <w:rFonts w:ascii="Times New Roman" w:eastAsia="SutonnyMJ" w:hAnsi="Times New Roman" w:cs="Nirmala UI"/>
          <w:b/>
          <w:sz w:val="24"/>
        </w:rPr>
        <w:t>(Theory &amp; the Proponent)</w:t>
      </w:r>
    </w:p>
    <w:tbl>
      <w:tblPr>
        <w:tblStyle w:val="TableGrid"/>
        <w:tblW w:w="0" w:type="auto"/>
        <w:tblInd w:w="108" w:type="dxa"/>
        <w:tblLook w:val="04A0" w:firstRow="1" w:lastRow="0" w:firstColumn="1" w:lastColumn="0" w:noHBand="0" w:noVBand="1"/>
      </w:tblPr>
      <w:tblGrid>
        <w:gridCol w:w="2492"/>
        <w:gridCol w:w="1830"/>
        <w:gridCol w:w="2348"/>
        <w:gridCol w:w="1952"/>
      </w:tblGrid>
      <w:tr w:rsidR="00DD5FF0" w:rsidRPr="006408BB" w:rsidTr="00711701">
        <w:tc>
          <w:tcPr>
            <w:tcW w:w="2492" w:type="dxa"/>
            <w:shd w:val="clear" w:color="auto" w:fill="F2F2F2" w:themeFill="background1" w:themeFillShade="F2"/>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b/>
                <w:sz w:val="26"/>
              </w:rPr>
            </w:pPr>
            <w:r w:rsidRPr="006408BB">
              <w:rPr>
                <w:rFonts w:ascii="SutonnyMJ" w:eastAsia="SutonnyMJ" w:hAnsi="SutonnyMJ" w:cs="SutonnyMJ"/>
                <w:b/>
                <w:sz w:val="26"/>
              </w:rPr>
              <w:t>ZË¡</w:t>
            </w:r>
          </w:p>
        </w:tc>
        <w:tc>
          <w:tcPr>
            <w:tcW w:w="1830" w:type="dxa"/>
            <w:shd w:val="clear" w:color="auto" w:fill="F2F2F2" w:themeFill="background1" w:themeFillShade="F2"/>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b/>
                <w:sz w:val="26"/>
              </w:rPr>
            </w:pPr>
            <w:r w:rsidRPr="006408BB">
              <w:rPr>
                <w:rFonts w:ascii="SutonnyMJ" w:eastAsia="SutonnyMJ" w:hAnsi="SutonnyMJ" w:cs="SutonnyMJ"/>
                <w:b/>
                <w:sz w:val="26"/>
              </w:rPr>
              <w:t>cÖe³v</w:t>
            </w:r>
          </w:p>
        </w:tc>
        <w:tc>
          <w:tcPr>
            <w:tcW w:w="2348" w:type="dxa"/>
            <w:shd w:val="clear" w:color="auto" w:fill="F2F2F2" w:themeFill="background1" w:themeFillShade="F2"/>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b/>
                <w:sz w:val="26"/>
              </w:rPr>
            </w:pPr>
            <w:r w:rsidRPr="006408BB">
              <w:rPr>
                <w:rFonts w:ascii="SutonnyMJ" w:eastAsia="SutonnyMJ" w:hAnsi="SutonnyMJ" w:cs="SutonnyMJ"/>
                <w:b/>
                <w:sz w:val="26"/>
              </w:rPr>
              <w:t>ZË¡</w:t>
            </w:r>
          </w:p>
        </w:tc>
        <w:tc>
          <w:tcPr>
            <w:tcW w:w="1952" w:type="dxa"/>
            <w:shd w:val="clear" w:color="auto" w:fill="F2F2F2" w:themeFill="background1" w:themeFillShade="F2"/>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b/>
                <w:sz w:val="26"/>
              </w:rPr>
            </w:pPr>
            <w:r w:rsidRPr="006408BB">
              <w:rPr>
                <w:rFonts w:ascii="SutonnyMJ" w:eastAsia="SutonnyMJ" w:hAnsi="SutonnyMJ" w:cs="SutonnyMJ"/>
                <w:b/>
                <w:sz w:val="26"/>
              </w:rPr>
              <w:t>cÖe³v</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Times New Roman" w:eastAsia="SutonnyMJ" w:hAnsi="Times New Roman" w:cs="SutonnyMJ"/>
                <w:b/>
              </w:rPr>
            </w:pPr>
            <w:r w:rsidRPr="006408BB">
              <w:rPr>
                <w:rFonts w:ascii="Times New Roman" w:eastAsia="SutonnyMJ" w:hAnsi="Times New Roman" w:cs="SutonnyMJ"/>
                <w:b/>
              </w:rPr>
              <w:t>Survaillance Capitalism</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mykvbv Ryed</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b/>
                <w:sz w:val="26"/>
              </w:rPr>
            </w:pPr>
            <w:r w:rsidRPr="006408BB">
              <w:rPr>
                <w:rFonts w:ascii="SutonnyMJ" w:eastAsia="VillageII" w:hAnsi="SutonnyMJ" w:cs="VillageII"/>
                <w:b/>
                <w:sz w:val="24"/>
              </w:rPr>
              <w:t>mvgvwRK Pqb ZË¡</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AgZ©¨ †mb</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b/>
                <w:sz w:val="26"/>
              </w:rPr>
            </w:pPr>
            <w:r w:rsidRPr="006408BB">
              <w:rPr>
                <w:rFonts w:ascii="SutonnyMJ" w:eastAsia="VillageII" w:hAnsi="SutonnyMJ" w:cs="VillageII"/>
                <w:b/>
                <w:sz w:val="24"/>
              </w:rPr>
              <w:t>LvRbv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†WwfW wiKv‡W©v</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A‡_©i cwigvY ZË¡</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Aviwfs wdkvi</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Zzjbvg~jK LiP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†WwfW wiKv‡W©v</w:t>
            </w:r>
          </w:p>
        </w:tc>
        <w:tc>
          <w:tcPr>
            <w:tcW w:w="2348" w:type="dxa"/>
          </w:tcPr>
          <w:p w:rsidR="00DD5FF0" w:rsidRPr="006408BB" w:rsidRDefault="00DD5FF0" w:rsidP="00711701">
            <w:pPr>
              <w:tabs>
                <w:tab w:val="left" w:pos="360"/>
                <w:tab w:val="left" w:pos="2520"/>
                <w:tab w:val="left" w:pos="4680"/>
                <w:tab w:val="left" w:pos="6660"/>
              </w:tabs>
              <w:jc w:val="center"/>
              <w:rPr>
                <w:rFonts w:ascii="VillageII" w:eastAsia="VillageII" w:hAnsi="VillageII" w:cs="VillageII"/>
                <w:b/>
                <w:sz w:val="24"/>
              </w:rPr>
            </w:pPr>
            <w:r w:rsidRPr="006408BB">
              <w:rPr>
                <w:rFonts w:ascii="SutonnyMJ" w:eastAsia="VillageII" w:hAnsi="SutonnyMJ" w:cs="VillageII"/>
                <w:b/>
                <w:sz w:val="24"/>
              </w:rPr>
              <w:t>†fv³vi DØ„Ë ZË¡</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Avj‡d«W gvk©vj</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gRywi wba©viY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j¨vm‡j‡K</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¯^vfvweK gybvdv</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Avj‡d«W gvk©vj</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gRywii DØ„Ë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Kvj gvK©m</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wbg LvRbv</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Avj‡d«W gvk©vj</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kÖg wefvM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G¨vWvg w¯§_</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RbmsL¨v ZË¡</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Ugvm g¨vj_vm</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†jB‡m †dqvi bxwZ</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G¨vWvg w¯§_</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`vwi‡`ªi `yóPµ</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bvK©m</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RbmsL¨v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WvjUb</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gRywi Znwej ZË¡</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†R Gm wgj</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 xml:space="preserve"> †MÖkvg wewa</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m¨vi Ugvm †MÖkvg</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my‡`i bM` cQ›` ZË¡</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Pr>
                <w:rFonts w:ascii="SutonnyMJ" w:eastAsia="VillageII" w:hAnsi="SutonnyMJ" w:cs="VillageII"/>
                <w:sz w:val="24"/>
              </w:rPr>
              <w:t>jW© wK</w:t>
            </w:r>
            <w:r w:rsidRPr="006408BB">
              <w:rPr>
                <w:rFonts w:ascii="SutonnyMJ" w:eastAsia="VillageII" w:hAnsi="SutonnyMJ" w:cs="VillageII"/>
                <w:sz w:val="24"/>
              </w:rPr>
              <w:t>bm</w:t>
            </w:r>
          </w:p>
        </w:tc>
      </w:tr>
      <w:tr w:rsidR="00DD5FF0" w:rsidRPr="006408BB" w:rsidTr="00711701">
        <w:tc>
          <w:tcPr>
            <w:tcW w:w="2492"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Afve mv‡g¨i ZË¡</w:t>
            </w:r>
          </w:p>
        </w:tc>
        <w:tc>
          <w:tcPr>
            <w:tcW w:w="1830" w:type="dxa"/>
          </w:tcPr>
          <w:p w:rsidR="00DD5FF0" w:rsidRPr="006408BB" w:rsidRDefault="00DD5FF0" w:rsidP="00711701">
            <w:pPr>
              <w:tabs>
                <w:tab w:val="left" w:pos="2043"/>
              </w:tabs>
              <w:ind w:left="446" w:hanging="446"/>
              <w:jc w:val="center"/>
              <w:rPr>
                <w:rFonts w:ascii="SutonnyMJ" w:eastAsia="VillageII" w:hAnsi="SutonnyMJ" w:cs="VillageII"/>
                <w:sz w:val="24"/>
              </w:rPr>
            </w:pPr>
            <w:r w:rsidRPr="006408BB">
              <w:rPr>
                <w:rFonts w:ascii="SutonnyMJ" w:eastAsia="VillageII" w:hAnsi="SutonnyMJ" w:cs="VillageII"/>
                <w:sz w:val="24"/>
              </w:rPr>
              <w:t>n¨vÝ wmsMvi</w:t>
            </w:r>
          </w:p>
        </w:tc>
        <w:tc>
          <w:tcPr>
            <w:tcW w:w="2348" w:type="dxa"/>
          </w:tcPr>
          <w:p w:rsidR="00DD5FF0" w:rsidRPr="006408BB" w:rsidRDefault="00DD5FF0" w:rsidP="00711701">
            <w:pPr>
              <w:tabs>
                <w:tab w:val="left" w:pos="360"/>
                <w:tab w:val="left" w:pos="2520"/>
                <w:tab w:val="left" w:pos="4680"/>
                <w:tab w:val="left" w:pos="6660"/>
              </w:tabs>
              <w:jc w:val="center"/>
              <w:rPr>
                <w:rFonts w:ascii="SutonnyMJ" w:eastAsia="VillageII" w:hAnsi="SutonnyMJ" w:cs="VillageII"/>
                <w:b/>
                <w:sz w:val="24"/>
              </w:rPr>
            </w:pPr>
            <w:r w:rsidRPr="006408BB">
              <w:rPr>
                <w:rFonts w:ascii="SutonnyMJ" w:eastAsia="VillageII" w:hAnsi="SutonnyMJ" w:cs="VillageII"/>
                <w:b/>
                <w:sz w:val="24"/>
              </w:rPr>
              <w:t>wek^MÖvg</w:t>
            </w:r>
            <w:r w:rsidRPr="006408BB">
              <w:rPr>
                <w:rFonts w:ascii="Times New Roman" w:hAnsi="Times New Roman" w:cs="Calibri"/>
                <w:b/>
              </w:rPr>
              <w:t>(GlobalVillage)</w:t>
            </w:r>
          </w:p>
        </w:tc>
        <w:tc>
          <w:tcPr>
            <w:tcW w:w="1952" w:type="dxa"/>
          </w:tcPr>
          <w:p w:rsidR="00DD5FF0" w:rsidRPr="006408BB" w:rsidRDefault="00DD5FF0" w:rsidP="00711701">
            <w:pPr>
              <w:tabs>
                <w:tab w:val="left" w:pos="2043"/>
              </w:tabs>
              <w:ind w:left="446" w:hanging="446"/>
              <w:jc w:val="center"/>
              <w:rPr>
                <w:rFonts w:ascii="SutonnyMJ" w:eastAsia="VillageII" w:hAnsi="SutonnyMJ" w:cs="VillageII"/>
                <w:sz w:val="24"/>
              </w:rPr>
            </w:pPr>
            <w:r>
              <w:rPr>
                <w:rFonts w:ascii="SutonnyMJ" w:eastAsia="VillageII" w:hAnsi="SutonnyMJ" w:cs="VillageII"/>
                <w:sz w:val="24"/>
              </w:rPr>
              <w:t>gvk©vj g¨vK</w:t>
            </w:r>
            <w:r w:rsidRPr="006408BB">
              <w:rPr>
                <w:rFonts w:ascii="SutonnyMJ" w:eastAsia="VillageII" w:hAnsi="SutonnyMJ" w:cs="VillageII"/>
                <w:sz w:val="24"/>
              </w:rPr>
              <w:t>j</w:t>
            </w:r>
            <w:r>
              <w:rPr>
                <w:rFonts w:ascii="SutonnyMJ" w:eastAsia="VillageII" w:hAnsi="SutonnyMJ" w:cs="VillageII"/>
                <w:sz w:val="24"/>
              </w:rPr>
              <w:t>y</w:t>
            </w:r>
            <w:r w:rsidRPr="006408BB">
              <w:rPr>
                <w:rFonts w:ascii="SutonnyMJ" w:eastAsia="VillageII" w:hAnsi="SutonnyMJ" w:cs="VillageII"/>
                <w:sz w:val="24"/>
              </w:rPr>
              <w:t>nvb</w:t>
            </w:r>
          </w:p>
        </w:tc>
      </w:tr>
    </w:tbl>
    <w:p w:rsidR="00DD5FF0" w:rsidRPr="006408BB" w:rsidRDefault="00DD5FF0" w:rsidP="00DD5FF0">
      <w:pPr>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t>Abykxjbx</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proofErr w:type="gramStart"/>
      <w:r w:rsidRPr="006408BB">
        <w:rPr>
          <w:rFonts w:ascii="SutonnyMJ" w:hAnsi="SutonnyMJ" w:cs="SutonnyMJ"/>
          <w:b/>
          <w:sz w:val="24"/>
        </w:rPr>
        <w:t>1.</w:t>
      </w:r>
      <w:r w:rsidRPr="006408BB">
        <w:rPr>
          <w:rFonts w:ascii="SutonnyMJ" w:hAnsi="SutonnyMJ" w:cs="SutonnyMJ"/>
          <w:b/>
          <w:sz w:val="24"/>
        </w:rPr>
        <w:tab/>
        <w:t>LvRbv Z‡Ë¡i cÖe³v †K?</w:t>
      </w:r>
      <w:proofErr w:type="gramEnd"/>
    </w:p>
    <w:p w:rsidR="00DD5FF0" w:rsidRPr="006408BB" w:rsidRDefault="00DD5FF0" w:rsidP="00DD5FF0">
      <w:pPr>
        <w:tabs>
          <w:tab w:val="left" w:pos="360"/>
          <w:tab w:val="left" w:pos="2160"/>
          <w:tab w:val="left" w:pos="3960"/>
          <w:tab w:val="left" w:pos="5760"/>
          <w:tab w:val="left" w:pos="8127"/>
        </w:tabs>
        <w:rPr>
          <w:rFonts w:ascii="SutonnyMJ" w:hAnsi="SutonnyMJ" w:cs="SutonnyMJ"/>
          <w:sz w:val="24"/>
          <w:u w:val="single"/>
        </w:rPr>
      </w:pPr>
      <w:r w:rsidRPr="006408BB">
        <w:rPr>
          <w:rFonts w:ascii="SutonnyMJ" w:hAnsi="SutonnyMJ" w:cs="SutonnyMJ"/>
          <w:sz w:val="24"/>
        </w:rPr>
        <w:tab/>
        <w:t>K. †WwfW wdkvi</w:t>
      </w:r>
      <w:r w:rsidRPr="006408BB">
        <w:rPr>
          <w:rFonts w:ascii="SutonnyMJ" w:hAnsi="SutonnyMJ" w:cs="SutonnyMJ"/>
          <w:sz w:val="24"/>
        </w:rPr>
        <w:tab/>
        <w:t>L. i¨vMbvi bvK©m</w:t>
      </w:r>
      <w:r w:rsidRPr="006408BB">
        <w:rPr>
          <w:rFonts w:ascii="SutonnyMJ" w:hAnsi="SutonnyMJ" w:cs="SutonnyMJ"/>
          <w:sz w:val="24"/>
        </w:rPr>
        <w:tab/>
        <w:t>M. Kvj gvK©m</w:t>
      </w:r>
      <w:r w:rsidRPr="006408BB">
        <w:rPr>
          <w:rFonts w:ascii="SutonnyMJ" w:hAnsi="SutonnyMJ" w:cs="SutonnyMJ"/>
          <w:sz w:val="24"/>
        </w:rPr>
        <w:tab/>
        <w:t xml:space="preserve">N. </w:t>
      </w:r>
      <w:r w:rsidRPr="006408BB">
        <w:rPr>
          <w:rFonts w:ascii="SutonnyMJ" w:hAnsi="SutonnyMJ" w:cs="SutonnyMJ"/>
          <w:sz w:val="24"/>
          <w:u w:val="single"/>
        </w:rPr>
        <w:t>†WwfW wiKv‡W©v</w:t>
      </w:r>
      <w:r w:rsidRPr="006408BB">
        <w:rPr>
          <w:rFonts w:ascii="SutonnyMJ" w:hAnsi="SutonnyMJ" w:cs="SutonnyMJ"/>
          <w:sz w:val="24"/>
          <w:u w:val="single"/>
        </w:rPr>
        <w:tab/>
      </w:r>
      <w:r w:rsidRPr="006408BB">
        <w:rPr>
          <w:rFonts w:ascii="SutonnyMJ" w:eastAsia="SutonnyMJ" w:hAnsi="SutonnyMJ" w:cs="SutonnyMJ"/>
          <w:b/>
          <w:sz w:val="24"/>
          <w:shd w:val="clear" w:color="auto" w:fill="000000"/>
        </w:rPr>
        <w:t>0</w:t>
      </w:r>
      <w:r>
        <w:rPr>
          <w:rFonts w:ascii="SutonnyMJ" w:eastAsia="SutonnyMJ" w:hAnsi="SutonnyMJ" w:cs="SutonnyMJ"/>
          <w:b/>
          <w:sz w:val="24"/>
          <w:shd w:val="clear" w:color="auto" w:fill="000000"/>
        </w:rPr>
        <w:t>1</w:t>
      </w:r>
      <w:r w:rsidRPr="006408BB">
        <w:rPr>
          <w:rFonts w:ascii="SutonnyMJ" w:eastAsia="SutonnyMJ" w:hAnsi="SutonnyMJ" w:cs="SutonnyMJ"/>
          <w:b/>
          <w:sz w:val="24"/>
          <w:shd w:val="clear" w:color="auto" w:fill="000000"/>
        </w:rPr>
        <w:t>: N</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2.</w:t>
      </w:r>
      <w:r w:rsidRPr="006408BB">
        <w:rPr>
          <w:rFonts w:ascii="SutonnyMJ" w:hAnsi="SutonnyMJ" w:cs="SutonnyMJ"/>
          <w:b/>
          <w:sz w:val="24"/>
        </w:rPr>
        <w:tab/>
        <w:t>†jB‡mR †dqvi bxwZi cÖe³vÑ</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u w:val="single"/>
        </w:rPr>
      </w:pPr>
      <w:r w:rsidRPr="006408BB">
        <w:rPr>
          <w:rFonts w:ascii="SutonnyMJ" w:hAnsi="SutonnyMJ" w:cs="SutonnyMJ"/>
          <w:sz w:val="24"/>
        </w:rPr>
        <w:tab/>
        <w:t>K. Kvj gvK©m</w:t>
      </w:r>
      <w:r w:rsidRPr="006408BB">
        <w:rPr>
          <w:rFonts w:ascii="SutonnyMJ" w:hAnsi="SutonnyMJ" w:cs="SutonnyMJ"/>
          <w:sz w:val="24"/>
        </w:rPr>
        <w:tab/>
        <w:t>L. †WwfW wiKv‡W©v</w:t>
      </w:r>
      <w:r w:rsidRPr="006408BB">
        <w:rPr>
          <w:rFonts w:ascii="SutonnyMJ" w:hAnsi="SutonnyMJ" w:cs="SutonnyMJ"/>
          <w:sz w:val="24"/>
        </w:rPr>
        <w:tab/>
        <w:t>M. AgZ©¨ †mb</w:t>
      </w:r>
      <w:r w:rsidRPr="006408BB">
        <w:rPr>
          <w:rFonts w:ascii="SutonnyMJ" w:hAnsi="SutonnyMJ" w:cs="SutonnyMJ"/>
          <w:sz w:val="24"/>
        </w:rPr>
        <w:tab/>
        <w:t xml:space="preserve">N. </w:t>
      </w:r>
      <w:r w:rsidRPr="006408BB">
        <w:rPr>
          <w:rFonts w:ascii="SutonnyMJ" w:hAnsi="SutonnyMJ" w:cs="SutonnyMJ"/>
          <w:sz w:val="24"/>
          <w:u w:val="single"/>
        </w:rPr>
        <w:t>A¨vWvg w¯§_</w:t>
      </w:r>
      <w:r w:rsidRPr="006408BB">
        <w:rPr>
          <w:rFonts w:ascii="SutonnyMJ" w:hAnsi="SutonnyMJ" w:cs="SutonnyMJ"/>
          <w:sz w:val="24"/>
          <w:u w:val="single"/>
        </w:rPr>
        <w:tab/>
      </w:r>
      <w:r w:rsidRPr="006408BB">
        <w:rPr>
          <w:rFonts w:ascii="SutonnyMJ" w:eastAsia="SutonnyMJ" w:hAnsi="SutonnyMJ" w:cs="SutonnyMJ"/>
          <w:b/>
          <w:sz w:val="24"/>
          <w:shd w:val="clear" w:color="auto" w:fill="000000"/>
        </w:rPr>
        <w:t>02: N</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3.</w:t>
      </w:r>
      <w:r w:rsidRPr="006408BB">
        <w:rPr>
          <w:rFonts w:ascii="SutonnyMJ" w:hAnsi="SutonnyMJ" w:cs="SutonnyMJ"/>
          <w:b/>
          <w:sz w:val="24"/>
        </w:rPr>
        <w:tab/>
        <w:t>Òwek¦MÖvgÓ Z‡Ë¡i cÖe³v †K?</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Pr>
          <w:rFonts w:ascii="SutonnyMJ" w:hAnsi="SutonnyMJ" w:cs="SutonnyMJ"/>
          <w:sz w:val="24"/>
        </w:rPr>
        <w:tab/>
        <w:t>K. AgZ©¨ †mb</w:t>
      </w:r>
      <w:r>
        <w:rPr>
          <w:rFonts w:ascii="SutonnyMJ" w:hAnsi="SutonnyMJ" w:cs="SutonnyMJ"/>
          <w:sz w:val="24"/>
        </w:rPr>
        <w:tab/>
        <w:t>L. Aviwf</w:t>
      </w:r>
      <w:r w:rsidRPr="006408BB">
        <w:rPr>
          <w:rFonts w:ascii="SutonnyMJ" w:hAnsi="SutonnyMJ" w:cs="SutonnyMJ"/>
          <w:sz w:val="24"/>
        </w:rPr>
        <w:t>s wdkvi</w:t>
      </w:r>
      <w:r w:rsidRPr="006408BB">
        <w:rPr>
          <w:rFonts w:ascii="SutonnyMJ" w:hAnsi="SutonnyMJ" w:cs="SutonnyMJ"/>
          <w:sz w:val="24"/>
        </w:rPr>
        <w:tab/>
        <w:t xml:space="preserve">M. </w:t>
      </w:r>
      <w:r w:rsidRPr="006408BB">
        <w:rPr>
          <w:rFonts w:ascii="SutonnyMJ" w:hAnsi="SutonnyMJ" w:cs="SutonnyMJ"/>
          <w:sz w:val="24"/>
          <w:u w:val="single"/>
        </w:rPr>
        <w:t>gvk©</w:t>
      </w:r>
      <w:proofErr w:type="gramStart"/>
      <w:r w:rsidRPr="006408BB">
        <w:rPr>
          <w:rFonts w:ascii="SutonnyMJ" w:hAnsi="SutonnyMJ" w:cs="SutonnyMJ"/>
          <w:sz w:val="24"/>
          <w:u w:val="single"/>
        </w:rPr>
        <w:t>vj</w:t>
      </w:r>
      <w:proofErr w:type="gramEnd"/>
      <w:r w:rsidRPr="006408BB">
        <w:rPr>
          <w:rFonts w:ascii="SutonnyMJ" w:hAnsi="SutonnyMJ" w:cs="SutonnyMJ"/>
          <w:sz w:val="24"/>
          <w:u w:val="single"/>
        </w:rPr>
        <w:t xml:space="preserve"> g¨vKjynvb</w:t>
      </w:r>
      <w:r w:rsidRPr="006408BB">
        <w:rPr>
          <w:rFonts w:ascii="SutonnyMJ" w:hAnsi="SutonnyMJ" w:cs="SutonnyMJ"/>
          <w:sz w:val="24"/>
        </w:rPr>
        <w:tab/>
        <w:t>N. †WwfW wiKv‡W©v</w:t>
      </w:r>
      <w:r w:rsidRPr="006408BB">
        <w:rPr>
          <w:rFonts w:ascii="SutonnyMJ" w:hAnsi="SutonnyMJ" w:cs="SutonnyMJ"/>
          <w:sz w:val="24"/>
        </w:rPr>
        <w:tab/>
      </w:r>
      <w:r w:rsidRPr="006408BB">
        <w:rPr>
          <w:rFonts w:ascii="SutonnyMJ" w:eastAsia="SutonnyMJ" w:hAnsi="SutonnyMJ" w:cs="SutonnyMJ"/>
          <w:b/>
          <w:sz w:val="24"/>
          <w:shd w:val="clear" w:color="auto" w:fill="000000"/>
        </w:rPr>
        <w:t>03: M</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4.</w:t>
      </w:r>
      <w:r w:rsidRPr="006408BB">
        <w:rPr>
          <w:rFonts w:ascii="SutonnyMJ" w:hAnsi="SutonnyMJ" w:cs="SutonnyMJ"/>
          <w:b/>
          <w:sz w:val="24"/>
        </w:rPr>
        <w:tab/>
        <w:t>RbmsL¨v Z‡Ë¡i cÖe³v †K?</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sidRPr="006408BB">
        <w:rPr>
          <w:rFonts w:ascii="SutonnyMJ" w:hAnsi="SutonnyMJ" w:cs="SutonnyMJ"/>
          <w:sz w:val="24"/>
        </w:rPr>
        <w:lastRenderedPageBreak/>
        <w:tab/>
        <w:t>K. i¨vMbvi bvK©m</w:t>
      </w:r>
      <w:r w:rsidRPr="006408BB">
        <w:rPr>
          <w:rFonts w:ascii="SutonnyMJ" w:hAnsi="SutonnyMJ" w:cs="SutonnyMJ"/>
          <w:sz w:val="24"/>
        </w:rPr>
        <w:tab/>
        <w:t xml:space="preserve">L. </w:t>
      </w:r>
      <w:r>
        <w:rPr>
          <w:rFonts w:ascii="SutonnyMJ" w:hAnsi="SutonnyMJ" w:cs="SutonnyMJ"/>
          <w:sz w:val="24"/>
        </w:rPr>
        <w:t>U</w:t>
      </w:r>
      <w:r w:rsidRPr="006408BB">
        <w:rPr>
          <w:rFonts w:ascii="SutonnyMJ" w:hAnsi="SutonnyMJ" w:cs="SutonnyMJ"/>
          <w:sz w:val="24"/>
          <w:u w:val="single"/>
        </w:rPr>
        <w:t>gvm g¨vj_vm</w:t>
      </w:r>
      <w:r>
        <w:rPr>
          <w:rFonts w:ascii="SutonnyMJ" w:hAnsi="SutonnyMJ" w:cs="SutonnyMJ"/>
          <w:sz w:val="24"/>
        </w:rPr>
        <w:tab/>
        <w:t>M. Aviwf</w:t>
      </w:r>
      <w:r w:rsidRPr="006408BB">
        <w:rPr>
          <w:rFonts w:ascii="SutonnyMJ" w:hAnsi="SutonnyMJ" w:cs="SutonnyMJ"/>
          <w:sz w:val="24"/>
        </w:rPr>
        <w:t>s wdkvi</w:t>
      </w:r>
      <w:r w:rsidRPr="006408BB">
        <w:rPr>
          <w:rFonts w:ascii="SutonnyMJ" w:hAnsi="SutonnyMJ" w:cs="SutonnyMJ"/>
          <w:sz w:val="24"/>
        </w:rPr>
        <w:tab/>
        <w:t>N. j¨vm‡</w:t>
      </w:r>
      <w:proofErr w:type="gramStart"/>
      <w:r w:rsidRPr="006408BB">
        <w:rPr>
          <w:rFonts w:ascii="SutonnyMJ" w:hAnsi="SutonnyMJ" w:cs="SutonnyMJ"/>
          <w:sz w:val="24"/>
        </w:rPr>
        <w:t>jv</w:t>
      </w:r>
      <w:r>
        <w:rPr>
          <w:rFonts w:ascii="SutonnyMJ" w:hAnsi="SutonnyMJ" w:cs="SutonnyMJ"/>
          <w:sz w:val="24"/>
        </w:rPr>
        <w:t>‡</w:t>
      </w:r>
      <w:proofErr w:type="gramEnd"/>
      <w:r w:rsidRPr="006408BB">
        <w:rPr>
          <w:rFonts w:ascii="SutonnyMJ" w:hAnsi="SutonnyMJ" w:cs="SutonnyMJ"/>
          <w:sz w:val="24"/>
        </w:rPr>
        <w:t>K</w:t>
      </w:r>
      <w:r w:rsidRPr="006408BB">
        <w:rPr>
          <w:rFonts w:ascii="SutonnyMJ" w:hAnsi="SutonnyMJ" w:cs="SutonnyMJ"/>
          <w:sz w:val="24"/>
        </w:rPr>
        <w:tab/>
      </w:r>
      <w:r w:rsidRPr="006408BB">
        <w:rPr>
          <w:rFonts w:ascii="SutonnyMJ" w:eastAsia="SutonnyMJ" w:hAnsi="SutonnyMJ" w:cs="SutonnyMJ"/>
          <w:b/>
          <w:sz w:val="24"/>
          <w:shd w:val="clear" w:color="auto" w:fill="000000"/>
        </w:rPr>
        <w:t>04: L</w:t>
      </w:r>
    </w:p>
    <w:p w:rsidR="00DD5FF0" w:rsidRPr="006408BB" w:rsidRDefault="00DD5FF0" w:rsidP="00DD5FF0">
      <w:pPr>
        <w:rPr>
          <w:rFonts w:ascii="SutonnyMJ" w:eastAsia="SutonnyMJ" w:hAnsi="SutonnyMJ" w:cs="SutonnyMJ"/>
          <w:b/>
          <w:sz w:val="10"/>
        </w:rPr>
      </w:pPr>
    </w:p>
    <w:p w:rsidR="00DD5FF0" w:rsidRPr="006408BB" w:rsidRDefault="00DD5FF0" w:rsidP="00DD5FF0">
      <w:pPr>
        <w:shd w:val="clear" w:color="auto" w:fill="000000" w:themeFill="text1"/>
        <w:ind w:left="446" w:hanging="446"/>
        <w:jc w:val="center"/>
        <w:rPr>
          <w:rFonts w:ascii="Times New Roman" w:eastAsia="SutonnyMJ" w:hAnsi="Times New Roman" w:cs="SutonnyMJ"/>
          <w:b/>
          <w:sz w:val="24"/>
          <w:shd w:val="clear" w:color="auto" w:fill="A6A6A6"/>
        </w:rPr>
      </w:pPr>
      <w:proofErr w:type="gramStart"/>
      <w:r w:rsidRPr="006408BB">
        <w:rPr>
          <w:rFonts w:ascii="SutonnyMJ" w:eastAsia="SutonnyMJ" w:hAnsi="SutonnyMJ" w:cs="SutonnyMJ"/>
          <w:b/>
          <w:sz w:val="28"/>
          <w:shd w:val="clear" w:color="auto" w:fill="000000" w:themeFill="text1"/>
        </w:rPr>
        <w:t>evsjv</w:t>
      </w:r>
      <w:proofErr w:type="gramEnd"/>
      <w:r w:rsidRPr="006408BB">
        <w:rPr>
          <w:rFonts w:ascii="SutonnyMJ" w:eastAsia="SutonnyMJ" w:hAnsi="SutonnyMJ" w:cs="SutonnyMJ"/>
          <w:b/>
          <w:sz w:val="28"/>
          <w:shd w:val="clear" w:color="auto" w:fill="000000" w:themeFill="text1"/>
        </w:rPr>
        <w:t xml:space="preserve">‡`‡ki A_©bxwZ </w:t>
      </w:r>
      <w:r w:rsidRPr="006408BB">
        <w:rPr>
          <w:rFonts w:ascii="Times New Roman" w:eastAsia="SutonnyMJ" w:hAnsi="Times New Roman" w:cs="SutonnyMJ"/>
          <w:b/>
          <w:sz w:val="24"/>
          <w:shd w:val="clear" w:color="auto" w:fill="000000" w:themeFill="text1"/>
        </w:rPr>
        <w:t>(Economy of Bangladesh)</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evsjvG`Gki A^ÆbxwZi cÉavb LvZ-K‡wl</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evsjvG`Gki A^ÆbxwZ gƒjZ- wgkË cÉK‡wZi</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ˆbvGej weRqx AgZÆÅ ˆmGbi gGZ, evsjvG`Gki D®²qGbi ‰Kgvò Dcvq- A^Æ‹bwZK I mvgvwRK mgZv</w:t>
      </w:r>
    </w:p>
    <w:p w:rsidR="00DD5FF0" w:rsidRPr="006305E5" w:rsidRDefault="00DD5FF0" w:rsidP="00DD5FF0">
      <w:pPr>
        <w:numPr>
          <w:ilvl w:val="0"/>
          <w:numId w:val="57"/>
        </w:numPr>
        <w:ind w:left="720" w:hanging="446"/>
        <w:rPr>
          <w:rFonts w:ascii="VillageII" w:eastAsia="VillageII" w:hAnsi="VillageII" w:cs="VillageII"/>
          <w:color w:val="FF0000"/>
          <w:sz w:val="24"/>
        </w:rPr>
      </w:pPr>
      <w:r w:rsidRPr="006305E5">
        <w:rPr>
          <w:rFonts w:ascii="VillageII" w:eastAsia="VillageII" w:hAnsi="VillageII" w:cs="VillageII"/>
          <w:color w:val="FF0000"/>
          <w:sz w:val="24"/>
        </w:rPr>
        <w:t xml:space="preserve">evsjvG`k meGPGq ˆekx ŠeG`wkK gy`Ëv ARÆb KGi- hyî×ivÓ¡Ë ˆ^GK </w:t>
      </w:r>
    </w:p>
    <w:p w:rsidR="00DD5FF0" w:rsidRPr="006305E5" w:rsidRDefault="00DD5FF0" w:rsidP="00DD5FF0">
      <w:pPr>
        <w:numPr>
          <w:ilvl w:val="0"/>
          <w:numId w:val="57"/>
        </w:numPr>
        <w:ind w:left="720" w:hanging="446"/>
        <w:rPr>
          <w:rFonts w:ascii="VillageII" w:eastAsia="VillageII" w:hAnsi="VillageII" w:cs="VillageII"/>
          <w:color w:val="FF0000"/>
          <w:sz w:val="24"/>
        </w:rPr>
      </w:pPr>
      <w:r w:rsidRPr="006305E5">
        <w:rPr>
          <w:rFonts w:ascii="VillageII" w:eastAsia="VillageII" w:hAnsi="VillageII" w:cs="VillageII"/>
          <w:color w:val="FF0000"/>
          <w:sz w:val="24"/>
        </w:rPr>
        <w:t>evsjvG`Gki FY`vZv ˆ`kmgƒGni gGaÅ mevi kxGlÆ- Rvcvb</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 xml:space="preserve">fviZxq DcgnvG`Gk </w:t>
      </w:r>
      <w:r w:rsidRPr="006305E5">
        <w:rPr>
          <w:rFonts w:ascii="SutonnyMJ" w:eastAsia="SutonnyMJ" w:hAnsi="SutonnyMJ" w:cs="SutonnyMJ"/>
          <w:color w:val="FF0000"/>
          <w:sz w:val="24"/>
        </w:rPr>
        <w:t>cÖ_g</w:t>
      </w:r>
      <w:r w:rsidRPr="006305E5">
        <w:rPr>
          <w:rFonts w:ascii="VillageII" w:eastAsia="VillageII" w:hAnsi="VillageII" w:cs="VillageII"/>
          <w:color w:val="FF0000"/>
          <w:sz w:val="24"/>
        </w:rPr>
        <w:t xml:space="preserve"> evGRU ˆNvlYv Kiv nq- 1861 mvGj</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 xml:space="preserve">evsjvG`Gk </w:t>
      </w:r>
      <w:r w:rsidRPr="006305E5">
        <w:rPr>
          <w:rFonts w:ascii="SutonnyMJ" w:eastAsia="SutonnyMJ" w:hAnsi="SutonnyMJ" w:cs="SutonnyMJ"/>
          <w:color w:val="FF0000"/>
          <w:sz w:val="24"/>
        </w:rPr>
        <w:t xml:space="preserve">cÖ_g </w:t>
      </w:r>
      <w:r w:rsidRPr="006305E5">
        <w:rPr>
          <w:rFonts w:ascii="VillageII" w:eastAsia="VillageII" w:hAnsi="VillageII" w:cs="VillageII"/>
          <w:color w:val="FF0000"/>
          <w:sz w:val="24"/>
        </w:rPr>
        <w:t>evGRU ˆNvlYv Kiv nq - 1972 mvGji 30 Ryb</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evsjvG`Gk gyî×evRvi A^ÆbxwZ Pvjy nq- 1991 mvGj</w:t>
      </w:r>
    </w:p>
    <w:p w:rsidR="00DD5FF0" w:rsidRPr="006305E5" w:rsidRDefault="00DD5FF0" w:rsidP="00DD5FF0">
      <w:pPr>
        <w:numPr>
          <w:ilvl w:val="0"/>
          <w:numId w:val="57"/>
        </w:numPr>
        <w:ind w:left="720" w:hanging="446"/>
        <w:jc w:val="both"/>
        <w:rPr>
          <w:rFonts w:ascii="Times New Roman" w:eastAsia="VillageII" w:hAnsi="Times New Roman" w:cs="VillageII"/>
          <w:color w:val="FF0000"/>
        </w:rPr>
      </w:pPr>
      <w:r w:rsidRPr="006305E5">
        <w:rPr>
          <w:rFonts w:ascii="VillageII" w:eastAsia="VillageII" w:hAnsi="VillageII" w:cs="VillageII"/>
          <w:color w:val="FF0000"/>
          <w:sz w:val="24"/>
        </w:rPr>
        <w:t xml:space="preserve">evsjvG`Gki meGPGq ˆekx FY`vZv ˆMvÓ¤x- AvBwW‰ </w:t>
      </w:r>
      <w:r w:rsidRPr="006305E5">
        <w:rPr>
          <w:rFonts w:ascii="Times New Roman" w:eastAsia="VillageII" w:hAnsi="Times New Roman" w:cs="VillageII"/>
          <w:color w:val="FF0000"/>
        </w:rPr>
        <w:t>(</w:t>
      </w:r>
      <w:r w:rsidRPr="006305E5">
        <w:rPr>
          <w:rFonts w:ascii="Times New Roman" w:hAnsi="Times New Roman" w:cs="Calibri"/>
          <w:color w:val="FF0000"/>
        </w:rPr>
        <w:t>IDA</w:t>
      </w:r>
      <w:r w:rsidRPr="006305E5">
        <w:rPr>
          <w:rFonts w:ascii="Times New Roman" w:eastAsia="VillageII" w:hAnsi="Times New Roman" w:cs="VillageII"/>
          <w:color w:val="FF0000"/>
        </w:rPr>
        <w:t xml:space="preserve">) </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MÉvgxY eÅvsK cÉv^wgKfvGe KvR ÷i‚ KGi- 1976 mvGj</w:t>
      </w:r>
    </w:p>
    <w:p w:rsidR="00DD5FF0" w:rsidRPr="006305E5" w:rsidRDefault="00DD5FF0" w:rsidP="00DD5FF0">
      <w:pPr>
        <w:numPr>
          <w:ilvl w:val="0"/>
          <w:numId w:val="57"/>
        </w:numPr>
        <w:ind w:left="720" w:hanging="446"/>
        <w:jc w:val="both"/>
        <w:rPr>
          <w:rFonts w:ascii="VillageII" w:eastAsia="VillageII" w:hAnsi="VillageII" w:cs="VillageII"/>
          <w:color w:val="FF0000"/>
          <w:sz w:val="24"/>
        </w:rPr>
      </w:pPr>
      <w:r w:rsidRPr="006305E5">
        <w:rPr>
          <w:rFonts w:ascii="VillageII" w:eastAsia="VillageII" w:hAnsi="VillageII" w:cs="VillageII"/>
          <w:color w:val="FF0000"/>
          <w:sz w:val="24"/>
        </w:rPr>
        <w:t>MÉvgxY eÅvsK cÉwZÓ¤v jvf KGi- 1983 mvGj</w:t>
      </w:r>
    </w:p>
    <w:p w:rsidR="00DD5FF0" w:rsidRPr="006408BB" w:rsidRDefault="00DD5FF0" w:rsidP="00DD5FF0">
      <w:pPr>
        <w:numPr>
          <w:ilvl w:val="0"/>
          <w:numId w:val="57"/>
        </w:numPr>
        <w:ind w:left="720" w:hanging="446"/>
        <w:jc w:val="both"/>
        <w:rPr>
          <w:rFonts w:ascii="VillageII" w:eastAsia="VillageII" w:hAnsi="VillageII" w:cs="VillageII"/>
          <w:sz w:val="24"/>
        </w:rPr>
      </w:pPr>
      <w:r w:rsidRPr="006408BB">
        <w:rPr>
          <w:rFonts w:ascii="SutonnyMJ" w:eastAsia="SutonnyMJ" w:hAnsi="SutonnyMJ" w:cs="SutonnyMJ"/>
          <w:sz w:val="24"/>
        </w:rPr>
        <w:t xml:space="preserve">c‡Y¨i wn‡m‡e </w:t>
      </w:r>
      <w:r w:rsidRPr="006408BB">
        <w:rPr>
          <w:rFonts w:ascii="VillageII" w:eastAsia="VillageII" w:hAnsi="VillageII" w:cs="VillageII"/>
          <w:sz w:val="24"/>
        </w:rPr>
        <w:t>evsjv</w:t>
      </w:r>
      <w:r w:rsidRPr="006408BB">
        <w:rPr>
          <w:rFonts w:ascii="SutonnyMJ" w:eastAsia="SutonnyMJ" w:hAnsi="SutonnyMJ" w:cs="SutonnyMJ"/>
          <w:sz w:val="24"/>
        </w:rPr>
        <w:t>‡`k †ewk Avg`vwb K‡iÑ fviZ †_‡K</w:t>
      </w:r>
    </w:p>
    <w:p w:rsidR="00DD5FF0" w:rsidRPr="006408BB" w:rsidRDefault="00DD5FF0" w:rsidP="00DD5FF0">
      <w:pPr>
        <w:numPr>
          <w:ilvl w:val="0"/>
          <w:numId w:val="57"/>
        </w:numPr>
        <w:ind w:left="720" w:hanging="446"/>
        <w:jc w:val="both"/>
        <w:rPr>
          <w:rFonts w:ascii="VillageII" w:eastAsia="VillageII" w:hAnsi="VillageII" w:cs="VillageII"/>
          <w:sz w:val="24"/>
        </w:rPr>
      </w:pPr>
      <w:r w:rsidRPr="006408BB">
        <w:rPr>
          <w:rFonts w:ascii="SutonnyMJ" w:eastAsia="SutonnyMJ" w:hAnsi="SutonnyMJ" w:cs="SutonnyMJ"/>
          <w:sz w:val="24"/>
        </w:rPr>
        <w:t xml:space="preserve">UvKvi As‡K </w:t>
      </w:r>
      <w:r w:rsidRPr="006408BB">
        <w:rPr>
          <w:rFonts w:ascii="VillageII" w:eastAsia="VillageII" w:hAnsi="VillageII" w:cs="VillageII"/>
          <w:sz w:val="24"/>
        </w:rPr>
        <w:t>evsjv</w:t>
      </w:r>
      <w:r w:rsidRPr="006408BB">
        <w:rPr>
          <w:rFonts w:ascii="SutonnyMJ" w:eastAsia="SutonnyMJ" w:hAnsi="SutonnyMJ" w:cs="SutonnyMJ"/>
          <w:sz w:val="24"/>
        </w:rPr>
        <w:t>‡`k †ewk Avg`vwb K‡iÑ Pxb †_‡K</w:t>
      </w:r>
    </w:p>
    <w:p w:rsidR="00DD5FF0" w:rsidRPr="006408BB" w:rsidRDefault="00DD5FF0" w:rsidP="00DD5FF0">
      <w:pPr>
        <w:numPr>
          <w:ilvl w:val="0"/>
          <w:numId w:val="57"/>
        </w:numPr>
        <w:ind w:left="720" w:hanging="446"/>
        <w:jc w:val="both"/>
        <w:rPr>
          <w:rFonts w:ascii="VillageII" w:eastAsia="VillageII" w:hAnsi="VillageII" w:cs="VillageII"/>
          <w:sz w:val="24"/>
        </w:rPr>
      </w:pPr>
      <w:r w:rsidRPr="006408BB">
        <w:rPr>
          <w:rFonts w:ascii="VillageII" w:eastAsia="VillageII" w:hAnsi="VillageII" w:cs="VillageII"/>
          <w:sz w:val="24"/>
        </w:rPr>
        <w:t>evsjv</w:t>
      </w:r>
      <w:r w:rsidRPr="006408BB">
        <w:rPr>
          <w:rFonts w:ascii="SutonnyMJ" w:eastAsia="SutonnyMJ" w:hAnsi="SutonnyMJ" w:cs="SutonnyMJ"/>
          <w:sz w:val="24"/>
        </w:rPr>
        <w:t>‡`k me‡P‡q †ewk ißvwb K‡iÑ hy³iv‡óª| wØZxqÑ BD‡ivcxq BDwbq‡b</w:t>
      </w:r>
    </w:p>
    <w:p w:rsidR="00DD5FF0" w:rsidRPr="006408BB" w:rsidRDefault="00DD5FF0" w:rsidP="00DD5FF0">
      <w:pPr>
        <w:numPr>
          <w:ilvl w:val="0"/>
          <w:numId w:val="57"/>
        </w:numPr>
        <w:ind w:left="720" w:hanging="446"/>
        <w:jc w:val="both"/>
        <w:rPr>
          <w:rFonts w:ascii="VillageII" w:eastAsia="VillageII" w:hAnsi="VillageII" w:cs="VillageII"/>
          <w:sz w:val="24"/>
        </w:rPr>
      </w:pPr>
      <w:r w:rsidRPr="006408BB">
        <w:rPr>
          <w:rFonts w:ascii="SutonnyMJ" w:eastAsia="SutonnyMJ" w:hAnsi="SutonnyMJ" w:cs="SutonnyMJ"/>
          <w:sz w:val="24"/>
        </w:rPr>
        <w:t>evsjv‡`‡ki †cvkvK †µZv‡`i †RvUÑ A¨vKW© (BD‡ivcxq) Ges A¨vjv‡qÝ (DËi Av‡gwiKvb)</w:t>
      </w:r>
    </w:p>
    <w:p w:rsidR="00DD5FF0" w:rsidRPr="006408BB" w:rsidRDefault="00DD5FF0" w:rsidP="00DD5FF0">
      <w:pPr>
        <w:numPr>
          <w:ilvl w:val="0"/>
          <w:numId w:val="57"/>
        </w:numPr>
        <w:ind w:left="720" w:hanging="446"/>
        <w:jc w:val="both"/>
        <w:rPr>
          <w:rFonts w:ascii="VillageII" w:eastAsia="VillageII" w:hAnsi="VillageII" w:cs="VillageII"/>
          <w:sz w:val="24"/>
        </w:rPr>
      </w:pPr>
      <w:r w:rsidRPr="006408BB">
        <w:rPr>
          <w:rFonts w:ascii="SutonnyMJ" w:eastAsia="SutonnyMJ" w:hAnsi="SutonnyMJ" w:cs="SutonnyMJ"/>
          <w:sz w:val="24"/>
        </w:rPr>
        <w:t xml:space="preserve">hy³ivóª evsjv‡`‡ki †cvkvK LvZ †_‡K </w:t>
      </w:r>
      <w:r w:rsidRPr="006408BB">
        <w:rPr>
          <w:rFonts w:ascii="Times New Roman" w:eastAsia="SutonnyMJ" w:hAnsi="Times New Roman" w:cs="SutonnyMJ"/>
        </w:rPr>
        <w:t>GSP</w:t>
      </w:r>
      <w:r w:rsidRPr="006408BB">
        <w:rPr>
          <w:rFonts w:ascii="SutonnyMJ" w:eastAsia="SutonnyMJ" w:hAnsi="SutonnyMJ" w:cs="SutonnyMJ"/>
          <w:sz w:val="24"/>
        </w:rPr>
        <w:t xml:space="preserve"> myweav Zz‡j †bqÑ 27 Ryb 2013 Ges Kvh©Ki K‡i- 1 †m‡Þ¤^i 2013</w:t>
      </w:r>
    </w:p>
    <w:p w:rsidR="00DD5FF0" w:rsidRPr="006408BB" w:rsidRDefault="00DD5FF0" w:rsidP="00DD5FF0">
      <w:pPr>
        <w:numPr>
          <w:ilvl w:val="0"/>
          <w:numId w:val="57"/>
        </w:numPr>
        <w:ind w:left="720" w:hanging="446"/>
        <w:jc w:val="both"/>
        <w:rPr>
          <w:rFonts w:ascii="VillageII" w:eastAsia="VillageII" w:hAnsi="VillageII" w:cs="VillageII"/>
          <w:sz w:val="24"/>
        </w:rPr>
      </w:pPr>
      <w:r w:rsidRPr="006408BB">
        <w:rPr>
          <w:rFonts w:ascii="SutonnyMJ" w:eastAsia="SutonnyMJ" w:hAnsi="SutonnyMJ" w:cs="SutonnyMJ"/>
          <w:sz w:val="24"/>
        </w:rPr>
        <w:t>wek^ A_©‰bwZK †dviv‡gi g‡Z, Px‡bi weKí A_©bxwZ n‡eÑ evsjv‡`k</w:t>
      </w:r>
    </w:p>
    <w:p w:rsidR="00DD5FF0" w:rsidRPr="006408BB" w:rsidRDefault="00DD5FF0" w:rsidP="00DD5FF0">
      <w:pPr>
        <w:tabs>
          <w:tab w:val="left" w:pos="360"/>
          <w:tab w:val="left" w:pos="2160"/>
          <w:tab w:val="left" w:pos="3960"/>
          <w:tab w:val="left" w:pos="5760"/>
          <w:tab w:val="left" w:pos="7920"/>
        </w:tabs>
        <w:rPr>
          <w:rFonts w:ascii="SutonnyMJ" w:eastAsia="SutonnyMJ" w:hAnsi="SutonnyMJ" w:cs="SutonnyMJ"/>
          <w:sz w:val="24"/>
        </w:rPr>
      </w:pPr>
      <w:proofErr w:type="gramStart"/>
      <w:r w:rsidRPr="006408BB">
        <w:rPr>
          <w:rFonts w:ascii="SutonnyMJ" w:eastAsia="SutonnyMJ" w:hAnsi="SutonnyMJ" w:cs="SutonnyMJ"/>
          <w:sz w:val="24"/>
        </w:rPr>
        <w:t>c„</w:t>
      </w:r>
      <w:proofErr w:type="gramEnd"/>
      <w:r w:rsidRPr="006408BB">
        <w:rPr>
          <w:rFonts w:ascii="SutonnyMJ" w:eastAsia="SutonnyMJ" w:hAnsi="SutonnyMJ" w:cs="SutonnyMJ"/>
          <w:sz w:val="24"/>
        </w:rPr>
        <w:t>w_exi e</w:t>
      </w:r>
      <w:r>
        <w:rPr>
          <w:rFonts w:ascii="SutonnyMJ" w:eastAsia="SutonnyMJ" w:hAnsi="SutonnyMJ" w:cs="SutonnyMJ"/>
          <w:sz w:val="24"/>
        </w:rPr>
        <w:t>o wewb‡qvM e¨vsK Ô†Mvìg¨vb m¨vK‡m</w:t>
      </w:r>
      <w:r w:rsidRPr="006408BB">
        <w:rPr>
          <w:rFonts w:ascii="SutonnyMJ" w:eastAsia="SutonnyMJ" w:hAnsi="SutonnyMJ" w:cs="SutonnyMJ"/>
          <w:sz w:val="24"/>
        </w:rPr>
        <w:t>Õi g‡Z, evsjv‡`k ÔGb-11Õ ev †b·U Gwj‡f‡bi †`k hviv cieZ©x `k‡K wek^ A_©bxwZi †bZ…Z¡ w`‡e</w:t>
      </w:r>
    </w:p>
    <w:p w:rsidR="00DD5FF0" w:rsidRPr="006408BB" w:rsidRDefault="00DD5FF0" w:rsidP="00DD5FF0">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†gvU wewb‡qvM (wRwWwc)</w:t>
      </w:r>
    </w:p>
    <w:tbl>
      <w:tblPr>
        <w:tblStyle w:val="TableGrid"/>
        <w:tblW w:w="0" w:type="auto"/>
        <w:jc w:val="center"/>
        <w:tblLook w:val="04A0" w:firstRow="1" w:lastRow="0" w:firstColumn="1" w:lastColumn="0" w:noHBand="0" w:noVBand="1"/>
      </w:tblPr>
      <w:tblGrid>
        <w:gridCol w:w="1273"/>
        <w:gridCol w:w="1448"/>
        <w:gridCol w:w="1448"/>
        <w:gridCol w:w="1448"/>
      </w:tblGrid>
      <w:tr w:rsidR="00DD5FF0" w:rsidRPr="006408BB" w:rsidTr="00711701">
        <w:trPr>
          <w:trHeight w:val="284"/>
          <w:jc w:val="center"/>
        </w:trPr>
        <w:tc>
          <w:tcPr>
            <w:tcW w:w="1273"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A_© eQi</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miKvwi</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†emiKvwi</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†gvU</w:t>
            </w:r>
          </w:p>
        </w:tc>
      </w:tr>
      <w:tr w:rsidR="00DD5FF0" w:rsidRPr="006408BB" w:rsidTr="00711701">
        <w:trPr>
          <w:trHeight w:val="284"/>
          <w:jc w:val="center"/>
        </w:trPr>
        <w:tc>
          <w:tcPr>
            <w:tcW w:w="1273"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2018-19</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8.17</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23.40</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31.56</w:t>
            </w:r>
          </w:p>
        </w:tc>
      </w:tr>
      <w:tr w:rsidR="00DD5FF0" w:rsidRPr="006408BB" w:rsidTr="00711701">
        <w:trPr>
          <w:trHeight w:val="298"/>
          <w:jc w:val="center"/>
        </w:trPr>
        <w:tc>
          <w:tcPr>
            <w:tcW w:w="1273"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2017-18</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7.97</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23.26</w:t>
            </w:r>
          </w:p>
        </w:tc>
        <w:tc>
          <w:tcPr>
            <w:tcW w:w="1448"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sz w:val="24"/>
              </w:rPr>
            </w:pPr>
            <w:r w:rsidRPr="006408BB">
              <w:rPr>
                <w:rFonts w:ascii="SutonnyMJ" w:hAnsi="SutonnyMJ" w:cs="SutonnyMJ"/>
                <w:sz w:val="24"/>
              </w:rPr>
              <w:t>31.23</w:t>
            </w:r>
          </w:p>
        </w:tc>
      </w:tr>
    </w:tbl>
    <w:p w:rsidR="00DD5FF0" w:rsidRPr="007B5E6B" w:rsidRDefault="00DD5FF0" w:rsidP="00DD5FF0">
      <w:pPr>
        <w:tabs>
          <w:tab w:val="left" w:pos="360"/>
          <w:tab w:val="left" w:pos="2160"/>
          <w:tab w:val="left" w:pos="3960"/>
          <w:tab w:val="left" w:pos="5760"/>
          <w:tab w:val="left" w:pos="7920"/>
        </w:tabs>
        <w:rPr>
          <w:rFonts w:ascii="SutonnyMJ" w:hAnsi="SutonnyMJ" w:cs="SutonnyMJ"/>
          <w:sz w:val="8"/>
        </w:rPr>
      </w:pPr>
    </w:p>
    <w:p w:rsidR="00DD5FF0" w:rsidRPr="006408BB" w:rsidRDefault="00DD5FF0" w:rsidP="00DD5FF0">
      <w:pPr>
        <w:pStyle w:val="ListParagraph"/>
        <w:numPr>
          <w:ilvl w:val="0"/>
          <w:numId w:val="128"/>
        </w:numPr>
        <w:tabs>
          <w:tab w:val="left" w:pos="360"/>
          <w:tab w:val="left" w:pos="2160"/>
          <w:tab w:val="left" w:pos="3960"/>
          <w:tab w:val="left" w:pos="5760"/>
          <w:tab w:val="left" w:pos="7920"/>
        </w:tabs>
        <w:ind w:left="360"/>
        <w:contextualSpacing/>
        <w:jc w:val="both"/>
        <w:rPr>
          <w:rFonts w:ascii="SutonnyMJ" w:hAnsi="SutonnyMJ" w:cs="SutonnyMJ"/>
          <w:sz w:val="24"/>
        </w:rPr>
      </w:pPr>
      <w:r>
        <w:rPr>
          <w:rFonts w:ascii="SutonnyMJ" w:hAnsi="SutonnyMJ" w:cs="SutonnyMJ"/>
          <w:sz w:val="24"/>
        </w:rPr>
        <w:t>hy³ivR¨</w:t>
      </w:r>
      <w:r w:rsidRPr="006408BB">
        <w:rPr>
          <w:rFonts w:ascii="SutonnyMJ" w:hAnsi="SutonnyMJ" w:cs="SutonnyMJ"/>
          <w:sz w:val="24"/>
        </w:rPr>
        <w:t>wfwËK M‡elYv cÖwZôvb †m›Uvi di B</w:t>
      </w:r>
      <w:r>
        <w:rPr>
          <w:rFonts w:ascii="SutonnyMJ" w:hAnsi="SutonnyMJ" w:cs="SutonnyMJ"/>
          <w:sz w:val="24"/>
        </w:rPr>
        <w:t>‡</w:t>
      </w:r>
      <w:r w:rsidRPr="006408BB">
        <w:rPr>
          <w:rFonts w:ascii="SutonnyMJ" w:hAnsi="SutonnyMJ" w:cs="SutonnyMJ"/>
          <w:sz w:val="24"/>
        </w:rPr>
        <w:t>K</w:t>
      </w:r>
      <w:r>
        <w:rPr>
          <w:rFonts w:ascii="SutonnyMJ" w:hAnsi="SutonnyMJ" w:cs="SutonnyMJ"/>
          <w:sz w:val="24"/>
        </w:rPr>
        <w:t>v</w:t>
      </w:r>
      <w:r w:rsidRPr="006408BB">
        <w:rPr>
          <w:rFonts w:ascii="SutonnyMJ" w:hAnsi="SutonnyMJ" w:cs="SutonnyMJ"/>
          <w:sz w:val="24"/>
        </w:rPr>
        <w:t>bwgKm A¨vÛ weR‡bm wimvP© (wmBweAvi) cÖKvwkZ cÖwZ‡e`b Abyhvqx 2032 mv‡ji g‡a¨ evsjv‡`k we‡k¦i eo 25wU A_©bxwZi †`‡ki GKwU n‡e|</w:t>
      </w:r>
    </w:p>
    <w:p w:rsidR="00DD5FF0" w:rsidRPr="006408BB" w:rsidRDefault="00DD5FF0" w:rsidP="00DD5FF0">
      <w:pPr>
        <w:pStyle w:val="ListParagraph"/>
        <w:numPr>
          <w:ilvl w:val="0"/>
          <w:numId w:val="128"/>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2032 mv‡ji g‡a¨ evsjv‡`k n‡e 24Zg e„nr A_©bxwZi †`k|</w:t>
      </w:r>
    </w:p>
    <w:p w:rsidR="00DD5FF0" w:rsidRPr="006408BB" w:rsidRDefault="00DD5FF0" w:rsidP="00DD5FF0">
      <w:pPr>
        <w:pStyle w:val="ListParagraph"/>
        <w:numPr>
          <w:ilvl w:val="0"/>
          <w:numId w:val="128"/>
        </w:numPr>
        <w:tabs>
          <w:tab w:val="left" w:pos="360"/>
          <w:tab w:val="left" w:pos="2160"/>
          <w:tab w:val="left" w:pos="3960"/>
          <w:tab w:val="left" w:pos="5760"/>
          <w:tab w:val="left" w:pos="7920"/>
        </w:tabs>
        <w:ind w:left="360"/>
        <w:contextualSpacing/>
        <w:jc w:val="both"/>
        <w:rPr>
          <w:rFonts w:ascii="SutonnyMJ" w:hAnsi="SutonnyMJ" w:cs="SutonnyMJ"/>
          <w:spacing w:val="-6"/>
          <w:sz w:val="24"/>
        </w:rPr>
      </w:pPr>
      <w:r w:rsidRPr="006408BB">
        <w:rPr>
          <w:rFonts w:ascii="Times New Roman" w:hAnsi="Times New Roman" w:cs="Times New Roman"/>
          <w:spacing w:val="-6"/>
        </w:rPr>
        <w:t>HSBC</w:t>
      </w:r>
      <w:r w:rsidRPr="006408BB">
        <w:rPr>
          <w:rFonts w:ascii="SutonnyMJ" w:hAnsi="SutonnyMJ" w:cs="SutonnyMJ"/>
          <w:spacing w:val="-6"/>
          <w:sz w:val="24"/>
        </w:rPr>
        <w:t>Õi me©‡kl †</w:t>
      </w:r>
      <w:r>
        <w:rPr>
          <w:rFonts w:ascii="SutonnyMJ" w:hAnsi="SutonnyMJ" w:cs="SutonnyMJ"/>
          <w:spacing w:val="-6"/>
          <w:sz w:val="24"/>
        </w:rPr>
        <w:t>Møvevj wimv‡P© ejv n‡q‡Q, AvMvwg</w:t>
      </w:r>
      <w:r w:rsidRPr="006408BB">
        <w:rPr>
          <w:rFonts w:ascii="SutonnyMJ" w:hAnsi="SutonnyMJ" w:cs="SutonnyMJ"/>
          <w:spacing w:val="-6"/>
          <w:sz w:val="24"/>
        </w:rPr>
        <w:t xml:space="preserve"> 2030 mv‡ji g‡a¨ evsjv‡`k 26Zg e„nr A_©bxwZi †`k n‡e|</w:t>
      </w:r>
    </w:p>
    <w:p w:rsidR="00DD5FF0" w:rsidRDefault="00DD5FF0" w:rsidP="00DD5FF0">
      <w:pPr>
        <w:pStyle w:val="ListParagraph"/>
        <w:numPr>
          <w:ilvl w:val="0"/>
          <w:numId w:val="128"/>
        </w:numPr>
        <w:tabs>
          <w:tab w:val="left" w:pos="360"/>
          <w:tab w:val="left" w:pos="2160"/>
          <w:tab w:val="left" w:pos="3960"/>
          <w:tab w:val="left" w:pos="5760"/>
          <w:tab w:val="left" w:pos="7920"/>
        </w:tabs>
        <w:ind w:left="360"/>
        <w:contextualSpacing/>
        <w:jc w:val="both"/>
        <w:rPr>
          <w:rFonts w:ascii="SutonnyMJ" w:hAnsi="SutonnyMJ" w:cs="SutonnyMJ"/>
          <w:sz w:val="24"/>
        </w:rPr>
      </w:pPr>
      <w:r w:rsidRPr="006408BB">
        <w:rPr>
          <w:rFonts w:ascii="SutonnyMJ" w:hAnsi="SutonnyMJ" w:cs="SutonnyMJ"/>
          <w:sz w:val="24"/>
        </w:rPr>
        <w:t xml:space="preserve">wek¦ A_©‰bwZK †dvivg </w:t>
      </w:r>
      <w:r w:rsidRPr="006408BB">
        <w:rPr>
          <w:rFonts w:ascii="SutonnyMJ" w:hAnsi="SutonnyMJ" w:cs="SutonnyMJ"/>
        </w:rPr>
        <w:t>(</w:t>
      </w:r>
      <w:r w:rsidRPr="006408BB">
        <w:rPr>
          <w:rFonts w:ascii="Times New Roman" w:hAnsi="Times New Roman" w:cs="Times New Roman"/>
        </w:rPr>
        <w:t>WEF</w:t>
      </w:r>
      <w:r w:rsidRPr="006408BB">
        <w:rPr>
          <w:rFonts w:ascii="SutonnyMJ" w:hAnsi="SutonnyMJ" w:cs="SutonnyMJ"/>
        </w:rPr>
        <w:t xml:space="preserve">) </w:t>
      </w:r>
      <w:r w:rsidRPr="006408BB">
        <w:rPr>
          <w:rFonts w:ascii="SutonnyMJ" w:hAnsi="SutonnyMJ" w:cs="SutonnyMJ"/>
          <w:sz w:val="24"/>
        </w:rPr>
        <w:t xml:space="preserve">Gi </w:t>
      </w:r>
      <w:r w:rsidRPr="006408BB">
        <w:rPr>
          <w:rFonts w:ascii="Times New Roman" w:hAnsi="Times New Roman" w:cs="Times New Roman"/>
        </w:rPr>
        <w:t>Inclusive Development Index (IDI)</w:t>
      </w:r>
      <w:r w:rsidRPr="006408BB">
        <w:rPr>
          <w:rFonts w:ascii="SutonnyMJ" w:hAnsi="SutonnyMJ" w:cs="SutonnyMJ"/>
          <w:sz w:val="24"/>
        </w:rPr>
        <w:t xml:space="preserve"> 2018 Abyhvqx AšÍfz©w³g~jK Dbœqb m~P‡K fvi‡Zi †P‡q 28 avc Ges cvwK¯Ív‡bi †P‡q 13 avc GwM‡q‡Q evsjv‡`k|</w:t>
      </w:r>
    </w:p>
    <w:tbl>
      <w:tblPr>
        <w:tblStyle w:val="TableGrid"/>
        <w:tblW w:w="0" w:type="auto"/>
        <w:tblInd w:w="1458" w:type="dxa"/>
        <w:tblLook w:val="04A0" w:firstRow="1" w:lastRow="0" w:firstColumn="1" w:lastColumn="0" w:noHBand="0" w:noVBand="1"/>
      </w:tblPr>
      <w:tblGrid>
        <w:gridCol w:w="1530"/>
        <w:gridCol w:w="1890"/>
        <w:gridCol w:w="2070"/>
        <w:gridCol w:w="1440"/>
      </w:tblGrid>
      <w:tr w:rsidR="00DD5FF0" w:rsidTr="00711701">
        <w:tc>
          <w:tcPr>
            <w:tcW w:w="1530" w:type="dxa"/>
          </w:tcPr>
          <w:p w:rsidR="00DD5FF0"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A_©eQ</w:t>
            </w:r>
            <w:r w:rsidRPr="006408BB">
              <w:rPr>
                <w:rFonts w:ascii="SutonnyMJ" w:hAnsi="SutonnyMJ" w:cs="SutonnyMJ"/>
                <w:sz w:val="24"/>
              </w:rPr>
              <w:t>i</w:t>
            </w:r>
          </w:p>
        </w:tc>
        <w:tc>
          <w:tcPr>
            <w:tcW w:w="1890" w:type="dxa"/>
          </w:tcPr>
          <w:p w:rsidR="00DD5FF0"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sidRPr="006408BB">
              <w:rPr>
                <w:rFonts w:ascii="SutonnyMJ" w:hAnsi="SutonnyMJ" w:cs="SutonnyMJ"/>
                <w:sz w:val="24"/>
              </w:rPr>
              <w:t>gv_vwcQz wRwWwc</w:t>
            </w:r>
          </w:p>
        </w:tc>
        <w:tc>
          <w:tcPr>
            <w:tcW w:w="2070" w:type="dxa"/>
            <w:tcBorders>
              <w:right w:val="single" w:sz="4" w:space="0" w:color="auto"/>
            </w:tcBorders>
          </w:tcPr>
          <w:p w:rsidR="00DD5FF0"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gv_vwcQz RvZxq Avq</w:t>
            </w:r>
          </w:p>
        </w:tc>
        <w:tc>
          <w:tcPr>
            <w:tcW w:w="1440" w:type="dxa"/>
            <w:tcBorders>
              <w:left w:val="single" w:sz="4" w:space="0" w:color="auto"/>
              <w:bottom w:val="single" w:sz="4" w:space="0" w:color="auto"/>
            </w:tcBorders>
          </w:tcPr>
          <w:p w:rsidR="00DD5FF0"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cÖe„w×</w:t>
            </w:r>
          </w:p>
        </w:tc>
      </w:tr>
      <w:tr w:rsidR="00DD5FF0" w:rsidTr="00711701">
        <w:tc>
          <w:tcPr>
            <w:tcW w:w="1530" w:type="dxa"/>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sidRPr="006408BB">
              <w:rPr>
                <w:rFonts w:ascii="SutonnyMJ" w:hAnsi="SutonnyMJ" w:cs="SutonnyMJ"/>
                <w:sz w:val="24"/>
              </w:rPr>
              <w:t>2018-2019</w:t>
            </w:r>
          </w:p>
        </w:tc>
        <w:tc>
          <w:tcPr>
            <w:tcW w:w="1890" w:type="dxa"/>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1827 Wjvi</w:t>
            </w:r>
          </w:p>
        </w:tc>
        <w:tc>
          <w:tcPr>
            <w:tcW w:w="2070" w:type="dxa"/>
            <w:tcBorders>
              <w:right w:val="single" w:sz="4" w:space="0" w:color="auto"/>
            </w:tcBorders>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1909 Wjvi</w:t>
            </w:r>
          </w:p>
        </w:tc>
        <w:tc>
          <w:tcPr>
            <w:tcW w:w="1440" w:type="dxa"/>
            <w:tcBorders>
              <w:top w:val="single" w:sz="4" w:space="0" w:color="auto"/>
              <w:left w:val="single" w:sz="4" w:space="0" w:color="auto"/>
              <w:bottom w:val="single" w:sz="4" w:space="0" w:color="auto"/>
            </w:tcBorders>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8.15</w:t>
            </w:r>
          </w:p>
        </w:tc>
      </w:tr>
      <w:tr w:rsidR="00DD5FF0" w:rsidTr="00711701">
        <w:tc>
          <w:tcPr>
            <w:tcW w:w="1530" w:type="dxa"/>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2017-18</w:t>
            </w:r>
          </w:p>
        </w:tc>
        <w:tc>
          <w:tcPr>
            <w:tcW w:w="1890" w:type="dxa"/>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p>
        </w:tc>
        <w:tc>
          <w:tcPr>
            <w:tcW w:w="2070" w:type="dxa"/>
            <w:tcBorders>
              <w:right w:val="single" w:sz="4" w:space="0" w:color="auto"/>
            </w:tcBorders>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1751 Wjvi</w:t>
            </w:r>
          </w:p>
        </w:tc>
        <w:tc>
          <w:tcPr>
            <w:tcW w:w="1440" w:type="dxa"/>
            <w:tcBorders>
              <w:top w:val="single" w:sz="4" w:space="0" w:color="auto"/>
              <w:left w:val="single" w:sz="4" w:space="0" w:color="auto"/>
            </w:tcBorders>
          </w:tcPr>
          <w:p w:rsidR="00DD5FF0" w:rsidRPr="006408BB" w:rsidRDefault="00DD5FF0" w:rsidP="00711701">
            <w:pPr>
              <w:pStyle w:val="ListParagraph"/>
              <w:tabs>
                <w:tab w:val="left" w:pos="360"/>
                <w:tab w:val="left" w:pos="2160"/>
                <w:tab w:val="left" w:pos="3960"/>
                <w:tab w:val="left" w:pos="5760"/>
                <w:tab w:val="left" w:pos="7920"/>
              </w:tabs>
              <w:ind w:left="0"/>
              <w:contextualSpacing/>
              <w:jc w:val="center"/>
              <w:rPr>
                <w:rFonts w:ascii="SutonnyMJ" w:hAnsi="SutonnyMJ" w:cs="SutonnyMJ"/>
                <w:sz w:val="24"/>
              </w:rPr>
            </w:pPr>
            <w:r>
              <w:rPr>
                <w:rFonts w:ascii="SutonnyMJ" w:hAnsi="SutonnyMJ" w:cs="SutonnyMJ"/>
                <w:sz w:val="24"/>
              </w:rPr>
              <w:t>7.86</w:t>
            </w:r>
          </w:p>
        </w:tc>
      </w:tr>
    </w:tbl>
    <w:p w:rsidR="00DD5FF0" w:rsidRDefault="00DD5FF0" w:rsidP="00DD5FF0">
      <w:pPr>
        <w:tabs>
          <w:tab w:val="left" w:pos="360"/>
          <w:tab w:val="left" w:pos="2160"/>
          <w:tab w:val="left" w:pos="3960"/>
          <w:tab w:val="left" w:pos="5760"/>
          <w:tab w:val="left" w:pos="7920"/>
        </w:tabs>
        <w:contextualSpacing/>
        <w:jc w:val="both"/>
        <w:rPr>
          <w:rFonts w:ascii="SutonnyMJ" w:hAnsi="SutonnyMJ" w:cs="SutonnyMJ"/>
          <w:sz w:val="24"/>
        </w:rPr>
      </w:pPr>
      <w:r>
        <w:rPr>
          <w:rFonts w:ascii="SutonnyMJ" w:hAnsi="SutonnyMJ" w:cs="SutonnyMJ"/>
          <w:sz w:val="24"/>
        </w:rPr>
        <w:t xml:space="preserve">                                                                           Z_¨m~Î</w:t>
      </w:r>
      <w:proofErr w:type="gramStart"/>
      <w:r>
        <w:rPr>
          <w:rFonts w:ascii="SutonnyMJ" w:hAnsi="SutonnyMJ" w:cs="SutonnyMJ"/>
          <w:sz w:val="24"/>
        </w:rPr>
        <w:t>:</w:t>
      </w:r>
      <w:r w:rsidRPr="006408BB">
        <w:rPr>
          <w:rFonts w:ascii="SutonnyMJ" w:hAnsi="SutonnyMJ" w:cs="SutonnyMJ"/>
          <w:sz w:val="24"/>
        </w:rPr>
        <w:t>evsjv</w:t>
      </w:r>
      <w:proofErr w:type="gramEnd"/>
      <w:r w:rsidRPr="006408BB">
        <w:rPr>
          <w:rFonts w:ascii="SutonnyMJ" w:hAnsi="SutonnyMJ" w:cs="SutonnyMJ"/>
          <w:sz w:val="24"/>
        </w:rPr>
        <w:t>‡`k cwimsL¨vb ey¨‡iv (weweGm)</w:t>
      </w:r>
    </w:p>
    <w:p w:rsidR="00DD5FF0" w:rsidRPr="006408BB" w:rsidRDefault="00DD5FF0" w:rsidP="00DD5FF0">
      <w:pPr>
        <w:pStyle w:val="ListParagraph"/>
        <w:numPr>
          <w:ilvl w:val="0"/>
          <w:numId w:val="128"/>
        </w:numPr>
        <w:tabs>
          <w:tab w:val="left" w:pos="360"/>
          <w:tab w:val="left" w:pos="2160"/>
          <w:tab w:val="left" w:pos="3960"/>
          <w:tab w:val="left" w:pos="5760"/>
          <w:tab w:val="left" w:pos="7920"/>
        </w:tabs>
        <w:ind w:left="360"/>
        <w:contextualSpacing/>
        <w:jc w:val="both"/>
        <w:rPr>
          <w:rFonts w:ascii="SutonnyMJ" w:hAnsi="SutonnyMJ" w:cs="SutonnyMJ"/>
          <w:spacing w:val="-4"/>
          <w:sz w:val="24"/>
        </w:rPr>
      </w:pPr>
      <w:r w:rsidRPr="006408BB">
        <w:rPr>
          <w:rFonts w:ascii="SutonnyMJ" w:hAnsi="SutonnyMJ" w:cs="SutonnyMJ"/>
          <w:spacing w:val="-4"/>
          <w:sz w:val="24"/>
        </w:rPr>
        <w:lastRenderedPageBreak/>
        <w:t>2009-2019 GB 10 eQ‡i evsjv‡`‡ki wRwWwc‡Z cÖe</w:t>
      </w:r>
      <w:r>
        <w:rPr>
          <w:rFonts w:ascii="SutonnyMJ" w:hAnsi="SutonnyMJ" w:cs="SutonnyMJ"/>
          <w:spacing w:val="-4"/>
          <w:sz w:val="24"/>
        </w:rPr>
        <w:t>„w× n‡q‡Q 188 kZvsk| Ñ m~Î: Ò`¨</w:t>
      </w:r>
      <w:r w:rsidRPr="006408BB">
        <w:rPr>
          <w:rFonts w:ascii="SutonnyMJ" w:hAnsi="SutonnyMJ" w:cs="SutonnyMJ"/>
          <w:spacing w:val="-4"/>
          <w:sz w:val="24"/>
        </w:rPr>
        <w:t xml:space="preserve"> †¯ú‡±Ui Bb‡W·Ó</w:t>
      </w:r>
    </w:p>
    <w:p w:rsidR="00DD5FF0" w:rsidRPr="007B5E6B" w:rsidRDefault="00DD5FF0" w:rsidP="00DD5FF0">
      <w:pPr>
        <w:tabs>
          <w:tab w:val="left" w:pos="360"/>
          <w:tab w:val="left" w:pos="2160"/>
          <w:tab w:val="left" w:pos="3960"/>
          <w:tab w:val="left" w:pos="5760"/>
          <w:tab w:val="left" w:pos="7920"/>
        </w:tabs>
        <w:contextualSpacing/>
        <w:jc w:val="both"/>
        <w:rPr>
          <w:rFonts w:ascii="SutonnyMJ" w:hAnsi="SutonnyMJ" w:cs="SutonnyMJ"/>
          <w:sz w:val="6"/>
        </w:rPr>
      </w:pPr>
    </w:p>
    <w:p w:rsidR="00DD5FF0" w:rsidRPr="006408BB" w:rsidRDefault="00DD5FF0" w:rsidP="00DD5FF0">
      <w:pPr>
        <w:shd w:val="clear" w:color="auto" w:fill="A6A6A6" w:themeFill="background1" w:themeFillShade="A6"/>
        <w:jc w:val="center"/>
        <w:rPr>
          <w:rFonts w:ascii="SutonnyMJ" w:eastAsia="SutonnyMJ" w:hAnsi="SutonnyMJ" w:cs="SutonnyMJ"/>
          <w:b/>
          <w:sz w:val="26"/>
        </w:rPr>
      </w:pPr>
      <w:proofErr w:type="gramStart"/>
      <w:r w:rsidRPr="006408BB">
        <w:rPr>
          <w:rFonts w:ascii="SutonnyMJ" w:eastAsia="SutonnyMJ" w:hAnsi="SutonnyMJ" w:cs="SutonnyMJ"/>
          <w:b/>
          <w:sz w:val="26"/>
        </w:rPr>
        <w:t>evsjv</w:t>
      </w:r>
      <w:proofErr w:type="gramEnd"/>
      <w:r w:rsidRPr="006408BB">
        <w:rPr>
          <w:rFonts w:ascii="SutonnyMJ" w:eastAsia="SutonnyMJ" w:hAnsi="SutonnyMJ" w:cs="SutonnyMJ"/>
          <w:b/>
          <w:sz w:val="26"/>
        </w:rPr>
        <w:t>‡`‡ki A_©bxwZi mv‡_ RwoZ AvšÍR©vwZK m¤úª`vq</w:t>
      </w:r>
    </w:p>
    <w:tbl>
      <w:tblPr>
        <w:tblStyle w:val="TableGrid"/>
        <w:tblW w:w="0" w:type="auto"/>
        <w:jc w:val="center"/>
        <w:tblLook w:val="04A0" w:firstRow="1" w:lastRow="0" w:firstColumn="1" w:lastColumn="0" w:noHBand="0" w:noVBand="1"/>
      </w:tblPr>
      <w:tblGrid>
        <w:gridCol w:w="1397"/>
        <w:gridCol w:w="6750"/>
      </w:tblGrid>
      <w:tr w:rsidR="00DD5FF0" w:rsidRPr="006408BB" w:rsidTr="00711701">
        <w:trPr>
          <w:jc w:val="center"/>
        </w:trPr>
        <w:tc>
          <w:tcPr>
            <w:tcW w:w="1397" w:type="dxa"/>
            <w:shd w:val="clear" w:color="auto" w:fill="F2F2F2" w:themeFill="background1" w:themeFillShade="F2"/>
          </w:tcPr>
          <w:p w:rsidR="00DD5FF0" w:rsidRPr="006408BB" w:rsidRDefault="00DD5FF0" w:rsidP="00711701">
            <w:pPr>
              <w:jc w:val="center"/>
              <w:rPr>
                <w:rFonts w:ascii="SutonnyMJ" w:eastAsia="VillageII" w:hAnsi="SutonnyMJ" w:cs="VillageII"/>
                <w:b/>
                <w:sz w:val="26"/>
              </w:rPr>
            </w:pPr>
            <w:r w:rsidRPr="006408BB">
              <w:rPr>
                <w:rFonts w:ascii="SutonnyMJ" w:eastAsia="VillageII" w:hAnsi="SutonnyMJ" w:cs="VillageII"/>
                <w:b/>
                <w:sz w:val="26"/>
              </w:rPr>
              <w:t>†Mvôx</w:t>
            </w:r>
          </w:p>
        </w:tc>
        <w:tc>
          <w:tcPr>
            <w:tcW w:w="6750" w:type="dxa"/>
            <w:shd w:val="clear" w:color="auto" w:fill="F2F2F2" w:themeFill="background1" w:themeFillShade="F2"/>
          </w:tcPr>
          <w:p w:rsidR="00DD5FF0" w:rsidRPr="006408BB" w:rsidRDefault="00DD5FF0" w:rsidP="00711701">
            <w:pPr>
              <w:jc w:val="center"/>
              <w:rPr>
                <w:rFonts w:ascii="SutonnyMJ" w:eastAsia="VillageII" w:hAnsi="SutonnyMJ" w:cs="VillageII"/>
                <w:b/>
                <w:sz w:val="26"/>
              </w:rPr>
            </w:pPr>
            <w:r w:rsidRPr="006408BB">
              <w:rPr>
                <w:rFonts w:ascii="SutonnyMJ" w:eastAsia="VillageII" w:hAnsi="SutonnyMJ" w:cs="VillageII"/>
                <w:b/>
                <w:sz w:val="26"/>
              </w:rPr>
              <w:t>aviYv</w:t>
            </w:r>
          </w:p>
        </w:tc>
      </w:tr>
      <w:tr w:rsidR="00DD5FF0" w:rsidRPr="006408BB" w:rsidTr="00711701">
        <w:trPr>
          <w:jc w:val="center"/>
        </w:trPr>
        <w:tc>
          <w:tcPr>
            <w:tcW w:w="1397" w:type="dxa"/>
          </w:tcPr>
          <w:p w:rsidR="00DD5FF0" w:rsidRPr="006408BB" w:rsidRDefault="00DD5FF0" w:rsidP="00711701">
            <w:pPr>
              <w:jc w:val="center"/>
              <w:rPr>
                <w:rFonts w:ascii="Times New Roman" w:eastAsia="VillageII" w:hAnsi="Times New Roman" w:cs="VillageII"/>
                <w:b/>
              </w:rPr>
            </w:pPr>
            <w:r w:rsidRPr="006408BB">
              <w:rPr>
                <w:rFonts w:ascii="Times New Roman" w:eastAsia="VillageII" w:hAnsi="Times New Roman" w:cs="VillageII"/>
                <w:b/>
              </w:rPr>
              <w:t>Alliance</w:t>
            </w:r>
          </w:p>
        </w:tc>
        <w:tc>
          <w:tcPr>
            <w:tcW w:w="6750" w:type="dxa"/>
          </w:tcPr>
          <w:p w:rsidR="00DD5FF0" w:rsidRPr="006408BB" w:rsidRDefault="00DD5FF0" w:rsidP="00711701">
            <w:pPr>
              <w:rPr>
                <w:rFonts w:ascii="SutonnyMJ" w:eastAsia="VillageII" w:hAnsi="SutonnyMJ" w:cs="VillageII"/>
                <w:sz w:val="26"/>
              </w:rPr>
            </w:pPr>
            <w:r w:rsidRPr="006408BB">
              <w:rPr>
                <w:rFonts w:ascii="SutonnyMJ" w:eastAsia="VillageII" w:hAnsi="SutonnyMJ" w:cs="VillageII"/>
                <w:sz w:val="24"/>
              </w:rPr>
              <w:t>DËi Av‡gwiKvb †cvkvK †µZv‡`i (hy³ivóª I KvbvWv) †RvU</w:t>
            </w:r>
          </w:p>
        </w:tc>
      </w:tr>
      <w:tr w:rsidR="00DD5FF0" w:rsidRPr="006408BB" w:rsidTr="00711701">
        <w:trPr>
          <w:jc w:val="center"/>
        </w:trPr>
        <w:tc>
          <w:tcPr>
            <w:tcW w:w="1397" w:type="dxa"/>
          </w:tcPr>
          <w:p w:rsidR="00DD5FF0" w:rsidRPr="006408BB" w:rsidRDefault="00DD5FF0" w:rsidP="00711701">
            <w:pPr>
              <w:jc w:val="center"/>
              <w:rPr>
                <w:rFonts w:ascii="Times New Roman" w:eastAsia="VillageII" w:hAnsi="Times New Roman" w:cs="VillageII"/>
                <w:b/>
              </w:rPr>
            </w:pPr>
            <w:r w:rsidRPr="006408BB">
              <w:rPr>
                <w:rFonts w:ascii="Times New Roman" w:eastAsia="VillageII" w:hAnsi="Times New Roman" w:cs="VillageII"/>
                <w:b/>
              </w:rPr>
              <w:t>A</w:t>
            </w:r>
            <w:r>
              <w:rPr>
                <w:rFonts w:ascii="Times New Roman" w:eastAsia="VillageII" w:hAnsi="Times New Roman" w:cs="VillageII"/>
                <w:b/>
              </w:rPr>
              <w:t>c</w:t>
            </w:r>
            <w:r w:rsidRPr="006408BB">
              <w:rPr>
                <w:rFonts w:ascii="Times New Roman" w:eastAsia="VillageII" w:hAnsi="Times New Roman" w:cs="VillageII"/>
                <w:b/>
              </w:rPr>
              <w:t>cord</w:t>
            </w:r>
          </w:p>
        </w:tc>
        <w:tc>
          <w:tcPr>
            <w:tcW w:w="6750" w:type="dxa"/>
          </w:tcPr>
          <w:p w:rsidR="00DD5FF0" w:rsidRPr="006408BB" w:rsidRDefault="00DD5FF0" w:rsidP="00711701">
            <w:pPr>
              <w:rPr>
                <w:rFonts w:ascii="SutonnyMJ" w:eastAsia="VillageII" w:hAnsi="SutonnyMJ" w:cs="VillageII"/>
                <w:b/>
                <w:sz w:val="24"/>
              </w:rPr>
            </w:pPr>
            <w:r>
              <w:rPr>
                <w:rFonts w:ascii="SutonnyMJ" w:eastAsia="VillageII" w:hAnsi="SutonnyMJ" w:cs="VillageII"/>
                <w:sz w:val="24"/>
              </w:rPr>
              <w:t>BBDfz³</w:t>
            </w:r>
            <w:r w:rsidRPr="006408BB">
              <w:rPr>
                <w:rFonts w:ascii="SutonnyMJ" w:eastAsia="VillageII" w:hAnsi="SutonnyMJ" w:cs="VillageII"/>
                <w:sz w:val="24"/>
              </w:rPr>
              <w:t xml:space="preserve"> †cvkvK †µZv‡`i †RvU</w:t>
            </w:r>
          </w:p>
        </w:tc>
      </w:tr>
      <w:tr w:rsidR="00DD5FF0" w:rsidRPr="006408BB" w:rsidTr="00711701">
        <w:trPr>
          <w:jc w:val="center"/>
        </w:trPr>
        <w:tc>
          <w:tcPr>
            <w:tcW w:w="1397" w:type="dxa"/>
          </w:tcPr>
          <w:p w:rsidR="00DD5FF0" w:rsidRPr="006408BB" w:rsidRDefault="00DD5FF0" w:rsidP="00711701">
            <w:pPr>
              <w:jc w:val="center"/>
              <w:rPr>
                <w:rFonts w:ascii="Times New Roman" w:eastAsia="VillageII" w:hAnsi="Times New Roman" w:cs="VillageII"/>
                <w:b/>
              </w:rPr>
            </w:pPr>
            <w:r w:rsidRPr="006408BB">
              <w:rPr>
                <w:rFonts w:ascii="Times New Roman" w:eastAsia="VillageII" w:hAnsi="Times New Roman" w:cs="VillageII"/>
                <w:b/>
              </w:rPr>
              <w:t>FICCI</w:t>
            </w:r>
          </w:p>
        </w:tc>
        <w:tc>
          <w:tcPr>
            <w:tcW w:w="6750" w:type="dxa"/>
          </w:tcPr>
          <w:p w:rsidR="00DD5FF0" w:rsidRPr="006408BB" w:rsidRDefault="00DD5FF0" w:rsidP="00711701">
            <w:pPr>
              <w:rPr>
                <w:rFonts w:ascii="SutonnyMJ" w:eastAsia="VillageII" w:hAnsi="SutonnyMJ" w:cs="VillageII"/>
                <w:sz w:val="24"/>
              </w:rPr>
            </w:pPr>
            <w:r w:rsidRPr="006408BB">
              <w:rPr>
                <w:rFonts w:ascii="Times New Roman" w:eastAsia="VillageII" w:hAnsi="Times New Roman" w:cs="VillageII"/>
              </w:rPr>
              <w:t xml:space="preserve">Federation of International Chamber of Commerce &amp; Industries </w:t>
            </w:r>
            <w:r w:rsidRPr="006408BB">
              <w:rPr>
                <w:rFonts w:ascii="SutonnyMJ" w:eastAsia="VillageII" w:hAnsi="SutonnyMJ" w:cs="VillageII"/>
                <w:sz w:val="24"/>
              </w:rPr>
              <w:t>n‡jv evsjv‡`‡k wbhy³ we‡`wk e¨emvqx‡`i †RvU| cÖwZôv: 1957</w:t>
            </w:r>
          </w:p>
        </w:tc>
      </w:tr>
      <w:tr w:rsidR="00DD5FF0" w:rsidRPr="006408BB" w:rsidTr="00711701">
        <w:trPr>
          <w:jc w:val="center"/>
        </w:trPr>
        <w:tc>
          <w:tcPr>
            <w:tcW w:w="1397" w:type="dxa"/>
          </w:tcPr>
          <w:p w:rsidR="00DD5FF0" w:rsidRPr="006408BB" w:rsidRDefault="00DD5FF0" w:rsidP="00711701">
            <w:pPr>
              <w:jc w:val="center"/>
              <w:rPr>
                <w:rFonts w:ascii="Times New Roman" w:eastAsia="VillageII" w:hAnsi="Times New Roman" w:cs="VillageII"/>
                <w:b/>
              </w:rPr>
            </w:pPr>
            <w:r w:rsidRPr="006408BB">
              <w:rPr>
                <w:rFonts w:ascii="Times New Roman" w:eastAsia="VillageII" w:hAnsi="Times New Roman" w:cs="VillageII"/>
                <w:b/>
              </w:rPr>
              <w:t>BDF</w:t>
            </w:r>
          </w:p>
        </w:tc>
        <w:tc>
          <w:tcPr>
            <w:tcW w:w="6750" w:type="dxa"/>
          </w:tcPr>
          <w:p w:rsidR="00DD5FF0" w:rsidRPr="006408BB" w:rsidRDefault="00DD5FF0" w:rsidP="00711701">
            <w:pPr>
              <w:rPr>
                <w:rFonts w:ascii="SutonnyMJ" w:eastAsia="VillageII" w:hAnsi="SutonnyMJ" w:cs="VillageII"/>
                <w:sz w:val="24"/>
              </w:rPr>
            </w:pPr>
            <w:r w:rsidRPr="006408BB">
              <w:rPr>
                <w:rFonts w:ascii="Times New Roman" w:eastAsia="VillageII" w:hAnsi="Times New Roman" w:cs="VillageII"/>
              </w:rPr>
              <w:t xml:space="preserve">Bangladesh Development Forum </w:t>
            </w:r>
            <w:r w:rsidRPr="006408BB">
              <w:rPr>
                <w:rFonts w:ascii="SutonnyMJ" w:eastAsia="VillageII" w:hAnsi="SutonnyMJ" w:cs="VillageII"/>
                <w:sz w:val="24"/>
              </w:rPr>
              <w:t>n‡jv evsjv‡`‡ki Dbœqb Kg©Kv‡Ð wb‡qvwRZ †`k I cÖwZôv‡bi †RvU| 1974 mvj †_‡K 17wU †`k I †Mvôx wb‡qvwRZ|</w:t>
            </w:r>
          </w:p>
        </w:tc>
      </w:tr>
      <w:tr w:rsidR="00DD5FF0" w:rsidRPr="006408BB" w:rsidTr="00711701">
        <w:trPr>
          <w:jc w:val="center"/>
        </w:trPr>
        <w:tc>
          <w:tcPr>
            <w:tcW w:w="1397" w:type="dxa"/>
          </w:tcPr>
          <w:p w:rsidR="00DD5FF0" w:rsidRPr="006408BB" w:rsidRDefault="00DD5FF0" w:rsidP="00711701">
            <w:pPr>
              <w:jc w:val="center"/>
              <w:rPr>
                <w:rFonts w:ascii="Times New Roman" w:eastAsia="VillageII" w:hAnsi="Times New Roman" w:cs="VillageII"/>
                <w:b/>
              </w:rPr>
            </w:pPr>
            <w:r w:rsidRPr="006408BB">
              <w:rPr>
                <w:rFonts w:ascii="Times New Roman" w:eastAsia="VillageII" w:hAnsi="Times New Roman" w:cs="VillageII"/>
                <w:b/>
              </w:rPr>
              <w:t>LCG</w:t>
            </w:r>
          </w:p>
        </w:tc>
        <w:tc>
          <w:tcPr>
            <w:tcW w:w="6750" w:type="dxa"/>
          </w:tcPr>
          <w:p w:rsidR="00DD5FF0" w:rsidRPr="006408BB" w:rsidRDefault="00DD5FF0" w:rsidP="00711701">
            <w:pPr>
              <w:rPr>
                <w:rFonts w:ascii="SutonnyMJ" w:eastAsia="VillageII" w:hAnsi="SutonnyMJ" w:cs="VillageII"/>
                <w:sz w:val="24"/>
              </w:rPr>
            </w:pPr>
            <w:r w:rsidRPr="006408BB">
              <w:rPr>
                <w:rFonts w:ascii="Times New Roman" w:eastAsia="VillageII" w:hAnsi="Times New Roman" w:cs="VillageII"/>
              </w:rPr>
              <w:t xml:space="preserve">Local Consultant Group </w:t>
            </w:r>
            <w:r>
              <w:rPr>
                <w:rFonts w:ascii="SutonnyMJ" w:eastAsia="VillageII" w:hAnsi="SutonnyMJ" w:cs="VillageII"/>
                <w:sz w:val="24"/>
              </w:rPr>
              <w:t xml:space="preserve">n‡jv evsjv‡`‡k </w:t>
            </w:r>
            <w:r w:rsidRPr="006408BB">
              <w:rPr>
                <w:rFonts w:ascii="SutonnyMJ" w:eastAsia="VillageII" w:hAnsi="SutonnyMJ" w:cs="VillageII"/>
                <w:sz w:val="24"/>
              </w:rPr>
              <w:t>wbhy³ we‡`wk `vZv‡Mvôx I wewb‡qvMKvix‡`i †RvU| †gvU 39wU cÖwZôvb Gi AšÍf©y³|</w:t>
            </w:r>
          </w:p>
        </w:tc>
      </w:tr>
    </w:tbl>
    <w:p w:rsidR="00DD5FF0" w:rsidRPr="00AE41A7" w:rsidRDefault="00DD5FF0" w:rsidP="00DD5FF0">
      <w:pPr>
        <w:tabs>
          <w:tab w:val="left" w:pos="360"/>
          <w:tab w:val="left" w:pos="2160"/>
          <w:tab w:val="left" w:pos="3960"/>
          <w:tab w:val="left" w:pos="5760"/>
          <w:tab w:val="left" w:pos="7920"/>
        </w:tabs>
        <w:rPr>
          <w:rFonts w:ascii="SutonnyMJ" w:hAnsi="SutonnyMJ" w:cs="SutonnyMJ"/>
          <w:b/>
          <w:sz w:val="24"/>
        </w:rPr>
      </w:pPr>
      <w:r w:rsidRPr="00AE41A7">
        <w:rPr>
          <w:rFonts w:ascii="SutonnyMJ" w:hAnsi="SutonnyMJ" w:cs="SutonnyMJ"/>
          <w:b/>
          <w:sz w:val="26"/>
          <w:shd w:val="clear" w:color="auto" w:fill="000000" w:themeFill="text1"/>
        </w:rPr>
        <w:t>Abykxjbx</w:t>
      </w:r>
    </w:p>
    <w:p w:rsidR="00DD5FF0" w:rsidRPr="0025320B"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sidRPr="0025320B">
        <w:rPr>
          <w:rFonts w:ascii="SutonnyMJ" w:hAnsi="SutonnyMJ"/>
          <w:b/>
          <w:sz w:val="24"/>
          <w:shd w:val="clear" w:color="auto" w:fill="FFFFFF" w:themeFill="background1"/>
        </w:rPr>
        <w:t>01.Ôciv_©ciZvi A_©</w:t>
      </w:r>
      <w:proofErr w:type="gramStart"/>
      <w:r w:rsidRPr="0025320B">
        <w:rPr>
          <w:rFonts w:ascii="SutonnyMJ" w:hAnsi="SutonnyMJ"/>
          <w:b/>
          <w:sz w:val="24"/>
          <w:shd w:val="clear" w:color="auto" w:fill="FFFFFF" w:themeFill="background1"/>
        </w:rPr>
        <w:t>bxwZÕi  †</w:t>
      </w:r>
      <w:proofErr w:type="gramEnd"/>
      <w:r w:rsidRPr="0025320B">
        <w:rPr>
          <w:rFonts w:ascii="SutonnyMJ" w:hAnsi="SutonnyMJ"/>
          <w:b/>
          <w:sz w:val="24"/>
          <w:shd w:val="clear" w:color="auto" w:fill="FFFFFF" w:themeFill="background1"/>
        </w:rPr>
        <w:t>jLK †K ?</w:t>
      </w:r>
    </w:p>
    <w:p w:rsidR="00DD5FF0" w:rsidRPr="0025320B"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b/>
          <w:sz w:val="24"/>
          <w:shd w:val="clear" w:color="auto" w:fill="FFFFFF" w:themeFill="background1"/>
        </w:rPr>
        <w:tab/>
      </w:r>
      <w:r w:rsidRPr="0025320B">
        <w:rPr>
          <w:rFonts w:ascii="SutonnyMJ" w:hAnsi="SutonnyMJ"/>
          <w:sz w:val="24"/>
          <w:shd w:val="clear" w:color="auto" w:fill="FFFFFF" w:themeFill="background1"/>
        </w:rPr>
        <w:t>K. AvKei Avjx Lvb</w:t>
      </w:r>
      <w:r w:rsidRPr="0025320B">
        <w:rPr>
          <w:rFonts w:ascii="SutonnyMJ" w:hAnsi="SutonnyMJ"/>
          <w:sz w:val="24"/>
          <w:shd w:val="clear" w:color="auto" w:fill="FFFFFF" w:themeFill="background1"/>
        </w:rPr>
        <w:tab/>
        <w:t>L. W. gyn¤§` BDb~m</w:t>
      </w:r>
      <w:r w:rsidRPr="0025320B">
        <w:rPr>
          <w:rFonts w:ascii="SutonnyMJ" w:hAnsi="SutonnyMJ"/>
          <w:sz w:val="24"/>
          <w:shd w:val="clear" w:color="auto" w:fill="FFFFFF" w:themeFill="background1"/>
        </w:rPr>
        <w:tab/>
        <w:t>M. W. †`ewcÖq fUªvPvh©</w:t>
      </w:r>
      <w:r w:rsidRPr="0025320B">
        <w:rPr>
          <w:rFonts w:ascii="SutonnyMJ" w:hAnsi="SutonnyMJ"/>
          <w:sz w:val="24"/>
          <w:shd w:val="clear" w:color="auto" w:fill="FFFFFF" w:themeFill="background1"/>
        </w:rPr>
        <w:tab/>
        <w:t>N. W. AvwZqvi ingvb</w:t>
      </w:r>
      <w:r>
        <w:rPr>
          <w:rFonts w:ascii="SutonnyMJ" w:hAnsi="SutonnyMJ"/>
          <w:sz w:val="24"/>
          <w:shd w:val="clear" w:color="auto" w:fill="000000" w:themeFill="text1"/>
        </w:rPr>
        <w:t>01. K</w:t>
      </w:r>
      <w:r>
        <w:rPr>
          <w:rFonts w:ascii="SutonnyMJ" w:hAnsi="SutonnyMJ"/>
          <w:sz w:val="24"/>
          <w:shd w:val="clear" w:color="auto" w:fill="FFFFFF" w:themeFill="background1"/>
        </w:rPr>
        <w:tab/>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02. </w:t>
      </w:r>
      <w:proofErr w:type="gramStart"/>
      <w:r>
        <w:rPr>
          <w:rFonts w:ascii="SutonnyMJ" w:hAnsi="SutonnyMJ"/>
          <w:b/>
          <w:sz w:val="24"/>
          <w:shd w:val="clear" w:color="auto" w:fill="FFFFFF" w:themeFill="background1"/>
        </w:rPr>
        <w:t>gv_vwcQz</w:t>
      </w:r>
      <w:proofErr w:type="gramEnd"/>
      <w:r>
        <w:rPr>
          <w:rFonts w:ascii="SutonnyMJ" w:hAnsi="SutonnyMJ"/>
          <w:b/>
          <w:sz w:val="24"/>
          <w:shd w:val="clear" w:color="auto" w:fill="FFFFFF" w:themeFill="background1"/>
        </w:rPr>
        <w:t xml:space="preserve"> Avq †ei Kivi Rb¨ †gvU RvZxq Drcv`b‡K fvM Kiv nqÑ</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b/>
          <w:sz w:val="24"/>
          <w:shd w:val="clear" w:color="auto" w:fill="FFFFFF" w:themeFill="background1"/>
        </w:rPr>
        <w:tab/>
      </w:r>
      <w:proofErr w:type="gramStart"/>
      <w:r>
        <w:rPr>
          <w:rFonts w:ascii="SutonnyMJ" w:hAnsi="SutonnyMJ"/>
          <w:sz w:val="24"/>
          <w:shd w:val="clear" w:color="auto" w:fill="FFFFFF" w:themeFill="background1"/>
        </w:rPr>
        <w:t>K. †gvU mvevjK RbmsL¨v w`‡q</w:t>
      </w:r>
      <w:r>
        <w:rPr>
          <w:rFonts w:ascii="SutonnyMJ" w:hAnsi="SutonnyMJ"/>
          <w:sz w:val="24"/>
          <w:shd w:val="clear" w:color="auto" w:fill="FFFFFF" w:themeFill="background1"/>
        </w:rPr>
        <w:tab/>
        <w:t>L. †gvU Kg©iZ cyiæl w`‡q</w:t>
      </w:r>
      <w:r>
        <w:rPr>
          <w:rFonts w:ascii="SutonnyMJ" w:hAnsi="SutonnyMJ"/>
          <w:sz w:val="24"/>
          <w:shd w:val="clear" w:color="auto" w:fill="FFFFFF" w:themeFill="background1"/>
        </w:rPr>
        <w:tab/>
      </w:r>
      <w:r>
        <w:rPr>
          <w:rFonts w:ascii="SutonnyMJ" w:hAnsi="SutonnyMJ"/>
          <w:sz w:val="24"/>
          <w:shd w:val="clear" w:color="auto" w:fill="FFFFFF" w:themeFill="background1"/>
        </w:rPr>
        <w:tab/>
      </w:r>
      <w:r>
        <w:rPr>
          <w:rFonts w:ascii="SutonnyMJ" w:hAnsi="SutonnyMJ"/>
          <w:sz w:val="24"/>
          <w:shd w:val="clear" w:color="auto" w:fill="000000" w:themeFill="text1"/>
        </w:rPr>
        <w:t>02.</w:t>
      </w:r>
      <w:proofErr w:type="gramEnd"/>
      <w:r>
        <w:rPr>
          <w:rFonts w:ascii="SutonnyMJ" w:hAnsi="SutonnyMJ"/>
          <w:sz w:val="24"/>
          <w:shd w:val="clear" w:color="auto" w:fill="000000" w:themeFill="text1"/>
        </w:rPr>
        <w:t xml:space="preserve"> N</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sz w:val="24"/>
          <w:shd w:val="clear" w:color="auto" w:fill="FFFFFF" w:themeFill="background1"/>
        </w:rPr>
        <w:tab/>
        <w:t>M. bvix-cyiæl msL¨v w`‡q</w:t>
      </w:r>
      <w:r>
        <w:rPr>
          <w:rFonts w:ascii="SutonnyMJ" w:hAnsi="SutonnyMJ"/>
          <w:sz w:val="24"/>
          <w:shd w:val="clear" w:color="auto" w:fill="FFFFFF" w:themeFill="background1"/>
        </w:rPr>
        <w:tab/>
        <w:t>N. †gvU RbmsL¨v w`‡q</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03.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gy³evRvi A_©bxwZ KZ m‡b Pvjy nq ?</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1991</w:t>
      </w:r>
      <w:r>
        <w:rPr>
          <w:rFonts w:ascii="SutonnyMJ" w:hAnsi="SutonnyMJ"/>
          <w:sz w:val="24"/>
          <w:shd w:val="clear" w:color="auto" w:fill="FFFFFF" w:themeFill="background1"/>
        </w:rPr>
        <w:tab/>
        <w:t>L. 1992</w:t>
      </w:r>
      <w:r>
        <w:rPr>
          <w:rFonts w:ascii="SutonnyMJ" w:hAnsi="SutonnyMJ"/>
          <w:sz w:val="24"/>
          <w:shd w:val="clear" w:color="auto" w:fill="FFFFFF" w:themeFill="background1"/>
        </w:rPr>
        <w:tab/>
        <w:t>M. 1993</w:t>
      </w:r>
      <w:r>
        <w:rPr>
          <w:rFonts w:ascii="SutonnyMJ" w:hAnsi="SutonnyMJ"/>
          <w:sz w:val="24"/>
          <w:shd w:val="clear" w:color="auto" w:fill="FFFFFF" w:themeFill="background1"/>
        </w:rPr>
        <w:tab/>
        <w:t>N. 1994</w:t>
      </w:r>
      <w:r>
        <w:rPr>
          <w:rFonts w:ascii="SutonnyMJ" w:hAnsi="SutonnyMJ"/>
          <w:sz w:val="24"/>
          <w:shd w:val="clear" w:color="auto" w:fill="FFFFFF" w:themeFill="background1"/>
        </w:rPr>
        <w:tab/>
      </w:r>
      <w:r>
        <w:rPr>
          <w:rFonts w:ascii="SutonnyMJ" w:hAnsi="SutonnyMJ"/>
          <w:sz w:val="24"/>
          <w:shd w:val="clear" w:color="auto" w:fill="000000" w:themeFill="text1"/>
        </w:rPr>
        <w:t>03. K</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Pr>
          <w:rFonts w:ascii="SutonnyMJ" w:hAnsi="SutonnyMJ"/>
          <w:b/>
          <w:sz w:val="24"/>
          <w:shd w:val="clear" w:color="auto" w:fill="FFFFFF" w:themeFill="background1"/>
        </w:rPr>
        <w:t>04. A_©bxwZ‡Z evRvi ej‡Z Kx †</w:t>
      </w:r>
      <w:proofErr w:type="gramStart"/>
      <w:r>
        <w:rPr>
          <w:rFonts w:ascii="SutonnyMJ" w:hAnsi="SutonnyMJ"/>
          <w:b/>
          <w:sz w:val="24"/>
          <w:shd w:val="clear" w:color="auto" w:fill="FFFFFF" w:themeFill="background1"/>
        </w:rPr>
        <w:t>evSvq ?</w:t>
      </w:r>
      <w:proofErr w:type="gramEnd"/>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b/>
          <w:sz w:val="24"/>
          <w:shd w:val="clear" w:color="auto" w:fill="FFFFFF" w:themeFill="background1"/>
        </w:rPr>
        <w:tab/>
      </w:r>
      <w:proofErr w:type="gramStart"/>
      <w:r>
        <w:rPr>
          <w:rFonts w:ascii="SutonnyMJ" w:hAnsi="SutonnyMJ"/>
          <w:sz w:val="24"/>
          <w:shd w:val="clear" w:color="auto" w:fill="FFFFFF" w:themeFill="background1"/>
        </w:rPr>
        <w:t>K. wRwbmcÎ µq weµ‡qi ¯’vb</w:t>
      </w:r>
      <w:r>
        <w:rPr>
          <w:rFonts w:ascii="SutonnyMJ" w:hAnsi="SutonnyMJ"/>
          <w:sz w:val="24"/>
          <w:shd w:val="clear" w:color="auto" w:fill="FFFFFF" w:themeFill="background1"/>
        </w:rPr>
        <w:tab/>
        <w:t>L. `ªe¨ weµ‡qi †Kvb GjvKv</w:t>
      </w:r>
      <w:r>
        <w:rPr>
          <w:rFonts w:ascii="SutonnyMJ" w:hAnsi="SutonnyMJ"/>
          <w:sz w:val="24"/>
          <w:shd w:val="clear" w:color="auto" w:fill="FFFFFF" w:themeFill="background1"/>
        </w:rPr>
        <w:tab/>
      </w:r>
      <w:r>
        <w:rPr>
          <w:rFonts w:ascii="SutonnyMJ" w:hAnsi="SutonnyMJ"/>
          <w:sz w:val="24"/>
          <w:shd w:val="clear" w:color="auto" w:fill="FFFFFF" w:themeFill="background1"/>
        </w:rPr>
        <w:tab/>
      </w:r>
      <w:r>
        <w:rPr>
          <w:rFonts w:ascii="SutonnyMJ" w:hAnsi="SutonnyMJ"/>
          <w:sz w:val="24"/>
          <w:shd w:val="clear" w:color="auto" w:fill="000000" w:themeFill="text1"/>
        </w:rPr>
        <w:t>04.</w:t>
      </w:r>
      <w:proofErr w:type="gramEnd"/>
      <w:r>
        <w:rPr>
          <w:rFonts w:ascii="SutonnyMJ" w:hAnsi="SutonnyMJ"/>
          <w:sz w:val="24"/>
          <w:shd w:val="clear" w:color="auto" w:fill="000000" w:themeFill="text1"/>
        </w:rPr>
        <w:t xml:space="preserve"> N</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sz w:val="24"/>
          <w:shd w:val="clear" w:color="auto" w:fill="FFFFFF" w:themeFill="background1"/>
        </w:rPr>
        <w:tab/>
        <w:t>M. `ª‡e¨i µqÑweµq wb‡q `i KlvKwli ¯’vb</w:t>
      </w:r>
      <w:r>
        <w:rPr>
          <w:rFonts w:ascii="SutonnyMJ" w:hAnsi="SutonnyMJ"/>
          <w:sz w:val="24"/>
          <w:shd w:val="clear" w:color="auto" w:fill="FFFFFF" w:themeFill="background1"/>
        </w:rPr>
        <w:tab/>
        <w:t>N. GKwU `ª&amp;e¨, Zvi †µZvÑwe‡µZv Ges Zvi g~j¨</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05.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miKvi †h D‡Ï‡k¨ wmMv‡iU Drcv`‡b U¨v· emvqÑ</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b/>
          <w:sz w:val="24"/>
          <w:shd w:val="clear" w:color="auto" w:fill="FFFFFF" w:themeFill="background1"/>
        </w:rPr>
        <w:tab/>
      </w:r>
      <w:proofErr w:type="gramStart"/>
      <w:r>
        <w:rPr>
          <w:rFonts w:ascii="SutonnyMJ" w:hAnsi="SutonnyMJ"/>
          <w:sz w:val="24"/>
          <w:shd w:val="clear" w:color="auto" w:fill="FFFFFF" w:themeFill="background1"/>
        </w:rPr>
        <w:t>K. ivR¯^ Avq</w:t>
      </w:r>
      <w:r>
        <w:rPr>
          <w:rFonts w:ascii="SutonnyMJ" w:hAnsi="SutonnyMJ"/>
          <w:sz w:val="24"/>
          <w:shd w:val="clear" w:color="auto" w:fill="FFFFFF" w:themeFill="background1"/>
        </w:rPr>
        <w:tab/>
      </w:r>
      <w:r>
        <w:rPr>
          <w:rFonts w:ascii="SutonnyMJ" w:hAnsi="SutonnyMJ"/>
          <w:sz w:val="24"/>
          <w:shd w:val="clear" w:color="auto" w:fill="FFFFFF" w:themeFill="background1"/>
        </w:rPr>
        <w:tab/>
        <w:t>L. ivR¯^ Avq Ges a~gcvb wbiærmvwnZKiY</w:t>
      </w:r>
      <w:r>
        <w:rPr>
          <w:rFonts w:ascii="SutonnyMJ" w:hAnsi="SutonnyMJ"/>
          <w:sz w:val="24"/>
          <w:shd w:val="clear" w:color="auto" w:fill="FFFFFF" w:themeFill="background1"/>
        </w:rPr>
        <w:tab/>
      </w:r>
      <w:r>
        <w:rPr>
          <w:rFonts w:ascii="SutonnyMJ" w:hAnsi="SutonnyMJ"/>
          <w:sz w:val="24"/>
          <w:shd w:val="clear" w:color="auto" w:fill="000000" w:themeFill="text1"/>
        </w:rPr>
        <w:t>05.</w:t>
      </w:r>
      <w:proofErr w:type="gramEnd"/>
      <w:r>
        <w:rPr>
          <w:rFonts w:ascii="SutonnyMJ" w:hAnsi="SutonnyMJ"/>
          <w:sz w:val="24"/>
          <w:shd w:val="clear" w:color="auto" w:fill="000000" w:themeFill="text1"/>
        </w:rPr>
        <w:t xml:space="preserve"> L</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sz w:val="24"/>
          <w:shd w:val="clear" w:color="auto" w:fill="FFFFFF" w:themeFill="background1"/>
        </w:rPr>
        <w:tab/>
        <w:t>M. a~gcvb wbiærmvwnZKiY</w:t>
      </w:r>
      <w:r>
        <w:rPr>
          <w:rFonts w:ascii="SutonnyMJ" w:hAnsi="SutonnyMJ"/>
          <w:sz w:val="24"/>
          <w:shd w:val="clear" w:color="auto" w:fill="FFFFFF" w:themeFill="background1"/>
        </w:rPr>
        <w:tab/>
        <w:t>N. a~gcvb Drmvn `vb</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Pr>
          <w:rFonts w:ascii="SutonnyMJ" w:hAnsi="SutonnyMJ"/>
          <w:b/>
          <w:sz w:val="24"/>
          <w:shd w:val="clear" w:color="auto" w:fill="FFFFFF" w:themeFill="background1"/>
        </w:rPr>
        <w:t>06. Ô`vwi‡`ª¨i `yóPµÕ</w:t>
      </w:r>
      <w:r>
        <w:rPr>
          <w:rFonts w:ascii="SutonnyMJ" w:hAnsi="SutonnyMJ"/>
          <w:sz w:val="24"/>
          <w:shd w:val="clear" w:color="auto" w:fill="FFFFFF" w:themeFill="background1"/>
        </w:rPr>
        <w:t xml:space="preserve"> </w:t>
      </w:r>
      <w:r w:rsidRPr="00887A21">
        <w:rPr>
          <w:rFonts w:ascii="SutonnyMJ" w:hAnsi="SutonnyMJ"/>
          <w:b/>
          <w:sz w:val="24"/>
          <w:shd w:val="clear" w:color="auto" w:fill="FFFFFF" w:themeFill="background1"/>
        </w:rPr>
        <w:t>avivYvwUi cÖeZ©K †</w:t>
      </w:r>
      <w:proofErr w:type="gramStart"/>
      <w:r w:rsidRPr="00887A21">
        <w:rPr>
          <w:rFonts w:ascii="SutonnyMJ" w:hAnsi="SutonnyMJ"/>
          <w:b/>
          <w:sz w:val="24"/>
          <w:shd w:val="clear" w:color="auto" w:fill="FFFFFF" w:themeFill="background1"/>
        </w:rPr>
        <w:t>K ?</w:t>
      </w:r>
      <w:proofErr w:type="gramEnd"/>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sz w:val="24"/>
          <w:shd w:val="clear" w:color="auto" w:fill="FFFFFF" w:themeFill="background1"/>
        </w:rPr>
        <w:tab/>
        <w:t>K. cj nem</w:t>
      </w:r>
      <w:r>
        <w:rPr>
          <w:rFonts w:ascii="SutonnyMJ" w:hAnsi="SutonnyMJ"/>
          <w:sz w:val="24"/>
          <w:shd w:val="clear" w:color="auto" w:fill="FFFFFF" w:themeFill="background1"/>
        </w:rPr>
        <w:tab/>
        <w:t>L. GWvg w¯§_</w:t>
      </w:r>
      <w:r>
        <w:rPr>
          <w:rFonts w:ascii="SutonnyMJ" w:hAnsi="SutonnyMJ"/>
          <w:sz w:val="24"/>
          <w:shd w:val="clear" w:color="auto" w:fill="FFFFFF" w:themeFill="background1"/>
        </w:rPr>
        <w:tab/>
        <w:t xml:space="preserve">M. ivMbvi </w:t>
      </w:r>
      <w:proofErr w:type="gramStart"/>
      <w:r>
        <w:rPr>
          <w:rFonts w:ascii="SutonnyMJ" w:hAnsi="SutonnyMJ"/>
          <w:sz w:val="24"/>
          <w:shd w:val="clear" w:color="auto" w:fill="FFFFFF" w:themeFill="background1"/>
        </w:rPr>
        <w:t>wd«</w:t>
      </w:r>
      <w:proofErr w:type="gramEnd"/>
      <w:r>
        <w:rPr>
          <w:rFonts w:ascii="SutonnyMJ" w:hAnsi="SutonnyMJ"/>
          <w:sz w:val="24"/>
          <w:shd w:val="clear" w:color="auto" w:fill="FFFFFF" w:themeFill="background1"/>
        </w:rPr>
        <w:t>k</w:t>
      </w:r>
      <w:r>
        <w:rPr>
          <w:rFonts w:ascii="SutonnyMJ" w:hAnsi="SutonnyMJ"/>
          <w:sz w:val="24"/>
          <w:shd w:val="clear" w:color="auto" w:fill="FFFFFF" w:themeFill="background1"/>
        </w:rPr>
        <w:tab/>
        <w:t>N. i¨vMbvi bvK©m</w:t>
      </w:r>
      <w:r>
        <w:rPr>
          <w:rFonts w:ascii="SutonnyMJ" w:hAnsi="SutonnyMJ"/>
          <w:sz w:val="24"/>
          <w:shd w:val="clear" w:color="auto" w:fill="FFFFFF" w:themeFill="background1"/>
        </w:rPr>
        <w:tab/>
      </w:r>
      <w:r>
        <w:rPr>
          <w:rFonts w:ascii="SutonnyMJ" w:hAnsi="SutonnyMJ"/>
          <w:sz w:val="24"/>
          <w:shd w:val="clear" w:color="auto" w:fill="000000" w:themeFill="text1"/>
        </w:rPr>
        <w:t>06. N</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b/>
          <w:sz w:val="24"/>
          <w:shd w:val="clear" w:color="auto" w:fill="FFFFFF" w:themeFill="background1"/>
        </w:rPr>
      </w:pPr>
      <w:r>
        <w:rPr>
          <w:rFonts w:ascii="SutonnyMJ" w:hAnsi="SutonnyMJ"/>
          <w:b/>
          <w:sz w:val="24"/>
          <w:shd w:val="clear" w:color="auto" w:fill="FFFFFF" w:themeFill="background1"/>
        </w:rPr>
        <w:t>07. GKwU †`‡k Drcv`b evo‡j Kx n‡</w:t>
      </w:r>
      <w:proofErr w:type="gramStart"/>
      <w:r>
        <w:rPr>
          <w:rFonts w:ascii="SutonnyMJ" w:hAnsi="SutonnyMJ"/>
          <w:b/>
          <w:sz w:val="24"/>
          <w:shd w:val="clear" w:color="auto" w:fill="FFFFFF" w:themeFill="background1"/>
        </w:rPr>
        <w:t>e ?</w:t>
      </w:r>
      <w:proofErr w:type="gramEnd"/>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sz w:val="24"/>
          <w:shd w:val="clear" w:color="auto" w:fill="FFFFFF" w:themeFill="background1"/>
        </w:rPr>
        <w:tab/>
      </w:r>
      <w:proofErr w:type="gramStart"/>
      <w:r>
        <w:rPr>
          <w:rFonts w:ascii="SutonnyMJ" w:hAnsi="SutonnyMJ"/>
          <w:sz w:val="24"/>
          <w:shd w:val="clear" w:color="auto" w:fill="FFFFFF" w:themeFill="background1"/>
        </w:rPr>
        <w:t>K.`vwi`ª †e‡o hv‡e</w:t>
      </w:r>
      <w:r>
        <w:rPr>
          <w:rFonts w:ascii="SutonnyMJ" w:hAnsi="SutonnyMJ"/>
          <w:sz w:val="24"/>
          <w:shd w:val="clear" w:color="auto" w:fill="FFFFFF" w:themeFill="background1"/>
        </w:rPr>
        <w:tab/>
      </w:r>
      <w:r>
        <w:rPr>
          <w:rFonts w:ascii="SutonnyMJ" w:hAnsi="SutonnyMJ"/>
          <w:sz w:val="24"/>
          <w:shd w:val="clear" w:color="auto" w:fill="FFFFFF" w:themeFill="background1"/>
        </w:rPr>
        <w:tab/>
        <w:t>L. †eKviZ¡ evo‡e</w:t>
      </w:r>
      <w:r>
        <w:rPr>
          <w:rFonts w:ascii="SutonnyMJ" w:hAnsi="SutonnyMJ"/>
          <w:sz w:val="24"/>
          <w:shd w:val="clear" w:color="auto" w:fill="FFFFFF" w:themeFill="background1"/>
        </w:rPr>
        <w:tab/>
      </w:r>
      <w:r>
        <w:rPr>
          <w:rFonts w:ascii="SutonnyMJ" w:hAnsi="SutonnyMJ"/>
          <w:sz w:val="24"/>
          <w:shd w:val="clear" w:color="auto" w:fill="FFFFFF" w:themeFill="background1"/>
        </w:rPr>
        <w:tab/>
      </w:r>
      <w:r>
        <w:rPr>
          <w:rFonts w:ascii="SutonnyMJ" w:hAnsi="SutonnyMJ"/>
          <w:sz w:val="24"/>
          <w:shd w:val="clear" w:color="auto" w:fill="000000" w:themeFill="text1"/>
        </w:rPr>
        <w:t>07.</w:t>
      </w:r>
      <w:proofErr w:type="gramEnd"/>
      <w:r>
        <w:rPr>
          <w:rFonts w:ascii="SutonnyMJ" w:hAnsi="SutonnyMJ"/>
          <w:sz w:val="24"/>
          <w:shd w:val="clear" w:color="auto" w:fill="000000" w:themeFill="text1"/>
        </w:rPr>
        <w:t xml:space="preserve"> N</w:t>
      </w:r>
    </w:p>
    <w:p w:rsidR="00DD5FF0" w:rsidRDefault="00DD5FF0" w:rsidP="00DD5FF0">
      <w:pPr>
        <w:shd w:val="clear" w:color="auto" w:fill="FFFFFF" w:themeFill="background1"/>
        <w:tabs>
          <w:tab w:val="left" w:pos="360"/>
          <w:tab w:val="left" w:pos="2520"/>
          <w:tab w:val="left" w:pos="4320"/>
          <w:tab w:val="left" w:pos="6480"/>
          <w:tab w:val="left" w:pos="8100"/>
        </w:tabs>
        <w:rPr>
          <w:rFonts w:ascii="SutonnyMJ" w:hAnsi="SutonnyMJ"/>
          <w:sz w:val="24"/>
          <w:shd w:val="clear" w:color="auto" w:fill="FFFFFF" w:themeFill="background1"/>
        </w:rPr>
      </w:pPr>
      <w:r>
        <w:rPr>
          <w:rFonts w:ascii="SutonnyMJ" w:hAnsi="SutonnyMJ"/>
          <w:sz w:val="24"/>
          <w:shd w:val="clear" w:color="auto" w:fill="FFFFFF" w:themeFill="background1"/>
        </w:rPr>
        <w:tab/>
        <w:t>M.gvby‡li µqÿgZv evo‡e</w:t>
      </w:r>
      <w:r>
        <w:rPr>
          <w:rFonts w:ascii="SutonnyMJ" w:hAnsi="SutonnyMJ"/>
          <w:sz w:val="24"/>
          <w:shd w:val="clear" w:color="auto" w:fill="FFFFFF" w:themeFill="background1"/>
        </w:rPr>
        <w:tab/>
      </w:r>
      <w:r>
        <w:rPr>
          <w:rFonts w:ascii="SutonnyMJ" w:hAnsi="SutonnyMJ"/>
          <w:sz w:val="24"/>
          <w:shd w:val="clear" w:color="auto" w:fill="FFFFFF" w:themeFill="background1"/>
        </w:rPr>
        <w:tab/>
        <w:t>N. Kg©ms¯’v‡bi my‡hvM evo‡e</w:t>
      </w:r>
    </w:p>
    <w:p w:rsidR="00DD5FF0" w:rsidRPr="006408BB" w:rsidRDefault="00DD5FF0" w:rsidP="00DD5FF0">
      <w:pPr>
        <w:shd w:val="clear" w:color="auto" w:fill="A6A6A6" w:themeFill="background1" w:themeFillShade="A6"/>
        <w:jc w:val="center"/>
        <w:rPr>
          <w:rFonts w:ascii="SutonnyMJ" w:eastAsia="SutonnyMJ" w:hAnsi="SutonnyMJ" w:cs="SutonnyMJ"/>
          <w:b/>
          <w:spacing w:val="-8"/>
          <w:sz w:val="28"/>
          <w:shd w:val="clear" w:color="auto" w:fill="BFBFBF"/>
        </w:rPr>
      </w:pPr>
      <w:proofErr w:type="gramStart"/>
      <w:r w:rsidRPr="006408BB">
        <w:rPr>
          <w:rFonts w:ascii="SutonnyMJ" w:eastAsia="SutonnyMJ" w:hAnsi="SutonnyMJ" w:cs="SutonnyMJ"/>
          <w:b/>
          <w:spacing w:val="-8"/>
          <w:sz w:val="28"/>
        </w:rPr>
        <w:t>evsjv</w:t>
      </w:r>
      <w:proofErr w:type="gramEnd"/>
      <w:r w:rsidRPr="006408BB">
        <w:rPr>
          <w:rFonts w:ascii="SutonnyMJ" w:eastAsia="SutonnyMJ" w:hAnsi="SutonnyMJ" w:cs="SutonnyMJ"/>
          <w:b/>
          <w:spacing w:val="-8"/>
          <w:sz w:val="28"/>
        </w:rPr>
        <w:t xml:space="preserve">‡`k Dbœqb †dvivg </w:t>
      </w:r>
      <w:r w:rsidRPr="006408BB">
        <w:rPr>
          <w:rFonts w:ascii="Times New Roman" w:eastAsia="SutonnyMJ" w:hAnsi="Times New Roman" w:cs="SutonnyMJ"/>
          <w:b/>
          <w:spacing w:val="-8"/>
          <w:sz w:val="24"/>
        </w:rPr>
        <w:t>(</w:t>
      </w:r>
      <w:r w:rsidRPr="006408BB">
        <w:rPr>
          <w:rFonts w:ascii="Times New Roman" w:hAnsi="Times New Roman" w:cs="Calibri"/>
          <w:b/>
          <w:spacing w:val="-8"/>
          <w:sz w:val="24"/>
        </w:rPr>
        <w:t>BDF</w:t>
      </w:r>
      <w:r w:rsidRPr="006408BB">
        <w:rPr>
          <w:rFonts w:ascii="Times New Roman" w:eastAsia="SutonnyMJ" w:hAnsi="Times New Roman" w:cs="SutonnyMJ"/>
          <w:b/>
          <w:spacing w:val="-8"/>
          <w:sz w:val="24"/>
        </w:rPr>
        <w:t>)</w:t>
      </w:r>
    </w:p>
    <w:p w:rsidR="00DD5FF0" w:rsidRPr="00347F6A" w:rsidRDefault="00DD5FF0" w:rsidP="00DD5FF0">
      <w:pPr>
        <w:numPr>
          <w:ilvl w:val="0"/>
          <w:numId w:val="71"/>
        </w:numPr>
        <w:ind w:left="360" w:hanging="360"/>
        <w:jc w:val="both"/>
        <w:rPr>
          <w:rFonts w:ascii="SutonnyMJ" w:eastAsia="SutonnyMJ" w:hAnsi="SutonnyMJ" w:cs="SutonnyMJ"/>
          <w:spacing w:val="-8"/>
          <w:sz w:val="24"/>
        </w:rPr>
      </w:pPr>
      <w:r w:rsidRPr="006408BB">
        <w:rPr>
          <w:rFonts w:ascii="Times New Roman" w:eastAsia="Times New Roman" w:hAnsi="Times New Roman" w:cs="Times New Roman"/>
          <w:spacing w:val="-8"/>
        </w:rPr>
        <w:t>BDF</w:t>
      </w:r>
      <w:r w:rsidRPr="006408BB">
        <w:rPr>
          <w:rFonts w:ascii="SutonnyMJ" w:eastAsia="SutonnyMJ" w:hAnsi="SutonnyMJ" w:cs="SutonnyMJ"/>
          <w:spacing w:val="-8"/>
          <w:sz w:val="24"/>
        </w:rPr>
        <w:t xml:space="preserve">ÑGi c~Y©iƒc: </w:t>
      </w:r>
      <w:r w:rsidRPr="006408BB">
        <w:rPr>
          <w:rFonts w:ascii="Times New Roman" w:eastAsia="Times New Roman" w:hAnsi="Times New Roman" w:cs="Times New Roman"/>
          <w:spacing w:val="-8"/>
        </w:rPr>
        <w:t>Bangladesh Development Forum</w:t>
      </w:r>
    </w:p>
    <w:p w:rsidR="00DD5FF0" w:rsidRPr="00347F6A" w:rsidRDefault="00DD5FF0" w:rsidP="00DD5FF0">
      <w:pPr>
        <w:numPr>
          <w:ilvl w:val="0"/>
          <w:numId w:val="71"/>
        </w:numPr>
        <w:ind w:left="360" w:hanging="360"/>
        <w:jc w:val="both"/>
        <w:rPr>
          <w:rFonts w:ascii="SutonnyMJ" w:eastAsia="SutonnyMJ" w:hAnsi="SutonnyMJ" w:cs="SutonnyMJ"/>
          <w:spacing w:val="-8"/>
          <w:sz w:val="24"/>
        </w:rPr>
      </w:pPr>
      <w:r>
        <w:rPr>
          <w:rFonts w:ascii="SutonnyMJ" w:eastAsia="SutonnyMJ" w:hAnsi="SutonnyMJ" w:cs="SutonnyMJ"/>
          <w:spacing w:val="-8"/>
          <w:sz w:val="24"/>
        </w:rPr>
        <w:t xml:space="preserve"> cÖwZôv:1974 mv‡j </w:t>
      </w:r>
    </w:p>
    <w:p w:rsidR="00DD5FF0" w:rsidRPr="006408BB" w:rsidRDefault="00DD5FF0" w:rsidP="00DD5FF0">
      <w:pPr>
        <w:numPr>
          <w:ilvl w:val="0"/>
          <w:numId w:val="71"/>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t xml:space="preserve">cÖwZôvKvjxb bvg- evsjv‡`k GBW MÖæc </w:t>
      </w:r>
      <w:r w:rsidRPr="006408BB">
        <w:rPr>
          <w:rFonts w:ascii="Times New Roman" w:eastAsia="Times New Roman" w:hAnsi="Times New Roman" w:cs="Times New Roman"/>
          <w:spacing w:val="-8"/>
        </w:rPr>
        <w:t>(BAG)</w:t>
      </w:r>
    </w:p>
    <w:p w:rsidR="00DD5FF0" w:rsidRPr="00347F6A" w:rsidRDefault="00DD5FF0" w:rsidP="00DD5FF0">
      <w:pPr>
        <w:numPr>
          <w:ilvl w:val="0"/>
          <w:numId w:val="71"/>
        </w:numPr>
        <w:ind w:left="360" w:hanging="360"/>
        <w:jc w:val="both"/>
        <w:rPr>
          <w:rFonts w:ascii="SutonnyMJ" w:eastAsia="SutonnyMJ" w:hAnsi="SutonnyMJ" w:cs="SutonnyMJ"/>
          <w:spacing w:val="-8"/>
          <w:sz w:val="24"/>
        </w:rPr>
      </w:pPr>
      <w:r w:rsidRPr="00347F6A">
        <w:rPr>
          <w:rFonts w:ascii="SutonnyMJ" w:eastAsia="SutonnyMJ" w:hAnsi="SutonnyMJ" w:cs="SutonnyMJ"/>
          <w:spacing w:val="-8"/>
          <w:sz w:val="24"/>
        </w:rPr>
        <w:t>cÖ_g ˆeVKÑ 29 A‡±vei 1974 mv‡j; c¨vwim, d«v‡Ý AbywôZ nq</w:t>
      </w:r>
    </w:p>
    <w:p w:rsidR="00DD5FF0" w:rsidRDefault="00DD5FF0" w:rsidP="00DD5FF0">
      <w:pPr>
        <w:numPr>
          <w:ilvl w:val="0"/>
          <w:numId w:val="71"/>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t>evsjv‡`‡k wbqwgZ ˆeVK AbywôZ n‡”QÑ 2003 mvj †_‡K</w:t>
      </w:r>
    </w:p>
    <w:p w:rsidR="00DD5FF0" w:rsidRPr="006408BB" w:rsidRDefault="00DD5FF0" w:rsidP="00DD5FF0">
      <w:pPr>
        <w:ind w:left="360"/>
        <w:jc w:val="both"/>
        <w:rPr>
          <w:rFonts w:ascii="SutonnyMJ" w:eastAsia="SutonnyMJ" w:hAnsi="SutonnyMJ" w:cs="SutonnyMJ"/>
          <w:spacing w:val="-8"/>
          <w:sz w:val="24"/>
        </w:rPr>
      </w:pPr>
      <w:r>
        <w:rPr>
          <w:rFonts w:ascii="SutonnyMJ" w:eastAsia="SutonnyMJ" w:hAnsi="SutonnyMJ" w:cs="SutonnyMJ"/>
          <w:spacing w:val="-8"/>
          <w:sz w:val="24"/>
        </w:rPr>
        <w:t>we</w:t>
      </w:r>
      <w:proofErr w:type="gramStart"/>
      <w:r>
        <w:rPr>
          <w:rFonts w:ascii="SutonnyMJ" w:eastAsia="SutonnyMJ" w:hAnsi="SutonnyMJ" w:cs="SutonnyMJ"/>
          <w:spacing w:val="-8"/>
          <w:sz w:val="24"/>
        </w:rPr>
        <w:t>.`</w:t>
      </w:r>
      <w:proofErr w:type="gramEnd"/>
      <w:r>
        <w:rPr>
          <w:rFonts w:ascii="SutonnyMJ" w:eastAsia="SutonnyMJ" w:hAnsi="SutonnyMJ" w:cs="SutonnyMJ"/>
          <w:spacing w:val="-8"/>
          <w:sz w:val="24"/>
        </w:rPr>
        <w:t>ªt</w:t>
      </w:r>
    </w:p>
    <w:p w:rsidR="00DD5FF0" w:rsidRPr="006408BB" w:rsidRDefault="00DD5FF0" w:rsidP="00DD5FF0">
      <w:pPr>
        <w:numPr>
          <w:ilvl w:val="0"/>
          <w:numId w:val="71"/>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t>2003 mv‡ji c~‡e© evsjv‡`k Dbœqb †dviv‡gi ˆeVK AbywôZ n‡ZvÑ c¨vwim I d«v‡Ý</w:t>
      </w:r>
    </w:p>
    <w:p w:rsidR="00DD5FF0" w:rsidRPr="006408BB" w:rsidRDefault="00DD5FF0" w:rsidP="00DD5FF0">
      <w:pPr>
        <w:numPr>
          <w:ilvl w:val="0"/>
          <w:numId w:val="71"/>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lastRenderedPageBreak/>
        <w:t xml:space="preserve">evsjv‡`k‡K mnvqZv K‡i Ggb †`k I ms¯’v wb‡q MwVZ ¯’vbxq civgk© MÖæc- </w:t>
      </w:r>
      <w:r w:rsidRPr="006408BB">
        <w:rPr>
          <w:rFonts w:ascii="Times New Roman" w:eastAsia="Times New Roman" w:hAnsi="Times New Roman" w:cs="Times New Roman"/>
          <w:spacing w:val="-8"/>
        </w:rPr>
        <w:t>LCG</w:t>
      </w:r>
      <w:r w:rsidRPr="006408BB">
        <w:rPr>
          <w:rFonts w:ascii="SutonnyMJ" w:eastAsia="SutonnyMJ" w:hAnsi="SutonnyMJ" w:cs="SutonnyMJ"/>
          <w:spacing w:val="-8"/>
          <w:sz w:val="24"/>
        </w:rPr>
        <w:t xml:space="preserve"> (</w:t>
      </w:r>
      <w:r w:rsidRPr="006408BB">
        <w:rPr>
          <w:rFonts w:ascii="Times New Roman" w:eastAsia="Times New Roman" w:hAnsi="Times New Roman" w:cs="Times New Roman"/>
          <w:spacing w:val="-8"/>
        </w:rPr>
        <w:t>Local Consultative Group)</w:t>
      </w:r>
    </w:p>
    <w:p w:rsidR="00DD5FF0" w:rsidRPr="006408BB" w:rsidRDefault="00DD5FF0" w:rsidP="00DD5FF0">
      <w:pPr>
        <w:numPr>
          <w:ilvl w:val="0"/>
          <w:numId w:val="71"/>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t>evsjv‡`k Dbœqb †dviv‡gi cÖavb mgš^qKvix ms¯’v n‡”QÑ wek^e¨vsK</w:t>
      </w:r>
    </w:p>
    <w:p w:rsidR="00DD5FF0" w:rsidRPr="006408BB" w:rsidRDefault="00DD5FF0" w:rsidP="00DD5FF0">
      <w:pPr>
        <w:numPr>
          <w:ilvl w:val="0"/>
          <w:numId w:val="71"/>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t>evsjv‡`k Dbœqb †dviv‡gi</w:t>
      </w:r>
      <w:r>
        <w:rPr>
          <w:rFonts w:ascii="SutonnyMJ" w:eastAsia="SutonnyMJ" w:hAnsi="SutonnyMJ" w:cs="SutonnyMJ"/>
          <w:spacing w:val="-8"/>
          <w:sz w:val="24"/>
        </w:rPr>
        <w:t xml:space="preserve"> ˆeV‡K mfvcwZZ¡  K‡iÑ wek^e¨vsK</w:t>
      </w:r>
    </w:p>
    <w:p w:rsidR="00DD5FF0" w:rsidRPr="006408BB" w:rsidRDefault="00DD5FF0" w:rsidP="00DD5FF0">
      <w:pPr>
        <w:shd w:val="clear" w:color="auto" w:fill="F2F2F2" w:themeFill="background1" w:themeFillShade="F2"/>
        <w:tabs>
          <w:tab w:val="left" w:pos="360"/>
          <w:tab w:val="left" w:pos="2160"/>
          <w:tab w:val="left" w:pos="3960"/>
          <w:tab w:val="left" w:pos="5760"/>
          <w:tab w:val="left" w:pos="7920"/>
        </w:tabs>
        <w:jc w:val="center"/>
        <w:rPr>
          <w:rFonts w:ascii="SutonnyMJ" w:hAnsi="SutonnyMJ" w:cs="SutonnyMJ"/>
          <w:b/>
          <w:sz w:val="26"/>
        </w:rPr>
      </w:pPr>
      <w:proofErr w:type="gramStart"/>
      <w:r w:rsidRPr="006408BB">
        <w:rPr>
          <w:rFonts w:ascii="SutonnyMJ" w:hAnsi="SutonnyMJ" w:cs="SutonnyMJ"/>
          <w:b/>
          <w:sz w:val="26"/>
        </w:rPr>
        <w:t>evsjv</w:t>
      </w:r>
      <w:proofErr w:type="gramEnd"/>
      <w:r w:rsidRPr="006408BB">
        <w:rPr>
          <w:rFonts w:ascii="SutonnyMJ" w:hAnsi="SutonnyMJ" w:cs="SutonnyMJ"/>
          <w:b/>
          <w:sz w:val="26"/>
        </w:rPr>
        <w:t>‡`k †W‡fjc‡g›U †dvivg m‡¤§jbÑ2020</w:t>
      </w:r>
    </w:p>
    <w:p w:rsidR="00DD5FF0" w:rsidRPr="006408BB" w:rsidRDefault="00DD5FF0" w:rsidP="00DD5FF0">
      <w:pPr>
        <w:pStyle w:val="ListParagraph"/>
        <w:numPr>
          <w:ilvl w:val="0"/>
          <w:numId w:val="129"/>
        </w:numPr>
        <w:shd w:val="clear" w:color="auto" w:fill="F2F2F2" w:themeFill="background1" w:themeFillShade="F2"/>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¯’vb: e½eÜz AvšÍR©vwZK m‡¤§jb †K›`ª</w:t>
      </w:r>
    </w:p>
    <w:p w:rsidR="00DD5FF0" w:rsidRPr="006408BB" w:rsidRDefault="00DD5FF0" w:rsidP="00DD5FF0">
      <w:pPr>
        <w:pStyle w:val="ListParagraph"/>
        <w:numPr>
          <w:ilvl w:val="0"/>
          <w:numId w:val="129"/>
        </w:numPr>
        <w:shd w:val="clear" w:color="auto" w:fill="F2F2F2" w:themeFill="background1" w:themeFillShade="F2"/>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mgq: 29 I 30 Rvbyqvwi, 2020</w:t>
      </w:r>
    </w:p>
    <w:p w:rsidR="00DD5FF0" w:rsidRPr="006408BB" w:rsidRDefault="00DD5FF0" w:rsidP="00DD5FF0">
      <w:pPr>
        <w:pStyle w:val="ListParagraph"/>
        <w:numPr>
          <w:ilvl w:val="0"/>
          <w:numId w:val="129"/>
        </w:numPr>
        <w:shd w:val="clear" w:color="auto" w:fill="F2F2F2" w:themeFill="background1" w:themeFillShade="F2"/>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m‡¤§j‡bi g~j cÖwZcv`¨ welq wQj: miKvi I `vZv †Mvôxi Askx`vwi‡Z¡i wfwË‡Z Aóg cÂevwl©K cwiKíbv I evsjv‡`‡ki ga¨g Av‡qi †`‡k DbœxZ nIqv</w:t>
      </w:r>
    </w:p>
    <w:p w:rsidR="00DD5FF0" w:rsidRPr="006408BB" w:rsidRDefault="00DD5FF0" w:rsidP="00DD5FF0">
      <w:pPr>
        <w:pStyle w:val="ListParagraph"/>
        <w:numPr>
          <w:ilvl w:val="0"/>
          <w:numId w:val="129"/>
        </w:numPr>
        <w:shd w:val="clear" w:color="auto" w:fill="F2F2F2" w:themeFill="background1" w:themeFillShade="F2"/>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m‡¤§j‡bi †¯øvMvb: ÒKvh©Ki Askx`vwi‡Z¡i wfwË‡Z †UKmB DbœqbÓ</w:t>
      </w:r>
    </w:p>
    <w:p w:rsidR="00DD5FF0" w:rsidRPr="006408BB" w:rsidRDefault="00DD5FF0" w:rsidP="00DD5FF0">
      <w:pPr>
        <w:pStyle w:val="ListParagraph"/>
        <w:numPr>
          <w:ilvl w:val="0"/>
          <w:numId w:val="129"/>
        </w:numPr>
        <w:shd w:val="clear" w:color="auto" w:fill="F2F2F2" w:themeFill="background1" w:themeFillShade="F2"/>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†dviv‡gi g~j Awa‡ek‡bi cÖwZcv`¨ welq wQj:</w:t>
      </w:r>
      <w:r w:rsidRPr="006408BB">
        <w:rPr>
          <w:rFonts w:ascii="Times New Roman" w:hAnsi="Times New Roman" w:cs="Times New Roman"/>
          <w:sz w:val="24"/>
        </w:rPr>
        <w:t xml:space="preserve"> “</w:t>
      </w:r>
      <w:r>
        <w:rPr>
          <w:rFonts w:ascii="Times New Roman" w:hAnsi="Times New Roman" w:cs="Times New Roman"/>
        </w:rPr>
        <w:t>Effective P</w:t>
      </w:r>
      <w:r w:rsidRPr="006408BB">
        <w:rPr>
          <w:rFonts w:ascii="Times New Roman" w:hAnsi="Times New Roman" w:cs="Times New Roman"/>
        </w:rPr>
        <w:t>artnership for Implementing the 8</w:t>
      </w:r>
      <w:r w:rsidRPr="006408BB">
        <w:rPr>
          <w:rFonts w:ascii="Times New Roman" w:hAnsi="Times New Roman" w:cs="Times New Roman"/>
          <w:vertAlign w:val="superscript"/>
        </w:rPr>
        <w:t>th</w:t>
      </w:r>
      <w:r>
        <w:rPr>
          <w:rFonts w:ascii="Times New Roman" w:hAnsi="Times New Roman" w:cs="Times New Roman"/>
        </w:rPr>
        <w:t xml:space="preserve"> Five Year P</w:t>
      </w:r>
      <w:r w:rsidRPr="006408BB">
        <w:rPr>
          <w:rFonts w:ascii="Times New Roman" w:hAnsi="Times New Roman" w:cs="Times New Roman"/>
        </w:rPr>
        <w:t>lan Aiming towards Achieving SDGs</w:t>
      </w:r>
      <w:r w:rsidRPr="006408BB">
        <w:rPr>
          <w:rFonts w:ascii="Times New Roman" w:hAnsi="Times New Roman" w:cs="Times New Roman"/>
          <w:sz w:val="24"/>
        </w:rPr>
        <w:t>”</w:t>
      </w:r>
    </w:p>
    <w:p w:rsidR="00DD5FF0" w:rsidRPr="006408BB" w:rsidRDefault="00DD5FF0" w:rsidP="00DD5FF0">
      <w:pPr>
        <w:pStyle w:val="ListParagraph"/>
        <w:numPr>
          <w:ilvl w:val="0"/>
          <w:numId w:val="129"/>
        </w:numPr>
        <w:shd w:val="clear" w:color="auto" w:fill="F2F2F2" w:themeFill="background1" w:themeFillShade="F2"/>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m‡¤§j‡bi Av‡qvRb K‡i; A_©‰bwZK m¤úK© wefvM, A_© gš¿Yvjq|</w:t>
      </w:r>
    </w:p>
    <w:p w:rsidR="00DD5FF0" w:rsidRPr="006408BB" w:rsidRDefault="00DD5FF0" w:rsidP="00DD5FF0">
      <w:pPr>
        <w:jc w:val="center"/>
        <w:rPr>
          <w:rFonts w:ascii="SutonnyMJ" w:eastAsia="SutonnyMJ" w:hAnsi="SutonnyMJ" w:cs="SutonnyMJ"/>
          <w:b/>
          <w:spacing w:val="-8"/>
          <w:sz w:val="6"/>
          <w:shd w:val="clear" w:color="auto" w:fill="BFBFBF"/>
        </w:rPr>
      </w:pPr>
    </w:p>
    <w:p w:rsidR="00DD5FF0" w:rsidRPr="006408BB" w:rsidRDefault="00DD5FF0" w:rsidP="00DD5FF0">
      <w:pPr>
        <w:shd w:val="clear" w:color="auto" w:fill="BFBFBF" w:themeFill="background1" w:themeFillShade="BF"/>
        <w:jc w:val="center"/>
        <w:rPr>
          <w:rFonts w:ascii="SutonnyMJ" w:eastAsia="SutonnyMJ" w:hAnsi="SutonnyMJ" w:cs="SutonnyMJ"/>
          <w:b/>
          <w:spacing w:val="-8"/>
          <w:sz w:val="28"/>
          <w:shd w:val="clear" w:color="auto" w:fill="BFBFBF"/>
        </w:rPr>
      </w:pPr>
      <w:r w:rsidRPr="006408BB">
        <w:rPr>
          <w:rFonts w:ascii="SutonnyMJ" w:eastAsia="SutonnyMJ" w:hAnsi="SutonnyMJ" w:cs="SutonnyMJ"/>
          <w:b/>
          <w:spacing w:val="-8"/>
          <w:sz w:val="28"/>
        </w:rPr>
        <w:t xml:space="preserve">†hŠ_ A_©‰bwZK Kwgkb </w:t>
      </w:r>
      <w:r w:rsidRPr="006408BB">
        <w:rPr>
          <w:rFonts w:ascii="SutonnyMJ" w:eastAsia="SutonnyMJ" w:hAnsi="SutonnyMJ" w:cs="SutonnyMJ"/>
          <w:b/>
          <w:spacing w:val="-8"/>
          <w:sz w:val="24"/>
        </w:rPr>
        <w:t>(</w:t>
      </w:r>
      <w:r w:rsidRPr="006408BB">
        <w:rPr>
          <w:rFonts w:cs="Calibri"/>
          <w:b/>
          <w:spacing w:val="-8"/>
          <w:sz w:val="24"/>
        </w:rPr>
        <w:t>JEC</w:t>
      </w:r>
      <w:r w:rsidRPr="006408BB">
        <w:rPr>
          <w:rFonts w:ascii="SutonnyMJ" w:eastAsia="SutonnyMJ" w:hAnsi="SutonnyMJ" w:cs="SutonnyMJ"/>
          <w:b/>
          <w:spacing w:val="-8"/>
          <w:sz w:val="24"/>
        </w:rPr>
        <w:t>)</w:t>
      </w:r>
    </w:p>
    <w:p w:rsidR="00DD5FF0" w:rsidRPr="00BF60C7" w:rsidRDefault="00DD5FF0" w:rsidP="00DD5FF0">
      <w:pPr>
        <w:numPr>
          <w:ilvl w:val="0"/>
          <w:numId w:val="72"/>
        </w:numPr>
        <w:ind w:left="360" w:hanging="360"/>
        <w:jc w:val="both"/>
        <w:rPr>
          <w:rFonts w:ascii="SutonnyMJ" w:eastAsia="SutonnyMJ" w:hAnsi="SutonnyMJ" w:cs="SutonnyMJ"/>
          <w:spacing w:val="-8"/>
          <w:sz w:val="24"/>
        </w:rPr>
      </w:pPr>
      <w:r w:rsidRPr="006408BB">
        <w:rPr>
          <w:rFonts w:ascii="SutonnyMJ" w:eastAsia="SutonnyMJ" w:hAnsi="SutonnyMJ" w:cs="SutonnyMJ"/>
          <w:spacing w:val="-8"/>
          <w:sz w:val="24"/>
        </w:rPr>
        <w:t xml:space="preserve">†RBwm </w:t>
      </w:r>
      <w:r w:rsidRPr="006408BB">
        <w:rPr>
          <w:rFonts w:ascii="Times New Roman" w:eastAsia="Times New Roman" w:hAnsi="Times New Roman" w:cs="Times New Roman"/>
          <w:spacing w:val="-8"/>
        </w:rPr>
        <w:t>(JEC)-</w:t>
      </w:r>
      <w:r w:rsidRPr="006408BB">
        <w:rPr>
          <w:rFonts w:ascii="SutonnyMJ" w:eastAsia="SutonnyMJ" w:hAnsi="SutonnyMJ" w:cs="SutonnyMJ"/>
          <w:spacing w:val="-8"/>
          <w:sz w:val="24"/>
        </w:rPr>
        <w:t xml:space="preserve">Gi c~Y©iƒc n‡jv: </w:t>
      </w:r>
      <w:r w:rsidRPr="006408BB">
        <w:rPr>
          <w:rFonts w:ascii="Times New Roman" w:eastAsia="Times New Roman" w:hAnsi="Times New Roman" w:cs="Times New Roman"/>
          <w:spacing w:val="-8"/>
        </w:rPr>
        <w:t>Joint Economic Commission</w:t>
      </w:r>
    </w:p>
    <w:p w:rsidR="00DD5FF0" w:rsidRPr="00AC4EB9" w:rsidRDefault="00DD5FF0" w:rsidP="00DD5FF0">
      <w:pPr>
        <w:numPr>
          <w:ilvl w:val="0"/>
          <w:numId w:val="72"/>
        </w:numPr>
        <w:ind w:left="360" w:hanging="360"/>
        <w:jc w:val="both"/>
        <w:rPr>
          <w:rFonts w:ascii="SutonnyMJ" w:eastAsia="SutonnyMJ" w:hAnsi="SutonnyMJ" w:cs="SutonnyMJ"/>
          <w:spacing w:val="-8"/>
          <w:sz w:val="24"/>
        </w:rPr>
      </w:pPr>
      <w:r w:rsidRPr="00AC4EB9">
        <w:rPr>
          <w:rFonts w:ascii="SutonnyMJ" w:eastAsia="SutonnyMJ" w:hAnsi="SutonnyMJ" w:cs="SutonnyMJ"/>
          <w:spacing w:val="-8"/>
          <w:sz w:val="24"/>
        </w:rPr>
        <w:t xml:space="preserve">†hŠ_ A_©‰bwZK Kwgkb </w:t>
      </w:r>
      <w:r w:rsidRPr="00AC4EB9">
        <w:rPr>
          <w:rFonts w:ascii="Times New Roman" w:eastAsia="Times New Roman" w:hAnsi="Times New Roman" w:cs="Times New Roman"/>
          <w:spacing w:val="-8"/>
        </w:rPr>
        <w:t>(JEC)</w:t>
      </w:r>
      <w:r w:rsidRPr="00AC4EB9">
        <w:rPr>
          <w:rFonts w:ascii="SutonnyMJ" w:eastAsia="SutonnyMJ" w:hAnsi="SutonnyMJ" w:cs="SutonnyMJ"/>
          <w:spacing w:val="-8"/>
          <w:sz w:val="24"/>
        </w:rPr>
        <w:t xml:space="preserve"> MwVZ nq h_vµ‡g: mvaviYZ `yB †`‡ki e¨emv-evwY‡R¨i cÖmvi, A_©‰bwZK Kg©KvÐ e„w× I AwggvswmZ A_©‰bwZK welq¸‡jvi m¤§vbRbK wb®úwËi j‡ÿ¨|</w:t>
      </w:r>
      <w:r>
        <w:rPr>
          <w:rFonts w:ascii="SutonnyMJ" w:eastAsia="SutonnyMJ" w:hAnsi="SutonnyMJ" w:cs="SutonnyMJ"/>
          <w:spacing w:val="-8"/>
          <w:sz w:val="24"/>
        </w:rPr>
        <w:t xml:space="preserve"> </w:t>
      </w:r>
      <w:r w:rsidRPr="00AC4EB9">
        <w:rPr>
          <w:rFonts w:ascii="SutonnyMJ" w:eastAsia="SutonnyMJ" w:hAnsi="SutonnyMJ" w:cs="SutonnyMJ"/>
          <w:spacing w:val="-8"/>
          <w:sz w:val="24"/>
        </w:rPr>
        <w:t>eZ©gv‡b evsjv‡`‡ki mv‡_Ñ 17wU †`k I 1wU ms¯’v (BD‡ivcxq BDwbq‡bi) †`‡ki †hŠ_ A_©‰bwZK Kwgkb i‡q‡Q|</w:t>
      </w:r>
    </w:p>
    <w:p w:rsidR="00DD5FF0" w:rsidRPr="006408BB" w:rsidRDefault="00DD5FF0" w:rsidP="00DD5FF0">
      <w:pPr>
        <w:ind w:left="720"/>
        <w:jc w:val="both"/>
        <w:rPr>
          <w:rFonts w:ascii="VillageII" w:eastAsia="VillageII" w:hAnsi="VillageII" w:cs="VillageII"/>
          <w:sz w:val="6"/>
        </w:rPr>
      </w:pPr>
    </w:p>
    <w:p w:rsidR="00DD5FF0" w:rsidRPr="006408BB" w:rsidRDefault="00DD5FF0" w:rsidP="00DD5FF0">
      <w:pPr>
        <w:shd w:val="clear" w:color="auto" w:fill="BFBFBF" w:themeFill="background1" w:themeFillShade="BF"/>
        <w:tabs>
          <w:tab w:val="left" w:pos="360"/>
        </w:tabs>
        <w:ind w:left="360" w:hanging="360"/>
        <w:jc w:val="center"/>
        <w:rPr>
          <w:rFonts w:ascii="SutonnyMJ" w:eastAsia="SutonnyMJ" w:hAnsi="SutonnyMJ" w:cs="SutonnyMJ"/>
          <w:b/>
          <w:sz w:val="24"/>
          <w:szCs w:val="24"/>
          <w:shd w:val="clear" w:color="auto" w:fill="D9D9D9"/>
        </w:rPr>
      </w:pPr>
      <w:proofErr w:type="gramStart"/>
      <w:r w:rsidRPr="006408BB">
        <w:rPr>
          <w:rFonts w:ascii="SutonnyMJ" w:eastAsia="SutonnyMJ" w:hAnsi="SutonnyMJ" w:cs="SutonnyMJ"/>
          <w:b/>
          <w:sz w:val="28"/>
          <w:szCs w:val="24"/>
        </w:rPr>
        <w:t>evsjv</w:t>
      </w:r>
      <w:proofErr w:type="gramEnd"/>
      <w:r w:rsidRPr="006408BB">
        <w:rPr>
          <w:rFonts w:ascii="SutonnyMJ" w:eastAsia="SutonnyMJ" w:hAnsi="SutonnyMJ" w:cs="SutonnyMJ"/>
          <w:b/>
          <w:sz w:val="28"/>
          <w:szCs w:val="24"/>
        </w:rPr>
        <w:t>‡`k GLb wb¤œ ga¨g Av‡qi †`k</w:t>
      </w:r>
    </w:p>
    <w:p w:rsidR="00DD5FF0" w:rsidRPr="00C46B47" w:rsidRDefault="00DD5FF0" w:rsidP="00DD5FF0">
      <w:pPr>
        <w:pStyle w:val="ListParagraph"/>
        <w:numPr>
          <w:ilvl w:val="0"/>
          <w:numId w:val="297"/>
        </w:numPr>
        <w:jc w:val="both"/>
        <w:rPr>
          <w:rFonts w:ascii="SutonnyMJ" w:eastAsia="SutonnyMJ" w:hAnsi="SutonnyMJ" w:cs="SutonnyMJ"/>
          <w:sz w:val="24"/>
        </w:rPr>
      </w:pPr>
      <w:r w:rsidRPr="00C46B47">
        <w:rPr>
          <w:rFonts w:ascii="SutonnyMJ" w:eastAsia="SutonnyMJ" w:hAnsi="SutonnyMJ" w:cs="SutonnyMJ"/>
          <w:sz w:val="24"/>
        </w:rPr>
        <w:t>wek¦ e¨vsK evsjv‡`k‡K wb¤œ ga¨g Av‡qi †`k wn‡m‡e †NvlYv K‡i‡QÑ 1 RyjvB 2015</w:t>
      </w:r>
    </w:p>
    <w:p w:rsidR="00DD5FF0" w:rsidRPr="00C46B47" w:rsidRDefault="00DD5FF0" w:rsidP="00DD5FF0">
      <w:pPr>
        <w:pStyle w:val="ListParagraph"/>
        <w:numPr>
          <w:ilvl w:val="0"/>
          <w:numId w:val="297"/>
        </w:numPr>
        <w:jc w:val="both"/>
        <w:rPr>
          <w:rFonts w:ascii="SutonnyMJ" w:eastAsia="SutonnyMJ" w:hAnsi="SutonnyMJ" w:cs="SutonnyMJ"/>
          <w:sz w:val="24"/>
        </w:rPr>
      </w:pPr>
      <w:r w:rsidRPr="00C46B47">
        <w:rPr>
          <w:rFonts w:ascii="SutonnyMJ" w:eastAsia="SutonnyMJ" w:hAnsi="SutonnyMJ" w:cs="SutonnyMJ"/>
          <w:sz w:val="24"/>
        </w:rPr>
        <w:t>wek¦ e¨vs‡Ki g‡Z Av‡qi w`K †_‡K 4 ai‡bi †`k i‡q‡QÑ</w:t>
      </w:r>
    </w:p>
    <w:p w:rsidR="00DD5FF0" w:rsidRPr="00AC4EB9" w:rsidRDefault="00DD5FF0" w:rsidP="00DD5FF0">
      <w:pPr>
        <w:pStyle w:val="ListParagraph"/>
        <w:numPr>
          <w:ilvl w:val="0"/>
          <w:numId w:val="471"/>
        </w:numPr>
        <w:tabs>
          <w:tab w:val="left" w:pos="360"/>
          <w:tab w:val="left" w:pos="2160"/>
          <w:tab w:val="left" w:pos="3960"/>
          <w:tab w:val="left" w:pos="5760"/>
          <w:tab w:val="left" w:pos="7920"/>
        </w:tabs>
        <w:contextualSpacing/>
        <w:rPr>
          <w:rFonts w:ascii="SutonnyMJ" w:hAnsi="SutonnyMJ" w:cs="SutonnyMJ"/>
          <w:sz w:val="24"/>
        </w:rPr>
      </w:pPr>
      <w:r w:rsidRPr="00AC4EB9">
        <w:rPr>
          <w:rFonts w:ascii="SutonnyMJ" w:hAnsi="SutonnyMJ" w:cs="SutonnyMJ"/>
          <w:sz w:val="24"/>
        </w:rPr>
        <w:t>wb¤œ Av‡qi †`k: 1025 Wjvi Gi wb‡P</w:t>
      </w:r>
    </w:p>
    <w:p w:rsidR="00DD5FF0" w:rsidRPr="00AC4EB9" w:rsidRDefault="00DD5FF0" w:rsidP="00DD5FF0">
      <w:pPr>
        <w:pStyle w:val="ListParagraph"/>
        <w:numPr>
          <w:ilvl w:val="0"/>
          <w:numId w:val="471"/>
        </w:numPr>
        <w:tabs>
          <w:tab w:val="left" w:pos="360"/>
          <w:tab w:val="left" w:pos="2160"/>
          <w:tab w:val="left" w:pos="3960"/>
          <w:tab w:val="left" w:pos="5760"/>
          <w:tab w:val="left" w:pos="7920"/>
        </w:tabs>
        <w:contextualSpacing/>
        <w:rPr>
          <w:rFonts w:ascii="SutonnyMJ" w:hAnsi="SutonnyMJ" w:cs="SutonnyMJ"/>
          <w:sz w:val="24"/>
        </w:rPr>
      </w:pPr>
      <w:r w:rsidRPr="00AC4EB9">
        <w:rPr>
          <w:rFonts w:ascii="SutonnyMJ" w:hAnsi="SutonnyMJ" w:cs="SutonnyMJ"/>
          <w:sz w:val="24"/>
        </w:rPr>
        <w:t>wb¤œ ga¨g Av‡qi †`k: 1025 WjviÑ 3995 Wjvi</w:t>
      </w:r>
    </w:p>
    <w:p w:rsidR="00DD5FF0" w:rsidRPr="00AC4EB9" w:rsidRDefault="00DD5FF0" w:rsidP="00DD5FF0">
      <w:pPr>
        <w:pStyle w:val="ListParagraph"/>
        <w:numPr>
          <w:ilvl w:val="0"/>
          <w:numId w:val="471"/>
        </w:numPr>
        <w:tabs>
          <w:tab w:val="left" w:pos="360"/>
          <w:tab w:val="left" w:pos="2160"/>
          <w:tab w:val="left" w:pos="3960"/>
          <w:tab w:val="left" w:pos="5760"/>
          <w:tab w:val="left" w:pos="7920"/>
        </w:tabs>
        <w:contextualSpacing/>
        <w:rPr>
          <w:rFonts w:ascii="SutonnyMJ" w:hAnsi="SutonnyMJ" w:cs="SutonnyMJ"/>
          <w:sz w:val="24"/>
        </w:rPr>
      </w:pPr>
      <w:r w:rsidRPr="00AC4EB9">
        <w:rPr>
          <w:rFonts w:ascii="SutonnyMJ" w:hAnsi="SutonnyMJ" w:cs="SutonnyMJ"/>
          <w:sz w:val="24"/>
        </w:rPr>
        <w:t>D”P ga¨g Av‡qi †`k: 3996 Ñ 12734</w:t>
      </w:r>
      <w:r>
        <w:rPr>
          <w:rFonts w:ascii="SutonnyMJ" w:hAnsi="SutonnyMJ" w:cs="SutonnyMJ"/>
          <w:sz w:val="24"/>
        </w:rPr>
        <w:t xml:space="preserve"> Wjvi</w:t>
      </w:r>
    </w:p>
    <w:p w:rsidR="00DD5FF0" w:rsidRPr="00AC4EB9" w:rsidRDefault="00DD5FF0" w:rsidP="00DD5FF0">
      <w:pPr>
        <w:pStyle w:val="ListParagraph"/>
        <w:numPr>
          <w:ilvl w:val="0"/>
          <w:numId w:val="470"/>
        </w:numPr>
        <w:tabs>
          <w:tab w:val="left" w:pos="360"/>
          <w:tab w:val="left" w:pos="2160"/>
          <w:tab w:val="left" w:pos="3960"/>
          <w:tab w:val="left" w:pos="5760"/>
          <w:tab w:val="left" w:pos="7920"/>
        </w:tabs>
        <w:contextualSpacing/>
        <w:rPr>
          <w:rFonts w:ascii="SutonnyMJ" w:hAnsi="SutonnyMJ" w:cs="SutonnyMJ"/>
          <w:sz w:val="24"/>
        </w:rPr>
      </w:pPr>
      <w:r w:rsidRPr="00AC4EB9">
        <w:rPr>
          <w:rFonts w:ascii="SutonnyMJ" w:hAnsi="SutonnyMJ" w:cs="SutonnyMJ"/>
          <w:sz w:val="24"/>
        </w:rPr>
        <w:t>D”P Av‡qi †`k: 12375 Wjvi ev Zvi †ewk</w:t>
      </w:r>
    </w:p>
    <w:p w:rsidR="00DD5FF0" w:rsidRPr="00D664B9" w:rsidRDefault="00DD5FF0" w:rsidP="00DD5FF0">
      <w:pPr>
        <w:pStyle w:val="ListParagraph"/>
        <w:numPr>
          <w:ilvl w:val="0"/>
          <w:numId w:val="297"/>
        </w:numPr>
        <w:tabs>
          <w:tab w:val="left" w:pos="360"/>
          <w:tab w:val="left" w:pos="2160"/>
          <w:tab w:val="left" w:pos="3960"/>
          <w:tab w:val="left" w:pos="5760"/>
          <w:tab w:val="left" w:pos="7920"/>
        </w:tabs>
        <w:contextualSpacing/>
        <w:rPr>
          <w:rFonts w:ascii="SutonnyMJ" w:hAnsi="SutonnyMJ" w:cs="SutonnyMJ"/>
          <w:sz w:val="24"/>
        </w:rPr>
      </w:pPr>
      <w:r w:rsidRPr="006408BB">
        <w:rPr>
          <w:rFonts w:ascii="Times New Roman" w:hAnsi="Times New Roman" w:cs="Calibri"/>
          <w:b/>
        </w:rPr>
        <w:t>Note:</w:t>
      </w:r>
      <w:r w:rsidRPr="006408BB">
        <w:rPr>
          <w:rFonts w:ascii="SutonnyMJ" w:eastAsia="SutonnyMJ" w:hAnsi="SutonnyMJ" w:cs="SutonnyMJ"/>
          <w:sz w:val="24"/>
        </w:rPr>
        <w:t xml:space="preserve"> miKv‡ii wfkb-2021 Abymv‡i evsjv‡`k 2021 mv‡ji g‡a¨ ga¨g Av‡qi †`‡k cwiYZ n‡e|</w:t>
      </w:r>
      <w:r w:rsidRPr="006408BB">
        <w:rPr>
          <w:rFonts w:ascii="SutonnyMJ" w:hAnsi="SutonnyMJ" w:cs="SutonnyMJ"/>
          <w:sz w:val="24"/>
        </w:rPr>
        <w:t>evsjv‡`k GLb wb¤œ ga¨g Av‡qi †`k</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F32DE4">
        <w:rPr>
          <w:rFonts w:ascii="SutonnyMJ" w:hAnsi="SutonnyMJ" w:cs="SutonnyMJ"/>
          <w:b/>
          <w:sz w:val="26"/>
          <w:shd w:val="clear" w:color="auto" w:fill="000000" w:themeFill="text1"/>
        </w:rPr>
        <w:t>Abykxjbx</w:t>
      </w:r>
    </w:p>
    <w:p w:rsidR="00DD5FF0" w:rsidRPr="007B5E6B" w:rsidRDefault="00DD5FF0" w:rsidP="00DD5FF0">
      <w:pPr>
        <w:pStyle w:val="ListParagraph"/>
        <w:numPr>
          <w:ilvl w:val="0"/>
          <w:numId w:val="415"/>
        </w:numPr>
        <w:tabs>
          <w:tab w:val="left" w:pos="360"/>
          <w:tab w:val="left" w:pos="2340"/>
          <w:tab w:val="left" w:pos="4320"/>
          <w:tab w:val="left" w:pos="6480"/>
          <w:tab w:val="left" w:pos="8136"/>
        </w:tabs>
        <w:ind w:left="27" w:hanging="9"/>
        <w:contextualSpacing/>
        <w:rPr>
          <w:rFonts w:ascii="SutonnyMJ" w:hAnsi="SutonnyMJ"/>
          <w:sz w:val="24"/>
        </w:rPr>
      </w:pPr>
      <w:proofErr w:type="gramStart"/>
      <w:r w:rsidRPr="007B5E6B">
        <w:rPr>
          <w:rFonts w:ascii="SutonnyMJ" w:hAnsi="SutonnyMJ"/>
          <w:sz w:val="24"/>
        </w:rPr>
        <w:t>wb‡</w:t>
      </w:r>
      <w:proofErr w:type="gramEnd"/>
      <w:r w:rsidRPr="007B5E6B">
        <w:rPr>
          <w:rFonts w:ascii="SutonnyMJ" w:hAnsi="SutonnyMJ"/>
          <w:sz w:val="24"/>
        </w:rPr>
        <w:t>Pi †KvbwU A_©bxwZi wb‡`©kK bq?</w:t>
      </w:r>
    </w:p>
    <w:p w:rsidR="00DD5FF0" w:rsidRPr="006408BB" w:rsidRDefault="00DD5FF0" w:rsidP="00DD5FF0">
      <w:pPr>
        <w:tabs>
          <w:tab w:val="left" w:pos="360"/>
          <w:tab w:val="left" w:pos="2340"/>
          <w:tab w:val="left" w:pos="4320"/>
          <w:tab w:val="left" w:pos="6480"/>
          <w:tab w:val="left" w:pos="8136"/>
        </w:tabs>
        <w:ind w:left="27" w:hanging="9"/>
        <w:rPr>
          <w:rFonts w:ascii="SutonnyMJ" w:hAnsi="SutonnyMJ"/>
          <w:sz w:val="24"/>
        </w:rPr>
      </w:pPr>
      <w:r>
        <w:rPr>
          <w:rFonts w:ascii="SutonnyMJ" w:hAnsi="SutonnyMJ"/>
          <w:sz w:val="24"/>
        </w:rPr>
        <w:tab/>
      </w:r>
      <w:r>
        <w:rPr>
          <w:rFonts w:ascii="SutonnyMJ" w:hAnsi="SutonnyMJ"/>
          <w:sz w:val="24"/>
        </w:rPr>
        <w:tab/>
      </w:r>
      <w:r w:rsidRPr="006408BB">
        <w:rPr>
          <w:rFonts w:ascii="SutonnyMJ" w:hAnsi="SutonnyMJ"/>
          <w:sz w:val="24"/>
        </w:rPr>
        <w:t xml:space="preserve">K. </w:t>
      </w:r>
      <w:r w:rsidRPr="006408BB">
        <w:rPr>
          <w:rFonts w:ascii="SutonnyMJ" w:hAnsi="SutonnyMJ"/>
          <w:sz w:val="24"/>
          <w:u w:val="single"/>
        </w:rPr>
        <w:t>‡gvU RbmsL¨v</w:t>
      </w:r>
      <w:r w:rsidRPr="006408BB">
        <w:rPr>
          <w:rFonts w:ascii="SutonnyMJ" w:hAnsi="SutonnyMJ"/>
          <w:sz w:val="24"/>
        </w:rPr>
        <w:tab/>
      </w:r>
      <w:r w:rsidRPr="006408BB">
        <w:rPr>
          <w:rFonts w:ascii="SutonnyMJ" w:hAnsi="SutonnyMJ"/>
          <w:sz w:val="24"/>
        </w:rPr>
        <w:tab/>
        <w:t>L. †</w:t>
      </w:r>
      <w:r>
        <w:rPr>
          <w:rFonts w:ascii="SutonnyMJ" w:hAnsi="SutonnyMJ"/>
          <w:sz w:val="24"/>
        </w:rPr>
        <w:t xml:space="preserve">gvU †`kR </w:t>
      </w:r>
      <w:proofErr w:type="gramStart"/>
      <w:r>
        <w:rPr>
          <w:rFonts w:ascii="SutonnyMJ" w:hAnsi="SutonnyMJ"/>
          <w:sz w:val="24"/>
        </w:rPr>
        <w:t>ev</w:t>
      </w:r>
      <w:proofErr w:type="gramEnd"/>
      <w:r>
        <w:rPr>
          <w:rFonts w:ascii="SutonnyMJ" w:hAnsi="SutonnyMJ"/>
          <w:sz w:val="24"/>
        </w:rPr>
        <w:t xml:space="preserve"> Af¨šÍixb Drcv`</w:t>
      </w:r>
      <w:r w:rsidRPr="006408BB">
        <w:rPr>
          <w:rFonts w:ascii="SutonnyMJ" w:hAnsi="SutonnyMJ"/>
          <w:sz w:val="24"/>
        </w:rPr>
        <w:t>b</w:t>
      </w:r>
      <w:r w:rsidRPr="006408BB">
        <w:rPr>
          <w:rFonts w:ascii="SutonnyMJ" w:hAnsi="SutonnyMJ"/>
          <w:sz w:val="24"/>
        </w:rPr>
        <w:tab/>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t>M. †gvU RvZxq</w:t>
      </w:r>
      <w:r w:rsidRPr="006408BB">
        <w:rPr>
          <w:rFonts w:ascii="SutonnyMJ" w:hAnsi="SutonnyMJ"/>
          <w:sz w:val="24"/>
        </w:rPr>
        <w:t xml:space="preserve"> Drcv`b</w:t>
      </w:r>
      <w:r w:rsidRPr="006408BB">
        <w:rPr>
          <w:rFonts w:ascii="SutonnyMJ" w:hAnsi="SutonnyMJ"/>
          <w:sz w:val="24"/>
        </w:rPr>
        <w:tab/>
      </w:r>
      <w:r w:rsidRPr="006408BB">
        <w:rPr>
          <w:rFonts w:ascii="SutonnyMJ" w:hAnsi="SutonnyMJ"/>
          <w:sz w:val="24"/>
        </w:rPr>
        <w:tab/>
        <w:t>N. gv_vwcQz Avq</w:t>
      </w:r>
      <w:r w:rsidRPr="006408BB">
        <w:rPr>
          <w:rFonts w:ascii="SutonnyMJ" w:hAnsi="SutonnyMJ"/>
          <w:sz w:val="24"/>
        </w:rPr>
        <w:tab/>
      </w:r>
      <w:r w:rsidRPr="006408BB">
        <w:rPr>
          <w:rFonts w:ascii="SutonnyMJ" w:hAnsi="SutonnyMJ"/>
          <w:sz w:val="24"/>
        </w:rPr>
        <w:tab/>
      </w:r>
      <w:r>
        <w:rPr>
          <w:rFonts w:ascii="SutonnyMJ" w:hAnsi="SutonnyMJ"/>
          <w:b/>
          <w:sz w:val="24"/>
          <w:shd w:val="clear" w:color="auto" w:fill="000000"/>
        </w:rPr>
        <w:t>01</w:t>
      </w:r>
      <w:r w:rsidRPr="006408BB">
        <w:rPr>
          <w:rFonts w:ascii="SutonnyMJ" w:hAnsi="SutonnyMJ"/>
          <w:b/>
          <w:sz w:val="24"/>
          <w:shd w:val="clear" w:color="auto" w:fill="000000"/>
        </w:rPr>
        <w:t>: K</w:t>
      </w:r>
    </w:p>
    <w:p w:rsidR="00DD5FF0" w:rsidRPr="006408BB" w:rsidRDefault="00DD5FF0" w:rsidP="00DD5FF0">
      <w:pPr>
        <w:pStyle w:val="ListParagraph"/>
        <w:numPr>
          <w:ilvl w:val="0"/>
          <w:numId w:val="415"/>
        </w:numPr>
        <w:tabs>
          <w:tab w:val="left" w:pos="360"/>
          <w:tab w:val="left" w:pos="2340"/>
          <w:tab w:val="left" w:pos="4320"/>
          <w:tab w:val="left" w:pos="6480"/>
          <w:tab w:val="left" w:pos="8136"/>
        </w:tabs>
        <w:ind w:left="27" w:hanging="9"/>
        <w:contextualSpacing/>
        <w:rPr>
          <w:rFonts w:ascii="SutonnyMJ" w:hAnsi="SutonnyMJ"/>
          <w:sz w:val="24"/>
        </w:rPr>
      </w:pPr>
      <w:proofErr w:type="gramStart"/>
      <w:r w:rsidRPr="006408BB">
        <w:rPr>
          <w:rFonts w:ascii="SutonnyMJ" w:hAnsi="SutonnyMJ"/>
          <w:sz w:val="24"/>
        </w:rPr>
        <w:t>wRGbwc</w:t>
      </w:r>
      <w:proofErr w:type="gramEnd"/>
      <w:r w:rsidRPr="006408BB">
        <w:rPr>
          <w:rFonts w:ascii="SutonnyMJ" w:hAnsi="SutonnyMJ"/>
          <w:sz w:val="24"/>
        </w:rPr>
        <w:t xml:space="preserve"> †Z †KvbwU ¸iæZ¡c~Y©?</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K. ‡fŠ‡MvwjK mxgvbv</w:t>
      </w:r>
      <w:r w:rsidRPr="006408BB">
        <w:rPr>
          <w:rFonts w:ascii="SutonnyMJ" w:hAnsi="SutonnyMJ"/>
          <w:sz w:val="24"/>
        </w:rPr>
        <w:tab/>
        <w:t>L. miKvi</w:t>
      </w:r>
      <w:r w:rsidRPr="006408BB">
        <w:rPr>
          <w:rFonts w:ascii="SutonnyMJ" w:hAnsi="SutonnyMJ"/>
          <w:sz w:val="24"/>
        </w:rPr>
        <w:tab/>
        <w:t xml:space="preserve">M. </w:t>
      </w:r>
      <w:r w:rsidRPr="006408BB">
        <w:rPr>
          <w:rFonts w:ascii="SutonnyMJ" w:hAnsi="SutonnyMJ"/>
          <w:sz w:val="24"/>
          <w:u w:val="single"/>
        </w:rPr>
        <w:t>bvMwiKMY</w:t>
      </w:r>
      <w:r w:rsidRPr="006408BB">
        <w:rPr>
          <w:rFonts w:ascii="SutonnyMJ" w:hAnsi="SutonnyMJ"/>
          <w:sz w:val="24"/>
        </w:rPr>
        <w:tab/>
        <w:t>N. msweavb</w:t>
      </w:r>
      <w:r w:rsidRPr="006408BB">
        <w:rPr>
          <w:rFonts w:ascii="SutonnyMJ" w:hAnsi="SutonnyMJ"/>
          <w:sz w:val="24"/>
        </w:rPr>
        <w:tab/>
      </w:r>
      <w:r>
        <w:rPr>
          <w:rFonts w:ascii="SutonnyMJ" w:hAnsi="SutonnyMJ"/>
          <w:b/>
          <w:sz w:val="24"/>
          <w:shd w:val="clear" w:color="auto" w:fill="000000"/>
        </w:rPr>
        <w:t>02</w:t>
      </w:r>
      <w:r w:rsidRPr="006408BB">
        <w:rPr>
          <w:rFonts w:ascii="SutonnyMJ" w:hAnsi="SutonnyMJ"/>
          <w:b/>
          <w:sz w:val="24"/>
          <w:shd w:val="clear" w:color="auto" w:fill="000000"/>
        </w:rPr>
        <w:t>: M</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lang w:val="en-GB" w:eastAsia="en-GB"/>
        </w:rPr>
      </w:pPr>
      <w:r>
        <w:rPr>
          <w:rFonts w:ascii="SutonnyMJ" w:hAnsi="SutonnyMJ"/>
          <w:sz w:val="24"/>
          <w:lang w:val="en-GB" w:eastAsia="en-GB"/>
        </w:rPr>
        <w:t>03</w:t>
      </w:r>
      <w:r w:rsidRPr="006408BB">
        <w:rPr>
          <w:rFonts w:ascii="SutonnyMJ" w:hAnsi="SutonnyMJ"/>
          <w:sz w:val="24"/>
          <w:lang w:val="en-GB" w:eastAsia="en-GB"/>
        </w:rPr>
        <w:t xml:space="preserve">. </w:t>
      </w:r>
      <w:proofErr w:type="gramStart"/>
      <w:r w:rsidRPr="006408BB">
        <w:rPr>
          <w:rFonts w:ascii="SutonnyMJ" w:hAnsi="SutonnyMJ"/>
          <w:sz w:val="24"/>
          <w:lang w:val="en-GB" w:eastAsia="en-GB"/>
        </w:rPr>
        <w:t>wb‡</w:t>
      </w:r>
      <w:proofErr w:type="gramEnd"/>
      <w:r w:rsidRPr="006408BB">
        <w:rPr>
          <w:rFonts w:ascii="SutonnyMJ" w:hAnsi="SutonnyMJ"/>
          <w:sz w:val="24"/>
          <w:lang w:val="en-GB" w:eastAsia="en-GB"/>
        </w:rPr>
        <w:t>Pi  †KvbwU mwVK?</w:t>
      </w:r>
    </w:p>
    <w:p w:rsidR="00DD5FF0" w:rsidRPr="006408BB" w:rsidRDefault="00DD5FF0" w:rsidP="00DD5FF0">
      <w:pPr>
        <w:tabs>
          <w:tab w:val="left" w:pos="360"/>
          <w:tab w:val="left" w:pos="2340"/>
          <w:tab w:val="left" w:pos="4320"/>
          <w:tab w:val="left" w:pos="6480"/>
          <w:tab w:val="left" w:pos="8136"/>
        </w:tabs>
        <w:ind w:left="27" w:hanging="9"/>
        <w:rPr>
          <w:rFonts w:ascii="SutonnyMJ" w:hAnsi="SutonnyMJ"/>
          <w:sz w:val="24"/>
        </w:rPr>
      </w:pPr>
      <w:r>
        <w:rPr>
          <w:rFonts w:ascii="SutonnyMJ" w:hAnsi="SutonnyMJ"/>
          <w:sz w:val="24"/>
        </w:rPr>
        <w:tab/>
      </w:r>
      <w:r>
        <w:rPr>
          <w:rFonts w:ascii="SutonnyMJ" w:hAnsi="SutonnyMJ"/>
          <w:sz w:val="24"/>
        </w:rPr>
        <w:tab/>
      </w:r>
      <w:r w:rsidRPr="006408BB">
        <w:rPr>
          <w:rFonts w:ascii="SutonnyMJ" w:hAnsi="SutonnyMJ"/>
          <w:sz w:val="24"/>
        </w:rPr>
        <w:t>K. gv_vwcQz Avq = †gvU RbmsL¨v / †gvU RvZxq Avq</w:t>
      </w:r>
      <w:r w:rsidRPr="006408BB">
        <w:rPr>
          <w:rFonts w:ascii="SutonnyMJ" w:hAnsi="SutonnyMJ"/>
          <w:sz w:val="24"/>
        </w:rPr>
        <w:tab/>
      </w:r>
    </w:p>
    <w:p w:rsidR="00DD5FF0" w:rsidRPr="006408BB" w:rsidRDefault="00DD5FF0" w:rsidP="00DD5FF0">
      <w:pPr>
        <w:tabs>
          <w:tab w:val="left" w:pos="360"/>
          <w:tab w:val="left" w:pos="2340"/>
          <w:tab w:val="left" w:pos="4320"/>
          <w:tab w:val="left" w:pos="6480"/>
          <w:tab w:val="left" w:pos="8136"/>
        </w:tabs>
        <w:ind w:left="27" w:hanging="9"/>
        <w:rPr>
          <w:rFonts w:ascii="SutonnyMJ" w:hAnsi="SutonnyMJ"/>
          <w:sz w:val="24"/>
          <w:u w:val="single"/>
        </w:rPr>
      </w:pPr>
      <w:r>
        <w:rPr>
          <w:rFonts w:ascii="SutonnyMJ" w:hAnsi="SutonnyMJ"/>
          <w:sz w:val="24"/>
        </w:rPr>
        <w:tab/>
      </w:r>
      <w:r>
        <w:rPr>
          <w:rFonts w:ascii="SutonnyMJ" w:hAnsi="SutonnyMJ"/>
          <w:sz w:val="24"/>
        </w:rPr>
        <w:tab/>
      </w:r>
      <w:r w:rsidRPr="006408BB">
        <w:rPr>
          <w:rFonts w:ascii="SutonnyMJ" w:hAnsi="SutonnyMJ"/>
          <w:sz w:val="24"/>
        </w:rPr>
        <w:t xml:space="preserve">L. </w:t>
      </w:r>
      <w:r w:rsidRPr="006408BB">
        <w:rPr>
          <w:rFonts w:ascii="SutonnyMJ" w:hAnsi="SutonnyMJ"/>
          <w:sz w:val="24"/>
          <w:u w:val="single"/>
        </w:rPr>
        <w:t>gv_vwcQz Avq = †gvU RvZxq Avq/ †gvU RbmsL¨v</w:t>
      </w:r>
      <w:r w:rsidRPr="006408BB">
        <w:rPr>
          <w:rFonts w:ascii="SutonnyMJ" w:hAnsi="SutonnyMJ"/>
          <w:sz w:val="24"/>
          <w:u w:val="single"/>
        </w:rPr>
        <w:tab/>
      </w:r>
    </w:p>
    <w:p w:rsidR="00DD5FF0" w:rsidRPr="006408BB" w:rsidRDefault="00DD5FF0" w:rsidP="00DD5FF0">
      <w:pPr>
        <w:tabs>
          <w:tab w:val="left" w:pos="360"/>
          <w:tab w:val="left" w:pos="2340"/>
          <w:tab w:val="left" w:pos="4320"/>
          <w:tab w:val="left" w:pos="6480"/>
          <w:tab w:val="left" w:pos="8136"/>
        </w:tabs>
        <w:ind w:left="27" w:hanging="9"/>
        <w:rPr>
          <w:rFonts w:ascii="SutonnyMJ" w:hAnsi="SutonnyMJ"/>
          <w:sz w:val="24"/>
        </w:rPr>
      </w:pPr>
      <w:r>
        <w:rPr>
          <w:rFonts w:ascii="SutonnyMJ" w:hAnsi="SutonnyMJ"/>
          <w:sz w:val="24"/>
        </w:rPr>
        <w:tab/>
      </w:r>
      <w:r>
        <w:rPr>
          <w:rFonts w:ascii="SutonnyMJ" w:hAnsi="SutonnyMJ"/>
          <w:sz w:val="24"/>
        </w:rPr>
        <w:tab/>
      </w:r>
      <w:r w:rsidRPr="006408BB">
        <w:rPr>
          <w:rFonts w:ascii="SutonnyMJ" w:hAnsi="SutonnyMJ"/>
          <w:sz w:val="24"/>
        </w:rPr>
        <w:t>M. gv_vwcQz Avq = †gvU †`kR Dcv`vb / †gvU RbmsL¨v</w:t>
      </w:r>
      <w:r w:rsidRPr="006408BB">
        <w:rPr>
          <w:rFonts w:ascii="SutonnyMJ" w:hAnsi="SutonnyMJ"/>
          <w:sz w:val="24"/>
        </w:rPr>
        <w:tab/>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N. gv_vwcQz Avq= †gvU RbmsL¨v/‡gvU †`kR Drcv`b</w:t>
      </w:r>
      <w:r w:rsidRPr="006408BB">
        <w:rPr>
          <w:rFonts w:ascii="SutonnyMJ" w:hAnsi="SutonnyMJ"/>
          <w:sz w:val="24"/>
        </w:rPr>
        <w:tab/>
      </w:r>
      <w:r w:rsidRPr="006408BB">
        <w:rPr>
          <w:rFonts w:ascii="SutonnyMJ" w:hAnsi="SutonnyMJ"/>
          <w:sz w:val="24"/>
        </w:rPr>
        <w:tab/>
      </w:r>
      <w:r>
        <w:rPr>
          <w:rFonts w:ascii="SutonnyMJ" w:hAnsi="SutonnyMJ"/>
          <w:b/>
          <w:sz w:val="24"/>
          <w:shd w:val="clear" w:color="auto" w:fill="000000"/>
        </w:rPr>
        <w:t>03</w:t>
      </w:r>
      <w:r w:rsidRPr="006408BB">
        <w:rPr>
          <w:rFonts w:ascii="SutonnyMJ" w:hAnsi="SutonnyMJ"/>
          <w:b/>
          <w:sz w:val="24"/>
          <w:shd w:val="clear" w:color="auto" w:fill="000000"/>
        </w:rPr>
        <w:t>: L</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rPr>
      </w:pPr>
      <w:r>
        <w:rPr>
          <w:rFonts w:ascii="SutonnyMJ" w:hAnsi="SutonnyMJ"/>
          <w:sz w:val="24"/>
          <w:lang w:val="en-GB" w:eastAsia="en-GB"/>
        </w:rPr>
        <w:lastRenderedPageBreak/>
        <w:t>04</w:t>
      </w:r>
      <w:r w:rsidRPr="006408BB">
        <w:rPr>
          <w:rFonts w:ascii="SutonnyMJ" w:hAnsi="SutonnyMJ"/>
          <w:sz w:val="24"/>
          <w:lang w:val="en-GB" w:eastAsia="en-GB"/>
        </w:rPr>
        <w:t xml:space="preserve">. </w:t>
      </w:r>
      <w:proofErr w:type="gramStart"/>
      <w:r w:rsidRPr="006408BB">
        <w:rPr>
          <w:rFonts w:ascii="SutonnyMJ" w:hAnsi="SutonnyMJ"/>
          <w:sz w:val="24"/>
        </w:rPr>
        <w:t>wb</w:t>
      </w:r>
      <w:proofErr w:type="gramEnd"/>
      <w:r w:rsidRPr="006408BB">
        <w:rPr>
          <w:rFonts w:ascii="SutonnyMJ" w:hAnsi="SutonnyMJ"/>
          <w:sz w:val="24"/>
        </w:rPr>
        <w:t>‡¤œi †KvbwU A_©bxwZi NvZ bq?</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 xml:space="preserve">K. </w:t>
      </w:r>
      <w:r w:rsidRPr="006408BB">
        <w:rPr>
          <w:rFonts w:ascii="SutonnyMJ" w:hAnsi="SutonnyMJ"/>
          <w:sz w:val="24"/>
          <w:u w:val="single"/>
        </w:rPr>
        <w:t>e¨emv</w:t>
      </w:r>
      <w:r w:rsidRPr="006408BB">
        <w:rPr>
          <w:rFonts w:ascii="SutonnyMJ" w:hAnsi="SutonnyMJ"/>
          <w:sz w:val="24"/>
        </w:rPr>
        <w:tab/>
        <w:t>L. K…</w:t>
      </w:r>
      <w:proofErr w:type="gramStart"/>
      <w:r w:rsidRPr="006408BB">
        <w:rPr>
          <w:rFonts w:ascii="SutonnyMJ" w:hAnsi="SutonnyMJ"/>
          <w:sz w:val="24"/>
        </w:rPr>
        <w:t>wl</w:t>
      </w:r>
      <w:proofErr w:type="gramEnd"/>
      <w:r w:rsidRPr="006408BB">
        <w:rPr>
          <w:rFonts w:ascii="SutonnyMJ" w:hAnsi="SutonnyMJ"/>
          <w:sz w:val="24"/>
        </w:rPr>
        <w:tab/>
        <w:t>M. wkí</w:t>
      </w:r>
      <w:r w:rsidRPr="006408BB">
        <w:rPr>
          <w:rFonts w:ascii="SutonnyMJ" w:hAnsi="SutonnyMJ"/>
          <w:sz w:val="24"/>
        </w:rPr>
        <w:tab/>
        <w:t>N. †mev</w:t>
      </w:r>
      <w:r w:rsidRPr="006408BB">
        <w:rPr>
          <w:rFonts w:ascii="SutonnyMJ" w:hAnsi="SutonnyMJ"/>
          <w:sz w:val="24"/>
        </w:rPr>
        <w:tab/>
      </w:r>
      <w:r>
        <w:rPr>
          <w:rFonts w:ascii="SutonnyMJ" w:hAnsi="SutonnyMJ"/>
          <w:b/>
          <w:sz w:val="24"/>
          <w:shd w:val="clear" w:color="auto" w:fill="000000"/>
        </w:rPr>
        <w:t>04</w:t>
      </w:r>
      <w:r w:rsidRPr="006408BB">
        <w:rPr>
          <w:rFonts w:ascii="SutonnyMJ" w:hAnsi="SutonnyMJ"/>
          <w:b/>
          <w:sz w:val="24"/>
          <w:shd w:val="clear" w:color="auto" w:fill="000000"/>
        </w:rPr>
        <w:t>: K</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rPr>
      </w:pPr>
      <w:r>
        <w:rPr>
          <w:rFonts w:ascii="SutonnyMJ" w:hAnsi="SutonnyMJ"/>
          <w:sz w:val="24"/>
          <w:lang w:val="en-GB" w:eastAsia="en-GB"/>
        </w:rPr>
        <w:t>05</w:t>
      </w:r>
      <w:r w:rsidRPr="006408BB">
        <w:rPr>
          <w:rFonts w:ascii="SutonnyMJ" w:hAnsi="SutonnyMJ"/>
          <w:sz w:val="24"/>
          <w:lang w:val="en-GB" w:eastAsia="en-GB"/>
        </w:rPr>
        <w:t xml:space="preserve">. </w:t>
      </w:r>
      <w:proofErr w:type="gramStart"/>
      <w:r w:rsidRPr="006408BB">
        <w:rPr>
          <w:rFonts w:ascii="SutonnyMJ" w:hAnsi="SutonnyMJ"/>
          <w:sz w:val="24"/>
        </w:rPr>
        <w:t>evsjv</w:t>
      </w:r>
      <w:proofErr w:type="gramEnd"/>
      <w:r w:rsidRPr="006408BB">
        <w:rPr>
          <w:rFonts w:ascii="SutonnyMJ" w:hAnsi="SutonnyMJ"/>
          <w:sz w:val="24"/>
        </w:rPr>
        <w:t>‡`‡ki A_©bxwZ‡K †gvU KqwU cÖavb</w:t>
      </w:r>
      <w:r w:rsidRPr="006408BB">
        <w:rPr>
          <w:rFonts w:ascii="SutonnyOMJ" w:hAnsi="SutonnyOMJ" w:cs="SutonnyOMJ"/>
          <w:sz w:val="24"/>
        </w:rPr>
        <w:t>খাতে</w:t>
      </w:r>
      <w:r w:rsidRPr="006408BB">
        <w:rPr>
          <w:rFonts w:ascii="SutonnyMJ" w:hAnsi="SutonnyMJ"/>
          <w:sz w:val="24"/>
        </w:rPr>
        <w:t xml:space="preserve"> fvM Kiv n‡q‡Q?</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K. 10wU</w:t>
      </w:r>
      <w:r w:rsidRPr="006408BB">
        <w:rPr>
          <w:rFonts w:ascii="SutonnyMJ" w:hAnsi="SutonnyMJ"/>
          <w:sz w:val="24"/>
        </w:rPr>
        <w:tab/>
        <w:t>L. 3wU</w:t>
      </w:r>
      <w:r w:rsidRPr="006408BB">
        <w:rPr>
          <w:rFonts w:ascii="SutonnyMJ" w:hAnsi="SutonnyMJ"/>
          <w:sz w:val="24"/>
        </w:rPr>
        <w:tab/>
        <w:t>M. 12wU</w:t>
      </w:r>
      <w:r w:rsidRPr="006408BB">
        <w:rPr>
          <w:rFonts w:ascii="SutonnyMJ" w:hAnsi="SutonnyMJ"/>
          <w:sz w:val="24"/>
        </w:rPr>
        <w:tab/>
        <w:t xml:space="preserve">N. </w:t>
      </w:r>
      <w:r w:rsidRPr="006408BB">
        <w:rPr>
          <w:rFonts w:ascii="SutonnyMJ" w:hAnsi="SutonnyMJ"/>
          <w:sz w:val="24"/>
          <w:u w:val="single"/>
        </w:rPr>
        <w:t>15wU</w:t>
      </w:r>
      <w:r w:rsidRPr="006408BB">
        <w:rPr>
          <w:rFonts w:ascii="SutonnyMJ" w:hAnsi="SutonnyMJ"/>
          <w:sz w:val="24"/>
          <w:u w:val="single"/>
        </w:rPr>
        <w:tab/>
      </w:r>
      <w:r>
        <w:rPr>
          <w:rFonts w:ascii="SutonnyMJ" w:hAnsi="SutonnyMJ"/>
          <w:b/>
          <w:sz w:val="24"/>
          <w:shd w:val="clear" w:color="auto" w:fill="000000"/>
        </w:rPr>
        <w:t>05</w:t>
      </w:r>
      <w:r w:rsidRPr="006408BB">
        <w:rPr>
          <w:rFonts w:ascii="SutonnyMJ" w:hAnsi="SutonnyMJ"/>
          <w:b/>
          <w:sz w:val="24"/>
          <w:shd w:val="clear" w:color="auto" w:fill="000000"/>
        </w:rPr>
        <w:t>: N</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rPr>
      </w:pPr>
      <w:r>
        <w:rPr>
          <w:rFonts w:ascii="SutonnyMJ" w:hAnsi="SutonnyMJ" w:cs="Times New Roman"/>
          <w:sz w:val="24"/>
          <w:szCs w:val="24"/>
        </w:rPr>
        <w:t>06</w:t>
      </w:r>
      <w:r w:rsidRPr="006408BB">
        <w:rPr>
          <w:rFonts w:ascii="SutonnyMJ" w:hAnsi="SutonnyMJ" w:cs="Times New Roman"/>
          <w:sz w:val="24"/>
          <w:szCs w:val="24"/>
        </w:rPr>
        <w:t xml:space="preserve">. </w:t>
      </w:r>
      <w:proofErr w:type="gramStart"/>
      <w:r w:rsidRPr="006408BB">
        <w:rPr>
          <w:rFonts w:ascii="SutonnyMJ" w:hAnsi="SutonnyMJ"/>
          <w:sz w:val="24"/>
          <w:szCs w:val="24"/>
        </w:rPr>
        <w:t>wek^</w:t>
      </w:r>
      <w:proofErr w:type="gramEnd"/>
      <w:r w:rsidRPr="006408BB">
        <w:rPr>
          <w:rFonts w:ascii="SutonnyMJ" w:hAnsi="SutonnyMJ"/>
          <w:sz w:val="24"/>
          <w:szCs w:val="24"/>
        </w:rPr>
        <w:t>e¨vsK wK‡mi wfwË‡Z c„w_exi †`k¸‡jv‡K wZbwU cÖavb fv‡M fvM K‡i‡Q?</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K. gv_vwcQz Avq</w:t>
      </w:r>
      <w:r w:rsidRPr="006408BB">
        <w:rPr>
          <w:rFonts w:ascii="SutonnyMJ" w:hAnsi="SutonnyMJ"/>
          <w:sz w:val="24"/>
        </w:rPr>
        <w:tab/>
        <w:t>L. wRGbwc</w:t>
      </w:r>
      <w:r w:rsidRPr="006408BB">
        <w:rPr>
          <w:rFonts w:ascii="SutonnyMJ" w:hAnsi="SutonnyMJ"/>
          <w:sz w:val="24"/>
        </w:rPr>
        <w:tab/>
        <w:t xml:space="preserve">M. </w:t>
      </w:r>
      <w:r w:rsidRPr="006408BB">
        <w:rPr>
          <w:rFonts w:ascii="SutonnyMJ" w:hAnsi="SutonnyMJ"/>
          <w:sz w:val="24"/>
          <w:u w:val="single"/>
        </w:rPr>
        <w:t>gv_vwcQz †gvU RvZxq Avq</w:t>
      </w:r>
      <w:r>
        <w:rPr>
          <w:rFonts w:ascii="SutonnyMJ" w:hAnsi="SutonnyMJ"/>
          <w:sz w:val="24"/>
          <w:u w:val="single"/>
        </w:rPr>
        <w:t xml:space="preserve"> </w:t>
      </w:r>
      <w:r w:rsidRPr="006408BB">
        <w:rPr>
          <w:rFonts w:ascii="SutonnyMJ" w:hAnsi="SutonnyMJ"/>
          <w:sz w:val="24"/>
        </w:rPr>
        <w:t>N. wRwWwc</w:t>
      </w:r>
      <w:r w:rsidRPr="006408BB">
        <w:rPr>
          <w:rFonts w:ascii="SutonnyMJ" w:hAnsi="SutonnyMJ"/>
          <w:sz w:val="24"/>
        </w:rPr>
        <w:tab/>
      </w:r>
      <w:r>
        <w:rPr>
          <w:rFonts w:ascii="SutonnyMJ" w:hAnsi="SutonnyMJ"/>
          <w:b/>
          <w:sz w:val="24"/>
          <w:shd w:val="clear" w:color="auto" w:fill="000000"/>
        </w:rPr>
        <w:t>06</w:t>
      </w:r>
      <w:r w:rsidRPr="006408BB">
        <w:rPr>
          <w:rFonts w:ascii="SutonnyMJ" w:hAnsi="SutonnyMJ"/>
          <w:b/>
          <w:sz w:val="24"/>
          <w:shd w:val="clear" w:color="auto" w:fill="000000"/>
        </w:rPr>
        <w:t>: M</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rPr>
      </w:pPr>
      <w:r>
        <w:rPr>
          <w:rFonts w:ascii="SutonnyMJ" w:hAnsi="SutonnyMJ"/>
          <w:sz w:val="24"/>
          <w:lang w:val="en-GB" w:eastAsia="en-GB"/>
        </w:rPr>
        <w:t>07</w:t>
      </w:r>
      <w:r w:rsidRPr="006408BB">
        <w:rPr>
          <w:rFonts w:ascii="SutonnyMJ" w:hAnsi="SutonnyMJ"/>
          <w:sz w:val="24"/>
          <w:lang w:val="en-GB" w:eastAsia="en-GB"/>
        </w:rPr>
        <w:t xml:space="preserve">. </w:t>
      </w:r>
      <w:r w:rsidRPr="006408BB">
        <w:rPr>
          <w:rFonts w:ascii="SutonnyMJ" w:hAnsi="SutonnyMJ"/>
          <w:sz w:val="24"/>
        </w:rPr>
        <w:t>†Kvb Avgj wQj evsjvi ¯^Y©hyM?</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K. weªwUg kvmbKvj</w:t>
      </w:r>
      <w:r w:rsidRPr="006408BB">
        <w:rPr>
          <w:rFonts w:ascii="SutonnyMJ" w:hAnsi="SutonnyMJ"/>
          <w:sz w:val="24"/>
        </w:rPr>
        <w:tab/>
        <w:t xml:space="preserve">L. </w:t>
      </w:r>
      <w:r w:rsidRPr="006408BB">
        <w:rPr>
          <w:rFonts w:ascii="SutonnyMJ" w:hAnsi="SutonnyMJ"/>
          <w:sz w:val="24"/>
          <w:u w:val="single"/>
        </w:rPr>
        <w:t>gymwjg kvmbvgj</w:t>
      </w:r>
      <w:r w:rsidRPr="006408BB">
        <w:rPr>
          <w:rFonts w:ascii="SutonnyMJ" w:hAnsi="SutonnyMJ"/>
          <w:sz w:val="24"/>
        </w:rPr>
        <w:tab/>
        <w:t>M. cvwK¯Ívwb Avgj</w:t>
      </w:r>
      <w:r w:rsidRPr="006408BB">
        <w:rPr>
          <w:rFonts w:ascii="SutonnyMJ" w:hAnsi="SutonnyMJ"/>
          <w:sz w:val="24"/>
        </w:rPr>
        <w:tab/>
        <w:t>N. cÖvPxb evsjv</w:t>
      </w:r>
      <w:r w:rsidRPr="006408BB">
        <w:rPr>
          <w:rFonts w:ascii="SutonnyMJ" w:hAnsi="SutonnyMJ"/>
          <w:sz w:val="24"/>
        </w:rPr>
        <w:tab/>
      </w:r>
      <w:r>
        <w:rPr>
          <w:rFonts w:ascii="SutonnyMJ" w:hAnsi="SutonnyMJ"/>
          <w:b/>
          <w:sz w:val="24"/>
          <w:shd w:val="clear" w:color="auto" w:fill="000000"/>
        </w:rPr>
        <w:t>07</w:t>
      </w:r>
      <w:r w:rsidRPr="006408BB">
        <w:rPr>
          <w:rFonts w:ascii="SutonnyMJ" w:hAnsi="SutonnyMJ"/>
          <w:b/>
          <w:sz w:val="24"/>
          <w:shd w:val="clear" w:color="auto" w:fill="000000"/>
        </w:rPr>
        <w:t>: L</w:t>
      </w:r>
    </w:p>
    <w:p w:rsidR="00DD5FF0" w:rsidRPr="006408BB" w:rsidRDefault="00DD5FF0" w:rsidP="00DD5FF0">
      <w:pPr>
        <w:tabs>
          <w:tab w:val="left" w:pos="360"/>
          <w:tab w:val="left" w:pos="2340"/>
          <w:tab w:val="left" w:pos="4320"/>
          <w:tab w:val="left" w:pos="6480"/>
          <w:tab w:val="left" w:pos="8136"/>
        </w:tabs>
        <w:ind w:left="27" w:hanging="9"/>
        <w:rPr>
          <w:rFonts w:ascii="SutonnyMJ" w:hAnsi="SutonnyMJ"/>
          <w:sz w:val="24"/>
        </w:rPr>
      </w:pPr>
      <w:r>
        <w:rPr>
          <w:rFonts w:ascii="SutonnyMJ" w:hAnsi="SutonnyMJ"/>
          <w:sz w:val="24"/>
        </w:rPr>
        <w:t>08</w:t>
      </w:r>
      <w:r w:rsidRPr="006408BB">
        <w:rPr>
          <w:rFonts w:ascii="SutonnyMJ" w:hAnsi="SutonnyMJ"/>
          <w:sz w:val="24"/>
        </w:rPr>
        <w:t>. Dbœq‡bi gvÎvi wfwË‡Z we‡k^i †`kmg~n‡K KqwU fv‡M web¨¯Í Kiv n‡q‡Q?</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K. 2wU</w:t>
      </w:r>
      <w:r w:rsidRPr="006408BB">
        <w:rPr>
          <w:rFonts w:ascii="SutonnyMJ" w:hAnsi="SutonnyMJ"/>
          <w:sz w:val="24"/>
        </w:rPr>
        <w:tab/>
        <w:t>L. 4wU</w:t>
      </w:r>
      <w:r w:rsidRPr="006408BB">
        <w:rPr>
          <w:rFonts w:ascii="SutonnyMJ" w:hAnsi="SutonnyMJ"/>
          <w:sz w:val="24"/>
        </w:rPr>
        <w:tab/>
        <w:t>M. 5wU</w:t>
      </w:r>
      <w:r w:rsidRPr="006408BB">
        <w:rPr>
          <w:rFonts w:ascii="SutonnyMJ" w:hAnsi="SutonnyMJ"/>
          <w:sz w:val="24"/>
        </w:rPr>
        <w:tab/>
        <w:t xml:space="preserve">N. </w:t>
      </w:r>
      <w:r w:rsidRPr="006408BB">
        <w:rPr>
          <w:rFonts w:ascii="SutonnyMJ" w:hAnsi="SutonnyMJ"/>
          <w:sz w:val="24"/>
          <w:u w:val="single"/>
        </w:rPr>
        <w:t>3wU</w:t>
      </w:r>
      <w:r w:rsidRPr="006408BB">
        <w:rPr>
          <w:rFonts w:ascii="SutonnyMJ" w:hAnsi="SutonnyMJ"/>
          <w:sz w:val="24"/>
          <w:u w:val="single"/>
        </w:rPr>
        <w:tab/>
      </w:r>
      <w:r>
        <w:rPr>
          <w:rFonts w:ascii="SutonnyMJ" w:hAnsi="SutonnyMJ"/>
          <w:b/>
          <w:sz w:val="24"/>
          <w:shd w:val="clear" w:color="auto" w:fill="000000"/>
        </w:rPr>
        <w:t>08</w:t>
      </w:r>
      <w:r w:rsidRPr="006408BB">
        <w:rPr>
          <w:rFonts w:ascii="SutonnyMJ" w:hAnsi="SutonnyMJ"/>
          <w:b/>
          <w:sz w:val="24"/>
          <w:shd w:val="clear" w:color="auto" w:fill="000000"/>
        </w:rPr>
        <w:t>: N</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lang w:val="en-GB" w:eastAsia="en-GB"/>
        </w:rPr>
      </w:pPr>
      <w:r>
        <w:rPr>
          <w:rFonts w:ascii="SutonnyMJ" w:hAnsi="SutonnyMJ"/>
          <w:sz w:val="24"/>
          <w:lang w:val="en-GB" w:eastAsia="en-GB"/>
        </w:rPr>
        <w:t>09</w:t>
      </w:r>
      <w:r w:rsidRPr="006408BB">
        <w:rPr>
          <w:rFonts w:ascii="SutonnyMJ" w:hAnsi="SutonnyMJ"/>
          <w:sz w:val="24"/>
          <w:lang w:val="en-GB" w:eastAsia="en-GB"/>
        </w:rPr>
        <w:t>. †gvU RvZxq Avq cwigv‡ci †ÿ‡Î GKwU Mv‡g©›Um KviLvbvi †Kvb `ªe¨wUi `vg we‡ePbv Kiv n‡e?</w:t>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K. Zzjv</w:t>
      </w:r>
      <w:r w:rsidRPr="006408BB">
        <w:rPr>
          <w:rFonts w:ascii="SutonnyMJ" w:hAnsi="SutonnyMJ"/>
          <w:sz w:val="24"/>
        </w:rPr>
        <w:tab/>
        <w:t>L. myZv</w:t>
      </w:r>
      <w:r w:rsidRPr="006408BB">
        <w:rPr>
          <w:rFonts w:ascii="SutonnyMJ" w:hAnsi="SutonnyMJ"/>
          <w:sz w:val="24"/>
        </w:rPr>
        <w:tab/>
        <w:t xml:space="preserve">M. </w:t>
      </w:r>
      <w:r w:rsidRPr="006408BB">
        <w:rPr>
          <w:rFonts w:ascii="SutonnyMJ" w:hAnsi="SutonnyMJ"/>
          <w:sz w:val="24"/>
          <w:u w:val="single"/>
        </w:rPr>
        <w:t>kvU©</w:t>
      </w:r>
      <w:r w:rsidRPr="006408BB">
        <w:rPr>
          <w:rFonts w:ascii="SutonnyMJ" w:hAnsi="SutonnyMJ"/>
          <w:sz w:val="24"/>
        </w:rPr>
        <w:tab/>
        <w:t>N. Kvco</w:t>
      </w:r>
      <w:r w:rsidRPr="006408BB">
        <w:rPr>
          <w:rFonts w:ascii="SutonnyMJ" w:hAnsi="SutonnyMJ"/>
          <w:sz w:val="24"/>
        </w:rPr>
        <w:tab/>
      </w:r>
      <w:r>
        <w:rPr>
          <w:rFonts w:ascii="SutonnyMJ" w:hAnsi="SutonnyMJ"/>
          <w:b/>
          <w:sz w:val="24"/>
          <w:shd w:val="clear" w:color="auto" w:fill="000000"/>
        </w:rPr>
        <w:t>09</w:t>
      </w:r>
      <w:r w:rsidRPr="006408BB">
        <w:rPr>
          <w:rFonts w:ascii="SutonnyMJ" w:hAnsi="SutonnyMJ"/>
          <w:b/>
          <w:sz w:val="24"/>
          <w:shd w:val="clear" w:color="auto" w:fill="000000"/>
        </w:rPr>
        <w:t>: M</w:t>
      </w:r>
    </w:p>
    <w:p w:rsidR="00DD5FF0" w:rsidRPr="006408BB" w:rsidRDefault="00DD5FF0" w:rsidP="00DD5FF0">
      <w:pPr>
        <w:tabs>
          <w:tab w:val="left" w:pos="360"/>
          <w:tab w:val="left" w:pos="2340"/>
          <w:tab w:val="left" w:pos="4320"/>
          <w:tab w:val="left" w:pos="6480"/>
          <w:tab w:val="left" w:pos="8136"/>
        </w:tabs>
        <w:ind w:left="27" w:hanging="9"/>
        <w:jc w:val="both"/>
        <w:rPr>
          <w:rFonts w:ascii="SutonnyMJ" w:hAnsi="SutonnyMJ"/>
          <w:sz w:val="24"/>
          <w:lang w:val="en-GB" w:eastAsia="en-GB"/>
        </w:rPr>
      </w:pPr>
      <w:r>
        <w:rPr>
          <w:rFonts w:ascii="SutonnyMJ" w:hAnsi="SutonnyMJ"/>
          <w:sz w:val="24"/>
          <w:lang w:val="en-GB" w:eastAsia="en-GB"/>
        </w:rPr>
        <w:t>10</w:t>
      </w:r>
      <w:r w:rsidRPr="006408BB">
        <w:rPr>
          <w:rFonts w:ascii="SutonnyMJ" w:hAnsi="SutonnyMJ"/>
          <w:sz w:val="24"/>
          <w:lang w:val="en-GB" w:eastAsia="en-GB"/>
        </w:rPr>
        <w:t xml:space="preserve">. </w:t>
      </w:r>
      <w:proofErr w:type="gramStart"/>
      <w:r w:rsidRPr="006408BB">
        <w:rPr>
          <w:rFonts w:ascii="SutonnyMJ" w:hAnsi="SutonnyMJ"/>
          <w:sz w:val="24"/>
          <w:lang w:val="en-GB" w:eastAsia="en-GB"/>
        </w:rPr>
        <w:t>cvi¯úvwiK</w:t>
      </w:r>
      <w:proofErr w:type="gramEnd"/>
      <w:r w:rsidRPr="006408BB">
        <w:rPr>
          <w:rFonts w:ascii="SutonnyMJ" w:hAnsi="SutonnyMJ"/>
          <w:sz w:val="24"/>
          <w:lang w:val="en-GB" w:eastAsia="en-GB"/>
        </w:rPr>
        <w:t xml:space="preserve"> Askx`vwi‡Z¡i m~Pbv K‡i †KvbwU?</w:t>
      </w:r>
    </w:p>
    <w:p w:rsidR="00DD5FF0" w:rsidRPr="006408BB" w:rsidRDefault="00DD5FF0" w:rsidP="00DD5FF0">
      <w:pPr>
        <w:tabs>
          <w:tab w:val="left" w:pos="360"/>
          <w:tab w:val="left" w:pos="2340"/>
          <w:tab w:val="left" w:pos="4320"/>
          <w:tab w:val="left" w:pos="6480"/>
          <w:tab w:val="left" w:pos="8136"/>
        </w:tabs>
        <w:ind w:left="27" w:hanging="9"/>
        <w:rPr>
          <w:rFonts w:ascii="SutonnyMJ" w:hAnsi="SutonnyMJ"/>
          <w:sz w:val="24"/>
        </w:rPr>
      </w:pPr>
      <w:r>
        <w:rPr>
          <w:rFonts w:ascii="SutonnyMJ" w:hAnsi="SutonnyMJ"/>
          <w:sz w:val="24"/>
        </w:rPr>
        <w:tab/>
      </w:r>
      <w:r>
        <w:rPr>
          <w:rFonts w:ascii="SutonnyMJ" w:hAnsi="SutonnyMJ"/>
          <w:sz w:val="24"/>
        </w:rPr>
        <w:tab/>
      </w:r>
      <w:r w:rsidRPr="006408BB">
        <w:rPr>
          <w:rFonts w:ascii="SutonnyMJ" w:hAnsi="SutonnyMJ"/>
          <w:sz w:val="24"/>
        </w:rPr>
        <w:t xml:space="preserve">K. </w:t>
      </w:r>
      <w:r w:rsidRPr="006408BB">
        <w:rPr>
          <w:rFonts w:ascii="SutonnyMJ" w:hAnsi="SutonnyMJ"/>
          <w:sz w:val="24"/>
          <w:u w:val="single"/>
        </w:rPr>
        <w:t xml:space="preserve">RvZxq I AvšÍR©vwZK mn‡hvwMZv </w:t>
      </w:r>
      <w:r w:rsidRPr="006408BB">
        <w:rPr>
          <w:rFonts w:ascii="SutonnyMJ" w:hAnsi="SutonnyMJ"/>
          <w:sz w:val="24"/>
          <w:u w:val="single"/>
        </w:rPr>
        <w:tab/>
      </w:r>
      <w:r w:rsidRPr="006408BB">
        <w:rPr>
          <w:rFonts w:ascii="SutonnyMJ" w:hAnsi="SutonnyMJ"/>
          <w:sz w:val="24"/>
        </w:rPr>
        <w:t>L. A_©‰bwZK I mvgvwRK mn‡hvwMZv</w:t>
      </w:r>
      <w:r w:rsidRPr="006408BB">
        <w:rPr>
          <w:rFonts w:ascii="SutonnyMJ" w:hAnsi="SutonnyMJ"/>
          <w:sz w:val="24"/>
        </w:rPr>
        <w:tab/>
      </w:r>
    </w:p>
    <w:p w:rsidR="00DD5FF0" w:rsidRPr="006408BB" w:rsidRDefault="00DD5FF0" w:rsidP="00DD5FF0">
      <w:pPr>
        <w:tabs>
          <w:tab w:val="left" w:pos="360"/>
          <w:tab w:val="left" w:pos="2340"/>
          <w:tab w:val="left" w:pos="4320"/>
          <w:tab w:val="left" w:pos="6480"/>
          <w:tab w:val="left" w:pos="8136"/>
        </w:tabs>
        <w:ind w:left="27" w:hanging="9"/>
        <w:rPr>
          <w:sz w:val="24"/>
        </w:rPr>
      </w:pPr>
      <w:r>
        <w:rPr>
          <w:rFonts w:ascii="SutonnyMJ" w:hAnsi="SutonnyMJ"/>
          <w:sz w:val="24"/>
        </w:rPr>
        <w:tab/>
      </w:r>
      <w:r>
        <w:rPr>
          <w:rFonts w:ascii="SutonnyMJ" w:hAnsi="SutonnyMJ"/>
          <w:sz w:val="24"/>
        </w:rPr>
        <w:tab/>
      </w:r>
      <w:r w:rsidRPr="006408BB">
        <w:rPr>
          <w:rFonts w:ascii="SutonnyMJ" w:hAnsi="SutonnyMJ"/>
          <w:sz w:val="24"/>
        </w:rPr>
        <w:t>M. wbw`©ó †Mvôxi mn‡hvwMZv</w:t>
      </w:r>
      <w:r w:rsidRPr="006408BB">
        <w:rPr>
          <w:rFonts w:ascii="SutonnyMJ" w:hAnsi="SutonnyMJ"/>
          <w:sz w:val="24"/>
        </w:rPr>
        <w:tab/>
        <w:t>N. ivóªxq mn‡hvwMZv</w:t>
      </w:r>
      <w:r w:rsidRPr="006408BB">
        <w:rPr>
          <w:rFonts w:ascii="SutonnyMJ" w:hAnsi="SutonnyMJ"/>
          <w:sz w:val="24"/>
        </w:rPr>
        <w:tab/>
      </w:r>
      <w:r w:rsidRPr="006408BB">
        <w:rPr>
          <w:rFonts w:ascii="SutonnyMJ" w:hAnsi="SutonnyMJ"/>
          <w:sz w:val="24"/>
        </w:rPr>
        <w:tab/>
      </w:r>
      <w:r>
        <w:rPr>
          <w:rFonts w:ascii="SutonnyMJ" w:hAnsi="SutonnyMJ"/>
          <w:b/>
          <w:sz w:val="24"/>
          <w:shd w:val="clear" w:color="auto" w:fill="000000"/>
        </w:rPr>
        <w:t>10</w:t>
      </w:r>
      <w:r w:rsidRPr="006408BB">
        <w:rPr>
          <w:rFonts w:ascii="SutonnyMJ" w:hAnsi="SutonnyMJ"/>
          <w:b/>
          <w:sz w:val="24"/>
          <w:shd w:val="clear" w:color="auto" w:fill="000000"/>
        </w:rPr>
        <w:t>: K</w:t>
      </w:r>
    </w:p>
    <w:p w:rsidR="00DD5FF0" w:rsidRPr="006408BB" w:rsidRDefault="00DD5FF0" w:rsidP="00DD5FF0">
      <w:pPr>
        <w:shd w:val="clear" w:color="auto" w:fill="000000" w:themeFill="text1"/>
        <w:ind w:left="446" w:hanging="446"/>
        <w:jc w:val="center"/>
        <w:rPr>
          <w:rFonts w:ascii="SutonnyMJ" w:eastAsia="SutonnyMJ" w:hAnsi="SutonnyMJ" w:cs="SutonnyMJ"/>
          <w:b/>
          <w:sz w:val="30"/>
          <w:szCs w:val="28"/>
          <w:shd w:val="clear" w:color="auto" w:fill="000000"/>
        </w:rPr>
      </w:pPr>
      <w:proofErr w:type="gramStart"/>
      <w:r w:rsidRPr="006408BB">
        <w:rPr>
          <w:rFonts w:ascii="SutonnyMJ" w:eastAsia="SutonnyMJ" w:hAnsi="SutonnyMJ" w:cs="SutonnyMJ"/>
          <w:b/>
          <w:sz w:val="30"/>
          <w:szCs w:val="28"/>
          <w:shd w:val="clear" w:color="auto" w:fill="000000" w:themeFill="text1"/>
        </w:rPr>
        <w:t>evsjv</w:t>
      </w:r>
      <w:proofErr w:type="gramEnd"/>
      <w:r w:rsidRPr="006408BB">
        <w:rPr>
          <w:rFonts w:ascii="SutonnyMJ" w:eastAsia="SutonnyMJ" w:hAnsi="SutonnyMJ" w:cs="SutonnyMJ"/>
          <w:b/>
          <w:sz w:val="30"/>
          <w:szCs w:val="28"/>
          <w:shd w:val="clear" w:color="auto" w:fill="000000" w:themeFill="text1"/>
        </w:rPr>
        <w:t xml:space="preserve">‡`‡ki e¨vswKs e¨e¯’v </w:t>
      </w:r>
      <w:r w:rsidRPr="006408BB">
        <w:rPr>
          <w:rFonts w:ascii="Times New Roman" w:eastAsia="SutonnyMJ" w:hAnsi="Times New Roman" w:cs="SutonnyMJ"/>
          <w:b/>
          <w:sz w:val="26"/>
          <w:szCs w:val="28"/>
          <w:shd w:val="clear" w:color="auto" w:fill="000000" w:themeFill="text1"/>
        </w:rPr>
        <w:t>(</w:t>
      </w:r>
      <w:r w:rsidRPr="006408BB">
        <w:rPr>
          <w:rFonts w:ascii="Times New Roman" w:eastAsia="SutonnyMJ" w:hAnsi="Times New Roman" w:cs="Times New Roman"/>
          <w:b/>
          <w:sz w:val="26"/>
          <w:szCs w:val="28"/>
          <w:shd w:val="clear" w:color="auto" w:fill="000000" w:themeFill="text1"/>
        </w:rPr>
        <w:t>The banking system of Bangladesh)</w:t>
      </w:r>
    </w:p>
    <w:p w:rsidR="00DD5FF0" w:rsidRPr="006408BB" w:rsidRDefault="00DD5FF0" w:rsidP="00DD5FF0">
      <w:pPr>
        <w:tabs>
          <w:tab w:val="left" w:pos="5998"/>
        </w:tabs>
        <w:ind w:left="446" w:hanging="446"/>
        <w:rPr>
          <w:rFonts w:ascii="SutonnyMJ" w:eastAsia="SutonnyMJ" w:hAnsi="SutonnyMJ" w:cs="SutonnyMJ"/>
          <w:b/>
          <w:sz w:val="6"/>
          <w:szCs w:val="6"/>
        </w:rPr>
      </w:pPr>
      <w:r w:rsidRPr="006408BB">
        <w:rPr>
          <w:rFonts w:ascii="SutonnyMJ" w:eastAsia="SutonnyMJ" w:hAnsi="SutonnyMJ" w:cs="SutonnyMJ"/>
          <w:b/>
          <w:sz w:val="6"/>
          <w:szCs w:val="6"/>
        </w:rPr>
        <w:tab/>
      </w:r>
      <w:r w:rsidRPr="006408BB">
        <w:rPr>
          <w:rFonts w:ascii="SutonnyMJ" w:eastAsia="SutonnyMJ" w:hAnsi="SutonnyMJ" w:cs="SutonnyMJ"/>
          <w:b/>
          <w:sz w:val="6"/>
          <w:szCs w:val="6"/>
        </w:rPr>
        <w:tab/>
      </w:r>
    </w:p>
    <w:p w:rsidR="00DD5FF0" w:rsidRPr="006408BB" w:rsidRDefault="00DD5FF0" w:rsidP="00DD5FF0">
      <w:pPr>
        <w:shd w:val="clear" w:color="auto" w:fill="D9D9D9" w:themeFill="background1" w:themeFillShade="D9"/>
        <w:ind w:left="446" w:hanging="446"/>
        <w:jc w:val="center"/>
        <w:rPr>
          <w:rFonts w:ascii="SutonnyMJ" w:eastAsia="SutonnyMJ" w:hAnsi="SutonnyMJ" w:cs="SutonnyMJ"/>
          <w:b/>
          <w:sz w:val="26"/>
          <w:shd w:val="clear" w:color="auto" w:fill="CCCCCC"/>
        </w:rPr>
      </w:pPr>
      <w:proofErr w:type="gramStart"/>
      <w:r w:rsidRPr="006408BB">
        <w:rPr>
          <w:rFonts w:ascii="SutonnyMJ" w:eastAsia="SutonnyMJ" w:hAnsi="SutonnyMJ" w:cs="SutonnyMJ"/>
          <w:b/>
          <w:sz w:val="28"/>
          <w:shd w:val="clear" w:color="auto" w:fill="D9D9D9" w:themeFill="background1" w:themeFillShade="D9"/>
        </w:rPr>
        <w:t>evsjv</w:t>
      </w:r>
      <w:proofErr w:type="gramEnd"/>
      <w:r w:rsidRPr="006408BB">
        <w:rPr>
          <w:rFonts w:ascii="SutonnyMJ" w:eastAsia="SutonnyMJ" w:hAnsi="SutonnyMJ" w:cs="SutonnyMJ"/>
          <w:b/>
          <w:sz w:val="28"/>
          <w:shd w:val="clear" w:color="auto" w:fill="D9D9D9" w:themeFill="background1" w:themeFillShade="D9"/>
        </w:rPr>
        <w:t xml:space="preserve">‡`k e¨vsK/ </w:t>
      </w:r>
      <w:r w:rsidRPr="006408BB">
        <w:rPr>
          <w:rFonts w:ascii="Times New Roman" w:eastAsia="SutonnyMJ" w:hAnsi="Times New Roman" w:cs="SutonnyMJ"/>
          <w:b/>
          <w:sz w:val="24"/>
          <w:shd w:val="clear" w:color="auto" w:fill="D9D9D9" w:themeFill="background1" w:themeFillShade="D9"/>
        </w:rPr>
        <w:t>Bangladesh Central Bank</w:t>
      </w:r>
    </w:p>
    <w:p w:rsidR="00DD5FF0" w:rsidRPr="006408BB" w:rsidRDefault="00DD5FF0" w:rsidP="00DD5FF0">
      <w:pPr>
        <w:ind w:left="446" w:hanging="446"/>
        <w:jc w:val="center"/>
        <w:rPr>
          <w:rFonts w:ascii="SutonnyMJ" w:eastAsia="SutonnyMJ" w:hAnsi="SutonnyMJ" w:cs="SutonnyMJ"/>
          <w:b/>
          <w:sz w:val="24"/>
          <w:shd w:val="clear" w:color="auto" w:fill="CCCCCC"/>
        </w:rPr>
      </w:pPr>
      <w:r w:rsidRPr="006408BB">
        <w:rPr>
          <w:rFonts w:ascii="SutonnyMJ" w:eastAsia="SutonnyMJ" w:hAnsi="SutonnyMJ" w:cs="SutonnyMJ"/>
          <w:b/>
          <w:noProof/>
          <w:sz w:val="24"/>
          <w:shd w:val="clear" w:color="auto" w:fill="CCCCCC"/>
        </w:rPr>
        <w:drawing>
          <wp:inline distT="0" distB="0" distL="0" distR="0" wp14:anchorId="094996B4" wp14:editId="67273069">
            <wp:extent cx="1418861" cy="1312269"/>
            <wp:effectExtent l="0" t="0" r="0" b="0"/>
            <wp:docPr id="4" name="Picture 9" descr="1200px-বাংলাদেশ_ব্যাংকের_প্রতীক.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বাংলাদেশ_ব্যাংকের_প্রতীক.svg.png"/>
                    <pic:cNvPicPr/>
                  </pic:nvPicPr>
                  <pic:blipFill>
                    <a:blip r:embed="rId10" cstate="print">
                      <a:grayscl/>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418028" cy="1311499"/>
                    </a:xfrm>
                    <a:prstGeom prst="rect">
                      <a:avLst/>
                    </a:prstGeom>
                  </pic:spPr>
                </pic:pic>
              </a:graphicData>
            </a:graphic>
          </wp:inline>
        </w:drawing>
      </w:r>
    </w:p>
    <w:p w:rsidR="00DD5FF0" w:rsidRPr="006408BB" w:rsidRDefault="00DD5FF0" w:rsidP="00DD5FF0">
      <w:pPr>
        <w:numPr>
          <w:ilvl w:val="0"/>
          <w:numId w:val="58"/>
        </w:numPr>
        <w:ind w:left="446" w:hanging="446"/>
        <w:rPr>
          <w:rFonts w:ascii="SutonnyMJ" w:eastAsia="VillageII" w:hAnsi="SutonnyMJ" w:cs="VillageII"/>
          <w:sz w:val="24"/>
        </w:rPr>
      </w:pPr>
      <w:r w:rsidRPr="006408BB">
        <w:rPr>
          <w:rFonts w:ascii="SutonnyMJ" w:eastAsia="VillageII" w:hAnsi="SutonnyMJ" w:cs="VillageII"/>
          <w:sz w:val="24"/>
        </w:rPr>
        <w:t>cÖwZôvÑ 16 wW‡m¤^i, 1971</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 xml:space="preserve">e¨vsKmg~‡ni e¨vsK n‡jvÑ †K›`ªxq e¨vsK </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cÖ_g Mfb©iÑ G.Gb.Gg nvwg`yjøvn</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eZ©gvb Mfb©iÑ dR‡j Kwei (11Zg) [m¤úªwZ wØZxq †gqv‡` Pzw³wfwËK wb‡qvM cvb]</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†gvU †WcywU Mfb©iÑ 2 Rb [gwbiæ¾vgvb I Avn‡g` Rvgvj]</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cÖ_g bvix cwiPvjKÑ Aa¨vwcKv nvbœvbv †eMg</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cÖ_g †WcywU Mfb©iÑ †eMg bvRbxb myjZvbv</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evsjv‡`k e¨vsK fe‡bi ¯’cwZÑ kwdDj Kv‡`i</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fe‡bi D”PZvÑ 30 Zjv</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evsjv‡`k e¨vsK cÖwkÿY GKv‡WwgÑ wgicyi, XvKv</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rPr>
        <w:t>evsjv‡`k gy`ªv Rv`yNi Aew¯’ZÑ wgicy‡i evsjv‡`k e¨vsK cÖwkÿY GKv‡Wwg‡Z</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shd w:val="clear" w:color="auto" w:fill="FFFFFF"/>
        </w:rPr>
        <w:t xml:space="preserve">†gvU kvLvÑ 10wU| </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VillageII" w:hAnsi="SutonnyMJ" w:cs="VillageII"/>
          <w:sz w:val="24"/>
        </w:rPr>
        <w:t>me©‡kl kvLvÑ gqgbwmsn</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sz w:val="24"/>
          <w:shd w:val="clear" w:color="auto" w:fill="FFFFFF"/>
        </w:rPr>
        <w:t>cÖavb Kvh©vjqÑ gwZwSj, XvKv</w:t>
      </w:r>
    </w:p>
    <w:p w:rsidR="00DD5FF0" w:rsidRPr="006408BB" w:rsidRDefault="00DD5FF0" w:rsidP="00DD5FF0">
      <w:pPr>
        <w:numPr>
          <w:ilvl w:val="0"/>
          <w:numId w:val="58"/>
        </w:numPr>
        <w:ind w:left="446" w:hanging="446"/>
        <w:rPr>
          <w:rFonts w:ascii="VillageII" w:eastAsia="VillageII" w:hAnsi="VillageII" w:cs="VillageII"/>
          <w:b/>
          <w:sz w:val="24"/>
        </w:rPr>
      </w:pPr>
      <w:r>
        <w:rPr>
          <w:rFonts w:ascii="SutonnyMJ" w:eastAsia="SutonnyMJ" w:hAnsi="SutonnyMJ" w:cs="SutonnyMJ"/>
          <w:b/>
          <w:sz w:val="24"/>
        </w:rPr>
        <w:lastRenderedPageBreak/>
        <w:t>Kvh©vewj</w:t>
      </w:r>
      <w:r w:rsidRPr="006408BB">
        <w:rPr>
          <w:rFonts w:ascii="SutonnyMJ" w:eastAsia="SutonnyMJ" w:hAnsi="SutonnyMJ" w:cs="SutonnyMJ"/>
          <w:b/>
          <w:sz w:val="24"/>
        </w:rPr>
        <w:t>:</w:t>
      </w:r>
    </w:p>
    <w:p w:rsidR="00DD5FF0" w:rsidRPr="006408BB" w:rsidRDefault="00DD5FF0" w:rsidP="00DD5FF0">
      <w:pPr>
        <w:pStyle w:val="ListParagraph"/>
        <w:numPr>
          <w:ilvl w:val="0"/>
          <w:numId w:val="59"/>
        </w:numPr>
        <w:ind w:left="900"/>
        <w:contextualSpacing/>
        <w:rPr>
          <w:rFonts w:ascii="VillageII" w:eastAsia="VillageII" w:hAnsi="VillageII" w:cs="VillageII"/>
          <w:sz w:val="24"/>
        </w:rPr>
      </w:pPr>
      <w:r w:rsidRPr="006408BB">
        <w:rPr>
          <w:rFonts w:ascii="SutonnyMJ" w:eastAsia="SutonnyMJ" w:hAnsi="SutonnyMJ" w:cs="SutonnyMJ"/>
          <w:sz w:val="24"/>
        </w:rPr>
        <w:t>gy`ªvbxwZ †NvlYv I wbqš¿Y K‡i [eQ‡i 1 evi| Av‡M 2 evi nZ]</w:t>
      </w:r>
    </w:p>
    <w:p w:rsidR="00DD5FF0" w:rsidRPr="006408BB" w:rsidRDefault="00DD5FF0" w:rsidP="00DD5FF0">
      <w:pPr>
        <w:pStyle w:val="ListParagraph"/>
        <w:numPr>
          <w:ilvl w:val="0"/>
          <w:numId w:val="59"/>
        </w:numPr>
        <w:ind w:left="900"/>
        <w:contextualSpacing/>
        <w:rPr>
          <w:rFonts w:ascii="VillageII" w:eastAsia="VillageII" w:hAnsi="VillageII" w:cs="VillageII"/>
          <w:sz w:val="24"/>
        </w:rPr>
      </w:pPr>
      <w:r w:rsidRPr="006408BB">
        <w:rPr>
          <w:rFonts w:ascii="SutonnyMJ" w:eastAsia="SutonnyMJ" w:hAnsi="SutonnyMJ" w:cs="SutonnyMJ"/>
          <w:sz w:val="24"/>
        </w:rPr>
        <w:t>ˆe‡`wkK gy`ªvi Znwej msiÿY K‡i</w:t>
      </w:r>
    </w:p>
    <w:p w:rsidR="00DD5FF0" w:rsidRPr="006408BB" w:rsidRDefault="00DD5FF0" w:rsidP="00DD5FF0">
      <w:pPr>
        <w:pStyle w:val="ListParagraph"/>
        <w:numPr>
          <w:ilvl w:val="0"/>
          <w:numId w:val="59"/>
        </w:numPr>
        <w:ind w:left="900"/>
        <w:contextualSpacing/>
        <w:rPr>
          <w:rFonts w:ascii="VillageII" w:eastAsia="VillageII" w:hAnsi="VillageII" w:cs="VillageII"/>
          <w:sz w:val="24"/>
        </w:rPr>
      </w:pPr>
      <w:r w:rsidRPr="006408BB">
        <w:rPr>
          <w:rFonts w:ascii="SutonnyMJ" w:eastAsia="SutonnyMJ" w:hAnsi="SutonnyMJ" w:cs="SutonnyMJ"/>
          <w:sz w:val="24"/>
        </w:rPr>
        <w:t>UvKvi wewbgq nvi wba©viY K‡i</w:t>
      </w:r>
    </w:p>
    <w:p w:rsidR="00DD5FF0" w:rsidRPr="006408BB" w:rsidRDefault="00DD5FF0" w:rsidP="00DD5FF0">
      <w:pPr>
        <w:pStyle w:val="ListParagraph"/>
        <w:numPr>
          <w:ilvl w:val="0"/>
          <w:numId w:val="59"/>
        </w:numPr>
        <w:ind w:left="900"/>
        <w:contextualSpacing/>
        <w:rPr>
          <w:rFonts w:ascii="VillageII" w:eastAsia="VillageII" w:hAnsi="VillageII" w:cs="VillageII"/>
          <w:sz w:val="24"/>
        </w:rPr>
      </w:pPr>
      <w:r w:rsidRPr="006408BB">
        <w:rPr>
          <w:rFonts w:ascii="SutonnyMJ" w:eastAsia="SutonnyMJ" w:hAnsi="SutonnyMJ" w:cs="SutonnyMJ"/>
          <w:sz w:val="24"/>
        </w:rPr>
        <w:t>miKvi‡K FY †`q| 2019-20 A_©eQ‡i (20 †deªæqvwi, 2020 ch©šÍ) 49 nvRvi †KvwU UvKv miKvi‡K FY †`q|</w:t>
      </w:r>
    </w:p>
    <w:p w:rsidR="00DD5FF0" w:rsidRPr="006408BB" w:rsidRDefault="00DD5FF0" w:rsidP="00DD5FF0">
      <w:pPr>
        <w:numPr>
          <w:ilvl w:val="0"/>
          <w:numId w:val="58"/>
        </w:numPr>
        <w:ind w:left="446" w:hanging="446"/>
        <w:rPr>
          <w:rFonts w:ascii="VillageII" w:eastAsia="VillageII" w:hAnsi="VillageII" w:cs="VillageII"/>
          <w:sz w:val="24"/>
        </w:rPr>
      </w:pPr>
      <w:r w:rsidRPr="006408BB">
        <w:rPr>
          <w:rFonts w:ascii="SutonnyMJ" w:eastAsia="SutonnyMJ" w:hAnsi="SutonnyMJ" w:cs="SutonnyMJ"/>
          <w:b/>
          <w:sz w:val="24"/>
          <w:shd w:val="clear" w:color="auto" w:fill="FFFFFF" w:themeFill="background1"/>
        </w:rPr>
        <w:t xml:space="preserve">evsjv‡`k e¨vs‡Ki cwiPvjbv cl©`: </w:t>
      </w:r>
      <w:r w:rsidRPr="006408BB">
        <w:rPr>
          <w:rFonts w:ascii="SutonnyMJ" w:eastAsia="SutonnyMJ" w:hAnsi="SutonnyMJ" w:cs="SutonnyMJ"/>
          <w:sz w:val="24"/>
          <w:shd w:val="clear" w:color="auto" w:fill="FFFFFF" w:themeFill="background1"/>
        </w:rPr>
        <w:t>9 Rb</w:t>
      </w:r>
    </w:p>
    <w:p w:rsidR="00DD5FF0" w:rsidRPr="006408BB" w:rsidRDefault="00DD5FF0" w:rsidP="00DD5FF0">
      <w:pPr>
        <w:ind w:firstLine="446"/>
        <w:rPr>
          <w:rFonts w:ascii="VillageII" w:eastAsia="VillageII" w:hAnsi="VillageII" w:cs="VillageII"/>
          <w:sz w:val="24"/>
        </w:rPr>
      </w:pPr>
      <w:r w:rsidRPr="006408BB">
        <w:rPr>
          <w:rFonts w:ascii="SutonnyMJ" w:eastAsia="SutonnyMJ" w:hAnsi="SutonnyMJ" w:cs="SutonnyMJ"/>
          <w:b/>
          <w:sz w:val="24"/>
          <w:shd w:val="clear" w:color="auto" w:fill="FFFFFF" w:themeFill="background1"/>
        </w:rPr>
        <w:t>K.</w:t>
      </w:r>
      <w:r w:rsidRPr="006408BB">
        <w:rPr>
          <w:rFonts w:ascii="SutonnyMJ" w:eastAsia="SutonnyMJ" w:hAnsi="SutonnyMJ" w:cs="SutonnyMJ"/>
          <w:sz w:val="24"/>
        </w:rPr>
        <w:t>Mf©</w:t>
      </w:r>
      <w:proofErr w:type="gramStart"/>
      <w:r w:rsidRPr="006408BB">
        <w:rPr>
          <w:rFonts w:ascii="SutonnyMJ" w:eastAsia="SutonnyMJ" w:hAnsi="SutonnyMJ" w:cs="SutonnyMJ"/>
          <w:sz w:val="24"/>
        </w:rPr>
        <w:t>bi :</w:t>
      </w:r>
      <w:proofErr w:type="gramEnd"/>
      <w:r w:rsidRPr="006408BB">
        <w:rPr>
          <w:rFonts w:ascii="SutonnyMJ" w:eastAsia="SutonnyMJ" w:hAnsi="SutonnyMJ" w:cs="SutonnyMJ"/>
          <w:sz w:val="24"/>
        </w:rPr>
        <w:t xml:space="preserve"> 1 Rb</w:t>
      </w: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b/>
          <w:sz w:val="24"/>
          <w:shd w:val="clear" w:color="auto" w:fill="FFFFFF" w:themeFill="background1"/>
        </w:rPr>
        <w:t>L.</w:t>
      </w:r>
      <w:r w:rsidRPr="006408BB">
        <w:rPr>
          <w:rFonts w:ascii="SutonnyMJ" w:eastAsia="VillageII" w:hAnsi="SutonnyMJ" w:cs="VillageII"/>
          <w:sz w:val="24"/>
        </w:rPr>
        <w:t>cwiPvjK: 7 Rb</w:t>
      </w:r>
      <w:r w:rsidRPr="006408BB">
        <w:rPr>
          <w:rFonts w:ascii="SutonnyMJ" w:eastAsia="VillageII" w:hAnsi="SutonnyMJ" w:cs="VillageII"/>
          <w:sz w:val="24"/>
        </w:rPr>
        <w:tab/>
      </w:r>
      <w:r w:rsidRPr="006408BB">
        <w:rPr>
          <w:rFonts w:ascii="SutonnyMJ" w:eastAsia="VillageII" w:hAnsi="SutonnyMJ" w:cs="VillageII"/>
          <w:sz w:val="24"/>
        </w:rPr>
        <w:tab/>
      </w:r>
      <w:r w:rsidRPr="006408BB">
        <w:rPr>
          <w:rFonts w:ascii="SutonnyMJ" w:eastAsia="VillageII" w:hAnsi="SutonnyMJ" w:cs="VillageII"/>
          <w:sz w:val="24"/>
        </w:rPr>
        <w:tab/>
      </w:r>
      <w:r w:rsidRPr="006408BB">
        <w:rPr>
          <w:rFonts w:ascii="SutonnyMJ" w:eastAsia="SutonnyMJ" w:hAnsi="SutonnyMJ" w:cs="SutonnyMJ"/>
          <w:b/>
          <w:sz w:val="24"/>
          <w:shd w:val="clear" w:color="auto" w:fill="FFFFFF" w:themeFill="background1"/>
        </w:rPr>
        <w:t>M.</w:t>
      </w:r>
      <w:r w:rsidRPr="006408BB">
        <w:rPr>
          <w:rFonts w:ascii="VillageII" w:eastAsia="VillageII" w:hAnsi="VillageII" w:cs="VillageII"/>
          <w:sz w:val="24"/>
        </w:rPr>
        <w:t xml:space="preserve"> mwPe: 1 Rb</w:t>
      </w:r>
    </w:p>
    <w:p w:rsidR="00DD5FF0" w:rsidRPr="006408BB" w:rsidRDefault="00DD5FF0" w:rsidP="00DD5FF0">
      <w:pPr>
        <w:jc w:val="center"/>
        <w:rPr>
          <w:rFonts w:ascii="Times New Roman" w:eastAsia="VillageII" w:hAnsi="Times New Roman" w:cs="VillageII"/>
          <w:sz w:val="24"/>
        </w:rPr>
      </w:pPr>
      <w:r w:rsidRPr="006408BB">
        <w:rPr>
          <w:rFonts w:ascii="Times New Roman" w:eastAsia="SutonnyMJ" w:hAnsi="Times New Roman" w:cs="SutonnyMJ"/>
          <w:b/>
          <w:shd w:val="clear" w:color="auto" w:fill="FFFFFF"/>
        </w:rPr>
        <w:t>BFIU:</w:t>
      </w:r>
    </w:p>
    <w:p w:rsidR="00DD5FF0" w:rsidRPr="006408BB" w:rsidRDefault="00DD5FF0" w:rsidP="00DD5FF0">
      <w:pPr>
        <w:pStyle w:val="ListParagraph"/>
        <w:numPr>
          <w:ilvl w:val="0"/>
          <w:numId w:val="60"/>
        </w:numPr>
        <w:ind w:left="900"/>
        <w:contextualSpacing/>
        <w:rPr>
          <w:rFonts w:ascii="Times New Roman" w:hAnsi="Times New Roman"/>
          <w:szCs w:val="18"/>
          <w:shd w:val="clear" w:color="auto" w:fill="FFFFFF"/>
        </w:rPr>
      </w:pPr>
      <w:r w:rsidRPr="006408BB">
        <w:rPr>
          <w:rFonts w:ascii="SutonnyMJ" w:hAnsi="SutonnyMJ"/>
          <w:sz w:val="24"/>
          <w:szCs w:val="18"/>
          <w:shd w:val="clear" w:color="auto" w:fill="FFFFFF"/>
        </w:rPr>
        <w:t xml:space="preserve">c~Y©iƒc: </w:t>
      </w:r>
      <w:r w:rsidRPr="006408BB">
        <w:rPr>
          <w:rFonts w:ascii="Times New Roman" w:hAnsi="Times New Roman"/>
          <w:szCs w:val="18"/>
          <w:shd w:val="clear" w:color="auto" w:fill="FFFFFF"/>
        </w:rPr>
        <w:t>Bangladesh Financial Intelligence Unit</w:t>
      </w:r>
    </w:p>
    <w:p w:rsidR="00DD5FF0" w:rsidRPr="006408BB" w:rsidRDefault="00DD5FF0" w:rsidP="00DD5FF0">
      <w:pPr>
        <w:pStyle w:val="ListParagraph"/>
        <w:numPr>
          <w:ilvl w:val="0"/>
          <w:numId w:val="60"/>
        </w:numPr>
        <w:ind w:left="900"/>
        <w:contextualSpacing/>
        <w:rPr>
          <w:rFonts w:ascii="SutonnyMJ" w:hAnsi="SutonnyMJ"/>
          <w:sz w:val="24"/>
          <w:szCs w:val="18"/>
          <w:shd w:val="clear" w:color="auto" w:fill="FFFFFF"/>
        </w:rPr>
      </w:pPr>
      <w:r w:rsidRPr="006408BB">
        <w:rPr>
          <w:rFonts w:ascii="SutonnyMJ" w:hAnsi="SutonnyMJ"/>
          <w:sz w:val="24"/>
          <w:szCs w:val="18"/>
          <w:shd w:val="clear" w:color="auto" w:fill="FFFFFF"/>
        </w:rPr>
        <w:t>cwiPq: evsjv‡`‡ki Avw_©K †Mv‡q›`v BDwbU</w:t>
      </w:r>
    </w:p>
    <w:p w:rsidR="00DD5FF0" w:rsidRPr="006408BB" w:rsidRDefault="00DD5FF0" w:rsidP="00DD5FF0">
      <w:pPr>
        <w:pStyle w:val="ListParagraph"/>
        <w:numPr>
          <w:ilvl w:val="0"/>
          <w:numId w:val="60"/>
        </w:numPr>
        <w:ind w:left="900"/>
        <w:contextualSpacing/>
        <w:rPr>
          <w:rFonts w:ascii="SutonnyMJ" w:hAnsi="SutonnyMJ"/>
          <w:sz w:val="24"/>
          <w:szCs w:val="18"/>
          <w:shd w:val="clear" w:color="auto" w:fill="FFFFFF"/>
        </w:rPr>
      </w:pPr>
      <w:r w:rsidRPr="006408BB">
        <w:rPr>
          <w:rFonts w:ascii="SutonnyMJ" w:hAnsi="SutonnyMJ"/>
          <w:sz w:val="24"/>
          <w:szCs w:val="18"/>
          <w:shd w:val="clear" w:color="auto" w:fill="FFFFFF"/>
        </w:rPr>
        <w:t>evsjv‡`k e¨vs‡K KvR K‡i: gy`ªv cvPvi‡iva ms¯’v wn‡m‡e</w:t>
      </w:r>
    </w:p>
    <w:p w:rsidR="00DD5FF0" w:rsidRPr="006408BB" w:rsidRDefault="00DD5FF0" w:rsidP="00DD5FF0">
      <w:pPr>
        <w:pStyle w:val="ListParagraph"/>
        <w:numPr>
          <w:ilvl w:val="0"/>
          <w:numId w:val="60"/>
        </w:numPr>
        <w:ind w:left="900"/>
        <w:contextualSpacing/>
        <w:rPr>
          <w:rFonts w:ascii="SutonnyMJ" w:hAnsi="SutonnyMJ"/>
          <w:sz w:val="24"/>
          <w:szCs w:val="18"/>
          <w:shd w:val="clear" w:color="auto" w:fill="FFFFFF"/>
        </w:rPr>
      </w:pPr>
      <w:r w:rsidRPr="006408BB">
        <w:rPr>
          <w:rFonts w:ascii="SutonnyMJ" w:hAnsi="SutonnyMJ"/>
          <w:sz w:val="24"/>
          <w:szCs w:val="18"/>
          <w:shd w:val="clear" w:color="auto" w:fill="FFFFFF"/>
        </w:rPr>
        <w:t>cÖwZôv: 2002</w:t>
      </w:r>
    </w:p>
    <w:p w:rsidR="00DD5FF0" w:rsidRPr="006408BB" w:rsidRDefault="00DD5FF0" w:rsidP="00DD5FF0">
      <w:pPr>
        <w:pStyle w:val="ListParagraph"/>
        <w:numPr>
          <w:ilvl w:val="0"/>
          <w:numId w:val="60"/>
        </w:numPr>
        <w:ind w:left="900"/>
        <w:contextualSpacing/>
        <w:jc w:val="both"/>
        <w:rPr>
          <w:rFonts w:ascii="Times New Roman" w:hAnsi="Times New Roman"/>
          <w:szCs w:val="18"/>
          <w:shd w:val="clear" w:color="auto" w:fill="FFFFFF"/>
        </w:rPr>
      </w:pPr>
      <w:r w:rsidRPr="006408BB">
        <w:rPr>
          <w:rFonts w:ascii="SutonnyMJ" w:hAnsi="SutonnyMJ"/>
          <w:sz w:val="24"/>
          <w:szCs w:val="18"/>
          <w:shd w:val="clear" w:color="auto" w:fill="FFFFFF"/>
        </w:rPr>
        <w:t xml:space="preserve">cÖwZôvKvjxb bvg: </w:t>
      </w:r>
      <w:r w:rsidRPr="006408BB">
        <w:rPr>
          <w:rFonts w:ascii="Times New Roman" w:hAnsi="Times New Roman"/>
          <w:szCs w:val="18"/>
          <w:shd w:val="clear" w:color="auto" w:fill="FFFFFF"/>
        </w:rPr>
        <w:t>Anti Money Laundering Department</w:t>
      </w:r>
    </w:p>
    <w:p w:rsidR="00DD5FF0" w:rsidRPr="006408BB" w:rsidRDefault="00DD5FF0" w:rsidP="00DD5FF0">
      <w:pPr>
        <w:pStyle w:val="ListParagraph"/>
        <w:numPr>
          <w:ilvl w:val="0"/>
          <w:numId w:val="60"/>
        </w:numPr>
        <w:ind w:left="900"/>
        <w:contextualSpacing/>
        <w:jc w:val="both"/>
        <w:rPr>
          <w:rFonts w:ascii="SutonnyMJ" w:hAnsi="SutonnyMJ"/>
          <w:sz w:val="24"/>
          <w:szCs w:val="18"/>
          <w:shd w:val="clear" w:color="auto" w:fill="FFFFFF"/>
        </w:rPr>
      </w:pPr>
      <w:r w:rsidRPr="006408BB">
        <w:rPr>
          <w:rFonts w:ascii="Times New Roman" w:hAnsi="Times New Roman"/>
          <w:szCs w:val="18"/>
          <w:shd w:val="clear" w:color="auto" w:fill="FFFFFF"/>
        </w:rPr>
        <w:t xml:space="preserve">BFIU </w:t>
      </w:r>
      <w:r w:rsidRPr="006408BB">
        <w:rPr>
          <w:rFonts w:ascii="SutonnyMJ" w:hAnsi="SutonnyMJ"/>
          <w:sz w:val="24"/>
          <w:szCs w:val="18"/>
          <w:shd w:val="clear" w:color="auto" w:fill="FFFFFF"/>
        </w:rPr>
        <w:t xml:space="preserve">bvgKiY nq: 2012 mv‡ji </w:t>
      </w:r>
      <w:r w:rsidRPr="006408BB">
        <w:rPr>
          <w:rFonts w:ascii="Times New Roman" w:hAnsi="Times New Roman"/>
          <w:szCs w:val="18"/>
          <w:shd w:val="clear" w:color="auto" w:fill="FFFFFF"/>
        </w:rPr>
        <w:t xml:space="preserve">Money Laundering Prevention Act </w:t>
      </w:r>
      <w:r w:rsidRPr="006408BB">
        <w:rPr>
          <w:rFonts w:ascii="SutonnyMJ" w:hAnsi="SutonnyMJ"/>
          <w:sz w:val="24"/>
          <w:szCs w:val="18"/>
          <w:shd w:val="clear" w:color="auto" w:fill="FFFFFF"/>
        </w:rPr>
        <w:t>Gi ci †_‡K</w:t>
      </w:r>
    </w:p>
    <w:p w:rsidR="00DD5FF0" w:rsidRPr="006408BB" w:rsidRDefault="00DD5FF0" w:rsidP="00DD5FF0">
      <w:pPr>
        <w:pStyle w:val="ListParagraph"/>
        <w:numPr>
          <w:ilvl w:val="0"/>
          <w:numId w:val="60"/>
        </w:numPr>
        <w:ind w:left="900"/>
        <w:contextualSpacing/>
        <w:jc w:val="both"/>
        <w:rPr>
          <w:rFonts w:ascii="SutonnyMJ" w:eastAsia="VillageII" w:hAnsi="SutonnyMJ" w:cs="VillageII"/>
          <w:spacing w:val="-4"/>
          <w:sz w:val="24"/>
        </w:rPr>
      </w:pPr>
      <w:r w:rsidRPr="006408BB">
        <w:rPr>
          <w:rFonts w:ascii="SutonnyMJ" w:eastAsia="VillageII" w:hAnsi="SutonnyMJ" w:cs="VillageII"/>
          <w:spacing w:val="-4"/>
          <w:sz w:val="24"/>
        </w:rPr>
        <w:t xml:space="preserve">cwiPvwjZ nq: </w:t>
      </w:r>
      <w:r w:rsidRPr="006408BB">
        <w:rPr>
          <w:rFonts w:ascii="Times New Roman" w:hAnsi="Times New Roman"/>
          <w:spacing w:val="-4"/>
          <w:szCs w:val="18"/>
          <w:shd w:val="clear" w:color="auto" w:fill="FFFFFF"/>
        </w:rPr>
        <w:t>Money Laundering Prevention Act, 2012</w:t>
      </w:r>
      <w:r w:rsidRPr="006408BB">
        <w:rPr>
          <w:rFonts w:ascii="Verdana" w:hAnsi="Verdana"/>
          <w:spacing w:val="-4"/>
          <w:szCs w:val="18"/>
          <w:shd w:val="clear" w:color="auto" w:fill="FFFFFF"/>
        </w:rPr>
        <w:t> </w:t>
      </w:r>
      <w:r w:rsidRPr="006408BB">
        <w:rPr>
          <w:rFonts w:ascii="SutonnyMJ" w:hAnsi="SutonnyMJ"/>
          <w:spacing w:val="-4"/>
          <w:sz w:val="24"/>
          <w:szCs w:val="18"/>
          <w:shd w:val="clear" w:color="auto" w:fill="FFFFFF"/>
        </w:rPr>
        <w:t xml:space="preserve">Ges </w:t>
      </w:r>
      <w:r w:rsidRPr="006408BB">
        <w:rPr>
          <w:rFonts w:ascii="Times New Roman" w:hAnsi="Times New Roman"/>
          <w:spacing w:val="-4"/>
          <w:szCs w:val="18"/>
          <w:shd w:val="clear" w:color="auto" w:fill="FFFFFF"/>
        </w:rPr>
        <w:t xml:space="preserve">Anti-Terrorism Act, 2009 </w:t>
      </w:r>
      <w:r w:rsidRPr="006408BB">
        <w:rPr>
          <w:rFonts w:ascii="SutonnyMJ" w:hAnsi="SutonnyMJ"/>
          <w:spacing w:val="-4"/>
          <w:sz w:val="24"/>
          <w:szCs w:val="18"/>
          <w:shd w:val="clear" w:color="auto" w:fill="FFFFFF"/>
        </w:rPr>
        <w:t>Gi wfwË‡Z</w:t>
      </w:r>
    </w:p>
    <w:p w:rsidR="00DD5FF0" w:rsidRPr="006408BB" w:rsidRDefault="00DD5FF0" w:rsidP="00DD5FF0">
      <w:pPr>
        <w:pStyle w:val="ListParagraph"/>
        <w:numPr>
          <w:ilvl w:val="0"/>
          <w:numId w:val="60"/>
        </w:numPr>
        <w:ind w:left="900"/>
        <w:contextualSpacing/>
        <w:jc w:val="both"/>
        <w:rPr>
          <w:rFonts w:ascii="SutonnyMJ" w:eastAsia="VillageII" w:hAnsi="SutonnyMJ" w:cs="VillageII"/>
          <w:sz w:val="24"/>
        </w:rPr>
      </w:pPr>
      <w:r w:rsidRPr="006408BB">
        <w:rPr>
          <w:rFonts w:ascii="Times New Roman" w:hAnsi="Times New Roman"/>
          <w:szCs w:val="18"/>
          <w:shd w:val="clear" w:color="auto" w:fill="FFFFFF"/>
        </w:rPr>
        <w:t xml:space="preserve">BFIU </w:t>
      </w:r>
      <w:r w:rsidRPr="006408BB">
        <w:rPr>
          <w:rFonts w:ascii="SutonnyMJ" w:hAnsi="SutonnyMJ"/>
          <w:sz w:val="24"/>
          <w:szCs w:val="18"/>
          <w:shd w:val="clear" w:color="auto" w:fill="FFFFFF"/>
        </w:rPr>
        <w:t xml:space="preserve">wek^ gy`ªv cvPvi‡iva ms¯’v </w:t>
      </w:r>
      <w:r w:rsidRPr="006408BB">
        <w:rPr>
          <w:rFonts w:ascii="Times New Roman" w:hAnsi="Times New Roman"/>
          <w:szCs w:val="18"/>
          <w:shd w:val="clear" w:color="auto" w:fill="FFFFFF"/>
        </w:rPr>
        <w:t>Egmount Group</w:t>
      </w:r>
      <w:r w:rsidRPr="006408BB">
        <w:rPr>
          <w:rFonts w:ascii="SutonnyMJ" w:hAnsi="SutonnyMJ"/>
          <w:sz w:val="24"/>
          <w:szCs w:val="18"/>
          <w:shd w:val="clear" w:color="auto" w:fill="FFFFFF"/>
        </w:rPr>
        <w:t xml:space="preserve"> Gi m`m¨c` jvf K‡i: 2013 mv‡ji RyjvB‡q</w:t>
      </w:r>
    </w:p>
    <w:p w:rsidR="00DD5FF0" w:rsidRPr="006408BB" w:rsidRDefault="00DD5FF0" w:rsidP="00DD5FF0">
      <w:pPr>
        <w:rPr>
          <w:rFonts w:ascii="SutonnyMJ" w:eastAsia="VillageII" w:hAnsi="SutonnyMJ" w:cs="VillageII"/>
          <w:b/>
          <w:sz w:val="26"/>
        </w:rPr>
      </w:pPr>
      <w:r w:rsidRPr="00FF5159">
        <w:rPr>
          <w:rFonts w:ascii="SutonnyMJ" w:eastAsia="VillageII" w:hAnsi="SutonnyMJ" w:cs="VillageII"/>
          <w:b/>
          <w:sz w:val="26"/>
          <w:shd w:val="clear" w:color="auto" w:fill="000000" w:themeFill="text1"/>
        </w:rPr>
        <w:t>Abykxjbx:</w:t>
      </w:r>
    </w:p>
    <w:p w:rsidR="00DD5FF0" w:rsidRPr="006408BB" w:rsidRDefault="00DD5FF0" w:rsidP="00DD5FF0">
      <w:pPr>
        <w:tabs>
          <w:tab w:val="left" w:pos="360"/>
          <w:tab w:val="left" w:pos="2340"/>
          <w:tab w:val="left" w:pos="4320"/>
          <w:tab w:val="left" w:pos="6480"/>
          <w:tab w:val="left" w:pos="8154"/>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proofErr w:type="gramStart"/>
      <w:r w:rsidRPr="006408BB">
        <w:rPr>
          <w:rFonts w:ascii="SutonnyMJ" w:hAnsi="SutonnyMJ" w:cs="SutonnyMJ"/>
          <w:b/>
          <w:sz w:val="24"/>
        </w:rPr>
        <w:t>evsjv</w:t>
      </w:r>
      <w:proofErr w:type="gramEnd"/>
      <w:r w:rsidRPr="006408BB">
        <w:rPr>
          <w:rFonts w:ascii="SutonnyMJ" w:hAnsi="SutonnyMJ" w:cs="SutonnyMJ"/>
          <w:b/>
          <w:sz w:val="24"/>
        </w:rPr>
        <w:t>‡`k e¨vs‡Ki kvLv KZwU?</w:t>
      </w:r>
    </w:p>
    <w:p w:rsidR="00DD5FF0" w:rsidRPr="006408BB" w:rsidRDefault="00DD5FF0" w:rsidP="00DD5FF0">
      <w:pPr>
        <w:tabs>
          <w:tab w:val="left" w:pos="360"/>
          <w:tab w:val="left" w:pos="2340"/>
          <w:tab w:val="left" w:pos="4320"/>
          <w:tab w:val="left" w:pos="6480"/>
          <w:tab w:val="left" w:pos="8154"/>
        </w:tabs>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10wU</w:t>
      </w:r>
      <w:r w:rsidRPr="006408BB">
        <w:rPr>
          <w:rFonts w:ascii="SutonnyMJ" w:hAnsi="SutonnyMJ" w:cs="SutonnyMJ"/>
          <w:sz w:val="24"/>
        </w:rPr>
        <w:tab/>
        <w:t>L. 9wU</w:t>
      </w:r>
      <w:r w:rsidRPr="006408BB">
        <w:rPr>
          <w:rFonts w:ascii="SutonnyMJ" w:hAnsi="SutonnyMJ" w:cs="SutonnyMJ"/>
          <w:sz w:val="24"/>
        </w:rPr>
        <w:tab/>
        <w:t>M. 8wU</w:t>
      </w:r>
      <w:r w:rsidRPr="006408BB">
        <w:rPr>
          <w:rFonts w:ascii="SutonnyMJ" w:hAnsi="SutonnyMJ" w:cs="SutonnyMJ"/>
          <w:sz w:val="24"/>
        </w:rPr>
        <w:tab/>
        <w:t>N. 7wU</w:t>
      </w:r>
      <w:r w:rsidRPr="006408BB">
        <w:rPr>
          <w:rFonts w:ascii="SutonnyMJ" w:hAnsi="SutonnyMJ" w:cs="SutonnyMJ"/>
          <w:sz w:val="24"/>
        </w:rPr>
        <w:tab/>
      </w:r>
      <w:r w:rsidRPr="006408BB">
        <w:rPr>
          <w:rFonts w:ascii="SutonnyMJ" w:eastAsia="SutonnyMJ" w:hAnsi="SutonnyMJ" w:cs="SutonnyMJ"/>
          <w:b/>
          <w:sz w:val="24"/>
          <w:shd w:val="clear" w:color="auto" w:fill="000000"/>
        </w:rPr>
        <w:t>01: K</w:t>
      </w:r>
    </w:p>
    <w:p w:rsidR="00DD5FF0" w:rsidRPr="006408BB" w:rsidRDefault="00DD5FF0" w:rsidP="00DD5FF0">
      <w:pPr>
        <w:tabs>
          <w:tab w:val="left" w:pos="360"/>
          <w:tab w:val="left" w:pos="2340"/>
          <w:tab w:val="left" w:pos="4320"/>
          <w:tab w:val="left" w:pos="6480"/>
          <w:tab w:val="left" w:pos="8154"/>
        </w:tabs>
        <w:rPr>
          <w:rFonts w:ascii="SutonnyMJ" w:hAnsi="SutonnyMJ" w:cs="SutonnyMJ"/>
          <w:b/>
          <w:sz w:val="24"/>
        </w:rPr>
      </w:pPr>
      <w:r w:rsidRPr="006408BB">
        <w:rPr>
          <w:rFonts w:ascii="SutonnyMJ" w:hAnsi="SutonnyMJ" w:cs="SutonnyMJ"/>
          <w:b/>
          <w:sz w:val="24"/>
        </w:rPr>
        <w:t>02.</w:t>
      </w:r>
      <w:r w:rsidRPr="006408BB">
        <w:rPr>
          <w:rFonts w:ascii="SutonnyMJ" w:hAnsi="SutonnyMJ" w:cs="SutonnyMJ"/>
          <w:b/>
          <w:sz w:val="24"/>
        </w:rPr>
        <w:tab/>
      </w:r>
      <w:proofErr w:type="gramStart"/>
      <w:r w:rsidRPr="006408BB">
        <w:rPr>
          <w:rFonts w:ascii="SutonnyMJ" w:hAnsi="SutonnyMJ" w:cs="SutonnyMJ"/>
          <w:b/>
          <w:sz w:val="24"/>
        </w:rPr>
        <w:t>eZ©</w:t>
      </w:r>
      <w:proofErr w:type="gramEnd"/>
      <w:r w:rsidRPr="006408BB">
        <w:rPr>
          <w:rFonts w:ascii="SutonnyMJ" w:hAnsi="SutonnyMJ" w:cs="SutonnyMJ"/>
          <w:b/>
          <w:sz w:val="24"/>
        </w:rPr>
        <w:t>gv‡b evsjv‡`k e¨vsK KZevi gy`ªvbxwZ †NvlYv †`q?</w:t>
      </w:r>
    </w:p>
    <w:p w:rsidR="00DD5FF0" w:rsidRPr="006408BB" w:rsidRDefault="00DD5FF0" w:rsidP="00DD5FF0">
      <w:pPr>
        <w:tabs>
          <w:tab w:val="left" w:pos="360"/>
          <w:tab w:val="left" w:pos="2340"/>
          <w:tab w:val="left" w:pos="4320"/>
          <w:tab w:val="left" w:pos="6480"/>
          <w:tab w:val="left" w:pos="8154"/>
        </w:tabs>
        <w:rPr>
          <w:rFonts w:ascii="SutonnyMJ" w:hAnsi="SutonnyMJ" w:cs="SutonnyMJ"/>
          <w:sz w:val="24"/>
        </w:rPr>
      </w:pPr>
      <w:r w:rsidRPr="006408BB">
        <w:rPr>
          <w:rFonts w:ascii="SutonnyMJ" w:hAnsi="SutonnyMJ" w:cs="SutonnyMJ"/>
          <w:sz w:val="24"/>
        </w:rPr>
        <w:tab/>
        <w:t>K. 2 evi</w:t>
      </w:r>
      <w:r w:rsidRPr="006408BB">
        <w:rPr>
          <w:rFonts w:ascii="SutonnyMJ" w:hAnsi="SutonnyMJ" w:cs="SutonnyMJ"/>
          <w:sz w:val="24"/>
        </w:rPr>
        <w:tab/>
        <w:t>L. 3 evi</w:t>
      </w:r>
      <w:r w:rsidRPr="006408BB">
        <w:rPr>
          <w:rFonts w:ascii="SutonnyMJ" w:hAnsi="SutonnyMJ" w:cs="SutonnyMJ"/>
          <w:sz w:val="24"/>
        </w:rPr>
        <w:tab/>
      </w:r>
      <w:r w:rsidRPr="006408BB">
        <w:rPr>
          <w:rFonts w:ascii="SutonnyMJ" w:hAnsi="SutonnyMJ" w:cs="SutonnyMJ"/>
          <w:sz w:val="24"/>
          <w:u w:val="single"/>
        </w:rPr>
        <w:t>M. 1 evi</w:t>
      </w:r>
      <w:r w:rsidRPr="006408BB">
        <w:rPr>
          <w:rFonts w:ascii="SutonnyMJ" w:hAnsi="SutonnyMJ" w:cs="SutonnyMJ"/>
          <w:sz w:val="24"/>
        </w:rPr>
        <w:tab/>
        <w:t>N. 2 evi</w:t>
      </w:r>
      <w:r w:rsidRPr="006408BB">
        <w:rPr>
          <w:rFonts w:ascii="SutonnyMJ" w:hAnsi="SutonnyMJ" w:cs="SutonnyMJ"/>
          <w:sz w:val="24"/>
        </w:rPr>
        <w:tab/>
      </w:r>
      <w:r w:rsidRPr="006408BB">
        <w:rPr>
          <w:rFonts w:ascii="SutonnyMJ" w:eastAsia="SutonnyMJ" w:hAnsi="SutonnyMJ" w:cs="SutonnyMJ"/>
          <w:b/>
          <w:sz w:val="24"/>
          <w:shd w:val="clear" w:color="auto" w:fill="000000"/>
        </w:rPr>
        <w:t>02: M</w:t>
      </w:r>
    </w:p>
    <w:p w:rsidR="00DD5FF0" w:rsidRPr="006408BB" w:rsidRDefault="00DD5FF0" w:rsidP="00DD5FF0">
      <w:pPr>
        <w:tabs>
          <w:tab w:val="left" w:pos="360"/>
          <w:tab w:val="left" w:pos="2340"/>
          <w:tab w:val="left" w:pos="4320"/>
          <w:tab w:val="left" w:pos="6480"/>
          <w:tab w:val="left" w:pos="8154"/>
        </w:tabs>
        <w:rPr>
          <w:rFonts w:ascii="SutonnyMJ" w:hAnsi="SutonnyMJ" w:cs="SutonnyMJ"/>
          <w:b/>
          <w:sz w:val="24"/>
        </w:rPr>
      </w:pPr>
      <w:r w:rsidRPr="006408BB">
        <w:rPr>
          <w:rFonts w:ascii="SutonnyMJ" w:hAnsi="SutonnyMJ" w:cs="SutonnyMJ"/>
          <w:b/>
          <w:sz w:val="24"/>
        </w:rPr>
        <w:t>03.</w:t>
      </w:r>
      <w:r w:rsidRPr="006408BB">
        <w:rPr>
          <w:rFonts w:ascii="SutonnyMJ" w:hAnsi="SutonnyMJ" w:cs="SutonnyMJ"/>
          <w:b/>
          <w:sz w:val="24"/>
        </w:rPr>
        <w:tab/>
      </w:r>
      <w:proofErr w:type="gramStart"/>
      <w:r w:rsidRPr="006408BB">
        <w:rPr>
          <w:rFonts w:ascii="SutonnyMJ" w:hAnsi="SutonnyMJ" w:cs="SutonnyMJ"/>
          <w:b/>
          <w:sz w:val="24"/>
        </w:rPr>
        <w:t>evsjv</w:t>
      </w:r>
      <w:proofErr w:type="gramEnd"/>
      <w:r w:rsidRPr="006408BB">
        <w:rPr>
          <w:rFonts w:ascii="SutonnyMJ" w:hAnsi="SutonnyMJ" w:cs="SutonnyMJ"/>
          <w:b/>
          <w:sz w:val="24"/>
        </w:rPr>
        <w:t>‡`k e¨vs‡Ki Avw_©K †Mv‡q›`v BDwbU †KvbwU?</w:t>
      </w:r>
    </w:p>
    <w:p w:rsidR="00DD5FF0" w:rsidRPr="006408BB" w:rsidRDefault="00DD5FF0" w:rsidP="00DD5FF0">
      <w:pPr>
        <w:tabs>
          <w:tab w:val="left" w:pos="360"/>
          <w:tab w:val="left" w:pos="2340"/>
          <w:tab w:val="left" w:pos="4320"/>
          <w:tab w:val="left" w:pos="6480"/>
          <w:tab w:val="left" w:pos="8154"/>
        </w:tabs>
        <w:rPr>
          <w:rFonts w:ascii="Times New Roman" w:hAnsi="Times New Roman" w:cs="Times New Roman"/>
          <w:sz w:val="24"/>
        </w:rPr>
      </w:pPr>
      <w:r w:rsidRPr="006408BB">
        <w:rPr>
          <w:rFonts w:ascii="SutonnyMJ" w:hAnsi="SutonnyMJ" w:cs="SutonnyMJ"/>
          <w:sz w:val="24"/>
        </w:rPr>
        <w:tab/>
        <w:t xml:space="preserve">K. </w:t>
      </w:r>
      <w:r w:rsidRPr="00FF5159">
        <w:rPr>
          <w:rFonts w:ascii="Times New Roman" w:hAnsi="Times New Roman" w:cs="Times New Roman"/>
        </w:rPr>
        <w:t>BFIA</w:t>
      </w:r>
      <w:r w:rsidRPr="006408BB">
        <w:rPr>
          <w:rFonts w:ascii="SutonnyMJ" w:hAnsi="SutonnyMJ" w:cs="SutonnyMJ"/>
          <w:sz w:val="24"/>
        </w:rPr>
        <w:tab/>
      </w:r>
      <w:r w:rsidRPr="006408BB">
        <w:rPr>
          <w:rFonts w:ascii="SutonnyMJ" w:hAnsi="SutonnyMJ" w:cs="SutonnyMJ"/>
          <w:sz w:val="24"/>
          <w:u w:val="single"/>
        </w:rPr>
        <w:t xml:space="preserve">L. </w:t>
      </w:r>
      <w:r w:rsidRPr="00FF5159">
        <w:rPr>
          <w:rFonts w:ascii="Times New Roman" w:hAnsi="Times New Roman" w:cs="Times New Roman"/>
          <w:u w:val="single"/>
        </w:rPr>
        <w:t>BFIU</w:t>
      </w:r>
      <w:r w:rsidRPr="006408BB">
        <w:rPr>
          <w:rFonts w:ascii="SutonnyMJ" w:hAnsi="SutonnyMJ" w:cs="SutonnyMJ"/>
          <w:sz w:val="24"/>
        </w:rPr>
        <w:tab/>
        <w:t xml:space="preserve">M. </w:t>
      </w:r>
      <w:r w:rsidRPr="00FF5159">
        <w:rPr>
          <w:rFonts w:ascii="Times New Roman" w:hAnsi="Times New Roman" w:cs="Times New Roman"/>
        </w:rPr>
        <w:t>NSI</w:t>
      </w:r>
      <w:r w:rsidRPr="006408BB">
        <w:rPr>
          <w:rFonts w:ascii="SutonnyMJ" w:hAnsi="SutonnyMJ" w:cs="SutonnyMJ"/>
          <w:sz w:val="24"/>
        </w:rPr>
        <w:tab/>
        <w:t xml:space="preserve">N. </w:t>
      </w:r>
      <w:r w:rsidRPr="00FF5159">
        <w:rPr>
          <w:rFonts w:ascii="Times New Roman" w:hAnsi="Times New Roman" w:cs="Times New Roman"/>
        </w:rPr>
        <w:t>CBI</w:t>
      </w:r>
      <w:r w:rsidRPr="006408BB">
        <w:rPr>
          <w:rFonts w:ascii="Times New Roman" w:hAnsi="Times New Roman" w:cs="Times New Roman"/>
          <w:sz w:val="24"/>
        </w:rPr>
        <w:tab/>
      </w:r>
      <w:r w:rsidRPr="006408BB">
        <w:rPr>
          <w:rFonts w:ascii="SutonnyMJ" w:eastAsia="SutonnyMJ" w:hAnsi="SutonnyMJ" w:cs="SutonnyMJ"/>
          <w:b/>
          <w:sz w:val="24"/>
          <w:shd w:val="clear" w:color="auto" w:fill="000000"/>
        </w:rPr>
        <w:t>03: L</w:t>
      </w:r>
    </w:p>
    <w:p w:rsidR="00DD5FF0" w:rsidRPr="006408BB" w:rsidRDefault="00DD5FF0" w:rsidP="00DD5FF0">
      <w:pPr>
        <w:tabs>
          <w:tab w:val="left" w:pos="360"/>
          <w:tab w:val="left" w:pos="2340"/>
          <w:tab w:val="left" w:pos="4320"/>
          <w:tab w:val="left" w:pos="6480"/>
          <w:tab w:val="left" w:pos="8154"/>
        </w:tabs>
        <w:rPr>
          <w:rFonts w:ascii="SutonnyMJ" w:hAnsi="SutonnyMJ" w:cs="SutonnyMJ"/>
          <w:b/>
          <w:sz w:val="24"/>
        </w:rPr>
      </w:pPr>
      <w:r w:rsidRPr="006408BB">
        <w:rPr>
          <w:rFonts w:ascii="SutonnyMJ" w:hAnsi="SutonnyMJ" w:cs="SutonnyMJ"/>
          <w:b/>
          <w:sz w:val="24"/>
        </w:rPr>
        <w:t>04.</w:t>
      </w:r>
      <w:r w:rsidRPr="006408BB">
        <w:rPr>
          <w:rFonts w:ascii="SutonnyMJ" w:hAnsi="SutonnyMJ" w:cs="SutonnyMJ"/>
          <w:b/>
          <w:sz w:val="24"/>
        </w:rPr>
        <w:tab/>
      </w:r>
      <w:proofErr w:type="gramStart"/>
      <w:r w:rsidRPr="006408BB">
        <w:rPr>
          <w:rFonts w:ascii="SutonnyMJ" w:hAnsi="SutonnyMJ" w:cs="SutonnyMJ"/>
          <w:b/>
          <w:sz w:val="24"/>
        </w:rPr>
        <w:t>gvwb</w:t>
      </w:r>
      <w:proofErr w:type="gramEnd"/>
      <w:r w:rsidRPr="006408BB">
        <w:rPr>
          <w:rFonts w:ascii="SutonnyMJ" w:hAnsi="SutonnyMJ" w:cs="SutonnyMJ"/>
          <w:b/>
          <w:sz w:val="24"/>
        </w:rPr>
        <w:t xml:space="preserve"> jÛvwis cÖwZ‡iva AvBbwU KZ mv‡ji?</w:t>
      </w:r>
    </w:p>
    <w:p w:rsidR="00DD5FF0" w:rsidRPr="006408BB" w:rsidRDefault="00DD5FF0" w:rsidP="00DD5FF0">
      <w:pPr>
        <w:tabs>
          <w:tab w:val="left" w:pos="360"/>
          <w:tab w:val="left" w:pos="2340"/>
          <w:tab w:val="left" w:pos="4320"/>
          <w:tab w:val="left" w:pos="6480"/>
          <w:tab w:val="left" w:pos="8154"/>
        </w:tabs>
        <w:rPr>
          <w:rFonts w:ascii="SutonnyMJ" w:hAnsi="SutonnyMJ" w:cs="SutonnyMJ"/>
          <w:sz w:val="24"/>
        </w:rPr>
      </w:pPr>
      <w:r w:rsidRPr="006408BB">
        <w:rPr>
          <w:rFonts w:ascii="SutonnyMJ" w:hAnsi="SutonnyMJ" w:cs="SutonnyMJ"/>
          <w:sz w:val="24"/>
        </w:rPr>
        <w:tab/>
        <w:t>K. 2019</w:t>
      </w:r>
      <w:r w:rsidRPr="006408BB">
        <w:rPr>
          <w:rFonts w:ascii="SutonnyMJ" w:hAnsi="SutonnyMJ" w:cs="SutonnyMJ"/>
          <w:sz w:val="24"/>
        </w:rPr>
        <w:tab/>
        <w:t>L. 2010</w:t>
      </w:r>
      <w:r w:rsidRPr="006408BB">
        <w:rPr>
          <w:rFonts w:ascii="SutonnyMJ" w:hAnsi="SutonnyMJ" w:cs="SutonnyMJ"/>
          <w:sz w:val="24"/>
        </w:rPr>
        <w:tab/>
      </w:r>
      <w:r w:rsidRPr="006408BB">
        <w:rPr>
          <w:rFonts w:ascii="SutonnyMJ" w:hAnsi="SutonnyMJ" w:cs="SutonnyMJ"/>
          <w:sz w:val="24"/>
          <w:u w:val="single"/>
        </w:rPr>
        <w:t>M. 2012</w:t>
      </w:r>
      <w:r w:rsidRPr="006408BB">
        <w:rPr>
          <w:rFonts w:ascii="SutonnyMJ" w:hAnsi="SutonnyMJ" w:cs="SutonnyMJ"/>
          <w:sz w:val="24"/>
        </w:rPr>
        <w:tab/>
        <w:t>N. 2009</w:t>
      </w:r>
      <w:r w:rsidRPr="006408BB">
        <w:rPr>
          <w:rFonts w:ascii="SutonnyMJ" w:hAnsi="SutonnyMJ" w:cs="SutonnyMJ"/>
          <w:sz w:val="24"/>
        </w:rPr>
        <w:tab/>
      </w:r>
      <w:r w:rsidRPr="006408BB">
        <w:rPr>
          <w:rFonts w:ascii="SutonnyMJ" w:eastAsia="SutonnyMJ" w:hAnsi="SutonnyMJ" w:cs="SutonnyMJ"/>
          <w:b/>
          <w:sz w:val="24"/>
          <w:shd w:val="clear" w:color="auto" w:fill="000000"/>
        </w:rPr>
        <w:t>04: M</w:t>
      </w:r>
    </w:p>
    <w:p w:rsidR="00DD5FF0" w:rsidRPr="006408BB" w:rsidRDefault="00DD5FF0" w:rsidP="00DD5FF0">
      <w:pPr>
        <w:shd w:val="clear" w:color="auto" w:fill="BFBFBF" w:themeFill="background1" w:themeFillShade="BF"/>
        <w:tabs>
          <w:tab w:val="left" w:pos="360"/>
          <w:tab w:val="left" w:pos="2520"/>
          <w:tab w:val="left" w:pos="4680"/>
          <w:tab w:val="left" w:pos="6660"/>
        </w:tabs>
        <w:jc w:val="center"/>
        <w:rPr>
          <w:rFonts w:ascii="SutonnyMJ" w:eastAsia="SutonnyMJ" w:hAnsi="SutonnyMJ" w:cs="SutonnyMJ"/>
          <w:b/>
          <w:sz w:val="30"/>
        </w:rPr>
      </w:pPr>
      <w:r>
        <w:rPr>
          <w:rFonts w:ascii="SutonnyMJ" w:eastAsia="SutonnyMJ" w:hAnsi="SutonnyMJ" w:cs="SutonnyMJ"/>
          <w:b/>
          <w:sz w:val="28"/>
        </w:rPr>
        <w:t>Zdwmwj I A-Zdwmwj</w:t>
      </w:r>
      <w:r w:rsidRPr="006408BB">
        <w:rPr>
          <w:rFonts w:ascii="SutonnyMJ" w:eastAsia="SutonnyMJ" w:hAnsi="SutonnyMJ" w:cs="SutonnyMJ"/>
          <w:b/>
          <w:sz w:val="28"/>
        </w:rPr>
        <w:t xml:space="preserve"> e¨vsK </w:t>
      </w:r>
      <w:r w:rsidRPr="006408BB">
        <w:rPr>
          <w:rFonts w:ascii="Times New Roman" w:eastAsia="SutonnyMJ" w:hAnsi="Times New Roman" w:cs="SutonnyMJ"/>
          <w:b/>
          <w:sz w:val="24"/>
        </w:rPr>
        <w:t>(</w:t>
      </w:r>
      <w:r w:rsidRPr="006408BB">
        <w:rPr>
          <w:rFonts w:ascii="Times New Roman" w:hAnsi="Times New Roman" w:cs="Arial"/>
          <w:b/>
          <w:sz w:val="24"/>
        </w:rPr>
        <w:t>Scheduled </w:t>
      </w:r>
      <w:r w:rsidRPr="006408BB">
        <w:rPr>
          <w:rStyle w:val="Emphasis"/>
          <w:rFonts w:ascii="Times New Roman" w:hAnsi="Times New Roman" w:cs="Arial"/>
          <w:b/>
          <w:bCs/>
          <w:sz w:val="24"/>
        </w:rPr>
        <w:t>Bank</w:t>
      </w:r>
      <w:r w:rsidRPr="006408BB">
        <w:rPr>
          <w:rFonts w:ascii="Times New Roman" w:hAnsi="Times New Roman" w:cs="Arial"/>
          <w:b/>
          <w:sz w:val="24"/>
        </w:rPr>
        <w:t> vs. </w:t>
      </w:r>
      <w:r w:rsidRPr="006408BB">
        <w:rPr>
          <w:rStyle w:val="Emphasis"/>
          <w:rFonts w:ascii="Times New Roman" w:hAnsi="Times New Roman" w:cs="Arial"/>
          <w:b/>
          <w:bCs/>
          <w:sz w:val="24"/>
        </w:rPr>
        <w:t>Non</w:t>
      </w:r>
      <w:r w:rsidRPr="006408BB">
        <w:rPr>
          <w:rFonts w:ascii="Times New Roman" w:hAnsi="Times New Roman" w:cs="Arial"/>
          <w:b/>
          <w:sz w:val="24"/>
        </w:rPr>
        <w:t>-</w:t>
      </w:r>
      <w:r w:rsidRPr="006408BB">
        <w:rPr>
          <w:rStyle w:val="Emphasis"/>
          <w:rFonts w:ascii="Times New Roman" w:hAnsi="Times New Roman" w:cs="Arial"/>
          <w:b/>
          <w:bCs/>
          <w:sz w:val="24"/>
        </w:rPr>
        <w:t>scheduled Bank)</w:t>
      </w:r>
    </w:p>
    <w:p w:rsidR="00DD5FF0" w:rsidRPr="006408BB" w:rsidRDefault="00DD5FF0" w:rsidP="00DD5FF0">
      <w:pPr>
        <w:ind w:left="446"/>
        <w:jc w:val="both"/>
        <w:rPr>
          <w:rFonts w:ascii="SutonnyMJ" w:eastAsia="SutonnyMJ" w:hAnsi="SutonnyMJ" w:cs="SutonnyMJ"/>
          <w:b/>
          <w:sz w:val="6"/>
          <w:shd w:val="clear" w:color="auto" w:fill="F2F2F2" w:themeFill="background1" w:themeFillShade="F2"/>
        </w:rPr>
      </w:pPr>
    </w:p>
    <w:p w:rsidR="00DD5FF0" w:rsidRPr="006408BB" w:rsidRDefault="00DD5FF0" w:rsidP="00DD5FF0">
      <w:pPr>
        <w:tabs>
          <w:tab w:val="left" w:pos="360"/>
        </w:tabs>
        <w:ind w:left="27"/>
        <w:jc w:val="both"/>
        <w:rPr>
          <w:rFonts w:ascii="SutonnyMJ" w:eastAsia="SutonnyMJ" w:hAnsi="SutonnyMJ" w:cs="SutonnyMJ"/>
          <w:sz w:val="24"/>
        </w:rPr>
      </w:pPr>
      <w:r>
        <w:rPr>
          <w:rFonts w:ascii="SutonnyMJ" w:eastAsia="SutonnyMJ" w:hAnsi="SutonnyMJ" w:cs="SutonnyMJ"/>
          <w:b/>
          <w:sz w:val="24"/>
          <w:shd w:val="clear" w:color="auto" w:fill="F2F2F2" w:themeFill="background1" w:themeFillShade="F2"/>
        </w:rPr>
        <w:t>Zdwmwj</w:t>
      </w:r>
      <w:r w:rsidRPr="006408BB">
        <w:rPr>
          <w:rFonts w:ascii="SutonnyMJ" w:eastAsia="SutonnyMJ" w:hAnsi="SutonnyMJ" w:cs="SutonnyMJ"/>
          <w:b/>
          <w:sz w:val="24"/>
          <w:shd w:val="clear" w:color="auto" w:fill="F2F2F2" w:themeFill="background1" w:themeFillShade="F2"/>
        </w:rPr>
        <w:t xml:space="preserve"> e¨vsK:</w:t>
      </w:r>
    </w:p>
    <w:p w:rsidR="00DD5FF0" w:rsidRPr="006408BB" w:rsidRDefault="00DD5FF0" w:rsidP="00DD5FF0">
      <w:pPr>
        <w:tabs>
          <w:tab w:val="left" w:pos="360"/>
        </w:tabs>
        <w:ind w:left="27"/>
        <w:jc w:val="both"/>
        <w:rPr>
          <w:rFonts w:ascii="VillageII" w:eastAsia="VillageII" w:hAnsi="VillageII" w:cs="VillageII"/>
          <w:sz w:val="24"/>
        </w:rPr>
      </w:pPr>
      <w:r w:rsidRPr="006408BB">
        <w:rPr>
          <w:rFonts w:ascii="SutonnyMJ" w:eastAsia="SutonnyMJ" w:hAnsi="SutonnyMJ" w:cs="SutonnyMJ"/>
          <w:sz w:val="24"/>
        </w:rPr>
        <w:tab/>
        <w:t xml:space="preserve">†h e¨vsK¸‡jv </w:t>
      </w:r>
      <w:r w:rsidRPr="006408BB">
        <w:rPr>
          <w:rFonts w:ascii="Times New Roman" w:hAnsi="Times New Roman" w:cs="Calibri"/>
        </w:rPr>
        <w:t>Bangladesh Bank Order, 1972</w:t>
      </w:r>
      <w:r w:rsidRPr="006408BB">
        <w:rPr>
          <w:rFonts w:ascii="SutonnyMJ" w:eastAsia="SutonnyMJ" w:hAnsi="SutonnyMJ" w:cs="SutonnyMJ"/>
          <w:sz w:val="24"/>
        </w:rPr>
        <w:t xml:space="preserve"> Aby</w:t>
      </w:r>
      <w:r>
        <w:rPr>
          <w:rFonts w:ascii="SutonnyMJ" w:eastAsia="SutonnyMJ" w:hAnsi="SutonnyMJ" w:cs="SutonnyMJ"/>
          <w:sz w:val="24"/>
        </w:rPr>
        <w:t>mv‡i cwiPvwjZ nq †m¸‡jv‡K Zdwmwj</w:t>
      </w:r>
      <w:r w:rsidRPr="006408BB">
        <w:rPr>
          <w:rFonts w:ascii="SutonnyMJ" w:eastAsia="SutonnyMJ" w:hAnsi="SutonnyMJ" w:cs="SutonnyMJ"/>
          <w:sz w:val="24"/>
        </w:rPr>
        <w:t xml:space="preserve"> e¨vsK ev </w:t>
      </w:r>
      <w:r w:rsidRPr="006408BB">
        <w:rPr>
          <w:rFonts w:ascii="Times New Roman" w:hAnsi="Times New Roman" w:cs="Calibri"/>
        </w:rPr>
        <w:t>Scheduled Bank</w:t>
      </w:r>
      <w:r w:rsidRPr="006408BB">
        <w:rPr>
          <w:rFonts w:ascii="SutonnyMJ" w:eastAsia="SutonnyMJ" w:hAnsi="SutonnyMJ" w:cs="SutonnyMJ"/>
          <w:sz w:val="24"/>
        </w:rPr>
        <w:t>ejv nq</w:t>
      </w:r>
      <w:r w:rsidRPr="00E4056E">
        <w:rPr>
          <w:rFonts w:ascii="SutonnyMJ" w:eastAsia="SutonnyMJ" w:hAnsi="SutonnyMJ" w:cs="SutonnyMJ"/>
          <w:b/>
          <w:spacing w:val="-4"/>
          <w:sz w:val="24"/>
        </w:rPr>
        <w:t>|</w:t>
      </w:r>
      <w:r w:rsidRPr="006408BB">
        <w:rPr>
          <w:rFonts w:ascii="VillageII" w:eastAsia="VillageII" w:hAnsi="VillageII" w:cs="VillageII"/>
          <w:sz w:val="24"/>
        </w:rPr>
        <w:t xml:space="preserve"> </w:t>
      </w:r>
      <w:r w:rsidRPr="006408BB">
        <w:rPr>
          <w:rFonts w:ascii="SutonnyMJ" w:eastAsia="SutonnyMJ" w:hAnsi="SutonnyMJ" w:cs="SutonnyMJ"/>
          <w:spacing w:val="-4"/>
          <w:sz w:val="24"/>
        </w:rPr>
        <w:t>eZ©gv‡b 6</w:t>
      </w:r>
      <w:r w:rsidRPr="006408BB">
        <w:rPr>
          <w:rFonts w:ascii="SutonnyMJ" w:eastAsia="SutonnyMJ" w:hAnsi="SutonnyMJ" w:cs="Nirmala UI"/>
          <w:spacing w:val="-4"/>
          <w:sz w:val="24"/>
        </w:rPr>
        <w:t>0</w:t>
      </w:r>
      <w:r>
        <w:rPr>
          <w:rFonts w:ascii="SutonnyMJ" w:eastAsia="SutonnyMJ" w:hAnsi="SutonnyMJ" w:cs="SutonnyMJ"/>
          <w:spacing w:val="-4"/>
          <w:sz w:val="24"/>
        </w:rPr>
        <w:t>wU Zdwmwj</w:t>
      </w:r>
      <w:r w:rsidRPr="006408BB">
        <w:rPr>
          <w:rFonts w:ascii="SutonnyMJ" w:eastAsia="SutonnyMJ" w:hAnsi="SutonnyMJ" w:cs="SutonnyMJ"/>
          <w:spacing w:val="-4"/>
          <w:sz w:val="24"/>
        </w:rPr>
        <w:t xml:space="preserve"> e¨vsK i‡q‡Q †h¸‡jv evsjv‡`k e¨v</w:t>
      </w:r>
      <w:r>
        <w:rPr>
          <w:rFonts w:ascii="SutonnyMJ" w:eastAsia="SutonnyMJ" w:hAnsi="SutonnyMJ" w:cs="SutonnyMJ"/>
          <w:spacing w:val="-4"/>
          <w:sz w:val="24"/>
        </w:rPr>
        <w:t>sK Av‡`k 1972 Ges e¨vsK †Kv¤úvwb</w:t>
      </w:r>
      <w:r w:rsidRPr="006408BB">
        <w:rPr>
          <w:rFonts w:ascii="SutonnyMJ" w:eastAsia="SutonnyMJ" w:hAnsi="SutonnyMJ" w:cs="SutonnyMJ"/>
          <w:spacing w:val="-4"/>
          <w:sz w:val="24"/>
        </w:rPr>
        <w:t xml:space="preserve"> AvBb 1991 Abymv‡i cwiPvwjZ nq| </w:t>
      </w:r>
      <w:r w:rsidRPr="00E4056E">
        <w:rPr>
          <w:rFonts w:ascii="SutonnyMJ" w:eastAsia="SutonnyMJ" w:hAnsi="SutonnyMJ" w:cs="SutonnyMJ"/>
          <w:b/>
          <w:spacing w:val="-4"/>
          <w:sz w:val="24"/>
        </w:rPr>
        <w:t>me©‡</w:t>
      </w:r>
      <w:r>
        <w:rPr>
          <w:rFonts w:ascii="SutonnyMJ" w:eastAsia="SutonnyMJ" w:hAnsi="SutonnyMJ" w:cs="SutonnyMJ"/>
          <w:b/>
          <w:spacing w:val="-4"/>
          <w:sz w:val="24"/>
        </w:rPr>
        <w:t>kl Zdwmwj</w:t>
      </w:r>
      <w:r w:rsidRPr="00E4056E">
        <w:rPr>
          <w:rFonts w:ascii="SutonnyMJ" w:eastAsia="SutonnyMJ" w:hAnsi="SutonnyMJ" w:cs="SutonnyMJ"/>
          <w:b/>
          <w:spacing w:val="-4"/>
          <w:sz w:val="24"/>
        </w:rPr>
        <w:t xml:space="preserve"> e¨vsK: †e½j Kgvwk©qvj e¨vsK|</w:t>
      </w:r>
    </w:p>
    <w:p w:rsidR="00DD5FF0" w:rsidRPr="006408BB" w:rsidRDefault="00DD5FF0" w:rsidP="00DD5FF0">
      <w:pPr>
        <w:tabs>
          <w:tab w:val="left" w:pos="360"/>
        </w:tabs>
        <w:ind w:left="27"/>
        <w:jc w:val="both"/>
        <w:rPr>
          <w:rFonts w:ascii="VillageII" w:eastAsia="VillageII" w:hAnsi="VillageII" w:cs="VillageII"/>
          <w:sz w:val="24"/>
        </w:rPr>
      </w:pPr>
      <w:r>
        <w:rPr>
          <w:rFonts w:ascii="SutonnyMJ" w:eastAsia="SutonnyMJ" w:hAnsi="SutonnyMJ" w:cs="SutonnyMJ"/>
          <w:b/>
          <w:sz w:val="24"/>
        </w:rPr>
        <w:t>A-Zdwmwj</w:t>
      </w:r>
      <w:r w:rsidRPr="006408BB">
        <w:rPr>
          <w:rFonts w:ascii="SutonnyMJ" w:eastAsia="SutonnyMJ" w:hAnsi="SutonnyMJ" w:cs="SutonnyMJ"/>
          <w:b/>
          <w:sz w:val="24"/>
        </w:rPr>
        <w:t xml:space="preserve"> e¨vsK:</w:t>
      </w:r>
      <w:r w:rsidRPr="006408BB">
        <w:rPr>
          <w:rFonts w:ascii="SutonnyMJ" w:eastAsia="SutonnyMJ" w:hAnsi="SutonnyMJ" w:cs="SutonnyMJ"/>
          <w:sz w:val="24"/>
        </w:rPr>
        <w:t xml:space="preserve"> †h e¨vsK¸‡</w:t>
      </w:r>
      <w:proofErr w:type="gramStart"/>
      <w:r w:rsidRPr="006408BB">
        <w:rPr>
          <w:rFonts w:ascii="SutonnyMJ" w:eastAsia="SutonnyMJ" w:hAnsi="SutonnyMJ" w:cs="SutonnyMJ"/>
          <w:sz w:val="24"/>
        </w:rPr>
        <w:t>jv‡</w:t>
      </w:r>
      <w:proofErr w:type="gramEnd"/>
      <w:r w:rsidRPr="006408BB">
        <w:rPr>
          <w:rFonts w:ascii="SutonnyMJ" w:eastAsia="SutonnyMJ" w:hAnsi="SutonnyMJ" w:cs="SutonnyMJ"/>
          <w:sz w:val="24"/>
        </w:rPr>
        <w:t>K KwZcq we‡kl Ges wbw`©ó jÿ¨‡K mvg‡b †i‡L cÖwZôv Kiv nq Ges †h e¨vsK¸‡jv †h †Kvb AvB‡bi Øv</w:t>
      </w:r>
      <w:r>
        <w:rPr>
          <w:rFonts w:ascii="SutonnyMJ" w:eastAsia="SutonnyMJ" w:hAnsi="SutonnyMJ" w:cs="SutonnyMJ"/>
          <w:sz w:val="24"/>
        </w:rPr>
        <w:t>iv cwiPvwjZ nq †m¸‡jv‡K A-Zdwmwj</w:t>
      </w:r>
      <w:r w:rsidRPr="006408BB">
        <w:rPr>
          <w:rFonts w:ascii="SutonnyMJ" w:eastAsia="SutonnyMJ" w:hAnsi="SutonnyMJ" w:cs="SutonnyMJ"/>
          <w:sz w:val="24"/>
        </w:rPr>
        <w:t xml:space="preserve"> e¨vsK ejv nq| K‡qKwU A-Zdwmwj e¨vsK wb¤œiƒc:</w:t>
      </w:r>
    </w:p>
    <w:p w:rsidR="00DD5FF0" w:rsidRPr="006408BB" w:rsidRDefault="00DD5FF0" w:rsidP="00DD5FF0">
      <w:pPr>
        <w:tabs>
          <w:tab w:val="left" w:pos="360"/>
          <w:tab w:val="left" w:pos="3240"/>
          <w:tab w:val="left" w:pos="5130"/>
          <w:tab w:val="left" w:pos="6660"/>
        </w:tabs>
        <w:jc w:val="both"/>
        <w:rPr>
          <w:rFonts w:ascii="SutonnyMJ" w:eastAsia="SutonnyMJ" w:hAnsi="SutonnyMJ" w:cs="SutonnyMJ"/>
          <w:sz w:val="24"/>
        </w:rPr>
      </w:pPr>
      <w:r w:rsidRPr="006408BB">
        <w:rPr>
          <w:rFonts w:ascii="SutonnyMJ" w:eastAsia="SutonnyMJ" w:hAnsi="SutonnyMJ" w:cs="SutonnyMJ"/>
          <w:sz w:val="24"/>
        </w:rPr>
        <w:tab/>
        <w:t>1. Avbmvi wfwWwc Db</w:t>
      </w:r>
      <w:r>
        <w:rPr>
          <w:rFonts w:ascii="SutonnyMJ" w:eastAsia="SutonnyMJ" w:hAnsi="SutonnyMJ" w:cs="SutonnyMJ"/>
          <w:sz w:val="24"/>
        </w:rPr>
        <w:t>œqb e¨vsK</w:t>
      </w:r>
      <w:r>
        <w:rPr>
          <w:rFonts w:ascii="SutonnyMJ" w:eastAsia="SutonnyMJ" w:hAnsi="SutonnyMJ" w:cs="SutonnyMJ"/>
          <w:sz w:val="24"/>
        </w:rPr>
        <w:tab/>
        <w:t>2. Rywewj</w:t>
      </w:r>
      <w:r w:rsidRPr="006408BB">
        <w:rPr>
          <w:rFonts w:ascii="SutonnyMJ" w:eastAsia="SutonnyMJ" w:hAnsi="SutonnyMJ" w:cs="SutonnyMJ"/>
          <w:sz w:val="24"/>
        </w:rPr>
        <w:t xml:space="preserve"> e¨vsK</w:t>
      </w:r>
    </w:p>
    <w:p w:rsidR="00DD5FF0" w:rsidRPr="006408BB" w:rsidRDefault="00DD5FF0" w:rsidP="00DD5FF0">
      <w:pPr>
        <w:tabs>
          <w:tab w:val="left" w:pos="360"/>
          <w:tab w:val="left" w:pos="3240"/>
          <w:tab w:val="left" w:pos="5130"/>
          <w:tab w:val="left" w:pos="6660"/>
        </w:tabs>
        <w:jc w:val="both"/>
        <w:rPr>
          <w:rFonts w:ascii="SutonnyMJ" w:eastAsia="SutonnyMJ" w:hAnsi="SutonnyMJ" w:cs="SutonnyMJ"/>
          <w:sz w:val="24"/>
        </w:rPr>
      </w:pPr>
      <w:r w:rsidRPr="006408BB">
        <w:rPr>
          <w:rFonts w:ascii="SutonnyMJ" w:eastAsia="SutonnyMJ" w:hAnsi="SutonnyMJ" w:cs="SutonnyMJ"/>
          <w:sz w:val="24"/>
        </w:rPr>
        <w:tab/>
        <w:t>3. Kg©ms¯’vb e¨vsK</w:t>
      </w:r>
      <w:r w:rsidRPr="006408BB">
        <w:rPr>
          <w:rFonts w:ascii="SutonnyMJ" w:eastAsia="SutonnyMJ" w:hAnsi="SutonnyMJ" w:cs="SutonnyMJ"/>
          <w:sz w:val="24"/>
        </w:rPr>
        <w:tab/>
        <w:t xml:space="preserve">4. </w:t>
      </w:r>
      <w:proofErr w:type="gramStart"/>
      <w:r w:rsidRPr="006408BB">
        <w:rPr>
          <w:rFonts w:ascii="SutonnyMJ" w:eastAsia="SutonnyMJ" w:hAnsi="SutonnyMJ" w:cs="SutonnyMJ"/>
          <w:sz w:val="24"/>
        </w:rPr>
        <w:t>cjøx</w:t>
      </w:r>
      <w:proofErr w:type="gramEnd"/>
      <w:r w:rsidRPr="006408BB">
        <w:rPr>
          <w:rFonts w:ascii="SutonnyMJ" w:eastAsia="SutonnyMJ" w:hAnsi="SutonnyMJ" w:cs="SutonnyMJ"/>
          <w:sz w:val="24"/>
        </w:rPr>
        <w:t xml:space="preserve"> mÂq e¨vsK</w:t>
      </w:r>
      <w:r w:rsidRPr="006408BB">
        <w:rPr>
          <w:rFonts w:ascii="SutonnyMJ" w:eastAsia="SutonnyMJ" w:hAnsi="SutonnyMJ" w:cs="SutonnyMJ"/>
          <w:sz w:val="24"/>
        </w:rPr>
        <w:tab/>
      </w:r>
      <w:r w:rsidRPr="006408BB">
        <w:rPr>
          <w:rFonts w:ascii="SutonnyMJ" w:eastAsia="SutonnyMJ" w:hAnsi="SutonnyMJ" w:cs="SutonnyMJ"/>
          <w:sz w:val="24"/>
        </w:rPr>
        <w:tab/>
        <w:t>5. MÖvgxY e¨vsK</w:t>
      </w:r>
    </w:p>
    <w:p w:rsidR="00DD5FF0" w:rsidRPr="006408BB" w:rsidRDefault="00DD5FF0" w:rsidP="00DD5FF0">
      <w:pPr>
        <w:rPr>
          <w:rFonts w:ascii="SutonnyMJ" w:eastAsia="SutonnyMJ" w:hAnsi="SutonnyMJ" w:cs="SutonnyMJ"/>
          <w:sz w:val="6"/>
        </w:rPr>
      </w:pPr>
    </w:p>
    <w:p w:rsidR="00DD5FF0" w:rsidRPr="006408BB" w:rsidRDefault="00DD5FF0" w:rsidP="00DD5FF0">
      <w:pPr>
        <w:shd w:val="clear" w:color="auto" w:fill="F2F2F2" w:themeFill="background1" w:themeFillShade="F2"/>
        <w:jc w:val="center"/>
        <w:rPr>
          <w:rFonts w:ascii="SutonnyMJ" w:eastAsia="SutonnyMJ" w:hAnsi="SutonnyMJ" w:cs="SutonnyMJ"/>
          <w:b/>
          <w:sz w:val="28"/>
        </w:rPr>
      </w:pPr>
      <w:proofErr w:type="gramStart"/>
      <w:r w:rsidRPr="006408BB">
        <w:rPr>
          <w:rFonts w:ascii="SutonnyMJ" w:eastAsia="SutonnyMJ" w:hAnsi="SutonnyMJ" w:cs="SutonnyMJ"/>
          <w:b/>
          <w:sz w:val="28"/>
        </w:rPr>
        <w:t>ivóªvqË</w:t>
      </w:r>
      <w:proofErr w:type="gramEnd"/>
      <w:r w:rsidRPr="006408BB">
        <w:rPr>
          <w:rFonts w:ascii="SutonnyMJ" w:eastAsia="SutonnyMJ" w:hAnsi="SutonnyMJ" w:cs="SutonnyMJ"/>
          <w:b/>
          <w:sz w:val="28"/>
        </w:rPr>
        <w:t xml:space="preserve"> we‡klvwqZ e¨vsK (Zdwmj fz³)</w:t>
      </w:r>
    </w:p>
    <w:p w:rsidR="00DD5FF0" w:rsidRPr="006408BB" w:rsidRDefault="00DD5FF0" w:rsidP="00DD5FF0">
      <w:pPr>
        <w:pStyle w:val="ListParagraph"/>
        <w:numPr>
          <w:ilvl w:val="0"/>
          <w:numId w:val="63"/>
        </w:numPr>
        <w:shd w:val="clear" w:color="auto" w:fill="FFFFFF" w:themeFill="background1"/>
        <w:contextualSpacing/>
        <w:jc w:val="center"/>
        <w:rPr>
          <w:rFonts w:ascii="SutonnyMJ" w:eastAsia="SutonnyMJ" w:hAnsi="SutonnyMJ" w:cs="SutonnyMJ"/>
          <w:b/>
          <w:sz w:val="24"/>
        </w:rPr>
      </w:pPr>
      <w:proofErr w:type="gramStart"/>
      <w:r w:rsidRPr="006408BB">
        <w:rPr>
          <w:rFonts w:ascii="SutonnyMJ" w:eastAsia="SutonnyMJ" w:hAnsi="SutonnyMJ" w:cs="SutonnyMJ"/>
          <w:sz w:val="24"/>
        </w:rPr>
        <w:t>evsjv</w:t>
      </w:r>
      <w:proofErr w:type="gramEnd"/>
      <w:r w:rsidRPr="006408BB">
        <w:rPr>
          <w:rFonts w:ascii="SutonnyMJ" w:eastAsia="SutonnyMJ" w:hAnsi="SutonnyMJ" w:cs="SutonnyMJ"/>
          <w:sz w:val="24"/>
        </w:rPr>
        <w:t>‡`k K…wl e¨vsK</w:t>
      </w:r>
      <w:r w:rsidRPr="006408BB">
        <w:rPr>
          <w:rFonts w:ascii="SutonnyMJ" w:eastAsia="SutonnyMJ" w:hAnsi="SutonnyMJ" w:cs="SutonnyMJ"/>
          <w:sz w:val="24"/>
        </w:rPr>
        <w:tab/>
        <w:t xml:space="preserve">2. </w:t>
      </w:r>
      <w:proofErr w:type="gramStart"/>
      <w:r w:rsidRPr="006408BB">
        <w:rPr>
          <w:rFonts w:ascii="SutonnyMJ" w:eastAsia="SutonnyMJ" w:hAnsi="SutonnyMJ" w:cs="SutonnyMJ"/>
          <w:sz w:val="24"/>
        </w:rPr>
        <w:t>ivRkvnx</w:t>
      </w:r>
      <w:proofErr w:type="gramEnd"/>
      <w:r w:rsidRPr="006408BB">
        <w:rPr>
          <w:rFonts w:ascii="SutonnyMJ" w:eastAsia="SutonnyMJ" w:hAnsi="SutonnyMJ" w:cs="SutonnyMJ"/>
          <w:sz w:val="24"/>
        </w:rPr>
        <w:t xml:space="preserve"> K…wl Dbœqb e¨vsK (1987)</w:t>
      </w:r>
      <w:r w:rsidRPr="006408BB">
        <w:rPr>
          <w:rFonts w:ascii="SutonnyMJ" w:eastAsia="SutonnyMJ" w:hAnsi="SutonnyMJ" w:cs="SutonnyMJ"/>
          <w:sz w:val="24"/>
        </w:rPr>
        <w:tab/>
        <w:t xml:space="preserve">3. cÖevmx Kj¨vY e¨vsK </w:t>
      </w:r>
    </w:p>
    <w:p w:rsidR="00DD5FF0" w:rsidRPr="006408BB" w:rsidRDefault="00DD5FF0" w:rsidP="00DD5FF0">
      <w:pPr>
        <w:shd w:val="clear" w:color="auto" w:fill="FFFFFF" w:themeFill="background1"/>
        <w:rPr>
          <w:rFonts w:ascii="SutonnyMJ" w:eastAsia="SutonnyMJ" w:hAnsi="SutonnyMJ" w:cs="SutonnyMJ"/>
          <w:b/>
          <w:sz w:val="8"/>
        </w:rPr>
      </w:pPr>
    </w:p>
    <w:tbl>
      <w:tblPr>
        <w:tblStyle w:val="TableGrid"/>
        <w:tblW w:w="0" w:type="auto"/>
        <w:tblInd w:w="198" w:type="dxa"/>
        <w:tblLook w:val="04A0" w:firstRow="1" w:lastRow="0" w:firstColumn="1" w:lastColumn="0" w:noHBand="0" w:noVBand="1"/>
      </w:tblPr>
      <w:tblGrid>
        <w:gridCol w:w="2160"/>
        <w:gridCol w:w="6300"/>
      </w:tblGrid>
      <w:tr w:rsidR="00DD5FF0" w:rsidRPr="006408BB" w:rsidTr="00711701">
        <w:tc>
          <w:tcPr>
            <w:tcW w:w="216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lastRenderedPageBreak/>
              <w:t>e¨vs‡Ki bvg</w:t>
            </w:r>
          </w:p>
        </w:tc>
        <w:tc>
          <w:tcPr>
            <w:tcW w:w="630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Z_¨</w:t>
            </w:r>
          </w:p>
        </w:tc>
      </w:tr>
      <w:tr w:rsidR="00DD5FF0" w:rsidRPr="006408BB" w:rsidTr="00711701">
        <w:tc>
          <w:tcPr>
            <w:tcW w:w="216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evsjv‡`k K…wl e¨vsK</w:t>
            </w:r>
          </w:p>
          <w:p w:rsidR="00DD5FF0" w:rsidRPr="006408BB" w:rsidRDefault="00DD5FF0" w:rsidP="00711701">
            <w:pPr>
              <w:tabs>
                <w:tab w:val="left" w:pos="540"/>
              </w:tabs>
              <w:jc w:val="center"/>
              <w:rPr>
                <w:rFonts w:ascii="Times New Roman" w:eastAsia="SutonnyMJ" w:hAnsi="Times New Roman" w:cs="SutonnyMJ"/>
                <w:b/>
              </w:rPr>
            </w:pPr>
            <w:r w:rsidRPr="006408BB">
              <w:rPr>
                <w:rFonts w:ascii="Times New Roman" w:eastAsia="SutonnyMJ" w:hAnsi="Times New Roman" w:cs="SutonnyMJ"/>
                <w:b/>
              </w:rPr>
              <w:t>(BKB)</w:t>
            </w:r>
          </w:p>
        </w:tc>
        <w:tc>
          <w:tcPr>
            <w:tcW w:w="6300" w:type="dxa"/>
          </w:tcPr>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ivóªxq gvwjKvbvaxb e„nËg we‡klvwqZ e¨vsKÑ evsjv‡`k K…wl e¨vsK</w:t>
            </w:r>
          </w:p>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 xml:space="preserve">cÖwZôvÑ 1973 </w:t>
            </w:r>
          </w:p>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 xml:space="preserve">jÿ¨Ñ Lv‡`¨ ¯^qsm¤ú~Y©Zv AR©b I MÖvgxY A_©bxwZ‡K kw³kvjxKi‡Y FY myweav cÖ`vb </w:t>
            </w:r>
          </w:p>
          <w:p w:rsidR="00DD5FF0" w:rsidRPr="006408BB" w:rsidRDefault="00DD5FF0" w:rsidP="00711701">
            <w:pPr>
              <w:numPr>
                <w:ilvl w:val="0"/>
                <w:numId w:val="143"/>
              </w:numPr>
              <w:ind w:left="345" w:hanging="307"/>
              <w:rPr>
                <w:rFonts w:ascii="SutonnyMJ" w:eastAsia="SutonnyMJ" w:hAnsi="SutonnyMJ" w:cs="SutonnyMJ"/>
                <w:sz w:val="24"/>
              </w:rPr>
            </w:pPr>
            <w:r>
              <w:rPr>
                <w:rFonts w:ascii="SutonnyMJ" w:eastAsia="SutonnyMJ" w:hAnsi="SutonnyMJ" w:cs="SutonnyMJ"/>
                <w:sz w:val="24"/>
              </w:rPr>
              <w:t>D‡Ïk¨Ñ K…wl F‡Y</w:t>
            </w:r>
            <w:r w:rsidRPr="006408BB">
              <w:rPr>
                <w:rFonts w:ascii="SutonnyMJ" w:eastAsia="SutonnyMJ" w:hAnsi="SutonnyMJ" w:cs="SutonnyMJ"/>
                <w:sz w:val="24"/>
              </w:rPr>
              <w:t>i gva¨‡g †`‡ki Av_© mvgvwRK Ae¯’vi Dbœqb</w:t>
            </w:r>
          </w:p>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†`‡ki Rbmvavi‡Yi wbKU e¨vswKs myweav †cuŠ‡Q †`qv</w:t>
            </w:r>
          </w:p>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`vwi`ª¨ we‡gvPb</w:t>
            </w:r>
          </w:p>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GmGgB FY</w:t>
            </w:r>
          </w:p>
          <w:p w:rsidR="00DD5FF0" w:rsidRPr="006408BB" w:rsidRDefault="00DD5FF0" w:rsidP="00711701">
            <w:pPr>
              <w:numPr>
                <w:ilvl w:val="0"/>
                <w:numId w:val="143"/>
              </w:numPr>
              <w:ind w:left="345" w:hanging="307"/>
              <w:rPr>
                <w:rFonts w:ascii="SutonnyMJ" w:eastAsia="SutonnyMJ" w:hAnsi="SutonnyMJ" w:cs="SutonnyMJ"/>
                <w:sz w:val="24"/>
              </w:rPr>
            </w:pPr>
            <w:r w:rsidRPr="006408BB">
              <w:rPr>
                <w:rFonts w:ascii="SutonnyMJ" w:eastAsia="SutonnyMJ" w:hAnsi="SutonnyMJ" w:cs="SutonnyMJ"/>
                <w:sz w:val="24"/>
              </w:rPr>
              <w:t>K…wlwfwËK wkí FY</w:t>
            </w:r>
          </w:p>
        </w:tc>
      </w:tr>
      <w:tr w:rsidR="00DD5FF0" w:rsidRPr="006408BB" w:rsidTr="00711701">
        <w:tc>
          <w:tcPr>
            <w:tcW w:w="2160" w:type="dxa"/>
          </w:tcPr>
          <w:p w:rsidR="00DD5FF0" w:rsidRPr="006408BB" w:rsidRDefault="00DD5FF0" w:rsidP="00711701">
            <w:pPr>
              <w:tabs>
                <w:tab w:val="left" w:pos="540"/>
              </w:tabs>
              <w:jc w:val="center"/>
              <w:rPr>
                <w:rFonts w:ascii="Times New Roman" w:eastAsia="SutonnyMJ" w:hAnsi="Times New Roman" w:cs="SutonnyMJ"/>
                <w:b/>
              </w:rPr>
            </w:pPr>
            <w:r w:rsidRPr="006408BB">
              <w:rPr>
                <w:rFonts w:ascii="SutonnyMJ" w:eastAsia="SutonnyMJ" w:hAnsi="SutonnyMJ" w:cs="SutonnyMJ"/>
                <w:b/>
                <w:sz w:val="24"/>
              </w:rPr>
              <w:t xml:space="preserve">ivRkvnx K…wl Dbœqb e¨vsK </w:t>
            </w:r>
            <w:r w:rsidRPr="006408BB">
              <w:rPr>
                <w:rFonts w:ascii="Times New Roman" w:eastAsia="SutonnyMJ" w:hAnsi="Times New Roman" w:cs="SutonnyMJ"/>
                <w:b/>
              </w:rPr>
              <w:t>(RAKUB)</w:t>
            </w:r>
          </w:p>
        </w:tc>
        <w:tc>
          <w:tcPr>
            <w:tcW w:w="6300" w:type="dxa"/>
          </w:tcPr>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kZfvM ivóªxq gvwjKvbvaxb e¨vsK</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cwiPq: †`‡ki DËi-cwðgvÂj Z_v ivRkvnx I iscyi wefv‡Mi me©e„nr Dbœqb Askx`vi I K…wlFY mieivnKvix Avw_©K cÖwZôvb|</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cÖwZôv: 15 gvP©: 1987</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D‡Ïk¨: ivRkvnx I iscyi AÂ‡j K…wlFY weZi‡Yi gva¨‡g K…wl Lv‡Zi Dbœqb I Av_© mvgvwRK Ae¯’vi cwieZ©b Kiv|</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`vwi`ª `~ixKiY</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eastAsia="SutonnyMJ" w:hAnsi="SutonnyMJ" w:cs="SutonnyMJ"/>
                <w:sz w:val="24"/>
              </w:rPr>
            </w:pPr>
            <w:r w:rsidRPr="006408BB">
              <w:rPr>
                <w:rFonts w:ascii="SutonnyMJ" w:hAnsi="SutonnyMJ" w:cs="SutonnyMJ"/>
                <w:sz w:val="24"/>
              </w:rPr>
              <w:t>G‡MÖv weR‡bm I K…wlwfwËK Ab¨vb¨ wkíLv‡Z A_©vqb Kiv|</w:t>
            </w:r>
          </w:p>
        </w:tc>
      </w:tr>
      <w:tr w:rsidR="00DD5FF0" w:rsidRPr="006408BB" w:rsidTr="00711701">
        <w:tc>
          <w:tcPr>
            <w:tcW w:w="216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cÖevmx Kj¨vY e¨vsK</w:t>
            </w:r>
          </w:p>
          <w:p w:rsidR="00DD5FF0" w:rsidRPr="006408BB" w:rsidRDefault="00DD5FF0" w:rsidP="00711701">
            <w:pPr>
              <w:tabs>
                <w:tab w:val="left" w:pos="540"/>
              </w:tabs>
              <w:jc w:val="center"/>
              <w:rPr>
                <w:rFonts w:ascii="Nirmala UI" w:eastAsia="SutonnyMJ" w:hAnsi="Nirmala UI" w:cs="Nirmala UI"/>
                <w:b/>
                <w:sz w:val="24"/>
              </w:rPr>
            </w:pPr>
            <w:r w:rsidRPr="006408BB">
              <w:rPr>
                <w:rFonts w:ascii="SutonnyMJ" w:eastAsia="SutonnyMJ" w:hAnsi="SutonnyMJ" w:cs="SutonnyMJ"/>
                <w:b/>
                <w:sz w:val="24"/>
              </w:rPr>
              <w:t>(</w:t>
            </w:r>
            <w:r w:rsidRPr="006408BB">
              <w:rPr>
                <w:rFonts w:ascii="Times New Roman" w:hAnsi="Times New Roman" w:cs="Arial"/>
                <w:szCs w:val="42"/>
                <w:shd w:val="clear" w:color="auto" w:fill="FFFFFF" w:themeFill="background1"/>
              </w:rPr>
              <w:t>Expatriate Welfare Bank)</w:t>
            </w:r>
          </w:p>
        </w:tc>
        <w:tc>
          <w:tcPr>
            <w:tcW w:w="6300" w:type="dxa"/>
          </w:tcPr>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cÖwZôv: 2010 mvj</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ïf D‡™¢vab: 20 GwcÖj, 2011</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D‡Ïk¨: cÖevmx Awfevmx‡`i mvwe©K Kj¨vY</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hAnsi="SutonnyMJ" w:cs="SutonnyMJ"/>
                <w:sz w:val="24"/>
              </w:rPr>
            </w:pPr>
            <w:r w:rsidRPr="006408BB">
              <w:rPr>
                <w:rFonts w:ascii="SutonnyMJ" w:hAnsi="SutonnyMJ" w:cs="SutonnyMJ"/>
                <w:sz w:val="24"/>
              </w:rPr>
              <w:t>cÖevmx Kj¨vY AvBb nqÑ 2010 mv‡j</w:t>
            </w:r>
          </w:p>
          <w:p w:rsidR="00DD5FF0" w:rsidRPr="006408BB" w:rsidRDefault="00DD5FF0" w:rsidP="00711701">
            <w:pPr>
              <w:pStyle w:val="ListParagraph"/>
              <w:numPr>
                <w:ilvl w:val="0"/>
                <w:numId w:val="144"/>
              </w:numPr>
              <w:tabs>
                <w:tab w:val="left" w:pos="360"/>
                <w:tab w:val="left" w:pos="2160"/>
                <w:tab w:val="left" w:pos="3960"/>
                <w:tab w:val="left" w:pos="5760"/>
                <w:tab w:val="left" w:pos="7920"/>
              </w:tabs>
              <w:ind w:left="381" w:hanging="321"/>
              <w:contextualSpacing/>
              <w:rPr>
                <w:rFonts w:ascii="SutonnyMJ" w:eastAsia="SutonnyMJ" w:hAnsi="SutonnyMJ" w:cs="SutonnyMJ"/>
                <w:sz w:val="24"/>
              </w:rPr>
            </w:pPr>
            <w:r w:rsidRPr="006408BB">
              <w:rPr>
                <w:rFonts w:ascii="SutonnyMJ" w:hAnsi="SutonnyMJ" w:cs="SutonnyMJ"/>
                <w:sz w:val="24"/>
              </w:rPr>
              <w:t>†¯øvMvb: †`‡k I cÖev‡m AvcbviB cv‡k</w:t>
            </w:r>
          </w:p>
        </w:tc>
      </w:tr>
    </w:tbl>
    <w:p w:rsidR="00DD5FF0" w:rsidRPr="006408BB" w:rsidRDefault="00DD5FF0" w:rsidP="00DD5FF0">
      <w:pPr>
        <w:tabs>
          <w:tab w:val="left" w:pos="540"/>
        </w:tabs>
        <w:ind w:left="198"/>
        <w:rPr>
          <w:rFonts w:ascii="SutonnyMJ" w:eastAsia="SutonnyMJ" w:hAnsi="SutonnyMJ" w:cs="SutonnyMJ"/>
          <w:sz w:val="8"/>
        </w:rPr>
      </w:pPr>
    </w:p>
    <w:p w:rsidR="00DD5FF0" w:rsidRPr="006408BB" w:rsidRDefault="00DD5FF0" w:rsidP="00DD5FF0">
      <w:pPr>
        <w:shd w:val="clear" w:color="auto" w:fill="BFBFBF" w:themeFill="background1" w:themeFillShade="BF"/>
        <w:jc w:val="center"/>
        <w:rPr>
          <w:rFonts w:ascii="SutonnyMJ" w:eastAsia="SutonnyMJ" w:hAnsi="SutonnyMJ" w:cs="SutonnyMJ"/>
          <w:b/>
          <w:sz w:val="28"/>
        </w:rPr>
      </w:pPr>
      <w:proofErr w:type="gramStart"/>
      <w:r w:rsidRPr="006408BB">
        <w:rPr>
          <w:rFonts w:ascii="SutonnyMJ" w:eastAsia="SutonnyMJ" w:hAnsi="SutonnyMJ" w:cs="SutonnyMJ"/>
          <w:b/>
          <w:sz w:val="28"/>
        </w:rPr>
        <w:t>ivóªvqË</w:t>
      </w:r>
      <w:proofErr w:type="gramEnd"/>
      <w:r w:rsidRPr="006408BB">
        <w:rPr>
          <w:rFonts w:ascii="SutonnyMJ" w:eastAsia="SutonnyMJ" w:hAnsi="SutonnyMJ" w:cs="SutonnyMJ"/>
          <w:b/>
          <w:sz w:val="28"/>
        </w:rPr>
        <w:t xml:space="preserve"> we‡klvwqZ e¨vsK (Zdwmj ewnf©yZ)</w:t>
      </w:r>
    </w:p>
    <w:tbl>
      <w:tblPr>
        <w:tblStyle w:val="TableGrid"/>
        <w:tblW w:w="0" w:type="auto"/>
        <w:tblInd w:w="1908" w:type="dxa"/>
        <w:tblLook w:val="04A0" w:firstRow="1" w:lastRow="0" w:firstColumn="1" w:lastColumn="0" w:noHBand="0" w:noVBand="1"/>
      </w:tblPr>
      <w:tblGrid>
        <w:gridCol w:w="2970"/>
        <w:gridCol w:w="1710"/>
      </w:tblGrid>
      <w:tr w:rsidR="00DD5FF0" w:rsidRPr="006408BB" w:rsidTr="00711701">
        <w:tc>
          <w:tcPr>
            <w:tcW w:w="297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e¨vs‡Ki bvg</w:t>
            </w:r>
          </w:p>
        </w:tc>
        <w:tc>
          <w:tcPr>
            <w:tcW w:w="171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cÖwZôv mvj</w:t>
            </w:r>
          </w:p>
        </w:tc>
      </w:tr>
      <w:tr w:rsidR="00DD5FF0" w:rsidRPr="006408BB" w:rsidTr="00711701">
        <w:tc>
          <w:tcPr>
            <w:tcW w:w="297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1. evsjv‡`k mgevq e¨vsK wjwg‡UW</w:t>
            </w:r>
          </w:p>
        </w:tc>
        <w:tc>
          <w:tcPr>
            <w:tcW w:w="171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sz w:val="24"/>
              </w:rPr>
              <w:t>1972</w:t>
            </w:r>
          </w:p>
        </w:tc>
      </w:tr>
      <w:tr w:rsidR="00DD5FF0" w:rsidRPr="006408BB" w:rsidTr="00711701">
        <w:tc>
          <w:tcPr>
            <w:tcW w:w="2970" w:type="dxa"/>
          </w:tcPr>
          <w:p w:rsidR="00DD5FF0" w:rsidRPr="006408BB" w:rsidRDefault="00DD5FF0" w:rsidP="00711701">
            <w:pPr>
              <w:tabs>
                <w:tab w:val="left" w:pos="540"/>
              </w:tabs>
              <w:rPr>
                <w:rFonts w:ascii="SutonnyMJ" w:eastAsia="SutonnyMJ" w:hAnsi="SutonnyMJ" w:cs="SutonnyMJ"/>
                <w:b/>
                <w:sz w:val="24"/>
              </w:rPr>
            </w:pPr>
            <w:r w:rsidRPr="006408BB">
              <w:rPr>
                <w:rFonts w:ascii="SutonnyMJ" w:eastAsia="SutonnyMJ" w:hAnsi="SutonnyMJ" w:cs="SutonnyMJ"/>
                <w:sz w:val="24"/>
              </w:rPr>
              <w:t>2. Avbmvi wfwWwc Dbœqb e¨vsK</w:t>
            </w:r>
          </w:p>
        </w:tc>
        <w:tc>
          <w:tcPr>
            <w:tcW w:w="1710" w:type="dxa"/>
          </w:tcPr>
          <w:p w:rsidR="00DD5FF0" w:rsidRPr="006408BB" w:rsidRDefault="00DD5FF0" w:rsidP="00711701">
            <w:pPr>
              <w:tabs>
                <w:tab w:val="left" w:pos="540"/>
              </w:tabs>
              <w:jc w:val="center"/>
              <w:rPr>
                <w:rFonts w:ascii="SutonnyMJ" w:eastAsia="SutonnyMJ" w:hAnsi="SutonnyMJ" w:cs="SutonnyMJ"/>
                <w:sz w:val="24"/>
              </w:rPr>
            </w:pPr>
            <w:r w:rsidRPr="006408BB">
              <w:rPr>
                <w:rFonts w:ascii="SutonnyMJ" w:eastAsia="SutonnyMJ" w:hAnsi="SutonnyMJ" w:cs="SutonnyMJ"/>
                <w:sz w:val="24"/>
              </w:rPr>
              <w:t>1996</w:t>
            </w:r>
          </w:p>
        </w:tc>
      </w:tr>
      <w:tr w:rsidR="00DD5FF0" w:rsidRPr="006408BB" w:rsidTr="00711701">
        <w:tc>
          <w:tcPr>
            <w:tcW w:w="297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3. Kg©ms¯’vb e¨vsK</w:t>
            </w:r>
          </w:p>
        </w:tc>
        <w:tc>
          <w:tcPr>
            <w:tcW w:w="1710" w:type="dxa"/>
          </w:tcPr>
          <w:p w:rsidR="00DD5FF0" w:rsidRPr="006408BB" w:rsidRDefault="00DD5FF0" w:rsidP="00711701">
            <w:pPr>
              <w:tabs>
                <w:tab w:val="left" w:pos="540"/>
              </w:tabs>
              <w:jc w:val="center"/>
              <w:rPr>
                <w:rFonts w:ascii="SutonnyMJ" w:eastAsia="SutonnyMJ" w:hAnsi="SutonnyMJ" w:cs="SutonnyMJ"/>
                <w:sz w:val="24"/>
              </w:rPr>
            </w:pPr>
            <w:r w:rsidRPr="006408BB">
              <w:rPr>
                <w:rFonts w:ascii="SutonnyMJ" w:eastAsia="SutonnyMJ" w:hAnsi="SutonnyMJ" w:cs="SutonnyMJ"/>
                <w:sz w:val="24"/>
              </w:rPr>
              <w:t>1998</w:t>
            </w:r>
          </w:p>
        </w:tc>
      </w:tr>
      <w:tr w:rsidR="00DD5FF0" w:rsidRPr="006408BB" w:rsidTr="00711701">
        <w:tc>
          <w:tcPr>
            <w:tcW w:w="297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4. cjøx mÂq e¨vsK</w:t>
            </w:r>
          </w:p>
        </w:tc>
        <w:tc>
          <w:tcPr>
            <w:tcW w:w="1710" w:type="dxa"/>
          </w:tcPr>
          <w:p w:rsidR="00DD5FF0" w:rsidRPr="006408BB" w:rsidRDefault="00DD5FF0" w:rsidP="00711701">
            <w:pPr>
              <w:tabs>
                <w:tab w:val="left" w:pos="540"/>
              </w:tabs>
              <w:jc w:val="center"/>
              <w:rPr>
                <w:rFonts w:ascii="SutonnyMJ" w:eastAsia="SutonnyMJ" w:hAnsi="SutonnyMJ" w:cs="SutonnyMJ"/>
                <w:sz w:val="24"/>
              </w:rPr>
            </w:pPr>
            <w:r w:rsidRPr="006408BB">
              <w:rPr>
                <w:rFonts w:ascii="SutonnyMJ" w:eastAsia="SutonnyMJ" w:hAnsi="SutonnyMJ" w:cs="SutonnyMJ"/>
                <w:sz w:val="24"/>
              </w:rPr>
              <w:t>2014</w:t>
            </w:r>
          </w:p>
        </w:tc>
      </w:tr>
    </w:tbl>
    <w:p w:rsidR="00DD5FF0" w:rsidRPr="006408BB" w:rsidRDefault="00DD5FF0" w:rsidP="00DD5FF0">
      <w:pPr>
        <w:tabs>
          <w:tab w:val="left" w:pos="540"/>
        </w:tabs>
        <w:ind w:left="198"/>
        <w:rPr>
          <w:rFonts w:ascii="SutonnyMJ" w:eastAsia="SutonnyMJ" w:hAnsi="SutonnyMJ" w:cs="SutonnyMJ"/>
          <w:sz w:val="10"/>
        </w:rPr>
      </w:pPr>
    </w:p>
    <w:p w:rsidR="00DD5FF0" w:rsidRPr="006408BB" w:rsidRDefault="00DD5FF0" w:rsidP="00DD5FF0">
      <w:pPr>
        <w:shd w:val="clear" w:color="auto" w:fill="F2F2F2" w:themeFill="background1" w:themeFillShade="F2"/>
        <w:jc w:val="center"/>
        <w:rPr>
          <w:rFonts w:ascii="SutonnyMJ" w:eastAsia="SutonnyMJ" w:hAnsi="SutonnyMJ" w:cs="SutonnyMJ"/>
          <w:sz w:val="26"/>
        </w:rPr>
      </w:pPr>
      <w:proofErr w:type="gramStart"/>
      <w:r w:rsidRPr="006408BB">
        <w:rPr>
          <w:rFonts w:ascii="SutonnyMJ" w:eastAsia="SutonnyMJ" w:hAnsi="SutonnyMJ" w:cs="SutonnyMJ"/>
          <w:b/>
          <w:sz w:val="28"/>
          <w:shd w:val="clear" w:color="auto" w:fill="F2F2F2" w:themeFill="background1" w:themeFillShade="F2"/>
        </w:rPr>
        <w:t>cjøx</w:t>
      </w:r>
      <w:proofErr w:type="gramEnd"/>
      <w:r w:rsidRPr="006408BB">
        <w:rPr>
          <w:rFonts w:ascii="SutonnyMJ" w:eastAsia="SutonnyMJ" w:hAnsi="SutonnyMJ" w:cs="SutonnyMJ"/>
          <w:b/>
          <w:sz w:val="28"/>
          <w:shd w:val="clear" w:color="auto" w:fill="F2F2F2" w:themeFill="background1" w:themeFillShade="F2"/>
        </w:rPr>
        <w:t xml:space="preserve"> mÂq e¨vsK</w:t>
      </w:r>
    </w:p>
    <w:p w:rsidR="00DD5FF0" w:rsidRPr="006408BB" w:rsidRDefault="00DD5FF0" w:rsidP="00DD5FF0">
      <w:pPr>
        <w:pStyle w:val="ListParagraph"/>
        <w:numPr>
          <w:ilvl w:val="0"/>
          <w:numId w:val="61"/>
        </w:numPr>
        <w:ind w:left="909"/>
        <w:contextualSpacing/>
        <w:rPr>
          <w:rFonts w:ascii="SutonnyMJ" w:eastAsia="SutonnyMJ" w:hAnsi="SutonnyMJ" w:cs="SutonnyMJ"/>
          <w:sz w:val="24"/>
        </w:rPr>
      </w:pPr>
      <w:r w:rsidRPr="006408BB">
        <w:rPr>
          <w:rFonts w:ascii="SutonnyMJ" w:eastAsia="SutonnyMJ" w:hAnsi="SutonnyMJ" w:cs="Nirmala UI"/>
          <w:sz w:val="24"/>
        </w:rPr>
        <w:t>cÖwZôv: 8 RyjvB, 2014</w:t>
      </w:r>
    </w:p>
    <w:p w:rsidR="00DD5FF0" w:rsidRPr="006408BB" w:rsidRDefault="00DD5FF0" w:rsidP="00DD5FF0">
      <w:pPr>
        <w:pStyle w:val="ListParagraph"/>
        <w:numPr>
          <w:ilvl w:val="0"/>
          <w:numId w:val="61"/>
        </w:numPr>
        <w:ind w:left="909"/>
        <w:contextualSpacing/>
        <w:rPr>
          <w:rFonts w:ascii="SutonnyMJ" w:eastAsia="SutonnyMJ" w:hAnsi="SutonnyMJ" w:cs="SutonnyMJ"/>
          <w:sz w:val="24"/>
        </w:rPr>
      </w:pPr>
      <w:r>
        <w:rPr>
          <w:rFonts w:ascii="SutonnyMJ" w:eastAsia="SutonnyMJ" w:hAnsi="SutonnyMJ" w:cs="SutonnyMJ"/>
          <w:sz w:val="24"/>
        </w:rPr>
        <w:t>D‡Ï</w:t>
      </w:r>
      <w:r w:rsidRPr="006408BB">
        <w:rPr>
          <w:rFonts w:ascii="SutonnyMJ" w:eastAsia="SutonnyMJ" w:hAnsi="SutonnyMJ" w:cs="SutonnyMJ"/>
          <w:sz w:val="24"/>
        </w:rPr>
        <w:t>k¨: MÖvgxY ÿz`ª mÂq wbwðZ Kiv</w:t>
      </w:r>
    </w:p>
    <w:p w:rsidR="00DD5FF0" w:rsidRPr="006408BB" w:rsidRDefault="00DD5FF0" w:rsidP="00DD5FF0">
      <w:pPr>
        <w:pStyle w:val="ListParagraph"/>
        <w:numPr>
          <w:ilvl w:val="0"/>
          <w:numId w:val="61"/>
        </w:numPr>
        <w:ind w:left="909"/>
        <w:contextualSpacing/>
        <w:rPr>
          <w:rFonts w:ascii="SutonnyMJ" w:eastAsia="SutonnyMJ" w:hAnsi="SutonnyMJ" w:cs="SutonnyMJ"/>
          <w:sz w:val="24"/>
        </w:rPr>
      </w:pPr>
      <w:r w:rsidRPr="006408BB">
        <w:rPr>
          <w:rFonts w:ascii="SutonnyMJ" w:eastAsia="SutonnyMJ" w:hAnsi="SutonnyMJ" w:cs="SutonnyMJ"/>
          <w:sz w:val="24"/>
        </w:rPr>
        <w:t>GKwU evwo GKwU Lvgvi cÖK‡íi †kqviÑ 49%</w:t>
      </w:r>
    </w:p>
    <w:p w:rsidR="00DD5FF0" w:rsidRPr="006408BB" w:rsidRDefault="00DD5FF0" w:rsidP="00DD5FF0">
      <w:pPr>
        <w:pStyle w:val="ListParagraph"/>
        <w:numPr>
          <w:ilvl w:val="0"/>
          <w:numId w:val="61"/>
        </w:numPr>
        <w:ind w:left="909"/>
        <w:contextualSpacing/>
        <w:rPr>
          <w:rFonts w:ascii="SutonnyMJ" w:eastAsia="SutonnyMJ" w:hAnsi="SutonnyMJ" w:cs="SutonnyMJ"/>
          <w:sz w:val="24"/>
        </w:rPr>
      </w:pPr>
      <w:r w:rsidRPr="006408BB">
        <w:rPr>
          <w:rFonts w:ascii="SutonnyMJ" w:eastAsia="SutonnyMJ" w:hAnsi="SutonnyMJ" w:cs="SutonnyMJ"/>
          <w:sz w:val="24"/>
        </w:rPr>
        <w:t>GKwU evwo GKwU Lvgvi cÖKí Pvjy nqÑ 1996 mv‡j</w:t>
      </w:r>
    </w:p>
    <w:p w:rsidR="00DD5FF0" w:rsidRPr="006408BB" w:rsidRDefault="00DD5FF0" w:rsidP="00DD5FF0">
      <w:pPr>
        <w:pStyle w:val="ListParagraph"/>
        <w:numPr>
          <w:ilvl w:val="0"/>
          <w:numId w:val="61"/>
        </w:numPr>
        <w:tabs>
          <w:tab w:val="left" w:pos="360"/>
          <w:tab w:val="left" w:pos="2160"/>
          <w:tab w:val="left" w:pos="3960"/>
          <w:tab w:val="left" w:pos="5760"/>
          <w:tab w:val="left" w:pos="7920"/>
        </w:tabs>
        <w:ind w:left="909"/>
        <w:contextualSpacing/>
        <w:rPr>
          <w:rFonts w:ascii="SutonnyMJ" w:hAnsi="SutonnyMJ" w:cs="SutonnyMJ"/>
          <w:sz w:val="24"/>
        </w:rPr>
      </w:pPr>
      <w:r w:rsidRPr="006408BB">
        <w:rPr>
          <w:rFonts w:ascii="SutonnyMJ" w:hAnsi="SutonnyMJ" w:cs="SutonnyMJ"/>
          <w:sz w:val="24"/>
        </w:rPr>
        <w:t>cwiPvwjZ nq: mgevq c×wZ‡Z</w:t>
      </w:r>
    </w:p>
    <w:p w:rsidR="00DD5FF0" w:rsidRPr="006408BB" w:rsidRDefault="00DD5FF0" w:rsidP="00DD5FF0">
      <w:pPr>
        <w:pStyle w:val="ListParagraph"/>
        <w:numPr>
          <w:ilvl w:val="0"/>
          <w:numId w:val="61"/>
        </w:numPr>
        <w:tabs>
          <w:tab w:val="left" w:pos="360"/>
          <w:tab w:val="left" w:pos="2160"/>
          <w:tab w:val="left" w:pos="3960"/>
          <w:tab w:val="left" w:pos="5760"/>
          <w:tab w:val="left" w:pos="7920"/>
        </w:tabs>
        <w:ind w:left="909"/>
        <w:contextualSpacing/>
        <w:rPr>
          <w:rFonts w:ascii="SutonnyMJ" w:hAnsi="SutonnyMJ" w:cs="SutonnyMJ"/>
          <w:sz w:val="24"/>
        </w:rPr>
      </w:pPr>
      <w:r w:rsidRPr="006408BB">
        <w:rPr>
          <w:rFonts w:ascii="SutonnyMJ" w:hAnsi="SutonnyMJ" w:cs="SutonnyMJ"/>
          <w:sz w:val="24"/>
        </w:rPr>
        <w:t>ai</w:t>
      </w:r>
      <w:r w:rsidRPr="006408BB">
        <w:rPr>
          <w:rFonts w:ascii="SutonnyOMJ" w:hAnsi="SutonnyOMJ" w:cs="SutonnyOMJ"/>
          <w:sz w:val="24"/>
        </w:rPr>
        <w:t>ন</w:t>
      </w:r>
      <w:r w:rsidRPr="006408BB">
        <w:rPr>
          <w:rFonts w:ascii="SutonnyMJ" w:hAnsi="SutonnyMJ" w:cs="SutonnyMJ"/>
          <w:sz w:val="24"/>
        </w:rPr>
        <w:t>: ivóªxq gvwjKvbvaxb e¨vsK</w:t>
      </w:r>
    </w:p>
    <w:p w:rsidR="00DD5FF0" w:rsidRPr="006408BB" w:rsidRDefault="00DD5FF0" w:rsidP="00DD5FF0">
      <w:pPr>
        <w:pStyle w:val="ListParagraph"/>
        <w:numPr>
          <w:ilvl w:val="0"/>
          <w:numId w:val="61"/>
        </w:numPr>
        <w:tabs>
          <w:tab w:val="left" w:pos="360"/>
          <w:tab w:val="left" w:pos="1440"/>
          <w:tab w:val="left" w:pos="2160"/>
          <w:tab w:val="left" w:pos="3960"/>
          <w:tab w:val="left" w:pos="5760"/>
          <w:tab w:val="left" w:pos="7920"/>
        </w:tabs>
        <w:ind w:left="909"/>
        <w:contextualSpacing/>
        <w:rPr>
          <w:rFonts w:ascii="SutonnyMJ" w:hAnsi="SutonnyMJ" w:cs="SutonnyMJ"/>
          <w:sz w:val="24"/>
        </w:rPr>
      </w:pPr>
      <w:r w:rsidRPr="006408BB">
        <w:rPr>
          <w:rFonts w:ascii="SutonnyMJ" w:hAnsi="SutonnyMJ" w:cs="SutonnyMJ"/>
          <w:sz w:val="24"/>
        </w:rPr>
        <w:t xml:space="preserve">D‡Ïk¨: </w:t>
      </w:r>
      <w:r w:rsidRPr="006408BB">
        <w:rPr>
          <w:rFonts w:ascii="SutonnyMJ" w:hAnsi="SutonnyMJ" w:cs="SutonnyMJ"/>
          <w:sz w:val="24"/>
        </w:rPr>
        <w:tab/>
      </w:r>
    </w:p>
    <w:p w:rsidR="00DD5FF0" w:rsidRPr="006408BB" w:rsidRDefault="00DD5FF0" w:rsidP="00DD5FF0">
      <w:pPr>
        <w:pStyle w:val="ListParagraph"/>
        <w:tabs>
          <w:tab w:val="left" w:pos="360"/>
          <w:tab w:val="left" w:pos="1440"/>
          <w:tab w:val="left" w:pos="2160"/>
          <w:tab w:val="left" w:pos="3960"/>
          <w:tab w:val="left" w:pos="5760"/>
          <w:tab w:val="left" w:pos="7920"/>
        </w:tabs>
        <w:ind w:left="909"/>
        <w:contextualSpacing/>
        <w:rPr>
          <w:rFonts w:ascii="SutonnyMJ" w:hAnsi="SutonnyMJ" w:cs="SutonnyMJ"/>
          <w:sz w:val="24"/>
        </w:rPr>
      </w:pPr>
      <w:r w:rsidRPr="006408BB">
        <w:rPr>
          <w:rFonts w:ascii="SutonnyMJ" w:hAnsi="SutonnyMJ" w:cs="SutonnyMJ"/>
          <w:sz w:val="24"/>
        </w:rPr>
        <w:tab/>
      </w:r>
      <w:r w:rsidRPr="006408BB">
        <w:sym w:font="Symbol" w:char="F0AE"/>
      </w:r>
      <w:r w:rsidRPr="006408BB">
        <w:rPr>
          <w:rFonts w:ascii="SutonnyMJ" w:hAnsi="SutonnyMJ" w:cs="SutonnyMJ"/>
          <w:sz w:val="24"/>
        </w:rPr>
        <w:t xml:space="preserve"> MÖvgvÂ‡ji `wi`ª I myweav ewÂZ gvbyl‡K mÂ‡q DØy× Kiv</w:t>
      </w:r>
    </w:p>
    <w:p w:rsidR="00DD5FF0" w:rsidRPr="006408BB" w:rsidRDefault="00DD5FF0" w:rsidP="00DD5FF0">
      <w:pPr>
        <w:tabs>
          <w:tab w:val="left" w:pos="360"/>
          <w:tab w:val="left" w:pos="1440"/>
          <w:tab w:val="left" w:pos="2160"/>
          <w:tab w:val="left" w:pos="3960"/>
          <w:tab w:val="left" w:pos="5760"/>
          <w:tab w:val="left" w:pos="7920"/>
        </w:tabs>
        <w:rPr>
          <w:rFonts w:ascii="SutonnyMJ" w:hAnsi="SutonnyMJ" w:cs="SutonnyMJ"/>
          <w:sz w:val="24"/>
        </w:rPr>
      </w:pPr>
      <w:r w:rsidRPr="006408BB">
        <w:rPr>
          <w:rFonts w:ascii="SutonnyMJ" w:hAnsi="SutonnyMJ" w:cs="SutonnyMJ"/>
          <w:sz w:val="24"/>
        </w:rPr>
        <w:lastRenderedPageBreak/>
        <w:tab/>
      </w:r>
      <w:r w:rsidRPr="006408BB">
        <w:rPr>
          <w:rFonts w:ascii="SutonnyMJ" w:hAnsi="SutonnyMJ" w:cs="SutonnyMJ"/>
          <w:sz w:val="24"/>
        </w:rPr>
        <w:tab/>
      </w:r>
      <w:r w:rsidRPr="006408BB">
        <w:rPr>
          <w:rFonts w:ascii="SutonnyMJ" w:hAnsi="SutonnyMJ" w:cs="SutonnyMJ"/>
          <w:sz w:val="24"/>
        </w:rPr>
        <w:sym w:font="Symbol" w:char="F0AE"/>
      </w:r>
      <w:r w:rsidRPr="006408BB">
        <w:rPr>
          <w:rFonts w:ascii="SutonnyMJ" w:hAnsi="SutonnyMJ" w:cs="SutonnyMJ"/>
          <w:sz w:val="24"/>
        </w:rPr>
        <w:t xml:space="preserve"> A_©‰bwZK I mvgvwRK Dbœq‡b Ae`vb ivLv</w:t>
      </w:r>
    </w:p>
    <w:p w:rsidR="00DD5FF0" w:rsidRPr="00AC4EB9" w:rsidRDefault="00DD5FF0" w:rsidP="00DD5FF0">
      <w:pPr>
        <w:tabs>
          <w:tab w:val="left" w:pos="360"/>
          <w:tab w:val="left" w:pos="1440"/>
          <w:tab w:val="left" w:pos="2160"/>
          <w:tab w:val="left" w:pos="3960"/>
          <w:tab w:val="left" w:pos="5760"/>
          <w:tab w:val="left" w:pos="7920"/>
        </w:tabs>
        <w:rPr>
          <w:rFonts w:ascii="Vrinda" w:hAnsi="Vrinda"/>
          <w:sz w:val="24"/>
        </w:rPr>
      </w:pPr>
      <w:r w:rsidRPr="006408BB">
        <w:rPr>
          <w:rFonts w:ascii="SutonnyMJ" w:hAnsi="SutonnyMJ" w:cs="SutonnyMJ"/>
          <w:sz w:val="24"/>
        </w:rPr>
        <w:tab/>
      </w:r>
      <w:r w:rsidRPr="006408BB">
        <w:rPr>
          <w:rFonts w:ascii="SutonnyMJ" w:hAnsi="SutonnyMJ" w:cs="SutonnyMJ"/>
          <w:sz w:val="24"/>
        </w:rPr>
        <w:tab/>
      </w:r>
      <w:r w:rsidRPr="006408BB">
        <w:rPr>
          <w:rFonts w:ascii="SutonnyMJ" w:hAnsi="SutonnyMJ" w:cs="SutonnyMJ"/>
          <w:sz w:val="24"/>
        </w:rPr>
        <w:sym w:font="Symbol" w:char="F0AE"/>
      </w:r>
      <w:r w:rsidRPr="006408BB">
        <w:rPr>
          <w:rFonts w:ascii="SutonnyMJ" w:hAnsi="SutonnyMJ" w:cs="SutonnyMJ"/>
          <w:sz w:val="24"/>
        </w:rPr>
        <w:t xml:space="preserve"> </w:t>
      </w:r>
      <w:proofErr w:type="gramStart"/>
      <w:r w:rsidRPr="006408BB">
        <w:rPr>
          <w:rFonts w:ascii="SutonnyMJ" w:hAnsi="SutonnyMJ" w:cs="SutonnyMJ"/>
          <w:sz w:val="24"/>
        </w:rPr>
        <w:t>bvixi</w:t>
      </w:r>
      <w:proofErr w:type="gramEnd"/>
      <w:r w:rsidRPr="006408BB">
        <w:rPr>
          <w:rFonts w:ascii="SutonnyMJ" w:hAnsi="SutonnyMJ" w:cs="SutonnyMJ"/>
          <w:sz w:val="24"/>
        </w:rPr>
        <w:t xml:space="preserve"> ÿgZvq</w:t>
      </w:r>
      <w:r>
        <w:rPr>
          <w:rFonts w:ascii="SutonnyMJ" w:hAnsi="SutonnyMJ" w:cs="SutonnyMJ"/>
          <w:sz w:val="24"/>
        </w:rPr>
        <w:t>b</w:t>
      </w:r>
    </w:p>
    <w:p w:rsidR="00DD5FF0" w:rsidRPr="006408BB" w:rsidRDefault="00DD5FF0" w:rsidP="00DD5FF0">
      <w:pPr>
        <w:rPr>
          <w:rFonts w:ascii="SutonnyMJ" w:eastAsia="SutonnyMJ" w:hAnsi="SutonnyMJ" w:cs="SutonnyMJ"/>
          <w:sz w:val="6"/>
        </w:rPr>
      </w:pPr>
    </w:p>
    <w:p w:rsidR="00DD5FF0" w:rsidRPr="006408BB" w:rsidRDefault="00DD5FF0" w:rsidP="00DD5FF0">
      <w:pPr>
        <w:shd w:val="clear" w:color="auto" w:fill="F2F2F2" w:themeFill="background1" w:themeFillShade="F2"/>
        <w:jc w:val="center"/>
        <w:rPr>
          <w:rFonts w:ascii="SutonnyMJ" w:eastAsia="SutonnyMJ" w:hAnsi="SutonnyMJ" w:cs="SutonnyMJ"/>
          <w:b/>
          <w:sz w:val="28"/>
        </w:rPr>
      </w:pPr>
      <w:proofErr w:type="gramStart"/>
      <w:r w:rsidRPr="006408BB">
        <w:rPr>
          <w:rFonts w:ascii="SutonnyMJ" w:eastAsia="SutonnyMJ" w:hAnsi="SutonnyMJ" w:cs="SutonnyMJ"/>
          <w:b/>
          <w:sz w:val="28"/>
        </w:rPr>
        <w:t>ivóªvqË</w:t>
      </w:r>
      <w:proofErr w:type="gramEnd"/>
      <w:r w:rsidRPr="006408BB">
        <w:rPr>
          <w:rFonts w:ascii="SutonnyMJ" w:eastAsia="SutonnyMJ" w:hAnsi="SutonnyMJ" w:cs="SutonnyMJ"/>
          <w:b/>
          <w:sz w:val="28"/>
        </w:rPr>
        <w:t xml:space="preserve"> we‡klvwqZ Avw_©K cÖwZôvb</w:t>
      </w:r>
    </w:p>
    <w:tbl>
      <w:tblPr>
        <w:tblStyle w:val="TableGrid"/>
        <w:tblW w:w="8370" w:type="dxa"/>
        <w:tblInd w:w="198" w:type="dxa"/>
        <w:tblLook w:val="04A0" w:firstRow="1" w:lastRow="0" w:firstColumn="1" w:lastColumn="0" w:noHBand="0" w:noVBand="1"/>
      </w:tblPr>
      <w:tblGrid>
        <w:gridCol w:w="2790"/>
        <w:gridCol w:w="5580"/>
      </w:tblGrid>
      <w:tr w:rsidR="00DD5FF0" w:rsidRPr="006408BB" w:rsidTr="00711701">
        <w:tc>
          <w:tcPr>
            <w:tcW w:w="279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cÖwZôv‡bi bvg</w:t>
            </w:r>
          </w:p>
        </w:tc>
        <w:tc>
          <w:tcPr>
            <w:tcW w:w="558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Z_¨</w:t>
            </w:r>
          </w:p>
        </w:tc>
      </w:tr>
      <w:tr w:rsidR="00DD5FF0" w:rsidRPr="006408BB" w:rsidTr="00711701">
        <w:tc>
          <w:tcPr>
            <w:tcW w:w="2790" w:type="dxa"/>
          </w:tcPr>
          <w:p w:rsidR="00DD5FF0" w:rsidRPr="00FF5159" w:rsidRDefault="00DD5FF0" w:rsidP="00711701">
            <w:pPr>
              <w:tabs>
                <w:tab w:val="left" w:pos="540"/>
              </w:tabs>
              <w:rPr>
                <w:rFonts w:ascii="SutonnyMJ" w:eastAsia="SutonnyMJ" w:hAnsi="SutonnyMJ" w:cs="SutonnyMJ"/>
                <w:b/>
                <w:sz w:val="24"/>
              </w:rPr>
            </w:pPr>
            <w:r w:rsidRPr="00FF5159">
              <w:rPr>
                <w:rFonts w:ascii="SutonnyMJ" w:eastAsia="SutonnyMJ" w:hAnsi="SutonnyMJ" w:cs="SutonnyMJ"/>
                <w:b/>
                <w:sz w:val="24"/>
              </w:rPr>
              <w:t>1. evsjv‡`k nvDm wewìs dvBb¨vÝ K‡c©v‡ikb</w:t>
            </w:r>
          </w:p>
        </w:tc>
        <w:tc>
          <w:tcPr>
            <w:tcW w:w="558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cwiPq: ivóªxq gvwjKvbvaxb Avw_©K †mev`vbKvix cÖwZôvb</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cÖwZôv: 1952</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D‡Ïk¨: M„nvq</w:t>
            </w:r>
            <w:r w:rsidRPr="006408BB">
              <w:rPr>
                <w:rFonts w:ascii="SutonnyOMJ" w:eastAsia="SutonnyMJ" w:hAnsi="SutonnyOMJ" w:cs="SutonnyOMJ"/>
                <w:sz w:val="24"/>
              </w:rPr>
              <w:t>ণ</w:t>
            </w:r>
            <w:r w:rsidRPr="006408BB">
              <w:rPr>
                <w:rFonts w:ascii="SutonnyMJ" w:eastAsia="SutonnyMJ" w:hAnsi="SutonnyMJ" w:cs="SutonnyMJ"/>
                <w:sz w:val="24"/>
              </w:rPr>
              <w:t xml:space="preserve"> mgm¨vi mgvavb</w:t>
            </w:r>
          </w:p>
        </w:tc>
      </w:tr>
      <w:tr w:rsidR="00DD5FF0" w:rsidRPr="006408BB" w:rsidTr="00711701">
        <w:tc>
          <w:tcPr>
            <w:tcW w:w="2790" w:type="dxa"/>
          </w:tcPr>
          <w:p w:rsidR="00DD5FF0" w:rsidRPr="00FF5159" w:rsidRDefault="00DD5FF0" w:rsidP="00711701">
            <w:pPr>
              <w:tabs>
                <w:tab w:val="left" w:pos="540"/>
              </w:tabs>
              <w:rPr>
                <w:rFonts w:ascii="SutonnyMJ" w:eastAsia="SutonnyMJ" w:hAnsi="SutonnyMJ" w:cs="SutonnyMJ"/>
                <w:b/>
                <w:sz w:val="24"/>
              </w:rPr>
            </w:pPr>
            <w:r w:rsidRPr="00FF5159">
              <w:rPr>
                <w:rFonts w:ascii="SutonnyMJ" w:eastAsia="SutonnyMJ" w:hAnsi="SutonnyMJ" w:cs="SutonnyMJ"/>
                <w:b/>
                <w:sz w:val="24"/>
              </w:rPr>
              <w:t>2. Bb‡f÷‡g›U K‡c©v‡ikb Ae evsjv‡`k (AvBwmwe)</w:t>
            </w:r>
          </w:p>
        </w:tc>
        <w:tc>
          <w:tcPr>
            <w:tcW w:w="558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cwiPq: miKvwi gvwjKvbvi wewb‡qvM †Kv¤úvwb I gv‡P©›U e¨vsK</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cÖwZôv: 1976</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†kqvi: miKv‡ii 27% Ges wewfbœ e¨vsK I exgvi 73%</w:t>
            </w:r>
          </w:p>
        </w:tc>
      </w:tr>
    </w:tbl>
    <w:p w:rsidR="00DD5FF0" w:rsidRPr="006408BB" w:rsidRDefault="00DD5FF0" w:rsidP="00DD5FF0">
      <w:pPr>
        <w:tabs>
          <w:tab w:val="left" w:pos="540"/>
        </w:tabs>
        <w:ind w:left="198"/>
        <w:rPr>
          <w:rFonts w:ascii="SutonnyMJ" w:eastAsia="SutonnyMJ" w:hAnsi="SutonnyMJ" w:cs="SutonnyMJ"/>
          <w:sz w:val="8"/>
        </w:rPr>
      </w:pPr>
    </w:p>
    <w:p w:rsidR="00DD5FF0" w:rsidRPr="006408BB" w:rsidRDefault="00DD5FF0" w:rsidP="00DD5FF0">
      <w:pPr>
        <w:shd w:val="clear" w:color="auto" w:fill="F2F2F2" w:themeFill="background1" w:themeFillShade="F2"/>
        <w:jc w:val="center"/>
        <w:rPr>
          <w:rFonts w:ascii="Times New Roman" w:eastAsia="SutonnyMJ" w:hAnsi="Times New Roman" w:cs="Nirmala UI"/>
          <w:b/>
        </w:rPr>
      </w:pPr>
      <w:proofErr w:type="gramStart"/>
      <w:r w:rsidRPr="006408BB">
        <w:rPr>
          <w:rFonts w:ascii="SutonnyMJ" w:eastAsia="SutonnyMJ" w:hAnsi="SutonnyMJ" w:cs="Nirmala UI"/>
          <w:b/>
          <w:sz w:val="26"/>
        </w:rPr>
        <w:t>wewea</w:t>
      </w:r>
      <w:proofErr w:type="gramEnd"/>
    </w:p>
    <w:tbl>
      <w:tblPr>
        <w:tblStyle w:val="TableGrid"/>
        <w:tblW w:w="8496" w:type="dxa"/>
        <w:tblInd w:w="198" w:type="dxa"/>
        <w:tblLook w:val="04A0" w:firstRow="1" w:lastRow="0" w:firstColumn="1" w:lastColumn="0" w:noHBand="0" w:noVBand="1"/>
      </w:tblPr>
      <w:tblGrid>
        <w:gridCol w:w="3240"/>
        <w:gridCol w:w="5256"/>
      </w:tblGrid>
      <w:tr w:rsidR="00DD5FF0" w:rsidRPr="006408BB" w:rsidTr="00711701">
        <w:tc>
          <w:tcPr>
            <w:tcW w:w="324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cÖwZôv‡bi bvg</w:t>
            </w:r>
          </w:p>
        </w:tc>
        <w:tc>
          <w:tcPr>
            <w:tcW w:w="5256"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Z_¨</w:t>
            </w:r>
          </w:p>
        </w:tc>
      </w:tr>
      <w:tr w:rsidR="00DD5FF0" w:rsidRPr="006408BB" w:rsidTr="00711701">
        <w:tc>
          <w:tcPr>
            <w:tcW w:w="3240" w:type="dxa"/>
          </w:tcPr>
          <w:p w:rsidR="00DD5FF0" w:rsidRPr="00FF5159" w:rsidRDefault="00DD5FF0" w:rsidP="00711701">
            <w:pPr>
              <w:tabs>
                <w:tab w:val="left" w:pos="540"/>
              </w:tabs>
              <w:rPr>
                <w:rFonts w:ascii="Times New Roman" w:eastAsia="SutonnyMJ" w:hAnsi="Times New Roman" w:cs="SutonnyMJ"/>
                <w:b/>
                <w:sz w:val="24"/>
              </w:rPr>
            </w:pPr>
            <w:r w:rsidRPr="00FF5159">
              <w:rPr>
                <w:rFonts w:ascii="SutonnyMJ" w:eastAsia="SutonnyMJ" w:hAnsi="SutonnyMJ" w:cs="SutonnyMJ"/>
                <w:b/>
                <w:sz w:val="24"/>
              </w:rPr>
              <w:t>cjøx Kg©-mnvqK dvD‡Ûkb (wc‡KGmGd)</w:t>
            </w:r>
          </w:p>
        </w:tc>
        <w:tc>
          <w:tcPr>
            <w:tcW w:w="5256" w:type="dxa"/>
          </w:tcPr>
          <w:p w:rsidR="00DD5FF0" w:rsidRPr="006408BB" w:rsidRDefault="00DD5FF0" w:rsidP="00711701">
            <w:pPr>
              <w:pStyle w:val="ListParagraph"/>
              <w:numPr>
                <w:ilvl w:val="0"/>
                <w:numId w:val="130"/>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cÖwZôv: †g, 1990</w:t>
            </w:r>
          </w:p>
          <w:p w:rsidR="00DD5FF0" w:rsidRPr="006408BB" w:rsidRDefault="00DD5FF0" w:rsidP="00711701">
            <w:pPr>
              <w:pStyle w:val="ListParagraph"/>
              <w:numPr>
                <w:ilvl w:val="0"/>
                <w:numId w:val="130"/>
              </w:numPr>
              <w:tabs>
                <w:tab w:val="left" w:pos="360"/>
                <w:tab w:val="left" w:pos="540"/>
                <w:tab w:val="left" w:pos="2160"/>
                <w:tab w:val="left" w:pos="3960"/>
                <w:tab w:val="left" w:pos="5760"/>
                <w:tab w:val="left" w:pos="7920"/>
              </w:tabs>
              <w:contextualSpacing/>
              <w:rPr>
                <w:rFonts w:ascii="SutonnyMJ" w:eastAsia="SutonnyMJ" w:hAnsi="SutonnyMJ" w:cs="SutonnyMJ"/>
                <w:sz w:val="24"/>
              </w:rPr>
            </w:pPr>
            <w:r w:rsidRPr="006408BB">
              <w:rPr>
                <w:rFonts w:ascii="SutonnyMJ" w:hAnsi="SutonnyMJ" w:cs="SutonnyMJ"/>
                <w:sz w:val="24"/>
              </w:rPr>
              <w:t>D‡Ïk¨: Kg©ms¯’vb m„wói gva¨‡g †UKmB `vwi`ª¨ `~ixKiY</w:t>
            </w:r>
          </w:p>
        </w:tc>
      </w:tr>
      <w:tr w:rsidR="00DD5FF0" w:rsidRPr="006408BB" w:rsidTr="00711701">
        <w:tc>
          <w:tcPr>
            <w:tcW w:w="3240" w:type="dxa"/>
          </w:tcPr>
          <w:p w:rsidR="00DD5FF0" w:rsidRPr="00FF5159" w:rsidRDefault="00DD5FF0" w:rsidP="00711701">
            <w:pPr>
              <w:tabs>
                <w:tab w:val="left" w:pos="540"/>
              </w:tabs>
              <w:rPr>
                <w:rFonts w:ascii="SutonnyMJ" w:eastAsia="SutonnyMJ" w:hAnsi="SutonnyMJ" w:cs="SutonnyMJ"/>
                <w:b/>
                <w:sz w:val="24"/>
              </w:rPr>
            </w:pPr>
            <w:r w:rsidRPr="00FF5159">
              <w:rPr>
                <w:rFonts w:ascii="SutonnyMJ" w:eastAsia="SutonnyMJ" w:hAnsi="SutonnyMJ" w:cs="SutonnyMJ"/>
                <w:b/>
                <w:sz w:val="24"/>
              </w:rPr>
              <w:t>gvB‡µv‡µwWU †i¸‡jUwi A_wiwU</w:t>
            </w:r>
          </w:p>
        </w:tc>
        <w:tc>
          <w:tcPr>
            <w:tcW w:w="5256" w:type="dxa"/>
          </w:tcPr>
          <w:p w:rsidR="00DD5FF0" w:rsidRPr="006408BB" w:rsidRDefault="00DD5FF0" w:rsidP="00711701">
            <w:pPr>
              <w:pStyle w:val="ListParagraph"/>
              <w:numPr>
                <w:ilvl w:val="0"/>
                <w:numId w:val="130"/>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cÖwZôv: 2006 mv‡j</w:t>
            </w:r>
          </w:p>
          <w:p w:rsidR="00DD5FF0" w:rsidRPr="006408BB" w:rsidRDefault="00DD5FF0" w:rsidP="00711701">
            <w:pPr>
              <w:pStyle w:val="ListParagraph"/>
              <w:numPr>
                <w:ilvl w:val="0"/>
                <w:numId w:val="130"/>
              </w:numPr>
              <w:tabs>
                <w:tab w:val="left" w:pos="360"/>
                <w:tab w:val="left" w:pos="2160"/>
                <w:tab w:val="left" w:pos="3960"/>
                <w:tab w:val="left" w:pos="5760"/>
                <w:tab w:val="left" w:pos="7920"/>
              </w:tabs>
              <w:contextualSpacing/>
              <w:rPr>
                <w:rFonts w:ascii="SutonnyMJ" w:hAnsi="SutonnyMJ" w:cs="SutonnyMJ"/>
              </w:rPr>
            </w:pPr>
            <w:r w:rsidRPr="006408BB">
              <w:rPr>
                <w:rFonts w:ascii="SutonnyMJ" w:hAnsi="SutonnyMJ" w:cs="SutonnyMJ"/>
                <w:sz w:val="24"/>
              </w:rPr>
              <w:t xml:space="preserve">†h AvB‡bi gva¨‡g cÖwZôv jvf K‡i: </w:t>
            </w:r>
            <w:r w:rsidRPr="006408BB">
              <w:rPr>
                <w:rFonts w:ascii="Times New Roman" w:hAnsi="Times New Roman" w:cs="Times New Roman"/>
              </w:rPr>
              <w:t>Micro credit regulatory Authority Act-2006</w:t>
            </w:r>
          </w:p>
          <w:p w:rsidR="00DD5FF0" w:rsidRPr="006408BB" w:rsidRDefault="00DD5FF0" w:rsidP="00711701">
            <w:pPr>
              <w:pStyle w:val="ListParagraph"/>
              <w:numPr>
                <w:ilvl w:val="0"/>
                <w:numId w:val="130"/>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D‡Ïk¨: ÿz`ª ÿz`ª A_©vqb‡K Z¡ivwš^Z K‡i †`‡ki Av_©mvgvwRK Dbœq‡b f~wgKv ivLv</w:t>
            </w:r>
          </w:p>
          <w:p w:rsidR="00DD5FF0" w:rsidRPr="006408BB" w:rsidRDefault="00DD5FF0" w:rsidP="00711701">
            <w:pPr>
              <w:pStyle w:val="ListParagraph"/>
              <w:numPr>
                <w:ilvl w:val="0"/>
                <w:numId w:val="130"/>
              </w:numPr>
              <w:tabs>
                <w:tab w:val="left" w:pos="360"/>
                <w:tab w:val="left" w:pos="540"/>
                <w:tab w:val="left" w:pos="2160"/>
                <w:tab w:val="left" w:pos="3960"/>
                <w:tab w:val="left" w:pos="5760"/>
                <w:tab w:val="left" w:pos="7920"/>
              </w:tabs>
              <w:contextualSpacing/>
              <w:rPr>
                <w:rFonts w:ascii="SutonnyMJ" w:eastAsia="SutonnyMJ" w:hAnsi="SutonnyMJ" w:cs="SutonnyMJ"/>
                <w:sz w:val="24"/>
              </w:rPr>
            </w:pPr>
            <w:r w:rsidRPr="006408BB">
              <w:rPr>
                <w:rFonts w:ascii="Times New Roman" w:hAnsi="Times New Roman" w:cs="Times New Roman"/>
              </w:rPr>
              <w:t>NGO</w:t>
            </w:r>
            <w:r w:rsidRPr="006408BB">
              <w:rPr>
                <w:rFonts w:ascii="SutonnyMJ" w:hAnsi="SutonnyMJ" w:cs="SutonnyMJ"/>
                <w:sz w:val="24"/>
              </w:rPr>
              <w:t xml:space="preserve"> Gi jvB‡mÝ cÖ`vb K‡i|</w:t>
            </w:r>
          </w:p>
        </w:tc>
      </w:tr>
      <w:tr w:rsidR="00DD5FF0" w:rsidRPr="006408BB" w:rsidTr="00711701">
        <w:tc>
          <w:tcPr>
            <w:tcW w:w="3240" w:type="dxa"/>
          </w:tcPr>
          <w:p w:rsidR="00DD5FF0" w:rsidRPr="00FF5159" w:rsidRDefault="00DD5FF0" w:rsidP="00711701">
            <w:pPr>
              <w:tabs>
                <w:tab w:val="left" w:pos="540"/>
              </w:tabs>
              <w:rPr>
                <w:rFonts w:ascii="SutonnyMJ" w:eastAsia="SutonnyMJ" w:hAnsi="SutonnyMJ" w:cs="SutonnyMJ"/>
                <w:b/>
                <w:sz w:val="24"/>
              </w:rPr>
            </w:pPr>
            <w:r w:rsidRPr="00FF5159">
              <w:rPr>
                <w:rFonts w:ascii="SutonnyMJ" w:eastAsia="SutonnyMJ" w:hAnsi="SutonnyMJ" w:cs="SutonnyMJ"/>
                <w:b/>
                <w:sz w:val="24"/>
              </w:rPr>
              <w:t>evsjv‡`k GbwRI dvD‡Ûkb</w:t>
            </w:r>
          </w:p>
        </w:tc>
        <w:tc>
          <w:tcPr>
            <w:tcW w:w="5256"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 xml:space="preserve">evsjv‡`k </w:t>
            </w:r>
            <w:r w:rsidRPr="006408BB">
              <w:rPr>
                <w:rFonts w:ascii="Times New Roman" w:hAnsi="Times New Roman" w:cs="Times New Roman"/>
              </w:rPr>
              <w:t>NGO Foundation</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ai</w:t>
            </w:r>
            <w:r w:rsidRPr="006408BB">
              <w:rPr>
                <w:rFonts w:ascii="SutonnyOMJ" w:hAnsi="SutonnyOMJ" w:cs="SutonnyOMJ"/>
                <w:sz w:val="24"/>
              </w:rPr>
              <w:t>ন</w:t>
            </w:r>
            <w:r w:rsidRPr="006408BB">
              <w:rPr>
                <w:rFonts w:ascii="SutonnyMJ" w:hAnsi="SutonnyMJ" w:cs="SutonnyMJ"/>
                <w:sz w:val="24"/>
              </w:rPr>
              <w:t>: miKvwi AjvfRbK cÖwZôvb</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D‡Ïk¨: GbwRI¸‡jv‡K Avw_©K mnvqZv Kiv ,`vwi`ª `~ixKiY</w:t>
            </w:r>
          </w:p>
          <w:p w:rsidR="00DD5FF0" w:rsidRPr="006408BB" w:rsidRDefault="00DD5FF0" w:rsidP="00711701">
            <w:pPr>
              <w:tabs>
                <w:tab w:val="left" w:pos="360"/>
                <w:tab w:val="left" w:pos="2160"/>
                <w:tab w:val="left" w:pos="3960"/>
                <w:tab w:val="left" w:pos="5040"/>
                <w:tab w:val="left" w:pos="7920"/>
              </w:tabs>
              <w:rPr>
                <w:rFonts w:ascii="SutonnyMJ" w:eastAsia="SutonnyMJ" w:hAnsi="SutonnyMJ" w:cs="SutonnyMJ"/>
                <w:sz w:val="24"/>
              </w:rPr>
            </w:pPr>
            <w:r w:rsidRPr="006408BB">
              <w:rPr>
                <w:rFonts w:ascii="SutonnyMJ" w:hAnsi="SutonnyMJ" w:cs="SutonnyMJ"/>
                <w:sz w:val="24"/>
              </w:rPr>
              <w:t>cÖwZôv: 2 wW‡m¤^i, 2004</w:t>
            </w:r>
          </w:p>
        </w:tc>
      </w:tr>
    </w:tbl>
    <w:p w:rsidR="00DD5FF0" w:rsidRPr="006408BB" w:rsidRDefault="00DD5FF0" w:rsidP="00DD5FF0">
      <w:pPr>
        <w:tabs>
          <w:tab w:val="left" w:pos="540"/>
        </w:tabs>
        <w:rPr>
          <w:rFonts w:ascii="SutonnyMJ" w:eastAsia="SutonnyMJ" w:hAnsi="SutonnyMJ" w:cs="SutonnyMJ"/>
          <w:b/>
          <w:sz w:val="8"/>
        </w:rPr>
      </w:pPr>
    </w:p>
    <w:p w:rsidR="00DD5FF0" w:rsidRPr="006408BB" w:rsidRDefault="00DD5FF0" w:rsidP="00DD5FF0">
      <w:pPr>
        <w:shd w:val="clear" w:color="auto" w:fill="F2F2F2" w:themeFill="background1" w:themeFillShade="F2"/>
        <w:jc w:val="center"/>
        <w:rPr>
          <w:rFonts w:ascii="SutonnyMJ" w:eastAsia="SutonnyMJ" w:hAnsi="SutonnyMJ" w:cs="SutonnyMJ"/>
          <w:b/>
          <w:sz w:val="26"/>
          <w:shd w:val="clear" w:color="auto" w:fill="F2F2F2" w:themeFill="background1" w:themeFillShade="F2"/>
        </w:rPr>
      </w:pPr>
      <w:r w:rsidRPr="006408BB">
        <w:rPr>
          <w:rFonts w:ascii="SutonnyMJ" w:eastAsia="SutonnyMJ" w:hAnsi="SutonnyMJ" w:cs="SutonnyMJ"/>
          <w:b/>
          <w:sz w:val="26"/>
          <w:shd w:val="clear" w:color="auto" w:fill="F2F2F2" w:themeFill="background1" w:themeFillShade="F2"/>
        </w:rPr>
        <w:t>ivóª wbqwš¿Z evwYwR¨K e¨vsK</w:t>
      </w:r>
    </w:p>
    <w:tbl>
      <w:tblPr>
        <w:tblStyle w:val="TableGrid"/>
        <w:tblW w:w="0" w:type="auto"/>
        <w:tblInd w:w="108" w:type="dxa"/>
        <w:tblLook w:val="04A0" w:firstRow="1" w:lastRow="0" w:firstColumn="1" w:lastColumn="0" w:noHBand="0" w:noVBand="1"/>
      </w:tblPr>
      <w:tblGrid>
        <w:gridCol w:w="1980"/>
        <w:gridCol w:w="3330"/>
        <w:gridCol w:w="3330"/>
      </w:tblGrid>
      <w:tr w:rsidR="00DD5FF0" w:rsidRPr="006408BB" w:rsidTr="00711701">
        <w:tc>
          <w:tcPr>
            <w:tcW w:w="1980"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e¨vs‡Ki bvg</w:t>
            </w:r>
          </w:p>
        </w:tc>
        <w:tc>
          <w:tcPr>
            <w:tcW w:w="3330"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cÖwZôv</w:t>
            </w:r>
          </w:p>
        </w:tc>
        <w:tc>
          <w:tcPr>
            <w:tcW w:w="3330" w:type="dxa"/>
          </w:tcPr>
          <w:p w:rsidR="00DD5FF0" w:rsidRPr="006408BB" w:rsidRDefault="00DD5FF0" w:rsidP="00711701">
            <w:pPr>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4"/>
              </w:rPr>
              <w:t>we‡kl Z_¨</w:t>
            </w:r>
          </w:p>
        </w:tc>
      </w:tr>
      <w:tr w:rsidR="00DD5FF0" w:rsidRPr="006408BB" w:rsidTr="00711701">
        <w:trPr>
          <w:trHeight w:val="2272"/>
        </w:trPr>
        <w:tc>
          <w:tcPr>
            <w:tcW w:w="1980" w:type="dxa"/>
          </w:tcPr>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r w:rsidRPr="00FF5159">
              <w:rPr>
                <w:rFonts w:ascii="SutonnyMJ" w:hAnsi="SutonnyMJ" w:cs="SutonnyMJ"/>
                <w:b/>
                <w:sz w:val="24"/>
              </w:rPr>
              <w:t>†mvbvjx e¨vsK wj. (bvgKiY K‡ib e½eÜz †kL gywReyi ingvb)</w:t>
            </w:r>
          </w:p>
        </w:tc>
        <w:tc>
          <w:tcPr>
            <w:tcW w:w="3330" w:type="dxa"/>
          </w:tcPr>
          <w:p w:rsidR="00DD5FF0" w:rsidRPr="00E4056E" w:rsidRDefault="00DD5FF0" w:rsidP="00711701">
            <w:pPr>
              <w:pStyle w:val="ListParagraph"/>
              <w:numPr>
                <w:ilvl w:val="0"/>
                <w:numId w:val="292"/>
              </w:numPr>
              <w:tabs>
                <w:tab w:val="left" w:pos="360"/>
                <w:tab w:val="left" w:pos="2160"/>
                <w:tab w:val="left" w:pos="3960"/>
                <w:tab w:val="left" w:pos="5760"/>
                <w:tab w:val="left" w:pos="7920"/>
              </w:tabs>
              <w:ind w:left="225" w:hanging="252"/>
              <w:rPr>
                <w:rFonts w:ascii="SutonnyMJ" w:hAnsi="SutonnyMJ" w:cs="SutonnyMJ"/>
                <w:sz w:val="24"/>
              </w:rPr>
            </w:pPr>
            <w:r w:rsidRPr="00E4056E">
              <w:rPr>
                <w:rFonts w:ascii="SutonnyMJ" w:hAnsi="SutonnyMJ" w:cs="SutonnyMJ"/>
                <w:sz w:val="24"/>
              </w:rPr>
              <w:t>1972 mvj (ivóªcwZi Av‡`k bs-26)</w:t>
            </w:r>
          </w:p>
          <w:p w:rsidR="00DD5FF0" w:rsidRPr="00E4056E" w:rsidRDefault="00DD5FF0" w:rsidP="00711701">
            <w:pPr>
              <w:pStyle w:val="ListParagraph"/>
              <w:numPr>
                <w:ilvl w:val="0"/>
                <w:numId w:val="292"/>
              </w:numPr>
              <w:tabs>
                <w:tab w:val="left" w:pos="360"/>
                <w:tab w:val="left" w:pos="2160"/>
                <w:tab w:val="left" w:pos="3960"/>
                <w:tab w:val="left" w:pos="5760"/>
                <w:tab w:val="left" w:pos="7920"/>
              </w:tabs>
              <w:ind w:left="225" w:hanging="252"/>
              <w:rPr>
                <w:rFonts w:ascii="SutonnyMJ" w:hAnsi="SutonnyMJ" w:cs="SutonnyMJ"/>
                <w:sz w:val="24"/>
              </w:rPr>
            </w:pPr>
            <w:r w:rsidRPr="00675F88">
              <w:rPr>
                <w:rFonts w:ascii="SutonnyMJ" w:hAnsi="SutonnyMJ" w:cs="SutonnyMJ"/>
                <w:sz w:val="24"/>
              </w:rPr>
              <w:t>nq</w:t>
            </w:r>
            <w:r w:rsidRPr="00E4056E">
              <w:rPr>
                <w:rFonts w:ascii="SutonnyMJ" w:hAnsi="SutonnyMJ" w:cs="SutonnyMJ"/>
                <w:sz w:val="24"/>
              </w:rPr>
              <w:t xml:space="preserve"> cvewjK  wjwg‡UW </w:t>
            </w:r>
            <w:r w:rsidRPr="00853C49">
              <w:rPr>
                <w:rFonts w:ascii="SutonnyMJ" w:hAnsi="SutonnyMJ" w:cs="SutonnyMJ"/>
                <w:color w:val="FF0000"/>
                <w:sz w:val="24"/>
              </w:rPr>
              <w:t xml:space="preserve"> </w:t>
            </w:r>
            <w:r w:rsidRPr="00E4056E">
              <w:rPr>
                <w:rFonts w:ascii="SutonnyMJ" w:hAnsi="SutonnyMJ" w:cs="SutonnyMJ"/>
                <w:sz w:val="24"/>
              </w:rPr>
              <w:t>15 b‡f¤^i 2007 mv‡j</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evsjv‡`‡ki me‡P‡q eo Ges †bZ…¯’vbxq ivóª</w:t>
            </w:r>
            <w:r>
              <w:rPr>
                <w:rFonts w:ascii="SutonnyMJ" w:hAnsi="SutonnyMJ" w:cs="SutonnyMJ"/>
                <w:sz w:val="24"/>
              </w:rPr>
              <w:t>v</w:t>
            </w:r>
            <w:r w:rsidRPr="006408BB">
              <w:rPr>
                <w:rFonts w:ascii="SutonnyMJ" w:hAnsi="SutonnyMJ" w:cs="SutonnyMJ"/>
                <w:sz w:val="24"/>
              </w:rPr>
              <w:t>qË evwYwR¨K e¨vsK</w:t>
            </w:r>
            <w:r>
              <w:rPr>
                <w:rFonts w:ascii="SutonnyMJ" w:hAnsi="SutonnyMJ" w:cs="SutonnyMJ"/>
                <w:sz w:val="24"/>
              </w:rPr>
              <w:t>|</w:t>
            </w:r>
          </w:p>
          <w:p w:rsidR="00DD5FF0" w:rsidRPr="006408BB" w:rsidRDefault="00DD5FF0" w:rsidP="00711701">
            <w:pPr>
              <w:tabs>
                <w:tab w:val="left" w:pos="360"/>
                <w:tab w:val="left" w:pos="2160"/>
                <w:tab w:val="left" w:pos="5760"/>
                <w:tab w:val="left" w:pos="7920"/>
              </w:tabs>
              <w:rPr>
                <w:rFonts w:ascii="SutonnyMJ" w:hAnsi="SutonnyMJ" w:cs="SutonnyMJ"/>
                <w:sz w:val="24"/>
              </w:rPr>
            </w:pPr>
            <w:r w:rsidRPr="006408BB">
              <w:rPr>
                <w:rFonts w:ascii="SutonnyMJ" w:hAnsi="SutonnyMJ" w:cs="SutonnyMJ"/>
                <w:sz w:val="24"/>
              </w:rPr>
              <w:t>†h wZbwU e¨vsK GKÎxKi‡Yi gva¨‡g cÖwZôv nq:</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1. b¨vkbvj e¨vsK Ae cvwK¯Ívb</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2. wcÖwgqvi e¨vsK</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3. e¨vsK Ae fvIqvjcyi</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t>†gvU kvLv 1224wU</w:t>
            </w:r>
          </w:p>
        </w:tc>
      </w:tr>
      <w:tr w:rsidR="00DD5FF0" w:rsidRPr="006408BB" w:rsidTr="00711701">
        <w:tc>
          <w:tcPr>
            <w:tcW w:w="1980" w:type="dxa"/>
          </w:tcPr>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p>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p>
          <w:p w:rsidR="00DD5FF0" w:rsidRPr="00FF5159" w:rsidRDefault="00DD5FF0" w:rsidP="00711701">
            <w:pPr>
              <w:tabs>
                <w:tab w:val="left" w:pos="360"/>
                <w:tab w:val="left" w:pos="2160"/>
                <w:tab w:val="left" w:pos="3960"/>
                <w:tab w:val="left" w:pos="5760"/>
                <w:tab w:val="left" w:pos="7920"/>
              </w:tabs>
              <w:jc w:val="center"/>
              <w:rPr>
                <w:rFonts w:ascii="SutonnyMJ" w:hAnsi="SutonnyMJ" w:cs="SutonnyMJ"/>
                <w:b/>
                <w:sz w:val="24"/>
              </w:rPr>
            </w:pPr>
            <w:r w:rsidRPr="00FF5159">
              <w:rPr>
                <w:rFonts w:ascii="SutonnyMJ" w:hAnsi="SutonnyMJ" w:cs="SutonnyMJ"/>
                <w:b/>
                <w:sz w:val="24"/>
              </w:rPr>
              <w:t>AMÖYx e¨vsK wj.</w:t>
            </w:r>
          </w:p>
        </w:tc>
        <w:tc>
          <w:tcPr>
            <w:tcW w:w="3330" w:type="dxa"/>
          </w:tcPr>
          <w:p w:rsidR="00DD5FF0" w:rsidRPr="00675F88" w:rsidRDefault="00DD5FF0" w:rsidP="00711701">
            <w:pPr>
              <w:pStyle w:val="ListParagraph"/>
              <w:numPr>
                <w:ilvl w:val="1"/>
                <w:numId w:val="416"/>
              </w:numPr>
              <w:tabs>
                <w:tab w:val="left" w:pos="2160"/>
                <w:tab w:val="left" w:pos="3960"/>
                <w:tab w:val="left" w:pos="5760"/>
                <w:tab w:val="left" w:pos="7920"/>
              </w:tabs>
              <w:ind w:left="225" w:hanging="243"/>
              <w:rPr>
                <w:rFonts w:ascii="SutonnyMJ" w:hAnsi="SutonnyMJ" w:cs="SutonnyMJ"/>
                <w:sz w:val="24"/>
              </w:rPr>
            </w:pPr>
            <w:r w:rsidRPr="00675F88">
              <w:rPr>
                <w:rFonts w:ascii="SutonnyMJ" w:hAnsi="SutonnyMJ" w:cs="SutonnyMJ"/>
                <w:sz w:val="24"/>
              </w:rPr>
              <w:t>1972 mvj</w:t>
            </w:r>
          </w:p>
          <w:p w:rsidR="00DD5FF0" w:rsidRPr="00675F88" w:rsidRDefault="00DD5FF0" w:rsidP="00711701">
            <w:pPr>
              <w:pStyle w:val="ListParagraph"/>
              <w:numPr>
                <w:ilvl w:val="0"/>
                <w:numId w:val="416"/>
              </w:numPr>
              <w:tabs>
                <w:tab w:val="left" w:pos="2160"/>
                <w:tab w:val="left" w:pos="3960"/>
                <w:tab w:val="left" w:pos="5760"/>
                <w:tab w:val="left" w:pos="7920"/>
              </w:tabs>
              <w:ind w:left="225" w:hanging="243"/>
              <w:rPr>
                <w:rFonts w:ascii="SutonnyMJ" w:hAnsi="SutonnyMJ" w:cs="SutonnyMJ"/>
                <w:sz w:val="24"/>
              </w:rPr>
            </w:pPr>
            <w:r w:rsidRPr="00675F88">
              <w:rPr>
                <w:rFonts w:ascii="SutonnyMJ" w:hAnsi="SutonnyMJ" w:cs="SutonnyMJ"/>
                <w:sz w:val="24"/>
              </w:rPr>
              <w:t>cvewjK wjwg‡UW nq: 15 b‡f¤^i 2007</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kvLv: 956wU</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evsjv‡`‡k cÖ_g miKvwi e¨vsK wn‡m‡e G‡R›U e¨vswKs Pvjy K‡i</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lastRenderedPageBreak/>
              <w:sym w:font="Symbol" w:char="F0AE"/>
            </w:r>
            <w:r>
              <w:rPr>
                <w:rFonts w:ascii="SutonnyMJ" w:hAnsi="SutonnyMJ" w:cs="SutonnyMJ"/>
                <w:sz w:val="24"/>
              </w:rPr>
              <w:t xml:space="preserve"> Bmjvwg</w:t>
            </w:r>
            <w:r w:rsidRPr="006408BB">
              <w:rPr>
                <w:rFonts w:ascii="SutonnyMJ" w:hAnsi="SutonnyMJ" w:cs="SutonnyMJ"/>
                <w:sz w:val="24"/>
              </w:rPr>
              <w:t xml:space="preserve"> e¨vswKs BDwbU Pvjy: 28 †deªæqvwi, 2010</w:t>
            </w:r>
          </w:p>
        </w:tc>
      </w:tr>
      <w:tr w:rsidR="00DD5FF0" w:rsidRPr="006408BB" w:rsidTr="00711701">
        <w:tc>
          <w:tcPr>
            <w:tcW w:w="1980" w:type="dxa"/>
          </w:tcPr>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p>
          <w:p w:rsidR="00DD5FF0" w:rsidRPr="00FF5159" w:rsidRDefault="00DD5FF0" w:rsidP="00711701">
            <w:pPr>
              <w:tabs>
                <w:tab w:val="left" w:pos="360"/>
                <w:tab w:val="left" w:pos="2160"/>
                <w:tab w:val="left" w:pos="3960"/>
                <w:tab w:val="left" w:pos="5760"/>
                <w:tab w:val="left" w:pos="7920"/>
              </w:tabs>
              <w:jc w:val="center"/>
              <w:rPr>
                <w:rFonts w:ascii="SutonnyMJ" w:hAnsi="SutonnyMJ" w:cs="SutonnyMJ"/>
                <w:b/>
                <w:sz w:val="24"/>
              </w:rPr>
            </w:pPr>
            <w:proofErr w:type="gramStart"/>
            <w:r w:rsidRPr="00FF5159">
              <w:rPr>
                <w:rFonts w:ascii="SutonnyMJ" w:hAnsi="SutonnyMJ" w:cs="SutonnyMJ"/>
                <w:b/>
                <w:sz w:val="24"/>
              </w:rPr>
              <w:t>iƒcvjx</w:t>
            </w:r>
            <w:proofErr w:type="gramEnd"/>
            <w:r w:rsidRPr="00FF5159">
              <w:rPr>
                <w:rFonts w:ascii="SutonnyMJ" w:hAnsi="SutonnyMJ" w:cs="SutonnyMJ"/>
                <w:b/>
                <w:sz w:val="24"/>
              </w:rPr>
              <w:t xml:space="preserve"> e¨vsK wj.</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26 gvP©, 1972</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ivóªxq gvwjKvbvaxb evwYwR¨K e¨vsK nq: 15 b‡f¤^i, 2007</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kvLv: 572wU</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miKvwi †kqvi: 90.19%</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cÖvB‡fU †kqvi: 9.815%</w:t>
            </w:r>
          </w:p>
        </w:tc>
      </w:tr>
      <w:tr w:rsidR="00DD5FF0" w:rsidRPr="006408BB" w:rsidTr="00711701">
        <w:tc>
          <w:tcPr>
            <w:tcW w:w="1980" w:type="dxa"/>
          </w:tcPr>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p>
          <w:p w:rsidR="00DD5FF0" w:rsidRPr="00FF5159" w:rsidRDefault="00DD5FF0" w:rsidP="00711701">
            <w:pPr>
              <w:tabs>
                <w:tab w:val="left" w:pos="360"/>
                <w:tab w:val="left" w:pos="2160"/>
                <w:tab w:val="left" w:pos="3960"/>
                <w:tab w:val="left" w:pos="5760"/>
                <w:tab w:val="left" w:pos="7920"/>
              </w:tabs>
              <w:jc w:val="center"/>
              <w:rPr>
                <w:rFonts w:ascii="SutonnyMJ" w:hAnsi="SutonnyMJ" w:cs="SutonnyMJ"/>
                <w:b/>
                <w:sz w:val="24"/>
              </w:rPr>
            </w:pPr>
            <w:r w:rsidRPr="00FF5159">
              <w:rPr>
                <w:rFonts w:ascii="SutonnyMJ" w:hAnsi="SutonnyMJ" w:cs="SutonnyMJ"/>
                <w:b/>
                <w:sz w:val="24"/>
              </w:rPr>
              <w:t>RbZv e¨vsK wj.</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26 gvP©, 1972</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cvewjK wjwg‡UW nq: 15 b‡f¤^i, 2007</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kvLv: 913wU</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†h `ywU e¨vsK GKxf~ZKi‡Yi gva¨‡g RbZv e¨vsK MwVZ nq: Zv n‡jv:</w:t>
            </w:r>
          </w:p>
          <w:p w:rsidR="00DD5FF0" w:rsidRPr="006408BB" w:rsidRDefault="00DD5FF0" w:rsidP="00711701">
            <w:pPr>
              <w:pStyle w:val="ListParagraph"/>
              <w:numPr>
                <w:ilvl w:val="0"/>
                <w:numId w:val="131"/>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BDbvB‡UW e¨vsK wj.</w:t>
            </w:r>
          </w:p>
          <w:p w:rsidR="00DD5FF0" w:rsidRPr="006408BB" w:rsidRDefault="00DD5FF0" w:rsidP="00711701">
            <w:pPr>
              <w:pStyle w:val="ListParagraph"/>
              <w:numPr>
                <w:ilvl w:val="0"/>
                <w:numId w:val="131"/>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BDwbqb e¨vsK wj.</w:t>
            </w:r>
          </w:p>
        </w:tc>
      </w:tr>
      <w:tr w:rsidR="00DD5FF0" w:rsidRPr="006408BB" w:rsidTr="00711701">
        <w:tc>
          <w:tcPr>
            <w:tcW w:w="1980" w:type="dxa"/>
          </w:tcPr>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p>
          <w:p w:rsidR="00DD5FF0" w:rsidRPr="00FF5159" w:rsidRDefault="00DD5FF0" w:rsidP="00711701">
            <w:pPr>
              <w:tabs>
                <w:tab w:val="left" w:pos="360"/>
                <w:tab w:val="left" w:pos="2160"/>
                <w:tab w:val="left" w:pos="3960"/>
                <w:tab w:val="left" w:pos="5760"/>
                <w:tab w:val="left" w:pos="7920"/>
              </w:tabs>
              <w:rPr>
                <w:rFonts w:ascii="SutonnyMJ" w:hAnsi="SutonnyMJ" w:cs="SutonnyMJ"/>
                <w:b/>
                <w:sz w:val="24"/>
              </w:rPr>
            </w:pPr>
          </w:p>
          <w:p w:rsidR="00DD5FF0" w:rsidRPr="00FF5159" w:rsidRDefault="00DD5FF0" w:rsidP="00711701">
            <w:pPr>
              <w:tabs>
                <w:tab w:val="left" w:pos="360"/>
                <w:tab w:val="left" w:pos="2160"/>
                <w:tab w:val="left" w:pos="3960"/>
                <w:tab w:val="left" w:pos="5760"/>
                <w:tab w:val="left" w:pos="7920"/>
              </w:tabs>
              <w:jc w:val="center"/>
              <w:rPr>
                <w:rFonts w:ascii="SutonnyMJ" w:hAnsi="SutonnyMJ" w:cs="SutonnyMJ"/>
                <w:b/>
                <w:sz w:val="24"/>
              </w:rPr>
            </w:pPr>
            <w:r w:rsidRPr="00FF5159">
              <w:rPr>
                <w:rFonts w:ascii="SutonnyMJ" w:hAnsi="SutonnyMJ" w:cs="SutonnyMJ"/>
                <w:b/>
                <w:sz w:val="24"/>
              </w:rPr>
              <w:t>†ewmK e¨vsK wj.</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2 AvM÷, 1988</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Kvh©µg ïiæ: 31 Rvbyqvwi, 1989</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kvLv: 70wU</w:t>
            </w:r>
          </w:p>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†emiKvwi Lv‡Z ch©vß ÿz`ª wkí cÖwZôvb M‡o Zzj‡Z A_©vq‡bi D‡Ï‡k¨ cÖwZwôZ GKwU miKvwi gvwjKvbvaxb e¨vsK</w:t>
            </w:r>
          </w:p>
        </w:tc>
      </w:tr>
      <w:tr w:rsidR="00DD5FF0" w:rsidRPr="006408BB" w:rsidTr="00711701">
        <w:tc>
          <w:tcPr>
            <w:tcW w:w="1980" w:type="dxa"/>
          </w:tcPr>
          <w:p w:rsidR="00DD5FF0" w:rsidRPr="00FF5159" w:rsidRDefault="00DD5FF0" w:rsidP="00711701">
            <w:pPr>
              <w:tabs>
                <w:tab w:val="left" w:pos="360"/>
                <w:tab w:val="left" w:pos="2160"/>
                <w:tab w:val="left" w:pos="3960"/>
                <w:tab w:val="left" w:pos="5760"/>
                <w:tab w:val="left" w:pos="7920"/>
              </w:tabs>
              <w:ind w:left="-72"/>
              <w:rPr>
                <w:rFonts w:ascii="SutonnyMJ" w:hAnsi="SutonnyMJ" w:cs="SutonnyMJ"/>
                <w:b/>
                <w:sz w:val="24"/>
              </w:rPr>
            </w:pPr>
            <w:proofErr w:type="gramStart"/>
            <w:r w:rsidRPr="00FF5159">
              <w:rPr>
                <w:rFonts w:ascii="SutonnyMJ" w:hAnsi="SutonnyMJ" w:cs="SutonnyMJ"/>
                <w:b/>
                <w:sz w:val="24"/>
              </w:rPr>
              <w:t>evsjv</w:t>
            </w:r>
            <w:proofErr w:type="gramEnd"/>
            <w:r w:rsidRPr="00FF5159">
              <w:rPr>
                <w:rFonts w:ascii="SutonnyMJ" w:hAnsi="SutonnyMJ" w:cs="SutonnyMJ"/>
                <w:b/>
                <w:sz w:val="24"/>
              </w:rPr>
              <w:t>‡`k †W‡fjc‡g›U e¨vsK wj.</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16 b‡f¤^i, 2009</w:t>
            </w:r>
          </w:p>
          <w:p w:rsidR="00DD5FF0" w:rsidRPr="006408BB" w:rsidRDefault="00DD5FF0" w:rsidP="00711701">
            <w:pPr>
              <w:tabs>
                <w:tab w:val="left" w:pos="360"/>
                <w:tab w:val="left" w:pos="2160"/>
                <w:tab w:val="left" w:pos="3960"/>
                <w:tab w:val="left" w:pos="576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hvÎv ïiæ: 3 Rvbyqvwi, 2010</w:t>
            </w:r>
          </w:p>
        </w:tc>
        <w:tc>
          <w:tcPr>
            <w:tcW w:w="3330" w:type="dxa"/>
          </w:tcPr>
          <w:p w:rsidR="00DD5FF0" w:rsidRPr="006408BB" w:rsidRDefault="00DD5FF0" w:rsidP="00711701">
            <w:pPr>
              <w:tabs>
                <w:tab w:val="left" w:pos="360"/>
                <w:tab w:val="left" w:pos="2160"/>
                <w:tab w:val="left" w:pos="3960"/>
                <w:tab w:val="left" w:pos="5760"/>
                <w:tab w:val="left" w:pos="7920"/>
              </w:tabs>
              <w:rPr>
                <w:rFonts w:ascii="SutonnyMJ" w:hAnsi="SutonnyMJ" w:cs="SutonnyMJ"/>
                <w:sz w:val="24"/>
              </w:rPr>
            </w:pPr>
            <w:r w:rsidRPr="006408BB">
              <w:rPr>
                <w:rFonts w:ascii="SutonnyMJ" w:hAnsi="SutonnyMJ" w:cs="SutonnyMJ"/>
                <w:sz w:val="24"/>
              </w:rPr>
              <w:sym w:font="Symbol" w:char="F0AE"/>
            </w:r>
            <w:r w:rsidRPr="006408BB">
              <w:rPr>
                <w:rFonts w:ascii="SutonnyMJ" w:hAnsi="SutonnyMJ" w:cs="SutonnyMJ"/>
                <w:sz w:val="24"/>
              </w:rPr>
              <w:t xml:space="preserve"> evsjv‡`k wkí e¨vsK I evsjv‡`k wkí FY ms¯’v‡K GKxf~Z</w:t>
            </w:r>
            <w:r>
              <w:rPr>
                <w:rFonts w:ascii="SutonnyMJ" w:hAnsi="SutonnyMJ" w:cs="SutonnyMJ"/>
                <w:sz w:val="24"/>
              </w:rPr>
              <w:t xml:space="preserve"> </w:t>
            </w:r>
            <w:r w:rsidRPr="006408BB">
              <w:rPr>
                <w:rFonts w:ascii="SutonnyMJ" w:hAnsi="SutonnyMJ" w:cs="SutonnyMJ"/>
                <w:sz w:val="24"/>
              </w:rPr>
              <w:t>K‡i GB e¨vsK cÖwZôv Kiv nq|</w:t>
            </w:r>
          </w:p>
        </w:tc>
      </w:tr>
    </w:tbl>
    <w:p w:rsidR="00DD5FF0" w:rsidRPr="006408BB" w:rsidRDefault="00DD5FF0" w:rsidP="00DD5FF0">
      <w:pPr>
        <w:shd w:val="clear" w:color="auto" w:fill="F2F2F2" w:themeFill="background1" w:themeFillShade="F2"/>
        <w:jc w:val="center"/>
        <w:rPr>
          <w:rFonts w:ascii="Times New Roman" w:eastAsia="SutonnyMJ" w:hAnsi="Times New Roman" w:cs="SutonnyMJ"/>
          <w:b/>
          <w:sz w:val="24"/>
        </w:rPr>
      </w:pPr>
      <w:r w:rsidRPr="006408BB">
        <w:rPr>
          <w:rFonts w:ascii="SutonnyMJ" w:eastAsia="SutonnyMJ" w:hAnsi="SutonnyMJ" w:cs="SutonnyMJ"/>
          <w:b/>
          <w:sz w:val="28"/>
          <w:shd w:val="clear" w:color="auto" w:fill="F2F2F2" w:themeFill="background1" w:themeFillShade="F2"/>
        </w:rPr>
        <w:t xml:space="preserve">MÖvgxY e¨vsK </w:t>
      </w:r>
      <w:r w:rsidRPr="006408BB">
        <w:rPr>
          <w:rFonts w:ascii="Times New Roman" w:eastAsia="SutonnyMJ" w:hAnsi="Times New Roman" w:cs="SutonnyMJ"/>
          <w:b/>
          <w:sz w:val="24"/>
          <w:shd w:val="clear" w:color="auto" w:fill="F2F2F2" w:themeFill="background1" w:themeFillShade="F2"/>
        </w:rPr>
        <w:t>(Grameen Bank)</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MÖvgxY e¨vs‡Ki cÖwZôvZvÑ W. gynv¤§` BDb~m</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 xml:space="preserve">MÖvgxY e¨vsK ÔMÖvgxb e¨vsK cÖKíÕ iƒ‡c KvR ïiæ K‡iÑ 1976 mv‡j </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ÔMÖvgxb e¨vsK cÖKíÕ bv‡g Kvh©µg ïiæ nq- PÆMÖv‡gi †Rveiv MÖvg †_‡K</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MÖvgxY e¨vsK c~Y©v½ e¨vsK wn‡m‡e AvZœcÖKvk K‡iÑ 1983 mv‡j [Uv½vBj †_‡K]</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gvB‡µv †µwWU ev ÿz`ª F‡Yi RbK ejv nqÑ W. gynv¤§` BDb~m‡K</w:t>
      </w:r>
    </w:p>
    <w:p w:rsidR="00DD5FF0"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webv Rvgvb‡Z FY I ÿz`ª F‡Yi Rb¨ weL¨vZÑ MÖvgxY e¨vsK</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 xml:space="preserve">kvwšÍ‡Z †bv‡ej weRqx evsjv‡`‡ki GKgvÎ cÖwZôvbÑ MÖvgxY e¨vsK </w:t>
      </w:r>
    </w:p>
    <w:p w:rsidR="00DD5FF0" w:rsidRPr="006408BB" w:rsidRDefault="00DD5FF0" w:rsidP="00DD5FF0">
      <w:pPr>
        <w:numPr>
          <w:ilvl w:val="0"/>
          <w:numId w:val="62"/>
        </w:numPr>
        <w:ind w:left="990"/>
        <w:rPr>
          <w:rFonts w:ascii="SutonnyMJ" w:eastAsia="SutonnyMJ" w:hAnsi="SutonnyMJ" w:cs="SutonnyMJ"/>
          <w:sz w:val="24"/>
        </w:rPr>
      </w:pPr>
      <w:r w:rsidRPr="006408BB">
        <w:rPr>
          <w:rFonts w:ascii="SutonnyMJ" w:eastAsia="SutonnyMJ" w:hAnsi="SutonnyMJ" w:cs="SutonnyMJ"/>
          <w:sz w:val="24"/>
        </w:rPr>
        <w:t>W. gynv¤§` BDb~m I MÖvgxY e¨vsK kvwšÍ‡Z †bv‡ej cvqÑ 2006 mv‡j</w:t>
      </w:r>
    </w:p>
    <w:p w:rsidR="00DD5FF0" w:rsidRPr="006408BB" w:rsidRDefault="00DD5FF0" w:rsidP="00DD5FF0">
      <w:pPr>
        <w:ind w:left="630"/>
        <w:rPr>
          <w:rFonts w:ascii="SutonnyMJ" w:eastAsia="SutonnyMJ" w:hAnsi="SutonnyMJ" w:cs="SutonnyMJ"/>
          <w:b/>
          <w:sz w:val="12"/>
          <w:shd w:val="clear" w:color="auto" w:fill="BFBFBF"/>
        </w:rPr>
      </w:pPr>
    </w:p>
    <w:p w:rsidR="00DD5FF0" w:rsidRPr="006408BB" w:rsidRDefault="00DD5FF0" w:rsidP="00DD5FF0">
      <w:pPr>
        <w:shd w:val="clear" w:color="auto" w:fill="F2F2F2" w:themeFill="background1" w:themeFillShade="F2"/>
        <w:jc w:val="center"/>
        <w:rPr>
          <w:rFonts w:ascii="SutonnyMJ" w:eastAsia="SutonnyMJ" w:hAnsi="SutonnyMJ" w:cs="SutonnyMJ"/>
          <w:sz w:val="28"/>
        </w:rPr>
      </w:pPr>
      <w:r w:rsidRPr="006408BB">
        <w:rPr>
          <w:rFonts w:ascii="SutonnyMJ" w:eastAsia="SutonnyMJ" w:hAnsi="SutonnyMJ" w:cs="SutonnyMJ"/>
          <w:b/>
          <w:sz w:val="28"/>
          <w:shd w:val="clear" w:color="auto" w:fill="F2F2F2" w:themeFill="background1" w:themeFillShade="F2"/>
        </w:rPr>
        <w:t>Bmjvgx e¨vswKs</w:t>
      </w:r>
    </w:p>
    <w:p w:rsidR="00DD5FF0" w:rsidRPr="006408BB" w:rsidRDefault="00DD5FF0" w:rsidP="00DD5FF0">
      <w:pPr>
        <w:pStyle w:val="ListParagraph"/>
        <w:numPr>
          <w:ilvl w:val="0"/>
          <w:numId w:val="145"/>
        </w:numPr>
        <w:tabs>
          <w:tab w:val="left" w:pos="360"/>
        </w:tabs>
        <w:ind w:left="369"/>
        <w:contextualSpacing/>
        <w:rPr>
          <w:rFonts w:ascii="SutonnyMJ" w:eastAsia="SutonnyMJ" w:hAnsi="SutonnyMJ" w:cs="SutonnyMJ"/>
          <w:sz w:val="24"/>
        </w:rPr>
      </w:pPr>
      <w:r w:rsidRPr="006408BB">
        <w:rPr>
          <w:rFonts w:ascii="SutonnyMJ" w:eastAsia="SutonnyMJ" w:hAnsi="SutonnyMJ" w:cs="SutonnyMJ"/>
          <w:sz w:val="24"/>
        </w:rPr>
        <w:t>evsjv‡`‡k c~Y©v½ Bmjvgx kwiqvnwfwËK cwiPvwjZ e¨vsKÑ 8wU</w:t>
      </w:r>
    </w:p>
    <w:p w:rsidR="00DD5FF0" w:rsidRPr="006408BB" w:rsidRDefault="00DD5FF0" w:rsidP="00DD5FF0">
      <w:pPr>
        <w:pStyle w:val="ListParagraph"/>
        <w:numPr>
          <w:ilvl w:val="0"/>
          <w:numId w:val="145"/>
        </w:numPr>
        <w:tabs>
          <w:tab w:val="left" w:pos="360"/>
        </w:tabs>
        <w:ind w:left="369"/>
        <w:contextualSpacing/>
        <w:rPr>
          <w:rFonts w:ascii="SutonnyMJ" w:eastAsia="SutonnyMJ" w:hAnsi="SutonnyMJ" w:cs="SutonnyMJ"/>
          <w:sz w:val="24"/>
        </w:rPr>
      </w:pPr>
      <w:r w:rsidRPr="006408BB">
        <w:rPr>
          <w:rFonts w:ascii="SutonnyMJ" w:eastAsia="SutonnyMJ" w:hAnsi="SutonnyMJ" w:cs="SutonnyMJ"/>
          <w:sz w:val="24"/>
        </w:rPr>
        <w:t>evsjv‡`‡ki cÖ_g my`wenxb e¨vs‡Ki bvgÑ Bmjvgx e¨vsK evsjv‡`k wjwg‡UW [cÖwZôv: 1983 mv‡j]</w:t>
      </w:r>
    </w:p>
    <w:p w:rsidR="00DD5FF0" w:rsidRPr="006408BB" w:rsidRDefault="00DD5FF0" w:rsidP="00DD5FF0">
      <w:pPr>
        <w:pStyle w:val="ListParagraph"/>
        <w:numPr>
          <w:ilvl w:val="0"/>
          <w:numId w:val="145"/>
        </w:numPr>
        <w:tabs>
          <w:tab w:val="left" w:pos="360"/>
        </w:tabs>
        <w:ind w:left="369"/>
        <w:contextualSpacing/>
        <w:rPr>
          <w:rFonts w:ascii="SutonnyMJ" w:eastAsia="SutonnyMJ" w:hAnsi="SutonnyMJ" w:cs="SutonnyMJ"/>
          <w:sz w:val="24"/>
        </w:rPr>
      </w:pPr>
      <w:r w:rsidRPr="006408BB">
        <w:rPr>
          <w:rFonts w:ascii="SutonnyMJ" w:eastAsia="SutonnyMJ" w:hAnsi="SutonnyMJ" w:cs="SutonnyMJ"/>
          <w:sz w:val="24"/>
        </w:rPr>
        <w:t>m¤ú~Y© †`kxq D‡`¨v‡M cwiPvwjZ Bmjvgx kwiqvnwfwËK e¨vsKÑ Avj Avivdvn Bmjvgx e¨vsK wjwg‡UW</w:t>
      </w:r>
    </w:p>
    <w:p w:rsidR="00DD5FF0" w:rsidRPr="006408BB" w:rsidRDefault="00DD5FF0" w:rsidP="00DD5FF0">
      <w:pPr>
        <w:pStyle w:val="ListParagraph"/>
        <w:numPr>
          <w:ilvl w:val="0"/>
          <w:numId w:val="145"/>
        </w:numPr>
        <w:tabs>
          <w:tab w:val="left" w:pos="360"/>
          <w:tab w:val="left" w:pos="2160"/>
          <w:tab w:val="left" w:pos="3960"/>
          <w:tab w:val="left" w:pos="5760"/>
          <w:tab w:val="left" w:pos="7920"/>
        </w:tabs>
        <w:ind w:left="369"/>
        <w:contextualSpacing/>
        <w:rPr>
          <w:rFonts w:ascii="SutonnyMJ" w:hAnsi="SutonnyMJ" w:cs="SutonnyMJ"/>
          <w:sz w:val="24"/>
        </w:rPr>
      </w:pPr>
      <w:r w:rsidRPr="006408BB">
        <w:rPr>
          <w:rFonts w:ascii="SutonnyMJ" w:hAnsi="SutonnyMJ" w:cs="SutonnyMJ"/>
          <w:sz w:val="24"/>
        </w:rPr>
        <w:t>Bmjvgx e¨vswKs ej‡Z eySvq Bmjvgx kixqv †gvZv‡eK Avw_©K e¨e¯’vi Dci wbf©i K‡i M‡o DVv e¨vsK e¨e¯’v‡K</w:t>
      </w:r>
    </w:p>
    <w:p w:rsidR="00DD5FF0" w:rsidRPr="006408BB" w:rsidRDefault="00DD5FF0" w:rsidP="00DD5FF0">
      <w:pPr>
        <w:pStyle w:val="ListParagraph"/>
        <w:numPr>
          <w:ilvl w:val="0"/>
          <w:numId w:val="145"/>
        </w:numPr>
        <w:tabs>
          <w:tab w:val="left" w:pos="360"/>
          <w:tab w:val="left" w:pos="2160"/>
          <w:tab w:val="left" w:pos="3960"/>
          <w:tab w:val="left" w:pos="5760"/>
          <w:tab w:val="left" w:pos="7920"/>
        </w:tabs>
        <w:ind w:left="369"/>
        <w:contextualSpacing/>
        <w:rPr>
          <w:rFonts w:ascii="SutonnyMJ" w:hAnsi="SutonnyMJ" w:cs="SutonnyMJ"/>
          <w:sz w:val="24"/>
        </w:rPr>
      </w:pPr>
      <w:r w:rsidRPr="006408BB">
        <w:rPr>
          <w:rFonts w:ascii="SutonnyMJ" w:hAnsi="SutonnyMJ" w:cs="SutonnyMJ"/>
          <w:sz w:val="24"/>
        </w:rPr>
        <w:t xml:space="preserve">Bmjvgx e¨vswKs 2wU g~jbxwZi Dci cÖwZwôZ| h_v: </w:t>
      </w:r>
    </w:p>
    <w:p w:rsidR="00DD5FF0" w:rsidRPr="006408BB" w:rsidRDefault="00DD5FF0" w:rsidP="00DD5FF0">
      <w:pPr>
        <w:pStyle w:val="ListParagraph"/>
        <w:numPr>
          <w:ilvl w:val="0"/>
          <w:numId w:val="132"/>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jvf I †jvKmv‡bi fvM †bqv</w:t>
      </w:r>
    </w:p>
    <w:p w:rsidR="00DD5FF0" w:rsidRPr="006408BB" w:rsidRDefault="00DD5FF0" w:rsidP="00DD5FF0">
      <w:pPr>
        <w:pStyle w:val="ListParagraph"/>
        <w:numPr>
          <w:ilvl w:val="0"/>
          <w:numId w:val="132"/>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my` †jb‡`b wbwl×</w:t>
      </w:r>
    </w:p>
    <w:p w:rsidR="00DD5FF0" w:rsidRPr="006408BB" w:rsidRDefault="00DD5FF0" w:rsidP="00DD5FF0">
      <w:pPr>
        <w:pStyle w:val="ListParagraph"/>
        <w:numPr>
          <w:ilvl w:val="0"/>
          <w:numId w:val="145"/>
        </w:numPr>
        <w:tabs>
          <w:tab w:val="left" w:pos="360"/>
          <w:tab w:val="left" w:pos="2160"/>
          <w:tab w:val="left" w:pos="3960"/>
          <w:tab w:val="left" w:pos="5760"/>
          <w:tab w:val="left" w:pos="7920"/>
        </w:tabs>
        <w:ind w:left="369"/>
        <w:contextualSpacing/>
        <w:jc w:val="both"/>
        <w:rPr>
          <w:rFonts w:ascii="SutonnyMJ" w:hAnsi="SutonnyMJ" w:cs="SutonnyMJ"/>
          <w:sz w:val="24"/>
        </w:rPr>
      </w:pPr>
      <w:r w:rsidRPr="006408BB">
        <w:rPr>
          <w:rFonts w:ascii="SutonnyMJ" w:hAnsi="SutonnyMJ" w:cs="SutonnyMJ"/>
          <w:sz w:val="24"/>
        </w:rPr>
        <w:t>my`: Bmjvgx kixqvn g‡Z, †jb‡`‡bi †ÿ‡Î Pzw³i kZ©g‡Z kixqvn m¤§Z †Kvbiƒc wewbgq e¨ZxZ g~ja‡bi Dci AwZwi³ hv wKQz</w:t>
      </w:r>
      <w:r>
        <w:rPr>
          <w:rFonts w:ascii="SutonnyMJ" w:hAnsi="SutonnyMJ" w:cs="SutonnyMJ"/>
          <w:sz w:val="24"/>
        </w:rPr>
        <w:t xml:space="preserve"> MÖnY Kiv nq Zv‡K my` e‡j| Aviwe</w:t>
      </w:r>
      <w:r w:rsidRPr="006408BB">
        <w:rPr>
          <w:rFonts w:ascii="SutonnyMJ" w:hAnsi="SutonnyMJ" w:cs="SutonnyMJ"/>
          <w:sz w:val="24"/>
        </w:rPr>
        <w:t>‡Z my` †K wiev e‡j|</w:t>
      </w:r>
    </w:p>
    <w:p w:rsidR="00DD5FF0" w:rsidRPr="006408BB" w:rsidRDefault="00DD5FF0" w:rsidP="00DD5FF0">
      <w:pPr>
        <w:ind w:left="990"/>
        <w:rPr>
          <w:rFonts w:ascii="SutonnyMJ" w:eastAsia="SutonnyMJ" w:hAnsi="SutonnyMJ" w:cs="SutonnyMJ"/>
          <w:sz w:val="6"/>
        </w:rPr>
      </w:pPr>
    </w:p>
    <w:p w:rsidR="00DD5FF0" w:rsidRPr="006408BB" w:rsidRDefault="00DD5FF0" w:rsidP="00DD5FF0">
      <w:pPr>
        <w:shd w:val="clear" w:color="auto" w:fill="F2F2F2" w:themeFill="background1" w:themeFillShade="F2"/>
        <w:jc w:val="center"/>
        <w:rPr>
          <w:rFonts w:ascii="SutonnyMJ" w:eastAsia="SutonnyMJ" w:hAnsi="SutonnyMJ" w:cs="SutonnyMJ"/>
          <w:b/>
          <w:spacing w:val="-8"/>
          <w:sz w:val="28"/>
          <w:szCs w:val="24"/>
          <w:shd w:val="clear" w:color="auto" w:fill="BFBFBF"/>
        </w:rPr>
      </w:pPr>
      <w:proofErr w:type="gramStart"/>
      <w:r w:rsidRPr="006408BB">
        <w:rPr>
          <w:rFonts w:ascii="SutonnyMJ" w:eastAsia="SutonnyMJ" w:hAnsi="SutonnyMJ" w:cs="SutonnyMJ"/>
          <w:b/>
          <w:spacing w:val="-8"/>
          <w:sz w:val="28"/>
          <w:szCs w:val="24"/>
          <w:shd w:val="clear" w:color="auto" w:fill="F2F2F2" w:themeFill="background1" w:themeFillShade="F2"/>
        </w:rPr>
        <w:lastRenderedPageBreak/>
        <w:t>wewfbœ</w:t>
      </w:r>
      <w:proofErr w:type="gramEnd"/>
      <w:r w:rsidRPr="006408BB">
        <w:rPr>
          <w:rFonts w:ascii="SutonnyMJ" w:eastAsia="SutonnyMJ" w:hAnsi="SutonnyMJ" w:cs="SutonnyMJ"/>
          <w:b/>
          <w:spacing w:val="-8"/>
          <w:sz w:val="28"/>
          <w:szCs w:val="24"/>
          <w:shd w:val="clear" w:color="auto" w:fill="F2F2F2" w:themeFill="background1" w:themeFillShade="F2"/>
        </w:rPr>
        <w:t xml:space="preserve"> cÖKvi †mev cÖ_g PvjyKvix K‡qKwU e¨</w:t>
      </w:r>
      <w:r>
        <w:rPr>
          <w:rFonts w:ascii="SutonnyMJ" w:eastAsia="SutonnyMJ" w:hAnsi="SutonnyMJ" w:cs="SutonnyMJ"/>
          <w:b/>
          <w:spacing w:val="-8"/>
          <w:sz w:val="28"/>
          <w:szCs w:val="24"/>
          <w:shd w:val="clear" w:color="auto" w:fill="F2F2F2" w:themeFill="background1" w:themeFillShade="F2"/>
        </w:rPr>
        <w:t>v</w:t>
      </w:r>
      <w:r w:rsidRPr="006408BB">
        <w:rPr>
          <w:rFonts w:ascii="SutonnyMJ" w:eastAsia="SutonnyMJ" w:hAnsi="SutonnyMJ" w:cs="SutonnyMJ"/>
          <w:b/>
          <w:spacing w:val="-8"/>
          <w:sz w:val="28"/>
          <w:szCs w:val="24"/>
          <w:shd w:val="clear" w:color="auto" w:fill="F2F2F2" w:themeFill="background1" w:themeFillShade="F2"/>
        </w:rPr>
        <w:t>sK</w:t>
      </w:r>
    </w:p>
    <w:tbl>
      <w:tblPr>
        <w:tblW w:w="0" w:type="auto"/>
        <w:tblInd w:w="2628" w:type="dxa"/>
        <w:tblCellMar>
          <w:left w:w="10" w:type="dxa"/>
          <w:right w:w="10" w:type="dxa"/>
        </w:tblCellMar>
        <w:tblLook w:val="0000" w:firstRow="0" w:lastRow="0" w:firstColumn="0" w:lastColumn="0" w:noHBand="0" w:noVBand="0"/>
      </w:tblPr>
      <w:tblGrid>
        <w:gridCol w:w="2228"/>
        <w:gridCol w:w="2452"/>
      </w:tblGrid>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b/>
                <w:sz w:val="24"/>
              </w:rPr>
              <w:t>†mev</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b/>
                <w:sz w:val="24"/>
              </w:rPr>
              <w:t>e¨vsK</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Times New Roman" w:eastAsia="SutonnyMJ" w:hAnsi="Times New Roman" w:cs="SutonnyMJ"/>
              </w:rPr>
              <w:t>ATM Card</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÷¨vÛvW© PvU©vW e¨vsK</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Fonts w:ascii="Times New Roman" w:eastAsia="SutonnyMJ" w:hAnsi="Times New Roman" w:cs="SutonnyMJ"/>
              </w:rPr>
              <w:t>Agent Banking</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e¨vsK Gwkqv wjwg‡UW</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Fonts w:ascii="Times New Roman" w:eastAsia="SutonnyMJ" w:hAnsi="Times New Roman" w:cs="SutonnyMJ"/>
              </w:rPr>
              <w:t>Online Banking</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B÷vb© e¨vsK wjwg‡UW</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Fonts w:ascii="Times New Roman" w:eastAsia="SutonnyMJ" w:hAnsi="Times New Roman" w:cs="SutonnyMJ"/>
              </w:rPr>
              <w:t>Ready Cash Card</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RbZv e¨vsK wjwg‡UW</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Fonts w:ascii="Times New Roman" w:eastAsia="SutonnyMJ" w:hAnsi="Times New Roman" w:cs="SutonnyMJ"/>
              </w:rPr>
              <w:t>Mobile Banking</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WvP evsjv e¨vsK wjwg‡UW</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Fonts w:ascii="Times New Roman" w:eastAsia="SutonnyMJ" w:hAnsi="Times New Roman" w:cs="SutonnyMJ"/>
              </w:rPr>
              <w:t>School Banking</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iƒcvjx e¨vsK</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eastAsia="SutonnyMJ" w:hAnsi="Times New Roman" w:cs="SutonnyMJ"/>
                <w:sz w:val="24"/>
              </w:rPr>
            </w:pPr>
            <w:r w:rsidRPr="006408BB">
              <w:rPr>
                <w:rFonts w:ascii="Times New Roman" w:eastAsia="SutonnyMJ" w:hAnsi="Times New Roman" w:cs="SutonnyMJ"/>
              </w:rPr>
              <w:t>PayPal</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†mvbvjx e¨vsK</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Style w:val="Emphasis"/>
                <w:rFonts w:ascii="Times New Roman" w:hAnsi="Times New Roman" w:cs="Arial"/>
                <w:bCs/>
                <w:shd w:val="clear" w:color="auto" w:fill="FFFFFF"/>
              </w:rPr>
              <w:t>Offshore Banking</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÷¨vÛvW© PvU©vW© e¨vsK</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rPr>
                <w:rFonts w:ascii="Times New Roman" w:hAnsi="Times New Roman"/>
              </w:rPr>
            </w:pPr>
            <w:r w:rsidRPr="006408BB">
              <w:rPr>
                <w:rFonts w:ascii="Times New Roman" w:eastAsia="SutonnyMJ" w:hAnsi="Times New Roman" w:cs="SutonnyMJ"/>
              </w:rPr>
              <w:t>Master Debit Card</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b¨vkbvj e¨vsK wjwg‡UW</w:t>
            </w:r>
          </w:p>
        </w:tc>
      </w:tr>
      <w:tr w:rsidR="00DD5FF0" w:rsidRPr="006408BB" w:rsidTr="00711701">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wfmv KvW©</w:t>
            </w:r>
          </w:p>
        </w:tc>
        <w:tc>
          <w:tcPr>
            <w:tcW w:w="2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360"/>
                <w:tab w:val="left" w:pos="2520"/>
                <w:tab w:val="left" w:pos="4680"/>
                <w:tab w:val="left" w:pos="6660"/>
              </w:tabs>
              <w:jc w:val="center"/>
            </w:pPr>
            <w:r w:rsidRPr="006408BB">
              <w:rPr>
                <w:rFonts w:ascii="SutonnyMJ" w:eastAsia="SutonnyMJ" w:hAnsi="SutonnyMJ" w:cs="SutonnyMJ"/>
                <w:sz w:val="24"/>
              </w:rPr>
              <w:t>b¨vkbvj e¨vsK wjwg‡UW</w:t>
            </w:r>
          </w:p>
        </w:tc>
      </w:tr>
    </w:tbl>
    <w:p w:rsidR="00DD5FF0" w:rsidRPr="006408BB" w:rsidRDefault="00DD5FF0" w:rsidP="00DD5FF0">
      <w:pPr>
        <w:ind w:left="198"/>
        <w:rPr>
          <w:rFonts w:ascii="SutonnyMJ" w:eastAsia="SutonnyMJ" w:hAnsi="SutonnyMJ" w:cs="SutonnyMJ"/>
          <w:sz w:val="14"/>
        </w:rPr>
      </w:pPr>
    </w:p>
    <w:p w:rsidR="00DD5FF0" w:rsidRPr="006408BB" w:rsidRDefault="00DD5FF0" w:rsidP="00DD5FF0">
      <w:pPr>
        <w:shd w:val="clear" w:color="auto" w:fill="BFBFBF" w:themeFill="background1" w:themeFillShade="BF"/>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8"/>
        </w:rPr>
        <w:t>G‡R›U e¨vswKs</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e¨vs‡Ki G‡R›U nj GKR</w:t>
      </w:r>
      <w:r>
        <w:rPr>
          <w:rFonts w:ascii="SutonnyMJ" w:hAnsi="SutonnyMJ" w:cs="SutonnyMJ"/>
          <w:sz w:val="24"/>
        </w:rPr>
        <w:t>b LyPiv we‡µZv ev WvK AvDU‡jU ‡h</w:t>
      </w:r>
      <w:r w:rsidRPr="006408BB">
        <w:rPr>
          <w:rFonts w:ascii="SutonnyMJ" w:hAnsi="SutonnyMJ" w:cs="SutonnyMJ"/>
          <w:sz w:val="24"/>
        </w:rPr>
        <w:t xml:space="preserve"> Avw_©K cÖwZôvb ev †gvevBj †bUIqvK© Acv‡iU‡ii mv‡_ Pzw³e× n‡q e¨vsK †mev MÖnxZv‡`i †jb‡`b wbe©vn K‡i|</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G‡R›U e¨vswKsG</w:t>
      </w:r>
      <w:r>
        <w:rPr>
          <w:rFonts w:ascii="SutonnyMJ" w:hAnsi="SutonnyMJ" w:cs="SutonnyMJ"/>
          <w:sz w:val="24"/>
        </w:rPr>
        <w:t xml:space="preserve"> †h KvR nq Zv nq</w:t>
      </w:r>
      <w:r w:rsidRPr="006408BB">
        <w:rPr>
          <w:rFonts w:ascii="SutonnyMJ" w:hAnsi="SutonnyMJ" w:cs="SutonnyMJ"/>
          <w:sz w:val="24"/>
        </w:rPr>
        <w:t>:</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UvKv Rgv Kiv</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UvKv D‡Ëvjb Kiv</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†WweU I †µwWU Kv‡W©i bw_ msMÖn</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dvÛ UªvÝdvi</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wej cwi‡kva</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wnmve Rvb‡Z PvIqv</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miKvwi myweav MÖnY</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†iwg‡UÝ</w:t>
      </w:r>
    </w:p>
    <w:p w:rsidR="00DD5FF0" w:rsidRPr="006408BB" w:rsidRDefault="00DD5FF0" w:rsidP="00DD5FF0">
      <w:pPr>
        <w:pStyle w:val="ListParagraph"/>
        <w:numPr>
          <w:ilvl w:val="0"/>
          <w:numId w:val="133"/>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FY †bqv</w:t>
      </w:r>
    </w:p>
    <w:p w:rsidR="00DD5FF0" w:rsidRPr="00E4056E" w:rsidRDefault="00DD5FF0" w:rsidP="00DD5FF0">
      <w:pPr>
        <w:pStyle w:val="ListParagraph"/>
        <w:numPr>
          <w:ilvl w:val="0"/>
          <w:numId w:val="135"/>
        </w:numPr>
        <w:tabs>
          <w:tab w:val="left" w:pos="360"/>
          <w:tab w:val="left" w:pos="2160"/>
          <w:tab w:val="left" w:pos="3960"/>
          <w:tab w:val="left" w:pos="5760"/>
          <w:tab w:val="left" w:pos="7920"/>
        </w:tabs>
        <w:contextualSpacing/>
        <w:rPr>
          <w:rFonts w:ascii="SutonnyMJ" w:hAnsi="SutonnyMJ" w:cs="SutonnyMJ"/>
          <w:sz w:val="28"/>
          <w:szCs w:val="28"/>
        </w:rPr>
      </w:pPr>
      <w:r w:rsidRPr="00E4056E">
        <w:rPr>
          <w:rFonts w:ascii="SutonnyMJ" w:hAnsi="SutonnyMJ" w:cs="SutonnyMJ"/>
          <w:sz w:val="28"/>
          <w:szCs w:val="28"/>
        </w:rPr>
        <w:t>e¨vs‡Ki G‡R›U wn‡m‡e _vK‡Z cv‡i:</w:t>
      </w:r>
    </w:p>
    <w:p w:rsidR="00DD5FF0" w:rsidRPr="006408BB" w:rsidRDefault="00DD5FF0" w:rsidP="00DD5FF0">
      <w:pPr>
        <w:pStyle w:val="ListParagraph"/>
        <w:numPr>
          <w:ilvl w:val="0"/>
          <w:numId w:val="134"/>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dv‡g©mx</w:t>
      </w:r>
    </w:p>
    <w:p w:rsidR="00DD5FF0" w:rsidRPr="006408BB" w:rsidRDefault="00DD5FF0" w:rsidP="00DD5FF0">
      <w:pPr>
        <w:pStyle w:val="ListParagraph"/>
        <w:numPr>
          <w:ilvl w:val="0"/>
          <w:numId w:val="134"/>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mycvi gv‡K©U</w:t>
      </w:r>
    </w:p>
    <w:p w:rsidR="00DD5FF0" w:rsidRPr="006408BB" w:rsidRDefault="00DD5FF0" w:rsidP="00DD5FF0">
      <w:pPr>
        <w:pStyle w:val="ListParagraph"/>
        <w:numPr>
          <w:ilvl w:val="0"/>
          <w:numId w:val="134"/>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jUvix AvDU‡jU</w:t>
      </w:r>
    </w:p>
    <w:p w:rsidR="00DD5FF0" w:rsidRPr="006408BB" w:rsidRDefault="00DD5FF0" w:rsidP="00DD5FF0">
      <w:pPr>
        <w:pStyle w:val="ListParagraph"/>
        <w:numPr>
          <w:ilvl w:val="0"/>
          <w:numId w:val="134"/>
        </w:numPr>
        <w:tabs>
          <w:tab w:val="left" w:pos="360"/>
          <w:tab w:val="left" w:pos="2160"/>
          <w:tab w:val="left" w:pos="3960"/>
          <w:tab w:val="left" w:pos="5760"/>
          <w:tab w:val="left" w:pos="7920"/>
        </w:tabs>
        <w:contextualSpacing/>
        <w:rPr>
          <w:rFonts w:ascii="SutonnyMJ" w:hAnsi="SutonnyMJ" w:cs="SutonnyMJ"/>
          <w:sz w:val="24"/>
        </w:rPr>
      </w:pPr>
      <w:r w:rsidRPr="006408BB">
        <w:rPr>
          <w:rFonts w:ascii="SutonnyMJ" w:hAnsi="SutonnyMJ" w:cs="SutonnyMJ"/>
          <w:sz w:val="24"/>
        </w:rPr>
        <w:t>WvKNi</w:t>
      </w:r>
    </w:p>
    <w:p w:rsidR="00DD5FF0" w:rsidRPr="006408BB" w:rsidRDefault="00DD5FF0" w:rsidP="00DD5FF0">
      <w:pPr>
        <w:tabs>
          <w:tab w:val="left" w:pos="360"/>
          <w:tab w:val="left" w:pos="2160"/>
          <w:tab w:val="left" w:pos="3960"/>
          <w:tab w:val="left" w:pos="5760"/>
          <w:tab w:val="left" w:pos="7920"/>
        </w:tabs>
        <w:rPr>
          <w:rFonts w:ascii="SutonnyMJ" w:hAnsi="SutonnyMJ" w:cs="SutonnyMJ"/>
          <w:sz w:val="12"/>
        </w:rPr>
      </w:pP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eZ©gv‡b 21wU e¨vs‡K G‡R›U e¨vswKs Pvjy i‡q‡Q| jvB‡mÝ †c‡q‡Q 24wU (wW‡m¤^i, 2019 ch©šÍ)</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G‡R›U e¨vswKs Gi AvDU‡jU msL¨vÑ 11320wU</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G‡R›U 7856wU</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MÖvnK: 52 jvL 68 nvRvi (wW‡m¤^i, 2019 ch©šÍ)</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miKvwi e¨vsK wn‡m‡e cÖ_g G‡R›U e¨vswKs Pvjy K‡i: AMÖbx e¨vsK wjwg‡UW</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†emiKvwi e¨vsK wn‡m‡e cÖ_g G‡R›U e¨vswKs Pvjy K‡i: e¨vsK Gwkqv</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eZ©gv‡b G‡R›U e¨vswKs Gi kx‡l© i‡q‡Q WvP evsjv e¨vsK</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lastRenderedPageBreak/>
        <w:t>G‡R›U AvDU‡j‡U G</w:t>
      </w:r>
      <w:r>
        <w:rPr>
          <w:rFonts w:ascii="SutonnyMJ" w:hAnsi="SutonnyMJ" w:cs="SutonnyMJ"/>
          <w:sz w:val="24"/>
        </w:rPr>
        <w:t>K</w:t>
      </w:r>
      <w:r w:rsidRPr="006408BB">
        <w:rPr>
          <w:rFonts w:ascii="SutonnyMJ" w:hAnsi="SutonnyMJ" w:cs="SutonnyMJ"/>
          <w:sz w:val="24"/>
        </w:rPr>
        <w:t>Rb MÖvnK mn‡RB Zvi ev‡qv‡gwUªK ev nv‡Zi AvOy‡ji ¯ú‡k©i gva¨‡g wnmve cwiPvjbv Ki‡Z cv‡i|</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evsjv‡`k e¨vsK G‡R›U e¨vswKs Kvh©µg cwiPvjbv msµvšÍ bxwZgvjv Rvwi K‡i; 9 wW‡m¤^i, 2013</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D‡Ïk¨: †`‡ki myweav ewÂZ cÖvwšÍK ch©v‡q e¨vswKs myweav †cuŠ‡Q †`qv|</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we‡k¦i cÖ_g G‡R›U e¨vswKs †mev Pvjy nqÑ eªvwR‡j|</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evsjv‡`‡k G‡R›U e¨vswKs Pvjy nqÑ 2014 mv‡j</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2014 mv‡ji Rvbyqvwi‡Z gywÝM‡Äi wmivRw`Lvb Dc‡Rjvq cÖ_g G‡R›U e¨vswKs †mev Pvjy K‡j|</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G‡R‡›Ui †hvM¨Zv: †UªW jvB‡mÝ _vK‡Z n‡e I GBPGmwm cvm</w:t>
      </w:r>
    </w:p>
    <w:p w:rsidR="00DD5FF0" w:rsidRPr="006408BB" w:rsidRDefault="00DD5FF0" w:rsidP="00DD5FF0">
      <w:pPr>
        <w:tabs>
          <w:tab w:val="left" w:pos="360"/>
          <w:tab w:val="left" w:pos="2160"/>
          <w:tab w:val="left" w:pos="3960"/>
          <w:tab w:val="left" w:pos="5760"/>
          <w:tab w:val="left" w:pos="7920"/>
        </w:tabs>
        <w:rPr>
          <w:rFonts w:ascii="SutonnyMJ" w:hAnsi="SutonnyMJ" w:cs="SutonnyMJ"/>
          <w:sz w:val="6"/>
        </w:rPr>
      </w:pPr>
    </w:p>
    <w:p w:rsidR="00DD5FF0" w:rsidRPr="006408BB" w:rsidRDefault="00DD5FF0" w:rsidP="00DD5FF0">
      <w:pPr>
        <w:shd w:val="clear" w:color="auto" w:fill="BFBFBF" w:themeFill="background1" w:themeFillShade="BF"/>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8"/>
        </w:rPr>
        <w:t>†gvevBj e¨vswKs</w:t>
      </w:r>
    </w:p>
    <w:p w:rsidR="00DD5FF0" w:rsidRPr="006408BB" w:rsidRDefault="00DD5FF0" w:rsidP="00DD5FF0">
      <w:pPr>
        <w:tabs>
          <w:tab w:val="left" w:pos="360"/>
          <w:tab w:val="left" w:pos="2160"/>
          <w:tab w:val="left" w:pos="3960"/>
          <w:tab w:val="left" w:pos="5760"/>
          <w:tab w:val="left" w:pos="7920"/>
        </w:tabs>
        <w:rPr>
          <w:rFonts w:ascii="SutonnyMJ" w:hAnsi="SutonnyMJ" w:cs="SutonnyMJ"/>
          <w:sz w:val="4"/>
        </w:rPr>
      </w:pP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2011 mv‡ji gv‡P© WvP evsjv e¨vsK cÖ_g †gvevBj e¨vswK †mev Pvjy K‡i</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WvP evsjv e¨vs‡Ki †gvevBj e¨vswKs †mevwUi bvgKiY K‡iÑ i‡KU bv‡g</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eªvK e¨vs‡Ki mn‡hvMx cÖwZôvb wn‡m‡e †gvevBj e¨vswKs †mev Pvjy K‡i ÒweKvkÓ</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eZ©gv‡b evRv‡ii 70 kZvs‡ki †ewk weKv‡ki wbqš¿‡Y</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w`‡b 25000 UvKv D‡Ëvjb Kiv hvq</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cÖevmx Avq D‡Ëvjb Kiv hv‡e 1 jvL 25 nvRvi UvKv ch©šÍ</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bM`: WvK wefv‡Mi wWwRUvj Avw_©K †gvevBj e¨vswKs †mev</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eZ©gv‡b weKv‡ki c‡iB bM‡`i Ae¯’vb</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bM‡` K¨vk AvDU PvR© nvRv‡i 14 UvKv 50 cqmv</w:t>
      </w:r>
    </w:p>
    <w:p w:rsidR="00DD5FF0" w:rsidRPr="006408BB" w:rsidRDefault="00DD5FF0" w:rsidP="00DD5FF0">
      <w:pPr>
        <w:tabs>
          <w:tab w:val="left" w:pos="360"/>
          <w:tab w:val="left" w:pos="2160"/>
          <w:tab w:val="left" w:pos="3960"/>
          <w:tab w:val="left" w:pos="5760"/>
          <w:tab w:val="left" w:pos="7920"/>
        </w:tabs>
        <w:rPr>
          <w:rFonts w:ascii="SutonnyMJ" w:hAnsi="SutonnyMJ" w:cs="SutonnyMJ"/>
          <w:sz w:val="4"/>
        </w:rPr>
      </w:pPr>
    </w:p>
    <w:p w:rsidR="00DD5FF0" w:rsidRPr="006408BB" w:rsidRDefault="00DD5FF0" w:rsidP="00DD5FF0">
      <w:pPr>
        <w:shd w:val="clear" w:color="auto" w:fill="D9D9D9" w:themeFill="background1" w:themeFillShade="D9"/>
        <w:tabs>
          <w:tab w:val="left" w:pos="360"/>
          <w:tab w:val="left" w:pos="2160"/>
          <w:tab w:val="left" w:pos="3960"/>
          <w:tab w:val="left" w:pos="5760"/>
          <w:tab w:val="left" w:pos="7920"/>
        </w:tabs>
        <w:jc w:val="center"/>
        <w:rPr>
          <w:rFonts w:ascii="SutonnyMJ" w:hAnsi="SutonnyMJ" w:cs="SutonnyMJ"/>
          <w:b/>
          <w:sz w:val="24"/>
        </w:rPr>
      </w:pPr>
      <w:r w:rsidRPr="006408BB">
        <w:rPr>
          <w:rFonts w:ascii="SutonnyMJ" w:hAnsi="SutonnyMJ" w:cs="SutonnyMJ"/>
          <w:b/>
          <w:sz w:val="28"/>
        </w:rPr>
        <w:t>¯‹zj e¨vswKs</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¯‹zj e¨vswKs Pvjy nq: 2010 mv‡j</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¯‹zj e¨vswKs Gi D‡</w:t>
      </w:r>
      <w:r>
        <w:rPr>
          <w:rFonts w:ascii="SutonnyMJ" w:hAnsi="SutonnyMJ" w:cs="SutonnyMJ"/>
          <w:sz w:val="24"/>
        </w:rPr>
        <w:t>`¨v³v: evsjv‡`k e¨vs‡Ki mv‡eK Mfb</w:t>
      </w:r>
      <w:r w:rsidRPr="006408BB">
        <w:rPr>
          <w:rFonts w:ascii="SutonnyMJ" w:hAnsi="SutonnyMJ" w:cs="SutonnyMJ"/>
          <w:sz w:val="24"/>
        </w:rPr>
        <w:t>©i W. AvwZDi ingvb</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Z‡e wkÿv_©xiv UvKv Rgv ivLvi my‡hvM cvq 2011 mvj †_‡K</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¯‹zj e¨vswKs G 100 UvKv w`‡q wnmve †Lvjv hvq</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6-18 eQi eqmx ¯‹zj wkÿv_©xiv 100 UvKvq e¨vsK wnmve Lyj‡Z cv‡i|</w:t>
      </w:r>
    </w:p>
    <w:p w:rsidR="00DD5FF0" w:rsidRPr="006408BB" w:rsidRDefault="00DD5FF0" w:rsidP="00DD5FF0">
      <w:pPr>
        <w:pStyle w:val="ListParagraph"/>
        <w:numPr>
          <w:ilvl w:val="0"/>
          <w:numId w:val="135"/>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D‡Ïk¨: Avw_©K AšÍfz©w</w:t>
      </w:r>
      <w:r w:rsidRPr="006408BB">
        <w:rPr>
          <w:rFonts w:ascii="SutonnyOMJ" w:hAnsi="SutonnyOMJ" w:cs="SutonnyOMJ"/>
          <w:sz w:val="24"/>
        </w:rPr>
        <w:t>ক্ত</w:t>
      </w:r>
    </w:p>
    <w:p w:rsidR="00DD5FF0" w:rsidRPr="00FF5159" w:rsidRDefault="00DD5FF0" w:rsidP="00DD5FF0">
      <w:pPr>
        <w:tabs>
          <w:tab w:val="left" w:pos="540"/>
        </w:tabs>
        <w:ind w:left="446" w:hanging="446"/>
        <w:jc w:val="center"/>
        <w:rPr>
          <w:rFonts w:ascii="SutonnyMJ" w:eastAsia="SutonnyMJ" w:hAnsi="SutonnyMJ" w:cs="SutonnyMJ"/>
          <w:b/>
          <w:sz w:val="26"/>
        </w:rPr>
      </w:pPr>
      <w:r>
        <w:rPr>
          <w:rFonts w:ascii="SutonnyMJ" w:eastAsia="SutonnyMJ" w:hAnsi="SutonnyMJ" w:cs="SutonnyMJ"/>
          <w:b/>
          <w:sz w:val="26"/>
        </w:rPr>
        <w:t>Z_¨ cÖevn</w:t>
      </w:r>
    </w:p>
    <w:tbl>
      <w:tblPr>
        <w:tblStyle w:val="TableGrid"/>
        <w:tblW w:w="0" w:type="auto"/>
        <w:tblInd w:w="288" w:type="dxa"/>
        <w:tblLook w:val="04A0" w:firstRow="1" w:lastRow="0" w:firstColumn="1" w:lastColumn="0" w:noHBand="0" w:noVBand="1"/>
      </w:tblPr>
      <w:tblGrid>
        <w:gridCol w:w="1842"/>
        <w:gridCol w:w="1678"/>
        <w:gridCol w:w="1690"/>
        <w:gridCol w:w="1540"/>
        <w:gridCol w:w="1530"/>
      </w:tblGrid>
      <w:tr w:rsidR="00DD5FF0" w:rsidTr="00711701">
        <w:trPr>
          <w:trHeight w:val="512"/>
        </w:trPr>
        <w:tc>
          <w:tcPr>
            <w:tcW w:w="1842"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Pr>
                <w:rFonts w:ascii="SutonnyMJ" w:eastAsia="SutonnyMJ" w:hAnsi="SutonnyMJ" w:cs="SutonnyMJ"/>
                <w:sz w:val="22"/>
                <w:szCs w:val="22"/>
              </w:rPr>
              <w:t>†</w:t>
            </w:r>
            <w:r w:rsidRPr="00BE1319">
              <w:rPr>
                <w:rFonts w:ascii="SutonnyMJ" w:eastAsia="SutonnyMJ" w:hAnsi="SutonnyMJ" w:cs="SutonnyMJ"/>
                <w:sz w:val="22"/>
                <w:szCs w:val="22"/>
              </w:rPr>
              <w:t>emiKvwi evwYwR¨K e¨vsK:</w:t>
            </w:r>
          </w:p>
        </w:tc>
        <w:tc>
          <w:tcPr>
            <w:tcW w:w="1678"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Pr>
                <w:rFonts w:ascii="SutonnyMJ" w:eastAsia="SutonnyMJ" w:hAnsi="SutonnyMJ" w:cs="SutonnyMJ"/>
                <w:sz w:val="22"/>
                <w:szCs w:val="22"/>
              </w:rPr>
              <w:t>ˆ</w:t>
            </w:r>
            <w:r w:rsidRPr="00BE1319">
              <w:rPr>
                <w:rFonts w:ascii="SutonnyMJ" w:eastAsia="SutonnyMJ" w:hAnsi="SutonnyMJ" w:cs="SutonnyMJ"/>
                <w:sz w:val="22"/>
                <w:szCs w:val="22"/>
              </w:rPr>
              <w:t>e‡`wkK evwYwR¨K e¨vsK :</w:t>
            </w:r>
          </w:p>
        </w:tc>
        <w:tc>
          <w:tcPr>
            <w:tcW w:w="1690"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sidRPr="00BE1319">
              <w:rPr>
                <w:rFonts w:ascii="SutonnyMJ" w:eastAsia="SutonnyMJ" w:hAnsi="SutonnyMJ" w:cs="SutonnyMJ"/>
                <w:sz w:val="22"/>
                <w:szCs w:val="22"/>
              </w:rPr>
              <w:t>ivóªvqË we‡klvwqZ e¨vsK (Zdwmwj)</w:t>
            </w:r>
          </w:p>
        </w:tc>
        <w:tc>
          <w:tcPr>
            <w:tcW w:w="1540"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sidRPr="00BE1319">
              <w:rPr>
                <w:rFonts w:ascii="SutonnyMJ" w:eastAsia="SutonnyMJ" w:hAnsi="SutonnyMJ" w:cs="SutonnyMJ"/>
                <w:sz w:val="22"/>
                <w:szCs w:val="22"/>
              </w:rPr>
              <w:t>ivóªxq gvwjKvbvaxb Avw_©K cÖwZôvb :</w:t>
            </w:r>
          </w:p>
        </w:tc>
        <w:tc>
          <w:tcPr>
            <w:tcW w:w="1530"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sidRPr="00BE1319">
              <w:rPr>
                <w:rFonts w:ascii="SutonnyMJ" w:eastAsia="SutonnyMJ" w:hAnsi="SutonnyMJ" w:cs="SutonnyMJ"/>
                <w:sz w:val="22"/>
                <w:szCs w:val="22"/>
              </w:rPr>
              <w:t>eZ©gv‡b †gvU Avw_©K cÖwZôvb :</w:t>
            </w:r>
          </w:p>
        </w:tc>
      </w:tr>
      <w:tr w:rsidR="00DD5FF0" w:rsidTr="00711701">
        <w:trPr>
          <w:trHeight w:val="260"/>
        </w:trPr>
        <w:tc>
          <w:tcPr>
            <w:tcW w:w="1842" w:type="dxa"/>
          </w:tcPr>
          <w:p w:rsidR="00DD5FF0" w:rsidRPr="00BE1319" w:rsidRDefault="00DD5FF0" w:rsidP="00711701">
            <w:pPr>
              <w:tabs>
                <w:tab w:val="left" w:pos="540"/>
              </w:tabs>
              <w:jc w:val="center"/>
              <w:rPr>
                <w:rFonts w:ascii="SutonnyMJ" w:eastAsia="SutonnyMJ" w:hAnsi="SutonnyMJ" w:cs="SutonnyMJ"/>
                <w:sz w:val="22"/>
                <w:szCs w:val="22"/>
              </w:rPr>
            </w:pPr>
            <w:r w:rsidRPr="00BE1319">
              <w:rPr>
                <w:rFonts w:ascii="SutonnyMJ" w:eastAsia="SutonnyMJ" w:hAnsi="SutonnyMJ" w:cs="SutonnyMJ"/>
                <w:sz w:val="22"/>
                <w:szCs w:val="22"/>
              </w:rPr>
              <w:t>44wU</w:t>
            </w:r>
          </w:p>
        </w:tc>
        <w:tc>
          <w:tcPr>
            <w:tcW w:w="1678"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sidRPr="00BE1319">
              <w:rPr>
                <w:rFonts w:ascii="SutonnyMJ" w:eastAsia="SutonnyMJ" w:hAnsi="SutonnyMJ" w:cs="SutonnyMJ"/>
                <w:sz w:val="22"/>
                <w:szCs w:val="22"/>
              </w:rPr>
              <w:t>9wU</w:t>
            </w:r>
          </w:p>
        </w:tc>
        <w:tc>
          <w:tcPr>
            <w:tcW w:w="1690" w:type="dxa"/>
          </w:tcPr>
          <w:p w:rsidR="00DD5FF0" w:rsidRPr="00BE1319" w:rsidRDefault="00DD5FF0" w:rsidP="00711701">
            <w:pPr>
              <w:tabs>
                <w:tab w:val="left" w:pos="540"/>
              </w:tabs>
              <w:jc w:val="center"/>
              <w:rPr>
                <w:rFonts w:ascii="SutonnyMJ" w:eastAsia="SutonnyMJ" w:hAnsi="SutonnyMJ" w:cs="SutonnyMJ"/>
                <w:sz w:val="22"/>
                <w:szCs w:val="22"/>
              </w:rPr>
            </w:pPr>
            <w:r w:rsidRPr="00BE1319">
              <w:rPr>
                <w:rFonts w:ascii="SutonnyMJ" w:eastAsia="SutonnyMJ" w:hAnsi="SutonnyMJ" w:cs="SutonnyMJ"/>
                <w:sz w:val="22"/>
                <w:szCs w:val="22"/>
              </w:rPr>
              <w:t>2wU</w:t>
            </w:r>
          </w:p>
        </w:tc>
        <w:tc>
          <w:tcPr>
            <w:tcW w:w="1540" w:type="dxa"/>
          </w:tcPr>
          <w:p w:rsidR="00DD5FF0" w:rsidRPr="00BE1319" w:rsidRDefault="00DD5FF0" w:rsidP="00711701">
            <w:pPr>
              <w:tabs>
                <w:tab w:val="left" w:pos="540"/>
              </w:tabs>
              <w:jc w:val="center"/>
              <w:rPr>
                <w:rFonts w:ascii="SutonnyMJ" w:eastAsia="SutonnyMJ" w:hAnsi="SutonnyMJ" w:cs="SutonnyMJ"/>
                <w:sz w:val="22"/>
                <w:szCs w:val="22"/>
              </w:rPr>
            </w:pPr>
            <w:r w:rsidRPr="00BE1319">
              <w:rPr>
                <w:rFonts w:ascii="SutonnyMJ" w:eastAsia="SutonnyMJ" w:hAnsi="SutonnyMJ" w:cs="SutonnyMJ"/>
                <w:sz w:val="22"/>
                <w:szCs w:val="22"/>
              </w:rPr>
              <w:t>2wU</w:t>
            </w:r>
          </w:p>
        </w:tc>
        <w:tc>
          <w:tcPr>
            <w:tcW w:w="1530" w:type="dxa"/>
          </w:tcPr>
          <w:p w:rsidR="00DD5FF0" w:rsidRPr="00BE1319" w:rsidRDefault="00DD5FF0" w:rsidP="00711701">
            <w:pPr>
              <w:tabs>
                <w:tab w:val="left" w:pos="360"/>
                <w:tab w:val="left" w:pos="2520"/>
                <w:tab w:val="left" w:pos="4680"/>
                <w:tab w:val="left" w:pos="6660"/>
              </w:tabs>
              <w:jc w:val="center"/>
              <w:rPr>
                <w:rFonts w:ascii="SutonnyMJ" w:eastAsia="SutonnyMJ" w:hAnsi="SutonnyMJ" w:cs="SutonnyMJ"/>
                <w:sz w:val="22"/>
                <w:szCs w:val="22"/>
              </w:rPr>
            </w:pPr>
            <w:r w:rsidRPr="00BE1319">
              <w:rPr>
                <w:rFonts w:ascii="SutonnyMJ" w:eastAsia="SutonnyMJ" w:hAnsi="SutonnyMJ" w:cs="SutonnyMJ"/>
                <w:sz w:val="22"/>
                <w:szCs w:val="22"/>
              </w:rPr>
              <w:t>34wU</w:t>
            </w:r>
          </w:p>
        </w:tc>
      </w:tr>
    </w:tbl>
    <w:p w:rsidR="00DD5FF0" w:rsidRPr="00361969" w:rsidRDefault="00DD5FF0" w:rsidP="00DD5FF0">
      <w:pPr>
        <w:numPr>
          <w:ilvl w:val="0"/>
          <w:numId w:val="64"/>
        </w:numPr>
        <w:jc w:val="both"/>
        <w:rPr>
          <w:rFonts w:ascii="SutonnyMJ" w:eastAsia="SutonnyMJ" w:hAnsi="SutonnyMJ" w:cs="SutonnyMJ"/>
          <w:color w:val="FF0000"/>
          <w:sz w:val="24"/>
        </w:rPr>
      </w:pPr>
      <w:r w:rsidRPr="00361969">
        <w:rPr>
          <w:rFonts w:ascii="SutonnyMJ" w:eastAsia="SutonnyMJ" w:hAnsi="SutonnyMJ" w:cs="SutonnyMJ"/>
          <w:color w:val="FF0000"/>
          <w:sz w:val="24"/>
        </w:rPr>
        <w:t>Dcgnv‡`‡k cÖ_g e¨vswKs e¨e¯’v Pvjy nqÑ gyNj Avg‡j</w:t>
      </w:r>
    </w:p>
    <w:p w:rsidR="00DD5FF0" w:rsidRPr="00361969" w:rsidRDefault="00DD5FF0" w:rsidP="00DD5FF0">
      <w:pPr>
        <w:numPr>
          <w:ilvl w:val="0"/>
          <w:numId w:val="64"/>
        </w:numPr>
        <w:rPr>
          <w:rFonts w:ascii="SutonnyMJ" w:eastAsia="SutonnyMJ" w:hAnsi="SutonnyMJ" w:cs="SutonnyMJ"/>
          <w:color w:val="FF0000"/>
          <w:sz w:val="24"/>
        </w:rPr>
      </w:pPr>
      <w:r w:rsidRPr="00361969">
        <w:rPr>
          <w:rFonts w:ascii="SutonnyMJ" w:eastAsia="SutonnyMJ" w:hAnsi="SutonnyMJ" w:cs="SutonnyMJ"/>
          <w:color w:val="FF0000"/>
          <w:sz w:val="24"/>
        </w:rPr>
        <w:t>wewRwei Rb¨ bZzb evwYwR¨K e¨vsKÑ mxgvšÍ e¨vsK</w:t>
      </w:r>
    </w:p>
    <w:p w:rsidR="00DD5FF0" w:rsidRPr="00361969" w:rsidRDefault="00DD5FF0" w:rsidP="00DD5FF0">
      <w:pPr>
        <w:numPr>
          <w:ilvl w:val="0"/>
          <w:numId w:val="64"/>
        </w:numPr>
        <w:jc w:val="both"/>
        <w:rPr>
          <w:rFonts w:ascii="VillageII" w:eastAsia="VillageII" w:hAnsi="VillageII" w:cs="VillageII"/>
          <w:color w:val="FF0000"/>
          <w:sz w:val="24"/>
        </w:rPr>
      </w:pPr>
      <w:r w:rsidRPr="00361969">
        <w:rPr>
          <w:rFonts w:ascii="VillageII" w:eastAsia="VillageII" w:hAnsi="VillageII" w:cs="VillageII"/>
          <w:color w:val="FF0000"/>
          <w:sz w:val="24"/>
        </w:rPr>
        <w:t>wkÍ¸ eÅvsK cÉwZwÓ¤Z nq- 1972 mvGj</w:t>
      </w:r>
    </w:p>
    <w:p w:rsidR="00DD5FF0" w:rsidRPr="00361969" w:rsidRDefault="00DD5FF0" w:rsidP="00DD5FF0">
      <w:pPr>
        <w:numPr>
          <w:ilvl w:val="0"/>
          <w:numId w:val="64"/>
        </w:numPr>
        <w:jc w:val="both"/>
        <w:rPr>
          <w:rFonts w:ascii="VillageII" w:eastAsia="VillageII" w:hAnsi="VillageII" w:cs="VillageII"/>
          <w:color w:val="FF0000"/>
          <w:sz w:val="24"/>
        </w:rPr>
      </w:pPr>
      <w:r w:rsidRPr="00361969">
        <w:rPr>
          <w:rFonts w:ascii="VillageII" w:eastAsia="VillageII" w:hAnsi="VillageII" w:cs="VillageII"/>
          <w:color w:val="FF0000"/>
          <w:sz w:val="24"/>
        </w:rPr>
        <w:t>KgÆmsÕ©vb eÅvsK cÉwZwÓ¤Z nq- 1998 mvGj</w:t>
      </w:r>
    </w:p>
    <w:p w:rsidR="00DD5FF0" w:rsidRPr="00361969" w:rsidRDefault="00DD5FF0" w:rsidP="00DD5FF0">
      <w:pPr>
        <w:numPr>
          <w:ilvl w:val="0"/>
          <w:numId w:val="64"/>
        </w:numPr>
        <w:rPr>
          <w:rFonts w:ascii="VillageII" w:eastAsia="VillageII" w:hAnsi="VillageII" w:cs="VillageII"/>
          <w:color w:val="FF0000"/>
          <w:spacing w:val="-2"/>
          <w:sz w:val="24"/>
        </w:rPr>
      </w:pPr>
      <w:r w:rsidRPr="00361969">
        <w:rPr>
          <w:rFonts w:ascii="VillageII" w:eastAsia="VillageII" w:hAnsi="VillageII" w:cs="VillageII"/>
          <w:color w:val="FF0000"/>
          <w:spacing w:val="-2"/>
          <w:sz w:val="24"/>
        </w:rPr>
        <w:t>evsjvG`Gk Õ©vwcZ cÉ^g ˆemiKvix eÅvsK- Avie evsjvG`k eÅvsK (</w:t>
      </w:r>
      <w:r w:rsidRPr="00361969">
        <w:rPr>
          <w:rFonts w:ascii="SutonnyMJ" w:eastAsia="SutonnyMJ" w:hAnsi="SutonnyMJ" w:cs="SutonnyMJ"/>
          <w:color w:val="FF0000"/>
          <w:spacing w:val="-2"/>
          <w:sz w:val="24"/>
        </w:rPr>
        <w:t>Gwe e¨vsK)</w:t>
      </w:r>
    </w:p>
    <w:p w:rsidR="00DD5FF0" w:rsidRPr="00361969" w:rsidRDefault="00DD5FF0" w:rsidP="00DD5FF0">
      <w:pPr>
        <w:numPr>
          <w:ilvl w:val="0"/>
          <w:numId w:val="64"/>
        </w:numPr>
        <w:jc w:val="both"/>
        <w:rPr>
          <w:rFonts w:ascii="VillageII" w:eastAsia="VillageII" w:hAnsi="VillageII" w:cs="VillageII"/>
          <w:color w:val="FF0000"/>
          <w:sz w:val="24"/>
        </w:rPr>
      </w:pPr>
      <w:r w:rsidRPr="00361969">
        <w:rPr>
          <w:rFonts w:ascii="SutonnyMJ" w:eastAsia="SutonnyMJ" w:hAnsi="SutonnyMJ" w:cs="SutonnyMJ"/>
          <w:color w:val="FF0000"/>
          <w:sz w:val="24"/>
        </w:rPr>
        <w:t xml:space="preserve">evsjv‡`‡k </w:t>
      </w:r>
      <w:r w:rsidRPr="00361969">
        <w:rPr>
          <w:rFonts w:ascii="Times New Roman" w:hAnsi="Times New Roman" w:cs="Calibri"/>
          <w:color w:val="FF0000"/>
        </w:rPr>
        <w:t>VAT</w:t>
      </w:r>
      <w:r w:rsidRPr="00361969">
        <w:rPr>
          <w:rFonts w:ascii="VillageII" w:eastAsia="VillageII" w:hAnsi="VillageII" w:cs="VillageII"/>
          <w:color w:val="FF0000"/>
          <w:sz w:val="24"/>
        </w:rPr>
        <w:t xml:space="preserve">-Pvjy nq- 1 RyjvB 1991 mvGj </w:t>
      </w:r>
    </w:p>
    <w:p w:rsidR="00DD5FF0" w:rsidRPr="00361969" w:rsidRDefault="00DD5FF0" w:rsidP="00DD5FF0">
      <w:pPr>
        <w:numPr>
          <w:ilvl w:val="0"/>
          <w:numId w:val="64"/>
        </w:numPr>
        <w:jc w:val="both"/>
        <w:rPr>
          <w:rFonts w:ascii="VillageII" w:eastAsia="VillageII" w:hAnsi="VillageII" w:cs="VillageII"/>
          <w:color w:val="FF0000"/>
          <w:spacing w:val="-4"/>
          <w:sz w:val="24"/>
        </w:rPr>
      </w:pPr>
      <w:r w:rsidRPr="00361969">
        <w:rPr>
          <w:rFonts w:ascii="VillageII" w:eastAsia="VillageII" w:hAnsi="VillageII" w:cs="VillageII"/>
          <w:color w:val="FF0000"/>
          <w:spacing w:val="-4"/>
          <w:sz w:val="24"/>
        </w:rPr>
        <w:t>eÅvsK I Avw^ÆK cÉwZÓ¤vb wefvM MVb Kiv nq@ 7 Rvbyqvwi, 2010</w:t>
      </w:r>
    </w:p>
    <w:p w:rsidR="00DD5FF0" w:rsidRPr="00361969" w:rsidRDefault="00DD5FF0" w:rsidP="00DD5FF0">
      <w:pPr>
        <w:numPr>
          <w:ilvl w:val="0"/>
          <w:numId w:val="64"/>
        </w:numPr>
        <w:jc w:val="both"/>
        <w:rPr>
          <w:rFonts w:ascii="VillageII" w:eastAsia="VillageII" w:hAnsi="VillageII" w:cs="VillageII"/>
          <w:color w:val="FF0000"/>
          <w:sz w:val="24"/>
        </w:rPr>
      </w:pPr>
      <w:r w:rsidRPr="00361969">
        <w:rPr>
          <w:rFonts w:ascii="VillageII" w:eastAsia="VillageII" w:hAnsi="VillageII" w:cs="VillageII"/>
          <w:color w:val="FF0000"/>
          <w:sz w:val="24"/>
        </w:rPr>
        <w:lastRenderedPageBreak/>
        <w:t>evsjvG`k gyî×evRvi A^ÆbxwZ Pvjy KGi@ 1991 mvGj|</w:t>
      </w:r>
    </w:p>
    <w:p w:rsidR="00DD5FF0" w:rsidRPr="00361969" w:rsidRDefault="00DD5FF0" w:rsidP="00DD5FF0">
      <w:pPr>
        <w:numPr>
          <w:ilvl w:val="0"/>
          <w:numId w:val="64"/>
        </w:numPr>
        <w:tabs>
          <w:tab w:val="left" w:pos="360"/>
          <w:tab w:val="left" w:pos="2520"/>
          <w:tab w:val="left" w:pos="4680"/>
          <w:tab w:val="left" w:pos="6660"/>
        </w:tabs>
        <w:jc w:val="both"/>
        <w:rPr>
          <w:rFonts w:ascii="SutonnyMJ" w:eastAsia="SutonnyMJ" w:hAnsi="SutonnyMJ" w:cs="SutonnyMJ"/>
          <w:color w:val="FF0000"/>
          <w:sz w:val="24"/>
        </w:rPr>
      </w:pPr>
      <w:r w:rsidRPr="00361969">
        <w:rPr>
          <w:rFonts w:ascii="SutonnyMJ" w:eastAsia="SutonnyMJ" w:hAnsi="SutonnyMJ" w:cs="SutonnyMJ"/>
          <w:color w:val="FF0000"/>
          <w:sz w:val="24"/>
        </w:rPr>
        <w:t>ivóªxq gvwjKvbvaxb e„nËg evwYwR¨K e¨vsKÑ †mvbvjx e¨vsK wjwg‡UW</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evsjv‡`‡ki Avw_©K cÖwZôv</w:t>
      </w:r>
      <w:r>
        <w:rPr>
          <w:rFonts w:ascii="SutonnyMJ" w:eastAsia="SutonnyMJ" w:hAnsi="SutonnyMJ" w:cs="SutonnyMJ"/>
          <w:sz w:val="24"/>
        </w:rPr>
        <w:t>b¸</w:t>
      </w:r>
      <w:r w:rsidRPr="006408BB">
        <w:rPr>
          <w:rFonts w:ascii="SutonnyMJ" w:eastAsia="SutonnyMJ" w:hAnsi="SutonnyMJ" w:cs="SutonnyMJ"/>
          <w:sz w:val="24"/>
        </w:rPr>
        <w:t>‡jv wbqš¿Y nqÑ  Avw_©K cÖwZôvb AvBb 1993 Abymv‡i</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evsjv‡`‡ki 1g Avw_©K cÖwZôvb cÖwZwôZ nq : 1981 mv‡j</w:t>
      </w:r>
    </w:p>
    <w:p w:rsidR="00DD5FF0" w:rsidRPr="006408BB" w:rsidRDefault="00DD5FF0" w:rsidP="00DD5FF0">
      <w:pPr>
        <w:numPr>
          <w:ilvl w:val="0"/>
          <w:numId w:val="64"/>
        </w:numPr>
        <w:jc w:val="both"/>
        <w:rPr>
          <w:rFonts w:ascii="SutonnyMJ" w:eastAsia="SutonnyMJ" w:hAnsi="SutonnyMJ" w:cs="SutonnyMJ"/>
          <w:sz w:val="24"/>
        </w:rPr>
      </w:pPr>
      <w:r w:rsidRPr="006408BB">
        <w:rPr>
          <w:rFonts w:ascii="SutonnyMJ" w:eastAsia="SutonnyMJ" w:hAnsi="SutonnyMJ" w:cs="SutonnyMJ"/>
          <w:sz w:val="24"/>
        </w:rPr>
        <w:t>RvZxq A_©‰bwZK cwil‡`i mfvcwZÑ cÖavbgš¿x</w:t>
      </w:r>
    </w:p>
    <w:p w:rsidR="00DD5FF0" w:rsidRPr="006408BB" w:rsidRDefault="00DD5FF0" w:rsidP="00DD5FF0">
      <w:pPr>
        <w:numPr>
          <w:ilvl w:val="0"/>
          <w:numId w:val="64"/>
        </w:numPr>
        <w:jc w:val="both"/>
        <w:rPr>
          <w:rFonts w:ascii="SutonnyMJ" w:eastAsia="SutonnyMJ" w:hAnsi="SutonnyMJ" w:cs="SutonnyMJ"/>
          <w:sz w:val="24"/>
        </w:rPr>
      </w:pPr>
      <w:r w:rsidRPr="006408BB">
        <w:rPr>
          <w:rFonts w:ascii="SutonnyMJ" w:eastAsia="SutonnyMJ" w:hAnsi="SutonnyMJ" w:cs="SutonnyMJ"/>
          <w:sz w:val="24"/>
        </w:rPr>
        <w:t>RvZxq A_©‰bwZK m¤úK© wefv‡Mi mfvcwZÑ A_©gš¿x</w:t>
      </w:r>
    </w:p>
    <w:p w:rsidR="00DD5FF0" w:rsidRPr="006408BB" w:rsidRDefault="00DD5FF0" w:rsidP="00DD5FF0">
      <w:pPr>
        <w:numPr>
          <w:ilvl w:val="0"/>
          <w:numId w:val="64"/>
        </w:numPr>
        <w:jc w:val="both"/>
        <w:rPr>
          <w:rFonts w:ascii="SutonnyMJ" w:eastAsia="SutonnyMJ" w:hAnsi="SutonnyMJ" w:cs="SutonnyMJ"/>
        </w:rPr>
      </w:pPr>
      <w:r w:rsidRPr="006408BB">
        <w:rPr>
          <w:rFonts w:ascii="SutonnyMJ" w:eastAsia="SutonnyMJ" w:hAnsi="SutonnyMJ" w:cs="SutonnyMJ"/>
          <w:sz w:val="24"/>
        </w:rPr>
        <w:t xml:space="preserve">cÂevwl©Kx cwiKíbvi cwie‡Z© †`‡k Pvjy wQjÑ </w:t>
      </w:r>
      <w:r w:rsidRPr="006408BB">
        <w:rPr>
          <w:rFonts w:cs="Calibri"/>
        </w:rPr>
        <w:t>PRSP</w:t>
      </w:r>
    </w:p>
    <w:p w:rsidR="00DD5FF0" w:rsidRPr="006408BB" w:rsidRDefault="00DD5FF0" w:rsidP="00DD5FF0">
      <w:pPr>
        <w:numPr>
          <w:ilvl w:val="0"/>
          <w:numId w:val="64"/>
        </w:numPr>
        <w:jc w:val="both"/>
        <w:rPr>
          <w:rFonts w:ascii="SutonnyMJ" w:eastAsia="SutonnyMJ" w:hAnsi="SutonnyMJ" w:cs="SutonnyMJ"/>
          <w:sz w:val="24"/>
        </w:rPr>
      </w:pPr>
      <w:r w:rsidRPr="006408BB">
        <w:rPr>
          <w:rFonts w:cs="Calibri"/>
        </w:rPr>
        <w:t xml:space="preserve">PRSP </w:t>
      </w:r>
      <w:r w:rsidRPr="006408BB">
        <w:rPr>
          <w:rFonts w:ascii="SutonnyMJ" w:eastAsia="SutonnyMJ" w:hAnsi="SutonnyMJ" w:cs="SutonnyMJ"/>
          <w:sz w:val="24"/>
        </w:rPr>
        <w:t>ev `vwi`ª¨ we‡gvPb †KŠkjc‡Îi †gqv` wQjÑ 3 eQi</w:t>
      </w:r>
    </w:p>
    <w:p w:rsidR="00DD5FF0" w:rsidRPr="006408BB" w:rsidRDefault="00DD5FF0" w:rsidP="00DD5FF0">
      <w:pPr>
        <w:numPr>
          <w:ilvl w:val="0"/>
          <w:numId w:val="64"/>
        </w:numPr>
        <w:jc w:val="both"/>
        <w:rPr>
          <w:rFonts w:ascii="SutonnyMJ" w:eastAsia="SutonnyMJ" w:hAnsi="SutonnyMJ" w:cs="SutonnyMJ"/>
          <w:sz w:val="24"/>
        </w:rPr>
      </w:pPr>
      <w:r w:rsidRPr="006408BB">
        <w:rPr>
          <w:rFonts w:ascii="SutonnyMJ" w:eastAsia="SutonnyMJ" w:hAnsi="SutonnyMJ" w:cs="SutonnyMJ"/>
          <w:sz w:val="24"/>
        </w:rPr>
        <w:t xml:space="preserve">ivR¯^ †evW© Pvjy K‡i‡QÑ </w:t>
      </w:r>
      <w:r w:rsidRPr="006408BB">
        <w:rPr>
          <w:rFonts w:cs="Calibri"/>
        </w:rPr>
        <w:t xml:space="preserve">TIN </w:t>
      </w:r>
      <w:r>
        <w:rPr>
          <w:rFonts w:ascii="SutonnyMJ" w:eastAsia="SutonnyMJ" w:hAnsi="SutonnyMJ" w:cs="SutonnyMJ"/>
          <w:sz w:val="24"/>
        </w:rPr>
        <w:t>Kg©m~wP</w:t>
      </w:r>
    </w:p>
    <w:p w:rsidR="00DD5FF0" w:rsidRPr="006408BB" w:rsidRDefault="00DD5FF0" w:rsidP="00DD5FF0">
      <w:pPr>
        <w:numPr>
          <w:ilvl w:val="0"/>
          <w:numId w:val="64"/>
        </w:numPr>
        <w:jc w:val="both"/>
        <w:rPr>
          <w:rFonts w:ascii="SutonnyMJ" w:eastAsia="SutonnyMJ" w:hAnsi="SutonnyMJ" w:cs="SutonnyMJ"/>
          <w:sz w:val="24"/>
        </w:rPr>
      </w:pPr>
      <w:r w:rsidRPr="006408BB">
        <w:rPr>
          <w:rFonts w:ascii="SutonnyMJ" w:eastAsia="SutonnyMJ" w:hAnsi="SutonnyMJ" w:cs="SutonnyMJ"/>
          <w:sz w:val="24"/>
        </w:rPr>
        <w:t xml:space="preserve">miKv‡ii ¶z`ª FY Kvh©µ‡gi bvgÑ </w:t>
      </w:r>
      <w:r w:rsidRPr="006408BB">
        <w:rPr>
          <w:rFonts w:cs="Calibri"/>
        </w:rPr>
        <w:t>PKSF</w:t>
      </w:r>
      <w:r w:rsidRPr="006408BB">
        <w:rPr>
          <w:rFonts w:cs="Calibri"/>
          <w:sz w:val="24"/>
        </w:rPr>
        <w:t xml:space="preserve"> (</w:t>
      </w:r>
      <w:r w:rsidRPr="006408BB">
        <w:rPr>
          <w:rFonts w:ascii="SutonnyMJ" w:eastAsia="SutonnyMJ" w:hAnsi="SutonnyMJ" w:cs="SutonnyMJ"/>
          <w:sz w:val="24"/>
        </w:rPr>
        <w:t>cjøx Kg© mnvqK dvD‡Ûkb</w:t>
      </w:r>
      <w:r w:rsidRPr="006408BB">
        <w:rPr>
          <w:rFonts w:cs="Calibri"/>
          <w:sz w:val="24"/>
        </w:rPr>
        <w:t>)</w:t>
      </w:r>
      <w:r w:rsidRPr="006408BB">
        <w:rPr>
          <w:rFonts w:ascii="SutonnyMJ" w:eastAsia="SutonnyMJ" w:hAnsi="SutonnyMJ" w:cs="SutonnyMJ"/>
          <w:sz w:val="24"/>
        </w:rPr>
        <w:t>|</w:t>
      </w:r>
    </w:p>
    <w:p w:rsidR="00DD5FF0" w:rsidRPr="006408BB" w:rsidRDefault="00DD5FF0" w:rsidP="00DD5FF0">
      <w:pPr>
        <w:numPr>
          <w:ilvl w:val="0"/>
          <w:numId w:val="64"/>
        </w:numPr>
        <w:jc w:val="both"/>
        <w:rPr>
          <w:rFonts w:ascii="SutonnyMJ" w:eastAsia="SutonnyMJ" w:hAnsi="SutonnyMJ" w:cs="SutonnyMJ"/>
          <w:sz w:val="24"/>
        </w:rPr>
      </w:pPr>
      <w:r w:rsidRPr="006408BB">
        <w:rPr>
          <w:rFonts w:ascii="SutonnyMJ" w:eastAsia="SutonnyMJ" w:hAnsi="SutonnyMJ" w:cs="SutonnyMJ"/>
          <w:sz w:val="24"/>
        </w:rPr>
        <w:t>gy`ªv evRvi wbqš¿Y K‡iÑ evsjv‡`k e¨vsK</w:t>
      </w:r>
    </w:p>
    <w:p w:rsidR="00DD5FF0" w:rsidRPr="006408BB" w:rsidRDefault="00DD5FF0" w:rsidP="00DD5FF0">
      <w:pPr>
        <w:numPr>
          <w:ilvl w:val="0"/>
          <w:numId w:val="64"/>
        </w:numPr>
        <w:rPr>
          <w:rFonts w:ascii="SutonnyMJ" w:eastAsia="SutonnyMJ" w:hAnsi="SutonnyMJ" w:cs="SutonnyMJ"/>
          <w:sz w:val="24"/>
          <w:szCs w:val="24"/>
        </w:rPr>
      </w:pPr>
      <w:r w:rsidRPr="006408BB">
        <w:rPr>
          <w:rFonts w:ascii="SutonnyMJ" w:eastAsia="SutonnyMJ" w:hAnsi="SutonnyMJ" w:cs="SutonnyMJ"/>
          <w:sz w:val="24"/>
          <w:szCs w:val="24"/>
        </w:rPr>
        <w:t xml:space="preserve">GwUGg </w:t>
      </w:r>
      <w:r w:rsidRPr="006408BB">
        <w:rPr>
          <w:rFonts w:ascii="Times New Roman" w:eastAsia="Times New Roman" w:hAnsi="Times New Roman" w:cs="Times New Roman"/>
        </w:rPr>
        <w:t>(Automated Teller Machine- ATM)</w:t>
      </w:r>
      <w:r w:rsidRPr="006408BB">
        <w:rPr>
          <w:rFonts w:ascii="SutonnyMJ" w:eastAsia="SutonnyMJ" w:hAnsi="SutonnyMJ" w:cs="SutonnyMJ"/>
        </w:rPr>
        <w:t>-</w:t>
      </w:r>
      <w:r w:rsidRPr="006408BB">
        <w:rPr>
          <w:rFonts w:ascii="SutonnyMJ" w:eastAsia="SutonnyMJ" w:hAnsi="SutonnyMJ" w:cs="SutonnyMJ"/>
          <w:sz w:val="24"/>
          <w:szCs w:val="24"/>
        </w:rPr>
        <w:t>Gi RbK- Rb †kdvW© e¨vib</w:t>
      </w:r>
    </w:p>
    <w:p w:rsidR="00DD5FF0" w:rsidRPr="006408BB" w:rsidRDefault="00DD5FF0" w:rsidP="00DD5FF0">
      <w:pPr>
        <w:numPr>
          <w:ilvl w:val="0"/>
          <w:numId w:val="64"/>
        </w:numPr>
        <w:jc w:val="both"/>
        <w:rPr>
          <w:rFonts w:ascii="SutonnyMJ" w:eastAsia="SutonnyMJ" w:hAnsi="SutonnyMJ" w:cs="SutonnyMJ"/>
        </w:rPr>
      </w:pPr>
      <w:r>
        <w:rPr>
          <w:rFonts w:ascii="SutonnyMJ" w:eastAsia="SutonnyMJ" w:hAnsi="SutonnyMJ" w:cs="SutonnyMJ"/>
          <w:sz w:val="24"/>
        </w:rPr>
        <w:t>Av`gïgvwi</w:t>
      </w:r>
      <w:r w:rsidRPr="006408BB">
        <w:rPr>
          <w:rFonts w:ascii="SutonnyMJ" w:eastAsia="SutonnyMJ" w:hAnsi="SutonnyMJ" w:cs="SutonnyMJ"/>
          <w:sz w:val="24"/>
        </w:rPr>
        <w:t xml:space="preserve"> K‡iÑ </w:t>
      </w:r>
      <w:r w:rsidRPr="006408BB">
        <w:rPr>
          <w:rFonts w:ascii="Times New Roman" w:eastAsia="Times New Roman" w:hAnsi="Times New Roman" w:cs="Times New Roman"/>
        </w:rPr>
        <w:t>BBS (Bangladesh Bureau of Statistics)</w:t>
      </w:r>
    </w:p>
    <w:p w:rsidR="00DD5FF0" w:rsidRPr="006408BB" w:rsidRDefault="00DD5FF0" w:rsidP="00DD5FF0">
      <w:pPr>
        <w:numPr>
          <w:ilvl w:val="0"/>
          <w:numId w:val="64"/>
        </w:numPr>
        <w:jc w:val="both"/>
        <w:rPr>
          <w:rFonts w:ascii="SutonnyMJ" w:eastAsia="SutonnyMJ" w:hAnsi="SutonnyMJ" w:cs="SutonnyMJ"/>
          <w:sz w:val="24"/>
        </w:rPr>
      </w:pPr>
      <w:r w:rsidRPr="006408BB">
        <w:rPr>
          <w:rFonts w:ascii="Times New Roman" w:eastAsia="Times New Roman" w:hAnsi="Times New Roman" w:cs="Times New Roman"/>
        </w:rPr>
        <w:t>BANBEIS- Bangladesh Bureau of Educational, Information &amp; Statistics</w:t>
      </w:r>
      <w:r w:rsidRPr="006408BB">
        <w:rPr>
          <w:rFonts w:cs="Calibri"/>
          <w:sz w:val="24"/>
        </w:rPr>
        <w:t xml:space="preserve">, </w:t>
      </w:r>
      <w:r w:rsidRPr="006408BB">
        <w:rPr>
          <w:rFonts w:ascii="SutonnyMJ" w:eastAsia="SutonnyMJ" w:hAnsi="SutonnyMJ" w:cs="SutonnyMJ"/>
          <w:sz w:val="24"/>
        </w:rPr>
        <w:t>wkÿv gš¿Yvj‡qi Aax‡b</w:t>
      </w:r>
    </w:p>
    <w:p w:rsidR="00DD5FF0" w:rsidRPr="006408BB" w:rsidRDefault="00DD5FF0" w:rsidP="00DD5FF0">
      <w:pPr>
        <w:numPr>
          <w:ilvl w:val="0"/>
          <w:numId w:val="64"/>
        </w:numPr>
        <w:jc w:val="both"/>
        <w:rPr>
          <w:rFonts w:ascii="SutonnyMJ" w:eastAsia="SutonnyMJ" w:hAnsi="SutonnyMJ" w:cs="SutonnyMJ"/>
          <w:sz w:val="24"/>
        </w:rPr>
      </w:pPr>
      <w:r w:rsidRPr="006408BB">
        <w:rPr>
          <w:rFonts w:ascii="SutonnyMJ" w:eastAsia="SutonnyMJ" w:hAnsi="SutonnyMJ" w:cs="SutonnyMJ"/>
          <w:sz w:val="24"/>
        </w:rPr>
        <w:t>wRwWwci w`K †_‡K eZ©gvb we‡k¦i kxl© A_©bxwZi †`kÑ hy³ivóª, 2q- Pxb</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pacing w:val="-4"/>
          <w:sz w:val="24"/>
        </w:rPr>
      </w:pPr>
      <w:r w:rsidRPr="006408BB">
        <w:rPr>
          <w:rFonts w:ascii="SutonnyMJ" w:eastAsia="SutonnyMJ" w:hAnsi="SutonnyMJ" w:cs="SutonnyMJ"/>
          <w:spacing w:val="-4"/>
          <w:sz w:val="24"/>
        </w:rPr>
        <w:t>µqÿgZvi (wcwcwc) w`K †_‡K eZ©gvb we‡k¦i kxl© A_©bxwZi †`kÑ Pxb, wØZxqÑ hy³ivóª Ges Z…ZxqÑ fviZ</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cÖ_g evOvwj gvwjKvbvi e¨vs‡Ki bvgÑ c~evjx e¨vsK wjwg‡UW</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 xml:space="preserve">¯^vaxb evsjv‡`‡ki cÖ_g </w:t>
      </w:r>
      <w:r>
        <w:rPr>
          <w:rFonts w:ascii="SutonnyMJ" w:eastAsia="SutonnyMJ" w:hAnsi="SutonnyMJ" w:cs="SutonnyMJ"/>
          <w:sz w:val="24"/>
        </w:rPr>
        <w:t>†emiKvwi</w:t>
      </w:r>
      <w:r w:rsidRPr="006408BB">
        <w:rPr>
          <w:rFonts w:ascii="SutonnyMJ" w:eastAsia="SutonnyMJ" w:hAnsi="SutonnyMJ" w:cs="SutonnyMJ"/>
          <w:sz w:val="24"/>
        </w:rPr>
        <w:t xml:space="preserve"> e¨vsKÑ Gwe e¨vsK wjwg‡UW</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evsjv‡`‡ki ÔPvU©vW© e¨vsKÕ `xN©w`bÑ gvjØx‡ci ‡K›`ªxq e¨vsK wn‡m‡e KvR K‡i</w:t>
      </w:r>
    </w:p>
    <w:p w:rsidR="00DD5FF0" w:rsidRPr="006408BB" w:rsidRDefault="00DD5FF0" w:rsidP="00DD5FF0">
      <w:pPr>
        <w:numPr>
          <w:ilvl w:val="0"/>
          <w:numId w:val="64"/>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evsjv‡`k †mbvevwnbx KZ©„K cwiPvwjZ e¨vsKÑ Uªv÷ e¨vsK wjwg‡UW</w:t>
      </w:r>
    </w:p>
    <w:p w:rsidR="00DD5FF0" w:rsidRPr="006408BB" w:rsidRDefault="00DD5FF0" w:rsidP="00DD5FF0">
      <w:pPr>
        <w:jc w:val="both"/>
        <w:rPr>
          <w:rFonts w:ascii="SutonnyMJ" w:eastAsia="SutonnyMJ" w:hAnsi="SutonnyMJ" w:cs="SutonnyMJ"/>
          <w:spacing w:val="-8"/>
          <w:sz w:val="4"/>
        </w:rPr>
      </w:pPr>
    </w:p>
    <w:p w:rsidR="00DD5FF0" w:rsidRPr="00A63B12" w:rsidRDefault="00DD5FF0" w:rsidP="00DD5FF0">
      <w:pPr>
        <w:jc w:val="both"/>
        <w:rPr>
          <w:rFonts w:ascii="SutonnyMJ" w:eastAsia="SutonnyMJ" w:hAnsi="SutonnyMJ" w:cs="SutonnyMJ"/>
          <w:b/>
          <w:spacing w:val="-4"/>
          <w:sz w:val="24"/>
        </w:rPr>
      </w:pPr>
      <w:r w:rsidRPr="00A63B12">
        <w:rPr>
          <w:rFonts w:ascii="SutonnyMJ" w:eastAsia="SutonnyMJ" w:hAnsi="SutonnyMJ" w:cs="SutonnyMJ"/>
          <w:b/>
          <w:spacing w:val="-4"/>
          <w:sz w:val="26"/>
          <w:shd w:val="clear" w:color="auto" w:fill="000000"/>
        </w:rPr>
        <w:t>Abykxjbx</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proofErr w:type="gramStart"/>
      <w:r w:rsidRPr="006408BB">
        <w:rPr>
          <w:rFonts w:ascii="SutonnyMJ" w:hAnsi="SutonnyMJ" w:cs="SutonnyMJ"/>
          <w:b/>
          <w:sz w:val="24"/>
        </w:rPr>
        <w:t>gy</w:t>
      </w:r>
      <w:proofErr w:type="gramEnd"/>
      <w:r w:rsidRPr="006408BB">
        <w:rPr>
          <w:rFonts w:ascii="SutonnyMJ" w:hAnsi="SutonnyMJ" w:cs="SutonnyMJ"/>
          <w:b/>
          <w:sz w:val="24"/>
        </w:rPr>
        <w:t>`ªv evRvi wbqš¿Y  K‡i †K?</w:t>
      </w:r>
    </w:p>
    <w:p w:rsidR="00DD5FF0" w:rsidRPr="006408BB" w:rsidRDefault="00DD5FF0" w:rsidP="00DD5FF0">
      <w:pPr>
        <w:tabs>
          <w:tab w:val="left" w:pos="360"/>
          <w:tab w:val="left" w:pos="2160"/>
          <w:tab w:val="left" w:pos="3960"/>
          <w:tab w:val="left" w:pos="5760"/>
          <w:tab w:val="left" w:pos="8127"/>
        </w:tabs>
        <w:rPr>
          <w:rFonts w:ascii="SutonnyMJ" w:hAnsi="SutonnyMJ" w:cs="SutonnyMJ"/>
        </w:rPr>
      </w:pPr>
      <w:r w:rsidRPr="006408BB">
        <w:rPr>
          <w:rFonts w:ascii="SutonnyMJ" w:hAnsi="SutonnyMJ" w:cs="SutonnyMJ"/>
          <w:sz w:val="24"/>
        </w:rPr>
        <w:tab/>
        <w:t xml:space="preserve">K. </w:t>
      </w:r>
      <w:r w:rsidRPr="006408BB">
        <w:rPr>
          <w:rFonts w:ascii="Times New Roman" w:hAnsi="Times New Roman" w:cs="Times New Roman"/>
        </w:rPr>
        <w:t>BSEC</w:t>
      </w:r>
      <w:r w:rsidRPr="006408BB">
        <w:rPr>
          <w:rFonts w:ascii="SutonnyMJ" w:hAnsi="SutonnyMJ" w:cs="SutonnyMJ"/>
          <w:sz w:val="24"/>
        </w:rPr>
        <w:tab/>
      </w:r>
      <w:r w:rsidRPr="006408BB">
        <w:rPr>
          <w:rFonts w:ascii="SutonnyMJ" w:hAnsi="SutonnyMJ" w:cs="SutonnyMJ"/>
          <w:sz w:val="24"/>
          <w:u w:val="single"/>
        </w:rPr>
        <w:t>L. evsjv‡`k e¨vsK</w:t>
      </w:r>
      <w:r w:rsidRPr="006408BB">
        <w:rPr>
          <w:rFonts w:ascii="SutonnyMJ" w:hAnsi="SutonnyMJ" w:cs="SutonnyMJ"/>
          <w:sz w:val="24"/>
        </w:rPr>
        <w:tab/>
        <w:t xml:space="preserve">M. </w:t>
      </w:r>
      <w:r w:rsidRPr="006408BB">
        <w:rPr>
          <w:rFonts w:ascii="Times New Roman" w:hAnsi="Times New Roman" w:cs="Times New Roman"/>
        </w:rPr>
        <w:t>RDA</w:t>
      </w:r>
      <w:r w:rsidRPr="006408BB">
        <w:rPr>
          <w:rFonts w:ascii="SutonnyMJ" w:hAnsi="SutonnyMJ" w:cs="SutonnyMJ"/>
          <w:sz w:val="24"/>
        </w:rPr>
        <w:tab/>
        <w:t xml:space="preserve">N. </w:t>
      </w:r>
      <w:r w:rsidRPr="006408BB">
        <w:rPr>
          <w:rFonts w:ascii="Times New Roman" w:hAnsi="Times New Roman" w:cs="Times New Roman"/>
        </w:rPr>
        <w:t>MRA</w:t>
      </w:r>
      <w:r w:rsidRPr="006408BB">
        <w:rPr>
          <w:rFonts w:ascii="Times New Roman" w:hAnsi="Times New Roman" w:cs="Times New Roman"/>
        </w:rPr>
        <w:tab/>
      </w:r>
      <w:r w:rsidRPr="006408BB">
        <w:rPr>
          <w:rFonts w:ascii="SutonnyMJ" w:eastAsia="SutonnyMJ" w:hAnsi="SutonnyMJ" w:cs="SutonnyMJ"/>
          <w:b/>
          <w:sz w:val="24"/>
          <w:shd w:val="clear" w:color="auto" w:fill="000000"/>
        </w:rPr>
        <w:t>01: L</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02.</w:t>
      </w:r>
      <w:r w:rsidRPr="006408BB">
        <w:rPr>
          <w:rFonts w:ascii="SutonnyMJ" w:hAnsi="SutonnyMJ" w:cs="SutonnyMJ"/>
          <w:b/>
          <w:sz w:val="24"/>
        </w:rPr>
        <w:tab/>
        <w:t>WvK wefv‡Mi †gvevBj e¨vswKs myweavi bvg Kx?</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sidRPr="006408BB">
        <w:rPr>
          <w:rFonts w:ascii="SutonnyMJ" w:hAnsi="SutonnyMJ" w:cs="SutonnyMJ"/>
          <w:sz w:val="24"/>
        </w:rPr>
        <w:tab/>
        <w:t>K. i‡KU</w:t>
      </w:r>
      <w:r w:rsidRPr="006408BB">
        <w:rPr>
          <w:rFonts w:ascii="SutonnyMJ" w:hAnsi="SutonnyMJ" w:cs="SutonnyMJ"/>
          <w:sz w:val="24"/>
        </w:rPr>
        <w:tab/>
        <w:t>L. †c gvwb</w:t>
      </w:r>
      <w:r w:rsidRPr="006408BB">
        <w:rPr>
          <w:rFonts w:ascii="SutonnyMJ" w:hAnsi="SutonnyMJ" w:cs="SutonnyMJ"/>
          <w:sz w:val="24"/>
        </w:rPr>
        <w:tab/>
        <w:t>M. weKvk</w:t>
      </w:r>
      <w:r w:rsidRPr="006408BB">
        <w:rPr>
          <w:rFonts w:ascii="SutonnyMJ" w:hAnsi="SutonnyMJ" w:cs="SutonnyMJ"/>
          <w:sz w:val="24"/>
        </w:rPr>
        <w:tab/>
      </w:r>
      <w:r w:rsidRPr="006408BB">
        <w:rPr>
          <w:rFonts w:ascii="SutonnyMJ" w:hAnsi="SutonnyMJ" w:cs="SutonnyMJ"/>
          <w:sz w:val="24"/>
          <w:u w:val="single"/>
        </w:rPr>
        <w:t xml:space="preserve">N. </w:t>
      </w:r>
      <w:proofErr w:type="gramStart"/>
      <w:r w:rsidRPr="006408BB">
        <w:rPr>
          <w:rFonts w:ascii="SutonnyMJ" w:hAnsi="SutonnyMJ" w:cs="SutonnyMJ"/>
          <w:sz w:val="24"/>
          <w:u w:val="single"/>
        </w:rPr>
        <w:t>bM</w:t>
      </w:r>
      <w:proofErr w:type="gramEnd"/>
      <w:r w:rsidRPr="006408BB">
        <w:rPr>
          <w:rFonts w:ascii="SutonnyMJ" w:hAnsi="SutonnyMJ" w:cs="SutonnyMJ"/>
          <w:sz w:val="24"/>
        </w:rPr>
        <w:t>`</w:t>
      </w:r>
      <w:r w:rsidRPr="006408BB">
        <w:rPr>
          <w:rFonts w:ascii="SutonnyMJ" w:hAnsi="SutonnyMJ" w:cs="SutonnyMJ"/>
          <w:sz w:val="24"/>
        </w:rPr>
        <w:tab/>
      </w:r>
      <w:r w:rsidRPr="006408BB">
        <w:rPr>
          <w:rFonts w:ascii="SutonnyMJ" w:eastAsia="SutonnyMJ" w:hAnsi="SutonnyMJ" w:cs="SutonnyMJ"/>
          <w:b/>
          <w:sz w:val="24"/>
          <w:shd w:val="clear" w:color="auto" w:fill="000000"/>
        </w:rPr>
        <w:t>02: N</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03.</w:t>
      </w:r>
      <w:r w:rsidRPr="006408BB">
        <w:rPr>
          <w:rFonts w:ascii="SutonnyMJ" w:hAnsi="SutonnyMJ" w:cs="SutonnyMJ"/>
          <w:b/>
          <w:sz w:val="24"/>
        </w:rPr>
        <w:tab/>
      </w:r>
      <w:proofErr w:type="gramStart"/>
      <w:r w:rsidRPr="006408BB">
        <w:rPr>
          <w:rFonts w:ascii="SutonnyMJ" w:hAnsi="SutonnyMJ" w:cs="SutonnyMJ"/>
          <w:b/>
          <w:sz w:val="24"/>
        </w:rPr>
        <w:t>ivóªxq</w:t>
      </w:r>
      <w:proofErr w:type="gramEnd"/>
      <w:r w:rsidRPr="006408BB">
        <w:rPr>
          <w:rFonts w:ascii="SutonnyMJ" w:hAnsi="SutonnyMJ" w:cs="SutonnyMJ"/>
          <w:b/>
          <w:sz w:val="24"/>
        </w:rPr>
        <w:t xml:space="preserve"> gvwjKvbvaxb e„nËg evwYwR¨K e¨vsK †KvbwU?</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sidRPr="006408BB">
        <w:rPr>
          <w:rFonts w:ascii="SutonnyMJ" w:hAnsi="SutonnyMJ" w:cs="SutonnyMJ"/>
          <w:sz w:val="24"/>
        </w:rPr>
        <w:tab/>
      </w:r>
      <w:proofErr w:type="gramStart"/>
      <w:r w:rsidRPr="006408BB">
        <w:rPr>
          <w:rFonts w:ascii="SutonnyMJ" w:hAnsi="SutonnyMJ" w:cs="SutonnyMJ"/>
          <w:sz w:val="24"/>
          <w:u w:val="single"/>
        </w:rPr>
        <w:t>K. †mvbvjx e¨vsK wj.</w:t>
      </w:r>
      <w:proofErr w:type="gramEnd"/>
      <w:r w:rsidRPr="006408BB">
        <w:rPr>
          <w:rFonts w:ascii="SutonnyMJ" w:hAnsi="SutonnyMJ" w:cs="SutonnyMJ"/>
          <w:sz w:val="24"/>
        </w:rPr>
        <w:tab/>
      </w:r>
      <w:proofErr w:type="gramStart"/>
      <w:r w:rsidRPr="006408BB">
        <w:rPr>
          <w:rFonts w:ascii="SutonnyMJ" w:hAnsi="SutonnyMJ" w:cs="SutonnyMJ"/>
          <w:sz w:val="24"/>
        </w:rPr>
        <w:t>L. iƒcvjx e¨vsK wj.</w:t>
      </w:r>
      <w:proofErr w:type="gramEnd"/>
      <w:r w:rsidRPr="006408BB">
        <w:rPr>
          <w:rFonts w:ascii="SutonnyMJ" w:hAnsi="SutonnyMJ" w:cs="SutonnyMJ"/>
          <w:sz w:val="24"/>
        </w:rPr>
        <w:tab/>
        <w:t>M. AMÖbx e¨vsK wj.</w:t>
      </w:r>
      <w:r w:rsidRPr="006408BB">
        <w:rPr>
          <w:rFonts w:ascii="SutonnyMJ" w:hAnsi="SutonnyMJ" w:cs="SutonnyMJ"/>
          <w:sz w:val="24"/>
        </w:rPr>
        <w:tab/>
        <w:t>N. RbZv e¨vsK wj.</w:t>
      </w:r>
      <w:r w:rsidRPr="006408BB">
        <w:rPr>
          <w:rFonts w:ascii="SutonnyMJ" w:hAnsi="SutonnyMJ" w:cs="SutonnyMJ"/>
          <w:sz w:val="24"/>
        </w:rPr>
        <w:tab/>
      </w:r>
      <w:r w:rsidRPr="006408BB">
        <w:rPr>
          <w:rFonts w:ascii="SutonnyMJ" w:eastAsia="SutonnyMJ" w:hAnsi="SutonnyMJ" w:cs="SutonnyMJ"/>
          <w:b/>
          <w:sz w:val="24"/>
          <w:shd w:val="clear" w:color="auto" w:fill="000000"/>
        </w:rPr>
        <w:t>0</w:t>
      </w:r>
      <w:r>
        <w:rPr>
          <w:rFonts w:ascii="SutonnyMJ" w:eastAsia="SutonnyMJ" w:hAnsi="SutonnyMJ" w:cs="SutonnyMJ"/>
          <w:b/>
          <w:sz w:val="24"/>
          <w:shd w:val="clear" w:color="auto" w:fill="000000"/>
        </w:rPr>
        <w:t>3</w:t>
      </w:r>
      <w:r w:rsidRPr="006408BB">
        <w:rPr>
          <w:rFonts w:ascii="SutonnyMJ" w:eastAsia="SutonnyMJ" w:hAnsi="SutonnyMJ" w:cs="SutonnyMJ"/>
          <w:b/>
          <w:sz w:val="24"/>
          <w:shd w:val="clear" w:color="auto" w:fill="000000"/>
        </w:rPr>
        <w:t>: K</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04.</w:t>
      </w:r>
      <w:r w:rsidRPr="006408BB">
        <w:rPr>
          <w:rFonts w:ascii="SutonnyMJ" w:hAnsi="SutonnyMJ" w:cs="SutonnyMJ"/>
          <w:b/>
          <w:sz w:val="24"/>
        </w:rPr>
        <w:tab/>
        <w:t>ˆe‡`wkK evwYwR¨K e¨vsK KqwU?</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sidRPr="006408BB">
        <w:rPr>
          <w:rFonts w:ascii="SutonnyMJ" w:hAnsi="SutonnyMJ" w:cs="SutonnyMJ"/>
          <w:sz w:val="24"/>
        </w:rPr>
        <w:tab/>
        <w:t>K. 8wU</w:t>
      </w:r>
      <w:r w:rsidRPr="006408BB">
        <w:rPr>
          <w:rFonts w:ascii="SutonnyMJ" w:hAnsi="SutonnyMJ" w:cs="SutonnyMJ"/>
          <w:sz w:val="24"/>
        </w:rPr>
        <w:tab/>
      </w:r>
      <w:r w:rsidRPr="006408BB">
        <w:rPr>
          <w:rFonts w:ascii="SutonnyMJ" w:hAnsi="SutonnyMJ" w:cs="SutonnyMJ"/>
          <w:sz w:val="24"/>
          <w:u w:val="single"/>
        </w:rPr>
        <w:t>L. 9wU</w:t>
      </w:r>
      <w:r w:rsidRPr="006408BB">
        <w:rPr>
          <w:rFonts w:ascii="SutonnyMJ" w:hAnsi="SutonnyMJ" w:cs="SutonnyMJ"/>
          <w:sz w:val="24"/>
        </w:rPr>
        <w:tab/>
        <w:t>M. 10wU</w:t>
      </w:r>
      <w:r w:rsidRPr="006408BB">
        <w:rPr>
          <w:rFonts w:ascii="SutonnyMJ" w:hAnsi="SutonnyMJ" w:cs="SutonnyMJ"/>
          <w:sz w:val="24"/>
        </w:rPr>
        <w:tab/>
        <w:t>N. 11wU</w:t>
      </w:r>
      <w:r w:rsidRPr="006408BB">
        <w:rPr>
          <w:rFonts w:ascii="SutonnyMJ" w:hAnsi="SutonnyMJ" w:cs="SutonnyMJ"/>
          <w:sz w:val="24"/>
        </w:rPr>
        <w:tab/>
      </w:r>
      <w:r w:rsidRPr="006408BB">
        <w:rPr>
          <w:rFonts w:ascii="SutonnyMJ" w:eastAsia="SutonnyMJ" w:hAnsi="SutonnyMJ" w:cs="SutonnyMJ"/>
          <w:b/>
          <w:sz w:val="24"/>
          <w:shd w:val="clear" w:color="auto" w:fill="000000"/>
        </w:rPr>
        <w:t>0</w:t>
      </w:r>
      <w:r>
        <w:rPr>
          <w:rFonts w:ascii="SutonnyMJ" w:eastAsia="SutonnyMJ" w:hAnsi="SutonnyMJ" w:cs="SutonnyMJ"/>
          <w:b/>
          <w:sz w:val="24"/>
          <w:shd w:val="clear" w:color="auto" w:fill="000000"/>
        </w:rPr>
        <w:t>4</w:t>
      </w:r>
      <w:r w:rsidRPr="006408BB">
        <w:rPr>
          <w:rFonts w:ascii="SutonnyMJ" w:eastAsia="SutonnyMJ" w:hAnsi="SutonnyMJ" w:cs="SutonnyMJ"/>
          <w:b/>
          <w:sz w:val="24"/>
          <w:shd w:val="clear" w:color="auto" w:fill="000000"/>
        </w:rPr>
        <w:t>: L</w:t>
      </w:r>
    </w:p>
    <w:p w:rsidR="00DD5FF0" w:rsidRPr="006408BB" w:rsidRDefault="00DD5FF0" w:rsidP="00DD5FF0">
      <w:pPr>
        <w:shd w:val="clear" w:color="auto" w:fill="000000" w:themeFill="text1"/>
        <w:jc w:val="center"/>
        <w:rPr>
          <w:rFonts w:ascii="Times New Roman" w:eastAsia="SutonnyMJ" w:hAnsi="Times New Roman" w:cs="Times New Roman"/>
          <w:b/>
          <w:spacing w:val="-8"/>
          <w:sz w:val="30"/>
          <w:szCs w:val="26"/>
          <w:shd w:val="clear" w:color="auto" w:fill="A6A6A6"/>
        </w:rPr>
      </w:pPr>
      <w:proofErr w:type="gramStart"/>
      <w:r w:rsidRPr="006408BB">
        <w:rPr>
          <w:rFonts w:ascii="SutonnyMJ" w:eastAsia="SutonnyMJ" w:hAnsi="SutonnyMJ" w:cs="SutonnyMJ"/>
          <w:b/>
          <w:spacing w:val="-8"/>
          <w:sz w:val="34"/>
          <w:szCs w:val="30"/>
          <w:shd w:val="clear" w:color="auto" w:fill="000000" w:themeFill="text1"/>
        </w:rPr>
        <w:t>evsjv</w:t>
      </w:r>
      <w:proofErr w:type="gramEnd"/>
      <w:r w:rsidRPr="006408BB">
        <w:rPr>
          <w:rFonts w:ascii="SutonnyMJ" w:eastAsia="SutonnyMJ" w:hAnsi="SutonnyMJ" w:cs="SutonnyMJ"/>
          <w:b/>
          <w:spacing w:val="-8"/>
          <w:sz w:val="34"/>
          <w:szCs w:val="30"/>
          <w:shd w:val="clear" w:color="auto" w:fill="000000" w:themeFill="text1"/>
        </w:rPr>
        <w:t>‡`‡ki gy`ªv e¨e¯’v (</w:t>
      </w:r>
      <w:r w:rsidRPr="006408BB">
        <w:rPr>
          <w:rFonts w:ascii="Times New Roman" w:eastAsia="SutonnyMJ" w:hAnsi="Times New Roman" w:cs="Times New Roman"/>
          <w:b/>
          <w:spacing w:val="-8"/>
          <w:sz w:val="30"/>
          <w:szCs w:val="26"/>
          <w:shd w:val="clear" w:color="auto" w:fill="000000" w:themeFill="text1"/>
        </w:rPr>
        <w:t>The Currency of Bangladesh)</w:t>
      </w:r>
    </w:p>
    <w:p w:rsidR="00DD5FF0" w:rsidRPr="006408BB" w:rsidRDefault="00DD5FF0" w:rsidP="00DD5FF0">
      <w:pPr>
        <w:jc w:val="center"/>
        <w:rPr>
          <w:rFonts w:ascii="Times New Roman" w:eastAsia="SutonnyMJ" w:hAnsi="Times New Roman" w:cs="Times New Roman"/>
          <w:b/>
          <w:spacing w:val="-8"/>
          <w:sz w:val="4"/>
          <w:szCs w:val="8"/>
          <w:shd w:val="clear" w:color="auto" w:fill="A6A6A6"/>
        </w:rPr>
      </w:pPr>
    </w:p>
    <w:p w:rsidR="00DD5FF0" w:rsidRPr="006408BB" w:rsidRDefault="00DD5FF0" w:rsidP="00DD5FF0">
      <w:pPr>
        <w:pStyle w:val="ListParagraph"/>
        <w:numPr>
          <w:ilvl w:val="0"/>
          <w:numId w:val="65"/>
        </w:numPr>
        <w:contextualSpacing/>
        <w:jc w:val="both"/>
        <w:rPr>
          <w:rFonts w:ascii="SutonnyMJ" w:eastAsia="SutonnyMJ" w:hAnsi="SutonnyMJ" w:cs="SutonnyMJ"/>
          <w:spacing w:val="-8"/>
          <w:sz w:val="24"/>
        </w:rPr>
      </w:pPr>
      <w:r w:rsidRPr="006408BB">
        <w:rPr>
          <w:rFonts w:ascii="SutonnyMJ" w:eastAsia="SutonnyMJ" w:hAnsi="SutonnyMJ" w:cs="SutonnyMJ"/>
          <w:spacing w:val="-8"/>
          <w:sz w:val="24"/>
        </w:rPr>
        <w:t>evsjv‡`‡k gy`ªvi bvg n‡jvÑ UvKv</w:t>
      </w:r>
    </w:p>
    <w:p w:rsidR="00DD5FF0" w:rsidRPr="006408BB" w:rsidRDefault="00DD5FF0" w:rsidP="00DD5FF0">
      <w:pPr>
        <w:pStyle w:val="ListParagraph"/>
        <w:numPr>
          <w:ilvl w:val="0"/>
          <w:numId w:val="65"/>
        </w:numPr>
        <w:contextualSpacing/>
        <w:jc w:val="both"/>
        <w:rPr>
          <w:rFonts w:ascii="VillageII" w:eastAsia="VillageII" w:hAnsi="VillageII" w:cs="VillageII"/>
          <w:sz w:val="24"/>
        </w:rPr>
      </w:pPr>
      <w:r w:rsidRPr="006408BB">
        <w:rPr>
          <w:rFonts w:ascii="SutonnyMJ" w:eastAsia="SutonnyMJ" w:hAnsi="SutonnyMJ" w:cs="SutonnyMJ"/>
          <w:spacing w:val="-8"/>
          <w:sz w:val="24"/>
        </w:rPr>
        <w:t xml:space="preserve">evsjv‡`‡k †bvU cÖPjb K‡iÑ evsjv‡`k e¨vsK </w:t>
      </w:r>
    </w:p>
    <w:p w:rsidR="00DD5FF0" w:rsidRPr="006408BB" w:rsidRDefault="00DD5FF0" w:rsidP="00DD5FF0">
      <w:pPr>
        <w:numPr>
          <w:ilvl w:val="0"/>
          <w:numId w:val="65"/>
        </w:numPr>
        <w:jc w:val="both"/>
        <w:rPr>
          <w:rFonts w:ascii="SutonnyMJ" w:eastAsia="SutonnyMJ" w:hAnsi="SutonnyMJ" w:cs="SutonnyMJ"/>
          <w:sz w:val="24"/>
        </w:rPr>
      </w:pPr>
      <w:r w:rsidRPr="006408BB">
        <w:rPr>
          <w:rFonts w:ascii="SutonnyMJ" w:eastAsia="SutonnyMJ" w:hAnsi="SutonnyMJ" w:cs="SutonnyMJ"/>
          <w:sz w:val="24"/>
        </w:rPr>
        <w:t xml:space="preserve">Dcgnv‡`‡k cÖ_g gy`ªv AvBb cvm nqÑ 1835 mv‡j </w:t>
      </w:r>
    </w:p>
    <w:p w:rsidR="00DD5FF0" w:rsidRPr="006408BB" w:rsidRDefault="00DD5FF0" w:rsidP="00DD5FF0">
      <w:pPr>
        <w:numPr>
          <w:ilvl w:val="0"/>
          <w:numId w:val="65"/>
        </w:numPr>
        <w:jc w:val="both"/>
        <w:rPr>
          <w:rFonts w:ascii="SutonnyMJ" w:eastAsia="SutonnyMJ" w:hAnsi="SutonnyMJ" w:cs="SutonnyMJ"/>
          <w:sz w:val="24"/>
        </w:rPr>
      </w:pPr>
      <w:r w:rsidRPr="006408BB">
        <w:rPr>
          <w:rFonts w:ascii="SutonnyMJ" w:eastAsia="SutonnyMJ" w:hAnsi="SutonnyMJ" w:cs="SutonnyMJ"/>
          <w:sz w:val="24"/>
        </w:rPr>
        <w:t xml:space="preserve">Dcgnv‡`‡k 1g KvMRx gy`ªv Pvjy K‡iÑ jW© K¨vwbs 1857 mv‡j </w:t>
      </w:r>
    </w:p>
    <w:p w:rsidR="00DD5FF0" w:rsidRPr="006408BB" w:rsidRDefault="00DD5FF0" w:rsidP="00DD5FF0">
      <w:pPr>
        <w:pStyle w:val="ListParagraph"/>
        <w:numPr>
          <w:ilvl w:val="0"/>
          <w:numId w:val="65"/>
        </w:numPr>
        <w:contextualSpacing/>
        <w:jc w:val="both"/>
        <w:rPr>
          <w:rFonts w:ascii="VillageII" w:eastAsia="VillageII" w:hAnsi="VillageII" w:cs="VillageII"/>
          <w:sz w:val="24"/>
        </w:rPr>
      </w:pPr>
      <w:r w:rsidRPr="006408BB">
        <w:rPr>
          <w:rFonts w:ascii="VillageII" w:eastAsia="VillageII" w:hAnsi="VillageII" w:cs="VillageII"/>
          <w:sz w:val="24"/>
        </w:rPr>
        <w:t xml:space="preserve">evsjvG`Gk cÉ^g ˆbvU Pvjy nq- 1972 mvGji 4 gvPÆ </w:t>
      </w:r>
    </w:p>
    <w:p w:rsidR="00DD5FF0" w:rsidRPr="006408BB" w:rsidRDefault="00DD5FF0" w:rsidP="00DD5FF0">
      <w:pPr>
        <w:pStyle w:val="ListParagraph"/>
        <w:numPr>
          <w:ilvl w:val="0"/>
          <w:numId w:val="65"/>
        </w:numPr>
        <w:contextualSpacing/>
        <w:jc w:val="both"/>
        <w:rPr>
          <w:rFonts w:ascii="SutonnyMJ" w:eastAsia="SutonnyMJ" w:hAnsi="SutonnyMJ" w:cs="SutonnyMJ"/>
          <w:spacing w:val="-8"/>
          <w:sz w:val="24"/>
        </w:rPr>
      </w:pPr>
      <w:r w:rsidRPr="006408BB">
        <w:rPr>
          <w:rFonts w:ascii="SutonnyMJ" w:eastAsia="SutonnyMJ" w:hAnsi="SutonnyMJ" w:cs="SutonnyMJ"/>
          <w:spacing w:val="-8"/>
          <w:sz w:val="24"/>
        </w:rPr>
        <w:t>evsjv‡`‡k cÖ_g †h `ywU †bvU Pvjy nqÑ 1 UvKv Ges 100 UvKv</w:t>
      </w:r>
    </w:p>
    <w:p w:rsidR="00DD5FF0" w:rsidRPr="006408BB" w:rsidRDefault="00DD5FF0" w:rsidP="00DD5FF0">
      <w:pPr>
        <w:pStyle w:val="ListParagraph"/>
        <w:numPr>
          <w:ilvl w:val="0"/>
          <w:numId w:val="65"/>
        </w:numPr>
        <w:contextualSpacing/>
        <w:jc w:val="both"/>
        <w:rPr>
          <w:rFonts w:ascii="VillageII" w:eastAsia="VillageII" w:hAnsi="VillageII" w:cs="VillageII"/>
          <w:sz w:val="24"/>
        </w:rPr>
      </w:pPr>
      <w:r w:rsidRPr="006408BB">
        <w:rPr>
          <w:rFonts w:ascii="SutonnyMJ" w:eastAsia="SutonnyMJ" w:hAnsi="SutonnyMJ" w:cs="SutonnyMJ"/>
          <w:sz w:val="24"/>
        </w:rPr>
        <w:t>eZ©gv‡b †`k miKvwi †bvU 3wUÑ 1 UvKv, 2 UvKv I 5 UvKv</w:t>
      </w:r>
    </w:p>
    <w:p w:rsidR="00DD5FF0" w:rsidRPr="006408BB" w:rsidRDefault="00DD5FF0" w:rsidP="00DD5FF0">
      <w:pPr>
        <w:pStyle w:val="ListParagraph"/>
        <w:numPr>
          <w:ilvl w:val="0"/>
          <w:numId w:val="65"/>
        </w:numPr>
        <w:contextualSpacing/>
        <w:jc w:val="both"/>
        <w:rPr>
          <w:rFonts w:ascii="VillageII" w:eastAsia="VillageII" w:hAnsi="VillageII" w:cs="VillageII"/>
          <w:sz w:val="24"/>
        </w:rPr>
      </w:pPr>
      <w:r w:rsidRPr="006408BB">
        <w:rPr>
          <w:rFonts w:ascii="SutonnyMJ" w:eastAsia="SutonnyMJ" w:hAnsi="SutonnyMJ" w:cs="SutonnyMJ"/>
          <w:sz w:val="24"/>
        </w:rPr>
        <w:t>me©‡kl miKvwi †bvUÑ 5 UvKvi †bvU</w:t>
      </w:r>
    </w:p>
    <w:p w:rsidR="00DD5FF0" w:rsidRPr="006408BB" w:rsidRDefault="00DD5FF0" w:rsidP="00DD5FF0">
      <w:pPr>
        <w:pStyle w:val="ListParagraph"/>
        <w:numPr>
          <w:ilvl w:val="0"/>
          <w:numId w:val="65"/>
        </w:numPr>
        <w:contextualSpacing/>
        <w:jc w:val="both"/>
        <w:rPr>
          <w:rFonts w:ascii="SutonnyMJ" w:eastAsia="SutonnyMJ" w:hAnsi="SutonnyMJ" w:cs="SutonnyMJ"/>
          <w:spacing w:val="-8"/>
          <w:sz w:val="24"/>
        </w:rPr>
      </w:pPr>
      <w:r w:rsidRPr="006408BB">
        <w:rPr>
          <w:rFonts w:ascii="SutonnyMJ" w:eastAsia="SutonnyMJ" w:hAnsi="SutonnyMJ" w:cs="SutonnyMJ"/>
          <w:spacing w:val="-8"/>
          <w:sz w:val="24"/>
        </w:rPr>
        <w:lastRenderedPageBreak/>
        <w:t>evsjv‡`‡ki e¨vsK †bv‡Ui msL¨vÑ 6wU|  h_vµ‡g: 10, 20, 50, 100, 500 I 1000 UvKvi †bvU</w:t>
      </w:r>
    </w:p>
    <w:p w:rsidR="00DD5FF0" w:rsidRPr="006408BB" w:rsidRDefault="00DD5FF0" w:rsidP="00DD5FF0">
      <w:pPr>
        <w:pStyle w:val="ListParagraph"/>
        <w:numPr>
          <w:ilvl w:val="0"/>
          <w:numId w:val="65"/>
        </w:numPr>
        <w:contextualSpacing/>
        <w:jc w:val="both"/>
        <w:rPr>
          <w:rFonts w:ascii="SutonnyMJ" w:eastAsia="SutonnyMJ" w:hAnsi="SutonnyMJ" w:cs="SutonnyMJ"/>
          <w:spacing w:val="-8"/>
          <w:sz w:val="24"/>
        </w:rPr>
      </w:pPr>
      <w:r w:rsidRPr="006408BB">
        <w:rPr>
          <w:rFonts w:ascii="SutonnyMJ" w:eastAsia="SutonnyMJ" w:hAnsi="SutonnyMJ" w:cs="SutonnyMJ"/>
          <w:spacing w:val="-8"/>
          <w:sz w:val="24"/>
        </w:rPr>
        <w:t>evsjv‡`‡k eZ©gv‡b miKvwi †bv‡Ui msL¨vÑ 3wU| h_vµ‡g: 1 UvKv, 2 UvKv Ges 5 UvKvi †bvU</w:t>
      </w:r>
    </w:p>
    <w:p w:rsidR="00DD5FF0" w:rsidRPr="006408BB" w:rsidRDefault="00DD5FF0" w:rsidP="00DD5FF0">
      <w:pPr>
        <w:ind w:left="360"/>
        <w:jc w:val="both"/>
        <w:rPr>
          <w:rFonts w:ascii="SutonnyMJ" w:eastAsia="SutonnyMJ" w:hAnsi="SutonnyMJ" w:cs="SutonnyMJ"/>
          <w:spacing w:val="-8"/>
          <w:sz w:val="6"/>
        </w:rPr>
      </w:pPr>
    </w:p>
    <w:p w:rsidR="00DD5FF0" w:rsidRPr="00361969" w:rsidRDefault="00DD5FF0" w:rsidP="00DD5FF0">
      <w:pPr>
        <w:shd w:val="clear" w:color="auto" w:fill="FFFFFF" w:themeFill="background1"/>
        <w:jc w:val="center"/>
        <w:rPr>
          <w:rFonts w:ascii="SutonnyMJ" w:eastAsia="SutonnyMJ" w:hAnsi="SutonnyMJ" w:cs="SutonnyMJ"/>
          <w:b/>
          <w:color w:val="FF0000"/>
          <w:spacing w:val="-8"/>
          <w:sz w:val="34"/>
          <w:shd w:val="clear" w:color="auto" w:fill="BFBFBF"/>
        </w:rPr>
      </w:pPr>
      <w:proofErr w:type="gramStart"/>
      <w:r w:rsidRPr="00361969">
        <w:rPr>
          <w:rFonts w:ascii="SutonnyMJ" w:eastAsia="SutonnyMJ" w:hAnsi="SutonnyMJ" w:cs="SutonnyMJ"/>
          <w:b/>
          <w:color w:val="FF0000"/>
          <w:spacing w:val="-8"/>
          <w:sz w:val="28"/>
          <w:szCs w:val="24"/>
        </w:rPr>
        <w:t>wmwKDwiwU</w:t>
      </w:r>
      <w:proofErr w:type="gramEnd"/>
      <w:r w:rsidRPr="00361969">
        <w:rPr>
          <w:rFonts w:ascii="SutonnyMJ" w:eastAsia="SutonnyMJ" w:hAnsi="SutonnyMJ" w:cs="SutonnyMJ"/>
          <w:b/>
          <w:color w:val="FF0000"/>
          <w:spacing w:val="-8"/>
          <w:sz w:val="28"/>
          <w:szCs w:val="24"/>
        </w:rPr>
        <w:t xml:space="preserve"> wcÖw›Us K‡c©v‡ikb</w:t>
      </w:r>
      <w:r>
        <w:rPr>
          <w:rFonts w:ascii="SutonnyMJ" w:eastAsia="SutonnyMJ" w:hAnsi="SutonnyMJ" w:cs="SutonnyMJ"/>
          <w:b/>
          <w:color w:val="FF0000"/>
          <w:spacing w:val="-8"/>
          <w:sz w:val="28"/>
          <w:szCs w:val="24"/>
        </w:rPr>
        <w:t xml:space="preserve"> </w:t>
      </w:r>
      <w:r w:rsidRPr="00361969">
        <w:rPr>
          <w:rFonts w:ascii="SutonnyMJ" w:eastAsia="SutonnyMJ" w:hAnsi="SutonnyMJ" w:cs="SutonnyMJ"/>
          <w:b/>
          <w:color w:val="FF0000"/>
          <w:spacing w:val="-8"/>
          <w:sz w:val="24"/>
        </w:rPr>
        <w:t>(</w:t>
      </w:r>
      <w:r w:rsidRPr="00361969">
        <w:rPr>
          <w:rFonts w:ascii="Times New Roman" w:eastAsia="SutonnyMJ" w:hAnsi="Times New Roman" w:cs="Times New Roman"/>
          <w:b/>
          <w:color w:val="FF0000"/>
          <w:spacing w:val="-8"/>
          <w:sz w:val="24"/>
        </w:rPr>
        <w:t>SPCBL</w:t>
      </w:r>
      <w:r w:rsidRPr="00361969">
        <w:rPr>
          <w:rFonts w:ascii="SutonnyMJ" w:eastAsia="SutonnyMJ" w:hAnsi="SutonnyMJ" w:cs="SutonnyMJ"/>
          <w:b/>
          <w:color w:val="FF0000"/>
          <w:spacing w:val="-8"/>
          <w:sz w:val="24"/>
        </w:rPr>
        <w:t>)</w:t>
      </w:r>
    </w:p>
    <w:p w:rsidR="00DD5FF0" w:rsidRPr="00361969" w:rsidRDefault="00DD5FF0" w:rsidP="00DD5FF0">
      <w:pPr>
        <w:pStyle w:val="ListParagraph"/>
        <w:numPr>
          <w:ilvl w:val="1"/>
          <w:numId w:val="8"/>
        </w:numPr>
        <w:tabs>
          <w:tab w:val="left" w:pos="720"/>
        </w:tabs>
        <w:ind w:hanging="360"/>
        <w:contextualSpacing/>
        <w:jc w:val="both"/>
        <w:rPr>
          <w:rFonts w:ascii="VillageII" w:eastAsia="VillageII" w:hAnsi="VillageII" w:cs="VillageII"/>
          <w:color w:val="FF0000"/>
          <w:sz w:val="24"/>
        </w:rPr>
      </w:pPr>
      <w:r w:rsidRPr="00361969">
        <w:rPr>
          <w:rFonts w:ascii="VillageII" w:eastAsia="VillageII" w:hAnsi="VillageII" w:cs="VillageII"/>
          <w:color w:val="FF0000"/>
          <w:sz w:val="24"/>
        </w:rPr>
        <w:t>evsjvG`Gki wmwKDwiwU wcÉw´Ÿs ˆcÉm AewÕ©Z- MvRxcyi</w:t>
      </w:r>
    </w:p>
    <w:p w:rsidR="00DD5FF0" w:rsidRPr="00361969" w:rsidRDefault="00DD5FF0" w:rsidP="00DD5FF0">
      <w:pPr>
        <w:pStyle w:val="ListParagraph"/>
        <w:numPr>
          <w:ilvl w:val="1"/>
          <w:numId w:val="8"/>
        </w:numPr>
        <w:tabs>
          <w:tab w:val="left" w:pos="720"/>
        </w:tabs>
        <w:ind w:hanging="360"/>
        <w:contextualSpacing/>
        <w:jc w:val="both"/>
        <w:rPr>
          <w:rFonts w:ascii="VillageII" w:eastAsia="VillageII" w:hAnsi="VillageII" w:cs="VillageII"/>
          <w:color w:val="FF0000"/>
          <w:sz w:val="24"/>
        </w:rPr>
      </w:pPr>
      <w:r w:rsidRPr="00361969">
        <w:rPr>
          <w:rFonts w:ascii="VillageII" w:eastAsia="VillageII" w:hAnsi="VillageII" w:cs="VillageII"/>
          <w:color w:val="FF0000"/>
          <w:sz w:val="24"/>
        </w:rPr>
        <w:t>UvKv QvcvGbvi RbÅ weGkl aiGbi KvMR Avg`vbx Kiv nq- myBRvijÅv´£ nGZ</w:t>
      </w:r>
    </w:p>
    <w:p w:rsidR="00DD5FF0" w:rsidRPr="00361969" w:rsidRDefault="00DD5FF0" w:rsidP="00DD5FF0">
      <w:pPr>
        <w:pStyle w:val="ListParagraph"/>
        <w:numPr>
          <w:ilvl w:val="1"/>
          <w:numId w:val="8"/>
        </w:numPr>
        <w:tabs>
          <w:tab w:val="left" w:pos="720"/>
        </w:tabs>
        <w:ind w:hanging="360"/>
        <w:contextualSpacing/>
        <w:jc w:val="both"/>
        <w:rPr>
          <w:rFonts w:ascii="SutonnyMJ" w:eastAsia="SutonnyMJ" w:hAnsi="SutonnyMJ" w:cs="SutonnyMJ"/>
          <w:color w:val="FF0000"/>
          <w:spacing w:val="-8"/>
          <w:sz w:val="24"/>
        </w:rPr>
      </w:pPr>
      <w:r w:rsidRPr="00361969">
        <w:rPr>
          <w:rFonts w:ascii="SutonnyMJ" w:eastAsia="SutonnyMJ" w:hAnsi="SutonnyMJ" w:cs="SutonnyMJ"/>
          <w:color w:val="FF0000"/>
          <w:spacing w:val="-8"/>
          <w:sz w:val="24"/>
        </w:rPr>
        <w:t>evsjv‡`‡ki GKgvÎ miKvwi wmwKDwiwU wcÖw›Us K‡c©v‡ikb evsjv‡`k wjwg‡UW cÖwZwôZÑ 1988 mv‡j</w:t>
      </w:r>
    </w:p>
    <w:p w:rsidR="00DD5FF0" w:rsidRPr="00361969" w:rsidRDefault="00DD5FF0" w:rsidP="00DD5FF0">
      <w:pPr>
        <w:pStyle w:val="ListParagraph"/>
        <w:numPr>
          <w:ilvl w:val="1"/>
          <w:numId w:val="8"/>
        </w:numPr>
        <w:tabs>
          <w:tab w:val="left" w:pos="720"/>
        </w:tabs>
        <w:ind w:hanging="360"/>
        <w:contextualSpacing/>
        <w:jc w:val="both"/>
        <w:rPr>
          <w:rFonts w:ascii="SutonnyMJ" w:eastAsia="SutonnyMJ" w:hAnsi="SutonnyMJ" w:cs="SutonnyMJ"/>
          <w:color w:val="FF0000"/>
          <w:spacing w:val="-8"/>
          <w:sz w:val="24"/>
        </w:rPr>
      </w:pPr>
      <w:r w:rsidRPr="00361969">
        <w:rPr>
          <w:rFonts w:ascii="VillageII" w:eastAsia="VillageII" w:hAnsi="VillageII" w:cs="VillageII"/>
          <w:color w:val="FF0000"/>
          <w:sz w:val="24"/>
        </w:rPr>
        <w:t>evsjvG`k UvKv QvcvGbvi wmwKDwiwU ˆcÉm Pvjy nq- 1989 mvGj</w:t>
      </w:r>
    </w:p>
    <w:p w:rsidR="00DD5FF0" w:rsidRPr="00361969" w:rsidRDefault="00DD5FF0" w:rsidP="00DD5FF0">
      <w:pPr>
        <w:pStyle w:val="ListParagraph"/>
        <w:numPr>
          <w:ilvl w:val="1"/>
          <w:numId w:val="8"/>
        </w:numPr>
        <w:tabs>
          <w:tab w:val="left" w:pos="720"/>
        </w:tabs>
        <w:ind w:hanging="360"/>
        <w:contextualSpacing/>
        <w:jc w:val="both"/>
        <w:rPr>
          <w:rFonts w:ascii="SutonnyMJ" w:eastAsia="SutonnyMJ" w:hAnsi="SutonnyMJ" w:cs="SutonnyMJ"/>
          <w:color w:val="FF0000"/>
          <w:spacing w:val="-8"/>
          <w:sz w:val="24"/>
        </w:rPr>
      </w:pPr>
      <w:r w:rsidRPr="00361969">
        <w:rPr>
          <w:rFonts w:ascii="SutonnyMJ" w:eastAsia="SutonnyMJ" w:hAnsi="SutonnyMJ" w:cs="SutonnyMJ"/>
          <w:color w:val="FF0000"/>
          <w:spacing w:val="-8"/>
          <w:sz w:val="24"/>
        </w:rPr>
        <w:t>wmwKDwiwU wcÖw›Us K‡c©v‡ikb evsjv‡`‡k wjwg‡UW †_‡K gyw`ªZ †bvUÑ 10 UvKvi</w:t>
      </w:r>
    </w:p>
    <w:p w:rsidR="00DD5FF0" w:rsidRPr="00361969" w:rsidRDefault="00DD5FF0" w:rsidP="00DD5FF0">
      <w:pPr>
        <w:pStyle w:val="ListParagraph"/>
        <w:numPr>
          <w:ilvl w:val="1"/>
          <w:numId w:val="8"/>
        </w:numPr>
        <w:tabs>
          <w:tab w:val="left" w:pos="720"/>
        </w:tabs>
        <w:ind w:hanging="360"/>
        <w:contextualSpacing/>
        <w:jc w:val="both"/>
        <w:rPr>
          <w:rFonts w:ascii="SutonnyMJ" w:eastAsia="SutonnyMJ" w:hAnsi="SutonnyMJ" w:cs="SutonnyMJ"/>
          <w:color w:val="FF0000"/>
          <w:spacing w:val="-8"/>
          <w:sz w:val="24"/>
        </w:rPr>
      </w:pPr>
      <w:r w:rsidRPr="00361969">
        <w:rPr>
          <w:rFonts w:ascii="Times New Roman" w:eastAsia="Times New Roman" w:hAnsi="Times New Roman" w:cs="Times New Roman"/>
          <w:color w:val="FF0000"/>
          <w:spacing w:val="-8"/>
        </w:rPr>
        <w:t>SPCBL</w:t>
      </w:r>
      <w:r w:rsidRPr="00361969">
        <w:rPr>
          <w:rFonts w:ascii="SutonnyMJ" w:eastAsia="SutonnyMJ" w:hAnsi="SutonnyMJ" w:cs="SutonnyMJ"/>
          <w:color w:val="FF0000"/>
          <w:spacing w:val="-8"/>
        </w:rPr>
        <w:t>-</w:t>
      </w:r>
      <w:r w:rsidRPr="00361969">
        <w:rPr>
          <w:rFonts w:ascii="SutonnyMJ" w:eastAsia="SutonnyMJ" w:hAnsi="SutonnyMJ" w:cs="SutonnyMJ"/>
          <w:color w:val="FF0000"/>
          <w:spacing w:val="-8"/>
          <w:sz w:val="24"/>
        </w:rPr>
        <w:t xml:space="preserve"> Gi c~Y©iƒc n‡jv: </w:t>
      </w:r>
      <w:r w:rsidRPr="00361969">
        <w:rPr>
          <w:rFonts w:ascii="Times New Roman" w:eastAsia="Times New Roman" w:hAnsi="Times New Roman" w:cs="Times New Roman"/>
          <w:color w:val="FF0000"/>
          <w:spacing w:val="-8"/>
        </w:rPr>
        <w:t>Security Printing Corporation Bangladesh Limited</w:t>
      </w:r>
    </w:p>
    <w:p w:rsidR="00DD5FF0" w:rsidRPr="006408BB" w:rsidRDefault="00DD5FF0" w:rsidP="00DD5FF0">
      <w:pPr>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t>Abykxjbx</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proofErr w:type="gramStart"/>
      <w:r w:rsidRPr="006408BB">
        <w:rPr>
          <w:rFonts w:ascii="SutonnyMJ" w:hAnsi="SutonnyMJ" w:cs="SutonnyMJ"/>
          <w:b/>
          <w:sz w:val="24"/>
        </w:rPr>
        <w:t>eZ©</w:t>
      </w:r>
      <w:proofErr w:type="gramEnd"/>
      <w:r w:rsidRPr="006408BB">
        <w:rPr>
          <w:rFonts w:ascii="SutonnyMJ" w:hAnsi="SutonnyMJ" w:cs="SutonnyMJ"/>
          <w:b/>
          <w:sz w:val="24"/>
        </w:rPr>
        <w:t>gv‡b miKvwi †bvU KqwU?</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K. 4wU</w:t>
      </w:r>
      <w:r w:rsidRPr="006408BB">
        <w:rPr>
          <w:rFonts w:ascii="SutonnyMJ" w:hAnsi="SutonnyMJ" w:cs="SutonnyMJ"/>
          <w:sz w:val="24"/>
        </w:rPr>
        <w:tab/>
        <w:t>L. 5wU</w:t>
      </w:r>
      <w:r w:rsidRPr="006408BB">
        <w:rPr>
          <w:rFonts w:ascii="SutonnyMJ" w:hAnsi="SutonnyMJ" w:cs="SutonnyMJ"/>
          <w:sz w:val="24"/>
        </w:rPr>
        <w:tab/>
        <w:t>M. 6wU</w:t>
      </w:r>
      <w:r w:rsidRPr="006408BB">
        <w:rPr>
          <w:rFonts w:ascii="SutonnyMJ" w:hAnsi="SutonnyMJ" w:cs="SutonnyMJ"/>
          <w:sz w:val="24"/>
        </w:rPr>
        <w:tab/>
      </w:r>
      <w:r w:rsidRPr="006408BB">
        <w:rPr>
          <w:rFonts w:ascii="SutonnyMJ" w:hAnsi="SutonnyMJ" w:cs="SutonnyMJ"/>
          <w:sz w:val="24"/>
          <w:u w:val="single"/>
        </w:rPr>
        <w:t>N. 3wU</w:t>
      </w:r>
      <w:r w:rsidRPr="006408BB">
        <w:rPr>
          <w:rFonts w:ascii="SutonnyMJ" w:hAnsi="SutonnyMJ" w:cs="SutonnyMJ"/>
          <w:sz w:val="24"/>
          <w:u w:val="single"/>
        </w:rPr>
        <w:tab/>
      </w:r>
      <w:r w:rsidRPr="006408BB">
        <w:rPr>
          <w:rFonts w:ascii="SutonnyMJ" w:eastAsia="SutonnyMJ" w:hAnsi="SutonnyMJ" w:cs="SutonnyMJ"/>
          <w:b/>
          <w:sz w:val="24"/>
          <w:shd w:val="clear" w:color="auto" w:fill="000000"/>
        </w:rPr>
        <w:t>01: N</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t>02.</w:t>
      </w:r>
      <w:r w:rsidRPr="006408BB">
        <w:rPr>
          <w:rFonts w:ascii="SutonnyMJ" w:hAnsi="SutonnyMJ" w:cs="SutonnyMJ"/>
          <w:b/>
          <w:sz w:val="24"/>
        </w:rPr>
        <w:tab/>
      </w:r>
      <w:proofErr w:type="gramStart"/>
      <w:r w:rsidRPr="006408BB">
        <w:rPr>
          <w:rFonts w:ascii="SutonnyMJ" w:hAnsi="SutonnyMJ" w:cs="SutonnyMJ"/>
          <w:b/>
          <w:sz w:val="24"/>
        </w:rPr>
        <w:t>me</w:t>
      </w:r>
      <w:proofErr w:type="gramEnd"/>
      <w:r w:rsidRPr="006408BB">
        <w:rPr>
          <w:rFonts w:ascii="SutonnyMJ" w:hAnsi="SutonnyMJ" w:cs="SutonnyMJ"/>
          <w:b/>
          <w:sz w:val="24"/>
        </w:rPr>
        <w:t>©‡kl miKvwi †bvUÑ</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5 UvKvi †bvU</w:t>
      </w:r>
      <w:r w:rsidRPr="006408BB">
        <w:rPr>
          <w:rFonts w:ascii="SutonnyMJ" w:hAnsi="SutonnyMJ" w:cs="SutonnyMJ"/>
          <w:sz w:val="24"/>
        </w:rPr>
        <w:tab/>
        <w:t>L. 10 UvKvi †bvU</w:t>
      </w:r>
      <w:r w:rsidRPr="006408BB">
        <w:rPr>
          <w:rFonts w:ascii="SutonnyMJ" w:hAnsi="SutonnyMJ" w:cs="SutonnyMJ"/>
          <w:sz w:val="24"/>
        </w:rPr>
        <w:tab/>
        <w:t>M. 2 UvKvi †bvU</w:t>
      </w:r>
      <w:r w:rsidRPr="006408BB">
        <w:rPr>
          <w:rFonts w:ascii="SutonnyMJ" w:hAnsi="SutonnyMJ" w:cs="SutonnyMJ"/>
          <w:sz w:val="24"/>
        </w:rPr>
        <w:tab/>
        <w:t>N. 1 UvKvi †bvU</w:t>
      </w:r>
      <w:r w:rsidRPr="006408BB">
        <w:rPr>
          <w:rFonts w:ascii="SutonnyMJ" w:hAnsi="SutonnyMJ" w:cs="SutonnyMJ"/>
          <w:sz w:val="24"/>
        </w:rPr>
        <w:tab/>
      </w:r>
      <w:r w:rsidRPr="006408BB">
        <w:rPr>
          <w:rFonts w:ascii="SutonnyMJ" w:eastAsia="SutonnyMJ" w:hAnsi="SutonnyMJ" w:cs="SutonnyMJ"/>
          <w:b/>
          <w:sz w:val="24"/>
          <w:shd w:val="clear" w:color="auto" w:fill="000000"/>
        </w:rPr>
        <w:t>02: K</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t>03.</w:t>
      </w:r>
      <w:r w:rsidRPr="006408BB">
        <w:rPr>
          <w:rFonts w:ascii="SutonnyMJ" w:hAnsi="SutonnyMJ" w:cs="SutonnyMJ"/>
          <w:b/>
          <w:sz w:val="24"/>
        </w:rPr>
        <w:tab/>
      </w:r>
      <w:proofErr w:type="gramStart"/>
      <w:r w:rsidRPr="006408BB">
        <w:rPr>
          <w:rFonts w:ascii="SutonnyMJ" w:hAnsi="SutonnyMJ" w:cs="SutonnyMJ"/>
          <w:b/>
          <w:sz w:val="24"/>
        </w:rPr>
        <w:t>evsjv</w:t>
      </w:r>
      <w:proofErr w:type="gramEnd"/>
      <w:r w:rsidRPr="006408BB">
        <w:rPr>
          <w:rFonts w:ascii="SutonnyMJ" w:hAnsi="SutonnyMJ" w:cs="SutonnyMJ"/>
          <w:b/>
          <w:sz w:val="24"/>
        </w:rPr>
        <w:t>‡`‡k †bvU cÖPjb K‡i †K?</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K. wek¦ e¨vsK</w:t>
      </w:r>
      <w:r w:rsidRPr="006408BB">
        <w:rPr>
          <w:rFonts w:ascii="SutonnyMJ" w:hAnsi="SutonnyMJ" w:cs="SutonnyMJ"/>
          <w:sz w:val="24"/>
        </w:rPr>
        <w:tab/>
        <w:t>L. †mvbvjx e¨vsK</w:t>
      </w:r>
      <w:r w:rsidRPr="006408BB">
        <w:rPr>
          <w:rFonts w:ascii="SutonnyMJ" w:hAnsi="SutonnyMJ" w:cs="SutonnyMJ"/>
          <w:sz w:val="24"/>
        </w:rPr>
        <w:tab/>
      </w:r>
      <w:r w:rsidRPr="006408BB">
        <w:rPr>
          <w:rFonts w:ascii="SutonnyMJ" w:hAnsi="SutonnyMJ" w:cs="SutonnyMJ"/>
          <w:sz w:val="24"/>
          <w:u w:val="single"/>
        </w:rPr>
        <w:t>M. evsjv‡`k e¨vsK</w:t>
      </w:r>
      <w:r w:rsidRPr="006408BB">
        <w:rPr>
          <w:rFonts w:ascii="SutonnyMJ" w:hAnsi="SutonnyMJ" w:cs="SutonnyMJ"/>
          <w:sz w:val="24"/>
        </w:rPr>
        <w:tab/>
        <w:t>N. †KvbwUB bq</w:t>
      </w:r>
      <w:r w:rsidRPr="006408BB">
        <w:rPr>
          <w:rFonts w:ascii="SutonnyMJ" w:hAnsi="SutonnyMJ" w:cs="SutonnyMJ"/>
          <w:sz w:val="24"/>
        </w:rPr>
        <w:tab/>
      </w:r>
      <w:r w:rsidRPr="006408BB">
        <w:rPr>
          <w:rFonts w:ascii="SutonnyMJ" w:eastAsia="SutonnyMJ" w:hAnsi="SutonnyMJ" w:cs="SutonnyMJ"/>
          <w:b/>
          <w:sz w:val="24"/>
          <w:shd w:val="clear" w:color="auto" w:fill="000000"/>
        </w:rPr>
        <w:t>03: M</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t>04.</w:t>
      </w:r>
      <w:r w:rsidRPr="006408BB">
        <w:rPr>
          <w:rFonts w:ascii="SutonnyMJ" w:hAnsi="SutonnyMJ" w:cs="SutonnyMJ"/>
          <w:b/>
          <w:sz w:val="24"/>
        </w:rPr>
        <w:tab/>
      </w:r>
      <w:proofErr w:type="gramStart"/>
      <w:r w:rsidRPr="006408BB">
        <w:rPr>
          <w:rFonts w:ascii="SutonnyMJ" w:hAnsi="SutonnyMJ" w:cs="SutonnyMJ"/>
          <w:b/>
          <w:sz w:val="24"/>
        </w:rPr>
        <w:t>evsjv</w:t>
      </w:r>
      <w:proofErr w:type="gramEnd"/>
      <w:r w:rsidRPr="006408BB">
        <w:rPr>
          <w:rFonts w:ascii="SutonnyMJ" w:hAnsi="SutonnyMJ" w:cs="SutonnyMJ"/>
          <w:b/>
          <w:sz w:val="24"/>
        </w:rPr>
        <w:t>‡`‡ki wmwKDwiwU wcÖw›Us †cÖm †Kv_vq Aew¯’Z?</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K. gwZwSj</w:t>
      </w:r>
      <w:r w:rsidRPr="006408BB">
        <w:rPr>
          <w:rFonts w:ascii="SutonnyMJ" w:hAnsi="SutonnyMJ" w:cs="SutonnyMJ"/>
          <w:sz w:val="24"/>
        </w:rPr>
        <w:tab/>
        <w:t>L. wgicyi</w:t>
      </w:r>
      <w:r w:rsidRPr="006408BB">
        <w:rPr>
          <w:rFonts w:ascii="SutonnyMJ" w:hAnsi="SutonnyMJ" w:cs="SutonnyMJ"/>
          <w:sz w:val="24"/>
        </w:rPr>
        <w:tab/>
        <w:t>M</w:t>
      </w:r>
      <w:r w:rsidRPr="006408BB">
        <w:rPr>
          <w:rFonts w:ascii="SutonnyMJ" w:hAnsi="SutonnyMJ" w:cs="SutonnyMJ"/>
          <w:sz w:val="24"/>
          <w:u w:val="single"/>
        </w:rPr>
        <w:t>. MvRxcyi</w:t>
      </w:r>
      <w:r w:rsidRPr="006408BB">
        <w:rPr>
          <w:rFonts w:ascii="SutonnyMJ" w:hAnsi="SutonnyMJ" w:cs="SutonnyMJ"/>
          <w:sz w:val="24"/>
        </w:rPr>
        <w:tab/>
        <w:t>N. †avjvBLvj</w:t>
      </w:r>
      <w:r w:rsidRPr="006408BB">
        <w:rPr>
          <w:rFonts w:ascii="SutonnyMJ" w:hAnsi="SutonnyMJ" w:cs="SutonnyMJ"/>
          <w:sz w:val="24"/>
        </w:rPr>
        <w:tab/>
      </w:r>
      <w:r w:rsidRPr="006408BB">
        <w:rPr>
          <w:rFonts w:ascii="SutonnyMJ" w:eastAsia="SutonnyMJ" w:hAnsi="SutonnyMJ" w:cs="SutonnyMJ"/>
          <w:b/>
          <w:sz w:val="24"/>
          <w:shd w:val="clear" w:color="auto" w:fill="000000"/>
        </w:rPr>
        <w:t>04: M</w:t>
      </w:r>
    </w:p>
    <w:p w:rsidR="00DD5FF0" w:rsidRPr="006408BB" w:rsidRDefault="00DD5FF0" w:rsidP="00DD5FF0">
      <w:pPr>
        <w:pStyle w:val="ListParagraph"/>
        <w:tabs>
          <w:tab w:val="left" w:pos="720"/>
        </w:tabs>
        <w:jc w:val="both"/>
        <w:rPr>
          <w:rFonts w:ascii="SutonnyMJ" w:eastAsia="SutonnyMJ" w:hAnsi="SutonnyMJ" w:cs="SutonnyMJ"/>
          <w:spacing w:val="-8"/>
          <w:sz w:val="10"/>
        </w:rPr>
      </w:pPr>
    </w:p>
    <w:p w:rsidR="00DD5FF0" w:rsidRPr="006408BB" w:rsidRDefault="00DD5FF0" w:rsidP="00DD5FF0">
      <w:pPr>
        <w:shd w:val="clear" w:color="auto" w:fill="000000" w:themeFill="text1"/>
        <w:jc w:val="center"/>
        <w:rPr>
          <w:rFonts w:ascii="Times New Roman" w:eastAsia="SutonnyMJ" w:hAnsi="Times New Roman" w:cs="SutonnyMJ"/>
          <w:spacing w:val="-8"/>
          <w:sz w:val="24"/>
          <w:szCs w:val="24"/>
          <w:shd w:val="clear" w:color="auto" w:fill="BFBFBF"/>
        </w:rPr>
      </w:pPr>
      <w:proofErr w:type="gramStart"/>
      <w:r w:rsidRPr="006408BB">
        <w:rPr>
          <w:rFonts w:ascii="SutonnyMJ" w:eastAsia="SutonnyMJ" w:hAnsi="SutonnyMJ" w:cs="SutonnyMJ"/>
          <w:b/>
          <w:spacing w:val="-8"/>
          <w:sz w:val="28"/>
          <w:szCs w:val="24"/>
          <w:shd w:val="clear" w:color="auto" w:fill="000000" w:themeFill="text1"/>
        </w:rPr>
        <w:t>evsjv</w:t>
      </w:r>
      <w:proofErr w:type="gramEnd"/>
      <w:r w:rsidRPr="006408BB">
        <w:rPr>
          <w:rFonts w:ascii="SutonnyMJ" w:eastAsia="SutonnyMJ" w:hAnsi="SutonnyMJ" w:cs="SutonnyMJ"/>
          <w:b/>
          <w:spacing w:val="-8"/>
          <w:sz w:val="28"/>
          <w:szCs w:val="24"/>
          <w:shd w:val="clear" w:color="auto" w:fill="000000" w:themeFill="text1"/>
        </w:rPr>
        <w:t xml:space="preserve">‡`‡ki exgv </w:t>
      </w:r>
      <w:r w:rsidRPr="006408BB">
        <w:rPr>
          <w:rFonts w:ascii="Times New Roman" w:eastAsia="SutonnyMJ" w:hAnsi="Times New Roman" w:cs="SutonnyMJ"/>
          <w:b/>
          <w:spacing w:val="-8"/>
          <w:sz w:val="24"/>
          <w:szCs w:val="24"/>
          <w:shd w:val="clear" w:color="auto" w:fill="000000" w:themeFill="text1"/>
        </w:rPr>
        <w:t>(Insurance)</w:t>
      </w:r>
    </w:p>
    <w:p w:rsidR="00DD5FF0" w:rsidRPr="006408BB" w:rsidRDefault="00DD5FF0" w:rsidP="00DD5FF0">
      <w:pPr>
        <w:jc w:val="both"/>
        <w:rPr>
          <w:rFonts w:ascii="SutonnyMJ" w:eastAsia="SutonnyMJ" w:hAnsi="SutonnyMJ" w:cs="SutonnyMJ"/>
          <w:spacing w:val="-8"/>
          <w:sz w:val="24"/>
        </w:rPr>
      </w:pPr>
      <w:proofErr w:type="gramStart"/>
      <w:r w:rsidRPr="006408BB">
        <w:rPr>
          <w:rFonts w:ascii="SutonnyMJ" w:eastAsia="SutonnyMJ" w:hAnsi="SutonnyMJ" w:cs="SutonnyMJ"/>
          <w:b/>
          <w:spacing w:val="-8"/>
          <w:sz w:val="24"/>
        </w:rPr>
        <w:t>exgv</w:t>
      </w:r>
      <w:r w:rsidRPr="006408BB">
        <w:rPr>
          <w:rFonts w:ascii="SutonnyMJ" w:eastAsia="SutonnyMJ" w:hAnsi="SutonnyMJ" w:cs="SutonnyMJ"/>
          <w:spacing w:val="-8"/>
          <w:sz w:val="24"/>
        </w:rPr>
        <w:t>-</w:t>
      </w:r>
      <w:proofErr w:type="gramEnd"/>
      <w:r w:rsidRPr="006408BB">
        <w:rPr>
          <w:rFonts w:ascii="SutonnyMJ" w:eastAsia="SutonnyMJ" w:hAnsi="SutonnyMJ" w:cs="SutonnyMJ"/>
          <w:spacing w:val="-8"/>
          <w:sz w:val="24"/>
        </w:rPr>
        <w:t xml:space="preserve"> gvby‡li Rxeb I m¤ú` m¤úwËi wbivcËv wbwðZ Kivi Rb¨ I m¤¢ve¨ wec` †gvKv‡ejv Ki</w:t>
      </w:r>
      <w:r>
        <w:rPr>
          <w:rFonts w:ascii="SutonnyMJ" w:eastAsia="SutonnyMJ" w:hAnsi="SutonnyMJ" w:cs="SutonnyMJ"/>
          <w:spacing w:val="-8"/>
          <w:sz w:val="24"/>
        </w:rPr>
        <w:t>vi nvwZqvi wn‡m‡e wbw`©ó cwigv‡Y</w:t>
      </w:r>
      <w:r w:rsidRPr="006408BB">
        <w:rPr>
          <w:rFonts w:ascii="SutonnyMJ" w:eastAsia="SutonnyMJ" w:hAnsi="SutonnyMJ" w:cs="SutonnyMJ"/>
          <w:spacing w:val="-8"/>
          <w:sz w:val="24"/>
        </w:rPr>
        <w:t>i A_© (wcÖwgqvg) cÖ`v‡bi wewbg‡q Acic¶ KZ©„K D³ wbðqZv I SyuwK MÖnY Ges ¶wZc~i‡Yi A½xKvi‡KB exgv e‡j|</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 xml:space="preserve">eZ©gv‡b evsjv‡`‡k exgv cÖwZôvb i‡q‡Q Ñ 78wU </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Pr>
          <w:rFonts w:ascii="SutonnyMJ" w:eastAsia="SutonnyMJ" w:hAnsi="SutonnyMJ" w:cs="SutonnyMJ"/>
          <w:spacing w:val="-8"/>
          <w:sz w:val="24"/>
        </w:rPr>
        <w:t>miKvwi exgv cÖwZôvb- 2wU Ges †emiKvwi</w:t>
      </w:r>
      <w:r w:rsidRPr="006408BB">
        <w:rPr>
          <w:rFonts w:ascii="SutonnyMJ" w:eastAsia="SutonnyMJ" w:hAnsi="SutonnyMJ" w:cs="SutonnyMJ"/>
          <w:spacing w:val="-8"/>
          <w:sz w:val="24"/>
        </w:rPr>
        <w:t xml:space="preserve"> 76wU</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 xml:space="preserve">evsjv‡`‡k ivóªvqË exgv n‡jv: 2wU h_vµ‡gÑ (K) Rxeb exgv K‡c©v‡ikb Ges (L) mvaviY exgv K‡c©v‡ikb </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evsjv‡`‡ki exgv cÖwZôvi †ÿ‡Î cw_K…rÑ ÿz`v e·</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‡`‡k eZ©gv‡b Rxeb exgvÑ 32wU Ges mvaviY exgvÑ 46wU</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exgv LvZ eZ©gv‡b †h gš¿Yvj‡qi AaxbÑ A_© gš¿Yvjq (c~‡e© wQj evwYR¨ gš¿Yvjq)</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 xml:space="preserve">†`‡ki exgv Dbœqb I wbqš¿Y KZ©„c‡ÿi bvg- </w:t>
      </w:r>
      <w:r w:rsidRPr="006F4C3C">
        <w:rPr>
          <w:rFonts w:ascii="Times New Roman" w:hAnsi="Times New Roman" w:cs="Calibri"/>
          <w:spacing w:val="-8"/>
        </w:rPr>
        <w:t>IDRA</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Times New Roman" w:hAnsi="Times New Roman" w:cs="Times New Roman"/>
          <w:spacing w:val="-8"/>
        </w:rPr>
        <w:t>IDRA</w:t>
      </w:r>
      <w:r w:rsidRPr="006408BB">
        <w:rPr>
          <w:rFonts w:ascii="SutonnyMJ" w:eastAsia="SutonnyMJ" w:hAnsi="SutonnyMJ" w:cs="SutonnyMJ"/>
          <w:spacing w:val="-8"/>
          <w:sz w:val="24"/>
        </w:rPr>
        <w:t xml:space="preserve">-Gi c~Y©iƒc h_vµ‡g: </w:t>
      </w:r>
      <w:r w:rsidRPr="006408BB">
        <w:rPr>
          <w:rFonts w:ascii="Times New Roman" w:hAnsi="Times New Roman" w:cs="Times New Roman"/>
          <w:spacing w:val="-8"/>
        </w:rPr>
        <w:t>Insurance Development and Regulatory Authority</w:t>
      </w:r>
    </w:p>
    <w:p w:rsidR="00DD5FF0" w:rsidRPr="006408BB"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 xml:space="preserve">exgv Dbœqb I wbqš¿Y KZ©„cÿ </w:t>
      </w:r>
      <w:r w:rsidRPr="006408BB">
        <w:rPr>
          <w:rFonts w:ascii="SutonnyMJ" w:eastAsia="SutonnyMJ" w:hAnsi="SutonnyMJ" w:cs="SutonnyMJ"/>
          <w:spacing w:val="-8"/>
        </w:rPr>
        <w:t>(</w:t>
      </w:r>
      <w:r w:rsidRPr="006408BB">
        <w:rPr>
          <w:rFonts w:cs="Calibri"/>
          <w:spacing w:val="-8"/>
        </w:rPr>
        <w:t>IDRA</w:t>
      </w:r>
      <w:r w:rsidRPr="006408BB">
        <w:rPr>
          <w:rFonts w:ascii="SutonnyMJ" w:eastAsia="SutonnyMJ" w:hAnsi="SutonnyMJ" w:cs="SutonnyMJ"/>
          <w:spacing w:val="-8"/>
        </w:rPr>
        <w:t xml:space="preserve">) </w:t>
      </w:r>
      <w:r w:rsidRPr="006408BB">
        <w:rPr>
          <w:rFonts w:ascii="SutonnyMJ" w:eastAsia="SutonnyMJ" w:hAnsi="SutonnyMJ" w:cs="SutonnyMJ"/>
          <w:spacing w:val="-8"/>
          <w:sz w:val="24"/>
        </w:rPr>
        <w:t xml:space="preserve">cÖwZwôZ nq- 2011 mv‡j </w:t>
      </w:r>
    </w:p>
    <w:p w:rsidR="00DD5FF0" w:rsidRDefault="00DD5FF0" w:rsidP="00DD5FF0">
      <w:pPr>
        <w:numPr>
          <w:ilvl w:val="0"/>
          <w:numId w:val="66"/>
        </w:numPr>
        <w:tabs>
          <w:tab w:val="left" w:pos="360"/>
        </w:tabs>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exgv Dbœqb I wbqš¿Y KZ©„‡ÿi Kvh©vjq- w`jKzkv, XvKv</w:t>
      </w:r>
    </w:p>
    <w:p w:rsidR="00DD5FF0" w:rsidRPr="00264A41" w:rsidRDefault="00DD5FF0" w:rsidP="00DD5FF0">
      <w:pPr>
        <w:tabs>
          <w:tab w:val="left" w:pos="360"/>
        </w:tabs>
        <w:jc w:val="both"/>
        <w:rPr>
          <w:rFonts w:ascii="SutonnyMJ" w:eastAsia="SutonnyMJ" w:hAnsi="SutonnyMJ" w:cs="SutonnyMJ"/>
          <w:spacing w:val="-8"/>
          <w:sz w:val="6"/>
        </w:rPr>
      </w:pPr>
    </w:p>
    <w:tbl>
      <w:tblPr>
        <w:tblStyle w:val="TableGrid"/>
        <w:tblW w:w="0" w:type="auto"/>
        <w:tblInd w:w="144" w:type="dxa"/>
        <w:shd w:val="clear" w:color="auto" w:fill="FFFFFF" w:themeFill="background1"/>
        <w:tblLook w:val="04A0" w:firstRow="1" w:lastRow="0" w:firstColumn="1" w:lastColumn="0" w:noHBand="0" w:noVBand="1"/>
      </w:tblPr>
      <w:tblGrid>
        <w:gridCol w:w="8604"/>
      </w:tblGrid>
      <w:tr w:rsidR="00DD5FF0" w:rsidRPr="00675F88" w:rsidTr="00711701">
        <w:tc>
          <w:tcPr>
            <w:tcW w:w="8604" w:type="dxa"/>
            <w:shd w:val="clear" w:color="auto" w:fill="F2F2F2" w:themeFill="background1" w:themeFillShade="F2"/>
          </w:tcPr>
          <w:p w:rsidR="00DD5FF0" w:rsidRPr="006F4C3C" w:rsidRDefault="00DD5FF0" w:rsidP="00711701">
            <w:pPr>
              <w:shd w:val="clear" w:color="auto" w:fill="A6A6A6" w:themeFill="background1" w:themeFillShade="A6"/>
              <w:ind w:left="558" w:hanging="351"/>
              <w:jc w:val="both"/>
              <w:rPr>
                <w:rFonts w:ascii="SutonnyMJ" w:eastAsia="SutonnyMJ" w:hAnsi="SutonnyMJ" w:cs="SutonnyMJ"/>
                <w:b/>
                <w:spacing w:val="-8"/>
                <w:sz w:val="24"/>
              </w:rPr>
            </w:pPr>
            <w:r w:rsidRPr="006F4C3C">
              <w:rPr>
                <w:rFonts w:ascii="SutonnyMJ" w:eastAsia="SutonnyMJ" w:hAnsi="SutonnyMJ" w:cs="SutonnyMJ"/>
                <w:b/>
                <w:spacing w:val="-8"/>
                <w:sz w:val="24"/>
              </w:rPr>
              <w:t>exgv w`em</w:t>
            </w:r>
          </w:p>
          <w:p w:rsidR="00DD5FF0" w:rsidRPr="006F4C3C" w:rsidRDefault="00DD5FF0" w:rsidP="00711701">
            <w:pPr>
              <w:numPr>
                <w:ilvl w:val="0"/>
                <w:numId w:val="66"/>
              </w:numPr>
              <w:shd w:val="clear" w:color="auto" w:fill="A6A6A6" w:themeFill="background1" w:themeFillShade="A6"/>
              <w:ind w:left="558" w:hanging="351"/>
              <w:jc w:val="both"/>
              <w:rPr>
                <w:rFonts w:ascii="SutonnyMJ" w:eastAsia="SutonnyMJ" w:hAnsi="SutonnyMJ" w:cs="SutonnyMJ"/>
                <w:spacing w:val="-8"/>
                <w:sz w:val="24"/>
              </w:rPr>
            </w:pPr>
            <w:r w:rsidRPr="006F4C3C">
              <w:rPr>
                <w:rFonts w:ascii="SutonnyMJ" w:eastAsia="SutonnyMJ" w:hAnsi="SutonnyMJ" w:cs="SutonnyMJ"/>
                <w:spacing w:val="-8"/>
                <w:sz w:val="24"/>
              </w:rPr>
              <w:t>exgv w`em-1 gvP© (2020 mv‡j cÖ_gev‡ii gZ cvwjZ nq)</w:t>
            </w:r>
          </w:p>
          <w:p w:rsidR="00DD5FF0" w:rsidRPr="006F4C3C" w:rsidRDefault="00DD5FF0" w:rsidP="00711701">
            <w:pPr>
              <w:numPr>
                <w:ilvl w:val="0"/>
                <w:numId w:val="66"/>
              </w:numPr>
              <w:shd w:val="clear" w:color="auto" w:fill="A6A6A6" w:themeFill="background1" w:themeFillShade="A6"/>
              <w:ind w:left="558" w:hanging="351"/>
              <w:jc w:val="both"/>
              <w:rPr>
                <w:rFonts w:ascii="SutonnyMJ" w:eastAsia="SutonnyMJ" w:hAnsi="SutonnyMJ" w:cs="SutonnyMJ"/>
                <w:spacing w:val="-8"/>
                <w:sz w:val="24"/>
              </w:rPr>
            </w:pPr>
            <w:r w:rsidRPr="006F4C3C">
              <w:rPr>
                <w:rFonts w:ascii="SutonnyMJ" w:eastAsia="SutonnyMJ" w:hAnsi="SutonnyMJ" w:cs="SutonnyMJ"/>
                <w:spacing w:val="-8"/>
                <w:sz w:val="24"/>
              </w:rPr>
              <w:t>†¯øvMvb:Ó exgv w`e‡mi kc_ Kwi, DbœZ †`k MwoÓ</w:t>
            </w:r>
          </w:p>
          <w:p w:rsidR="00DD5FF0" w:rsidRPr="006F4C3C" w:rsidRDefault="00DD5FF0" w:rsidP="00711701">
            <w:pPr>
              <w:shd w:val="clear" w:color="auto" w:fill="A6A6A6" w:themeFill="background1" w:themeFillShade="A6"/>
              <w:ind w:left="558" w:hanging="351"/>
              <w:jc w:val="both"/>
              <w:rPr>
                <w:rFonts w:ascii="SutonnyMJ" w:eastAsia="SutonnyMJ" w:hAnsi="SutonnyMJ" w:cs="SutonnyMJ"/>
                <w:color w:val="FFFFFF" w:themeColor="background1"/>
                <w:spacing w:val="-8"/>
                <w:sz w:val="24"/>
              </w:rPr>
            </w:pPr>
            <w:r w:rsidRPr="006F4C3C">
              <w:rPr>
                <w:rFonts w:ascii="SutonnyMJ" w:eastAsia="SutonnyMJ" w:hAnsi="SutonnyMJ" w:cs="SutonnyMJ"/>
                <w:b/>
                <w:spacing w:val="-8"/>
                <w:sz w:val="24"/>
              </w:rPr>
              <w:t>we.`ª:</w:t>
            </w:r>
            <w:r w:rsidRPr="006F4C3C">
              <w:rPr>
                <w:rFonts w:ascii="SutonnyMJ" w:eastAsia="SutonnyMJ" w:hAnsi="SutonnyMJ" w:cs="SutonnyMJ"/>
                <w:spacing w:val="-8"/>
                <w:sz w:val="24"/>
              </w:rPr>
              <w:t xml:space="preserve"> RvwZi RbK e½eÜz †kL gywReyi ingvb 1960 mv‡ji 01 gvP© ZrKvjxb cvwK¯Ív‡bi Avjdv BÝy‡iÝ †Kv¤úvwb‡Z </w:t>
            </w:r>
            <w:r w:rsidRPr="006F4C3C">
              <w:rPr>
                <w:rFonts w:ascii="SutonnyMJ" w:eastAsia="SutonnyMJ" w:hAnsi="SutonnyMJ" w:cs="SutonnyMJ"/>
                <w:spacing w:val="-8"/>
                <w:sz w:val="24"/>
              </w:rPr>
              <w:lastRenderedPageBreak/>
              <w:t>†hvM`vb K‡iwQ‡jb|</w:t>
            </w:r>
          </w:p>
        </w:tc>
      </w:tr>
    </w:tbl>
    <w:p w:rsidR="00DD5FF0" w:rsidRPr="00264A41" w:rsidRDefault="00DD5FF0" w:rsidP="00DD5FF0">
      <w:pPr>
        <w:tabs>
          <w:tab w:val="left" w:pos="360"/>
        </w:tabs>
        <w:jc w:val="both"/>
        <w:rPr>
          <w:rFonts w:ascii="SutonnyMJ" w:eastAsia="SutonnyMJ" w:hAnsi="SutonnyMJ" w:cs="SutonnyMJ"/>
          <w:spacing w:val="-8"/>
          <w:sz w:val="12"/>
        </w:rPr>
      </w:pPr>
    </w:p>
    <w:p w:rsidR="00DD5FF0" w:rsidRPr="006408BB" w:rsidRDefault="00DD5FF0" w:rsidP="00DD5FF0">
      <w:pPr>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proofErr w:type="gramStart"/>
      <w:r w:rsidRPr="006408BB">
        <w:rPr>
          <w:rFonts w:ascii="SutonnyMJ" w:hAnsi="SutonnyMJ" w:cs="SutonnyMJ"/>
          <w:b/>
          <w:sz w:val="24"/>
        </w:rPr>
        <w:t>miKvwi</w:t>
      </w:r>
      <w:proofErr w:type="gramEnd"/>
      <w:r w:rsidRPr="006408BB">
        <w:rPr>
          <w:rFonts w:ascii="SutonnyMJ" w:hAnsi="SutonnyMJ" w:cs="SutonnyMJ"/>
          <w:b/>
          <w:sz w:val="24"/>
        </w:rPr>
        <w:t xml:space="preserve"> exgv cÖwZôvb KqwU?</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sidRPr="006408BB">
        <w:rPr>
          <w:rFonts w:ascii="SutonnyMJ" w:hAnsi="SutonnyMJ" w:cs="SutonnyMJ"/>
          <w:sz w:val="24"/>
        </w:rPr>
        <w:tab/>
        <w:t>K. 4wU</w:t>
      </w:r>
      <w:r w:rsidRPr="006408BB">
        <w:rPr>
          <w:rFonts w:ascii="SutonnyMJ" w:hAnsi="SutonnyMJ" w:cs="SutonnyMJ"/>
          <w:sz w:val="24"/>
        </w:rPr>
        <w:tab/>
        <w:t>L. 3wU</w:t>
      </w:r>
      <w:r w:rsidRPr="006408BB">
        <w:rPr>
          <w:rFonts w:ascii="SutonnyMJ" w:hAnsi="SutonnyMJ" w:cs="SutonnyMJ"/>
          <w:sz w:val="24"/>
        </w:rPr>
        <w:tab/>
        <w:t>M. 78wU</w:t>
      </w:r>
      <w:r w:rsidRPr="006408BB">
        <w:rPr>
          <w:rFonts w:ascii="SutonnyMJ" w:hAnsi="SutonnyMJ" w:cs="SutonnyMJ"/>
          <w:sz w:val="24"/>
        </w:rPr>
        <w:tab/>
        <w:t>N</w:t>
      </w:r>
      <w:r w:rsidRPr="006408BB">
        <w:rPr>
          <w:rFonts w:ascii="SutonnyMJ" w:hAnsi="SutonnyMJ" w:cs="SutonnyMJ"/>
          <w:sz w:val="24"/>
          <w:u w:val="single"/>
        </w:rPr>
        <w:t>. 2wU</w:t>
      </w:r>
      <w:r w:rsidRPr="006408BB">
        <w:rPr>
          <w:rFonts w:ascii="SutonnyMJ" w:hAnsi="SutonnyMJ" w:cs="SutonnyMJ"/>
          <w:sz w:val="24"/>
          <w:u w:val="single"/>
        </w:rPr>
        <w:tab/>
      </w:r>
      <w:r w:rsidRPr="006408BB">
        <w:rPr>
          <w:rFonts w:ascii="SutonnyMJ" w:eastAsia="SutonnyMJ" w:hAnsi="SutonnyMJ" w:cs="SutonnyMJ"/>
          <w:b/>
          <w:sz w:val="24"/>
          <w:shd w:val="clear" w:color="auto" w:fill="000000"/>
        </w:rPr>
        <w:t>01: N</w:t>
      </w:r>
    </w:p>
    <w:p w:rsidR="00DD5FF0" w:rsidRPr="006408BB" w:rsidRDefault="00DD5FF0" w:rsidP="00DD5FF0">
      <w:pPr>
        <w:tabs>
          <w:tab w:val="left" w:pos="360"/>
          <w:tab w:val="left" w:pos="2160"/>
          <w:tab w:val="left" w:pos="3960"/>
          <w:tab w:val="left" w:pos="5760"/>
          <w:tab w:val="left" w:pos="8127"/>
        </w:tabs>
        <w:rPr>
          <w:rFonts w:ascii="SutonnyMJ" w:hAnsi="SutonnyMJ" w:cs="SutonnyMJ"/>
          <w:b/>
          <w:sz w:val="24"/>
        </w:rPr>
      </w:pPr>
      <w:r w:rsidRPr="006408BB">
        <w:rPr>
          <w:rFonts w:ascii="SutonnyMJ" w:hAnsi="SutonnyMJ" w:cs="SutonnyMJ"/>
          <w:b/>
          <w:sz w:val="24"/>
        </w:rPr>
        <w:t>02.</w:t>
      </w:r>
      <w:r w:rsidRPr="006408BB">
        <w:rPr>
          <w:rFonts w:ascii="SutonnyMJ" w:hAnsi="SutonnyMJ" w:cs="SutonnyMJ"/>
          <w:b/>
          <w:sz w:val="24"/>
        </w:rPr>
        <w:tab/>
        <w:t>†`‡ki exgv Dbœqb I wbqš¿Y KZ…©c‡ÿi bvgÑ</w:t>
      </w:r>
    </w:p>
    <w:p w:rsidR="00DD5FF0" w:rsidRPr="006408BB" w:rsidRDefault="00DD5FF0" w:rsidP="00DD5FF0">
      <w:pPr>
        <w:tabs>
          <w:tab w:val="left" w:pos="360"/>
          <w:tab w:val="left" w:pos="2160"/>
          <w:tab w:val="left" w:pos="3960"/>
          <w:tab w:val="left" w:pos="5760"/>
          <w:tab w:val="left" w:pos="8127"/>
        </w:tabs>
        <w:rPr>
          <w:rFonts w:ascii="SutonnyMJ" w:hAnsi="SutonnyMJ" w:cs="SutonnyMJ"/>
          <w:sz w:val="24"/>
        </w:rPr>
      </w:pPr>
      <w:r w:rsidRPr="006408BB">
        <w:rPr>
          <w:rFonts w:ascii="SutonnyMJ" w:hAnsi="SutonnyMJ" w:cs="SutonnyMJ"/>
          <w:sz w:val="24"/>
        </w:rPr>
        <w:tab/>
        <w:t xml:space="preserve">K. </w:t>
      </w:r>
      <w:r w:rsidRPr="006408BB">
        <w:rPr>
          <w:rFonts w:ascii="Times New Roman" w:hAnsi="Times New Roman" w:cs="Times New Roman"/>
        </w:rPr>
        <w:t>BFIU</w:t>
      </w:r>
      <w:r w:rsidRPr="006408BB">
        <w:rPr>
          <w:rFonts w:ascii="SutonnyMJ" w:hAnsi="SutonnyMJ" w:cs="SutonnyMJ"/>
          <w:sz w:val="24"/>
        </w:rPr>
        <w:tab/>
        <w:t>L</w:t>
      </w:r>
      <w:r w:rsidRPr="006408BB">
        <w:rPr>
          <w:rFonts w:ascii="SutonnyMJ" w:hAnsi="SutonnyMJ" w:cs="SutonnyMJ"/>
          <w:sz w:val="24"/>
          <w:u w:val="single"/>
        </w:rPr>
        <w:t xml:space="preserve">. </w:t>
      </w:r>
      <w:r w:rsidRPr="006408BB">
        <w:rPr>
          <w:rFonts w:ascii="Times New Roman" w:hAnsi="Times New Roman" w:cs="Times New Roman"/>
          <w:u w:val="single"/>
        </w:rPr>
        <w:t>IDRA</w:t>
      </w:r>
      <w:r w:rsidRPr="006408BB">
        <w:rPr>
          <w:rFonts w:ascii="SutonnyMJ" w:hAnsi="SutonnyMJ" w:cs="SutonnyMJ"/>
          <w:sz w:val="24"/>
        </w:rPr>
        <w:tab/>
        <w:t xml:space="preserve">M. </w:t>
      </w:r>
      <w:r w:rsidRPr="006408BB">
        <w:rPr>
          <w:rFonts w:ascii="Times New Roman" w:hAnsi="Times New Roman" w:cs="Times New Roman"/>
        </w:rPr>
        <w:t>BIDA</w:t>
      </w:r>
      <w:r w:rsidRPr="006408BB">
        <w:rPr>
          <w:rFonts w:ascii="SutonnyMJ" w:hAnsi="SutonnyMJ" w:cs="SutonnyMJ"/>
          <w:sz w:val="24"/>
        </w:rPr>
        <w:tab/>
        <w:t>N. evsjv‡`k e¨vsK</w:t>
      </w:r>
      <w:r w:rsidRPr="006408BB">
        <w:rPr>
          <w:rFonts w:ascii="SutonnyMJ" w:hAnsi="SutonnyMJ" w:cs="SutonnyMJ"/>
          <w:sz w:val="24"/>
        </w:rPr>
        <w:tab/>
      </w:r>
      <w:r w:rsidRPr="006408BB">
        <w:rPr>
          <w:rFonts w:ascii="SutonnyMJ" w:eastAsia="SutonnyMJ" w:hAnsi="SutonnyMJ" w:cs="SutonnyMJ"/>
          <w:b/>
          <w:sz w:val="24"/>
          <w:shd w:val="clear" w:color="auto" w:fill="000000"/>
        </w:rPr>
        <w:t>02: L</w:t>
      </w:r>
    </w:p>
    <w:p w:rsidR="00DD5FF0" w:rsidRPr="006408BB" w:rsidRDefault="00DD5FF0" w:rsidP="00DD5FF0">
      <w:pPr>
        <w:jc w:val="both"/>
        <w:rPr>
          <w:rFonts w:ascii="SutonnyMJ" w:eastAsia="SutonnyMJ" w:hAnsi="SutonnyMJ" w:cs="SutonnyMJ"/>
          <w:spacing w:val="-8"/>
          <w:sz w:val="8"/>
        </w:rPr>
      </w:pPr>
    </w:p>
    <w:p w:rsidR="00DD5FF0" w:rsidRPr="006408BB" w:rsidRDefault="00DD5FF0" w:rsidP="00DD5FF0">
      <w:pPr>
        <w:shd w:val="clear" w:color="auto" w:fill="000000" w:themeFill="text1"/>
        <w:jc w:val="center"/>
        <w:rPr>
          <w:rFonts w:ascii="Times New Roman" w:eastAsia="SutonnyMJ" w:hAnsi="Times New Roman" w:cs="SutonnyMJ"/>
          <w:b/>
          <w:spacing w:val="-8"/>
          <w:sz w:val="24"/>
          <w:szCs w:val="24"/>
          <w:shd w:val="clear" w:color="auto" w:fill="BFBFBF"/>
        </w:rPr>
      </w:pPr>
      <w:proofErr w:type="gramStart"/>
      <w:r w:rsidRPr="006408BB">
        <w:rPr>
          <w:rFonts w:ascii="SutonnyMJ" w:eastAsia="SutonnyMJ" w:hAnsi="SutonnyMJ" w:cs="SutonnyMJ"/>
          <w:b/>
          <w:spacing w:val="-8"/>
          <w:sz w:val="28"/>
          <w:szCs w:val="24"/>
          <w:shd w:val="clear" w:color="auto" w:fill="000000" w:themeFill="text1"/>
        </w:rPr>
        <w:t>evsjv</w:t>
      </w:r>
      <w:proofErr w:type="gramEnd"/>
      <w:r w:rsidRPr="006408BB">
        <w:rPr>
          <w:rFonts w:ascii="SutonnyMJ" w:eastAsia="SutonnyMJ" w:hAnsi="SutonnyMJ" w:cs="SutonnyMJ"/>
          <w:b/>
          <w:spacing w:val="-8"/>
          <w:sz w:val="28"/>
          <w:szCs w:val="24"/>
          <w:shd w:val="clear" w:color="auto" w:fill="000000" w:themeFill="text1"/>
        </w:rPr>
        <w:t xml:space="preserve">‡`‡ki GbwRI </w:t>
      </w:r>
      <w:r w:rsidRPr="006408BB">
        <w:rPr>
          <w:rFonts w:ascii="Times New Roman" w:eastAsia="SutonnyMJ" w:hAnsi="Times New Roman" w:cs="SutonnyMJ"/>
          <w:b/>
          <w:spacing w:val="-8"/>
          <w:sz w:val="24"/>
          <w:szCs w:val="24"/>
          <w:shd w:val="clear" w:color="auto" w:fill="000000" w:themeFill="text1"/>
        </w:rPr>
        <w:t>(NGOs)</w:t>
      </w:r>
    </w:p>
    <w:p w:rsidR="00DD5FF0" w:rsidRPr="00AA6265" w:rsidRDefault="00DD5FF0" w:rsidP="00DD5FF0">
      <w:pPr>
        <w:numPr>
          <w:ilvl w:val="0"/>
          <w:numId w:val="67"/>
        </w:numPr>
        <w:ind w:left="720" w:hanging="360"/>
        <w:jc w:val="both"/>
        <w:rPr>
          <w:rFonts w:ascii="SutonnyMJ" w:eastAsia="SutonnyMJ" w:hAnsi="SutonnyMJ" w:cs="SutonnyMJ"/>
          <w:spacing w:val="-8"/>
          <w:sz w:val="24"/>
        </w:rPr>
      </w:pPr>
      <w:r w:rsidRPr="006408BB">
        <w:rPr>
          <w:rFonts w:ascii="Times New Roman" w:hAnsi="Times New Roman" w:cs="Calibri"/>
          <w:spacing w:val="-8"/>
        </w:rPr>
        <w:t>NGO</w:t>
      </w:r>
      <w:r w:rsidRPr="006408BB">
        <w:rPr>
          <w:rFonts w:ascii="SutonnyMJ" w:eastAsia="SutonnyMJ" w:hAnsi="SutonnyMJ" w:cs="SutonnyMJ"/>
          <w:spacing w:val="-8"/>
          <w:sz w:val="24"/>
        </w:rPr>
        <w:t xml:space="preserve">-Gi c~Y©iƒc n‡jv h_vµ‡g: </w:t>
      </w:r>
      <w:r w:rsidRPr="006408BB">
        <w:rPr>
          <w:rFonts w:ascii="Times New Roman" w:hAnsi="Times New Roman" w:cs="Calibri"/>
          <w:spacing w:val="-8"/>
        </w:rPr>
        <w:t>Non Governmental Organisation</w:t>
      </w:r>
    </w:p>
    <w:p w:rsidR="00DD5FF0" w:rsidRPr="006408BB" w:rsidRDefault="00DD5FF0" w:rsidP="00DD5FF0">
      <w:pPr>
        <w:numPr>
          <w:ilvl w:val="0"/>
          <w:numId w:val="67"/>
        </w:numPr>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†`‡ki `vwi`ª¨ we‡gvP‡bi j‡ÿ¨ gy`ªvFY Kvh©µg cwiPvjbvq wb‡qvwRZ ms¯’vi bvgÑ wc‡KGmGd</w:t>
      </w:r>
    </w:p>
    <w:p w:rsidR="00DD5FF0" w:rsidRPr="006408BB" w:rsidRDefault="00DD5FF0" w:rsidP="00DD5FF0">
      <w:pPr>
        <w:numPr>
          <w:ilvl w:val="0"/>
          <w:numId w:val="67"/>
        </w:numPr>
        <w:ind w:left="720" w:hanging="360"/>
        <w:jc w:val="both"/>
        <w:rPr>
          <w:rFonts w:ascii="Times New Roman" w:eastAsia="SutonnyMJ" w:hAnsi="Times New Roman" w:cs="SutonnyMJ"/>
          <w:spacing w:val="-8"/>
        </w:rPr>
      </w:pPr>
      <w:r w:rsidRPr="006408BB">
        <w:rPr>
          <w:rFonts w:ascii="Times New Roman" w:hAnsi="Times New Roman" w:cs="Calibri"/>
          <w:spacing w:val="-8"/>
        </w:rPr>
        <w:t>PKSF</w:t>
      </w:r>
      <w:r w:rsidRPr="006408BB">
        <w:rPr>
          <w:rFonts w:ascii="SutonnyMJ" w:eastAsia="SutonnyMJ" w:hAnsi="SutonnyMJ" w:cs="SutonnyMJ"/>
          <w:spacing w:val="-8"/>
          <w:sz w:val="24"/>
        </w:rPr>
        <w:t xml:space="preserve">-Gi c~Y©iƒc: </w:t>
      </w:r>
      <w:r w:rsidRPr="006408BB">
        <w:rPr>
          <w:rFonts w:ascii="Times New Roman" w:hAnsi="Times New Roman" w:cs="Calibri"/>
          <w:spacing w:val="-8"/>
        </w:rPr>
        <w:t>Palli Karma Sahayak Foundation</w:t>
      </w:r>
    </w:p>
    <w:p w:rsidR="00DD5FF0" w:rsidRPr="006408BB" w:rsidRDefault="00DD5FF0" w:rsidP="00DD5FF0">
      <w:pPr>
        <w:numPr>
          <w:ilvl w:val="0"/>
          <w:numId w:val="67"/>
        </w:numPr>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evsjv‡`‡ki me©e„nr ÿ</w:t>
      </w:r>
      <w:r>
        <w:rPr>
          <w:rFonts w:ascii="SutonnyMJ" w:eastAsia="SutonnyMJ" w:hAnsi="SutonnyMJ" w:cs="SutonnyMJ"/>
          <w:spacing w:val="-8"/>
          <w:sz w:val="24"/>
        </w:rPr>
        <w:t>y</w:t>
      </w:r>
      <w:r w:rsidRPr="006408BB">
        <w:rPr>
          <w:rFonts w:ascii="SutonnyMJ" w:eastAsia="SutonnyMJ" w:hAnsi="SutonnyMJ" w:cs="SutonnyMJ"/>
          <w:spacing w:val="-8"/>
          <w:sz w:val="24"/>
        </w:rPr>
        <w:t>`ªFY `vbKvix †emiKvwi ms¯’vi bvgÑ Avkv</w:t>
      </w:r>
    </w:p>
    <w:p w:rsidR="00DD5FF0" w:rsidRPr="006408BB" w:rsidRDefault="00DD5FF0" w:rsidP="00DD5FF0">
      <w:pPr>
        <w:numPr>
          <w:ilvl w:val="0"/>
          <w:numId w:val="67"/>
        </w:numPr>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Ô†KqviÕ GbwRI n‡jvÑ gvwK©b hy³iv‡óªi</w:t>
      </w:r>
    </w:p>
    <w:p w:rsidR="00DD5FF0" w:rsidRPr="006408BB" w:rsidRDefault="00DD5FF0" w:rsidP="00DD5FF0">
      <w:pPr>
        <w:numPr>
          <w:ilvl w:val="0"/>
          <w:numId w:val="67"/>
        </w:numPr>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eZ©gv‡b we‡k^i me©e„nr GbwRIÑ eªvK</w:t>
      </w:r>
    </w:p>
    <w:p w:rsidR="00DD5FF0" w:rsidRPr="006408BB" w:rsidRDefault="00DD5FF0" w:rsidP="00DD5FF0">
      <w:pPr>
        <w:numPr>
          <w:ilvl w:val="0"/>
          <w:numId w:val="67"/>
        </w:numPr>
        <w:ind w:left="720" w:hanging="360"/>
        <w:jc w:val="both"/>
        <w:rPr>
          <w:rFonts w:ascii="SutonnyMJ" w:eastAsia="SutonnyMJ" w:hAnsi="SutonnyMJ" w:cs="SutonnyMJ"/>
          <w:spacing w:val="-8"/>
          <w:sz w:val="24"/>
        </w:rPr>
      </w:pPr>
      <w:r w:rsidRPr="006408BB">
        <w:rPr>
          <w:rFonts w:ascii="SutonnyMJ" w:eastAsia="SutonnyMJ" w:hAnsi="SutonnyMJ" w:cs="SutonnyMJ"/>
          <w:spacing w:val="-8"/>
          <w:sz w:val="24"/>
        </w:rPr>
        <w:t>eª¨vK e¨vsK †`‡ki evB‡i wewfbœ †`‡k Kvh©µg cwiPvjbv K‡i _v‡K h_vµ‡g: AvdMvwb¯Ívb, kÖxjsKv, DMvÛv, ZvbRvwbqv, K‡½v cÖf…wZ †`‡k|</w:t>
      </w:r>
    </w:p>
    <w:p w:rsidR="00DD5FF0" w:rsidRPr="006408BB" w:rsidRDefault="00DD5FF0" w:rsidP="00DD5FF0">
      <w:pPr>
        <w:jc w:val="both"/>
        <w:rPr>
          <w:rFonts w:ascii="SutonnyMJ" w:eastAsia="SutonnyMJ" w:hAnsi="SutonnyMJ" w:cs="SutonnyMJ"/>
          <w:spacing w:val="-8"/>
          <w:sz w:val="12"/>
        </w:rPr>
      </w:pPr>
    </w:p>
    <w:p w:rsidR="00DD5FF0" w:rsidRPr="006408BB" w:rsidRDefault="00DD5FF0" w:rsidP="00DD5FF0">
      <w:pPr>
        <w:jc w:val="center"/>
        <w:rPr>
          <w:rFonts w:ascii="SutonnyMJ" w:eastAsia="SutonnyMJ" w:hAnsi="SutonnyMJ" w:cs="SutonnyMJ"/>
          <w:b/>
          <w:spacing w:val="-8"/>
          <w:sz w:val="24"/>
          <w:szCs w:val="24"/>
          <w:shd w:val="clear" w:color="auto" w:fill="BFBFBF"/>
        </w:rPr>
      </w:pPr>
      <w:proofErr w:type="gramStart"/>
      <w:r w:rsidRPr="006408BB">
        <w:rPr>
          <w:rFonts w:ascii="SutonnyMJ" w:eastAsia="SutonnyMJ" w:hAnsi="SutonnyMJ" w:cs="SutonnyMJ"/>
          <w:b/>
          <w:spacing w:val="-8"/>
          <w:sz w:val="26"/>
          <w:szCs w:val="24"/>
        </w:rPr>
        <w:t>evsjv</w:t>
      </w:r>
      <w:proofErr w:type="gramEnd"/>
      <w:r w:rsidRPr="006408BB">
        <w:rPr>
          <w:rFonts w:ascii="SutonnyMJ" w:eastAsia="SutonnyMJ" w:hAnsi="SutonnyMJ" w:cs="SutonnyMJ"/>
          <w:b/>
          <w:spacing w:val="-8"/>
          <w:sz w:val="26"/>
          <w:szCs w:val="24"/>
        </w:rPr>
        <w:t>‡`‡k Kg©iZ cÖavb K‡qKwU GbwRI</w:t>
      </w:r>
    </w:p>
    <w:tbl>
      <w:tblPr>
        <w:tblW w:w="0" w:type="auto"/>
        <w:tblInd w:w="648" w:type="dxa"/>
        <w:tblCellMar>
          <w:left w:w="10" w:type="dxa"/>
          <w:right w:w="10" w:type="dxa"/>
        </w:tblCellMar>
        <w:tblLook w:val="0000" w:firstRow="0" w:lastRow="0" w:firstColumn="0" w:lastColumn="0" w:noHBand="0" w:noVBand="0"/>
      </w:tblPr>
      <w:tblGrid>
        <w:gridCol w:w="3600"/>
        <w:gridCol w:w="3960"/>
      </w:tblGrid>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evsjv‡`k iæivj A¨vWfvÝ‡g›U KwgwU ev eªvK</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cÖwkKv gvbe Dbœqb †K›`ª</w:t>
            </w:r>
          </w:p>
        </w:tc>
      </w:tr>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†Kqvi B›Uvib¨vkbvj, evsjv‡`k</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A¨vKkb GBW evsjv‡`k</w:t>
            </w:r>
          </w:p>
        </w:tc>
      </w:tr>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A·dvg</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¯^wbf©i evsjv‡`k</w:t>
            </w:r>
          </w:p>
        </w:tc>
      </w:tr>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iv‡eZv Avj Avjg Avj Bmjv</w:t>
            </w:r>
            <w:r>
              <w:rPr>
                <w:rFonts w:ascii="SutonnyMJ" w:eastAsia="SutonnyMJ" w:hAnsi="SutonnyMJ" w:cs="SutonnyMJ"/>
                <w:spacing w:val="-8"/>
                <w:sz w:val="24"/>
              </w:rPr>
              <w:t>w</w:t>
            </w:r>
            <w:r w:rsidRPr="006408BB">
              <w:rPr>
                <w:rFonts w:ascii="SutonnyMJ" w:eastAsia="SutonnyMJ" w:hAnsi="SutonnyMJ" w:cs="SutonnyMJ"/>
                <w:spacing w:val="-8"/>
                <w:sz w:val="24"/>
              </w:rPr>
              <w:t>g</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A¨v‡mvwm‡qkb di †mvm¨vj A¨vWfvÝ‡g›U (Avkv)</w:t>
            </w:r>
          </w:p>
        </w:tc>
      </w:tr>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KvwiZvm evsjv‡`k</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†V½vgviv gwnjv meyR msN</w:t>
            </w:r>
          </w:p>
        </w:tc>
      </w:tr>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XvKv Avnmvwbqv wgkb</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408BB">
              <w:rPr>
                <w:rFonts w:ascii="SutonnyMJ" w:eastAsia="SutonnyMJ" w:hAnsi="SutonnyMJ" w:cs="SutonnyMJ"/>
                <w:spacing w:val="-8"/>
                <w:sz w:val="24"/>
              </w:rPr>
              <w:t>kw³ dvD‡Ûkb</w:t>
            </w:r>
          </w:p>
        </w:tc>
      </w:tr>
      <w:tr w:rsidR="00DD5FF0" w:rsidRPr="006408BB" w:rsidTr="00711701">
        <w:trPr>
          <w:trHeight w:val="1"/>
        </w:trPr>
        <w:tc>
          <w:tcPr>
            <w:tcW w:w="3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F4C3C" w:rsidRDefault="00DD5FF0" w:rsidP="00711701">
            <w:pPr>
              <w:jc w:val="both"/>
            </w:pPr>
            <w:r w:rsidRPr="006F4C3C">
              <w:rPr>
                <w:rFonts w:ascii="SutonnyMJ" w:eastAsia="SutonnyMJ" w:hAnsi="SutonnyMJ" w:cs="SutonnyMJ"/>
                <w:spacing w:val="-8"/>
                <w:sz w:val="24"/>
              </w:rPr>
              <w:t>†mvmvBwU di †mvm¨vj mvwf©m (GmGmGm)</w:t>
            </w:r>
          </w:p>
        </w:tc>
        <w:tc>
          <w:tcPr>
            <w:tcW w:w="3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jc w:val="both"/>
            </w:pPr>
            <w:r w:rsidRPr="006F4C3C">
              <w:rPr>
                <w:rFonts w:ascii="SutonnyMJ" w:eastAsia="SutonnyMJ" w:hAnsi="SutonnyMJ" w:cs="SutonnyMJ"/>
                <w:spacing w:val="-8"/>
                <w:sz w:val="24"/>
              </w:rPr>
              <w:t>A‡š^lv dvD‡Ûkb</w:t>
            </w:r>
          </w:p>
        </w:tc>
      </w:tr>
    </w:tbl>
    <w:p w:rsidR="00DD5FF0" w:rsidRPr="00675F88" w:rsidRDefault="00DD5FF0" w:rsidP="00DD5FF0">
      <w:pPr>
        <w:jc w:val="both"/>
        <w:rPr>
          <w:rFonts w:ascii="SutonnyMJ" w:eastAsia="SutonnyMJ" w:hAnsi="SutonnyMJ" w:cs="SutonnyMJ"/>
          <w:b/>
          <w:spacing w:val="-4"/>
          <w:sz w:val="10"/>
          <w:shd w:val="clear" w:color="auto" w:fill="000000"/>
        </w:rPr>
      </w:pPr>
    </w:p>
    <w:tbl>
      <w:tblPr>
        <w:tblStyle w:val="TableGrid"/>
        <w:tblW w:w="0" w:type="auto"/>
        <w:tblInd w:w="126" w:type="dxa"/>
        <w:tblLook w:val="04A0" w:firstRow="1" w:lastRow="0" w:firstColumn="1" w:lastColumn="0" w:noHBand="0" w:noVBand="1"/>
      </w:tblPr>
      <w:tblGrid>
        <w:gridCol w:w="8622"/>
      </w:tblGrid>
      <w:tr w:rsidR="00DD5FF0" w:rsidTr="00711701">
        <w:tc>
          <w:tcPr>
            <w:tcW w:w="8622" w:type="dxa"/>
            <w:shd w:val="clear" w:color="auto" w:fill="FFFFFF" w:themeFill="background1"/>
          </w:tcPr>
          <w:p w:rsidR="00DD5FF0" w:rsidRPr="006F4C3C" w:rsidRDefault="00DD5FF0" w:rsidP="00711701">
            <w:pPr>
              <w:shd w:val="clear" w:color="auto" w:fill="808080" w:themeFill="background1" w:themeFillShade="80"/>
              <w:jc w:val="both"/>
              <w:rPr>
                <w:rFonts w:ascii="SutonnyMJ" w:eastAsia="SutonnyMJ" w:hAnsi="SutonnyMJ" w:cs="SutonnyMJ"/>
                <w:b/>
                <w:spacing w:val="-8"/>
                <w:sz w:val="24"/>
              </w:rPr>
            </w:pPr>
            <w:r w:rsidRPr="006F4C3C">
              <w:rPr>
                <w:rFonts w:ascii="SutonnyMJ" w:eastAsia="SutonnyMJ" w:hAnsi="SutonnyMJ" w:cs="SutonnyMJ"/>
                <w:b/>
                <w:spacing w:val="-8"/>
                <w:sz w:val="24"/>
              </w:rPr>
              <w:t>GbwRI welqK ey¨‡iv</w:t>
            </w:r>
          </w:p>
          <w:p w:rsidR="00DD5FF0" w:rsidRPr="006F4C3C" w:rsidRDefault="00DD5FF0" w:rsidP="00711701">
            <w:pPr>
              <w:pStyle w:val="ListParagraph"/>
              <w:numPr>
                <w:ilvl w:val="0"/>
                <w:numId w:val="293"/>
              </w:numPr>
              <w:shd w:val="clear" w:color="auto" w:fill="FFFFFF" w:themeFill="background1"/>
              <w:jc w:val="both"/>
              <w:rPr>
                <w:rFonts w:ascii="SutonnyMJ" w:eastAsia="SutonnyMJ" w:hAnsi="SutonnyMJ" w:cs="SutonnyMJ"/>
                <w:spacing w:val="-8"/>
                <w:sz w:val="24"/>
              </w:rPr>
            </w:pPr>
            <w:r w:rsidRPr="006F4C3C">
              <w:rPr>
                <w:rFonts w:ascii="SutonnyMJ" w:eastAsia="SutonnyMJ" w:hAnsi="SutonnyMJ" w:cs="SutonnyMJ"/>
                <w:spacing w:val="-8"/>
                <w:sz w:val="24"/>
              </w:rPr>
              <w:t>cwiPq:</w:t>
            </w:r>
            <w:r>
              <w:rPr>
                <w:rFonts w:ascii="SutonnyMJ" w:eastAsia="SutonnyMJ" w:hAnsi="SutonnyMJ" w:cs="SutonnyMJ"/>
                <w:spacing w:val="-8"/>
                <w:sz w:val="24"/>
              </w:rPr>
              <w:t xml:space="preserve"> </w:t>
            </w:r>
            <w:r w:rsidRPr="006F4C3C">
              <w:rPr>
                <w:rFonts w:ascii="SutonnyMJ" w:eastAsia="SutonnyMJ" w:hAnsi="SutonnyMJ" w:cs="SutonnyMJ"/>
                <w:spacing w:val="-8"/>
                <w:sz w:val="24"/>
              </w:rPr>
              <w:t>evsjv‡`k miKv‡ii GKwU cÖwZôvb hv evsjv‡`‡ki ‡emiKvwi G‡RwÝ¸‡jvi Z`viwK K‡i _v‡K|</w:t>
            </w:r>
          </w:p>
          <w:p w:rsidR="00DD5FF0" w:rsidRPr="006F4C3C" w:rsidRDefault="00DD5FF0" w:rsidP="00711701">
            <w:pPr>
              <w:pStyle w:val="ListParagraph"/>
              <w:numPr>
                <w:ilvl w:val="0"/>
                <w:numId w:val="293"/>
              </w:numPr>
              <w:shd w:val="clear" w:color="auto" w:fill="FFFFFF" w:themeFill="background1"/>
              <w:jc w:val="both"/>
              <w:rPr>
                <w:rFonts w:ascii="SutonnyMJ" w:eastAsia="SutonnyMJ" w:hAnsi="SutonnyMJ" w:cs="SutonnyMJ"/>
                <w:spacing w:val="-8"/>
                <w:sz w:val="24"/>
              </w:rPr>
            </w:pPr>
            <w:r w:rsidRPr="006F4C3C">
              <w:rPr>
                <w:rFonts w:ascii="SutonnyMJ" w:eastAsia="SutonnyMJ" w:hAnsi="SutonnyMJ" w:cs="SutonnyMJ"/>
                <w:spacing w:val="-8"/>
                <w:sz w:val="24"/>
              </w:rPr>
              <w:t>cÖwZôv:</w:t>
            </w:r>
            <w:r>
              <w:rPr>
                <w:rFonts w:ascii="SutonnyMJ" w:eastAsia="SutonnyMJ" w:hAnsi="SutonnyMJ" w:cs="SutonnyMJ"/>
                <w:spacing w:val="-8"/>
                <w:sz w:val="24"/>
              </w:rPr>
              <w:t xml:space="preserve"> </w:t>
            </w:r>
            <w:r w:rsidRPr="006F4C3C">
              <w:rPr>
                <w:rFonts w:ascii="SutonnyMJ" w:eastAsia="SutonnyMJ" w:hAnsi="SutonnyMJ" w:cs="SutonnyMJ"/>
                <w:spacing w:val="-8"/>
                <w:sz w:val="24"/>
              </w:rPr>
              <w:t>1990 mv‡j</w:t>
            </w:r>
          </w:p>
          <w:p w:rsidR="00DD5FF0" w:rsidRPr="006F4C3C" w:rsidRDefault="00DD5FF0" w:rsidP="00711701">
            <w:pPr>
              <w:pStyle w:val="ListParagraph"/>
              <w:numPr>
                <w:ilvl w:val="0"/>
                <w:numId w:val="293"/>
              </w:numPr>
              <w:shd w:val="clear" w:color="auto" w:fill="FFFFFF" w:themeFill="background1"/>
              <w:jc w:val="both"/>
              <w:rPr>
                <w:rFonts w:ascii="SutonnyMJ" w:eastAsia="SutonnyMJ" w:hAnsi="SutonnyMJ" w:cs="SutonnyMJ"/>
                <w:spacing w:val="-8"/>
                <w:sz w:val="24"/>
              </w:rPr>
            </w:pPr>
            <w:r w:rsidRPr="006F4C3C">
              <w:rPr>
                <w:rFonts w:ascii="SutonnyMJ" w:eastAsia="SutonnyMJ" w:hAnsi="SutonnyMJ" w:cs="SutonnyMJ"/>
                <w:spacing w:val="-8"/>
                <w:sz w:val="24"/>
              </w:rPr>
              <w:t>Aaxb: cÖavbgš¿xi Kvh©vjq</w:t>
            </w:r>
          </w:p>
          <w:p w:rsidR="00DD5FF0" w:rsidRPr="006F4C3C" w:rsidRDefault="00DD5FF0" w:rsidP="00711701">
            <w:pPr>
              <w:pStyle w:val="ListParagraph"/>
              <w:numPr>
                <w:ilvl w:val="0"/>
                <w:numId w:val="293"/>
              </w:numPr>
              <w:shd w:val="clear" w:color="auto" w:fill="FFFFFF" w:themeFill="background1"/>
              <w:jc w:val="both"/>
              <w:rPr>
                <w:rFonts w:ascii="SutonnyMJ" w:eastAsia="SutonnyMJ" w:hAnsi="SutonnyMJ" w:cs="SutonnyMJ"/>
                <w:spacing w:val="-8"/>
                <w:sz w:val="24"/>
              </w:rPr>
            </w:pPr>
            <w:r w:rsidRPr="006F4C3C">
              <w:rPr>
                <w:rFonts w:ascii="SutonnyMJ" w:eastAsia="SutonnyMJ" w:hAnsi="SutonnyMJ" w:cs="SutonnyMJ"/>
                <w:spacing w:val="-8"/>
                <w:sz w:val="24"/>
              </w:rPr>
              <w:t>KvR:</w:t>
            </w:r>
            <w:r>
              <w:rPr>
                <w:rFonts w:ascii="SutonnyMJ" w:eastAsia="SutonnyMJ" w:hAnsi="SutonnyMJ" w:cs="SutonnyMJ"/>
                <w:spacing w:val="-8"/>
                <w:sz w:val="24"/>
              </w:rPr>
              <w:t xml:space="preserve"> ˆ</w:t>
            </w:r>
            <w:r w:rsidRPr="006F4C3C">
              <w:rPr>
                <w:rFonts w:ascii="SutonnyMJ" w:eastAsia="SutonnyMJ" w:hAnsi="SutonnyMJ" w:cs="SutonnyMJ"/>
                <w:spacing w:val="-8"/>
                <w:sz w:val="24"/>
              </w:rPr>
              <w:t xml:space="preserve">e‡`wkK mvnvh¨cyó GbwRI wbeÜb Ges bevqb cÖ`vb </w:t>
            </w:r>
          </w:p>
          <w:p w:rsidR="00DD5FF0" w:rsidRPr="006F4C3C" w:rsidRDefault="00DD5FF0" w:rsidP="00711701">
            <w:pPr>
              <w:pStyle w:val="ListParagraph"/>
              <w:numPr>
                <w:ilvl w:val="0"/>
                <w:numId w:val="293"/>
              </w:numPr>
              <w:shd w:val="clear" w:color="auto" w:fill="FFFFFF" w:themeFill="background1"/>
              <w:jc w:val="both"/>
              <w:rPr>
                <w:rFonts w:ascii="SutonnyMJ" w:eastAsia="SutonnyMJ" w:hAnsi="SutonnyMJ" w:cs="SutonnyMJ"/>
                <w:spacing w:val="-8"/>
                <w:sz w:val="24"/>
              </w:rPr>
            </w:pPr>
            <w:r w:rsidRPr="006F4C3C">
              <w:rPr>
                <w:rFonts w:ascii="SutonnyMJ" w:eastAsia="SutonnyMJ" w:hAnsi="SutonnyMJ" w:cs="SutonnyMJ"/>
                <w:spacing w:val="-8"/>
                <w:sz w:val="24"/>
              </w:rPr>
              <w:t>GbwRI Kvh</w:t>
            </w:r>
            <w:r w:rsidRPr="006F4C3C">
              <w:rPr>
                <w:rFonts w:ascii="SutonnyMJ" w:eastAsia="SutonnyMJ" w:hAnsi="SutonnyMJ" w:cs="SutonnyMJ"/>
                <w:caps/>
                <w:spacing w:val="-8"/>
                <w:sz w:val="24"/>
              </w:rPr>
              <w:t>©µ‡</w:t>
            </w:r>
            <w:r w:rsidRPr="006F4C3C">
              <w:rPr>
                <w:rFonts w:ascii="SutonnyMJ" w:eastAsia="SutonnyMJ" w:hAnsi="SutonnyMJ" w:cs="SutonnyMJ"/>
                <w:spacing w:val="-8"/>
                <w:sz w:val="24"/>
              </w:rPr>
              <w:t>gi mgš^q,</w:t>
            </w:r>
            <w:r>
              <w:rPr>
                <w:rFonts w:ascii="SutonnyMJ" w:eastAsia="SutonnyMJ" w:hAnsi="SutonnyMJ" w:cs="SutonnyMJ"/>
                <w:spacing w:val="-8"/>
                <w:sz w:val="24"/>
              </w:rPr>
              <w:t xml:space="preserve"> </w:t>
            </w:r>
            <w:r w:rsidRPr="006F4C3C">
              <w:rPr>
                <w:rFonts w:ascii="SutonnyMJ" w:eastAsia="SutonnyMJ" w:hAnsi="SutonnyMJ" w:cs="SutonnyMJ"/>
                <w:spacing w:val="-8"/>
                <w:sz w:val="24"/>
              </w:rPr>
              <w:t>cwiexÿY</w:t>
            </w:r>
            <w:r>
              <w:rPr>
                <w:rFonts w:ascii="SutonnyMJ" w:eastAsia="SutonnyMJ" w:hAnsi="SutonnyMJ" w:cs="SutonnyMJ"/>
                <w:spacing w:val="-8"/>
                <w:sz w:val="24"/>
              </w:rPr>
              <w:t>,</w:t>
            </w:r>
            <w:r w:rsidRPr="006F4C3C">
              <w:rPr>
                <w:rFonts w:ascii="SutonnyMJ" w:eastAsia="SutonnyMJ" w:hAnsi="SutonnyMJ" w:cs="SutonnyMJ"/>
                <w:spacing w:val="-8"/>
                <w:sz w:val="24"/>
              </w:rPr>
              <w:t xml:space="preserve"> cwi`k©b I g~j¨vqb</w:t>
            </w:r>
          </w:p>
          <w:p w:rsidR="00DD5FF0" w:rsidRPr="006F4C3C" w:rsidRDefault="00DD5FF0" w:rsidP="00711701">
            <w:pPr>
              <w:pStyle w:val="ListParagraph"/>
              <w:numPr>
                <w:ilvl w:val="0"/>
                <w:numId w:val="293"/>
              </w:numPr>
              <w:shd w:val="clear" w:color="auto" w:fill="FFFFFF" w:themeFill="background1"/>
              <w:jc w:val="both"/>
              <w:rPr>
                <w:rFonts w:ascii="SutonnyMJ" w:eastAsia="SutonnyMJ" w:hAnsi="SutonnyMJ" w:cs="SutonnyMJ"/>
                <w:b/>
                <w:spacing w:val="-4"/>
                <w:sz w:val="24"/>
                <w:shd w:val="clear" w:color="auto" w:fill="000000"/>
              </w:rPr>
            </w:pPr>
            <w:r w:rsidRPr="006F4C3C">
              <w:rPr>
                <w:rFonts w:ascii="SutonnyMJ" w:eastAsia="SutonnyMJ" w:hAnsi="SutonnyMJ" w:cs="SutonnyMJ"/>
                <w:spacing w:val="-8"/>
                <w:sz w:val="24"/>
              </w:rPr>
              <w:t>miKvi KZ…©K avh©K…Z wewfbœ wd/ mvwf©m PvR© Av`vq</w:t>
            </w:r>
          </w:p>
        </w:tc>
      </w:tr>
    </w:tbl>
    <w:p w:rsidR="00DD5FF0" w:rsidRPr="006408BB" w:rsidRDefault="00DD5FF0" w:rsidP="00DD5FF0">
      <w:pPr>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t>Abykxjbx</w:t>
      </w:r>
    </w:p>
    <w:p w:rsidR="00DD5FF0" w:rsidRPr="006408BB" w:rsidRDefault="00DD5FF0" w:rsidP="00DD5FF0">
      <w:pPr>
        <w:tabs>
          <w:tab w:val="left" w:pos="360"/>
          <w:tab w:val="left" w:pos="2160"/>
          <w:tab w:val="left" w:pos="3960"/>
          <w:tab w:val="left" w:pos="5760"/>
          <w:tab w:val="left" w:pos="7920"/>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proofErr w:type="gramStart"/>
      <w:r w:rsidRPr="006408BB">
        <w:rPr>
          <w:rFonts w:ascii="SutonnyMJ" w:hAnsi="SutonnyMJ" w:cs="SutonnyMJ"/>
          <w:b/>
          <w:sz w:val="24"/>
        </w:rPr>
        <w:t>eZ©</w:t>
      </w:r>
      <w:proofErr w:type="gramEnd"/>
      <w:r w:rsidRPr="006408BB">
        <w:rPr>
          <w:rFonts w:ascii="SutonnyMJ" w:hAnsi="SutonnyMJ" w:cs="SutonnyMJ"/>
          <w:b/>
          <w:sz w:val="24"/>
        </w:rPr>
        <w:t>gv‡b we‡k¦i me©e„nr GbwRIi bvg Kx?</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K. Avkv</w:t>
      </w:r>
      <w:r w:rsidRPr="006408BB">
        <w:rPr>
          <w:rFonts w:ascii="SutonnyMJ" w:hAnsi="SutonnyMJ" w:cs="SutonnyMJ"/>
          <w:sz w:val="24"/>
        </w:rPr>
        <w:tab/>
        <w:t>L</w:t>
      </w:r>
      <w:r w:rsidRPr="006408BB">
        <w:rPr>
          <w:rFonts w:ascii="SutonnyMJ" w:hAnsi="SutonnyMJ" w:cs="SutonnyMJ"/>
          <w:sz w:val="24"/>
          <w:u w:val="single"/>
        </w:rPr>
        <w:t>. eªvK</w:t>
      </w:r>
      <w:r>
        <w:rPr>
          <w:rFonts w:ascii="SutonnyMJ" w:hAnsi="SutonnyMJ" w:cs="SutonnyMJ"/>
          <w:sz w:val="24"/>
        </w:rPr>
        <w:tab/>
        <w:t>M. cÖwkKv</w:t>
      </w:r>
      <w:r>
        <w:rPr>
          <w:rFonts w:ascii="SutonnyMJ" w:hAnsi="SutonnyMJ" w:cs="SutonnyMJ"/>
          <w:sz w:val="24"/>
        </w:rPr>
        <w:tab/>
        <w:t>N. D`qb</w:t>
      </w:r>
      <w:r w:rsidRPr="006408BB">
        <w:rPr>
          <w:rFonts w:ascii="SutonnyMJ" w:hAnsi="SutonnyMJ" w:cs="SutonnyMJ"/>
          <w:sz w:val="24"/>
        </w:rPr>
        <w:tab/>
      </w:r>
      <w:r w:rsidRPr="006408BB">
        <w:rPr>
          <w:rFonts w:ascii="SutonnyMJ" w:eastAsia="SutonnyMJ" w:hAnsi="SutonnyMJ" w:cs="SutonnyMJ"/>
          <w:b/>
          <w:sz w:val="24"/>
          <w:shd w:val="clear" w:color="auto" w:fill="000000"/>
        </w:rPr>
        <w:t>01: L</w:t>
      </w:r>
    </w:p>
    <w:p w:rsidR="00DD5FF0" w:rsidRPr="006408BB" w:rsidRDefault="00DD5FF0" w:rsidP="00DD5FF0">
      <w:pPr>
        <w:tabs>
          <w:tab w:val="left" w:pos="360"/>
          <w:tab w:val="left" w:pos="2160"/>
          <w:tab w:val="left" w:pos="3960"/>
          <w:tab w:val="left" w:pos="5760"/>
          <w:tab w:val="left" w:pos="8145"/>
        </w:tabs>
        <w:rPr>
          <w:rFonts w:ascii="SutonnyMJ" w:hAnsi="SutonnyMJ" w:cs="SutonnyMJ"/>
          <w:b/>
        </w:rPr>
      </w:pPr>
      <w:r w:rsidRPr="006408BB">
        <w:rPr>
          <w:rFonts w:ascii="SutonnyMJ" w:hAnsi="SutonnyMJ" w:cs="SutonnyMJ"/>
          <w:b/>
          <w:sz w:val="24"/>
        </w:rPr>
        <w:t>02.</w:t>
      </w:r>
      <w:r w:rsidRPr="006408BB">
        <w:rPr>
          <w:rFonts w:ascii="SutonnyMJ" w:hAnsi="SutonnyMJ" w:cs="SutonnyMJ"/>
          <w:b/>
          <w:sz w:val="24"/>
        </w:rPr>
        <w:tab/>
      </w:r>
      <w:r w:rsidRPr="006408BB">
        <w:rPr>
          <w:rFonts w:ascii="Times New Roman" w:hAnsi="Times New Roman" w:cs="Times New Roman"/>
          <w:b/>
        </w:rPr>
        <w:t>NGO</w:t>
      </w:r>
    </w:p>
    <w:p w:rsidR="00DD5FF0" w:rsidRPr="006408BB" w:rsidRDefault="00DD5FF0" w:rsidP="00DD5FF0">
      <w:pPr>
        <w:tabs>
          <w:tab w:val="left" w:pos="360"/>
          <w:tab w:val="left" w:pos="2160"/>
          <w:tab w:val="left" w:pos="3960"/>
          <w:tab w:val="left" w:pos="5760"/>
          <w:tab w:val="left" w:pos="8145"/>
        </w:tabs>
        <w:rPr>
          <w:rFonts w:ascii="Times New Roman" w:hAnsi="Times New Roman" w:cs="Times New Roman"/>
        </w:rPr>
      </w:pPr>
      <w:r w:rsidRPr="006408BB">
        <w:rPr>
          <w:rFonts w:ascii="SutonnyMJ" w:hAnsi="SutonnyMJ" w:cs="SutonnyMJ"/>
          <w:sz w:val="24"/>
        </w:rPr>
        <w:tab/>
        <w:t xml:space="preserve">K. </w:t>
      </w:r>
      <w:r w:rsidRPr="006408BB">
        <w:rPr>
          <w:rFonts w:ascii="Times New Roman" w:hAnsi="Times New Roman" w:cs="Times New Roman"/>
          <w:u w:val="single"/>
        </w:rPr>
        <w:t>Non Governmental Organisation</w:t>
      </w:r>
      <w:r w:rsidRPr="006408BB">
        <w:rPr>
          <w:rFonts w:ascii="SutonnyMJ" w:hAnsi="SutonnyMJ" w:cs="SutonnyMJ"/>
          <w:sz w:val="24"/>
        </w:rPr>
        <w:tab/>
        <w:t xml:space="preserve">L. </w:t>
      </w:r>
      <w:r w:rsidRPr="006408BB">
        <w:rPr>
          <w:rFonts w:ascii="Times New Roman" w:hAnsi="Times New Roman" w:cs="Times New Roman"/>
        </w:rPr>
        <w:t>Non Governing Organisation</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 xml:space="preserve">M. </w:t>
      </w:r>
      <w:r w:rsidRPr="006408BB">
        <w:rPr>
          <w:rFonts w:ascii="Times New Roman" w:hAnsi="Times New Roman" w:cs="Times New Roman"/>
        </w:rPr>
        <w:t>Non Governmental Outlier</w:t>
      </w:r>
      <w:r w:rsidRPr="006408BB">
        <w:rPr>
          <w:rFonts w:ascii="SutonnyMJ" w:hAnsi="SutonnyMJ" w:cs="SutonnyMJ"/>
          <w:sz w:val="24"/>
        </w:rPr>
        <w:tab/>
        <w:t xml:space="preserve">N. </w:t>
      </w:r>
      <w:r w:rsidRPr="006408BB">
        <w:rPr>
          <w:rFonts w:ascii="Times New Roman" w:hAnsi="Times New Roman" w:cs="Times New Roman"/>
        </w:rPr>
        <w:t>Non Guard Organisation</w:t>
      </w:r>
      <w:r w:rsidRPr="006408BB">
        <w:rPr>
          <w:rFonts w:ascii="Times New Roman" w:hAnsi="Times New Roman" w:cs="Times New Roman"/>
          <w:sz w:val="24"/>
        </w:rPr>
        <w:tab/>
      </w:r>
      <w:r w:rsidRPr="006408BB">
        <w:rPr>
          <w:rFonts w:ascii="SutonnyMJ" w:eastAsia="SutonnyMJ" w:hAnsi="SutonnyMJ" w:cs="SutonnyMJ"/>
          <w:b/>
          <w:sz w:val="24"/>
          <w:shd w:val="clear" w:color="auto" w:fill="000000"/>
        </w:rPr>
        <w:t>02: K</w:t>
      </w:r>
    </w:p>
    <w:p w:rsidR="00DD5FF0" w:rsidRPr="006408BB" w:rsidRDefault="00DD5FF0" w:rsidP="00DD5FF0">
      <w:pPr>
        <w:tabs>
          <w:tab w:val="left" w:pos="360"/>
          <w:tab w:val="left" w:pos="2160"/>
          <w:tab w:val="left" w:pos="3960"/>
          <w:tab w:val="left" w:pos="5760"/>
          <w:tab w:val="left" w:pos="8145"/>
        </w:tabs>
        <w:rPr>
          <w:rFonts w:ascii="SutonnyMJ" w:hAnsi="SutonnyMJ" w:cs="SutonnyMJ"/>
          <w:b/>
          <w:sz w:val="24"/>
        </w:rPr>
      </w:pPr>
      <w:r w:rsidRPr="006408BB">
        <w:rPr>
          <w:rFonts w:ascii="SutonnyMJ" w:hAnsi="SutonnyMJ" w:cs="SutonnyMJ"/>
          <w:b/>
          <w:sz w:val="24"/>
        </w:rPr>
        <w:lastRenderedPageBreak/>
        <w:t>03.</w:t>
      </w:r>
      <w:r w:rsidRPr="006408BB">
        <w:rPr>
          <w:rFonts w:ascii="SutonnyMJ" w:hAnsi="SutonnyMJ" w:cs="SutonnyMJ"/>
          <w:b/>
          <w:sz w:val="24"/>
        </w:rPr>
        <w:tab/>
        <w:t>GbwRI welqK ey¨‡</w:t>
      </w:r>
      <w:proofErr w:type="gramStart"/>
      <w:r w:rsidRPr="006408BB">
        <w:rPr>
          <w:rFonts w:ascii="SutonnyMJ" w:hAnsi="SutonnyMJ" w:cs="SutonnyMJ"/>
          <w:b/>
          <w:sz w:val="24"/>
        </w:rPr>
        <w:t>iv</w:t>
      </w:r>
      <w:proofErr w:type="gramEnd"/>
      <w:r w:rsidRPr="006408BB">
        <w:rPr>
          <w:rFonts w:ascii="SutonnyMJ" w:hAnsi="SutonnyMJ" w:cs="SutonnyMJ"/>
          <w:b/>
          <w:sz w:val="24"/>
        </w:rPr>
        <w:t xml:space="preserve"> †Kvb gš¿Yvj‡qi Aaxb?</w:t>
      </w:r>
    </w:p>
    <w:p w:rsidR="00DD5FF0" w:rsidRPr="006408BB" w:rsidRDefault="00DD5FF0" w:rsidP="00DD5FF0">
      <w:pPr>
        <w:tabs>
          <w:tab w:val="left" w:pos="360"/>
          <w:tab w:val="left" w:pos="2160"/>
          <w:tab w:val="left" w:pos="3960"/>
          <w:tab w:val="left" w:pos="5760"/>
          <w:tab w:val="left" w:pos="8145"/>
        </w:tabs>
        <w:rPr>
          <w:rFonts w:ascii="SutonnyMJ" w:hAnsi="SutonnyMJ" w:cs="SutonnyMJ"/>
          <w:sz w:val="24"/>
        </w:rPr>
      </w:pPr>
      <w:r w:rsidRPr="006408BB">
        <w:rPr>
          <w:rFonts w:ascii="SutonnyMJ" w:hAnsi="SutonnyMJ" w:cs="SutonnyMJ"/>
          <w:sz w:val="24"/>
        </w:rPr>
        <w:tab/>
        <w:t>K. A_© gš¿Yvjq</w:t>
      </w:r>
      <w:r w:rsidRPr="006408BB">
        <w:rPr>
          <w:rFonts w:ascii="SutonnyMJ" w:hAnsi="SutonnyMJ" w:cs="SutonnyMJ"/>
          <w:sz w:val="24"/>
        </w:rPr>
        <w:tab/>
      </w:r>
      <w:r w:rsidRPr="006408BB">
        <w:rPr>
          <w:rFonts w:ascii="SutonnyMJ" w:hAnsi="SutonnyMJ" w:cs="SutonnyMJ"/>
          <w:sz w:val="24"/>
          <w:u w:val="single"/>
        </w:rPr>
        <w:t>L. cÖavbgš¿xi Kvh©vjq</w:t>
      </w:r>
      <w:r w:rsidRPr="006408BB">
        <w:rPr>
          <w:rFonts w:ascii="SutonnyMJ" w:hAnsi="SutonnyMJ" w:cs="SutonnyMJ"/>
          <w:sz w:val="24"/>
        </w:rPr>
        <w:tab/>
        <w:t>M. evwYR¨ gš¿Yvjq</w:t>
      </w:r>
      <w:r w:rsidRPr="006408BB">
        <w:rPr>
          <w:rFonts w:ascii="SutonnyMJ" w:hAnsi="SutonnyMJ" w:cs="SutonnyMJ"/>
          <w:sz w:val="24"/>
        </w:rPr>
        <w:tab/>
        <w:t>N. Lv`¨ gš¿Yvjq</w:t>
      </w:r>
      <w:r w:rsidRPr="006408BB">
        <w:rPr>
          <w:rFonts w:ascii="SutonnyMJ" w:hAnsi="SutonnyMJ" w:cs="SutonnyMJ"/>
          <w:sz w:val="24"/>
        </w:rPr>
        <w:tab/>
      </w:r>
      <w:r w:rsidRPr="006408BB">
        <w:rPr>
          <w:rFonts w:ascii="SutonnyMJ" w:eastAsia="SutonnyMJ" w:hAnsi="SutonnyMJ" w:cs="SutonnyMJ"/>
          <w:b/>
          <w:sz w:val="24"/>
          <w:shd w:val="clear" w:color="auto" w:fill="000000"/>
        </w:rPr>
        <w:t>03: L</w:t>
      </w:r>
    </w:p>
    <w:p w:rsidR="00DD5FF0" w:rsidRPr="006408BB" w:rsidRDefault="00DD5FF0" w:rsidP="00DD5FF0">
      <w:pPr>
        <w:tabs>
          <w:tab w:val="left" w:pos="360"/>
          <w:tab w:val="left" w:pos="2160"/>
          <w:tab w:val="left" w:pos="3960"/>
          <w:tab w:val="left" w:pos="5760"/>
          <w:tab w:val="left" w:pos="7920"/>
        </w:tabs>
        <w:rPr>
          <w:rFonts w:ascii="SutonnyMJ" w:hAnsi="SutonnyMJ" w:cs="SutonnyMJ"/>
          <w:sz w:val="6"/>
        </w:rPr>
      </w:pPr>
    </w:p>
    <w:p w:rsidR="00DD5FF0" w:rsidRPr="006408BB" w:rsidRDefault="00DD5FF0" w:rsidP="00DD5FF0">
      <w:pPr>
        <w:shd w:val="clear" w:color="auto" w:fill="000000" w:themeFill="text1"/>
        <w:spacing w:line="250" w:lineRule="auto"/>
        <w:jc w:val="center"/>
        <w:rPr>
          <w:rFonts w:ascii="Times New Roman" w:eastAsia="SutonnyMJ" w:hAnsi="Times New Roman" w:cs="SutonnyMJ"/>
          <w:b/>
          <w:sz w:val="24"/>
          <w:shd w:val="clear" w:color="auto" w:fill="BFBFBF"/>
        </w:rPr>
      </w:pPr>
      <w:proofErr w:type="gramStart"/>
      <w:r w:rsidRPr="006408BB">
        <w:rPr>
          <w:rFonts w:ascii="SutonnyMJ" w:eastAsia="SutonnyMJ" w:hAnsi="SutonnyMJ" w:cs="SutonnyMJ"/>
          <w:b/>
          <w:sz w:val="28"/>
          <w:shd w:val="clear" w:color="auto" w:fill="000000" w:themeFill="text1"/>
        </w:rPr>
        <w:t>ev‡</w:t>
      </w:r>
      <w:proofErr w:type="gramEnd"/>
      <w:r w:rsidRPr="006408BB">
        <w:rPr>
          <w:rFonts w:ascii="SutonnyMJ" w:eastAsia="SutonnyMJ" w:hAnsi="SutonnyMJ" w:cs="SutonnyMJ"/>
          <w:b/>
          <w:sz w:val="28"/>
          <w:shd w:val="clear" w:color="auto" w:fill="000000" w:themeFill="text1"/>
        </w:rPr>
        <w:t xml:space="preserve">RU </w:t>
      </w:r>
      <w:r w:rsidRPr="006408BB">
        <w:rPr>
          <w:rFonts w:ascii="Times New Roman" w:eastAsia="SutonnyMJ" w:hAnsi="Times New Roman" w:cs="SutonnyMJ"/>
          <w:b/>
          <w:sz w:val="24"/>
          <w:shd w:val="clear" w:color="auto" w:fill="000000" w:themeFill="text1"/>
        </w:rPr>
        <w:t>(Budget)</w:t>
      </w:r>
    </w:p>
    <w:p w:rsidR="00DD5FF0" w:rsidRPr="0088258C" w:rsidRDefault="00DD5FF0" w:rsidP="00DD5FF0">
      <w:pPr>
        <w:numPr>
          <w:ilvl w:val="0"/>
          <w:numId w:val="68"/>
        </w:numPr>
        <w:spacing w:line="250" w:lineRule="auto"/>
        <w:ind w:left="446" w:hanging="446"/>
        <w:jc w:val="both"/>
        <w:rPr>
          <w:rFonts w:ascii="VillageII" w:eastAsia="VillageII" w:hAnsi="VillageII" w:cs="VillageII"/>
          <w:spacing w:val="-6"/>
          <w:sz w:val="24"/>
        </w:rPr>
      </w:pPr>
      <w:r>
        <w:rPr>
          <w:rFonts w:ascii="SutonnyMJ" w:eastAsia="SutonnyMJ" w:hAnsi="SutonnyMJ" w:cs="SutonnyMJ"/>
          <w:spacing w:val="-6"/>
          <w:sz w:val="24"/>
        </w:rPr>
        <w:t>eQ‡ii GKwU wbw`©ó mg‡qi Avq e¨</w:t>
      </w:r>
      <w:r w:rsidRPr="006408BB">
        <w:rPr>
          <w:rFonts w:ascii="SutonnyMJ" w:eastAsia="SutonnyMJ" w:hAnsi="SutonnyMJ" w:cs="SutonnyMJ"/>
          <w:spacing w:val="-6"/>
          <w:sz w:val="24"/>
        </w:rPr>
        <w:t>‡qi wnmve-wbKvk‡K e‡j- ev‡RU</w:t>
      </w:r>
    </w:p>
    <w:tbl>
      <w:tblPr>
        <w:tblStyle w:val="TableGrid"/>
        <w:tblW w:w="0" w:type="auto"/>
        <w:tblInd w:w="558" w:type="dxa"/>
        <w:tblLook w:val="04A0" w:firstRow="1" w:lastRow="0" w:firstColumn="1" w:lastColumn="0" w:noHBand="0" w:noVBand="1"/>
      </w:tblPr>
      <w:tblGrid>
        <w:gridCol w:w="1530"/>
        <w:gridCol w:w="6570"/>
      </w:tblGrid>
      <w:tr w:rsidR="00DD5FF0" w:rsidTr="00711701">
        <w:tc>
          <w:tcPr>
            <w:tcW w:w="1530" w:type="dxa"/>
          </w:tcPr>
          <w:p w:rsidR="00DD5FF0" w:rsidRPr="0088258C" w:rsidRDefault="00DD5FF0" w:rsidP="00711701">
            <w:pPr>
              <w:jc w:val="center"/>
            </w:pPr>
            <w:r w:rsidRPr="006408BB">
              <w:rPr>
                <w:rFonts w:ascii="SutonnyMJ" w:eastAsia="SutonnyMJ" w:hAnsi="SutonnyMJ" w:cs="SutonnyMJ"/>
                <w:sz w:val="24"/>
              </w:rPr>
              <w:t>DØ„Z ev‡RU</w:t>
            </w:r>
          </w:p>
        </w:tc>
        <w:tc>
          <w:tcPr>
            <w:tcW w:w="6570" w:type="dxa"/>
          </w:tcPr>
          <w:p w:rsidR="00DD5FF0" w:rsidRPr="00E038FF" w:rsidRDefault="00DD5FF0" w:rsidP="00711701">
            <w:pPr>
              <w:pStyle w:val="ListParagraph"/>
              <w:numPr>
                <w:ilvl w:val="0"/>
                <w:numId w:val="417"/>
              </w:numPr>
              <w:tabs>
                <w:tab w:val="left" w:pos="322"/>
              </w:tabs>
              <w:spacing w:line="250" w:lineRule="auto"/>
              <w:ind w:left="351" w:hanging="387"/>
              <w:rPr>
                <w:rFonts w:ascii="SutonnyMJ" w:eastAsia="SutonnyMJ" w:hAnsi="SutonnyMJ" w:cs="SutonnyMJ"/>
                <w:sz w:val="24"/>
              </w:rPr>
            </w:pPr>
            <w:r w:rsidRPr="00E038FF">
              <w:rPr>
                <w:rFonts w:ascii="SutonnyMJ" w:eastAsia="SutonnyMJ" w:hAnsi="SutonnyMJ" w:cs="SutonnyMJ"/>
                <w:sz w:val="24"/>
              </w:rPr>
              <w:t>m¤¢ve¨ e¨q A‡cÿv Avq †ekx</w:t>
            </w:r>
          </w:p>
        </w:tc>
      </w:tr>
      <w:tr w:rsidR="00DD5FF0" w:rsidTr="00711701">
        <w:tc>
          <w:tcPr>
            <w:tcW w:w="1530" w:type="dxa"/>
          </w:tcPr>
          <w:p w:rsidR="00DD5FF0" w:rsidRPr="0088258C" w:rsidRDefault="00DD5FF0" w:rsidP="00711701">
            <w:pPr>
              <w:jc w:val="center"/>
            </w:pPr>
            <w:r w:rsidRPr="006408BB">
              <w:rPr>
                <w:rFonts w:ascii="SutonnyMJ" w:eastAsia="SutonnyMJ" w:hAnsi="SutonnyMJ" w:cs="SutonnyMJ"/>
                <w:sz w:val="24"/>
              </w:rPr>
              <w:t>NvUwZ ev‡RU</w:t>
            </w:r>
          </w:p>
        </w:tc>
        <w:tc>
          <w:tcPr>
            <w:tcW w:w="6570" w:type="dxa"/>
          </w:tcPr>
          <w:p w:rsidR="00DD5FF0" w:rsidRPr="0088258C" w:rsidRDefault="00DD5FF0" w:rsidP="00711701">
            <w:pPr>
              <w:pStyle w:val="ListParagraph"/>
              <w:numPr>
                <w:ilvl w:val="0"/>
                <w:numId w:val="417"/>
              </w:numPr>
              <w:tabs>
                <w:tab w:val="left" w:pos="322"/>
              </w:tabs>
              <w:spacing w:line="250" w:lineRule="auto"/>
              <w:ind w:left="351" w:hanging="387"/>
              <w:rPr>
                <w:rFonts w:ascii="SutonnyMJ" w:eastAsia="SutonnyMJ" w:hAnsi="SutonnyMJ" w:cs="SutonnyMJ"/>
                <w:sz w:val="24"/>
              </w:rPr>
            </w:pPr>
            <w:r w:rsidRPr="0088258C">
              <w:rPr>
                <w:rFonts w:ascii="SutonnyMJ" w:eastAsia="SutonnyMJ" w:hAnsi="SutonnyMJ" w:cs="SutonnyMJ"/>
                <w:sz w:val="24"/>
              </w:rPr>
              <w:t>m¤¢ve¨ Avq A‡cÿv e¨q †ekx</w:t>
            </w:r>
          </w:p>
          <w:p w:rsidR="00DD5FF0" w:rsidRPr="0088258C" w:rsidRDefault="00DD5FF0" w:rsidP="00711701">
            <w:pPr>
              <w:pStyle w:val="ListParagraph"/>
              <w:numPr>
                <w:ilvl w:val="0"/>
                <w:numId w:val="417"/>
              </w:numPr>
              <w:tabs>
                <w:tab w:val="left" w:pos="322"/>
              </w:tabs>
              <w:spacing w:line="250" w:lineRule="auto"/>
              <w:ind w:left="351" w:hanging="387"/>
              <w:rPr>
                <w:rFonts w:ascii="SutonnyMJ" w:eastAsia="SutonnyMJ" w:hAnsi="SutonnyMJ" w:cs="SutonnyMJ"/>
                <w:sz w:val="24"/>
              </w:rPr>
            </w:pPr>
            <w:r w:rsidRPr="0088258C">
              <w:rPr>
                <w:rFonts w:ascii="SutonnyMJ" w:eastAsia="SutonnyMJ" w:hAnsi="SutonnyMJ" w:cs="SutonnyMJ"/>
                <w:spacing w:val="-6"/>
                <w:sz w:val="24"/>
              </w:rPr>
              <w:t>evsjv‡`‡ki ev‡RUÑ NvUwZ ev‡RU</w:t>
            </w:r>
          </w:p>
        </w:tc>
      </w:tr>
      <w:tr w:rsidR="00DD5FF0" w:rsidTr="00711701">
        <w:tc>
          <w:tcPr>
            <w:tcW w:w="1530" w:type="dxa"/>
          </w:tcPr>
          <w:p w:rsidR="00DD5FF0" w:rsidRDefault="00DD5FF0" w:rsidP="00711701">
            <w:pPr>
              <w:spacing w:line="250" w:lineRule="auto"/>
              <w:jc w:val="center"/>
              <w:rPr>
                <w:rFonts w:ascii="VillageII" w:eastAsia="VillageII" w:hAnsi="VillageII" w:cs="VillageII"/>
                <w:spacing w:val="-6"/>
                <w:sz w:val="24"/>
              </w:rPr>
            </w:pPr>
            <w:r w:rsidRPr="006408BB">
              <w:rPr>
                <w:rFonts w:ascii="SutonnyMJ" w:eastAsia="SutonnyMJ" w:hAnsi="SutonnyMJ" w:cs="SutonnyMJ"/>
                <w:sz w:val="24"/>
              </w:rPr>
              <w:t>ms‡kvwaZ ev‡RU</w:t>
            </w:r>
          </w:p>
        </w:tc>
        <w:tc>
          <w:tcPr>
            <w:tcW w:w="6570" w:type="dxa"/>
          </w:tcPr>
          <w:p w:rsidR="00DD5FF0" w:rsidRPr="00E038FF" w:rsidRDefault="00DD5FF0" w:rsidP="00711701">
            <w:pPr>
              <w:pStyle w:val="ListParagraph"/>
              <w:numPr>
                <w:ilvl w:val="0"/>
                <w:numId w:val="417"/>
              </w:numPr>
              <w:tabs>
                <w:tab w:val="left" w:pos="322"/>
              </w:tabs>
              <w:spacing w:line="250" w:lineRule="auto"/>
              <w:ind w:left="351" w:hanging="387"/>
              <w:rPr>
                <w:rFonts w:ascii="SutonnyMJ" w:eastAsia="SutonnyMJ" w:hAnsi="SutonnyMJ" w:cs="SutonnyMJ"/>
                <w:sz w:val="24"/>
              </w:rPr>
            </w:pPr>
            <w:r>
              <w:rPr>
                <w:rFonts w:ascii="SutonnyMJ" w:eastAsia="SutonnyMJ" w:hAnsi="SutonnyMJ" w:cs="SutonnyMJ"/>
                <w:sz w:val="24"/>
              </w:rPr>
              <w:t>wewfbœ Lv‡Zi Avq-e¨</w:t>
            </w:r>
            <w:r w:rsidRPr="00E038FF">
              <w:rPr>
                <w:rFonts w:ascii="SutonnyMJ" w:eastAsia="SutonnyMJ" w:hAnsi="SutonnyMJ" w:cs="SutonnyMJ"/>
                <w:sz w:val="24"/>
              </w:rPr>
              <w:t>‡qi mgš^q mvab K‡i †h ev‡RU ˆZwi Kiv nq</w:t>
            </w:r>
          </w:p>
        </w:tc>
      </w:tr>
      <w:tr w:rsidR="00DD5FF0" w:rsidTr="00711701">
        <w:tc>
          <w:tcPr>
            <w:tcW w:w="1530" w:type="dxa"/>
          </w:tcPr>
          <w:p w:rsidR="00DD5FF0" w:rsidRDefault="00DD5FF0" w:rsidP="00711701">
            <w:pPr>
              <w:spacing w:line="250" w:lineRule="auto"/>
              <w:jc w:val="center"/>
              <w:rPr>
                <w:rFonts w:ascii="VillageII" w:eastAsia="VillageII" w:hAnsi="VillageII" w:cs="VillageII"/>
                <w:spacing w:val="-6"/>
                <w:sz w:val="24"/>
              </w:rPr>
            </w:pPr>
            <w:r w:rsidRPr="006408BB">
              <w:rPr>
                <w:rFonts w:ascii="SutonnyMJ" w:eastAsia="SutonnyMJ" w:hAnsi="SutonnyMJ" w:cs="SutonnyMJ"/>
                <w:sz w:val="24"/>
              </w:rPr>
              <w:t>m¤ú~iK ev‡RU</w:t>
            </w:r>
          </w:p>
        </w:tc>
        <w:tc>
          <w:tcPr>
            <w:tcW w:w="6570" w:type="dxa"/>
          </w:tcPr>
          <w:p w:rsidR="00DD5FF0" w:rsidRPr="00E038FF" w:rsidRDefault="00DD5FF0" w:rsidP="00711701">
            <w:pPr>
              <w:pStyle w:val="ListParagraph"/>
              <w:numPr>
                <w:ilvl w:val="0"/>
                <w:numId w:val="417"/>
              </w:numPr>
              <w:tabs>
                <w:tab w:val="left" w:pos="322"/>
              </w:tabs>
              <w:spacing w:line="250" w:lineRule="auto"/>
              <w:ind w:left="351" w:hanging="387"/>
              <w:rPr>
                <w:rFonts w:ascii="SutonnyMJ" w:eastAsia="SutonnyMJ" w:hAnsi="SutonnyMJ" w:cs="SutonnyMJ"/>
                <w:sz w:val="22"/>
                <w:szCs w:val="22"/>
              </w:rPr>
            </w:pPr>
            <w:r w:rsidRPr="00E038FF">
              <w:rPr>
                <w:rFonts w:ascii="SutonnyMJ" w:eastAsia="SutonnyMJ" w:hAnsi="SutonnyMJ" w:cs="SutonnyMJ"/>
                <w:sz w:val="22"/>
                <w:szCs w:val="22"/>
              </w:rPr>
              <w:t>g~j ev‡R‡U eiv‡Ïi AwZwi³ A‡_©i cÖ‡qvRb n‡j wewfbœ Lv‡Z miKvi Aby‡gv`b K‡i</w:t>
            </w:r>
          </w:p>
        </w:tc>
      </w:tr>
    </w:tbl>
    <w:p w:rsidR="00DD5FF0" w:rsidRPr="00CF08E8" w:rsidRDefault="00DD5FF0" w:rsidP="00DD5FF0">
      <w:pPr>
        <w:spacing w:line="250" w:lineRule="auto"/>
        <w:ind w:left="446"/>
        <w:jc w:val="both"/>
        <w:rPr>
          <w:rFonts w:ascii="VillageII" w:eastAsia="VillageII" w:hAnsi="VillageII" w:cs="VillageII"/>
          <w:spacing w:val="-6"/>
          <w:sz w:val="6"/>
        </w:rPr>
      </w:pP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pacing w:val="-6"/>
          <w:sz w:val="24"/>
        </w:rPr>
      </w:pPr>
      <w:r w:rsidRPr="00361969">
        <w:rPr>
          <w:rFonts w:ascii="VillageII" w:eastAsia="VillageII" w:hAnsi="VillageII" w:cs="VillageII"/>
          <w:color w:val="FF0000"/>
          <w:spacing w:val="-6"/>
          <w:sz w:val="24"/>
        </w:rPr>
        <w:t>weGk¼i BwZnvGm cÉ^g evGRU ˆ`qv nq@ 1733 mvGj, hyî×ivGRÅ</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z w:val="24"/>
        </w:rPr>
      </w:pPr>
      <w:r w:rsidRPr="00361969">
        <w:rPr>
          <w:rFonts w:ascii="VillageII" w:eastAsia="VillageII" w:hAnsi="VillageII" w:cs="VillageII"/>
          <w:color w:val="FF0000"/>
          <w:sz w:val="24"/>
        </w:rPr>
        <w:t>Õ¼vaxb evsjvG`Gki cÉ^g evGRU ˆck KGib@ A^Æg¯¨x ZvRDwób AvnGg` (30 Ryb, 1972)</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z w:val="24"/>
        </w:rPr>
      </w:pPr>
      <w:r w:rsidRPr="00361969">
        <w:rPr>
          <w:rFonts w:ascii="VillageII" w:eastAsia="VillageII" w:hAnsi="VillageII" w:cs="VillageII"/>
          <w:color w:val="FF0000"/>
          <w:sz w:val="24"/>
        </w:rPr>
        <w:t xml:space="preserve">evsjvG`Gki RvZxq evGRU meÆvwaKevi ˆck KGib@ ‰g. mvBdzi ingvb I </w:t>
      </w:r>
      <w:r w:rsidRPr="00361969">
        <w:rPr>
          <w:rFonts w:ascii="SutonnyMJ" w:eastAsia="SutonnyMJ" w:hAnsi="SutonnyMJ" w:cs="SutonnyMJ"/>
          <w:color w:val="FF0000"/>
          <w:sz w:val="24"/>
        </w:rPr>
        <w:t>Aveyj gvj Avãyj gywnZ</w:t>
      </w:r>
      <w:r w:rsidRPr="00361969">
        <w:rPr>
          <w:rFonts w:ascii="VillageII" w:eastAsia="VillageII" w:hAnsi="VillageII" w:cs="VillageII"/>
          <w:color w:val="FF0000"/>
          <w:sz w:val="24"/>
        </w:rPr>
        <w:t xml:space="preserve"> (12 evi)</w:t>
      </w:r>
    </w:p>
    <w:p w:rsidR="00DD5FF0" w:rsidRPr="00361969" w:rsidRDefault="00DD5FF0" w:rsidP="00DD5FF0">
      <w:pPr>
        <w:numPr>
          <w:ilvl w:val="0"/>
          <w:numId w:val="68"/>
        </w:numPr>
        <w:spacing w:line="250" w:lineRule="auto"/>
        <w:ind w:left="446" w:hanging="446"/>
        <w:jc w:val="both"/>
        <w:rPr>
          <w:rFonts w:ascii="SutonnyMJ" w:eastAsia="SutonnyMJ" w:hAnsi="SutonnyMJ" w:cs="SutonnyMJ"/>
          <w:color w:val="FF0000"/>
          <w:sz w:val="24"/>
        </w:rPr>
      </w:pPr>
      <w:r w:rsidRPr="00361969">
        <w:rPr>
          <w:rFonts w:ascii="SutonnyMJ" w:eastAsia="SutonnyMJ" w:hAnsi="SutonnyMJ" w:cs="SutonnyMJ"/>
          <w:color w:val="FF0000"/>
          <w:sz w:val="24"/>
        </w:rPr>
        <w:t>Dcgnv‡`‡k cÖ_g ev‡RU †NvlYv K‡ibÑ jW© K¨vwbs (1861 mv‡j)</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z w:val="24"/>
        </w:rPr>
      </w:pPr>
      <w:r w:rsidRPr="00361969">
        <w:rPr>
          <w:rFonts w:ascii="VillageII" w:eastAsia="VillageII" w:hAnsi="VillageII" w:cs="VillageII"/>
          <w:color w:val="FF0000"/>
          <w:sz w:val="24"/>
        </w:rPr>
        <w:t>evsjvG`Gki ˆh ivÓ¡ÇcwZ evGRU ˆck KGiGQb@ wRqvDi ingvb, 1976-77, 1977-78, 1978-79 A^ÆeQGi</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z w:val="24"/>
        </w:rPr>
      </w:pPr>
      <w:r w:rsidRPr="00361969">
        <w:rPr>
          <w:rFonts w:ascii="VillageII" w:eastAsia="VillageII" w:hAnsi="VillageII" w:cs="VillageII"/>
          <w:color w:val="FF0000"/>
          <w:sz w:val="24"/>
        </w:rPr>
        <w:t xml:space="preserve">ˆeKvi hyeKG`i RbÅ cÉewZÆZ bÅvkbvj mvwfÆm cÉKÍ¸ cÉ^g Pvjy nq@ 6 gvPÆ 2010, </w:t>
      </w:r>
      <w:r w:rsidRPr="00361969">
        <w:rPr>
          <w:rFonts w:ascii="SutonnyMJ" w:eastAsia="SutonnyMJ" w:hAnsi="SutonnyMJ" w:cs="SutonnyMJ"/>
          <w:color w:val="FF0000"/>
          <w:sz w:val="24"/>
        </w:rPr>
        <w:t>KzwoMÖv‡g</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pacing w:val="-14"/>
          <w:sz w:val="24"/>
        </w:rPr>
      </w:pPr>
      <w:r w:rsidRPr="00361969">
        <w:rPr>
          <w:rFonts w:ascii="VillageII" w:eastAsia="VillageII" w:hAnsi="VillageII" w:cs="VillageII"/>
          <w:color w:val="FF0000"/>
          <w:spacing w:val="-14"/>
          <w:sz w:val="24"/>
        </w:rPr>
        <w:t>ZvRDwóGbi ci 2q eÅwî× wnmvGe evGRU ˆck KGib@ W. ‰.Avi. gwÍÏK</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z w:val="24"/>
        </w:rPr>
      </w:pPr>
      <w:r w:rsidRPr="00361969">
        <w:rPr>
          <w:rFonts w:ascii="VillageII" w:eastAsia="VillageII" w:hAnsi="VillageII" w:cs="VillageII"/>
          <w:color w:val="FF0000"/>
          <w:sz w:val="24"/>
        </w:rPr>
        <w:t>A¯¦eÆZxÆKvjxb evGRU ˆck KGib@ W. Iqvwn`Dwób gvngy`</w:t>
      </w:r>
    </w:p>
    <w:p w:rsidR="00DD5FF0" w:rsidRPr="00361969" w:rsidRDefault="00DD5FF0" w:rsidP="00DD5FF0">
      <w:pPr>
        <w:numPr>
          <w:ilvl w:val="0"/>
          <w:numId w:val="68"/>
        </w:numPr>
        <w:spacing w:line="250" w:lineRule="auto"/>
        <w:ind w:left="446" w:hanging="446"/>
        <w:jc w:val="both"/>
        <w:rPr>
          <w:rFonts w:ascii="VillageII" w:eastAsia="VillageII" w:hAnsi="VillageII" w:cs="VillageII"/>
          <w:color w:val="FF0000"/>
          <w:sz w:val="24"/>
        </w:rPr>
      </w:pPr>
      <w:r w:rsidRPr="00361969">
        <w:rPr>
          <w:rFonts w:ascii="Times New Roman" w:hAnsi="Times New Roman" w:cs="Calibri"/>
          <w:color w:val="FF0000"/>
        </w:rPr>
        <w:t>PPP</w:t>
      </w:r>
      <w:r w:rsidRPr="00361969">
        <w:rPr>
          <w:rFonts w:ascii="SutonnyMJ" w:eastAsia="SutonnyMJ" w:hAnsi="SutonnyMJ" w:cs="SutonnyMJ"/>
          <w:color w:val="FF0000"/>
          <w:sz w:val="24"/>
        </w:rPr>
        <w:t xml:space="preserve">Gi c~Y©iƒcÑ  </w:t>
      </w:r>
      <w:r w:rsidRPr="00361969">
        <w:rPr>
          <w:rFonts w:ascii="Times New Roman" w:hAnsi="Times New Roman" w:cs="Calibri"/>
          <w:color w:val="FF0000"/>
        </w:rPr>
        <w:t>Purchasing Power Parity / Public Private Partnership</w:t>
      </w:r>
    </w:p>
    <w:p w:rsidR="00DD5FF0" w:rsidRPr="00361969" w:rsidRDefault="00DD5FF0" w:rsidP="00DD5FF0">
      <w:pPr>
        <w:spacing w:line="250" w:lineRule="auto"/>
        <w:jc w:val="center"/>
        <w:rPr>
          <w:rFonts w:ascii="SutonnyMJ" w:eastAsia="SutonnyMJ" w:hAnsi="SutonnyMJ" w:cs="SutonnyMJ"/>
          <w:b/>
          <w:color w:val="FF0000"/>
          <w:spacing w:val="-6"/>
          <w:sz w:val="24"/>
          <w:shd w:val="clear" w:color="auto" w:fill="FFFFFF"/>
        </w:rPr>
      </w:pPr>
      <w:r w:rsidRPr="00361969">
        <w:rPr>
          <w:rFonts w:ascii="SutonnyMJ" w:eastAsia="SutonnyMJ" w:hAnsi="SutonnyMJ" w:cs="SutonnyMJ"/>
          <w:noProof/>
          <w:color w:val="FF0000"/>
          <w:sz w:val="24"/>
        </w:rPr>
        <w:drawing>
          <wp:anchor distT="0" distB="0" distL="114300" distR="114300" simplePos="0" relativeHeight="251649536" behindDoc="0" locked="0" layoutInCell="1" allowOverlap="1" wp14:anchorId="65790EC0" wp14:editId="7037B716">
            <wp:simplePos x="0" y="0"/>
            <wp:positionH relativeFrom="column">
              <wp:posOffset>907415</wp:posOffset>
            </wp:positionH>
            <wp:positionV relativeFrom="paragraph">
              <wp:posOffset>186787</wp:posOffset>
            </wp:positionV>
            <wp:extent cx="3663315" cy="1798955"/>
            <wp:effectExtent l="0" t="0" r="0" b="0"/>
            <wp:wrapNone/>
            <wp:docPr id="25" name="Picture 11" descr="https://1.bp.blogspot.com/-hKL_mvj312o/WJF8SNAh3qI/AAAAAAAADk4/P3L2nvW_iT8YH-ICTf1_Sun7PcehUvmQwCLcB/s1600/Budget%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hKL_mvj312o/WJF8SNAh3qI/AAAAAAAADk4/P3L2nvW_iT8YH-ICTf1_Sun7PcehUvmQwCLcB/s1600/Budget%2B2.PN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8484" t="3024" r="1244"/>
                    <a:stretch/>
                  </pic:blipFill>
                  <pic:spPr bwMode="auto">
                    <a:xfrm>
                      <a:off x="0" y="0"/>
                      <a:ext cx="3663315" cy="179895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361969">
        <w:rPr>
          <w:rFonts w:ascii="SutonnyMJ" w:eastAsia="SutonnyMJ" w:hAnsi="SutonnyMJ" w:cs="SutonnyMJ"/>
          <w:b/>
          <w:color w:val="FF0000"/>
          <w:spacing w:val="-6"/>
          <w:sz w:val="26"/>
        </w:rPr>
        <w:t>ev‡</w:t>
      </w:r>
      <w:proofErr w:type="gramEnd"/>
      <w:r w:rsidRPr="00361969">
        <w:rPr>
          <w:rFonts w:ascii="SutonnyMJ" w:eastAsia="SutonnyMJ" w:hAnsi="SutonnyMJ" w:cs="SutonnyMJ"/>
          <w:b/>
          <w:color w:val="FF0000"/>
          <w:spacing w:val="-6"/>
          <w:sz w:val="26"/>
        </w:rPr>
        <w:t>R‡Ui cÖKvi‡f`</w:t>
      </w:r>
    </w:p>
    <w:p w:rsidR="00DD5FF0" w:rsidRPr="00361969" w:rsidRDefault="00DD5FF0" w:rsidP="00DD5FF0">
      <w:pPr>
        <w:spacing w:line="250" w:lineRule="auto"/>
        <w:ind w:left="720" w:firstLine="720"/>
        <w:jc w:val="both"/>
        <w:rPr>
          <w:rFonts w:ascii="SutonnyMJ" w:eastAsia="SutonnyMJ" w:hAnsi="SutonnyMJ" w:cs="SutonnyMJ"/>
          <w:color w:val="FF0000"/>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6408BB" w:rsidRDefault="00DD5FF0" w:rsidP="00DD5FF0">
      <w:pPr>
        <w:spacing w:line="250" w:lineRule="auto"/>
        <w:ind w:left="720" w:firstLine="720"/>
        <w:jc w:val="both"/>
        <w:rPr>
          <w:rFonts w:ascii="SutonnyMJ" w:eastAsia="SutonnyMJ" w:hAnsi="SutonnyMJ" w:cs="SutonnyMJ"/>
          <w:sz w:val="24"/>
        </w:rPr>
      </w:pPr>
    </w:p>
    <w:p w:rsidR="00DD5FF0" w:rsidRPr="00CF08E8" w:rsidRDefault="00DD5FF0" w:rsidP="00DD5FF0">
      <w:pPr>
        <w:spacing w:line="250" w:lineRule="auto"/>
        <w:ind w:left="720" w:firstLine="720"/>
        <w:jc w:val="both"/>
        <w:rPr>
          <w:rFonts w:ascii="SutonnyMJ" w:eastAsia="SutonnyMJ" w:hAnsi="SutonnyMJ" w:cs="SutonnyMJ"/>
          <w:sz w:val="44"/>
        </w:rPr>
      </w:pPr>
    </w:p>
    <w:p w:rsidR="00DD5FF0" w:rsidRPr="006408BB" w:rsidRDefault="00DD5FF0" w:rsidP="00DD5FF0">
      <w:pPr>
        <w:numPr>
          <w:ilvl w:val="0"/>
          <w:numId w:val="69"/>
        </w:numPr>
        <w:spacing w:line="250" w:lineRule="auto"/>
        <w:ind w:left="446" w:hanging="446"/>
        <w:jc w:val="both"/>
        <w:rPr>
          <w:rFonts w:ascii="SutonnyMJ" w:eastAsia="SutonnyMJ" w:hAnsi="SutonnyMJ" w:cs="SutonnyMJ"/>
          <w:sz w:val="24"/>
        </w:rPr>
      </w:pPr>
      <w:proofErr w:type="gramStart"/>
      <w:r w:rsidRPr="006408BB">
        <w:rPr>
          <w:rFonts w:ascii="SutonnyMJ" w:eastAsia="SutonnyMJ" w:hAnsi="SutonnyMJ" w:cs="SutonnyMJ"/>
          <w:sz w:val="24"/>
        </w:rPr>
        <w:t>ev‡</w:t>
      </w:r>
      <w:proofErr w:type="gramEnd"/>
      <w:r w:rsidRPr="006408BB">
        <w:rPr>
          <w:rFonts w:ascii="SutonnyMJ" w:eastAsia="SutonnyMJ" w:hAnsi="SutonnyMJ" w:cs="SutonnyMJ"/>
          <w:sz w:val="24"/>
        </w:rPr>
        <w:t>R‡Ui cÖavbZ 2wU Ask h_v: 1. ivR¯^ ev‡R</w:t>
      </w:r>
      <w:r w:rsidRPr="006408BB">
        <w:rPr>
          <w:rFonts w:ascii="SutonnyOMJ" w:eastAsia="SutonnyMJ" w:hAnsi="SutonnyOMJ" w:cs="SutonnyOMJ"/>
          <w:sz w:val="24"/>
        </w:rPr>
        <w:t>ট</w:t>
      </w:r>
      <w:r w:rsidRPr="006408BB">
        <w:rPr>
          <w:rFonts w:ascii="SutonnyMJ" w:eastAsia="SutonnyMJ" w:hAnsi="SutonnyMJ" w:cs="SutonnyMJ"/>
          <w:sz w:val="24"/>
        </w:rPr>
        <w:t xml:space="preserve"> I 2. Dbœqb ev‡RU</w:t>
      </w:r>
    </w:p>
    <w:p w:rsidR="00DD5FF0" w:rsidRPr="006408BB" w:rsidRDefault="00DD5FF0" w:rsidP="00DD5FF0">
      <w:pPr>
        <w:numPr>
          <w:ilvl w:val="0"/>
          <w:numId w:val="69"/>
        </w:numPr>
        <w:spacing w:line="250" w:lineRule="auto"/>
        <w:ind w:left="446" w:hanging="446"/>
        <w:jc w:val="both"/>
        <w:rPr>
          <w:rFonts w:ascii="SutonnyMJ" w:eastAsia="SutonnyMJ" w:hAnsi="SutonnyMJ" w:cs="SutonnyMJ"/>
          <w:sz w:val="24"/>
        </w:rPr>
      </w:pPr>
      <w:r w:rsidRPr="006408BB">
        <w:rPr>
          <w:rFonts w:ascii="SutonnyMJ" w:eastAsia="SutonnyMJ" w:hAnsi="SutonnyMJ" w:cs="SutonnyMJ"/>
          <w:sz w:val="24"/>
        </w:rPr>
        <w:t>g~j eiv‡Ïi AwZwi³ A_©</w:t>
      </w:r>
      <w:r>
        <w:rPr>
          <w:rFonts w:ascii="SutonnyMJ" w:eastAsia="SutonnyMJ" w:hAnsi="SutonnyMJ" w:cs="SutonnyMJ"/>
          <w:sz w:val="24"/>
        </w:rPr>
        <w:t>m¤^</w:t>
      </w:r>
      <w:r w:rsidRPr="006408BB">
        <w:rPr>
          <w:rFonts w:ascii="SutonnyMJ" w:eastAsia="SutonnyMJ" w:hAnsi="SutonnyMJ" w:cs="SutonnyMJ"/>
          <w:sz w:val="24"/>
        </w:rPr>
        <w:t>wjZ ev‡RU Aby‡gv`‡bi Rb¨ †ck Kiv nqÑ msm‡`</w:t>
      </w:r>
    </w:p>
    <w:p w:rsidR="00DD5FF0" w:rsidRPr="006408BB" w:rsidRDefault="00DD5FF0" w:rsidP="00DD5FF0">
      <w:pPr>
        <w:numPr>
          <w:ilvl w:val="0"/>
          <w:numId w:val="69"/>
        </w:numPr>
        <w:spacing w:line="250" w:lineRule="auto"/>
        <w:ind w:left="446" w:hanging="446"/>
        <w:jc w:val="both"/>
        <w:rPr>
          <w:rFonts w:ascii="SutonnyMJ" w:eastAsia="SutonnyMJ" w:hAnsi="SutonnyMJ" w:cs="SutonnyMJ"/>
          <w:sz w:val="24"/>
        </w:rPr>
      </w:pPr>
      <w:r w:rsidRPr="006408BB">
        <w:rPr>
          <w:rFonts w:ascii="SutonnyMJ" w:eastAsia="SutonnyMJ" w:hAnsi="SutonnyMJ" w:cs="SutonnyMJ"/>
          <w:sz w:val="24"/>
        </w:rPr>
        <w:t xml:space="preserve">ev‡R‡U NvUwZ </w:t>
      </w:r>
      <w:r>
        <w:rPr>
          <w:rFonts w:ascii="SutonnyMJ" w:eastAsia="SutonnyMJ" w:hAnsi="SutonnyMJ" w:cs="SutonnyMJ"/>
          <w:sz w:val="24"/>
        </w:rPr>
        <w:t>n‡j `~i Kivi Drm `ywU- Avf¨šÍixY</w:t>
      </w:r>
      <w:r w:rsidRPr="006408BB">
        <w:rPr>
          <w:rFonts w:ascii="SutonnyMJ" w:eastAsia="SutonnyMJ" w:hAnsi="SutonnyMJ" w:cs="SutonnyMJ"/>
          <w:sz w:val="24"/>
        </w:rPr>
        <w:t xml:space="preserve"> Drm Ges ewnivMZ Drm</w:t>
      </w:r>
    </w:p>
    <w:p w:rsidR="00DD5FF0" w:rsidRPr="006408BB" w:rsidRDefault="00DD5FF0" w:rsidP="00DD5FF0">
      <w:pPr>
        <w:numPr>
          <w:ilvl w:val="0"/>
          <w:numId w:val="69"/>
        </w:numPr>
        <w:spacing w:line="250" w:lineRule="auto"/>
        <w:ind w:left="446" w:hanging="446"/>
        <w:jc w:val="both"/>
        <w:rPr>
          <w:rFonts w:ascii="SutonnyMJ" w:eastAsia="SutonnyMJ" w:hAnsi="SutonnyMJ" w:cs="SutonnyMJ"/>
          <w:sz w:val="24"/>
        </w:rPr>
      </w:pPr>
      <w:r w:rsidRPr="006408BB">
        <w:rPr>
          <w:rFonts w:ascii="SutonnyMJ" w:eastAsia="SutonnyMJ" w:hAnsi="SutonnyMJ" w:cs="SutonnyMJ"/>
          <w:b/>
          <w:sz w:val="24"/>
        </w:rPr>
        <w:t>Avf¨šÍixY Drm:</w:t>
      </w:r>
      <w:r w:rsidRPr="006408BB">
        <w:rPr>
          <w:rFonts w:ascii="SutonnyMJ" w:eastAsia="SutonnyMJ" w:hAnsi="SutonnyMJ" w:cs="SutonnyMJ"/>
          <w:sz w:val="24"/>
        </w:rPr>
        <w:t xml:space="preserve">  †hgb- evsjv‡`k e¨vsK †_‡K FY wb‡q Ges mÂq ev FYcÎ Z_v eÛ wewµ K‡i|</w:t>
      </w:r>
    </w:p>
    <w:p w:rsidR="00DD5FF0" w:rsidRPr="006408BB" w:rsidRDefault="00DD5FF0" w:rsidP="00DD5FF0">
      <w:pPr>
        <w:numPr>
          <w:ilvl w:val="0"/>
          <w:numId w:val="69"/>
        </w:numPr>
        <w:spacing w:line="250" w:lineRule="auto"/>
        <w:ind w:left="446" w:hanging="446"/>
        <w:jc w:val="both"/>
        <w:rPr>
          <w:rFonts w:ascii="SutonnyMJ" w:eastAsia="SutonnyMJ" w:hAnsi="SutonnyMJ" w:cs="SutonnyMJ"/>
          <w:sz w:val="24"/>
        </w:rPr>
      </w:pPr>
      <w:r w:rsidRPr="006408BB">
        <w:rPr>
          <w:rFonts w:ascii="SutonnyMJ" w:eastAsia="SutonnyMJ" w:hAnsi="SutonnyMJ" w:cs="SutonnyMJ"/>
          <w:b/>
          <w:sz w:val="24"/>
        </w:rPr>
        <w:lastRenderedPageBreak/>
        <w:t>ewnivMZ Drm:</w:t>
      </w:r>
      <w:r w:rsidRPr="006408BB">
        <w:rPr>
          <w:rFonts w:ascii="SutonnyMJ" w:eastAsia="SutonnyMJ" w:hAnsi="SutonnyMJ" w:cs="SutonnyMJ"/>
          <w:sz w:val="24"/>
        </w:rPr>
        <w:t xml:space="preserve"> †hgbÑ </w:t>
      </w:r>
    </w:p>
    <w:p w:rsidR="00DD5FF0" w:rsidRPr="006408BB" w:rsidRDefault="00DD5FF0" w:rsidP="00DD5FF0">
      <w:pPr>
        <w:pStyle w:val="ListParagraph"/>
        <w:numPr>
          <w:ilvl w:val="0"/>
          <w:numId w:val="70"/>
        </w:numPr>
        <w:spacing w:line="250" w:lineRule="auto"/>
        <w:contextualSpacing/>
        <w:jc w:val="both"/>
        <w:rPr>
          <w:rFonts w:ascii="SutonnyMJ" w:eastAsia="SutonnyMJ" w:hAnsi="SutonnyMJ" w:cs="SutonnyMJ"/>
          <w:sz w:val="24"/>
        </w:rPr>
      </w:pPr>
      <w:r w:rsidRPr="006408BB">
        <w:rPr>
          <w:rFonts w:ascii="SutonnyMJ" w:eastAsia="SutonnyMJ" w:hAnsi="SutonnyMJ" w:cs="SutonnyMJ"/>
          <w:sz w:val="24"/>
        </w:rPr>
        <w:t>ˆe‡`wkK FY (GwU my`mn †diZ w`‡Z nq)</w:t>
      </w:r>
    </w:p>
    <w:p w:rsidR="00DD5FF0" w:rsidRPr="006408BB" w:rsidRDefault="00DD5FF0" w:rsidP="00DD5FF0">
      <w:pPr>
        <w:pStyle w:val="ListParagraph"/>
        <w:numPr>
          <w:ilvl w:val="0"/>
          <w:numId w:val="70"/>
        </w:numPr>
        <w:spacing w:line="250" w:lineRule="auto"/>
        <w:contextualSpacing/>
        <w:jc w:val="both"/>
        <w:rPr>
          <w:rFonts w:ascii="SutonnyMJ" w:eastAsia="SutonnyMJ" w:hAnsi="SutonnyMJ" w:cs="SutonnyMJ"/>
          <w:sz w:val="24"/>
        </w:rPr>
      </w:pPr>
      <w:r w:rsidRPr="006408BB">
        <w:rPr>
          <w:rFonts w:ascii="SutonnyMJ" w:eastAsia="SutonnyMJ" w:hAnsi="SutonnyMJ" w:cs="SutonnyMJ"/>
          <w:sz w:val="24"/>
        </w:rPr>
        <w:t>ˆe‡`wkK mvnv‡h¨ (kZ©hy³ wKš‘ †diZ w`‡Z nq bv) Ges</w:t>
      </w:r>
    </w:p>
    <w:p w:rsidR="00DD5FF0" w:rsidRPr="006408BB" w:rsidRDefault="00DD5FF0" w:rsidP="00DD5FF0">
      <w:pPr>
        <w:pStyle w:val="ListParagraph"/>
        <w:numPr>
          <w:ilvl w:val="0"/>
          <w:numId w:val="70"/>
        </w:numPr>
        <w:spacing w:line="250" w:lineRule="auto"/>
        <w:contextualSpacing/>
        <w:jc w:val="both"/>
        <w:rPr>
          <w:rFonts w:ascii="SutonnyMJ" w:eastAsia="SutonnyMJ" w:hAnsi="SutonnyMJ" w:cs="SutonnyMJ"/>
          <w:sz w:val="24"/>
        </w:rPr>
      </w:pPr>
      <w:r w:rsidRPr="006408BB">
        <w:rPr>
          <w:rFonts w:ascii="SutonnyMJ" w:eastAsia="SutonnyMJ" w:hAnsi="SutonnyMJ" w:cs="SutonnyMJ"/>
          <w:sz w:val="24"/>
        </w:rPr>
        <w:t>ˆe‡`wkK Aby`vb ( †diZ w`‡Z nq bv)</w:t>
      </w:r>
    </w:p>
    <w:p w:rsidR="00DD5FF0" w:rsidRPr="006408BB" w:rsidRDefault="00DD5FF0" w:rsidP="00DD5FF0">
      <w:pPr>
        <w:spacing w:line="250" w:lineRule="auto"/>
        <w:ind w:left="446"/>
        <w:jc w:val="center"/>
        <w:rPr>
          <w:rFonts w:ascii="SutonnyMJ" w:eastAsia="SutonnyMJ" w:hAnsi="SutonnyMJ" w:cs="SutonnyMJ"/>
          <w:b/>
          <w:sz w:val="24"/>
          <w:shd w:val="clear" w:color="auto" w:fill="D9D9D9"/>
        </w:rPr>
      </w:pPr>
      <w:proofErr w:type="gramStart"/>
      <w:r w:rsidRPr="006408BB">
        <w:rPr>
          <w:rFonts w:ascii="SutonnyMJ" w:eastAsia="SutonnyMJ" w:hAnsi="SutonnyMJ" w:cs="SutonnyMJ"/>
          <w:b/>
          <w:sz w:val="26"/>
          <w:shd w:val="clear" w:color="auto" w:fill="FFFFFF" w:themeFill="background1"/>
        </w:rPr>
        <w:t>wewfbœ</w:t>
      </w:r>
      <w:proofErr w:type="gramEnd"/>
      <w:r>
        <w:rPr>
          <w:rFonts w:ascii="SutonnyMJ" w:eastAsia="SutonnyMJ" w:hAnsi="SutonnyMJ" w:cs="SutonnyMJ"/>
          <w:b/>
          <w:sz w:val="26"/>
          <w:shd w:val="clear" w:color="auto" w:fill="FFFFFF" w:themeFill="background1"/>
        </w:rPr>
        <w:t xml:space="preserve"> </w:t>
      </w:r>
      <w:r w:rsidRPr="006408BB">
        <w:rPr>
          <w:rFonts w:ascii="SutonnyMJ" w:eastAsia="SutonnyMJ" w:hAnsi="SutonnyMJ" w:cs="SutonnyMJ"/>
          <w:b/>
          <w:sz w:val="26"/>
          <w:shd w:val="clear" w:color="auto" w:fill="FFFFFF" w:themeFill="background1"/>
        </w:rPr>
        <w:t>‡`‡ki A_©eQi</w:t>
      </w:r>
    </w:p>
    <w:tbl>
      <w:tblPr>
        <w:tblStyle w:val="TableGrid"/>
        <w:tblW w:w="0" w:type="auto"/>
        <w:jc w:val="center"/>
        <w:tblLook w:val="04A0" w:firstRow="1" w:lastRow="0" w:firstColumn="1" w:lastColumn="0" w:noHBand="0" w:noVBand="1"/>
      </w:tblPr>
      <w:tblGrid>
        <w:gridCol w:w="1125"/>
        <w:gridCol w:w="2204"/>
      </w:tblGrid>
      <w:tr w:rsidR="00DD5FF0" w:rsidRPr="006408BB" w:rsidTr="00711701">
        <w:trPr>
          <w:trHeight w:val="331"/>
          <w:jc w:val="center"/>
        </w:trPr>
        <w:tc>
          <w:tcPr>
            <w:tcW w:w="1125" w:type="dxa"/>
            <w:shd w:val="clear" w:color="auto" w:fill="F2F2F2" w:themeFill="background1" w:themeFillShade="F2"/>
          </w:tcPr>
          <w:p w:rsidR="00DD5FF0" w:rsidRPr="006408BB" w:rsidRDefault="00DD5FF0" w:rsidP="00711701">
            <w:pPr>
              <w:spacing w:line="250" w:lineRule="auto"/>
              <w:jc w:val="center"/>
              <w:rPr>
                <w:rFonts w:ascii="SutonnyMJ" w:eastAsia="SutonnyMJ" w:hAnsi="SutonnyMJ" w:cs="SutonnyMJ"/>
                <w:b/>
                <w:sz w:val="24"/>
              </w:rPr>
            </w:pPr>
            <w:r w:rsidRPr="006408BB">
              <w:rPr>
                <w:rFonts w:ascii="SutonnyMJ" w:eastAsia="SutonnyMJ" w:hAnsi="SutonnyMJ" w:cs="SutonnyMJ"/>
                <w:b/>
                <w:sz w:val="24"/>
              </w:rPr>
              <w:t>†`k</w:t>
            </w:r>
          </w:p>
        </w:tc>
        <w:tc>
          <w:tcPr>
            <w:tcW w:w="2204" w:type="dxa"/>
            <w:shd w:val="clear" w:color="auto" w:fill="F2F2F2" w:themeFill="background1" w:themeFillShade="F2"/>
          </w:tcPr>
          <w:p w:rsidR="00DD5FF0" w:rsidRPr="006408BB" w:rsidRDefault="00DD5FF0" w:rsidP="00711701">
            <w:pPr>
              <w:spacing w:line="250" w:lineRule="auto"/>
              <w:jc w:val="center"/>
              <w:rPr>
                <w:rFonts w:ascii="SutonnyMJ" w:eastAsia="SutonnyMJ" w:hAnsi="SutonnyMJ" w:cs="SutonnyMJ"/>
                <w:b/>
                <w:sz w:val="24"/>
              </w:rPr>
            </w:pPr>
            <w:r w:rsidRPr="006408BB">
              <w:rPr>
                <w:rFonts w:ascii="SutonnyMJ" w:eastAsia="SutonnyMJ" w:hAnsi="SutonnyMJ" w:cs="SutonnyMJ"/>
                <w:b/>
                <w:sz w:val="24"/>
              </w:rPr>
              <w:t>A_©eQi</w:t>
            </w:r>
          </w:p>
        </w:tc>
      </w:tr>
      <w:tr w:rsidR="00DD5FF0" w:rsidRPr="006408BB" w:rsidTr="00711701">
        <w:trPr>
          <w:trHeight w:val="331"/>
          <w:jc w:val="center"/>
        </w:trPr>
        <w:tc>
          <w:tcPr>
            <w:tcW w:w="1125" w:type="dxa"/>
          </w:tcPr>
          <w:p w:rsidR="00DD5FF0" w:rsidRPr="006408BB" w:rsidRDefault="00DD5FF0" w:rsidP="00711701">
            <w:pPr>
              <w:tabs>
                <w:tab w:val="left" w:pos="432"/>
              </w:tabs>
              <w:spacing w:line="250" w:lineRule="auto"/>
              <w:jc w:val="center"/>
              <w:rPr>
                <w:b/>
              </w:rPr>
            </w:pPr>
            <w:r w:rsidRPr="006408BB">
              <w:rPr>
                <w:rFonts w:ascii="SutonnyMJ" w:eastAsia="SutonnyMJ" w:hAnsi="SutonnyMJ" w:cs="SutonnyMJ"/>
                <w:b/>
                <w:sz w:val="24"/>
              </w:rPr>
              <w:t>evsjv‡`k</w:t>
            </w:r>
          </w:p>
        </w:tc>
        <w:tc>
          <w:tcPr>
            <w:tcW w:w="2204" w:type="dxa"/>
          </w:tcPr>
          <w:p w:rsidR="00DD5FF0" w:rsidRPr="006408BB" w:rsidRDefault="00DD5FF0" w:rsidP="00711701">
            <w:pPr>
              <w:tabs>
                <w:tab w:val="left" w:pos="432"/>
              </w:tabs>
              <w:spacing w:line="250" w:lineRule="auto"/>
              <w:jc w:val="center"/>
            </w:pPr>
            <w:r w:rsidRPr="006408BB">
              <w:rPr>
                <w:rFonts w:ascii="SutonnyMJ" w:eastAsia="SutonnyMJ" w:hAnsi="SutonnyMJ" w:cs="SutonnyMJ"/>
                <w:sz w:val="24"/>
              </w:rPr>
              <w:t>1 RyjvB - 30 Ryb</w:t>
            </w:r>
          </w:p>
        </w:tc>
      </w:tr>
      <w:tr w:rsidR="00DD5FF0" w:rsidRPr="006408BB" w:rsidTr="00711701">
        <w:trPr>
          <w:trHeight w:val="331"/>
          <w:jc w:val="center"/>
        </w:trPr>
        <w:tc>
          <w:tcPr>
            <w:tcW w:w="1125" w:type="dxa"/>
          </w:tcPr>
          <w:p w:rsidR="00DD5FF0" w:rsidRPr="006408BB" w:rsidRDefault="00DD5FF0" w:rsidP="00711701">
            <w:pPr>
              <w:tabs>
                <w:tab w:val="left" w:pos="432"/>
              </w:tabs>
              <w:spacing w:line="250" w:lineRule="auto"/>
              <w:jc w:val="center"/>
              <w:rPr>
                <w:b/>
              </w:rPr>
            </w:pPr>
            <w:r w:rsidRPr="006408BB">
              <w:rPr>
                <w:rFonts w:ascii="SutonnyMJ" w:eastAsia="SutonnyMJ" w:hAnsi="SutonnyMJ" w:cs="SutonnyMJ"/>
                <w:b/>
                <w:sz w:val="24"/>
              </w:rPr>
              <w:t>cvwK¯Ívb</w:t>
            </w:r>
          </w:p>
        </w:tc>
        <w:tc>
          <w:tcPr>
            <w:tcW w:w="2204" w:type="dxa"/>
          </w:tcPr>
          <w:p w:rsidR="00DD5FF0" w:rsidRPr="006408BB" w:rsidRDefault="00DD5FF0" w:rsidP="00711701">
            <w:pPr>
              <w:tabs>
                <w:tab w:val="left" w:pos="432"/>
              </w:tabs>
              <w:spacing w:line="250" w:lineRule="auto"/>
              <w:jc w:val="center"/>
            </w:pPr>
            <w:r w:rsidRPr="006408BB">
              <w:rPr>
                <w:rFonts w:ascii="SutonnyMJ" w:eastAsia="SutonnyMJ" w:hAnsi="SutonnyMJ" w:cs="SutonnyMJ"/>
                <w:sz w:val="24"/>
              </w:rPr>
              <w:t>1 RyjvB - 30 Ryb</w:t>
            </w:r>
          </w:p>
        </w:tc>
      </w:tr>
      <w:tr w:rsidR="00DD5FF0" w:rsidRPr="006408BB" w:rsidTr="00711701">
        <w:trPr>
          <w:trHeight w:val="331"/>
          <w:jc w:val="center"/>
        </w:trPr>
        <w:tc>
          <w:tcPr>
            <w:tcW w:w="1125" w:type="dxa"/>
          </w:tcPr>
          <w:p w:rsidR="00DD5FF0" w:rsidRPr="006408BB" w:rsidRDefault="00DD5FF0" w:rsidP="00711701">
            <w:pPr>
              <w:tabs>
                <w:tab w:val="left" w:pos="432"/>
              </w:tabs>
              <w:spacing w:line="250" w:lineRule="auto"/>
              <w:jc w:val="center"/>
              <w:rPr>
                <w:b/>
              </w:rPr>
            </w:pPr>
            <w:r w:rsidRPr="006408BB">
              <w:rPr>
                <w:rFonts w:ascii="SutonnyMJ" w:eastAsia="SutonnyMJ" w:hAnsi="SutonnyMJ" w:cs="SutonnyMJ"/>
                <w:b/>
                <w:sz w:val="24"/>
              </w:rPr>
              <w:t>fviZ</w:t>
            </w:r>
          </w:p>
        </w:tc>
        <w:tc>
          <w:tcPr>
            <w:tcW w:w="2204" w:type="dxa"/>
          </w:tcPr>
          <w:p w:rsidR="00DD5FF0" w:rsidRPr="006408BB" w:rsidRDefault="00DD5FF0" w:rsidP="00711701">
            <w:pPr>
              <w:tabs>
                <w:tab w:val="left" w:pos="432"/>
              </w:tabs>
              <w:spacing w:line="250" w:lineRule="auto"/>
              <w:jc w:val="center"/>
            </w:pPr>
            <w:r w:rsidRPr="006408BB">
              <w:rPr>
                <w:rFonts w:ascii="SutonnyMJ" w:eastAsia="SutonnyMJ" w:hAnsi="SutonnyMJ" w:cs="SutonnyMJ"/>
                <w:sz w:val="24"/>
              </w:rPr>
              <w:t>1 GwcÖj - 31 gvP©</w:t>
            </w:r>
          </w:p>
        </w:tc>
      </w:tr>
      <w:tr w:rsidR="00DD5FF0" w:rsidRPr="006408BB" w:rsidTr="00711701">
        <w:trPr>
          <w:trHeight w:val="331"/>
          <w:jc w:val="center"/>
        </w:trPr>
        <w:tc>
          <w:tcPr>
            <w:tcW w:w="1125" w:type="dxa"/>
          </w:tcPr>
          <w:p w:rsidR="00DD5FF0" w:rsidRPr="006408BB" w:rsidRDefault="00DD5FF0" w:rsidP="00711701">
            <w:pPr>
              <w:tabs>
                <w:tab w:val="left" w:pos="432"/>
              </w:tabs>
              <w:spacing w:line="250" w:lineRule="auto"/>
              <w:jc w:val="center"/>
              <w:rPr>
                <w:b/>
              </w:rPr>
            </w:pPr>
            <w:r w:rsidRPr="006408BB">
              <w:rPr>
                <w:rFonts w:ascii="SutonnyMJ" w:eastAsia="SutonnyMJ" w:hAnsi="SutonnyMJ" w:cs="SutonnyMJ"/>
                <w:b/>
                <w:sz w:val="24"/>
              </w:rPr>
              <w:t>Rvcvb</w:t>
            </w:r>
          </w:p>
        </w:tc>
        <w:tc>
          <w:tcPr>
            <w:tcW w:w="2204" w:type="dxa"/>
          </w:tcPr>
          <w:p w:rsidR="00DD5FF0" w:rsidRPr="006408BB" w:rsidRDefault="00DD5FF0" w:rsidP="00711701">
            <w:pPr>
              <w:tabs>
                <w:tab w:val="left" w:pos="432"/>
              </w:tabs>
              <w:spacing w:line="250" w:lineRule="auto"/>
              <w:jc w:val="center"/>
            </w:pPr>
            <w:r w:rsidRPr="006408BB">
              <w:rPr>
                <w:rFonts w:ascii="SutonnyMJ" w:eastAsia="SutonnyMJ" w:hAnsi="SutonnyMJ" w:cs="SutonnyMJ"/>
                <w:sz w:val="24"/>
              </w:rPr>
              <w:t>1 GwcÖj - 31 gvP©</w:t>
            </w:r>
          </w:p>
        </w:tc>
      </w:tr>
      <w:tr w:rsidR="00DD5FF0" w:rsidRPr="006408BB" w:rsidTr="00711701">
        <w:trPr>
          <w:trHeight w:val="331"/>
          <w:jc w:val="center"/>
        </w:trPr>
        <w:tc>
          <w:tcPr>
            <w:tcW w:w="1125" w:type="dxa"/>
          </w:tcPr>
          <w:p w:rsidR="00DD5FF0" w:rsidRPr="006408BB" w:rsidRDefault="00DD5FF0" w:rsidP="00711701">
            <w:pPr>
              <w:tabs>
                <w:tab w:val="left" w:pos="432"/>
              </w:tabs>
              <w:spacing w:line="250" w:lineRule="auto"/>
              <w:jc w:val="center"/>
              <w:rPr>
                <w:b/>
              </w:rPr>
            </w:pPr>
            <w:r w:rsidRPr="006408BB">
              <w:rPr>
                <w:rFonts w:ascii="SutonnyMJ" w:eastAsia="SutonnyMJ" w:hAnsi="SutonnyMJ" w:cs="SutonnyMJ"/>
                <w:b/>
                <w:sz w:val="24"/>
              </w:rPr>
              <w:t>hy³ivóª</w:t>
            </w:r>
          </w:p>
        </w:tc>
        <w:tc>
          <w:tcPr>
            <w:tcW w:w="2204" w:type="dxa"/>
          </w:tcPr>
          <w:p w:rsidR="00DD5FF0" w:rsidRPr="006408BB" w:rsidRDefault="00DD5FF0" w:rsidP="00711701">
            <w:pPr>
              <w:tabs>
                <w:tab w:val="left" w:pos="432"/>
              </w:tabs>
              <w:spacing w:line="250" w:lineRule="auto"/>
              <w:jc w:val="center"/>
            </w:pPr>
            <w:r w:rsidRPr="006408BB">
              <w:rPr>
                <w:rFonts w:ascii="SutonnyMJ" w:eastAsia="SutonnyMJ" w:hAnsi="SutonnyMJ" w:cs="SutonnyMJ"/>
                <w:sz w:val="24"/>
              </w:rPr>
              <w:t>1 A‡±vei - 30 †m‡Þ¤^i</w:t>
            </w:r>
          </w:p>
        </w:tc>
      </w:tr>
    </w:tbl>
    <w:p w:rsidR="00DD5FF0" w:rsidRPr="006408BB" w:rsidRDefault="00DD5FF0" w:rsidP="00DD5FF0">
      <w:pPr>
        <w:spacing w:line="250" w:lineRule="auto"/>
        <w:jc w:val="center"/>
        <w:rPr>
          <w:rFonts w:ascii="SutonnyMJ" w:eastAsia="SutonnyMJ" w:hAnsi="SutonnyMJ" w:cs="SutonnyMJ"/>
          <w:sz w:val="8"/>
        </w:rPr>
      </w:pPr>
    </w:p>
    <w:p w:rsidR="00DD5FF0" w:rsidRPr="006408BB" w:rsidRDefault="00DD5FF0" w:rsidP="00DD5FF0">
      <w:pPr>
        <w:tabs>
          <w:tab w:val="left" w:pos="360"/>
        </w:tabs>
        <w:jc w:val="center"/>
        <w:rPr>
          <w:rFonts w:ascii="SutonnyMJ" w:eastAsia="SutonnyMJ" w:hAnsi="SutonnyMJ" w:cs="SutonnyMJ"/>
          <w:b/>
          <w:sz w:val="24"/>
          <w:shd w:val="clear" w:color="auto" w:fill="D9D9D9"/>
        </w:rPr>
      </w:pPr>
      <w:r w:rsidRPr="006408BB">
        <w:rPr>
          <w:rFonts w:ascii="SutonnyMJ" w:eastAsia="SutonnyMJ" w:hAnsi="SutonnyMJ" w:cs="SutonnyMJ"/>
          <w:b/>
          <w:sz w:val="28"/>
        </w:rPr>
        <w:t xml:space="preserve">2018-19 Ges 2019-20 A_©eQ‡ii </w:t>
      </w:r>
      <w:proofErr w:type="gramStart"/>
      <w:r w:rsidRPr="006408BB">
        <w:rPr>
          <w:rFonts w:ascii="SutonnyMJ" w:eastAsia="SutonnyMJ" w:hAnsi="SutonnyMJ" w:cs="SutonnyMJ"/>
          <w:b/>
          <w:sz w:val="28"/>
        </w:rPr>
        <w:t>ev‡</w:t>
      </w:r>
      <w:proofErr w:type="gramEnd"/>
      <w:r w:rsidRPr="006408BB">
        <w:rPr>
          <w:rFonts w:ascii="SutonnyMJ" w:eastAsia="SutonnyMJ" w:hAnsi="SutonnyMJ" w:cs="SutonnyMJ"/>
          <w:b/>
          <w:sz w:val="28"/>
        </w:rPr>
        <w:t>R‡Ui Zzjbv</w:t>
      </w:r>
    </w:p>
    <w:tbl>
      <w:tblPr>
        <w:tblStyle w:val="TableGrid"/>
        <w:tblW w:w="0" w:type="auto"/>
        <w:tblInd w:w="198" w:type="dxa"/>
        <w:tblLook w:val="04A0" w:firstRow="1" w:lastRow="0" w:firstColumn="1" w:lastColumn="0" w:noHBand="0" w:noVBand="1"/>
      </w:tblPr>
      <w:tblGrid>
        <w:gridCol w:w="1800"/>
        <w:gridCol w:w="2790"/>
        <w:gridCol w:w="3870"/>
      </w:tblGrid>
      <w:tr w:rsidR="00DD5FF0" w:rsidRPr="006408BB" w:rsidTr="00711701">
        <w:tc>
          <w:tcPr>
            <w:tcW w:w="1800" w:type="dxa"/>
            <w:shd w:val="clear" w:color="auto" w:fill="F2F2F2" w:themeFill="background1" w:themeFillShade="F2"/>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wb‡`©kK</w:t>
            </w:r>
          </w:p>
        </w:tc>
        <w:tc>
          <w:tcPr>
            <w:tcW w:w="2790" w:type="dxa"/>
            <w:shd w:val="clear" w:color="auto" w:fill="F2F2F2" w:themeFill="background1" w:themeFillShade="F2"/>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b/>
                <w:sz w:val="24"/>
              </w:rPr>
              <w:t>2018-19</w:t>
            </w:r>
          </w:p>
        </w:tc>
        <w:tc>
          <w:tcPr>
            <w:tcW w:w="3870" w:type="dxa"/>
            <w:shd w:val="clear" w:color="auto" w:fill="F2F2F2" w:themeFill="background1" w:themeFillShade="F2"/>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b/>
                <w:sz w:val="24"/>
              </w:rPr>
              <w:t>2019-20</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Zg</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48 Zg</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49 Zg</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†NvlYvi ZvwiL</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7 Ryb 2018</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13 Ryb, 2019</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†NvlYv K‡ib</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A_©gš¿x Aveyj gvj Avãyj gywnZ</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rPr>
              <w:t>A_©gš¿x Av n g gy¯Ídv Kvgvj I cÖavbgš¿x †kL nvwmbv</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ev‡R‡Ui AvKvi</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4,64,573 †KvwU UvKv</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5,23,190 †KvwU UvKv</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evwl©K Dbœqb Kg©m~wP</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1,73,000 †KvwU UvKv</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2,02,721 †KvwU UvKv</w:t>
            </w:r>
            <w:r>
              <w:rPr>
                <w:rFonts w:ascii="SutonnyMJ" w:eastAsia="SutonnyMJ" w:hAnsi="SutonnyMJ" w:cs="SutonnyMJ"/>
                <w:sz w:val="24"/>
              </w:rPr>
              <w:t xml:space="preserve"> (ms‡kvwaZ GwWwc-1,92,921 †KvwU UvKv)</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m‡e©v”P eivÏ</w:t>
            </w:r>
          </w:p>
        </w:tc>
        <w:tc>
          <w:tcPr>
            <w:tcW w:w="2790" w:type="dxa"/>
          </w:tcPr>
          <w:p w:rsidR="00DD5FF0" w:rsidRPr="006408BB" w:rsidRDefault="00DD5FF0" w:rsidP="00711701">
            <w:pPr>
              <w:tabs>
                <w:tab w:val="left" w:pos="2520"/>
                <w:tab w:val="left" w:pos="4680"/>
                <w:tab w:val="left" w:pos="6660"/>
              </w:tabs>
              <w:jc w:val="center"/>
              <w:rPr>
                <w:sz w:val="24"/>
                <w:szCs w:val="24"/>
              </w:rPr>
            </w:pPr>
            <w:r w:rsidRPr="006408BB">
              <w:rPr>
                <w:rFonts w:ascii="SutonnyMJ" w:eastAsia="SutonnyMJ" w:hAnsi="SutonnyMJ" w:cs="SutonnyMJ"/>
                <w:sz w:val="24"/>
                <w:szCs w:val="24"/>
              </w:rPr>
              <w:t>RbcÖkvmb Lv‡Z| 83,509 †KvwU UvKv (†gvU ev‡R‡Ui 18.0%)</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RbcÖkvmb Lv‡Z| 96,470 †KvwU (†gvU ev‡R‡Ui 18.5%)</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wRwWwc cÖe„w×</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7.8%</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8.2%</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gv_vwcQz Avq</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1752 gvwK©b Wjvi</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1909 gvwK©b Wjvi</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b/>
              </w:rPr>
            </w:pPr>
            <w:r w:rsidRPr="006408BB">
              <w:rPr>
                <w:rFonts w:ascii="SutonnyMJ" w:eastAsia="SutonnyMJ" w:hAnsi="SutonnyMJ" w:cs="SutonnyMJ"/>
                <w:b/>
                <w:sz w:val="24"/>
              </w:rPr>
              <w:t>g~j¨ùxwZ</w:t>
            </w:r>
          </w:p>
        </w:tc>
        <w:tc>
          <w:tcPr>
            <w:tcW w:w="279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5.6%</w:t>
            </w:r>
          </w:p>
        </w:tc>
        <w:tc>
          <w:tcPr>
            <w:tcW w:w="3870" w:type="dxa"/>
          </w:tcPr>
          <w:p w:rsidR="00DD5FF0" w:rsidRPr="006408BB" w:rsidRDefault="00DD5FF0" w:rsidP="00711701">
            <w:pPr>
              <w:tabs>
                <w:tab w:val="left" w:pos="2520"/>
                <w:tab w:val="left" w:pos="4680"/>
                <w:tab w:val="left" w:pos="6660"/>
              </w:tabs>
              <w:jc w:val="center"/>
            </w:pPr>
            <w:r w:rsidRPr="006408BB">
              <w:rPr>
                <w:rFonts w:ascii="SutonnyMJ" w:eastAsia="SutonnyMJ" w:hAnsi="SutonnyMJ" w:cs="SutonnyMJ"/>
                <w:sz w:val="24"/>
              </w:rPr>
              <w:t>5.5%</w:t>
            </w:r>
          </w:p>
        </w:tc>
      </w:tr>
      <w:tr w:rsidR="00DD5FF0" w:rsidRPr="006408BB" w:rsidTr="00711701">
        <w:tc>
          <w:tcPr>
            <w:tcW w:w="1800" w:type="dxa"/>
          </w:tcPr>
          <w:p w:rsidR="00DD5FF0" w:rsidRPr="006408BB" w:rsidRDefault="00DD5FF0" w:rsidP="00711701">
            <w:pPr>
              <w:tabs>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pacing w:val="-8"/>
                <w:sz w:val="24"/>
              </w:rPr>
              <w:t>ißvwb Avq</w:t>
            </w:r>
          </w:p>
        </w:tc>
        <w:tc>
          <w:tcPr>
            <w:tcW w:w="2790" w:type="dxa"/>
          </w:tcPr>
          <w:p w:rsidR="00DD5FF0" w:rsidRPr="006408BB" w:rsidRDefault="00DD5FF0" w:rsidP="00711701">
            <w:pPr>
              <w:tabs>
                <w:tab w:val="left" w:pos="2520"/>
                <w:tab w:val="left" w:pos="4680"/>
                <w:tab w:val="left" w:pos="6660"/>
              </w:tabs>
              <w:jc w:val="center"/>
              <w:rPr>
                <w:rFonts w:ascii="SutonnyMJ" w:eastAsia="SutonnyMJ" w:hAnsi="SutonnyMJ" w:cs="SutonnyMJ"/>
                <w:spacing w:val="-8"/>
                <w:sz w:val="24"/>
              </w:rPr>
            </w:pPr>
            <w:r w:rsidRPr="006408BB">
              <w:rPr>
                <w:rFonts w:ascii="SutonnyMJ" w:eastAsia="SutonnyMJ" w:hAnsi="SutonnyMJ" w:cs="SutonnyMJ"/>
                <w:sz w:val="24"/>
                <w:shd w:val="clear" w:color="auto" w:fill="FFFFFF"/>
              </w:rPr>
              <w:t>4 nvRvi 53 †KvwU ev 45.53 wewjqb Wjvi</w:t>
            </w:r>
          </w:p>
        </w:tc>
        <w:tc>
          <w:tcPr>
            <w:tcW w:w="3870" w:type="dxa"/>
          </w:tcPr>
          <w:p w:rsidR="00DD5FF0" w:rsidRPr="006408BB" w:rsidRDefault="00DD5FF0" w:rsidP="00711701">
            <w:pPr>
              <w:tabs>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pacing w:val="-8"/>
                <w:sz w:val="24"/>
              </w:rPr>
              <w:t>jÿ¨gvÎv- 5,400 †KvwU Wjvi ev 54 wewjqb Wjvi</w:t>
            </w:r>
          </w:p>
        </w:tc>
      </w:tr>
    </w:tbl>
    <w:p w:rsidR="00DD5FF0" w:rsidRPr="006408BB" w:rsidRDefault="00DD5FF0" w:rsidP="00DD5FF0">
      <w:pPr>
        <w:spacing w:line="250" w:lineRule="auto"/>
        <w:jc w:val="center"/>
        <w:rPr>
          <w:rFonts w:ascii="SutonnyMJ" w:eastAsia="SutonnyMJ" w:hAnsi="SutonnyMJ" w:cs="SutonnyMJ"/>
          <w:b/>
          <w:sz w:val="8"/>
          <w:shd w:val="clear" w:color="auto" w:fill="BFBFBF"/>
        </w:rPr>
      </w:pPr>
    </w:p>
    <w:p w:rsidR="00DD5FF0" w:rsidRPr="006408BB" w:rsidRDefault="00DD5FF0" w:rsidP="00DD5FF0">
      <w:pPr>
        <w:pStyle w:val="ListParagraph"/>
        <w:numPr>
          <w:ilvl w:val="0"/>
          <w:numId w:val="228"/>
        </w:numPr>
        <w:ind w:left="720"/>
        <w:jc w:val="both"/>
        <w:rPr>
          <w:rFonts w:ascii="SutonnyMJ" w:hAnsi="SutonnyMJ" w:cs="Calibri"/>
          <w:bCs/>
        </w:rPr>
      </w:pPr>
      <w:r w:rsidRPr="006408BB">
        <w:rPr>
          <w:rFonts w:ascii="SutonnyMJ" w:hAnsi="SutonnyMJ"/>
          <w:b/>
          <w:sz w:val="22"/>
        </w:rPr>
        <w:t>e¨w³ †kÖwYi Kigy³ Av‡qi mxgv:</w:t>
      </w:r>
    </w:p>
    <w:tbl>
      <w:tblPr>
        <w:tblStyle w:val="TableGrid"/>
        <w:tblW w:w="0" w:type="auto"/>
        <w:jc w:val="center"/>
        <w:tblLook w:val="04A0" w:firstRow="1" w:lastRow="0" w:firstColumn="1" w:lastColumn="0" w:noHBand="0" w:noVBand="1"/>
      </w:tblPr>
      <w:tblGrid>
        <w:gridCol w:w="3540"/>
        <w:gridCol w:w="2740"/>
      </w:tblGrid>
      <w:tr w:rsidR="00DD5FF0" w:rsidRPr="006408BB" w:rsidTr="00711701">
        <w:trPr>
          <w:jc w:val="center"/>
        </w:trPr>
        <w:tc>
          <w:tcPr>
            <w:tcW w:w="3540" w:type="dxa"/>
            <w:shd w:val="clear" w:color="auto" w:fill="D9D9D9" w:themeFill="background1" w:themeFillShade="D9"/>
          </w:tcPr>
          <w:p w:rsidR="00DD5FF0" w:rsidRPr="006408BB" w:rsidRDefault="00DD5FF0" w:rsidP="00711701">
            <w:pPr>
              <w:tabs>
                <w:tab w:val="left" w:pos="360"/>
              </w:tabs>
              <w:jc w:val="center"/>
              <w:rPr>
                <w:rFonts w:ascii="SutonnyMJ" w:hAnsi="SutonnyMJ"/>
                <w:b/>
                <w:sz w:val="22"/>
              </w:rPr>
            </w:pPr>
            <w:r w:rsidRPr="006408BB">
              <w:rPr>
                <w:rFonts w:ascii="SutonnyMJ" w:hAnsi="SutonnyMJ"/>
                <w:b/>
                <w:sz w:val="22"/>
              </w:rPr>
              <w:t>Ki`vZv</w:t>
            </w:r>
          </w:p>
        </w:tc>
        <w:tc>
          <w:tcPr>
            <w:tcW w:w="2740" w:type="dxa"/>
            <w:shd w:val="clear" w:color="auto" w:fill="D9D9D9" w:themeFill="background1" w:themeFillShade="D9"/>
          </w:tcPr>
          <w:p w:rsidR="00DD5FF0" w:rsidRPr="006408BB" w:rsidRDefault="00DD5FF0" w:rsidP="00711701">
            <w:pPr>
              <w:tabs>
                <w:tab w:val="left" w:pos="360"/>
              </w:tabs>
              <w:jc w:val="center"/>
              <w:rPr>
                <w:rFonts w:ascii="SutonnyMJ" w:hAnsi="SutonnyMJ"/>
                <w:b/>
                <w:sz w:val="22"/>
              </w:rPr>
            </w:pPr>
            <w:r w:rsidRPr="006408BB">
              <w:rPr>
                <w:rFonts w:ascii="SutonnyMJ" w:hAnsi="SutonnyMJ"/>
                <w:b/>
                <w:sz w:val="22"/>
              </w:rPr>
              <w:t>UvKv</w:t>
            </w:r>
          </w:p>
        </w:tc>
      </w:tr>
      <w:tr w:rsidR="00DD5FF0" w:rsidRPr="006408BB" w:rsidTr="00711701">
        <w:trPr>
          <w:jc w:val="center"/>
        </w:trPr>
        <w:tc>
          <w:tcPr>
            <w:tcW w:w="3540" w:type="dxa"/>
          </w:tcPr>
          <w:p w:rsidR="00DD5FF0" w:rsidRPr="006408BB" w:rsidRDefault="00DD5FF0" w:rsidP="00711701">
            <w:pPr>
              <w:tabs>
                <w:tab w:val="left" w:pos="360"/>
              </w:tabs>
              <w:jc w:val="center"/>
              <w:rPr>
                <w:rFonts w:ascii="SutonnyMJ" w:hAnsi="SutonnyMJ"/>
                <w:b/>
                <w:sz w:val="22"/>
              </w:rPr>
            </w:pPr>
            <w:r w:rsidRPr="006408BB">
              <w:rPr>
                <w:rFonts w:ascii="SutonnyMJ" w:hAnsi="SutonnyMJ"/>
                <w:b/>
                <w:sz w:val="22"/>
              </w:rPr>
              <w:t>mvaviY Ki`vZv</w:t>
            </w:r>
          </w:p>
        </w:tc>
        <w:tc>
          <w:tcPr>
            <w:tcW w:w="2740" w:type="dxa"/>
          </w:tcPr>
          <w:p w:rsidR="00DD5FF0" w:rsidRPr="006408BB" w:rsidRDefault="00DD5FF0" w:rsidP="00711701">
            <w:pPr>
              <w:tabs>
                <w:tab w:val="left" w:pos="360"/>
              </w:tabs>
              <w:jc w:val="center"/>
              <w:rPr>
                <w:rFonts w:ascii="SutonnyMJ" w:hAnsi="SutonnyMJ"/>
                <w:sz w:val="22"/>
              </w:rPr>
            </w:pPr>
            <w:r w:rsidRPr="006408BB">
              <w:rPr>
                <w:rFonts w:ascii="SutonnyMJ" w:hAnsi="SutonnyMJ"/>
                <w:sz w:val="22"/>
              </w:rPr>
              <w:t>2,50,000</w:t>
            </w:r>
          </w:p>
        </w:tc>
      </w:tr>
      <w:tr w:rsidR="00DD5FF0" w:rsidRPr="006408BB" w:rsidTr="00711701">
        <w:trPr>
          <w:jc w:val="center"/>
        </w:trPr>
        <w:tc>
          <w:tcPr>
            <w:tcW w:w="3540" w:type="dxa"/>
          </w:tcPr>
          <w:p w:rsidR="00DD5FF0" w:rsidRPr="006408BB" w:rsidRDefault="00DD5FF0" w:rsidP="00711701">
            <w:pPr>
              <w:tabs>
                <w:tab w:val="left" w:pos="360"/>
              </w:tabs>
              <w:jc w:val="center"/>
              <w:rPr>
                <w:rFonts w:ascii="SutonnyMJ" w:hAnsi="SutonnyMJ"/>
                <w:b/>
                <w:sz w:val="22"/>
              </w:rPr>
            </w:pPr>
            <w:r w:rsidRPr="006408BB">
              <w:rPr>
                <w:rFonts w:ascii="SutonnyMJ" w:hAnsi="SutonnyMJ"/>
                <w:b/>
                <w:sz w:val="22"/>
              </w:rPr>
              <w:t>gwnjv I 65 eQi DaŸ© Ki`vZv</w:t>
            </w:r>
          </w:p>
        </w:tc>
        <w:tc>
          <w:tcPr>
            <w:tcW w:w="2740" w:type="dxa"/>
          </w:tcPr>
          <w:p w:rsidR="00DD5FF0" w:rsidRPr="006408BB" w:rsidRDefault="00DD5FF0" w:rsidP="00711701">
            <w:pPr>
              <w:tabs>
                <w:tab w:val="left" w:pos="360"/>
              </w:tabs>
              <w:jc w:val="center"/>
              <w:rPr>
                <w:rFonts w:ascii="SutonnyMJ" w:hAnsi="SutonnyMJ"/>
                <w:sz w:val="22"/>
              </w:rPr>
            </w:pPr>
            <w:r w:rsidRPr="006408BB">
              <w:rPr>
                <w:rFonts w:ascii="SutonnyMJ" w:hAnsi="SutonnyMJ"/>
                <w:sz w:val="22"/>
              </w:rPr>
              <w:t>3,00,000</w:t>
            </w:r>
          </w:p>
        </w:tc>
      </w:tr>
      <w:tr w:rsidR="00DD5FF0" w:rsidRPr="006408BB" w:rsidTr="00711701">
        <w:trPr>
          <w:jc w:val="center"/>
        </w:trPr>
        <w:tc>
          <w:tcPr>
            <w:tcW w:w="3540" w:type="dxa"/>
          </w:tcPr>
          <w:p w:rsidR="00DD5FF0" w:rsidRPr="006408BB" w:rsidRDefault="00DD5FF0" w:rsidP="00711701">
            <w:pPr>
              <w:tabs>
                <w:tab w:val="left" w:pos="360"/>
              </w:tabs>
              <w:jc w:val="center"/>
              <w:rPr>
                <w:rFonts w:ascii="SutonnyMJ" w:hAnsi="SutonnyMJ"/>
                <w:b/>
                <w:sz w:val="22"/>
              </w:rPr>
            </w:pPr>
            <w:r w:rsidRPr="006408BB">
              <w:rPr>
                <w:rFonts w:ascii="SutonnyMJ" w:hAnsi="SutonnyMJ"/>
                <w:b/>
                <w:sz w:val="22"/>
              </w:rPr>
              <w:t>cÖwZeÜx e¨w³ Ki`vZv</w:t>
            </w:r>
          </w:p>
        </w:tc>
        <w:tc>
          <w:tcPr>
            <w:tcW w:w="2740" w:type="dxa"/>
          </w:tcPr>
          <w:p w:rsidR="00DD5FF0" w:rsidRPr="006408BB" w:rsidRDefault="00DD5FF0" w:rsidP="00711701">
            <w:pPr>
              <w:tabs>
                <w:tab w:val="left" w:pos="360"/>
              </w:tabs>
              <w:jc w:val="center"/>
              <w:rPr>
                <w:rFonts w:ascii="SutonnyMJ" w:hAnsi="SutonnyMJ"/>
                <w:sz w:val="22"/>
              </w:rPr>
            </w:pPr>
            <w:r w:rsidRPr="006408BB">
              <w:rPr>
                <w:rFonts w:ascii="SutonnyMJ" w:hAnsi="SutonnyMJ"/>
                <w:sz w:val="22"/>
              </w:rPr>
              <w:t>4,00,000</w:t>
            </w:r>
          </w:p>
        </w:tc>
      </w:tr>
      <w:tr w:rsidR="00DD5FF0" w:rsidRPr="006408BB" w:rsidTr="00711701">
        <w:trPr>
          <w:jc w:val="center"/>
        </w:trPr>
        <w:tc>
          <w:tcPr>
            <w:tcW w:w="3540" w:type="dxa"/>
          </w:tcPr>
          <w:p w:rsidR="00DD5FF0" w:rsidRPr="006408BB" w:rsidRDefault="00DD5FF0" w:rsidP="00711701">
            <w:pPr>
              <w:tabs>
                <w:tab w:val="left" w:pos="360"/>
              </w:tabs>
              <w:jc w:val="center"/>
              <w:rPr>
                <w:rFonts w:ascii="SutonnyMJ" w:hAnsi="SutonnyMJ"/>
                <w:b/>
                <w:sz w:val="22"/>
              </w:rPr>
            </w:pPr>
            <w:r w:rsidRPr="006408BB">
              <w:rPr>
                <w:rFonts w:ascii="SutonnyMJ" w:hAnsi="SutonnyMJ"/>
                <w:b/>
                <w:sz w:val="22"/>
              </w:rPr>
              <w:t>†M‡RUfz³ hy×vnZ gyw³‡hv×v Ki`vZv</w:t>
            </w:r>
          </w:p>
        </w:tc>
        <w:tc>
          <w:tcPr>
            <w:tcW w:w="2740" w:type="dxa"/>
          </w:tcPr>
          <w:p w:rsidR="00DD5FF0" w:rsidRPr="006408BB" w:rsidRDefault="00DD5FF0" w:rsidP="00711701">
            <w:pPr>
              <w:tabs>
                <w:tab w:val="left" w:pos="360"/>
              </w:tabs>
              <w:jc w:val="center"/>
              <w:rPr>
                <w:rFonts w:ascii="SutonnyMJ" w:hAnsi="SutonnyMJ"/>
                <w:sz w:val="22"/>
              </w:rPr>
            </w:pPr>
            <w:r w:rsidRPr="006408BB">
              <w:rPr>
                <w:rFonts w:ascii="SutonnyMJ" w:hAnsi="SutonnyMJ"/>
                <w:sz w:val="22"/>
              </w:rPr>
              <w:t>4,25,000</w:t>
            </w:r>
          </w:p>
        </w:tc>
      </w:tr>
    </w:tbl>
    <w:p w:rsidR="00DD5FF0" w:rsidRPr="006408BB" w:rsidRDefault="00DD5FF0" w:rsidP="00DD5FF0">
      <w:pPr>
        <w:pStyle w:val="ListParagraph"/>
        <w:ind w:left="531"/>
        <w:jc w:val="both"/>
        <w:rPr>
          <w:rFonts w:ascii="SutonnyMJ" w:hAnsi="SutonnyMJ" w:cs="Calibri"/>
          <w:sz w:val="8"/>
          <w:szCs w:val="8"/>
        </w:rPr>
      </w:pPr>
    </w:p>
    <w:p w:rsidR="00DD5FF0" w:rsidRPr="006408BB" w:rsidRDefault="00DD5FF0" w:rsidP="00DD5FF0">
      <w:pPr>
        <w:shd w:val="clear" w:color="auto" w:fill="D9D9D9" w:themeFill="background1" w:themeFillShade="D9"/>
        <w:jc w:val="center"/>
        <w:rPr>
          <w:rFonts w:ascii="SutonnyMJ" w:hAnsi="SutonnyMJ" w:cs="Calibri"/>
          <w:sz w:val="26"/>
        </w:rPr>
      </w:pPr>
      <w:r w:rsidRPr="006408BB">
        <w:rPr>
          <w:rFonts w:ascii="SutonnyMJ" w:hAnsi="SutonnyMJ" w:cs="Calibri"/>
          <w:b/>
          <w:bCs/>
          <w:sz w:val="26"/>
          <w:shd w:val="clear" w:color="auto" w:fill="D9D9D9" w:themeFill="background1" w:themeFillShade="D9"/>
        </w:rPr>
        <w:t>e¨‡qi m‡</w:t>
      </w:r>
      <w:proofErr w:type="gramStart"/>
      <w:r w:rsidRPr="006408BB">
        <w:rPr>
          <w:rFonts w:ascii="SutonnyMJ" w:hAnsi="SutonnyMJ" w:cs="Calibri"/>
          <w:b/>
          <w:bCs/>
          <w:sz w:val="26"/>
          <w:shd w:val="clear" w:color="auto" w:fill="D9D9D9" w:themeFill="background1" w:themeFillShade="D9"/>
        </w:rPr>
        <w:t>ev</w:t>
      </w:r>
      <w:proofErr w:type="gramEnd"/>
      <w:r w:rsidRPr="006408BB">
        <w:rPr>
          <w:rFonts w:ascii="SutonnyMJ" w:hAnsi="SutonnyMJ" w:cs="Calibri"/>
          <w:b/>
          <w:bCs/>
          <w:sz w:val="26"/>
          <w:shd w:val="clear" w:color="auto" w:fill="D9D9D9" w:themeFill="background1" w:themeFillShade="D9"/>
        </w:rPr>
        <w:t>©”P LvZ</w:t>
      </w:r>
    </w:p>
    <w:tbl>
      <w:tblPr>
        <w:tblStyle w:val="TableGrid"/>
        <w:tblW w:w="0" w:type="auto"/>
        <w:tblInd w:w="1269" w:type="dxa"/>
        <w:tblLook w:val="04A0" w:firstRow="1" w:lastRow="0" w:firstColumn="1" w:lastColumn="0" w:noHBand="0" w:noVBand="1"/>
      </w:tblPr>
      <w:tblGrid>
        <w:gridCol w:w="2169"/>
        <w:gridCol w:w="4140"/>
      </w:tblGrid>
      <w:tr w:rsidR="00DD5FF0" w:rsidRPr="006408BB" w:rsidTr="00711701">
        <w:tc>
          <w:tcPr>
            <w:tcW w:w="2169" w:type="dxa"/>
            <w:shd w:val="clear" w:color="auto" w:fill="F2F2F2" w:themeFill="background1" w:themeFillShade="F2"/>
          </w:tcPr>
          <w:p w:rsidR="00DD5FF0" w:rsidRPr="006408BB" w:rsidRDefault="00DD5FF0" w:rsidP="00711701">
            <w:pPr>
              <w:jc w:val="center"/>
              <w:rPr>
                <w:rFonts w:ascii="SutonnyMJ" w:hAnsi="SutonnyMJ" w:cs="Calibri"/>
                <w:b/>
                <w:bCs/>
                <w:sz w:val="24"/>
                <w:szCs w:val="24"/>
              </w:rPr>
            </w:pPr>
            <w:r w:rsidRPr="006408BB">
              <w:rPr>
                <w:rFonts w:ascii="SutonnyMJ" w:hAnsi="SutonnyMJ" w:cs="Calibri"/>
                <w:b/>
                <w:bCs/>
                <w:sz w:val="24"/>
                <w:szCs w:val="24"/>
              </w:rPr>
              <w:t>LvZ</w:t>
            </w:r>
          </w:p>
        </w:tc>
        <w:tc>
          <w:tcPr>
            <w:tcW w:w="4140" w:type="dxa"/>
            <w:shd w:val="clear" w:color="auto" w:fill="F2F2F2" w:themeFill="background1" w:themeFillShade="F2"/>
          </w:tcPr>
          <w:p w:rsidR="00DD5FF0" w:rsidRPr="006408BB" w:rsidRDefault="00DD5FF0" w:rsidP="00711701">
            <w:pPr>
              <w:jc w:val="center"/>
              <w:rPr>
                <w:rFonts w:ascii="SutonnyMJ" w:hAnsi="SutonnyMJ" w:cs="Calibri"/>
                <w:b/>
                <w:bCs/>
                <w:sz w:val="24"/>
                <w:szCs w:val="24"/>
              </w:rPr>
            </w:pPr>
            <w:r w:rsidRPr="006408BB">
              <w:rPr>
                <w:rFonts w:ascii="SutonnyMJ" w:hAnsi="SutonnyMJ" w:cs="Calibri"/>
                <w:b/>
                <w:bCs/>
                <w:sz w:val="24"/>
                <w:szCs w:val="24"/>
              </w:rPr>
              <w:t>e¨qÑ 5,23,190 ( †KvwU UvKvi wnmv‡e)</w:t>
            </w:r>
          </w:p>
        </w:tc>
      </w:tr>
      <w:tr w:rsidR="00DD5FF0" w:rsidRPr="006408BB" w:rsidTr="00711701">
        <w:tc>
          <w:tcPr>
            <w:tcW w:w="2169" w:type="dxa"/>
          </w:tcPr>
          <w:p w:rsidR="00DD5FF0" w:rsidRPr="006408BB" w:rsidRDefault="00DD5FF0" w:rsidP="00711701">
            <w:pPr>
              <w:jc w:val="center"/>
              <w:rPr>
                <w:rFonts w:ascii="SutonnyMJ" w:hAnsi="SutonnyMJ" w:cs="Calibri"/>
                <w:b/>
                <w:sz w:val="24"/>
                <w:szCs w:val="24"/>
              </w:rPr>
            </w:pPr>
            <w:r w:rsidRPr="006408BB">
              <w:rPr>
                <w:rFonts w:ascii="SutonnyMJ" w:hAnsi="SutonnyMJ" w:cs="Calibri"/>
                <w:b/>
                <w:sz w:val="24"/>
                <w:szCs w:val="24"/>
              </w:rPr>
              <w:t>RbcÖkvmb</w:t>
            </w:r>
          </w:p>
        </w:tc>
        <w:tc>
          <w:tcPr>
            <w:tcW w:w="4140" w:type="dxa"/>
          </w:tcPr>
          <w:p w:rsidR="00DD5FF0" w:rsidRPr="006408BB" w:rsidRDefault="00DD5FF0" w:rsidP="00711701">
            <w:pPr>
              <w:jc w:val="center"/>
              <w:rPr>
                <w:rFonts w:ascii="SutonnyMJ" w:hAnsi="SutonnyMJ" w:cs="Calibri"/>
                <w:sz w:val="24"/>
                <w:szCs w:val="24"/>
              </w:rPr>
            </w:pPr>
            <w:r w:rsidRPr="006408BB">
              <w:rPr>
                <w:rFonts w:ascii="SutonnyMJ" w:hAnsi="SutonnyMJ" w:cs="Calibri"/>
                <w:sz w:val="24"/>
                <w:szCs w:val="24"/>
              </w:rPr>
              <w:t>96,470 (18.5%)</w:t>
            </w:r>
          </w:p>
        </w:tc>
      </w:tr>
      <w:tr w:rsidR="00DD5FF0" w:rsidRPr="006408BB" w:rsidTr="00711701">
        <w:tc>
          <w:tcPr>
            <w:tcW w:w="2169" w:type="dxa"/>
          </w:tcPr>
          <w:p w:rsidR="00DD5FF0" w:rsidRPr="006408BB" w:rsidRDefault="00DD5FF0" w:rsidP="00711701">
            <w:pPr>
              <w:jc w:val="center"/>
              <w:rPr>
                <w:rFonts w:ascii="SutonnyMJ" w:hAnsi="SutonnyMJ" w:cs="Calibri"/>
                <w:b/>
                <w:sz w:val="24"/>
                <w:szCs w:val="24"/>
              </w:rPr>
            </w:pPr>
            <w:r w:rsidRPr="006408BB">
              <w:rPr>
                <w:rFonts w:ascii="SutonnyMJ" w:hAnsi="SutonnyMJ" w:cs="Calibri"/>
                <w:b/>
                <w:sz w:val="24"/>
                <w:szCs w:val="24"/>
              </w:rPr>
              <w:t>wkÿv I cÖhyw³</w:t>
            </w:r>
          </w:p>
        </w:tc>
        <w:tc>
          <w:tcPr>
            <w:tcW w:w="4140" w:type="dxa"/>
          </w:tcPr>
          <w:p w:rsidR="00DD5FF0" w:rsidRPr="006408BB" w:rsidRDefault="00DD5FF0" w:rsidP="00711701">
            <w:pPr>
              <w:jc w:val="center"/>
              <w:rPr>
                <w:rFonts w:ascii="SutonnyMJ" w:hAnsi="SutonnyMJ" w:cs="Calibri"/>
                <w:sz w:val="24"/>
                <w:szCs w:val="24"/>
              </w:rPr>
            </w:pPr>
            <w:r w:rsidRPr="006408BB">
              <w:rPr>
                <w:rFonts w:ascii="SutonnyMJ" w:hAnsi="SutonnyMJ" w:cs="Calibri"/>
                <w:sz w:val="24"/>
                <w:szCs w:val="24"/>
              </w:rPr>
              <w:t>79,486 (15.2%)</w:t>
            </w:r>
          </w:p>
        </w:tc>
      </w:tr>
    </w:tbl>
    <w:p w:rsidR="00DD5FF0" w:rsidRPr="006408BB" w:rsidRDefault="00DD5FF0" w:rsidP="00DD5FF0">
      <w:pPr>
        <w:shd w:val="clear" w:color="auto" w:fill="D9D9D9" w:themeFill="background1" w:themeFillShade="D9"/>
        <w:jc w:val="center"/>
        <w:rPr>
          <w:rFonts w:ascii="SutonnyMJ" w:hAnsi="SutonnyMJ" w:cs="Calibri"/>
          <w:b/>
          <w:sz w:val="24"/>
          <w:szCs w:val="24"/>
        </w:rPr>
      </w:pPr>
      <w:r w:rsidRPr="006408BB">
        <w:rPr>
          <w:rFonts w:ascii="SutonnyMJ" w:hAnsi="SutonnyMJ" w:cs="Calibri"/>
          <w:b/>
          <w:sz w:val="26"/>
          <w:szCs w:val="24"/>
          <w:shd w:val="clear" w:color="auto" w:fill="D9D9D9" w:themeFill="background1" w:themeFillShade="D9"/>
        </w:rPr>
        <w:lastRenderedPageBreak/>
        <w:t>Av‡qi m‡</w:t>
      </w:r>
      <w:proofErr w:type="gramStart"/>
      <w:r w:rsidRPr="006408BB">
        <w:rPr>
          <w:rFonts w:ascii="SutonnyMJ" w:hAnsi="SutonnyMJ" w:cs="Calibri"/>
          <w:b/>
          <w:sz w:val="26"/>
          <w:szCs w:val="24"/>
          <w:shd w:val="clear" w:color="auto" w:fill="D9D9D9" w:themeFill="background1" w:themeFillShade="D9"/>
        </w:rPr>
        <w:t>ev</w:t>
      </w:r>
      <w:proofErr w:type="gramEnd"/>
      <w:r w:rsidRPr="006408BB">
        <w:rPr>
          <w:rFonts w:ascii="SutonnyMJ" w:hAnsi="SutonnyMJ" w:cs="Calibri"/>
          <w:b/>
          <w:sz w:val="26"/>
          <w:szCs w:val="24"/>
          <w:shd w:val="clear" w:color="auto" w:fill="D9D9D9" w:themeFill="background1" w:themeFillShade="D9"/>
        </w:rPr>
        <w:t>©”P LvZ</w:t>
      </w:r>
    </w:p>
    <w:tbl>
      <w:tblPr>
        <w:tblStyle w:val="TableGrid"/>
        <w:tblW w:w="0" w:type="auto"/>
        <w:tblInd w:w="1260" w:type="dxa"/>
        <w:tblLook w:val="04A0" w:firstRow="1" w:lastRow="0" w:firstColumn="1" w:lastColumn="0" w:noHBand="0" w:noVBand="1"/>
      </w:tblPr>
      <w:tblGrid>
        <w:gridCol w:w="2628"/>
        <w:gridCol w:w="3699"/>
      </w:tblGrid>
      <w:tr w:rsidR="00DD5FF0" w:rsidRPr="006408BB" w:rsidTr="00711701">
        <w:tc>
          <w:tcPr>
            <w:tcW w:w="2628" w:type="dxa"/>
            <w:shd w:val="clear" w:color="auto" w:fill="F2F2F2" w:themeFill="background1" w:themeFillShade="F2"/>
          </w:tcPr>
          <w:p w:rsidR="00DD5FF0" w:rsidRPr="006408BB" w:rsidRDefault="00DD5FF0" w:rsidP="00711701">
            <w:pPr>
              <w:jc w:val="center"/>
              <w:rPr>
                <w:rFonts w:ascii="SutonnyMJ" w:hAnsi="SutonnyMJ" w:cs="Calibri"/>
                <w:b/>
                <w:sz w:val="24"/>
                <w:szCs w:val="24"/>
              </w:rPr>
            </w:pPr>
            <w:r w:rsidRPr="006408BB">
              <w:rPr>
                <w:rFonts w:ascii="SutonnyMJ" w:hAnsi="SutonnyMJ" w:cs="Calibri"/>
                <w:b/>
                <w:sz w:val="24"/>
                <w:szCs w:val="24"/>
              </w:rPr>
              <w:t>LvZ</w:t>
            </w:r>
          </w:p>
        </w:tc>
        <w:tc>
          <w:tcPr>
            <w:tcW w:w="3699" w:type="dxa"/>
            <w:shd w:val="clear" w:color="auto" w:fill="F2F2F2" w:themeFill="background1" w:themeFillShade="F2"/>
          </w:tcPr>
          <w:p w:rsidR="00DD5FF0" w:rsidRPr="006408BB" w:rsidRDefault="00DD5FF0" w:rsidP="00711701">
            <w:pPr>
              <w:jc w:val="center"/>
              <w:rPr>
                <w:rFonts w:ascii="SutonnyMJ" w:hAnsi="SutonnyMJ" w:cs="Calibri"/>
                <w:b/>
                <w:sz w:val="24"/>
                <w:szCs w:val="24"/>
              </w:rPr>
            </w:pPr>
            <w:r w:rsidRPr="006408BB">
              <w:rPr>
                <w:rFonts w:ascii="SutonnyMJ" w:hAnsi="SutonnyMJ" w:cs="Calibri"/>
                <w:b/>
                <w:sz w:val="24"/>
                <w:szCs w:val="24"/>
              </w:rPr>
              <w:t>Avq</w:t>
            </w:r>
            <w:r w:rsidRPr="006408BB">
              <w:rPr>
                <w:rFonts w:ascii="SutonnyMJ" w:hAnsi="SutonnyMJ" w:cs="Calibri"/>
                <w:b/>
                <w:sz w:val="24"/>
                <w:szCs w:val="24"/>
              </w:rPr>
              <w:softHyphen/>
              <w:t>Ñ 3,81,978 (†KvwU UvKvi wnmv‡e)</w:t>
            </w:r>
          </w:p>
        </w:tc>
      </w:tr>
      <w:tr w:rsidR="00DD5FF0" w:rsidRPr="006408BB" w:rsidTr="00711701">
        <w:tc>
          <w:tcPr>
            <w:tcW w:w="2628" w:type="dxa"/>
          </w:tcPr>
          <w:p w:rsidR="00DD5FF0" w:rsidRPr="006408BB" w:rsidRDefault="00DD5FF0" w:rsidP="00711701">
            <w:pPr>
              <w:jc w:val="center"/>
              <w:rPr>
                <w:rFonts w:ascii="SutonnyMJ" w:hAnsi="SutonnyMJ" w:cs="Calibri"/>
                <w:b/>
                <w:sz w:val="24"/>
                <w:szCs w:val="24"/>
              </w:rPr>
            </w:pPr>
            <w:r w:rsidRPr="006408BB">
              <w:rPr>
                <w:rFonts w:ascii="SutonnyMJ" w:hAnsi="SutonnyMJ" w:cs="Calibri"/>
                <w:b/>
                <w:sz w:val="24"/>
                <w:szCs w:val="24"/>
              </w:rPr>
              <w:t xml:space="preserve">g~j¨ ms‡hvRb Ki </w:t>
            </w:r>
            <w:r w:rsidRPr="006408BB">
              <w:rPr>
                <w:rFonts w:ascii="Times New Roman" w:hAnsi="Times New Roman" w:cs="Calibri"/>
                <w:b/>
                <w:szCs w:val="24"/>
              </w:rPr>
              <w:t>(</w:t>
            </w:r>
            <w:r w:rsidRPr="006408BB">
              <w:rPr>
                <w:rFonts w:ascii="Times New Roman" w:hAnsi="Times New Roman"/>
                <w:b/>
                <w:szCs w:val="24"/>
              </w:rPr>
              <w:t>VAT</w:t>
            </w:r>
            <w:r w:rsidRPr="006408BB">
              <w:rPr>
                <w:rFonts w:ascii="Times New Roman" w:hAnsi="Times New Roman" w:cs="Calibri"/>
                <w:b/>
                <w:szCs w:val="24"/>
              </w:rPr>
              <w:t>)</w:t>
            </w:r>
          </w:p>
        </w:tc>
        <w:tc>
          <w:tcPr>
            <w:tcW w:w="3699" w:type="dxa"/>
          </w:tcPr>
          <w:p w:rsidR="00DD5FF0" w:rsidRPr="006408BB" w:rsidRDefault="00DD5FF0" w:rsidP="00711701">
            <w:pPr>
              <w:jc w:val="center"/>
              <w:rPr>
                <w:rFonts w:ascii="SutonnyMJ" w:hAnsi="SutonnyMJ" w:cs="Calibri"/>
                <w:sz w:val="24"/>
                <w:szCs w:val="24"/>
              </w:rPr>
            </w:pPr>
            <w:r w:rsidRPr="006408BB">
              <w:rPr>
                <w:rFonts w:ascii="SutonnyMJ" w:hAnsi="SutonnyMJ" w:cs="Calibri"/>
                <w:sz w:val="24"/>
                <w:szCs w:val="24"/>
              </w:rPr>
              <w:t>1,23,067</w:t>
            </w:r>
          </w:p>
        </w:tc>
      </w:tr>
      <w:tr w:rsidR="00DD5FF0" w:rsidRPr="006408BB" w:rsidTr="00711701">
        <w:tc>
          <w:tcPr>
            <w:tcW w:w="2628" w:type="dxa"/>
          </w:tcPr>
          <w:p w:rsidR="00DD5FF0" w:rsidRPr="006408BB" w:rsidRDefault="00DD5FF0" w:rsidP="00711701">
            <w:pPr>
              <w:jc w:val="center"/>
              <w:rPr>
                <w:rFonts w:ascii="SutonnyMJ" w:hAnsi="SutonnyMJ" w:cs="Calibri"/>
                <w:b/>
                <w:sz w:val="24"/>
                <w:szCs w:val="24"/>
              </w:rPr>
            </w:pPr>
            <w:r w:rsidRPr="006408BB">
              <w:rPr>
                <w:rFonts w:ascii="SutonnyMJ" w:hAnsi="SutonnyMJ" w:cs="Calibri"/>
                <w:b/>
                <w:sz w:val="24"/>
                <w:szCs w:val="24"/>
              </w:rPr>
              <w:t>Avq Ki</w:t>
            </w:r>
          </w:p>
        </w:tc>
        <w:tc>
          <w:tcPr>
            <w:tcW w:w="3699" w:type="dxa"/>
          </w:tcPr>
          <w:p w:rsidR="00DD5FF0" w:rsidRPr="006408BB" w:rsidRDefault="00DD5FF0" w:rsidP="00711701">
            <w:pPr>
              <w:jc w:val="center"/>
              <w:rPr>
                <w:rFonts w:ascii="SutonnyMJ" w:hAnsi="SutonnyMJ" w:cs="Calibri"/>
                <w:sz w:val="24"/>
                <w:szCs w:val="24"/>
              </w:rPr>
            </w:pPr>
            <w:r w:rsidRPr="006408BB">
              <w:rPr>
                <w:rFonts w:ascii="SutonnyMJ" w:hAnsi="SutonnyMJ" w:cs="Calibri"/>
                <w:sz w:val="24"/>
                <w:szCs w:val="24"/>
              </w:rPr>
              <w:t>1,13,912</w:t>
            </w:r>
          </w:p>
        </w:tc>
      </w:tr>
    </w:tbl>
    <w:p w:rsidR="00DD5FF0" w:rsidRDefault="00DD5FF0" w:rsidP="00DD5FF0">
      <w:pPr>
        <w:spacing w:line="250" w:lineRule="auto"/>
        <w:rPr>
          <w:rFonts w:ascii="SutonnyMJ" w:eastAsia="SutonnyMJ" w:hAnsi="SutonnyMJ" w:cs="SutonnyMJ"/>
          <w:b/>
          <w:sz w:val="8"/>
          <w:shd w:val="clear" w:color="auto" w:fill="BFBFBF"/>
        </w:rPr>
      </w:pPr>
    </w:p>
    <w:p w:rsidR="00DD5FF0" w:rsidRPr="001F57DD" w:rsidRDefault="00DD5FF0" w:rsidP="00DD5FF0">
      <w:pPr>
        <w:spacing w:line="250" w:lineRule="auto"/>
        <w:rPr>
          <w:rFonts w:ascii="SutonnyMJ" w:eastAsia="SutonnyMJ" w:hAnsi="SutonnyMJ" w:cs="SutonnyMJ"/>
          <w:b/>
          <w:sz w:val="2"/>
          <w:shd w:val="clear" w:color="auto" w:fill="BFBFBF"/>
        </w:rPr>
      </w:pPr>
    </w:p>
    <w:p w:rsidR="00DD5FF0" w:rsidRPr="00315DBE" w:rsidRDefault="00DD5FF0" w:rsidP="00DD5FF0">
      <w:pPr>
        <w:pStyle w:val="ListParagraph"/>
        <w:numPr>
          <w:ilvl w:val="0"/>
          <w:numId w:val="294"/>
        </w:numPr>
        <w:spacing w:line="250" w:lineRule="auto"/>
        <w:rPr>
          <w:rFonts w:ascii="SutonnyMJ" w:eastAsia="SutonnyMJ" w:hAnsi="SutonnyMJ" w:cs="SutonnyMJ"/>
          <w:b/>
          <w:sz w:val="8"/>
          <w:shd w:val="clear" w:color="auto" w:fill="BFBFBF"/>
        </w:rPr>
      </w:pPr>
      <w:r>
        <w:rPr>
          <w:rFonts w:ascii="SutonnyMJ" w:hAnsi="SutonnyMJ" w:cs="SutonnyMJ"/>
          <w:b/>
          <w:sz w:val="24"/>
        </w:rPr>
        <w:t>we</w:t>
      </w:r>
      <w:proofErr w:type="gramStart"/>
      <w:r>
        <w:rPr>
          <w:rFonts w:ascii="SutonnyMJ" w:hAnsi="SutonnyMJ" w:cs="SutonnyMJ"/>
          <w:b/>
          <w:sz w:val="24"/>
        </w:rPr>
        <w:t>.`</w:t>
      </w:r>
      <w:proofErr w:type="gramEnd"/>
      <w:r>
        <w:rPr>
          <w:rFonts w:ascii="SutonnyMJ" w:hAnsi="SutonnyMJ" w:cs="SutonnyMJ"/>
          <w:b/>
          <w:sz w:val="24"/>
        </w:rPr>
        <w:t xml:space="preserve">ª. </w:t>
      </w:r>
      <w:r w:rsidRPr="001950B9">
        <w:rPr>
          <w:rFonts w:ascii="SutonnyMJ" w:hAnsi="SutonnyMJ" w:cs="SutonnyMJ"/>
          <w:b/>
          <w:sz w:val="24"/>
        </w:rPr>
        <w:t>2013-14 A_©eQ‡</w:t>
      </w:r>
      <w:r>
        <w:rPr>
          <w:rFonts w:ascii="SutonnyMJ" w:hAnsi="SutonnyMJ" w:cs="SutonnyMJ"/>
          <w:b/>
          <w:sz w:val="24"/>
        </w:rPr>
        <w:t>i cÖ_g †Rjv ev‡RU Kiv n‡qwQj Uv</w:t>
      </w:r>
      <w:r w:rsidRPr="001950B9">
        <w:rPr>
          <w:rFonts w:ascii="SutonnyMJ" w:hAnsi="SutonnyMJ" w:cs="SutonnyMJ"/>
          <w:b/>
          <w:sz w:val="24"/>
        </w:rPr>
        <w:t>½vB‡j [eivÏ wQj 1880 †KvwU UvKv]</w:t>
      </w:r>
    </w:p>
    <w:p w:rsidR="00DD5FF0" w:rsidRPr="006408BB" w:rsidRDefault="00DD5FF0" w:rsidP="00DD5FF0">
      <w:pPr>
        <w:spacing w:line="250" w:lineRule="auto"/>
        <w:jc w:val="center"/>
        <w:rPr>
          <w:rFonts w:ascii="SutonnyMJ" w:eastAsia="SutonnyMJ" w:hAnsi="SutonnyMJ" w:cs="SutonnyMJ"/>
          <w:b/>
          <w:sz w:val="8"/>
          <w:shd w:val="clear" w:color="auto" w:fill="BFBFBF"/>
        </w:rPr>
      </w:pPr>
    </w:p>
    <w:p w:rsidR="00DD5FF0" w:rsidRPr="006408BB" w:rsidRDefault="00DD5FF0" w:rsidP="00DD5FF0">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DD5FF0" w:rsidRPr="006408BB" w:rsidRDefault="00DD5FF0" w:rsidP="00DD5FF0">
      <w:pPr>
        <w:tabs>
          <w:tab w:val="left" w:pos="360"/>
          <w:tab w:val="left" w:pos="2340"/>
          <w:tab w:val="left" w:pos="4320"/>
          <w:tab w:val="left" w:pos="6480"/>
          <w:tab w:val="left" w:pos="8136"/>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t>2019-20 A_© eQ‡i ißvwb jÿgvÎv KZ?</w:t>
      </w:r>
    </w:p>
    <w:p w:rsidR="00DD5FF0" w:rsidRPr="006408BB" w:rsidRDefault="00DD5FF0" w:rsidP="00DD5FF0">
      <w:pPr>
        <w:tabs>
          <w:tab w:val="left" w:pos="360"/>
          <w:tab w:val="left" w:pos="2340"/>
          <w:tab w:val="left" w:pos="4320"/>
          <w:tab w:val="left" w:pos="6480"/>
          <w:tab w:val="left" w:pos="8136"/>
        </w:tabs>
        <w:rPr>
          <w:rFonts w:ascii="SutonnyMJ" w:hAnsi="SutonnyMJ" w:cs="SutonnyMJ"/>
          <w:sz w:val="24"/>
        </w:rPr>
      </w:pPr>
      <w:r w:rsidRPr="006408BB">
        <w:rPr>
          <w:rFonts w:ascii="SutonnyMJ" w:hAnsi="SutonnyMJ" w:cs="SutonnyMJ"/>
          <w:sz w:val="24"/>
        </w:rPr>
        <w:tab/>
        <w:t>K. 51 wewjqb Wjvi</w:t>
      </w:r>
      <w:r w:rsidRPr="006408BB">
        <w:rPr>
          <w:rFonts w:ascii="SutonnyMJ" w:hAnsi="SutonnyMJ" w:cs="SutonnyMJ"/>
          <w:sz w:val="24"/>
        </w:rPr>
        <w:tab/>
        <w:t>L. 42 wewjqb</w:t>
      </w:r>
      <w:r w:rsidRPr="006408BB">
        <w:rPr>
          <w:rFonts w:ascii="SutonnyMJ" w:hAnsi="SutonnyMJ" w:cs="SutonnyMJ"/>
          <w:sz w:val="24"/>
        </w:rPr>
        <w:tab/>
      </w:r>
      <w:r w:rsidRPr="006408BB">
        <w:rPr>
          <w:rFonts w:ascii="SutonnyMJ" w:hAnsi="SutonnyMJ" w:cs="SutonnyMJ"/>
          <w:sz w:val="24"/>
          <w:u w:val="single"/>
        </w:rPr>
        <w:t>M. 54 wewjqb</w:t>
      </w:r>
      <w:r w:rsidRPr="006408BB">
        <w:rPr>
          <w:rFonts w:ascii="SutonnyMJ" w:hAnsi="SutonnyMJ" w:cs="SutonnyMJ"/>
          <w:sz w:val="24"/>
        </w:rPr>
        <w:tab/>
        <w:t>N. 43 wewjqb</w:t>
      </w:r>
      <w:r w:rsidRPr="006408BB">
        <w:rPr>
          <w:rFonts w:ascii="SutonnyMJ" w:hAnsi="SutonnyMJ" w:cs="SutonnyMJ"/>
          <w:sz w:val="24"/>
        </w:rPr>
        <w:tab/>
      </w:r>
      <w:r w:rsidRPr="006408BB">
        <w:rPr>
          <w:rFonts w:ascii="SutonnyMJ" w:eastAsia="SutonnyMJ" w:hAnsi="SutonnyMJ" w:cs="SutonnyMJ"/>
          <w:b/>
          <w:sz w:val="24"/>
          <w:shd w:val="clear" w:color="auto" w:fill="000000"/>
        </w:rPr>
        <w:t>01: M</w:t>
      </w:r>
    </w:p>
    <w:p w:rsidR="00DD5FF0" w:rsidRPr="006408BB" w:rsidRDefault="00DD5FF0" w:rsidP="00DD5FF0">
      <w:pPr>
        <w:tabs>
          <w:tab w:val="left" w:pos="360"/>
          <w:tab w:val="left" w:pos="2340"/>
          <w:tab w:val="left" w:pos="4320"/>
          <w:tab w:val="left" w:pos="6480"/>
          <w:tab w:val="left" w:pos="8136"/>
        </w:tabs>
        <w:rPr>
          <w:rFonts w:ascii="SutonnyMJ" w:hAnsi="SutonnyMJ" w:cs="SutonnyMJ"/>
          <w:b/>
          <w:sz w:val="24"/>
        </w:rPr>
      </w:pPr>
      <w:r w:rsidRPr="006408BB">
        <w:rPr>
          <w:rFonts w:ascii="SutonnyMJ" w:hAnsi="SutonnyMJ" w:cs="SutonnyMJ"/>
          <w:b/>
          <w:sz w:val="24"/>
        </w:rPr>
        <w:t>02.</w:t>
      </w:r>
      <w:r w:rsidRPr="006408BB">
        <w:rPr>
          <w:rFonts w:ascii="SutonnyMJ" w:hAnsi="SutonnyMJ" w:cs="SutonnyMJ"/>
          <w:b/>
          <w:sz w:val="24"/>
        </w:rPr>
        <w:tab/>
        <w:t xml:space="preserve">2019-20 A_© eQ‡ii </w:t>
      </w:r>
      <w:proofErr w:type="gramStart"/>
      <w:r w:rsidRPr="006408BB">
        <w:rPr>
          <w:rFonts w:ascii="SutonnyMJ" w:hAnsi="SutonnyMJ" w:cs="SutonnyMJ"/>
          <w:b/>
          <w:sz w:val="24"/>
        </w:rPr>
        <w:t>ev‡</w:t>
      </w:r>
      <w:proofErr w:type="gramEnd"/>
      <w:r w:rsidRPr="006408BB">
        <w:rPr>
          <w:rFonts w:ascii="SutonnyMJ" w:hAnsi="SutonnyMJ" w:cs="SutonnyMJ"/>
          <w:b/>
          <w:sz w:val="24"/>
        </w:rPr>
        <w:t>R‡Ui AvKvi KZ UvKv?</w:t>
      </w:r>
    </w:p>
    <w:p w:rsidR="00DD5FF0" w:rsidRPr="006408BB" w:rsidRDefault="00DD5FF0" w:rsidP="00DD5FF0">
      <w:pPr>
        <w:tabs>
          <w:tab w:val="left" w:pos="360"/>
          <w:tab w:val="left" w:pos="2340"/>
          <w:tab w:val="left" w:pos="4320"/>
          <w:tab w:val="left" w:pos="6480"/>
          <w:tab w:val="left" w:pos="8136"/>
        </w:tabs>
        <w:rPr>
          <w:rFonts w:ascii="SutonnyMJ" w:hAnsi="SutonnyMJ" w:cs="SutonnyMJ"/>
          <w:sz w:val="24"/>
        </w:rPr>
      </w:pPr>
      <w:r w:rsidRPr="006408BB">
        <w:rPr>
          <w:rFonts w:ascii="SutonnyMJ" w:hAnsi="SutonnyMJ" w:cs="SutonnyMJ"/>
          <w:sz w:val="24"/>
        </w:rPr>
        <w:tab/>
        <w:t>K. 4,64,573 †KvwU</w:t>
      </w:r>
      <w:r w:rsidRPr="006408BB">
        <w:rPr>
          <w:rFonts w:ascii="SutonnyMJ" w:hAnsi="SutonnyMJ" w:cs="SutonnyMJ"/>
          <w:sz w:val="24"/>
        </w:rPr>
        <w:tab/>
      </w:r>
      <w:r w:rsidRPr="006408BB">
        <w:rPr>
          <w:rFonts w:ascii="SutonnyMJ" w:hAnsi="SutonnyMJ" w:cs="SutonnyMJ"/>
          <w:sz w:val="24"/>
          <w:u w:val="single"/>
        </w:rPr>
        <w:t>L. 5,23,190 †KvwU</w:t>
      </w:r>
      <w:r w:rsidRPr="006408BB">
        <w:rPr>
          <w:rFonts w:ascii="SutonnyMJ" w:hAnsi="SutonnyMJ" w:cs="SutonnyMJ"/>
          <w:sz w:val="24"/>
        </w:rPr>
        <w:tab/>
        <w:t>M. 5,02,600 †KvwU</w:t>
      </w:r>
      <w:r w:rsidRPr="006408BB">
        <w:rPr>
          <w:rFonts w:ascii="SutonnyMJ" w:hAnsi="SutonnyMJ" w:cs="SutonnyMJ"/>
          <w:sz w:val="24"/>
        </w:rPr>
        <w:tab/>
        <w:t>N. 4,50,290 †KvwU</w:t>
      </w:r>
      <w:r w:rsidRPr="006408BB">
        <w:rPr>
          <w:rFonts w:ascii="SutonnyMJ" w:hAnsi="SutonnyMJ" w:cs="SutonnyMJ"/>
          <w:sz w:val="24"/>
        </w:rPr>
        <w:tab/>
      </w:r>
      <w:r w:rsidRPr="006408BB">
        <w:rPr>
          <w:rFonts w:ascii="SutonnyMJ" w:eastAsia="SutonnyMJ" w:hAnsi="SutonnyMJ" w:cs="SutonnyMJ"/>
          <w:b/>
          <w:sz w:val="24"/>
          <w:shd w:val="clear" w:color="auto" w:fill="000000"/>
        </w:rPr>
        <w:t>02: L</w:t>
      </w:r>
    </w:p>
    <w:p w:rsidR="00DD5FF0" w:rsidRPr="006408BB" w:rsidRDefault="00DD5FF0" w:rsidP="00DD5FF0">
      <w:pPr>
        <w:tabs>
          <w:tab w:val="left" w:pos="360"/>
          <w:tab w:val="left" w:pos="2340"/>
          <w:tab w:val="left" w:pos="4320"/>
          <w:tab w:val="left" w:pos="6480"/>
          <w:tab w:val="left" w:pos="8136"/>
        </w:tabs>
        <w:rPr>
          <w:rFonts w:ascii="SutonnyMJ" w:hAnsi="SutonnyMJ" w:cs="SutonnyMJ"/>
          <w:b/>
          <w:sz w:val="24"/>
        </w:rPr>
      </w:pPr>
      <w:r w:rsidRPr="006408BB">
        <w:rPr>
          <w:rFonts w:ascii="SutonnyMJ" w:hAnsi="SutonnyMJ" w:cs="SutonnyMJ"/>
          <w:b/>
          <w:sz w:val="24"/>
        </w:rPr>
        <w:t>03.</w:t>
      </w:r>
      <w:r w:rsidRPr="006408BB">
        <w:rPr>
          <w:rFonts w:ascii="SutonnyMJ" w:hAnsi="SutonnyMJ" w:cs="SutonnyMJ"/>
          <w:b/>
          <w:sz w:val="24"/>
        </w:rPr>
        <w:tab/>
        <w:t>2019-20 A_© eQ‡i evwl©K Dbœqb Kg©m~</w:t>
      </w:r>
      <w:proofErr w:type="gramStart"/>
      <w:r w:rsidRPr="006408BB">
        <w:rPr>
          <w:rFonts w:ascii="SutonnyMJ" w:hAnsi="SutonnyMJ" w:cs="SutonnyMJ"/>
          <w:b/>
          <w:sz w:val="24"/>
        </w:rPr>
        <w:t>wP‡</w:t>
      </w:r>
      <w:proofErr w:type="gramEnd"/>
      <w:r w:rsidRPr="006408BB">
        <w:rPr>
          <w:rFonts w:ascii="SutonnyMJ" w:hAnsi="SutonnyMJ" w:cs="SutonnyMJ"/>
          <w:b/>
          <w:sz w:val="24"/>
        </w:rPr>
        <w:t>Z eivÏ KZ?</w:t>
      </w:r>
    </w:p>
    <w:p w:rsidR="00DD5FF0" w:rsidRPr="006408BB" w:rsidRDefault="00DD5FF0" w:rsidP="00DD5FF0">
      <w:pPr>
        <w:tabs>
          <w:tab w:val="left" w:pos="360"/>
          <w:tab w:val="left" w:pos="2340"/>
          <w:tab w:val="left" w:pos="4320"/>
          <w:tab w:val="left" w:pos="6480"/>
          <w:tab w:val="left" w:pos="8136"/>
        </w:tabs>
        <w:rPr>
          <w:rFonts w:ascii="SutonnyMJ" w:hAnsi="SutonnyMJ" w:cs="SutonnyMJ"/>
          <w:sz w:val="24"/>
        </w:rPr>
      </w:pPr>
      <w:r w:rsidRPr="006408BB">
        <w:rPr>
          <w:rFonts w:ascii="SutonnyMJ" w:hAnsi="SutonnyMJ" w:cs="SutonnyMJ"/>
          <w:sz w:val="24"/>
        </w:rPr>
        <w:tab/>
        <w:t>K. 1</w:t>
      </w:r>
      <w:proofErr w:type="gramStart"/>
      <w:r w:rsidRPr="006408BB">
        <w:rPr>
          <w:rFonts w:ascii="SutonnyMJ" w:hAnsi="SutonnyMJ" w:cs="SutonnyMJ"/>
          <w:sz w:val="24"/>
        </w:rPr>
        <w:t>,73,000</w:t>
      </w:r>
      <w:proofErr w:type="gramEnd"/>
      <w:r w:rsidRPr="006408BB">
        <w:rPr>
          <w:rFonts w:ascii="SutonnyMJ" w:hAnsi="SutonnyMJ" w:cs="SutonnyMJ"/>
          <w:sz w:val="24"/>
        </w:rPr>
        <w:t xml:space="preserve"> †KvwU UvKv</w:t>
      </w:r>
      <w:r w:rsidRPr="006408BB">
        <w:rPr>
          <w:rFonts w:ascii="SutonnyMJ" w:hAnsi="SutonnyMJ" w:cs="SutonnyMJ"/>
          <w:sz w:val="24"/>
        </w:rPr>
        <w:tab/>
      </w:r>
      <w:r w:rsidRPr="006408BB">
        <w:rPr>
          <w:rFonts w:ascii="SutonnyMJ" w:hAnsi="SutonnyMJ" w:cs="SutonnyMJ"/>
          <w:sz w:val="24"/>
        </w:rPr>
        <w:tab/>
      </w:r>
      <w:r w:rsidRPr="006408BB">
        <w:rPr>
          <w:rFonts w:ascii="SutonnyMJ" w:hAnsi="SutonnyMJ" w:cs="SutonnyMJ"/>
          <w:sz w:val="24"/>
          <w:u w:val="single"/>
        </w:rPr>
        <w:t>L. 2,02,721 †KvwU</w:t>
      </w:r>
      <w:r w:rsidRPr="006408BB">
        <w:rPr>
          <w:rFonts w:ascii="SutonnyMJ" w:hAnsi="SutonnyMJ" w:cs="SutonnyMJ"/>
          <w:sz w:val="24"/>
          <w:u w:val="single"/>
        </w:rPr>
        <w:tab/>
      </w:r>
    </w:p>
    <w:p w:rsidR="00DD5FF0" w:rsidRPr="006408BB" w:rsidRDefault="00DD5FF0" w:rsidP="00DD5FF0">
      <w:pPr>
        <w:tabs>
          <w:tab w:val="left" w:pos="360"/>
          <w:tab w:val="left" w:pos="2340"/>
          <w:tab w:val="left" w:pos="4320"/>
          <w:tab w:val="left" w:pos="6480"/>
          <w:tab w:val="left" w:pos="8136"/>
        </w:tabs>
        <w:rPr>
          <w:rFonts w:ascii="SutonnyMJ" w:hAnsi="SutonnyMJ" w:cs="SutonnyMJ"/>
          <w:sz w:val="24"/>
        </w:rPr>
      </w:pPr>
      <w:r w:rsidRPr="006408BB">
        <w:rPr>
          <w:rFonts w:ascii="SutonnyMJ" w:hAnsi="SutonnyMJ" w:cs="SutonnyMJ"/>
          <w:sz w:val="24"/>
        </w:rPr>
        <w:tab/>
        <w:t>M. 1</w:t>
      </w:r>
      <w:proofErr w:type="gramStart"/>
      <w:r w:rsidRPr="006408BB">
        <w:rPr>
          <w:rFonts w:ascii="SutonnyMJ" w:hAnsi="SutonnyMJ" w:cs="SutonnyMJ"/>
          <w:sz w:val="24"/>
        </w:rPr>
        <w:t>,42,000</w:t>
      </w:r>
      <w:proofErr w:type="gramEnd"/>
      <w:r w:rsidRPr="006408BB">
        <w:rPr>
          <w:rFonts w:ascii="SutonnyMJ" w:hAnsi="SutonnyMJ" w:cs="SutonnyMJ"/>
          <w:sz w:val="24"/>
        </w:rPr>
        <w:t xml:space="preserve"> †KvwU UvKv</w:t>
      </w:r>
      <w:r w:rsidRPr="006408BB">
        <w:rPr>
          <w:rFonts w:ascii="SutonnyMJ" w:hAnsi="SutonnyMJ" w:cs="SutonnyMJ"/>
          <w:sz w:val="24"/>
        </w:rPr>
        <w:tab/>
      </w:r>
      <w:r w:rsidRPr="006408BB">
        <w:rPr>
          <w:rFonts w:ascii="SutonnyMJ" w:hAnsi="SutonnyMJ" w:cs="SutonnyMJ"/>
          <w:sz w:val="24"/>
        </w:rPr>
        <w:tab/>
        <w:t>N. 3,02,721 UvKv</w:t>
      </w:r>
      <w:r w:rsidRPr="006408BB">
        <w:rPr>
          <w:rFonts w:ascii="SutonnyMJ" w:hAnsi="SutonnyMJ" w:cs="SutonnyMJ"/>
          <w:sz w:val="24"/>
        </w:rPr>
        <w:tab/>
      </w:r>
      <w:r>
        <w:rPr>
          <w:rFonts w:ascii="SutonnyMJ" w:hAnsi="SutonnyMJ" w:cs="SutonnyMJ"/>
          <w:sz w:val="24"/>
        </w:rPr>
        <w:tab/>
      </w:r>
      <w:r w:rsidRPr="006408BB">
        <w:rPr>
          <w:rFonts w:ascii="SutonnyMJ" w:eastAsia="SutonnyMJ" w:hAnsi="SutonnyMJ" w:cs="SutonnyMJ"/>
          <w:b/>
          <w:sz w:val="24"/>
          <w:shd w:val="clear" w:color="auto" w:fill="000000"/>
        </w:rPr>
        <w:t>03: L</w:t>
      </w:r>
    </w:p>
    <w:p w:rsidR="00DD5FF0" w:rsidRPr="006408BB" w:rsidRDefault="00DD5FF0" w:rsidP="00DD5FF0">
      <w:pPr>
        <w:tabs>
          <w:tab w:val="left" w:pos="360"/>
          <w:tab w:val="left" w:pos="2340"/>
          <w:tab w:val="left" w:pos="4320"/>
          <w:tab w:val="left" w:pos="6480"/>
          <w:tab w:val="left" w:pos="8136"/>
        </w:tabs>
        <w:rPr>
          <w:rFonts w:ascii="SutonnyMJ" w:hAnsi="SutonnyMJ" w:cs="SutonnyMJ"/>
          <w:b/>
          <w:sz w:val="24"/>
        </w:rPr>
      </w:pPr>
      <w:r w:rsidRPr="006408BB">
        <w:rPr>
          <w:rFonts w:ascii="SutonnyMJ" w:hAnsi="SutonnyMJ" w:cs="SutonnyMJ"/>
          <w:b/>
          <w:sz w:val="24"/>
        </w:rPr>
        <w:t>04.</w:t>
      </w:r>
      <w:r w:rsidRPr="006408BB">
        <w:rPr>
          <w:rFonts w:ascii="SutonnyMJ" w:hAnsi="SutonnyMJ" w:cs="SutonnyMJ"/>
          <w:b/>
          <w:sz w:val="24"/>
        </w:rPr>
        <w:tab/>
      </w:r>
      <w:proofErr w:type="gramStart"/>
      <w:r w:rsidRPr="006408BB">
        <w:rPr>
          <w:rFonts w:ascii="SutonnyMJ" w:hAnsi="SutonnyMJ" w:cs="SutonnyMJ"/>
          <w:b/>
          <w:sz w:val="24"/>
        </w:rPr>
        <w:t>eZ©</w:t>
      </w:r>
      <w:proofErr w:type="gramEnd"/>
      <w:r w:rsidRPr="006408BB">
        <w:rPr>
          <w:rFonts w:ascii="SutonnyMJ" w:hAnsi="SutonnyMJ" w:cs="SutonnyMJ"/>
          <w:b/>
          <w:sz w:val="24"/>
        </w:rPr>
        <w:t>gv‡b gv_vwcQz Avq KZ?</w:t>
      </w:r>
    </w:p>
    <w:p w:rsidR="00DD5FF0" w:rsidRDefault="00DD5FF0" w:rsidP="00DD5FF0">
      <w:pPr>
        <w:tabs>
          <w:tab w:val="left" w:pos="360"/>
          <w:tab w:val="left" w:pos="2340"/>
          <w:tab w:val="left" w:pos="4320"/>
          <w:tab w:val="left" w:pos="6480"/>
          <w:tab w:val="left" w:pos="8136"/>
        </w:tabs>
        <w:rPr>
          <w:rFonts w:ascii="SutonnyMJ" w:eastAsia="SutonnyMJ" w:hAnsi="SutonnyMJ" w:cs="SutonnyMJ"/>
          <w:b/>
          <w:sz w:val="24"/>
          <w:shd w:val="clear" w:color="auto" w:fill="000000"/>
        </w:rPr>
      </w:pPr>
      <w:r w:rsidRPr="006408BB">
        <w:rPr>
          <w:rFonts w:ascii="SutonnyMJ" w:hAnsi="SutonnyMJ" w:cs="SutonnyMJ"/>
          <w:sz w:val="24"/>
        </w:rPr>
        <w:tab/>
      </w:r>
      <w:r w:rsidRPr="006408BB">
        <w:rPr>
          <w:rFonts w:ascii="SutonnyMJ" w:hAnsi="SutonnyMJ" w:cs="SutonnyMJ"/>
          <w:sz w:val="24"/>
          <w:u w:val="single"/>
        </w:rPr>
        <w:t>K. 1909 Wjvi</w:t>
      </w:r>
      <w:r w:rsidRPr="006408BB">
        <w:rPr>
          <w:rFonts w:ascii="SutonnyMJ" w:hAnsi="SutonnyMJ" w:cs="SutonnyMJ"/>
          <w:sz w:val="24"/>
        </w:rPr>
        <w:tab/>
        <w:t>L. 1751 Wjvi</w:t>
      </w:r>
      <w:r w:rsidRPr="006408BB">
        <w:rPr>
          <w:rFonts w:ascii="SutonnyMJ" w:hAnsi="SutonnyMJ" w:cs="SutonnyMJ"/>
          <w:sz w:val="24"/>
        </w:rPr>
        <w:tab/>
        <w:t>M. 1610 Wjvi</w:t>
      </w:r>
      <w:r w:rsidRPr="006408BB">
        <w:rPr>
          <w:rFonts w:ascii="SutonnyMJ" w:hAnsi="SutonnyMJ" w:cs="SutonnyMJ"/>
          <w:sz w:val="24"/>
        </w:rPr>
        <w:tab/>
        <w:t>N. 2020 Wjvi</w:t>
      </w:r>
      <w:r w:rsidRPr="006408BB">
        <w:rPr>
          <w:rFonts w:ascii="SutonnyMJ" w:hAnsi="SutonnyMJ" w:cs="SutonnyMJ"/>
          <w:sz w:val="24"/>
        </w:rPr>
        <w:tab/>
      </w:r>
      <w:r w:rsidRPr="006408BB">
        <w:rPr>
          <w:rFonts w:ascii="SutonnyMJ" w:eastAsia="SutonnyMJ" w:hAnsi="SutonnyMJ" w:cs="SutonnyMJ"/>
          <w:b/>
          <w:sz w:val="24"/>
          <w:shd w:val="clear" w:color="auto" w:fill="000000"/>
        </w:rPr>
        <w:t>04:</w:t>
      </w:r>
      <w:r>
        <w:rPr>
          <w:rFonts w:ascii="SutonnyMJ" w:eastAsia="SutonnyMJ" w:hAnsi="SutonnyMJ" w:cs="SutonnyMJ"/>
          <w:b/>
          <w:sz w:val="24"/>
          <w:shd w:val="clear" w:color="auto" w:fill="000000"/>
        </w:rPr>
        <w:t xml:space="preserve"> </w:t>
      </w:r>
      <w:r w:rsidRPr="006408BB">
        <w:rPr>
          <w:rFonts w:ascii="SutonnyMJ" w:eastAsia="SutonnyMJ" w:hAnsi="SutonnyMJ" w:cs="SutonnyMJ"/>
          <w:b/>
          <w:sz w:val="24"/>
          <w:shd w:val="clear" w:color="auto" w:fill="000000"/>
        </w:rPr>
        <w:t>K</w:t>
      </w:r>
    </w:p>
    <w:p w:rsidR="00DD5FF0" w:rsidRPr="000769F1" w:rsidRDefault="00DD5FF0" w:rsidP="00DD5FF0">
      <w:pPr>
        <w:shd w:val="clear" w:color="auto" w:fill="FFFFFF" w:themeFill="background1"/>
        <w:tabs>
          <w:tab w:val="left" w:pos="360"/>
          <w:tab w:val="left" w:pos="2340"/>
          <w:tab w:val="left" w:pos="4320"/>
          <w:tab w:val="left" w:pos="6480"/>
          <w:tab w:val="left" w:pos="8136"/>
        </w:tabs>
        <w:ind w:left="45"/>
        <w:contextualSpacing/>
        <w:rPr>
          <w:rFonts w:ascii="SutonnyMJ" w:hAnsi="SutonnyMJ"/>
          <w:b/>
          <w:sz w:val="24"/>
          <w:shd w:val="clear" w:color="auto" w:fill="FFFFFF" w:themeFill="background1"/>
        </w:rPr>
      </w:pPr>
      <w:r>
        <w:rPr>
          <w:rFonts w:ascii="SutonnyMJ" w:hAnsi="SutonnyMJ"/>
          <w:b/>
          <w:sz w:val="24"/>
          <w:shd w:val="clear" w:color="auto" w:fill="FFFFFF" w:themeFill="background1"/>
        </w:rPr>
        <w:t>05.</w:t>
      </w:r>
      <w:r w:rsidRPr="000769F1">
        <w:rPr>
          <w:rFonts w:ascii="SutonnyMJ" w:hAnsi="SutonnyMJ"/>
          <w:b/>
          <w:sz w:val="24"/>
          <w:shd w:val="clear" w:color="auto" w:fill="FFFFFF" w:themeFill="background1"/>
        </w:rPr>
        <w:t>¯^vaxb evsjv‡`‡ki cÖ_g RvZxq ev‡RU †NvlYv K‡ib †</w:t>
      </w:r>
      <w:proofErr w:type="gramStart"/>
      <w:r w:rsidRPr="000769F1">
        <w:rPr>
          <w:rFonts w:ascii="SutonnyMJ" w:hAnsi="SutonnyMJ"/>
          <w:b/>
          <w:sz w:val="24"/>
          <w:shd w:val="clear" w:color="auto" w:fill="FFFFFF" w:themeFill="background1"/>
        </w:rPr>
        <w:t>K ?</w:t>
      </w:r>
      <w:proofErr w:type="gramEnd"/>
    </w:p>
    <w:p w:rsidR="00DD5FF0" w:rsidRDefault="00DD5FF0" w:rsidP="00DD5FF0">
      <w:pPr>
        <w:pStyle w:val="ListParagraph"/>
        <w:shd w:val="clear" w:color="auto" w:fill="FFFFFF" w:themeFill="background1"/>
        <w:tabs>
          <w:tab w:val="left" w:pos="360"/>
          <w:tab w:val="left" w:pos="2340"/>
          <w:tab w:val="left" w:pos="4320"/>
          <w:tab w:val="left" w:pos="6480"/>
          <w:tab w:val="left" w:pos="8136"/>
        </w:tabs>
        <w:ind w:left="405"/>
        <w:rPr>
          <w:rFonts w:ascii="SutonnyMJ" w:hAnsi="SutonnyMJ"/>
          <w:sz w:val="24"/>
          <w:shd w:val="clear" w:color="auto" w:fill="FFFFFF" w:themeFill="background1"/>
        </w:rPr>
      </w:pPr>
      <w:proofErr w:type="gramStart"/>
      <w:r>
        <w:rPr>
          <w:rFonts w:ascii="SutonnyMJ" w:hAnsi="SutonnyMJ"/>
          <w:sz w:val="24"/>
          <w:shd w:val="clear" w:color="auto" w:fill="FFFFFF" w:themeFill="background1"/>
        </w:rPr>
        <w:t>K. e½eÜz †kL gywReyi ingvb</w:t>
      </w:r>
      <w:r>
        <w:rPr>
          <w:rFonts w:ascii="SutonnyMJ" w:hAnsi="SutonnyMJ"/>
          <w:sz w:val="24"/>
          <w:shd w:val="clear" w:color="auto" w:fill="FFFFFF" w:themeFill="background1"/>
        </w:rPr>
        <w:tab/>
        <w:t>L. K¨v‡Þb gbmyi Avjx</w:t>
      </w:r>
      <w:r>
        <w:rPr>
          <w:rFonts w:ascii="SutonnyMJ" w:hAnsi="SutonnyMJ"/>
          <w:sz w:val="24"/>
          <w:shd w:val="clear" w:color="auto" w:fill="FFFFFF" w:themeFill="background1"/>
        </w:rPr>
        <w:tab/>
      </w:r>
      <w:r>
        <w:rPr>
          <w:rFonts w:ascii="SutonnyMJ" w:hAnsi="SutonnyMJ"/>
          <w:sz w:val="24"/>
          <w:shd w:val="clear" w:color="auto" w:fill="FFFFFF" w:themeFill="background1"/>
        </w:rPr>
        <w:tab/>
      </w:r>
      <w:r>
        <w:rPr>
          <w:rFonts w:ascii="SutonnyMJ" w:hAnsi="SutonnyMJ"/>
          <w:sz w:val="24"/>
          <w:shd w:val="clear" w:color="auto" w:fill="000000" w:themeFill="text1"/>
        </w:rPr>
        <w:t>05.</w:t>
      </w:r>
      <w:proofErr w:type="gramEnd"/>
      <w:r>
        <w:rPr>
          <w:rFonts w:ascii="SutonnyMJ" w:hAnsi="SutonnyMJ"/>
          <w:sz w:val="24"/>
          <w:shd w:val="clear" w:color="auto" w:fill="000000" w:themeFill="text1"/>
        </w:rPr>
        <w:t xml:space="preserve"> M</w:t>
      </w:r>
    </w:p>
    <w:p w:rsidR="00DD5FF0" w:rsidRDefault="00DD5FF0" w:rsidP="00DD5FF0">
      <w:pPr>
        <w:pStyle w:val="ListParagraph"/>
        <w:shd w:val="clear" w:color="auto" w:fill="FFFFFF" w:themeFill="background1"/>
        <w:tabs>
          <w:tab w:val="left" w:pos="360"/>
          <w:tab w:val="left" w:pos="2340"/>
          <w:tab w:val="left" w:pos="4320"/>
          <w:tab w:val="left" w:pos="6480"/>
          <w:tab w:val="left" w:pos="8136"/>
        </w:tabs>
        <w:ind w:left="405"/>
        <w:rPr>
          <w:rFonts w:ascii="SutonnyMJ" w:hAnsi="SutonnyMJ"/>
          <w:sz w:val="24"/>
          <w:shd w:val="clear" w:color="auto" w:fill="FFFFFF" w:themeFill="background1"/>
        </w:rPr>
      </w:pPr>
      <w:r>
        <w:rPr>
          <w:rFonts w:ascii="SutonnyMJ" w:hAnsi="SutonnyMJ"/>
          <w:sz w:val="24"/>
          <w:shd w:val="clear" w:color="auto" w:fill="FFFFFF" w:themeFill="background1"/>
        </w:rPr>
        <w:t>M. ZvRDwÏb Avn‡g`</w:t>
      </w:r>
      <w:r>
        <w:rPr>
          <w:rFonts w:ascii="SutonnyMJ" w:hAnsi="SutonnyMJ"/>
          <w:sz w:val="24"/>
          <w:shd w:val="clear" w:color="auto" w:fill="FFFFFF" w:themeFill="background1"/>
        </w:rPr>
        <w:tab/>
        <w:t>N. ˆmq` bRiæj Bmjvg</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sz w:val="24"/>
          <w:shd w:val="clear" w:color="auto" w:fill="FFFFFF" w:themeFill="background1"/>
        </w:rPr>
        <w:t xml:space="preserve"> </w:t>
      </w:r>
      <w:r>
        <w:rPr>
          <w:rFonts w:ascii="SutonnyMJ" w:hAnsi="SutonnyMJ"/>
          <w:b/>
          <w:sz w:val="24"/>
          <w:shd w:val="clear" w:color="auto" w:fill="FFFFFF" w:themeFill="background1"/>
        </w:rPr>
        <w:t xml:space="preserve">06.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 xml:space="preserve">‡`k miKvi KZ eQ‡i Kg©m~Px wnmv‡e </w:t>
      </w:r>
      <w:r>
        <w:rPr>
          <w:rFonts w:ascii="Times New Roman" w:hAnsi="Times New Roman" w:cs="Times New Roman"/>
          <w:b/>
          <w:sz w:val="24"/>
          <w:shd w:val="clear" w:color="auto" w:fill="FFFFFF" w:themeFill="background1"/>
        </w:rPr>
        <w:t>ADP</w:t>
      </w:r>
      <w:r>
        <w:rPr>
          <w:rFonts w:ascii="SutonnyMJ" w:hAnsi="SutonnyMJ"/>
          <w:b/>
          <w:sz w:val="24"/>
          <w:shd w:val="clear" w:color="auto" w:fill="FFFFFF" w:themeFill="background1"/>
        </w:rPr>
        <w:t xml:space="preserve"> †NvlYv K‡i ?</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1 eQi</w:t>
      </w:r>
      <w:r>
        <w:rPr>
          <w:rFonts w:ascii="SutonnyMJ" w:hAnsi="SutonnyMJ"/>
          <w:sz w:val="24"/>
          <w:shd w:val="clear" w:color="auto" w:fill="FFFFFF" w:themeFill="background1"/>
        </w:rPr>
        <w:tab/>
        <w:t>L. 3 eQi</w:t>
      </w:r>
      <w:r>
        <w:rPr>
          <w:rFonts w:ascii="SutonnyMJ" w:hAnsi="SutonnyMJ"/>
          <w:sz w:val="24"/>
          <w:shd w:val="clear" w:color="auto" w:fill="FFFFFF" w:themeFill="background1"/>
        </w:rPr>
        <w:tab/>
        <w:t xml:space="preserve">M. 5 eQi </w:t>
      </w:r>
      <w:r>
        <w:rPr>
          <w:rFonts w:ascii="SutonnyMJ" w:hAnsi="SutonnyMJ"/>
          <w:sz w:val="24"/>
          <w:shd w:val="clear" w:color="auto" w:fill="FFFFFF" w:themeFill="background1"/>
        </w:rPr>
        <w:tab/>
        <w:t>N. 2 eQi</w:t>
      </w:r>
      <w:r>
        <w:rPr>
          <w:rFonts w:ascii="SutonnyMJ" w:hAnsi="SutonnyMJ"/>
          <w:sz w:val="24"/>
          <w:shd w:val="clear" w:color="auto" w:fill="FFFFFF" w:themeFill="background1"/>
        </w:rPr>
        <w:tab/>
      </w:r>
      <w:r>
        <w:rPr>
          <w:rFonts w:ascii="SutonnyMJ" w:hAnsi="SutonnyMJ"/>
          <w:sz w:val="24"/>
          <w:shd w:val="clear" w:color="auto" w:fill="000000" w:themeFill="text1"/>
        </w:rPr>
        <w:t>06. K</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sz w:val="24"/>
          <w:shd w:val="clear" w:color="auto" w:fill="FFFFFF" w:themeFill="background1"/>
        </w:rPr>
        <w:t xml:space="preserve"> </w:t>
      </w:r>
      <w:r>
        <w:rPr>
          <w:rFonts w:ascii="SutonnyMJ" w:hAnsi="SutonnyMJ"/>
          <w:b/>
          <w:sz w:val="24"/>
          <w:shd w:val="clear" w:color="auto" w:fill="FFFFFF" w:themeFill="background1"/>
        </w:rPr>
        <w:t xml:space="preserve">07. </w:t>
      </w:r>
      <w:proofErr w:type="gramStart"/>
      <w:r>
        <w:rPr>
          <w:rFonts w:ascii="SutonnyMJ" w:hAnsi="SutonnyMJ"/>
          <w:b/>
          <w:sz w:val="24"/>
          <w:shd w:val="clear" w:color="auto" w:fill="FFFFFF" w:themeFill="background1"/>
        </w:rPr>
        <w:t>ev‡</w:t>
      </w:r>
      <w:proofErr w:type="gramEnd"/>
      <w:r>
        <w:rPr>
          <w:rFonts w:ascii="SutonnyMJ" w:hAnsi="SutonnyMJ"/>
          <w:b/>
          <w:sz w:val="24"/>
          <w:shd w:val="clear" w:color="auto" w:fill="FFFFFF" w:themeFill="background1"/>
        </w:rPr>
        <w:t>RU ej‡Z eySvqÑ</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proofErr w:type="gramStart"/>
      <w:r>
        <w:rPr>
          <w:rFonts w:ascii="SutonnyMJ" w:hAnsi="SutonnyMJ"/>
          <w:sz w:val="24"/>
          <w:shd w:val="clear" w:color="auto" w:fill="FFFFFF" w:themeFill="background1"/>
        </w:rPr>
        <w:t>K. AvMvgx Avw_©K Eq‡ii m¤¢ve¨ Avq I e¨vq</w:t>
      </w:r>
      <w:r>
        <w:rPr>
          <w:rFonts w:ascii="SutonnyMJ" w:hAnsi="SutonnyMJ"/>
          <w:sz w:val="24"/>
          <w:shd w:val="clear" w:color="auto" w:fill="FFFFFF" w:themeFill="background1"/>
        </w:rPr>
        <w:tab/>
        <w:t>L. weMZ Avw_©K eQ‡ii Avq I e¨vq</w:t>
      </w:r>
      <w:r>
        <w:rPr>
          <w:rFonts w:ascii="SutonnyMJ" w:hAnsi="SutonnyMJ"/>
          <w:sz w:val="24"/>
          <w:shd w:val="clear" w:color="auto" w:fill="FFFFFF" w:themeFill="background1"/>
        </w:rPr>
        <w:tab/>
      </w:r>
      <w:r>
        <w:rPr>
          <w:rFonts w:ascii="SutonnyMJ" w:hAnsi="SutonnyMJ"/>
          <w:sz w:val="24"/>
          <w:shd w:val="clear" w:color="auto" w:fill="000000" w:themeFill="text1"/>
        </w:rPr>
        <w:t>07.</w:t>
      </w:r>
      <w:proofErr w:type="gramEnd"/>
      <w:r>
        <w:rPr>
          <w:rFonts w:ascii="SutonnyMJ" w:hAnsi="SutonnyMJ"/>
          <w:sz w:val="24"/>
          <w:shd w:val="clear" w:color="auto" w:fill="000000" w:themeFill="text1"/>
        </w:rPr>
        <w:t xml:space="preserve"> K</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sz w:val="24"/>
          <w:shd w:val="clear" w:color="auto" w:fill="FFFFFF" w:themeFill="background1"/>
        </w:rPr>
        <w:tab/>
        <w:t>M. †h †Kvb Avw_©K eQ‡ii Avq I e¨vq</w:t>
      </w:r>
      <w:r>
        <w:rPr>
          <w:rFonts w:ascii="SutonnyMJ" w:hAnsi="SutonnyMJ"/>
          <w:sz w:val="24"/>
          <w:shd w:val="clear" w:color="auto" w:fill="FFFFFF" w:themeFill="background1"/>
        </w:rPr>
        <w:tab/>
        <w:t>N. †Kv¤úvwbi Avq I e¨vq</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sz w:val="24"/>
          <w:shd w:val="clear" w:color="auto" w:fill="FFFFFF" w:themeFill="background1"/>
        </w:rPr>
        <w:t xml:space="preserve"> </w:t>
      </w:r>
      <w:r>
        <w:rPr>
          <w:rFonts w:ascii="SutonnyMJ" w:hAnsi="SutonnyMJ"/>
          <w:b/>
          <w:sz w:val="24"/>
          <w:shd w:val="clear" w:color="auto" w:fill="FFFFFF" w:themeFill="background1"/>
        </w:rPr>
        <w:t xml:space="preserve">08. RvZxq msm‡` </w:t>
      </w:r>
      <w:proofErr w:type="gramStart"/>
      <w:r>
        <w:rPr>
          <w:rFonts w:ascii="SutonnyMJ" w:hAnsi="SutonnyMJ"/>
          <w:b/>
          <w:sz w:val="24"/>
          <w:shd w:val="clear" w:color="auto" w:fill="FFFFFF" w:themeFill="background1"/>
        </w:rPr>
        <w:t>ev‡</w:t>
      </w:r>
      <w:proofErr w:type="gramEnd"/>
      <w:r>
        <w:rPr>
          <w:rFonts w:ascii="SutonnyMJ" w:hAnsi="SutonnyMJ"/>
          <w:b/>
          <w:sz w:val="24"/>
          <w:shd w:val="clear" w:color="auto" w:fill="FFFFFF" w:themeFill="background1"/>
        </w:rPr>
        <w:t>RU †NvlYv K‡ib Ñ</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sz w:val="24"/>
          <w:shd w:val="clear" w:color="auto" w:fill="FFFFFF" w:themeFill="background1"/>
        </w:rPr>
        <w:tab/>
      </w:r>
      <w:proofErr w:type="gramStart"/>
      <w:r>
        <w:rPr>
          <w:rFonts w:ascii="SutonnyMJ" w:hAnsi="SutonnyMJ"/>
          <w:sz w:val="24"/>
          <w:shd w:val="clear" w:color="auto" w:fill="FFFFFF" w:themeFill="background1"/>
        </w:rPr>
        <w:t>K. cÖavbgš¿x</w:t>
      </w:r>
      <w:r>
        <w:rPr>
          <w:rFonts w:ascii="SutonnyMJ" w:hAnsi="SutonnyMJ"/>
          <w:sz w:val="24"/>
          <w:shd w:val="clear" w:color="auto" w:fill="FFFFFF" w:themeFill="background1"/>
        </w:rPr>
        <w:tab/>
        <w:t>L. cwiKíbvgš¿x</w:t>
      </w:r>
      <w:r>
        <w:rPr>
          <w:rFonts w:ascii="SutonnyMJ" w:hAnsi="SutonnyMJ"/>
          <w:sz w:val="24"/>
          <w:shd w:val="clear" w:color="auto" w:fill="FFFFFF" w:themeFill="background1"/>
        </w:rPr>
        <w:tab/>
        <w:t>M.</w:t>
      </w:r>
      <w:proofErr w:type="gramEnd"/>
      <w:r>
        <w:rPr>
          <w:rFonts w:ascii="SutonnyMJ" w:hAnsi="SutonnyMJ"/>
          <w:sz w:val="24"/>
          <w:shd w:val="clear" w:color="auto" w:fill="FFFFFF" w:themeFill="background1"/>
        </w:rPr>
        <w:t xml:space="preserve"> </w:t>
      </w:r>
      <w:proofErr w:type="gramStart"/>
      <w:r>
        <w:rPr>
          <w:rFonts w:ascii="SutonnyMJ" w:hAnsi="SutonnyMJ"/>
          <w:sz w:val="24"/>
          <w:shd w:val="clear" w:color="auto" w:fill="FFFFFF" w:themeFill="background1"/>
        </w:rPr>
        <w:t>A_©gš¿x</w:t>
      </w:r>
      <w:r>
        <w:rPr>
          <w:rFonts w:ascii="SutonnyMJ" w:hAnsi="SutonnyMJ"/>
          <w:sz w:val="24"/>
          <w:shd w:val="clear" w:color="auto" w:fill="FFFFFF" w:themeFill="background1"/>
        </w:rPr>
        <w:tab/>
        <w:t>N. ivóªcwZ</w:t>
      </w:r>
      <w:r>
        <w:rPr>
          <w:rFonts w:ascii="SutonnyMJ" w:hAnsi="SutonnyMJ"/>
          <w:sz w:val="24"/>
          <w:shd w:val="clear" w:color="auto" w:fill="FFFFFF" w:themeFill="background1"/>
        </w:rPr>
        <w:tab/>
      </w:r>
      <w:r>
        <w:rPr>
          <w:rFonts w:ascii="SutonnyMJ" w:hAnsi="SutonnyMJ"/>
          <w:sz w:val="24"/>
          <w:shd w:val="clear" w:color="auto" w:fill="000000" w:themeFill="text1"/>
        </w:rPr>
        <w:t>08.</w:t>
      </w:r>
      <w:proofErr w:type="gramEnd"/>
      <w:r>
        <w:rPr>
          <w:rFonts w:ascii="SutonnyMJ" w:hAnsi="SutonnyMJ"/>
          <w:sz w:val="24"/>
          <w:shd w:val="clear" w:color="auto" w:fill="000000" w:themeFill="text1"/>
        </w:rPr>
        <w:t xml:space="preserve"> M</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sz w:val="24"/>
          <w:shd w:val="clear" w:color="auto" w:fill="FFFFFF" w:themeFill="background1"/>
        </w:rPr>
        <w:t xml:space="preserve"> </w:t>
      </w:r>
      <w:r>
        <w:rPr>
          <w:rFonts w:ascii="SutonnyMJ" w:hAnsi="SutonnyMJ"/>
          <w:b/>
          <w:sz w:val="24"/>
          <w:shd w:val="clear" w:color="auto" w:fill="FFFFFF" w:themeFill="background1"/>
        </w:rPr>
        <w:t>09. †h ev‡RU e¨vq A‡</w:t>
      </w:r>
      <w:proofErr w:type="gramStart"/>
      <w:r>
        <w:rPr>
          <w:rFonts w:ascii="SutonnyMJ" w:hAnsi="SutonnyMJ"/>
          <w:b/>
          <w:sz w:val="24"/>
          <w:shd w:val="clear" w:color="auto" w:fill="FFFFFF" w:themeFill="background1"/>
        </w:rPr>
        <w:t>cÿv  Avq</w:t>
      </w:r>
      <w:proofErr w:type="gramEnd"/>
      <w:r>
        <w:rPr>
          <w:rFonts w:ascii="SutonnyMJ" w:hAnsi="SutonnyMJ"/>
          <w:b/>
          <w:sz w:val="24"/>
          <w:shd w:val="clear" w:color="auto" w:fill="FFFFFF" w:themeFill="background1"/>
        </w:rPr>
        <w:t xml:space="preserve"> †ewk Zv‡K Kx e‡j ?</w:t>
      </w:r>
    </w:p>
    <w:p w:rsidR="00DD5FF0" w:rsidRPr="00B40224"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 xml:space="preserve">K. mylg </w:t>
      </w:r>
      <w:proofErr w:type="gramStart"/>
      <w:r>
        <w:rPr>
          <w:rFonts w:ascii="SutonnyMJ" w:hAnsi="SutonnyMJ"/>
          <w:sz w:val="24"/>
          <w:shd w:val="clear" w:color="auto" w:fill="FFFFFF" w:themeFill="background1"/>
        </w:rPr>
        <w:t>ev‡</w:t>
      </w:r>
      <w:proofErr w:type="gramEnd"/>
      <w:r>
        <w:rPr>
          <w:rFonts w:ascii="SutonnyMJ" w:hAnsi="SutonnyMJ"/>
          <w:sz w:val="24"/>
          <w:shd w:val="clear" w:color="auto" w:fill="FFFFFF" w:themeFill="background1"/>
        </w:rPr>
        <w:t>RU</w:t>
      </w:r>
      <w:r>
        <w:rPr>
          <w:rFonts w:ascii="SutonnyMJ" w:hAnsi="SutonnyMJ"/>
          <w:sz w:val="24"/>
          <w:shd w:val="clear" w:color="auto" w:fill="FFFFFF" w:themeFill="background1"/>
        </w:rPr>
        <w:tab/>
        <w:t>L. D×…Ë ev‡RU</w:t>
      </w:r>
      <w:r>
        <w:rPr>
          <w:rFonts w:ascii="SutonnyMJ" w:hAnsi="SutonnyMJ"/>
          <w:sz w:val="24"/>
          <w:shd w:val="clear" w:color="auto" w:fill="FFFFFF" w:themeFill="background1"/>
        </w:rPr>
        <w:tab/>
        <w:t>M. NvUwZ ev‡RU</w:t>
      </w:r>
      <w:r>
        <w:rPr>
          <w:rFonts w:ascii="SutonnyMJ" w:hAnsi="SutonnyMJ"/>
          <w:sz w:val="24"/>
          <w:shd w:val="clear" w:color="auto" w:fill="FFFFFF" w:themeFill="background1"/>
        </w:rPr>
        <w:tab/>
        <w:t>N. m¤ú~iK ev‡RU</w:t>
      </w:r>
      <w:r>
        <w:rPr>
          <w:rFonts w:ascii="SutonnyMJ" w:hAnsi="SutonnyMJ"/>
          <w:sz w:val="24"/>
          <w:shd w:val="clear" w:color="auto" w:fill="FFFFFF" w:themeFill="background1"/>
        </w:rPr>
        <w:tab/>
      </w:r>
      <w:r>
        <w:rPr>
          <w:rFonts w:ascii="SutonnyMJ" w:hAnsi="SutonnyMJ"/>
          <w:sz w:val="24"/>
          <w:shd w:val="clear" w:color="auto" w:fill="000000" w:themeFill="text1"/>
        </w:rPr>
        <w:t>09. L</w:t>
      </w:r>
    </w:p>
    <w:p w:rsidR="00DD5FF0" w:rsidRPr="006F4C3C" w:rsidRDefault="00DD5FF0" w:rsidP="00DD5FF0">
      <w:pPr>
        <w:tabs>
          <w:tab w:val="left" w:pos="360"/>
        </w:tabs>
        <w:spacing w:line="242" w:lineRule="auto"/>
        <w:jc w:val="center"/>
        <w:rPr>
          <w:rFonts w:ascii="SutonnyMJ" w:hAnsi="SutonnyMJ"/>
          <w:b/>
          <w:sz w:val="10"/>
          <w:szCs w:val="30"/>
        </w:rPr>
      </w:pPr>
    </w:p>
    <w:p w:rsidR="00DD5FF0" w:rsidRPr="00005C3D" w:rsidRDefault="00DD5FF0" w:rsidP="00DD5FF0">
      <w:pPr>
        <w:shd w:val="clear" w:color="auto" w:fill="000000" w:themeFill="text1"/>
        <w:tabs>
          <w:tab w:val="left" w:pos="360"/>
        </w:tabs>
        <w:spacing w:line="242" w:lineRule="auto"/>
        <w:jc w:val="center"/>
        <w:rPr>
          <w:rFonts w:ascii="SutonnyMJ" w:hAnsi="SutonnyMJ"/>
          <w:b/>
          <w:sz w:val="30"/>
          <w:szCs w:val="30"/>
        </w:rPr>
      </w:pPr>
      <w:r w:rsidRPr="00005C3D">
        <w:rPr>
          <w:rFonts w:ascii="SutonnyMJ" w:hAnsi="SutonnyMJ"/>
          <w:b/>
          <w:sz w:val="30"/>
          <w:szCs w:val="30"/>
        </w:rPr>
        <w:t>`</w:t>
      </w:r>
      <w:proofErr w:type="gramStart"/>
      <w:r w:rsidRPr="00005C3D">
        <w:rPr>
          <w:rFonts w:ascii="SutonnyMJ" w:hAnsi="SutonnyMJ"/>
          <w:b/>
          <w:sz w:val="30"/>
          <w:szCs w:val="30"/>
        </w:rPr>
        <w:t>wi</w:t>
      </w:r>
      <w:proofErr w:type="gramEnd"/>
      <w:r w:rsidRPr="00005C3D">
        <w:rPr>
          <w:rFonts w:ascii="SutonnyMJ" w:hAnsi="SutonnyMJ"/>
          <w:b/>
          <w:sz w:val="30"/>
          <w:szCs w:val="30"/>
        </w:rPr>
        <w:t>`ª</w:t>
      </w:r>
    </w:p>
    <w:p w:rsidR="00DD5FF0" w:rsidRPr="0095443C" w:rsidRDefault="00DD5FF0" w:rsidP="00DD5FF0">
      <w:pPr>
        <w:pStyle w:val="ListParagraph"/>
        <w:numPr>
          <w:ilvl w:val="0"/>
          <w:numId w:val="402"/>
        </w:numPr>
        <w:spacing w:line="242" w:lineRule="auto"/>
        <w:ind w:left="450"/>
        <w:contextualSpacing/>
        <w:jc w:val="both"/>
        <w:rPr>
          <w:rFonts w:ascii="SutonnyMJ" w:hAnsi="SutonnyMJ"/>
          <w:sz w:val="24"/>
        </w:rPr>
      </w:pPr>
      <w:r w:rsidRPr="0095443C">
        <w:rPr>
          <w:rFonts w:ascii="SutonnyMJ" w:hAnsi="SutonnyMJ"/>
          <w:sz w:val="24"/>
        </w:rPr>
        <w:t>`wi`ª: †Kv‡bv e¨w³ hw` w`‡b 2122 wK‡jvK¨vjwii Lvevi †Kbvi mvg‡_©i ciI wKQz UvKv Lv`¨ewnf~©Z c‡Y¨ LiP Ki‡Z cv‡ib, Zvn‡j Zviv `vwi`ªmxgvi wb‡P emevm K‡ib e‡j a‡i †bqv nq</w:t>
      </w:r>
    </w:p>
    <w:p w:rsidR="00DD5FF0" w:rsidRPr="0095443C" w:rsidRDefault="00DD5FF0" w:rsidP="00DD5FF0">
      <w:pPr>
        <w:pStyle w:val="ListParagraph"/>
        <w:numPr>
          <w:ilvl w:val="0"/>
          <w:numId w:val="402"/>
        </w:numPr>
        <w:spacing w:line="242" w:lineRule="auto"/>
        <w:ind w:left="450"/>
        <w:contextualSpacing/>
        <w:jc w:val="both"/>
        <w:rPr>
          <w:rFonts w:ascii="SutonnyMJ" w:hAnsi="SutonnyMJ"/>
          <w:sz w:val="24"/>
        </w:rPr>
      </w:pPr>
      <w:r>
        <w:rPr>
          <w:rFonts w:ascii="SutonnyMJ" w:hAnsi="SutonnyMJ"/>
          <w:sz w:val="24"/>
        </w:rPr>
        <w:t xml:space="preserve">AwZ`vwi`ª¨: </w:t>
      </w:r>
      <w:r w:rsidRPr="0095443C">
        <w:rPr>
          <w:rFonts w:ascii="SutonnyMJ" w:hAnsi="SutonnyMJ"/>
          <w:sz w:val="24"/>
        </w:rPr>
        <w:t>hv‡`i ˆ`wbK †gvU LiP Kivi mvg_©¨ 2122 wK‡jvK¨vjwi Lv`¨ †Kbvi mgvb ev Kg</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rPr>
      </w:pPr>
      <w:r w:rsidRPr="0095443C">
        <w:rPr>
          <w:rFonts w:ascii="SutonnyMJ" w:hAnsi="SutonnyMJ"/>
          <w:sz w:val="24"/>
        </w:rPr>
        <w:t>me‡P‡q †ewk RbmsL¨v `wi`ª mxgvi wb‡P evm K‡iÑ KzwoMÖv</w:t>
      </w:r>
      <w:r>
        <w:rPr>
          <w:rFonts w:ascii="SutonnyMJ" w:hAnsi="SutonnyMJ"/>
          <w:sz w:val="24"/>
        </w:rPr>
        <w:t>‡</w:t>
      </w:r>
      <w:r w:rsidRPr="0095443C">
        <w:rPr>
          <w:rFonts w:ascii="SutonnyMJ" w:hAnsi="SutonnyMJ"/>
          <w:sz w:val="24"/>
        </w:rPr>
        <w:t>g</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szCs w:val="24"/>
        </w:rPr>
      </w:pPr>
      <w:r w:rsidRPr="0095443C">
        <w:rPr>
          <w:rFonts w:ascii="SutonnyMJ" w:hAnsi="SutonnyMJ"/>
          <w:sz w:val="24"/>
          <w:szCs w:val="24"/>
        </w:rPr>
        <w:t>`</w:t>
      </w:r>
      <w:r>
        <w:rPr>
          <w:rFonts w:ascii="SutonnyMJ" w:hAnsi="SutonnyMJ"/>
          <w:sz w:val="24"/>
          <w:szCs w:val="24"/>
        </w:rPr>
        <w:t>v</w:t>
      </w:r>
      <w:r w:rsidRPr="0095443C">
        <w:rPr>
          <w:rFonts w:ascii="SutonnyMJ" w:hAnsi="SutonnyMJ"/>
          <w:sz w:val="24"/>
          <w:szCs w:val="24"/>
        </w:rPr>
        <w:t>wi‡`ªi nvi me‡P‡q KgÑ bvivqYM</w:t>
      </w:r>
      <w:r>
        <w:rPr>
          <w:rFonts w:ascii="SutonnyMJ" w:hAnsi="SutonnyMJ"/>
          <w:sz w:val="24"/>
          <w:szCs w:val="24"/>
        </w:rPr>
        <w:t>‡</w:t>
      </w:r>
      <w:r w:rsidRPr="0095443C">
        <w:rPr>
          <w:rFonts w:ascii="SutonnyMJ" w:hAnsi="SutonnyMJ"/>
          <w:sz w:val="24"/>
          <w:szCs w:val="24"/>
        </w:rPr>
        <w:t>Ä</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szCs w:val="24"/>
        </w:rPr>
      </w:pPr>
      <w:r w:rsidRPr="0095443C">
        <w:rPr>
          <w:rFonts w:ascii="SutonnyMJ" w:hAnsi="SutonnyMJ"/>
          <w:sz w:val="24"/>
          <w:szCs w:val="24"/>
        </w:rPr>
        <w:t>`</w:t>
      </w:r>
      <w:r>
        <w:rPr>
          <w:rFonts w:ascii="SutonnyMJ" w:hAnsi="SutonnyMJ"/>
          <w:sz w:val="24"/>
          <w:szCs w:val="24"/>
        </w:rPr>
        <w:t>v</w:t>
      </w:r>
      <w:r w:rsidRPr="0095443C">
        <w:rPr>
          <w:rFonts w:ascii="SutonnyMJ" w:hAnsi="SutonnyMJ"/>
          <w:sz w:val="24"/>
          <w:szCs w:val="24"/>
        </w:rPr>
        <w:t>wi‡`ªi nvi †ewkÑ iscyi wefv</w:t>
      </w:r>
      <w:r>
        <w:rPr>
          <w:rFonts w:ascii="SutonnyMJ" w:hAnsi="SutonnyMJ"/>
          <w:sz w:val="24"/>
          <w:szCs w:val="24"/>
        </w:rPr>
        <w:t>‡</w:t>
      </w:r>
      <w:r w:rsidRPr="0095443C">
        <w:rPr>
          <w:rFonts w:ascii="SutonnyMJ" w:hAnsi="SutonnyMJ"/>
          <w:sz w:val="24"/>
          <w:szCs w:val="24"/>
        </w:rPr>
        <w:t>M</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szCs w:val="24"/>
        </w:rPr>
      </w:pPr>
      <w:r w:rsidRPr="0095443C">
        <w:rPr>
          <w:rFonts w:ascii="SutonnyMJ" w:hAnsi="SutonnyMJ"/>
          <w:sz w:val="24"/>
          <w:szCs w:val="24"/>
        </w:rPr>
        <w:t>`</w:t>
      </w:r>
      <w:r>
        <w:rPr>
          <w:rFonts w:ascii="SutonnyMJ" w:hAnsi="SutonnyMJ"/>
          <w:sz w:val="24"/>
          <w:szCs w:val="24"/>
        </w:rPr>
        <w:t>v</w:t>
      </w:r>
      <w:r w:rsidRPr="0095443C">
        <w:rPr>
          <w:rFonts w:ascii="SutonnyMJ" w:hAnsi="SutonnyMJ"/>
          <w:sz w:val="24"/>
          <w:szCs w:val="24"/>
        </w:rPr>
        <w:t>wi‡`ªi nvi KgÑ XvKv wefv</w:t>
      </w:r>
      <w:r>
        <w:rPr>
          <w:rFonts w:ascii="SutonnyMJ" w:hAnsi="SutonnyMJ"/>
          <w:sz w:val="24"/>
          <w:szCs w:val="24"/>
        </w:rPr>
        <w:t>‡</w:t>
      </w:r>
      <w:r w:rsidRPr="0095443C">
        <w:rPr>
          <w:rFonts w:ascii="SutonnyMJ" w:hAnsi="SutonnyMJ"/>
          <w:sz w:val="24"/>
          <w:szCs w:val="24"/>
        </w:rPr>
        <w:t>M</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szCs w:val="24"/>
        </w:rPr>
      </w:pPr>
      <w:r w:rsidRPr="0095443C">
        <w:rPr>
          <w:rFonts w:ascii="SutonnyMJ" w:hAnsi="SutonnyMJ"/>
          <w:sz w:val="24"/>
          <w:szCs w:val="24"/>
        </w:rPr>
        <w:t>1991 mv‡j `vwi‡`ª¨i nvi wQjÑ 56.7%</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szCs w:val="24"/>
        </w:rPr>
      </w:pPr>
      <w:r w:rsidRPr="0095443C">
        <w:rPr>
          <w:rFonts w:ascii="SutonnyMJ" w:hAnsi="SutonnyMJ"/>
          <w:sz w:val="24"/>
          <w:szCs w:val="24"/>
        </w:rPr>
        <w:lastRenderedPageBreak/>
        <w:t>wek^e¨vs‡Ki g‡Z, hv‡`i gvwmK Avq 1 nvRvi 297 UvKvi wb‡P Zviv nZ`wi`ª A_ev AwZ`wi`ª¨</w:t>
      </w:r>
    </w:p>
    <w:p w:rsidR="00DD5FF0" w:rsidRPr="00704561" w:rsidRDefault="00DD5FF0" w:rsidP="00DD5FF0">
      <w:pPr>
        <w:pStyle w:val="ListParagraph"/>
        <w:numPr>
          <w:ilvl w:val="0"/>
          <w:numId w:val="403"/>
        </w:numPr>
        <w:spacing w:line="242" w:lineRule="auto"/>
        <w:ind w:left="450" w:hanging="324"/>
        <w:contextualSpacing/>
        <w:jc w:val="both"/>
        <w:rPr>
          <w:rFonts w:ascii="SutonnyMJ" w:hAnsi="SutonnyMJ"/>
          <w:spacing w:val="-8"/>
          <w:sz w:val="24"/>
          <w:szCs w:val="24"/>
        </w:rPr>
      </w:pPr>
      <w:r w:rsidRPr="00704561">
        <w:rPr>
          <w:rFonts w:ascii="SutonnyMJ" w:hAnsi="SutonnyMJ"/>
          <w:spacing w:val="-8"/>
          <w:sz w:val="24"/>
          <w:szCs w:val="24"/>
        </w:rPr>
        <w:t>†UKmB Dbœqb jÿ¨gvÎv (GmwWwR) Abyhvqx 2030 mv‡ji g‡a¨ AwZ`wi‡`ªi nvi 3 kZvs‡ki wb‡P bvwg‡q Avb‡Z n‡e</w:t>
      </w:r>
    </w:p>
    <w:p w:rsidR="00DD5FF0" w:rsidRPr="0095443C" w:rsidRDefault="00DD5FF0" w:rsidP="00DD5FF0">
      <w:pPr>
        <w:pStyle w:val="ListParagraph"/>
        <w:numPr>
          <w:ilvl w:val="0"/>
          <w:numId w:val="403"/>
        </w:numPr>
        <w:spacing w:line="242" w:lineRule="auto"/>
        <w:ind w:left="450" w:hanging="324"/>
        <w:contextualSpacing/>
        <w:jc w:val="both"/>
        <w:rPr>
          <w:rFonts w:ascii="SutonnyMJ" w:hAnsi="SutonnyMJ"/>
          <w:sz w:val="24"/>
          <w:szCs w:val="24"/>
        </w:rPr>
      </w:pPr>
      <w:r w:rsidRPr="0095443C">
        <w:rPr>
          <w:rFonts w:ascii="SutonnyMJ" w:hAnsi="SutonnyMJ"/>
          <w:sz w:val="24"/>
          <w:szCs w:val="24"/>
        </w:rPr>
        <w:t>mßg cÂevwl©wK cwiKíbvi †cÖwÿ‡Z `vwi`ª¨ n«vmKi‡Yi jÿ¨gvÎvÑ</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2250"/>
        <w:gridCol w:w="2340"/>
      </w:tblGrid>
      <w:tr w:rsidR="00DD5FF0" w:rsidRPr="00005C3D" w:rsidTr="00711701">
        <w:tc>
          <w:tcPr>
            <w:tcW w:w="2160" w:type="dxa"/>
            <w:shd w:val="clear" w:color="auto" w:fill="D9D9D9"/>
          </w:tcPr>
          <w:p w:rsidR="00DD5FF0" w:rsidRPr="00005C3D" w:rsidRDefault="00DD5FF0" w:rsidP="00711701">
            <w:pPr>
              <w:pStyle w:val="ListParagraph"/>
              <w:ind w:left="0"/>
              <w:jc w:val="center"/>
              <w:rPr>
                <w:rFonts w:ascii="SutonnyMJ" w:hAnsi="SutonnyMJ" w:cs="Times New Roman"/>
                <w:b/>
              </w:rPr>
            </w:pPr>
            <w:r w:rsidRPr="00005C3D">
              <w:rPr>
                <w:rFonts w:ascii="SutonnyMJ" w:hAnsi="SutonnyMJ" w:cs="Times New Roman"/>
                <w:b/>
              </w:rPr>
              <w:t>mvj</w:t>
            </w:r>
          </w:p>
        </w:tc>
        <w:tc>
          <w:tcPr>
            <w:tcW w:w="2250" w:type="dxa"/>
            <w:shd w:val="clear" w:color="auto" w:fill="D9D9D9"/>
          </w:tcPr>
          <w:p w:rsidR="00DD5FF0" w:rsidRPr="00005C3D" w:rsidRDefault="00DD5FF0" w:rsidP="00711701">
            <w:pPr>
              <w:pStyle w:val="ListParagraph"/>
              <w:ind w:left="0"/>
              <w:jc w:val="center"/>
              <w:rPr>
                <w:rFonts w:ascii="SutonnyMJ" w:hAnsi="SutonnyMJ" w:cs="Times New Roman"/>
                <w:b/>
              </w:rPr>
            </w:pPr>
            <w:r w:rsidRPr="00005C3D">
              <w:rPr>
                <w:rFonts w:ascii="SutonnyMJ" w:hAnsi="SutonnyMJ" w:cs="Times New Roman"/>
                <w:b/>
              </w:rPr>
              <w:t>ga¨g `vwi`ª¨ n«vm</w:t>
            </w:r>
          </w:p>
        </w:tc>
        <w:tc>
          <w:tcPr>
            <w:tcW w:w="2340" w:type="dxa"/>
            <w:shd w:val="clear" w:color="auto" w:fill="D9D9D9"/>
          </w:tcPr>
          <w:p w:rsidR="00DD5FF0" w:rsidRPr="00005C3D" w:rsidRDefault="00DD5FF0" w:rsidP="00711701">
            <w:pPr>
              <w:pStyle w:val="ListParagraph"/>
              <w:ind w:left="0"/>
              <w:jc w:val="center"/>
              <w:rPr>
                <w:rFonts w:ascii="SutonnyMJ" w:hAnsi="SutonnyMJ" w:cs="Times New Roman"/>
                <w:b/>
              </w:rPr>
            </w:pPr>
            <w:r w:rsidRPr="00005C3D">
              <w:rPr>
                <w:rFonts w:ascii="SutonnyMJ" w:hAnsi="SutonnyMJ" w:cs="Times New Roman"/>
                <w:b/>
              </w:rPr>
              <w:t>AwZ`vwi`ª¨</w:t>
            </w:r>
          </w:p>
        </w:tc>
      </w:tr>
      <w:tr w:rsidR="00DD5FF0" w:rsidRPr="00005C3D" w:rsidTr="00711701">
        <w:tc>
          <w:tcPr>
            <w:tcW w:w="2160" w:type="dxa"/>
            <w:shd w:val="clear" w:color="auto" w:fill="auto"/>
          </w:tcPr>
          <w:p w:rsidR="00DD5FF0" w:rsidRPr="00005C3D" w:rsidRDefault="00DD5FF0" w:rsidP="00711701">
            <w:pPr>
              <w:pStyle w:val="ListParagraph"/>
              <w:ind w:left="0"/>
              <w:jc w:val="center"/>
              <w:rPr>
                <w:rFonts w:ascii="SutonnyMJ" w:hAnsi="SutonnyMJ" w:cs="Times New Roman"/>
              </w:rPr>
            </w:pPr>
            <w:r w:rsidRPr="00005C3D">
              <w:rPr>
                <w:rFonts w:ascii="SutonnyMJ" w:hAnsi="SutonnyMJ" w:cs="Times New Roman"/>
              </w:rPr>
              <w:t>2019</w:t>
            </w:r>
          </w:p>
        </w:tc>
        <w:tc>
          <w:tcPr>
            <w:tcW w:w="2250" w:type="dxa"/>
            <w:shd w:val="clear" w:color="auto" w:fill="auto"/>
          </w:tcPr>
          <w:p w:rsidR="00DD5FF0" w:rsidRPr="00005C3D" w:rsidRDefault="00DD5FF0" w:rsidP="00711701">
            <w:pPr>
              <w:pStyle w:val="ListParagraph"/>
              <w:ind w:left="0"/>
              <w:jc w:val="center"/>
              <w:rPr>
                <w:rFonts w:ascii="SutonnyMJ" w:hAnsi="SutonnyMJ" w:cs="Times New Roman"/>
              </w:rPr>
            </w:pPr>
            <w:r w:rsidRPr="00005C3D">
              <w:rPr>
                <w:rFonts w:ascii="SutonnyMJ" w:hAnsi="SutonnyMJ" w:cs="Times New Roman"/>
              </w:rPr>
              <w:t>19.8%</w:t>
            </w:r>
          </w:p>
        </w:tc>
        <w:tc>
          <w:tcPr>
            <w:tcW w:w="2340" w:type="dxa"/>
            <w:shd w:val="clear" w:color="auto" w:fill="auto"/>
          </w:tcPr>
          <w:p w:rsidR="00DD5FF0" w:rsidRPr="00005C3D" w:rsidRDefault="00DD5FF0" w:rsidP="00711701">
            <w:pPr>
              <w:pStyle w:val="ListParagraph"/>
              <w:ind w:left="0"/>
              <w:jc w:val="center"/>
              <w:rPr>
                <w:rFonts w:ascii="SutonnyMJ" w:hAnsi="SutonnyMJ" w:cs="Times New Roman"/>
              </w:rPr>
            </w:pPr>
            <w:r w:rsidRPr="00005C3D">
              <w:rPr>
                <w:rFonts w:ascii="SutonnyMJ" w:hAnsi="SutonnyMJ" w:cs="Times New Roman"/>
              </w:rPr>
              <w:t>9.7%</w:t>
            </w:r>
          </w:p>
        </w:tc>
      </w:tr>
      <w:tr w:rsidR="00DD5FF0" w:rsidRPr="00005C3D" w:rsidTr="00711701">
        <w:tc>
          <w:tcPr>
            <w:tcW w:w="2160" w:type="dxa"/>
            <w:shd w:val="clear" w:color="auto" w:fill="auto"/>
          </w:tcPr>
          <w:p w:rsidR="00DD5FF0" w:rsidRPr="00005C3D" w:rsidRDefault="00DD5FF0" w:rsidP="00711701">
            <w:pPr>
              <w:pStyle w:val="ListParagraph"/>
              <w:ind w:left="0"/>
              <w:jc w:val="center"/>
              <w:rPr>
                <w:rFonts w:ascii="SutonnyMJ" w:hAnsi="SutonnyMJ" w:cs="Times New Roman"/>
              </w:rPr>
            </w:pPr>
            <w:r w:rsidRPr="00005C3D">
              <w:rPr>
                <w:rFonts w:ascii="SutonnyMJ" w:hAnsi="SutonnyMJ" w:cs="Times New Roman"/>
              </w:rPr>
              <w:t>2020</w:t>
            </w:r>
          </w:p>
        </w:tc>
        <w:tc>
          <w:tcPr>
            <w:tcW w:w="2250" w:type="dxa"/>
            <w:shd w:val="clear" w:color="auto" w:fill="auto"/>
          </w:tcPr>
          <w:p w:rsidR="00DD5FF0" w:rsidRPr="00005C3D" w:rsidRDefault="00DD5FF0" w:rsidP="00711701">
            <w:pPr>
              <w:pStyle w:val="ListParagraph"/>
              <w:ind w:left="0"/>
              <w:jc w:val="center"/>
              <w:rPr>
                <w:rFonts w:ascii="SutonnyMJ" w:hAnsi="SutonnyMJ" w:cs="Times New Roman"/>
              </w:rPr>
            </w:pPr>
            <w:r w:rsidRPr="00005C3D">
              <w:rPr>
                <w:rFonts w:ascii="SutonnyMJ" w:hAnsi="SutonnyMJ" w:cs="Times New Roman"/>
              </w:rPr>
              <w:t>18.6%</w:t>
            </w:r>
          </w:p>
        </w:tc>
        <w:tc>
          <w:tcPr>
            <w:tcW w:w="2340" w:type="dxa"/>
            <w:shd w:val="clear" w:color="auto" w:fill="auto"/>
          </w:tcPr>
          <w:p w:rsidR="00DD5FF0" w:rsidRPr="00005C3D" w:rsidRDefault="00DD5FF0" w:rsidP="00711701">
            <w:pPr>
              <w:pStyle w:val="ListParagraph"/>
              <w:ind w:left="0"/>
              <w:jc w:val="center"/>
              <w:rPr>
                <w:rFonts w:ascii="SutonnyMJ" w:hAnsi="SutonnyMJ" w:cs="Times New Roman"/>
              </w:rPr>
            </w:pPr>
            <w:r w:rsidRPr="00005C3D">
              <w:rPr>
                <w:rFonts w:ascii="SutonnyMJ" w:hAnsi="SutonnyMJ" w:cs="Times New Roman"/>
              </w:rPr>
              <w:t>8.9%</w:t>
            </w:r>
          </w:p>
        </w:tc>
      </w:tr>
    </w:tbl>
    <w:p w:rsidR="00DD5FF0" w:rsidRDefault="00DD5FF0" w:rsidP="00DD5FF0">
      <w:pPr>
        <w:jc w:val="both"/>
        <w:rPr>
          <w:rFonts w:ascii="SutonnyMJ" w:eastAsia="SutonnyMJ" w:hAnsi="SutonnyMJ" w:cs="SutonnyMJ"/>
          <w:spacing w:val="-8"/>
          <w:sz w:val="6"/>
        </w:rPr>
      </w:pPr>
    </w:p>
    <w:p w:rsidR="00DD5FF0" w:rsidRDefault="00DD5FF0" w:rsidP="00DD5FF0">
      <w:pPr>
        <w:jc w:val="both"/>
        <w:rPr>
          <w:rFonts w:ascii="SutonnyMJ" w:eastAsia="SutonnyMJ" w:hAnsi="SutonnyMJ" w:cs="SutonnyMJ"/>
          <w:spacing w:val="-8"/>
          <w:sz w:val="6"/>
        </w:rPr>
      </w:pPr>
    </w:p>
    <w:p w:rsidR="00DD5FF0" w:rsidRDefault="00DD5FF0" w:rsidP="00DD5FF0">
      <w:pPr>
        <w:jc w:val="both"/>
        <w:rPr>
          <w:rFonts w:ascii="SutonnyMJ" w:eastAsia="SutonnyMJ" w:hAnsi="SutonnyMJ" w:cs="SutonnyMJ"/>
          <w:spacing w:val="-8"/>
          <w:sz w:val="6"/>
        </w:rPr>
      </w:pPr>
    </w:p>
    <w:p w:rsidR="00DD5FF0" w:rsidRPr="006408BB" w:rsidRDefault="00DD5FF0" w:rsidP="00DD5FF0">
      <w:pPr>
        <w:jc w:val="both"/>
        <w:rPr>
          <w:rFonts w:ascii="SutonnyMJ" w:eastAsia="SutonnyMJ" w:hAnsi="SutonnyMJ" w:cs="SutonnyMJ"/>
          <w:spacing w:val="-4"/>
          <w:sz w:val="24"/>
          <w:shd w:val="clear" w:color="auto" w:fill="000000"/>
        </w:rPr>
      </w:pPr>
      <w:r w:rsidRPr="006408BB">
        <w:rPr>
          <w:rFonts w:ascii="SutonnyMJ" w:eastAsia="SutonnyMJ" w:hAnsi="SutonnyMJ" w:cs="SutonnyMJ"/>
          <w:b/>
          <w:spacing w:val="-4"/>
          <w:sz w:val="24"/>
          <w:shd w:val="clear" w:color="auto" w:fill="000000"/>
        </w:rPr>
        <w:t>Abykxjb</w:t>
      </w:r>
      <w:r w:rsidRPr="006408BB">
        <w:rPr>
          <w:rFonts w:ascii="SutonnyMJ" w:eastAsia="SutonnyMJ" w:hAnsi="SutonnyMJ" w:cs="SutonnyMJ"/>
          <w:spacing w:val="-4"/>
          <w:sz w:val="24"/>
          <w:shd w:val="clear" w:color="auto" w:fill="000000"/>
        </w:rPr>
        <w:t>x</w:t>
      </w:r>
    </w:p>
    <w:p w:rsidR="00DD5FF0" w:rsidRDefault="00DD5FF0" w:rsidP="00DD5FF0">
      <w:pPr>
        <w:jc w:val="both"/>
        <w:rPr>
          <w:rFonts w:ascii="SutonnyMJ" w:eastAsia="SutonnyMJ" w:hAnsi="SutonnyMJ" w:cs="SutonnyMJ"/>
          <w:spacing w:val="-8"/>
          <w:sz w:val="6"/>
        </w:rPr>
      </w:pPr>
    </w:p>
    <w:p w:rsidR="00DD5FF0" w:rsidRDefault="00DD5FF0" w:rsidP="00DD5FF0">
      <w:pPr>
        <w:jc w:val="both"/>
        <w:rPr>
          <w:rFonts w:ascii="SutonnyMJ" w:eastAsia="SutonnyMJ" w:hAnsi="SutonnyMJ" w:cs="SutonnyMJ"/>
          <w:spacing w:val="-8"/>
          <w:sz w:val="6"/>
        </w:rPr>
      </w:pPr>
    </w:p>
    <w:p w:rsidR="00DD5FF0" w:rsidRDefault="00DD5FF0" w:rsidP="00DD5FF0">
      <w:pPr>
        <w:jc w:val="both"/>
        <w:rPr>
          <w:rFonts w:ascii="SutonnyMJ" w:eastAsia="SutonnyMJ" w:hAnsi="SutonnyMJ" w:cs="SutonnyMJ"/>
          <w:spacing w:val="-8"/>
          <w:sz w:val="6"/>
        </w:rPr>
      </w:pPr>
    </w:p>
    <w:p w:rsidR="00DD5FF0" w:rsidRDefault="00DD5FF0" w:rsidP="00DD5FF0">
      <w:pPr>
        <w:jc w:val="both"/>
        <w:rPr>
          <w:rFonts w:ascii="SutonnyMJ" w:eastAsia="SutonnyMJ" w:hAnsi="SutonnyMJ" w:cs="SutonnyMJ"/>
          <w:spacing w:val="-8"/>
          <w:sz w:val="6"/>
        </w:rPr>
      </w:pPr>
    </w:p>
    <w:p w:rsidR="00DD5FF0" w:rsidRPr="00495F89" w:rsidRDefault="00DD5FF0" w:rsidP="00DD5FF0">
      <w:pPr>
        <w:pStyle w:val="ListParagraph"/>
        <w:numPr>
          <w:ilvl w:val="0"/>
          <w:numId w:val="480"/>
        </w:numPr>
        <w:shd w:val="clear" w:color="auto" w:fill="FFFFFF" w:themeFill="background1"/>
        <w:tabs>
          <w:tab w:val="left" w:pos="360"/>
          <w:tab w:val="left" w:pos="2520"/>
          <w:tab w:val="left" w:pos="4320"/>
          <w:tab w:val="left" w:pos="6480"/>
          <w:tab w:val="left" w:pos="8154"/>
        </w:tabs>
        <w:ind w:left="36" w:firstLine="0"/>
        <w:contextualSpacing/>
        <w:rPr>
          <w:rFonts w:ascii="SutonnyMJ" w:hAnsi="SutonnyMJ"/>
          <w:b/>
          <w:sz w:val="24"/>
          <w:shd w:val="clear" w:color="auto" w:fill="FFFFFF" w:themeFill="background1"/>
        </w:rPr>
      </w:pPr>
      <w:r w:rsidRPr="00495F89">
        <w:rPr>
          <w:rFonts w:ascii="SutonnyMJ" w:hAnsi="SutonnyMJ"/>
          <w:b/>
          <w:sz w:val="24"/>
          <w:shd w:val="clear" w:color="auto" w:fill="FFFFFF" w:themeFill="background1"/>
        </w:rPr>
        <w:t>Ô</w:t>
      </w:r>
      <w:r w:rsidRPr="00495F89">
        <w:rPr>
          <w:rFonts w:ascii="Times New Roman" w:hAnsi="Times New Roman" w:cs="Times New Roman"/>
          <w:b/>
          <w:sz w:val="24"/>
          <w:shd w:val="clear" w:color="auto" w:fill="FFFFFF" w:themeFill="background1"/>
        </w:rPr>
        <w:t xml:space="preserve"> PRSP </w:t>
      </w:r>
      <w:r w:rsidRPr="00495F89">
        <w:rPr>
          <w:rFonts w:ascii="SutonnyMJ" w:hAnsi="SutonnyMJ" w:cs="SutonnyMJ"/>
          <w:b/>
          <w:sz w:val="24"/>
          <w:shd w:val="clear" w:color="auto" w:fill="FFFFFF" w:themeFill="background1"/>
        </w:rPr>
        <w:t>Õ n‡”QÑ</w:t>
      </w:r>
    </w:p>
    <w:p w:rsidR="00DD5FF0" w:rsidRPr="00470445"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sz w:val="24"/>
          <w:shd w:val="clear" w:color="auto" w:fill="FFFFFF" w:themeFill="background1"/>
        </w:rPr>
      </w:pPr>
      <w:r>
        <w:rPr>
          <w:rFonts w:ascii="SutonnyMJ" w:hAnsi="SutonnyMJ"/>
          <w:sz w:val="24"/>
          <w:shd w:val="clear" w:color="auto" w:fill="FFFFFF" w:themeFill="background1"/>
        </w:rPr>
        <w:tab/>
      </w:r>
      <w:r w:rsidRPr="00470445">
        <w:rPr>
          <w:rFonts w:ascii="SutonnyMJ" w:hAnsi="SutonnyMJ"/>
          <w:sz w:val="24"/>
          <w:shd w:val="clear" w:color="auto" w:fill="FFFFFF" w:themeFill="background1"/>
        </w:rPr>
        <w:t xml:space="preserve">K. </w:t>
      </w:r>
      <w:proofErr w:type="gramStart"/>
      <w:r w:rsidRPr="00470445">
        <w:rPr>
          <w:rFonts w:ascii="SutonnyMJ" w:hAnsi="SutonnyMJ"/>
          <w:sz w:val="24"/>
          <w:shd w:val="clear" w:color="auto" w:fill="FFFFFF" w:themeFill="background1"/>
        </w:rPr>
        <w:t>ev‡</w:t>
      </w:r>
      <w:proofErr w:type="gramEnd"/>
      <w:r w:rsidRPr="00470445">
        <w:rPr>
          <w:rFonts w:ascii="SutonnyMJ" w:hAnsi="SutonnyMJ"/>
          <w:sz w:val="24"/>
          <w:shd w:val="clear" w:color="auto" w:fill="FFFFFF" w:themeFill="background1"/>
        </w:rPr>
        <w:t>RU we‡kølb</w:t>
      </w:r>
      <w:r w:rsidRPr="00470445">
        <w:rPr>
          <w:rFonts w:ascii="SutonnyMJ" w:hAnsi="SutonnyMJ"/>
          <w:sz w:val="24"/>
          <w:shd w:val="clear" w:color="auto" w:fill="FFFFFF" w:themeFill="background1"/>
        </w:rPr>
        <w:tab/>
      </w:r>
      <w:r>
        <w:rPr>
          <w:rFonts w:ascii="SutonnyMJ" w:hAnsi="SutonnyMJ"/>
          <w:sz w:val="24"/>
          <w:shd w:val="clear" w:color="auto" w:fill="FFFFFF" w:themeFill="background1"/>
        </w:rPr>
        <w:tab/>
      </w:r>
      <w:r w:rsidRPr="00470445">
        <w:rPr>
          <w:rFonts w:ascii="SutonnyMJ" w:hAnsi="SutonnyMJ"/>
          <w:sz w:val="24"/>
          <w:shd w:val="clear" w:color="auto" w:fill="FFFFFF" w:themeFill="background1"/>
        </w:rPr>
        <w:t>L. cÂevwl©Kx cwiKíbv</w:t>
      </w:r>
      <w:r>
        <w:rPr>
          <w:rFonts w:ascii="SutonnyMJ" w:hAnsi="SutonnyMJ"/>
          <w:sz w:val="24"/>
          <w:shd w:val="clear" w:color="auto" w:fill="FFFFFF" w:themeFill="background1"/>
        </w:rPr>
        <w:tab/>
      </w:r>
      <w:r>
        <w:rPr>
          <w:rFonts w:ascii="SutonnyMJ" w:hAnsi="SutonnyMJ"/>
          <w:sz w:val="24"/>
          <w:shd w:val="clear" w:color="auto" w:fill="FFFFFF" w:themeFill="background1"/>
        </w:rPr>
        <w:tab/>
      </w:r>
      <w:r>
        <w:rPr>
          <w:rFonts w:ascii="SutonnyMJ" w:hAnsi="SutonnyMJ"/>
          <w:sz w:val="24"/>
          <w:shd w:val="clear" w:color="auto" w:fill="000000" w:themeFill="text1"/>
        </w:rPr>
        <w:t>01. M</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sz w:val="24"/>
          <w:shd w:val="clear" w:color="auto" w:fill="FFFFFF" w:themeFill="background1"/>
        </w:rPr>
      </w:pPr>
      <w:r>
        <w:rPr>
          <w:rFonts w:ascii="SutonnyMJ" w:hAnsi="SutonnyMJ"/>
          <w:sz w:val="24"/>
          <w:shd w:val="clear" w:color="auto" w:fill="FFFFFF" w:themeFill="background1"/>
        </w:rPr>
        <w:tab/>
      </w:r>
      <w:r w:rsidRPr="00470445">
        <w:rPr>
          <w:rFonts w:ascii="SutonnyMJ" w:hAnsi="SutonnyMJ"/>
          <w:sz w:val="24"/>
          <w:shd w:val="clear" w:color="auto" w:fill="FFFFFF" w:themeFill="background1"/>
        </w:rPr>
        <w:t>M.</w:t>
      </w:r>
      <w:r>
        <w:rPr>
          <w:rFonts w:ascii="SutonnyMJ" w:hAnsi="SutonnyMJ"/>
          <w:sz w:val="24"/>
          <w:shd w:val="clear" w:color="auto" w:fill="FFFFFF" w:themeFill="background1"/>
        </w:rPr>
        <w:t xml:space="preserve"> `vwi`ªv we‡gvPb msµvšÍ †KŠkjcÎ</w:t>
      </w:r>
      <w:r>
        <w:rPr>
          <w:rFonts w:ascii="SutonnyMJ" w:hAnsi="SutonnyMJ"/>
          <w:sz w:val="24"/>
          <w:shd w:val="clear" w:color="auto" w:fill="FFFFFF" w:themeFill="background1"/>
        </w:rPr>
        <w:tab/>
        <w:t>N. `wi`ª‡K Fb weZib msµvšÍ †KŠkj cÎ</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b/>
          <w:sz w:val="24"/>
          <w:shd w:val="clear" w:color="auto" w:fill="FFFFFF" w:themeFill="background1"/>
        </w:rPr>
      </w:pPr>
      <w:r>
        <w:rPr>
          <w:rFonts w:ascii="SutonnyMJ" w:hAnsi="SutonnyMJ"/>
          <w:sz w:val="24"/>
          <w:shd w:val="clear" w:color="auto" w:fill="FFFFFF" w:themeFill="background1"/>
        </w:rPr>
        <w:t xml:space="preserve"> </w:t>
      </w:r>
      <w:r>
        <w:rPr>
          <w:rFonts w:ascii="SutonnyMJ" w:hAnsi="SutonnyMJ"/>
          <w:b/>
          <w:sz w:val="24"/>
          <w:shd w:val="clear" w:color="auto" w:fill="FFFFFF" w:themeFill="background1"/>
        </w:rPr>
        <w:t xml:space="preserve">02. </w:t>
      </w:r>
      <w:proofErr w:type="gramStart"/>
      <w:r>
        <w:rPr>
          <w:rFonts w:ascii="SutonnyMJ" w:hAnsi="SutonnyMJ"/>
          <w:b/>
          <w:sz w:val="24"/>
          <w:shd w:val="clear" w:color="auto" w:fill="FFFFFF" w:themeFill="background1"/>
        </w:rPr>
        <w:t>wØZxq</w:t>
      </w:r>
      <w:proofErr w:type="gramEnd"/>
      <w:r>
        <w:rPr>
          <w:rFonts w:ascii="SutonnyMJ" w:hAnsi="SutonnyMJ"/>
          <w:b/>
          <w:sz w:val="24"/>
          <w:shd w:val="clear" w:color="auto" w:fill="FFFFFF" w:themeFill="background1"/>
        </w:rPr>
        <w:t xml:space="preserve"> `vwi`ªv wbimb †KŠkjc‡Îi †gqv`Kvj †KvbwU ?</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sz w:val="24"/>
          <w:shd w:val="clear" w:color="auto" w:fill="FFFFFF" w:themeFill="background1"/>
        </w:rPr>
      </w:pPr>
      <w:r>
        <w:rPr>
          <w:rFonts w:ascii="SutonnyMJ" w:hAnsi="SutonnyMJ"/>
          <w:sz w:val="24"/>
          <w:shd w:val="clear" w:color="auto" w:fill="FFFFFF" w:themeFill="background1"/>
        </w:rPr>
        <w:tab/>
        <w:t>K. Ryb 10 Ñ Ryb 12</w:t>
      </w:r>
      <w:r>
        <w:rPr>
          <w:rFonts w:ascii="SutonnyMJ" w:hAnsi="SutonnyMJ"/>
          <w:sz w:val="24"/>
          <w:shd w:val="clear" w:color="auto" w:fill="FFFFFF" w:themeFill="background1"/>
        </w:rPr>
        <w:tab/>
        <w:t>L. Ryb 10 Ñ Ryb 14</w:t>
      </w:r>
      <w:r>
        <w:rPr>
          <w:rFonts w:ascii="SutonnyMJ" w:hAnsi="SutonnyMJ"/>
          <w:sz w:val="24"/>
          <w:shd w:val="clear" w:color="auto" w:fill="FFFFFF" w:themeFill="background1"/>
        </w:rPr>
        <w:tab/>
        <w:t>M. Ryb 09 Ñ Ryb 11</w:t>
      </w:r>
      <w:r>
        <w:rPr>
          <w:rFonts w:ascii="SutonnyMJ" w:hAnsi="SutonnyMJ"/>
          <w:sz w:val="24"/>
          <w:shd w:val="clear" w:color="auto" w:fill="FFFFFF" w:themeFill="background1"/>
        </w:rPr>
        <w:tab/>
        <w:t>N. Ryb 09 Ñ Ryb 13</w:t>
      </w:r>
      <w:r>
        <w:rPr>
          <w:rFonts w:ascii="SutonnyMJ" w:hAnsi="SutonnyMJ"/>
          <w:sz w:val="24"/>
          <w:shd w:val="clear" w:color="auto" w:fill="FFFFFF" w:themeFill="background1"/>
        </w:rPr>
        <w:tab/>
      </w:r>
      <w:r>
        <w:rPr>
          <w:rFonts w:ascii="SutonnyMJ" w:hAnsi="SutonnyMJ"/>
          <w:sz w:val="24"/>
          <w:shd w:val="clear" w:color="auto" w:fill="000000" w:themeFill="text1"/>
        </w:rPr>
        <w:t>02. M</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b/>
          <w:sz w:val="24"/>
          <w:shd w:val="clear" w:color="auto" w:fill="FFFFFF" w:themeFill="background1"/>
        </w:rPr>
      </w:pPr>
      <w:r>
        <w:rPr>
          <w:rFonts w:ascii="SutonnyMJ" w:hAnsi="SutonnyMJ"/>
          <w:b/>
          <w:sz w:val="24"/>
          <w:shd w:val="clear" w:color="auto" w:fill="FFFFFF" w:themeFill="background1"/>
        </w:rPr>
        <w:t xml:space="preserve"> 03. </w:t>
      </w:r>
      <w:proofErr w:type="gramStart"/>
      <w:r>
        <w:rPr>
          <w:rFonts w:ascii="SutonnyMJ" w:hAnsi="SutonnyMJ"/>
          <w:b/>
          <w:sz w:val="24"/>
          <w:shd w:val="clear" w:color="auto" w:fill="FFFFFF" w:themeFill="background1"/>
        </w:rPr>
        <w:t>wek</w:t>
      </w:r>
      <w:proofErr w:type="gramEnd"/>
      <w:r>
        <w:rPr>
          <w:rFonts w:ascii="SutonnyMJ" w:hAnsi="SutonnyMJ"/>
          <w:b/>
          <w:sz w:val="24"/>
          <w:shd w:val="clear" w:color="auto" w:fill="FFFFFF" w:themeFill="background1"/>
        </w:rPr>
        <w:t>¦ e¨vsK K‡i evsjv‡`k‡K wb¤œ ga¨g Av‡qi †`‡ki ZvwjKvi AšÍfz©³ K‡i ?</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sz w:val="24"/>
          <w:shd w:val="clear" w:color="auto" w:fill="FFFFFF" w:themeFill="background1"/>
        </w:rPr>
      </w:pPr>
      <w:r>
        <w:rPr>
          <w:rFonts w:ascii="SutonnyMJ" w:hAnsi="SutonnyMJ"/>
          <w:sz w:val="24"/>
          <w:shd w:val="clear" w:color="auto" w:fill="FFFFFF" w:themeFill="background1"/>
        </w:rPr>
        <w:tab/>
        <w:t>K. 1 Ryb 2014</w:t>
      </w:r>
      <w:r>
        <w:rPr>
          <w:rFonts w:ascii="SutonnyMJ" w:hAnsi="SutonnyMJ"/>
          <w:sz w:val="24"/>
          <w:shd w:val="clear" w:color="auto" w:fill="FFFFFF" w:themeFill="background1"/>
        </w:rPr>
        <w:tab/>
        <w:t>L. 1 Ryb 2015</w:t>
      </w:r>
      <w:r>
        <w:rPr>
          <w:rFonts w:ascii="SutonnyMJ" w:hAnsi="SutonnyMJ"/>
          <w:sz w:val="24"/>
          <w:shd w:val="clear" w:color="auto" w:fill="FFFFFF" w:themeFill="background1"/>
        </w:rPr>
        <w:tab/>
        <w:t>M. 1 RyjvB 2015</w:t>
      </w:r>
      <w:r>
        <w:rPr>
          <w:rFonts w:ascii="SutonnyMJ" w:hAnsi="SutonnyMJ"/>
          <w:sz w:val="24"/>
          <w:shd w:val="clear" w:color="auto" w:fill="FFFFFF" w:themeFill="background1"/>
        </w:rPr>
        <w:tab/>
        <w:t>N. 2 RyjvB 2015</w:t>
      </w:r>
      <w:r>
        <w:rPr>
          <w:rFonts w:ascii="SutonnyMJ" w:hAnsi="SutonnyMJ"/>
          <w:sz w:val="24"/>
          <w:shd w:val="clear" w:color="auto" w:fill="FFFFFF" w:themeFill="background1"/>
        </w:rPr>
        <w:tab/>
      </w:r>
      <w:r>
        <w:rPr>
          <w:rFonts w:ascii="SutonnyMJ" w:hAnsi="SutonnyMJ"/>
          <w:sz w:val="24"/>
          <w:shd w:val="clear" w:color="auto" w:fill="000000" w:themeFill="text1"/>
        </w:rPr>
        <w:t>03. M</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b/>
          <w:sz w:val="24"/>
          <w:shd w:val="clear" w:color="auto" w:fill="FFFFFF" w:themeFill="background1"/>
        </w:rPr>
      </w:pPr>
      <w:r>
        <w:rPr>
          <w:rFonts w:ascii="SutonnyMJ" w:hAnsi="SutonnyMJ"/>
          <w:sz w:val="24"/>
          <w:shd w:val="clear" w:color="auto" w:fill="FFFFFF" w:themeFill="background1"/>
        </w:rPr>
        <w:t xml:space="preserve"> </w:t>
      </w:r>
      <w:r>
        <w:rPr>
          <w:rFonts w:ascii="SutonnyMJ" w:hAnsi="SutonnyMJ"/>
          <w:b/>
          <w:sz w:val="24"/>
          <w:shd w:val="clear" w:color="auto" w:fill="FFFFFF" w:themeFill="background1"/>
        </w:rPr>
        <w:t xml:space="preserve">04.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eq¯‹ fvZv Pvjy nq Ñ</w:t>
      </w:r>
    </w:p>
    <w:p w:rsidR="00DD5FF0" w:rsidRPr="008D50C9"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1998 mv‡j</w:t>
      </w:r>
      <w:r>
        <w:rPr>
          <w:rFonts w:ascii="SutonnyMJ" w:hAnsi="SutonnyMJ"/>
          <w:sz w:val="24"/>
          <w:shd w:val="clear" w:color="auto" w:fill="FFFFFF" w:themeFill="background1"/>
        </w:rPr>
        <w:tab/>
        <w:t>L. 1997 mv‡j</w:t>
      </w:r>
      <w:r>
        <w:rPr>
          <w:rFonts w:ascii="SutonnyMJ" w:hAnsi="SutonnyMJ"/>
          <w:sz w:val="24"/>
          <w:shd w:val="clear" w:color="auto" w:fill="FFFFFF" w:themeFill="background1"/>
        </w:rPr>
        <w:tab/>
        <w:t>M. 2000 mv‡j</w:t>
      </w:r>
      <w:r>
        <w:rPr>
          <w:rFonts w:ascii="SutonnyMJ" w:hAnsi="SutonnyMJ"/>
          <w:sz w:val="24"/>
          <w:shd w:val="clear" w:color="auto" w:fill="FFFFFF" w:themeFill="background1"/>
        </w:rPr>
        <w:tab/>
        <w:t>N. 1995 mv‡j</w:t>
      </w:r>
      <w:r>
        <w:rPr>
          <w:rFonts w:ascii="SutonnyMJ" w:hAnsi="SutonnyMJ"/>
          <w:sz w:val="24"/>
          <w:shd w:val="clear" w:color="auto" w:fill="FFFFFF" w:themeFill="background1"/>
        </w:rPr>
        <w:tab/>
      </w:r>
      <w:r>
        <w:rPr>
          <w:rFonts w:ascii="SutonnyMJ" w:hAnsi="SutonnyMJ"/>
          <w:sz w:val="24"/>
          <w:shd w:val="clear" w:color="auto" w:fill="000000" w:themeFill="text1"/>
        </w:rPr>
        <w:t>04. L</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b/>
          <w:sz w:val="24"/>
          <w:shd w:val="clear" w:color="auto" w:fill="FFFFFF" w:themeFill="background1"/>
        </w:rPr>
      </w:pPr>
      <w:r>
        <w:rPr>
          <w:rFonts w:ascii="SutonnyMJ" w:hAnsi="SutonnyMJ"/>
          <w:b/>
          <w:sz w:val="24"/>
          <w:shd w:val="clear" w:color="auto" w:fill="FFFFFF" w:themeFill="background1"/>
        </w:rPr>
        <w:t xml:space="preserve"> 05. `</w:t>
      </w:r>
      <w:proofErr w:type="gramStart"/>
      <w:r>
        <w:rPr>
          <w:rFonts w:ascii="SutonnyMJ" w:hAnsi="SutonnyMJ"/>
          <w:b/>
          <w:sz w:val="24"/>
          <w:shd w:val="clear" w:color="auto" w:fill="FFFFFF" w:themeFill="background1"/>
        </w:rPr>
        <w:t>wi</w:t>
      </w:r>
      <w:proofErr w:type="gramEnd"/>
      <w:r>
        <w:rPr>
          <w:rFonts w:ascii="SutonnyMJ" w:hAnsi="SutonnyMJ"/>
          <w:b/>
          <w:sz w:val="24"/>
          <w:shd w:val="clear" w:color="auto" w:fill="FFFFFF" w:themeFill="background1"/>
        </w:rPr>
        <w:t>`ªi nvi †ewk †Kvb wefvM ?</w:t>
      </w:r>
    </w:p>
    <w:p w:rsidR="00DD5FF0" w:rsidRDefault="00DD5FF0" w:rsidP="00DD5FF0">
      <w:pPr>
        <w:shd w:val="clear" w:color="auto" w:fill="FFFFFF" w:themeFill="background1"/>
        <w:tabs>
          <w:tab w:val="left" w:pos="360"/>
          <w:tab w:val="left" w:pos="2520"/>
          <w:tab w:val="left" w:pos="4320"/>
          <w:tab w:val="left" w:pos="6480"/>
          <w:tab w:val="left" w:pos="8154"/>
        </w:tabs>
        <w:ind w:left="36"/>
        <w:rPr>
          <w:rFonts w:ascii="SutonnyMJ" w:hAnsi="SutonnyMJ"/>
          <w:sz w:val="24"/>
          <w:shd w:val="clear" w:color="auto" w:fill="FFFFFF" w:themeFill="background1"/>
        </w:rPr>
      </w:pPr>
      <w:r>
        <w:rPr>
          <w:rFonts w:ascii="SutonnyMJ" w:hAnsi="SutonnyMJ"/>
          <w:sz w:val="24"/>
          <w:shd w:val="clear" w:color="auto" w:fill="FFFFFF" w:themeFill="background1"/>
        </w:rPr>
        <w:tab/>
        <w:t>K. XvKv</w:t>
      </w:r>
      <w:r>
        <w:rPr>
          <w:rFonts w:ascii="SutonnyMJ" w:hAnsi="SutonnyMJ"/>
          <w:sz w:val="24"/>
          <w:shd w:val="clear" w:color="auto" w:fill="FFFFFF" w:themeFill="background1"/>
        </w:rPr>
        <w:tab/>
        <w:t>L. iscyi</w:t>
      </w:r>
      <w:r>
        <w:rPr>
          <w:rFonts w:ascii="SutonnyMJ" w:hAnsi="SutonnyMJ"/>
          <w:sz w:val="24"/>
          <w:shd w:val="clear" w:color="auto" w:fill="FFFFFF" w:themeFill="background1"/>
        </w:rPr>
        <w:tab/>
        <w:t>M. ewikvj</w:t>
      </w:r>
      <w:r>
        <w:rPr>
          <w:rFonts w:ascii="SutonnyMJ" w:hAnsi="SutonnyMJ"/>
          <w:sz w:val="24"/>
          <w:shd w:val="clear" w:color="auto" w:fill="FFFFFF" w:themeFill="background1"/>
        </w:rPr>
        <w:tab/>
        <w:t>N. wm‡jU</w:t>
      </w:r>
      <w:r>
        <w:rPr>
          <w:rFonts w:ascii="SutonnyMJ" w:hAnsi="SutonnyMJ"/>
          <w:sz w:val="24"/>
          <w:shd w:val="clear" w:color="auto" w:fill="FFFFFF" w:themeFill="background1"/>
        </w:rPr>
        <w:tab/>
      </w:r>
      <w:r>
        <w:rPr>
          <w:rFonts w:ascii="SutonnyMJ" w:hAnsi="SutonnyMJ"/>
          <w:sz w:val="24"/>
          <w:shd w:val="clear" w:color="auto" w:fill="000000" w:themeFill="text1"/>
        </w:rPr>
        <w:t>05. L</w:t>
      </w:r>
    </w:p>
    <w:p w:rsidR="00DD5FF0" w:rsidRDefault="00DD5FF0" w:rsidP="00DD5FF0">
      <w:pPr>
        <w:jc w:val="both"/>
        <w:rPr>
          <w:rFonts w:ascii="SutonnyMJ" w:eastAsia="SutonnyMJ" w:hAnsi="SutonnyMJ" w:cs="SutonnyMJ"/>
          <w:spacing w:val="-8"/>
          <w:sz w:val="6"/>
        </w:rPr>
      </w:pPr>
    </w:p>
    <w:p w:rsidR="00DD5FF0" w:rsidRDefault="00DD5FF0" w:rsidP="00DD5FF0">
      <w:pPr>
        <w:jc w:val="both"/>
        <w:rPr>
          <w:rFonts w:ascii="SutonnyMJ" w:eastAsia="SutonnyMJ" w:hAnsi="SutonnyMJ" w:cs="SutonnyMJ"/>
          <w:spacing w:val="-8"/>
          <w:sz w:val="6"/>
        </w:rPr>
      </w:pPr>
    </w:p>
    <w:p w:rsidR="00DD5FF0" w:rsidRPr="00704561" w:rsidRDefault="00DD5FF0" w:rsidP="00DD5FF0">
      <w:pPr>
        <w:jc w:val="both"/>
        <w:rPr>
          <w:rFonts w:ascii="SutonnyMJ" w:eastAsia="SutonnyMJ" w:hAnsi="SutonnyMJ" w:cs="SutonnyMJ"/>
          <w:spacing w:val="-8"/>
          <w:sz w:val="2"/>
        </w:rPr>
      </w:pPr>
    </w:p>
    <w:p w:rsidR="00DD5FF0" w:rsidRPr="006408BB" w:rsidRDefault="00DD5FF0" w:rsidP="00DD5FF0">
      <w:pPr>
        <w:shd w:val="clear" w:color="auto" w:fill="000000" w:themeFill="text1"/>
        <w:jc w:val="center"/>
        <w:rPr>
          <w:rFonts w:ascii="Times New Roman" w:eastAsia="SutonnyMJ" w:hAnsi="Times New Roman" w:cs="SutonnyMJ"/>
          <w:b/>
          <w:sz w:val="24"/>
          <w:shd w:val="clear" w:color="auto" w:fill="BFBFBF"/>
        </w:rPr>
      </w:pPr>
      <w:r w:rsidRPr="006408BB">
        <w:rPr>
          <w:rFonts w:ascii="SutonnyMJ" w:eastAsia="SutonnyMJ" w:hAnsi="SutonnyMJ" w:cs="SutonnyMJ"/>
          <w:b/>
          <w:sz w:val="28"/>
          <w:shd w:val="clear" w:color="auto" w:fill="000000" w:themeFill="text1"/>
        </w:rPr>
        <w:t xml:space="preserve">A_©‰bwZK cwiKíbv </w:t>
      </w:r>
      <w:r w:rsidRPr="006408BB">
        <w:rPr>
          <w:rFonts w:ascii="Times New Roman" w:eastAsia="SutonnyMJ" w:hAnsi="Times New Roman" w:cs="SutonnyMJ"/>
          <w:b/>
          <w:sz w:val="24"/>
          <w:shd w:val="clear" w:color="auto" w:fill="000000" w:themeFill="text1"/>
        </w:rPr>
        <w:t>(Economic Plans)</w:t>
      </w:r>
    </w:p>
    <w:p w:rsidR="00DD5FF0" w:rsidRPr="006408BB" w:rsidRDefault="00DD5FF0" w:rsidP="00DD5FF0">
      <w:pPr>
        <w:tabs>
          <w:tab w:val="left" w:pos="360"/>
        </w:tabs>
        <w:ind w:left="360"/>
        <w:jc w:val="both"/>
        <w:rPr>
          <w:noProof/>
        </w:rPr>
      </w:pPr>
      <w:r w:rsidRPr="006408BB">
        <w:rPr>
          <w:noProof/>
        </w:rPr>
        <w:drawing>
          <wp:anchor distT="0" distB="0" distL="114300" distR="114300" simplePos="0" relativeHeight="251650560" behindDoc="0" locked="0" layoutInCell="1" allowOverlap="1" wp14:anchorId="2477B0F1" wp14:editId="1ECBE13F">
            <wp:simplePos x="0" y="0"/>
            <wp:positionH relativeFrom="column">
              <wp:posOffset>1507837</wp:posOffset>
            </wp:positionH>
            <wp:positionV relativeFrom="paragraph">
              <wp:posOffset>17203</wp:posOffset>
            </wp:positionV>
            <wp:extent cx="2496312" cy="1609344"/>
            <wp:effectExtent l="0" t="0" r="0" b="0"/>
            <wp:wrapNone/>
            <wp:docPr id="13" name="Picture 4" descr="http://bn.banglapedia.org/images/9/9d/PlanningCommissionChar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n.banglapedia.org/images/9/9d/PlanningCommissionChart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312" cy="1609344"/>
                    </a:xfrm>
                    <a:prstGeom prst="rect">
                      <a:avLst/>
                    </a:prstGeom>
                    <a:noFill/>
                    <a:ln w="9525">
                      <a:noFill/>
                      <a:miter lim="800000"/>
                      <a:headEnd/>
                      <a:tailEnd/>
                    </a:ln>
                  </pic:spPr>
                </pic:pic>
              </a:graphicData>
            </a:graphic>
          </wp:anchor>
        </w:drawing>
      </w:r>
      <w:r w:rsidRPr="006408BB">
        <w:rPr>
          <w:rFonts w:ascii="VillageII" w:eastAsia="VillageII" w:hAnsi="VillageII" w:cs="VillageII"/>
          <w:sz w:val="24"/>
        </w:rPr>
        <w:tab/>
      </w:r>
      <w:r w:rsidRPr="006408BB">
        <w:rPr>
          <w:rFonts w:ascii="VillageII" w:eastAsia="VillageII" w:hAnsi="VillageII" w:cs="VillageII"/>
          <w:sz w:val="24"/>
        </w:rPr>
        <w:tab/>
      </w:r>
      <w:r w:rsidRPr="006408BB">
        <w:rPr>
          <w:rFonts w:ascii="VillageII" w:eastAsia="VillageII" w:hAnsi="VillageII" w:cs="VillageII"/>
          <w:sz w:val="24"/>
        </w:rPr>
        <w:tab/>
      </w:r>
      <w:r w:rsidRPr="006408BB">
        <w:rPr>
          <w:rFonts w:ascii="VillageII" w:eastAsia="VillageII" w:hAnsi="VillageII" w:cs="VillageII"/>
          <w:sz w:val="24"/>
        </w:rPr>
        <w:tab/>
      </w:r>
      <w:r w:rsidRPr="006408BB">
        <w:rPr>
          <w:rFonts w:ascii="VillageII" w:eastAsia="VillageII" w:hAnsi="VillageII" w:cs="VillageII"/>
          <w:sz w:val="24"/>
        </w:rPr>
        <w:tab/>
      </w: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6408BB" w:rsidRDefault="00DD5FF0" w:rsidP="00DD5FF0">
      <w:pPr>
        <w:tabs>
          <w:tab w:val="left" w:pos="360"/>
        </w:tabs>
        <w:ind w:left="360"/>
        <w:jc w:val="both"/>
        <w:rPr>
          <w:noProof/>
        </w:rPr>
      </w:pPr>
    </w:p>
    <w:p w:rsidR="00DD5FF0" w:rsidRPr="00361969" w:rsidRDefault="00DD5FF0" w:rsidP="00DD5FF0">
      <w:pPr>
        <w:numPr>
          <w:ilvl w:val="0"/>
          <w:numId w:val="73"/>
        </w:numPr>
        <w:tabs>
          <w:tab w:val="left" w:pos="360"/>
        </w:tabs>
        <w:ind w:left="360" w:hanging="360"/>
        <w:jc w:val="both"/>
        <w:rPr>
          <w:rFonts w:ascii="VillageII" w:eastAsia="VillageII" w:hAnsi="VillageII" w:cs="VillageII"/>
          <w:color w:val="FF0000"/>
          <w:sz w:val="24"/>
        </w:rPr>
      </w:pPr>
      <w:r w:rsidRPr="00361969">
        <w:rPr>
          <w:rFonts w:ascii="SutonnyMJ" w:eastAsia="VillageII" w:hAnsi="SutonnyMJ" w:cs="SutonnyMJ"/>
          <w:color w:val="FF0000"/>
          <w:sz w:val="24"/>
        </w:rPr>
        <w:t>miKv‡ii Dbœqb cwiKíbv I wewb‡qv‡Mi g~j wfwË- cÂevwl©Kx cwiKíbv</w:t>
      </w:r>
    </w:p>
    <w:p w:rsidR="00DD5FF0" w:rsidRPr="00361969" w:rsidRDefault="00DD5FF0" w:rsidP="00DD5FF0">
      <w:pPr>
        <w:numPr>
          <w:ilvl w:val="0"/>
          <w:numId w:val="73"/>
        </w:numPr>
        <w:tabs>
          <w:tab w:val="left" w:pos="360"/>
        </w:tabs>
        <w:ind w:left="360" w:hanging="360"/>
        <w:jc w:val="both"/>
        <w:rPr>
          <w:rFonts w:ascii="VillageII" w:eastAsia="VillageII" w:hAnsi="VillageII" w:cs="VillageII"/>
          <w:color w:val="FF0000"/>
          <w:sz w:val="24"/>
        </w:rPr>
      </w:pPr>
      <w:r w:rsidRPr="00361969">
        <w:rPr>
          <w:rFonts w:ascii="VillageII" w:eastAsia="VillageII" w:hAnsi="VillageII" w:cs="VillageII"/>
          <w:color w:val="FF0000"/>
          <w:sz w:val="24"/>
        </w:rPr>
        <w:t>D®²qGb cçevwlÆKx cwiKÍ¸bvi cÉeZÆK@ mvGeK ˆmvwfGqZ BDwbqb (ivwkqv)</w:t>
      </w:r>
    </w:p>
    <w:p w:rsidR="00DD5FF0" w:rsidRPr="00361969" w:rsidRDefault="00DD5FF0" w:rsidP="00DD5FF0">
      <w:pPr>
        <w:numPr>
          <w:ilvl w:val="0"/>
          <w:numId w:val="73"/>
        </w:numPr>
        <w:tabs>
          <w:tab w:val="left" w:pos="360"/>
        </w:tabs>
        <w:ind w:left="360" w:hanging="360"/>
        <w:jc w:val="both"/>
        <w:rPr>
          <w:rFonts w:ascii="VillageII" w:eastAsia="VillageII" w:hAnsi="VillageII" w:cs="VillageII"/>
          <w:color w:val="FF0000"/>
          <w:sz w:val="24"/>
        </w:rPr>
      </w:pPr>
      <w:r w:rsidRPr="00361969">
        <w:rPr>
          <w:rFonts w:ascii="VillageII" w:eastAsia="VillageII" w:hAnsi="VillageII" w:cs="VillageII"/>
          <w:color w:val="FF0000"/>
          <w:sz w:val="24"/>
        </w:rPr>
        <w:t xml:space="preserve">D®²qGb cçevwlÆKx cwiKÍ¸bvi cÉeZÆK@ ˆcÉwmGW´Ÿ </w:t>
      </w:r>
      <w:r w:rsidRPr="00361969">
        <w:rPr>
          <w:rFonts w:ascii="SutonnyMJ" w:eastAsia="SutonnyMJ" w:hAnsi="SutonnyMJ" w:cs="SutonnyMJ"/>
          <w:color w:val="FF0000"/>
          <w:sz w:val="24"/>
        </w:rPr>
        <w:t>†hv‡md</w:t>
      </w:r>
      <w:r w:rsidRPr="00361969">
        <w:rPr>
          <w:rFonts w:ascii="VillageII" w:eastAsia="VillageII" w:hAnsi="VillageII" w:cs="VillageII"/>
          <w:color w:val="FF0000"/>
          <w:sz w:val="24"/>
        </w:rPr>
        <w:t xml:space="preserve"> Õ¡Åvwjb, ivwkqv</w:t>
      </w:r>
    </w:p>
    <w:p w:rsidR="00DD5FF0" w:rsidRPr="00361969" w:rsidRDefault="00DD5FF0" w:rsidP="00DD5FF0">
      <w:pPr>
        <w:numPr>
          <w:ilvl w:val="0"/>
          <w:numId w:val="73"/>
        </w:numPr>
        <w:tabs>
          <w:tab w:val="left" w:pos="360"/>
        </w:tabs>
        <w:ind w:left="360" w:hanging="360"/>
        <w:jc w:val="both"/>
        <w:rPr>
          <w:rFonts w:ascii="VillageII" w:eastAsia="VillageII" w:hAnsi="VillageII" w:cs="VillageII"/>
          <w:color w:val="FF0000"/>
          <w:sz w:val="24"/>
        </w:rPr>
      </w:pPr>
      <w:r w:rsidRPr="00361969">
        <w:rPr>
          <w:rFonts w:ascii="SutonnyMJ" w:eastAsia="VillageII" w:hAnsi="SutonnyMJ" w:cs="SutonnyMJ"/>
          <w:color w:val="FF0000"/>
          <w:sz w:val="24"/>
        </w:rPr>
        <w:t>ivwkqvq cÖ_g cÂevwl©Kx cwiKíbv nq- 1928-1932</w:t>
      </w:r>
    </w:p>
    <w:p w:rsidR="00DD5FF0" w:rsidRPr="00361969" w:rsidRDefault="00DD5FF0" w:rsidP="00DD5FF0">
      <w:pPr>
        <w:numPr>
          <w:ilvl w:val="0"/>
          <w:numId w:val="73"/>
        </w:numPr>
        <w:tabs>
          <w:tab w:val="left" w:pos="360"/>
        </w:tabs>
        <w:ind w:left="360" w:hanging="360"/>
        <w:rPr>
          <w:rFonts w:ascii="SutonnyMJ" w:eastAsia="SutonnyMJ" w:hAnsi="SutonnyMJ" w:cs="SutonnyMJ"/>
          <w:color w:val="FF0000"/>
          <w:sz w:val="24"/>
        </w:rPr>
      </w:pPr>
      <w:r w:rsidRPr="00361969">
        <w:rPr>
          <w:rFonts w:ascii="SutonnyMJ" w:eastAsia="SutonnyMJ" w:hAnsi="SutonnyMJ" w:cs="SutonnyMJ"/>
          <w:color w:val="FF0000"/>
          <w:sz w:val="24"/>
        </w:rPr>
        <w:t>‡`‡k cÂevwl©Kx cwiKíbv cÖYqb K‡iÑ cwiKíbv Kwgkb</w:t>
      </w:r>
    </w:p>
    <w:p w:rsidR="00DD5FF0" w:rsidRPr="00361969" w:rsidRDefault="00DD5FF0" w:rsidP="00DD5FF0">
      <w:pPr>
        <w:numPr>
          <w:ilvl w:val="0"/>
          <w:numId w:val="73"/>
        </w:numPr>
        <w:tabs>
          <w:tab w:val="left" w:pos="360"/>
        </w:tabs>
        <w:ind w:left="360" w:hanging="360"/>
        <w:rPr>
          <w:rFonts w:ascii="SutonnyMJ" w:eastAsia="SutonnyMJ" w:hAnsi="SutonnyMJ" w:cs="SutonnyMJ"/>
          <w:color w:val="FF0000"/>
          <w:sz w:val="24"/>
        </w:rPr>
      </w:pPr>
      <w:r w:rsidRPr="00361969">
        <w:rPr>
          <w:rFonts w:ascii="SutonnyMJ" w:eastAsia="SutonnyMJ" w:hAnsi="SutonnyMJ" w:cs="SutonnyMJ"/>
          <w:color w:val="FF0000"/>
          <w:sz w:val="24"/>
        </w:rPr>
        <w:t>cwiKíbv Kwgk‡bi †Pqvig¨vbÑ cÖavbgš¿x</w:t>
      </w:r>
    </w:p>
    <w:p w:rsidR="00DD5FF0" w:rsidRPr="00361969" w:rsidRDefault="00DD5FF0" w:rsidP="00DD5FF0">
      <w:pPr>
        <w:numPr>
          <w:ilvl w:val="0"/>
          <w:numId w:val="73"/>
        </w:numPr>
        <w:tabs>
          <w:tab w:val="left" w:pos="360"/>
        </w:tabs>
        <w:ind w:left="360" w:hanging="360"/>
        <w:jc w:val="both"/>
        <w:rPr>
          <w:rFonts w:ascii="VillageII" w:eastAsia="VillageII" w:hAnsi="VillageII" w:cs="VillageII"/>
          <w:color w:val="FF0000"/>
          <w:sz w:val="24"/>
        </w:rPr>
      </w:pPr>
      <w:r w:rsidRPr="00361969">
        <w:rPr>
          <w:rFonts w:ascii="VillageII" w:eastAsia="VillageII" w:hAnsi="VillageII" w:cs="VillageII"/>
          <w:color w:val="FF0000"/>
          <w:sz w:val="24"/>
        </w:rPr>
        <w:lastRenderedPageBreak/>
        <w:t>evsjvG`k ‰ chÆ¯¦ cçevwlÆKx cwiKÍ¸bv MÉnY KGiGQ@ 8 wU</w:t>
      </w:r>
    </w:p>
    <w:p w:rsidR="00DD5FF0" w:rsidRPr="00361969" w:rsidRDefault="00DD5FF0" w:rsidP="00DD5FF0">
      <w:pPr>
        <w:numPr>
          <w:ilvl w:val="0"/>
          <w:numId w:val="73"/>
        </w:numPr>
        <w:tabs>
          <w:tab w:val="left" w:pos="360"/>
        </w:tabs>
        <w:ind w:left="360" w:hanging="360"/>
        <w:rPr>
          <w:rFonts w:ascii="SutonnyMJ" w:eastAsia="SutonnyMJ" w:hAnsi="SutonnyMJ" w:cs="SutonnyMJ"/>
          <w:color w:val="FF0000"/>
          <w:sz w:val="24"/>
        </w:rPr>
      </w:pPr>
      <w:r w:rsidRPr="00361969">
        <w:rPr>
          <w:rFonts w:ascii="SutonnyMJ" w:eastAsia="SutonnyMJ" w:hAnsi="SutonnyMJ" w:cs="SutonnyMJ"/>
          <w:color w:val="FF0000"/>
          <w:sz w:val="24"/>
        </w:rPr>
        <w:t>cÖ_g cÂevwl©Kx cwiKíbvi †gqv` wQjÑ 1973-1978 mvj ch©šÍ</w:t>
      </w:r>
    </w:p>
    <w:p w:rsidR="00DD5FF0" w:rsidRPr="00361969" w:rsidRDefault="00DD5FF0" w:rsidP="00DD5FF0">
      <w:pPr>
        <w:numPr>
          <w:ilvl w:val="0"/>
          <w:numId w:val="73"/>
        </w:numPr>
        <w:tabs>
          <w:tab w:val="left" w:pos="360"/>
        </w:tabs>
        <w:ind w:left="360" w:hanging="360"/>
        <w:jc w:val="both"/>
        <w:rPr>
          <w:rFonts w:ascii="SutonnyMJ" w:eastAsia="SutonnyMJ" w:hAnsi="SutonnyMJ" w:cs="SutonnyMJ"/>
          <w:color w:val="FF0000"/>
          <w:sz w:val="24"/>
        </w:rPr>
      </w:pPr>
      <w:r w:rsidRPr="00361969">
        <w:rPr>
          <w:rFonts w:ascii="SutonnyMJ" w:eastAsia="SutonnyMJ" w:hAnsi="SutonnyMJ" w:cs="SutonnyMJ"/>
          <w:color w:val="FF0000"/>
          <w:sz w:val="24"/>
        </w:rPr>
        <w:t>me©‡kl cÂevwl©Kxi †gqv`KvjÑ RyjvB 2016 ‡_‡K Ryb 2020ch©šÍ</w:t>
      </w:r>
    </w:p>
    <w:p w:rsidR="00DD5FF0" w:rsidRPr="00361969" w:rsidRDefault="00DD5FF0" w:rsidP="00DD5FF0">
      <w:pPr>
        <w:numPr>
          <w:ilvl w:val="0"/>
          <w:numId w:val="73"/>
        </w:numPr>
        <w:tabs>
          <w:tab w:val="left" w:pos="360"/>
        </w:tabs>
        <w:ind w:left="360" w:hanging="360"/>
        <w:jc w:val="both"/>
        <w:rPr>
          <w:rFonts w:ascii="VillageII" w:eastAsia="VillageII" w:hAnsi="VillageII" w:cs="VillageII"/>
          <w:color w:val="FF0000"/>
          <w:sz w:val="24"/>
        </w:rPr>
      </w:pPr>
      <w:r w:rsidRPr="00361969">
        <w:rPr>
          <w:rFonts w:ascii="VillageII" w:eastAsia="VillageII" w:hAnsi="VillageII" w:cs="VillageII"/>
          <w:color w:val="FF0000"/>
          <w:sz w:val="24"/>
        </w:rPr>
        <w:t xml:space="preserve">ˆ`Gk </w:t>
      </w:r>
      <w:r w:rsidRPr="00361969">
        <w:rPr>
          <w:rFonts w:ascii="SutonnyMJ" w:eastAsia="SutonnyMJ" w:hAnsi="SutonnyMJ" w:cs="SutonnyMJ"/>
          <w:color w:val="FF0000"/>
          <w:sz w:val="24"/>
        </w:rPr>
        <w:t>GKgvÎ</w:t>
      </w:r>
      <w:r w:rsidRPr="00361969">
        <w:rPr>
          <w:rFonts w:ascii="VillageII" w:eastAsia="VillageII" w:hAnsi="VillageII" w:cs="VillageII"/>
          <w:color w:val="FF0000"/>
          <w:sz w:val="24"/>
        </w:rPr>
        <w:t xml:space="preserve"> w«¼-evwlÆK cwiKÍ¸bv nGqwQGjv@ 1978-80</w:t>
      </w:r>
    </w:p>
    <w:p w:rsidR="00DD5FF0" w:rsidRPr="006408BB" w:rsidRDefault="00DD5FF0" w:rsidP="00DD5FF0">
      <w:pPr>
        <w:shd w:val="clear" w:color="auto" w:fill="FFFFFF" w:themeFill="background1"/>
        <w:jc w:val="center"/>
        <w:rPr>
          <w:rFonts w:ascii="Times New Roman" w:eastAsia="SutonnyMJ" w:hAnsi="Times New Roman" w:cs="SutonnyMJ"/>
          <w:b/>
          <w:sz w:val="24"/>
          <w:shd w:val="clear" w:color="auto" w:fill="A6A6A6"/>
        </w:rPr>
      </w:pPr>
      <w:proofErr w:type="gramStart"/>
      <w:r w:rsidRPr="006408BB">
        <w:rPr>
          <w:rFonts w:ascii="SutonnyMJ" w:eastAsia="SutonnyMJ" w:hAnsi="SutonnyMJ" w:cs="SutonnyMJ"/>
          <w:b/>
          <w:sz w:val="28"/>
          <w:shd w:val="clear" w:color="auto" w:fill="FFFFFF" w:themeFill="background1"/>
        </w:rPr>
        <w:t>cÂevwl©</w:t>
      </w:r>
      <w:proofErr w:type="gramEnd"/>
      <w:r w:rsidRPr="006408BB">
        <w:rPr>
          <w:rFonts w:ascii="SutonnyMJ" w:eastAsia="SutonnyMJ" w:hAnsi="SutonnyMJ" w:cs="SutonnyMJ"/>
          <w:b/>
          <w:sz w:val="28"/>
          <w:shd w:val="clear" w:color="auto" w:fill="FFFFFF" w:themeFill="background1"/>
        </w:rPr>
        <w:t xml:space="preserve">Kx cwiKíbv </w:t>
      </w:r>
      <w:r w:rsidRPr="006408BB">
        <w:rPr>
          <w:rFonts w:ascii="Times New Roman" w:eastAsia="SutonnyMJ" w:hAnsi="Times New Roman" w:cs="SutonnyMJ"/>
          <w:b/>
          <w:sz w:val="24"/>
          <w:shd w:val="clear" w:color="auto" w:fill="FFFFFF" w:themeFill="background1"/>
        </w:rPr>
        <w:t>(5 Year Plan)</w:t>
      </w:r>
    </w:p>
    <w:tbl>
      <w:tblPr>
        <w:tblW w:w="0" w:type="auto"/>
        <w:jc w:val="center"/>
        <w:tblCellMar>
          <w:left w:w="10" w:type="dxa"/>
          <w:right w:w="10" w:type="dxa"/>
        </w:tblCellMar>
        <w:tblLook w:val="0000" w:firstRow="0" w:lastRow="0" w:firstColumn="0" w:lastColumn="0" w:noHBand="0" w:noVBand="0"/>
      </w:tblPr>
      <w:tblGrid>
        <w:gridCol w:w="1548"/>
        <w:gridCol w:w="1530"/>
      </w:tblGrid>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cwiKíbv</w:t>
            </w:r>
          </w:p>
        </w:tc>
        <w:tc>
          <w:tcPr>
            <w:tcW w:w="15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†gqv`Kvj</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cÖ_g</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1973-1978</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wØZxq</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1980-1985</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Z…Zxq</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1985-1990</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PZz_©</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1990-1995</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cÂg</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1997-2002</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VillageII" w:hAnsi="SutonnyMJ" w:cs="VillageII"/>
                <w:b/>
                <w:sz w:val="24"/>
              </w:rPr>
              <w:t>lô</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2010-2015</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hAnsi="SutonnyMJ"/>
                <w:b/>
              </w:rPr>
            </w:pPr>
            <w:r w:rsidRPr="006408BB">
              <w:rPr>
                <w:rFonts w:ascii="SutonnyMJ" w:eastAsia="SutonnyMJ" w:hAnsi="SutonnyMJ" w:cs="SutonnyMJ"/>
                <w:b/>
                <w:sz w:val="24"/>
              </w:rPr>
              <w:t>mßg</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hAnsi="SutonnyMJ"/>
              </w:rPr>
            </w:pPr>
            <w:r w:rsidRPr="006408BB">
              <w:rPr>
                <w:rFonts w:ascii="SutonnyMJ" w:eastAsia="VillageII" w:hAnsi="SutonnyMJ" w:cs="VillageII"/>
                <w:sz w:val="24"/>
              </w:rPr>
              <w:t>2016-2020</w:t>
            </w:r>
          </w:p>
        </w:tc>
      </w:tr>
      <w:tr w:rsidR="00DD5FF0" w:rsidRPr="006408BB" w:rsidTr="00711701">
        <w:trPr>
          <w:trHeight w:val="1"/>
          <w:jc w:val="center"/>
        </w:trPr>
        <w:tc>
          <w:tcPr>
            <w:tcW w:w="15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DD5FF0" w:rsidRPr="006408BB" w:rsidRDefault="00DD5FF0" w:rsidP="00711701">
            <w:pPr>
              <w:tabs>
                <w:tab w:val="left" w:pos="2610"/>
              </w:tabs>
              <w:jc w:val="center"/>
              <w:rPr>
                <w:rFonts w:ascii="SutonnyMJ" w:eastAsia="SutonnyMJ" w:hAnsi="SutonnyMJ" w:cs="SutonnyMJ"/>
                <w:b/>
                <w:sz w:val="24"/>
              </w:rPr>
            </w:pPr>
            <w:r w:rsidRPr="006408BB">
              <w:rPr>
                <w:rFonts w:ascii="SutonnyMJ" w:eastAsia="SutonnyMJ" w:hAnsi="SutonnyMJ" w:cs="SutonnyMJ"/>
                <w:b/>
                <w:sz w:val="24"/>
              </w:rPr>
              <w:t>Aóg</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FF0" w:rsidRPr="006408BB" w:rsidRDefault="00DD5FF0" w:rsidP="00711701">
            <w:pPr>
              <w:tabs>
                <w:tab w:val="left" w:pos="2610"/>
              </w:tabs>
              <w:jc w:val="center"/>
              <w:rPr>
                <w:rFonts w:ascii="SutonnyMJ" w:eastAsia="VillageII" w:hAnsi="SutonnyMJ" w:cs="VillageII"/>
                <w:sz w:val="24"/>
              </w:rPr>
            </w:pPr>
            <w:r w:rsidRPr="006408BB">
              <w:rPr>
                <w:rFonts w:ascii="SutonnyMJ" w:eastAsia="VillageII" w:hAnsi="SutonnyMJ" w:cs="VillageII"/>
                <w:sz w:val="24"/>
              </w:rPr>
              <w:t>2020-2025</w:t>
            </w:r>
          </w:p>
        </w:tc>
      </w:tr>
    </w:tbl>
    <w:p w:rsidR="00DD5FF0" w:rsidRPr="006408BB" w:rsidRDefault="00DD5FF0" w:rsidP="00DD5FF0">
      <w:pPr>
        <w:shd w:val="clear" w:color="auto" w:fill="FFFFFF" w:themeFill="background1"/>
        <w:jc w:val="center"/>
        <w:rPr>
          <w:rFonts w:ascii="SutonnyMJ" w:eastAsia="SutonnyMJ" w:hAnsi="SutonnyMJ" w:cs="SutonnyMJ"/>
          <w:b/>
          <w:sz w:val="10"/>
          <w:shd w:val="clear" w:color="auto" w:fill="D9D9D9" w:themeFill="background1" w:themeFillShade="D9"/>
        </w:rPr>
      </w:pPr>
    </w:p>
    <w:p w:rsidR="00DD5FF0" w:rsidRPr="00C33130" w:rsidRDefault="00DD5FF0" w:rsidP="00DD5FF0">
      <w:pPr>
        <w:shd w:val="clear" w:color="auto" w:fill="BFBFBF" w:themeFill="background1" w:themeFillShade="BF"/>
        <w:tabs>
          <w:tab w:val="left" w:pos="360"/>
        </w:tabs>
        <w:spacing w:line="228" w:lineRule="auto"/>
        <w:jc w:val="center"/>
        <w:rPr>
          <w:rFonts w:ascii="SutonnyMJ" w:hAnsi="SutonnyMJ"/>
          <w:b/>
          <w:bCs/>
          <w:sz w:val="26"/>
          <w:szCs w:val="26"/>
        </w:rPr>
      </w:pPr>
      <w:r w:rsidRPr="00C33130">
        <w:rPr>
          <w:rFonts w:ascii="SutonnyMJ" w:hAnsi="SutonnyMJ"/>
          <w:b/>
          <w:bCs/>
          <w:sz w:val="26"/>
          <w:szCs w:val="26"/>
        </w:rPr>
        <w:t xml:space="preserve">7g cÂevwl©Kx cwiKíbv </w:t>
      </w:r>
    </w:p>
    <w:p w:rsidR="00DD5FF0" w:rsidRPr="00B10603" w:rsidRDefault="0006391D" w:rsidP="00DD5FF0">
      <w:pPr>
        <w:numPr>
          <w:ilvl w:val="0"/>
          <w:numId w:val="295"/>
        </w:numPr>
        <w:spacing w:line="228" w:lineRule="auto"/>
        <w:jc w:val="both"/>
        <w:rPr>
          <w:rFonts w:ascii="SutonnyMJ" w:hAnsi="SutonnyMJ"/>
          <w:sz w:val="24"/>
          <w:szCs w:val="24"/>
        </w:rPr>
      </w:pPr>
      <w:r>
        <w:rPr>
          <w:rFonts w:ascii="SutonnyMJ" w:hAnsi="SutonnyMJ"/>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3661410</wp:posOffset>
                </wp:positionH>
                <wp:positionV relativeFrom="paragraph">
                  <wp:posOffset>132080</wp:posOffset>
                </wp:positionV>
                <wp:extent cx="1657350" cy="704850"/>
                <wp:effectExtent l="13335" t="8255" r="5715" b="10795"/>
                <wp:wrapNone/>
                <wp:docPr id="148"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04850"/>
                        </a:xfrm>
                        <a:prstGeom prst="roundRect">
                          <a:avLst>
                            <a:gd name="adj" fmla="val 16667"/>
                          </a:avLst>
                        </a:prstGeom>
                        <a:solidFill>
                          <a:srgbClr val="FFFFFF"/>
                        </a:solidFill>
                        <a:ln w="9525">
                          <a:solidFill>
                            <a:srgbClr val="000000"/>
                          </a:solidFill>
                          <a:round/>
                          <a:headEnd/>
                          <a:tailEnd/>
                        </a:ln>
                      </wps:spPr>
                      <wps:txbx>
                        <w:txbxContent>
                          <w:p w:rsidR="00DD5FF0" w:rsidRPr="00B10603" w:rsidRDefault="00DD5FF0" w:rsidP="00DD5FF0">
                            <w:pPr>
                              <w:shd w:val="clear" w:color="auto" w:fill="F2F2F2" w:themeFill="background1" w:themeFillShade="F2"/>
                              <w:jc w:val="center"/>
                              <w:rPr>
                                <w:rFonts w:ascii="SutonnyMJ" w:hAnsi="SutonnyMJ"/>
                                <w:b/>
                                <w:sz w:val="22"/>
                                <w:szCs w:val="22"/>
                              </w:rPr>
                            </w:pPr>
                            <w:proofErr w:type="gramStart"/>
                            <w:r w:rsidRPr="00B10603">
                              <w:rPr>
                                <w:rFonts w:ascii="SutonnyMJ" w:hAnsi="SutonnyMJ"/>
                                <w:b/>
                                <w:sz w:val="22"/>
                                <w:szCs w:val="22"/>
                              </w:rPr>
                              <w:t>wØZxq</w:t>
                            </w:r>
                            <w:proofErr w:type="gramEnd"/>
                            <w:r w:rsidRPr="00B10603">
                              <w:rPr>
                                <w:rFonts w:ascii="SutonnyMJ" w:hAnsi="SutonnyMJ"/>
                                <w:b/>
                                <w:sz w:val="22"/>
                                <w:szCs w:val="22"/>
                              </w:rPr>
                              <w:t xml:space="preserve"> †cÖwÿZ cwiKíbv:</w:t>
                            </w:r>
                          </w:p>
                          <w:p w:rsidR="00DD5FF0" w:rsidRPr="00B10603" w:rsidRDefault="00DD5FF0" w:rsidP="00DD5FF0">
                            <w:pPr>
                              <w:shd w:val="clear" w:color="auto" w:fill="F2F2F2" w:themeFill="background1" w:themeFillShade="F2"/>
                              <w:jc w:val="center"/>
                              <w:rPr>
                                <w:rFonts w:ascii="SutonnyMJ" w:hAnsi="SutonnyMJ"/>
                                <w:sz w:val="22"/>
                                <w:szCs w:val="22"/>
                              </w:rPr>
                            </w:pPr>
                            <w:r w:rsidRPr="00B10603">
                              <w:rPr>
                                <w:rFonts w:ascii="SutonnyMJ" w:hAnsi="SutonnyMJ"/>
                                <w:sz w:val="22"/>
                                <w:szCs w:val="22"/>
                              </w:rPr>
                              <w:t>2021-2041</w:t>
                            </w:r>
                          </w:p>
                          <w:p w:rsidR="00DD5FF0" w:rsidRPr="00B10603" w:rsidRDefault="00DD5FF0" w:rsidP="00DD5FF0">
                            <w:pPr>
                              <w:shd w:val="clear" w:color="auto" w:fill="F2F2F2" w:themeFill="background1" w:themeFillShade="F2"/>
                              <w:jc w:val="center"/>
                              <w:rPr>
                                <w:rFonts w:ascii="SutonnyMJ" w:hAnsi="SutonnyMJ"/>
                                <w:sz w:val="22"/>
                                <w:szCs w:val="22"/>
                              </w:rPr>
                            </w:pPr>
                            <w:r w:rsidRPr="00B10603">
                              <w:rPr>
                                <w:rFonts w:ascii="SutonnyMJ" w:hAnsi="SutonnyMJ"/>
                                <w:sz w:val="22"/>
                                <w:szCs w:val="22"/>
                              </w:rPr>
                              <w:t>D‡Ïk¨: DbœZ evsjv‡`k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26" style="position:absolute;left:0;text-align:left;margin-left:288.3pt;margin-top:10.4pt;width:130.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">
                <v:textbox>
                  <w:txbxContent>
                    <w:p w:rsidR="00DD5FF0" w:rsidRPr="00B10603" w:rsidRDefault="00DD5FF0" w:rsidP="00DD5FF0">
                      <w:pPr>
                        <w:shd w:val="clear" w:color="auto" w:fill="F2F2F2" w:themeFill="background1" w:themeFillShade="F2"/>
                        <w:jc w:val="center"/>
                        <w:rPr>
                          <w:rFonts w:ascii="SutonnyMJ" w:hAnsi="SutonnyMJ"/>
                          <w:b/>
                          <w:sz w:val="22"/>
                          <w:szCs w:val="22"/>
                        </w:rPr>
                      </w:pPr>
                      <w:proofErr w:type="gramStart"/>
                      <w:r w:rsidRPr="00B10603">
                        <w:rPr>
                          <w:rFonts w:ascii="SutonnyMJ" w:hAnsi="SutonnyMJ"/>
                          <w:b/>
                          <w:sz w:val="22"/>
                          <w:szCs w:val="22"/>
                        </w:rPr>
                        <w:t>wØZxq</w:t>
                      </w:r>
                      <w:proofErr w:type="gramEnd"/>
                      <w:r w:rsidRPr="00B10603">
                        <w:rPr>
                          <w:rFonts w:ascii="SutonnyMJ" w:hAnsi="SutonnyMJ"/>
                          <w:b/>
                          <w:sz w:val="22"/>
                          <w:szCs w:val="22"/>
                        </w:rPr>
                        <w:t xml:space="preserve"> †cÖwÿZ cwiKíbv:</w:t>
                      </w:r>
                    </w:p>
                    <w:p w:rsidR="00DD5FF0" w:rsidRPr="00B10603" w:rsidRDefault="00DD5FF0" w:rsidP="00DD5FF0">
                      <w:pPr>
                        <w:shd w:val="clear" w:color="auto" w:fill="F2F2F2" w:themeFill="background1" w:themeFillShade="F2"/>
                        <w:jc w:val="center"/>
                        <w:rPr>
                          <w:rFonts w:ascii="SutonnyMJ" w:hAnsi="SutonnyMJ"/>
                          <w:sz w:val="22"/>
                          <w:szCs w:val="22"/>
                        </w:rPr>
                      </w:pPr>
                      <w:r w:rsidRPr="00B10603">
                        <w:rPr>
                          <w:rFonts w:ascii="SutonnyMJ" w:hAnsi="SutonnyMJ"/>
                          <w:sz w:val="22"/>
                          <w:szCs w:val="22"/>
                        </w:rPr>
                        <w:t>2021-2041</w:t>
                      </w:r>
                    </w:p>
                    <w:p w:rsidR="00DD5FF0" w:rsidRPr="00B10603" w:rsidRDefault="00DD5FF0" w:rsidP="00DD5FF0">
                      <w:pPr>
                        <w:shd w:val="clear" w:color="auto" w:fill="F2F2F2" w:themeFill="background1" w:themeFillShade="F2"/>
                        <w:jc w:val="center"/>
                        <w:rPr>
                          <w:rFonts w:ascii="SutonnyMJ" w:hAnsi="SutonnyMJ"/>
                          <w:sz w:val="22"/>
                          <w:szCs w:val="22"/>
                        </w:rPr>
                      </w:pPr>
                      <w:r w:rsidRPr="00B10603">
                        <w:rPr>
                          <w:rFonts w:ascii="SutonnyMJ" w:hAnsi="SutonnyMJ"/>
                          <w:sz w:val="22"/>
                          <w:szCs w:val="22"/>
                        </w:rPr>
                        <w:t>D‡Ïk¨: DbœZ evsjv‡`k</w:t>
                      </w:r>
                    </w:p>
                  </w:txbxContent>
                </v:textbox>
              </v:roundrect>
            </w:pict>
          </mc:Fallback>
        </mc:AlternateContent>
      </w:r>
      <w:r w:rsidR="00DD5FF0" w:rsidRPr="00B10603">
        <w:rPr>
          <w:rFonts w:ascii="SutonnyMJ" w:hAnsi="SutonnyMJ"/>
          <w:b/>
          <w:sz w:val="24"/>
          <w:szCs w:val="24"/>
        </w:rPr>
        <w:t>†gqv`Kvj:</w:t>
      </w:r>
      <w:r w:rsidR="00DD5FF0" w:rsidRPr="00B10603">
        <w:rPr>
          <w:rFonts w:ascii="SutonnyMJ" w:hAnsi="SutonnyMJ"/>
          <w:sz w:val="24"/>
          <w:szCs w:val="24"/>
        </w:rPr>
        <w:t xml:space="preserve"> RyjvB 2016-Ryb 2020</w:t>
      </w:r>
    </w:p>
    <w:p w:rsidR="00DD5FF0" w:rsidRPr="00B10603" w:rsidRDefault="00DD5FF0" w:rsidP="00DD5FF0">
      <w:pPr>
        <w:numPr>
          <w:ilvl w:val="0"/>
          <w:numId w:val="295"/>
        </w:numPr>
        <w:spacing w:line="228" w:lineRule="auto"/>
        <w:jc w:val="both"/>
        <w:rPr>
          <w:rFonts w:ascii="SutonnyMJ" w:hAnsi="SutonnyMJ"/>
          <w:sz w:val="24"/>
          <w:szCs w:val="24"/>
        </w:rPr>
      </w:pPr>
      <w:r w:rsidRPr="00B10603">
        <w:rPr>
          <w:rFonts w:ascii="SutonnyMJ" w:hAnsi="SutonnyMJ"/>
          <w:b/>
          <w:sz w:val="24"/>
          <w:szCs w:val="24"/>
        </w:rPr>
        <w:t>†¯øvMvb:</w:t>
      </w:r>
      <w:r w:rsidRPr="00B10603">
        <w:rPr>
          <w:rFonts w:ascii="SutonnyMJ" w:hAnsi="SutonnyMJ"/>
          <w:sz w:val="24"/>
          <w:szCs w:val="24"/>
        </w:rPr>
        <w:t xml:space="preserve"> cÖe„w× Z¡ivwš^ZKiY, bvMwiK ÿgZvqb</w:t>
      </w:r>
    </w:p>
    <w:p w:rsidR="00DD5FF0" w:rsidRPr="00B10603" w:rsidRDefault="00DD5FF0" w:rsidP="00DD5FF0">
      <w:pPr>
        <w:numPr>
          <w:ilvl w:val="0"/>
          <w:numId w:val="295"/>
        </w:numPr>
        <w:spacing w:line="228" w:lineRule="auto"/>
        <w:jc w:val="both"/>
        <w:rPr>
          <w:rFonts w:ascii="SutonnyMJ" w:hAnsi="SutonnyMJ"/>
          <w:sz w:val="24"/>
          <w:szCs w:val="24"/>
        </w:rPr>
      </w:pPr>
      <w:r w:rsidRPr="00B10603">
        <w:rPr>
          <w:rFonts w:ascii="SutonnyMJ" w:hAnsi="SutonnyMJ"/>
          <w:b/>
          <w:sz w:val="24"/>
          <w:szCs w:val="24"/>
        </w:rPr>
        <w:t>cwiKíbv MÖnY K‡i:</w:t>
      </w:r>
      <w:r w:rsidRPr="00B10603">
        <w:rPr>
          <w:rFonts w:ascii="SutonnyMJ" w:hAnsi="SutonnyMJ"/>
          <w:sz w:val="24"/>
          <w:szCs w:val="24"/>
        </w:rPr>
        <w:t xml:space="preserve"> cwiKíbv Kwgkb </w:t>
      </w:r>
    </w:p>
    <w:p w:rsidR="00DD5FF0" w:rsidRPr="00B10603" w:rsidRDefault="00DD5FF0" w:rsidP="00DD5FF0">
      <w:pPr>
        <w:numPr>
          <w:ilvl w:val="0"/>
          <w:numId w:val="295"/>
        </w:numPr>
        <w:spacing w:line="228" w:lineRule="auto"/>
        <w:jc w:val="both"/>
        <w:rPr>
          <w:rFonts w:ascii="SutonnyMJ" w:hAnsi="SutonnyMJ"/>
          <w:sz w:val="24"/>
          <w:szCs w:val="24"/>
        </w:rPr>
      </w:pPr>
      <w:r w:rsidRPr="00B10603">
        <w:rPr>
          <w:rFonts w:ascii="SutonnyMJ" w:hAnsi="SutonnyMJ"/>
          <w:b/>
          <w:sz w:val="24"/>
          <w:szCs w:val="24"/>
        </w:rPr>
        <w:t>e¨‡qi j¶¨gvÎv:</w:t>
      </w:r>
      <w:r w:rsidRPr="00B10603">
        <w:rPr>
          <w:rFonts w:ascii="SutonnyMJ" w:hAnsi="SutonnyMJ"/>
          <w:sz w:val="24"/>
          <w:szCs w:val="24"/>
        </w:rPr>
        <w:t xml:space="preserve"> 32 jvL †KvwU UvKv</w:t>
      </w:r>
    </w:p>
    <w:p w:rsidR="00DD5FF0" w:rsidRPr="00B10603" w:rsidRDefault="00DD5FF0" w:rsidP="00DD5FF0">
      <w:pPr>
        <w:numPr>
          <w:ilvl w:val="0"/>
          <w:numId w:val="295"/>
        </w:numPr>
        <w:spacing w:line="228" w:lineRule="auto"/>
        <w:jc w:val="both"/>
        <w:rPr>
          <w:rFonts w:ascii="SutonnyMJ" w:hAnsi="SutonnyMJ"/>
          <w:sz w:val="24"/>
          <w:szCs w:val="24"/>
        </w:rPr>
      </w:pPr>
      <w:r w:rsidRPr="00B10603">
        <w:rPr>
          <w:rFonts w:ascii="SutonnyMJ" w:hAnsi="SutonnyMJ"/>
          <w:b/>
          <w:sz w:val="24"/>
          <w:szCs w:val="24"/>
        </w:rPr>
        <w:t>†ewk cÖvavb¨ cv‡e:</w:t>
      </w:r>
      <w:r w:rsidRPr="00B10603">
        <w:rPr>
          <w:rFonts w:ascii="SutonnyMJ" w:hAnsi="SutonnyMJ"/>
          <w:sz w:val="24"/>
          <w:szCs w:val="24"/>
        </w:rPr>
        <w:t xml:space="preserve"> ¯^v¯’¨ LvZ</w:t>
      </w:r>
    </w:p>
    <w:p w:rsidR="00DD5FF0" w:rsidRPr="00B10603" w:rsidRDefault="00DD5FF0" w:rsidP="00DD5FF0">
      <w:pPr>
        <w:spacing w:line="228" w:lineRule="auto"/>
        <w:ind w:left="450"/>
        <w:jc w:val="both"/>
        <w:rPr>
          <w:rFonts w:ascii="SutonnyMJ" w:hAnsi="SutonnyMJ"/>
          <w:b/>
          <w:sz w:val="24"/>
          <w:szCs w:val="24"/>
        </w:rPr>
      </w:pPr>
      <w:proofErr w:type="gramStart"/>
      <w:r w:rsidRPr="00B10603">
        <w:rPr>
          <w:rFonts w:ascii="SutonnyMJ" w:hAnsi="SutonnyMJ"/>
          <w:b/>
          <w:sz w:val="24"/>
          <w:szCs w:val="24"/>
        </w:rPr>
        <w:t>cwiKíbvmg~</w:t>
      </w:r>
      <w:proofErr w:type="gramEnd"/>
      <w:r w:rsidRPr="00B10603">
        <w:rPr>
          <w:rFonts w:ascii="SutonnyMJ" w:hAnsi="SutonnyMJ"/>
          <w:b/>
          <w:sz w:val="24"/>
          <w:szCs w:val="24"/>
        </w:rPr>
        <w:t xml:space="preserve">nt </w:t>
      </w:r>
    </w:p>
    <w:p w:rsidR="00DD5FF0" w:rsidRPr="00B10603" w:rsidRDefault="00DD5FF0" w:rsidP="00DD5FF0">
      <w:pPr>
        <w:numPr>
          <w:ilvl w:val="0"/>
          <w:numId w:val="295"/>
        </w:numPr>
        <w:spacing w:line="228" w:lineRule="auto"/>
        <w:jc w:val="both"/>
        <w:rPr>
          <w:rFonts w:ascii="SutonnyMJ" w:hAnsi="SutonnyMJ"/>
          <w:sz w:val="24"/>
          <w:szCs w:val="24"/>
        </w:rPr>
      </w:pPr>
      <w:r w:rsidRPr="00B10603">
        <w:rPr>
          <w:rFonts w:ascii="SutonnyMJ" w:hAnsi="SutonnyMJ"/>
          <w:sz w:val="24"/>
          <w:szCs w:val="24"/>
        </w:rPr>
        <w:t xml:space="preserve">RbmsL¨v e„w×i nvi 1 kZvs‡k bvwg‡q Avbv </w:t>
      </w:r>
    </w:p>
    <w:p w:rsidR="00DD5FF0" w:rsidRPr="00B10603" w:rsidRDefault="00DD5FF0" w:rsidP="00DD5FF0">
      <w:pPr>
        <w:numPr>
          <w:ilvl w:val="0"/>
          <w:numId w:val="295"/>
        </w:numPr>
        <w:spacing w:line="228" w:lineRule="auto"/>
        <w:jc w:val="both"/>
        <w:rPr>
          <w:rFonts w:ascii="SutonnyMJ" w:hAnsi="SutonnyMJ"/>
          <w:sz w:val="24"/>
          <w:szCs w:val="24"/>
          <w:lang w:val="es-ES_tradnl"/>
        </w:rPr>
      </w:pPr>
      <w:r w:rsidRPr="00B10603">
        <w:rPr>
          <w:rFonts w:ascii="SutonnyMJ" w:hAnsi="SutonnyMJ"/>
          <w:sz w:val="24"/>
          <w:szCs w:val="24"/>
          <w:lang w:val="es-ES_tradnl"/>
        </w:rPr>
        <w:t>we`y¨r mieivn 23000 †gMvIqv‡U DbœxZ Kiv</w:t>
      </w:r>
    </w:p>
    <w:p w:rsidR="00DD5FF0" w:rsidRPr="00B10603" w:rsidRDefault="00DD5FF0" w:rsidP="00DD5FF0">
      <w:pPr>
        <w:numPr>
          <w:ilvl w:val="0"/>
          <w:numId w:val="295"/>
        </w:numPr>
        <w:spacing w:line="228" w:lineRule="auto"/>
        <w:jc w:val="both"/>
        <w:rPr>
          <w:rFonts w:ascii="SutonnyMJ" w:hAnsi="SutonnyMJ"/>
          <w:sz w:val="24"/>
          <w:szCs w:val="24"/>
          <w:lang w:val="es-ES_tradnl"/>
        </w:rPr>
      </w:pPr>
      <w:r w:rsidRPr="00B10603">
        <w:rPr>
          <w:rFonts w:ascii="SutonnyMJ" w:hAnsi="SutonnyMJ"/>
          <w:sz w:val="24"/>
          <w:szCs w:val="24"/>
          <w:lang w:val="es-ES_tradnl"/>
        </w:rPr>
        <w:t>G cwiKíbv Abymv‡i AvMvgx cuvP eQ‡i cÖe„w×i j¶¨gvÎvÑ 8 kZvsk Ges Mo cÖe„w× n‡eÑ 7.4%</w:t>
      </w:r>
    </w:p>
    <w:p w:rsidR="00DD5FF0" w:rsidRPr="00B10603" w:rsidRDefault="00DD5FF0" w:rsidP="00DD5FF0">
      <w:pPr>
        <w:numPr>
          <w:ilvl w:val="0"/>
          <w:numId w:val="295"/>
        </w:numPr>
        <w:spacing w:line="228" w:lineRule="auto"/>
        <w:jc w:val="both"/>
        <w:rPr>
          <w:rFonts w:ascii="SutonnyMJ" w:hAnsi="SutonnyMJ"/>
          <w:sz w:val="24"/>
          <w:szCs w:val="24"/>
          <w:lang w:val="es-ES_tradnl"/>
        </w:rPr>
      </w:pPr>
      <w:r w:rsidRPr="00B10603">
        <w:rPr>
          <w:rFonts w:ascii="SutonnyMJ" w:hAnsi="SutonnyMJ"/>
          <w:sz w:val="24"/>
          <w:szCs w:val="24"/>
          <w:lang w:val="es-ES_tradnl"/>
        </w:rPr>
        <w:t>`vwi‡`ª¨i nvi bvwg‡q Avbv n‡eÑ 18.6 kZvs‡k Ges Pig `vwi`ª¨ nviÑ 8.9 kZvs‡k</w:t>
      </w:r>
    </w:p>
    <w:p w:rsidR="00DD5FF0" w:rsidRPr="00B10603" w:rsidRDefault="00DD5FF0" w:rsidP="00DD5FF0">
      <w:pPr>
        <w:numPr>
          <w:ilvl w:val="0"/>
          <w:numId w:val="295"/>
        </w:numPr>
        <w:spacing w:line="228" w:lineRule="auto"/>
        <w:jc w:val="both"/>
        <w:rPr>
          <w:rFonts w:ascii="SutonnyMJ" w:hAnsi="SutonnyMJ"/>
          <w:sz w:val="24"/>
          <w:szCs w:val="24"/>
          <w:lang w:val="es-ES_tradnl"/>
        </w:rPr>
      </w:pPr>
      <w:r w:rsidRPr="00B10603">
        <w:rPr>
          <w:rFonts w:ascii="SutonnyMJ" w:hAnsi="SutonnyMJ"/>
          <w:sz w:val="24"/>
          <w:szCs w:val="24"/>
          <w:lang w:val="es-ES_tradnl"/>
        </w:rPr>
        <w:t>g~~j¨ùxwZi jÿ¨Ñ 5.5%</w:t>
      </w:r>
    </w:p>
    <w:p w:rsidR="00DD5FF0" w:rsidRPr="00B10603" w:rsidRDefault="00DD5FF0" w:rsidP="00DD5FF0">
      <w:pPr>
        <w:numPr>
          <w:ilvl w:val="0"/>
          <w:numId w:val="295"/>
        </w:numPr>
        <w:spacing w:line="228" w:lineRule="auto"/>
        <w:jc w:val="both"/>
        <w:rPr>
          <w:rFonts w:ascii="SutonnyMJ" w:hAnsi="SutonnyMJ"/>
          <w:sz w:val="24"/>
          <w:szCs w:val="24"/>
          <w:lang w:val="es-ES_tradnl"/>
        </w:rPr>
      </w:pPr>
      <w:r w:rsidRPr="00B10603">
        <w:rPr>
          <w:rFonts w:ascii="SutonnyMJ" w:hAnsi="SutonnyMJ"/>
          <w:sz w:val="24"/>
          <w:szCs w:val="24"/>
          <w:lang w:val="es-ES_tradnl"/>
        </w:rPr>
        <w:t>Mo AvqyÑ 72 eQ‡i DbœxZ Kiv</w:t>
      </w:r>
    </w:p>
    <w:p w:rsidR="00DD5FF0" w:rsidRPr="006408BB" w:rsidRDefault="00DD5FF0" w:rsidP="00DD5FF0">
      <w:pPr>
        <w:shd w:val="clear" w:color="auto" w:fill="D9D9D9" w:themeFill="background1" w:themeFillShade="D9"/>
        <w:jc w:val="center"/>
        <w:rPr>
          <w:rFonts w:ascii="SutonnyMJ" w:eastAsia="VillageII" w:hAnsi="SutonnyMJ" w:cs="SutonnyMJ"/>
          <w:sz w:val="26"/>
        </w:rPr>
      </w:pPr>
      <w:r w:rsidRPr="006408BB">
        <w:rPr>
          <w:rFonts w:ascii="SutonnyMJ" w:eastAsia="SutonnyMJ" w:hAnsi="SutonnyMJ" w:cs="SutonnyMJ"/>
          <w:b/>
          <w:sz w:val="26"/>
        </w:rPr>
        <w:t>Aóg cÂevwl©Kx cwiKíbv</w:t>
      </w:r>
    </w:p>
    <w:p w:rsidR="00DD5FF0" w:rsidRPr="006408BB" w:rsidRDefault="00DD5FF0" w:rsidP="00DD5FF0">
      <w:pPr>
        <w:ind w:left="2160" w:firstLine="720"/>
        <w:jc w:val="both"/>
        <w:rPr>
          <w:rFonts w:ascii="SutonnyMJ" w:eastAsia="VillageII" w:hAnsi="SutonnyMJ" w:cs="SutonnyMJ"/>
          <w:sz w:val="24"/>
        </w:rPr>
      </w:pPr>
      <w:r w:rsidRPr="006408BB">
        <w:rPr>
          <w:rFonts w:ascii="SutonnyMJ" w:eastAsia="VillageII" w:hAnsi="SutonnyMJ" w:cs="SutonnyMJ"/>
          <w:noProof/>
          <w:sz w:val="24"/>
        </w:rPr>
        <w:drawing>
          <wp:anchor distT="0" distB="0" distL="114300" distR="114300" simplePos="0" relativeHeight="251655680" behindDoc="0" locked="0" layoutInCell="1" allowOverlap="1" wp14:anchorId="0E8D039C" wp14:editId="52D0235B">
            <wp:simplePos x="0" y="0"/>
            <wp:positionH relativeFrom="column">
              <wp:posOffset>1390650</wp:posOffset>
            </wp:positionH>
            <wp:positionV relativeFrom="paragraph">
              <wp:posOffset>68580</wp:posOffset>
            </wp:positionV>
            <wp:extent cx="2578100" cy="1517650"/>
            <wp:effectExtent l="0" t="0" r="0" b="0"/>
            <wp:wrapNone/>
            <wp:docPr id="16" name="Picture 1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100" cy="1517650"/>
                    </a:xfrm>
                    <a:prstGeom prst="rect">
                      <a:avLst/>
                    </a:prstGeom>
                  </pic:spPr>
                </pic:pic>
              </a:graphicData>
            </a:graphic>
          </wp:anchor>
        </w:drawing>
      </w:r>
    </w:p>
    <w:p w:rsidR="00DD5FF0" w:rsidRPr="006408BB" w:rsidRDefault="00DD5FF0" w:rsidP="00DD5FF0">
      <w:pPr>
        <w:ind w:left="2160" w:firstLine="720"/>
        <w:jc w:val="both"/>
        <w:rPr>
          <w:rFonts w:ascii="SutonnyMJ" w:eastAsia="VillageII" w:hAnsi="SutonnyMJ" w:cs="SutonnyMJ"/>
          <w:sz w:val="24"/>
        </w:rPr>
      </w:pPr>
    </w:p>
    <w:p w:rsidR="00DD5FF0" w:rsidRPr="006408BB" w:rsidRDefault="00DD5FF0" w:rsidP="00DD5FF0">
      <w:pPr>
        <w:ind w:left="2160" w:firstLine="720"/>
        <w:jc w:val="both"/>
        <w:rPr>
          <w:rFonts w:ascii="SutonnyMJ" w:eastAsia="VillageII" w:hAnsi="SutonnyMJ" w:cs="SutonnyMJ"/>
          <w:sz w:val="24"/>
        </w:rPr>
      </w:pPr>
    </w:p>
    <w:p w:rsidR="00DD5FF0" w:rsidRPr="006408BB" w:rsidRDefault="00DD5FF0" w:rsidP="00DD5FF0">
      <w:pPr>
        <w:ind w:left="2160" w:firstLine="720"/>
        <w:jc w:val="both"/>
        <w:rPr>
          <w:rFonts w:ascii="SutonnyMJ" w:eastAsia="VillageII" w:hAnsi="SutonnyMJ" w:cs="SutonnyMJ"/>
          <w:sz w:val="24"/>
        </w:rPr>
      </w:pPr>
    </w:p>
    <w:p w:rsidR="00DD5FF0" w:rsidRDefault="00DD5FF0" w:rsidP="00DD5FF0">
      <w:pPr>
        <w:ind w:left="2160" w:firstLine="720"/>
        <w:jc w:val="both"/>
        <w:rPr>
          <w:rFonts w:ascii="SutonnyMJ" w:eastAsia="VillageII" w:hAnsi="SutonnyMJ" w:cs="SutonnyMJ"/>
          <w:sz w:val="24"/>
        </w:rPr>
      </w:pPr>
    </w:p>
    <w:p w:rsidR="00DD5FF0" w:rsidRDefault="00DD5FF0" w:rsidP="00DD5FF0">
      <w:pPr>
        <w:ind w:left="2160" w:firstLine="720"/>
        <w:jc w:val="both"/>
        <w:rPr>
          <w:rFonts w:ascii="SutonnyMJ" w:eastAsia="VillageII" w:hAnsi="SutonnyMJ" w:cs="SutonnyMJ"/>
          <w:sz w:val="24"/>
        </w:rPr>
      </w:pPr>
    </w:p>
    <w:p w:rsidR="00DD5FF0" w:rsidRDefault="00DD5FF0" w:rsidP="00DD5FF0">
      <w:pPr>
        <w:ind w:left="2160" w:firstLine="720"/>
        <w:jc w:val="both"/>
        <w:rPr>
          <w:rFonts w:ascii="SutonnyMJ" w:eastAsia="VillageII" w:hAnsi="SutonnyMJ" w:cs="SutonnyMJ"/>
          <w:sz w:val="24"/>
        </w:rPr>
      </w:pPr>
    </w:p>
    <w:p w:rsidR="00DD5FF0" w:rsidRPr="006408BB" w:rsidRDefault="00DD5FF0" w:rsidP="00DD5FF0">
      <w:pPr>
        <w:ind w:left="2160" w:firstLine="720"/>
        <w:jc w:val="both"/>
        <w:rPr>
          <w:rFonts w:ascii="SutonnyMJ" w:eastAsia="VillageII" w:hAnsi="SutonnyMJ" w:cs="SutonnyMJ"/>
          <w:sz w:val="24"/>
        </w:rPr>
      </w:pPr>
    </w:p>
    <w:p w:rsidR="00DD5FF0" w:rsidRPr="006408BB" w:rsidRDefault="00DD5FF0" w:rsidP="00DD5FF0">
      <w:pPr>
        <w:ind w:left="2160" w:firstLine="720"/>
        <w:jc w:val="both"/>
        <w:rPr>
          <w:rFonts w:ascii="SutonnyMJ" w:eastAsia="VillageII" w:hAnsi="SutonnyMJ" w:cs="SutonnyMJ"/>
          <w:sz w:val="24"/>
        </w:rPr>
      </w:pPr>
    </w:p>
    <w:p w:rsidR="00DD5FF0" w:rsidRPr="006408BB" w:rsidRDefault="00DD5FF0" w:rsidP="00DD5FF0">
      <w:pPr>
        <w:pStyle w:val="ListParagraph"/>
        <w:numPr>
          <w:ilvl w:val="0"/>
          <w:numId w:val="9"/>
        </w:numPr>
        <w:contextualSpacing/>
        <w:jc w:val="both"/>
        <w:rPr>
          <w:rFonts w:ascii="SutonnyMJ" w:eastAsia="VillageII" w:hAnsi="SutonnyMJ" w:cs="SutonnyMJ"/>
          <w:sz w:val="24"/>
        </w:rPr>
      </w:pPr>
      <w:r w:rsidRPr="006408BB">
        <w:rPr>
          <w:rFonts w:ascii="SutonnyMJ" w:eastAsia="VillageII" w:hAnsi="SutonnyMJ" w:cs="SutonnyMJ"/>
          <w:sz w:val="24"/>
        </w:rPr>
        <w:t>Aóg cÂevwl©Kx cwiKíbvi Af¨šÍixY Kvh©µg ïiæ n‡e- †deªæqvwi, 2020</w:t>
      </w:r>
    </w:p>
    <w:p w:rsidR="00DD5FF0" w:rsidRPr="006408BB" w:rsidRDefault="00DD5FF0" w:rsidP="00DD5FF0">
      <w:pPr>
        <w:pStyle w:val="ListParagraph"/>
        <w:numPr>
          <w:ilvl w:val="0"/>
          <w:numId w:val="9"/>
        </w:numPr>
        <w:contextualSpacing/>
        <w:jc w:val="both"/>
        <w:rPr>
          <w:rFonts w:ascii="SutonnyMJ" w:eastAsia="VillageII" w:hAnsi="SutonnyMJ" w:cs="SutonnyMJ"/>
          <w:sz w:val="24"/>
        </w:rPr>
      </w:pPr>
      <w:r w:rsidRPr="006408BB">
        <w:rPr>
          <w:rFonts w:ascii="SutonnyMJ" w:eastAsia="VillageII" w:hAnsi="SutonnyMJ" w:cs="SutonnyMJ"/>
          <w:sz w:val="24"/>
        </w:rPr>
        <w:lastRenderedPageBreak/>
        <w:t>Aóg cÂevwl©K</w:t>
      </w:r>
      <w:r>
        <w:rPr>
          <w:rFonts w:ascii="SutonnyMJ" w:eastAsia="VillageII" w:hAnsi="SutonnyMJ" w:cs="SutonnyMJ"/>
          <w:sz w:val="24"/>
        </w:rPr>
        <w:t>x</w:t>
      </w:r>
      <w:r w:rsidRPr="006408BB">
        <w:rPr>
          <w:rFonts w:ascii="SutonnyMJ" w:eastAsia="VillageII" w:hAnsi="SutonnyMJ" w:cs="SutonnyMJ"/>
          <w:sz w:val="24"/>
        </w:rPr>
        <w:t xml:space="preserve"> cwiKíbvi †gqv` n‡e- RyjvB,2020 - Ryb,2025 </w:t>
      </w:r>
    </w:p>
    <w:p w:rsidR="00DD5FF0" w:rsidRPr="006408BB" w:rsidRDefault="00DD5FF0" w:rsidP="00DD5FF0">
      <w:pPr>
        <w:pStyle w:val="ListParagraph"/>
        <w:numPr>
          <w:ilvl w:val="0"/>
          <w:numId w:val="9"/>
        </w:numPr>
        <w:contextualSpacing/>
        <w:jc w:val="both"/>
        <w:rPr>
          <w:rFonts w:ascii="SutonnyMJ" w:eastAsia="VillageII" w:hAnsi="SutonnyMJ" w:cs="SutonnyMJ"/>
          <w:sz w:val="24"/>
        </w:rPr>
      </w:pPr>
      <w:r w:rsidRPr="006408BB">
        <w:rPr>
          <w:rFonts w:ascii="SutonnyMJ" w:eastAsia="VillageII" w:hAnsi="SutonnyMJ" w:cs="SutonnyMJ"/>
          <w:sz w:val="24"/>
        </w:rPr>
        <w:t>Aóg cÂevwl©Kx cwiKíbv w¯’i</w:t>
      </w:r>
      <w:r>
        <w:rPr>
          <w:rFonts w:ascii="SutonnyMJ" w:eastAsia="VillageII" w:hAnsi="SutonnyMJ" w:cs="SutonnyMJ"/>
          <w:sz w:val="24"/>
        </w:rPr>
        <w:t xml:space="preserve"> </w:t>
      </w:r>
      <w:r w:rsidRPr="006408BB">
        <w:rPr>
          <w:rFonts w:ascii="SutonnyMJ" w:eastAsia="VillageII" w:hAnsi="SutonnyMJ" w:cs="SutonnyMJ"/>
          <w:sz w:val="24"/>
        </w:rPr>
        <w:t xml:space="preserve">jÿ¨- iƒcKí 2041 </w:t>
      </w:r>
    </w:p>
    <w:p w:rsidR="00DD5FF0" w:rsidRPr="006408BB" w:rsidRDefault="00DD5FF0" w:rsidP="00DD5FF0">
      <w:pPr>
        <w:pStyle w:val="ListParagraph"/>
        <w:numPr>
          <w:ilvl w:val="0"/>
          <w:numId w:val="9"/>
        </w:numPr>
        <w:contextualSpacing/>
        <w:jc w:val="both"/>
        <w:rPr>
          <w:rFonts w:ascii="SutonnyMJ" w:eastAsia="VillageII" w:hAnsi="SutonnyMJ" w:cs="SutonnyMJ"/>
          <w:sz w:val="24"/>
        </w:rPr>
      </w:pPr>
      <w:r w:rsidRPr="006408BB">
        <w:rPr>
          <w:rFonts w:ascii="SutonnyMJ" w:eastAsia="VillageII" w:hAnsi="SutonnyMJ" w:cs="SutonnyMJ"/>
          <w:sz w:val="24"/>
        </w:rPr>
        <w:t>iƒcKí 2041 ev¯Íevq‡bi Rb¨ w¯’iK…Z cÂevwl©Kx cwiKíbv wmwiR- PviwU</w:t>
      </w:r>
    </w:p>
    <w:p w:rsidR="00DD5FF0" w:rsidRPr="006408BB" w:rsidRDefault="00DD5FF0" w:rsidP="00DD5FF0">
      <w:pPr>
        <w:pStyle w:val="ListParagraph"/>
        <w:numPr>
          <w:ilvl w:val="0"/>
          <w:numId w:val="9"/>
        </w:numPr>
        <w:contextualSpacing/>
        <w:jc w:val="both"/>
        <w:rPr>
          <w:rFonts w:ascii="SutonnyMJ" w:eastAsia="VillageII" w:hAnsi="SutonnyMJ" w:cs="SutonnyMJ"/>
          <w:sz w:val="24"/>
        </w:rPr>
      </w:pPr>
      <w:r w:rsidRPr="006408BB">
        <w:rPr>
          <w:rFonts w:ascii="SutonnyMJ" w:eastAsia="VillageII" w:hAnsi="SutonnyMJ" w:cs="SutonnyMJ"/>
          <w:sz w:val="24"/>
        </w:rPr>
        <w:t>iƒcKí 2041 wmwi‡Ri cÖ_g cwiKíbv- Aóg cÂevwl©Kx cwiKíbv</w:t>
      </w:r>
    </w:p>
    <w:p w:rsidR="00DD5FF0" w:rsidRPr="006408BB" w:rsidRDefault="00DD5FF0" w:rsidP="00DD5FF0">
      <w:pPr>
        <w:pStyle w:val="ListParagraph"/>
        <w:numPr>
          <w:ilvl w:val="0"/>
          <w:numId w:val="9"/>
        </w:numPr>
        <w:contextualSpacing/>
        <w:jc w:val="both"/>
        <w:rPr>
          <w:rFonts w:ascii="SutonnyMJ" w:eastAsia="VillageII" w:hAnsi="SutonnyMJ" w:cs="SutonnyMJ"/>
          <w:sz w:val="24"/>
        </w:rPr>
      </w:pPr>
      <w:r w:rsidRPr="006408BB">
        <w:rPr>
          <w:rFonts w:ascii="SutonnyMJ" w:eastAsia="VillageII" w:hAnsi="SutonnyMJ" w:cs="SutonnyMJ"/>
          <w:sz w:val="24"/>
        </w:rPr>
        <w:t>Aóg cÂevwl©Kx cwiKíbvi †gvU jÿ¨- `ÿZvi Dbœqb</w:t>
      </w:r>
    </w:p>
    <w:p w:rsidR="00DD5FF0" w:rsidRPr="00704561" w:rsidRDefault="00DD5FF0" w:rsidP="00DD5FF0">
      <w:pPr>
        <w:pStyle w:val="ListParagraph"/>
        <w:numPr>
          <w:ilvl w:val="0"/>
          <w:numId w:val="9"/>
        </w:numPr>
        <w:contextualSpacing/>
        <w:jc w:val="both"/>
        <w:rPr>
          <w:rFonts w:ascii="SutonnyMJ" w:eastAsia="VillageII" w:hAnsi="SutonnyMJ" w:cs="SutonnyMJ"/>
          <w:b/>
          <w:sz w:val="24"/>
        </w:rPr>
      </w:pPr>
      <w:r w:rsidRPr="00704561">
        <w:rPr>
          <w:rFonts w:ascii="SutonnyMJ" w:eastAsia="VillageII" w:hAnsi="SutonnyMJ" w:cs="SutonnyMJ"/>
          <w:b/>
          <w:sz w:val="24"/>
        </w:rPr>
        <w:t>Av‡iv cÖavb jÿ¨¸‡jv n‡jvÑ</w:t>
      </w:r>
    </w:p>
    <w:p w:rsidR="00DD5FF0" w:rsidRPr="006408BB" w:rsidRDefault="00DD5FF0" w:rsidP="00DD5FF0">
      <w:pPr>
        <w:pStyle w:val="ListParagraph"/>
        <w:numPr>
          <w:ilvl w:val="0"/>
          <w:numId w:val="74"/>
        </w:numPr>
        <w:contextualSpacing/>
        <w:jc w:val="both"/>
        <w:rPr>
          <w:rFonts w:ascii="SutonnyMJ" w:eastAsia="VillageII" w:hAnsi="SutonnyMJ" w:cs="SutonnyMJ"/>
          <w:sz w:val="24"/>
        </w:rPr>
      </w:pPr>
      <w:r w:rsidRPr="006408BB">
        <w:rPr>
          <w:rFonts w:ascii="SutonnyMJ" w:eastAsia="VillageII" w:hAnsi="SutonnyMJ" w:cs="SutonnyMJ"/>
          <w:sz w:val="24"/>
        </w:rPr>
        <w:t>2024-25 A_©eQ‡i wRwWwc cÖe„w× 8.5% AR©b</w:t>
      </w:r>
    </w:p>
    <w:p w:rsidR="00DD5FF0" w:rsidRPr="006408BB" w:rsidRDefault="00DD5FF0" w:rsidP="00DD5FF0">
      <w:pPr>
        <w:pStyle w:val="ListParagraph"/>
        <w:numPr>
          <w:ilvl w:val="0"/>
          <w:numId w:val="74"/>
        </w:numPr>
        <w:contextualSpacing/>
        <w:jc w:val="both"/>
        <w:rPr>
          <w:rFonts w:ascii="SutonnyMJ" w:eastAsia="VillageII" w:hAnsi="SutonnyMJ" w:cs="SutonnyMJ"/>
          <w:sz w:val="24"/>
        </w:rPr>
      </w:pPr>
      <w:r w:rsidRPr="006408BB">
        <w:rPr>
          <w:rFonts w:ascii="SutonnyMJ" w:eastAsia="VillageII" w:hAnsi="SutonnyMJ" w:cs="SutonnyMJ"/>
          <w:sz w:val="24"/>
        </w:rPr>
        <w:t>75 jvL Kg©ms¯’vb m„wó</w:t>
      </w:r>
    </w:p>
    <w:p w:rsidR="00DD5FF0" w:rsidRPr="006408BB" w:rsidRDefault="00DD5FF0" w:rsidP="00DD5FF0">
      <w:pPr>
        <w:pStyle w:val="ListParagraph"/>
        <w:numPr>
          <w:ilvl w:val="0"/>
          <w:numId w:val="74"/>
        </w:numPr>
        <w:contextualSpacing/>
        <w:jc w:val="both"/>
        <w:rPr>
          <w:rFonts w:ascii="SutonnyMJ" w:eastAsia="VillageII" w:hAnsi="SutonnyMJ" w:cs="SutonnyMJ"/>
          <w:sz w:val="24"/>
        </w:rPr>
      </w:pPr>
      <w:r w:rsidRPr="006408BB">
        <w:rPr>
          <w:rFonts w:ascii="SutonnyMJ" w:eastAsia="VillageII" w:hAnsi="SutonnyMJ" w:cs="SutonnyMJ"/>
          <w:sz w:val="24"/>
        </w:rPr>
        <w:t>77 jvL †KvwU UvKv wewb‡qvM| hvi 76% ‡emiKvwi Lv‡Zi</w:t>
      </w:r>
    </w:p>
    <w:p w:rsidR="00DD5FF0" w:rsidRPr="006408BB" w:rsidRDefault="00DD5FF0" w:rsidP="00DD5FF0">
      <w:pPr>
        <w:pStyle w:val="ListParagraph"/>
        <w:numPr>
          <w:ilvl w:val="0"/>
          <w:numId w:val="74"/>
        </w:numPr>
        <w:contextualSpacing/>
        <w:jc w:val="both"/>
        <w:rPr>
          <w:rFonts w:ascii="SutonnyMJ" w:eastAsia="VillageII" w:hAnsi="SutonnyMJ" w:cs="SutonnyMJ"/>
          <w:sz w:val="24"/>
        </w:rPr>
      </w:pPr>
      <w:r w:rsidRPr="006408BB">
        <w:rPr>
          <w:rFonts w:ascii="SutonnyMJ" w:eastAsia="VillageII" w:hAnsi="SutonnyMJ" w:cs="SutonnyMJ"/>
          <w:sz w:val="24"/>
        </w:rPr>
        <w:t>‡Wëv 2100 cø¨v‡bi Kvh©µg ïiæ</w:t>
      </w:r>
    </w:p>
    <w:p w:rsidR="00DD5FF0" w:rsidRPr="006408BB" w:rsidRDefault="00DD5FF0" w:rsidP="00DD5FF0">
      <w:pPr>
        <w:pStyle w:val="ListParagraph"/>
        <w:numPr>
          <w:ilvl w:val="0"/>
          <w:numId w:val="74"/>
        </w:numPr>
        <w:contextualSpacing/>
        <w:jc w:val="both"/>
        <w:rPr>
          <w:rFonts w:ascii="SutonnyMJ" w:eastAsia="VillageII" w:hAnsi="SutonnyMJ" w:cs="SutonnyMJ"/>
          <w:sz w:val="24"/>
        </w:rPr>
      </w:pPr>
      <w:r w:rsidRPr="006408BB">
        <w:rPr>
          <w:rFonts w:ascii="SutonnyMJ" w:eastAsia="VillageII" w:hAnsi="SutonnyMJ" w:cs="SutonnyMJ"/>
          <w:sz w:val="24"/>
        </w:rPr>
        <w:t>`vwi‡`ª¨i nvi 12.17% G bvwg‡q Avbv</w:t>
      </w:r>
    </w:p>
    <w:p w:rsidR="00DD5FF0" w:rsidRDefault="00DD5FF0" w:rsidP="00DD5FF0">
      <w:pPr>
        <w:pStyle w:val="ListParagraph"/>
        <w:numPr>
          <w:ilvl w:val="0"/>
          <w:numId w:val="74"/>
        </w:numPr>
        <w:contextualSpacing/>
        <w:jc w:val="both"/>
        <w:rPr>
          <w:rFonts w:ascii="SutonnyMJ" w:eastAsia="VillageII" w:hAnsi="SutonnyMJ" w:cs="SutonnyMJ"/>
          <w:sz w:val="24"/>
        </w:rPr>
      </w:pPr>
      <w:r w:rsidRPr="006408BB">
        <w:rPr>
          <w:rFonts w:ascii="SutonnyMJ" w:eastAsia="VillageII" w:hAnsi="SutonnyMJ" w:cs="SutonnyMJ"/>
          <w:sz w:val="24"/>
        </w:rPr>
        <w:t>Pig `vwi`ª¨ wbg©~‡ji jÿ¨gvÎv- 2030 mv‡ji g‡a¨</w:t>
      </w:r>
    </w:p>
    <w:tbl>
      <w:tblPr>
        <w:tblStyle w:val="TableGrid"/>
        <w:tblW w:w="0" w:type="auto"/>
        <w:tblInd w:w="414" w:type="dxa"/>
        <w:tblLook w:val="04A0" w:firstRow="1" w:lastRow="0" w:firstColumn="1" w:lastColumn="0" w:noHBand="0" w:noVBand="1"/>
      </w:tblPr>
      <w:tblGrid>
        <w:gridCol w:w="8244"/>
      </w:tblGrid>
      <w:tr w:rsidR="00DD5FF0" w:rsidTr="00711701">
        <w:tc>
          <w:tcPr>
            <w:tcW w:w="8244" w:type="dxa"/>
          </w:tcPr>
          <w:p w:rsidR="00DD5FF0" w:rsidRPr="00C5785D" w:rsidRDefault="00DD5FF0" w:rsidP="00711701">
            <w:pPr>
              <w:shd w:val="clear" w:color="auto" w:fill="FFFFFF" w:themeFill="background1"/>
              <w:tabs>
                <w:tab w:val="left" w:pos="360"/>
              </w:tabs>
              <w:contextualSpacing/>
              <w:jc w:val="center"/>
              <w:rPr>
                <w:rFonts w:ascii="SutonnyMJ" w:hAnsi="SutonnyMJ"/>
                <w:b/>
                <w:sz w:val="24"/>
              </w:rPr>
            </w:pPr>
            <w:r w:rsidRPr="00C5785D">
              <w:rPr>
                <w:rFonts w:ascii="SutonnyMJ" w:hAnsi="SutonnyMJ"/>
                <w:b/>
                <w:sz w:val="24"/>
              </w:rPr>
              <w:t>cwiKíbv Kwgkb:</w:t>
            </w:r>
          </w:p>
          <w:p w:rsidR="00DD5FF0" w:rsidRPr="00C5785D" w:rsidRDefault="00DD5FF0" w:rsidP="00711701">
            <w:pPr>
              <w:pStyle w:val="ListParagraph"/>
              <w:numPr>
                <w:ilvl w:val="0"/>
                <w:numId w:val="298"/>
              </w:numPr>
              <w:shd w:val="clear" w:color="auto" w:fill="FFFFFF" w:themeFill="background1"/>
              <w:tabs>
                <w:tab w:val="left" w:pos="360"/>
              </w:tabs>
              <w:ind w:left="315" w:hanging="378"/>
              <w:contextualSpacing/>
              <w:jc w:val="both"/>
              <w:rPr>
                <w:rFonts w:ascii="SutonnyMJ" w:hAnsi="SutonnyMJ"/>
                <w:sz w:val="24"/>
              </w:rPr>
            </w:pPr>
            <w:r>
              <w:rPr>
                <w:rFonts w:ascii="SutonnyMJ" w:hAnsi="SutonnyMJ"/>
                <w:sz w:val="24"/>
              </w:rPr>
              <w:t>cwiPq: evsjv‡`k cwiKíbv Kwgkb</w:t>
            </w:r>
            <w:r w:rsidRPr="00C5785D">
              <w:rPr>
                <w:rFonts w:ascii="SutonnyMJ" w:hAnsi="SutonnyMJ"/>
                <w:sz w:val="24"/>
              </w:rPr>
              <w:t xml:space="preserve"> n‡jv evsjv‡`k miKv‡ii A_©‰bwZK cvewjK cwjwm cÖwZôvb|</w:t>
            </w:r>
          </w:p>
          <w:p w:rsidR="00DD5FF0" w:rsidRPr="00C5785D" w:rsidRDefault="00DD5FF0" w:rsidP="00711701">
            <w:pPr>
              <w:pStyle w:val="ListParagraph"/>
              <w:numPr>
                <w:ilvl w:val="0"/>
                <w:numId w:val="298"/>
              </w:numPr>
              <w:shd w:val="clear" w:color="auto" w:fill="FFFFFF" w:themeFill="background1"/>
              <w:tabs>
                <w:tab w:val="left" w:pos="360"/>
              </w:tabs>
              <w:ind w:left="315" w:hanging="378"/>
              <w:contextualSpacing/>
              <w:jc w:val="both"/>
              <w:rPr>
                <w:rFonts w:ascii="SutonnyMJ" w:hAnsi="SutonnyMJ"/>
                <w:sz w:val="24"/>
              </w:rPr>
            </w:pPr>
            <w:r w:rsidRPr="00C5785D">
              <w:rPr>
                <w:rFonts w:ascii="SutonnyMJ" w:hAnsi="SutonnyMJ"/>
                <w:sz w:val="24"/>
              </w:rPr>
              <w:t>MVb: 31 Rvbyqvwi, 1972 mv‡j</w:t>
            </w:r>
          </w:p>
          <w:p w:rsidR="00DD5FF0" w:rsidRPr="00C5785D" w:rsidRDefault="00DD5FF0" w:rsidP="00711701">
            <w:pPr>
              <w:pStyle w:val="ListParagraph"/>
              <w:numPr>
                <w:ilvl w:val="0"/>
                <w:numId w:val="298"/>
              </w:numPr>
              <w:shd w:val="clear" w:color="auto" w:fill="FFFFFF" w:themeFill="background1"/>
              <w:tabs>
                <w:tab w:val="left" w:pos="360"/>
              </w:tabs>
              <w:ind w:left="315" w:hanging="378"/>
              <w:contextualSpacing/>
              <w:jc w:val="both"/>
              <w:rPr>
                <w:rFonts w:ascii="SutonnyMJ" w:hAnsi="SutonnyMJ"/>
                <w:sz w:val="24"/>
              </w:rPr>
            </w:pPr>
            <w:r w:rsidRPr="00C5785D">
              <w:rPr>
                <w:rFonts w:ascii="SutonnyMJ" w:hAnsi="SutonnyMJ"/>
                <w:sz w:val="24"/>
              </w:rPr>
              <w:t>cÖwZôvZv: RvwZi wcZv e½eÜz †kL gywReyi ingvb</w:t>
            </w:r>
          </w:p>
          <w:p w:rsidR="00DD5FF0" w:rsidRPr="00C5785D" w:rsidRDefault="00DD5FF0" w:rsidP="00711701">
            <w:pPr>
              <w:pStyle w:val="ListParagraph"/>
              <w:numPr>
                <w:ilvl w:val="0"/>
                <w:numId w:val="298"/>
              </w:numPr>
              <w:shd w:val="clear" w:color="auto" w:fill="FFFFFF" w:themeFill="background1"/>
              <w:tabs>
                <w:tab w:val="left" w:pos="360"/>
              </w:tabs>
              <w:ind w:left="315" w:hanging="378"/>
              <w:contextualSpacing/>
              <w:jc w:val="both"/>
              <w:rPr>
                <w:rFonts w:ascii="SutonnyMJ" w:hAnsi="SutonnyMJ"/>
                <w:sz w:val="24"/>
              </w:rPr>
            </w:pPr>
            <w:r w:rsidRPr="00C5785D">
              <w:rPr>
                <w:rFonts w:ascii="SutonnyMJ" w:hAnsi="SutonnyMJ"/>
                <w:sz w:val="24"/>
              </w:rPr>
              <w:t>†Pqvig¨vb: cÖavbgš¿x</w:t>
            </w:r>
          </w:p>
          <w:p w:rsidR="00DD5FF0" w:rsidRPr="0026453C" w:rsidRDefault="00DD5FF0" w:rsidP="00711701">
            <w:pPr>
              <w:pStyle w:val="ListParagraph"/>
              <w:numPr>
                <w:ilvl w:val="0"/>
                <w:numId w:val="298"/>
              </w:numPr>
              <w:shd w:val="clear" w:color="auto" w:fill="FFFFFF" w:themeFill="background1"/>
              <w:tabs>
                <w:tab w:val="left" w:pos="360"/>
              </w:tabs>
              <w:ind w:left="315" w:hanging="378"/>
              <w:contextualSpacing/>
              <w:jc w:val="both"/>
              <w:rPr>
                <w:rFonts w:ascii="SutonnyMJ" w:eastAsia="VillageII" w:hAnsi="SutonnyMJ" w:cs="SutonnyMJ"/>
                <w:sz w:val="24"/>
              </w:rPr>
            </w:pPr>
            <w:r w:rsidRPr="00C5785D">
              <w:rPr>
                <w:rFonts w:ascii="SutonnyMJ" w:hAnsi="SutonnyMJ"/>
                <w:sz w:val="24"/>
              </w:rPr>
              <w:t>`vwqZ¡: cwiKíbv Kwgk‡bi cwiKíbv wefvM mKj eo A_©‰bwZK bxwZi cÖkœ, Dbœqb cÖKímg~n Ges Kg©m~wPi g~j¨vqb ïiæ Kivi Rb¨ mwePvjq wn‡m‡e KvR K‡i|</w:t>
            </w:r>
          </w:p>
          <w:p w:rsidR="00DD5FF0" w:rsidRDefault="00DD5FF0" w:rsidP="00711701">
            <w:pPr>
              <w:pStyle w:val="ListParagraph"/>
              <w:numPr>
                <w:ilvl w:val="0"/>
                <w:numId w:val="298"/>
              </w:numPr>
              <w:shd w:val="clear" w:color="auto" w:fill="FFFFFF" w:themeFill="background1"/>
              <w:tabs>
                <w:tab w:val="left" w:pos="360"/>
              </w:tabs>
              <w:ind w:left="315" w:hanging="378"/>
              <w:contextualSpacing/>
              <w:jc w:val="both"/>
              <w:rPr>
                <w:rFonts w:ascii="SutonnyMJ" w:eastAsia="VillageII" w:hAnsi="SutonnyMJ" w:cs="SutonnyMJ"/>
                <w:sz w:val="24"/>
              </w:rPr>
            </w:pPr>
            <w:r w:rsidRPr="00C5785D">
              <w:rPr>
                <w:rFonts w:ascii="SutonnyMJ" w:hAnsi="SutonnyMJ"/>
                <w:sz w:val="24"/>
              </w:rPr>
              <w:t>we.`ª: †`‡k cÂevwl©Kx cwiKíbv cÖYqb K‡iÑ cwiKíbv Kwgk</w:t>
            </w:r>
            <w:r>
              <w:rPr>
                <w:rFonts w:ascii="SutonnyMJ" w:hAnsi="SutonnyMJ"/>
                <w:sz w:val="24"/>
              </w:rPr>
              <w:t>b</w:t>
            </w:r>
          </w:p>
        </w:tc>
      </w:tr>
    </w:tbl>
    <w:p w:rsidR="00DD5FF0" w:rsidRPr="00C5785D" w:rsidRDefault="00DD5FF0" w:rsidP="00DD5FF0">
      <w:pPr>
        <w:contextualSpacing/>
        <w:jc w:val="both"/>
        <w:rPr>
          <w:rFonts w:ascii="SutonnyMJ" w:eastAsia="VillageII" w:hAnsi="SutonnyMJ" w:cs="SutonnyMJ"/>
          <w:sz w:val="8"/>
        </w:rPr>
      </w:pPr>
    </w:p>
    <w:p w:rsidR="00DD5FF0" w:rsidRPr="006408BB" w:rsidRDefault="00DD5FF0" w:rsidP="00DD5FF0">
      <w:pPr>
        <w:jc w:val="both"/>
        <w:rPr>
          <w:rFonts w:ascii="SutonnyMJ" w:eastAsia="SutonnyMJ" w:hAnsi="SutonnyMJ" w:cs="SutonnyMJ"/>
          <w:spacing w:val="-4"/>
          <w:sz w:val="24"/>
          <w:shd w:val="clear" w:color="auto" w:fill="000000"/>
        </w:rPr>
      </w:pPr>
      <w:r w:rsidRPr="006408BB">
        <w:rPr>
          <w:rFonts w:ascii="SutonnyMJ" w:eastAsia="SutonnyMJ" w:hAnsi="SutonnyMJ" w:cs="SutonnyMJ"/>
          <w:b/>
          <w:spacing w:val="-4"/>
          <w:sz w:val="24"/>
          <w:shd w:val="clear" w:color="auto" w:fill="000000"/>
        </w:rPr>
        <w:t>Abykxjb</w:t>
      </w:r>
      <w:r w:rsidRPr="006408BB">
        <w:rPr>
          <w:rFonts w:ascii="SutonnyMJ" w:eastAsia="SutonnyMJ" w:hAnsi="SutonnyMJ" w:cs="SutonnyMJ"/>
          <w:spacing w:val="-4"/>
          <w:sz w:val="24"/>
          <w:shd w:val="clear" w:color="auto" w:fill="000000"/>
        </w:rPr>
        <w:t>x</w:t>
      </w:r>
    </w:p>
    <w:p w:rsidR="00DD5FF0" w:rsidRDefault="00DD5FF0" w:rsidP="00DD5FF0">
      <w:pPr>
        <w:jc w:val="both"/>
        <w:rPr>
          <w:rFonts w:ascii="SutonnyMJ" w:eastAsia="SutonnyMJ" w:hAnsi="SutonnyMJ" w:cs="SutonnyMJ"/>
          <w:spacing w:val="-4"/>
          <w:sz w:val="8"/>
        </w:rPr>
      </w:pPr>
    </w:p>
    <w:p w:rsidR="00DD5FF0" w:rsidRDefault="00DD5FF0" w:rsidP="00DD5FF0">
      <w:pPr>
        <w:pStyle w:val="ListParagraph"/>
        <w:numPr>
          <w:ilvl w:val="0"/>
          <w:numId w:val="479"/>
        </w:numPr>
        <w:shd w:val="clear" w:color="auto" w:fill="FFFFFF" w:themeFill="background1"/>
        <w:tabs>
          <w:tab w:val="left" w:pos="360"/>
          <w:tab w:val="left" w:pos="2340"/>
          <w:tab w:val="left" w:pos="4320"/>
          <w:tab w:val="left" w:pos="6480"/>
          <w:tab w:val="left" w:pos="8136"/>
        </w:tabs>
        <w:ind w:left="0" w:firstLine="0"/>
        <w:contextualSpacing/>
        <w:rPr>
          <w:rFonts w:ascii="SutonnyMJ" w:hAnsi="SutonnyMJ"/>
          <w:b/>
          <w:sz w:val="24"/>
          <w:shd w:val="clear" w:color="auto" w:fill="FFFFFF" w:themeFill="background1"/>
        </w:rPr>
      </w:pP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 xml:space="preserve">‡`k cwiKíbv </w:t>
      </w:r>
      <w:r w:rsidRPr="009D25B9">
        <w:rPr>
          <w:rFonts w:ascii="SutonnyMJ" w:hAnsi="SutonnyMJ"/>
          <w:b/>
          <w:sz w:val="24"/>
        </w:rPr>
        <w:t>Kwgk‡bi</w:t>
      </w:r>
      <w:r w:rsidRPr="00C5785D">
        <w:rPr>
          <w:rFonts w:ascii="SutonnyMJ" w:hAnsi="SutonnyMJ"/>
          <w:sz w:val="24"/>
        </w:rPr>
        <w:t xml:space="preserve"> </w:t>
      </w:r>
      <w:r>
        <w:rPr>
          <w:rFonts w:ascii="SutonnyMJ" w:hAnsi="SutonnyMJ"/>
          <w:b/>
          <w:sz w:val="24"/>
          <w:shd w:val="clear" w:color="auto" w:fill="FFFFFF" w:themeFill="background1"/>
        </w:rPr>
        <w:t>†Pqvig¨vb †K ?</w:t>
      </w:r>
    </w:p>
    <w:p w:rsidR="00DD5FF0" w:rsidRDefault="00DD5FF0" w:rsidP="00DD5FF0">
      <w:pPr>
        <w:pStyle w:val="ListParagraph"/>
        <w:shd w:val="clear" w:color="auto" w:fill="FFFFFF" w:themeFill="background1"/>
        <w:tabs>
          <w:tab w:val="left" w:pos="360"/>
          <w:tab w:val="left" w:pos="2340"/>
          <w:tab w:val="left" w:pos="4320"/>
          <w:tab w:val="left" w:pos="6480"/>
          <w:tab w:val="left" w:pos="8136"/>
        </w:tabs>
        <w:ind w:left="0"/>
        <w:rPr>
          <w:rFonts w:ascii="SutonnyMJ" w:hAnsi="SutonnyMJ"/>
          <w:sz w:val="24"/>
          <w:shd w:val="clear" w:color="auto" w:fill="FFFFFF" w:themeFill="background1"/>
        </w:rPr>
      </w:pPr>
      <w:proofErr w:type="gramStart"/>
      <w:r>
        <w:rPr>
          <w:rFonts w:ascii="SutonnyMJ" w:hAnsi="SutonnyMJ"/>
          <w:sz w:val="24"/>
          <w:shd w:val="clear" w:color="auto" w:fill="FFFFFF" w:themeFill="background1"/>
        </w:rPr>
        <w:t>K. cÖavbgš¿x</w:t>
      </w:r>
      <w:r>
        <w:rPr>
          <w:rFonts w:ascii="SutonnyMJ" w:hAnsi="SutonnyMJ"/>
          <w:sz w:val="24"/>
          <w:shd w:val="clear" w:color="auto" w:fill="FFFFFF" w:themeFill="background1"/>
        </w:rPr>
        <w:tab/>
        <w:t>L. ivóªcwZ</w:t>
      </w:r>
      <w:r>
        <w:rPr>
          <w:rFonts w:ascii="SutonnyMJ" w:hAnsi="SutonnyMJ"/>
          <w:sz w:val="24"/>
          <w:shd w:val="clear" w:color="auto" w:fill="FFFFFF" w:themeFill="background1"/>
        </w:rPr>
        <w:tab/>
        <w:t>M. w¯úKvi</w:t>
      </w:r>
      <w:r>
        <w:rPr>
          <w:rFonts w:ascii="SutonnyMJ" w:hAnsi="SutonnyMJ"/>
          <w:sz w:val="24"/>
          <w:shd w:val="clear" w:color="auto" w:fill="FFFFFF" w:themeFill="background1"/>
        </w:rPr>
        <w:tab/>
        <w:t>N.</w:t>
      </w:r>
      <w:proofErr w:type="gramEnd"/>
      <w:r>
        <w:rPr>
          <w:rFonts w:ascii="SutonnyMJ" w:hAnsi="SutonnyMJ"/>
          <w:sz w:val="24"/>
          <w:shd w:val="clear" w:color="auto" w:fill="FFFFFF" w:themeFill="background1"/>
        </w:rPr>
        <w:t xml:space="preserve"> </w:t>
      </w:r>
      <w:proofErr w:type="gramStart"/>
      <w:r>
        <w:rPr>
          <w:rFonts w:ascii="SutonnyMJ" w:hAnsi="SutonnyMJ"/>
          <w:sz w:val="24"/>
          <w:shd w:val="clear" w:color="auto" w:fill="FFFFFF" w:themeFill="background1"/>
        </w:rPr>
        <w:t>A_©gš¿x</w:t>
      </w:r>
      <w:r>
        <w:rPr>
          <w:rFonts w:ascii="SutonnyMJ" w:hAnsi="SutonnyMJ"/>
          <w:sz w:val="24"/>
          <w:shd w:val="clear" w:color="auto" w:fill="FFFFFF" w:themeFill="background1"/>
        </w:rPr>
        <w:tab/>
      </w:r>
      <w:r>
        <w:rPr>
          <w:rFonts w:ascii="SutonnyMJ" w:hAnsi="SutonnyMJ"/>
          <w:sz w:val="24"/>
          <w:shd w:val="clear" w:color="auto" w:fill="000000" w:themeFill="text1"/>
        </w:rPr>
        <w:t>01.</w:t>
      </w:r>
      <w:proofErr w:type="gramEnd"/>
      <w:r>
        <w:rPr>
          <w:rFonts w:ascii="SutonnyMJ" w:hAnsi="SutonnyMJ"/>
          <w:sz w:val="24"/>
          <w:shd w:val="clear" w:color="auto" w:fill="000000" w:themeFill="text1"/>
        </w:rPr>
        <w:t xml:space="preserve"> K</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02. </w:t>
      </w:r>
      <w:proofErr w:type="gramStart"/>
      <w:r>
        <w:rPr>
          <w:rFonts w:ascii="SutonnyMJ" w:hAnsi="SutonnyMJ"/>
          <w:b/>
          <w:sz w:val="24"/>
          <w:shd w:val="clear" w:color="auto" w:fill="FFFFFF" w:themeFill="background1"/>
        </w:rPr>
        <w:t>cwiKíbv</w:t>
      </w:r>
      <w:proofErr w:type="gramEnd"/>
      <w:r>
        <w:rPr>
          <w:rFonts w:ascii="SutonnyMJ" w:hAnsi="SutonnyMJ"/>
          <w:b/>
          <w:sz w:val="24"/>
          <w:shd w:val="clear" w:color="auto" w:fill="FFFFFF" w:themeFill="background1"/>
        </w:rPr>
        <w:t xml:space="preserve"> Kwgkb †Kv_vq Aew¯’Z ?</w:t>
      </w:r>
    </w:p>
    <w:p w:rsidR="00DD5FF0" w:rsidRPr="005F0A2F"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sz w:val="24"/>
          <w:shd w:val="clear" w:color="auto" w:fill="FFFFFF" w:themeFill="background1"/>
        </w:rPr>
        <w:tab/>
        <w:t>K. mwPevjv‡q</w:t>
      </w:r>
      <w:r>
        <w:rPr>
          <w:rFonts w:ascii="SutonnyMJ" w:hAnsi="SutonnyMJ"/>
          <w:sz w:val="24"/>
          <w:shd w:val="clear" w:color="auto" w:fill="FFFFFF" w:themeFill="background1"/>
        </w:rPr>
        <w:tab/>
        <w:t xml:space="preserve">L. †k‡ievsjv </w:t>
      </w:r>
      <w:proofErr w:type="gramStart"/>
      <w:r>
        <w:rPr>
          <w:rFonts w:ascii="SutonnyMJ" w:hAnsi="SutonnyMJ"/>
          <w:sz w:val="24"/>
          <w:shd w:val="clear" w:color="auto" w:fill="FFFFFF" w:themeFill="background1"/>
        </w:rPr>
        <w:t>bM‡</w:t>
      </w:r>
      <w:proofErr w:type="gramEnd"/>
      <w:r>
        <w:rPr>
          <w:rFonts w:ascii="SutonnyMJ" w:hAnsi="SutonnyMJ"/>
          <w:sz w:val="24"/>
          <w:shd w:val="clear" w:color="auto" w:fill="FFFFFF" w:themeFill="background1"/>
        </w:rPr>
        <w:t>i</w:t>
      </w:r>
      <w:r>
        <w:rPr>
          <w:rFonts w:ascii="SutonnyMJ" w:hAnsi="SutonnyMJ"/>
          <w:sz w:val="24"/>
          <w:shd w:val="clear" w:color="auto" w:fill="FFFFFF" w:themeFill="background1"/>
        </w:rPr>
        <w:tab/>
        <w:t>M. grm¨fe‡b</w:t>
      </w:r>
      <w:r>
        <w:rPr>
          <w:rFonts w:ascii="SutonnyMJ" w:hAnsi="SutonnyMJ"/>
          <w:sz w:val="24"/>
          <w:shd w:val="clear" w:color="auto" w:fill="FFFFFF" w:themeFill="background1"/>
        </w:rPr>
        <w:tab/>
        <w:t>N. †m¸bevwMPv</w:t>
      </w:r>
      <w:r>
        <w:rPr>
          <w:rFonts w:ascii="SutonnyMJ" w:hAnsi="SutonnyMJ"/>
          <w:sz w:val="24"/>
          <w:shd w:val="clear" w:color="auto" w:fill="FFFFFF" w:themeFill="background1"/>
        </w:rPr>
        <w:tab/>
      </w:r>
      <w:r>
        <w:rPr>
          <w:rFonts w:ascii="SutonnyMJ" w:hAnsi="SutonnyMJ"/>
          <w:sz w:val="24"/>
          <w:shd w:val="clear" w:color="auto" w:fill="000000" w:themeFill="text1"/>
        </w:rPr>
        <w:t>02. L</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03.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G hver KqwU cÂevwl©K cwiKíbv ev¯ÍevwqZ n‡q‡Q ?</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5 wU</w:t>
      </w:r>
      <w:r>
        <w:rPr>
          <w:rFonts w:ascii="SutonnyMJ" w:hAnsi="SutonnyMJ"/>
          <w:sz w:val="24"/>
          <w:shd w:val="clear" w:color="auto" w:fill="FFFFFF" w:themeFill="background1"/>
        </w:rPr>
        <w:tab/>
        <w:t>L. 6 wU</w:t>
      </w:r>
      <w:r>
        <w:rPr>
          <w:rFonts w:ascii="SutonnyMJ" w:hAnsi="SutonnyMJ"/>
          <w:sz w:val="24"/>
          <w:shd w:val="clear" w:color="auto" w:fill="FFFFFF" w:themeFill="background1"/>
        </w:rPr>
        <w:tab/>
        <w:t>M. 7 wU</w:t>
      </w:r>
      <w:r>
        <w:rPr>
          <w:rFonts w:ascii="SutonnyMJ" w:hAnsi="SutonnyMJ"/>
          <w:sz w:val="24"/>
          <w:shd w:val="clear" w:color="auto" w:fill="FFFFFF" w:themeFill="background1"/>
        </w:rPr>
        <w:tab/>
        <w:t>N. 8 wU</w:t>
      </w:r>
      <w:r>
        <w:rPr>
          <w:rFonts w:ascii="SutonnyMJ" w:hAnsi="SutonnyMJ"/>
          <w:sz w:val="24"/>
          <w:shd w:val="clear" w:color="auto" w:fill="FFFFFF" w:themeFill="background1"/>
        </w:rPr>
        <w:tab/>
      </w:r>
      <w:r>
        <w:rPr>
          <w:rFonts w:ascii="SutonnyMJ" w:hAnsi="SutonnyMJ"/>
          <w:sz w:val="24"/>
          <w:shd w:val="clear" w:color="auto" w:fill="000000" w:themeFill="text1"/>
        </w:rPr>
        <w:t>03. L</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b/>
          <w:sz w:val="24"/>
          <w:shd w:val="clear" w:color="auto" w:fill="FFFFFF" w:themeFill="background1"/>
        </w:rPr>
        <w:t>04. 7g cÂevwl©Kx cwiKíbvi †gqv`Kvj Ñ</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RyjvB 2015 Ñ Ryb 2020</w:t>
      </w:r>
      <w:r>
        <w:rPr>
          <w:rFonts w:ascii="SutonnyMJ" w:hAnsi="SutonnyMJ"/>
          <w:sz w:val="24"/>
          <w:shd w:val="clear" w:color="auto" w:fill="FFFFFF" w:themeFill="background1"/>
        </w:rPr>
        <w:tab/>
        <w:t>L. RyjvB 2025 Ñ Ryb 2030</w:t>
      </w:r>
      <w:r>
        <w:rPr>
          <w:rFonts w:ascii="SutonnyMJ" w:hAnsi="SutonnyMJ"/>
          <w:sz w:val="24"/>
          <w:shd w:val="clear" w:color="auto" w:fill="FFFFFF" w:themeFill="background1"/>
        </w:rPr>
        <w:tab/>
      </w:r>
      <w:r>
        <w:rPr>
          <w:rFonts w:ascii="SutonnyMJ" w:hAnsi="SutonnyMJ"/>
          <w:sz w:val="24"/>
          <w:shd w:val="clear" w:color="auto" w:fill="000000" w:themeFill="text1"/>
        </w:rPr>
        <w:t>04. M</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sz w:val="24"/>
          <w:shd w:val="clear" w:color="auto" w:fill="FFFFFF" w:themeFill="background1"/>
        </w:rPr>
        <w:tab/>
        <w:t>M. RyjvB 2016 Ñ Ryb 2020</w:t>
      </w:r>
      <w:r>
        <w:rPr>
          <w:rFonts w:ascii="SutonnyMJ" w:hAnsi="SutonnyMJ"/>
          <w:sz w:val="24"/>
          <w:shd w:val="clear" w:color="auto" w:fill="FFFFFF" w:themeFill="background1"/>
        </w:rPr>
        <w:tab/>
        <w:t>N. RyjvB 2014 Ñ Ryb 2019</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05.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G hvevr KqwU cÂevwl©Kx cwiKíbv MÖnb K‡i‡Q ?</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sz w:val="24"/>
          <w:shd w:val="clear" w:color="auto" w:fill="FFFFFF" w:themeFill="background1"/>
        </w:rPr>
        <w:tab/>
        <w:t>K. 5 wU</w:t>
      </w:r>
      <w:r>
        <w:rPr>
          <w:rFonts w:ascii="SutonnyMJ" w:hAnsi="SutonnyMJ"/>
          <w:sz w:val="24"/>
          <w:shd w:val="clear" w:color="auto" w:fill="FFFFFF" w:themeFill="background1"/>
        </w:rPr>
        <w:tab/>
        <w:t>L. 6 wU</w:t>
      </w:r>
      <w:r>
        <w:rPr>
          <w:rFonts w:ascii="SutonnyMJ" w:hAnsi="SutonnyMJ"/>
          <w:sz w:val="24"/>
          <w:shd w:val="clear" w:color="auto" w:fill="FFFFFF" w:themeFill="background1"/>
        </w:rPr>
        <w:tab/>
        <w:t>M. 7 wU</w:t>
      </w:r>
      <w:r>
        <w:rPr>
          <w:rFonts w:ascii="SutonnyMJ" w:hAnsi="SutonnyMJ"/>
          <w:sz w:val="24"/>
          <w:shd w:val="clear" w:color="auto" w:fill="FFFFFF" w:themeFill="background1"/>
        </w:rPr>
        <w:tab/>
        <w:t>N. 8 wU</w:t>
      </w:r>
      <w:r>
        <w:rPr>
          <w:rFonts w:ascii="SutonnyMJ" w:hAnsi="SutonnyMJ"/>
          <w:sz w:val="24"/>
          <w:shd w:val="clear" w:color="auto" w:fill="FFFFFF" w:themeFill="background1"/>
        </w:rPr>
        <w:tab/>
      </w:r>
      <w:r>
        <w:rPr>
          <w:rFonts w:ascii="SutonnyMJ" w:hAnsi="SutonnyMJ"/>
          <w:sz w:val="24"/>
          <w:shd w:val="clear" w:color="auto" w:fill="000000" w:themeFill="text1"/>
        </w:rPr>
        <w:t>05. N</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b/>
          <w:sz w:val="24"/>
          <w:shd w:val="clear" w:color="auto" w:fill="FFFFFF" w:themeFill="background1"/>
        </w:rPr>
        <w:t xml:space="preserve">06.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G chšÍ KZwU wØÑevwl©Kx cwiKíbv n‡q‡Q ?</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1 wU</w:t>
      </w:r>
      <w:r>
        <w:rPr>
          <w:rFonts w:ascii="SutonnyMJ" w:hAnsi="SutonnyMJ"/>
          <w:sz w:val="24"/>
          <w:shd w:val="clear" w:color="auto" w:fill="FFFFFF" w:themeFill="background1"/>
        </w:rPr>
        <w:tab/>
        <w:t>L. 3 wU</w:t>
      </w:r>
      <w:r>
        <w:rPr>
          <w:rFonts w:ascii="SutonnyMJ" w:hAnsi="SutonnyMJ"/>
          <w:sz w:val="24"/>
          <w:shd w:val="clear" w:color="auto" w:fill="FFFFFF" w:themeFill="background1"/>
        </w:rPr>
        <w:tab/>
        <w:t>M. 5 wU</w:t>
      </w:r>
      <w:r>
        <w:rPr>
          <w:rFonts w:ascii="SutonnyMJ" w:hAnsi="SutonnyMJ"/>
          <w:sz w:val="24"/>
          <w:shd w:val="clear" w:color="auto" w:fill="FFFFFF" w:themeFill="background1"/>
        </w:rPr>
        <w:tab/>
        <w:t>N. 10 wU</w:t>
      </w:r>
      <w:r>
        <w:rPr>
          <w:rFonts w:ascii="SutonnyMJ" w:hAnsi="SutonnyMJ"/>
          <w:sz w:val="24"/>
          <w:shd w:val="clear" w:color="auto" w:fill="FFFFFF" w:themeFill="background1"/>
        </w:rPr>
        <w:tab/>
      </w:r>
      <w:r>
        <w:rPr>
          <w:rFonts w:ascii="SutonnyMJ" w:hAnsi="SutonnyMJ"/>
          <w:sz w:val="24"/>
          <w:shd w:val="clear" w:color="auto" w:fill="000000" w:themeFill="text1"/>
        </w:rPr>
        <w:t>06. K</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b/>
          <w:sz w:val="24"/>
          <w:shd w:val="clear" w:color="auto" w:fill="FFFFFF" w:themeFill="background1"/>
        </w:rPr>
      </w:pPr>
      <w:r>
        <w:rPr>
          <w:rFonts w:ascii="SutonnyMJ" w:hAnsi="SutonnyMJ"/>
          <w:b/>
          <w:sz w:val="24"/>
          <w:shd w:val="clear" w:color="auto" w:fill="FFFFFF" w:themeFill="background1"/>
        </w:rPr>
        <w:t>07. Aóg cÂevwl©Kx cwiKíbv †gqv`Kvj n‡e Ñ</w:t>
      </w:r>
    </w:p>
    <w:p w:rsidR="00DD5FF0"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RyjvB 2016 Ñ Ryb 2020</w:t>
      </w:r>
      <w:r>
        <w:rPr>
          <w:rFonts w:ascii="SutonnyMJ" w:hAnsi="SutonnyMJ"/>
          <w:sz w:val="24"/>
          <w:shd w:val="clear" w:color="auto" w:fill="FFFFFF" w:themeFill="background1"/>
        </w:rPr>
        <w:tab/>
        <w:t>L. RyjvB 2020 Ñ Ryb 2025</w:t>
      </w:r>
      <w:r>
        <w:rPr>
          <w:rFonts w:ascii="SutonnyMJ" w:hAnsi="SutonnyMJ"/>
          <w:sz w:val="24"/>
          <w:shd w:val="clear" w:color="auto" w:fill="FFFFFF" w:themeFill="background1"/>
        </w:rPr>
        <w:tab/>
      </w:r>
      <w:r>
        <w:rPr>
          <w:rFonts w:ascii="SutonnyMJ" w:hAnsi="SutonnyMJ"/>
          <w:sz w:val="24"/>
          <w:shd w:val="clear" w:color="auto" w:fill="000000" w:themeFill="text1"/>
        </w:rPr>
        <w:t>07. L</w:t>
      </w:r>
    </w:p>
    <w:p w:rsidR="00DD5FF0" w:rsidRPr="00CE14E5" w:rsidRDefault="00DD5FF0" w:rsidP="00DD5FF0">
      <w:pPr>
        <w:shd w:val="clear" w:color="auto" w:fill="FFFFFF" w:themeFill="background1"/>
        <w:tabs>
          <w:tab w:val="left" w:pos="360"/>
          <w:tab w:val="left" w:pos="2340"/>
          <w:tab w:val="left" w:pos="4320"/>
          <w:tab w:val="left" w:pos="6480"/>
          <w:tab w:val="left" w:pos="8136"/>
        </w:tabs>
        <w:rPr>
          <w:rFonts w:ascii="SutonnyMJ" w:hAnsi="SutonnyMJ"/>
          <w:sz w:val="24"/>
          <w:shd w:val="clear" w:color="auto" w:fill="FFFFFF" w:themeFill="background1"/>
        </w:rPr>
      </w:pPr>
      <w:r>
        <w:rPr>
          <w:rFonts w:ascii="SutonnyMJ" w:hAnsi="SutonnyMJ"/>
          <w:sz w:val="24"/>
          <w:shd w:val="clear" w:color="auto" w:fill="FFFFFF" w:themeFill="background1"/>
        </w:rPr>
        <w:tab/>
        <w:t>M. RyjvB 2019 Ñ Ryb 2025</w:t>
      </w:r>
      <w:r>
        <w:rPr>
          <w:rFonts w:ascii="SutonnyMJ" w:hAnsi="SutonnyMJ"/>
          <w:sz w:val="24"/>
          <w:shd w:val="clear" w:color="auto" w:fill="FFFFFF" w:themeFill="background1"/>
        </w:rPr>
        <w:tab/>
        <w:t>N. RyjvB 2019 Ñ Ryb 2024</w:t>
      </w:r>
    </w:p>
    <w:p w:rsidR="00DD5FF0" w:rsidRDefault="00DD5FF0" w:rsidP="00DD5FF0">
      <w:pPr>
        <w:jc w:val="both"/>
        <w:rPr>
          <w:rFonts w:ascii="SutonnyMJ" w:eastAsia="SutonnyMJ" w:hAnsi="SutonnyMJ" w:cs="SutonnyMJ"/>
          <w:spacing w:val="-4"/>
          <w:sz w:val="8"/>
        </w:rPr>
      </w:pPr>
    </w:p>
    <w:p w:rsidR="00DD5FF0" w:rsidRDefault="00DD5FF0" w:rsidP="00DD5FF0">
      <w:pPr>
        <w:jc w:val="both"/>
        <w:rPr>
          <w:rFonts w:ascii="SutonnyMJ" w:eastAsia="SutonnyMJ" w:hAnsi="SutonnyMJ" w:cs="SutonnyMJ"/>
          <w:spacing w:val="-4"/>
          <w:sz w:val="8"/>
        </w:rPr>
      </w:pPr>
    </w:p>
    <w:p w:rsidR="00DD5FF0" w:rsidRDefault="00DD5FF0" w:rsidP="00DD5FF0">
      <w:pPr>
        <w:jc w:val="both"/>
        <w:rPr>
          <w:rFonts w:ascii="SutonnyMJ" w:eastAsia="SutonnyMJ" w:hAnsi="SutonnyMJ" w:cs="SutonnyMJ"/>
          <w:spacing w:val="-4"/>
          <w:sz w:val="8"/>
        </w:rPr>
      </w:pPr>
    </w:p>
    <w:p w:rsidR="00DD5FF0" w:rsidRPr="006408BB" w:rsidRDefault="00DD5FF0" w:rsidP="00DD5FF0">
      <w:pPr>
        <w:jc w:val="both"/>
        <w:rPr>
          <w:rFonts w:ascii="SutonnyMJ" w:eastAsia="SutonnyMJ" w:hAnsi="SutonnyMJ" w:cs="SutonnyMJ"/>
          <w:spacing w:val="-4"/>
          <w:sz w:val="8"/>
        </w:rPr>
      </w:pPr>
    </w:p>
    <w:p w:rsidR="00DD5FF0" w:rsidRPr="006408BB" w:rsidRDefault="00DD5FF0" w:rsidP="00DD5FF0">
      <w:pPr>
        <w:shd w:val="clear" w:color="auto" w:fill="000000" w:themeFill="text1"/>
        <w:tabs>
          <w:tab w:val="left" w:pos="360"/>
        </w:tabs>
        <w:jc w:val="center"/>
        <w:rPr>
          <w:rFonts w:ascii="Times New Roman" w:eastAsia="SutonnyMJ" w:hAnsi="Times New Roman" w:cs="SutonnyMJ"/>
          <w:b/>
          <w:sz w:val="28"/>
          <w:shd w:val="clear" w:color="auto" w:fill="D9D9D9"/>
        </w:rPr>
      </w:pPr>
      <w:proofErr w:type="gramStart"/>
      <w:r w:rsidRPr="006408BB">
        <w:rPr>
          <w:rFonts w:ascii="SutonnyMJ" w:eastAsia="SutonnyMJ" w:hAnsi="SutonnyMJ" w:cs="SutonnyMJ"/>
          <w:b/>
          <w:sz w:val="28"/>
          <w:shd w:val="clear" w:color="auto" w:fill="000000" w:themeFill="text1"/>
        </w:rPr>
        <w:t>g~</w:t>
      </w:r>
      <w:proofErr w:type="gramEnd"/>
      <w:r w:rsidRPr="006408BB">
        <w:rPr>
          <w:rFonts w:ascii="SutonnyMJ" w:eastAsia="SutonnyMJ" w:hAnsi="SutonnyMJ" w:cs="SutonnyMJ"/>
          <w:b/>
          <w:sz w:val="28"/>
          <w:shd w:val="clear" w:color="auto" w:fill="000000" w:themeFill="text1"/>
        </w:rPr>
        <w:t xml:space="preserve">j¨ ms‡hvRb Ki/ </w:t>
      </w:r>
      <w:r w:rsidRPr="006408BB">
        <w:rPr>
          <w:rFonts w:ascii="Times New Roman" w:hAnsi="Times New Roman" w:cs="Calibri"/>
          <w:b/>
          <w:sz w:val="24"/>
          <w:szCs w:val="24"/>
          <w:shd w:val="clear" w:color="auto" w:fill="000000" w:themeFill="text1"/>
        </w:rPr>
        <w:t>Value Added Tax</w:t>
      </w:r>
      <w:r w:rsidRPr="006408BB">
        <w:rPr>
          <w:rFonts w:ascii="Times New Roman" w:eastAsia="SutonnyMJ" w:hAnsi="Times New Roman" w:cs="SutonnyMJ"/>
          <w:b/>
          <w:sz w:val="24"/>
          <w:szCs w:val="24"/>
          <w:shd w:val="clear" w:color="auto" w:fill="000000" w:themeFill="text1"/>
        </w:rPr>
        <w:t xml:space="preserve"> (</w:t>
      </w:r>
      <w:r w:rsidRPr="006408BB">
        <w:rPr>
          <w:rFonts w:ascii="Times New Roman" w:hAnsi="Times New Roman" w:cs="Calibri"/>
          <w:b/>
          <w:sz w:val="24"/>
          <w:szCs w:val="24"/>
          <w:shd w:val="clear" w:color="auto" w:fill="000000" w:themeFill="text1"/>
        </w:rPr>
        <w:t>VAT)</w:t>
      </w:r>
    </w:p>
    <w:p w:rsidR="00DD5FF0" w:rsidRPr="006408BB" w:rsidRDefault="00DD5FF0" w:rsidP="00DD5FF0">
      <w:pPr>
        <w:tabs>
          <w:tab w:val="left" w:pos="360"/>
        </w:tabs>
        <w:ind w:left="720" w:hanging="720"/>
        <w:rPr>
          <w:rFonts w:cs="Calibri"/>
          <w:b/>
          <w:sz w:val="24"/>
          <w:shd w:val="clear" w:color="auto" w:fill="D9D9D9"/>
        </w:rPr>
      </w:pPr>
      <w:r w:rsidRPr="006408BB">
        <w:rPr>
          <w:noProof/>
        </w:rPr>
        <w:drawing>
          <wp:anchor distT="0" distB="0" distL="114300" distR="114300" simplePos="0" relativeHeight="251654656" behindDoc="0" locked="0" layoutInCell="1" allowOverlap="1" wp14:anchorId="15E92FEE" wp14:editId="2DE07715">
            <wp:simplePos x="0" y="0"/>
            <wp:positionH relativeFrom="column">
              <wp:posOffset>1525905</wp:posOffset>
            </wp:positionH>
            <wp:positionV relativeFrom="paragraph">
              <wp:posOffset>11431</wp:posOffset>
            </wp:positionV>
            <wp:extent cx="2358351" cy="1422400"/>
            <wp:effectExtent l="0" t="0" r="0" b="0"/>
            <wp:wrapNone/>
            <wp:docPr id="17" name="Picture 17" descr="Image result for what is V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what is VA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774" cy="1427480"/>
                    </a:xfrm>
                    <a:prstGeom prst="rect">
                      <a:avLst/>
                    </a:prstGeom>
                    <a:noFill/>
                    <a:ln w="9525">
                      <a:noFill/>
                      <a:miter lim="800000"/>
                      <a:headEnd/>
                      <a:tailEnd/>
                    </a:ln>
                  </pic:spPr>
                </pic:pic>
              </a:graphicData>
            </a:graphic>
            <wp14:sizeRelV relativeFrom="margin">
              <wp14:pctHeight>0</wp14:pctHeight>
            </wp14:sizeRelV>
          </wp:anchor>
        </w:drawing>
      </w: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ind w:left="720"/>
        <w:jc w:val="center"/>
        <w:rPr>
          <w:rFonts w:ascii="SutonnyMJ" w:eastAsia="SutonnyMJ" w:hAnsi="SutonnyMJ" w:cs="SutonnyMJ"/>
          <w:sz w:val="24"/>
        </w:rPr>
      </w:pP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f¨vU: weµqg~‡j¨i weKí wn‡m‡e avh©K…Z Ki‡K f¨vU e‡j</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f¨vU: GK ai‡bi c‡ivÿ Ki</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Av‡ivwcZ nq: †fv³vi Dci</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g~j¨ ms‡hvRb Ki I m¤ú~iK ïé AvBbÑ 2012 mv‡ji</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AvBb cÖ_g cvk nqÑ 10 RyjvB, 1991</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Pvjy nqÑ 1 RyjvB, 1991</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f¨vU Av‡iv‡ci wewa: GKwU cY¨ Avg`vwb ev Drcv`b †_‡K LyPiv ch©vq ch©šÍ cÖwZwU av‡c †h g~j¨ ms‡hvRb n‡e, Zvi Dc‡iB em‡e f¨vU</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evsjv‡`‡k f¨v‡Ui nviÑ 15%</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 xml:space="preserve">`wÿY Gwkqvi †`kmg~‡ni g‡a¨ f¨vU nvi †ewkÑ evsjv‡`‡k </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 xml:space="preserve">f¨vU ev g~mK w`emÑ 10 wW‡m¤^i </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ˆZwi †cvkvKwk‡í Drm KiÑ 1%</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f¨vU Av‡ivwcZ n‡eÑ †dmeyK, UzBUvi I BÝUªvMÖv‡g</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ivR‡¯^i cÖwZcv`¨: Dbœq‡bi Aw·‡Rb ivR¯^</w:t>
      </w:r>
    </w:p>
    <w:p w:rsidR="00DD5FF0" w:rsidRPr="006408BB"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rPr>
        <w:t>ivR¯^ Av‡qi cÖavb LvZÑ f¨vU</w:t>
      </w:r>
    </w:p>
    <w:p w:rsidR="00DD5FF0" w:rsidRPr="00653302" w:rsidRDefault="00DD5FF0" w:rsidP="00DD5FF0">
      <w:pPr>
        <w:numPr>
          <w:ilvl w:val="0"/>
          <w:numId w:val="75"/>
        </w:numPr>
        <w:ind w:left="720" w:hanging="360"/>
        <w:rPr>
          <w:rFonts w:ascii="SutonnyMJ" w:eastAsia="SutonnyMJ" w:hAnsi="SutonnyMJ" w:cs="SutonnyMJ"/>
          <w:sz w:val="24"/>
        </w:rPr>
      </w:pPr>
      <w:r w:rsidRPr="006408BB">
        <w:rPr>
          <w:rFonts w:ascii="SutonnyMJ" w:eastAsia="SutonnyMJ" w:hAnsi="SutonnyMJ" w:cs="SutonnyMJ"/>
          <w:sz w:val="24"/>
          <w:shd w:val="clear" w:color="auto" w:fill="FFFFFF"/>
        </w:rPr>
        <w:t>PjwZ 2019-2020 A_©eQ‡i ivR¯^ Av‡qi jÿ¨gvÎv aiv n‡q‡QÑ 3 jvL 77 nvRvi 810 †KvwU UvKv</w:t>
      </w:r>
    </w:p>
    <w:p w:rsidR="00DD5FF0" w:rsidRPr="006408BB" w:rsidRDefault="00DD5FF0" w:rsidP="00DD5FF0">
      <w:pPr>
        <w:numPr>
          <w:ilvl w:val="0"/>
          <w:numId w:val="75"/>
        </w:numPr>
        <w:ind w:left="720" w:hanging="360"/>
        <w:rPr>
          <w:rFonts w:ascii="Times New Roman" w:eastAsia="Times New Roman" w:hAnsi="Times New Roman" w:cs="Times New Roman"/>
        </w:rPr>
      </w:pPr>
      <w:proofErr w:type="gramStart"/>
      <w:r w:rsidRPr="006408BB">
        <w:rPr>
          <w:rFonts w:ascii="Times New Roman" w:eastAsia="Times New Roman" w:hAnsi="Times New Roman" w:cs="Times New Roman"/>
        </w:rPr>
        <w:t>IVAS :</w:t>
      </w:r>
      <w:proofErr w:type="gramEnd"/>
      <w:r w:rsidRPr="006408BB">
        <w:rPr>
          <w:rFonts w:ascii="Times New Roman" w:eastAsia="Times New Roman" w:hAnsi="Times New Roman" w:cs="Times New Roman"/>
        </w:rPr>
        <w:t xml:space="preserve"> Intergrated VAT Administration System.</w:t>
      </w:r>
    </w:p>
    <w:p w:rsidR="00DD5FF0" w:rsidRPr="006408BB" w:rsidRDefault="00DD5FF0" w:rsidP="00DD5FF0">
      <w:pPr>
        <w:numPr>
          <w:ilvl w:val="0"/>
          <w:numId w:val="75"/>
        </w:numPr>
        <w:ind w:left="720" w:hanging="360"/>
        <w:rPr>
          <w:rFonts w:ascii="Times New Roman" w:eastAsia="Times New Roman" w:hAnsi="Times New Roman" w:cs="Times New Roman"/>
        </w:rPr>
      </w:pPr>
      <w:r w:rsidRPr="006408BB">
        <w:rPr>
          <w:rFonts w:ascii="Times New Roman" w:eastAsia="Times New Roman" w:hAnsi="Times New Roman" w:cs="Times New Roman"/>
        </w:rPr>
        <w:t>ITAS: Intergrated Tax Administration System</w:t>
      </w:r>
    </w:p>
    <w:p w:rsidR="00DD5FF0" w:rsidRPr="00653302" w:rsidRDefault="00DD5FF0" w:rsidP="00DD5FF0">
      <w:pPr>
        <w:numPr>
          <w:ilvl w:val="0"/>
          <w:numId w:val="75"/>
        </w:numPr>
        <w:ind w:left="720" w:hanging="360"/>
        <w:rPr>
          <w:rFonts w:ascii="Times New Roman" w:eastAsia="Times New Roman" w:hAnsi="Times New Roman" w:cs="Times New Roman"/>
        </w:rPr>
      </w:pPr>
      <w:r w:rsidRPr="006408BB">
        <w:rPr>
          <w:rFonts w:ascii="Times New Roman" w:eastAsia="Times New Roman" w:hAnsi="Times New Roman" w:cs="Times New Roman"/>
        </w:rPr>
        <w:t>IBAS: Intergrated Budget and Accounting System</w:t>
      </w:r>
    </w:p>
    <w:p w:rsidR="00DD5FF0" w:rsidRPr="00B10603" w:rsidRDefault="00DD5FF0" w:rsidP="00DD5FF0">
      <w:pPr>
        <w:shd w:val="clear" w:color="auto" w:fill="D9D9D9" w:themeFill="background1" w:themeFillShade="D9"/>
        <w:tabs>
          <w:tab w:val="left" w:pos="360"/>
          <w:tab w:val="left" w:pos="2160"/>
          <w:tab w:val="left" w:pos="3960"/>
          <w:tab w:val="left" w:pos="5760"/>
          <w:tab w:val="left" w:pos="7920"/>
        </w:tabs>
        <w:jc w:val="center"/>
        <w:rPr>
          <w:rFonts w:ascii="SutonnyMJ" w:hAnsi="SutonnyMJ" w:cs="SutonnyMJ"/>
          <w:b/>
          <w:sz w:val="28"/>
        </w:rPr>
      </w:pPr>
      <w:r w:rsidRPr="00B10603">
        <w:rPr>
          <w:rFonts w:ascii="SutonnyMJ" w:hAnsi="SutonnyMJ" w:cs="SutonnyMJ"/>
          <w:b/>
          <w:sz w:val="28"/>
        </w:rPr>
        <w:t>f¨v‡Ui ¯Íi</w:t>
      </w:r>
    </w:p>
    <w:p w:rsidR="00DD5FF0" w:rsidRPr="00B10603"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B10603">
        <w:rPr>
          <w:rFonts w:ascii="SutonnyMJ" w:hAnsi="SutonnyMJ" w:cs="SutonnyMJ"/>
          <w:sz w:val="24"/>
        </w:rPr>
        <w:t>2019-20 A_© eQ‡ii ev‡R‡U GKK nv‡ii cwie‡Z© f¨v‡Ui ¯Íi 4wU Kiv nq|</w:t>
      </w:r>
    </w:p>
    <w:p w:rsidR="00DD5FF0" w:rsidRPr="00B10603"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B10603">
        <w:rPr>
          <w:rFonts w:ascii="SutonnyMJ" w:hAnsi="SutonnyMJ" w:cs="SutonnyMJ"/>
          <w:sz w:val="24"/>
        </w:rPr>
        <w:t>bZzb AvB‡b f¨v‡Ui GKK nvi 14%</w:t>
      </w:r>
    </w:p>
    <w:p w:rsidR="00DD5FF0" w:rsidRPr="00B10603"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B10603">
        <w:rPr>
          <w:rFonts w:ascii="SutonnyMJ" w:hAnsi="SutonnyMJ" w:cs="SutonnyMJ"/>
          <w:sz w:val="24"/>
        </w:rPr>
        <w:t>cyi‡bv AvB‡b f¨v‡Ui ¯Íi 7wU wQj</w:t>
      </w:r>
    </w:p>
    <w:p w:rsidR="00DD5FF0" w:rsidRPr="00B10603"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B10603">
        <w:rPr>
          <w:rFonts w:ascii="SutonnyMJ" w:hAnsi="SutonnyMJ" w:cs="SutonnyMJ"/>
          <w:sz w:val="24"/>
        </w:rPr>
        <w:t>bZzb f¨vU AvBb Kvh©Ki nq 2019 mv‡ji 1 RyjvB †_‡K</w:t>
      </w:r>
    </w:p>
    <w:p w:rsidR="00DD5FF0" w:rsidRPr="00B10603"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B10603">
        <w:rPr>
          <w:rFonts w:ascii="SutonnyMJ" w:hAnsi="SutonnyMJ" w:cs="SutonnyMJ"/>
          <w:sz w:val="24"/>
        </w:rPr>
        <w:t>2012 mv‡ji 27 b‡f¤^i AvBbwU RvZxq msm‡` cvk nq</w:t>
      </w:r>
    </w:p>
    <w:p w:rsidR="00DD5FF0" w:rsidRPr="00B10603"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Pr>
          <w:rFonts w:ascii="SutonnyMJ" w:hAnsi="SutonnyMJ" w:cs="SutonnyMJ"/>
          <w:sz w:val="24"/>
        </w:rPr>
        <w:t xml:space="preserve">4wU ¯Íi n‡jvÑ 1. 5% </w:t>
      </w:r>
      <w:r>
        <w:rPr>
          <w:rFonts w:ascii="SutonnyMJ" w:hAnsi="SutonnyMJ" w:cs="SutonnyMJ"/>
          <w:sz w:val="24"/>
        </w:rPr>
        <w:tab/>
      </w:r>
      <w:r>
        <w:rPr>
          <w:rFonts w:ascii="SutonnyMJ" w:hAnsi="SutonnyMJ" w:cs="SutonnyMJ"/>
          <w:sz w:val="24"/>
        </w:rPr>
        <w:tab/>
        <w:t xml:space="preserve">2. 7.5% </w:t>
      </w:r>
      <w:r>
        <w:rPr>
          <w:rFonts w:ascii="SutonnyMJ" w:hAnsi="SutonnyMJ" w:cs="SutonnyMJ"/>
          <w:sz w:val="24"/>
        </w:rPr>
        <w:tab/>
      </w:r>
      <w:r w:rsidRPr="00B10603">
        <w:rPr>
          <w:rFonts w:ascii="SutonnyMJ" w:hAnsi="SutonnyMJ" w:cs="SutonnyMJ"/>
          <w:sz w:val="24"/>
        </w:rPr>
        <w:t>3. 10</w:t>
      </w:r>
      <w:r>
        <w:rPr>
          <w:rFonts w:ascii="SutonnyMJ" w:hAnsi="SutonnyMJ" w:cs="SutonnyMJ"/>
          <w:sz w:val="24"/>
        </w:rPr>
        <w:t xml:space="preserve">% </w:t>
      </w:r>
      <w:r>
        <w:rPr>
          <w:rFonts w:ascii="SutonnyMJ" w:hAnsi="SutonnyMJ" w:cs="SutonnyMJ"/>
          <w:sz w:val="24"/>
        </w:rPr>
        <w:tab/>
      </w:r>
      <w:r w:rsidRPr="00B10603">
        <w:rPr>
          <w:rFonts w:ascii="SutonnyMJ" w:hAnsi="SutonnyMJ" w:cs="SutonnyMJ"/>
          <w:sz w:val="24"/>
        </w:rPr>
        <w:t>4. 15%</w:t>
      </w:r>
    </w:p>
    <w:p w:rsidR="00DD5FF0" w:rsidRPr="006408BB" w:rsidRDefault="00DD5FF0" w:rsidP="00DD5FF0">
      <w:pPr>
        <w:shd w:val="clear" w:color="auto" w:fill="D9D9D9" w:themeFill="background1" w:themeFillShade="D9"/>
        <w:tabs>
          <w:tab w:val="left" w:pos="360"/>
          <w:tab w:val="left" w:pos="2160"/>
          <w:tab w:val="left" w:pos="3960"/>
          <w:tab w:val="left" w:pos="5760"/>
          <w:tab w:val="left" w:pos="7920"/>
        </w:tabs>
        <w:jc w:val="center"/>
        <w:rPr>
          <w:rFonts w:ascii="SutonnyMJ" w:hAnsi="SutonnyMJ" w:cs="SutonnyMJ"/>
          <w:b/>
          <w:sz w:val="28"/>
        </w:rPr>
      </w:pPr>
      <w:r w:rsidRPr="006408BB">
        <w:rPr>
          <w:rFonts w:ascii="SutonnyMJ" w:hAnsi="SutonnyMJ" w:cs="SutonnyMJ"/>
          <w:b/>
          <w:sz w:val="28"/>
        </w:rPr>
        <w:t>ivR¯^ jÿ¨ (</w:t>
      </w:r>
      <w:r>
        <w:rPr>
          <w:rFonts w:ascii="SutonnyMJ" w:hAnsi="SutonnyMJ" w:cs="SutonnyMJ"/>
          <w:b/>
          <w:sz w:val="28"/>
        </w:rPr>
        <w:t>20</w:t>
      </w:r>
      <w:r w:rsidRPr="006408BB">
        <w:rPr>
          <w:rFonts w:ascii="SutonnyMJ" w:hAnsi="SutonnyMJ" w:cs="SutonnyMJ"/>
          <w:b/>
          <w:sz w:val="28"/>
        </w:rPr>
        <w:t>19-20)</w:t>
      </w:r>
    </w:p>
    <w:p w:rsidR="00DD5FF0" w:rsidRPr="006408BB"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 xml:space="preserve">2019-20 A_© eQ‡i ev‡R‡U ivR¯^ Av‡qi </w:t>
      </w:r>
      <w:r w:rsidRPr="006408BB">
        <w:rPr>
          <w:rFonts w:ascii="SutonnyMJ" w:hAnsi="SutonnyMJ" w:cs="SutonnyMJ"/>
          <w:b/>
          <w:sz w:val="24"/>
          <w:szCs w:val="24"/>
        </w:rPr>
        <w:t>jÿ¨</w:t>
      </w:r>
      <w:r w:rsidRPr="006408BB">
        <w:rPr>
          <w:rFonts w:ascii="SutonnyMJ" w:hAnsi="SutonnyMJ" w:cs="SutonnyMJ"/>
          <w:sz w:val="24"/>
          <w:szCs w:val="24"/>
        </w:rPr>
        <w:t>gvÎv</w:t>
      </w:r>
      <w:r w:rsidRPr="006408BB">
        <w:rPr>
          <w:rFonts w:ascii="SutonnyMJ" w:hAnsi="SutonnyMJ" w:cs="SutonnyMJ"/>
          <w:sz w:val="24"/>
        </w:rPr>
        <w:t xml:space="preserve"> aiv n‡q‡Q 3 jvL 77 nvRvi 810 †KvwU UvKv</w:t>
      </w:r>
    </w:p>
    <w:p w:rsidR="00DD5FF0" w:rsidRPr="006408BB"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t xml:space="preserve">Gi g‡a¨ </w:t>
      </w:r>
      <w:r w:rsidRPr="006408BB">
        <w:rPr>
          <w:rFonts w:ascii="Times New Roman" w:hAnsi="Times New Roman" w:cs="Times New Roman"/>
          <w:sz w:val="24"/>
        </w:rPr>
        <w:t>NBR</w:t>
      </w:r>
      <w:r w:rsidRPr="006408BB">
        <w:rPr>
          <w:rFonts w:ascii="SutonnyMJ" w:hAnsi="SutonnyMJ" w:cs="SutonnyMJ"/>
          <w:sz w:val="24"/>
        </w:rPr>
        <w:t xml:space="preserve"> Gi jÿ</w:t>
      </w:r>
      <w:r>
        <w:rPr>
          <w:rFonts w:ascii="SutonnyMJ" w:hAnsi="SutonnyMJ" w:cs="SutonnyMJ"/>
          <w:sz w:val="24"/>
        </w:rPr>
        <w:t>¨</w:t>
      </w:r>
      <w:r w:rsidRPr="006408BB">
        <w:rPr>
          <w:rFonts w:ascii="SutonnyMJ" w:hAnsi="SutonnyMJ" w:cs="SutonnyMJ"/>
          <w:sz w:val="24"/>
        </w:rPr>
        <w:t>gvÎv 3 jvL 25 nvRvi 660 †KvwU UvKv</w:t>
      </w:r>
    </w:p>
    <w:p w:rsidR="00DD5FF0" w:rsidRPr="006408BB" w:rsidRDefault="00DD5FF0" w:rsidP="00DD5FF0">
      <w:pPr>
        <w:pStyle w:val="ListParagraph"/>
        <w:numPr>
          <w:ilvl w:val="0"/>
          <w:numId w:val="136"/>
        </w:numPr>
        <w:tabs>
          <w:tab w:val="left" w:pos="360"/>
          <w:tab w:val="left" w:pos="2160"/>
          <w:tab w:val="left" w:pos="3960"/>
          <w:tab w:val="left" w:pos="5760"/>
          <w:tab w:val="left" w:pos="7920"/>
        </w:tabs>
        <w:ind w:left="360"/>
        <w:contextualSpacing/>
        <w:rPr>
          <w:rFonts w:ascii="SutonnyMJ" w:hAnsi="SutonnyMJ" w:cs="SutonnyMJ"/>
          <w:sz w:val="24"/>
        </w:rPr>
      </w:pPr>
      <w:r w:rsidRPr="006408BB">
        <w:rPr>
          <w:rFonts w:ascii="SutonnyMJ" w:hAnsi="SutonnyMJ" w:cs="SutonnyMJ"/>
          <w:sz w:val="24"/>
        </w:rPr>
        <w:lastRenderedPageBreak/>
        <w:t>2019-20 A_© eQ‡i bZzb f¨vU AvB‡b 5%, 7% I 10% nv‡i f¨vU Av`vq Kiv nq|</w:t>
      </w:r>
    </w:p>
    <w:p w:rsidR="00DD5FF0" w:rsidRPr="008317F6" w:rsidRDefault="00DD5FF0" w:rsidP="00DD5FF0">
      <w:pPr>
        <w:ind w:left="360"/>
        <w:rPr>
          <w:rFonts w:ascii="SutonnyMJ" w:eastAsia="SutonnyMJ" w:hAnsi="SutonnyMJ" w:cs="SutonnyMJ"/>
          <w:sz w:val="6"/>
        </w:rPr>
      </w:pPr>
    </w:p>
    <w:p w:rsidR="00DD5FF0" w:rsidRPr="006408BB" w:rsidRDefault="00DD5FF0" w:rsidP="00DD5FF0">
      <w:pPr>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t>Abykxjbx</w:t>
      </w:r>
    </w:p>
    <w:p w:rsidR="00DD5FF0" w:rsidRPr="00CA14D7" w:rsidRDefault="00DD5FF0" w:rsidP="00DD5FF0">
      <w:pPr>
        <w:tabs>
          <w:tab w:val="left" w:pos="2340"/>
          <w:tab w:val="left" w:pos="4320"/>
          <w:tab w:val="left" w:pos="6480"/>
          <w:tab w:val="left" w:pos="8145"/>
        </w:tabs>
        <w:ind w:left="374" w:hanging="374"/>
        <w:rPr>
          <w:rFonts w:ascii="SutonnyMJ" w:hAnsi="SutonnyMJ"/>
          <w:b/>
          <w:sz w:val="24"/>
        </w:rPr>
      </w:pPr>
      <w:r w:rsidRPr="00CA14D7">
        <w:rPr>
          <w:rFonts w:ascii="SutonnyMJ" w:hAnsi="SutonnyMJ"/>
          <w:b/>
          <w:sz w:val="24"/>
        </w:rPr>
        <w:t>01. Ki ivR¯^ †KvbwU?</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Zvi I †Uwj‡dvb</w:t>
      </w:r>
      <w:r w:rsidRPr="006408BB">
        <w:rPr>
          <w:rFonts w:ascii="SutonnyMJ" w:hAnsi="SutonnyMJ"/>
          <w:sz w:val="24"/>
        </w:rPr>
        <w:tab/>
        <w:t xml:space="preserve">L. </w:t>
      </w:r>
      <w:r>
        <w:rPr>
          <w:rFonts w:ascii="SutonnyMJ" w:hAnsi="SutonnyMJ"/>
          <w:sz w:val="24"/>
          <w:u w:val="single"/>
        </w:rPr>
        <w:t>‡iwR‡óª</w:t>
      </w:r>
      <w:r w:rsidRPr="006408BB">
        <w:rPr>
          <w:rFonts w:ascii="SutonnyMJ" w:hAnsi="SutonnyMJ"/>
          <w:sz w:val="24"/>
          <w:u w:val="single"/>
        </w:rPr>
        <w:t>kb</w:t>
      </w:r>
      <w:r w:rsidRPr="006408BB">
        <w:rPr>
          <w:rFonts w:ascii="SutonnyMJ" w:hAnsi="SutonnyMJ"/>
          <w:sz w:val="24"/>
        </w:rPr>
        <w:tab/>
        <w:t>M. ‡Uvj I †jwf</w:t>
      </w:r>
      <w:r w:rsidRPr="006408BB">
        <w:rPr>
          <w:rFonts w:ascii="SutonnyMJ" w:hAnsi="SutonnyMJ"/>
          <w:sz w:val="24"/>
        </w:rPr>
        <w:tab/>
        <w:t>N. WvK wefvM</w:t>
      </w:r>
      <w:r w:rsidRPr="006408BB">
        <w:rPr>
          <w:rFonts w:ascii="SutonnyMJ" w:hAnsi="SutonnyMJ"/>
          <w:sz w:val="24"/>
        </w:rPr>
        <w:tab/>
      </w:r>
      <w:r w:rsidRPr="006408BB">
        <w:rPr>
          <w:rFonts w:ascii="SutonnyMJ" w:hAnsi="SutonnyMJ"/>
          <w:b/>
          <w:sz w:val="24"/>
          <w:shd w:val="clear" w:color="auto" w:fill="000000"/>
        </w:rPr>
        <w:t>01: L</w:t>
      </w:r>
    </w:p>
    <w:p w:rsidR="00DD5FF0" w:rsidRPr="00CA14D7" w:rsidRDefault="00DD5FF0" w:rsidP="00DD5FF0">
      <w:pPr>
        <w:tabs>
          <w:tab w:val="left" w:pos="2340"/>
          <w:tab w:val="left" w:pos="4320"/>
          <w:tab w:val="left" w:pos="6480"/>
          <w:tab w:val="left" w:pos="8145"/>
        </w:tabs>
        <w:ind w:left="374" w:hanging="374"/>
        <w:rPr>
          <w:rFonts w:ascii="SutonnyMJ" w:hAnsi="SutonnyMJ"/>
          <w:b/>
          <w:sz w:val="24"/>
        </w:rPr>
      </w:pPr>
      <w:r w:rsidRPr="00CA14D7">
        <w:rPr>
          <w:rFonts w:ascii="SutonnyMJ" w:hAnsi="SutonnyMJ"/>
          <w:b/>
          <w:sz w:val="24"/>
        </w:rPr>
        <w:t>02. Ki ivR¯^ bq †KvbwU?</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evwYR¨ ïé</w:t>
      </w:r>
      <w:r w:rsidRPr="006408BB">
        <w:rPr>
          <w:rFonts w:ascii="SutonnyMJ" w:hAnsi="SutonnyMJ"/>
          <w:sz w:val="24"/>
        </w:rPr>
        <w:tab/>
        <w:t>L. AveMvwi ïé</w:t>
      </w:r>
      <w:r w:rsidRPr="006408BB">
        <w:rPr>
          <w:rFonts w:ascii="SutonnyMJ" w:hAnsi="SutonnyMJ"/>
          <w:sz w:val="24"/>
        </w:rPr>
        <w:tab/>
        <w:t xml:space="preserve">M. </w:t>
      </w:r>
      <w:r w:rsidRPr="006408BB">
        <w:rPr>
          <w:rFonts w:ascii="SutonnyMJ" w:hAnsi="SutonnyMJ"/>
          <w:sz w:val="24"/>
          <w:u w:val="single"/>
        </w:rPr>
        <w:t>‡ijI‡q</w:t>
      </w:r>
      <w:r w:rsidRPr="006408BB">
        <w:rPr>
          <w:rFonts w:ascii="SutonnyMJ" w:hAnsi="SutonnyMJ"/>
          <w:sz w:val="24"/>
        </w:rPr>
        <w:tab/>
        <w:t>N. g~j¨ ms‡hvRb Ki</w:t>
      </w:r>
      <w:r w:rsidRPr="006408BB">
        <w:rPr>
          <w:rFonts w:ascii="SutonnyMJ" w:hAnsi="SutonnyMJ"/>
          <w:sz w:val="24"/>
        </w:rPr>
        <w:tab/>
      </w:r>
      <w:r w:rsidRPr="006408BB">
        <w:rPr>
          <w:rFonts w:ascii="SutonnyMJ" w:hAnsi="SutonnyMJ"/>
          <w:b/>
          <w:sz w:val="24"/>
          <w:shd w:val="clear" w:color="auto" w:fill="000000"/>
        </w:rPr>
        <w:t>02: M</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lang w:val="en-GB" w:eastAsia="en-GB"/>
        </w:rPr>
      </w:pPr>
      <w:r w:rsidRPr="00CA14D7">
        <w:rPr>
          <w:rFonts w:ascii="SutonnyMJ" w:hAnsi="SutonnyMJ"/>
          <w:b/>
          <w:sz w:val="24"/>
          <w:lang w:val="en-GB" w:eastAsia="en-GB"/>
        </w:rPr>
        <w:t>03. Pv, wmMv‡</w:t>
      </w:r>
      <w:proofErr w:type="gramStart"/>
      <w:r w:rsidRPr="00CA14D7">
        <w:rPr>
          <w:rFonts w:ascii="SutonnyMJ" w:hAnsi="SutonnyMJ"/>
          <w:b/>
          <w:sz w:val="24"/>
          <w:lang w:val="en-GB" w:eastAsia="en-GB"/>
        </w:rPr>
        <w:t>iU</w:t>
      </w:r>
      <w:proofErr w:type="gramEnd"/>
      <w:r w:rsidRPr="00CA14D7">
        <w:rPr>
          <w:rFonts w:ascii="SutonnyMJ" w:hAnsi="SutonnyMJ"/>
          <w:b/>
          <w:sz w:val="24"/>
          <w:lang w:val="en-GB" w:eastAsia="en-GB"/>
        </w:rPr>
        <w:t>, ZvgvK cÖf…wZ `ª‡e¨i Dci †Kvb ai‡bi ïé avh© Kiv nq?</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evwYR¨ ïé</w:t>
      </w:r>
      <w:r w:rsidRPr="006408BB">
        <w:rPr>
          <w:rFonts w:ascii="SutonnyMJ" w:hAnsi="SutonnyMJ"/>
          <w:sz w:val="24"/>
        </w:rPr>
        <w:tab/>
        <w:t xml:space="preserve">L. </w:t>
      </w:r>
      <w:r w:rsidRPr="006408BB">
        <w:rPr>
          <w:rFonts w:ascii="SutonnyMJ" w:hAnsi="SutonnyMJ"/>
          <w:sz w:val="24"/>
          <w:u w:val="single"/>
        </w:rPr>
        <w:t>AveMvwi ïé</w:t>
      </w:r>
      <w:r w:rsidRPr="006408BB">
        <w:rPr>
          <w:rFonts w:ascii="SutonnyMJ" w:hAnsi="SutonnyMJ"/>
          <w:sz w:val="24"/>
          <w:u w:val="single"/>
        </w:rPr>
        <w:tab/>
      </w:r>
      <w:r w:rsidRPr="006408BB">
        <w:rPr>
          <w:rFonts w:ascii="SutonnyMJ" w:hAnsi="SutonnyMJ"/>
          <w:sz w:val="24"/>
        </w:rPr>
        <w:t>M. gv`K ïé</w:t>
      </w:r>
      <w:r w:rsidRPr="006408BB">
        <w:rPr>
          <w:rFonts w:ascii="SutonnyMJ" w:hAnsi="SutonnyMJ"/>
          <w:sz w:val="24"/>
        </w:rPr>
        <w:tab/>
        <w:t>N. m¤ú~iK ïé</w:t>
      </w:r>
      <w:r w:rsidRPr="006408BB">
        <w:rPr>
          <w:rFonts w:ascii="SutonnyMJ" w:hAnsi="SutonnyMJ"/>
          <w:sz w:val="24"/>
        </w:rPr>
        <w:tab/>
      </w:r>
      <w:r w:rsidRPr="006408BB">
        <w:rPr>
          <w:rFonts w:ascii="SutonnyMJ" w:hAnsi="SutonnyMJ"/>
          <w:b/>
          <w:sz w:val="24"/>
          <w:shd w:val="clear" w:color="auto" w:fill="000000"/>
        </w:rPr>
        <w:t>03: L</w:t>
      </w:r>
    </w:p>
    <w:p w:rsidR="00DD5FF0" w:rsidRPr="00CA14D7" w:rsidRDefault="00DD5FF0" w:rsidP="00DD5FF0">
      <w:pPr>
        <w:tabs>
          <w:tab w:val="left" w:pos="2340"/>
          <w:tab w:val="left" w:pos="4320"/>
          <w:tab w:val="left" w:pos="6480"/>
          <w:tab w:val="left" w:pos="8145"/>
        </w:tabs>
        <w:ind w:left="374" w:hanging="374"/>
        <w:contextualSpacing/>
        <w:rPr>
          <w:rFonts w:ascii="SutonnyMJ" w:hAnsi="SutonnyMJ"/>
          <w:b/>
          <w:sz w:val="24"/>
        </w:rPr>
      </w:pPr>
      <w:r w:rsidRPr="00CA14D7">
        <w:rPr>
          <w:rFonts w:ascii="SutonnyMJ" w:hAnsi="SutonnyMJ"/>
          <w:b/>
          <w:sz w:val="24"/>
        </w:rPr>
        <w:t>04. Ki-ewnf©~Z ivR¯^ †KvbwU?</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 xml:space="preserve">K. </w:t>
      </w:r>
      <w:r w:rsidRPr="006408BB">
        <w:rPr>
          <w:rFonts w:ascii="SutonnyMJ" w:hAnsi="SutonnyMJ"/>
          <w:sz w:val="24"/>
          <w:u w:val="single"/>
        </w:rPr>
        <w:t>eb</w:t>
      </w:r>
      <w:r w:rsidRPr="006408BB">
        <w:rPr>
          <w:rFonts w:ascii="SutonnyMJ" w:hAnsi="SutonnyMJ"/>
          <w:sz w:val="24"/>
        </w:rPr>
        <w:tab/>
        <w:t>L. AvqKi</w:t>
      </w:r>
      <w:r w:rsidRPr="006408BB">
        <w:rPr>
          <w:rFonts w:ascii="SutonnyMJ" w:hAnsi="SutonnyMJ"/>
          <w:sz w:val="24"/>
        </w:rPr>
        <w:tab/>
        <w:t>M. f~wg ivR¯^</w:t>
      </w:r>
      <w:r w:rsidRPr="006408BB">
        <w:rPr>
          <w:rFonts w:ascii="SutonnyMJ" w:hAnsi="SutonnyMJ"/>
          <w:sz w:val="24"/>
        </w:rPr>
        <w:tab/>
        <w:t>N. hvbevnb Ki</w:t>
      </w:r>
      <w:r w:rsidRPr="006408BB">
        <w:rPr>
          <w:rFonts w:ascii="SutonnyMJ" w:hAnsi="SutonnyMJ"/>
          <w:sz w:val="24"/>
        </w:rPr>
        <w:tab/>
      </w:r>
      <w:r w:rsidRPr="006408BB">
        <w:rPr>
          <w:rFonts w:ascii="SutonnyMJ" w:hAnsi="SutonnyMJ"/>
          <w:b/>
          <w:sz w:val="24"/>
          <w:shd w:val="clear" w:color="auto" w:fill="000000"/>
        </w:rPr>
        <w:t>04:</w:t>
      </w:r>
      <w:r>
        <w:rPr>
          <w:rFonts w:ascii="SutonnyMJ" w:hAnsi="SutonnyMJ"/>
          <w:b/>
          <w:sz w:val="24"/>
          <w:shd w:val="clear" w:color="auto" w:fill="000000"/>
        </w:rPr>
        <w:t xml:space="preserve"> </w:t>
      </w:r>
      <w:r w:rsidRPr="006408BB">
        <w:rPr>
          <w:rFonts w:ascii="SutonnyMJ" w:hAnsi="SutonnyMJ"/>
          <w:b/>
          <w:sz w:val="24"/>
          <w:shd w:val="clear" w:color="auto" w:fill="000000"/>
        </w:rPr>
        <w:t>K</w:t>
      </w:r>
    </w:p>
    <w:p w:rsidR="00DD5FF0" w:rsidRPr="00CA14D7" w:rsidRDefault="00DD5FF0" w:rsidP="00DD5FF0">
      <w:pPr>
        <w:tabs>
          <w:tab w:val="left" w:pos="2340"/>
          <w:tab w:val="left" w:pos="4320"/>
          <w:tab w:val="left" w:pos="6480"/>
          <w:tab w:val="left" w:pos="8145"/>
        </w:tabs>
        <w:ind w:left="374" w:hanging="374"/>
        <w:rPr>
          <w:rFonts w:ascii="SutonnyMJ" w:hAnsi="SutonnyMJ"/>
          <w:b/>
          <w:sz w:val="24"/>
        </w:rPr>
      </w:pPr>
      <w:r w:rsidRPr="00CA14D7">
        <w:rPr>
          <w:rFonts w:ascii="SutonnyMJ" w:hAnsi="SutonnyMJ"/>
          <w:b/>
          <w:sz w:val="24"/>
        </w:rPr>
        <w:t>05. D‡Ïk¨ I Kvh©vewji wfwË‡Z e¨vsKmg~n‡K cÖavbZ KqwU †kÖwY‡Z fvM Kiv hvq?</w:t>
      </w:r>
    </w:p>
    <w:p w:rsidR="00DD5FF0" w:rsidRPr="006408BB" w:rsidRDefault="00DD5FF0" w:rsidP="00DD5FF0">
      <w:pPr>
        <w:tabs>
          <w:tab w:val="left" w:pos="2340"/>
          <w:tab w:val="left" w:pos="4320"/>
          <w:tab w:val="left" w:pos="6480"/>
          <w:tab w:val="left" w:pos="8145"/>
        </w:tabs>
        <w:ind w:left="374" w:hanging="374"/>
        <w:rPr>
          <w:rFonts w:ascii="SutonnyMJ" w:hAnsi="SutonnyMJ"/>
          <w:sz w:val="24"/>
          <w:szCs w:val="24"/>
        </w:rPr>
      </w:pPr>
      <w:r w:rsidRPr="006408BB">
        <w:rPr>
          <w:rFonts w:ascii="SutonnyMJ" w:hAnsi="SutonnyMJ"/>
          <w:sz w:val="24"/>
        </w:rPr>
        <w:tab/>
        <w:t>K. 2wU</w:t>
      </w:r>
      <w:r w:rsidRPr="006408BB">
        <w:rPr>
          <w:rFonts w:ascii="SutonnyMJ" w:hAnsi="SutonnyMJ"/>
          <w:sz w:val="24"/>
        </w:rPr>
        <w:tab/>
        <w:t>L. 4wU</w:t>
      </w:r>
      <w:r w:rsidRPr="006408BB">
        <w:rPr>
          <w:rFonts w:ascii="SutonnyMJ" w:hAnsi="SutonnyMJ"/>
          <w:sz w:val="24"/>
        </w:rPr>
        <w:tab/>
        <w:t xml:space="preserve">M. </w:t>
      </w:r>
      <w:r w:rsidRPr="006408BB">
        <w:rPr>
          <w:rFonts w:ascii="SutonnyMJ" w:hAnsi="SutonnyMJ"/>
          <w:sz w:val="24"/>
          <w:u w:val="single"/>
        </w:rPr>
        <w:t>3wU</w:t>
      </w:r>
      <w:r w:rsidRPr="006408BB">
        <w:rPr>
          <w:rFonts w:ascii="SutonnyMJ" w:hAnsi="SutonnyMJ"/>
          <w:sz w:val="24"/>
        </w:rPr>
        <w:tab/>
        <w:t>N. 5wU</w:t>
      </w:r>
      <w:r w:rsidRPr="006408BB">
        <w:rPr>
          <w:rFonts w:ascii="SutonnyMJ" w:hAnsi="SutonnyMJ"/>
          <w:sz w:val="24"/>
        </w:rPr>
        <w:tab/>
      </w:r>
      <w:r w:rsidRPr="006408BB">
        <w:rPr>
          <w:rFonts w:ascii="SutonnyMJ" w:hAnsi="SutonnyMJ"/>
          <w:b/>
          <w:sz w:val="24"/>
          <w:shd w:val="clear" w:color="auto" w:fill="000000"/>
        </w:rPr>
        <w:t>05: M</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lang w:val="en-GB" w:eastAsia="en-GB"/>
        </w:rPr>
      </w:pPr>
      <w:r w:rsidRPr="00CA14D7">
        <w:rPr>
          <w:rFonts w:ascii="SutonnyMJ" w:hAnsi="SutonnyMJ"/>
          <w:b/>
          <w:sz w:val="24"/>
          <w:lang w:val="en-GB" w:eastAsia="en-GB"/>
        </w:rPr>
        <w:t xml:space="preserve">06. </w:t>
      </w:r>
      <w:proofErr w:type="gramStart"/>
      <w:r w:rsidRPr="00CA14D7">
        <w:rPr>
          <w:rFonts w:ascii="SutonnyMJ" w:hAnsi="SutonnyMJ"/>
          <w:b/>
          <w:sz w:val="24"/>
          <w:lang w:val="en-GB" w:eastAsia="en-GB"/>
        </w:rPr>
        <w:t>e¨vs‡</w:t>
      </w:r>
      <w:proofErr w:type="gramEnd"/>
      <w:r w:rsidRPr="00CA14D7">
        <w:rPr>
          <w:rFonts w:ascii="SutonnyMJ" w:hAnsi="SutonnyMJ"/>
          <w:b/>
          <w:sz w:val="24"/>
          <w:lang w:val="en-GB" w:eastAsia="en-GB"/>
        </w:rPr>
        <w:t>Ki AvgvbZ cÖavbZ KZ cÖKvi?</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2 cÖKvi</w:t>
      </w:r>
      <w:r w:rsidRPr="006408BB">
        <w:rPr>
          <w:rFonts w:ascii="SutonnyMJ" w:hAnsi="SutonnyMJ"/>
          <w:sz w:val="24"/>
        </w:rPr>
        <w:tab/>
        <w:t xml:space="preserve">L. </w:t>
      </w:r>
      <w:r w:rsidRPr="006408BB">
        <w:rPr>
          <w:rFonts w:ascii="SutonnyMJ" w:hAnsi="SutonnyMJ"/>
          <w:sz w:val="24"/>
          <w:u w:val="single"/>
        </w:rPr>
        <w:t>3 cÖKvi</w:t>
      </w:r>
      <w:r w:rsidRPr="006408BB">
        <w:rPr>
          <w:rFonts w:ascii="SutonnyMJ" w:hAnsi="SutonnyMJ"/>
          <w:sz w:val="24"/>
          <w:u w:val="single"/>
        </w:rPr>
        <w:tab/>
      </w:r>
      <w:r w:rsidRPr="006408BB">
        <w:rPr>
          <w:rFonts w:ascii="SutonnyMJ" w:hAnsi="SutonnyMJ"/>
          <w:sz w:val="24"/>
        </w:rPr>
        <w:t>M. 4 cÖKvi</w:t>
      </w:r>
      <w:r w:rsidRPr="006408BB">
        <w:rPr>
          <w:rFonts w:ascii="SutonnyMJ" w:hAnsi="SutonnyMJ"/>
          <w:sz w:val="24"/>
        </w:rPr>
        <w:tab/>
        <w:t>N. 5 cÖKvi</w:t>
      </w:r>
      <w:r w:rsidRPr="006408BB">
        <w:rPr>
          <w:rFonts w:ascii="SutonnyMJ" w:hAnsi="SutonnyMJ"/>
          <w:sz w:val="24"/>
        </w:rPr>
        <w:tab/>
      </w:r>
      <w:r w:rsidRPr="006408BB">
        <w:rPr>
          <w:rFonts w:ascii="SutonnyMJ" w:hAnsi="SutonnyMJ"/>
          <w:b/>
          <w:sz w:val="24"/>
          <w:shd w:val="clear" w:color="auto" w:fill="000000"/>
        </w:rPr>
        <w:t>06: L</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rPr>
      </w:pPr>
      <w:r w:rsidRPr="00CA14D7">
        <w:rPr>
          <w:rFonts w:ascii="SutonnyMJ" w:hAnsi="SutonnyMJ"/>
          <w:b/>
          <w:sz w:val="24"/>
          <w:lang w:val="en-GB" w:eastAsia="en-GB"/>
        </w:rPr>
        <w:t xml:space="preserve">07. </w:t>
      </w:r>
      <w:r w:rsidRPr="00CA14D7">
        <w:rPr>
          <w:rFonts w:ascii="SutonnyMJ" w:hAnsi="SutonnyMJ"/>
          <w:b/>
          <w:sz w:val="24"/>
        </w:rPr>
        <w:t>K…</w:t>
      </w:r>
      <w:proofErr w:type="gramStart"/>
      <w:r w:rsidRPr="00CA14D7">
        <w:rPr>
          <w:rFonts w:ascii="SutonnyMJ" w:hAnsi="SutonnyMJ"/>
          <w:b/>
          <w:sz w:val="24"/>
        </w:rPr>
        <w:t>wl</w:t>
      </w:r>
      <w:proofErr w:type="gramEnd"/>
      <w:r w:rsidRPr="00CA14D7">
        <w:rPr>
          <w:rFonts w:ascii="SutonnyMJ" w:hAnsi="SutonnyMJ"/>
          <w:b/>
          <w:sz w:val="24"/>
        </w:rPr>
        <w:t xml:space="preserve"> Dbœq‡bi Rb¨ K…wl e¨vsK †Kvb ai‡bi e¨vsK?</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 xml:space="preserve">K. </w:t>
      </w:r>
      <w:r w:rsidRPr="006408BB">
        <w:rPr>
          <w:rFonts w:ascii="SutonnyMJ" w:hAnsi="SutonnyMJ"/>
          <w:sz w:val="24"/>
          <w:u w:val="single"/>
        </w:rPr>
        <w:t>we‡kl Avw_©K cÖwZôvb</w:t>
      </w:r>
      <w:r w:rsidRPr="006408BB">
        <w:rPr>
          <w:rFonts w:ascii="SutonnyMJ" w:hAnsi="SutonnyMJ"/>
          <w:sz w:val="24"/>
        </w:rPr>
        <w:tab/>
        <w:t>L. evsjv‡`k e¨vsK</w:t>
      </w:r>
      <w:r w:rsidRPr="006408BB">
        <w:rPr>
          <w:rFonts w:ascii="SutonnyMJ" w:hAnsi="SutonnyMJ"/>
          <w:sz w:val="24"/>
        </w:rPr>
        <w:tab/>
        <w:t>M. ‡K›`ªxq e¨vsK</w:t>
      </w:r>
      <w:r w:rsidRPr="006408BB">
        <w:rPr>
          <w:rFonts w:ascii="SutonnyMJ" w:hAnsi="SutonnyMJ"/>
          <w:sz w:val="24"/>
        </w:rPr>
        <w:tab/>
        <w:t>N. evwYwR¨K e¨vsK</w:t>
      </w:r>
      <w:r w:rsidRPr="006408BB">
        <w:rPr>
          <w:rFonts w:ascii="SutonnyMJ" w:hAnsi="SutonnyMJ"/>
          <w:sz w:val="24"/>
        </w:rPr>
        <w:tab/>
      </w:r>
      <w:r w:rsidRPr="006408BB">
        <w:rPr>
          <w:rFonts w:ascii="SutonnyMJ" w:hAnsi="SutonnyMJ"/>
          <w:b/>
          <w:sz w:val="24"/>
          <w:shd w:val="clear" w:color="auto" w:fill="000000"/>
        </w:rPr>
        <w:t>07:</w:t>
      </w:r>
      <w:r>
        <w:rPr>
          <w:rFonts w:ascii="SutonnyMJ" w:hAnsi="SutonnyMJ"/>
          <w:b/>
          <w:sz w:val="24"/>
          <w:shd w:val="clear" w:color="auto" w:fill="000000"/>
        </w:rPr>
        <w:t xml:space="preserve"> </w:t>
      </w:r>
      <w:r w:rsidRPr="006408BB">
        <w:rPr>
          <w:rFonts w:ascii="SutonnyMJ" w:hAnsi="SutonnyMJ"/>
          <w:b/>
          <w:sz w:val="24"/>
          <w:shd w:val="clear" w:color="auto" w:fill="000000"/>
        </w:rPr>
        <w:t>K</w:t>
      </w:r>
      <w:r>
        <w:rPr>
          <w:rFonts w:ascii="SutonnyMJ" w:hAnsi="SutonnyMJ"/>
          <w:b/>
          <w:sz w:val="24"/>
          <w:shd w:val="clear" w:color="auto" w:fill="000000"/>
        </w:rPr>
        <w:t xml:space="preserve"> </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rPr>
      </w:pPr>
      <w:r w:rsidRPr="00CA14D7">
        <w:rPr>
          <w:rFonts w:ascii="SutonnyMJ" w:hAnsi="SutonnyMJ"/>
          <w:b/>
          <w:sz w:val="24"/>
          <w:lang w:val="en-GB" w:eastAsia="en-GB"/>
        </w:rPr>
        <w:t xml:space="preserve">08. </w:t>
      </w:r>
      <w:r w:rsidRPr="00CA14D7">
        <w:rPr>
          <w:rFonts w:ascii="SutonnyMJ" w:hAnsi="SutonnyMJ"/>
          <w:b/>
          <w:sz w:val="24"/>
        </w:rPr>
        <w:t>ÔwewnZ gy`ªvÕ wK?</w:t>
      </w:r>
    </w:p>
    <w:p w:rsidR="00DD5FF0" w:rsidRPr="006408BB" w:rsidRDefault="00DD5FF0" w:rsidP="00DD5FF0">
      <w:pPr>
        <w:tabs>
          <w:tab w:val="left" w:pos="2340"/>
          <w:tab w:val="left" w:pos="4320"/>
          <w:tab w:val="left" w:pos="6480"/>
          <w:tab w:val="left" w:pos="8145"/>
        </w:tabs>
        <w:ind w:left="374" w:hanging="374"/>
        <w:rPr>
          <w:rFonts w:ascii="SutonnyMJ" w:hAnsi="SutonnyMJ"/>
          <w:sz w:val="24"/>
        </w:rPr>
      </w:pPr>
      <w:r w:rsidRPr="006408BB">
        <w:rPr>
          <w:rFonts w:ascii="SutonnyMJ" w:hAnsi="SutonnyMJ"/>
          <w:sz w:val="24"/>
        </w:rPr>
        <w:tab/>
        <w:t>K. ‡mvbvjx e¨vsK KZ©„K Bmy¨K…Z gy`ªv</w:t>
      </w:r>
      <w:r w:rsidRPr="006408BB">
        <w:rPr>
          <w:rFonts w:ascii="SutonnyMJ" w:hAnsi="SutonnyMJ"/>
          <w:sz w:val="24"/>
        </w:rPr>
        <w:tab/>
        <w:t>L. we‡kl Avw_©K cÖwZôvZv KZ©„K Bmy¨K…Z gy`ªv</w:t>
      </w:r>
      <w:r w:rsidRPr="006408BB">
        <w:rPr>
          <w:rFonts w:ascii="SutonnyMJ" w:hAnsi="SutonnyMJ"/>
          <w:sz w:val="24"/>
        </w:rPr>
        <w:tab/>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M. evwYwR¨K e¨vsK KZ©„K Bmy¨K…Z gy`ªv</w:t>
      </w:r>
      <w:r w:rsidRPr="006408BB">
        <w:rPr>
          <w:rFonts w:ascii="SutonnyMJ" w:hAnsi="SutonnyMJ"/>
          <w:sz w:val="24"/>
        </w:rPr>
        <w:tab/>
        <w:t xml:space="preserve">N. </w:t>
      </w:r>
      <w:r w:rsidRPr="006408BB">
        <w:rPr>
          <w:rFonts w:ascii="SutonnyMJ" w:hAnsi="SutonnyMJ"/>
          <w:sz w:val="24"/>
          <w:u w:val="single"/>
        </w:rPr>
        <w:t>evsjv‡`k e¨vsK KZ©„K Bmy¨K…Z gy`ªv</w:t>
      </w:r>
      <w:r w:rsidRPr="006408BB">
        <w:rPr>
          <w:rFonts w:ascii="SutonnyMJ" w:hAnsi="SutonnyMJ"/>
          <w:sz w:val="24"/>
        </w:rPr>
        <w:tab/>
      </w:r>
      <w:r w:rsidRPr="006408BB">
        <w:rPr>
          <w:rFonts w:ascii="SutonnyMJ" w:hAnsi="SutonnyMJ"/>
          <w:b/>
          <w:sz w:val="24"/>
          <w:shd w:val="clear" w:color="auto" w:fill="000000"/>
        </w:rPr>
        <w:t>08: N</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rPr>
      </w:pPr>
      <w:r w:rsidRPr="00CA14D7">
        <w:rPr>
          <w:rFonts w:ascii="SutonnyMJ" w:hAnsi="SutonnyMJ" w:cs="Times New Roman"/>
          <w:b/>
          <w:sz w:val="24"/>
          <w:szCs w:val="24"/>
        </w:rPr>
        <w:t xml:space="preserve">09. </w:t>
      </w:r>
      <w:proofErr w:type="gramStart"/>
      <w:r w:rsidRPr="00CA14D7">
        <w:rPr>
          <w:rFonts w:ascii="SutonnyMJ" w:hAnsi="SutonnyMJ"/>
          <w:b/>
          <w:sz w:val="24"/>
          <w:szCs w:val="24"/>
        </w:rPr>
        <w:t>wb‡</w:t>
      </w:r>
      <w:proofErr w:type="gramEnd"/>
      <w:r w:rsidRPr="00CA14D7">
        <w:rPr>
          <w:rFonts w:ascii="SutonnyMJ" w:hAnsi="SutonnyMJ"/>
          <w:b/>
          <w:sz w:val="24"/>
          <w:szCs w:val="24"/>
        </w:rPr>
        <w:t>Pi †Kvb e¨vsKwU e¨wZµgag©x?</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evsjv‡`k e¨vsK</w:t>
      </w:r>
      <w:r w:rsidRPr="006408BB">
        <w:rPr>
          <w:rFonts w:ascii="SutonnyMJ" w:hAnsi="SutonnyMJ"/>
          <w:sz w:val="24"/>
        </w:rPr>
        <w:tab/>
        <w:t>L. evsjv‡`k K…</w:t>
      </w:r>
      <w:proofErr w:type="gramStart"/>
      <w:r w:rsidRPr="006408BB">
        <w:rPr>
          <w:rFonts w:ascii="SutonnyMJ" w:hAnsi="SutonnyMJ"/>
          <w:sz w:val="24"/>
        </w:rPr>
        <w:t>wl</w:t>
      </w:r>
      <w:proofErr w:type="gramEnd"/>
      <w:r w:rsidRPr="006408BB">
        <w:rPr>
          <w:rFonts w:ascii="SutonnyMJ" w:hAnsi="SutonnyMJ"/>
          <w:sz w:val="24"/>
        </w:rPr>
        <w:t xml:space="preserve"> e¨vsK</w:t>
      </w:r>
      <w:r w:rsidRPr="006408BB">
        <w:rPr>
          <w:rFonts w:ascii="SutonnyMJ" w:hAnsi="SutonnyMJ"/>
          <w:sz w:val="24"/>
        </w:rPr>
        <w:tab/>
      </w:r>
      <w:r>
        <w:rPr>
          <w:rFonts w:ascii="SutonnyMJ" w:hAnsi="SutonnyMJ"/>
          <w:sz w:val="24"/>
        </w:rPr>
        <w:t xml:space="preserve"> </w:t>
      </w:r>
      <w:r w:rsidRPr="006408BB">
        <w:rPr>
          <w:rFonts w:ascii="SutonnyMJ" w:hAnsi="SutonnyMJ"/>
          <w:sz w:val="24"/>
        </w:rPr>
        <w:t xml:space="preserve">M. </w:t>
      </w:r>
      <w:r w:rsidRPr="006408BB">
        <w:rPr>
          <w:rFonts w:ascii="SutonnyMJ" w:hAnsi="SutonnyMJ"/>
          <w:sz w:val="24"/>
          <w:u w:val="single"/>
        </w:rPr>
        <w:t>MÖvgxY e¨vsK</w:t>
      </w:r>
      <w:r w:rsidRPr="006408BB">
        <w:rPr>
          <w:rFonts w:ascii="SutonnyMJ" w:hAnsi="SutonnyMJ"/>
          <w:sz w:val="24"/>
        </w:rPr>
        <w:tab/>
        <w:t>N. ‡mvbvjx e¨vsK</w:t>
      </w:r>
      <w:r w:rsidRPr="006408BB">
        <w:rPr>
          <w:rFonts w:ascii="SutonnyMJ" w:hAnsi="SutonnyMJ"/>
          <w:sz w:val="24"/>
        </w:rPr>
        <w:tab/>
      </w:r>
      <w:r w:rsidRPr="006408BB">
        <w:rPr>
          <w:rFonts w:ascii="SutonnyMJ" w:hAnsi="SutonnyMJ"/>
          <w:b/>
          <w:sz w:val="24"/>
          <w:shd w:val="clear" w:color="auto" w:fill="000000"/>
        </w:rPr>
        <w:t>09: M</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rPr>
      </w:pPr>
      <w:r w:rsidRPr="00CA14D7">
        <w:rPr>
          <w:rFonts w:ascii="SutonnyMJ" w:hAnsi="SutonnyMJ"/>
          <w:b/>
          <w:sz w:val="24"/>
          <w:lang w:val="en-GB" w:eastAsia="en-GB"/>
        </w:rPr>
        <w:t xml:space="preserve">10. </w:t>
      </w:r>
      <w:proofErr w:type="gramStart"/>
      <w:r w:rsidRPr="00CA14D7">
        <w:rPr>
          <w:rFonts w:ascii="SutonnyMJ" w:hAnsi="SutonnyMJ"/>
          <w:b/>
          <w:sz w:val="24"/>
        </w:rPr>
        <w:t>evsjv</w:t>
      </w:r>
      <w:proofErr w:type="gramEnd"/>
      <w:r w:rsidRPr="00CA14D7">
        <w:rPr>
          <w:rFonts w:ascii="SutonnyMJ" w:hAnsi="SutonnyMJ"/>
          <w:b/>
          <w:sz w:val="24"/>
        </w:rPr>
        <w:t>‡`k miKv‡ii e¨‡qi Ab¨Zg cÖavb LvZ †KvbwU?</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wkÿv</w:t>
      </w:r>
      <w:r w:rsidRPr="006408BB">
        <w:rPr>
          <w:rFonts w:ascii="SutonnyMJ" w:hAnsi="SutonnyMJ"/>
          <w:sz w:val="24"/>
        </w:rPr>
        <w:tab/>
        <w:t xml:space="preserve">L. </w:t>
      </w:r>
      <w:r w:rsidRPr="006408BB">
        <w:rPr>
          <w:rFonts w:ascii="SutonnyMJ" w:hAnsi="SutonnyMJ"/>
          <w:sz w:val="24"/>
          <w:u w:val="single"/>
        </w:rPr>
        <w:t>cÖwZiÿv</w:t>
      </w:r>
      <w:r w:rsidRPr="006408BB">
        <w:rPr>
          <w:rFonts w:ascii="SutonnyMJ" w:hAnsi="SutonnyMJ"/>
          <w:sz w:val="24"/>
        </w:rPr>
        <w:tab/>
        <w:t>M. ‰e‡`wkK welqvewj</w:t>
      </w:r>
      <w:r w:rsidRPr="006408BB">
        <w:rPr>
          <w:rFonts w:ascii="SutonnyMJ" w:hAnsi="SutonnyMJ"/>
          <w:sz w:val="24"/>
        </w:rPr>
        <w:tab/>
        <w:t>N. ‡emiKvix cÖkvmb</w:t>
      </w:r>
      <w:r w:rsidRPr="006408BB">
        <w:rPr>
          <w:rFonts w:ascii="SutonnyMJ" w:hAnsi="SutonnyMJ"/>
          <w:sz w:val="24"/>
        </w:rPr>
        <w:tab/>
      </w:r>
      <w:r w:rsidRPr="006408BB">
        <w:rPr>
          <w:rFonts w:ascii="SutonnyMJ" w:hAnsi="SutonnyMJ"/>
          <w:b/>
          <w:sz w:val="24"/>
          <w:shd w:val="clear" w:color="auto" w:fill="000000"/>
        </w:rPr>
        <w:t>10: L</w:t>
      </w:r>
    </w:p>
    <w:p w:rsidR="00DD5FF0" w:rsidRPr="00CA14D7" w:rsidRDefault="00DD5FF0" w:rsidP="00DD5FF0">
      <w:pPr>
        <w:tabs>
          <w:tab w:val="left" w:pos="2340"/>
          <w:tab w:val="left" w:pos="4320"/>
          <w:tab w:val="left" w:pos="6480"/>
          <w:tab w:val="left" w:pos="8145"/>
        </w:tabs>
        <w:ind w:left="374" w:hanging="374"/>
        <w:jc w:val="both"/>
        <w:rPr>
          <w:rFonts w:ascii="SutonnyMJ" w:hAnsi="SutonnyMJ"/>
          <w:b/>
          <w:sz w:val="24"/>
          <w:lang w:val="en-GB" w:eastAsia="en-GB"/>
        </w:rPr>
      </w:pPr>
      <w:r w:rsidRPr="00CA14D7">
        <w:rPr>
          <w:rFonts w:ascii="SutonnyMJ" w:hAnsi="SutonnyMJ"/>
          <w:b/>
          <w:sz w:val="24"/>
          <w:lang w:val="en-GB" w:eastAsia="en-GB"/>
        </w:rPr>
        <w:t>11. KvMwR †bvU cÖPjb Kivi ÿgZv †Kej †Kvb e¨vsKwUi?</w:t>
      </w:r>
    </w:p>
    <w:p w:rsidR="00DD5FF0" w:rsidRPr="006408BB" w:rsidRDefault="00DD5FF0" w:rsidP="00DD5FF0">
      <w:pPr>
        <w:tabs>
          <w:tab w:val="left" w:pos="2340"/>
          <w:tab w:val="left" w:pos="4320"/>
          <w:tab w:val="left" w:pos="6480"/>
          <w:tab w:val="left" w:pos="8145"/>
        </w:tabs>
        <w:ind w:left="374" w:hanging="374"/>
        <w:rPr>
          <w:sz w:val="24"/>
        </w:rPr>
      </w:pPr>
      <w:r w:rsidRPr="006408BB">
        <w:rPr>
          <w:rFonts w:ascii="SutonnyMJ" w:hAnsi="SutonnyMJ"/>
          <w:sz w:val="24"/>
        </w:rPr>
        <w:tab/>
        <w:t>K. evsjv‡`k K…</w:t>
      </w:r>
      <w:proofErr w:type="gramStart"/>
      <w:r w:rsidRPr="006408BB">
        <w:rPr>
          <w:rFonts w:ascii="SutonnyMJ" w:hAnsi="SutonnyMJ"/>
          <w:sz w:val="24"/>
        </w:rPr>
        <w:t>wl</w:t>
      </w:r>
      <w:proofErr w:type="gramEnd"/>
      <w:r w:rsidRPr="006408BB">
        <w:rPr>
          <w:rFonts w:ascii="SutonnyMJ" w:hAnsi="SutonnyMJ"/>
          <w:sz w:val="24"/>
        </w:rPr>
        <w:t xml:space="preserve"> e¨vsK</w:t>
      </w:r>
      <w:r w:rsidRPr="006408BB">
        <w:rPr>
          <w:rFonts w:ascii="SutonnyMJ" w:hAnsi="SutonnyMJ"/>
          <w:sz w:val="24"/>
        </w:rPr>
        <w:tab/>
        <w:t>L. ‡mvbvjx e¨vsK</w:t>
      </w:r>
      <w:r w:rsidRPr="006408BB">
        <w:rPr>
          <w:rFonts w:ascii="SutonnyMJ" w:hAnsi="SutonnyMJ"/>
          <w:sz w:val="24"/>
        </w:rPr>
        <w:tab/>
        <w:t xml:space="preserve">M. </w:t>
      </w:r>
      <w:r w:rsidRPr="006408BB">
        <w:rPr>
          <w:rFonts w:ascii="SutonnyMJ" w:hAnsi="SutonnyMJ"/>
          <w:sz w:val="24"/>
          <w:u w:val="single"/>
        </w:rPr>
        <w:t>evsjv‡`k e¨vsK</w:t>
      </w:r>
      <w:r w:rsidRPr="006408BB">
        <w:rPr>
          <w:rFonts w:ascii="SutonnyMJ" w:hAnsi="SutonnyMJ"/>
          <w:sz w:val="24"/>
        </w:rPr>
        <w:tab/>
        <w:t>N. MÖvgxb e¨vsK</w:t>
      </w:r>
      <w:r w:rsidRPr="006408BB">
        <w:rPr>
          <w:rFonts w:ascii="SutonnyMJ" w:hAnsi="SutonnyMJ"/>
          <w:sz w:val="24"/>
        </w:rPr>
        <w:tab/>
      </w:r>
      <w:r w:rsidRPr="006408BB">
        <w:rPr>
          <w:rFonts w:ascii="SutonnyMJ" w:hAnsi="SutonnyMJ"/>
          <w:b/>
          <w:sz w:val="24"/>
          <w:shd w:val="clear" w:color="auto" w:fill="000000"/>
        </w:rPr>
        <w:t>1</w:t>
      </w:r>
      <w:r>
        <w:rPr>
          <w:rFonts w:ascii="SutonnyMJ" w:hAnsi="SutonnyMJ"/>
          <w:b/>
          <w:sz w:val="24"/>
          <w:shd w:val="clear" w:color="auto" w:fill="000000"/>
        </w:rPr>
        <w:t>1</w:t>
      </w:r>
      <w:r w:rsidRPr="006408BB">
        <w:rPr>
          <w:rFonts w:ascii="SutonnyMJ" w:hAnsi="SutonnyMJ"/>
          <w:b/>
          <w:sz w:val="24"/>
          <w:shd w:val="clear" w:color="auto" w:fill="000000"/>
        </w:rPr>
        <w:t>:</w:t>
      </w:r>
      <w:r>
        <w:rPr>
          <w:rFonts w:ascii="SutonnyMJ" w:hAnsi="SutonnyMJ"/>
          <w:b/>
          <w:sz w:val="24"/>
          <w:shd w:val="clear" w:color="auto" w:fill="000000"/>
        </w:rPr>
        <w:t xml:space="preserve"> </w:t>
      </w:r>
      <w:r w:rsidRPr="006408BB">
        <w:rPr>
          <w:rFonts w:ascii="SutonnyMJ" w:hAnsi="SutonnyMJ"/>
          <w:b/>
          <w:sz w:val="24"/>
          <w:shd w:val="clear" w:color="auto" w:fill="000000"/>
        </w:rPr>
        <w:t>M</w:t>
      </w:r>
    </w:p>
    <w:p w:rsidR="00DD5FF0" w:rsidRPr="006408BB" w:rsidRDefault="00DD5FF0" w:rsidP="00DD5FF0">
      <w:pPr>
        <w:ind w:left="360"/>
        <w:rPr>
          <w:rFonts w:ascii="SutonnyMJ" w:eastAsia="SutonnyMJ" w:hAnsi="SutonnyMJ" w:cs="SutonnyMJ"/>
          <w:sz w:val="6"/>
          <w:shd w:val="clear" w:color="auto" w:fill="FFFFFF"/>
        </w:rPr>
      </w:pPr>
    </w:p>
    <w:p w:rsidR="00DD5FF0" w:rsidRPr="006408BB" w:rsidRDefault="00DD5FF0" w:rsidP="00DD5FF0">
      <w:pPr>
        <w:shd w:val="clear" w:color="auto" w:fill="000000" w:themeFill="text1"/>
        <w:jc w:val="center"/>
        <w:rPr>
          <w:rFonts w:ascii="SutonnyMJ" w:eastAsia="SutonnyMJ" w:hAnsi="SutonnyMJ" w:cs="SutonnyMJ"/>
          <w:b/>
          <w:spacing w:val="-8"/>
          <w:sz w:val="24"/>
          <w:shd w:val="clear" w:color="auto" w:fill="BFBFBF"/>
        </w:rPr>
      </w:pPr>
      <w:proofErr w:type="gramStart"/>
      <w:r w:rsidRPr="006408BB">
        <w:rPr>
          <w:rFonts w:ascii="SutonnyMJ" w:eastAsia="SutonnyMJ" w:hAnsi="SutonnyMJ" w:cs="SutonnyMJ"/>
          <w:b/>
          <w:spacing w:val="-8"/>
          <w:sz w:val="28"/>
          <w:shd w:val="clear" w:color="auto" w:fill="000000" w:themeFill="text1"/>
        </w:rPr>
        <w:t>evsjv</w:t>
      </w:r>
      <w:proofErr w:type="gramEnd"/>
      <w:r w:rsidRPr="006408BB">
        <w:rPr>
          <w:rFonts w:ascii="SutonnyMJ" w:eastAsia="SutonnyMJ" w:hAnsi="SutonnyMJ" w:cs="SutonnyMJ"/>
          <w:b/>
          <w:spacing w:val="-8"/>
          <w:sz w:val="28"/>
          <w:shd w:val="clear" w:color="auto" w:fill="000000" w:themeFill="text1"/>
        </w:rPr>
        <w:t xml:space="preserve">‡`‡ki cuywRevRvi </w:t>
      </w:r>
      <w:r w:rsidRPr="006408BB">
        <w:rPr>
          <w:rFonts w:ascii="Times New Roman" w:eastAsia="SutonnyMJ" w:hAnsi="Times New Roman" w:cs="SutonnyMJ"/>
          <w:b/>
          <w:spacing w:val="-8"/>
          <w:sz w:val="24"/>
          <w:shd w:val="clear" w:color="auto" w:fill="000000" w:themeFill="text1"/>
        </w:rPr>
        <w:t>(</w:t>
      </w:r>
      <w:r w:rsidRPr="006408BB">
        <w:rPr>
          <w:rFonts w:ascii="Times New Roman" w:hAnsi="Times New Roman" w:cs="Calibri"/>
          <w:b/>
          <w:spacing w:val="-8"/>
          <w:sz w:val="24"/>
          <w:shd w:val="clear" w:color="auto" w:fill="000000" w:themeFill="text1"/>
        </w:rPr>
        <w:t>Capital Matket</w:t>
      </w:r>
      <w:r w:rsidRPr="006408BB">
        <w:rPr>
          <w:rFonts w:ascii="Times New Roman" w:eastAsia="SutonnyMJ" w:hAnsi="Times New Roman" w:cs="SutonnyMJ"/>
          <w:b/>
          <w:spacing w:val="-8"/>
          <w:sz w:val="24"/>
          <w:shd w:val="clear" w:color="auto" w:fill="000000" w:themeFill="text1"/>
        </w:rPr>
        <w:t>)</w:t>
      </w:r>
    </w:p>
    <w:p w:rsidR="00DD5FF0" w:rsidRPr="006408BB" w:rsidRDefault="00DD5FF0" w:rsidP="00DD5FF0">
      <w:pPr>
        <w:ind w:left="2160" w:firstLine="720"/>
        <w:jc w:val="both"/>
        <w:rPr>
          <w:rFonts w:ascii="SutonnyMJ" w:eastAsia="SutonnyMJ" w:hAnsi="SutonnyMJ" w:cs="SutonnyMJ"/>
          <w:spacing w:val="-8"/>
          <w:sz w:val="24"/>
        </w:rPr>
      </w:pPr>
      <w:r w:rsidRPr="006408BB">
        <w:rPr>
          <w:noProof/>
        </w:rPr>
        <w:drawing>
          <wp:anchor distT="0" distB="0" distL="114300" distR="114300" simplePos="0" relativeHeight="251653632" behindDoc="0" locked="0" layoutInCell="1" allowOverlap="1" wp14:anchorId="17452E42" wp14:editId="540C5458">
            <wp:simplePos x="0" y="0"/>
            <wp:positionH relativeFrom="column">
              <wp:posOffset>1748993</wp:posOffset>
            </wp:positionH>
            <wp:positionV relativeFrom="paragraph">
              <wp:posOffset>20940</wp:posOffset>
            </wp:positionV>
            <wp:extent cx="2112264" cy="1280160"/>
            <wp:effectExtent l="0" t="0" r="0" b="0"/>
            <wp:wrapNone/>
            <wp:docPr id="32" name="Picture 4" descr="Image result for capital mark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pital market&quot;"/>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2046" t="5789" r="1552" b="16593"/>
                    <a:stretch/>
                  </pic:blipFill>
                  <pic:spPr bwMode="auto">
                    <a:xfrm>
                      <a:off x="0" y="0"/>
                      <a:ext cx="2112264" cy="1280160"/>
                    </a:xfrm>
                    <a:prstGeom prst="rect">
                      <a:avLst/>
                    </a:prstGeom>
                    <a:noFill/>
                    <a:ln>
                      <a:noFill/>
                    </a:ln>
                    <a:extLst>
                      <a:ext uri="{53640926-AAD7-44D8-BBD7-CCE9431645EC}">
                        <a14:shadowObscured xmlns:a14="http://schemas.microsoft.com/office/drawing/2010/main"/>
                      </a:ext>
                    </a:extLst>
                  </pic:spPr>
                </pic:pic>
              </a:graphicData>
            </a:graphic>
          </wp:anchor>
        </w:drawing>
      </w:r>
    </w:p>
    <w:p w:rsidR="00DD5FF0" w:rsidRPr="006408BB" w:rsidRDefault="00DD5FF0" w:rsidP="00DD5FF0">
      <w:pPr>
        <w:ind w:left="2160" w:firstLine="720"/>
        <w:jc w:val="both"/>
        <w:rPr>
          <w:rFonts w:ascii="SutonnyMJ" w:eastAsia="SutonnyMJ" w:hAnsi="SutonnyMJ" w:cs="SutonnyMJ"/>
          <w:spacing w:val="-8"/>
          <w:sz w:val="24"/>
        </w:rPr>
      </w:pPr>
    </w:p>
    <w:p w:rsidR="00DD5FF0" w:rsidRPr="006408BB" w:rsidRDefault="00DD5FF0" w:rsidP="00DD5FF0">
      <w:pPr>
        <w:ind w:left="2160" w:firstLine="720"/>
        <w:jc w:val="both"/>
        <w:rPr>
          <w:rFonts w:ascii="SutonnyMJ" w:eastAsia="SutonnyMJ" w:hAnsi="SutonnyMJ" w:cs="SutonnyMJ"/>
          <w:spacing w:val="-8"/>
          <w:sz w:val="24"/>
        </w:rPr>
      </w:pPr>
    </w:p>
    <w:p w:rsidR="00DD5FF0" w:rsidRPr="006408BB" w:rsidRDefault="00DD5FF0" w:rsidP="00DD5FF0">
      <w:pPr>
        <w:ind w:left="2160" w:firstLine="720"/>
        <w:jc w:val="both"/>
        <w:rPr>
          <w:rFonts w:ascii="SutonnyMJ" w:eastAsia="SutonnyMJ" w:hAnsi="SutonnyMJ" w:cs="SutonnyMJ"/>
          <w:spacing w:val="-8"/>
          <w:sz w:val="24"/>
        </w:rPr>
      </w:pPr>
    </w:p>
    <w:p w:rsidR="00DD5FF0" w:rsidRPr="006408BB" w:rsidRDefault="00DD5FF0" w:rsidP="00DD5FF0">
      <w:pPr>
        <w:ind w:left="2160" w:firstLine="720"/>
        <w:jc w:val="both"/>
        <w:rPr>
          <w:rFonts w:ascii="SutonnyMJ" w:eastAsia="SutonnyMJ" w:hAnsi="SutonnyMJ" w:cs="SutonnyMJ"/>
          <w:spacing w:val="-8"/>
          <w:sz w:val="24"/>
        </w:rPr>
      </w:pPr>
    </w:p>
    <w:p w:rsidR="00DD5FF0" w:rsidRPr="006408BB" w:rsidRDefault="00DD5FF0" w:rsidP="00DD5FF0">
      <w:pPr>
        <w:ind w:left="2160" w:firstLine="720"/>
        <w:jc w:val="both"/>
        <w:rPr>
          <w:rFonts w:ascii="SutonnyMJ" w:eastAsia="SutonnyMJ" w:hAnsi="SutonnyMJ" w:cs="SutonnyMJ"/>
          <w:spacing w:val="-8"/>
          <w:sz w:val="24"/>
        </w:rPr>
      </w:pPr>
    </w:p>
    <w:p w:rsidR="00DD5FF0" w:rsidRPr="006408BB" w:rsidRDefault="00DD5FF0" w:rsidP="00DD5FF0">
      <w:pPr>
        <w:ind w:left="2160" w:firstLine="720"/>
        <w:jc w:val="both"/>
        <w:rPr>
          <w:rFonts w:ascii="SutonnyMJ" w:eastAsia="SutonnyMJ" w:hAnsi="SutonnyMJ" w:cs="SutonnyMJ"/>
          <w:spacing w:val="-8"/>
          <w:sz w:val="18"/>
        </w:rPr>
      </w:pPr>
    </w:p>
    <w:p w:rsidR="00DD5FF0" w:rsidRPr="00EA6E75" w:rsidRDefault="00DD5FF0" w:rsidP="00DD5FF0">
      <w:pPr>
        <w:ind w:left="2160" w:firstLine="720"/>
        <w:jc w:val="both"/>
        <w:rPr>
          <w:rFonts w:ascii="SutonnyMJ" w:eastAsia="SutonnyMJ" w:hAnsi="SutonnyMJ" w:cs="SutonnyMJ"/>
          <w:spacing w:val="-8"/>
          <w:sz w:val="24"/>
        </w:rPr>
      </w:pPr>
    </w:p>
    <w:tbl>
      <w:tblPr>
        <w:tblStyle w:val="TableGrid"/>
        <w:tblW w:w="8190" w:type="dxa"/>
        <w:tblInd w:w="198" w:type="dxa"/>
        <w:tblLook w:val="04A0" w:firstRow="1" w:lastRow="0" w:firstColumn="1" w:lastColumn="0" w:noHBand="0" w:noVBand="1"/>
      </w:tblPr>
      <w:tblGrid>
        <w:gridCol w:w="3240"/>
        <w:gridCol w:w="4950"/>
      </w:tblGrid>
      <w:tr w:rsidR="00DD5FF0" w:rsidRPr="006408BB" w:rsidTr="00711701">
        <w:tc>
          <w:tcPr>
            <w:tcW w:w="324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cÖwZôv‡bi bvg</w:t>
            </w:r>
          </w:p>
        </w:tc>
        <w:tc>
          <w:tcPr>
            <w:tcW w:w="4950" w:type="dxa"/>
          </w:tcPr>
          <w:p w:rsidR="00DD5FF0" w:rsidRPr="006408BB" w:rsidRDefault="00DD5FF0" w:rsidP="00711701">
            <w:pPr>
              <w:tabs>
                <w:tab w:val="left" w:pos="540"/>
              </w:tabs>
              <w:jc w:val="center"/>
              <w:rPr>
                <w:rFonts w:ascii="SutonnyMJ" w:eastAsia="SutonnyMJ" w:hAnsi="SutonnyMJ" w:cs="SutonnyMJ"/>
                <w:b/>
                <w:sz w:val="24"/>
              </w:rPr>
            </w:pPr>
            <w:r w:rsidRPr="006408BB">
              <w:rPr>
                <w:rFonts w:ascii="SutonnyMJ" w:eastAsia="SutonnyMJ" w:hAnsi="SutonnyMJ" w:cs="SutonnyMJ"/>
                <w:b/>
                <w:sz w:val="24"/>
              </w:rPr>
              <w:t>Z_¨</w:t>
            </w:r>
          </w:p>
        </w:tc>
      </w:tr>
      <w:tr w:rsidR="00DD5FF0" w:rsidRPr="006408BB" w:rsidTr="00711701">
        <w:tc>
          <w:tcPr>
            <w:tcW w:w="3240" w:type="dxa"/>
          </w:tcPr>
          <w:p w:rsidR="00DD5FF0" w:rsidRPr="00CA14D7" w:rsidRDefault="00DD5FF0" w:rsidP="00711701">
            <w:pPr>
              <w:tabs>
                <w:tab w:val="left" w:pos="540"/>
              </w:tabs>
              <w:rPr>
                <w:rFonts w:ascii="Times New Roman" w:eastAsia="SutonnyMJ" w:hAnsi="Times New Roman" w:cs="SutonnyMJ"/>
                <w:b/>
                <w:sz w:val="24"/>
              </w:rPr>
            </w:pPr>
            <w:r w:rsidRPr="00CA14D7">
              <w:rPr>
                <w:rFonts w:ascii="Times New Roman" w:eastAsia="SutonnyMJ" w:hAnsi="Times New Roman" w:cs="SutonnyMJ"/>
                <w:b/>
              </w:rPr>
              <w:t>Bangladesh Securities and Exchange Commission</w:t>
            </w:r>
          </w:p>
        </w:tc>
        <w:tc>
          <w:tcPr>
            <w:tcW w:w="495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cwiPq:  †kqvievRvi wbqš¿K cÖwZôvb</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cÖwZôv: 8Ryb, 1993</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D‡Ïk¨: †kqv‡i wewb‡qvMKvix‡`i ¯^v_© iÿv Kiv</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lastRenderedPageBreak/>
              <w:t>1Rb †Pqvig¨vb I 5Rb m`m¨</w:t>
            </w:r>
          </w:p>
        </w:tc>
      </w:tr>
      <w:tr w:rsidR="00DD5FF0" w:rsidRPr="006408BB" w:rsidTr="00711701">
        <w:tc>
          <w:tcPr>
            <w:tcW w:w="3240" w:type="dxa"/>
          </w:tcPr>
          <w:p w:rsidR="00DD5FF0" w:rsidRPr="00CA14D7" w:rsidRDefault="00DD5FF0" w:rsidP="00711701">
            <w:pPr>
              <w:tabs>
                <w:tab w:val="left" w:pos="540"/>
              </w:tabs>
              <w:rPr>
                <w:rFonts w:ascii="SutonnyMJ" w:eastAsia="SutonnyMJ" w:hAnsi="SutonnyMJ" w:cs="SutonnyMJ"/>
                <w:b/>
                <w:sz w:val="24"/>
              </w:rPr>
            </w:pPr>
            <w:r w:rsidRPr="00CA14D7">
              <w:rPr>
                <w:rFonts w:ascii="SutonnyMJ" w:eastAsia="SutonnyMJ" w:hAnsi="SutonnyMJ" w:cs="SutonnyMJ"/>
                <w:b/>
                <w:sz w:val="24"/>
              </w:rPr>
              <w:lastRenderedPageBreak/>
              <w:t>XvKv ÷K GK‡PÄ wjwg‡UW</w:t>
            </w:r>
          </w:p>
        </w:tc>
        <w:tc>
          <w:tcPr>
            <w:tcW w:w="495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cwiPq: †`‡ki cÖ_g †kqvi evRvi</w:t>
            </w:r>
            <w:r>
              <w:rPr>
                <w:rFonts w:ascii="SutonnyMJ" w:eastAsia="SutonnyMJ" w:hAnsi="SutonnyMJ" w:cs="SutonnyMJ"/>
                <w:sz w:val="24"/>
              </w:rPr>
              <w:t xml:space="preserve"> I e„nËg †kqvi evRvi</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cÖwZôv: 1954</w:t>
            </w:r>
          </w:p>
          <w:p w:rsidR="00DD5FF0" w:rsidRPr="006408BB" w:rsidRDefault="00DD5FF0" w:rsidP="00711701">
            <w:pPr>
              <w:tabs>
                <w:tab w:val="left" w:pos="540"/>
              </w:tabs>
              <w:rPr>
                <w:rFonts w:ascii="SutonnyMJ" w:eastAsia="SutonnyMJ" w:hAnsi="SutonnyMJ" w:cs="SutonnyMJ"/>
                <w:sz w:val="24"/>
              </w:rPr>
            </w:pPr>
            <w:r>
              <w:rPr>
                <w:rFonts w:ascii="SutonnyMJ" w:eastAsia="SutonnyMJ" w:hAnsi="SutonnyMJ" w:cs="SutonnyMJ"/>
                <w:sz w:val="24"/>
              </w:rPr>
              <w:t>A_© gš¿Y</w:t>
            </w:r>
            <w:r w:rsidRPr="006408BB">
              <w:rPr>
                <w:rFonts w:ascii="SutonnyMJ" w:eastAsia="SutonnyMJ" w:hAnsi="SutonnyMJ" w:cs="SutonnyMJ"/>
                <w:sz w:val="24"/>
              </w:rPr>
              <w:t>vj‡qi Aaxb [4Rb Kwgkbv‡ii mgš^‡q MwVZ]</w:t>
            </w:r>
          </w:p>
        </w:tc>
      </w:tr>
      <w:tr w:rsidR="00DD5FF0" w:rsidRPr="006408BB" w:rsidTr="00711701">
        <w:tc>
          <w:tcPr>
            <w:tcW w:w="3240" w:type="dxa"/>
          </w:tcPr>
          <w:p w:rsidR="00DD5FF0" w:rsidRPr="00CA14D7" w:rsidRDefault="00DD5FF0" w:rsidP="00711701">
            <w:pPr>
              <w:tabs>
                <w:tab w:val="left" w:pos="540"/>
              </w:tabs>
              <w:rPr>
                <w:rFonts w:ascii="SutonnyMJ" w:eastAsia="SutonnyMJ" w:hAnsi="SutonnyMJ" w:cs="SutonnyMJ"/>
                <w:b/>
                <w:sz w:val="24"/>
              </w:rPr>
            </w:pPr>
            <w:r w:rsidRPr="00CA14D7">
              <w:rPr>
                <w:rFonts w:ascii="SutonnyMJ" w:eastAsia="SutonnyMJ" w:hAnsi="SutonnyMJ" w:cs="SutonnyMJ"/>
                <w:b/>
                <w:sz w:val="24"/>
              </w:rPr>
              <w:t>PÆMÖvg ÷K GK‡PÄ wjwg‡UW</w:t>
            </w:r>
          </w:p>
        </w:tc>
        <w:tc>
          <w:tcPr>
            <w:tcW w:w="4950" w:type="dxa"/>
          </w:tcPr>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cwiPq: †`‡ki wØZxq †kqvi evRvi</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cÖwZôv: 1995</w:t>
            </w:r>
          </w:p>
          <w:p w:rsidR="00DD5FF0" w:rsidRPr="006408BB" w:rsidRDefault="00DD5FF0" w:rsidP="00711701">
            <w:pPr>
              <w:tabs>
                <w:tab w:val="left" w:pos="540"/>
              </w:tabs>
              <w:rPr>
                <w:rFonts w:ascii="SutonnyMJ" w:eastAsia="SutonnyMJ" w:hAnsi="SutonnyMJ" w:cs="SutonnyMJ"/>
                <w:sz w:val="24"/>
              </w:rPr>
            </w:pPr>
            <w:r w:rsidRPr="006408BB">
              <w:rPr>
                <w:rFonts w:ascii="SutonnyMJ" w:eastAsia="SutonnyMJ" w:hAnsi="SutonnyMJ" w:cs="SutonnyMJ"/>
                <w:sz w:val="24"/>
              </w:rPr>
              <w:t>†kqvi: miKv‡ii 27% Ges wewfbœ e¨vsK I exgvi 73%</w:t>
            </w:r>
          </w:p>
        </w:tc>
      </w:tr>
    </w:tbl>
    <w:p w:rsidR="00DD5FF0" w:rsidRPr="008317F6" w:rsidRDefault="00DD5FF0" w:rsidP="00DD5FF0">
      <w:pPr>
        <w:jc w:val="both"/>
        <w:rPr>
          <w:rFonts w:ascii="SutonnyMJ" w:eastAsia="SutonnyMJ" w:hAnsi="SutonnyMJ" w:cs="SutonnyMJ"/>
          <w:spacing w:val="-8"/>
          <w:sz w:val="8"/>
        </w:rPr>
      </w:pPr>
    </w:p>
    <w:p w:rsidR="00DD5FF0" w:rsidRPr="006408BB" w:rsidRDefault="00DD5FF0" w:rsidP="00DD5FF0">
      <w:pPr>
        <w:numPr>
          <w:ilvl w:val="0"/>
          <w:numId w:val="76"/>
        </w:numPr>
        <w:ind w:left="1035" w:hanging="441"/>
        <w:jc w:val="both"/>
        <w:rPr>
          <w:rFonts w:ascii="SutonnyMJ" w:eastAsia="SutonnyMJ" w:hAnsi="SutonnyMJ" w:cs="SutonnyMJ"/>
          <w:spacing w:val="-8"/>
          <w:sz w:val="24"/>
        </w:rPr>
      </w:pPr>
      <w:r w:rsidRPr="006408BB">
        <w:rPr>
          <w:rFonts w:ascii="SutonnyMJ" w:eastAsia="SutonnyMJ" w:hAnsi="SutonnyMJ" w:cs="SutonnyMJ"/>
          <w:spacing w:val="-8"/>
          <w:sz w:val="24"/>
        </w:rPr>
        <w:t>evsjv‡`</w:t>
      </w:r>
      <w:r>
        <w:rPr>
          <w:rFonts w:ascii="SutonnyMJ" w:eastAsia="SutonnyMJ" w:hAnsi="SutonnyMJ" w:cs="SutonnyMJ"/>
          <w:spacing w:val="-8"/>
          <w:sz w:val="24"/>
        </w:rPr>
        <w:t>‡k cuywRevRv‡ii AwaKvsk †h †kÖwY</w:t>
      </w:r>
      <w:r w:rsidRPr="006408BB">
        <w:rPr>
          <w:rFonts w:ascii="SutonnyMJ" w:eastAsia="SutonnyMJ" w:hAnsi="SutonnyMJ" w:cs="SutonnyMJ"/>
          <w:spacing w:val="-8"/>
          <w:sz w:val="24"/>
        </w:rPr>
        <w:t>i- ÿz`ª wewb‡qvMKvix</w:t>
      </w:r>
    </w:p>
    <w:p w:rsidR="00DD5FF0" w:rsidRPr="006408BB" w:rsidRDefault="00DD5FF0" w:rsidP="00DD5FF0">
      <w:pPr>
        <w:numPr>
          <w:ilvl w:val="0"/>
          <w:numId w:val="76"/>
        </w:numPr>
        <w:ind w:left="1035" w:hanging="441"/>
        <w:jc w:val="both"/>
        <w:rPr>
          <w:rFonts w:ascii="SutonnyMJ" w:eastAsia="SutonnyMJ" w:hAnsi="SutonnyMJ" w:cs="SutonnyMJ"/>
          <w:spacing w:val="-8"/>
          <w:sz w:val="24"/>
        </w:rPr>
      </w:pPr>
      <w:r w:rsidRPr="006408BB">
        <w:rPr>
          <w:rFonts w:ascii="SutonnyMJ" w:eastAsia="SutonnyMJ" w:hAnsi="SutonnyMJ" w:cs="SutonnyMJ"/>
          <w:spacing w:val="-8"/>
          <w:sz w:val="24"/>
        </w:rPr>
        <w:t>†Kv¤úvwbi gvwjKvbvi Ask‡K ejv nq- †kqvi</w:t>
      </w:r>
    </w:p>
    <w:p w:rsidR="00DD5FF0" w:rsidRPr="006408BB" w:rsidRDefault="00DD5FF0" w:rsidP="00DD5FF0">
      <w:pPr>
        <w:numPr>
          <w:ilvl w:val="0"/>
          <w:numId w:val="76"/>
        </w:numPr>
        <w:ind w:left="1035" w:hanging="441"/>
        <w:jc w:val="both"/>
        <w:rPr>
          <w:rFonts w:ascii="SutonnyMJ" w:eastAsia="SutonnyMJ" w:hAnsi="SutonnyMJ" w:cs="SutonnyMJ"/>
          <w:spacing w:val="-8"/>
          <w:sz w:val="24"/>
        </w:rPr>
      </w:pPr>
      <w:r>
        <w:rPr>
          <w:rFonts w:ascii="SutonnyMJ" w:eastAsia="SutonnyMJ" w:hAnsi="SutonnyMJ" w:cs="SutonnyMJ"/>
          <w:spacing w:val="-8"/>
          <w:sz w:val="24"/>
        </w:rPr>
        <w:t>†kqvi †jb‡`‡bi B‡j</w:t>
      </w:r>
      <w:r w:rsidRPr="006408BB">
        <w:rPr>
          <w:rFonts w:ascii="SutonnyMJ" w:eastAsia="SutonnyMJ" w:hAnsi="SutonnyMJ" w:cs="SutonnyMJ"/>
          <w:spacing w:val="-8"/>
          <w:sz w:val="24"/>
        </w:rPr>
        <w:t xml:space="preserve">±ªwbK e¨e¯’v †K ejv nq- </w:t>
      </w:r>
      <w:r w:rsidRPr="006408BB">
        <w:rPr>
          <w:rFonts w:ascii="Times New Roman" w:eastAsia="SutonnyMJ" w:hAnsi="Times New Roman" w:cs="Times New Roman"/>
          <w:spacing w:val="-8"/>
        </w:rPr>
        <w:t>D-mat</w:t>
      </w:r>
    </w:p>
    <w:p w:rsidR="00DD5FF0" w:rsidRPr="006408BB" w:rsidRDefault="00DD5FF0" w:rsidP="00DD5FF0">
      <w:pPr>
        <w:numPr>
          <w:ilvl w:val="0"/>
          <w:numId w:val="76"/>
        </w:numPr>
        <w:ind w:left="1035" w:hanging="441"/>
        <w:jc w:val="both"/>
        <w:rPr>
          <w:rFonts w:ascii="SutonnyMJ" w:eastAsia="SutonnyMJ" w:hAnsi="SutonnyMJ" w:cs="SutonnyMJ"/>
          <w:spacing w:val="-8"/>
          <w:sz w:val="24"/>
        </w:rPr>
      </w:pPr>
      <w:r w:rsidRPr="006408BB">
        <w:rPr>
          <w:rFonts w:ascii="SutonnyMJ" w:eastAsia="SutonnyMJ" w:hAnsi="SutonnyMJ" w:cs="SutonnyMJ"/>
          <w:spacing w:val="-8"/>
          <w:sz w:val="24"/>
        </w:rPr>
        <w:t xml:space="preserve">†Kv¤úvwbi cÖv_wgK †kqvi wewµi bvg- </w:t>
      </w:r>
      <w:r w:rsidRPr="006408BB">
        <w:rPr>
          <w:rFonts w:ascii="Times New Roman" w:eastAsia="SutonnyMJ" w:hAnsi="Times New Roman" w:cs="Times New Roman"/>
          <w:spacing w:val="-8"/>
        </w:rPr>
        <w:t>IPO</w:t>
      </w:r>
    </w:p>
    <w:p w:rsidR="00DD5FF0" w:rsidRPr="006408BB" w:rsidRDefault="00DD5FF0" w:rsidP="00DD5FF0">
      <w:pPr>
        <w:numPr>
          <w:ilvl w:val="0"/>
          <w:numId w:val="76"/>
        </w:numPr>
        <w:ind w:left="1035" w:hanging="441"/>
        <w:jc w:val="both"/>
        <w:rPr>
          <w:rFonts w:ascii="SutonnyMJ" w:eastAsia="SutonnyMJ" w:hAnsi="SutonnyMJ" w:cs="SutonnyMJ"/>
          <w:spacing w:val="-8"/>
          <w:sz w:val="24"/>
        </w:rPr>
      </w:pPr>
      <w:r w:rsidRPr="006408BB">
        <w:rPr>
          <w:rFonts w:ascii="Times New Roman" w:eastAsia="SutonnyMJ" w:hAnsi="Times New Roman" w:cs="Times New Roman"/>
          <w:spacing w:val="-8"/>
        </w:rPr>
        <w:t>IPO</w:t>
      </w:r>
      <w:r w:rsidRPr="006408BB">
        <w:rPr>
          <w:rFonts w:ascii="SutonnyMJ" w:eastAsia="SutonnyMJ" w:hAnsi="SutonnyMJ" w:cs="SutonnyMJ"/>
          <w:spacing w:val="-8"/>
          <w:sz w:val="24"/>
        </w:rPr>
        <w:t>Gi c~Y©iƒc-</w:t>
      </w:r>
      <w:r w:rsidRPr="006408BB">
        <w:rPr>
          <w:rFonts w:ascii="Times New Roman" w:eastAsia="SutonnyMJ" w:hAnsi="Times New Roman" w:cs="Times New Roman"/>
          <w:spacing w:val="-8"/>
        </w:rPr>
        <w:t xml:space="preserve">Intial Public Offerings  </w:t>
      </w:r>
      <w:r w:rsidRPr="006408BB">
        <w:rPr>
          <w:rFonts w:ascii="SutonnyMJ" w:eastAsia="SutonnyMJ" w:hAnsi="SutonnyMJ" w:cs="SutonnyMJ"/>
          <w:spacing w:val="-8"/>
          <w:sz w:val="24"/>
        </w:rPr>
        <w:t>ev MY wewµ</w:t>
      </w:r>
    </w:p>
    <w:p w:rsidR="00DD5FF0" w:rsidRPr="00F532B7" w:rsidRDefault="00DD5FF0" w:rsidP="00DD5FF0">
      <w:pPr>
        <w:numPr>
          <w:ilvl w:val="0"/>
          <w:numId w:val="76"/>
        </w:numPr>
        <w:ind w:left="1035" w:hanging="441"/>
        <w:jc w:val="both"/>
        <w:rPr>
          <w:rFonts w:ascii="SutonnyMJ" w:eastAsia="SutonnyMJ" w:hAnsi="SutonnyMJ" w:cs="SutonnyMJ"/>
          <w:spacing w:val="-8"/>
          <w:sz w:val="24"/>
        </w:rPr>
      </w:pPr>
      <w:r w:rsidRPr="006408BB">
        <w:rPr>
          <w:rFonts w:ascii="SutonnyMJ" w:eastAsia="SutonnyMJ" w:hAnsi="SutonnyMJ" w:cs="SutonnyMJ"/>
          <w:spacing w:val="-8"/>
          <w:sz w:val="24"/>
        </w:rPr>
        <w:t xml:space="preserve">†Kv¤úvwbi jf¨vsk‡K ejv nq- </w:t>
      </w:r>
      <w:r w:rsidRPr="006408BB">
        <w:rPr>
          <w:rFonts w:ascii="Times New Roman" w:eastAsia="SutonnyMJ" w:hAnsi="Times New Roman" w:cs="Times New Roman"/>
          <w:spacing w:val="-8"/>
        </w:rPr>
        <w:t>Dividend</w:t>
      </w:r>
    </w:p>
    <w:p w:rsidR="00DD5FF0" w:rsidRPr="00F532B7" w:rsidRDefault="00DD5FF0" w:rsidP="00DD5FF0">
      <w:pPr>
        <w:jc w:val="both"/>
        <w:rPr>
          <w:rFonts w:ascii="SutonnyMJ" w:eastAsia="SutonnyMJ" w:hAnsi="SutonnyMJ" w:cs="SutonnyMJ"/>
          <w:b/>
          <w:spacing w:val="-4"/>
          <w:sz w:val="24"/>
          <w:shd w:val="clear" w:color="auto" w:fill="000000"/>
        </w:rPr>
      </w:pPr>
      <w:r w:rsidRPr="00CA14D7">
        <w:rPr>
          <w:rFonts w:ascii="SutonnyMJ" w:eastAsia="SutonnyMJ" w:hAnsi="SutonnyMJ" w:cs="SutonnyMJ"/>
          <w:b/>
          <w:spacing w:val="-4"/>
          <w:sz w:val="26"/>
          <w:shd w:val="clear" w:color="auto" w:fill="000000"/>
        </w:rPr>
        <w:t>Abykxjbx</w:t>
      </w:r>
    </w:p>
    <w:p w:rsidR="00DD5FF0" w:rsidRDefault="00DD5FF0" w:rsidP="00DD5FF0">
      <w:pPr>
        <w:pStyle w:val="ListParagraph"/>
        <w:numPr>
          <w:ilvl w:val="0"/>
          <w:numId w:val="485"/>
        </w:numPr>
        <w:shd w:val="clear" w:color="auto" w:fill="FFFFFF" w:themeFill="background1"/>
        <w:tabs>
          <w:tab w:val="left" w:pos="2340"/>
          <w:tab w:val="left" w:pos="4320"/>
          <w:tab w:val="left" w:pos="6480"/>
          <w:tab w:val="left" w:pos="8127"/>
        </w:tabs>
        <w:ind w:left="351" w:hanging="306"/>
        <w:contextualSpacing/>
        <w:rPr>
          <w:rFonts w:ascii="SutonnyMJ" w:hAnsi="SutonnyMJ"/>
          <w:b/>
          <w:sz w:val="24"/>
          <w:shd w:val="clear" w:color="auto" w:fill="FFFFFF" w:themeFill="background1"/>
        </w:rPr>
      </w:pP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‡`‡k †kqvievRvi Kvh©µg †Kvb ms¯’v wbqš¿Y K‡i ?</w:t>
      </w:r>
    </w:p>
    <w:p w:rsidR="00DD5FF0" w:rsidRPr="00475130" w:rsidRDefault="00DD5FF0" w:rsidP="00DD5FF0">
      <w:pPr>
        <w:pStyle w:val="ListParagraph"/>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sz w:val="24"/>
          <w:shd w:val="clear" w:color="auto" w:fill="FFFFFF" w:themeFill="background1"/>
        </w:rPr>
        <w:t>K. A_© gš¿Yvjq</w:t>
      </w:r>
      <w:r>
        <w:rPr>
          <w:rFonts w:ascii="SutonnyMJ" w:hAnsi="SutonnyMJ"/>
          <w:sz w:val="24"/>
          <w:shd w:val="clear" w:color="auto" w:fill="FFFFFF" w:themeFill="background1"/>
        </w:rPr>
        <w:tab/>
      </w:r>
      <w:r>
        <w:rPr>
          <w:rFonts w:ascii="SutonnyMJ" w:hAnsi="SutonnyMJ"/>
          <w:sz w:val="24"/>
          <w:shd w:val="clear" w:color="auto" w:fill="FFFFFF" w:themeFill="background1"/>
        </w:rPr>
        <w:tab/>
        <w:t>L. cÖavbgš¿xi Kvh©vjq</w:t>
      </w:r>
      <w:r>
        <w:rPr>
          <w:rFonts w:ascii="SutonnyMJ" w:hAnsi="SutonnyMJ"/>
          <w:sz w:val="24"/>
          <w:shd w:val="clear" w:color="auto" w:fill="FFFFFF" w:themeFill="background1"/>
        </w:rPr>
        <w:tab/>
      </w:r>
      <w:r>
        <w:rPr>
          <w:rFonts w:ascii="SutonnyMJ" w:hAnsi="SutonnyMJ"/>
          <w:sz w:val="24"/>
          <w:shd w:val="clear" w:color="auto" w:fill="FFFFFF" w:themeFill="background1"/>
        </w:rPr>
        <w:tab/>
      </w:r>
      <w:r>
        <w:rPr>
          <w:rFonts w:ascii="SutonnyMJ" w:hAnsi="SutonnyMJ"/>
          <w:sz w:val="24"/>
          <w:shd w:val="clear" w:color="auto" w:fill="000000" w:themeFill="text1"/>
        </w:rPr>
        <w:t>01. N</w:t>
      </w:r>
    </w:p>
    <w:p w:rsidR="00DD5FF0" w:rsidRDefault="00DD5FF0" w:rsidP="00DD5FF0">
      <w:pPr>
        <w:pStyle w:val="ListParagraph"/>
        <w:shd w:val="clear" w:color="auto" w:fill="FFFFFF" w:themeFill="background1"/>
        <w:tabs>
          <w:tab w:val="left" w:pos="2340"/>
          <w:tab w:val="left" w:pos="4320"/>
          <w:tab w:val="left" w:pos="6480"/>
          <w:tab w:val="left" w:pos="8127"/>
        </w:tabs>
        <w:ind w:left="351" w:hanging="306"/>
        <w:rPr>
          <w:rFonts w:ascii="SutonnyMJ" w:hAnsi="SutonnyMJ"/>
          <w:sz w:val="24"/>
          <w:shd w:val="clear" w:color="auto" w:fill="FFFFFF" w:themeFill="background1"/>
        </w:rPr>
      </w:pPr>
      <w:r>
        <w:rPr>
          <w:rFonts w:ascii="SutonnyMJ" w:hAnsi="SutonnyMJ"/>
          <w:sz w:val="24"/>
          <w:shd w:val="clear" w:color="auto" w:fill="FFFFFF" w:themeFill="background1"/>
        </w:rPr>
        <w:t>M. evsjv‡`‡k e¨vsK</w:t>
      </w:r>
      <w:r>
        <w:rPr>
          <w:rFonts w:ascii="SutonnyMJ" w:hAnsi="SutonnyMJ"/>
          <w:sz w:val="24"/>
          <w:shd w:val="clear" w:color="auto" w:fill="FFFFFF" w:themeFill="background1"/>
        </w:rPr>
        <w:tab/>
      </w:r>
      <w:r>
        <w:rPr>
          <w:rFonts w:ascii="SutonnyMJ" w:hAnsi="SutonnyMJ"/>
          <w:sz w:val="24"/>
          <w:shd w:val="clear" w:color="auto" w:fill="FFFFFF" w:themeFill="background1"/>
        </w:rPr>
        <w:tab/>
        <w:t>N. wmwKDwiwUR GK‡PÄ Kwgkb</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b/>
          <w:sz w:val="24"/>
          <w:shd w:val="clear" w:color="auto" w:fill="FFFFFF" w:themeFill="background1"/>
        </w:rPr>
      </w:pPr>
      <w:r>
        <w:rPr>
          <w:rFonts w:ascii="SutonnyMJ" w:hAnsi="SutonnyMJ"/>
          <w:b/>
          <w:sz w:val="24"/>
          <w:shd w:val="clear" w:color="auto" w:fill="FFFFFF" w:themeFill="background1"/>
        </w:rPr>
        <w:t xml:space="preserve"> 02. ÷K †kqv‡i cÖewZ©Z bZyb c×wZ †</w:t>
      </w:r>
      <w:proofErr w:type="gramStart"/>
      <w:r>
        <w:rPr>
          <w:rFonts w:ascii="SutonnyMJ" w:hAnsi="SutonnyMJ"/>
          <w:b/>
          <w:sz w:val="24"/>
          <w:shd w:val="clear" w:color="auto" w:fill="FFFFFF" w:themeFill="background1"/>
        </w:rPr>
        <w:t>KvbwU ?</w:t>
      </w:r>
      <w:proofErr w:type="gramEnd"/>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sz w:val="24"/>
          <w:shd w:val="clear" w:color="auto" w:fill="FFFFFF" w:themeFill="background1"/>
        </w:rPr>
      </w:pPr>
      <w:r>
        <w:rPr>
          <w:rFonts w:ascii="SutonnyMJ" w:hAnsi="SutonnyMJ"/>
          <w:b/>
          <w:sz w:val="24"/>
          <w:shd w:val="clear" w:color="auto" w:fill="FFFFFF" w:themeFill="background1"/>
        </w:rPr>
        <w:tab/>
      </w:r>
      <w:proofErr w:type="gramStart"/>
      <w:r>
        <w:rPr>
          <w:rFonts w:ascii="SutonnyMJ" w:hAnsi="SutonnyMJ"/>
          <w:sz w:val="24"/>
          <w:shd w:val="clear" w:color="auto" w:fill="FFFFFF" w:themeFill="background1"/>
        </w:rPr>
        <w:t>K. wWwf‡WÛ</w:t>
      </w:r>
      <w:r>
        <w:rPr>
          <w:rFonts w:ascii="SutonnyMJ" w:hAnsi="SutonnyMJ"/>
          <w:sz w:val="24"/>
          <w:shd w:val="clear" w:color="auto" w:fill="FFFFFF" w:themeFill="background1"/>
        </w:rPr>
        <w:tab/>
        <w:t>L. wWf¨vjy</w:t>
      </w:r>
      <w:r>
        <w:rPr>
          <w:rFonts w:ascii="SutonnyMJ" w:hAnsi="SutonnyMJ"/>
          <w:sz w:val="24"/>
          <w:shd w:val="clear" w:color="auto" w:fill="FFFFFF" w:themeFill="background1"/>
        </w:rPr>
        <w:tab/>
        <w:t>M. wWg¨vU</w:t>
      </w:r>
      <w:r>
        <w:rPr>
          <w:rFonts w:ascii="SutonnyMJ" w:hAnsi="SutonnyMJ"/>
          <w:sz w:val="24"/>
          <w:shd w:val="clear" w:color="auto" w:fill="FFFFFF" w:themeFill="background1"/>
        </w:rPr>
        <w:tab/>
        <w:t>N. wWmKvD›U</w:t>
      </w:r>
      <w:r>
        <w:rPr>
          <w:rFonts w:ascii="SutonnyMJ" w:hAnsi="SutonnyMJ"/>
          <w:sz w:val="24"/>
          <w:shd w:val="clear" w:color="auto" w:fill="FFFFFF" w:themeFill="background1"/>
        </w:rPr>
        <w:tab/>
      </w:r>
      <w:r>
        <w:rPr>
          <w:rFonts w:ascii="SutonnyMJ" w:hAnsi="SutonnyMJ"/>
          <w:sz w:val="24"/>
          <w:shd w:val="clear" w:color="auto" w:fill="000000" w:themeFill="text1"/>
        </w:rPr>
        <w:t>02.</w:t>
      </w:r>
      <w:proofErr w:type="gramEnd"/>
      <w:r>
        <w:rPr>
          <w:rFonts w:ascii="SutonnyMJ" w:hAnsi="SutonnyMJ"/>
          <w:sz w:val="24"/>
          <w:shd w:val="clear" w:color="auto" w:fill="000000" w:themeFill="text1"/>
        </w:rPr>
        <w:t xml:space="preserve"> M</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b/>
          <w:sz w:val="24"/>
          <w:shd w:val="clear" w:color="auto" w:fill="FFFFFF" w:themeFill="background1"/>
        </w:rPr>
      </w:pPr>
      <w:r>
        <w:rPr>
          <w:rFonts w:ascii="SutonnyMJ" w:hAnsi="SutonnyMJ"/>
          <w:b/>
          <w:sz w:val="24"/>
          <w:shd w:val="clear" w:color="auto" w:fill="FFFFFF" w:themeFill="background1"/>
        </w:rPr>
        <w:t xml:space="preserve"> 03. </w:t>
      </w:r>
      <w:proofErr w:type="gramStart"/>
      <w:r>
        <w:rPr>
          <w:rFonts w:ascii="SutonnyMJ" w:hAnsi="SutonnyMJ"/>
          <w:b/>
          <w:sz w:val="24"/>
          <w:shd w:val="clear" w:color="auto" w:fill="FFFFFF" w:themeFill="background1"/>
        </w:rPr>
        <w:t>evsjv</w:t>
      </w:r>
      <w:proofErr w:type="gramEnd"/>
      <w:r>
        <w:rPr>
          <w:rFonts w:ascii="SutonnyMJ" w:hAnsi="SutonnyMJ"/>
          <w:b/>
          <w:sz w:val="24"/>
          <w:shd w:val="clear" w:color="auto" w:fill="FFFFFF" w:themeFill="background1"/>
        </w:rPr>
        <w:t xml:space="preserve">‡`‡k </w:t>
      </w:r>
      <w:r>
        <w:rPr>
          <w:rFonts w:ascii="Times New Roman" w:hAnsi="Times New Roman" w:cs="Times New Roman"/>
          <w:b/>
          <w:sz w:val="24"/>
          <w:shd w:val="clear" w:color="auto" w:fill="FFFFFF" w:themeFill="background1"/>
        </w:rPr>
        <w:t>Stock Exchange</w:t>
      </w:r>
      <w:r>
        <w:rPr>
          <w:rFonts w:ascii="SutonnyMJ" w:hAnsi="SutonnyMJ"/>
          <w:b/>
          <w:sz w:val="24"/>
          <w:shd w:val="clear" w:color="auto" w:fill="FFFFFF" w:themeFill="background1"/>
        </w:rPr>
        <w:t xml:space="preserve"> Gi wbqš¿YKvix KZ…©cÿ wb‡¤œi †KvbwU ?</w:t>
      </w:r>
    </w:p>
    <w:p w:rsidR="00DD5FF0" w:rsidRDefault="00DD5FF0" w:rsidP="00DD5FF0">
      <w:pPr>
        <w:shd w:val="clear" w:color="auto" w:fill="FFFFFF" w:themeFill="background1"/>
        <w:tabs>
          <w:tab w:val="left" w:pos="2340"/>
          <w:tab w:val="left" w:pos="4320"/>
          <w:tab w:val="left" w:pos="6480"/>
          <w:tab w:val="left" w:pos="8127"/>
        </w:tabs>
        <w:ind w:left="351" w:hanging="306"/>
        <w:rPr>
          <w:rFonts w:ascii="Times New Roman" w:hAnsi="Times New Roman" w:cs="Times New Roman"/>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 xml:space="preserve">K. </w:t>
      </w:r>
      <w:r>
        <w:rPr>
          <w:rFonts w:ascii="Times New Roman" w:hAnsi="Times New Roman" w:cs="Times New Roman"/>
          <w:sz w:val="24"/>
          <w:shd w:val="clear" w:color="auto" w:fill="FFFFFF" w:themeFill="background1"/>
        </w:rPr>
        <w:t xml:space="preserve">Mainstry </w:t>
      </w:r>
      <w:proofErr w:type="gramStart"/>
      <w:r>
        <w:rPr>
          <w:rFonts w:ascii="Times New Roman" w:hAnsi="Times New Roman" w:cs="Times New Roman"/>
          <w:sz w:val="24"/>
          <w:shd w:val="clear" w:color="auto" w:fill="FFFFFF" w:themeFill="background1"/>
        </w:rPr>
        <w:t>of  Finace</w:t>
      </w:r>
      <w:proofErr w:type="gramEnd"/>
      <w:r>
        <w:rPr>
          <w:rFonts w:ascii="Times New Roman" w:hAnsi="Times New Roman" w:cs="Times New Roman"/>
          <w:sz w:val="24"/>
          <w:shd w:val="clear" w:color="auto" w:fill="FFFFFF" w:themeFill="background1"/>
        </w:rPr>
        <w:tab/>
      </w:r>
      <w:r>
        <w:rPr>
          <w:rFonts w:ascii="SutonnyMJ" w:hAnsi="SutonnyMJ"/>
          <w:sz w:val="24"/>
          <w:shd w:val="clear" w:color="auto" w:fill="FFFFFF" w:themeFill="background1"/>
        </w:rPr>
        <w:t xml:space="preserve">L. </w:t>
      </w:r>
      <w:r>
        <w:rPr>
          <w:rFonts w:ascii="Times New Roman" w:hAnsi="Times New Roman" w:cs="Times New Roman"/>
          <w:sz w:val="24"/>
          <w:shd w:val="clear" w:color="auto" w:fill="FFFFFF" w:themeFill="background1"/>
        </w:rPr>
        <w:t>Bangladesh Bank</w:t>
      </w:r>
      <w:r>
        <w:rPr>
          <w:rFonts w:ascii="Times New Roman" w:hAnsi="Times New Roman" w:cs="Times New Roman"/>
          <w:sz w:val="24"/>
          <w:shd w:val="clear" w:color="auto" w:fill="FFFFFF" w:themeFill="background1"/>
        </w:rPr>
        <w:tab/>
      </w:r>
      <w:r>
        <w:rPr>
          <w:rFonts w:ascii="Times New Roman" w:hAnsi="Times New Roman" w:cs="Times New Roman"/>
          <w:sz w:val="24"/>
          <w:shd w:val="clear" w:color="auto" w:fill="FFFFFF" w:themeFill="background1"/>
        </w:rPr>
        <w:tab/>
      </w:r>
      <w:r>
        <w:rPr>
          <w:rFonts w:ascii="SutonnyMJ" w:hAnsi="SutonnyMJ"/>
          <w:sz w:val="24"/>
          <w:shd w:val="clear" w:color="auto" w:fill="000000" w:themeFill="text1"/>
        </w:rPr>
        <w:t>03. M</w:t>
      </w:r>
    </w:p>
    <w:p w:rsidR="00DD5FF0" w:rsidRDefault="00DD5FF0" w:rsidP="00DD5FF0">
      <w:pPr>
        <w:shd w:val="clear" w:color="auto" w:fill="FFFFFF" w:themeFill="background1"/>
        <w:tabs>
          <w:tab w:val="left" w:pos="2340"/>
          <w:tab w:val="left" w:pos="4320"/>
          <w:tab w:val="left" w:pos="6480"/>
          <w:tab w:val="left" w:pos="8127"/>
        </w:tabs>
        <w:ind w:left="351" w:hanging="306"/>
        <w:rPr>
          <w:rFonts w:ascii="Times New Roman" w:hAnsi="Times New Roman" w:cs="Times New Roman"/>
          <w:sz w:val="24"/>
          <w:shd w:val="clear" w:color="auto" w:fill="FFFFFF" w:themeFill="background1"/>
        </w:rPr>
      </w:pPr>
      <w:r>
        <w:rPr>
          <w:rFonts w:ascii="Times New Roman" w:hAnsi="Times New Roman" w:cs="Times New Roman"/>
          <w:sz w:val="24"/>
          <w:shd w:val="clear" w:color="auto" w:fill="FFFFFF" w:themeFill="background1"/>
        </w:rPr>
        <w:tab/>
      </w:r>
      <w:r>
        <w:rPr>
          <w:rFonts w:ascii="SutonnyMJ" w:hAnsi="SutonnyMJ"/>
          <w:sz w:val="24"/>
          <w:shd w:val="clear" w:color="auto" w:fill="FFFFFF" w:themeFill="background1"/>
        </w:rPr>
        <w:t xml:space="preserve">M. </w:t>
      </w:r>
      <w:r>
        <w:rPr>
          <w:rFonts w:ascii="Times New Roman" w:hAnsi="Times New Roman" w:cs="Times New Roman"/>
          <w:sz w:val="24"/>
          <w:shd w:val="clear" w:color="auto" w:fill="FFFFFF" w:themeFill="background1"/>
        </w:rPr>
        <w:t>SEC</w:t>
      </w:r>
      <w:r>
        <w:rPr>
          <w:rFonts w:ascii="Times New Roman" w:hAnsi="Times New Roman" w:cs="Times New Roman"/>
          <w:sz w:val="24"/>
          <w:shd w:val="clear" w:color="auto" w:fill="FFFFFF" w:themeFill="background1"/>
        </w:rPr>
        <w:tab/>
      </w:r>
      <w:r>
        <w:rPr>
          <w:rFonts w:ascii="Times New Roman" w:hAnsi="Times New Roman" w:cs="Times New Roman"/>
          <w:sz w:val="24"/>
          <w:shd w:val="clear" w:color="auto" w:fill="FFFFFF" w:themeFill="background1"/>
        </w:rPr>
        <w:tab/>
      </w:r>
      <w:r>
        <w:rPr>
          <w:rFonts w:ascii="SutonnyMJ" w:hAnsi="SutonnyMJ"/>
          <w:sz w:val="24"/>
          <w:shd w:val="clear" w:color="auto" w:fill="FFFFFF" w:themeFill="background1"/>
        </w:rPr>
        <w:t xml:space="preserve">N. </w:t>
      </w:r>
      <w:r>
        <w:rPr>
          <w:rFonts w:ascii="Times New Roman" w:hAnsi="Times New Roman" w:cs="Times New Roman"/>
          <w:sz w:val="24"/>
          <w:shd w:val="clear" w:color="auto" w:fill="FFFFFF" w:themeFill="background1"/>
        </w:rPr>
        <w:t>DSE</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b/>
          <w:sz w:val="24"/>
          <w:shd w:val="clear" w:color="auto" w:fill="FFFFFF" w:themeFill="background1"/>
        </w:rPr>
      </w:pPr>
      <w:r>
        <w:rPr>
          <w:rFonts w:ascii="SutonnyMJ" w:hAnsi="SutonnyMJ" w:cs="SutonnyMJ"/>
          <w:sz w:val="24"/>
          <w:shd w:val="clear" w:color="auto" w:fill="FFFFFF" w:themeFill="background1"/>
        </w:rPr>
        <w:t xml:space="preserve"> </w:t>
      </w:r>
      <w:r>
        <w:rPr>
          <w:rFonts w:ascii="SutonnyMJ" w:hAnsi="SutonnyMJ" w:cs="SutonnyMJ"/>
          <w:b/>
          <w:sz w:val="24"/>
          <w:shd w:val="clear" w:color="auto" w:fill="FFFFFF" w:themeFill="background1"/>
        </w:rPr>
        <w:t xml:space="preserve">04. </w:t>
      </w:r>
      <w:proofErr w:type="gramStart"/>
      <w:r>
        <w:rPr>
          <w:rFonts w:ascii="SutonnyMJ" w:hAnsi="SutonnyMJ" w:cs="SutonnyMJ"/>
          <w:b/>
          <w:sz w:val="24"/>
          <w:shd w:val="clear" w:color="auto" w:fill="FFFFFF" w:themeFill="background1"/>
        </w:rPr>
        <w:t>evsjv</w:t>
      </w:r>
      <w:proofErr w:type="gramEnd"/>
      <w:r>
        <w:rPr>
          <w:rFonts w:ascii="SutonnyMJ" w:hAnsi="SutonnyMJ" w:cs="SutonnyMJ"/>
          <w:b/>
          <w:sz w:val="24"/>
          <w:shd w:val="clear" w:color="auto" w:fill="FFFFFF" w:themeFill="background1"/>
        </w:rPr>
        <w:t>‡`‡k KZwU ÷K G·‡PÄ Av‡Q ?</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1 wU</w:t>
      </w:r>
      <w:r>
        <w:rPr>
          <w:rFonts w:ascii="SutonnyMJ" w:hAnsi="SutonnyMJ" w:cs="SutonnyMJ"/>
          <w:sz w:val="24"/>
          <w:shd w:val="clear" w:color="auto" w:fill="FFFFFF" w:themeFill="background1"/>
        </w:rPr>
        <w:tab/>
        <w:t>L. 2 wU</w:t>
      </w:r>
      <w:r>
        <w:rPr>
          <w:rFonts w:ascii="SutonnyMJ" w:hAnsi="SutonnyMJ" w:cs="SutonnyMJ"/>
          <w:sz w:val="24"/>
          <w:shd w:val="clear" w:color="auto" w:fill="FFFFFF" w:themeFill="background1"/>
        </w:rPr>
        <w:tab/>
        <w:t>M. 3 wU</w:t>
      </w:r>
      <w:r>
        <w:rPr>
          <w:rFonts w:ascii="SutonnyMJ" w:hAnsi="SutonnyMJ" w:cs="SutonnyMJ"/>
          <w:sz w:val="24"/>
          <w:shd w:val="clear" w:color="auto" w:fill="FFFFFF" w:themeFill="background1"/>
        </w:rPr>
        <w:tab/>
        <w:t>N. 4 wU</w:t>
      </w:r>
      <w:r>
        <w:rPr>
          <w:rFonts w:ascii="SutonnyMJ" w:hAnsi="SutonnyMJ" w:cs="SutonnyMJ"/>
          <w:sz w:val="24"/>
          <w:shd w:val="clear" w:color="auto" w:fill="FFFFFF" w:themeFill="background1"/>
        </w:rPr>
        <w:tab/>
      </w:r>
      <w:r>
        <w:rPr>
          <w:rFonts w:ascii="SutonnyMJ" w:hAnsi="SutonnyMJ"/>
          <w:sz w:val="24"/>
          <w:shd w:val="clear" w:color="auto" w:fill="000000" w:themeFill="text1"/>
        </w:rPr>
        <w:t>04. L</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 05. </w:t>
      </w:r>
      <w:proofErr w:type="gramStart"/>
      <w:r>
        <w:rPr>
          <w:rFonts w:ascii="SutonnyMJ" w:hAnsi="SutonnyMJ" w:cs="SutonnyMJ"/>
          <w:b/>
          <w:sz w:val="24"/>
          <w:shd w:val="clear" w:color="auto" w:fill="FFFFFF" w:themeFill="background1"/>
        </w:rPr>
        <w:t>evsjv</w:t>
      </w:r>
      <w:proofErr w:type="gramEnd"/>
      <w:r>
        <w:rPr>
          <w:rFonts w:ascii="SutonnyMJ" w:hAnsi="SutonnyMJ" w:cs="SutonnyMJ"/>
          <w:b/>
          <w:sz w:val="24"/>
          <w:shd w:val="clear" w:color="auto" w:fill="FFFFFF" w:themeFill="background1"/>
        </w:rPr>
        <w:t>‡`‡ki †Kvb cÖwZôv‡bi †kqvi me©cÖ_g jÛb ÷K gv‡K©‡U †jb‡`b ïiæ nq ?</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w:t>
      </w:r>
      <w:proofErr w:type="gramStart"/>
      <w:r>
        <w:rPr>
          <w:rFonts w:ascii="SutonnyMJ" w:hAnsi="SutonnyMJ" w:cs="SutonnyMJ"/>
          <w:sz w:val="24"/>
          <w:shd w:val="clear" w:color="auto" w:fill="FFFFFF" w:themeFill="background1"/>
        </w:rPr>
        <w:t>ew·</w:t>
      </w:r>
      <w:proofErr w:type="gramEnd"/>
      <w:r>
        <w:rPr>
          <w:rFonts w:ascii="SutonnyMJ" w:hAnsi="SutonnyMJ" w:cs="SutonnyMJ"/>
          <w:sz w:val="24"/>
          <w:shd w:val="clear" w:color="auto" w:fill="FFFFFF" w:themeFill="background1"/>
        </w:rPr>
        <w:t>g‡Kv dvg©v</w:t>
      </w:r>
      <w:r>
        <w:rPr>
          <w:rFonts w:ascii="SutonnyMJ" w:hAnsi="SutonnyMJ" w:cs="SutonnyMJ"/>
          <w:sz w:val="24"/>
          <w:shd w:val="clear" w:color="auto" w:fill="FFFFFF" w:themeFill="background1"/>
        </w:rPr>
        <w:tab/>
        <w:t>L. ¯‹qvi dvg©v</w:t>
      </w:r>
      <w:r>
        <w:rPr>
          <w:rFonts w:ascii="SutonnyMJ" w:hAnsi="SutonnyMJ" w:cs="SutonnyMJ"/>
          <w:sz w:val="24"/>
          <w:shd w:val="clear" w:color="auto" w:fill="FFFFFF" w:themeFill="background1"/>
        </w:rPr>
        <w:tab/>
        <w:t>M. gybœy wmivwgK</w:t>
      </w:r>
      <w:r>
        <w:rPr>
          <w:rFonts w:ascii="SutonnyMJ" w:hAnsi="SutonnyMJ" w:cs="SutonnyMJ"/>
          <w:sz w:val="24"/>
          <w:shd w:val="clear" w:color="auto" w:fill="FFFFFF" w:themeFill="background1"/>
        </w:rPr>
        <w:tab/>
        <w:t>N. UªvÝKg</w:t>
      </w:r>
      <w:r>
        <w:rPr>
          <w:rFonts w:ascii="SutonnyMJ" w:hAnsi="SutonnyMJ" w:cs="SutonnyMJ"/>
          <w:sz w:val="24"/>
          <w:shd w:val="clear" w:color="auto" w:fill="FFFFFF" w:themeFill="background1"/>
        </w:rPr>
        <w:tab/>
      </w:r>
      <w:r>
        <w:rPr>
          <w:rFonts w:ascii="SutonnyMJ" w:hAnsi="SutonnyMJ"/>
          <w:sz w:val="24"/>
          <w:shd w:val="clear" w:color="auto" w:fill="000000" w:themeFill="text1"/>
        </w:rPr>
        <w:t>05. K</w:t>
      </w:r>
    </w:p>
    <w:p w:rsidR="00DD5FF0" w:rsidRDefault="00DD5FF0" w:rsidP="00DD5FF0">
      <w:pPr>
        <w:shd w:val="clear" w:color="auto" w:fill="FFFFFF" w:themeFill="background1"/>
        <w:tabs>
          <w:tab w:val="left" w:pos="2340"/>
          <w:tab w:val="left" w:pos="4320"/>
          <w:tab w:val="left" w:pos="6480"/>
          <w:tab w:val="left" w:pos="8127"/>
        </w:tabs>
        <w:ind w:left="351" w:hanging="306"/>
        <w:rPr>
          <w:rFonts w:ascii="Times New Roman" w:hAnsi="Times New Roman" w:cs="Times New Roman"/>
          <w:b/>
          <w:sz w:val="24"/>
          <w:shd w:val="clear" w:color="auto" w:fill="FFFFFF" w:themeFill="background1"/>
        </w:rPr>
      </w:pPr>
      <w:r>
        <w:rPr>
          <w:rFonts w:ascii="SutonnyMJ" w:hAnsi="SutonnyMJ" w:cs="SutonnyMJ"/>
          <w:sz w:val="24"/>
          <w:shd w:val="clear" w:color="auto" w:fill="FFFFFF" w:themeFill="background1"/>
        </w:rPr>
        <w:t xml:space="preserve"> </w:t>
      </w:r>
      <w:r>
        <w:rPr>
          <w:rFonts w:ascii="SutonnyMJ" w:hAnsi="SutonnyMJ" w:cs="SutonnyMJ"/>
          <w:b/>
          <w:sz w:val="24"/>
          <w:shd w:val="clear" w:color="auto" w:fill="FFFFFF" w:themeFill="background1"/>
        </w:rPr>
        <w:t xml:space="preserve">06. </w:t>
      </w:r>
      <w:r>
        <w:rPr>
          <w:rFonts w:ascii="Times New Roman" w:hAnsi="Times New Roman" w:cs="Times New Roman"/>
          <w:b/>
          <w:sz w:val="24"/>
          <w:shd w:val="clear" w:color="auto" w:fill="FFFFFF" w:themeFill="background1"/>
        </w:rPr>
        <w:t>IPO is the term used in....</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w:t>
      </w:r>
      <w:r>
        <w:rPr>
          <w:rFonts w:ascii="Times New Roman" w:hAnsi="Times New Roman" w:cs="Times New Roman"/>
          <w:sz w:val="24"/>
          <w:shd w:val="clear" w:color="auto" w:fill="FFFFFF" w:themeFill="background1"/>
        </w:rPr>
        <w:t xml:space="preserve"> Stock market</w:t>
      </w:r>
      <w:r>
        <w:rPr>
          <w:rFonts w:ascii="SutonnyMJ" w:hAnsi="SutonnyMJ" w:cs="SutonnyMJ"/>
          <w:sz w:val="24"/>
          <w:shd w:val="clear" w:color="auto" w:fill="FFFFFF" w:themeFill="background1"/>
        </w:rPr>
        <w:tab/>
      </w:r>
      <w:r>
        <w:rPr>
          <w:rFonts w:ascii="SutonnyMJ" w:hAnsi="SutonnyMJ" w:cs="SutonnyMJ"/>
          <w:sz w:val="24"/>
          <w:shd w:val="clear" w:color="auto" w:fill="FFFFFF" w:themeFill="background1"/>
        </w:rPr>
        <w:tab/>
        <w:t xml:space="preserve">L. </w:t>
      </w:r>
      <w:r>
        <w:rPr>
          <w:rFonts w:ascii="Times New Roman" w:hAnsi="Times New Roman" w:cs="Times New Roman"/>
          <w:sz w:val="24"/>
          <w:shd w:val="clear" w:color="auto" w:fill="FFFFFF" w:themeFill="background1"/>
        </w:rPr>
        <w:t>Banking Business</w:t>
      </w:r>
      <w:r>
        <w:rPr>
          <w:rFonts w:ascii="SutonnyMJ" w:hAnsi="SutonnyMJ" w:cs="SutonnyMJ"/>
          <w:sz w:val="24"/>
          <w:shd w:val="clear" w:color="auto" w:fill="FFFFFF" w:themeFill="background1"/>
        </w:rPr>
        <w:tab/>
      </w:r>
    </w:p>
    <w:p w:rsidR="00DD5FF0" w:rsidRPr="009B3974" w:rsidRDefault="00DD5FF0" w:rsidP="00DD5FF0">
      <w:pPr>
        <w:shd w:val="clear" w:color="auto" w:fill="FFFFFF" w:themeFill="background1"/>
        <w:tabs>
          <w:tab w:val="left" w:pos="2340"/>
          <w:tab w:val="left" w:pos="4320"/>
          <w:tab w:val="left" w:pos="6480"/>
          <w:tab w:val="left" w:pos="8127"/>
        </w:tabs>
        <w:ind w:left="351" w:hanging="306"/>
        <w:rPr>
          <w:rFonts w:ascii="Times New Roman" w:hAnsi="Times New Roman" w:cs="Times New Roman"/>
          <w:sz w:val="24"/>
          <w:shd w:val="clear" w:color="auto" w:fill="FFFFFF" w:themeFill="background1"/>
        </w:rPr>
      </w:pPr>
      <w:r>
        <w:rPr>
          <w:rFonts w:ascii="SutonnyMJ" w:hAnsi="SutonnyMJ" w:cs="SutonnyMJ"/>
          <w:sz w:val="24"/>
          <w:shd w:val="clear" w:color="auto" w:fill="FFFFFF" w:themeFill="background1"/>
        </w:rPr>
        <w:tab/>
        <w:t xml:space="preserve">M. </w:t>
      </w:r>
      <w:r>
        <w:rPr>
          <w:rFonts w:ascii="Times New Roman" w:hAnsi="Times New Roman" w:cs="Times New Roman"/>
          <w:sz w:val="24"/>
          <w:shd w:val="clear" w:color="auto" w:fill="FFFFFF" w:themeFill="background1"/>
        </w:rPr>
        <w:t>Insurance Business</w:t>
      </w:r>
      <w:r>
        <w:rPr>
          <w:rFonts w:ascii="SutonnyMJ" w:hAnsi="SutonnyMJ" w:cs="SutonnyMJ"/>
          <w:sz w:val="24"/>
          <w:shd w:val="clear" w:color="auto" w:fill="FFFFFF" w:themeFill="background1"/>
        </w:rPr>
        <w:tab/>
        <w:t xml:space="preserve">N. </w:t>
      </w:r>
      <w:r>
        <w:rPr>
          <w:rFonts w:ascii="Times New Roman" w:hAnsi="Times New Roman" w:cs="Times New Roman"/>
          <w:sz w:val="24"/>
          <w:shd w:val="clear" w:color="auto" w:fill="FFFFFF" w:themeFill="background1"/>
        </w:rPr>
        <w:t>Leasing Business</w:t>
      </w:r>
      <w:r>
        <w:rPr>
          <w:rFonts w:ascii="Times New Roman" w:hAnsi="Times New Roman" w:cs="Times New Roman"/>
          <w:sz w:val="24"/>
          <w:shd w:val="clear" w:color="auto" w:fill="FFFFFF" w:themeFill="background1"/>
        </w:rPr>
        <w:tab/>
      </w:r>
      <w:r>
        <w:rPr>
          <w:rFonts w:ascii="Times New Roman" w:hAnsi="Times New Roman" w:cs="Times New Roman"/>
          <w:sz w:val="24"/>
          <w:shd w:val="clear" w:color="auto" w:fill="FFFFFF" w:themeFill="background1"/>
        </w:rPr>
        <w:tab/>
      </w:r>
      <w:r>
        <w:rPr>
          <w:rFonts w:ascii="SutonnyMJ" w:hAnsi="SutonnyMJ"/>
          <w:sz w:val="24"/>
          <w:shd w:val="clear" w:color="auto" w:fill="000000" w:themeFill="text1"/>
        </w:rPr>
        <w:t>06. K</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 07. </w:t>
      </w:r>
      <w:r>
        <w:rPr>
          <w:rFonts w:ascii="Times New Roman" w:hAnsi="Times New Roman" w:cs="Times New Roman"/>
          <w:sz w:val="24"/>
          <w:shd w:val="clear" w:color="auto" w:fill="FFFFFF" w:themeFill="background1"/>
        </w:rPr>
        <w:t>The term Secondary Market is usually used in-</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 xml:space="preserve">K. </w:t>
      </w:r>
      <w:r>
        <w:rPr>
          <w:rFonts w:ascii="Times New Roman" w:hAnsi="Times New Roman" w:cs="Times New Roman"/>
          <w:sz w:val="24"/>
          <w:shd w:val="clear" w:color="auto" w:fill="FFFFFF" w:themeFill="background1"/>
        </w:rPr>
        <w:t>Stock Market</w:t>
      </w:r>
      <w:r>
        <w:rPr>
          <w:rFonts w:ascii="SutonnyMJ" w:hAnsi="SutonnyMJ" w:cs="SutonnyMJ"/>
          <w:sz w:val="24"/>
          <w:shd w:val="clear" w:color="auto" w:fill="FFFFFF" w:themeFill="background1"/>
        </w:rPr>
        <w:tab/>
      </w:r>
      <w:r>
        <w:rPr>
          <w:rFonts w:ascii="SutonnyMJ" w:hAnsi="SutonnyMJ" w:cs="SutonnyMJ"/>
          <w:sz w:val="24"/>
          <w:shd w:val="clear" w:color="auto" w:fill="FFFFFF" w:themeFill="background1"/>
        </w:rPr>
        <w:tab/>
        <w:t xml:space="preserve">L. </w:t>
      </w:r>
      <w:r>
        <w:rPr>
          <w:rFonts w:ascii="Times New Roman" w:hAnsi="Times New Roman" w:cs="Times New Roman"/>
          <w:sz w:val="24"/>
          <w:shd w:val="clear" w:color="auto" w:fill="FFFFFF" w:themeFill="background1"/>
        </w:rPr>
        <w:t>Factory Market</w:t>
      </w:r>
      <w:r>
        <w:rPr>
          <w:rFonts w:ascii="Times New Roman" w:hAnsi="Times New Roman" w:cs="Times New Roman"/>
          <w:sz w:val="24"/>
          <w:shd w:val="clear" w:color="auto" w:fill="FFFFFF" w:themeFill="background1"/>
        </w:rPr>
        <w:tab/>
      </w:r>
      <w:r>
        <w:rPr>
          <w:rFonts w:ascii="Times New Roman" w:hAnsi="Times New Roman" w:cs="Times New Roman"/>
          <w:sz w:val="24"/>
          <w:shd w:val="clear" w:color="auto" w:fill="FFFFFF" w:themeFill="background1"/>
        </w:rPr>
        <w:tab/>
      </w:r>
      <w:r>
        <w:rPr>
          <w:rFonts w:ascii="SutonnyMJ" w:hAnsi="SutonnyMJ"/>
          <w:sz w:val="24"/>
          <w:shd w:val="clear" w:color="auto" w:fill="000000" w:themeFill="text1"/>
        </w:rPr>
        <w:t>07. K</w:t>
      </w:r>
    </w:p>
    <w:p w:rsidR="00DD5FF0" w:rsidRPr="00A26DDA"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 xml:space="preserve">M. </w:t>
      </w:r>
      <w:r>
        <w:rPr>
          <w:rFonts w:ascii="Times New Roman" w:hAnsi="Times New Roman" w:cs="Times New Roman"/>
          <w:sz w:val="24"/>
          <w:shd w:val="clear" w:color="auto" w:fill="FFFFFF" w:themeFill="background1"/>
        </w:rPr>
        <w:t>Labor Market</w:t>
      </w:r>
      <w:r>
        <w:rPr>
          <w:rFonts w:ascii="SutonnyMJ" w:hAnsi="SutonnyMJ" w:cs="SutonnyMJ"/>
          <w:sz w:val="24"/>
          <w:shd w:val="clear" w:color="auto" w:fill="FFFFFF" w:themeFill="background1"/>
        </w:rPr>
        <w:tab/>
      </w:r>
      <w:r>
        <w:rPr>
          <w:rFonts w:ascii="SutonnyMJ" w:hAnsi="SutonnyMJ" w:cs="SutonnyMJ"/>
          <w:sz w:val="24"/>
          <w:shd w:val="clear" w:color="auto" w:fill="FFFFFF" w:themeFill="background1"/>
        </w:rPr>
        <w:tab/>
        <w:t xml:space="preserve">N. </w:t>
      </w:r>
      <w:r>
        <w:rPr>
          <w:rFonts w:ascii="Times New Roman" w:hAnsi="Times New Roman" w:cs="Times New Roman"/>
          <w:sz w:val="24"/>
          <w:shd w:val="clear" w:color="auto" w:fill="FFFFFF" w:themeFill="background1"/>
        </w:rPr>
        <w:t>Agricultural Market</w:t>
      </w:r>
    </w:p>
    <w:p w:rsidR="00DD5FF0" w:rsidRPr="001A691D" w:rsidRDefault="00DD5FF0" w:rsidP="00DD5FF0">
      <w:pPr>
        <w:shd w:val="clear" w:color="auto" w:fill="FFFFFF" w:themeFill="background1"/>
        <w:tabs>
          <w:tab w:val="left" w:pos="2340"/>
          <w:tab w:val="left" w:pos="4320"/>
          <w:tab w:val="left" w:pos="6480"/>
          <w:tab w:val="left" w:pos="8127"/>
        </w:tabs>
        <w:ind w:left="351" w:hanging="306"/>
        <w:rPr>
          <w:rFonts w:ascii="Times New Roman" w:hAnsi="Times New Roman" w:cs="Times New Roman"/>
          <w:sz w:val="24"/>
          <w:shd w:val="clear" w:color="auto" w:fill="FFFFFF" w:themeFill="background1"/>
        </w:rPr>
      </w:pPr>
      <w:r>
        <w:rPr>
          <w:rFonts w:ascii="SutonnyMJ" w:hAnsi="SutonnyMJ" w:cs="SutonnyMJ"/>
          <w:b/>
          <w:sz w:val="24"/>
          <w:shd w:val="clear" w:color="auto" w:fill="FFFFFF" w:themeFill="background1"/>
        </w:rPr>
        <w:t xml:space="preserve"> 08. </w:t>
      </w:r>
      <w:r>
        <w:rPr>
          <w:rFonts w:ascii="Times New Roman" w:hAnsi="Times New Roman" w:cs="Times New Roman"/>
          <w:sz w:val="24"/>
          <w:shd w:val="clear" w:color="auto" w:fill="FFFFFF" w:themeFill="background1"/>
        </w:rPr>
        <w:t xml:space="preserve">Which authoritative body regulates the stock markets of our </w:t>
      </w:r>
      <w:proofErr w:type="gramStart"/>
      <w:r>
        <w:rPr>
          <w:rFonts w:ascii="Times New Roman" w:hAnsi="Times New Roman" w:cs="Times New Roman"/>
          <w:sz w:val="24"/>
          <w:shd w:val="clear" w:color="auto" w:fill="FFFFFF" w:themeFill="background1"/>
        </w:rPr>
        <w:t>conuntry ?</w:t>
      </w:r>
      <w:proofErr w:type="gramEnd"/>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 xml:space="preserve">K. </w:t>
      </w:r>
      <w:r>
        <w:rPr>
          <w:rFonts w:ascii="Times New Roman" w:hAnsi="Times New Roman" w:cs="Times New Roman"/>
          <w:sz w:val="24"/>
          <w:shd w:val="clear" w:color="auto" w:fill="FFFFFF" w:themeFill="background1"/>
        </w:rPr>
        <w:t>Bangladesh Bank</w:t>
      </w:r>
      <w:r>
        <w:rPr>
          <w:rFonts w:ascii="SutonnyMJ" w:hAnsi="SutonnyMJ" w:cs="SutonnyMJ"/>
          <w:sz w:val="24"/>
          <w:shd w:val="clear" w:color="auto" w:fill="FFFFFF" w:themeFill="background1"/>
        </w:rPr>
        <w:tab/>
      </w:r>
      <w:r>
        <w:rPr>
          <w:rFonts w:ascii="SutonnyMJ" w:hAnsi="SutonnyMJ" w:cs="SutonnyMJ"/>
          <w:sz w:val="24"/>
          <w:shd w:val="clear" w:color="auto" w:fill="FFFFFF" w:themeFill="background1"/>
        </w:rPr>
        <w:tab/>
        <w:t>L.</w:t>
      </w:r>
      <w:r w:rsidRPr="001A691D">
        <w:rPr>
          <w:rFonts w:ascii="Times New Roman" w:hAnsi="Times New Roman" w:cs="Times New Roman"/>
          <w:sz w:val="24"/>
          <w:shd w:val="clear" w:color="auto" w:fill="FFFFFF" w:themeFill="background1"/>
        </w:rPr>
        <w:t xml:space="preserve"> </w:t>
      </w:r>
      <w:r>
        <w:rPr>
          <w:rFonts w:ascii="Times New Roman" w:hAnsi="Times New Roman" w:cs="Times New Roman"/>
          <w:sz w:val="24"/>
          <w:shd w:val="clear" w:color="auto" w:fill="FFFFFF" w:themeFill="background1"/>
        </w:rPr>
        <w:t>Ministry of Finance</w:t>
      </w:r>
      <w:r>
        <w:rPr>
          <w:rFonts w:ascii="SutonnyMJ" w:hAnsi="SutonnyMJ" w:cs="SutonnyMJ"/>
          <w:sz w:val="24"/>
          <w:shd w:val="clear" w:color="auto" w:fill="FFFFFF" w:themeFill="background1"/>
        </w:rPr>
        <w:t xml:space="preserve"> </w:t>
      </w:r>
      <w:r>
        <w:rPr>
          <w:rFonts w:ascii="SutonnyMJ" w:hAnsi="SutonnyMJ" w:cs="SutonnyMJ"/>
          <w:sz w:val="24"/>
          <w:shd w:val="clear" w:color="auto" w:fill="FFFFFF" w:themeFill="background1"/>
        </w:rPr>
        <w:tab/>
      </w:r>
      <w:r>
        <w:rPr>
          <w:rFonts w:ascii="SutonnyMJ" w:hAnsi="SutonnyMJ"/>
          <w:sz w:val="24"/>
          <w:shd w:val="clear" w:color="auto" w:fill="000000" w:themeFill="text1"/>
        </w:rPr>
        <w:t>08. N</w:t>
      </w:r>
    </w:p>
    <w:p w:rsidR="00DD5FF0" w:rsidRDefault="00DD5FF0" w:rsidP="00DD5FF0">
      <w:pPr>
        <w:shd w:val="clear" w:color="auto" w:fill="FFFFFF" w:themeFill="background1"/>
        <w:tabs>
          <w:tab w:val="left" w:pos="2340"/>
          <w:tab w:val="left" w:pos="4320"/>
          <w:tab w:val="left" w:pos="6480"/>
          <w:tab w:val="left" w:pos="8127"/>
        </w:tabs>
        <w:ind w:left="351" w:hanging="306"/>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 xml:space="preserve">M. </w:t>
      </w:r>
      <w:r>
        <w:rPr>
          <w:rFonts w:ascii="Times New Roman" w:hAnsi="Times New Roman" w:cs="Times New Roman"/>
          <w:sz w:val="24"/>
          <w:shd w:val="clear" w:color="auto" w:fill="FFFFFF" w:themeFill="background1"/>
        </w:rPr>
        <w:t>Ministry of Commerce</w:t>
      </w:r>
      <w:r>
        <w:rPr>
          <w:rFonts w:ascii="SutonnyMJ" w:hAnsi="SutonnyMJ" w:cs="SutonnyMJ"/>
          <w:sz w:val="24"/>
          <w:shd w:val="clear" w:color="auto" w:fill="FFFFFF" w:themeFill="background1"/>
        </w:rPr>
        <w:tab/>
        <w:t xml:space="preserve">N. </w:t>
      </w:r>
      <w:r>
        <w:rPr>
          <w:rFonts w:ascii="Times New Roman" w:hAnsi="Times New Roman" w:cs="Times New Roman"/>
          <w:sz w:val="24"/>
          <w:shd w:val="clear" w:color="auto" w:fill="FFFFFF" w:themeFill="background1"/>
        </w:rPr>
        <w:t>Securities Exchange commission</w:t>
      </w:r>
    </w:p>
    <w:p w:rsidR="00DD5FF0" w:rsidRPr="008317F6" w:rsidRDefault="00DD5FF0" w:rsidP="00DD5FF0">
      <w:pPr>
        <w:ind w:left="2160" w:firstLine="720"/>
        <w:jc w:val="both"/>
        <w:rPr>
          <w:rFonts w:ascii="SutonnyMJ" w:eastAsia="SutonnyMJ" w:hAnsi="SutonnyMJ" w:cs="SutonnyMJ"/>
          <w:spacing w:val="-8"/>
          <w:sz w:val="6"/>
        </w:rPr>
      </w:pPr>
    </w:p>
    <w:p w:rsidR="00DD5FF0" w:rsidRPr="006408BB" w:rsidRDefault="00DD5FF0" w:rsidP="00DD5FF0">
      <w:pPr>
        <w:shd w:val="clear" w:color="auto" w:fill="000000" w:themeFill="text1"/>
        <w:jc w:val="center"/>
        <w:rPr>
          <w:rFonts w:ascii="Times New Roman" w:eastAsia="SutonnyMJ" w:hAnsi="Times New Roman" w:cs="SutonnyMJ"/>
          <w:b/>
          <w:sz w:val="28"/>
          <w:shd w:val="clear" w:color="auto" w:fill="000000"/>
        </w:rPr>
      </w:pPr>
      <w:r w:rsidRPr="006408BB">
        <w:rPr>
          <w:rFonts w:ascii="SutonnyMJ" w:eastAsia="SutonnyMJ" w:hAnsi="SutonnyMJ" w:cs="SutonnyMJ"/>
          <w:b/>
          <w:sz w:val="28"/>
          <w:szCs w:val="24"/>
          <w:shd w:val="clear" w:color="auto" w:fill="000000" w:themeFill="text1"/>
        </w:rPr>
        <w:t>Ki I iR¯</w:t>
      </w:r>
      <w:r w:rsidRPr="006408BB">
        <w:rPr>
          <w:rFonts w:ascii="SutonnyMJ" w:eastAsia="SutonnyMJ" w:hAnsi="SutonnyMJ" w:cs="SutonnyMJ"/>
          <w:b/>
          <w:sz w:val="24"/>
          <w:szCs w:val="24"/>
          <w:shd w:val="clear" w:color="auto" w:fill="000000" w:themeFill="text1"/>
        </w:rPr>
        <w:t xml:space="preserve">^ </w:t>
      </w:r>
      <w:r w:rsidRPr="006408BB">
        <w:rPr>
          <w:rFonts w:ascii="Times New Roman" w:eastAsia="SutonnyMJ" w:hAnsi="Times New Roman" w:cs="SutonnyMJ"/>
          <w:b/>
          <w:sz w:val="24"/>
          <w:szCs w:val="24"/>
          <w:shd w:val="clear" w:color="auto" w:fill="000000" w:themeFill="text1"/>
        </w:rPr>
        <w:t>(Tax &amp; Revenue)</w:t>
      </w:r>
    </w:p>
    <w:p w:rsidR="00DD5FF0" w:rsidRPr="006408BB" w:rsidRDefault="00DD5FF0" w:rsidP="00DD5FF0">
      <w:pPr>
        <w:jc w:val="center"/>
        <w:rPr>
          <w:rFonts w:ascii="SutonnyMJ" w:eastAsia="SutonnyMJ" w:hAnsi="SutonnyMJ" w:cs="SutonnyMJ"/>
          <w:b/>
          <w:sz w:val="28"/>
          <w:shd w:val="clear" w:color="auto" w:fill="000000"/>
        </w:rPr>
      </w:pPr>
      <w:r w:rsidRPr="006408BB">
        <w:rPr>
          <w:rFonts w:ascii="SutonnyMJ" w:eastAsia="SutonnyMJ" w:hAnsi="SutonnyMJ" w:cs="SutonnyMJ"/>
          <w:b/>
          <w:noProof/>
          <w:sz w:val="28"/>
        </w:rPr>
        <w:drawing>
          <wp:anchor distT="0" distB="0" distL="114300" distR="114300" simplePos="0" relativeHeight="251651584" behindDoc="0" locked="0" layoutInCell="1" allowOverlap="1" wp14:anchorId="780CA0E9" wp14:editId="17860EE5">
            <wp:simplePos x="0" y="0"/>
            <wp:positionH relativeFrom="column">
              <wp:posOffset>727415</wp:posOffset>
            </wp:positionH>
            <wp:positionV relativeFrom="paragraph">
              <wp:posOffset>18121</wp:posOffset>
            </wp:positionV>
            <wp:extent cx="4544705" cy="2349819"/>
            <wp:effectExtent l="0" t="0" r="0" b="0"/>
            <wp:wrapNone/>
            <wp:docPr id="20" name="Picture 20" descr="https://www.updatepedia.com/wp-content/uploads/1_ggTIMfRgRgUA9if7lW5o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updatepedia.com/wp-content/uploads/1_ggTIMfRgRgUA9if7lW5oig.jpeg"/>
                    <pic:cNvPicPr>
                      <a:picLocks noChangeAspect="1" noChangeArrowheads="1"/>
                    </pic:cNvPicPr>
                  </pic:nvPicPr>
                  <pic:blipFill rotWithShape="1">
                    <a:blip r:embed="rId18" cstate="print">
                      <a:duotone>
                        <a:prstClr val="black"/>
                        <a:srgbClr val="D9C3A5">
                          <a:tint val="50000"/>
                          <a:satMod val="180000"/>
                        </a:srgbClr>
                      </a:duotone>
                      <a:extLst>
                        <a:ext uri="{28A0092B-C50C-407E-A947-70E740481C1C}">
                          <a14:useLocalDpi xmlns:a14="http://schemas.microsoft.com/office/drawing/2010/main" val="0"/>
                        </a:ext>
                      </a:extLst>
                    </a:blip>
                    <a:srcRect l="3685"/>
                    <a:stretch/>
                  </pic:blipFill>
                  <pic:spPr bwMode="auto">
                    <a:xfrm>
                      <a:off x="0" y="0"/>
                      <a:ext cx="4554471" cy="2354869"/>
                    </a:xfrm>
                    <a:prstGeom prst="rect">
                      <a:avLst/>
                    </a:prstGeom>
                    <a:noFill/>
                    <a:ln>
                      <a:noFill/>
                    </a:ln>
                    <a:extLst>
                      <a:ext uri="{53640926-AAD7-44D8-BBD7-CCE9431645EC}">
                        <a14:shadowObscured xmlns:a14="http://schemas.microsoft.com/office/drawing/2010/main"/>
                      </a:ext>
                    </a:extLst>
                  </pic:spPr>
                </pic:pic>
              </a:graphicData>
            </a:graphic>
          </wp:anchor>
        </w:drawing>
      </w:r>
    </w:p>
    <w:p w:rsidR="00DD5FF0" w:rsidRPr="006408BB" w:rsidRDefault="00DD5FF0" w:rsidP="00DD5FF0">
      <w:pPr>
        <w:jc w:val="center"/>
        <w:rPr>
          <w:rFonts w:ascii="SutonnyMJ" w:eastAsia="SutonnyMJ" w:hAnsi="SutonnyMJ" w:cs="SutonnyMJ"/>
          <w:b/>
          <w:sz w:val="28"/>
          <w:shd w:val="clear" w:color="auto" w:fill="000000"/>
        </w:rPr>
      </w:pPr>
    </w:p>
    <w:p w:rsidR="00DD5FF0" w:rsidRDefault="00DD5FF0" w:rsidP="00DD5FF0">
      <w:pPr>
        <w:jc w:val="center"/>
        <w:rPr>
          <w:rFonts w:ascii="SutonnyMJ" w:eastAsia="SutonnyMJ" w:hAnsi="SutonnyMJ" w:cs="SutonnyMJ"/>
          <w:b/>
          <w:sz w:val="28"/>
          <w:shd w:val="clear" w:color="auto" w:fill="000000"/>
        </w:rPr>
      </w:pPr>
    </w:p>
    <w:p w:rsidR="00DD5FF0" w:rsidRPr="00264A41" w:rsidRDefault="00DD5FF0" w:rsidP="00DD5FF0">
      <w:pPr>
        <w:jc w:val="center"/>
        <w:rPr>
          <w:rFonts w:ascii="SutonnyMJ" w:eastAsia="SutonnyMJ" w:hAnsi="SutonnyMJ" w:cs="SutonnyMJ"/>
          <w:b/>
          <w:sz w:val="2"/>
          <w:shd w:val="clear" w:color="auto" w:fill="000000"/>
        </w:rPr>
      </w:pPr>
    </w:p>
    <w:p w:rsidR="00DD5FF0" w:rsidRPr="00264A41" w:rsidRDefault="00DD5FF0" w:rsidP="00DD5FF0">
      <w:pPr>
        <w:jc w:val="center"/>
        <w:rPr>
          <w:rFonts w:ascii="SutonnyMJ" w:eastAsia="SutonnyMJ" w:hAnsi="SutonnyMJ" w:cs="SutonnyMJ"/>
          <w:b/>
          <w:sz w:val="12"/>
          <w:shd w:val="clear" w:color="auto" w:fill="000000"/>
        </w:rPr>
      </w:pP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rPr>
        <w:t>miKvi KZ©„cÿ Øviv mieivnK…Z `ªe¨ ev †mevi wewbg‡q cÖ‡`q g~j¨- Ki</w:t>
      </w:r>
    </w:p>
    <w:p w:rsidR="00DD5FF0" w:rsidRPr="006408BB" w:rsidRDefault="00DD5FF0" w:rsidP="00DD5FF0">
      <w:pPr>
        <w:numPr>
          <w:ilvl w:val="0"/>
          <w:numId w:val="77"/>
        </w:numPr>
        <w:ind w:left="720" w:hanging="360"/>
        <w:rPr>
          <w:rFonts w:ascii="SutonnyMJ" w:eastAsia="SutonnyMJ" w:hAnsi="SutonnyMJ" w:cs="SutonnyMJ"/>
          <w:sz w:val="24"/>
        </w:rPr>
      </w:pPr>
      <w:r>
        <w:rPr>
          <w:rFonts w:ascii="SutonnyMJ" w:eastAsia="SutonnyMJ" w:hAnsi="SutonnyMJ" w:cs="SutonnyMJ"/>
          <w:sz w:val="24"/>
        </w:rPr>
        <w:t>Ki cÖavb</w:t>
      </w:r>
      <w:r w:rsidRPr="006408BB">
        <w:rPr>
          <w:rFonts w:ascii="SutonnyMJ" w:eastAsia="SutonnyMJ" w:hAnsi="SutonnyMJ" w:cs="SutonnyMJ"/>
          <w:sz w:val="24"/>
        </w:rPr>
        <w:t>ZÑ 2 cÖKvi h_vµ‡g: 1. cÖZ¨ÿ Ki I 2. c‡ivÿ Ki</w:t>
      </w:r>
    </w:p>
    <w:p w:rsidR="00DD5FF0" w:rsidRPr="006408BB" w:rsidRDefault="00DD5FF0" w:rsidP="00DD5FF0">
      <w:pPr>
        <w:numPr>
          <w:ilvl w:val="0"/>
          <w:numId w:val="77"/>
        </w:numPr>
        <w:ind w:left="720" w:hanging="360"/>
        <w:jc w:val="both"/>
        <w:rPr>
          <w:rFonts w:ascii="SutonnyMJ" w:eastAsia="SutonnyMJ" w:hAnsi="SutonnyMJ" w:cs="SutonnyMJ"/>
          <w:sz w:val="24"/>
        </w:rPr>
      </w:pPr>
      <w:r>
        <w:rPr>
          <w:rFonts w:ascii="SutonnyMJ" w:eastAsia="SutonnyMJ" w:hAnsi="SutonnyMJ" w:cs="SutonnyMJ"/>
          <w:b/>
          <w:sz w:val="24"/>
        </w:rPr>
        <w:t>cÖZ</w:t>
      </w:r>
      <w:r w:rsidRPr="006408BB">
        <w:rPr>
          <w:rFonts w:ascii="SutonnyMJ" w:eastAsia="SutonnyMJ" w:hAnsi="SutonnyMJ" w:cs="SutonnyMJ"/>
          <w:b/>
          <w:sz w:val="24"/>
        </w:rPr>
        <w:t>¨ÿ Kit</w:t>
      </w:r>
      <w:r w:rsidRPr="006408BB">
        <w:rPr>
          <w:rFonts w:ascii="SutonnyMJ" w:eastAsia="SutonnyMJ" w:hAnsi="SutonnyMJ" w:cs="SutonnyMJ"/>
          <w:sz w:val="24"/>
        </w:rPr>
        <w:t xml:space="preserve"> cÖZ¨ÿ Ki </w:t>
      </w:r>
      <w:r w:rsidRPr="006408BB">
        <w:rPr>
          <w:rFonts w:ascii="Times New Roman" w:eastAsia="Times New Roman" w:hAnsi="Times New Roman" w:cs="Times New Roman"/>
        </w:rPr>
        <w:t>(</w:t>
      </w:r>
      <w:r w:rsidRPr="006408BB">
        <w:rPr>
          <w:rFonts w:ascii="Times New Roman" w:eastAsia="Times New Roman" w:hAnsi="Times New Roman" w:cs="Times New Roman"/>
          <w:sz w:val="18"/>
        </w:rPr>
        <w:t>Direct Tax</w:t>
      </w:r>
      <w:r w:rsidRPr="006408BB">
        <w:rPr>
          <w:rFonts w:ascii="Times New Roman" w:eastAsia="Times New Roman" w:hAnsi="Times New Roman" w:cs="Times New Roman"/>
        </w:rPr>
        <w:t>)</w:t>
      </w:r>
      <w:r w:rsidRPr="006408BB">
        <w:rPr>
          <w:rFonts w:ascii="SutonnyMJ" w:eastAsia="SutonnyMJ" w:hAnsi="SutonnyMJ" w:cs="SutonnyMJ"/>
          <w:sz w:val="24"/>
        </w:rPr>
        <w:t xml:space="preserve"> ïay †mB e¨w³‡K cÖ`vb Ki‡Z nq †h AvBbMZfv‡e D³ Ki cÖ`v‡b eva¨| †hgbÑ AvqKi|</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b/>
          <w:sz w:val="24"/>
        </w:rPr>
        <w:t>c‡ivÿ Kit</w:t>
      </w:r>
      <w:r w:rsidRPr="006408BB">
        <w:rPr>
          <w:rFonts w:ascii="SutonnyMJ" w:eastAsia="SutonnyMJ" w:hAnsi="SutonnyMJ" w:cs="SutonnyMJ"/>
          <w:sz w:val="24"/>
        </w:rPr>
        <w:t xml:space="preserve"> c‡ivÿ Ki </w:t>
      </w:r>
      <w:r w:rsidRPr="006408BB">
        <w:rPr>
          <w:rFonts w:ascii="Times New Roman" w:eastAsia="Times New Roman" w:hAnsi="Times New Roman" w:cs="Times New Roman"/>
        </w:rPr>
        <w:t>(</w:t>
      </w:r>
      <w:r w:rsidRPr="006408BB">
        <w:rPr>
          <w:rFonts w:ascii="Times New Roman" w:eastAsia="Times New Roman" w:hAnsi="Times New Roman" w:cs="Times New Roman"/>
          <w:sz w:val="18"/>
        </w:rPr>
        <w:t>Indirect Tax</w:t>
      </w:r>
      <w:r w:rsidRPr="006408BB">
        <w:rPr>
          <w:rFonts w:ascii="Times New Roman" w:eastAsia="Times New Roman" w:hAnsi="Times New Roman" w:cs="Times New Roman"/>
        </w:rPr>
        <w:t>)</w:t>
      </w:r>
      <w:r w:rsidRPr="006408BB">
        <w:rPr>
          <w:rFonts w:ascii="SutonnyMJ" w:eastAsia="SutonnyMJ" w:hAnsi="SutonnyMJ" w:cs="SutonnyMJ"/>
          <w:sz w:val="24"/>
        </w:rPr>
        <w:t xml:space="preserve"> GKR‡bi Ici avh© n‡jI Zv AvswkK ev c~Y©fv‡e Ab¨ †Kv‡bv e¨w³ cÖ`vb Ki‡Z cv‡i| †hgbÑ g~j¨ ms‡hvRb Ki </w:t>
      </w:r>
      <w:r w:rsidRPr="006408BB">
        <w:rPr>
          <w:rFonts w:ascii="Times New Roman" w:eastAsia="Times New Roman" w:hAnsi="Times New Roman" w:cs="Times New Roman"/>
        </w:rPr>
        <w:t>(</w:t>
      </w:r>
      <w:r w:rsidRPr="006408BB">
        <w:rPr>
          <w:rFonts w:ascii="Times New Roman" w:eastAsia="Times New Roman" w:hAnsi="Times New Roman" w:cs="Times New Roman"/>
          <w:sz w:val="18"/>
        </w:rPr>
        <w:t>VAT</w:t>
      </w:r>
      <w:r w:rsidRPr="006408BB">
        <w:rPr>
          <w:rFonts w:ascii="Times New Roman" w:eastAsia="Times New Roman" w:hAnsi="Times New Roman" w:cs="Times New Roman"/>
        </w:rPr>
        <w:t>)</w:t>
      </w:r>
      <w:r w:rsidRPr="006408BB">
        <w:rPr>
          <w:rFonts w:ascii="SutonnyMJ" w:eastAsia="SutonnyMJ" w:hAnsi="SutonnyMJ" w:cs="SutonnyMJ"/>
          <w:sz w:val="24"/>
        </w:rPr>
        <w:t>|</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rPr>
        <w:t>†`‡ki cÖ_g Ki b¨vqcvj wQ‡jb- Lvqiæ¾vgvb †PŠayix</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rPr>
        <w:t xml:space="preserve">‡`‡k Ki </w:t>
      </w:r>
      <w:r>
        <w:rPr>
          <w:rFonts w:ascii="SutonnyMJ" w:eastAsia="SutonnyMJ" w:hAnsi="SutonnyMJ" w:cs="SutonnyMJ"/>
          <w:sz w:val="24"/>
        </w:rPr>
        <w:t>Av`vq K‡i _v‡K- RvZxq ivR¯^ †evW©</w:t>
      </w:r>
      <w:r w:rsidRPr="006408BB">
        <w:rPr>
          <w:rFonts w:ascii="SutonnyMJ" w:eastAsia="SutonnyMJ" w:hAnsi="SutonnyMJ" w:cs="SutonnyMJ"/>
          <w:sz w:val="24"/>
        </w:rPr>
        <w:t xml:space="preserve"> </w:t>
      </w:r>
      <w:r w:rsidRPr="006408BB">
        <w:rPr>
          <w:rFonts w:ascii="SutonnyMJ" w:eastAsia="SutonnyMJ" w:hAnsi="SutonnyMJ" w:cs="SutonnyMJ"/>
        </w:rPr>
        <w:t>(</w:t>
      </w:r>
      <w:r w:rsidRPr="006408BB">
        <w:rPr>
          <w:rFonts w:ascii="Times New Roman" w:eastAsia="SutonnyMJ" w:hAnsi="Times New Roman" w:cs="Times New Roman"/>
        </w:rPr>
        <w:t>NBR</w:t>
      </w:r>
      <w:r w:rsidRPr="006408BB">
        <w:rPr>
          <w:rFonts w:ascii="SutonnyMJ" w:eastAsia="SutonnyMJ" w:hAnsi="SutonnyMJ" w:cs="SutonnyMJ"/>
        </w:rPr>
        <w:t>)</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rPr>
        <w:t>weµq KiÑc‡ivÿ Ki</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rPr>
        <w:t>RvZxq AvqÑ Drcvw`Z `ªe¨ I †mevmvgMÖxi Avw_©K g~j¨</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shd w:val="clear" w:color="auto" w:fill="FFFFFF"/>
        </w:rPr>
        <w:t>we‡`k †_‡K †`‡k Avg`vwbK…Z `ªe¨ I †mevi Dci †h Ki avh© Kiv nq- Avg`vwb ïé</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shd w:val="clear" w:color="auto" w:fill="FFFFFF"/>
        </w:rPr>
        <w:t>Avg`vwb ev ißvwb ev g~j¨ ms‡hvRb Ki Av‡iv‡ci ciI AwZwi³ †h ïé Av‡ivc Kiv nq- m¤ú~iK ïé</w:t>
      </w:r>
    </w:p>
    <w:p w:rsidR="00DD5FF0" w:rsidRPr="006408BB" w:rsidRDefault="00DD5FF0" w:rsidP="00DD5FF0">
      <w:pPr>
        <w:numPr>
          <w:ilvl w:val="0"/>
          <w:numId w:val="77"/>
        </w:numPr>
        <w:ind w:left="720" w:hanging="360"/>
        <w:rPr>
          <w:rFonts w:ascii="SutonnyMJ" w:eastAsia="SutonnyMJ" w:hAnsi="SutonnyMJ" w:cs="SutonnyMJ"/>
          <w:spacing w:val="-6"/>
          <w:sz w:val="24"/>
        </w:rPr>
      </w:pPr>
      <w:r w:rsidRPr="006408BB">
        <w:rPr>
          <w:rFonts w:ascii="SutonnyMJ" w:eastAsia="SutonnyMJ" w:hAnsi="SutonnyMJ" w:cs="SutonnyMJ"/>
          <w:spacing w:val="-6"/>
          <w:sz w:val="24"/>
          <w:shd w:val="clear" w:color="auto" w:fill="FFFFFF"/>
        </w:rPr>
        <w:t>Ki`</w:t>
      </w:r>
      <w:r>
        <w:rPr>
          <w:rFonts w:ascii="SutonnyMJ" w:eastAsia="SutonnyMJ" w:hAnsi="SutonnyMJ" w:cs="SutonnyMJ"/>
          <w:spacing w:val="-6"/>
          <w:sz w:val="24"/>
          <w:shd w:val="clear" w:color="auto" w:fill="FFFFFF"/>
        </w:rPr>
        <w:t>vZv hveZxq Drm Avq I K‡ii cwigvY D‡jøL K‡i AvqKi wefv‡M †h weeiY</w:t>
      </w:r>
      <w:r w:rsidRPr="006408BB">
        <w:rPr>
          <w:rFonts w:ascii="SutonnyMJ" w:eastAsia="SutonnyMJ" w:hAnsi="SutonnyMJ" w:cs="SutonnyMJ"/>
          <w:spacing w:val="-6"/>
          <w:sz w:val="24"/>
          <w:shd w:val="clear" w:color="auto" w:fill="FFFFFF"/>
        </w:rPr>
        <w:t>x `vwLj K‡i- AvqKi wiUvb©</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shd w:val="clear" w:color="auto" w:fill="FFFFFF"/>
        </w:rPr>
        <w:t>wkí‡K DrmvwnZ Ki‡Z mvgwiKfv‡e U¨v· gIKzd- U¨v· nwj‡W</w:t>
      </w:r>
    </w:p>
    <w:p w:rsidR="00DD5FF0" w:rsidRPr="006408BB"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shd w:val="clear" w:color="auto" w:fill="FFFFFF"/>
        </w:rPr>
        <w:t>f~wgi gvwjKiv †fvMÑ `Lj eve` miKvi‡K †h LvRbv cÖ`vb K‡i- f~wg ivR¯^</w:t>
      </w:r>
    </w:p>
    <w:p w:rsidR="00DD5FF0" w:rsidRPr="00653302" w:rsidRDefault="00DD5FF0" w:rsidP="00DD5FF0">
      <w:pPr>
        <w:numPr>
          <w:ilvl w:val="0"/>
          <w:numId w:val="77"/>
        </w:numPr>
        <w:ind w:left="720" w:hanging="360"/>
        <w:rPr>
          <w:rFonts w:ascii="SutonnyMJ" w:eastAsia="SutonnyMJ" w:hAnsi="SutonnyMJ" w:cs="SutonnyMJ"/>
          <w:sz w:val="24"/>
        </w:rPr>
      </w:pPr>
      <w:r w:rsidRPr="006408BB">
        <w:rPr>
          <w:rFonts w:ascii="SutonnyMJ" w:eastAsia="SutonnyMJ" w:hAnsi="SutonnyMJ" w:cs="SutonnyMJ"/>
          <w:sz w:val="24"/>
          <w:shd w:val="clear" w:color="auto" w:fill="FFFFFF"/>
        </w:rPr>
        <w:t>miKvi Ki I ivR¯^ Avq QvovI wewfbœ Drm †_‡K †h ivR¯^ msMÖn K‡i- Kiewnf©~Z ivR¯^</w:t>
      </w:r>
      <w:r w:rsidRPr="006408BB">
        <w:rPr>
          <w:rFonts w:ascii="SutonnyMJ" w:eastAsia="SutonnyMJ" w:hAnsi="SutonnyMJ" w:cs="SutonnyMJ"/>
          <w:sz w:val="24"/>
        </w:rPr>
        <w:t xml:space="preserve">| </w:t>
      </w:r>
      <w:r w:rsidRPr="006408BB">
        <w:rPr>
          <w:rFonts w:ascii="SutonnyMJ" w:eastAsia="SutonnyMJ" w:hAnsi="SutonnyMJ" w:cs="SutonnyMJ"/>
          <w:sz w:val="24"/>
          <w:shd w:val="clear" w:color="auto" w:fill="FFFFFF"/>
        </w:rPr>
        <w:t>‡hgb: †Uvj, fvov, BRviv, my`, cÖkvmwbK wd, jf¨vsk, gybvdv BZ¨vw`</w:t>
      </w:r>
    </w:p>
    <w:tbl>
      <w:tblPr>
        <w:tblStyle w:val="TableGrid"/>
        <w:tblW w:w="0" w:type="auto"/>
        <w:tblInd w:w="126" w:type="dxa"/>
        <w:shd w:val="clear" w:color="auto" w:fill="D9D9D9" w:themeFill="background1" w:themeFillShade="D9"/>
        <w:tblLook w:val="04A0" w:firstRow="1" w:lastRow="0" w:firstColumn="1" w:lastColumn="0" w:noHBand="0" w:noVBand="1"/>
      </w:tblPr>
      <w:tblGrid>
        <w:gridCol w:w="8613"/>
      </w:tblGrid>
      <w:tr w:rsidR="00DD5FF0" w:rsidTr="00711701">
        <w:tc>
          <w:tcPr>
            <w:tcW w:w="8613" w:type="dxa"/>
            <w:shd w:val="clear" w:color="auto" w:fill="D9D9D9" w:themeFill="background1" w:themeFillShade="D9"/>
          </w:tcPr>
          <w:p w:rsidR="00DD5FF0" w:rsidRPr="00175F99" w:rsidRDefault="00DD5FF0" w:rsidP="00711701">
            <w:pPr>
              <w:ind w:left="720"/>
              <w:jc w:val="center"/>
              <w:rPr>
                <w:rFonts w:ascii="SutonnyMJ" w:eastAsia="SutonnyMJ" w:hAnsi="SutonnyMJ" w:cs="SutonnyMJ"/>
                <w:b/>
                <w:sz w:val="24"/>
                <w:shd w:val="clear" w:color="auto" w:fill="FFFFFF"/>
              </w:rPr>
            </w:pPr>
            <w:r w:rsidRPr="00175F99">
              <w:rPr>
                <w:rFonts w:ascii="SutonnyMJ" w:eastAsia="SutonnyMJ" w:hAnsi="SutonnyMJ" w:cs="SutonnyMJ"/>
                <w:b/>
                <w:sz w:val="24"/>
              </w:rPr>
              <w:t>Kv‡jv UvKv</w:t>
            </w:r>
          </w:p>
          <w:p w:rsidR="00DD5FF0" w:rsidRPr="00175F99" w:rsidRDefault="00DD5FF0" w:rsidP="00711701">
            <w:pPr>
              <w:numPr>
                <w:ilvl w:val="0"/>
                <w:numId w:val="77"/>
              </w:numPr>
              <w:ind w:left="576" w:hanging="324"/>
              <w:rPr>
                <w:rFonts w:ascii="SutonnyMJ" w:eastAsia="SutonnyMJ" w:hAnsi="SutonnyMJ" w:cs="SutonnyMJ"/>
                <w:sz w:val="24"/>
              </w:rPr>
            </w:pPr>
            <w:r w:rsidRPr="00175F99">
              <w:rPr>
                <w:rFonts w:ascii="SutonnyMJ" w:eastAsia="SutonnyMJ" w:hAnsi="SutonnyMJ" w:cs="SutonnyMJ"/>
                <w:sz w:val="24"/>
              </w:rPr>
              <w:t>AvqKi weeiYx‡Z †h A_© cÖ`k©b Kiv nqwb (Ki‡hvM¨ †nvK ev bv †nvK) †mUvB Kw_Z- Kv‡jv UvKv</w:t>
            </w:r>
          </w:p>
          <w:p w:rsidR="00DD5FF0" w:rsidRPr="00175F99" w:rsidRDefault="00DD5FF0" w:rsidP="00711701">
            <w:pPr>
              <w:numPr>
                <w:ilvl w:val="0"/>
                <w:numId w:val="77"/>
              </w:numPr>
              <w:ind w:left="576" w:hanging="324"/>
              <w:rPr>
                <w:rFonts w:ascii="SutonnyMJ" w:eastAsia="SutonnyMJ" w:hAnsi="SutonnyMJ" w:cs="SutonnyMJ"/>
                <w:sz w:val="24"/>
              </w:rPr>
            </w:pPr>
            <w:r w:rsidRPr="00175F99">
              <w:rPr>
                <w:rFonts w:ascii="SutonnyMJ" w:eastAsia="SutonnyMJ" w:hAnsi="SutonnyMJ" w:cs="SutonnyMJ"/>
                <w:sz w:val="24"/>
              </w:rPr>
              <w:t>ev‡RUxq fvlvq Kv‡jv UvKv‡K ejv nq- AcÖ`wk©Z Avq</w:t>
            </w:r>
          </w:p>
          <w:p w:rsidR="00DD5FF0" w:rsidRPr="00175F99" w:rsidRDefault="00DD5FF0" w:rsidP="00711701">
            <w:pPr>
              <w:numPr>
                <w:ilvl w:val="0"/>
                <w:numId w:val="77"/>
              </w:numPr>
              <w:ind w:left="576" w:hanging="324"/>
              <w:rPr>
                <w:rFonts w:ascii="SutonnyMJ" w:eastAsia="SutonnyMJ" w:hAnsi="SutonnyMJ" w:cs="SutonnyMJ"/>
                <w:sz w:val="24"/>
              </w:rPr>
            </w:pPr>
            <w:r w:rsidRPr="00175F99">
              <w:rPr>
                <w:rFonts w:ascii="SutonnyMJ" w:eastAsia="SutonnyMJ" w:hAnsi="SutonnyMJ" w:cs="SutonnyMJ"/>
                <w:sz w:val="24"/>
              </w:rPr>
              <w:t>Kv‡jv UvKvi Drm- Nyl, Ki duvwK, `yb©xwZ, †PvivPvjvb, Puv`vevwR BZ¨vw`|</w:t>
            </w:r>
          </w:p>
          <w:p w:rsidR="00DD5FF0" w:rsidRDefault="00DD5FF0" w:rsidP="00711701">
            <w:pPr>
              <w:numPr>
                <w:ilvl w:val="0"/>
                <w:numId w:val="77"/>
              </w:numPr>
              <w:ind w:left="576" w:hanging="324"/>
              <w:rPr>
                <w:rFonts w:ascii="SutonnyMJ" w:eastAsia="SutonnyMJ" w:hAnsi="SutonnyMJ" w:cs="SutonnyMJ"/>
                <w:b/>
                <w:sz w:val="28"/>
                <w:szCs w:val="24"/>
              </w:rPr>
            </w:pPr>
            <w:r w:rsidRPr="00175F99">
              <w:rPr>
                <w:rFonts w:ascii="SutonnyMJ" w:eastAsia="SutonnyMJ" w:hAnsi="SutonnyMJ" w:cs="SutonnyMJ"/>
                <w:sz w:val="24"/>
              </w:rPr>
              <w:t>c„w_ex‡Z Kv</w:t>
            </w:r>
            <w:r>
              <w:rPr>
                <w:rFonts w:ascii="SutonnyMJ" w:eastAsia="SutonnyMJ" w:hAnsi="SutonnyMJ" w:cs="SutonnyMJ"/>
                <w:sz w:val="24"/>
              </w:rPr>
              <w:t>‡jv UvKv mv`v Kivi R</w:t>
            </w:r>
            <w:r w:rsidRPr="00175F99">
              <w:rPr>
                <w:rFonts w:ascii="SutonnyMJ" w:eastAsia="SutonnyMJ" w:hAnsi="SutonnyMJ" w:cs="SutonnyMJ"/>
                <w:sz w:val="24"/>
              </w:rPr>
              <w:t>vqMv- myBRvij¨vÛ, wm½vcyi, nsKs, g¨vKvI BZ¨vw`</w:t>
            </w:r>
          </w:p>
        </w:tc>
      </w:tr>
    </w:tbl>
    <w:p w:rsidR="00DD5FF0" w:rsidRPr="00175F99" w:rsidRDefault="00DD5FF0" w:rsidP="00DD5FF0">
      <w:pPr>
        <w:tabs>
          <w:tab w:val="left" w:pos="360"/>
        </w:tabs>
        <w:ind w:firstLine="720"/>
        <w:jc w:val="center"/>
        <w:rPr>
          <w:rFonts w:ascii="SutonnyMJ" w:eastAsia="SutonnyMJ" w:hAnsi="SutonnyMJ" w:cs="SutonnyMJ"/>
          <w:b/>
          <w:sz w:val="8"/>
          <w:szCs w:val="24"/>
        </w:rPr>
      </w:pPr>
    </w:p>
    <w:p w:rsidR="00DD5FF0" w:rsidRPr="006408BB" w:rsidRDefault="00DD5FF0" w:rsidP="00DD5FF0">
      <w:pPr>
        <w:tabs>
          <w:tab w:val="left" w:pos="360"/>
        </w:tabs>
        <w:ind w:firstLine="720"/>
        <w:jc w:val="center"/>
        <w:rPr>
          <w:rFonts w:ascii="Times New Roman" w:eastAsia="SutonnyMJ" w:hAnsi="Times New Roman" w:cs="SutonnyMJ"/>
          <w:b/>
          <w:sz w:val="24"/>
          <w:szCs w:val="24"/>
          <w:shd w:val="clear" w:color="auto" w:fill="D9D9D9"/>
        </w:rPr>
      </w:pPr>
      <w:r w:rsidRPr="006408BB">
        <w:rPr>
          <w:rFonts w:ascii="SutonnyMJ" w:eastAsia="SutonnyMJ" w:hAnsi="SutonnyMJ" w:cs="SutonnyMJ"/>
          <w:b/>
          <w:sz w:val="28"/>
          <w:szCs w:val="24"/>
        </w:rPr>
        <w:t>AvqKi</w:t>
      </w:r>
      <w:r>
        <w:rPr>
          <w:rFonts w:ascii="SutonnyMJ" w:eastAsia="SutonnyMJ" w:hAnsi="SutonnyMJ" w:cs="SutonnyMJ"/>
          <w:b/>
          <w:sz w:val="28"/>
          <w:szCs w:val="24"/>
        </w:rPr>
        <w:t xml:space="preserve"> </w:t>
      </w:r>
      <w:r w:rsidRPr="006408BB">
        <w:rPr>
          <w:rFonts w:ascii="Times New Roman" w:eastAsia="SutonnyMJ" w:hAnsi="Times New Roman" w:cs="SutonnyMJ"/>
          <w:b/>
          <w:sz w:val="24"/>
          <w:szCs w:val="24"/>
        </w:rPr>
        <w:t>(Income Tax)</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 xml:space="preserve">†Kv‡bv e¨w³ ev cÖwZôv‡bi Av‡qi Ici avh©K…Z Ki †K ejv nq- AvqKi </w:t>
      </w:r>
      <w:r w:rsidRPr="006408BB">
        <w:rPr>
          <w:rFonts w:ascii="Times New Roman" w:eastAsia="Times New Roman" w:hAnsi="Times New Roman" w:cs="Times New Roman"/>
        </w:rPr>
        <w:t>(</w:t>
      </w:r>
      <w:r w:rsidRPr="006408BB">
        <w:rPr>
          <w:rFonts w:ascii="Times New Roman" w:eastAsia="Times New Roman" w:hAnsi="Times New Roman" w:cs="Times New Roman"/>
          <w:sz w:val="18"/>
        </w:rPr>
        <w:t>Income Tax</w:t>
      </w:r>
      <w:r w:rsidRPr="006408BB">
        <w:rPr>
          <w:rFonts w:ascii="Times New Roman" w:eastAsia="Times New Roman" w:hAnsi="Times New Roman" w:cs="Times New Roman"/>
        </w:rPr>
        <w:t>)</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 xml:space="preserve">Ki`vZv mbv³KiY b¤^i </w:t>
      </w:r>
      <w:r w:rsidRPr="006408BB">
        <w:rPr>
          <w:rFonts w:ascii="SutonnyMJ" w:eastAsia="SutonnyMJ" w:hAnsi="SutonnyMJ" w:cs="SutonnyMJ"/>
        </w:rPr>
        <w:t>(</w:t>
      </w:r>
      <w:r w:rsidRPr="006408BB">
        <w:rPr>
          <w:rFonts w:cs="Calibri"/>
        </w:rPr>
        <w:t>TIN)</w:t>
      </w:r>
      <w:r w:rsidRPr="006408BB">
        <w:rPr>
          <w:rFonts w:ascii="SutonnyMJ" w:eastAsia="SutonnyMJ" w:hAnsi="SutonnyMJ" w:cs="SutonnyMJ"/>
          <w:sz w:val="24"/>
        </w:rPr>
        <w:t>e¨e¯’v cÖeZ©b nqÑ 1993 mv‡j</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Times New Roman" w:eastAsia="Times New Roman" w:hAnsi="Times New Roman" w:cs="Times New Roman"/>
          <w:sz w:val="18"/>
        </w:rPr>
        <w:t>TIN</w:t>
      </w:r>
      <w:r w:rsidRPr="006408BB">
        <w:rPr>
          <w:rFonts w:ascii="SutonnyMJ" w:eastAsia="SutonnyMJ" w:hAnsi="SutonnyMJ" w:cs="SutonnyMJ"/>
          <w:sz w:val="24"/>
        </w:rPr>
        <w:t xml:space="preserve">-Gi c~Y©iƒc: </w:t>
      </w:r>
      <w:r w:rsidRPr="006408BB">
        <w:rPr>
          <w:rFonts w:ascii="Times New Roman" w:eastAsia="Times New Roman" w:hAnsi="Times New Roman" w:cs="Times New Roman"/>
          <w:sz w:val="18"/>
        </w:rPr>
        <w:t>Taxpayers Indentification Number</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cs="Calibri"/>
        </w:rPr>
        <w:t>e-TIN</w:t>
      </w:r>
      <w:r w:rsidRPr="006408BB">
        <w:rPr>
          <w:rFonts w:ascii="SutonnyMJ" w:eastAsia="SutonnyMJ" w:hAnsi="SutonnyMJ" w:cs="SutonnyMJ"/>
          <w:sz w:val="24"/>
        </w:rPr>
        <w:t xml:space="preserve">cÖeZ©bÑ 2013 mv‡j </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Ki evnv`yi cwievi cyi¯‹vi cÖeZ©bÑ 2017 mv‡j</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AvqKi †Kvb ï‡éi AvIZvq c‡oÑcÖZ¨ÿ ïé</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AvqKi †Kvb ai‡bi KiÑcÖZ¨ÿ Ki</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RvZxq AvqKi w`em Ñ30 b‡f¤^i</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RvZxq ivR¯^ †evW© MwVZ nq Ñ 1972 mv‡j</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AvqKi †gjvi cÖPjbÑ 2010 †_‡K</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cs="Calibri"/>
          <w:sz w:val="24"/>
        </w:rPr>
        <w:t>e-payment</w:t>
      </w:r>
      <w:r w:rsidRPr="006408BB">
        <w:rPr>
          <w:rFonts w:ascii="SutonnyMJ" w:eastAsia="SutonnyMJ" w:hAnsi="SutonnyMJ" w:cs="SutonnyMJ"/>
          <w:sz w:val="24"/>
        </w:rPr>
        <w:t xml:space="preserve"> e¨e¯’v cÖeZ©b nqÑ 2012 mv‡j</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t xml:space="preserve">weKí we‡iva wb®úwË </w:t>
      </w:r>
      <w:r w:rsidRPr="00175F99">
        <w:rPr>
          <w:rFonts w:ascii="Times New Roman" w:hAnsi="Times New Roman" w:cs="Calibri"/>
        </w:rPr>
        <w:t>(ADR)</w:t>
      </w:r>
      <w:r w:rsidRPr="006408BB">
        <w:rPr>
          <w:rFonts w:ascii="SutonnyMJ" w:eastAsia="SutonnyMJ" w:hAnsi="SutonnyMJ" w:cs="SutonnyMJ"/>
          <w:sz w:val="24"/>
        </w:rPr>
        <w:t>e¨e¯’v cÖPjbÑ 2012 mv‡j</w:t>
      </w:r>
    </w:p>
    <w:p w:rsidR="00DD5FF0" w:rsidRPr="006408BB" w:rsidRDefault="00DD5FF0" w:rsidP="00DD5FF0">
      <w:pPr>
        <w:numPr>
          <w:ilvl w:val="0"/>
          <w:numId w:val="78"/>
        </w:numPr>
        <w:ind w:left="720" w:hanging="360"/>
        <w:rPr>
          <w:rFonts w:ascii="SutonnyMJ" w:eastAsia="SutonnyMJ" w:hAnsi="SutonnyMJ" w:cs="SutonnyMJ"/>
          <w:sz w:val="24"/>
        </w:rPr>
      </w:pPr>
      <w:r w:rsidRPr="006408BB">
        <w:rPr>
          <w:rFonts w:ascii="SutonnyMJ" w:eastAsia="SutonnyMJ" w:hAnsi="SutonnyMJ" w:cs="SutonnyMJ"/>
          <w:sz w:val="24"/>
        </w:rPr>
        <w:lastRenderedPageBreak/>
        <w:t>cixÿvg~jK AbjvBb wiUvb© `vwLj e¨e¯’v  cÖPjbÑ 2012 mv‡j</w:t>
      </w:r>
    </w:p>
    <w:p w:rsidR="00DD5FF0" w:rsidRDefault="00DD5FF0" w:rsidP="00DD5FF0">
      <w:pPr>
        <w:ind w:left="360"/>
        <w:jc w:val="both"/>
        <w:rPr>
          <w:rFonts w:ascii="SutonnyMJ" w:eastAsia="SutonnyMJ" w:hAnsi="SutonnyMJ" w:cs="SutonnyMJ"/>
          <w:spacing w:val="-4"/>
          <w:sz w:val="12"/>
          <w:shd w:val="clear" w:color="auto" w:fill="000000"/>
        </w:rPr>
      </w:pPr>
    </w:p>
    <w:p w:rsidR="00DD5FF0" w:rsidRPr="006408BB" w:rsidRDefault="00DD5FF0" w:rsidP="00DD5FF0">
      <w:pPr>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t>Abykxjbx</w:t>
      </w:r>
    </w:p>
    <w:p w:rsidR="00DD5FF0" w:rsidRDefault="00DD5FF0" w:rsidP="00DD5FF0">
      <w:pPr>
        <w:jc w:val="both"/>
        <w:rPr>
          <w:rFonts w:ascii="SutonnyMJ" w:eastAsia="SutonnyMJ" w:hAnsi="SutonnyMJ" w:cs="SutonnyMJ"/>
          <w:spacing w:val="-4"/>
          <w:sz w:val="12"/>
          <w:shd w:val="clear" w:color="auto" w:fill="000000"/>
        </w:rPr>
      </w:pPr>
    </w:p>
    <w:p w:rsidR="00DD5FF0" w:rsidRPr="006408BB" w:rsidRDefault="00DD5FF0" w:rsidP="00DD5FF0">
      <w:pPr>
        <w:tabs>
          <w:tab w:val="left" w:pos="360"/>
          <w:tab w:val="left" w:pos="2340"/>
          <w:tab w:val="left" w:pos="4320"/>
          <w:tab w:val="left" w:pos="6480"/>
          <w:tab w:val="left" w:pos="8145"/>
        </w:tabs>
        <w:rPr>
          <w:rFonts w:ascii="SutonnyMJ" w:hAnsi="SutonnyMJ" w:cs="SutonnyMJ"/>
          <w:b/>
          <w:sz w:val="24"/>
        </w:rPr>
      </w:pPr>
      <w:r w:rsidRPr="006408BB">
        <w:rPr>
          <w:rFonts w:ascii="SutonnyMJ" w:hAnsi="SutonnyMJ" w:cs="SutonnyMJ"/>
          <w:b/>
          <w:sz w:val="24"/>
        </w:rPr>
        <w:t>01.</w:t>
      </w:r>
      <w:r w:rsidRPr="006408BB">
        <w:rPr>
          <w:rFonts w:ascii="SutonnyMJ" w:hAnsi="SutonnyMJ" w:cs="SutonnyMJ"/>
          <w:b/>
          <w:sz w:val="24"/>
        </w:rPr>
        <w:tab/>
      </w:r>
      <w:r w:rsidRPr="00587719">
        <w:rPr>
          <w:rFonts w:ascii="Times New Roman" w:hAnsi="Times New Roman" w:cs="Times New Roman"/>
          <w:b/>
        </w:rPr>
        <w:t>e-TIN</w:t>
      </w:r>
      <w:r w:rsidRPr="006408BB">
        <w:rPr>
          <w:rFonts w:ascii="SutonnyMJ" w:hAnsi="SutonnyMJ" w:cs="SutonnyMJ"/>
          <w:b/>
          <w:sz w:val="24"/>
        </w:rPr>
        <w:t>cÖewZ©Z nq KZ mv‡j?</w:t>
      </w:r>
    </w:p>
    <w:p w:rsidR="00DD5FF0" w:rsidRPr="006408BB" w:rsidRDefault="00DD5FF0" w:rsidP="00DD5FF0">
      <w:pPr>
        <w:tabs>
          <w:tab w:val="left" w:pos="360"/>
          <w:tab w:val="left" w:pos="2340"/>
          <w:tab w:val="left" w:pos="4320"/>
          <w:tab w:val="left" w:pos="6480"/>
          <w:tab w:val="left" w:pos="8145"/>
        </w:tabs>
        <w:rPr>
          <w:rFonts w:ascii="SutonnyMJ" w:hAnsi="SutonnyMJ" w:cs="SutonnyMJ"/>
          <w:sz w:val="24"/>
        </w:rPr>
      </w:pPr>
      <w:r w:rsidRPr="006408BB">
        <w:rPr>
          <w:rFonts w:ascii="SutonnyMJ" w:hAnsi="SutonnyMJ" w:cs="SutonnyMJ"/>
          <w:sz w:val="24"/>
        </w:rPr>
        <w:tab/>
        <w:t>K. 2015 mv‡j</w:t>
      </w:r>
      <w:r w:rsidRPr="006408BB">
        <w:rPr>
          <w:rFonts w:ascii="SutonnyMJ" w:hAnsi="SutonnyMJ" w:cs="SutonnyMJ"/>
          <w:sz w:val="24"/>
        </w:rPr>
        <w:tab/>
        <w:t>L. 2016 mv‡j</w:t>
      </w:r>
      <w:r w:rsidRPr="006408BB">
        <w:rPr>
          <w:rFonts w:ascii="SutonnyMJ" w:hAnsi="SutonnyMJ" w:cs="SutonnyMJ"/>
          <w:sz w:val="24"/>
        </w:rPr>
        <w:tab/>
        <w:t>M. 2014 mv‡j</w:t>
      </w:r>
      <w:r w:rsidRPr="006408BB">
        <w:rPr>
          <w:rFonts w:ascii="SutonnyMJ" w:hAnsi="SutonnyMJ" w:cs="SutonnyMJ"/>
          <w:sz w:val="24"/>
        </w:rPr>
        <w:tab/>
      </w:r>
      <w:r w:rsidRPr="006408BB">
        <w:rPr>
          <w:rFonts w:ascii="SutonnyMJ" w:hAnsi="SutonnyMJ" w:cs="SutonnyMJ"/>
          <w:sz w:val="24"/>
          <w:u w:val="single"/>
        </w:rPr>
        <w:t>N. 2013 mv‡j</w:t>
      </w:r>
      <w:r w:rsidRPr="006408BB">
        <w:rPr>
          <w:rFonts w:ascii="SutonnyMJ" w:hAnsi="SutonnyMJ" w:cs="SutonnyMJ"/>
          <w:sz w:val="24"/>
          <w:u w:val="single"/>
        </w:rPr>
        <w:tab/>
      </w:r>
      <w:r w:rsidRPr="006408BB">
        <w:rPr>
          <w:rFonts w:ascii="SutonnyMJ" w:eastAsia="SutonnyMJ" w:hAnsi="SutonnyMJ" w:cs="SutonnyMJ"/>
          <w:b/>
          <w:sz w:val="24"/>
          <w:shd w:val="clear" w:color="auto" w:fill="000000"/>
        </w:rPr>
        <w:t>01: N</w:t>
      </w:r>
    </w:p>
    <w:p w:rsidR="00DD5FF0" w:rsidRPr="006408BB" w:rsidRDefault="00DD5FF0" w:rsidP="00DD5FF0">
      <w:pPr>
        <w:tabs>
          <w:tab w:val="left" w:pos="360"/>
          <w:tab w:val="left" w:pos="2340"/>
          <w:tab w:val="left" w:pos="4320"/>
          <w:tab w:val="left" w:pos="6480"/>
          <w:tab w:val="left" w:pos="8145"/>
        </w:tabs>
        <w:rPr>
          <w:rFonts w:ascii="SutonnyMJ" w:hAnsi="SutonnyMJ" w:cs="SutonnyMJ"/>
          <w:b/>
          <w:sz w:val="24"/>
        </w:rPr>
      </w:pPr>
      <w:proofErr w:type="gramStart"/>
      <w:r w:rsidRPr="006408BB">
        <w:rPr>
          <w:rFonts w:ascii="SutonnyMJ" w:hAnsi="SutonnyMJ" w:cs="SutonnyMJ"/>
          <w:b/>
          <w:sz w:val="24"/>
        </w:rPr>
        <w:t>02.</w:t>
      </w:r>
      <w:r w:rsidRPr="006408BB">
        <w:rPr>
          <w:rFonts w:ascii="SutonnyMJ" w:hAnsi="SutonnyMJ" w:cs="SutonnyMJ"/>
          <w:b/>
          <w:sz w:val="24"/>
        </w:rPr>
        <w:tab/>
        <w:t>RvZxq AvqKi w`em K‡e?</w:t>
      </w:r>
      <w:proofErr w:type="gramEnd"/>
    </w:p>
    <w:p w:rsidR="00DD5FF0" w:rsidRPr="006408BB" w:rsidRDefault="00DD5FF0" w:rsidP="00DD5FF0">
      <w:pPr>
        <w:tabs>
          <w:tab w:val="left" w:pos="360"/>
          <w:tab w:val="left" w:pos="2340"/>
          <w:tab w:val="left" w:pos="4320"/>
          <w:tab w:val="left" w:pos="6480"/>
          <w:tab w:val="left" w:pos="8145"/>
        </w:tabs>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30 b‡f¤^i</w:t>
      </w:r>
      <w:r w:rsidRPr="006408BB">
        <w:rPr>
          <w:rFonts w:ascii="SutonnyMJ" w:hAnsi="SutonnyMJ" w:cs="SutonnyMJ"/>
          <w:sz w:val="24"/>
        </w:rPr>
        <w:tab/>
        <w:t>L. 15 RyjvB</w:t>
      </w:r>
      <w:r w:rsidRPr="006408BB">
        <w:rPr>
          <w:rFonts w:ascii="SutonnyMJ" w:hAnsi="SutonnyMJ" w:cs="SutonnyMJ"/>
          <w:sz w:val="24"/>
        </w:rPr>
        <w:tab/>
        <w:t>M. 30 wW‡m¤^i</w:t>
      </w:r>
      <w:r w:rsidRPr="006408BB">
        <w:rPr>
          <w:rFonts w:ascii="SutonnyMJ" w:hAnsi="SutonnyMJ" w:cs="SutonnyMJ"/>
          <w:sz w:val="24"/>
        </w:rPr>
        <w:tab/>
        <w:t>N. 15 Ryb</w:t>
      </w:r>
      <w:r w:rsidRPr="006408BB">
        <w:rPr>
          <w:rFonts w:ascii="SutonnyMJ" w:hAnsi="SutonnyMJ" w:cs="SutonnyMJ"/>
          <w:sz w:val="24"/>
        </w:rPr>
        <w:tab/>
      </w:r>
      <w:r w:rsidRPr="006408BB">
        <w:rPr>
          <w:rFonts w:ascii="SutonnyMJ" w:eastAsia="SutonnyMJ" w:hAnsi="SutonnyMJ" w:cs="SutonnyMJ"/>
          <w:b/>
          <w:sz w:val="24"/>
          <w:shd w:val="clear" w:color="auto" w:fill="000000"/>
        </w:rPr>
        <w:t>02: K</w:t>
      </w:r>
    </w:p>
    <w:p w:rsidR="00DD5FF0" w:rsidRPr="006408BB" w:rsidRDefault="00DD5FF0" w:rsidP="00DD5FF0">
      <w:pPr>
        <w:tabs>
          <w:tab w:val="left" w:pos="360"/>
          <w:tab w:val="left" w:pos="2340"/>
          <w:tab w:val="left" w:pos="4320"/>
          <w:tab w:val="left" w:pos="6480"/>
          <w:tab w:val="left" w:pos="8145"/>
        </w:tabs>
        <w:rPr>
          <w:rFonts w:ascii="SutonnyMJ" w:hAnsi="SutonnyMJ" w:cs="SutonnyMJ"/>
          <w:b/>
          <w:sz w:val="24"/>
        </w:rPr>
      </w:pPr>
      <w:r w:rsidRPr="006408BB">
        <w:rPr>
          <w:rFonts w:ascii="SutonnyMJ" w:hAnsi="SutonnyMJ" w:cs="SutonnyMJ"/>
          <w:b/>
          <w:sz w:val="24"/>
        </w:rPr>
        <w:t>03.</w:t>
      </w:r>
      <w:r w:rsidRPr="006408BB">
        <w:rPr>
          <w:rFonts w:ascii="SutonnyMJ" w:hAnsi="SutonnyMJ" w:cs="SutonnyMJ"/>
          <w:b/>
          <w:sz w:val="24"/>
        </w:rPr>
        <w:tab/>
        <w:t>AvqKi †Kvb ai‡bi Ki?</w:t>
      </w:r>
    </w:p>
    <w:p w:rsidR="00DD5FF0" w:rsidRPr="006408BB" w:rsidRDefault="00DD5FF0" w:rsidP="00DD5FF0">
      <w:pPr>
        <w:tabs>
          <w:tab w:val="left" w:pos="360"/>
          <w:tab w:val="left" w:pos="2340"/>
          <w:tab w:val="left" w:pos="4320"/>
          <w:tab w:val="left" w:pos="6480"/>
          <w:tab w:val="left" w:pos="8109"/>
        </w:tabs>
        <w:rPr>
          <w:rFonts w:ascii="SutonnyMJ" w:hAnsi="SutonnyMJ" w:cs="SutonnyMJ"/>
          <w:sz w:val="24"/>
        </w:rPr>
      </w:pPr>
      <w:r w:rsidRPr="006408BB">
        <w:rPr>
          <w:rFonts w:ascii="SutonnyMJ" w:hAnsi="SutonnyMJ" w:cs="SutonnyMJ"/>
          <w:sz w:val="24"/>
        </w:rPr>
        <w:tab/>
        <w:t xml:space="preserve">K. </w:t>
      </w:r>
      <w:r w:rsidRPr="006408BB">
        <w:rPr>
          <w:rFonts w:ascii="SutonnyMJ" w:hAnsi="SutonnyMJ" w:cs="SutonnyMJ"/>
          <w:sz w:val="24"/>
          <w:u w:val="single"/>
        </w:rPr>
        <w:t>cÖZ¨ÿ Ki</w:t>
      </w:r>
      <w:r w:rsidRPr="006408BB">
        <w:rPr>
          <w:rFonts w:ascii="SutonnyMJ" w:hAnsi="SutonnyMJ" w:cs="SutonnyMJ"/>
          <w:sz w:val="24"/>
        </w:rPr>
        <w:tab/>
        <w:t>L. c‡ivÿ Ki</w:t>
      </w:r>
      <w:r w:rsidRPr="006408BB">
        <w:rPr>
          <w:rFonts w:ascii="SutonnyMJ" w:hAnsi="SutonnyMJ" w:cs="SutonnyMJ"/>
          <w:sz w:val="24"/>
        </w:rPr>
        <w:tab/>
        <w:t>M. ißvwb Ki</w:t>
      </w:r>
      <w:r w:rsidRPr="006408BB">
        <w:rPr>
          <w:rFonts w:ascii="SutonnyMJ" w:hAnsi="SutonnyMJ" w:cs="SutonnyMJ"/>
          <w:sz w:val="24"/>
        </w:rPr>
        <w:tab/>
        <w:t>N. Avg`vwb ïé</w:t>
      </w:r>
      <w:r w:rsidRPr="006408BB">
        <w:rPr>
          <w:rFonts w:ascii="SutonnyMJ" w:hAnsi="SutonnyMJ" w:cs="SutonnyMJ"/>
          <w:sz w:val="24"/>
        </w:rPr>
        <w:tab/>
      </w:r>
      <w:r w:rsidRPr="006408BB">
        <w:rPr>
          <w:rFonts w:ascii="SutonnyMJ" w:eastAsia="SutonnyMJ" w:hAnsi="SutonnyMJ" w:cs="SutonnyMJ"/>
          <w:b/>
          <w:sz w:val="24"/>
          <w:shd w:val="clear" w:color="auto" w:fill="000000"/>
        </w:rPr>
        <w:t>03:</w:t>
      </w:r>
      <w:r>
        <w:rPr>
          <w:rFonts w:ascii="SutonnyMJ" w:eastAsia="SutonnyMJ" w:hAnsi="SutonnyMJ" w:cs="SutonnyMJ"/>
          <w:b/>
          <w:sz w:val="24"/>
          <w:shd w:val="clear" w:color="auto" w:fill="000000"/>
        </w:rPr>
        <w:t xml:space="preserve"> </w:t>
      </w:r>
      <w:r w:rsidRPr="006408BB">
        <w:rPr>
          <w:rFonts w:ascii="SutonnyMJ" w:eastAsia="SutonnyMJ" w:hAnsi="SutonnyMJ" w:cs="SutonnyMJ"/>
          <w:b/>
          <w:sz w:val="24"/>
          <w:shd w:val="clear" w:color="auto" w:fill="000000"/>
        </w:rPr>
        <w:t>K</w:t>
      </w:r>
    </w:p>
    <w:p w:rsidR="00DD5FF0" w:rsidRPr="006408BB" w:rsidRDefault="00DD5FF0" w:rsidP="00DD5FF0">
      <w:pPr>
        <w:tabs>
          <w:tab w:val="left" w:pos="360"/>
          <w:tab w:val="left" w:pos="2340"/>
          <w:tab w:val="left" w:pos="4320"/>
          <w:tab w:val="left" w:pos="6480"/>
          <w:tab w:val="left" w:pos="8145"/>
        </w:tabs>
        <w:rPr>
          <w:rFonts w:ascii="SutonnyMJ" w:hAnsi="SutonnyMJ" w:cs="SutonnyMJ"/>
          <w:b/>
          <w:sz w:val="24"/>
        </w:rPr>
      </w:pPr>
      <w:r w:rsidRPr="006408BB">
        <w:rPr>
          <w:rFonts w:ascii="SutonnyMJ" w:hAnsi="SutonnyMJ" w:cs="SutonnyMJ"/>
          <w:b/>
          <w:sz w:val="24"/>
        </w:rPr>
        <w:t>04.</w:t>
      </w:r>
      <w:r w:rsidRPr="006408BB">
        <w:rPr>
          <w:rFonts w:ascii="SutonnyMJ" w:hAnsi="SutonnyMJ" w:cs="SutonnyMJ"/>
          <w:b/>
          <w:sz w:val="24"/>
        </w:rPr>
        <w:tab/>
        <w:t>AvqKi †gjvi cÖPjb nq KZ mv‡j?</w:t>
      </w:r>
    </w:p>
    <w:p w:rsidR="00DD5FF0" w:rsidRPr="006408BB" w:rsidRDefault="00DD5FF0" w:rsidP="00DD5FF0">
      <w:pPr>
        <w:tabs>
          <w:tab w:val="left" w:pos="360"/>
          <w:tab w:val="left" w:pos="2340"/>
          <w:tab w:val="left" w:pos="4320"/>
          <w:tab w:val="left" w:pos="6480"/>
          <w:tab w:val="left" w:pos="8145"/>
        </w:tabs>
        <w:rPr>
          <w:rFonts w:ascii="SutonnyMJ" w:hAnsi="SutonnyMJ" w:cs="SutonnyMJ"/>
          <w:sz w:val="24"/>
        </w:rPr>
      </w:pPr>
      <w:r w:rsidRPr="006408BB">
        <w:rPr>
          <w:rFonts w:ascii="SutonnyMJ" w:hAnsi="SutonnyMJ" w:cs="SutonnyMJ"/>
          <w:sz w:val="24"/>
        </w:rPr>
        <w:tab/>
        <w:t>K. 2012 mv‡j</w:t>
      </w:r>
      <w:r w:rsidRPr="006408BB">
        <w:rPr>
          <w:rFonts w:ascii="SutonnyMJ" w:hAnsi="SutonnyMJ" w:cs="SutonnyMJ"/>
          <w:sz w:val="24"/>
        </w:rPr>
        <w:tab/>
        <w:t>L. 2011 mv‡j</w:t>
      </w:r>
      <w:r w:rsidRPr="006408BB">
        <w:rPr>
          <w:rFonts w:ascii="SutonnyMJ" w:hAnsi="SutonnyMJ" w:cs="SutonnyMJ"/>
          <w:sz w:val="24"/>
        </w:rPr>
        <w:tab/>
        <w:t xml:space="preserve">M. </w:t>
      </w:r>
      <w:r w:rsidRPr="006408BB">
        <w:rPr>
          <w:rFonts w:ascii="SutonnyMJ" w:hAnsi="SutonnyMJ" w:cs="SutonnyMJ"/>
          <w:sz w:val="24"/>
          <w:u w:val="single"/>
        </w:rPr>
        <w:t>2010 mv‡j</w:t>
      </w:r>
      <w:r w:rsidRPr="006408BB">
        <w:rPr>
          <w:rFonts w:ascii="SutonnyMJ" w:hAnsi="SutonnyMJ" w:cs="SutonnyMJ"/>
          <w:sz w:val="24"/>
        </w:rPr>
        <w:tab/>
        <w:t>N. 2015 mv‡j</w:t>
      </w:r>
      <w:r w:rsidRPr="006408BB">
        <w:rPr>
          <w:rFonts w:ascii="SutonnyMJ" w:hAnsi="SutonnyMJ" w:cs="SutonnyMJ"/>
          <w:sz w:val="24"/>
        </w:rPr>
        <w:tab/>
      </w:r>
      <w:r w:rsidRPr="006408BB">
        <w:rPr>
          <w:rFonts w:ascii="SutonnyMJ" w:eastAsia="SutonnyMJ" w:hAnsi="SutonnyMJ" w:cs="SutonnyMJ"/>
          <w:b/>
          <w:sz w:val="24"/>
          <w:shd w:val="clear" w:color="auto" w:fill="000000"/>
        </w:rPr>
        <w:t>04: M</w:t>
      </w:r>
    </w:p>
    <w:p w:rsidR="00DD5FF0" w:rsidRPr="006408BB" w:rsidRDefault="00DD5FF0" w:rsidP="00DD5FF0">
      <w:pPr>
        <w:tabs>
          <w:tab w:val="left" w:pos="360"/>
          <w:tab w:val="left" w:pos="2340"/>
          <w:tab w:val="left" w:pos="4320"/>
          <w:tab w:val="left" w:pos="6480"/>
          <w:tab w:val="left" w:pos="8145"/>
        </w:tabs>
        <w:ind w:left="360"/>
        <w:jc w:val="both"/>
        <w:rPr>
          <w:rFonts w:ascii="SutonnyMJ" w:eastAsia="SutonnyMJ" w:hAnsi="SutonnyMJ" w:cs="SutonnyMJ"/>
          <w:spacing w:val="-4"/>
          <w:sz w:val="12"/>
          <w:shd w:val="clear" w:color="auto" w:fill="000000"/>
        </w:rPr>
      </w:pPr>
    </w:p>
    <w:p w:rsidR="00DD5FF0" w:rsidRPr="006408BB" w:rsidRDefault="00DD5FF0" w:rsidP="00DD5FF0">
      <w:pPr>
        <w:shd w:val="clear" w:color="auto" w:fill="000000" w:themeFill="text1"/>
        <w:tabs>
          <w:tab w:val="left" w:pos="360"/>
        </w:tabs>
        <w:jc w:val="center"/>
        <w:rPr>
          <w:rFonts w:ascii="SutonnyMJ" w:eastAsia="SutonnyMJ" w:hAnsi="SutonnyMJ" w:cs="SutonnyMJ"/>
          <w:b/>
          <w:sz w:val="28"/>
          <w:szCs w:val="24"/>
          <w:shd w:val="clear" w:color="auto" w:fill="D9D9D9"/>
        </w:rPr>
      </w:pPr>
      <w:proofErr w:type="gramStart"/>
      <w:r w:rsidRPr="006408BB">
        <w:rPr>
          <w:rFonts w:ascii="SutonnyMJ" w:eastAsia="SutonnyMJ" w:hAnsi="SutonnyMJ" w:cs="SutonnyMJ"/>
          <w:b/>
          <w:sz w:val="28"/>
          <w:szCs w:val="24"/>
          <w:shd w:val="clear" w:color="auto" w:fill="000000" w:themeFill="text1"/>
        </w:rPr>
        <w:t>evsjv</w:t>
      </w:r>
      <w:proofErr w:type="gramEnd"/>
      <w:r w:rsidRPr="006408BB">
        <w:rPr>
          <w:rFonts w:ascii="SutonnyMJ" w:eastAsia="SutonnyMJ" w:hAnsi="SutonnyMJ" w:cs="SutonnyMJ"/>
          <w:b/>
          <w:sz w:val="28"/>
          <w:szCs w:val="24"/>
          <w:shd w:val="clear" w:color="auto" w:fill="000000" w:themeFill="text1"/>
        </w:rPr>
        <w:t>‡`‡k wewb‡qvM Z_¨</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evsjv‡`k cÖ_g †h †`‡ki mv‡_ cyuwR wewb‡qvM Pzw³ K‡iÑ hy³ivR¨ (1980)</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†`‡ki kxl© wewb‡qvMK…Z LvZÑ e¨vswKs</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 xml:space="preserve">evsjv‡`k wewb‡qvM †ev‡W©i mswÿß bvgÑ </w:t>
      </w:r>
      <w:r w:rsidRPr="006408BB">
        <w:rPr>
          <w:rFonts w:ascii="Times New Roman" w:eastAsia="SutonnyMJ" w:hAnsi="Times New Roman" w:cs="Times New Roman"/>
        </w:rPr>
        <w:t>BOI ( Board of Investment)</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wewb‡qvM †ev</w:t>
      </w:r>
      <w:r>
        <w:rPr>
          <w:rFonts w:ascii="SutonnyMJ" w:eastAsia="SutonnyMJ" w:hAnsi="SutonnyMJ" w:cs="SutonnyMJ"/>
          <w:sz w:val="24"/>
        </w:rPr>
        <w:t>W© †h gš¿Yvj‡qi AaxbÑ cÖavbgš¿xi</w:t>
      </w:r>
      <w:r w:rsidRPr="006408BB">
        <w:rPr>
          <w:rFonts w:ascii="SutonnyMJ" w:eastAsia="SutonnyMJ" w:hAnsi="SutonnyMJ" w:cs="SutonnyMJ"/>
          <w:sz w:val="24"/>
        </w:rPr>
        <w:t xml:space="preserve"> Kvh©vjq</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evsjv‡`k wewb‡qvM †evW© cÖwZwôZ nqÑ 1 Rvbyqvwi, 1989</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Pr>
          <w:rFonts w:ascii="SutonnyMJ" w:eastAsia="SutonnyMJ" w:hAnsi="SutonnyMJ" w:cs="SutonnyMJ"/>
          <w:sz w:val="24"/>
        </w:rPr>
        <w:t>me©e„nr wewb‡qvMKvix we‡`wk</w:t>
      </w:r>
      <w:r w:rsidRPr="006408BB">
        <w:rPr>
          <w:rFonts w:ascii="SutonnyMJ" w:eastAsia="SutonnyMJ" w:hAnsi="SutonnyMJ" w:cs="SutonnyMJ"/>
          <w:sz w:val="24"/>
        </w:rPr>
        <w:t xml:space="preserve"> cÖwZôvbÑ BqvsIqvb (`wÿY †Kvwiqv)</w:t>
      </w:r>
    </w:p>
    <w:p w:rsidR="00DD5FF0" w:rsidRPr="006408BB"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evsjv‡`k wewb‡qvM el© †NvlYv Kiv n‡qwQjÑ 1997 mvj‡K</w:t>
      </w:r>
    </w:p>
    <w:p w:rsidR="00DD5FF0" w:rsidRDefault="00DD5FF0" w:rsidP="00DD5FF0">
      <w:pPr>
        <w:pStyle w:val="ListParagraph"/>
        <w:numPr>
          <w:ilvl w:val="0"/>
          <w:numId w:val="79"/>
        </w:numPr>
        <w:tabs>
          <w:tab w:val="left" w:pos="1260"/>
        </w:tabs>
        <w:ind w:left="900"/>
        <w:contextualSpacing/>
        <w:rPr>
          <w:rFonts w:ascii="SutonnyMJ" w:eastAsia="SutonnyMJ" w:hAnsi="SutonnyMJ" w:cs="SutonnyMJ"/>
          <w:sz w:val="24"/>
        </w:rPr>
      </w:pPr>
      <w:r w:rsidRPr="006408BB">
        <w:rPr>
          <w:rFonts w:ascii="SutonnyMJ" w:eastAsia="SutonnyMJ" w:hAnsi="SutonnyMJ" w:cs="SutonnyMJ"/>
          <w:sz w:val="24"/>
        </w:rPr>
        <w:t>2018-2019 mv‡j evsjv‡`‡k me‡P‡q †ewk wewb‡qvM K‡iÑ Pxb</w:t>
      </w:r>
    </w:p>
    <w:p w:rsidR="00DD5FF0" w:rsidRPr="00175F99" w:rsidRDefault="00DD5FF0" w:rsidP="00DD5FF0">
      <w:pPr>
        <w:tabs>
          <w:tab w:val="left" w:pos="1260"/>
        </w:tabs>
        <w:contextualSpacing/>
        <w:rPr>
          <w:rFonts w:ascii="SutonnyMJ" w:eastAsia="SutonnyMJ" w:hAnsi="SutonnyMJ" w:cs="SutonnyMJ"/>
          <w:sz w:val="8"/>
        </w:rPr>
      </w:pPr>
    </w:p>
    <w:p w:rsidR="00DD5FF0" w:rsidRPr="0087238A" w:rsidRDefault="00DD5FF0" w:rsidP="00DD5FF0">
      <w:pPr>
        <w:pStyle w:val="ListParagraph"/>
        <w:numPr>
          <w:ilvl w:val="0"/>
          <w:numId w:val="264"/>
        </w:numPr>
        <w:tabs>
          <w:tab w:val="left" w:pos="360"/>
        </w:tabs>
        <w:contextualSpacing/>
        <w:rPr>
          <w:rFonts w:ascii="SutonnyMJ" w:hAnsi="SutonnyMJ"/>
          <w:b/>
          <w:color w:val="000000" w:themeColor="text1"/>
          <w:sz w:val="24"/>
        </w:rPr>
      </w:pPr>
      <w:r w:rsidRPr="0087238A">
        <w:rPr>
          <w:rFonts w:ascii="SutonnyMJ" w:hAnsi="SutonnyMJ"/>
          <w:b/>
          <w:color w:val="000000" w:themeColor="text1"/>
          <w:sz w:val="24"/>
        </w:rPr>
        <w:t>evsjv‡`‡k we‡`wk wewb‡qvM:</w:t>
      </w:r>
    </w:p>
    <w:p w:rsidR="00DD5FF0" w:rsidRPr="0087238A" w:rsidRDefault="00DD5FF0" w:rsidP="00DD5FF0">
      <w:pPr>
        <w:tabs>
          <w:tab w:val="left" w:pos="360"/>
        </w:tabs>
        <w:ind w:left="360"/>
        <w:rPr>
          <w:rFonts w:ascii="SutonnyMJ" w:hAnsi="SutonnyMJ"/>
          <w:color w:val="000000" w:themeColor="text1"/>
          <w:sz w:val="24"/>
        </w:rPr>
      </w:pPr>
      <w:r w:rsidRPr="0087238A">
        <w:rPr>
          <w:rFonts w:ascii="SutonnyMJ" w:hAnsi="SutonnyMJ"/>
          <w:color w:val="000000" w:themeColor="text1"/>
          <w:sz w:val="24"/>
        </w:rPr>
        <w:t xml:space="preserve">2019 mv‡jÑ </w:t>
      </w:r>
      <w:r w:rsidRPr="0087238A">
        <w:rPr>
          <w:rFonts w:ascii="SutonnyMJ" w:hAnsi="SutonnyMJ"/>
          <w:color w:val="000000" w:themeColor="text1"/>
          <w:sz w:val="24"/>
        </w:rPr>
        <w:tab/>
      </w:r>
      <w:r w:rsidRPr="0087238A">
        <w:rPr>
          <w:rFonts w:ascii="SutonnyMJ" w:hAnsi="SutonnyMJ"/>
          <w:color w:val="000000" w:themeColor="text1"/>
          <w:sz w:val="24"/>
        </w:rPr>
        <w:tab/>
        <w:t>340 †KvwU Wjvi</w:t>
      </w:r>
    </w:p>
    <w:p w:rsidR="00DD5FF0" w:rsidRPr="0087238A" w:rsidRDefault="00DD5FF0" w:rsidP="00DD5FF0">
      <w:pPr>
        <w:tabs>
          <w:tab w:val="left" w:pos="360"/>
        </w:tabs>
        <w:ind w:left="360"/>
        <w:rPr>
          <w:rFonts w:ascii="SutonnyMJ" w:hAnsi="SutonnyMJ"/>
          <w:color w:val="000000" w:themeColor="text1"/>
          <w:sz w:val="24"/>
        </w:rPr>
      </w:pPr>
      <w:r w:rsidRPr="0087238A">
        <w:rPr>
          <w:rFonts w:ascii="SutonnyMJ" w:hAnsi="SutonnyMJ"/>
          <w:color w:val="000000" w:themeColor="text1"/>
          <w:sz w:val="24"/>
        </w:rPr>
        <w:t xml:space="preserve">2018 mv‡jÑ </w:t>
      </w:r>
      <w:r w:rsidRPr="0087238A">
        <w:rPr>
          <w:rFonts w:ascii="SutonnyMJ" w:hAnsi="SutonnyMJ"/>
          <w:color w:val="000000" w:themeColor="text1"/>
          <w:sz w:val="24"/>
        </w:rPr>
        <w:tab/>
      </w:r>
      <w:r w:rsidRPr="0087238A">
        <w:rPr>
          <w:rFonts w:ascii="SutonnyMJ" w:hAnsi="SutonnyMJ"/>
          <w:color w:val="000000" w:themeColor="text1"/>
          <w:sz w:val="24"/>
        </w:rPr>
        <w:tab/>
        <w:t>361 †KvwU Wjvi</w:t>
      </w:r>
    </w:p>
    <w:p w:rsidR="00DD5FF0" w:rsidRPr="0087238A" w:rsidRDefault="00DD5FF0" w:rsidP="00DD5FF0">
      <w:pPr>
        <w:tabs>
          <w:tab w:val="left" w:pos="360"/>
        </w:tabs>
        <w:ind w:left="360"/>
        <w:rPr>
          <w:rFonts w:ascii="SutonnyMJ" w:hAnsi="SutonnyMJ"/>
          <w:color w:val="000000" w:themeColor="text1"/>
          <w:sz w:val="24"/>
        </w:rPr>
      </w:pPr>
      <w:r w:rsidRPr="0087238A">
        <w:rPr>
          <w:rFonts w:ascii="SutonnyMJ" w:hAnsi="SutonnyMJ"/>
          <w:color w:val="000000" w:themeColor="text1"/>
          <w:sz w:val="24"/>
        </w:rPr>
        <w:t>2017 mv‡jÑ</w:t>
      </w:r>
      <w:r w:rsidRPr="0087238A">
        <w:rPr>
          <w:rFonts w:ascii="SutonnyMJ" w:hAnsi="SutonnyMJ"/>
          <w:color w:val="000000" w:themeColor="text1"/>
          <w:sz w:val="24"/>
        </w:rPr>
        <w:tab/>
      </w:r>
      <w:r w:rsidRPr="0087238A">
        <w:rPr>
          <w:rFonts w:ascii="SutonnyMJ" w:hAnsi="SutonnyMJ"/>
          <w:color w:val="000000" w:themeColor="text1"/>
          <w:sz w:val="24"/>
        </w:rPr>
        <w:tab/>
        <w:t>215 †KvwU Wjvi</w:t>
      </w:r>
    </w:p>
    <w:p w:rsidR="00DD5FF0" w:rsidRPr="0087238A" w:rsidRDefault="00DD5FF0" w:rsidP="00DD5FF0">
      <w:pPr>
        <w:tabs>
          <w:tab w:val="left" w:pos="360"/>
        </w:tabs>
        <w:ind w:left="360"/>
        <w:rPr>
          <w:rFonts w:ascii="SutonnyMJ" w:hAnsi="SutonnyMJ"/>
          <w:color w:val="000000" w:themeColor="text1"/>
          <w:sz w:val="24"/>
        </w:rPr>
      </w:pPr>
      <w:r w:rsidRPr="0087238A">
        <w:rPr>
          <w:rFonts w:ascii="SutonnyMJ" w:hAnsi="SutonnyMJ"/>
          <w:color w:val="000000" w:themeColor="text1"/>
          <w:sz w:val="24"/>
        </w:rPr>
        <w:t>2016 mv‡jÑ</w:t>
      </w:r>
      <w:r w:rsidRPr="0087238A">
        <w:rPr>
          <w:rFonts w:ascii="SutonnyMJ" w:hAnsi="SutonnyMJ"/>
          <w:color w:val="000000" w:themeColor="text1"/>
          <w:sz w:val="24"/>
        </w:rPr>
        <w:tab/>
      </w:r>
      <w:r w:rsidRPr="0087238A">
        <w:rPr>
          <w:rFonts w:ascii="SutonnyMJ" w:hAnsi="SutonnyMJ"/>
          <w:color w:val="000000" w:themeColor="text1"/>
          <w:sz w:val="24"/>
        </w:rPr>
        <w:tab/>
        <w:t>233 †KvwU Wjvi</w:t>
      </w:r>
    </w:p>
    <w:p w:rsidR="00DD5FF0" w:rsidRPr="0087238A" w:rsidRDefault="00DD5FF0" w:rsidP="00DD5FF0">
      <w:pPr>
        <w:tabs>
          <w:tab w:val="left" w:pos="360"/>
        </w:tabs>
        <w:ind w:left="360"/>
        <w:rPr>
          <w:rFonts w:ascii="SutonnyMJ" w:hAnsi="SutonnyMJ"/>
          <w:color w:val="000000" w:themeColor="text1"/>
          <w:sz w:val="24"/>
        </w:rPr>
      </w:pPr>
      <w:r w:rsidRPr="0087238A">
        <w:rPr>
          <w:rFonts w:ascii="SutonnyMJ" w:hAnsi="SutonnyMJ"/>
          <w:color w:val="000000" w:themeColor="text1"/>
          <w:sz w:val="24"/>
        </w:rPr>
        <w:t>2015 mv‡jÑ</w:t>
      </w:r>
      <w:r w:rsidRPr="0087238A">
        <w:rPr>
          <w:rFonts w:ascii="SutonnyMJ" w:hAnsi="SutonnyMJ"/>
          <w:color w:val="000000" w:themeColor="text1"/>
          <w:sz w:val="24"/>
        </w:rPr>
        <w:tab/>
      </w:r>
      <w:r w:rsidRPr="0087238A">
        <w:rPr>
          <w:rFonts w:ascii="SutonnyMJ" w:hAnsi="SutonnyMJ"/>
          <w:color w:val="000000" w:themeColor="text1"/>
          <w:sz w:val="24"/>
        </w:rPr>
        <w:tab/>
        <w:t>224 †KvwU Wjvi</w:t>
      </w:r>
    </w:p>
    <w:p w:rsidR="00DD5FF0" w:rsidRPr="0087238A" w:rsidRDefault="00DD5FF0" w:rsidP="00DD5FF0">
      <w:pPr>
        <w:tabs>
          <w:tab w:val="left" w:pos="360"/>
        </w:tabs>
        <w:jc w:val="both"/>
        <w:rPr>
          <w:rFonts w:ascii="SutonnyMJ" w:hAnsi="SutonnyMJ"/>
          <w:color w:val="000000" w:themeColor="text1"/>
          <w:sz w:val="24"/>
        </w:rPr>
      </w:pPr>
      <w:r w:rsidRPr="0087238A">
        <w:rPr>
          <w:rFonts w:ascii="SutonnyMJ" w:hAnsi="SutonnyMJ"/>
          <w:color w:val="000000" w:themeColor="text1"/>
          <w:sz w:val="24"/>
        </w:rPr>
        <w:t>we</w:t>
      </w:r>
      <w:proofErr w:type="gramStart"/>
      <w:r w:rsidRPr="0087238A">
        <w:rPr>
          <w:rFonts w:ascii="SutonnyMJ" w:hAnsi="SutonnyMJ"/>
          <w:color w:val="000000" w:themeColor="text1"/>
          <w:sz w:val="24"/>
        </w:rPr>
        <w:t>.`</w:t>
      </w:r>
      <w:proofErr w:type="gramEnd"/>
      <w:r w:rsidRPr="0087238A">
        <w:rPr>
          <w:rFonts w:ascii="SutonnyMJ" w:hAnsi="SutonnyMJ"/>
          <w:color w:val="000000" w:themeColor="text1"/>
          <w:sz w:val="24"/>
        </w:rPr>
        <w:t>ª: 2018 mv‡j 361 †KvwU Wjvi me‡P‡q †ewk wewb‡qv‡Mi KviY IB eQi Rvcvb †Uve¨v‡Kv B›Uvib¨vkbvj AvwKR MÖæ‡ci ZvgvK e¨emv wK‡b †bq| G‡Z Zviv wewb‡qvM K‡i 147 †KvwU 60 jvL Wjvi|</w:t>
      </w:r>
    </w:p>
    <w:p w:rsidR="00DD5FF0" w:rsidRPr="00A8776E" w:rsidRDefault="00DD5FF0" w:rsidP="00DD5FF0">
      <w:pPr>
        <w:pStyle w:val="ListParagraph"/>
        <w:numPr>
          <w:ilvl w:val="0"/>
          <w:numId w:val="264"/>
        </w:numPr>
        <w:tabs>
          <w:tab w:val="left" w:pos="360"/>
        </w:tabs>
        <w:contextualSpacing/>
        <w:rPr>
          <w:rFonts w:ascii="SutonnyMJ" w:hAnsi="SutonnyMJ"/>
          <w:sz w:val="24"/>
        </w:rPr>
      </w:pPr>
      <w:r w:rsidRPr="00A8776E">
        <w:rPr>
          <w:rFonts w:ascii="SutonnyMJ" w:hAnsi="SutonnyMJ"/>
          <w:sz w:val="24"/>
        </w:rPr>
        <w:t xml:space="preserve">2018: Pxb </w:t>
      </w:r>
      <w:r w:rsidRPr="00A8776E">
        <w:rPr>
          <w:rFonts w:ascii="Times New Roman" w:hAnsi="Times New Roman"/>
          <w:sz w:val="24"/>
        </w:rPr>
        <w:t>&gt;</w:t>
      </w:r>
      <w:r>
        <w:rPr>
          <w:rFonts w:ascii="SutonnyMJ" w:hAnsi="SutonnyMJ"/>
          <w:sz w:val="24"/>
        </w:rPr>
        <w:t xml:space="preserve"> †b`vi</w:t>
      </w:r>
      <w:r w:rsidRPr="00A8776E">
        <w:rPr>
          <w:rFonts w:ascii="SutonnyMJ" w:hAnsi="SutonnyMJ"/>
          <w:sz w:val="24"/>
        </w:rPr>
        <w:t xml:space="preserve">j¨vÛ </w:t>
      </w:r>
      <w:r w:rsidRPr="00A8776E">
        <w:rPr>
          <w:rFonts w:ascii="Times New Roman" w:hAnsi="Times New Roman"/>
          <w:sz w:val="24"/>
        </w:rPr>
        <w:t>&gt;</w:t>
      </w:r>
      <w:r w:rsidRPr="00A8776E">
        <w:rPr>
          <w:rFonts w:ascii="SutonnyMJ" w:hAnsi="SutonnyMJ"/>
          <w:sz w:val="24"/>
        </w:rPr>
        <w:t xml:space="preserve">  weª‡Ub </w:t>
      </w:r>
      <w:r w:rsidRPr="00A8776E">
        <w:rPr>
          <w:rFonts w:ascii="Times New Roman" w:hAnsi="Times New Roman"/>
          <w:sz w:val="24"/>
        </w:rPr>
        <w:t>&gt;</w:t>
      </w:r>
      <w:r w:rsidRPr="00A8776E">
        <w:rPr>
          <w:rFonts w:ascii="SutonnyMJ" w:hAnsi="SutonnyMJ"/>
          <w:sz w:val="24"/>
        </w:rPr>
        <w:t xml:space="preserve">  hy³ivóª</w:t>
      </w:r>
    </w:p>
    <w:p w:rsidR="00DD5FF0" w:rsidRPr="00A8776E" w:rsidRDefault="00DD5FF0" w:rsidP="00DD5FF0">
      <w:pPr>
        <w:pStyle w:val="ListParagraph"/>
        <w:numPr>
          <w:ilvl w:val="0"/>
          <w:numId w:val="264"/>
        </w:numPr>
        <w:tabs>
          <w:tab w:val="left" w:pos="360"/>
        </w:tabs>
        <w:contextualSpacing/>
        <w:rPr>
          <w:rFonts w:ascii="SutonnyMJ" w:hAnsi="SutonnyMJ"/>
          <w:sz w:val="24"/>
        </w:rPr>
      </w:pPr>
      <w:r w:rsidRPr="00A8776E">
        <w:rPr>
          <w:rFonts w:ascii="SutonnyMJ" w:hAnsi="SutonnyMJ"/>
          <w:sz w:val="24"/>
        </w:rPr>
        <w:t>2018 mv‡j `wÿY Gwkqvq me‡P‡q †ewkwewb‡qvM n‡q‡QÑ fvi‡Z</w:t>
      </w:r>
    </w:p>
    <w:p w:rsidR="00DD5FF0" w:rsidRPr="00A8776E" w:rsidRDefault="00DD5FF0" w:rsidP="00DD5FF0">
      <w:pPr>
        <w:pStyle w:val="ListParagraph"/>
        <w:numPr>
          <w:ilvl w:val="0"/>
          <w:numId w:val="264"/>
        </w:numPr>
        <w:tabs>
          <w:tab w:val="left" w:pos="360"/>
        </w:tabs>
        <w:contextualSpacing/>
        <w:rPr>
          <w:rFonts w:ascii="SutonnyMJ" w:hAnsi="SutonnyMJ"/>
          <w:sz w:val="24"/>
        </w:rPr>
      </w:pPr>
      <w:r w:rsidRPr="00A8776E">
        <w:rPr>
          <w:rFonts w:ascii="SutonnyMJ" w:hAnsi="SutonnyMJ"/>
          <w:sz w:val="24"/>
        </w:rPr>
        <w:t>wØZxq Ae¯’vbÑ gvjØx‡ci</w:t>
      </w:r>
    </w:p>
    <w:p w:rsidR="00DD5FF0" w:rsidRPr="00A8776E" w:rsidRDefault="00DD5FF0" w:rsidP="00DD5FF0">
      <w:pPr>
        <w:pStyle w:val="ListParagraph"/>
        <w:numPr>
          <w:ilvl w:val="0"/>
          <w:numId w:val="264"/>
        </w:numPr>
        <w:tabs>
          <w:tab w:val="left" w:pos="360"/>
        </w:tabs>
        <w:contextualSpacing/>
        <w:rPr>
          <w:rFonts w:ascii="SutonnyMJ" w:hAnsi="SutonnyMJ"/>
          <w:sz w:val="24"/>
        </w:rPr>
      </w:pPr>
      <w:r w:rsidRPr="00A8776E">
        <w:rPr>
          <w:rFonts w:ascii="SutonnyMJ" w:hAnsi="SutonnyMJ"/>
          <w:sz w:val="24"/>
        </w:rPr>
        <w:t>Z…Zxq Ae¯’vbÑ evsjv‡`‡ki</w:t>
      </w:r>
    </w:p>
    <w:p w:rsidR="00DD5FF0" w:rsidRPr="006408BB" w:rsidRDefault="00DD5FF0" w:rsidP="00DD5FF0">
      <w:pPr>
        <w:rPr>
          <w:rFonts w:ascii="SutonnyMJ" w:eastAsia="SutonnyMJ" w:hAnsi="SutonnyMJ" w:cs="SutonnyMJ"/>
          <w:sz w:val="4"/>
        </w:rPr>
      </w:pPr>
    </w:p>
    <w:p w:rsidR="00DD5FF0" w:rsidRPr="006408BB" w:rsidRDefault="00DD5FF0" w:rsidP="00DD5FF0">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12"/>
          <w:shd w:val="clear" w:color="auto" w:fill="000000"/>
        </w:rPr>
      </w:pPr>
    </w:p>
    <w:p w:rsidR="00DD5FF0" w:rsidRPr="006408BB" w:rsidRDefault="00DD5FF0" w:rsidP="00DD5FF0">
      <w:pPr>
        <w:tabs>
          <w:tab w:val="left" w:pos="2520"/>
          <w:tab w:val="left" w:pos="4320"/>
          <w:tab w:val="left" w:pos="4680"/>
          <w:tab w:val="left" w:pos="5490"/>
          <w:tab w:val="left" w:pos="6480"/>
          <w:tab w:val="left" w:pos="6660"/>
          <w:tab w:val="left" w:pos="8370"/>
        </w:tabs>
        <w:jc w:val="both"/>
        <w:rPr>
          <w:rFonts w:ascii="SutonnyMJ" w:eastAsia="SutonnyMJ" w:hAnsi="SutonnyMJ" w:cs="SutonnyMJ"/>
          <w:b/>
          <w:shd w:val="clear" w:color="auto" w:fill="000000"/>
        </w:rPr>
      </w:pPr>
      <w:r w:rsidRPr="006408BB">
        <w:rPr>
          <w:rFonts w:ascii="SutonnyMJ" w:eastAsia="SutonnyMJ" w:hAnsi="SutonnyMJ" w:cs="SutonnyMJ"/>
          <w:b/>
          <w:sz w:val="24"/>
          <w:shd w:val="clear" w:color="auto" w:fill="000000"/>
        </w:rPr>
        <w:t>Abykxjbx:</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†`‡k †mevLvZ i‡q‡QÑ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u w:val="single"/>
        </w:rPr>
        <w:t>21wU</w:t>
      </w:r>
      <w:r w:rsidRPr="006408BB">
        <w:rPr>
          <w:rFonts w:ascii="SutonnyMJ" w:eastAsia="SutonnyMJ" w:hAnsi="SutonnyMJ" w:cs="SutonnyMJ"/>
          <w:sz w:val="24"/>
          <w:u w:val="single"/>
        </w:rPr>
        <w:tab/>
      </w:r>
      <w:r w:rsidRPr="006408BB">
        <w:rPr>
          <w:rFonts w:ascii="SutonnyMJ" w:eastAsia="SutonnyMJ" w:hAnsi="SutonnyMJ" w:cs="SutonnyMJ"/>
          <w:sz w:val="24"/>
        </w:rPr>
        <w:t>L. 23wU</w:t>
      </w:r>
      <w:r w:rsidRPr="006408BB">
        <w:rPr>
          <w:rFonts w:ascii="SutonnyMJ" w:eastAsia="SutonnyMJ" w:hAnsi="SutonnyMJ" w:cs="SutonnyMJ"/>
          <w:sz w:val="24"/>
        </w:rPr>
        <w:tab/>
        <w:t>M. 25wU</w:t>
      </w:r>
      <w:r w:rsidRPr="006408BB">
        <w:rPr>
          <w:rFonts w:ascii="SutonnyMJ" w:eastAsia="SutonnyMJ" w:hAnsi="SutonnyMJ" w:cs="SutonnyMJ"/>
          <w:sz w:val="24"/>
        </w:rPr>
        <w:tab/>
        <w:t>N. 27wU</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01: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r>
      <w:proofErr w:type="gramStart"/>
      <w:r w:rsidRPr="006408BB">
        <w:rPr>
          <w:rFonts w:ascii="SutonnyMJ" w:eastAsia="SutonnyMJ" w:hAnsi="SutonnyMJ" w:cs="SutonnyMJ"/>
          <w:b/>
          <w:sz w:val="24"/>
        </w:rPr>
        <w:t>wek</w:t>
      </w:r>
      <w:proofErr w:type="gramEnd"/>
      <w:r w:rsidRPr="006408BB">
        <w:rPr>
          <w:rFonts w:ascii="SutonnyMJ" w:eastAsia="SutonnyMJ" w:hAnsi="SutonnyMJ" w:cs="SutonnyMJ"/>
          <w:b/>
          <w:sz w:val="24"/>
        </w:rPr>
        <w:t xml:space="preserve">^ A_©‰bwZK †dviv‡gi g‡Z ÔPZz_© wkí wecøeÕ n‡jvÑ </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u w:val="single"/>
        </w:rPr>
        <w:t xml:space="preserve">. </w:t>
      </w:r>
      <w:r w:rsidRPr="006408BB">
        <w:rPr>
          <w:rFonts w:ascii="SutonnyMJ" w:eastAsia="SutonnyMJ" w:hAnsi="SutonnyMJ" w:cs="SutonnyMJ"/>
          <w:sz w:val="24"/>
          <w:u w:val="single"/>
        </w:rPr>
        <w:t>Drcv`b e¨e¯</w:t>
      </w:r>
      <w:proofErr w:type="gramStart"/>
      <w:r w:rsidRPr="006408BB">
        <w:rPr>
          <w:rFonts w:ascii="SutonnyMJ" w:eastAsia="SutonnyMJ" w:hAnsi="SutonnyMJ" w:cs="SutonnyMJ"/>
          <w:sz w:val="24"/>
          <w:u w:val="single"/>
        </w:rPr>
        <w:t>’vi</w:t>
      </w:r>
      <w:proofErr w:type="gramEnd"/>
      <w:r w:rsidRPr="006408BB">
        <w:rPr>
          <w:rFonts w:ascii="SutonnyMJ" w:eastAsia="SutonnyMJ" w:hAnsi="SutonnyMJ" w:cs="SutonnyMJ"/>
          <w:sz w:val="24"/>
          <w:u w:val="single"/>
        </w:rPr>
        <w:t xml:space="preserve"> AvaywbKvqb</w:t>
      </w:r>
      <w:r w:rsidRPr="006408BB">
        <w:rPr>
          <w:rFonts w:ascii="SutonnyMJ" w:eastAsia="SutonnyMJ" w:hAnsi="SutonnyMJ" w:cs="SutonnyMJ"/>
          <w:sz w:val="24"/>
          <w:u w:val="single"/>
        </w:rPr>
        <w:tab/>
      </w:r>
      <w:r w:rsidRPr="006408BB">
        <w:rPr>
          <w:rFonts w:ascii="SutonnyMJ" w:eastAsia="SutonnyMJ" w:hAnsi="SutonnyMJ" w:cs="SutonnyMJ"/>
          <w:sz w:val="24"/>
        </w:rPr>
        <w:t>L. B›Uvi‡bU Avwe®‹vi</w:t>
      </w: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shd w:val="clear" w:color="auto" w:fill="000000"/>
        </w:rPr>
        <w:t>02: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cs="Calibri"/>
          <w:sz w:val="24"/>
        </w:rPr>
        <w:lastRenderedPageBreak/>
        <w:tab/>
      </w:r>
      <w:r w:rsidRPr="006408BB">
        <w:rPr>
          <w:rFonts w:ascii="SutonnyMJ" w:eastAsia="SutonnyMJ" w:hAnsi="SutonnyMJ" w:cs="SutonnyMJ"/>
          <w:sz w:val="24"/>
        </w:rPr>
        <w:t xml:space="preserve">M. </w:t>
      </w:r>
      <w:proofErr w:type="gramStart"/>
      <w:r w:rsidRPr="006408BB">
        <w:rPr>
          <w:rFonts w:ascii="SutonnyMJ" w:eastAsia="SutonnyMJ" w:hAnsi="SutonnyMJ" w:cs="SutonnyMJ"/>
          <w:sz w:val="24"/>
        </w:rPr>
        <w:t>ev®</w:t>
      </w:r>
      <w:proofErr w:type="gramEnd"/>
      <w:r w:rsidRPr="006408BB">
        <w:rPr>
          <w:rFonts w:ascii="SutonnyMJ" w:eastAsia="SutonnyMJ" w:hAnsi="SutonnyMJ" w:cs="SutonnyMJ"/>
          <w:sz w:val="24"/>
        </w:rPr>
        <w:t>úxq BwÄb Avwe®‹vi</w:t>
      </w:r>
      <w:r w:rsidRPr="006408BB">
        <w:rPr>
          <w:rFonts w:ascii="SutonnyMJ" w:eastAsia="SutonnyMJ" w:hAnsi="SutonnyMJ" w:cs="SutonnyMJ"/>
          <w:sz w:val="24"/>
        </w:rPr>
        <w:tab/>
      </w:r>
      <w:r w:rsidRPr="006408BB">
        <w:rPr>
          <w:rFonts w:ascii="SutonnyMJ" w:eastAsia="SutonnyMJ" w:hAnsi="SutonnyMJ" w:cs="SutonnyMJ"/>
          <w:sz w:val="24"/>
        </w:rPr>
        <w:tab/>
        <w:t>N. we`y¨r Avwe®‹vi</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 xml:space="preserve">‡`‡k †ewk †iwgU¨vÝ Av‡m †Kvb †`k †_‡K? </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cs="Calibri"/>
          <w:sz w:val="24"/>
        </w:rPr>
        <w:tab/>
      </w: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rPr>
        <w:t>Bivb</w:t>
      </w:r>
      <w:r w:rsidRPr="006408BB">
        <w:rPr>
          <w:rFonts w:ascii="SutonnyMJ" w:eastAsia="SutonnyMJ" w:hAnsi="SutonnyMJ" w:cs="SutonnyMJ"/>
          <w:sz w:val="24"/>
        </w:rPr>
        <w:tab/>
        <w:t>L. mshy³ Avie AvwgivZ</w:t>
      </w:r>
      <w:r w:rsidRPr="006408BB">
        <w:rPr>
          <w:rFonts w:cs="Calibri"/>
          <w:sz w:val="24"/>
        </w:rPr>
        <w:tab/>
      </w:r>
      <w:r w:rsidRPr="006408BB">
        <w:rPr>
          <w:rFonts w:ascii="SutonnyMJ" w:eastAsia="SutonnyMJ" w:hAnsi="SutonnyMJ" w:cs="SutonnyMJ"/>
          <w:sz w:val="24"/>
        </w:rPr>
        <w:t xml:space="preserve">M. </w:t>
      </w:r>
      <w:r w:rsidRPr="006408BB">
        <w:rPr>
          <w:rFonts w:ascii="SutonnyMJ" w:eastAsia="SutonnyMJ" w:hAnsi="SutonnyMJ" w:cs="SutonnyMJ"/>
          <w:sz w:val="24"/>
          <w:u w:val="single"/>
        </w:rPr>
        <w:t>†mŠw` Avie</w:t>
      </w:r>
      <w:r w:rsidRPr="006408BB">
        <w:rPr>
          <w:rFonts w:ascii="SutonnyMJ" w:eastAsia="SutonnyMJ" w:hAnsi="SutonnyMJ" w:cs="SutonnyMJ"/>
          <w:sz w:val="24"/>
          <w:u w:val="single"/>
        </w:rPr>
        <w:tab/>
      </w:r>
      <w:r w:rsidRPr="006408BB">
        <w:rPr>
          <w:rFonts w:ascii="SutonnyMJ" w:eastAsia="SutonnyMJ" w:hAnsi="SutonnyMJ" w:cs="SutonnyMJ"/>
          <w:sz w:val="24"/>
        </w:rPr>
        <w:t>N. Igvb</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03: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B‡Kvbwg‡÷i g‡Z, we‡k^i me‡P‡q fxwZKi †`kÑ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BmivBj</w:t>
      </w:r>
      <w:r w:rsidRPr="006408BB">
        <w:rPr>
          <w:rFonts w:ascii="SutonnyMJ" w:eastAsia="SutonnyMJ" w:hAnsi="SutonnyMJ" w:cs="SutonnyMJ"/>
          <w:sz w:val="24"/>
        </w:rPr>
        <w:tab/>
        <w:t>L. DËi †Kvwiqv</w:t>
      </w:r>
      <w:r w:rsidRPr="006408BB">
        <w:rPr>
          <w:rFonts w:cs="Calibri"/>
          <w:sz w:val="24"/>
        </w:rPr>
        <w:tab/>
      </w:r>
      <w:r w:rsidRPr="006408BB">
        <w:rPr>
          <w:rFonts w:ascii="SutonnyMJ" w:eastAsia="SutonnyMJ" w:hAnsi="SutonnyMJ" w:cs="SutonnyMJ"/>
          <w:sz w:val="24"/>
        </w:rPr>
        <w:t>M</w:t>
      </w:r>
      <w:r w:rsidRPr="006408BB">
        <w:rPr>
          <w:rFonts w:ascii="SutonnyMJ" w:eastAsia="SutonnyMJ" w:hAnsi="SutonnyMJ" w:cs="SutonnyMJ"/>
          <w:sz w:val="24"/>
          <w:u w:val="single"/>
        </w:rPr>
        <w:t xml:space="preserve">.  </w:t>
      </w:r>
      <w:proofErr w:type="gramStart"/>
      <w:r w:rsidRPr="006408BB">
        <w:rPr>
          <w:rFonts w:ascii="SutonnyMJ" w:eastAsia="SutonnyMJ" w:hAnsi="SutonnyMJ" w:cs="SutonnyMJ"/>
          <w:sz w:val="24"/>
          <w:u w:val="single"/>
        </w:rPr>
        <w:t>wgqvbgvi</w:t>
      </w:r>
      <w:proofErr w:type="gramEnd"/>
      <w:r w:rsidRPr="006408BB">
        <w:rPr>
          <w:rFonts w:ascii="SutonnyMJ" w:eastAsia="SutonnyMJ" w:hAnsi="SutonnyMJ" w:cs="SutonnyMJ"/>
          <w:sz w:val="24"/>
          <w:u w:val="single"/>
        </w:rPr>
        <w:tab/>
      </w:r>
      <w:r w:rsidRPr="006408BB">
        <w:rPr>
          <w:rFonts w:ascii="SutonnyMJ" w:eastAsia="SutonnyMJ" w:hAnsi="SutonnyMJ" w:cs="SutonnyMJ"/>
          <w:sz w:val="24"/>
        </w:rPr>
        <w:t>N. wmwiqv</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04: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 xml:space="preserve"> `wÿY Gwkqvq me‡P‡q Kg †eKvi‡Z¡i nvi †Kvb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†bcv‡j</w:t>
      </w:r>
      <w:r w:rsidRPr="006408BB">
        <w:rPr>
          <w:rFonts w:ascii="SutonnyMJ" w:eastAsia="SutonnyMJ" w:hAnsi="SutonnyMJ" w:cs="SutonnyMJ"/>
          <w:sz w:val="24"/>
        </w:rPr>
        <w:tab/>
        <w:t>L. kÖxjsKvq</w:t>
      </w:r>
      <w:r w:rsidRPr="006408BB">
        <w:rPr>
          <w:rFonts w:cs="Calibri"/>
          <w:sz w:val="24"/>
        </w:rPr>
        <w:tab/>
      </w:r>
      <w:r w:rsidRPr="006408BB">
        <w:rPr>
          <w:rFonts w:ascii="SutonnyMJ" w:eastAsia="SutonnyMJ" w:hAnsi="SutonnyMJ" w:cs="SutonnyMJ"/>
          <w:sz w:val="24"/>
        </w:rPr>
        <w:t>M. gvjØx‡c</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fzUv‡b</w:t>
      </w:r>
      <w:r w:rsidRPr="006408BB">
        <w:rPr>
          <w:rFonts w:ascii="SutonnyMJ" w:eastAsia="SutonnyMJ" w:hAnsi="SutonnyMJ" w:cs="SutonnyMJ"/>
          <w:sz w:val="24"/>
          <w:u w:val="single"/>
        </w:rPr>
        <w:tab/>
      </w:r>
      <w:r w:rsidRPr="006408BB">
        <w:rPr>
          <w:rFonts w:ascii="SutonnyMJ" w:eastAsia="SutonnyMJ" w:hAnsi="SutonnyMJ" w:cs="SutonnyMJ"/>
          <w:sz w:val="24"/>
          <w:shd w:val="clear" w:color="auto" w:fill="000000"/>
        </w:rPr>
        <w:t>05: N</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r>
      <w:proofErr w:type="gramStart"/>
      <w:r w:rsidRPr="006408BB">
        <w:rPr>
          <w:rFonts w:ascii="SutonnyMJ" w:eastAsia="SutonnyMJ" w:hAnsi="SutonnyMJ" w:cs="SutonnyMJ"/>
          <w:b/>
          <w:sz w:val="24"/>
        </w:rPr>
        <w:t>eZ©</w:t>
      </w:r>
      <w:proofErr w:type="gramEnd"/>
      <w:r w:rsidRPr="006408BB">
        <w:rPr>
          <w:rFonts w:ascii="SutonnyMJ" w:eastAsia="SutonnyMJ" w:hAnsi="SutonnyMJ" w:cs="SutonnyMJ"/>
          <w:b/>
          <w:sz w:val="24"/>
        </w:rPr>
        <w:t>gv‡b f¨v‡Ui ¯Íi KZwU?</w:t>
      </w:r>
    </w:p>
    <w:p w:rsidR="00DD5FF0" w:rsidRPr="006408BB" w:rsidRDefault="00DD5FF0" w:rsidP="00DD5FF0">
      <w:pPr>
        <w:tabs>
          <w:tab w:val="left" w:pos="360"/>
          <w:tab w:val="left" w:pos="2340"/>
          <w:tab w:val="left" w:pos="4320"/>
          <w:tab w:val="left" w:pos="6480"/>
          <w:tab w:val="left" w:pos="8127"/>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Pr>
          <w:rFonts w:ascii="SutonnyMJ" w:eastAsia="SutonnyMJ" w:hAnsi="SutonnyMJ" w:cs="SutonnyMJ"/>
          <w:sz w:val="24"/>
          <w:u w:val="single"/>
        </w:rPr>
        <w:t>4</w:t>
      </w:r>
      <w:r w:rsidRPr="006408BB">
        <w:rPr>
          <w:rFonts w:ascii="SutonnyMJ" w:eastAsia="SutonnyMJ" w:hAnsi="SutonnyMJ" w:cs="SutonnyMJ"/>
          <w:sz w:val="24"/>
          <w:u w:val="single"/>
        </w:rPr>
        <w:t>wU</w:t>
      </w:r>
      <w:r w:rsidRPr="006408BB">
        <w:rPr>
          <w:rFonts w:ascii="SutonnyMJ" w:eastAsia="SutonnyMJ" w:hAnsi="SutonnyMJ" w:cs="SutonnyMJ"/>
          <w:sz w:val="24"/>
          <w:u w:val="single"/>
        </w:rPr>
        <w:tab/>
      </w:r>
      <w:r w:rsidRPr="006408BB">
        <w:rPr>
          <w:rFonts w:ascii="SutonnyMJ" w:eastAsia="SutonnyMJ" w:hAnsi="SutonnyMJ" w:cs="SutonnyMJ"/>
          <w:sz w:val="24"/>
        </w:rPr>
        <w:t>L. 9wU</w:t>
      </w:r>
      <w:r w:rsidRPr="006408BB">
        <w:rPr>
          <w:rFonts w:ascii="SutonnyMJ" w:eastAsia="SutonnyMJ" w:hAnsi="SutonnyMJ" w:cs="SutonnyMJ"/>
          <w:sz w:val="24"/>
        </w:rPr>
        <w:tab/>
        <w:t>M. 19wU</w:t>
      </w:r>
      <w:r w:rsidRPr="006408BB">
        <w:rPr>
          <w:rFonts w:ascii="SutonnyMJ" w:eastAsia="SutonnyMJ" w:hAnsi="SutonnyMJ" w:cs="SutonnyMJ"/>
          <w:sz w:val="24"/>
        </w:rPr>
        <w:tab/>
        <w:t>N. 15wU</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06: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07.</w:t>
      </w:r>
      <w:r w:rsidRPr="006408BB">
        <w:rPr>
          <w:rFonts w:ascii="SutonnyMJ" w:eastAsia="SutonnyMJ" w:hAnsi="SutonnyMJ" w:cs="SutonnyMJ"/>
          <w:b/>
          <w:sz w:val="24"/>
        </w:rPr>
        <w:tab/>
      </w:r>
      <w:proofErr w:type="gramStart"/>
      <w:r w:rsidRPr="006408BB">
        <w:rPr>
          <w:rFonts w:ascii="SutonnyMJ" w:eastAsia="SutonnyMJ" w:hAnsi="SutonnyMJ" w:cs="SutonnyMJ"/>
          <w:b/>
          <w:sz w:val="24"/>
        </w:rPr>
        <w:t>cY¨g~</w:t>
      </w:r>
      <w:proofErr w:type="gramEnd"/>
      <w:r w:rsidRPr="006408BB">
        <w:rPr>
          <w:rFonts w:ascii="SutonnyMJ" w:eastAsia="SutonnyMJ" w:hAnsi="SutonnyMJ" w:cs="SutonnyMJ"/>
          <w:b/>
          <w:sz w:val="24"/>
        </w:rPr>
        <w:t>j¨ wbqš¿YKvix cÖwZôvbÑ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K¨ve</w:t>
      </w:r>
      <w:r w:rsidRPr="006408BB">
        <w:rPr>
          <w:rFonts w:ascii="SutonnyMJ" w:eastAsia="SutonnyMJ" w:hAnsi="SutonnyMJ" w:cs="SutonnyMJ"/>
          <w:sz w:val="24"/>
        </w:rPr>
        <w:tab/>
        <w:t xml:space="preserve">L. </w:t>
      </w:r>
      <w:r w:rsidRPr="006408BB">
        <w:rPr>
          <w:rFonts w:ascii="SutonnyMJ" w:eastAsia="SutonnyMJ" w:hAnsi="SutonnyMJ" w:cs="SutonnyMJ"/>
          <w:spacing w:val="-6"/>
          <w:sz w:val="24"/>
        </w:rPr>
        <w:t>Bwcwe</w:t>
      </w:r>
      <w:r w:rsidRPr="006408BB">
        <w:rPr>
          <w:rFonts w:ascii="SutonnyMJ" w:eastAsia="SutonnyMJ" w:hAnsi="SutonnyMJ" w:cs="SutonnyMJ"/>
          <w:spacing w:val="-6"/>
          <w:sz w:val="24"/>
        </w:rPr>
        <w:tab/>
      </w:r>
      <w:r w:rsidRPr="006408BB">
        <w:rPr>
          <w:rFonts w:ascii="SutonnyMJ" w:eastAsia="SutonnyMJ" w:hAnsi="SutonnyMJ" w:cs="SutonnyMJ"/>
          <w:sz w:val="24"/>
        </w:rPr>
        <w:t xml:space="preserve">M. </w:t>
      </w:r>
      <w:r w:rsidRPr="006408BB">
        <w:rPr>
          <w:rFonts w:ascii="SutonnyMJ" w:eastAsia="SutonnyMJ" w:hAnsi="SutonnyMJ" w:cs="SutonnyMJ"/>
          <w:spacing w:val="-6"/>
          <w:sz w:val="24"/>
          <w:u w:val="single"/>
        </w:rPr>
        <w:t>wUwmwe</w:t>
      </w:r>
      <w:r w:rsidRPr="006408BB">
        <w:rPr>
          <w:rFonts w:ascii="SutonnyMJ" w:eastAsia="SutonnyMJ" w:hAnsi="SutonnyMJ" w:cs="SutonnyMJ"/>
          <w:sz w:val="24"/>
          <w:u w:val="single"/>
        </w:rPr>
        <w:tab/>
      </w:r>
      <w:r w:rsidRPr="006408BB">
        <w:rPr>
          <w:rFonts w:ascii="SutonnyMJ" w:eastAsia="SutonnyMJ" w:hAnsi="SutonnyMJ" w:cs="SutonnyMJ"/>
          <w:sz w:val="24"/>
        </w:rPr>
        <w:t>N. weGmwUAvB</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07: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pacing w:val="-6"/>
          <w:sz w:val="24"/>
        </w:rPr>
      </w:pPr>
      <w:r w:rsidRPr="006408BB">
        <w:rPr>
          <w:rFonts w:ascii="SutonnyMJ" w:eastAsia="SutonnyMJ" w:hAnsi="SutonnyMJ" w:cs="SutonnyMJ"/>
          <w:b/>
          <w:spacing w:val="-6"/>
          <w:sz w:val="24"/>
        </w:rPr>
        <w:t>08.</w:t>
      </w:r>
      <w:r w:rsidRPr="006408BB">
        <w:rPr>
          <w:rFonts w:ascii="SutonnyMJ" w:eastAsia="SutonnyMJ" w:hAnsi="SutonnyMJ" w:cs="SutonnyMJ"/>
          <w:b/>
          <w:spacing w:val="-6"/>
          <w:sz w:val="24"/>
        </w:rPr>
        <w:tab/>
      </w:r>
      <w:proofErr w:type="gramStart"/>
      <w:r w:rsidRPr="006408BB">
        <w:rPr>
          <w:rFonts w:ascii="SutonnyMJ" w:eastAsia="SutonnyMJ" w:hAnsi="SutonnyMJ" w:cs="SutonnyMJ"/>
          <w:b/>
          <w:spacing w:val="-6"/>
          <w:sz w:val="24"/>
        </w:rPr>
        <w:t>cÂg</w:t>
      </w:r>
      <w:proofErr w:type="gramEnd"/>
      <w:r w:rsidRPr="006408BB">
        <w:rPr>
          <w:rFonts w:ascii="SutonnyMJ" w:eastAsia="SutonnyMJ" w:hAnsi="SutonnyMJ" w:cs="SutonnyMJ"/>
          <w:b/>
          <w:spacing w:val="-6"/>
          <w:sz w:val="24"/>
        </w:rPr>
        <w:t xml:space="preserve"> K…wl </w:t>
      </w:r>
      <w:r>
        <w:rPr>
          <w:rFonts w:ascii="SutonnyMJ" w:eastAsia="SutonnyMJ" w:hAnsi="SutonnyMJ" w:cs="SutonnyMJ"/>
          <w:b/>
          <w:spacing w:val="-6"/>
          <w:sz w:val="24"/>
        </w:rPr>
        <w:t>ïgvwi</w:t>
      </w:r>
      <w:r w:rsidRPr="006408BB">
        <w:rPr>
          <w:rFonts w:ascii="SutonnyMJ" w:eastAsia="SutonnyMJ" w:hAnsi="SutonnyMJ" w:cs="SutonnyMJ"/>
          <w:b/>
          <w:spacing w:val="-6"/>
          <w:sz w:val="24"/>
        </w:rPr>
        <w:t xml:space="preserve"> n</w:t>
      </w:r>
      <w:r w:rsidRPr="006408BB">
        <w:rPr>
          <w:rFonts w:ascii="SutonnyOMJ" w:eastAsia="SutonnyMJ" w:hAnsi="SutonnyOMJ" w:cs="SutonnyOMJ"/>
          <w:b/>
          <w:spacing w:val="-6"/>
          <w:sz w:val="24"/>
        </w:rPr>
        <w:t>য়</w:t>
      </w:r>
      <w:r w:rsidRPr="006408BB">
        <w:rPr>
          <w:rFonts w:ascii="SutonnyMJ" w:eastAsia="SutonnyMJ" w:hAnsi="SutonnyMJ" w:cs="SutonnyMJ"/>
          <w:b/>
          <w:spacing w:val="-6"/>
          <w:sz w:val="24"/>
        </w:rPr>
        <w:t>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2022 mv‡j</w:t>
      </w:r>
      <w:r w:rsidRPr="006408BB">
        <w:rPr>
          <w:rFonts w:ascii="SutonnyMJ" w:eastAsia="SutonnyMJ" w:hAnsi="SutonnyMJ" w:cs="SutonnyMJ"/>
          <w:sz w:val="24"/>
        </w:rPr>
        <w:tab/>
        <w:t xml:space="preserve">L. 2020 mv‡j </w:t>
      </w:r>
      <w:r w:rsidRPr="006408BB">
        <w:rPr>
          <w:rFonts w:cs="Calibri"/>
          <w:sz w:val="24"/>
        </w:rPr>
        <w:tab/>
      </w:r>
      <w:r w:rsidRPr="006408BB">
        <w:rPr>
          <w:rFonts w:ascii="SutonnyMJ" w:eastAsia="SutonnyMJ" w:hAnsi="SutonnyMJ" w:cs="SutonnyMJ"/>
          <w:sz w:val="24"/>
        </w:rPr>
        <w:t xml:space="preserve">M. </w:t>
      </w:r>
      <w:r w:rsidRPr="006408BB">
        <w:rPr>
          <w:rFonts w:ascii="SutonnyMJ" w:eastAsia="SutonnyMJ" w:hAnsi="SutonnyMJ" w:cs="SutonnyMJ"/>
          <w:sz w:val="24"/>
          <w:u w:val="single"/>
        </w:rPr>
        <w:t>2019 mv‡j</w:t>
      </w:r>
      <w:r w:rsidRPr="006408BB">
        <w:rPr>
          <w:rFonts w:ascii="SutonnyMJ" w:eastAsia="SutonnyMJ" w:hAnsi="SutonnyMJ" w:cs="SutonnyMJ"/>
          <w:sz w:val="24"/>
          <w:u w:val="single"/>
        </w:rPr>
        <w:tab/>
      </w:r>
      <w:r w:rsidRPr="006408BB">
        <w:rPr>
          <w:rFonts w:ascii="SutonnyMJ" w:eastAsia="SutonnyMJ" w:hAnsi="SutonnyMJ" w:cs="SutonnyMJ"/>
          <w:sz w:val="24"/>
        </w:rPr>
        <w:t>N. 2018 mv‡j</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08: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09</w:t>
      </w:r>
      <w:r>
        <w:rPr>
          <w:rFonts w:ascii="SutonnyMJ" w:eastAsia="SutonnyMJ" w:hAnsi="SutonnyMJ" w:cs="SutonnyMJ"/>
          <w:b/>
          <w:sz w:val="24"/>
        </w:rPr>
        <w:t>.</w:t>
      </w:r>
      <w:r w:rsidRPr="006408BB">
        <w:rPr>
          <w:rFonts w:ascii="SutonnyMJ" w:eastAsia="SutonnyMJ" w:hAnsi="SutonnyMJ" w:cs="SutonnyMJ"/>
          <w:b/>
          <w:sz w:val="24"/>
        </w:rPr>
        <w:tab/>
      </w:r>
      <w:proofErr w:type="gramStart"/>
      <w:r w:rsidRPr="006408BB">
        <w:rPr>
          <w:rFonts w:ascii="SutonnyMJ" w:eastAsia="SutonnyMJ" w:hAnsi="SutonnyMJ" w:cs="SutonnyMJ"/>
          <w:b/>
          <w:sz w:val="24"/>
        </w:rPr>
        <w:t>eZ©</w:t>
      </w:r>
      <w:proofErr w:type="gramEnd"/>
      <w:r w:rsidRPr="006408BB">
        <w:rPr>
          <w:rFonts w:ascii="SutonnyMJ" w:eastAsia="SutonnyMJ" w:hAnsi="SutonnyMJ" w:cs="SutonnyMJ"/>
          <w:b/>
          <w:sz w:val="24"/>
        </w:rPr>
        <w:t>gv‡b ZvgvK Drcv`‡b kxl© †RjvÑ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w`bvRcyi</w:t>
      </w:r>
      <w:r w:rsidRPr="006408BB">
        <w:rPr>
          <w:rFonts w:ascii="SutonnyMJ" w:eastAsia="SutonnyMJ" w:hAnsi="SutonnyMJ" w:cs="SutonnyMJ"/>
          <w:sz w:val="24"/>
        </w:rPr>
        <w:tab/>
        <w:t xml:space="preserve">L. h‡kvi  </w:t>
      </w:r>
      <w:r w:rsidRPr="006408BB">
        <w:rPr>
          <w:rFonts w:cs="Calibri"/>
          <w:sz w:val="24"/>
        </w:rPr>
        <w:tab/>
      </w:r>
      <w:r w:rsidRPr="006408BB">
        <w:rPr>
          <w:rFonts w:ascii="SutonnyMJ" w:eastAsia="SutonnyMJ" w:hAnsi="SutonnyMJ" w:cs="SutonnyMJ"/>
          <w:sz w:val="24"/>
        </w:rPr>
        <w:t xml:space="preserve">M. </w:t>
      </w:r>
      <w:r w:rsidRPr="006408BB">
        <w:rPr>
          <w:rFonts w:ascii="SutonnyMJ" w:eastAsia="SutonnyMJ" w:hAnsi="SutonnyMJ" w:cs="SutonnyMJ"/>
          <w:sz w:val="24"/>
          <w:u w:val="single"/>
        </w:rPr>
        <w:t>Kzwóqv</w:t>
      </w:r>
      <w:r w:rsidRPr="006408BB">
        <w:rPr>
          <w:rFonts w:ascii="SutonnyMJ" w:eastAsia="SutonnyMJ" w:hAnsi="SutonnyMJ" w:cs="SutonnyMJ"/>
          <w:sz w:val="24"/>
          <w:u w:val="single"/>
        </w:rPr>
        <w:tab/>
      </w:r>
      <w:r w:rsidRPr="006408BB">
        <w:rPr>
          <w:rFonts w:ascii="SutonnyMJ" w:eastAsia="SutonnyMJ" w:hAnsi="SutonnyMJ" w:cs="SutonnyMJ"/>
          <w:sz w:val="24"/>
        </w:rPr>
        <w:t>N. UvOvBj</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09: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10.</w:t>
      </w:r>
      <w:r w:rsidRPr="006408BB">
        <w:rPr>
          <w:rFonts w:ascii="SutonnyMJ" w:eastAsia="SutonnyMJ" w:hAnsi="SutonnyMJ" w:cs="SutonnyMJ"/>
          <w:b/>
          <w:sz w:val="24"/>
        </w:rPr>
        <w:tab/>
        <w:t xml:space="preserve">Ô†eÕ A_©‰bwZK AÂj †Kv_vq? </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cUzqvLvjx</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MvRxcyi</w:t>
      </w:r>
      <w:r w:rsidRPr="006408BB">
        <w:rPr>
          <w:rFonts w:ascii="SutonnyMJ" w:eastAsia="SutonnyMJ" w:hAnsi="SutonnyMJ" w:cs="SutonnyMJ"/>
          <w:sz w:val="24"/>
          <w:u w:val="single"/>
        </w:rPr>
        <w:tab/>
      </w:r>
      <w:r w:rsidRPr="006408BB">
        <w:rPr>
          <w:rFonts w:ascii="SutonnyMJ" w:eastAsia="SutonnyMJ" w:hAnsi="SutonnyMJ" w:cs="SutonnyMJ"/>
          <w:sz w:val="24"/>
        </w:rPr>
        <w:t>M. ewikvj</w:t>
      </w:r>
      <w:r w:rsidRPr="006408BB">
        <w:rPr>
          <w:rFonts w:ascii="SutonnyMJ" w:eastAsia="SutonnyMJ" w:hAnsi="SutonnyMJ" w:cs="SutonnyMJ"/>
          <w:sz w:val="24"/>
        </w:rPr>
        <w:tab/>
        <w:t xml:space="preserve">N. </w:t>
      </w:r>
      <w:proofErr w:type="gramStart"/>
      <w:r w:rsidRPr="006408BB">
        <w:rPr>
          <w:rFonts w:ascii="SutonnyMJ" w:eastAsia="SutonnyMJ" w:hAnsi="SutonnyMJ" w:cs="SutonnyMJ"/>
          <w:sz w:val="24"/>
        </w:rPr>
        <w:t>ev‡</w:t>
      </w:r>
      <w:proofErr w:type="gramEnd"/>
      <w:r w:rsidRPr="006408BB">
        <w:rPr>
          <w:rFonts w:ascii="SutonnyMJ" w:eastAsia="SutonnyMJ" w:hAnsi="SutonnyMJ" w:cs="SutonnyMJ"/>
          <w:sz w:val="24"/>
        </w:rPr>
        <w:t>MinvU</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10: L</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pacing w:val="-10"/>
          <w:sz w:val="24"/>
        </w:rPr>
      </w:pPr>
      <w:r w:rsidRPr="006408BB">
        <w:rPr>
          <w:rFonts w:ascii="SutonnyMJ" w:eastAsia="SutonnyMJ" w:hAnsi="SutonnyMJ" w:cs="SutonnyMJ"/>
          <w:b/>
          <w:sz w:val="24"/>
        </w:rPr>
        <w:t>11.</w:t>
      </w:r>
      <w:r w:rsidRPr="006408BB">
        <w:rPr>
          <w:rFonts w:ascii="SutonnyMJ" w:eastAsia="SutonnyMJ" w:hAnsi="SutonnyMJ" w:cs="SutonnyMJ"/>
          <w:b/>
          <w:sz w:val="24"/>
        </w:rPr>
        <w:tab/>
      </w:r>
      <w:proofErr w:type="gramStart"/>
      <w:r w:rsidRPr="006408BB">
        <w:rPr>
          <w:rFonts w:ascii="SutonnyMJ" w:eastAsia="SutonnyMJ" w:hAnsi="SutonnyMJ" w:cs="SutonnyMJ"/>
          <w:b/>
          <w:spacing w:val="-10"/>
          <w:sz w:val="24"/>
        </w:rPr>
        <w:t>cwiKíbv</w:t>
      </w:r>
      <w:proofErr w:type="gramEnd"/>
      <w:r w:rsidRPr="006408BB">
        <w:rPr>
          <w:rFonts w:ascii="SutonnyMJ" w:eastAsia="SutonnyMJ" w:hAnsi="SutonnyMJ" w:cs="SutonnyMJ"/>
          <w:b/>
          <w:spacing w:val="-10"/>
          <w:sz w:val="24"/>
        </w:rPr>
        <w:t xml:space="preserve"> gš¿Yvjq KZ mv‡j MYcÖRvZš¿x evsjv‡`k miKv‡ii RvZxq B-Mfb©‡g›U cÖwKDi‡g›U (B-wRwc) †cvU©vj Pvjy K‡i?</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2015 mv‡j</w:t>
      </w:r>
      <w:r w:rsidRPr="006408BB">
        <w:rPr>
          <w:rFonts w:ascii="SutonnyMJ" w:eastAsia="SutonnyMJ" w:hAnsi="SutonnyMJ" w:cs="SutonnyMJ"/>
          <w:sz w:val="24"/>
        </w:rPr>
        <w:tab/>
        <w:t xml:space="preserve">L. 2010 mv‡j  </w:t>
      </w:r>
      <w:r w:rsidRPr="006408BB">
        <w:rPr>
          <w:rFonts w:cs="Calibri"/>
          <w:sz w:val="24"/>
        </w:rPr>
        <w:tab/>
      </w:r>
      <w:r w:rsidRPr="006408BB">
        <w:rPr>
          <w:rFonts w:ascii="SutonnyMJ" w:eastAsia="SutonnyMJ" w:hAnsi="SutonnyMJ" w:cs="SutonnyMJ"/>
          <w:sz w:val="24"/>
        </w:rPr>
        <w:t xml:space="preserve">M. </w:t>
      </w:r>
      <w:r w:rsidRPr="006408BB">
        <w:rPr>
          <w:rFonts w:ascii="SutonnyMJ" w:eastAsia="SutonnyMJ" w:hAnsi="SutonnyMJ" w:cs="SutonnyMJ"/>
          <w:sz w:val="24"/>
          <w:u w:val="single"/>
        </w:rPr>
        <w:t>2011 mv‡j</w:t>
      </w:r>
      <w:r w:rsidRPr="006408BB">
        <w:rPr>
          <w:rFonts w:ascii="SutonnyMJ" w:eastAsia="SutonnyMJ" w:hAnsi="SutonnyMJ" w:cs="SutonnyMJ"/>
          <w:sz w:val="24"/>
          <w:u w:val="single"/>
        </w:rPr>
        <w:tab/>
      </w:r>
      <w:r w:rsidRPr="006408BB">
        <w:rPr>
          <w:rFonts w:ascii="SutonnyMJ" w:eastAsia="SutonnyMJ" w:hAnsi="SutonnyMJ" w:cs="SutonnyMJ"/>
          <w:sz w:val="24"/>
        </w:rPr>
        <w:t>N. 2012 mv‡j</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11: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12.</w:t>
      </w:r>
      <w:r w:rsidRPr="006408BB">
        <w:rPr>
          <w:rFonts w:ascii="SutonnyMJ" w:eastAsia="SutonnyMJ" w:hAnsi="SutonnyMJ" w:cs="SutonnyMJ"/>
          <w:b/>
          <w:sz w:val="24"/>
        </w:rPr>
        <w:tab/>
        <w:t>AvšÍR©vwZK Kv÷gm w`emÑ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10 wW‡m¤^i</w:t>
      </w:r>
      <w:r w:rsidRPr="006408BB">
        <w:rPr>
          <w:rFonts w:ascii="SutonnyMJ" w:eastAsia="SutonnyMJ" w:hAnsi="SutonnyMJ" w:cs="SutonnyMJ"/>
          <w:sz w:val="24"/>
        </w:rPr>
        <w:tab/>
        <w:t>L. 24 Rvbyqvwi</w:t>
      </w:r>
      <w:r w:rsidRPr="006408BB">
        <w:rPr>
          <w:rFonts w:cs="Calibri"/>
          <w:sz w:val="24"/>
        </w:rPr>
        <w:tab/>
      </w:r>
      <w:r w:rsidRPr="006408BB">
        <w:rPr>
          <w:rFonts w:ascii="SutonnyMJ" w:eastAsia="SutonnyMJ" w:hAnsi="SutonnyMJ" w:cs="SutonnyMJ"/>
          <w:sz w:val="24"/>
        </w:rPr>
        <w:t>M. 25 Rvbyqvwi</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26 Rvbyqvwi</w:t>
      </w:r>
      <w:r w:rsidRPr="006408BB">
        <w:rPr>
          <w:rFonts w:ascii="SutonnyMJ" w:eastAsia="SutonnyMJ" w:hAnsi="SutonnyMJ" w:cs="SutonnyMJ"/>
          <w:sz w:val="24"/>
          <w:u w:val="single"/>
        </w:rPr>
        <w:tab/>
      </w:r>
      <w:r w:rsidRPr="006408BB">
        <w:rPr>
          <w:rFonts w:ascii="SutonnyMJ" w:eastAsia="SutonnyMJ" w:hAnsi="SutonnyMJ" w:cs="SutonnyMJ"/>
          <w:sz w:val="24"/>
          <w:shd w:val="clear" w:color="auto" w:fill="000000"/>
        </w:rPr>
        <w:t>12: N</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13.</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 xml:space="preserve">‡`‡k †Kvb ai‡bi A_©‰bwZK e¨e¯’v we`¨gvb </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u w:val="single"/>
        </w:rPr>
        <w:t xml:space="preserve">. </w:t>
      </w:r>
      <w:r w:rsidRPr="006408BB">
        <w:rPr>
          <w:rFonts w:ascii="SutonnyMJ" w:eastAsia="SutonnyMJ" w:hAnsi="SutonnyMJ" w:cs="SutonnyMJ"/>
          <w:sz w:val="24"/>
          <w:u w:val="single"/>
        </w:rPr>
        <w:t>wgkÖ</w:t>
      </w:r>
      <w:r w:rsidRPr="006408BB">
        <w:rPr>
          <w:rFonts w:ascii="SutonnyMJ" w:eastAsia="SutonnyMJ" w:hAnsi="SutonnyMJ" w:cs="SutonnyMJ"/>
          <w:sz w:val="24"/>
          <w:u w:val="single"/>
        </w:rPr>
        <w:tab/>
      </w:r>
      <w:r w:rsidRPr="006408BB">
        <w:rPr>
          <w:rFonts w:ascii="SutonnyMJ" w:eastAsia="SutonnyMJ" w:hAnsi="SutonnyMJ" w:cs="SutonnyMJ"/>
          <w:sz w:val="24"/>
        </w:rPr>
        <w:t>L. c</w:t>
      </w:r>
      <w:r>
        <w:rPr>
          <w:rFonts w:ascii="SutonnyMJ" w:eastAsia="SutonnyMJ" w:hAnsi="SutonnyMJ" w:cs="SutonnyMJ"/>
          <w:sz w:val="24"/>
        </w:rPr>
        <w:t>yuwRev`x</w:t>
      </w:r>
      <w:r>
        <w:rPr>
          <w:rFonts w:ascii="SutonnyMJ" w:eastAsia="SutonnyMJ" w:hAnsi="SutonnyMJ" w:cs="SutonnyMJ"/>
          <w:sz w:val="24"/>
        </w:rPr>
        <w:tab/>
        <w:t>M. mgvRZvwš¿K</w:t>
      </w:r>
      <w:r>
        <w:rPr>
          <w:rFonts w:ascii="SutonnyMJ" w:eastAsia="SutonnyMJ" w:hAnsi="SutonnyMJ" w:cs="SutonnyMJ"/>
          <w:sz w:val="24"/>
        </w:rPr>
        <w:tab/>
        <w:t>N. Bmjvwg</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13: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14.</w:t>
      </w:r>
      <w:r w:rsidRPr="006408BB">
        <w:rPr>
          <w:rFonts w:ascii="SutonnyMJ" w:eastAsia="SutonnyMJ" w:hAnsi="SutonnyMJ" w:cs="SutonnyMJ"/>
          <w:b/>
          <w:sz w:val="24"/>
        </w:rPr>
        <w:tab/>
        <w:t xml:space="preserve">†eBj AvDU kãwU wK‡mi mv‡_ RwoZ? </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†Ljva~</w:t>
      </w:r>
      <w:proofErr w:type="gramStart"/>
      <w:r w:rsidRPr="006408BB">
        <w:rPr>
          <w:rFonts w:ascii="SutonnyMJ" w:eastAsia="SutonnyMJ" w:hAnsi="SutonnyMJ" w:cs="SutonnyMJ"/>
          <w:sz w:val="24"/>
        </w:rPr>
        <w:t>jv</w:t>
      </w:r>
      <w:proofErr w:type="gramEnd"/>
      <w:r w:rsidRPr="006408BB">
        <w:rPr>
          <w:rFonts w:ascii="SutonnyMJ" w:eastAsia="SutonnyMJ" w:hAnsi="SutonnyMJ" w:cs="SutonnyMJ"/>
          <w:sz w:val="24"/>
        </w:rPr>
        <w:tab/>
        <w:t xml:space="preserve">L. </w:t>
      </w:r>
      <w:r w:rsidRPr="006408BB">
        <w:rPr>
          <w:rFonts w:ascii="SutonnyMJ" w:eastAsia="SutonnyMJ" w:hAnsi="SutonnyMJ" w:cs="SutonnyMJ"/>
          <w:sz w:val="24"/>
          <w:u w:val="single"/>
        </w:rPr>
        <w:t xml:space="preserve">A_©bxwZ  </w:t>
      </w:r>
      <w:r w:rsidRPr="006408BB">
        <w:rPr>
          <w:rFonts w:cs="Calibri"/>
          <w:sz w:val="24"/>
          <w:u w:val="single"/>
        </w:rPr>
        <w:tab/>
      </w:r>
      <w:r w:rsidRPr="006408BB">
        <w:rPr>
          <w:rFonts w:ascii="SutonnyMJ" w:eastAsia="SutonnyMJ" w:hAnsi="SutonnyMJ" w:cs="SutonnyMJ"/>
          <w:sz w:val="24"/>
        </w:rPr>
        <w:t>M. ivRbxwZ</w:t>
      </w:r>
      <w:r w:rsidRPr="006408BB">
        <w:rPr>
          <w:rFonts w:ascii="SutonnyMJ" w:eastAsia="SutonnyMJ" w:hAnsi="SutonnyMJ" w:cs="SutonnyMJ"/>
          <w:sz w:val="24"/>
        </w:rPr>
        <w:tab/>
        <w:t>N. cigvYy A¯¿</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14: L</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15.</w:t>
      </w:r>
      <w:r w:rsidRPr="006408BB">
        <w:rPr>
          <w:rFonts w:ascii="SutonnyMJ" w:eastAsia="SutonnyMJ" w:hAnsi="SutonnyMJ" w:cs="SutonnyMJ"/>
          <w:b/>
          <w:sz w:val="24"/>
        </w:rPr>
        <w:tab/>
      </w:r>
      <w:proofErr w:type="gramStart"/>
      <w:r w:rsidRPr="006408BB">
        <w:rPr>
          <w:rFonts w:ascii="SutonnyMJ" w:eastAsia="SutonnyMJ" w:hAnsi="SutonnyMJ" w:cs="SutonnyMJ"/>
          <w:b/>
          <w:sz w:val="24"/>
        </w:rPr>
        <w:t>wRwWwc‡</w:t>
      </w:r>
      <w:proofErr w:type="gramEnd"/>
      <w:r w:rsidRPr="006408BB">
        <w:rPr>
          <w:rFonts w:ascii="SutonnyMJ" w:eastAsia="SutonnyMJ" w:hAnsi="SutonnyMJ" w:cs="SutonnyMJ"/>
          <w:b/>
          <w:sz w:val="24"/>
        </w:rPr>
        <w:t>Z hy³ n‡e bvÑ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mvnvh¨</w:t>
      </w:r>
      <w:r w:rsidRPr="006408BB">
        <w:rPr>
          <w:rFonts w:ascii="SutonnyMJ" w:eastAsia="SutonnyMJ" w:hAnsi="SutonnyMJ" w:cs="SutonnyMJ"/>
          <w:sz w:val="24"/>
        </w:rPr>
        <w:tab/>
        <w:t>L. †eZb</w:t>
      </w:r>
      <w:r w:rsidRPr="006408BB">
        <w:rPr>
          <w:rFonts w:ascii="SutonnyMJ" w:eastAsia="SutonnyMJ" w:hAnsi="SutonnyMJ" w:cs="SutonnyMJ"/>
          <w:sz w:val="24"/>
        </w:rPr>
        <w:tab/>
        <w:t xml:space="preserve">M. </w:t>
      </w:r>
      <w:r w:rsidRPr="006408BB">
        <w:rPr>
          <w:rFonts w:ascii="SutonnyMJ" w:eastAsia="SutonnyMJ" w:hAnsi="SutonnyMJ" w:cs="SutonnyMJ"/>
          <w:sz w:val="24"/>
          <w:u w:val="single"/>
        </w:rPr>
        <w:t>cÖevmx Avq</w:t>
      </w:r>
      <w:r w:rsidRPr="006408BB">
        <w:rPr>
          <w:rFonts w:ascii="SutonnyMJ" w:eastAsia="SutonnyMJ" w:hAnsi="SutonnyMJ" w:cs="SutonnyMJ"/>
          <w:sz w:val="24"/>
          <w:u w:val="single"/>
        </w:rPr>
        <w:tab/>
      </w:r>
      <w:r w:rsidRPr="006408BB">
        <w:rPr>
          <w:rFonts w:ascii="SutonnyMJ" w:eastAsia="SutonnyMJ" w:hAnsi="SutonnyMJ" w:cs="SutonnyMJ"/>
          <w:sz w:val="24"/>
        </w:rPr>
        <w:t>N. ißvwb Avq</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15: M</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16.</w:t>
      </w:r>
      <w:r w:rsidRPr="006408BB">
        <w:rPr>
          <w:rFonts w:ascii="SutonnyMJ" w:eastAsia="SutonnyMJ" w:hAnsi="SutonnyMJ" w:cs="SutonnyMJ"/>
          <w:b/>
          <w:sz w:val="24"/>
        </w:rPr>
        <w:tab/>
      </w:r>
      <w:proofErr w:type="gramStart"/>
      <w:r w:rsidRPr="006408BB">
        <w:rPr>
          <w:rFonts w:ascii="SutonnyMJ" w:eastAsia="SutonnyMJ" w:hAnsi="SutonnyMJ" w:cs="SutonnyMJ"/>
          <w:b/>
          <w:sz w:val="24"/>
        </w:rPr>
        <w:t>evsjv</w:t>
      </w:r>
      <w:proofErr w:type="gramEnd"/>
      <w:r w:rsidRPr="006408BB">
        <w:rPr>
          <w:rFonts w:ascii="SutonnyMJ" w:eastAsia="SutonnyMJ" w:hAnsi="SutonnyMJ" w:cs="SutonnyMJ"/>
          <w:b/>
          <w:sz w:val="24"/>
        </w:rPr>
        <w:t>‡`‡ki A_©bxwZi wfwËeQiÑ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2003-04</w:t>
      </w:r>
      <w:r w:rsidRPr="006408BB">
        <w:rPr>
          <w:rFonts w:ascii="SutonnyMJ" w:eastAsia="SutonnyMJ" w:hAnsi="SutonnyMJ" w:cs="SutonnyMJ"/>
          <w:sz w:val="24"/>
        </w:rPr>
        <w:tab/>
        <w:t>L. 2000-01</w:t>
      </w:r>
      <w:r w:rsidRPr="006408BB">
        <w:rPr>
          <w:rFonts w:cs="Calibri"/>
          <w:sz w:val="24"/>
        </w:rPr>
        <w:tab/>
      </w:r>
      <w:r w:rsidRPr="006408BB">
        <w:rPr>
          <w:rFonts w:ascii="SutonnyMJ" w:eastAsia="SutonnyMJ" w:hAnsi="SutonnyMJ" w:cs="SutonnyMJ"/>
          <w:sz w:val="24"/>
        </w:rPr>
        <w:t>M. 2010-11</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2005-06</w:t>
      </w:r>
      <w:r w:rsidRPr="006408BB">
        <w:rPr>
          <w:rFonts w:ascii="SutonnyMJ" w:eastAsia="SutonnyMJ" w:hAnsi="SutonnyMJ" w:cs="SutonnyMJ"/>
          <w:sz w:val="24"/>
          <w:u w:val="single"/>
        </w:rPr>
        <w:tab/>
      </w:r>
      <w:r w:rsidRPr="006408BB">
        <w:rPr>
          <w:rFonts w:ascii="SutonnyMJ" w:eastAsia="SutonnyMJ" w:hAnsi="SutonnyMJ" w:cs="SutonnyMJ"/>
          <w:sz w:val="24"/>
          <w:shd w:val="clear" w:color="auto" w:fill="000000"/>
        </w:rPr>
        <w:t>16: N</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17.</w:t>
      </w:r>
      <w:r w:rsidRPr="006408BB">
        <w:rPr>
          <w:rFonts w:ascii="SutonnyMJ" w:eastAsia="SutonnyMJ" w:hAnsi="SutonnyMJ" w:cs="SutonnyMJ"/>
          <w:b/>
          <w:sz w:val="24"/>
        </w:rPr>
        <w:tab/>
      </w:r>
      <w:proofErr w:type="gramStart"/>
      <w:r w:rsidRPr="006408BB">
        <w:rPr>
          <w:rFonts w:ascii="SutonnyMJ" w:eastAsia="SutonnyMJ" w:hAnsi="SutonnyMJ" w:cs="SutonnyMJ"/>
          <w:b/>
          <w:sz w:val="24"/>
        </w:rPr>
        <w:t>wRAvi</w:t>
      </w:r>
      <w:proofErr w:type="gramEnd"/>
      <w:r w:rsidRPr="006408BB">
        <w:rPr>
          <w:rFonts w:ascii="SutonnyMJ" w:eastAsia="SutonnyMJ" w:hAnsi="SutonnyMJ" w:cs="SutonnyMJ"/>
          <w:b/>
          <w:sz w:val="24"/>
        </w:rPr>
        <w:t>, KvweLv, wfwRwW, wfwRGd †Kvb ai‡bi Kg©m~wP?</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r>
      <w:proofErr w:type="gramStart"/>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u w:val="single"/>
        </w:rPr>
        <w:t>mvgvwRK wbivcËv</w:t>
      </w:r>
      <w:r w:rsidRPr="006408BB">
        <w:rPr>
          <w:rFonts w:ascii="SutonnyMJ" w:eastAsia="SutonnyMJ" w:hAnsi="SutonnyMJ" w:cs="SutonnyMJ"/>
          <w:sz w:val="24"/>
          <w:u w:val="single"/>
        </w:rPr>
        <w:tab/>
      </w:r>
      <w:r w:rsidRPr="006408BB">
        <w:rPr>
          <w:rFonts w:ascii="SutonnyMJ" w:eastAsia="SutonnyMJ" w:hAnsi="SutonnyMJ" w:cs="SutonnyMJ"/>
          <w:sz w:val="24"/>
        </w:rPr>
        <w:t>L.</w:t>
      </w:r>
      <w:proofErr w:type="gramEnd"/>
      <w:r w:rsidRPr="006408BB">
        <w:rPr>
          <w:rFonts w:ascii="SutonnyMJ" w:eastAsia="SutonnyMJ" w:hAnsi="SutonnyMJ" w:cs="SutonnyMJ"/>
          <w:sz w:val="24"/>
        </w:rPr>
        <w:t xml:space="preserve"> A_©‰bwZK wbivcËv</w:t>
      </w:r>
      <w:r w:rsidRPr="006408BB">
        <w:rPr>
          <w:rFonts w:cs="Calibri"/>
          <w:sz w:val="24"/>
        </w:rPr>
        <w:tab/>
      </w:r>
      <w:r w:rsidRPr="006408BB">
        <w:rPr>
          <w:rFonts w:ascii="SutonnyMJ" w:eastAsia="SutonnyMJ" w:hAnsi="SutonnyMJ" w:cs="SutonnyMJ"/>
          <w:sz w:val="24"/>
        </w:rPr>
        <w:t>M. Dbœqbg~jK</w:t>
      </w:r>
      <w:r w:rsidRPr="006408BB">
        <w:rPr>
          <w:rFonts w:ascii="SutonnyMJ" w:eastAsia="SutonnyMJ" w:hAnsi="SutonnyMJ" w:cs="SutonnyMJ"/>
          <w:sz w:val="24"/>
        </w:rPr>
        <w:tab/>
        <w:t>N. †UKmB</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17: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18.</w:t>
      </w:r>
      <w:r w:rsidRPr="006408BB">
        <w:rPr>
          <w:rFonts w:ascii="SutonnyMJ" w:eastAsia="SutonnyMJ" w:hAnsi="SutonnyMJ" w:cs="SutonnyMJ"/>
          <w:b/>
          <w:sz w:val="24"/>
        </w:rPr>
        <w:tab/>
      </w:r>
      <w:proofErr w:type="gramStart"/>
      <w:r w:rsidRPr="006408BB">
        <w:rPr>
          <w:rFonts w:ascii="SutonnyMJ" w:eastAsia="SutonnyMJ" w:hAnsi="SutonnyMJ" w:cs="SutonnyMJ"/>
          <w:b/>
          <w:sz w:val="24"/>
        </w:rPr>
        <w:t>cjøx</w:t>
      </w:r>
      <w:proofErr w:type="gramEnd"/>
      <w:r w:rsidRPr="006408BB">
        <w:rPr>
          <w:rFonts w:ascii="SutonnyMJ" w:eastAsia="SutonnyMJ" w:hAnsi="SutonnyMJ" w:cs="SutonnyMJ"/>
          <w:b/>
          <w:sz w:val="24"/>
        </w:rPr>
        <w:t xml:space="preserve"> `vwi`ª we‡gvPb dvD‡ÛkbÑ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proofErr w:type="gramStart"/>
      <w:r w:rsidRPr="006408BB">
        <w:rPr>
          <w:rFonts w:ascii="SutonnyMJ" w:eastAsia="SutonnyMJ" w:hAnsi="SutonnyMJ" w:cs="SutonnyMJ"/>
          <w:sz w:val="24"/>
        </w:rPr>
        <w:t>wc‡</w:t>
      </w:r>
      <w:proofErr w:type="gramEnd"/>
      <w:r w:rsidRPr="006408BB">
        <w:rPr>
          <w:rFonts w:ascii="SutonnyMJ" w:eastAsia="SutonnyMJ" w:hAnsi="SutonnyMJ" w:cs="SutonnyMJ"/>
          <w:sz w:val="24"/>
        </w:rPr>
        <w:t>KGmGd</w:t>
      </w:r>
      <w:r w:rsidRPr="006408BB">
        <w:rPr>
          <w:rFonts w:ascii="SutonnyMJ" w:eastAsia="SutonnyMJ" w:hAnsi="SutonnyMJ" w:cs="SutonnyMJ"/>
          <w:sz w:val="24"/>
        </w:rPr>
        <w:tab/>
        <w:t xml:space="preserve">L. wewcwWGd </w:t>
      </w:r>
      <w:r w:rsidRPr="006408BB">
        <w:rPr>
          <w:rFonts w:cs="Calibri"/>
          <w:sz w:val="24"/>
        </w:rPr>
        <w:tab/>
      </w:r>
      <w:r w:rsidRPr="006408BB">
        <w:rPr>
          <w:rFonts w:ascii="SutonnyMJ" w:eastAsia="SutonnyMJ" w:hAnsi="SutonnyMJ" w:cs="SutonnyMJ"/>
          <w:sz w:val="24"/>
        </w:rPr>
        <w:t>M. wcAviGmwc</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wcwWweGd</w:t>
      </w:r>
      <w:r w:rsidRPr="006408BB">
        <w:rPr>
          <w:rFonts w:ascii="SutonnyMJ" w:eastAsia="SutonnyMJ" w:hAnsi="SutonnyMJ" w:cs="SutonnyMJ"/>
          <w:sz w:val="24"/>
          <w:u w:val="single"/>
        </w:rPr>
        <w:tab/>
      </w:r>
      <w:r w:rsidRPr="006408BB">
        <w:rPr>
          <w:rFonts w:ascii="SutonnyMJ" w:eastAsia="SutonnyMJ" w:hAnsi="SutonnyMJ" w:cs="SutonnyMJ"/>
          <w:sz w:val="24"/>
          <w:shd w:val="clear" w:color="auto" w:fill="000000"/>
        </w:rPr>
        <w:t>18: N</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19.</w:t>
      </w:r>
      <w:r w:rsidRPr="006408BB">
        <w:rPr>
          <w:rFonts w:ascii="SutonnyMJ" w:eastAsia="SutonnyMJ" w:hAnsi="SutonnyMJ" w:cs="SutonnyMJ"/>
          <w:b/>
          <w:sz w:val="24"/>
        </w:rPr>
        <w:tab/>
        <w:t xml:space="preserve">2000 mvj †_‡K Pvjy _vKv cjøx `vwi`ª we‡gvPb </w:t>
      </w:r>
      <w:proofErr w:type="gramStart"/>
      <w:r w:rsidRPr="006408BB">
        <w:rPr>
          <w:rFonts w:ascii="SutonnyMJ" w:eastAsia="SutonnyMJ" w:hAnsi="SutonnyMJ" w:cs="SutonnyMJ"/>
          <w:b/>
          <w:sz w:val="24"/>
        </w:rPr>
        <w:t>dvD‡</w:t>
      </w:r>
      <w:proofErr w:type="gramEnd"/>
      <w:r w:rsidRPr="006408BB">
        <w:rPr>
          <w:rFonts w:ascii="SutonnyMJ" w:eastAsia="SutonnyMJ" w:hAnsi="SutonnyMJ" w:cs="SutonnyMJ"/>
          <w:b/>
          <w:sz w:val="24"/>
        </w:rPr>
        <w:t>Ûkb †Kvb †`‡ki mnvqZvq M‡o I‡V?</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u w:val="single"/>
        </w:rPr>
        <w:t>KvbvWv</w:t>
      </w:r>
      <w:r w:rsidRPr="006408BB">
        <w:rPr>
          <w:rFonts w:ascii="SutonnyMJ" w:eastAsia="SutonnyMJ" w:hAnsi="SutonnyMJ" w:cs="SutonnyMJ"/>
          <w:sz w:val="24"/>
          <w:u w:val="single"/>
        </w:rPr>
        <w:tab/>
      </w:r>
      <w:r w:rsidRPr="006408BB">
        <w:rPr>
          <w:rFonts w:ascii="SutonnyMJ" w:eastAsia="SutonnyMJ" w:hAnsi="SutonnyMJ" w:cs="SutonnyMJ"/>
          <w:sz w:val="24"/>
        </w:rPr>
        <w:t xml:space="preserve">L. Rvcvb </w:t>
      </w:r>
      <w:r w:rsidRPr="006408BB">
        <w:rPr>
          <w:rFonts w:cs="Calibri"/>
          <w:sz w:val="24"/>
        </w:rPr>
        <w:tab/>
      </w:r>
      <w:r w:rsidRPr="006408BB">
        <w:rPr>
          <w:rFonts w:ascii="SutonnyMJ" w:eastAsia="SutonnyMJ" w:hAnsi="SutonnyMJ" w:cs="SutonnyMJ"/>
          <w:sz w:val="24"/>
        </w:rPr>
        <w:t>M. ivwkqv</w:t>
      </w:r>
      <w:r w:rsidRPr="006408BB">
        <w:rPr>
          <w:rFonts w:ascii="SutonnyMJ" w:eastAsia="SutonnyMJ" w:hAnsi="SutonnyMJ" w:cs="SutonnyMJ"/>
          <w:sz w:val="24"/>
        </w:rPr>
        <w:tab/>
        <w:t>N. †WbgvK©</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19: K</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20.</w:t>
      </w:r>
      <w:r w:rsidRPr="006408BB">
        <w:rPr>
          <w:rFonts w:ascii="SutonnyMJ" w:eastAsia="SutonnyMJ" w:hAnsi="SutonnyMJ" w:cs="SutonnyMJ"/>
          <w:b/>
          <w:sz w:val="24"/>
        </w:rPr>
        <w:tab/>
        <w:t>AvBGgGd-Gi Av`‡j 5000 †KvwU Wjv‡ii g~jab wb‡q weªKm e¨vsK n‡q‡QÑ</w:t>
      </w:r>
    </w:p>
    <w:p w:rsidR="00DD5FF0" w:rsidRPr="006408BB" w:rsidRDefault="00DD5FF0" w:rsidP="00DD5FF0">
      <w:pPr>
        <w:tabs>
          <w:tab w:val="left" w:pos="360"/>
          <w:tab w:val="left" w:pos="2340"/>
          <w:tab w:val="left" w:pos="4320"/>
          <w:tab w:val="left" w:pos="6480"/>
          <w:tab w:val="left" w:pos="8163"/>
        </w:tabs>
        <w:jc w:val="both"/>
        <w:rPr>
          <w:rFonts w:ascii="SutonnyMJ" w:eastAsia="SutonnyMJ" w:hAnsi="SutonnyMJ" w:cs="SutonnyMJ"/>
          <w:sz w:val="26"/>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†eBwRs‡q</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mvsnvB‡q</w:t>
      </w:r>
      <w:r w:rsidRPr="006408BB">
        <w:rPr>
          <w:rFonts w:cs="Calibri"/>
          <w:sz w:val="24"/>
          <w:u w:val="single"/>
        </w:rPr>
        <w:tab/>
      </w:r>
      <w:r w:rsidRPr="006408BB">
        <w:rPr>
          <w:rFonts w:ascii="SutonnyMJ" w:eastAsia="SutonnyMJ" w:hAnsi="SutonnyMJ" w:cs="SutonnyMJ"/>
          <w:sz w:val="24"/>
        </w:rPr>
        <w:t>M. †kb‡R‡b</w:t>
      </w:r>
      <w:r w:rsidRPr="006408BB">
        <w:rPr>
          <w:rFonts w:ascii="SutonnyMJ" w:eastAsia="SutonnyMJ" w:hAnsi="SutonnyMJ" w:cs="SutonnyMJ"/>
          <w:sz w:val="24"/>
        </w:rPr>
        <w:tab/>
        <w:t>N. nsKs‡q</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20: L</w:t>
      </w:r>
    </w:p>
    <w:p w:rsidR="00DD5FF0" w:rsidRPr="00264A41" w:rsidRDefault="00DD5FF0" w:rsidP="00DD5FF0">
      <w:pPr>
        <w:rPr>
          <w:rFonts w:ascii="SutonnyMJ" w:eastAsia="SutonnyMJ" w:hAnsi="SutonnyMJ" w:cs="SutonnyMJ"/>
          <w:sz w:val="6"/>
        </w:rPr>
      </w:pPr>
    </w:p>
    <w:p w:rsidR="00DD5FF0" w:rsidRDefault="00DD5FF0" w:rsidP="00DD5FF0">
      <w:pPr>
        <w:rPr>
          <w:rFonts w:ascii="SutonnyMJ" w:eastAsia="SutonnyMJ" w:hAnsi="SutonnyMJ" w:cs="SutonnyMJ"/>
          <w:sz w:val="8"/>
        </w:rPr>
      </w:pPr>
    </w:p>
    <w:p w:rsidR="00DD5FF0" w:rsidRPr="00C33130" w:rsidRDefault="00DD5FF0" w:rsidP="00DD5FF0">
      <w:pPr>
        <w:shd w:val="clear" w:color="auto" w:fill="000000" w:themeFill="text1"/>
        <w:tabs>
          <w:tab w:val="left" w:pos="360"/>
        </w:tabs>
        <w:spacing w:line="235" w:lineRule="auto"/>
        <w:jc w:val="center"/>
        <w:rPr>
          <w:rFonts w:ascii="SutonnyMJ" w:hAnsi="SutonnyMJ"/>
          <w:b/>
          <w:sz w:val="26"/>
        </w:rPr>
      </w:pPr>
      <w:r w:rsidRPr="003A6619">
        <w:rPr>
          <w:rFonts w:ascii="SutonnyMJ" w:hAnsi="SutonnyMJ"/>
          <w:b/>
          <w:sz w:val="34"/>
        </w:rPr>
        <w:lastRenderedPageBreak/>
        <w:t xml:space="preserve">Ôwfkb-41Õ </w:t>
      </w:r>
      <w:proofErr w:type="gramStart"/>
      <w:r w:rsidRPr="003A6619">
        <w:rPr>
          <w:rFonts w:ascii="SutonnyMJ" w:hAnsi="SutonnyMJ"/>
          <w:b/>
          <w:sz w:val="34"/>
        </w:rPr>
        <w:t>ev</w:t>
      </w:r>
      <w:proofErr w:type="gramEnd"/>
      <w:r w:rsidRPr="003A6619">
        <w:rPr>
          <w:rFonts w:ascii="SutonnyMJ" w:hAnsi="SutonnyMJ"/>
          <w:b/>
          <w:sz w:val="34"/>
        </w:rPr>
        <w:t xml:space="preserve"> ÔiæcKí- 2041Õ</w:t>
      </w:r>
      <w:r w:rsidRPr="00C33130">
        <w:rPr>
          <w:rFonts w:ascii="SutonnyMJ" w:hAnsi="SutonnyMJ"/>
          <w:b/>
          <w:sz w:val="26"/>
        </w:rPr>
        <w:t xml:space="preserve"> </w:t>
      </w:r>
      <w:r w:rsidRPr="00C33130">
        <w:rPr>
          <w:rFonts w:ascii="SutonnyMJ" w:hAnsi="SutonnyMJ"/>
          <w:b/>
          <w:sz w:val="16"/>
          <w:szCs w:val="26"/>
        </w:rPr>
        <w:t>[*********]</w:t>
      </w:r>
    </w:p>
    <w:p w:rsidR="00DD5FF0" w:rsidRPr="00CC2EDE" w:rsidRDefault="0006391D" w:rsidP="00DD5FF0">
      <w:pPr>
        <w:pStyle w:val="ListParagraph"/>
        <w:numPr>
          <w:ilvl w:val="0"/>
          <w:numId w:val="418"/>
        </w:numPr>
        <w:tabs>
          <w:tab w:val="left" w:pos="360"/>
        </w:tabs>
        <w:spacing w:line="235" w:lineRule="auto"/>
        <w:ind w:left="630" w:hanging="279"/>
        <w:jc w:val="both"/>
        <w:rPr>
          <w:rFonts w:ascii="SutonnyMJ" w:hAnsi="SutonnyMJ"/>
          <w:sz w:val="24"/>
          <w:szCs w:val="24"/>
        </w:rPr>
      </w:pPr>
      <w:r>
        <w:rPr>
          <w:rFonts w:ascii="SutonnyMJ" w:hAnsi="SutonnyMJ"/>
          <w:b/>
          <w:noProof/>
          <w:sz w:val="24"/>
          <w:szCs w:val="24"/>
        </w:rPr>
        <mc:AlternateContent>
          <mc:Choice Requires="wps">
            <w:drawing>
              <wp:anchor distT="0" distB="0" distL="114300" distR="114300" simplePos="0" relativeHeight="251661824" behindDoc="0" locked="0" layoutInCell="1" allowOverlap="1">
                <wp:simplePos x="0" y="0"/>
                <wp:positionH relativeFrom="column">
                  <wp:posOffset>3991610</wp:posOffset>
                </wp:positionH>
                <wp:positionV relativeFrom="paragraph">
                  <wp:posOffset>95250</wp:posOffset>
                </wp:positionV>
                <wp:extent cx="1308100" cy="528320"/>
                <wp:effectExtent l="10160" t="9525" r="5715" b="5080"/>
                <wp:wrapNone/>
                <wp:docPr id="14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528320"/>
                        </a:xfrm>
                        <a:prstGeom prst="rect">
                          <a:avLst/>
                        </a:prstGeom>
                        <a:solidFill>
                          <a:srgbClr val="FFFFFF"/>
                        </a:solidFill>
                        <a:ln w="9525">
                          <a:solidFill>
                            <a:srgbClr val="000000"/>
                          </a:solidFill>
                          <a:miter lim="800000"/>
                          <a:headEnd/>
                          <a:tailEnd/>
                        </a:ln>
                      </wps:spPr>
                      <wps:txbx>
                        <w:txbxContent>
                          <w:p w:rsidR="00DD5FF0" w:rsidRPr="00CC2EDE" w:rsidRDefault="00DD5FF0" w:rsidP="00DD5FF0">
                            <w:pPr>
                              <w:shd w:val="clear" w:color="auto" w:fill="D9D9D9" w:themeFill="background1" w:themeFillShade="D9"/>
                              <w:jc w:val="center"/>
                              <w:rPr>
                                <w:rFonts w:ascii="SutonnyMJ" w:hAnsi="SutonnyMJ" w:cs="SutonnyMJ"/>
                                <w:sz w:val="24"/>
                              </w:rPr>
                            </w:pPr>
                            <w:r w:rsidRPr="00CC2EDE">
                              <w:rPr>
                                <w:rFonts w:ascii="SutonnyMJ" w:hAnsi="SutonnyMJ" w:cs="SutonnyMJ"/>
                                <w:b/>
                                <w:sz w:val="24"/>
                              </w:rPr>
                              <w:t>MÖvg n‡e kni:</w:t>
                            </w:r>
                          </w:p>
                          <w:p w:rsidR="00DD5FF0" w:rsidRPr="00CC2EDE" w:rsidRDefault="00DD5FF0" w:rsidP="00DD5FF0">
                            <w:pPr>
                              <w:jc w:val="center"/>
                              <w:rPr>
                                <w:rFonts w:ascii="SutonnyMJ" w:hAnsi="SutonnyMJ" w:cs="SutonnyMJ"/>
                                <w:sz w:val="24"/>
                              </w:rPr>
                            </w:pPr>
                            <w:r w:rsidRPr="00CC2EDE">
                              <w:rPr>
                                <w:rFonts w:ascii="SutonnyMJ" w:hAnsi="SutonnyMJ" w:cs="SutonnyMJ"/>
                                <w:sz w:val="24"/>
                              </w:rPr>
                              <w:t>GKv`k msm` wbe©</w:t>
                            </w:r>
                            <w:proofErr w:type="gramStart"/>
                            <w:r w:rsidRPr="00CC2EDE">
                              <w:rPr>
                                <w:rFonts w:ascii="SutonnyMJ" w:hAnsi="SutonnyMJ" w:cs="SutonnyMJ"/>
                                <w:sz w:val="24"/>
                              </w:rPr>
                              <w:t>vP‡</w:t>
                            </w:r>
                            <w:proofErr w:type="gramEnd"/>
                            <w:r w:rsidRPr="00CC2EDE">
                              <w:rPr>
                                <w:rFonts w:ascii="SutonnyMJ" w:hAnsi="SutonnyMJ" w:cs="SutonnyMJ"/>
                                <w:sz w:val="24"/>
                              </w:rPr>
                              <w:t>b AvIqvgx jx‡Mi Bk‡Znvi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7" type="#_x0000_t202" style="position:absolute;left:0;text-align:left;margin-left:314.3pt;margin-top:7.5pt;width:103pt;height:4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">
                <v:textbox inset="0,0,0,0">
                  <w:txbxContent>
                    <w:p w:rsidR="00DD5FF0" w:rsidRPr="00CC2EDE" w:rsidRDefault="00DD5FF0" w:rsidP="00DD5FF0">
                      <w:pPr>
                        <w:shd w:val="clear" w:color="auto" w:fill="D9D9D9" w:themeFill="background1" w:themeFillShade="D9"/>
                        <w:jc w:val="center"/>
                        <w:rPr>
                          <w:rFonts w:ascii="SutonnyMJ" w:hAnsi="SutonnyMJ" w:cs="SutonnyMJ"/>
                          <w:sz w:val="24"/>
                        </w:rPr>
                      </w:pPr>
                      <w:r w:rsidRPr="00CC2EDE">
                        <w:rPr>
                          <w:rFonts w:ascii="SutonnyMJ" w:hAnsi="SutonnyMJ" w:cs="SutonnyMJ"/>
                          <w:b/>
                          <w:sz w:val="24"/>
                        </w:rPr>
                        <w:t>MÖvg n‡e kni:</w:t>
                      </w:r>
                    </w:p>
                    <w:p w:rsidR="00DD5FF0" w:rsidRPr="00CC2EDE" w:rsidRDefault="00DD5FF0" w:rsidP="00DD5FF0">
                      <w:pPr>
                        <w:jc w:val="center"/>
                        <w:rPr>
                          <w:rFonts w:ascii="SutonnyMJ" w:hAnsi="SutonnyMJ" w:cs="SutonnyMJ"/>
                          <w:sz w:val="24"/>
                        </w:rPr>
                      </w:pPr>
                      <w:r w:rsidRPr="00CC2EDE">
                        <w:rPr>
                          <w:rFonts w:ascii="SutonnyMJ" w:hAnsi="SutonnyMJ" w:cs="SutonnyMJ"/>
                          <w:sz w:val="24"/>
                        </w:rPr>
                        <w:t>GKv`k msm` wbe©</w:t>
                      </w:r>
                      <w:proofErr w:type="gramStart"/>
                      <w:r w:rsidRPr="00CC2EDE">
                        <w:rPr>
                          <w:rFonts w:ascii="SutonnyMJ" w:hAnsi="SutonnyMJ" w:cs="SutonnyMJ"/>
                          <w:sz w:val="24"/>
                        </w:rPr>
                        <w:t>vP‡</w:t>
                      </w:r>
                      <w:proofErr w:type="gramEnd"/>
                      <w:r w:rsidRPr="00CC2EDE">
                        <w:rPr>
                          <w:rFonts w:ascii="SutonnyMJ" w:hAnsi="SutonnyMJ" w:cs="SutonnyMJ"/>
                          <w:sz w:val="24"/>
                        </w:rPr>
                        <w:t>b AvIqvgx jx‡Mi Bk‡Znvi</w:t>
                      </w:r>
                    </w:p>
                  </w:txbxContent>
                </v:textbox>
              </v:shape>
            </w:pict>
          </mc:Fallback>
        </mc:AlternateContent>
      </w:r>
      <w:r w:rsidR="00DD5FF0" w:rsidRPr="00CC2EDE">
        <w:rPr>
          <w:rFonts w:ascii="SutonnyMJ" w:hAnsi="SutonnyMJ"/>
          <w:b/>
          <w:sz w:val="24"/>
          <w:szCs w:val="24"/>
        </w:rPr>
        <w:t>cwiPq:</w:t>
      </w:r>
      <w:r w:rsidR="00DD5FF0" w:rsidRPr="00CC2EDE">
        <w:rPr>
          <w:rFonts w:ascii="SutonnyMJ" w:hAnsi="SutonnyMJ"/>
          <w:sz w:val="24"/>
          <w:szCs w:val="24"/>
        </w:rPr>
        <w:t xml:space="preserve"> ÔGKwU DbœZ evsjv‡`kÕ Gi jÿ¨gvÎv</w:t>
      </w:r>
    </w:p>
    <w:p w:rsidR="00DD5FF0" w:rsidRPr="00CC2EDE" w:rsidRDefault="00DD5FF0" w:rsidP="00DD5FF0">
      <w:pPr>
        <w:pStyle w:val="ListParagraph"/>
        <w:numPr>
          <w:ilvl w:val="0"/>
          <w:numId w:val="418"/>
        </w:numPr>
        <w:tabs>
          <w:tab w:val="left" w:pos="360"/>
        </w:tabs>
        <w:spacing w:line="235" w:lineRule="auto"/>
        <w:ind w:left="630" w:hanging="279"/>
        <w:jc w:val="both"/>
        <w:rPr>
          <w:rFonts w:ascii="SutonnyMJ" w:hAnsi="SutonnyMJ"/>
          <w:sz w:val="24"/>
          <w:szCs w:val="24"/>
        </w:rPr>
      </w:pPr>
      <w:r w:rsidRPr="00CC2EDE">
        <w:rPr>
          <w:rFonts w:ascii="SutonnyMJ" w:hAnsi="SutonnyMJ"/>
          <w:b/>
          <w:sz w:val="24"/>
          <w:szCs w:val="24"/>
        </w:rPr>
        <w:t>†NvlYv:</w:t>
      </w:r>
      <w:r w:rsidRPr="00CC2EDE">
        <w:rPr>
          <w:rFonts w:ascii="SutonnyMJ" w:hAnsi="SutonnyMJ"/>
          <w:sz w:val="24"/>
          <w:szCs w:val="24"/>
        </w:rPr>
        <w:t xml:space="preserve"> 2013</w:t>
      </w:r>
    </w:p>
    <w:p w:rsidR="00DD5FF0" w:rsidRPr="00CC2EDE" w:rsidRDefault="00DD5FF0" w:rsidP="00DD5FF0">
      <w:pPr>
        <w:pStyle w:val="ListParagraph"/>
        <w:numPr>
          <w:ilvl w:val="0"/>
          <w:numId w:val="418"/>
        </w:numPr>
        <w:tabs>
          <w:tab w:val="left" w:pos="360"/>
        </w:tabs>
        <w:spacing w:line="235" w:lineRule="auto"/>
        <w:ind w:left="630" w:hanging="279"/>
        <w:jc w:val="both"/>
        <w:rPr>
          <w:rFonts w:ascii="SutonnyMJ" w:hAnsi="SutonnyMJ"/>
          <w:sz w:val="24"/>
          <w:szCs w:val="24"/>
        </w:rPr>
      </w:pPr>
      <w:r w:rsidRPr="00CC2EDE">
        <w:rPr>
          <w:rFonts w:ascii="SutonnyMJ" w:hAnsi="SutonnyMJ"/>
          <w:b/>
          <w:sz w:val="24"/>
          <w:szCs w:val="24"/>
        </w:rPr>
        <w:t>†NvlYv K‡i:</w:t>
      </w:r>
      <w:r w:rsidRPr="00CC2EDE">
        <w:rPr>
          <w:rFonts w:ascii="SutonnyMJ" w:hAnsi="SutonnyMJ"/>
          <w:sz w:val="24"/>
          <w:szCs w:val="24"/>
        </w:rPr>
        <w:t xml:space="preserve"> AvIqvgx jxM</w:t>
      </w:r>
    </w:p>
    <w:p w:rsidR="00DD5FF0" w:rsidRPr="00CC2EDE" w:rsidRDefault="00DD5FF0" w:rsidP="00DD5FF0">
      <w:pPr>
        <w:pStyle w:val="ListParagraph"/>
        <w:numPr>
          <w:ilvl w:val="0"/>
          <w:numId w:val="418"/>
        </w:numPr>
        <w:tabs>
          <w:tab w:val="left" w:pos="360"/>
        </w:tabs>
        <w:spacing w:line="235" w:lineRule="auto"/>
        <w:ind w:left="630" w:hanging="279"/>
        <w:jc w:val="both"/>
        <w:rPr>
          <w:rFonts w:ascii="SutonnyMJ" w:hAnsi="SutonnyMJ"/>
          <w:sz w:val="24"/>
          <w:szCs w:val="24"/>
        </w:rPr>
      </w:pPr>
      <w:r w:rsidRPr="00CC2EDE">
        <w:rPr>
          <w:rFonts w:ascii="SutonnyMJ" w:hAnsi="SutonnyMJ"/>
          <w:b/>
          <w:sz w:val="24"/>
          <w:szCs w:val="24"/>
        </w:rPr>
        <w:t xml:space="preserve">wk‡ivbvg: </w:t>
      </w:r>
      <w:r w:rsidRPr="00CC2EDE">
        <w:rPr>
          <w:rFonts w:ascii="SutonnyMJ" w:hAnsi="SutonnyMJ"/>
          <w:sz w:val="24"/>
          <w:szCs w:val="24"/>
        </w:rPr>
        <w:t>kvwšÍ, MYZš¿, Dbœqb I mg„w×i evsjv‡`k</w:t>
      </w:r>
    </w:p>
    <w:p w:rsidR="00DD5FF0" w:rsidRPr="00CC2EDE" w:rsidRDefault="00DD5FF0" w:rsidP="00DD5FF0">
      <w:pPr>
        <w:pStyle w:val="ListParagraph"/>
        <w:numPr>
          <w:ilvl w:val="0"/>
          <w:numId w:val="418"/>
        </w:numPr>
        <w:tabs>
          <w:tab w:val="left" w:pos="360"/>
        </w:tabs>
        <w:spacing w:line="235" w:lineRule="auto"/>
        <w:ind w:left="630" w:hanging="279"/>
        <w:jc w:val="both"/>
        <w:rPr>
          <w:rFonts w:ascii="SutonnyMJ" w:hAnsi="SutonnyMJ"/>
          <w:b/>
          <w:sz w:val="24"/>
          <w:szCs w:val="24"/>
        </w:rPr>
      </w:pPr>
      <w:r w:rsidRPr="00CC2EDE">
        <w:rPr>
          <w:rFonts w:ascii="SutonnyMJ" w:hAnsi="SutonnyMJ"/>
          <w:b/>
          <w:sz w:val="24"/>
          <w:szCs w:val="24"/>
        </w:rPr>
        <w:t>Gi mv‡_ m¤ú„³:</w:t>
      </w:r>
    </w:p>
    <w:p w:rsidR="00DD5FF0" w:rsidRPr="00CC2EDE" w:rsidRDefault="00DD5FF0" w:rsidP="00DD5FF0">
      <w:pPr>
        <w:pStyle w:val="ListParagraph"/>
        <w:numPr>
          <w:ilvl w:val="0"/>
          <w:numId w:val="419"/>
        </w:numPr>
        <w:tabs>
          <w:tab w:val="left" w:pos="360"/>
        </w:tabs>
        <w:spacing w:line="235" w:lineRule="auto"/>
        <w:jc w:val="both"/>
        <w:rPr>
          <w:rFonts w:ascii="SutonnyMJ" w:hAnsi="SutonnyMJ"/>
          <w:sz w:val="24"/>
          <w:szCs w:val="24"/>
        </w:rPr>
      </w:pPr>
      <w:r w:rsidRPr="00CC2EDE">
        <w:rPr>
          <w:rFonts w:ascii="SutonnyMJ" w:hAnsi="SutonnyMJ"/>
          <w:sz w:val="24"/>
          <w:szCs w:val="24"/>
        </w:rPr>
        <w:t>`</w:t>
      </w:r>
      <w:proofErr w:type="gramStart"/>
      <w:r w:rsidRPr="00CC2EDE">
        <w:rPr>
          <w:rFonts w:ascii="SutonnyMJ" w:hAnsi="SutonnyMJ"/>
          <w:sz w:val="24"/>
          <w:szCs w:val="24"/>
        </w:rPr>
        <w:t>yb©</w:t>
      </w:r>
      <w:proofErr w:type="gramEnd"/>
      <w:r w:rsidRPr="00CC2EDE">
        <w:rPr>
          <w:rFonts w:ascii="SutonnyMJ" w:hAnsi="SutonnyMJ"/>
          <w:sz w:val="24"/>
          <w:szCs w:val="24"/>
        </w:rPr>
        <w:t>xwZ `gb</w:t>
      </w:r>
      <w:r w:rsidRPr="00CC2EDE">
        <w:rPr>
          <w:rFonts w:ascii="SutonnyMJ" w:hAnsi="SutonnyMJ"/>
          <w:sz w:val="24"/>
          <w:szCs w:val="24"/>
        </w:rPr>
        <w:tab/>
      </w:r>
      <w:r w:rsidRPr="00CC2EDE">
        <w:rPr>
          <w:rFonts w:ascii="SutonnyMJ" w:hAnsi="SutonnyMJ"/>
          <w:sz w:val="24"/>
          <w:szCs w:val="24"/>
        </w:rPr>
        <w:tab/>
      </w:r>
      <w:r w:rsidRPr="00CC2EDE">
        <w:rPr>
          <w:rFonts w:ascii="SutonnyMJ" w:hAnsi="SutonnyMJ"/>
          <w:sz w:val="24"/>
          <w:szCs w:val="24"/>
        </w:rPr>
        <w:tab/>
        <w:t>2.  me©‡ÿ‡Î mykvmb wbwðZ Kiv</w:t>
      </w:r>
    </w:p>
    <w:p w:rsidR="00DD5FF0" w:rsidRPr="00C33130" w:rsidRDefault="00DD5FF0" w:rsidP="00DD5FF0">
      <w:pPr>
        <w:tabs>
          <w:tab w:val="left" w:pos="360"/>
        </w:tabs>
        <w:spacing w:line="235" w:lineRule="auto"/>
        <w:ind w:left="630"/>
        <w:jc w:val="both"/>
        <w:rPr>
          <w:rFonts w:ascii="SutonnyMJ" w:hAnsi="SutonnyMJ"/>
        </w:rPr>
      </w:pPr>
      <w:r w:rsidRPr="00CC2EDE">
        <w:rPr>
          <w:rFonts w:ascii="SutonnyMJ" w:hAnsi="SutonnyMJ"/>
          <w:sz w:val="24"/>
          <w:szCs w:val="24"/>
        </w:rPr>
        <w:t>3.  Kvw</w:t>
      </w:r>
      <w:r>
        <w:rPr>
          <w:rFonts w:ascii="SutonnyMJ" w:hAnsi="SutonnyMJ"/>
          <w:sz w:val="24"/>
          <w:szCs w:val="24"/>
        </w:rPr>
        <w:t>iMwi I cÖhyw³MZ Dbœqb</w:t>
      </w:r>
      <w:r>
        <w:rPr>
          <w:rFonts w:ascii="SutonnyMJ" w:hAnsi="SutonnyMJ"/>
          <w:sz w:val="24"/>
          <w:szCs w:val="24"/>
        </w:rPr>
        <w:tab/>
        <w:t xml:space="preserve">4.  </w:t>
      </w:r>
      <w:proofErr w:type="gramStart"/>
      <w:r>
        <w:rPr>
          <w:rFonts w:ascii="SutonnyMJ" w:hAnsi="SutonnyMJ"/>
          <w:sz w:val="24"/>
          <w:szCs w:val="24"/>
        </w:rPr>
        <w:t>miKvwi</w:t>
      </w:r>
      <w:proofErr w:type="gramEnd"/>
      <w:r>
        <w:rPr>
          <w:rFonts w:ascii="SutonnyMJ" w:hAnsi="SutonnyMJ"/>
          <w:sz w:val="24"/>
          <w:szCs w:val="24"/>
        </w:rPr>
        <w:t xml:space="preserve"> I †emiKvwi</w:t>
      </w:r>
      <w:r w:rsidRPr="00CC2EDE">
        <w:rPr>
          <w:rFonts w:ascii="SutonnyMJ" w:hAnsi="SutonnyMJ"/>
          <w:sz w:val="24"/>
          <w:szCs w:val="24"/>
        </w:rPr>
        <w:t xml:space="preserve"> wewb‡qv‡M MwZkxjZv Avbvq</w:t>
      </w:r>
      <w:r w:rsidRPr="00C33130">
        <w:rPr>
          <w:rFonts w:ascii="SutonnyMJ" w:hAnsi="SutonnyMJ"/>
        </w:rPr>
        <w:t>b</w:t>
      </w:r>
    </w:p>
    <w:p w:rsidR="00DD5FF0" w:rsidRPr="006408BB" w:rsidRDefault="00DD5FF0" w:rsidP="00DD5FF0">
      <w:pPr>
        <w:rPr>
          <w:rFonts w:ascii="SutonnyMJ" w:eastAsia="SutonnyMJ" w:hAnsi="SutonnyMJ" w:cs="SutonnyMJ"/>
          <w:sz w:val="8"/>
        </w:rPr>
      </w:pPr>
    </w:p>
    <w:p w:rsidR="00DD5FF0" w:rsidRPr="007F51CB" w:rsidRDefault="00DD5FF0" w:rsidP="00DD5FF0">
      <w:pPr>
        <w:shd w:val="clear" w:color="auto" w:fill="000000" w:themeFill="text1"/>
        <w:tabs>
          <w:tab w:val="left" w:pos="360"/>
        </w:tabs>
        <w:jc w:val="center"/>
        <w:rPr>
          <w:rFonts w:ascii="SutonnyMJ" w:hAnsi="SutonnyMJ"/>
          <w:b/>
          <w:sz w:val="30"/>
        </w:rPr>
      </w:pPr>
      <w:proofErr w:type="gramStart"/>
      <w:r w:rsidRPr="007F51CB">
        <w:rPr>
          <w:rFonts w:ascii="SutonnyMJ" w:hAnsi="SutonnyMJ"/>
          <w:b/>
          <w:sz w:val="30"/>
        </w:rPr>
        <w:t>miKv‡</w:t>
      </w:r>
      <w:proofErr w:type="gramEnd"/>
      <w:r w:rsidRPr="007F51CB">
        <w:rPr>
          <w:rFonts w:ascii="SutonnyMJ" w:hAnsi="SutonnyMJ"/>
          <w:b/>
          <w:sz w:val="30"/>
        </w:rPr>
        <w:t>ii kxl© 10wU †gMvcÖ‡R±/dv÷UªvK cÖ‡R±:</w:t>
      </w:r>
    </w:p>
    <w:p w:rsidR="00DD5FF0" w:rsidRPr="00CC2EDE" w:rsidRDefault="00DD5FF0" w:rsidP="00DD5FF0">
      <w:pPr>
        <w:pStyle w:val="ListParagraph"/>
        <w:numPr>
          <w:ilvl w:val="0"/>
          <w:numId w:val="421"/>
        </w:numPr>
        <w:tabs>
          <w:tab w:val="left" w:pos="900"/>
        </w:tabs>
        <w:jc w:val="both"/>
        <w:rPr>
          <w:rFonts w:ascii="SutonnyMJ" w:hAnsi="SutonnyMJ"/>
          <w:sz w:val="24"/>
        </w:rPr>
      </w:pPr>
      <w:r w:rsidRPr="00CC2EDE">
        <w:rPr>
          <w:rFonts w:ascii="SutonnyMJ" w:hAnsi="SutonnyMJ"/>
          <w:sz w:val="24"/>
        </w:rPr>
        <w:t xml:space="preserve">cÙv eûgyLx cÖKí </w:t>
      </w:r>
    </w:p>
    <w:p w:rsidR="00DD5FF0" w:rsidRPr="00CC2EDE" w:rsidRDefault="00DD5FF0" w:rsidP="00DD5FF0">
      <w:pPr>
        <w:pStyle w:val="ListParagraph"/>
        <w:numPr>
          <w:ilvl w:val="0"/>
          <w:numId w:val="421"/>
        </w:numPr>
        <w:tabs>
          <w:tab w:val="left" w:pos="900"/>
        </w:tabs>
        <w:jc w:val="both"/>
        <w:rPr>
          <w:rFonts w:ascii="SutonnyMJ" w:hAnsi="SutonnyMJ"/>
          <w:sz w:val="24"/>
        </w:rPr>
      </w:pPr>
      <w:r w:rsidRPr="00CC2EDE">
        <w:rPr>
          <w:rFonts w:ascii="SutonnyMJ" w:hAnsi="SutonnyMJ"/>
          <w:sz w:val="24"/>
        </w:rPr>
        <w:t>cÙv †mZz †ij ms‡hvM cÖKí</w:t>
      </w:r>
    </w:p>
    <w:p w:rsidR="00DD5FF0" w:rsidRPr="00CC2EDE" w:rsidRDefault="00DD5FF0" w:rsidP="00DD5FF0">
      <w:pPr>
        <w:pStyle w:val="ListParagraph"/>
        <w:numPr>
          <w:ilvl w:val="0"/>
          <w:numId w:val="421"/>
        </w:numPr>
        <w:tabs>
          <w:tab w:val="left" w:pos="900"/>
        </w:tabs>
        <w:jc w:val="both"/>
        <w:rPr>
          <w:rFonts w:ascii="SutonnyMJ" w:hAnsi="SutonnyMJ"/>
          <w:sz w:val="24"/>
        </w:rPr>
      </w:pPr>
      <w:r w:rsidRPr="00CC2EDE">
        <w:rPr>
          <w:rFonts w:ascii="SutonnyMJ" w:hAnsi="SutonnyMJ"/>
          <w:sz w:val="24"/>
        </w:rPr>
        <w:t>†g‡Æv‡ij</w:t>
      </w:r>
    </w:p>
    <w:p w:rsidR="00DD5FF0" w:rsidRPr="00CC2EDE" w:rsidRDefault="00DD5FF0" w:rsidP="00DD5FF0">
      <w:pPr>
        <w:pStyle w:val="ListParagraph"/>
        <w:numPr>
          <w:ilvl w:val="0"/>
          <w:numId w:val="421"/>
        </w:numPr>
        <w:tabs>
          <w:tab w:val="left" w:pos="900"/>
        </w:tabs>
        <w:jc w:val="both"/>
        <w:rPr>
          <w:rFonts w:ascii="SutonnyMJ" w:hAnsi="SutonnyMJ"/>
          <w:sz w:val="24"/>
        </w:rPr>
      </w:pPr>
      <w:r w:rsidRPr="00CC2EDE">
        <w:rPr>
          <w:rFonts w:ascii="SutonnyMJ" w:hAnsi="SutonnyMJ"/>
          <w:sz w:val="24"/>
        </w:rPr>
        <w:t>†`vnvRvwi Nygayg †ij cÖKí</w:t>
      </w:r>
    </w:p>
    <w:p w:rsidR="00DD5FF0" w:rsidRPr="00CC2EDE" w:rsidRDefault="00DD5FF0" w:rsidP="00DD5FF0">
      <w:pPr>
        <w:pStyle w:val="ListParagraph"/>
        <w:numPr>
          <w:ilvl w:val="0"/>
          <w:numId w:val="420"/>
        </w:numPr>
        <w:tabs>
          <w:tab w:val="left" w:pos="900"/>
        </w:tabs>
        <w:jc w:val="both"/>
        <w:rPr>
          <w:rFonts w:ascii="SutonnyMJ" w:hAnsi="SutonnyMJ"/>
          <w:sz w:val="24"/>
        </w:rPr>
      </w:pPr>
      <w:r>
        <w:rPr>
          <w:rFonts w:ascii="SutonnyMJ" w:hAnsi="SutonnyMJ"/>
          <w:sz w:val="24"/>
        </w:rPr>
        <w:t>iæccyi cvigvY</w:t>
      </w:r>
      <w:r w:rsidRPr="00CC2EDE">
        <w:rPr>
          <w:rFonts w:ascii="SutonnyMJ" w:hAnsi="SutonnyMJ"/>
          <w:sz w:val="24"/>
        </w:rPr>
        <w:t>weK we`y¨r‡K›`ª</w:t>
      </w:r>
    </w:p>
    <w:p w:rsidR="00DD5FF0" w:rsidRPr="00CC2EDE" w:rsidRDefault="00DD5FF0" w:rsidP="00DD5FF0">
      <w:pPr>
        <w:pStyle w:val="ListParagraph"/>
        <w:numPr>
          <w:ilvl w:val="0"/>
          <w:numId w:val="420"/>
        </w:numPr>
        <w:tabs>
          <w:tab w:val="left" w:pos="900"/>
        </w:tabs>
        <w:jc w:val="both"/>
        <w:rPr>
          <w:rFonts w:ascii="SutonnyMJ" w:hAnsi="SutonnyMJ"/>
          <w:sz w:val="24"/>
        </w:rPr>
      </w:pPr>
      <w:r w:rsidRPr="00CC2EDE">
        <w:rPr>
          <w:rFonts w:ascii="SutonnyMJ" w:hAnsi="SutonnyMJ"/>
          <w:sz w:val="24"/>
        </w:rPr>
        <w:t>ivgcvj we`y¨r‡K›`ª</w:t>
      </w:r>
    </w:p>
    <w:p w:rsidR="00DD5FF0" w:rsidRPr="00CC2EDE" w:rsidRDefault="00DD5FF0" w:rsidP="00DD5FF0">
      <w:pPr>
        <w:pStyle w:val="ListParagraph"/>
        <w:numPr>
          <w:ilvl w:val="0"/>
          <w:numId w:val="420"/>
        </w:numPr>
        <w:tabs>
          <w:tab w:val="left" w:pos="900"/>
        </w:tabs>
        <w:jc w:val="both"/>
        <w:rPr>
          <w:rFonts w:ascii="SutonnyMJ" w:hAnsi="SutonnyMJ"/>
          <w:sz w:val="24"/>
        </w:rPr>
      </w:pPr>
      <w:r w:rsidRPr="00CC2EDE">
        <w:rPr>
          <w:rFonts w:ascii="SutonnyMJ" w:hAnsi="SutonnyMJ"/>
          <w:sz w:val="24"/>
        </w:rPr>
        <w:t>gvZvievwo we`y¨r‡K›`ª</w:t>
      </w:r>
    </w:p>
    <w:p w:rsidR="00DD5FF0" w:rsidRPr="00CC2EDE" w:rsidRDefault="00DD5FF0" w:rsidP="00DD5FF0">
      <w:pPr>
        <w:pStyle w:val="ListParagraph"/>
        <w:numPr>
          <w:ilvl w:val="0"/>
          <w:numId w:val="420"/>
        </w:numPr>
        <w:tabs>
          <w:tab w:val="left" w:pos="900"/>
        </w:tabs>
        <w:jc w:val="both"/>
        <w:rPr>
          <w:rFonts w:ascii="SutonnyMJ" w:hAnsi="SutonnyMJ"/>
          <w:sz w:val="24"/>
        </w:rPr>
      </w:pPr>
      <w:r w:rsidRPr="00CC2EDE">
        <w:rPr>
          <w:rFonts w:ascii="SutonnyMJ" w:hAnsi="SutonnyMJ"/>
          <w:sz w:val="24"/>
        </w:rPr>
        <w:t>GjGbwR Uviwgbvj</w:t>
      </w:r>
    </w:p>
    <w:p w:rsidR="00DD5FF0" w:rsidRPr="00CC2EDE" w:rsidRDefault="00DD5FF0" w:rsidP="00DD5FF0">
      <w:pPr>
        <w:pStyle w:val="ListParagraph"/>
        <w:numPr>
          <w:ilvl w:val="0"/>
          <w:numId w:val="420"/>
        </w:numPr>
        <w:tabs>
          <w:tab w:val="left" w:pos="900"/>
        </w:tabs>
        <w:jc w:val="both"/>
        <w:rPr>
          <w:rFonts w:ascii="SutonnyMJ" w:hAnsi="SutonnyMJ"/>
          <w:sz w:val="24"/>
        </w:rPr>
      </w:pPr>
      <w:r w:rsidRPr="00CC2EDE">
        <w:rPr>
          <w:rFonts w:ascii="SutonnyMJ" w:hAnsi="SutonnyMJ"/>
          <w:sz w:val="24"/>
        </w:rPr>
        <w:t>†mvbvw`qv Mfxi mgy`ªe›`i</w:t>
      </w:r>
    </w:p>
    <w:p w:rsidR="00DD5FF0" w:rsidRPr="00CC2EDE" w:rsidRDefault="00DD5FF0" w:rsidP="00DD5FF0">
      <w:pPr>
        <w:pStyle w:val="ListParagraph"/>
        <w:numPr>
          <w:ilvl w:val="0"/>
          <w:numId w:val="420"/>
        </w:numPr>
        <w:tabs>
          <w:tab w:val="left" w:pos="900"/>
        </w:tabs>
        <w:jc w:val="both"/>
        <w:rPr>
          <w:rFonts w:ascii="SutonnyMJ" w:hAnsi="SutonnyMJ"/>
          <w:sz w:val="24"/>
        </w:rPr>
      </w:pPr>
      <w:r w:rsidRPr="00CC2EDE">
        <w:rPr>
          <w:rFonts w:ascii="SutonnyMJ" w:hAnsi="SutonnyMJ"/>
          <w:sz w:val="24"/>
        </w:rPr>
        <w:t>cvqiv Mfxi mgy`ªe›`i</w:t>
      </w:r>
    </w:p>
    <w:p w:rsidR="00DD5FF0" w:rsidRPr="007F51CB" w:rsidRDefault="00DD5FF0" w:rsidP="00DD5FF0">
      <w:pPr>
        <w:shd w:val="clear" w:color="auto" w:fill="BFBFBF" w:themeFill="background1" w:themeFillShade="BF"/>
        <w:spacing w:line="238" w:lineRule="auto"/>
        <w:ind w:left="360" w:hanging="360"/>
        <w:jc w:val="center"/>
        <w:rPr>
          <w:rFonts w:ascii="SutonnyMJ" w:hAnsi="SutonnyMJ"/>
          <w:b/>
          <w:szCs w:val="18"/>
        </w:rPr>
      </w:pPr>
      <w:proofErr w:type="gramStart"/>
      <w:r w:rsidRPr="007F51CB">
        <w:rPr>
          <w:rFonts w:ascii="SutonnyMJ" w:hAnsi="SutonnyMJ"/>
          <w:b/>
          <w:sz w:val="28"/>
          <w:szCs w:val="26"/>
        </w:rPr>
        <w:t>cÙv</w:t>
      </w:r>
      <w:proofErr w:type="gramEnd"/>
      <w:r w:rsidRPr="007F51CB">
        <w:rPr>
          <w:rFonts w:ascii="SutonnyMJ" w:hAnsi="SutonnyMJ"/>
          <w:b/>
          <w:sz w:val="28"/>
          <w:szCs w:val="26"/>
        </w:rPr>
        <w:t xml:space="preserve"> †mZz </w:t>
      </w:r>
    </w:p>
    <w:p w:rsidR="00DD5FF0" w:rsidRPr="0087238A" w:rsidRDefault="00DD5FF0" w:rsidP="00DD5FF0">
      <w:pPr>
        <w:numPr>
          <w:ilvl w:val="0"/>
          <w:numId w:val="230"/>
        </w:numPr>
        <w:tabs>
          <w:tab w:val="clear" w:pos="1296"/>
        </w:tabs>
        <w:spacing w:line="238" w:lineRule="auto"/>
        <w:ind w:left="810" w:hanging="360"/>
        <w:jc w:val="both"/>
        <w:rPr>
          <w:rFonts w:ascii="SutonnyMJ" w:hAnsi="SutonnyMJ"/>
          <w:sz w:val="24"/>
          <w:szCs w:val="24"/>
        </w:rPr>
      </w:pPr>
      <w:r w:rsidRPr="0087238A">
        <w:rPr>
          <w:rFonts w:ascii="SutonnyMJ" w:hAnsi="SutonnyMJ"/>
          <w:sz w:val="24"/>
          <w:szCs w:val="24"/>
        </w:rPr>
        <w:t>Ae¯’vb: gvIqv (gywÝMÄ) Ges RvwRiv (kixqZcyi)</w:t>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sz w:val="24"/>
          <w:szCs w:val="24"/>
        </w:rPr>
        <w:t>g~j †mZzi ˆ`N©¨Ñ 6.15 wK.wg</w:t>
      </w:r>
    </w:p>
    <w:p w:rsidR="00DD5FF0" w:rsidRPr="0087238A" w:rsidRDefault="00DD5FF0" w:rsidP="00DD5FF0">
      <w:pPr>
        <w:numPr>
          <w:ilvl w:val="0"/>
          <w:numId w:val="230"/>
        </w:numPr>
        <w:tabs>
          <w:tab w:val="clear" w:pos="1296"/>
        </w:tabs>
        <w:spacing w:line="238" w:lineRule="auto"/>
        <w:ind w:left="810" w:hanging="360"/>
        <w:jc w:val="both"/>
        <w:rPr>
          <w:rFonts w:ascii="SutonnyMJ" w:hAnsi="SutonnyMJ"/>
          <w:sz w:val="24"/>
          <w:szCs w:val="24"/>
        </w:rPr>
      </w:pPr>
      <w:r w:rsidRPr="0087238A">
        <w:rPr>
          <w:rFonts w:ascii="SutonnyMJ" w:hAnsi="SutonnyMJ"/>
          <w:sz w:val="24"/>
          <w:szCs w:val="24"/>
        </w:rPr>
        <w:t xml:space="preserve">cÖ¯’Ñ 18.10 wgUvi </w:t>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spacing w:val="-4"/>
          <w:sz w:val="24"/>
          <w:szCs w:val="24"/>
        </w:rPr>
        <w:t>ms‡hvM moKmn ˆ`N©¨Ñ 9.30 wK‡jvwgUvi</w:t>
      </w:r>
    </w:p>
    <w:p w:rsidR="00DD5FF0" w:rsidRPr="0087238A" w:rsidRDefault="00DD5FF0" w:rsidP="00DD5FF0">
      <w:pPr>
        <w:numPr>
          <w:ilvl w:val="0"/>
          <w:numId w:val="230"/>
        </w:numPr>
        <w:tabs>
          <w:tab w:val="clear" w:pos="1296"/>
        </w:tabs>
        <w:spacing w:line="238" w:lineRule="auto"/>
        <w:ind w:left="810" w:hanging="360"/>
        <w:jc w:val="both"/>
        <w:rPr>
          <w:rFonts w:ascii="SutonnyMJ" w:hAnsi="SutonnyMJ"/>
          <w:sz w:val="24"/>
          <w:szCs w:val="24"/>
        </w:rPr>
      </w:pPr>
      <w:r w:rsidRPr="0087238A">
        <w:rPr>
          <w:rFonts w:ascii="SutonnyMJ" w:hAnsi="SutonnyMJ"/>
          <w:sz w:val="24"/>
          <w:szCs w:val="24"/>
        </w:rPr>
        <w:t>†jbÑ 4wU</w:t>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sz w:val="24"/>
          <w:szCs w:val="24"/>
        </w:rPr>
        <w:t>wcjviÑ 42wU</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†¯úb Ñ 41wU</w:t>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sz w:val="24"/>
          <w:szCs w:val="24"/>
        </w:rPr>
        <w:t>cvBwjs MfxiZv Ñ 383 dzU</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D”PZvÑ 13.6 wgUvi</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GKgvÎ evOvwj bvix cÖ‡KŠkjxÑ BkivZ Rvnvb Bwk</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†mZzwU n‡e wØZj wewkó</w:t>
      </w:r>
      <w:r>
        <w:rPr>
          <w:rFonts w:ascii="SutonnyMJ" w:hAnsi="SutonnyMJ"/>
          <w:sz w:val="24"/>
          <w:szCs w:val="24"/>
        </w:rPr>
        <w:t>|</w:t>
      </w:r>
      <w:r w:rsidRPr="0087238A">
        <w:rPr>
          <w:rFonts w:ascii="SutonnyMJ" w:hAnsi="SutonnyMJ"/>
          <w:sz w:val="24"/>
          <w:szCs w:val="24"/>
        </w:rPr>
        <w:t xml:space="preserve"> Dc‡ii Zjvq n‡e moK c_ Avi wb‡Pi Zjvq n‡e †ijc_</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cÙv †mZz wbg©v‡Y KvR cvqÑ Pvqbv †gRi weªR Kb÷ªvKkb</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 xml:space="preserve">†mZz wbg©v‡Y †gvU m¤¢ve¨ e¨q n‡eÑ 30193 †KvwU UvKv </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pacing w:val="-6"/>
          <w:sz w:val="24"/>
          <w:szCs w:val="24"/>
        </w:rPr>
      </w:pPr>
      <w:r w:rsidRPr="0087238A">
        <w:rPr>
          <w:rFonts w:ascii="SutonnyMJ" w:hAnsi="SutonnyMJ"/>
          <w:spacing w:val="-6"/>
          <w:sz w:val="24"/>
          <w:szCs w:val="24"/>
        </w:rPr>
        <w:t xml:space="preserve">Pvqbv †gRi weªR n‡”QÑ </w:t>
      </w:r>
      <w:r>
        <w:rPr>
          <w:rFonts w:ascii="SutonnyMJ" w:hAnsi="SutonnyMJ"/>
          <w:spacing w:val="-6"/>
          <w:sz w:val="24"/>
          <w:szCs w:val="24"/>
        </w:rPr>
        <w:t>Px‡bi †ij gš¿Yvj‡qi Aaxb ivóªvqË</w:t>
      </w:r>
      <w:r w:rsidRPr="0087238A">
        <w:rPr>
          <w:rFonts w:ascii="SutonnyMJ" w:hAnsi="SutonnyMJ"/>
          <w:spacing w:val="-6"/>
          <w:sz w:val="24"/>
          <w:szCs w:val="24"/>
        </w:rPr>
        <w:t xml:space="preserve"> †Kv¤úvwb</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m¤¢ve¨Zv hvPvB K‡iwQjÑ RvBKv (Rvcvb)</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 xml:space="preserve">†mZzi g~j Kv‡Ri AvbyôvwbK D‡ØvabÑ 12 wW‡m¤^i 2015 </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cÙv †mZz‡Z cÖ_g ¯ú¨vb emv‡bv nq- 30 †m‡Þ¤^i, 2017 (37 †_‡K 38 bs wcjv‡ii Dci)</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wbwg©Z n‡j GwU n‡eÑ `wÿY Gwkqvi wØZxq e„nËg †mZz [e„nËgÑ f~‡cb nvRvwiKv †mZz: fviZ]</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cÙv †mZz XvKvi mv‡_ hy³ Ki‡e †`‡ki `w¶Y I `w¶Y-cwðgvÂ‡jiÑ 21wU †Rjv‡K</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wek^ e¨vs‡Ki †`evi K_v wQjÑ 120 †KvwU Wjvi</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†mZz Pvjy n‡jÑ 120 wK‡jvwgUvi MwZ‡e‡Mi †ijc_ n‡e</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wkgywjqv †dwiNuvUÑ gywÝMÄ</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t>KvIovKvw›` †dwiNuvUÑ gv`vixcyi</w:t>
      </w:r>
    </w:p>
    <w:p w:rsidR="00DD5FF0" w:rsidRPr="0087238A" w:rsidRDefault="00DD5FF0" w:rsidP="00DD5FF0">
      <w:pPr>
        <w:numPr>
          <w:ilvl w:val="0"/>
          <w:numId w:val="230"/>
        </w:numPr>
        <w:tabs>
          <w:tab w:val="clear" w:pos="1296"/>
        </w:tabs>
        <w:spacing w:line="235" w:lineRule="auto"/>
        <w:ind w:left="810" w:hanging="360"/>
        <w:jc w:val="both"/>
        <w:rPr>
          <w:rFonts w:ascii="SutonnyMJ" w:hAnsi="SutonnyMJ"/>
          <w:sz w:val="24"/>
          <w:szCs w:val="24"/>
        </w:rPr>
      </w:pPr>
      <w:r w:rsidRPr="0087238A">
        <w:rPr>
          <w:rFonts w:ascii="SutonnyMJ" w:hAnsi="SutonnyMJ"/>
          <w:sz w:val="24"/>
          <w:szCs w:val="24"/>
        </w:rPr>
        <w:lastRenderedPageBreak/>
        <w:t>2019 mv‡ji AvM÷ ch©šÍ cÙv †mZz cÖK‡íi KvR †kl n‡q‡QÑ 73% (g~j †mZzi 83%)</w:t>
      </w:r>
    </w:p>
    <w:p w:rsidR="00DD5FF0" w:rsidRPr="006408BB" w:rsidRDefault="00DD5FF0" w:rsidP="00DD5FF0">
      <w:pPr>
        <w:shd w:val="clear" w:color="auto" w:fill="FFFFFF" w:themeFill="background1"/>
        <w:spacing w:line="235" w:lineRule="auto"/>
        <w:ind w:left="360" w:hanging="360"/>
        <w:jc w:val="center"/>
        <w:rPr>
          <w:rFonts w:ascii="SutonnyMJ" w:hAnsi="SutonnyMJ"/>
          <w:b/>
          <w:sz w:val="26"/>
          <w:szCs w:val="26"/>
        </w:rPr>
      </w:pPr>
      <w:proofErr w:type="gramStart"/>
      <w:r w:rsidRPr="006408BB">
        <w:rPr>
          <w:rFonts w:ascii="SutonnyMJ" w:hAnsi="SutonnyMJ"/>
          <w:b/>
          <w:sz w:val="26"/>
          <w:szCs w:val="26"/>
        </w:rPr>
        <w:t>cÖ¯ÍvweZ</w:t>
      </w:r>
      <w:proofErr w:type="gramEnd"/>
      <w:r w:rsidRPr="006408BB">
        <w:rPr>
          <w:rFonts w:ascii="SutonnyMJ" w:hAnsi="SutonnyMJ"/>
          <w:b/>
          <w:sz w:val="26"/>
          <w:szCs w:val="26"/>
        </w:rPr>
        <w:t xml:space="preserve"> wØZxq cÙv †mZz n‡e</w:t>
      </w:r>
    </w:p>
    <w:p w:rsidR="00DD5FF0" w:rsidRPr="0087238A" w:rsidRDefault="00DD5FF0" w:rsidP="00DD5FF0">
      <w:pPr>
        <w:numPr>
          <w:ilvl w:val="0"/>
          <w:numId w:val="160"/>
        </w:numPr>
        <w:tabs>
          <w:tab w:val="num" w:pos="540"/>
        </w:tabs>
        <w:spacing w:line="235" w:lineRule="auto"/>
        <w:ind w:left="540" w:hanging="360"/>
        <w:jc w:val="both"/>
        <w:rPr>
          <w:rFonts w:ascii="SutonnyMJ" w:hAnsi="SutonnyMJ"/>
          <w:sz w:val="24"/>
          <w:szCs w:val="24"/>
        </w:rPr>
      </w:pPr>
      <w:r w:rsidRPr="0087238A">
        <w:rPr>
          <w:rFonts w:ascii="SutonnyMJ" w:hAnsi="SutonnyMJ"/>
          <w:sz w:val="24"/>
          <w:szCs w:val="24"/>
        </w:rPr>
        <w:t>Ae¯’vb: gvwbKM‡Äi cvUzwiqv I ivRevwoi †Mvqvj›`</w:t>
      </w:r>
    </w:p>
    <w:p w:rsidR="00DD5FF0" w:rsidRDefault="00DD5FF0" w:rsidP="00DD5FF0">
      <w:pPr>
        <w:numPr>
          <w:ilvl w:val="0"/>
          <w:numId w:val="160"/>
        </w:numPr>
        <w:tabs>
          <w:tab w:val="num" w:pos="540"/>
        </w:tabs>
        <w:spacing w:line="238" w:lineRule="auto"/>
        <w:ind w:left="540" w:hanging="360"/>
        <w:jc w:val="both"/>
        <w:rPr>
          <w:rFonts w:ascii="SutonnyMJ" w:hAnsi="SutonnyMJ"/>
          <w:sz w:val="24"/>
          <w:szCs w:val="24"/>
        </w:rPr>
      </w:pPr>
      <w:r w:rsidRPr="0087238A">
        <w:rPr>
          <w:rFonts w:ascii="SutonnyMJ" w:hAnsi="SutonnyMJ"/>
          <w:sz w:val="24"/>
          <w:szCs w:val="24"/>
        </w:rPr>
        <w:t>ˆ`N©¨ n‡e: 6.10 wK. wg  Ges [ cÖ¯’ n‡e: 18.10 wgUvi]</w:t>
      </w:r>
    </w:p>
    <w:p w:rsidR="00DD5FF0" w:rsidRPr="00E82EF0" w:rsidRDefault="00DD5FF0" w:rsidP="00DD5FF0">
      <w:pPr>
        <w:tabs>
          <w:tab w:val="left" w:pos="360"/>
        </w:tabs>
        <w:jc w:val="center"/>
        <w:rPr>
          <w:rFonts w:ascii="SutonnyMJ" w:hAnsi="SutonnyMJ"/>
          <w:b/>
          <w:sz w:val="28"/>
        </w:rPr>
      </w:pPr>
      <w:proofErr w:type="gramStart"/>
      <w:r w:rsidRPr="0027377A">
        <w:rPr>
          <w:rFonts w:ascii="SutonnyMJ" w:hAnsi="SutonnyMJ"/>
          <w:b/>
          <w:sz w:val="28"/>
          <w:szCs w:val="28"/>
        </w:rPr>
        <w:t>cÙv</w:t>
      </w:r>
      <w:proofErr w:type="gramEnd"/>
      <w:r w:rsidRPr="0027377A">
        <w:rPr>
          <w:rFonts w:ascii="SutonnyMJ" w:hAnsi="SutonnyMJ"/>
          <w:b/>
          <w:sz w:val="28"/>
          <w:szCs w:val="28"/>
        </w:rPr>
        <w:t xml:space="preserve"> eûgyLx </w:t>
      </w:r>
      <w:r w:rsidRPr="00E82EF0">
        <w:rPr>
          <w:rFonts w:ascii="SutonnyMJ" w:hAnsi="SutonnyMJ"/>
          <w:b/>
          <w:color w:val="FF0000"/>
          <w:sz w:val="28"/>
          <w:szCs w:val="28"/>
        </w:rPr>
        <w:t xml:space="preserve">cÖKí </w:t>
      </w:r>
      <w:r w:rsidRPr="00E82EF0">
        <w:rPr>
          <w:rFonts w:ascii="SutonnyMJ" w:hAnsi="SutonnyMJ"/>
          <w:b/>
          <w:color w:val="FF0000"/>
          <w:sz w:val="26"/>
        </w:rPr>
        <w:t>AMÖMwZ</w:t>
      </w:r>
    </w:p>
    <w:p w:rsidR="00DD5FF0" w:rsidRPr="006408BB" w:rsidRDefault="00DD5FF0" w:rsidP="00DD5FF0">
      <w:pPr>
        <w:tabs>
          <w:tab w:val="left" w:pos="360"/>
          <w:tab w:val="left" w:pos="720"/>
        </w:tabs>
        <w:jc w:val="both"/>
        <w:rPr>
          <w:rFonts w:ascii="SutonnyMJ" w:hAnsi="SutonnyMJ"/>
          <w:sz w:val="24"/>
        </w:rPr>
      </w:pPr>
      <w:r w:rsidRPr="006408BB">
        <w:rPr>
          <w:rFonts w:ascii="SutonnyMJ" w:hAnsi="SutonnyMJ"/>
        </w:rPr>
        <w:tab/>
      </w:r>
      <w:r w:rsidRPr="006408BB">
        <w:rPr>
          <w:rFonts w:ascii="SutonnyMJ" w:hAnsi="SutonnyMJ"/>
        </w:rPr>
        <w:sym w:font="Wingdings 2" w:char="F0F2"/>
      </w:r>
      <w:r w:rsidRPr="006408BB">
        <w:rPr>
          <w:rFonts w:ascii="SutonnyMJ" w:hAnsi="SutonnyMJ"/>
          <w:sz w:val="24"/>
        </w:rPr>
        <w:tab/>
        <w:t>`„k¨gvb n‡q‡Q: 3 nvRvi 750 wgUvi</w:t>
      </w:r>
    </w:p>
    <w:p w:rsidR="00DD5FF0" w:rsidRPr="006408BB" w:rsidRDefault="00DD5FF0" w:rsidP="00DD5FF0">
      <w:pPr>
        <w:tabs>
          <w:tab w:val="left" w:pos="360"/>
          <w:tab w:val="left" w:pos="720"/>
        </w:tabs>
        <w:jc w:val="both"/>
        <w:rPr>
          <w:rFonts w:ascii="SutonnyMJ" w:hAnsi="SutonnyMJ"/>
          <w:spacing w:val="-4"/>
          <w:sz w:val="24"/>
        </w:rPr>
      </w:pPr>
      <w:r w:rsidRPr="006408BB">
        <w:rPr>
          <w:rFonts w:ascii="SutonnyMJ" w:hAnsi="SutonnyMJ"/>
          <w:sz w:val="24"/>
        </w:rPr>
        <w:tab/>
      </w:r>
      <w:r w:rsidRPr="006408BB">
        <w:rPr>
          <w:rFonts w:ascii="SutonnyMJ" w:hAnsi="SutonnyMJ"/>
        </w:rPr>
        <w:sym w:font="Wingdings 2" w:char="F0F2"/>
      </w:r>
      <w:r w:rsidRPr="006408BB">
        <w:rPr>
          <w:rFonts w:ascii="SutonnyMJ" w:hAnsi="SutonnyMJ"/>
        </w:rPr>
        <w:tab/>
      </w:r>
      <w:proofErr w:type="gramStart"/>
      <w:r w:rsidRPr="006408BB">
        <w:rPr>
          <w:rFonts w:ascii="SutonnyMJ" w:hAnsi="SutonnyMJ"/>
          <w:spacing w:val="-4"/>
          <w:sz w:val="24"/>
        </w:rPr>
        <w:t>me</w:t>
      </w:r>
      <w:proofErr w:type="gramEnd"/>
      <w:r w:rsidRPr="006408BB">
        <w:rPr>
          <w:rFonts w:ascii="SutonnyMJ" w:hAnsi="SutonnyMJ"/>
          <w:spacing w:val="-4"/>
          <w:sz w:val="24"/>
        </w:rPr>
        <w:t>©‡kl 25Zg ¯ú¨vb emv‡bv n‡q‡Q RvwRiv cÖv‡šÍ 29 I 30 b¤^i wcjv‡ii Ici| [21 †deªæqvwi, 2020 ch©šÍ]</w:t>
      </w:r>
    </w:p>
    <w:p w:rsidR="00DD5FF0" w:rsidRPr="0087238A" w:rsidRDefault="00DD5FF0" w:rsidP="00DD5FF0">
      <w:pPr>
        <w:pStyle w:val="ListParagraph"/>
        <w:numPr>
          <w:ilvl w:val="2"/>
          <w:numId w:val="299"/>
        </w:numPr>
        <w:tabs>
          <w:tab w:val="left" w:pos="360"/>
          <w:tab w:val="left" w:pos="720"/>
        </w:tabs>
        <w:jc w:val="both"/>
        <w:rPr>
          <w:rFonts w:ascii="SutonnyMJ" w:hAnsi="SutonnyMJ"/>
          <w:sz w:val="24"/>
        </w:rPr>
      </w:pPr>
      <w:r w:rsidRPr="0087238A">
        <w:rPr>
          <w:rFonts w:ascii="SutonnyMJ" w:hAnsi="SutonnyMJ"/>
          <w:sz w:val="24"/>
        </w:rPr>
        <w:t>cÙv †mZzi wbg©vY AMÖMwZ: 85.50 kZvsk</w:t>
      </w:r>
    </w:p>
    <w:p w:rsidR="00DD5FF0" w:rsidRPr="0087238A" w:rsidRDefault="00DD5FF0" w:rsidP="00DD5FF0">
      <w:pPr>
        <w:pStyle w:val="ListParagraph"/>
        <w:numPr>
          <w:ilvl w:val="2"/>
          <w:numId w:val="299"/>
        </w:numPr>
        <w:tabs>
          <w:tab w:val="left" w:pos="360"/>
          <w:tab w:val="left" w:pos="720"/>
        </w:tabs>
        <w:jc w:val="both"/>
        <w:rPr>
          <w:rFonts w:ascii="SutonnyMJ" w:hAnsi="SutonnyMJ"/>
          <w:sz w:val="24"/>
        </w:rPr>
      </w:pPr>
      <w:r w:rsidRPr="0087238A">
        <w:rPr>
          <w:rFonts w:ascii="SutonnyMJ" w:hAnsi="SutonnyMJ"/>
          <w:sz w:val="24"/>
        </w:rPr>
        <w:t>cÙv †mZz‡Z gv‡m 3wU ¯ú¨vb em‡e</w:t>
      </w:r>
    </w:p>
    <w:p w:rsidR="00DD5FF0" w:rsidRPr="0087238A" w:rsidRDefault="00DD5FF0" w:rsidP="00DD5FF0">
      <w:pPr>
        <w:pStyle w:val="ListParagraph"/>
        <w:numPr>
          <w:ilvl w:val="2"/>
          <w:numId w:val="299"/>
        </w:numPr>
        <w:tabs>
          <w:tab w:val="left" w:pos="360"/>
          <w:tab w:val="left" w:pos="720"/>
        </w:tabs>
        <w:jc w:val="both"/>
        <w:rPr>
          <w:rFonts w:ascii="SutonnyMJ" w:hAnsi="SutonnyMJ"/>
          <w:sz w:val="24"/>
        </w:rPr>
      </w:pPr>
      <w:r w:rsidRPr="0087238A">
        <w:rPr>
          <w:rFonts w:ascii="SutonnyMJ" w:hAnsi="SutonnyMJ"/>
          <w:sz w:val="24"/>
        </w:rPr>
        <w:t>2021 mv‡ji Ry‡b cÙv †mZz, wW‡m¤^‡i †g‡Uªv‡ij D‡Øvab</w:t>
      </w:r>
    </w:p>
    <w:p w:rsidR="00DD5FF0" w:rsidRPr="006408BB" w:rsidRDefault="00DD5FF0" w:rsidP="00DD5FF0">
      <w:pPr>
        <w:tabs>
          <w:tab w:val="left" w:pos="360"/>
          <w:tab w:val="left" w:pos="720"/>
        </w:tabs>
        <w:jc w:val="center"/>
        <w:rPr>
          <w:rFonts w:ascii="SutonnyMJ" w:hAnsi="SutonnyMJ"/>
          <w:sz w:val="24"/>
        </w:rPr>
      </w:pPr>
      <w:proofErr w:type="gramStart"/>
      <w:r w:rsidRPr="006408BB">
        <w:rPr>
          <w:rFonts w:ascii="SutonnyMJ" w:hAnsi="SutonnyMJ"/>
          <w:sz w:val="24"/>
        </w:rPr>
        <w:t>moK</w:t>
      </w:r>
      <w:proofErr w:type="gramEnd"/>
      <w:r w:rsidRPr="006408BB">
        <w:rPr>
          <w:rFonts w:ascii="SutonnyMJ" w:hAnsi="SutonnyMJ"/>
          <w:sz w:val="24"/>
        </w:rPr>
        <w:t xml:space="preserve"> cwienb I †mZzgš¿x Ievq`yj Kv‡`i</w:t>
      </w:r>
    </w:p>
    <w:p w:rsidR="00DD5FF0" w:rsidRPr="00E82EF0" w:rsidRDefault="00DD5FF0" w:rsidP="00DD5FF0">
      <w:pPr>
        <w:tabs>
          <w:tab w:val="left" w:pos="360"/>
        </w:tabs>
        <w:jc w:val="center"/>
        <w:rPr>
          <w:rFonts w:ascii="SutonnyMJ" w:hAnsi="SutonnyMJ"/>
          <w:b/>
          <w:sz w:val="28"/>
        </w:rPr>
      </w:pPr>
      <w:proofErr w:type="gramStart"/>
      <w:r w:rsidRPr="00BF0FE7">
        <w:rPr>
          <w:rFonts w:ascii="SutonnyMJ" w:hAnsi="SutonnyMJ"/>
          <w:b/>
          <w:sz w:val="28"/>
          <w:szCs w:val="28"/>
        </w:rPr>
        <w:t>cÙv</w:t>
      </w:r>
      <w:proofErr w:type="gramEnd"/>
      <w:r w:rsidRPr="00BF0FE7">
        <w:rPr>
          <w:rFonts w:ascii="SutonnyMJ" w:hAnsi="SutonnyMJ"/>
          <w:b/>
          <w:sz w:val="28"/>
          <w:szCs w:val="28"/>
        </w:rPr>
        <w:t xml:space="preserve"> †mZz </w:t>
      </w:r>
      <w:r w:rsidRPr="00BF0FE7">
        <w:rPr>
          <w:rFonts w:ascii="SutonnyMJ" w:hAnsi="SutonnyMJ"/>
          <w:sz w:val="28"/>
          <w:szCs w:val="28"/>
        </w:rPr>
        <w:t>†ij</w:t>
      </w:r>
      <w:r w:rsidRPr="00BF0FE7">
        <w:rPr>
          <w:rFonts w:ascii="SutonnyMJ" w:hAnsi="SutonnyMJ"/>
          <w:b/>
          <w:sz w:val="28"/>
          <w:szCs w:val="28"/>
        </w:rPr>
        <w:t>ms‡hvM</w:t>
      </w:r>
      <w:r>
        <w:rPr>
          <w:rFonts w:ascii="SutonnyMJ" w:hAnsi="SutonnyMJ"/>
          <w:b/>
          <w:sz w:val="24"/>
          <w:szCs w:val="24"/>
        </w:rPr>
        <w:t xml:space="preserve"> </w:t>
      </w:r>
      <w:r w:rsidRPr="006408BB">
        <w:rPr>
          <w:rFonts w:ascii="SutonnyMJ" w:hAnsi="SutonnyMJ"/>
          <w:b/>
          <w:sz w:val="26"/>
        </w:rPr>
        <w:t>AMÖMwZ</w:t>
      </w:r>
    </w:p>
    <w:p w:rsidR="00DD5FF0" w:rsidRPr="006408BB" w:rsidRDefault="00DD5FF0" w:rsidP="00DD5FF0">
      <w:pPr>
        <w:pStyle w:val="ListParagraph"/>
        <w:numPr>
          <w:ilvl w:val="0"/>
          <w:numId w:val="164"/>
        </w:numPr>
        <w:tabs>
          <w:tab w:val="left" w:pos="360"/>
        </w:tabs>
        <w:ind w:left="711" w:hanging="324"/>
        <w:contextualSpacing/>
        <w:jc w:val="both"/>
        <w:rPr>
          <w:rFonts w:ascii="SutonnyMJ" w:hAnsi="SutonnyMJ"/>
          <w:sz w:val="24"/>
        </w:rPr>
      </w:pPr>
      <w:r w:rsidRPr="006408BB">
        <w:rPr>
          <w:rFonts w:ascii="SutonnyMJ" w:hAnsi="SutonnyMJ"/>
          <w:sz w:val="24"/>
        </w:rPr>
        <w:t>cÖKí †gqv`: 1 Rvbyqvwi n‡Z 30 Ryb, 2024 mvj ch©šÍ</w:t>
      </w:r>
    </w:p>
    <w:p w:rsidR="00DD5FF0" w:rsidRPr="006408BB" w:rsidRDefault="00DD5FF0" w:rsidP="00DD5FF0">
      <w:pPr>
        <w:pStyle w:val="ListParagraph"/>
        <w:numPr>
          <w:ilvl w:val="0"/>
          <w:numId w:val="164"/>
        </w:numPr>
        <w:tabs>
          <w:tab w:val="left" w:pos="360"/>
        </w:tabs>
        <w:ind w:left="711" w:hanging="324"/>
        <w:contextualSpacing/>
        <w:jc w:val="both"/>
        <w:rPr>
          <w:rFonts w:ascii="SutonnyMJ" w:hAnsi="SutonnyMJ"/>
          <w:sz w:val="24"/>
        </w:rPr>
      </w:pPr>
      <w:r w:rsidRPr="006408BB">
        <w:rPr>
          <w:rFonts w:ascii="SutonnyMJ" w:hAnsi="SutonnyMJ"/>
          <w:sz w:val="24"/>
        </w:rPr>
        <w:t>D‡`¨vMx gš¿Yvjq: †ijc_ gš¿Yvjq</w:t>
      </w:r>
    </w:p>
    <w:p w:rsidR="00DD5FF0" w:rsidRPr="006408BB" w:rsidRDefault="00DD5FF0" w:rsidP="00DD5FF0">
      <w:pPr>
        <w:pStyle w:val="ListParagraph"/>
        <w:numPr>
          <w:ilvl w:val="0"/>
          <w:numId w:val="164"/>
        </w:numPr>
        <w:tabs>
          <w:tab w:val="left" w:pos="360"/>
        </w:tabs>
        <w:ind w:left="711" w:hanging="324"/>
        <w:contextualSpacing/>
        <w:jc w:val="both"/>
        <w:rPr>
          <w:rFonts w:ascii="SutonnyMJ" w:hAnsi="SutonnyMJ"/>
          <w:sz w:val="24"/>
        </w:rPr>
      </w:pPr>
      <w:r w:rsidRPr="006408BB">
        <w:rPr>
          <w:rFonts w:ascii="SutonnyMJ" w:hAnsi="SutonnyMJ"/>
          <w:sz w:val="24"/>
        </w:rPr>
        <w:t>ev¯ÍevqbKvix ms¯’v: evsjv‡`k †ijI‡q</w:t>
      </w:r>
    </w:p>
    <w:p w:rsidR="00DD5FF0" w:rsidRPr="00E82EF0" w:rsidRDefault="00DD5FF0" w:rsidP="00DD5FF0">
      <w:pPr>
        <w:tabs>
          <w:tab w:val="left" w:pos="360"/>
        </w:tabs>
        <w:ind w:left="360"/>
        <w:jc w:val="both"/>
        <w:rPr>
          <w:rFonts w:ascii="SutonnyMJ" w:hAnsi="SutonnyMJ"/>
          <w:sz w:val="24"/>
        </w:rPr>
      </w:pPr>
      <w:proofErr w:type="gramStart"/>
      <w:r w:rsidRPr="006408BB">
        <w:rPr>
          <w:rFonts w:ascii="SutonnyMJ" w:hAnsi="SutonnyMJ"/>
          <w:sz w:val="24"/>
        </w:rPr>
        <w:t>we</w:t>
      </w:r>
      <w:proofErr w:type="gramEnd"/>
      <w:r w:rsidRPr="006408BB">
        <w:rPr>
          <w:rFonts w:ascii="SutonnyMJ" w:hAnsi="SutonnyMJ"/>
          <w:sz w:val="24"/>
        </w:rPr>
        <w:t>:`ª: cÙv †mZzi Ici w`‡q XvKv n‡Z h‡kvi ch©šÍ 169 wK‡jvwgUvi eªW‡MR †ijjvBb wbg©v‡Yi gva¨‡g RvZxq I AvšÍ:‡`kxq †ij †hvMv‡hvM Dbœqb Kivi j‡ÿ¨ cÙv †mZz †ij ms‡hvM cÖKí †bqv n‡q‡Q|</w:t>
      </w:r>
    </w:p>
    <w:p w:rsidR="00DD5FF0" w:rsidRPr="006408BB" w:rsidRDefault="00DD5FF0" w:rsidP="00DD5FF0">
      <w:pPr>
        <w:shd w:val="clear" w:color="auto" w:fill="BFBFBF" w:themeFill="background1" w:themeFillShade="BF"/>
        <w:tabs>
          <w:tab w:val="left" w:pos="360"/>
        </w:tabs>
        <w:spacing w:line="238" w:lineRule="auto"/>
        <w:ind w:left="720" w:hanging="720"/>
        <w:jc w:val="center"/>
        <w:rPr>
          <w:rFonts w:ascii="SutonnyMJ" w:hAnsi="SutonnyMJ"/>
          <w:b/>
          <w:sz w:val="28"/>
          <w:szCs w:val="30"/>
        </w:rPr>
      </w:pPr>
      <w:r w:rsidRPr="006408BB">
        <w:rPr>
          <w:rFonts w:ascii="SutonnyMJ" w:hAnsi="SutonnyMJ"/>
          <w:b/>
          <w:bCs/>
          <w:sz w:val="26"/>
          <w:szCs w:val="30"/>
        </w:rPr>
        <w:t>†g‡Uªv‡ij cÖKí</w:t>
      </w:r>
    </w:p>
    <w:p w:rsidR="00DD5FF0" w:rsidRPr="0087238A" w:rsidRDefault="00DD5FF0" w:rsidP="00DD5FF0">
      <w:pPr>
        <w:numPr>
          <w:ilvl w:val="0"/>
          <w:numId w:val="229"/>
        </w:numPr>
        <w:spacing w:line="238" w:lineRule="auto"/>
        <w:jc w:val="both"/>
        <w:rPr>
          <w:rFonts w:ascii="SutonnyMJ" w:hAnsi="SutonnyMJ"/>
          <w:sz w:val="24"/>
          <w:szCs w:val="24"/>
        </w:rPr>
      </w:pPr>
      <w:r w:rsidRPr="0087238A">
        <w:rPr>
          <w:rFonts w:ascii="SutonnyMJ" w:hAnsi="SutonnyMJ"/>
          <w:b/>
          <w:spacing w:val="-4"/>
          <w:sz w:val="24"/>
          <w:szCs w:val="24"/>
        </w:rPr>
        <w:t>e¨vwß:</w:t>
      </w:r>
      <w:r w:rsidRPr="0087238A">
        <w:rPr>
          <w:rFonts w:ascii="SutonnyMJ" w:hAnsi="SutonnyMJ"/>
          <w:bCs/>
          <w:spacing w:val="-4"/>
          <w:sz w:val="24"/>
          <w:szCs w:val="24"/>
        </w:rPr>
        <w:t>DËiv †_‡K gwZwSj (evsjv‡`k e¨vsK</w:t>
      </w:r>
      <w:r w:rsidRPr="0087238A">
        <w:rPr>
          <w:rFonts w:ascii="SutonnyMJ" w:hAnsi="SutonnyMJ"/>
          <w:spacing w:val="-4"/>
          <w:sz w:val="24"/>
          <w:szCs w:val="24"/>
        </w:rPr>
        <w:t xml:space="preserve"> ch©šÍ)</w:t>
      </w:r>
      <w:r w:rsidRPr="0087238A">
        <w:rPr>
          <w:rFonts w:ascii="SutonnyMJ" w:hAnsi="SutonnyMJ"/>
          <w:spacing w:val="-4"/>
          <w:sz w:val="24"/>
          <w:szCs w:val="24"/>
        </w:rPr>
        <w:tab/>
      </w:r>
      <w:r w:rsidRPr="0087238A">
        <w:rPr>
          <w:rFonts w:ascii="SutonnyMJ" w:hAnsi="SutonnyMJ"/>
          <w:spacing w:val="-4"/>
          <w:sz w:val="24"/>
          <w:szCs w:val="24"/>
        </w:rPr>
        <w:sym w:font="Wingdings" w:char="F06E"/>
      </w:r>
      <w:r w:rsidRPr="0087238A">
        <w:rPr>
          <w:rFonts w:ascii="SutonnyMJ" w:hAnsi="SutonnyMJ"/>
          <w:b/>
          <w:sz w:val="24"/>
          <w:szCs w:val="24"/>
        </w:rPr>
        <w:t>ˆ`N©¨:</w:t>
      </w:r>
      <w:r w:rsidRPr="0087238A">
        <w:rPr>
          <w:rFonts w:ascii="SutonnyMJ" w:hAnsi="SutonnyMJ"/>
          <w:sz w:val="24"/>
          <w:szCs w:val="24"/>
        </w:rPr>
        <w:t xml:space="preserve"> 20.1 wK‡jvwgUvi</w:t>
      </w:r>
    </w:p>
    <w:p w:rsidR="00DD5FF0" w:rsidRPr="0087238A" w:rsidRDefault="00DD5FF0" w:rsidP="00DD5FF0">
      <w:pPr>
        <w:numPr>
          <w:ilvl w:val="0"/>
          <w:numId w:val="229"/>
        </w:numPr>
        <w:spacing w:line="238" w:lineRule="auto"/>
        <w:jc w:val="both"/>
        <w:rPr>
          <w:rFonts w:ascii="SutonnyMJ" w:hAnsi="SutonnyMJ"/>
          <w:sz w:val="24"/>
          <w:szCs w:val="24"/>
        </w:rPr>
      </w:pPr>
      <w:r w:rsidRPr="0087238A">
        <w:rPr>
          <w:rFonts w:ascii="SutonnyMJ" w:hAnsi="SutonnyMJ"/>
          <w:b/>
          <w:sz w:val="24"/>
          <w:szCs w:val="24"/>
        </w:rPr>
        <w:t>ev¯Íevqb Ki‡Q:</w:t>
      </w:r>
      <w:r w:rsidRPr="0087238A">
        <w:rPr>
          <w:rFonts w:ascii="SutonnyMJ" w:hAnsi="SutonnyMJ"/>
          <w:sz w:val="24"/>
          <w:szCs w:val="24"/>
        </w:rPr>
        <w:t xml:space="preserve"> XvKv g¨vm UªvbwRU †Kv¤úvwb wjwg‡UW</w:t>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b/>
          <w:sz w:val="24"/>
          <w:szCs w:val="24"/>
        </w:rPr>
        <w:t>civgk©K:</w:t>
      </w:r>
      <w:r w:rsidRPr="0087238A">
        <w:rPr>
          <w:rFonts w:ascii="SutonnyMJ" w:hAnsi="SutonnyMJ"/>
          <w:sz w:val="24"/>
          <w:szCs w:val="24"/>
        </w:rPr>
        <w:t xml:space="preserve"> w`wjø †g‡Uªv‡ij K‡c©v‡ikb</w:t>
      </w:r>
    </w:p>
    <w:p w:rsidR="00DD5FF0" w:rsidRPr="0087238A" w:rsidRDefault="00DD5FF0" w:rsidP="00DD5FF0">
      <w:pPr>
        <w:numPr>
          <w:ilvl w:val="0"/>
          <w:numId w:val="229"/>
        </w:numPr>
        <w:spacing w:line="238" w:lineRule="auto"/>
        <w:jc w:val="both"/>
        <w:rPr>
          <w:rFonts w:ascii="SutonnyMJ" w:hAnsi="SutonnyMJ"/>
          <w:sz w:val="24"/>
          <w:szCs w:val="24"/>
        </w:rPr>
      </w:pPr>
      <w:r w:rsidRPr="0087238A">
        <w:rPr>
          <w:rFonts w:ascii="SutonnyMJ" w:hAnsi="SutonnyMJ"/>
          <w:b/>
          <w:sz w:val="24"/>
          <w:szCs w:val="24"/>
        </w:rPr>
        <w:t>A_©vq‡b:</w:t>
      </w:r>
      <w:r w:rsidRPr="0087238A">
        <w:rPr>
          <w:rFonts w:ascii="SutonnyMJ" w:hAnsi="SutonnyMJ"/>
          <w:sz w:val="24"/>
          <w:szCs w:val="24"/>
        </w:rPr>
        <w:t xml:space="preserve"> evsjv‡`k miKvi I RvBKv</w:t>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b/>
          <w:sz w:val="24"/>
          <w:szCs w:val="24"/>
        </w:rPr>
        <w:t>m¤¢ve¨ †÷kb msL¨v:</w:t>
      </w:r>
      <w:r w:rsidRPr="0087238A">
        <w:rPr>
          <w:rFonts w:ascii="SutonnyMJ" w:hAnsi="SutonnyMJ"/>
          <w:sz w:val="24"/>
          <w:szCs w:val="24"/>
        </w:rPr>
        <w:t xml:space="preserve"> 16wU</w:t>
      </w:r>
    </w:p>
    <w:p w:rsidR="00DD5FF0" w:rsidRPr="0087238A" w:rsidRDefault="00DD5FF0" w:rsidP="00DD5FF0">
      <w:pPr>
        <w:numPr>
          <w:ilvl w:val="0"/>
          <w:numId w:val="229"/>
        </w:numPr>
        <w:spacing w:line="238" w:lineRule="auto"/>
        <w:jc w:val="both"/>
        <w:rPr>
          <w:rFonts w:ascii="SutonnyMJ" w:hAnsi="SutonnyMJ"/>
          <w:sz w:val="24"/>
          <w:szCs w:val="24"/>
        </w:rPr>
      </w:pPr>
      <w:r w:rsidRPr="0087238A">
        <w:rPr>
          <w:rFonts w:ascii="SutonnyMJ" w:hAnsi="SutonnyMJ"/>
          <w:b/>
          <w:sz w:val="24"/>
          <w:szCs w:val="24"/>
        </w:rPr>
        <w:t>N›Uvq hvÎx enb Ki‡e:</w:t>
      </w:r>
      <w:r w:rsidRPr="0087238A">
        <w:rPr>
          <w:rFonts w:ascii="SutonnyMJ" w:hAnsi="SutonnyMJ"/>
          <w:sz w:val="24"/>
          <w:szCs w:val="24"/>
        </w:rPr>
        <w:t xml:space="preserve"> 60,000</w:t>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pacing w:val="-4"/>
          <w:sz w:val="24"/>
          <w:szCs w:val="24"/>
        </w:rPr>
        <w:sym w:font="Wingdings" w:char="F06E"/>
      </w:r>
      <w:r w:rsidRPr="0087238A">
        <w:rPr>
          <w:rFonts w:ascii="SutonnyMJ" w:hAnsi="SutonnyMJ"/>
          <w:b/>
          <w:sz w:val="24"/>
          <w:szCs w:val="24"/>
        </w:rPr>
        <w:t>cy‡iv cÖKíwU m¤úbœ</w:t>
      </w:r>
      <w:r w:rsidRPr="0087238A">
        <w:rPr>
          <w:rFonts w:ascii="SutonnyMJ" w:hAnsi="SutonnyMJ"/>
          <w:sz w:val="24"/>
          <w:szCs w:val="24"/>
        </w:rPr>
        <w:t xml:space="preserve"> n‡e: 2024 mv‡ji g‡a¨</w:t>
      </w:r>
      <w:r w:rsidRPr="0087238A">
        <w:rPr>
          <w:rFonts w:ascii="SutonnyMJ" w:hAnsi="SutonnyMJ"/>
          <w:sz w:val="24"/>
          <w:szCs w:val="24"/>
        </w:rPr>
        <w:tab/>
      </w:r>
    </w:p>
    <w:p w:rsidR="00DD5FF0" w:rsidRPr="00E82EF0" w:rsidRDefault="00DD5FF0" w:rsidP="00DD5FF0">
      <w:pPr>
        <w:numPr>
          <w:ilvl w:val="0"/>
          <w:numId w:val="229"/>
        </w:numPr>
        <w:spacing w:line="238" w:lineRule="auto"/>
        <w:jc w:val="both"/>
        <w:rPr>
          <w:rFonts w:ascii="SutonnyMJ" w:hAnsi="SutonnyMJ"/>
          <w:sz w:val="24"/>
          <w:szCs w:val="24"/>
        </w:rPr>
      </w:pPr>
      <w:r w:rsidRPr="0087238A">
        <w:rPr>
          <w:rFonts w:ascii="SutonnyMJ" w:hAnsi="SutonnyMJ"/>
          <w:b/>
          <w:sz w:val="24"/>
          <w:szCs w:val="24"/>
        </w:rPr>
        <w:t>cÖ_g ch©v‡q Pvj</w:t>
      </w:r>
      <w:r w:rsidRPr="0087238A">
        <w:rPr>
          <w:rFonts w:ascii="SutonnyMJ" w:hAnsi="SutonnyMJ"/>
          <w:sz w:val="24"/>
          <w:szCs w:val="24"/>
        </w:rPr>
        <w:t>y: 2019 mv‡j Gqvi‡cvU© †_‡K AvMviMuvI ch©šÍ</w:t>
      </w:r>
    </w:p>
    <w:p w:rsidR="00DD5FF0" w:rsidRPr="006408BB" w:rsidRDefault="00DD5FF0" w:rsidP="00DD5FF0">
      <w:pPr>
        <w:tabs>
          <w:tab w:val="left" w:pos="360"/>
        </w:tabs>
        <w:jc w:val="center"/>
        <w:rPr>
          <w:rFonts w:ascii="SutonnyMJ" w:hAnsi="SutonnyMJ"/>
          <w:b/>
          <w:sz w:val="24"/>
        </w:rPr>
      </w:pPr>
      <w:r>
        <w:rPr>
          <w:rFonts w:ascii="SutonnyMJ" w:hAnsi="SutonnyMJ"/>
          <w:b/>
          <w:sz w:val="24"/>
        </w:rPr>
        <w:t>†g‡Uªv‡i‡ji AMÖMwZ</w:t>
      </w:r>
    </w:p>
    <w:p w:rsidR="00DD5FF0" w:rsidRPr="006408BB" w:rsidRDefault="00DD5FF0" w:rsidP="00DD5FF0">
      <w:pPr>
        <w:pStyle w:val="ListParagraph"/>
        <w:numPr>
          <w:ilvl w:val="0"/>
          <w:numId w:val="164"/>
        </w:numPr>
        <w:tabs>
          <w:tab w:val="left" w:pos="360"/>
        </w:tabs>
        <w:ind w:left="702" w:hanging="342"/>
        <w:contextualSpacing/>
        <w:jc w:val="both"/>
        <w:rPr>
          <w:rFonts w:ascii="SutonnyMJ" w:hAnsi="SutonnyMJ"/>
          <w:sz w:val="24"/>
        </w:rPr>
      </w:pPr>
      <w:r w:rsidRPr="006408BB">
        <w:rPr>
          <w:rFonts w:ascii="SutonnyMJ" w:hAnsi="SutonnyMJ"/>
          <w:sz w:val="24"/>
        </w:rPr>
        <w:t>KvRïiæ nq: 2016 mv‡j</w:t>
      </w:r>
    </w:p>
    <w:p w:rsidR="00DD5FF0" w:rsidRPr="006408BB" w:rsidRDefault="00DD5FF0" w:rsidP="00DD5FF0">
      <w:pPr>
        <w:pStyle w:val="ListParagraph"/>
        <w:numPr>
          <w:ilvl w:val="0"/>
          <w:numId w:val="164"/>
        </w:numPr>
        <w:tabs>
          <w:tab w:val="left" w:pos="360"/>
        </w:tabs>
        <w:ind w:left="702" w:hanging="342"/>
        <w:contextualSpacing/>
        <w:jc w:val="both"/>
        <w:rPr>
          <w:rFonts w:ascii="SutonnyMJ" w:hAnsi="SutonnyMJ"/>
          <w:sz w:val="24"/>
        </w:rPr>
      </w:pPr>
      <w:r w:rsidRPr="006408BB">
        <w:rPr>
          <w:rFonts w:ascii="SutonnyMJ" w:hAnsi="SutonnyMJ"/>
          <w:sz w:val="24"/>
        </w:rPr>
        <w:t>eZ©gvb Kv‡Ri AMÖMwZ: 38.50 kZvsk</w:t>
      </w:r>
    </w:p>
    <w:p w:rsidR="00DD5FF0" w:rsidRPr="00E82EF0" w:rsidRDefault="00DD5FF0" w:rsidP="00DD5FF0">
      <w:pPr>
        <w:pStyle w:val="ListParagraph"/>
        <w:numPr>
          <w:ilvl w:val="0"/>
          <w:numId w:val="164"/>
        </w:numPr>
        <w:tabs>
          <w:tab w:val="left" w:pos="360"/>
        </w:tabs>
        <w:ind w:left="702" w:hanging="342"/>
        <w:contextualSpacing/>
        <w:jc w:val="both"/>
        <w:rPr>
          <w:rFonts w:ascii="SutonnyMJ" w:hAnsi="SutonnyMJ"/>
          <w:sz w:val="24"/>
        </w:rPr>
      </w:pPr>
      <w:r w:rsidRPr="006408BB">
        <w:rPr>
          <w:rFonts w:ascii="SutonnyMJ" w:hAnsi="SutonnyMJ"/>
          <w:sz w:val="24"/>
        </w:rPr>
        <w:t>DËiv †_‡K AvMviMuvI As‡ki AvU wK‡jvwgUvi Dovjc_ ˆZwii KvR †kl</w:t>
      </w:r>
    </w:p>
    <w:p w:rsidR="00DD5FF0" w:rsidRPr="006408BB" w:rsidRDefault="00DD5FF0" w:rsidP="00DD5FF0">
      <w:pPr>
        <w:shd w:val="clear" w:color="auto" w:fill="BFBFBF" w:themeFill="background1" w:themeFillShade="BF"/>
        <w:tabs>
          <w:tab w:val="left" w:pos="360"/>
        </w:tabs>
        <w:spacing w:line="238" w:lineRule="auto"/>
        <w:ind w:left="720" w:hanging="720"/>
        <w:jc w:val="center"/>
        <w:rPr>
          <w:rFonts w:ascii="SutonnyMJ" w:hAnsi="SutonnyMJ"/>
          <w:b/>
          <w:sz w:val="26"/>
          <w:szCs w:val="30"/>
        </w:rPr>
      </w:pPr>
      <w:r w:rsidRPr="006408BB">
        <w:rPr>
          <w:rFonts w:ascii="SutonnyMJ" w:hAnsi="SutonnyMJ"/>
          <w:b/>
          <w:bCs/>
          <w:sz w:val="26"/>
          <w:szCs w:val="30"/>
        </w:rPr>
        <w:t xml:space="preserve">PÆMÖvg Ñ K·evRvi †ij </w:t>
      </w:r>
    </w:p>
    <w:p w:rsidR="00DD5FF0" w:rsidRPr="0087238A" w:rsidRDefault="00DD5FF0" w:rsidP="00DD5FF0">
      <w:pPr>
        <w:tabs>
          <w:tab w:val="left" w:pos="450"/>
        </w:tabs>
        <w:spacing w:line="238" w:lineRule="auto"/>
        <w:jc w:val="both"/>
        <w:rPr>
          <w:rFonts w:ascii="SutonnyMJ" w:hAnsi="SutonnyMJ"/>
          <w:sz w:val="24"/>
          <w:szCs w:val="24"/>
        </w:rPr>
      </w:pPr>
      <w:r w:rsidRPr="006408BB">
        <w:rPr>
          <w:rFonts w:ascii="WP TypographicSymbols" w:hAnsi="WP TypographicSymbols"/>
        </w:rPr>
        <w:tab/>
      </w:r>
      <w:r w:rsidRPr="0087238A">
        <w:rPr>
          <w:rFonts w:ascii="WP TypographicSymbols" w:hAnsi="WP TypographicSymbols"/>
          <w:sz w:val="24"/>
          <w:szCs w:val="24"/>
        </w:rPr>
        <w:t>P</w:t>
      </w:r>
      <w:r w:rsidRPr="0087238A">
        <w:rPr>
          <w:rFonts w:ascii="SutonnyMJ" w:hAnsi="SutonnyMJ"/>
          <w:b/>
          <w:sz w:val="24"/>
          <w:szCs w:val="24"/>
        </w:rPr>
        <w:t>ms‡hvM:</w:t>
      </w:r>
      <w:r w:rsidRPr="0087238A">
        <w:rPr>
          <w:rFonts w:ascii="SutonnyMJ" w:hAnsi="SutonnyMJ"/>
          <w:sz w:val="24"/>
          <w:szCs w:val="24"/>
        </w:rPr>
        <w:t xml:space="preserve"> PÆMÖv‡gi †`vnvRvix I K·evRvi m`i</w:t>
      </w:r>
      <w:r w:rsidRPr="0087238A">
        <w:rPr>
          <w:rFonts w:ascii="SutonnyMJ" w:hAnsi="SutonnyMJ"/>
          <w:sz w:val="24"/>
          <w:szCs w:val="24"/>
        </w:rPr>
        <w:tab/>
      </w:r>
      <w:r w:rsidRPr="0087238A">
        <w:rPr>
          <w:rFonts w:ascii="SutonnyMJ" w:hAnsi="SutonnyMJ"/>
          <w:sz w:val="24"/>
          <w:szCs w:val="24"/>
        </w:rPr>
        <w:tab/>
      </w:r>
      <w:r w:rsidRPr="0087238A">
        <w:rPr>
          <w:rFonts w:ascii="WP TypographicSymbols" w:hAnsi="WP TypographicSymbols"/>
          <w:sz w:val="24"/>
          <w:szCs w:val="24"/>
        </w:rPr>
        <w:t xml:space="preserve">P </w:t>
      </w:r>
      <w:r w:rsidRPr="0087238A">
        <w:rPr>
          <w:rFonts w:ascii="SutonnyMJ" w:hAnsi="SutonnyMJ"/>
          <w:b/>
          <w:sz w:val="24"/>
          <w:szCs w:val="24"/>
        </w:rPr>
        <w:t>`~iZ¡:</w:t>
      </w:r>
      <w:r w:rsidRPr="0087238A">
        <w:rPr>
          <w:rFonts w:ascii="SutonnyMJ" w:hAnsi="SutonnyMJ"/>
          <w:sz w:val="24"/>
          <w:szCs w:val="24"/>
        </w:rPr>
        <w:t xml:space="preserve"> 128 wK‡jvwgUvi</w:t>
      </w:r>
    </w:p>
    <w:p w:rsidR="00DD5FF0" w:rsidRPr="0087238A" w:rsidRDefault="00DD5FF0" w:rsidP="00DD5FF0">
      <w:pPr>
        <w:tabs>
          <w:tab w:val="left" w:pos="450"/>
        </w:tabs>
        <w:spacing w:line="238" w:lineRule="auto"/>
        <w:jc w:val="both"/>
        <w:rPr>
          <w:rFonts w:ascii="SutonnyMJ" w:hAnsi="SutonnyMJ"/>
          <w:sz w:val="24"/>
          <w:szCs w:val="24"/>
        </w:rPr>
      </w:pPr>
      <w:r w:rsidRPr="0087238A">
        <w:rPr>
          <w:rFonts w:ascii="WP TypographicSymbols" w:hAnsi="WP TypographicSymbols"/>
          <w:sz w:val="24"/>
          <w:szCs w:val="24"/>
        </w:rPr>
        <w:tab/>
        <w:t>P</w:t>
      </w:r>
      <w:r w:rsidRPr="0087238A">
        <w:rPr>
          <w:rFonts w:ascii="SutonnyMJ" w:hAnsi="SutonnyMJ"/>
          <w:b/>
          <w:sz w:val="24"/>
          <w:szCs w:val="24"/>
        </w:rPr>
        <w:t>Pvjy n‡e:</w:t>
      </w:r>
      <w:r w:rsidRPr="0087238A">
        <w:rPr>
          <w:rFonts w:ascii="SutonnyMJ" w:hAnsi="SutonnyMJ"/>
          <w:sz w:val="24"/>
          <w:szCs w:val="24"/>
        </w:rPr>
        <w:t xml:space="preserve"> 2022 mv‡j</w:t>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SutonnyMJ" w:hAnsi="SutonnyMJ"/>
          <w:sz w:val="24"/>
          <w:szCs w:val="24"/>
        </w:rPr>
        <w:tab/>
      </w:r>
      <w:r w:rsidRPr="0087238A">
        <w:rPr>
          <w:rFonts w:ascii="WP TypographicSymbols" w:hAnsi="WP TypographicSymbols"/>
          <w:sz w:val="24"/>
          <w:szCs w:val="24"/>
        </w:rPr>
        <w:t>P</w:t>
      </w:r>
      <w:r w:rsidRPr="0087238A">
        <w:rPr>
          <w:rFonts w:ascii="SutonnyMJ" w:hAnsi="SutonnyMJ"/>
          <w:b/>
          <w:sz w:val="24"/>
          <w:szCs w:val="24"/>
        </w:rPr>
        <w:t>mnvqZv:</w:t>
      </w:r>
      <w:r w:rsidRPr="0087238A">
        <w:rPr>
          <w:rFonts w:ascii="SutonnyMJ" w:hAnsi="SutonnyMJ"/>
          <w:sz w:val="24"/>
          <w:szCs w:val="24"/>
        </w:rPr>
        <w:t xml:space="preserve"> GwWwe</w:t>
      </w:r>
    </w:p>
    <w:p w:rsidR="00DD5FF0" w:rsidRPr="00DB0BAC" w:rsidRDefault="00DD5FF0" w:rsidP="00DD5FF0">
      <w:pPr>
        <w:tabs>
          <w:tab w:val="left" w:pos="360"/>
        </w:tabs>
        <w:contextualSpacing/>
        <w:jc w:val="center"/>
        <w:rPr>
          <w:rFonts w:ascii="SutonnyMJ" w:hAnsi="SutonnyMJ"/>
          <w:b/>
          <w:sz w:val="24"/>
        </w:rPr>
      </w:pPr>
      <w:r w:rsidRPr="00DB0BAC">
        <w:rPr>
          <w:rFonts w:ascii="SutonnyMJ" w:hAnsi="SutonnyMJ"/>
          <w:b/>
          <w:sz w:val="24"/>
        </w:rPr>
        <w:t>`„k¨gvb n‡”Q †`vnvRvixÑ K·evRvi †ij‡mZz</w:t>
      </w:r>
    </w:p>
    <w:p w:rsidR="00DD5FF0" w:rsidRPr="006408BB" w:rsidRDefault="00DD5FF0" w:rsidP="00DD5FF0">
      <w:pPr>
        <w:pStyle w:val="ListParagraph"/>
        <w:numPr>
          <w:ilvl w:val="0"/>
          <w:numId w:val="164"/>
        </w:numPr>
        <w:tabs>
          <w:tab w:val="left" w:pos="360"/>
        </w:tabs>
        <w:ind w:left="702" w:hanging="342"/>
        <w:contextualSpacing/>
        <w:jc w:val="both"/>
        <w:rPr>
          <w:rFonts w:ascii="SutonnyMJ" w:hAnsi="SutonnyMJ"/>
          <w:sz w:val="24"/>
        </w:rPr>
      </w:pPr>
      <w:r w:rsidRPr="006408BB">
        <w:rPr>
          <w:rFonts w:ascii="SutonnyMJ" w:hAnsi="SutonnyMJ"/>
          <w:sz w:val="24"/>
        </w:rPr>
        <w:t>†`vnvRvix-ivgy-K·evRvi †ijjvB‡bi wbg©vYKvR †kl n‡q‡Q: cÖvq 40 kZvsk</w:t>
      </w:r>
    </w:p>
    <w:p w:rsidR="00DD5FF0" w:rsidRPr="006408BB" w:rsidRDefault="00DD5FF0" w:rsidP="00DD5FF0">
      <w:pPr>
        <w:pStyle w:val="ListParagraph"/>
        <w:numPr>
          <w:ilvl w:val="0"/>
          <w:numId w:val="164"/>
        </w:numPr>
        <w:tabs>
          <w:tab w:val="left" w:pos="360"/>
        </w:tabs>
        <w:ind w:left="702" w:hanging="342"/>
        <w:contextualSpacing/>
        <w:jc w:val="both"/>
        <w:rPr>
          <w:rFonts w:ascii="SutonnyMJ" w:hAnsi="SutonnyMJ"/>
          <w:spacing w:val="-4"/>
          <w:sz w:val="24"/>
        </w:rPr>
      </w:pPr>
      <w:r w:rsidRPr="006408BB">
        <w:rPr>
          <w:rFonts w:ascii="SutonnyMJ" w:hAnsi="SutonnyMJ"/>
          <w:spacing w:val="-4"/>
          <w:sz w:val="24"/>
        </w:rPr>
        <w:t>†`vnvRvix †_‡K ivgy (88 wK‡jvwgUvi): ivgy †_‡K K·evRvi (12 wK. wg) Ges ivgy †_‡K Nygayg (28wK. wg)</w:t>
      </w:r>
    </w:p>
    <w:p w:rsidR="00DD5FF0" w:rsidRPr="00E82EF0" w:rsidRDefault="00DD5FF0" w:rsidP="00DD5FF0">
      <w:pPr>
        <w:pStyle w:val="ListParagraph"/>
        <w:numPr>
          <w:ilvl w:val="0"/>
          <w:numId w:val="164"/>
        </w:numPr>
        <w:tabs>
          <w:tab w:val="left" w:pos="360"/>
        </w:tabs>
        <w:ind w:left="702" w:hanging="342"/>
        <w:contextualSpacing/>
        <w:jc w:val="both"/>
        <w:rPr>
          <w:rFonts w:ascii="SutonnyMJ" w:hAnsi="SutonnyMJ"/>
          <w:sz w:val="24"/>
        </w:rPr>
      </w:pPr>
      <w:r w:rsidRPr="006408BB">
        <w:rPr>
          <w:rFonts w:ascii="SutonnyMJ" w:hAnsi="SutonnyMJ"/>
          <w:sz w:val="24"/>
        </w:rPr>
        <w:t>†gvU 128 wK‡jvwgUvi †ijc‡_ †÷kb _vK‡Q: 9wU</w:t>
      </w:r>
    </w:p>
    <w:p w:rsidR="00DD5FF0" w:rsidRPr="00C33130" w:rsidRDefault="00DD5FF0" w:rsidP="00DD5FF0">
      <w:pPr>
        <w:shd w:val="clear" w:color="auto" w:fill="BFBFBF" w:themeFill="background1" w:themeFillShade="BF"/>
        <w:spacing w:line="235" w:lineRule="auto"/>
        <w:ind w:left="360" w:hanging="360"/>
        <w:jc w:val="center"/>
        <w:rPr>
          <w:rFonts w:ascii="SutonnyMJ" w:hAnsi="SutonnyMJ"/>
          <w:b/>
          <w:sz w:val="28"/>
          <w:szCs w:val="28"/>
        </w:rPr>
      </w:pPr>
      <w:proofErr w:type="gramStart"/>
      <w:r w:rsidRPr="00C33130">
        <w:rPr>
          <w:rFonts w:ascii="SutonnyMJ" w:hAnsi="SutonnyMJ"/>
          <w:b/>
          <w:sz w:val="28"/>
          <w:szCs w:val="28"/>
        </w:rPr>
        <w:t>e½eÜz</w:t>
      </w:r>
      <w:proofErr w:type="gramEnd"/>
      <w:r w:rsidRPr="00C33130">
        <w:rPr>
          <w:rFonts w:ascii="SutonnyMJ" w:hAnsi="SutonnyMJ"/>
          <w:b/>
          <w:sz w:val="28"/>
          <w:szCs w:val="28"/>
        </w:rPr>
        <w:t xml:space="preserve"> Uv‡bj</w:t>
      </w:r>
    </w:p>
    <w:p w:rsidR="00DD5FF0" w:rsidRPr="00A446DE" w:rsidRDefault="00DD5FF0" w:rsidP="00DD5FF0">
      <w:pPr>
        <w:numPr>
          <w:ilvl w:val="0"/>
          <w:numId w:val="160"/>
        </w:numPr>
        <w:spacing w:line="235" w:lineRule="auto"/>
        <w:ind w:left="540" w:hanging="360"/>
        <w:jc w:val="both"/>
        <w:rPr>
          <w:rFonts w:ascii="SutonnyMJ" w:hAnsi="SutonnyMJ"/>
          <w:sz w:val="24"/>
        </w:rPr>
      </w:pPr>
      <w:r w:rsidRPr="00A446DE">
        <w:rPr>
          <w:rFonts w:ascii="SutonnyMJ" w:hAnsi="SutonnyMJ"/>
          <w:b/>
          <w:sz w:val="24"/>
        </w:rPr>
        <w:t>wbwg©Z n‡e:</w:t>
      </w:r>
      <w:r w:rsidRPr="00A446DE">
        <w:rPr>
          <w:rFonts w:ascii="SutonnyMJ" w:hAnsi="SutonnyMJ"/>
          <w:sz w:val="24"/>
        </w:rPr>
        <w:t xml:space="preserve"> KY©dzjx b`x‡Z</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Av‡iK bvg: </w:t>
      </w:r>
      <w:r w:rsidRPr="00A446DE">
        <w:rPr>
          <w:rFonts w:ascii="SutonnyMJ" w:hAnsi="SutonnyMJ"/>
          <w:sz w:val="24"/>
        </w:rPr>
        <w:t>KY©dzjx Uv‡bj</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hy³ Ki‡e: </w:t>
      </w:r>
      <w:r w:rsidRPr="00A446DE">
        <w:rPr>
          <w:rFonts w:ascii="SutonnyMJ" w:hAnsi="SutonnyMJ"/>
          <w:sz w:val="24"/>
        </w:rPr>
        <w:t xml:space="preserve">PÆMÖv‡gi `ywU kni c‡Z½v (DËi) I Av‡bvqviv‡K (`wÿY) </w:t>
      </w:r>
      <w:r w:rsidRPr="00A446DE">
        <w:rPr>
          <w:rFonts w:ascii="Times New Roman" w:hAnsi="Times New Roman"/>
        </w:rPr>
        <w:t>[One city, two town</w:t>
      </w:r>
      <w:r w:rsidRPr="00A446DE">
        <w:rPr>
          <w:rFonts w:ascii="SutonnyMJ" w:hAnsi="SutonnyMJ"/>
          <w:sz w:val="24"/>
        </w:rPr>
        <w:t>bv‡g cwiwPZ]</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lastRenderedPageBreak/>
        <w:t xml:space="preserve">†h kn‡i Av`‡j M‡o I‡V‡Q: </w:t>
      </w:r>
      <w:r w:rsidRPr="00A446DE">
        <w:rPr>
          <w:rFonts w:ascii="SutonnyMJ" w:hAnsi="SutonnyMJ"/>
          <w:sz w:val="24"/>
        </w:rPr>
        <w:t>mvsnvB</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Pvjy n‡e: </w:t>
      </w:r>
      <w:r w:rsidRPr="00A446DE">
        <w:rPr>
          <w:rFonts w:ascii="SutonnyMJ" w:hAnsi="SutonnyMJ"/>
          <w:sz w:val="24"/>
        </w:rPr>
        <w:t>2022 mv‡j</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ˆ`N¨©: </w:t>
      </w:r>
      <w:r w:rsidRPr="00A446DE">
        <w:rPr>
          <w:rFonts w:ascii="SutonnyMJ" w:hAnsi="SutonnyMJ"/>
          <w:sz w:val="24"/>
        </w:rPr>
        <w:t xml:space="preserve">3400 wgUvi </w:t>
      </w:r>
      <w:proofErr w:type="gramStart"/>
      <w:r w:rsidRPr="00A446DE">
        <w:rPr>
          <w:rFonts w:ascii="SutonnyMJ" w:hAnsi="SutonnyMJ"/>
          <w:sz w:val="24"/>
        </w:rPr>
        <w:t>ev</w:t>
      </w:r>
      <w:proofErr w:type="gramEnd"/>
      <w:r w:rsidRPr="00A446DE">
        <w:rPr>
          <w:rFonts w:ascii="SutonnyMJ" w:hAnsi="SutonnyMJ"/>
          <w:sz w:val="24"/>
        </w:rPr>
        <w:t xml:space="preserve"> 3.40 wK. wg [`wÿY Gwkqvq eo]</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cÖKí ev¯Íevqb Ki‡Q: </w:t>
      </w:r>
      <w:r w:rsidRPr="00A446DE">
        <w:rPr>
          <w:rFonts w:ascii="SutonnyMJ" w:hAnsi="SutonnyMJ"/>
          <w:sz w:val="24"/>
        </w:rPr>
        <w:t>†mZz KZ…©cÿ</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cÖKí e¨q: </w:t>
      </w:r>
      <w:r w:rsidRPr="00A446DE">
        <w:rPr>
          <w:rFonts w:ascii="SutonnyMJ" w:hAnsi="SutonnyMJ"/>
          <w:sz w:val="24"/>
        </w:rPr>
        <w:t>8 nvRvi 447 †KvwU UvKv</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Px‡bi A_©vqb: </w:t>
      </w:r>
      <w:r w:rsidRPr="00A446DE">
        <w:rPr>
          <w:rFonts w:ascii="SutonnyMJ" w:hAnsi="SutonnyMJ"/>
          <w:sz w:val="24"/>
        </w:rPr>
        <w:t>4 nvRvi 800 †KvwU UvKv</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Mfxi: </w:t>
      </w:r>
      <w:r w:rsidRPr="00A446DE">
        <w:rPr>
          <w:rFonts w:ascii="SutonnyMJ" w:hAnsi="SutonnyMJ"/>
          <w:sz w:val="24"/>
        </w:rPr>
        <w:t>b`xi Zj‡`k †_‡KI 50-60 dzU Mfx‡i</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wUDe: </w:t>
      </w:r>
      <w:r w:rsidRPr="00A446DE">
        <w:rPr>
          <w:rFonts w:ascii="SutonnyMJ" w:hAnsi="SutonnyMJ"/>
          <w:sz w:val="24"/>
        </w:rPr>
        <w:t>2wU [cÖwZ wUD‡ei †jb: 4wU]</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G‡cÖvP moK: </w:t>
      </w:r>
      <w:r w:rsidRPr="00A446DE">
        <w:rPr>
          <w:rFonts w:ascii="SutonnyMJ" w:hAnsi="SutonnyMJ"/>
          <w:sz w:val="24"/>
        </w:rPr>
        <w:t>5.35 wK. wg</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Uv‡bj‡K †K›`ª K‡i cÖ‡ek Ki‡e: </w:t>
      </w:r>
      <w:r w:rsidRPr="00A446DE">
        <w:rPr>
          <w:rFonts w:ascii="SutonnyMJ" w:hAnsi="SutonnyMJ"/>
          <w:sz w:val="24"/>
        </w:rPr>
        <w:t>Gwkqvb nvBI‡q I wbD wmé †ivW</w:t>
      </w:r>
    </w:p>
    <w:p w:rsidR="00DD5FF0" w:rsidRPr="00A446DE" w:rsidRDefault="00DD5FF0" w:rsidP="00DD5FF0">
      <w:pPr>
        <w:numPr>
          <w:ilvl w:val="0"/>
          <w:numId w:val="160"/>
        </w:numPr>
        <w:spacing w:line="235" w:lineRule="auto"/>
        <w:ind w:left="540" w:hanging="360"/>
        <w:jc w:val="both"/>
        <w:rPr>
          <w:rFonts w:ascii="SutonnyMJ" w:hAnsi="SutonnyMJ"/>
          <w:b/>
          <w:sz w:val="24"/>
        </w:rPr>
      </w:pPr>
      <w:r w:rsidRPr="00A446DE">
        <w:rPr>
          <w:rFonts w:ascii="SutonnyMJ" w:hAnsi="SutonnyMJ"/>
          <w:b/>
          <w:sz w:val="24"/>
        </w:rPr>
        <w:t xml:space="preserve">m¤úªmvwiZ moK hv‡e: </w:t>
      </w:r>
      <w:r w:rsidRPr="00A446DE">
        <w:rPr>
          <w:rFonts w:ascii="SutonnyMJ" w:hAnsi="SutonnyMJ"/>
          <w:sz w:val="24"/>
        </w:rPr>
        <w:t>wgqvbgvi n‡q Px‡bi Kzbwgs ch©šÍ</w:t>
      </w:r>
    </w:p>
    <w:p w:rsidR="00DD5FF0" w:rsidRPr="00C33130" w:rsidRDefault="00DD5FF0" w:rsidP="00DD5FF0">
      <w:pPr>
        <w:spacing w:line="235" w:lineRule="auto"/>
        <w:ind w:left="720"/>
        <w:contextualSpacing/>
        <w:jc w:val="both"/>
        <w:rPr>
          <w:rFonts w:ascii="SutonnyMJ" w:hAnsi="SutonnyMJ"/>
          <w:sz w:val="2"/>
        </w:rPr>
      </w:pPr>
    </w:p>
    <w:p w:rsidR="00DD5FF0" w:rsidRPr="00C33130" w:rsidRDefault="00DD5FF0" w:rsidP="00DD5FF0">
      <w:pPr>
        <w:shd w:val="clear" w:color="auto" w:fill="BFBFBF" w:themeFill="background1" w:themeFillShade="BF"/>
        <w:tabs>
          <w:tab w:val="left" w:pos="360"/>
        </w:tabs>
        <w:spacing w:line="235" w:lineRule="auto"/>
        <w:ind w:left="720" w:hanging="720"/>
        <w:jc w:val="center"/>
        <w:rPr>
          <w:rFonts w:ascii="SutonnyMJ" w:hAnsi="SutonnyMJ"/>
          <w:b/>
          <w:sz w:val="26"/>
          <w:szCs w:val="30"/>
        </w:rPr>
      </w:pPr>
      <w:r w:rsidRPr="00C33130">
        <w:rPr>
          <w:rFonts w:ascii="SutonnyMJ" w:hAnsi="SutonnyMJ"/>
          <w:b/>
          <w:bCs/>
          <w:sz w:val="26"/>
          <w:szCs w:val="30"/>
        </w:rPr>
        <w:t xml:space="preserve">Gwj‡f‡UW G·‡cÖmI‡q </w:t>
      </w:r>
    </w:p>
    <w:p w:rsidR="00DD5FF0" w:rsidRPr="00A446DE" w:rsidRDefault="00DD5FF0" w:rsidP="00DD5FF0">
      <w:pPr>
        <w:numPr>
          <w:ilvl w:val="0"/>
          <w:numId w:val="423"/>
        </w:numPr>
        <w:spacing w:line="235" w:lineRule="auto"/>
        <w:jc w:val="both"/>
        <w:rPr>
          <w:rFonts w:ascii="SutonnyMJ" w:hAnsi="SutonnyMJ"/>
          <w:spacing w:val="-4"/>
          <w:sz w:val="24"/>
        </w:rPr>
      </w:pPr>
      <w:r w:rsidRPr="00A446DE">
        <w:rPr>
          <w:rFonts w:ascii="SutonnyMJ" w:hAnsi="SutonnyMJ"/>
          <w:b/>
          <w:spacing w:val="-4"/>
          <w:sz w:val="24"/>
        </w:rPr>
        <w:t>e¨vwß:</w:t>
      </w:r>
      <w:r w:rsidRPr="00A446DE">
        <w:rPr>
          <w:rFonts w:ascii="SutonnyMJ" w:hAnsi="SutonnyMJ"/>
          <w:spacing w:val="-4"/>
          <w:sz w:val="24"/>
        </w:rPr>
        <w:t xml:space="preserve"> kvnvRvjvj wegvbe›`i †_‡K KzZzeLvjx ch©šÍ  </w:t>
      </w:r>
    </w:p>
    <w:p w:rsidR="00DD5FF0" w:rsidRPr="00A446DE" w:rsidRDefault="00DD5FF0" w:rsidP="00DD5FF0">
      <w:pPr>
        <w:numPr>
          <w:ilvl w:val="0"/>
          <w:numId w:val="423"/>
        </w:numPr>
        <w:spacing w:line="235" w:lineRule="auto"/>
        <w:jc w:val="both"/>
        <w:rPr>
          <w:rFonts w:ascii="SutonnyMJ" w:hAnsi="SutonnyMJ"/>
          <w:sz w:val="24"/>
        </w:rPr>
      </w:pPr>
      <w:r w:rsidRPr="00A446DE">
        <w:rPr>
          <w:rFonts w:ascii="SutonnyMJ" w:hAnsi="SutonnyMJ"/>
          <w:b/>
          <w:sz w:val="24"/>
        </w:rPr>
        <w:t>ˆ`N©¨:</w:t>
      </w:r>
      <w:r w:rsidRPr="00A446DE">
        <w:rPr>
          <w:rFonts w:ascii="SutonnyMJ" w:hAnsi="SutonnyMJ"/>
          <w:sz w:val="24"/>
        </w:rPr>
        <w:t xml:space="preserve"> 19.73 wK‡jvwgUvi</w:t>
      </w:r>
    </w:p>
    <w:p w:rsidR="00DD5FF0" w:rsidRPr="00A446DE" w:rsidRDefault="00DD5FF0" w:rsidP="00DD5FF0">
      <w:pPr>
        <w:numPr>
          <w:ilvl w:val="0"/>
          <w:numId w:val="423"/>
        </w:numPr>
        <w:spacing w:line="235" w:lineRule="auto"/>
        <w:jc w:val="both"/>
        <w:rPr>
          <w:rFonts w:ascii="SutonnyMJ" w:hAnsi="SutonnyMJ"/>
          <w:sz w:val="24"/>
        </w:rPr>
      </w:pPr>
      <w:r w:rsidRPr="00A446DE">
        <w:rPr>
          <w:rFonts w:ascii="SutonnyMJ" w:hAnsi="SutonnyMJ"/>
          <w:b/>
          <w:sz w:val="24"/>
        </w:rPr>
        <w:t>KvR †c‡q‡Q:</w:t>
      </w:r>
      <w:r w:rsidRPr="00A446DE">
        <w:rPr>
          <w:rFonts w:ascii="SutonnyMJ" w:hAnsi="SutonnyMJ"/>
          <w:sz w:val="24"/>
        </w:rPr>
        <w:t xml:space="preserve"> Pxbv †Kv¤úvwb wmb‡Wªjv</w:t>
      </w:r>
    </w:p>
    <w:p w:rsidR="00DD5FF0" w:rsidRPr="00361969" w:rsidRDefault="00DD5FF0" w:rsidP="00DD5FF0">
      <w:pPr>
        <w:numPr>
          <w:ilvl w:val="0"/>
          <w:numId w:val="423"/>
        </w:numPr>
        <w:spacing w:line="235" w:lineRule="auto"/>
        <w:jc w:val="both"/>
        <w:rPr>
          <w:rFonts w:ascii="SutonnyMJ" w:hAnsi="SutonnyMJ"/>
          <w:sz w:val="24"/>
        </w:rPr>
      </w:pPr>
      <w:r w:rsidRPr="00361969">
        <w:rPr>
          <w:rFonts w:ascii="SutonnyMJ" w:hAnsi="SutonnyMJ"/>
          <w:b/>
          <w:sz w:val="24"/>
        </w:rPr>
        <w:t>Pvjy nIqvi K_v:</w:t>
      </w:r>
      <w:r w:rsidRPr="00361969">
        <w:rPr>
          <w:rFonts w:ascii="SutonnyMJ" w:hAnsi="SutonnyMJ"/>
          <w:sz w:val="24"/>
        </w:rPr>
        <w:t xml:space="preserve"> 2019 mv‡j</w:t>
      </w:r>
    </w:p>
    <w:p w:rsidR="00DD5FF0" w:rsidRPr="00C33130" w:rsidRDefault="00DD5FF0" w:rsidP="00DD5FF0">
      <w:pPr>
        <w:shd w:val="clear" w:color="auto" w:fill="BFBFBF" w:themeFill="background1" w:themeFillShade="BF"/>
        <w:tabs>
          <w:tab w:val="left" w:pos="360"/>
        </w:tabs>
        <w:spacing w:line="238" w:lineRule="auto"/>
        <w:ind w:left="720" w:hanging="720"/>
        <w:jc w:val="center"/>
        <w:rPr>
          <w:rFonts w:ascii="SutonnyMJ" w:hAnsi="SutonnyMJ"/>
          <w:b/>
          <w:sz w:val="28"/>
          <w:szCs w:val="30"/>
        </w:rPr>
      </w:pPr>
      <w:proofErr w:type="gramStart"/>
      <w:r w:rsidRPr="00C33130">
        <w:rPr>
          <w:rFonts w:ascii="SutonnyMJ" w:hAnsi="SutonnyMJ"/>
          <w:b/>
          <w:bCs/>
          <w:sz w:val="28"/>
          <w:szCs w:val="30"/>
        </w:rPr>
        <w:t>cÖ¯ÍvweZ</w:t>
      </w:r>
      <w:proofErr w:type="gramEnd"/>
      <w:r w:rsidRPr="00C33130">
        <w:rPr>
          <w:rFonts w:ascii="SutonnyMJ" w:hAnsi="SutonnyMJ"/>
          <w:b/>
          <w:bCs/>
          <w:sz w:val="28"/>
          <w:szCs w:val="30"/>
        </w:rPr>
        <w:t xml:space="preserve"> cvZvj †ij</w:t>
      </w:r>
    </w:p>
    <w:p w:rsidR="00DD5FF0" w:rsidRPr="00A446DE" w:rsidRDefault="00DD5FF0" w:rsidP="00DD5FF0">
      <w:pPr>
        <w:pStyle w:val="ListParagraph"/>
        <w:numPr>
          <w:ilvl w:val="0"/>
          <w:numId w:val="424"/>
        </w:numPr>
        <w:spacing w:line="238" w:lineRule="auto"/>
        <w:ind w:left="810"/>
        <w:jc w:val="both"/>
        <w:rPr>
          <w:rFonts w:ascii="SutonnyMJ" w:hAnsi="SutonnyMJ"/>
          <w:spacing w:val="-4"/>
          <w:sz w:val="24"/>
        </w:rPr>
      </w:pPr>
      <w:r w:rsidRPr="00A446DE">
        <w:rPr>
          <w:rFonts w:ascii="SutonnyMJ" w:hAnsi="SutonnyMJ"/>
          <w:b/>
          <w:spacing w:val="-4"/>
          <w:sz w:val="24"/>
        </w:rPr>
        <w:t>mveI‡q n‡e:</w:t>
      </w:r>
      <w:r w:rsidRPr="00A446DE">
        <w:rPr>
          <w:rFonts w:ascii="SutonnyMJ" w:hAnsi="SutonnyMJ"/>
          <w:spacing w:val="-4"/>
          <w:sz w:val="24"/>
        </w:rPr>
        <w:t xml:space="preserve"> PviwU</w:t>
      </w:r>
    </w:p>
    <w:p w:rsidR="00DD5FF0" w:rsidRPr="00A446DE" w:rsidRDefault="00DD5FF0" w:rsidP="00DD5FF0">
      <w:pPr>
        <w:pStyle w:val="ListParagraph"/>
        <w:numPr>
          <w:ilvl w:val="0"/>
          <w:numId w:val="425"/>
        </w:numPr>
        <w:spacing w:line="238" w:lineRule="auto"/>
        <w:jc w:val="both"/>
        <w:rPr>
          <w:rFonts w:ascii="SutonnyMJ" w:hAnsi="SutonnyMJ"/>
          <w:sz w:val="24"/>
        </w:rPr>
      </w:pPr>
      <w:r w:rsidRPr="00A446DE">
        <w:rPr>
          <w:rFonts w:ascii="SutonnyMJ" w:hAnsi="SutonnyMJ"/>
          <w:b/>
          <w:spacing w:val="-4"/>
          <w:sz w:val="24"/>
        </w:rPr>
        <w:t>mveI‡q-</w:t>
      </w:r>
      <w:r w:rsidRPr="00A446DE">
        <w:rPr>
          <w:rFonts w:ascii="SutonnyMJ" w:hAnsi="SutonnyMJ"/>
          <w:sz w:val="24"/>
        </w:rPr>
        <w:t>1: Uw½ †_‡K gwZwSj</w:t>
      </w:r>
      <w:r w:rsidRPr="00A446DE">
        <w:rPr>
          <w:rFonts w:ascii="SutonnyMJ" w:hAnsi="SutonnyMJ"/>
          <w:sz w:val="24"/>
        </w:rPr>
        <w:tab/>
      </w:r>
      <w:r w:rsidRPr="00A446DE">
        <w:rPr>
          <w:rFonts w:ascii="SutonnyMJ" w:hAnsi="SutonnyMJ"/>
          <w:sz w:val="24"/>
        </w:rPr>
        <w:tab/>
      </w:r>
      <w:r w:rsidRPr="00A446DE">
        <w:rPr>
          <w:rFonts w:ascii="WP TypographicSymbols" w:hAnsi="WP TypographicSymbols"/>
          <w:sz w:val="24"/>
        </w:rPr>
        <w:t>P</w:t>
      </w:r>
      <w:r w:rsidRPr="00A446DE">
        <w:rPr>
          <w:rFonts w:ascii="SutonnyMJ" w:hAnsi="SutonnyMJ"/>
          <w:b/>
          <w:spacing w:val="-4"/>
          <w:sz w:val="24"/>
        </w:rPr>
        <w:t>mveI‡q-</w:t>
      </w:r>
      <w:r w:rsidRPr="00A446DE">
        <w:rPr>
          <w:rFonts w:ascii="SutonnyMJ" w:hAnsi="SutonnyMJ"/>
          <w:sz w:val="24"/>
        </w:rPr>
        <w:t>2: AvwgbevRvi- wUGmwm-mv‡q`vev`</w:t>
      </w:r>
    </w:p>
    <w:p w:rsidR="00DD5FF0" w:rsidRPr="00A446DE" w:rsidRDefault="00DD5FF0" w:rsidP="00DD5FF0">
      <w:pPr>
        <w:pStyle w:val="ListParagraph"/>
        <w:numPr>
          <w:ilvl w:val="0"/>
          <w:numId w:val="425"/>
        </w:numPr>
        <w:spacing w:line="238" w:lineRule="auto"/>
        <w:jc w:val="both"/>
        <w:rPr>
          <w:rFonts w:ascii="SutonnyMJ" w:hAnsi="SutonnyMJ"/>
          <w:sz w:val="24"/>
        </w:rPr>
      </w:pPr>
      <w:r w:rsidRPr="00A446DE">
        <w:rPr>
          <w:rFonts w:ascii="SutonnyMJ" w:hAnsi="SutonnyMJ"/>
          <w:b/>
          <w:spacing w:val="-4"/>
          <w:sz w:val="24"/>
        </w:rPr>
        <w:t>mveI‡q-</w:t>
      </w:r>
      <w:r w:rsidRPr="00A446DE">
        <w:rPr>
          <w:rFonts w:ascii="SutonnyMJ" w:hAnsi="SutonnyMJ"/>
          <w:sz w:val="24"/>
        </w:rPr>
        <w:t>3: MveZjx-wgicyi-mv‡q`vev`</w:t>
      </w:r>
      <w:r w:rsidRPr="00A446DE">
        <w:rPr>
          <w:rFonts w:ascii="SutonnyMJ" w:hAnsi="SutonnyMJ"/>
          <w:sz w:val="24"/>
        </w:rPr>
        <w:tab/>
      </w:r>
      <w:r w:rsidRPr="00A446DE">
        <w:rPr>
          <w:rFonts w:ascii="WP TypographicSymbols" w:hAnsi="WP TypographicSymbols"/>
          <w:sz w:val="24"/>
        </w:rPr>
        <w:t>P</w:t>
      </w:r>
      <w:r w:rsidRPr="00A446DE">
        <w:rPr>
          <w:rFonts w:ascii="SutonnyMJ" w:hAnsi="SutonnyMJ"/>
          <w:b/>
          <w:spacing w:val="-4"/>
          <w:sz w:val="24"/>
        </w:rPr>
        <w:t>mveI‡q-</w:t>
      </w:r>
      <w:r w:rsidRPr="00A446DE">
        <w:rPr>
          <w:rFonts w:ascii="SutonnyMJ" w:hAnsi="SutonnyMJ"/>
          <w:sz w:val="24"/>
        </w:rPr>
        <w:t>4: ivgcyiv †_‡K m`iNvU</w:t>
      </w:r>
    </w:p>
    <w:p w:rsidR="00DD5FF0" w:rsidRPr="00A446DE" w:rsidRDefault="00DD5FF0" w:rsidP="00DD5FF0">
      <w:pPr>
        <w:pStyle w:val="ListParagraph"/>
        <w:numPr>
          <w:ilvl w:val="0"/>
          <w:numId w:val="424"/>
        </w:numPr>
        <w:spacing w:line="238" w:lineRule="auto"/>
        <w:ind w:left="810"/>
        <w:jc w:val="both"/>
        <w:rPr>
          <w:rFonts w:ascii="SutonnyMJ" w:hAnsi="SutonnyMJ"/>
          <w:sz w:val="24"/>
        </w:rPr>
      </w:pPr>
      <w:r w:rsidRPr="00A446DE">
        <w:rPr>
          <w:rFonts w:ascii="SutonnyMJ" w:hAnsi="SutonnyMJ"/>
          <w:b/>
          <w:spacing w:val="-4"/>
          <w:sz w:val="24"/>
        </w:rPr>
        <w:t>hvZvqvZ Ki‡Z cvi‡e:</w:t>
      </w:r>
      <w:r w:rsidRPr="00A446DE">
        <w:rPr>
          <w:rFonts w:ascii="SutonnyMJ" w:hAnsi="SutonnyMJ"/>
          <w:sz w:val="24"/>
        </w:rPr>
        <w:t xml:space="preserve"> 80 jvL gvbyl</w:t>
      </w:r>
    </w:p>
    <w:p w:rsidR="00DD5FF0" w:rsidRPr="00A446DE" w:rsidRDefault="00DD5FF0" w:rsidP="00DD5FF0">
      <w:pPr>
        <w:pStyle w:val="ListParagraph"/>
        <w:numPr>
          <w:ilvl w:val="0"/>
          <w:numId w:val="424"/>
        </w:numPr>
        <w:spacing w:line="238" w:lineRule="auto"/>
        <w:ind w:left="810"/>
        <w:jc w:val="both"/>
        <w:rPr>
          <w:rFonts w:ascii="Vrinda" w:hAnsi="Vrinda"/>
          <w:sz w:val="31"/>
          <w:szCs w:val="27"/>
          <w:shd w:val="clear" w:color="auto" w:fill="FFFFFF"/>
        </w:rPr>
      </w:pPr>
      <w:r w:rsidRPr="00A446DE">
        <w:rPr>
          <w:rFonts w:ascii="SutonnyMJ" w:hAnsi="SutonnyMJ"/>
          <w:b/>
          <w:spacing w:val="-4"/>
          <w:sz w:val="24"/>
        </w:rPr>
        <w:t xml:space="preserve">cÖv_wgK LiP aiv n‡q‡Q: </w:t>
      </w:r>
      <w:r w:rsidRPr="00A446DE">
        <w:rPr>
          <w:rFonts w:ascii="SutonnyMJ" w:hAnsi="SutonnyMJ"/>
          <w:spacing w:val="-4"/>
          <w:sz w:val="24"/>
        </w:rPr>
        <w:t>219 †KvwU 44 jvL 41 nvRvi 831 UvKv</w:t>
      </w:r>
    </w:p>
    <w:p w:rsidR="00DD5FF0" w:rsidRPr="00A446DE" w:rsidRDefault="00DD5FF0" w:rsidP="00DD5FF0">
      <w:pPr>
        <w:pStyle w:val="ListParagraph"/>
        <w:numPr>
          <w:ilvl w:val="0"/>
          <w:numId w:val="424"/>
        </w:numPr>
        <w:spacing w:line="238" w:lineRule="auto"/>
        <w:ind w:left="810"/>
        <w:jc w:val="both"/>
        <w:rPr>
          <w:rFonts w:ascii="SutonnyMJ" w:hAnsi="SutonnyMJ"/>
          <w:sz w:val="24"/>
        </w:rPr>
      </w:pPr>
      <w:r w:rsidRPr="00A446DE">
        <w:rPr>
          <w:rFonts w:ascii="SutonnyMJ" w:hAnsi="SutonnyMJ"/>
          <w:b/>
          <w:spacing w:val="-4"/>
          <w:sz w:val="24"/>
        </w:rPr>
        <w:t>MfxiZv:</w:t>
      </w:r>
      <w:r w:rsidRPr="00A446DE">
        <w:rPr>
          <w:rFonts w:ascii="SutonnyMJ" w:hAnsi="SutonnyMJ"/>
          <w:sz w:val="24"/>
        </w:rPr>
        <w:t xml:space="preserve"> f~-Z¡K †_‡K 30 wgUvi wb‡P</w:t>
      </w:r>
    </w:p>
    <w:p w:rsidR="00DD5FF0" w:rsidRPr="00A446DE" w:rsidRDefault="00DD5FF0" w:rsidP="00DD5FF0">
      <w:pPr>
        <w:tabs>
          <w:tab w:val="left" w:pos="360"/>
        </w:tabs>
        <w:contextualSpacing/>
        <w:jc w:val="both"/>
        <w:rPr>
          <w:rFonts w:ascii="SutonnyMJ" w:hAnsi="SutonnyMJ"/>
          <w:sz w:val="28"/>
        </w:rPr>
      </w:pPr>
      <w:r w:rsidRPr="00A446DE">
        <w:rPr>
          <w:rFonts w:ascii="SutonnyMJ" w:hAnsi="SutonnyMJ"/>
          <w:b/>
          <w:spacing w:val="-4"/>
          <w:sz w:val="24"/>
        </w:rPr>
        <w:t>A_©vq‡b AvMÖnx:</w:t>
      </w:r>
      <w:r w:rsidRPr="00A446DE">
        <w:rPr>
          <w:rFonts w:ascii="SutonnyMJ" w:hAnsi="SutonnyMJ"/>
          <w:sz w:val="24"/>
        </w:rPr>
        <w:t xml:space="preserve"> wek^ e¨vsK</w:t>
      </w:r>
    </w:p>
    <w:p w:rsidR="00DD5FF0" w:rsidRPr="00C33130" w:rsidRDefault="00DD5FF0" w:rsidP="00DD5FF0">
      <w:pPr>
        <w:shd w:val="clear" w:color="auto" w:fill="BFBFBF"/>
        <w:tabs>
          <w:tab w:val="left" w:pos="360"/>
        </w:tabs>
        <w:jc w:val="center"/>
        <w:rPr>
          <w:rFonts w:ascii="SutonnyMJ" w:hAnsi="SutonnyMJ"/>
          <w:b/>
          <w:sz w:val="26"/>
          <w:szCs w:val="22"/>
        </w:rPr>
      </w:pPr>
      <w:r w:rsidRPr="00C33130">
        <w:rPr>
          <w:rFonts w:ascii="SutonnyMJ" w:hAnsi="SutonnyMJ"/>
          <w:b/>
          <w:sz w:val="26"/>
          <w:szCs w:val="22"/>
        </w:rPr>
        <w:t xml:space="preserve">ˆ`N©¨ </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r w:rsidRPr="00CC2EDE">
        <w:rPr>
          <w:rFonts w:ascii="SutonnyMJ" w:hAnsi="SutonnyMJ"/>
          <w:sz w:val="24"/>
          <w:szCs w:val="22"/>
        </w:rPr>
        <w:t>kvnRvjvj wegvbe›`i †_‡K KzZzeLvwj ch©šÍ ¯‹vB †Uª‡bi ˆ`N©¨ n‡eÑ 27 wK.wg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r w:rsidRPr="00CC2EDE">
        <w:rPr>
          <w:rFonts w:ascii="SutonnyMJ" w:hAnsi="SutonnyMJ"/>
          <w:sz w:val="24"/>
          <w:szCs w:val="22"/>
        </w:rPr>
        <w:t>Gqvi‡cvU© †_‡K gwZwSj ch©šÍ †g‡Uªv‡i‡ji ˆ`N©¨ n‡eÑ 20.1 wK.wg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r w:rsidRPr="00CC2EDE">
        <w:rPr>
          <w:rFonts w:ascii="SutonnyMJ" w:hAnsi="SutonnyMJ"/>
          <w:sz w:val="24"/>
          <w:szCs w:val="22"/>
        </w:rPr>
        <w:t>Gqvi‡cvU© †_‡K KzZzeLvjx ch©šÍ Gwj‡f‡UW G·‡cÖmI‡qi ˆ`N©¨ n‡eÑ 19.73 wK.wg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r w:rsidRPr="00CC2EDE">
        <w:rPr>
          <w:rFonts w:ascii="SutonnyMJ" w:hAnsi="SutonnyMJ"/>
          <w:sz w:val="24"/>
          <w:szCs w:val="22"/>
        </w:rPr>
        <w:t>cÙv †mZzi ˆ`N©¨ n‡eÑ 6.15 wK.wg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proofErr w:type="gramStart"/>
      <w:r w:rsidRPr="00CC2EDE">
        <w:rPr>
          <w:rFonts w:ascii="SutonnyMJ" w:hAnsi="SutonnyMJ"/>
          <w:sz w:val="24"/>
          <w:szCs w:val="22"/>
        </w:rPr>
        <w:t>ms‡</w:t>
      </w:r>
      <w:proofErr w:type="gramEnd"/>
      <w:r w:rsidRPr="00CC2EDE">
        <w:rPr>
          <w:rFonts w:ascii="SutonnyMJ" w:hAnsi="SutonnyMJ"/>
          <w:sz w:val="24"/>
          <w:szCs w:val="22"/>
        </w:rPr>
        <w:t>hvM moKmn cÙv †mZyi ˆ`N©¨Ñ 9.30 wK. 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proofErr w:type="gramStart"/>
      <w:r w:rsidRPr="00CC2EDE">
        <w:rPr>
          <w:rFonts w:ascii="SutonnyMJ" w:hAnsi="SutonnyMJ"/>
          <w:sz w:val="24"/>
          <w:szCs w:val="22"/>
        </w:rPr>
        <w:t>nvwZi</w:t>
      </w:r>
      <w:proofErr w:type="gramEnd"/>
      <w:r w:rsidRPr="00CC2EDE">
        <w:rPr>
          <w:rFonts w:ascii="SutonnyMJ" w:hAnsi="SutonnyMJ"/>
          <w:sz w:val="24"/>
          <w:szCs w:val="22"/>
        </w:rPr>
        <w:t xml:space="preserve"> wS‡j nvUvi c_Ñ 16 wK. 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r w:rsidRPr="00CC2EDE">
        <w:rPr>
          <w:rFonts w:ascii="SutonnyMJ" w:hAnsi="SutonnyMJ"/>
          <w:sz w:val="24"/>
          <w:szCs w:val="22"/>
        </w:rPr>
        <w:t>MvRxcyi †PŠiv¯Ív †_‡K wegvbe›`i ch©šÍ evm i¨vwcW UªvbwR‡Ui ˆ`N©¨ n‡eÑ 20.50 wK‡jvwgUvi [gnvLvjx-¸wj¯Ívb- wSwjwgj ch©šÍ n‡j Zv 42 wK‡jvwgUvi n‡e]</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proofErr w:type="gramStart"/>
      <w:r w:rsidRPr="00CC2EDE">
        <w:rPr>
          <w:rFonts w:ascii="SutonnyMJ" w:hAnsi="SutonnyMJ"/>
          <w:sz w:val="24"/>
          <w:szCs w:val="22"/>
        </w:rPr>
        <w:t>e½eÜz</w:t>
      </w:r>
      <w:proofErr w:type="gramEnd"/>
      <w:r w:rsidRPr="00CC2EDE">
        <w:rPr>
          <w:rFonts w:ascii="SutonnyMJ" w:hAnsi="SutonnyMJ"/>
          <w:sz w:val="24"/>
          <w:szCs w:val="22"/>
        </w:rPr>
        <w:t xml:space="preserve"> Uv‡bjÑ 3.4 wK. 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proofErr w:type="gramStart"/>
      <w:r w:rsidRPr="00CC2EDE">
        <w:rPr>
          <w:rFonts w:ascii="SutonnyMJ" w:hAnsi="SutonnyMJ"/>
          <w:sz w:val="24"/>
          <w:szCs w:val="22"/>
        </w:rPr>
        <w:t>nvwbd</w:t>
      </w:r>
      <w:proofErr w:type="gramEnd"/>
      <w:r w:rsidRPr="00CC2EDE">
        <w:rPr>
          <w:rFonts w:ascii="SutonnyMJ" w:hAnsi="SutonnyMJ"/>
          <w:sz w:val="24"/>
          <w:szCs w:val="22"/>
        </w:rPr>
        <w:t xml:space="preserve"> d¬vBIfviÑ 11.8 wK. wg</w:t>
      </w:r>
    </w:p>
    <w:p w:rsidR="00DD5FF0" w:rsidRPr="00CC2EDE" w:rsidRDefault="00DD5FF0" w:rsidP="00DD5FF0">
      <w:pPr>
        <w:numPr>
          <w:ilvl w:val="0"/>
          <w:numId w:val="422"/>
        </w:numPr>
        <w:tabs>
          <w:tab w:val="clear" w:pos="369"/>
          <w:tab w:val="num" w:pos="720"/>
        </w:tabs>
        <w:ind w:left="720" w:hanging="360"/>
        <w:jc w:val="both"/>
        <w:rPr>
          <w:rFonts w:ascii="SutonnyMJ" w:hAnsi="SutonnyMJ"/>
          <w:sz w:val="24"/>
          <w:szCs w:val="22"/>
        </w:rPr>
      </w:pPr>
      <w:r w:rsidRPr="00CC2EDE">
        <w:rPr>
          <w:rFonts w:ascii="SutonnyMJ" w:hAnsi="SutonnyMJ"/>
          <w:sz w:val="24"/>
          <w:szCs w:val="22"/>
        </w:rPr>
        <w:t>†UKbvd-K·evRvi †gwib WªvBfÑ 80 wK. wg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5593"/>
      </w:tblGrid>
      <w:tr w:rsidR="00DD5FF0" w:rsidRPr="00C33130" w:rsidTr="00711701">
        <w:trPr>
          <w:jc w:val="center"/>
        </w:trPr>
        <w:tc>
          <w:tcPr>
            <w:tcW w:w="2533" w:type="dxa"/>
            <w:shd w:val="clear" w:color="auto" w:fill="D9D9D9" w:themeFill="background1" w:themeFillShade="D9"/>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LvZ</w:t>
            </w:r>
          </w:p>
        </w:tc>
        <w:tc>
          <w:tcPr>
            <w:tcW w:w="5593" w:type="dxa"/>
            <w:shd w:val="clear" w:color="auto" w:fill="D9D9D9" w:themeFill="background1" w:themeFillShade="D9"/>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mnvqZv †`q</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iƒccyi cvigvYweK we`y¨r†K›`ª</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proofErr w:type="gramStart"/>
            <w:r w:rsidRPr="0087238A">
              <w:rPr>
                <w:rFonts w:ascii="SutonnyMJ" w:hAnsi="SutonnyMJ"/>
                <w:sz w:val="24"/>
                <w:szCs w:val="24"/>
              </w:rPr>
              <w:t>ivwkqv</w:t>
            </w:r>
            <w:proofErr w:type="gramEnd"/>
            <w:r w:rsidRPr="0087238A">
              <w:rPr>
                <w:rFonts w:ascii="SutonnyMJ" w:hAnsi="SutonnyMJ"/>
                <w:sz w:val="24"/>
                <w:szCs w:val="24"/>
              </w:rPr>
              <w:t xml:space="preserve"> (90%) I fviZ (10%)</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cvqiv we`y¨r‡K›`ª</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Pxb I Rvg©vwb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lastRenderedPageBreak/>
              <w:t>¯§vU© cwiPqcÎ ˆZix‡Z</w:t>
            </w:r>
          </w:p>
        </w:tc>
        <w:tc>
          <w:tcPr>
            <w:tcW w:w="5593" w:type="dxa"/>
          </w:tcPr>
          <w:p w:rsidR="00DD5FF0" w:rsidRPr="0087238A" w:rsidRDefault="00DD5FF0" w:rsidP="00711701">
            <w:pPr>
              <w:tabs>
                <w:tab w:val="left" w:pos="360"/>
              </w:tabs>
              <w:spacing w:line="228" w:lineRule="auto"/>
              <w:contextualSpacing/>
              <w:jc w:val="center"/>
              <w:rPr>
                <w:rFonts w:ascii="SutonnyMJ" w:hAnsi="SutonnyMJ"/>
                <w:smallCaps/>
                <w:sz w:val="24"/>
                <w:szCs w:val="24"/>
              </w:rPr>
            </w:pPr>
            <w:r w:rsidRPr="0087238A">
              <w:rPr>
                <w:rFonts w:ascii="SutonnyMJ" w:hAnsi="SutonnyMJ"/>
                <w:sz w:val="24"/>
                <w:szCs w:val="24"/>
              </w:rPr>
              <w:t>wbR¯^ A_©vq‡b (d«v‡Ýi mv‡_ Pzw³ evwZj)</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cÙv †mZz</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wbR¯^ A_©vq‡b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ivgcvj we`y¨r †K›`ª</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fviZ</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†g‡Uªv‡ij</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Rvcvb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g‡nkLvjx‡Z we`y¨r†K›`ª</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Rvcvb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†Wgy¨ †Uªb</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Pxb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mve‡gwib ˆZwi‡Z</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Pxb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e½eÜz-1 m¨v‡UjvBU</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 xml:space="preserve">AiweUvj ¯øU ¯’vc‡bÑivwkqv, Avw_©KÑ hy³ivóª, </w:t>
            </w:r>
          </w:p>
          <w:p w:rsidR="00DD5FF0" w:rsidRPr="0087238A" w:rsidRDefault="00DD5FF0" w:rsidP="00711701">
            <w:pPr>
              <w:tabs>
                <w:tab w:val="left" w:pos="360"/>
              </w:tabs>
              <w:spacing w:line="228" w:lineRule="auto"/>
              <w:contextualSpacing/>
              <w:jc w:val="center"/>
              <w:rPr>
                <w:rFonts w:ascii="SutonnyMJ" w:hAnsi="SutonnyMJ"/>
                <w:spacing w:val="-10"/>
                <w:sz w:val="24"/>
                <w:szCs w:val="24"/>
              </w:rPr>
            </w:pPr>
            <w:r w:rsidRPr="0087238A">
              <w:rPr>
                <w:rFonts w:ascii="SutonnyMJ" w:hAnsi="SutonnyMJ"/>
                <w:sz w:val="24"/>
                <w:szCs w:val="24"/>
              </w:rPr>
              <w:t>KvwiMwiÑ d«v‡Ýi _v‡jm A¨vbvwjqv †¯úm †Kv¤úvwb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Gwj‡f‡UW G·‡cÖmI‡q</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Px‡bi wmb‡Wªjv</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rFonts w:ascii="SutonnyMJ" w:hAnsi="SutonnyMJ"/>
                <w:b/>
                <w:sz w:val="24"/>
                <w:szCs w:val="24"/>
              </w:rPr>
            </w:pPr>
            <w:r w:rsidRPr="0087238A">
              <w:rPr>
                <w:rFonts w:ascii="SutonnyMJ" w:hAnsi="SutonnyMJ"/>
                <w:b/>
                <w:sz w:val="24"/>
                <w:szCs w:val="24"/>
              </w:rPr>
              <w:t>KY©dzjx Uv‡bj</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 xml:space="preserve"> †mZz wefvM I Pxb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b/>
                <w:sz w:val="22"/>
                <w:szCs w:val="22"/>
              </w:rPr>
            </w:pPr>
            <w:r w:rsidRPr="0087238A">
              <w:rPr>
                <w:b/>
                <w:sz w:val="22"/>
                <w:szCs w:val="22"/>
              </w:rPr>
              <w:t>BIIG-B Plan</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Rvcvb</w:t>
            </w:r>
          </w:p>
        </w:tc>
      </w:tr>
      <w:tr w:rsidR="00DD5FF0" w:rsidRPr="00C33130" w:rsidTr="00711701">
        <w:trPr>
          <w:jc w:val="center"/>
        </w:trPr>
        <w:tc>
          <w:tcPr>
            <w:tcW w:w="2533" w:type="dxa"/>
          </w:tcPr>
          <w:p w:rsidR="00DD5FF0" w:rsidRPr="0087238A" w:rsidRDefault="00DD5FF0" w:rsidP="00711701">
            <w:pPr>
              <w:tabs>
                <w:tab w:val="left" w:pos="360"/>
              </w:tabs>
              <w:spacing w:line="228" w:lineRule="auto"/>
              <w:contextualSpacing/>
              <w:jc w:val="center"/>
              <w:rPr>
                <w:b/>
                <w:sz w:val="22"/>
                <w:szCs w:val="22"/>
              </w:rPr>
            </w:pPr>
            <w:r w:rsidRPr="0087238A">
              <w:rPr>
                <w:b/>
                <w:sz w:val="22"/>
                <w:szCs w:val="22"/>
              </w:rPr>
              <w:t>Delta 2100 Plan</w:t>
            </w:r>
          </w:p>
        </w:tc>
        <w:tc>
          <w:tcPr>
            <w:tcW w:w="5593" w:type="dxa"/>
          </w:tcPr>
          <w:p w:rsidR="00DD5FF0" w:rsidRPr="0087238A" w:rsidRDefault="00DD5FF0" w:rsidP="00711701">
            <w:pPr>
              <w:tabs>
                <w:tab w:val="left" w:pos="360"/>
              </w:tabs>
              <w:spacing w:line="228" w:lineRule="auto"/>
              <w:contextualSpacing/>
              <w:jc w:val="center"/>
              <w:rPr>
                <w:rFonts w:ascii="SutonnyMJ" w:hAnsi="SutonnyMJ"/>
                <w:sz w:val="24"/>
                <w:szCs w:val="24"/>
              </w:rPr>
            </w:pPr>
            <w:r w:rsidRPr="0087238A">
              <w:rPr>
                <w:rFonts w:ascii="SutonnyMJ" w:hAnsi="SutonnyMJ"/>
                <w:sz w:val="24"/>
                <w:szCs w:val="24"/>
              </w:rPr>
              <w:t>†b`vij¨vÛm</w:t>
            </w:r>
          </w:p>
        </w:tc>
      </w:tr>
    </w:tbl>
    <w:p w:rsidR="00DD5FF0" w:rsidRDefault="00DD5FF0" w:rsidP="00DD5FF0">
      <w:pPr>
        <w:tabs>
          <w:tab w:val="left" w:pos="360"/>
        </w:tabs>
        <w:contextualSpacing/>
        <w:jc w:val="center"/>
        <w:rPr>
          <w:rFonts w:ascii="SutonnyMJ" w:eastAsia="SutonnyMJ" w:hAnsi="SutonnyMJ" w:cs="SutonnyMJ"/>
          <w:b/>
          <w:sz w:val="22"/>
          <w:shd w:val="clear" w:color="auto" w:fill="000000"/>
        </w:rPr>
      </w:pPr>
      <w:r w:rsidRPr="006408BB">
        <w:rPr>
          <w:rFonts w:ascii="SutonnyMJ" w:eastAsia="SutonnyMJ" w:hAnsi="SutonnyMJ" w:cs="SutonnyMJ"/>
          <w:b/>
          <w:sz w:val="22"/>
          <w:shd w:val="clear" w:color="auto" w:fill="000000"/>
        </w:rPr>
        <w:t xml:space="preserve">GB Aa¨v‡qi AwZ ¸iæZ¡c~Y© Z_¨ I mv¤úªwZ‡Ki Rb¨ </w:t>
      </w:r>
      <w:r w:rsidRPr="006408BB">
        <w:rPr>
          <w:rFonts w:ascii="Times New Roman" w:eastAsia="SutonnyMJ" w:hAnsi="Times New Roman" w:cs="SutonnyMJ"/>
          <w:b/>
          <w:shd w:val="clear" w:color="auto" w:fill="000000"/>
        </w:rPr>
        <w:t xml:space="preserve">Recent View </w:t>
      </w:r>
      <w:r w:rsidRPr="006408BB">
        <w:rPr>
          <w:rFonts w:ascii="SutonnyMJ" w:eastAsia="SutonnyMJ" w:hAnsi="SutonnyMJ" w:cs="SutonnyMJ"/>
          <w:b/>
          <w:sz w:val="22"/>
          <w:shd w:val="clear" w:color="auto" w:fill="000000"/>
        </w:rPr>
        <w:t>Gi evsjv‡`‡ki A_©bxwZ Aa¨vqwU co–b|</w:t>
      </w:r>
    </w:p>
    <w:p w:rsidR="00DD5FF0" w:rsidRDefault="00DD5FF0" w:rsidP="00DD5FF0">
      <w:pPr>
        <w:tabs>
          <w:tab w:val="left" w:pos="360"/>
        </w:tabs>
        <w:contextualSpacing/>
        <w:jc w:val="center"/>
        <w:rPr>
          <w:rFonts w:ascii="SutonnyMJ" w:hAnsi="SutonnyMJ"/>
          <w:sz w:val="24"/>
        </w:rPr>
      </w:pPr>
    </w:p>
    <w:p w:rsidR="00DD5FF0" w:rsidRDefault="00DD5FF0" w:rsidP="00DD5FF0">
      <w:pPr>
        <w:tabs>
          <w:tab w:val="left" w:pos="2520"/>
          <w:tab w:val="left" w:pos="4320"/>
          <w:tab w:val="left" w:pos="4680"/>
          <w:tab w:val="left" w:pos="5490"/>
          <w:tab w:val="left" w:pos="6480"/>
          <w:tab w:val="left" w:pos="6660"/>
          <w:tab w:val="left" w:pos="8370"/>
        </w:tabs>
        <w:jc w:val="both"/>
        <w:rPr>
          <w:rFonts w:ascii="SutonnyMJ" w:eastAsia="SutonnyMJ" w:hAnsi="SutonnyMJ" w:cs="SutonnyMJ"/>
          <w:b/>
          <w:color w:val="FF0000"/>
          <w:sz w:val="24"/>
          <w:shd w:val="clear" w:color="auto" w:fill="000000"/>
        </w:rPr>
      </w:pPr>
      <w:r w:rsidRPr="00E82EF0">
        <w:rPr>
          <w:rFonts w:ascii="SutonnyMJ" w:eastAsia="SutonnyMJ" w:hAnsi="SutonnyMJ" w:cs="SutonnyMJ"/>
          <w:b/>
          <w:color w:val="FF0000"/>
          <w:sz w:val="24"/>
          <w:shd w:val="clear" w:color="auto" w:fill="000000"/>
        </w:rPr>
        <w:t>Abykxjbx:</w:t>
      </w:r>
    </w:p>
    <w:p w:rsidR="001A21B8" w:rsidRPr="006408BB" w:rsidRDefault="001A21B8" w:rsidP="0022323B">
      <w:pPr>
        <w:rPr>
          <w:rFonts w:ascii="SutonnyMJ" w:eastAsia="SutonnyMJ" w:hAnsi="SutonnyMJ" w:cs="SutonnyMJ"/>
          <w:sz w:val="6"/>
        </w:rPr>
      </w:pPr>
    </w:p>
    <w:p w:rsidR="0022323B" w:rsidRPr="007F51CB" w:rsidRDefault="0022323B" w:rsidP="003301EF">
      <w:pPr>
        <w:shd w:val="clear" w:color="auto" w:fill="000000" w:themeFill="text1"/>
        <w:ind w:left="446" w:hanging="446"/>
        <w:jc w:val="center"/>
        <w:rPr>
          <w:rFonts w:ascii="SutonnyMJ" w:eastAsia="SutonnyMJ" w:hAnsi="SutonnyMJ" w:cs="SutonnyMJ"/>
          <w:b/>
          <w:sz w:val="40"/>
          <w:shd w:val="clear" w:color="auto" w:fill="000000"/>
        </w:rPr>
      </w:pPr>
      <w:r w:rsidRPr="007F51CB">
        <w:rPr>
          <w:rFonts w:ascii="SutonnyMJ" w:eastAsia="SutonnyMJ" w:hAnsi="SutonnyMJ" w:cs="SutonnyMJ"/>
          <w:b/>
          <w:sz w:val="40"/>
        </w:rPr>
        <w:t>Aa¨vq- 05</w:t>
      </w:r>
    </w:p>
    <w:p w:rsidR="0022323B" w:rsidRPr="006408BB" w:rsidRDefault="0022323B" w:rsidP="003301EF">
      <w:pPr>
        <w:shd w:val="clear" w:color="auto" w:fill="BFBFBF" w:themeFill="background1" w:themeFillShade="BF"/>
        <w:ind w:left="446" w:hanging="446"/>
        <w:jc w:val="center"/>
        <w:rPr>
          <w:rFonts w:ascii="SutonnyMJ" w:eastAsia="SutonnyMJ" w:hAnsi="SutonnyMJ" w:cs="SutonnyMJ"/>
          <w:b/>
          <w:sz w:val="30"/>
          <w:shd w:val="clear" w:color="auto" w:fill="000000"/>
        </w:rPr>
      </w:pPr>
      <w:r w:rsidRPr="006408BB">
        <w:rPr>
          <w:rFonts w:ascii="SutonnyMJ" w:eastAsia="SutonnyMJ" w:hAnsi="SutonnyMJ" w:cs="SutonnyMJ"/>
          <w:b/>
          <w:sz w:val="32"/>
        </w:rPr>
        <w:t>evsjv‡`‡ki wkí I evwYR¨</w:t>
      </w:r>
    </w:p>
    <w:tbl>
      <w:tblPr>
        <w:tblStyle w:val="TableGrid"/>
        <w:tblW w:w="0" w:type="auto"/>
        <w:tblInd w:w="108" w:type="dxa"/>
        <w:tblLook w:val="04A0" w:firstRow="1" w:lastRow="0" w:firstColumn="1" w:lastColumn="0" w:noHBand="0" w:noVBand="1"/>
      </w:tblPr>
      <w:tblGrid>
        <w:gridCol w:w="8640"/>
      </w:tblGrid>
      <w:tr w:rsidR="0022323B" w:rsidRPr="006408BB" w:rsidTr="006C7346">
        <w:tc>
          <w:tcPr>
            <w:tcW w:w="8640" w:type="dxa"/>
          </w:tcPr>
          <w:p w:rsidR="0022323B" w:rsidRPr="006408BB" w:rsidRDefault="0022323B" w:rsidP="00644E8A">
            <w:pPr>
              <w:tabs>
                <w:tab w:val="left" w:pos="360"/>
                <w:tab w:val="left" w:pos="9000"/>
              </w:tabs>
              <w:jc w:val="both"/>
              <w:rPr>
                <w:rFonts w:ascii="SutonnyMJ" w:eastAsia="SutonnyMJ" w:hAnsi="SutonnyMJ" w:cs="SutonnyMJ"/>
                <w:sz w:val="24"/>
              </w:rPr>
            </w:pPr>
            <w:r w:rsidRPr="006408BB">
              <w:rPr>
                <w:rFonts w:ascii="SutonnyMJ" w:eastAsia="SutonnyMJ" w:hAnsi="SutonnyMJ" w:cs="SutonnyMJ"/>
                <w:b/>
                <w:sz w:val="26"/>
                <w:szCs w:val="26"/>
              </w:rPr>
              <w:t>wewmGm wm‡jevm:</w:t>
            </w:r>
          </w:p>
          <w:p w:rsidR="0022323B" w:rsidRPr="006408BB" w:rsidRDefault="0022323B" w:rsidP="00644E8A">
            <w:pPr>
              <w:tabs>
                <w:tab w:val="left" w:pos="360"/>
                <w:tab w:val="left" w:pos="9000"/>
              </w:tabs>
              <w:jc w:val="both"/>
              <w:rPr>
                <w:rFonts w:ascii="SutonnyMJ" w:eastAsia="SutonnyMJ" w:hAnsi="SutonnyMJ" w:cs="SutonnyMJ"/>
                <w:sz w:val="24"/>
              </w:rPr>
            </w:pPr>
            <w:r w:rsidRPr="006408BB">
              <w:rPr>
                <w:rFonts w:ascii="SutonnyMJ" w:eastAsia="SutonnyMJ" w:hAnsi="SutonnyMJ" w:cs="SutonnyMJ"/>
                <w:sz w:val="24"/>
              </w:rPr>
              <w:t>wkí Drcv`b, cY¨ Avg`vwb I ißvwbKiY, Mv‡g©›Um wkí I Gi mvwe©K e¨e¯’vcbv, ˆe‡`wkK †jb-‡`b, A_© †cÖiY, e¨vsK I exgv e¨e¯’vcbv BZ¨vw`|</w:t>
            </w:r>
          </w:p>
          <w:p w:rsidR="0022323B" w:rsidRPr="006408BB" w:rsidRDefault="0022323B" w:rsidP="00644E8A">
            <w:pPr>
              <w:tabs>
                <w:tab w:val="left" w:pos="360"/>
                <w:tab w:val="left" w:pos="9000"/>
              </w:tabs>
              <w:jc w:val="both"/>
              <w:rPr>
                <w:rFonts w:ascii="SutonnyMJ" w:eastAsia="SutonnyMJ" w:hAnsi="SutonnyMJ" w:cs="SutonnyMJ"/>
                <w:b/>
                <w:sz w:val="26"/>
                <w:szCs w:val="26"/>
              </w:rPr>
            </w:pPr>
            <w:r w:rsidRPr="006408BB">
              <w:rPr>
                <w:rFonts w:ascii="SutonnyMJ" w:eastAsia="SutonnyMJ" w:hAnsi="SutonnyMJ" w:cs="SutonnyMJ"/>
                <w:b/>
                <w:sz w:val="26"/>
                <w:szCs w:val="26"/>
              </w:rPr>
              <w:t>wb‡`©kbv:</w:t>
            </w:r>
          </w:p>
        </w:tc>
      </w:tr>
    </w:tbl>
    <w:p w:rsidR="0022323B" w:rsidRPr="006408BB" w:rsidRDefault="0022323B" w:rsidP="0022323B">
      <w:pPr>
        <w:tabs>
          <w:tab w:val="left" w:pos="360"/>
          <w:tab w:val="left" w:pos="9000"/>
        </w:tabs>
        <w:jc w:val="both"/>
        <w:rPr>
          <w:rFonts w:ascii="SutonnyMJ" w:eastAsia="SutonnyMJ" w:hAnsi="SutonnyMJ" w:cs="SutonnyMJ"/>
          <w:b/>
          <w:sz w:val="26"/>
          <w:szCs w:val="26"/>
        </w:rPr>
      </w:pPr>
      <w:r w:rsidRPr="006408BB">
        <w:rPr>
          <w:rFonts w:ascii="SutonnyMJ" w:eastAsia="SutonnyMJ" w:hAnsi="SutonnyMJ" w:cs="SutonnyMJ"/>
          <w:b/>
          <w:sz w:val="26"/>
          <w:szCs w:val="26"/>
          <w:shd w:val="clear" w:color="auto" w:fill="000000" w:themeFill="text1"/>
        </w:rPr>
        <w:t>weMZ wewmGm cÖkœ:</w:t>
      </w:r>
    </w:p>
    <w:p w:rsidR="0022323B" w:rsidRPr="006408BB" w:rsidRDefault="0022323B" w:rsidP="0022323B">
      <w:pPr>
        <w:tabs>
          <w:tab w:val="left" w:pos="360"/>
          <w:tab w:val="left" w:pos="2520"/>
          <w:tab w:val="left" w:pos="4680"/>
          <w:tab w:val="left" w:pos="6480"/>
          <w:tab w:val="left" w:pos="8820"/>
        </w:tabs>
        <w:jc w:val="both"/>
        <w:rPr>
          <w:rFonts w:ascii="SutonnyMJ" w:eastAsia="SutonnyMJ" w:hAnsi="SutonnyMJ" w:cs="SutonnyMJ"/>
          <w:b/>
          <w:sz w:val="24"/>
        </w:rPr>
      </w:pPr>
      <w:r w:rsidRPr="006408BB">
        <w:rPr>
          <w:rFonts w:ascii="SutonnyMJ" w:eastAsia="SutonnyMJ" w:hAnsi="SutonnyMJ" w:cs="SutonnyMJ"/>
          <w:b/>
          <w:sz w:val="24"/>
        </w:rPr>
        <w:t xml:space="preserve">01. </w:t>
      </w:r>
      <w:r w:rsidRPr="006408BB">
        <w:rPr>
          <w:rFonts w:ascii="Times New Roman" w:eastAsia="SutonnyMJ" w:hAnsi="Times New Roman" w:cs="Times New Roman"/>
          <w:b/>
          <w:sz w:val="24"/>
        </w:rPr>
        <w:t xml:space="preserve">Alliance </w:t>
      </w:r>
      <w:r w:rsidRPr="006408BB">
        <w:rPr>
          <w:rFonts w:ascii="SutonnyMJ" w:eastAsia="SutonnyMJ" w:hAnsi="SutonnyMJ" w:cs="SutonnyMJ"/>
          <w:b/>
          <w:sz w:val="24"/>
        </w:rPr>
        <w:t>†h †`kwfwËK Mv‡g©›Um eªvÛ¸‡jvi msMVbÑ (40Zg)</w:t>
      </w:r>
    </w:p>
    <w:p w:rsidR="0022323B" w:rsidRPr="006408BB" w:rsidRDefault="0022323B" w:rsidP="006C7346">
      <w:pPr>
        <w:tabs>
          <w:tab w:val="left" w:pos="360"/>
          <w:tab w:val="left" w:pos="2520"/>
          <w:tab w:val="left" w:pos="4320"/>
          <w:tab w:val="left" w:pos="6120"/>
          <w:tab w:val="left" w:pos="8127"/>
        </w:tabs>
        <w:ind w:left="360"/>
        <w:rPr>
          <w:rFonts w:cs="Calibri"/>
          <w:sz w:val="24"/>
        </w:rPr>
      </w:pP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rPr>
        <w:t>hy³iv‡R¨i</w:t>
      </w:r>
      <w:r w:rsidRPr="006408BB">
        <w:rPr>
          <w:rFonts w:ascii="SutonnyMJ" w:eastAsia="SutonnyMJ" w:hAnsi="SutonnyMJ" w:cs="SutonnyMJ"/>
          <w:sz w:val="24"/>
        </w:rPr>
        <w:tab/>
      </w:r>
      <w:r w:rsidRPr="006408BB">
        <w:rPr>
          <w:rFonts w:ascii="SutonnyMJ" w:eastAsia="SutonnyMJ" w:hAnsi="SutonnyMJ" w:cs="SutonnyMJ"/>
          <w:sz w:val="24"/>
          <w:u w:val="single"/>
        </w:rPr>
        <w:t>L</w:t>
      </w:r>
      <w:r w:rsidRPr="006408BB">
        <w:rPr>
          <w:rFonts w:cs="Calibri"/>
          <w:sz w:val="24"/>
          <w:u w:val="single"/>
        </w:rPr>
        <w:t xml:space="preserve">. </w:t>
      </w:r>
      <w:r w:rsidRPr="006408BB">
        <w:rPr>
          <w:rFonts w:ascii="SutonnyMJ" w:eastAsia="SutonnyMJ" w:hAnsi="SutonnyMJ" w:cs="SutonnyMJ"/>
          <w:sz w:val="24"/>
          <w:u w:val="single"/>
        </w:rPr>
        <w:t>hy³iv‡óªi</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KvbvWvi</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BD‡ivwcqvb BDwbq‡bi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 L</w:t>
      </w:r>
    </w:p>
    <w:p w:rsidR="0022323B" w:rsidRPr="006408BB" w:rsidRDefault="0022323B" w:rsidP="006C7346">
      <w:pPr>
        <w:tabs>
          <w:tab w:val="left" w:pos="360"/>
          <w:tab w:val="left" w:pos="2520"/>
          <w:tab w:val="left" w:pos="4320"/>
          <w:tab w:val="left" w:pos="6120"/>
          <w:tab w:val="left" w:pos="8127"/>
        </w:tabs>
        <w:ind w:left="360"/>
        <w:rPr>
          <w:rFonts w:cs="Calibri"/>
          <w:sz w:val="24"/>
        </w:rPr>
      </w:pPr>
      <w:r w:rsidRPr="006408BB">
        <w:rPr>
          <w:rFonts w:ascii="SutonnyMJ" w:eastAsia="SutonnyMJ" w:hAnsi="SutonnyMJ" w:cs="SutonnyMJ"/>
          <w:b/>
          <w:sz w:val="24"/>
        </w:rPr>
        <w:t>e¨vL¨v:</w:t>
      </w:r>
      <w:r w:rsidR="007F51CB">
        <w:rPr>
          <w:rFonts w:ascii="SutonnyMJ" w:eastAsia="SutonnyMJ" w:hAnsi="SutonnyMJ" w:cs="SutonnyMJ"/>
          <w:b/>
          <w:sz w:val="24"/>
        </w:rPr>
        <w:t xml:space="preserve"> </w:t>
      </w:r>
      <w:r w:rsidRPr="006408BB">
        <w:rPr>
          <w:rFonts w:ascii="SutonnyMJ" w:eastAsia="SutonnyMJ" w:hAnsi="SutonnyMJ" w:cs="SutonnyMJ"/>
          <w:i/>
          <w:sz w:val="24"/>
        </w:rPr>
        <w:t xml:space="preserve">hy³iv‡óªi weL¨vZ Mv‡g©›Um †µZv eªvÛ¸‡jvi †Rv‡Ui bvg </w:t>
      </w:r>
      <w:r w:rsidRPr="006408BB">
        <w:rPr>
          <w:rFonts w:ascii="Times New Roman" w:eastAsia="SutonnyMJ" w:hAnsi="Times New Roman" w:cs="Times New Roman"/>
          <w:i/>
          <w:sz w:val="24"/>
        </w:rPr>
        <w:t xml:space="preserve">Alliance </w:t>
      </w:r>
      <w:r w:rsidR="00AA1727">
        <w:rPr>
          <w:rFonts w:ascii="SutonnyMJ" w:eastAsia="SutonnyMJ" w:hAnsi="SutonnyMJ" w:cs="SutonnyMJ"/>
          <w:i/>
          <w:sz w:val="24"/>
        </w:rPr>
        <w:t>Ges BD‡iv</w:t>
      </w:r>
      <w:r w:rsidRPr="006408BB">
        <w:rPr>
          <w:rFonts w:ascii="SutonnyMJ" w:eastAsia="SutonnyMJ" w:hAnsi="SutonnyMJ" w:cs="SutonnyMJ"/>
          <w:i/>
          <w:sz w:val="24"/>
        </w:rPr>
        <w:t>c</w:t>
      </w:r>
      <w:r w:rsidR="00AA1727">
        <w:rPr>
          <w:rFonts w:ascii="SutonnyMJ" w:eastAsia="SutonnyMJ" w:hAnsi="SutonnyMJ" w:cs="SutonnyMJ"/>
          <w:i/>
          <w:sz w:val="24"/>
        </w:rPr>
        <w:t>x</w:t>
      </w:r>
      <w:r w:rsidRPr="006408BB">
        <w:rPr>
          <w:rFonts w:ascii="SutonnyMJ" w:eastAsia="SutonnyMJ" w:hAnsi="SutonnyMJ" w:cs="SutonnyMJ"/>
          <w:i/>
          <w:sz w:val="24"/>
        </w:rPr>
        <w:t xml:space="preserve">q BDwbq‡bi †cvkvK †µZv eªvÛwfwËK †RvU </w:t>
      </w:r>
      <w:r w:rsidRPr="006408BB">
        <w:rPr>
          <w:rFonts w:ascii="Times New Roman" w:eastAsia="SutonnyMJ" w:hAnsi="Times New Roman" w:cs="Times New Roman"/>
          <w:i/>
          <w:sz w:val="24"/>
        </w:rPr>
        <w:t>Accord</w:t>
      </w:r>
    </w:p>
    <w:p w:rsidR="0022323B" w:rsidRPr="006408BB" w:rsidRDefault="0022323B" w:rsidP="006C7346">
      <w:pPr>
        <w:tabs>
          <w:tab w:val="left" w:pos="360"/>
          <w:tab w:val="left" w:pos="2520"/>
          <w:tab w:val="left" w:pos="4320"/>
          <w:tab w:val="left" w:pos="6120"/>
          <w:tab w:val="left" w:pos="8127"/>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2018 mv‡j evsjv‡`‡ki †gvU ißvwb Avq KZ? (40Zg)</w:t>
      </w:r>
    </w:p>
    <w:p w:rsidR="0022323B" w:rsidRPr="006408BB" w:rsidRDefault="0022323B" w:rsidP="006C7346">
      <w:pPr>
        <w:tabs>
          <w:tab w:val="left" w:pos="360"/>
          <w:tab w:val="left" w:pos="2520"/>
          <w:tab w:val="left" w:pos="4320"/>
          <w:tab w:val="left" w:pos="6120"/>
          <w:tab w:val="left" w:pos="8127"/>
        </w:tabs>
        <w:ind w:left="360"/>
        <w:rPr>
          <w:rFonts w:ascii="SutonnyMJ" w:eastAsia="SutonnyMJ" w:hAnsi="SutonnyMJ" w:cs="SutonnyMJ"/>
          <w:b/>
          <w:sz w:val="24"/>
          <w:shd w:val="clear" w:color="auto" w:fill="000000"/>
        </w:rPr>
      </w:pPr>
      <w:r w:rsidRPr="006408BB">
        <w:rPr>
          <w:rFonts w:ascii="SutonnyMJ" w:eastAsia="SutonnyMJ" w:hAnsi="SutonnyMJ" w:cs="SutonnyMJ"/>
          <w:sz w:val="24"/>
        </w:rPr>
        <w:t>K</w:t>
      </w:r>
      <w:r w:rsidRPr="006408BB">
        <w:rPr>
          <w:rFonts w:cs="Calibri"/>
          <w:sz w:val="24"/>
        </w:rPr>
        <w:t xml:space="preserve">. </w:t>
      </w:r>
      <w:r w:rsidRPr="006408BB">
        <w:rPr>
          <w:rFonts w:ascii="SutonnyMJ" w:eastAsia="SutonnyMJ" w:hAnsi="SutonnyMJ" w:cs="SutonnyMJ"/>
          <w:sz w:val="24"/>
        </w:rPr>
        <w:t>40 wewjqb gv.Wjvi</w:t>
      </w:r>
      <w:r w:rsidRPr="006408BB">
        <w:rPr>
          <w:rFonts w:ascii="SutonnyMJ" w:eastAsia="SutonnyMJ" w:hAnsi="SutonnyMJ" w:cs="SutonnyMJ"/>
          <w:sz w:val="24"/>
        </w:rPr>
        <w:tab/>
      </w:r>
      <w:r w:rsidRPr="006408BB">
        <w:rPr>
          <w:rFonts w:ascii="SutonnyMJ" w:eastAsia="SutonnyMJ" w:hAnsi="SutonnyMJ" w:cs="SutonnyMJ"/>
          <w:sz w:val="24"/>
          <w:u w:val="single"/>
        </w:rPr>
        <w:t>L</w:t>
      </w:r>
      <w:r w:rsidRPr="006408BB">
        <w:rPr>
          <w:rFonts w:cs="Calibri"/>
          <w:sz w:val="24"/>
          <w:u w:val="single"/>
        </w:rPr>
        <w:t xml:space="preserve">. </w:t>
      </w:r>
      <w:r w:rsidRPr="006408BB">
        <w:rPr>
          <w:rFonts w:ascii="SutonnyMJ" w:eastAsia="SutonnyMJ" w:hAnsi="SutonnyMJ" w:cs="SutonnyMJ"/>
          <w:sz w:val="24"/>
          <w:u w:val="single"/>
        </w:rPr>
        <w:t>41 wewjqb gv.Wjvi</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42 wewjqb gv.Wjvi N</w:t>
      </w:r>
      <w:r w:rsidRPr="006408BB">
        <w:rPr>
          <w:rFonts w:cs="Calibri"/>
          <w:sz w:val="24"/>
        </w:rPr>
        <w:t xml:space="preserve">. </w:t>
      </w:r>
      <w:r w:rsidRPr="006408BB">
        <w:rPr>
          <w:rFonts w:ascii="SutonnyMJ" w:eastAsia="SutonnyMJ" w:hAnsi="SutonnyMJ" w:cs="SutonnyMJ"/>
          <w:sz w:val="24"/>
        </w:rPr>
        <w:t>43 wewjqb gv.Wjvi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w:t>
      </w:r>
      <w:r w:rsidR="00CE360B">
        <w:rPr>
          <w:rFonts w:ascii="SutonnyMJ" w:eastAsia="SutonnyMJ" w:hAnsi="SutonnyMJ" w:cs="SutonnyMJ"/>
          <w:b/>
          <w:sz w:val="24"/>
          <w:shd w:val="clear" w:color="auto" w:fill="000000"/>
        </w:rPr>
        <w:t>L</w:t>
      </w:r>
      <w:r w:rsidRPr="006408BB">
        <w:rPr>
          <w:rFonts w:ascii="SutonnyMJ" w:eastAsia="SutonnyMJ" w:hAnsi="SutonnyMJ" w:cs="SutonnyMJ"/>
          <w:b/>
          <w:sz w:val="24"/>
          <w:shd w:val="clear" w:color="auto" w:fill="000000"/>
        </w:rPr>
        <w:t>:</w:t>
      </w:r>
    </w:p>
    <w:p w:rsidR="0022323B" w:rsidRPr="006408BB" w:rsidRDefault="0022323B" w:rsidP="006C7346">
      <w:pPr>
        <w:tabs>
          <w:tab w:val="left" w:pos="360"/>
          <w:tab w:val="left" w:pos="2520"/>
          <w:tab w:val="left" w:pos="4320"/>
          <w:tab w:val="left" w:pos="6120"/>
          <w:tab w:val="left" w:pos="8127"/>
        </w:tabs>
        <w:ind w:left="360"/>
        <w:rPr>
          <w:rFonts w:cs="Calibri"/>
          <w:sz w:val="24"/>
        </w:rPr>
      </w:pPr>
      <w:r w:rsidRPr="006408BB">
        <w:rPr>
          <w:rFonts w:ascii="SutonnyMJ" w:eastAsia="SutonnyMJ" w:hAnsi="SutonnyMJ" w:cs="SutonnyMJ"/>
          <w:b/>
          <w:sz w:val="24"/>
        </w:rPr>
        <w:t>e¨vL¨v:</w:t>
      </w:r>
      <w:r w:rsidRPr="006408BB">
        <w:rPr>
          <w:rFonts w:ascii="SutonnyMJ" w:eastAsia="SutonnyMJ" w:hAnsi="SutonnyMJ" w:cs="SutonnyMJ"/>
          <w:sz w:val="24"/>
        </w:rPr>
        <w:t xml:space="preserve"> msm‡` evwYR¨ gš¿xi †NvlYv Abymv‡i </w:t>
      </w:r>
      <w:r w:rsidRPr="006408BB">
        <w:rPr>
          <w:rFonts w:ascii="SutonnyMJ" w:eastAsia="SutonnyMJ" w:hAnsi="SutonnyMJ" w:cs="SutonnyMJ"/>
          <w:i/>
          <w:sz w:val="24"/>
        </w:rPr>
        <w:t xml:space="preserve">2018 mv‡j evsjv‡`‡ki †gvU ißvwb Avq 41 wewjqb gvwK©b Wjvi| Z‡e 2018-19 A_©eQ‡ii ev‡RU wn‡m‡e ißvwb Avq </w:t>
      </w:r>
      <w:r w:rsidRPr="006408BB">
        <w:rPr>
          <w:rFonts w:ascii="SutonnyMJ" w:eastAsia="SutonnyMJ" w:hAnsi="SutonnyMJ" w:cs="SutonnyMJ"/>
          <w:sz w:val="24"/>
          <w:shd w:val="clear" w:color="auto" w:fill="FFFFFF"/>
        </w:rPr>
        <w:t>4 nvRvi 53 †KvwU ev 45.53 wewjqb Wjvi</w:t>
      </w:r>
      <w:r w:rsidRPr="006408BB">
        <w:rPr>
          <w:rFonts w:ascii="SutonnyMJ" w:eastAsia="SutonnyMJ" w:hAnsi="SutonnyMJ" w:cs="SutonnyMJ"/>
          <w:i/>
          <w:sz w:val="24"/>
        </w:rPr>
        <w:t>|</w:t>
      </w:r>
    </w:p>
    <w:p w:rsidR="0022323B" w:rsidRPr="006408BB" w:rsidRDefault="0022323B" w:rsidP="006C7346">
      <w:pPr>
        <w:tabs>
          <w:tab w:val="left" w:pos="360"/>
          <w:tab w:val="left" w:pos="450"/>
          <w:tab w:val="left" w:pos="2520"/>
          <w:tab w:val="left" w:pos="4320"/>
          <w:tab w:val="left" w:pos="612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evsjv‡`‡ki RvZxq Avq MYbvi mgq †`‡ki A_©bxwZ‡K KÕwU Lv‡Z fvM Kiv nq? (38Zg)</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sz w:val="24"/>
        </w:rPr>
      </w:pPr>
      <w:r w:rsidRPr="006408BB">
        <w:rPr>
          <w:rFonts w:ascii="SutonnyMJ" w:eastAsia="SutonnyMJ" w:hAnsi="SutonnyMJ" w:cs="SutonnyMJ"/>
          <w:sz w:val="24"/>
        </w:rPr>
        <w:t>K. 12</w:t>
      </w:r>
      <w:r w:rsidRPr="006408BB">
        <w:rPr>
          <w:rFonts w:ascii="SutonnyMJ" w:eastAsia="SutonnyMJ" w:hAnsi="SutonnyMJ" w:cs="SutonnyMJ"/>
          <w:sz w:val="24"/>
        </w:rPr>
        <w:tab/>
        <w:t>L. 13</w:t>
      </w:r>
      <w:r w:rsidRPr="006408BB">
        <w:rPr>
          <w:rFonts w:ascii="SutonnyMJ" w:eastAsia="SutonnyMJ" w:hAnsi="SutonnyMJ" w:cs="SutonnyMJ"/>
          <w:sz w:val="24"/>
        </w:rPr>
        <w:tab/>
        <w:t>M. 14</w:t>
      </w:r>
      <w:r w:rsidRPr="006408BB">
        <w:rPr>
          <w:rFonts w:ascii="SutonnyMJ" w:eastAsia="SutonnyMJ" w:hAnsi="SutonnyMJ" w:cs="SutonnyMJ"/>
          <w:sz w:val="24"/>
        </w:rPr>
        <w:tab/>
      </w:r>
      <w:r w:rsidRPr="006408BB">
        <w:rPr>
          <w:rFonts w:ascii="SutonnyMJ" w:eastAsia="SutonnyMJ" w:hAnsi="SutonnyMJ" w:cs="SutonnyMJ"/>
          <w:sz w:val="24"/>
          <w:u w:val="single"/>
        </w:rPr>
        <w:tab/>
        <w:t>N. 15</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 N</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sz w:val="24"/>
        </w:rPr>
      </w:pPr>
      <w:r w:rsidRPr="006408BB">
        <w:rPr>
          <w:rFonts w:ascii="SutonnyMJ" w:eastAsia="SutonnyMJ" w:hAnsi="SutonnyMJ" w:cs="SutonnyMJ"/>
          <w:b/>
          <w:sz w:val="24"/>
        </w:rPr>
        <w:t>e¨vL¨v:</w:t>
      </w:r>
      <w:r w:rsidR="007F51CB">
        <w:rPr>
          <w:rFonts w:ascii="SutonnyMJ" w:eastAsia="SutonnyMJ" w:hAnsi="SutonnyMJ" w:cs="SutonnyMJ"/>
          <w:b/>
          <w:sz w:val="24"/>
        </w:rPr>
        <w:t xml:space="preserve"> </w:t>
      </w:r>
      <w:r w:rsidRPr="006408BB">
        <w:rPr>
          <w:rFonts w:ascii="SutonnyMJ" w:eastAsia="SutonnyMJ" w:hAnsi="SutonnyMJ" w:cs="SutonnyMJ"/>
          <w:i/>
          <w:sz w:val="24"/>
        </w:rPr>
        <w:t>evsjv‡`‡ki RvZxq Avq MYbvq †`‡ki A_©bxwZ‡Z e„nr wZbwU LvZ- K…wl, wkí I †mev LvZ| G wZbwU e„nr LvZ‡K mvwe©Kfv‡e 15 wU Lv‡Z wef³ Kiv n‡q‡Q|</w:t>
      </w:r>
    </w:p>
    <w:p w:rsidR="0022323B" w:rsidRPr="006408BB" w:rsidRDefault="0022323B" w:rsidP="006C7346">
      <w:pPr>
        <w:tabs>
          <w:tab w:val="left" w:pos="360"/>
          <w:tab w:val="left" w:pos="450"/>
          <w:tab w:val="left" w:pos="2520"/>
          <w:tab w:val="left" w:pos="4320"/>
          <w:tab w:val="left" w:pos="612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evsjv‡`‡ki ˆZwi RvnvR †÷jv †gwim ißvwb n‡q‡QÑ (37Zg)</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rPr>
        <w:t>K. wdbj¨v‡Û</w:t>
      </w:r>
      <w:r w:rsidRPr="006408BB">
        <w:rPr>
          <w:rFonts w:ascii="SutonnyMJ" w:eastAsia="SutonnyMJ" w:hAnsi="SutonnyMJ" w:cs="SutonnyMJ"/>
          <w:sz w:val="24"/>
        </w:rPr>
        <w:tab/>
      </w:r>
      <w:r w:rsidRPr="006408BB">
        <w:rPr>
          <w:rFonts w:ascii="SutonnyMJ" w:eastAsia="SutonnyMJ" w:hAnsi="SutonnyMJ" w:cs="SutonnyMJ"/>
          <w:sz w:val="24"/>
          <w:u w:val="single"/>
        </w:rPr>
        <w:t>L. †WbgvK©</w:t>
      </w:r>
      <w:r w:rsidRPr="006408BB">
        <w:rPr>
          <w:rFonts w:ascii="SutonnyMJ" w:eastAsia="SutonnyMJ" w:hAnsi="SutonnyMJ" w:cs="SutonnyMJ"/>
          <w:sz w:val="24"/>
        </w:rPr>
        <w:tab/>
        <w:t>M. biI‡q‡Z</w:t>
      </w:r>
      <w:r w:rsidRPr="006408BB">
        <w:rPr>
          <w:rFonts w:ascii="SutonnyMJ" w:eastAsia="SutonnyMJ" w:hAnsi="SutonnyMJ" w:cs="SutonnyMJ"/>
          <w:sz w:val="24"/>
        </w:rPr>
        <w:tab/>
      </w:r>
      <w:r w:rsidRPr="006408BB">
        <w:rPr>
          <w:rFonts w:ascii="SutonnyMJ" w:eastAsia="SutonnyMJ" w:hAnsi="SutonnyMJ" w:cs="SutonnyMJ"/>
          <w:sz w:val="24"/>
        </w:rPr>
        <w:tab/>
        <w:t>N. myB‡W‡b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 L</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b/>
          <w:sz w:val="24"/>
        </w:rPr>
        <w:lastRenderedPageBreak/>
        <w:t>e¨vL¨v:</w:t>
      </w:r>
      <w:r w:rsidR="007F51CB">
        <w:rPr>
          <w:rFonts w:ascii="SutonnyMJ" w:eastAsia="SutonnyMJ" w:hAnsi="SutonnyMJ" w:cs="SutonnyMJ"/>
          <w:b/>
          <w:sz w:val="24"/>
        </w:rPr>
        <w:t xml:space="preserve"> </w:t>
      </w:r>
      <w:r w:rsidRPr="006408BB">
        <w:rPr>
          <w:rFonts w:ascii="SutonnyMJ" w:eastAsia="SutonnyMJ" w:hAnsi="SutonnyMJ" w:cs="SutonnyMJ"/>
          <w:i/>
          <w:sz w:val="24"/>
        </w:rPr>
        <w:t>evsjv‡`‡k ˆZwi RvnvR Ô‡÷jv ‡gwimÕ 2008 mv‡j †Wbgv‡K© ißvwb Kiv nq| G RvnvRwU wbg©vbKvix cÖwZôvb Avb›` wkcBqvW© wjwg‡UW|</w:t>
      </w:r>
    </w:p>
    <w:p w:rsidR="0022323B" w:rsidRPr="006408BB" w:rsidRDefault="0022323B" w:rsidP="006C7346">
      <w:pPr>
        <w:tabs>
          <w:tab w:val="left" w:pos="360"/>
          <w:tab w:val="left" w:pos="450"/>
          <w:tab w:val="left" w:pos="2520"/>
          <w:tab w:val="left" w:pos="4320"/>
          <w:tab w:val="left" w:pos="612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†ebv‡cvj ¯’je›`i msjMœ fviZxq ¯’je›`iÑ (37Zg)</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u w:val="single"/>
        </w:rPr>
        <w:t>K. †c‡Uªv‡cvj</w:t>
      </w:r>
      <w:r w:rsidR="00AA1727">
        <w:rPr>
          <w:rFonts w:ascii="SutonnyMJ" w:eastAsia="SutonnyMJ" w:hAnsi="SutonnyMJ" w:cs="SutonnyMJ"/>
          <w:sz w:val="24"/>
        </w:rPr>
        <w:tab/>
        <w:t>L. K…òbMi</w:t>
      </w:r>
      <w:r w:rsidRPr="006408BB">
        <w:rPr>
          <w:rFonts w:ascii="SutonnyMJ" w:eastAsia="SutonnyMJ" w:hAnsi="SutonnyMJ" w:cs="SutonnyMJ"/>
          <w:sz w:val="24"/>
        </w:rPr>
        <w:tab/>
        <w:t>M. WvDwK</w:t>
      </w:r>
      <w:r w:rsidRPr="006408BB">
        <w:rPr>
          <w:rFonts w:ascii="SutonnyMJ" w:eastAsia="SutonnyMJ" w:hAnsi="SutonnyMJ" w:cs="SutonnyMJ"/>
          <w:sz w:val="24"/>
        </w:rPr>
        <w:tab/>
      </w:r>
      <w:r w:rsidRPr="006408BB">
        <w:rPr>
          <w:rFonts w:ascii="SutonnyMJ" w:eastAsia="SutonnyMJ" w:hAnsi="SutonnyMJ" w:cs="SutonnyMJ"/>
          <w:sz w:val="24"/>
        </w:rPr>
        <w:tab/>
        <w:t>N. †gvnvw`cyi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 K</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b/>
          <w:sz w:val="24"/>
        </w:rPr>
        <w:t>e¨vL¨v:</w:t>
      </w:r>
      <w:r w:rsidRPr="006408BB">
        <w:rPr>
          <w:rFonts w:ascii="SutonnyMJ" w:eastAsia="SutonnyMJ" w:hAnsi="SutonnyMJ" w:cs="SutonnyMJ"/>
          <w:i/>
          <w:sz w:val="24"/>
        </w:rPr>
        <w:t>evsjv‡`‡ki me©e„nr ¯’je›`i h‡kvi †Rjvi †ebv‡cvj msjMœ fviZxq ¯’je›`i †c‡Uªv‡cvj| PzqvWv½vi `k©bv ¯’je›`</w:t>
      </w:r>
      <w:r w:rsidR="00AA1727">
        <w:rPr>
          <w:rFonts w:ascii="SutonnyMJ" w:eastAsia="SutonnyMJ" w:hAnsi="SutonnyMJ" w:cs="SutonnyMJ"/>
          <w:i/>
          <w:sz w:val="24"/>
        </w:rPr>
        <w:t>i msjMœ cwðge‡½i K…òbMi ¯’je›`i</w:t>
      </w:r>
      <w:r w:rsidRPr="006408BB">
        <w:rPr>
          <w:rFonts w:ascii="SutonnyMJ" w:eastAsia="SutonnyMJ" w:hAnsi="SutonnyMJ" w:cs="SutonnyMJ"/>
          <w:i/>
          <w:sz w:val="24"/>
        </w:rPr>
        <w:t>| wm‡j‡Ui Zvgvwej msjMœ fvi‡Zi ‡gNvjq iv‡R¨i WvDwK Ges P</w:t>
      </w:r>
      <w:r w:rsidR="00AA1727">
        <w:rPr>
          <w:rFonts w:ascii="SutonnyMJ" w:eastAsia="SutonnyMJ" w:hAnsi="SutonnyMJ" w:cs="SutonnyMJ"/>
          <w:i/>
          <w:sz w:val="24"/>
        </w:rPr>
        <w:t>u</w:t>
      </w:r>
      <w:r w:rsidRPr="006408BB">
        <w:rPr>
          <w:rFonts w:ascii="SutonnyMJ" w:eastAsia="SutonnyMJ" w:hAnsi="SutonnyMJ" w:cs="SutonnyMJ"/>
          <w:i/>
          <w:sz w:val="24"/>
        </w:rPr>
        <w:t>vcv&amp;BbeveM‡Äi †mvbvgmwR` msjMœ cwðge‡½i ‡gvnvw`cyi ¯’je›`i|</w:t>
      </w:r>
    </w:p>
    <w:p w:rsidR="0022323B" w:rsidRPr="006408BB" w:rsidRDefault="0022323B" w:rsidP="006C7346">
      <w:pPr>
        <w:tabs>
          <w:tab w:val="left" w:pos="360"/>
          <w:tab w:val="left" w:pos="450"/>
          <w:tab w:val="left" w:pos="2520"/>
          <w:tab w:val="left" w:pos="4320"/>
          <w:tab w:val="left" w:pos="612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evsjv‡`‡ki miKvwi Bwc‡RW msL¨vÑ (37Zg)</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rPr>
        <w:t>K. 6wU</w:t>
      </w:r>
      <w:r w:rsidRPr="006408BB">
        <w:rPr>
          <w:rFonts w:ascii="SutonnyMJ" w:eastAsia="SutonnyMJ" w:hAnsi="SutonnyMJ" w:cs="SutonnyMJ"/>
          <w:sz w:val="24"/>
        </w:rPr>
        <w:tab/>
      </w:r>
      <w:r w:rsidRPr="006408BB">
        <w:rPr>
          <w:rFonts w:ascii="SutonnyMJ" w:eastAsia="SutonnyMJ" w:hAnsi="SutonnyMJ" w:cs="SutonnyMJ"/>
          <w:sz w:val="24"/>
          <w:u w:val="single"/>
        </w:rPr>
        <w:t>L. 8wU</w:t>
      </w:r>
      <w:r w:rsidRPr="006408BB">
        <w:rPr>
          <w:rFonts w:ascii="SutonnyMJ" w:eastAsia="SutonnyMJ" w:hAnsi="SutonnyMJ" w:cs="SutonnyMJ"/>
          <w:sz w:val="24"/>
        </w:rPr>
        <w:tab/>
        <w:t>M. 10wU</w:t>
      </w:r>
      <w:r w:rsidRPr="006408BB">
        <w:rPr>
          <w:rFonts w:ascii="SutonnyMJ" w:eastAsia="SutonnyMJ" w:hAnsi="SutonnyMJ" w:cs="SutonnyMJ"/>
          <w:sz w:val="24"/>
        </w:rPr>
        <w:tab/>
      </w:r>
      <w:r w:rsidRPr="006408BB">
        <w:rPr>
          <w:rFonts w:ascii="SutonnyMJ" w:eastAsia="SutonnyMJ" w:hAnsi="SutonnyMJ" w:cs="SutonnyMJ"/>
          <w:sz w:val="24"/>
        </w:rPr>
        <w:tab/>
        <w:t>N. 12wU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 L</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b/>
          <w:sz w:val="24"/>
        </w:rPr>
        <w:t>e¨vL¨v:</w:t>
      </w:r>
      <w:r w:rsidR="007F51CB">
        <w:rPr>
          <w:rFonts w:ascii="SutonnyMJ" w:eastAsia="SutonnyMJ" w:hAnsi="SutonnyMJ" w:cs="SutonnyMJ"/>
          <w:b/>
          <w:sz w:val="24"/>
        </w:rPr>
        <w:t xml:space="preserve"> </w:t>
      </w:r>
      <w:r w:rsidRPr="006408BB">
        <w:rPr>
          <w:rFonts w:ascii="SutonnyMJ" w:eastAsia="SutonnyMJ" w:hAnsi="SutonnyMJ" w:cs="SutonnyMJ"/>
          <w:i/>
          <w:sz w:val="24"/>
        </w:rPr>
        <w:t>evsjv‡`‡ki miKvwi Bwc‡R‡Wi (</w:t>
      </w:r>
      <w:r w:rsidRPr="006408BB">
        <w:rPr>
          <w:rFonts w:ascii="Times New Roman" w:eastAsia="SutonnyMJ" w:hAnsi="Times New Roman" w:cs="Times New Roman"/>
          <w:i/>
          <w:sz w:val="24"/>
        </w:rPr>
        <w:t>Export Processing Zone</w:t>
      </w:r>
      <w:r w:rsidRPr="006408BB">
        <w:rPr>
          <w:rFonts w:ascii="SutonnyMJ" w:eastAsia="SutonnyMJ" w:hAnsi="SutonnyMJ" w:cs="SutonnyMJ"/>
          <w:i/>
          <w:sz w:val="24"/>
        </w:rPr>
        <w:t>) msL¨v 8 wU| h_v- PÆMÖvg, XvKv, gsjv, Ck¦i`x, DËiv, Kzwgjøv, Av`gRx I KY©dywj Bwc‡RW| 1983 mv‡j cÖwZwôZ †`‡ki cÖ_g Bwc‡RW- nvwjkni, PÆMÖvg| AvqZ‡b †`‡ki e„nËg Bwc‡RW XvKv Ges GKgvÎ K…wlwfwËK Bwc‡RW DËiv, bxjdvgvwi|</w:t>
      </w:r>
    </w:p>
    <w:p w:rsidR="0022323B" w:rsidRPr="006408BB" w:rsidRDefault="0022323B" w:rsidP="006C7346">
      <w:pPr>
        <w:tabs>
          <w:tab w:val="left" w:pos="360"/>
          <w:tab w:val="left" w:pos="450"/>
          <w:tab w:val="left" w:pos="2520"/>
          <w:tab w:val="left" w:pos="4320"/>
          <w:tab w:val="left" w:pos="612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07.</w:t>
      </w:r>
      <w:r w:rsidRPr="006408BB">
        <w:rPr>
          <w:rFonts w:ascii="SutonnyMJ" w:eastAsia="SutonnyMJ" w:hAnsi="SutonnyMJ" w:cs="SutonnyMJ"/>
          <w:b/>
          <w:sz w:val="24"/>
        </w:rPr>
        <w:tab/>
        <w:t>U¨vwiK Kwgkb †Kvb gš¿Yvj‡qi Aaxb-(37Zg)</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u w:val="single"/>
        </w:rPr>
        <w:t>K. evwYR¨ gš¿Yvjq</w:t>
      </w:r>
      <w:r w:rsidRPr="006408BB">
        <w:rPr>
          <w:rFonts w:ascii="SutonnyMJ" w:eastAsia="SutonnyMJ" w:hAnsi="SutonnyMJ" w:cs="SutonnyMJ"/>
          <w:sz w:val="24"/>
        </w:rPr>
        <w:tab/>
        <w:t>L. A_© gš¿Yvjq</w:t>
      </w:r>
      <w:r w:rsidRPr="006408BB">
        <w:rPr>
          <w:rFonts w:ascii="SutonnyMJ" w:eastAsia="SutonnyMJ" w:hAnsi="SutonnyMJ" w:cs="SutonnyMJ"/>
          <w:sz w:val="24"/>
        </w:rPr>
        <w:tab/>
        <w:t>M. cwiKíbv gš¿Yvjq</w:t>
      </w:r>
      <w:r w:rsidRPr="006408BB">
        <w:rPr>
          <w:rFonts w:ascii="SutonnyMJ" w:eastAsia="SutonnyMJ" w:hAnsi="SutonnyMJ" w:cs="SutonnyMJ"/>
          <w:sz w:val="24"/>
        </w:rPr>
        <w:tab/>
        <w:t>N. wkí gš¿Yvjq</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 K</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b/>
          <w:sz w:val="24"/>
        </w:rPr>
        <w:t>e¨vL¨v:</w:t>
      </w:r>
      <w:r w:rsidR="007F51CB">
        <w:rPr>
          <w:rFonts w:ascii="SutonnyMJ" w:eastAsia="SutonnyMJ" w:hAnsi="SutonnyMJ" w:cs="SutonnyMJ"/>
          <w:b/>
          <w:sz w:val="24"/>
        </w:rPr>
        <w:t xml:space="preserve"> </w:t>
      </w:r>
      <w:r w:rsidRPr="006408BB">
        <w:rPr>
          <w:rFonts w:ascii="SutonnyMJ" w:eastAsia="SutonnyMJ" w:hAnsi="SutonnyMJ" w:cs="SutonnyMJ"/>
          <w:i/>
          <w:sz w:val="24"/>
        </w:rPr>
        <w:t>evsjv‡`‡ki U¨vwid Kwgkb, evsjv‡`k ißvwb Dbœqb ey¨‡iv, evsjv‡`k Pv †evW©, †UªwWs Ki‡cv©‡ikb Ae evsjv‡`k BZ¨vw` cÖwZôvb evwYR¨ gš¿Yvj‡qi Aaxb|</w:t>
      </w:r>
    </w:p>
    <w:p w:rsidR="0022323B" w:rsidRPr="006408BB" w:rsidRDefault="0022323B" w:rsidP="006C7346">
      <w:pPr>
        <w:tabs>
          <w:tab w:val="left" w:pos="360"/>
          <w:tab w:val="left" w:pos="450"/>
          <w:tab w:val="left" w:pos="2520"/>
          <w:tab w:val="left" w:pos="4320"/>
          <w:tab w:val="left" w:pos="6120"/>
          <w:tab w:val="left" w:pos="6840"/>
          <w:tab w:val="left" w:pos="8127"/>
          <w:tab w:val="left" w:pos="8910"/>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b¨vPvivj M¨vm dvwU©jvBRvi d¨v±wi wjt Gi Drcvw`Z mvi Gi bvg †KvbwUÑ (35Zg)</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sz w:val="24"/>
        </w:rPr>
        <w:t xml:space="preserve">K. </w:t>
      </w:r>
      <w:r w:rsidRPr="006408BB">
        <w:rPr>
          <w:rFonts w:ascii="SutonnyMJ" w:eastAsia="SutonnyMJ" w:hAnsi="SutonnyMJ" w:cs="SutonnyMJ"/>
          <w:sz w:val="24"/>
          <w:u w:val="single"/>
        </w:rPr>
        <w:t>BDwiqv Ges GGmwc</w:t>
      </w:r>
      <w:r w:rsidRPr="006408BB">
        <w:rPr>
          <w:rFonts w:ascii="SutonnyMJ" w:eastAsia="SutonnyMJ" w:hAnsi="SutonnyMJ" w:cs="SutonnyMJ"/>
          <w:sz w:val="24"/>
        </w:rPr>
        <w:tab/>
        <w:t>L. BDwiqv</w:t>
      </w:r>
      <w:r w:rsidRPr="006408BB">
        <w:rPr>
          <w:rFonts w:ascii="SutonnyMJ" w:eastAsia="SutonnyMJ" w:hAnsi="SutonnyMJ" w:cs="SutonnyMJ"/>
          <w:sz w:val="24"/>
        </w:rPr>
        <w:tab/>
        <w:t>M. wUGmwc Ges GGmwc</w:t>
      </w:r>
      <w:r w:rsidRPr="006408BB">
        <w:rPr>
          <w:rFonts w:ascii="SutonnyMJ" w:eastAsia="SutonnyMJ" w:hAnsi="SutonnyMJ" w:cs="SutonnyMJ"/>
          <w:sz w:val="24"/>
        </w:rPr>
        <w:tab/>
        <w:t>N. wWGwc</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 K</w:t>
      </w:r>
    </w:p>
    <w:p w:rsidR="0022323B" w:rsidRPr="006408BB" w:rsidRDefault="0022323B" w:rsidP="006C7346">
      <w:pPr>
        <w:tabs>
          <w:tab w:val="left" w:pos="360"/>
          <w:tab w:val="left" w:pos="2520"/>
          <w:tab w:val="left" w:pos="4320"/>
          <w:tab w:val="left" w:pos="6120"/>
          <w:tab w:val="left" w:pos="6660"/>
          <w:tab w:val="left" w:pos="8127"/>
        </w:tabs>
        <w:ind w:left="360"/>
        <w:jc w:val="both"/>
        <w:rPr>
          <w:rFonts w:ascii="SutonnyMJ" w:eastAsia="SutonnyMJ" w:hAnsi="SutonnyMJ" w:cs="SutonnyMJ"/>
          <w:b/>
          <w:sz w:val="24"/>
          <w:shd w:val="clear" w:color="auto" w:fill="000000"/>
        </w:rPr>
      </w:pPr>
      <w:r w:rsidRPr="006408BB">
        <w:rPr>
          <w:rFonts w:ascii="SutonnyMJ" w:eastAsia="SutonnyMJ" w:hAnsi="SutonnyMJ" w:cs="SutonnyMJ"/>
          <w:b/>
          <w:sz w:val="24"/>
        </w:rPr>
        <w:t>e¨vL¨v:</w:t>
      </w:r>
      <w:r w:rsidR="007F51CB">
        <w:rPr>
          <w:rFonts w:ascii="SutonnyMJ" w:eastAsia="SutonnyMJ" w:hAnsi="SutonnyMJ" w:cs="SutonnyMJ"/>
          <w:b/>
          <w:sz w:val="24"/>
        </w:rPr>
        <w:t xml:space="preserve"> </w:t>
      </w:r>
      <w:r w:rsidRPr="006408BB">
        <w:rPr>
          <w:rFonts w:ascii="SutonnyMJ" w:eastAsia="SutonnyMJ" w:hAnsi="SutonnyMJ" w:cs="SutonnyMJ"/>
          <w:i/>
          <w:sz w:val="24"/>
        </w:rPr>
        <w:t>b¨vPvivj M¨vm dvwU©jvBRvi d¨v±wi wjwg‡UW wm‡j‡Ui ‡dÂzM‡Ä Aew¯’Z| GB mvi KviLvbvq BDwiqv Ges GGmwc mvi Drcvw`Z nq|</w:t>
      </w:r>
    </w:p>
    <w:p w:rsidR="0022323B" w:rsidRPr="006408BB" w:rsidRDefault="0022323B" w:rsidP="0022323B">
      <w:pPr>
        <w:tabs>
          <w:tab w:val="left" w:pos="450"/>
          <w:tab w:val="left" w:pos="2520"/>
          <w:tab w:val="left" w:pos="4680"/>
          <w:tab w:val="left" w:pos="6840"/>
          <w:tab w:val="left" w:pos="8910"/>
        </w:tabs>
        <w:jc w:val="both"/>
        <w:rPr>
          <w:rFonts w:ascii="SutonnyMJ" w:eastAsia="SutonnyMJ" w:hAnsi="SutonnyMJ" w:cs="SutonnyMJ"/>
          <w:i/>
          <w:sz w:val="6"/>
        </w:rPr>
      </w:pPr>
    </w:p>
    <w:p w:rsidR="0022323B" w:rsidRPr="006408BB" w:rsidRDefault="0022323B" w:rsidP="0022323B">
      <w:pPr>
        <w:shd w:val="clear" w:color="auto" w:fill="000000" w:themeFill="text1"/>
        <w:ind w:left="446" w:hanging="446"/>
        <w:jc w:val="center"/>
        <w:rPr>
          <w:rFonts w:ascii="Times New Roman" w:eastAsia="SutonnyMJ" w:hAnsi="Times New Roman" w:cs="Times New Roman"/>
          <w:b/>
          <w:sz w:val="28"/>
          <w:szCs w:val="28"/>
          <w:shd w:val="clear" w:color="auto" w:fill="000000"/>
        </w:rPr>
      </w:pPr>
      <w:r w:rsidRPr="006408BB">
        <w:rPr>
          <w:rFonts w:ascii="SutonnyMJ" w:eastAsia="SutonnyMJ" w:hAnsi="SutonnyMJ" w:cs="SutonnyMJ"/>
          <w:b/>
          <w:sz w:val="32"/>
          <w:shd w:val="clear" w:color="auto" w:fill="000000"/>
        </w:rPr>
        <w:t xml:space="preserve">evsjv‡`‡ki wkí </w:t>
      </w:r>
      <w:r w:rsidRPr="006408BB">
        <w:rPr>
          <w:rFonts w:ascii="Times New Roman" w:eastAsia="SutonnyMJ" w:hAnsi="Times New Roman" w:cs="SutonnyMJ"/>
          <w:b/>
          <w:sz w:val="26"/>
          <w:shd w:val="clear" w:color="auto" w:fill="000000"/>
        </w:rPr>
        <w:t>(</w:t>
      </w:r>
      <w:r w:rsidRPr="006408BB">
        <w:rPr>
          <w:rFonts w:ascii="Times New Roman" w:eastAsia="SutonnyMJ" w:hAnsi="Times New Roman" w:cs="Times New Roman"/>
          <w:b/>
          <w:sz w:val="28"/>
          <w:szCs w:val="28"/>
          <w:shd w:val="clear" w:color="auto" w:fill="000000"/>
        </w:rPr>
        <w:t>Industry of Bangladesh)</w:t>
      </w:r>
    </w:p>
    <w:p w:rsidR="0022323B" w:rsidRPr="006408BB" w:rsidRDefault="0022323B" w:rsidP="0022323B">
      <w:pPr>
        <w:tabs>
          <w:tab w:val="left" w:pos="360"/>
        </w:tabs>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RvZxq wkíbxwZ Abyhvqx wkí cÖwZôv‡bi †ÿ‡Î wewfbœ †kÖwYweb¨vm-</w:t>
      </w:r>
    </w:p>
    <w:tbl>
      <w:tblPr>
        <w:tblStyle w:val="TableGrid"/>
        <w:tblW w:w="0" w:type="auto"/>
        <w:tblInd w:w="108" w:type="dxa"/>
        <w:tblLook w:val="04A0" w:firstRow="1" w:lastRow="0" w:firstColumn="1" w:lastColumn="0" w:noHBand="0" w:noVBand="1"/>
      </w:tblPr>
      <w:tblGrid>
        <w:gridCol w:w="1297"/>
        <w:gridCol w:w="7343"/>
      </w:tblGrid>
      <w:tr w:rsidR="0022323B" w:rsidRPr="006408BB" w:rsidTr="00463EE7">
        <w:tc>
          <w:tcPr>
            <w:tcW w:w="1297"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6"/>
                <w:shd w:val="clear" w:color="auto" w:fill="FFFFFF"/>
              </w:rPr>
            </w:pPr>
            <w:r w:rsidRPr="006408BB">
              <w:rPr>
                <w:rFonts w:ascii="SutonnyMJ" w:eastAsia="SutonnyMJ" w:hAnsi="SutonnyMJ" w:cs="SutonnyMJ"/>
                <w:b/>
                <w:sz w:val="26"/>
                <w:shd w:val="clear" w:color="auto" w:fill="FFFFFF"/>
              </w:rPr>
              <w:t>wk‡íi aib</w:t>
            </w:r>
          </w:p>
        </w:tc>
        <w:tc>
          <w:tcPr>
            <w:tcW w:w="7343"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6"/>
                <w:shd w:val="clear" w:color="auto" w:fill="FFFFFF"/>
              </w:rPr>
            </w:pPr>
            <w:r w:rsidRPr="006408BB">
              <w:rPr>
                <w:rFonts w:ascii="SutonnyMJ" w:eastAsia="SutonnyMJ" w:hAnsi="SutonnyMJ" w:cs="SutonnyMJ"/>
                <w:b/>
                <w:sz w:val="26"/>
                <w:shd w:val="clear" w:color="auto" w:fill="FFFFFF"/>
              </w:rPr>
              <w:t>cwiPq</w:t>
            </w:r>
          </w:p>
        </w:tc>
      </w:tr>
      <w:tr w:rsidR="0022323B" w:rsidRPr="006408BB" w:rsidTr="00463EE7">
        <w:tc>
          <w:tcPr>
            <w:tcW w:w="1297" w:type="dxa"/>
          </w:tcPr>
          <w:p w:rsidR="0022323B" w:rsidRPr="006408BB" w:rsidRDefault="0022323B" w:rsidP="00644E8A">
            <w:pPr>
              <w:tabs>
                <w:tab w:val="left" w:pos="360"/>
              </w:tabs>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e„nr wkí</w:t>
            </w:r>
          </w:p>
        </w:tc>
        <w:tc>
          <w:tcPr>
            <w:tcW w:w="7343" w:type="dxa"/>
          </w:tcPr>
          <w:p w:rsidR="0022323B" w:rsidRPr="006408BB" w:rsidRDefault="0022323B" w:rsidP="00644E8A">
            <w:pPr>
              <w:tabs>
                <w:tab w:val="left" w:pos="360"/>
              </w:tabs>
              <w:jc w:val="both"/>
              <w:rPr>
                <w:rFonts w:ascii="SutonnyMJ" w:eastAsia="SutonnyMJ" w:hAnsi="SutonnyMJ" w:cs="SutonnyMJ"/>
                <w:b/>
                <w:sz w:val="24"/>
                <w:shd w:val="clear" w:color="auto" w:fill="FFFFFF"/>
              </w:rPr>
            </w:pPr>
            <w:r w:rsidRPr="006408BB">
              <w:rPr>
                <w:rFonts w:ascii="SutonnyMJ" w:eastAsia="SutonnyMJ" w:hAnsi="SutonnyMJ" w:cs="SutonnyMJ"/>
                <w:sz w:val="24"/>
                <w:shd w:val="clear" w:color="auto" w:fill="FFFFFF"/>
              </w:rPr>
              <w:t>†m me wkí cÖwZôv‡b Rwg Ges KviLvbv feb e¨wZ‡i‡K ¯’vqx m¤ú‡`i g~j¨ cÖwZ¯’vcb e¨qmn 50 †KvwU UvKvi AwaK wKsev Kgc‡ÿ 300 kÖwgK wb‡qvwRZ| Z‡e ˆZwi †cvkvK/ kÖgNb cÖwZôv‡b kÖwg‡Ki msL¨v 1000 Gi AwaK n‡e|</w:t>
            </w:r>
          </w:p>
        </w:tc>
      </w:tr>
      <w:tr w:rsidR="0022323B" w:rsidRPr="006408BB" w:rsidTr="00463EE7">
        <w:tc>
          <w:tcPr>
            <w:tcW w:w="1297" w:type="dxa"/>
          </w:tcPr>
          <w:p w:rsidR="0022323B" w:rsidRPr="006408BB" w:rsidRDefault="0022323B" w:rsidP="00644E8A">
            <w:pPr>
              <w:tabs>
                <w:tab w:val="left" w:pos="360"/>
              </w:tabs>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gvSvwi wkí</w:t>
            </w:r>
          </w:p>
        </w:tc>
        <w:tc>
          <w:tcPr>
            <w:tcW w:w="7343" w:type="dxa"/>
          </w:tcPr>
          <w:p w:rsidR="0022323B" w:rsidRPr="006408BB" w:rsidRDefault="0022323B" w:rsidP="00644E8A">
            <w:pPr>
              <w:tabs>
                <w:tab w:val="left" w:pos="360"/>
              </w:tabs>
              <w:jc w:val="both"/>
              <w:rPr>
                <w:rFonts w:ascii="SutonnyMJ" w:eastAsia="SutonnyMJ" w:hAnsi="SutonnyMJ" w:cs="SutonnyMJ"/>
                <w:b/>
                <w:sz w:val="24"/>
                <w:shd w:val="clear" w:color="auto" w:fill="FFFFFF"/>
              </w:rPr>
            </w:pPr>
            <w:r w:rsidRPr="006408BB">
              <w:rPr>
                <w:rFonts w:ascii="SutonnyMJ" w:eastAsia="SutonnyMJ" w:hAnsi="SutonnyMJ" w:cs="SutonnyMJ"/>
                <w:sz w:val="24"/>
                <w:shd w:val="clear" w:color="auto" w:fill="FFFFFF"/>
              </w:rPr>
              <w:t>†h me wkí cÖwZôv‡b Rwg Ges KviLvbv e¨wZ‡i‡K ¯’vqx m¤ú‡`i g~j¨ cÖwZ¯’vcb e¨qmn 15 †KvwU UvKvi AwaK Ges AbwaK 50 †KvwU UvKv wKsev 121-300 Rb kÖwgK wb‡qvwRZ i‡q‡Q| Z‡e ˆZwi †cvkvK wk‡í kÖwg‡Ki msL¨v 1000 Rb ch©šÍ n‡e|</w:t>
            </w:r>
          </w:p>
        </w:tc>
      </w:tr>
      <w:tr w:rsidR="0022323B" w:rsidRPr="006408BB" w:rsidTr="00463EE7">
        <w:tc>
          <w:tcPr>
            <w:tcW w:w="1297" w:type="dxa"/>
          </w:tcPr>
          <w:p w:rsidR="0022323B" w:rsidRPr="006408BB" w:rsidRDefault="0022323B" w:rsidP="00644E8A">
            <w:pPr>
              <w:tabs>
                <w:tab w:val="left" w:pos="360"/>
              </w:tabs>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ÿz`ª wkí</w:t>
            </w:r>
          </w:p>
        </w:tc>
        <w:tc>
          <w:tcPr>
            <w:tcW w:w="7343" w:type="dxa"/>
          </w:tcPr>
          <w:p w:rsidR="0022323B" w:rsidRPr="006408BB" w:rsidRDefault="0022323B" w:rsidP="00644E8A">
            <w:pPr>
              <w:tabs>
                <w:tab w:val="left" w:pos="360"/>
              </w:tabs>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Gme cÖwZôv‡b ¯’vqx m¤ú‡`i g~j¨ cÖwZ¯’vcb e¨qmn 75 jÿ †_‡K 15 †KvwU UvKv Ges kÖwgK 31-120 Rb|</w:t>
            </w:r>
          </w:p>
        </w:tc>
      </w:tr>
      <w:tr w:rsidR="0022323B" w:rsidRPr="006408BB" w:rsidTr="00463EE7">
        <w:tc>
          <w:tcPr>
            <w:tcW w:w="1297" w:type="dxa"/>
          </w:tcPr>
          <w:p w:rsidR="0022323B" w:rsidRPr="006408BB" w:rsidRDefault="0022323B" w:rsidP="00644E8A">
            <w:pPr>
              <w:tabs>
                <w:tab w:val="left" w:pos="360"/>
              </w:tabs>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gvB‡µv wkí</w:t>
            </w:r>
          </w:p>
        </w:tc>
        <w:tc>
          <w:tcPr>
            <w:tcW w:w="7343" w:type="dxa"/>
          </w:tcPr>
          <w:p w:rsidR="0022323B" w:rsidRPr="006408BB" w:rsidRDefault="0022323B" w:rsidP="00644E8A">
            <w:pPr>
              <w:tabs>
                <w:tab w:val="left" w:pos="360"/>
              </w:tabs>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Gme cÖwZôv‡b ¯’vqx m¤ú‡`i g~j¨ cÖwZ¯’vcb e¨qmn 10 jÿ-75 jÿ Ges kÖwgK msL¨v 16-30 Rb n‡e|</w:t>
            </w:r>
          </w:p>
        </w:tc>
      </w:tr>
      <w:tr w:rsidR="0022323B" w:rsidRPr="006408BB" w:rsidTr="00463EE7">
        <w:tc>
          <w:tcPr>
            <w:tcW w:w="1297" w:type="dxa"/>
          </w:tcPr>
          <w:p w:rsidR="0022323B" w:rsidRPr="006408BB" w:rsidRDefault="0022323B" w:rsidP="00644E8A">
            <w:pPr>
              <w:tabs>
                <w:tab w:val="left" w:pos="360"/>
              </w:tabs>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KzwUi wkí</w:t>
            </w:r>
          </w:p>
        </w:tc>
        <w:tc>
          <w:tcPr>
            <w:tcW w:w="7343" w:type="dxa"/>
          </w:tcPr>
          <w:p w:rsidR="0022323B" w:rsidRPr="006408BB" w:rsidRDefault="0022323B" w:rsidP="00644E8A">
            <w:pPr>
              <w:tabs>
                <w:tab w:val="left" w:pos="360"/>
              </w:tabs>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Gme cÖwZôv‡b g~jab 10 jÿ UvKvi wb‡P Ges kÖwgK msL¨v 15 R‡bi †ewk bq| Gme cÖwZôv‡b mvaviYZ cvwievwiK m`m¨iv KvR K‡i|</w:t>
            </w:r>
          </w:p>
        </w:tc>
      </w:tr>
      <w:tr w:rsidR="0022323B" w:rsidRPr="006408BB" w:rsidTr="00463EE7">
        <w:tc>
          <w:tcPr>
            <w:tcW w:w="1297" w:type="dxa"/>
          </w:tcPr>
          <w:p w:rsidR="0022323B" w:rsidRPr="006408BB" w:rsidRDefault="0022323B" w:rsidP="00644E8A">
            <w:pPr>
              <w:tabs>
                <w:tab w:val="left" w:pos="360"/>
              </w:tabs>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nvB‡UK wkí</w:t>
            </w:r>
          </w:p>
        </w:tc>
        <w:tc>
          <w:tcPr>
            <w:tcW w:w="7343" w:type="dxa"/>
          </w:tcPr>
          <w:p w:rsidR="0022323B" w:rsidRPr="006408BB" w:rsidRDefault="0022323B" w:rsidP="00644E8A">
            <w:pPr>
              <w:tabs>
                <w:tab w:val="left" w:pos="360"/>
              </w:tabs>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ÒnvB‡UK wkíÓ ej‡Z Ávb I cuywRwbf©i D”P cÖhyw³wfwËK cwi‡ekevÜe Ges AvBwU/ Rxe cÖhyw³ ev M‡elYv I Dbœqb wbf©i wkí‡K †evSv‡e|</w:t>
            </w:r>
          </w:p>
        </w:tc>
      </w:tr>
    </w:tbl>
    <w:p w:rsidR="0022323B" w:rsidRPr="006408BB" w:rsidRDefault="0022323B" w:rsidP="0022323B">
      <w:pPr>
        <w:tabs>
          <w:tab w:val="left" w:pos="360"/>
        </w:tabs>
        <w:ind w:left="360" w:hanging="360"/>
        <w:jc w:val="both"/>
        <w:rPr>
          <w:rFonts w:ascii="SutonnyMJ" w:eastAsia="SutonnyMJ" w:hAnsi="SutonnyMJ" w:cs="SutonnyMJ"/>
          <w:sz w:val="8"/>
          <w:shd w:val="clear" w:color="auto" w:fill="FFFFFF"/>
        </w:rPr>
      </w:pPr>
    </w:p>
    <w:p w:rsidR="0022323B" w:rsidRPr="006408BB" w:rsidRDefault="0022323B" w:rsidP="0022323B">
      <w:pPr>
        <w:shd w:val="clear" w:color="auto" w:fill="D9D9D9" w:themeFill="background1" w:themeFillShade="D9"/>
        <w:jc w:val="center"/>
        <w:rPr>
          <w:rFonts w:ascii="Times New Roman" w:eastAsia="SutonnyMJ" w:hAnsi="Times New Roman" w:cs="SutonnyMJ"/>
          <w:sz w:val="24"/>
          <w:shd w:val="clear" w:color="auto" w:fill="FFFFFF"/>
        </w:rPr>
      </w:pPr>
      <w:r w:rsidRPr="006408BB">
        <w:rPr>
          <w:rFonts w:ascii="SutonnyMJ" w:eastAsia="SutonnyMJ" w:hAnsi="SutonnyMJ" w:cs="SutonnyMJ"/>
          <w:b/>
          <w:sz w:val="28"/>
          <w:szCs w:val="24"/>
          <w:shd w:val="clear" w:color="auto" w:fill="D9D9D9" w:themeFill="background1" w:themeFillShade="D9"/>
        </w:rPr>
        <w:t xml:space="preserve">RvZxq wkí Dbœqb cwil` </w:t>
      </w:r>
      <w:r w:rsidRPr="006408BB">
        <w:rPr>
          <w:rFonts w:ascii="Times New Roman" w:eastAsia="SutonnyMJ" w:hAnsi="Times New Roman" w:cs="SutonnyMJ"/>
          <w:b/>
          <w:sz w:val="24"/>
          <w:szCs w:val="24"/>
          <w:shd w:val="clear" w:color="auto" w:fill="D9D9D9" w:themeFill="background1" w:themeFillShade="D9"/>
        </w:rPr>
        <w:t>(NCID)</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b/>
          <w:sz w:val="24"/>
          <w:shd w:val="clear" w:color="auto" w:fill="FFFFFF"/>
        </w:rPr>
      </w:pPr>
      <w:r w:rsidRPr="006408BB">
        <w:rPr>
          <w:rFonts w:ascii="Times New Roman" w:hAnsi="Times New Roman" w:cs="Times New Roman"/>
          <w:shd w:val="clear" w:color="auto" w:fill="FFFFFF"/>
        </w:rPr>
        <w:lastRenderedPageBreak/>
        <w:t>NCID</w:t>
      </w:r>
      <w:r w:rsidRPr="006408BB">
        <w:rPr>
          <w:rFonts w:ascii="SutonnyMJ" w:eastAsia="SutonnyMJ" w:hAnsi="SutonnyMJ" w:cs="SutonnyMJ"/>
          <w:sz w:val="24"/>
          <w:shd w:val="clear" w:color="auto" w:fill="FFFFFF"/>
        </w:rPr>
        <w:t xml:space="preserve">Gi c~Y©iƒcÑ </w:t>
      </w:r>
      <w:r w:rsidRPr="006408BB">
        <w:rPr>
          <w:rFonts w:ascii="Times New Roman" w:hAnsi="Times New Roman" w:cs="Times New Roman"/>
          <w:shd w:val="clear" w:color="auto" w:fill="FFFFFF"/>
        </w:rPr>
        <w:t>The National Council for Industrial Development</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b/>
          <w:spacing w:val="-6"/>
          <w:sz w:val="24"/>
          <w:shd w:val="clear" w:color="auto" w:fill="FFFFFF"/>
        </w:rPr>
      </w:pPr>
      <w:r w:rsidRPr="006408BB">
        <w:rPr>
          <w:rFonts w:ascii="SutonnyMJ" w:eastAsia="SutonnyMJ" w:hAnsi="SutonnyMJ" w:cs="SutonnyMJ"/>
          <w:spacing w:val="-6"/>
          <w:sz w:val="24"/>
          <w:shd w:val="clear" w:color="auto" w:fill="FFFFFF"/>
        </w:rPr>
        <w:t xml:space="preserve">ÿz`ª, gvSvwi I e„nr wkí cÖwZôvq wewfbœ Dbœqbg~jK Kg©m~wP MÖnY K‡iÑ RvZxq wkí Dbœqb cwil` </w:t>
      </w:r>
      <w:r w:rsidRPr="006408BB">
        <w:rPr>
          <w:rFonts w:ascii="Times New Roman" w:eastAsia="SutonnyMJ" w:hAnsi="Times New Roman" w:cs="Times New Roman"/>
          <w:spacing w:val="-6"/>
          <w:shd w:val="clear" w:color="auto" w:fill="FFFFFF"/>
        </w:rPr>
        <w:t>(</w:t>
      </w:r>
      <w:r w:rsidRPr="006408BB">
        <w:rPr>
          <w:rFonts w:ascii="Times New Roman" w:hAnsi="Times New Roman" w:cs="Times New Roman"/>
          <w:spacing w:val="-6"/>
          <w:shd w:val="clear" w:color="auto" w:fill="FFFFFF"/>
        </w:rPr>
        <w:t>NCID</w:t>
      </w:r>
      <w:r w:rsidRPr="006408BB">
        <w:rPr>
          <w:rFonts w:ascii="Times New Roman" w:eastAsia="SutonnyMJ" w:hAnsi="Times New Roman" w:cs="Times New Roman"/>
          <w:spacing w:val="-6"/>
          <w:shd w:val="clear" w:color="auto" w:fill="FFFFFF"/>
        </w:rPr>
        <w:t>)</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b/>
          <w:sz w:val="24"/>
          <w:shd w:val="clear" w:color="auto" w:fill="FFFFFF"/>
        </w:rPr>
      </w:pPr>
      <w:r w:rsidRPr="006408BB">
        <w:rPr>
          <w:rFonts w:ascii="SutonnyMJ" w:eastAsia="SutonnyMJ" w:hAnsi="SutonnyMJ" w:cs="SutonnyMJ"/>
          <w:sz w:val="24"/>
          <w:shd w:val="clear" w:color="auto" w:fill="FFFFFF"/>
        </w:rPr>
        <w:t xml:space="preserve">mfvcwZ n‡jbÑ gvbbxq cÖavbgš¿x </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b/>
          <w:sz w:val="24"/>
          <w:shd w:val="clear" w:color="auto" w:fill="FFFFFF"/>
        </w:rPr>
      </w:pPr>
      <w:r w:rsidRPr="006408BB">
        <w:rPr>
          <w:rFonts w:ascii="SutonnyMJ" w:eastAsia="SutonnyMJ" w:hAnsi="SutonnyMJ" w:cs="SutonnyMJ"/>
          <w:sz w:val="24"/>
          <w:shd w:val="clear" w:color="auto" w:fill="FFFFFF"/>
        </w:rPr>
        <w:t xml:space="preserve">mn mfvcwZ n‡jbÑ wkígš¿x| </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b/>
          <w:sz w:val="24"/>
          <w:shd w:val="clear" w:color="auto" w:fill="FFFFFF"/>
        </w:rPr>
      </w:pPr>
      <w:r w:rsidRPr="006408BB">
        <w:rPr>
          <w:rFonts w:ascii="SutonnyMJ" w:eastAsia="SutonnyMJ" w:hAnsi="SutonnyMJ" w:cs="SutonnyMJ"/>
          <w:sz w:val="24"/>
          <w:shd w:val="clear" w:color="auto" w:fill="FFFFFF"/>
        </w:rPr>
        <w:t>mfvcwZ I mn-mfvcwZ QvovI m`m¨ Av‡QÑ 38 Rb (†gvU m`m¨Ñ40 Rb)</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RvZxq wkí Dbœqb cwil‡`i wbe©vnx KwgwUi bvgÑ </w:t>
      </w:r>
      <w:r w:rsidRPr="006408BB">
        <w:rPr>
          <w:rFonts w:ascii="Times New Roman" w:hAnsi="Times New Roman" w:cs="Times New Roman"/>
          <w:shd w:val="clear" w:color="auto" w:fill="FFFFFF"/>
        </w:rPr>
        <w:t>ECNCID</w:t>
      </w:r>
    </w:p>
    <w:p w:rsidR="0022323B" w:rsidRPr="006408BB" w:rsidRDefault="0022323B" w:rsidP="003C30A7">
      <w:pPr>
        <w:pStyle w:val="ListParagraph"/>
        <w:numPr>
          <w:ilvl w:val="0"/>
          <w:numId w:val="10"/>
        </w:numPr>
        <w:tabs>
          <w:tab w:val="left" w:pos="360"/>
        </w:tabs>
        <w:contextualSpacing/>
        <w:jc w:val="both"/>
        <w:rPr>
          <w:rFonts w:ascii="SutonnyMJ" w:eastAsia="SutonnyMJ" w:hAnsi="SutonnyMJ" w:cs="SutonnyMJ"/>
          <w:sz w:val="24"/>
          <w:shd w:val="clear" w:color="auto" w:fill="FFFFFF"/>
        </w:rPr>
      </w:pPr>
      <w:r w:rsidRPr="006408BB">
        <w:rPr>
          <w:rFonts w:ascii="Times New Roman" w:hAnsi="Times New Roman" w:cs="Times New Roman"/>
          <w:shd w:val="clear" w:color="auto" w:fill="FFFFFF"/>
        </w:rPr>
        <w:t>ECNCID</w:t>
      </w:r>
      <w:r w:rsidRPr="006408BB">
        <w:rPr>
          <w:rFonts w:ascii="Times New Roman" w:hAnsi="Times New Roman" w:cs="Times New Roman"/>
          <w:sz w:val="24"/>
          <w:shd w:val="clear" w:color="auto" w:fill="FFFFFF"/>
        </w:rPr>
        <w:t>-</w:t>
      </w:r>
      <w:r w:rsidRPr="006408BB">
        <w:rPr>
          <w:rFonts w:ascii="SutonnyMJ" w:eastAsia="SutonnyMJ" w:hAnsi="SutonnyMJ" w:cs="SutonnyMJ"/>
          <w:sz w:val="24"/>
          <w:shd w:val="clear" w:color="auto" w:fill="FFFFFF"/>
        </w:rPr>
        <w:t>Gi AvnevqKÑ wkígš¿x</w:t>
      </w:r>
    </w:p>
    <w:p w:rsidR="0022323B" w:rsidRPr="006408BB" w:rsidRDefault="0022323B" w:rsidP="0022323B">
      <w:pPr>
        <w:tabs>
          <w:tab w:val="left" w:pos="360"/>
        </w:tabs>
        <w:ind w:left="729"/>
        <w:jc w:val="both"/>
        <w:rPr>
          <w:rFonts w:ascii="SutonnyMJ" w:eastAsia="SutonnyMJ" w:hAnsi="SutonnyMJ" w:cs="SutonnyMJ"/>
          <w:sz w:val="6"/>
          <w:shd w:val="clear" w:color="auto" w:fill="FFFFFF"/>
        </w:rPr>
      </w:pPr>
    </w:p>
    <w:p w:rsidR="0022323B" w:rsidRPr="006408BB" w:rsidRDefault="0022323B" w:rsidP="003301EF">
      <w:pPr>
        <w:shd w:val="clear" w:color="auto" w:fill="D9D9D9" w:themeFill="background1" w:themeFillShade="D9"/>
        <w:jc w:val="center"/>
        <w:rPr>
          <w:rFonts w:ascii="SutonnyMJ" w:eastAsia="SutonnyMJ" w:hAnsi="SutonnyMJ" w:cs="SutonnyMJ"/>
          <w:b/>
          <w:sz w:val="24"/>
          <w:szCs w:val="24"/>
          <w:shd w:val="clear" w:color="auto" w:fill="D9D9D9"/>
        </w:rPr>
      </w:pPr>
      <w:r w:rsidRPr="006408BB">
        <w:rPr>
          <w:rFonts w:ascii="SutonnyMJ" w:eastAsia="SutonnyMJ" w:hAnsi="SutonnyMJ" w:cs="SutonnyMJ"/>
          <w:b/>
          <w:sz w:val="28"/>
          <w:szCs w:val="24"/>
          <w:shd w:val="clear" w:color="auto" w:fill="D9D9D9" w:themeFill="background1" w:themeFillShade="D9"/>
        </w:rPr>
        <w:t>evsjv‡`‡k wkí mswkøó K‡qKwU Dbœqb cÖwZôvb</w:t>
      </w:r>
    </w:p>
    <w:tbl>
      <w:tblPr>
        <w:tblStyle w:val="TableGrid"/>
        <w:tblW w:w="8640" w:type="dxa"/>
        <w:tblInd w:w="108" w:type="dxa"/>
        <w:tblLook w:val="04A0" w:firstRow="1" w:lastRow="0" w:firstColumn="1" w:lastColumn="0" w:noHBand="0" w:noVBand="1"/>
      </w:tblPr>
      <w:tblGrid>
        <w:gridCol w:w="6300"/>
        <w:gridCol w:w="2340"/>
      </w:tblGrid>
      <w:tr w:rsidR="0022323B" w:rsidRPr="006408BB" w:rsidTr="003301EF">
        <w:tc>
          <w:tcPr>
            <w:tcW w:w="630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6"/>
                <w:shd w:val="clear" w:color="auto" w:fill="FFFFFF"/>
              </w:rPr>
            </w:pPr>
            <w:r w:rsidRPr="006408BB">
              <w:rPr>
                <w:rFonts w:ascii="SutonnyMJ" w:eastAsia="SutonnyMJ" w:hAnsi="SutonnyMJ" w:cs="SutonnyMJ"/>
                <w:b/>
                <w:sz w:val="26"/>
                <w:shd w:val="clear" w:color="auto" w:fill="F2F2F2" w:themeFill="background1" w:themeFillShade="F2"/>
              </w:rPr>
              <w:t>cÖwZôv‡bi bvg</w:t>
            </w:r>
          </w:p>
        </w:tc>
        <w:tc>
          <w:tcPr>
            <w:tcW w:w="234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6"/>
                <w:shd w:val="clear" w:color="auto" w:fill="FFFFFF"/>
              </w:rPr>
            </w:pPr>
            <w:r w:rsidRPr="006408BB">
              <w:rPr>
                <w:rFonts w:ascii="SutonnyMJ" w:eastAsia="SutonnyMJ" w:hAnsi="SutonnyMJ" w:cs="SutonnyMJ"/>
                <w:b/>
                <w:sz w:val="26"/>
                <w:shd w:val="clear" w:color="auto" w:fill="F2F2F2" w:themeFill="background1" w:themeFillShade="F2"/>
              </w:rPr>
              <w:t>mswÿß bvg</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†P¤^vi Ae BÛvw÷ªR</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wewmAvB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BCI</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KvDwÝj Ae Kgvm© A¨vÛ BÛvw÷ªR</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wewmwmAvB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BCCI</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KvDwÝj Ae mv‡qw›UwdK A¨vÛ BÛvw÷ªqvj wimvP© (evsjv‡`k weÁvb I wkí M‡elYv cwil`)</w:t>
            </w:r>
          </w:p>
        </w:tc>
        <w:tc>
          <w:tcPr>
            <w:tcW w:w="2340" w:type="dxa"/>
          </w:tcPr>
          <w:p w:rsidR="0022323B" w:rsidRPr="006408BB" w:rsidRDefault="0022323B" w:rsidP="00644E8A">
            <w:pPr>
              <w:tabs>
                <w:tab w:val="left" w:pos="360"/>
              </w:tabs>
              <w:jc w:val="center"/>
              <w:rPr>
                <w:rFonts w:ascii="SutonnyMJ" w:eastAsia="SutonnyMJ" w:hAnsi="SutonnyMJ" w:cs="SutonnyMJ"/>
                <w:b/>
                <w:sz w:val="26"/>
              </w:rPr>
            </w:pPr>
            <w:r w:rsidRPr="006408BB">
              <w:rPr>
                <w:rFonts w:ascii="SutonnyMJ" w:eastAsia="SutonnyMJ" w:hAnsi="SutonnyMJ" w:cs="SutonnyMJ"/>
                <w:b/>
                <w:sz w:val="24"/>
              </w:rPr>
              <w:t xml:space="preserve">wewmGmAvBAvi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BCSIR</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B‡Kv‡bvwgK †Rvbm&amp; A_wiwU (evsjv‡`k A_©‰bwZK AÂj KZ©„cÿ)</w:t>
            </w:r>
          </w:p>
        </w:tc>
        <w:tc>
          <w:tcPr>
            <w:tcW w:w="2340" w:type="dxa"/>
          </w:tcPr>
          <w:p w:rsidR="0022323B" w:rsidRPr="006408BB" w:rsidRDefault="0022323B" w:rsidP="00644E8A">
            <w:pPr>
              <w:tabs>
                <w:tab w:val="left" w:pos="360"/>
              </w:tabs>
              <w:jc w:val="center"/>
              <w:rPr>
                <w:rFonts w:ascii="SutonnyMJ" w:eastAsia="SutonnyMJ" w:hAnsi="SutonnyMJ" w:cs="SutonnyMJ"/>
                <w:b/>
                <w:sz w:val="26"/>
              </w:rPr>
            </w:pPr>
            <w:r w:rsidRPr="006408BB">
              <w:rPr>
                <w:rFonts w:ascii="SutonnyMJ" w:eastAsia="SutonnyMJ" w:hAnsi="SutonnyMJ" w:cs="SutonnyMJ"/>
                <w:b/>
                <w:sz w:val="24"/>
              </w:rPr>
              <w:t xml:space="preserve">†eRv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BEZA</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G·‡cvU© cÖ‡mwms †Rvbm A_wiwU (evsjv‡`k ißvwb cÖwµqvKiY GjvKv KZ©„cÿ)</w:t>
            </w:r>
          </w:p>
        </w:tc>
        <w:tc>
          <w:tcPr>
            <w:tcW w:w="2340" w:type="dxa"/>
          </w:tcPr>
          <w:p w:rsidR="0022323B" w:rsidRPr="006408BB" w:rsidRDefault="0022323B" w:rsidP="00644E8A">
            <w:pPr>
              <w:tabs>
                <w:tab w:val="left" w:pos="360"/>
              </w:tabs>
              <w:jc w:val="center"/>
              <w:rPr>
                <w:rFonts w:ascii="SutonnyMJ" w:eastAsia="SutonnyMJ" w:hAnsi="SutonnyMJ" w:cs="SutonnyMJ"/>
                <w:b/>
                <w:sz w:val="26"/>
              </w:rPr>
            </w:pPr>
            <w:r w:rsidRPr="006408BB">
              <w:rPr>
                <w:rFonts w:ascii="SutonnyMJ" w:eastAsia="SutonnyMJ" w:hAnsi="SutonnyMJ" w:cs="SutonnyMJ"/>
                <w:b/>
                <w:sz w:val="24"/>
              </w:rPr>
              <w:t xml:space="preserve">†ecRv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BEPZA</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Mv‡g©›Um g¨vbyd¨vKPvivm© A¨vÛ G·‡cvU©vim G‡mvwm‡qkb (evsjv‡`k †cvkvK cÖ¯‘ZKviK I ißvwbKviK mwgwZ)</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wewRGgBG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BGMEA</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RyU wgjm&amp; K‡c©v‡ikb (evsjv‡`k cvUKj K‡c©v‡ikb)</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we‡RGgwm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BJMC</w:t>
            </w:r>
            <w:r w:rsidRPr="006408BB">
              <w:rPr>
                <w:rFonts w:ascii="Times New Roman" w:eastAsia="SutonnyMJ" w:hAnsi="Times New Roman" w:cs="Times New Roman"/>
                <w:b/>
              </w:rPr>
              <w:t>)</w:t>
            </w:r>
          </w:p>
        </w:tc>
      </w:tr>
      <w:tr w:rsidR="0022323B" w:rsidRPr="006408BB" w:rsidTr="003301EF">
        <w:tc>
          <w:tcPr>
            <w:tcW w:w="6300" w:type="dxa"/>
          </w:tcPr>
          <w:p w:rsidR="0022323B" w:rsidRPr="0072368A" w:rsidRDefault="0022323B" w:rsidP="00644E8A">
            <w:pPr>
              <w:tabs>
                <w:tab w:val="left" w:pos="360"/>
              </w:tabs>
              <w:rPr>
                <w:rFonts w:ascii="SutonnyMJ" w:eastAsia="SutonnyMJ" w:hAnsi="SutonnyMJ" w:cs="SutonnyMJ"/>
                <w:color w:val="000000" w:themeColor="text1"/>
                <w:sz w:val="24"/>
              </w:rPr>
            </w:pPr>
            <w:r w:rsidRPr="006408BB">
              <w:rPr>
                <w:rFonts w:ascii="SutonnyMJ" w:eastAsia="SutonnyMJ" w:hAnsi="SutonnyMJ" w:cs="SutonnyMJ"/>
                <w:sz w:val="24"/>
              </w:rPr>
              <w:t>evsjv‡`k cøvw÷K ¸</w:t>
            </w:r>
            <w:r w:rsidRPr="0072368A">
              <w:rPr>
                <w:rFonts w:ascii="SutonnyMJ" w:eastAsia="SutonnyMJ" w:hAnsi="SutonnyMJ" w:cs="SutonnyMJ"/>
                <w:color w:val="000000" w:themeColor="text1"/>
                <w:sz w:val="24"/>
              </w:rPr>
              <w:t>Wm g¨vby‡dKPvivm</w:t>
            </w:r>
            <w:r w:rsidR="0072368A" w:rsidRPr="0072368A">
              <w:rPr>
                <w:rFonts w:ascii="SutonnyMJ" w:eastAsia="SutonnyMJ" w:hAnsi="SutonnyMJ" w:cs="SutonnyMJ"/>
                <w:color w:val="000000" w:themeColor="text1"/>
                <w:sz w:val="24"/>
              </w:rPr>
              <w:t>©</w:t>
            </w:r>
            <w:r w:rsidRPr="0072368A">
              <w:rPr>
                <w:rFonts w:ascii="SutonnyMJ" w:eastAsia="SutonnyMJ" w:hAnsi="SutonnyMJ" w:cs="SutonnyMJ"/>
                <w:color w:val="000000" w:themeColor="text1"/>
                <w:sz w:val="24"/>
              </w:rPr>
              <w:t xml:space="preserve"> GÛ G·‡cvU©vm G‡mvwm‡qkb</w:t>
            </w:r>
          </w:p>
          <w:p w:rsidR="0022323B" w:rsidRPr="006408BB" w:rsidRDefault="0022323B" w:rsidP="00644E8A">
            <w:pPr>
              <w:tabs>
                <w:tab w:val="left" w:pos="360"/>
              </w:tabs>
              <w:rPr>
                <w:rFonts w:ascii="SutonnyMJ" w:eastAsia="SutonnyMJ" w:hAnsi="SutonnyMJ" w:cs="SutonnyMJ"/>
                <w:sz w:val="24"/>
              </w:rPr>
            </w:pPr>
            <w:r w:rsidRPr="0072368A">
              <w:rPr>
                <w:rFonts w:ascii="SutonnyMJ" w:eastAsia="SutonnyMJ" w:hAnsi="SutonnyMJ" w:cs="SutonnyMJ"/>
                <w:color w:val="000000" w:themeColor="text1"/>
                <w:sz w:val="24"/>
              </w:rPr>
              <w:t xml:space="preserve">(evsjv‡`k cøvw÷K `ªe¨ cÖ¯‘ZKviK I </w:t>
            </w:r>
            <w:r w:rsidR="0072368A" w:rsidRPr="0072368A">
              <w:rPr>
                <w:rFonts w:ascii="SutonnyMJ" w:eastAsia="SutonnyMJ" w:hAnsi="SutonnyMJ" w:cs="SutonnyMJ"/>
                <w:color w:val="000000" w:themeColor="text1"/>
                <w:sz w:val="24"/>
              </w:rPr>
              <w:t>ißvwb</w:t>
            </w:r>
            <w:r w:rsidRPr="0072368A">
              <w:rPr>
                <w:rFonts w:ascii="SutonnyMJ" w:eastAsia="SutonnyMJ" w:hAnsi="SutonnyMJ" w:cs="SutonnyMJ"/>
                <w:color w:val="000000" w:themeColor="text1"/>
                <w:sz w:val="24"/>
              </w:rPr>
              <w:t>KviK G‡mvwm‡</w:t>
            </w:r>
            <w:r w:rsidRPr="006408BB">
              <w:rPr>
                <w:rFonts w:ascii="SutonnyMJ" w:eastAsia="SutonnyMJ" w:hAnsi="SutonnyMJ" w:cs="SutonnyMJ"/>
                <w:sz w:val="24"/>
              </w:rPr>
              <w:t>qkb)</w:t>
            </w:r>
          </w:p>
        </w:tc>
        <w:tc>
          <w:tcPr>
            <w:tcW w:w="2340" w:type="dxa"/>
          </w:tcPr>
          <w:p w:rsidR="0022323B" w:rsidRPr="006408BB" w:rsidRDefault="0022323B" w:rsidP="00644E8A">
            <w:pPr>
              <w:tabs>
                <w:tab w:val="left" w:pos="360"/>
              </w:tabs>
              <w:jc w:val="center"/>
              <w:rPr>
                <w:rFonts w:ascii="Times New Roman" w:eastAsia="SutonnyMJ" w:hAnsi="Times New Roman" w:cs="Times New Roman"/>
                <w:b/>
              </w:rPr>
            </w:pPr>
            <w:r w:rsidRPr="006408BB">
              <w:rPr>
                <w:rFonts w:ascii="SutonnyMJ" w:eastAsia="SutonnyMJ" w:hAnsi="SutonnyMJ" w:cs="SutonnyMJ"/>
                <w:b/>
                <w:sz w:val="24"/>
              </w:rPr>
              <w:t xml:space="preserve">wewcwRGgBG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BPGMEA</w:t>
            </w:r>
            <w:r w:rsidRPr="006408BB">
              <w:rPr>
                <w:rFonts w:ascii="Times New Roman" w:eastAsia="SutonnyMJ" w:hAnsi="Times New Roman" w:cs="Times New Roman"/>
                <w:b/>
              </w:rPr>
              <w:t>)</w:t>
            </w:r>
          </w:p>
          <w:p w:rsidR="0022323B" w:rsidRPr="006408BB" w:rsidRDefault="0022323B" w:rsidP="00644E8A">
            <w:pPr>
              <w:tabs>
                <w:tab w:val="left" w:pos="360"/>
              </w:tabs>
              <w:jc w:val="center"/>
              <w:rPr>
                <w:rFonts w:ascii="SutonnyMJ" w:eastAsia="SutonnyMJ" w:hAnsi="SutonnyMJ" w:cs="SutonnyMJ"/>
                <w:b/>
                <w:sz w:val="24"/>
              </w:rPr>
            </w:pP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myMvi GÛ dzW BÛvw÷ªR K‡c©v‡ikb (evsjv‡`k wPwb I Lv`¨ wkí ms¯’v)</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weGmGdAvBwm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BSFIC</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GwMÖKvjPvivj wimvP© Bbw÷wUDU (evsjv‡`k K…wl M‡elYv Bbw÷wUDU)</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evwi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BARI</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¯§j A¨vÛ K‡UR BÛvw÷ªR K‡c©v‡ikb (evsjv‡`k ÿz`ª I KzwUi wkí Ki‡c©v‡ikb)</w:t>
            </w:r>
          </w:p>
        </w:tc>
        <w:tc>
          <w:tcPr>
            <w:tcW w:w="2340" w:type="dxa"/>
          </w:tcPr>
          <w:p w:rsidR="0022323B" w:rsidRPr="006408BB" w:rsidRDefault="0022323B" w:rsidP="00644E8A">
            <w:pPr>
              <w:tabs>
                <w:tab w:val="left" w:pos="360"/>
              </w:tabs>
              <w:jc w:val="center"/>
              <w:rPr>
                <w:rFonts w:ascii="SutonnyMJ" w:eastAsia="SutonnyMJ" w:hAnsi="SutonnyMJ" w:cs="SutonnyMJ"/>
                <w:b/>
                <w:sz w:val="26"/>
              </w:rPr>
            </w:pPr>
            <w:r w:rsidRPr="006408BB">
              <w:rPr>
                <w:rFonts w:ascii="SutonnyMJ" w:eastAsia="SutonnyMJ" w:hAnsi="SutonnyMJ" w:cs="SutonnyMJ"/>
                <w:b/>
                <w:sz w:val="24"/>
              </w:rPr>
              <w:t xml:space="preserve">wewmK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BSCIC</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÷¨vÛvW©m A¨vÛ †Uw÷s Bbw÷wDkb (evsjv‡`k gvb wbqš¿Y I cixÿY Bbw÷wUDkb)</w:t>
            </w:r>
          </w:p>
        </w:tc>
        <w:tc>
          <w:tcPr>
            <w:tcW w:w="2340" w:type="dxa"/>
          </w:tcPr>
          <w:p w:rsidR="0022323B" w:rsidRPr="006408BB" w:rsidRDefault="0022323B" w:rsidP="00644E8A">
            <w:pPr>
              <w:tabs>
                <w:tab w:val="left" w:pos="360"/>
              </w:tabs>
              <w:jc w:val="center"/>
              <w:rPr>
                <w:rFonts w:ascii="Times New Roman" w:eastAsia="SutonnyMJ" w:hAnsi="Times New Roman" w:cs="Times New Roman"/>
                <w:b/>
              </w:rPr>
            </w:pPr>
            <w:r w:rsidRPr="006408BB">
              <w:rPr>
                <w:rFonts w:ascii="SutonnyMJ" w:eastAsia="SutonnyMJ" w:hAnsi="SutonnyMJ" w:cs="SutonnyMJ"/>
                <w:b/>
                <w:sz w:val="24"/>
              </w:rPr>
              <w:t xml:space="preserve">weGmwUAvB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BSTI</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evsjv‡`k †U·UvBj wgjm G‡</w:t>
            </w:r>
            <w:r w:rsidR="001B0E9F">
              <w:rPr>
                <w:rFonts w:ascii="SutonnyMJ" w:eastAsia="SutonnyMJ" w:hAnsi="SutonnyMJ" w:cs="SutonnyMJ"/>
                <w:sz w:val="24"/>
              </w:rPr>
              <w:t xml:space="preserve"> </w:t>
            </w:r>
            <w:r w:rsidRPr="006408BB">
              <w:rPr>
                <w:rFonts w:ascii="SutonnyMJ" w:eastAsia="SutonnyMJ" w:hAnsi="SutonnyMJ" w:cs="SutonnyMJ"/>
                <w:sz w:val="24"/>
              </w:rPr>
              <w:t>mvwm‡qkb</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wewUGgG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BTMA</w:t>
            </w:r>
            <w:r w:rsidRPr="006408BB">
              <w:rPr>
                <w:rFonts w:ascii="Times New Roman" w:eastAsia="SutonnyMJ" w:hAnsi="Times New Roman" w:cs="Times New Roman"/>
                <w:b/>
              </w:rPr>
              <w:t>)</w:t>
            </w:r>
          </w:p>
        </w:tc>
      </w:tr>
      <w:tr w:rsidR="0022323B" w:rsidRPr="006408BB" w:rsidTr="003301EF">
        <w:tc>
          <w:tcPr>
            <w:tcW w:w="630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XvKv †P¤^vi Ae Kgvm© A¨vÛ BÛvw÷ª</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 xml:space="preserve">wWwmwmAvB </w:t>
            </w:r>
            <w:r w:rsidRPr="006408BB">
              <w:rPr>
                <w:rFonts w:ascii="Times New Roman" w:eastAsia="SutonnyMJ" w:hAnsi="Times New Roman" w:cs="Times New Roman"/>
                <w:b/>
              </w:rPr>
              <w:t>(</w:t>
            </w:r>
            <w:r w:rsidRPr="006408BB">
              <w:rPr>
                <w:rFonts w:ascii="Times New Roman" w:hAnsi="Times New Roman" w:cs="Times New Roman"/>
                <w:b/>
                <w:shd w:val="clear" w:color="auto" w:fill="FFFFFF"/>
              </w:rPr>
              <w:t>DCCI</w:t>
            </w:r>
            <w:r w:rsidRPr="006408BB">
              <w:rPr>
                <w:rFonts w:ascii="Times New Roman" w:eastAsia="SutonnyMJ" w:hAnsi="Times New Roman" w:cs="Times New Roman"/>
                <w:b/>
              </w:rPr>
              <w:t>)</w:t>
            </w:r>
          </w:p>
        </w:tc>
      </w:tr>
    </w:tbl>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22323B" w:rsidRPr="006408BB" w:rsidRDefault="0022323B" w:rsidP="0022323B">
      <w:pPr>
        <w:tabs>
          <w:tab w:val="left" w:pos="360"/>
          <w:tab w:val="left" w:pos="2340"/>
          <w:tab w:val="left" w:pos="4320"/>
          <w:tab w:val="left" w:pos="6210"/>
          <w:tab w:val="left" w:pos="8145"/>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KzwUiwk‡ímvaviYZkÖwgKmsL¨v _v‡K KZ Rb?</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4"/>
          <w:u w:val="single"/>
        </w:rPr>
        <w:t>1-15</w:t>
      </w:r>
      <w:r w:rsidRPr="006408BB">
        <w:rPr>
          <w:rFonts w:ascii="SutonnyMJ" w:hAnsi="SutonnyMJ" w:cs="Times New Roman"/>
          <w:sz w:val="24"/>
          <w:u w:val="single"/>
        </w:rPr>
        <w:tab/>
      </w:r>
      <w:r w:rsidRPr="006408BB">
        <w:rPr>
          <w:rFonts w:ascii="SutonnyMJ" w:hAnsi="SutonnyMJ" w:cs="Times New Roman"/>
          <w:sz w:val="24"/>
        </w:rPr>
        <w:t>L. 16-30</w:t>
      </w:r>
      <w:r w:rsidRPr="006408BB">
        <w:rPr>
          <w:rFonts w:ascii="SutonnyMJ" w:hAnsi="SutonnyMJ" w:cs="Times New Roman"/>
          <w:sz w:val="24"/>
        </w:rPr>
        <w:tab/>
        <w:t>M. 31-120</w:t>
      </w:r>
      <w:r w:rsidRPr="006408BB">
        <w:rPr>
          <w:rFonts w:ascii="SutonnyMJ" w:hAnsi="SutonnyMJ" w:cs="Times New Roman"/>
          <w:sz w:val="24"/>
        </w:rPr>
        <w:tab/>
        <w:t>N. 121-300</w:t>
      </w:r>
      <w:r w:rsidRPr="006408BB">
        <w:rPr>
          <w:rFonts w:ascii="SutonnyMJ" w:hAnsi="SutonnyMJ" w:cs="Times New Roman"/>
          <w:sz w:val="24"/>
        </w:rPr>
        <w:tab/>
      </w:r>
      <w:r w:rsidRPr="006408BB">
        <w:rPr>
          <w:rFonts w:ascii="SutonnyMJ" w:hAnsi="SutonnyMJ" w:cs="Times New Roman"/>
          <w:b/>
          <w:sz w:val="24"/>
          <w:shd w:val="clear" w:color="auto" w:fill="000000"/>
        </w:rPr>
        <w:t>01:</w:t>
      </w:r>
      <w:r w:rsidRPr="006408BB">
        <w:rPr>
          <w:rFonts w:ascii="SutonnyMJ" w:hAnsi="SutonnyMJ" w:cs="Times New Roman"/>
          <w:sz w:val="24"/>
          <w:shd w:val="clear" w:color="auto" w:fill="000000"/>
        </w:rPr>
        <w:t xml:space="preserve"> K</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r>
      <w:r w:rsidR="00E95161" w:rsidRPr="001B0E9F">
        <w:rPr>
          <w:rFonts w:ascii="Times New Roman" w:hAnsi="Times New Roman" w:cs="Times New Roman"/>
          <w:b/>
          <w:shd w:val="clear" w:color="auto" w:fill="FFFFFF"/>
        </w:rPr>
        <w:t>NCID</w:t>
      </w:r>
      <w:r w:rsidR="001B0E9F">
        <w:rPr>
          <w:rFonts w:ascii="Times New Roman" w:hAnsi="Times New Roman" w:cs="Times New Roman"/>
          <w:shd w:val="clear" w:color="auto" w:fill="FFFFFF"/>
        </w:rPr>
        <w:t xml:space="preserve"> </w:t>
      </w:r>
      <w:r w:rsidRPr="006408BB">
        <w:rPr>
          <w:rFonts w:ascii="SutonnyMJ" w:hAnsi="SutonnyMJ" w:cs="Times New Roman"/>
          <w:b/>
          <w:sz w:val="24"/>
        </w:rPr>
        <w:t>GimfvcwZ †K?</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u w:val="single"/>
        </w:rPr>
        <w:t>cÖavbgš¿x</w:t>
      </w:r>
      <w:r w:rsidRPr="006408BB">
        <w:rPr>
          <w:rFonts w:ascii="SutonnyMJ" w:hAnsi="SutonnyMJ" w:cs="Times New Roman"/>
          <w:sz w:val="26"/>
          <w:u w:val="single"/>
        </w:rPr>
        <w:tab/>
      </w:r>
      <w:r w:rsidRPr="006408BB">
        <w:rPr>
          <w:rFonts w:ascii="SutonnyMJ" w:hAnsi="SutonnyMJ" w:cs="Times New Roman"/>
          <w:sz w:val="24"/>
        </w:rPr>
        <w:t xml:space="preserve">L. </w:t>
      </w:r>
      <w:r w:rsidRPr="006408BB">
        <w:rPr>
          <w:rFonts w:ascii="SutonnyMJ" w:hAnsi="SutonnyMJ" w:cs="Times New Roman"/>
        </w:rPr>
        <w:t>ivóªcwZ</w:t>
      </w:r>
      <w:r w:rsidRPr="006408BB">
        <w:rPr>
          <w:rFonts w:cs="Times New Roman"/>
          <w:sz w:val="24"/>
        </w:rPr>
        <w:tab/>
      </w:r>
      <w:r w:rsidRPr="006408BB">
        <w:rPr>
          <w:rFonts w:ascii="SutonnyMJ" w:hAnsi="SutonnyMJ" w:cs="Times New Roman"/>
          <w:sz w:val="24"/>
        </w:rPr>
        <w:t xml:space="preserve">M. </w:t>
      </w:r>
      <w:r w:rsidRPr="006408BB">
        <w:rPr>
          <w:rFonts w:ascii="SutonnyMJ" w:hAnsi="SutonnyMJ" w:cs="Times New Roman"/>
        </w:rPr>
        <w:t>evwYR¨ gš¿x</w:t>
      </w:r>
      <w:r w:rsidRPr="006408BB">
        <w:rPr>
          <w:rFonts w:ascii="SutonnyMJ" w:hAnsi="SutonnyMJ" w:cs="Times New Roman"/>
          <w:sz w:val="24"/>
        </w:rPr>
        <w:tab/>
        <w:t xml:space="preserve">N. </w:t>
      </w:r>
      <w:r w:rsidRPr="006408BB">
        <w:rPr>
          <w:rFonts w:ascii="SutonnyMJ" w:hAnsi="SutonnyMJ" w:cs="Times New Roman"/>
        </w:rPr>
        <w:t>wkígš¿x</w:t>
      </w:r>
      <w:r w:rsidRPr="006408BB">
        <w:rPr>
          <w:rFonts w:ascii="SutonnyMJ" w:hAnsi="SutonnyMJ" w:cs="Times New Roman"/>
          <w:sz w:val="24"/>
        </w:rPr>
        <w:tab/>
      </w:r>
      <w:r w:rsidRPr="006408BB">
        <w:rPr>
          <w:rFonts w:ascii="SutonnyMJ" w:hAnsi="SutonnyMJ" w:cs="Times New Roman"/>
          <w:b/>
          <w:sz w:val="24"/>
          <w:shd w:val="clear" w:color="auto" w:fill="000000"/>
        </w:rPr>
        <w:t>02:</w:t>
      </w:r>
      <w:r w:rsidRPr="006408BB">
        <w:rPr>
          <w:rFonts w:ascii="SutonnyMJ" w:hAnsi="SutonnyMJ" w:cs="Times New Roman"/>
          <w:sz w:val="24"/>
          <w:shd w:val="clear" w:color="auto" w:fill="000000"/>
        </w:rPr>
        <w:t xml:space="preserve"> K</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r>
      <w:r w:rsidRPr="006408BB">
        <w:rPr>
          <w:rFonts w:ascii="Times New Roman" w:hAnsi="Times New Roman" w:cs="Times New Roman"/>
          <w:b/>
        </w:rPr>
        <w:t>BEZA</w:t>
      </w:r>
      <w:r w:rsidRPr="006408BB">
        <w:rPr>
          <w:rFonts w:ascii="SutonnyMJ" w:hAnsi="SutonnyMJ" w:cs="Times New Roman"/>
          <w:b/>
          <w:sz w:val="24"/>
        </w:rPr>
        <w:t>wK?</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sz w:val="24"/>
          <w:u w:val="single"/>
        </w:rPr>
      </w:pPr>
      <w:r w:rsidRPr="006408BB">
        <w:rPr>
          <w:rFonts w:cs="Times New Roman"/>
          <w:sz w:val="24"/>
        </w:rPr>
        <w:tab/>
      </w:r>
      <w:r w:rsidRPr="006408BB">
        <w:rPr>
          <w:rFonts w:ascii="SutonnyMJ" w:hAnsi="SutonnyMJ" w:cs="Times New Roman"/>
          <w:sz w:val="24"/>
        </w:rPr>
        <w:t>K. evsjv‡`k cvUKjK‡c©v‡ikb</w:t>
      </w:r>
      <w:r w:rsidRPr="006408BB">
        <w:rPr>
          <w:rFonts w:ascii="SutonnyMJ" w:hAnsi="SutonnyMJ" w:cs="Times New Roman"/>
          <w:sz w:val="24"/>
        </w:rPr>
        <w:tab/>
        <w:t xml:space="preserve">L. </w:t>
      </w:r>
      <w:r w:rsidRPr="006408BB">
        <w:rPr>
          <w:rFonts w:ascii="SutonnyMJ" w:hAnsi="SutonnyMJ" w:cs="Times New Roman"/>
          <w:sz w:val="24"/>
          <w:u w:val="single"/>
        </w:rPr>
        <w:t>evsjv‡`k A_©‰bwZKAÂj KZ©„cÿ</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sz w:val="24"/>
        </w:rPr>
      </w:pPr>
      <w:r w:rsidRPr="006408BB">
        <w:rPr>
          <w:rFonts w:ascii="SutonnyMJ" w:hAnsi="SutonnyMJ" w:cs="Times New Roman"/>
          <w:sz w:val="24"/>
        </w:rPr>
        <w:tab/>
        <w:t>M. evsjv‡`k ißvwbcÖwµqvKiYGjvKv KZ©„cÿ</w:t>
      </w:r>
      <w:r w:rsidRPr="006408BB">
        <w:rPr>
          <w:rFonts w:ascii="SutonnyMJ" w:hAnsi="SutonnyMJ" w:cs="Times New Roman"/>
          <w:sz w:val="24"/>
        </w:rPr>
        <w:tab/>
        <w:t>N. evsjv‡`k ÿz`ª I KzwUiwkíKi‡c©v‡ikb</w:t>
      </w:r>
      <w:r w:rsidRPr="006408BB">
        <w:rPr>
          <w:rFonts w:ascii="SutonnyMJ" w:hAnsi="SutonnyMJ" w:cs="Times New Roman"/>
          <w:sz w:val="24"/>
        </w:rPr>
        <w:tab/>
      </w:r>
      <w:r w:rsidRPr="006408BB">
        <w:rPr>
          <w:rFonts w:ascii="SutonnyMJ" w:hAnsi="SutonnyMJ" w:cs="Times New Roman"/>
          <w:b/>
          <w:sz w:val="24"/>
          <w:shd w:val="clear" w:color="auto" w:fill="000000"/>
        </w:rPr>
        <w:t>03:</w:t>
      </w:r>
      <w:r w:rsidR="007F51CB">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Nirmala UI"/>
          <w:b/>
          <w:sz w:val="24"/>
        </w:rPr>
      </w:pPr>
      <w:r w:rsidRPr="006408BB">
        <w:rPr>
          <w:rFonts w:ascii="SutonnyMJ" w:hAnsi="SutonnyMJ" w:cs="Times New Roman"/>
          <w:b/>
          <w:sz w:val="24"/>
        </w:rPr>
        <w:lastRenderedPageBreak/>
        <w:t>04.</w:t>
      </w:r>
      <w:r w:rsidRPr="006408BB">
        <w:rPr>
          <w:rFonts w:ascii="SutonnyMJ" w:hAnsi="SutonnyMJ" w:cs="Times New Roman"/>
          <w:b/>
          <w:sz w:val="24"/>
        </w:rPr>
        <w:tab/>
      </w:r>
      <w:r w:rsidR="00E95161" w:rsidRPr="0072368A">
        <w:rPr>
          <w:rFonts w:ascii="Times New Roman" w:hAnsi="Times New Roman" w:cs="Times New Roman"/>
          <w:color w:val="000000" w:themeColor="text1"/>
          <w:shd w:val="clear" w:color="auto" w:fill="FFFFFF"/>
        </w:rPr>
        <w:t>ECNCID</w:t>
      </w:r>
      <w:r w:rsidRPr="006408BB">
        <w:rPr>
          <w:rFonts w:ascii="Times New Roman" w:hAnsi="Times New Roman" w:cs="Times New Roman"/>
          <w:b/>
        </w:rPr>
        <w:t>-</w:t>
      </w:r>
      <w:r w:rsidRPr="006408BB">
        <w:rPr>
          <w:rFonts w:ascii="SutonnyMJ" w:hAnsi="SutonnyMJ" w:cs="Times New Roman"/>
          <w:b/>
          <w:sz w:val="24"/>
        </w:rPr>
        <w:t>GiAvnevqK †K?</w:t>
      </w:r>
    </w:p>
    <w:p w:rsidR="0022323B" w:rsidRPr="006408BB" w:rsidRDefault="0022323B" w:rsidP="0022323B">
      <w:pPr>
        <w:tabs>
          <w:tab w:val="left" w:pos="360"/>
          <w:tab w:val="left" w:pos="2340"/>
          <w:tab w:val="left" w:pos="4320"/>
          <w:tab w:val="left" w:pos="621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cÖavbgš¿x</w:t>
      </w:r>
      <w:r w:rsidRPr="006408BB">
        <w:rPr>
          <w:rFonts w:ascii="SutonnyMJ" w:hAnsi="SutonnyMJ" w:cs="Times New Roman"/>
          <w:sz w:val="24"/>
        </w:rPr>
        <w:tab/>
        <w:t>L. evwYR¨gš¿x</w:t>
      </w:r>
      <w:r w:rsidRPr="006408BB">
        <w:rPr>
          <w:rFonts w:cs="Times New Roman"/>
          <w:sz w:val="24"/>
        </w:rPr>
        <w:tab/>
      </w:r>
      <w:r w:rsidRPr="006408BB">
        <w:rPr>
          <w:rFonts w:ascii="SutonnyMJ" w:hAnsi="SutonnyMJ" w:cs="Times New Roman"/>
          <w:sz w:val="24"/>
        </w:rPr>
        <w:t xml:space="preserve">M. </w:t>
      </w:r>
      <w:r w:rsidRPr="006408BB">
        <w:rPr>
          <w:rFonts w:ascii="SutonnyMJ" w:hAnsi="SutonnyMJ" w:cs="Times New Roman"/>
          <w:sz w:val="24"/>
          <w:u w:val="single"/>
        </w:rPr>
        <w:t>wkígš¿x</w:t>
      </w:r>
      <w:r w:rsidRPr="006408BB">
        <w:rPr>
          <w:rFonts w:ascii="SutonnyMJ" w:hAnsi="SutonnyMJ" w:cs="Times New Roman"/>
          <w:sz w:val="24"/>
          <w:u w:val="single"/>
        </w:rPr>
        <w:tab/>
      </w:r>
      <w:r w:rsidRPr="006408BB">
        <w:rPr>
          <w:rFonts w:ascii="SutonnyMJ" w:hAnsi="SutonnyMJ" w:cs="Times New Roman"/>
          <w:sz w:val="24"/>
        </w:rPr>
        <w:t>N. A_©gš¿x</w:t>
      </w:r>
      <w:r w:rsidRPr="006408BB">
        <w:rPr>
          <w:rFonts w:ascii="SutonnyMJ" w:hAnsi="SutonnyMJ" w:cs="Times New Roman"/>
          <w:sz w:val="24"/>
        </w:rPr>
        <w:tab/>
      </w:r>
      <w:r w:rsidRPr="006408BB">
        <w:rPr>
          <w:rFonts w:ascii="SutonnyMJ" w:hAnsi="SutonnyMJ" w:cs="Times New Roman"/>
          <w:b/>
          <w:sz w:val="24"/>
          <w:shd w:val="clear" w:color="auto" w:fill="000000"/>
        </w:rPr>
        <w:t>04:</w:t>
      </w:r>
      <w:r w:rsidR="007F51CB">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Times New Roman"/>
          <w:b/>
          <w:sz w:val="24"/>
          <w:szCs w:val="24"/>
          <w:shd w:val="clear" w:color="auto" w:fill="BFBFBF"/>
        </w:rPr>
      </w:pPr>
      <w:r w:rsidRPr="006408BB">
        <w:rPr>
          <w:rFonts w:ascii="Times New Roman" w:eastAsia="SutonnyMJ" w:hAnsi="Times New Roman" w:cs="Times New Roman"/>
          <w:b/>
          <w:sz w:val="24"/>
          <w:szCs w:val="24"/>
          <w:shd w:val="clear" w:color="auto" w:fill="D9D9D9" w:themeFill="background1" w:themeFillShade="D9"/>
        </w:rPr>
        <w:t xml:space="preserve">Thrust Sector </w:t>
      </w:r>
      <w:r w:rsidRPr="006408BB">
        <w:rPr>
          <w:rFonts w:ascii="Times New Roman" w:eastAsia="SutonnyMJ" w:hAnsi="Times New Roman" w:cs="Times New Roman"/>
          <w:b/>
          <w:sz w:val="28"/>
          <w:szCs w:val="24"/>
          <w:shd w:val="clear" w:color="auto" w:fill="D9D9D9" w:themeFill="background1" w:themeFillShade="D9"/>
        </w:rPr>
        <w:t>(</w:t>
      </w:r>
      <w:r w:rsidRPr="006408BB">
        <w:rPr>
          <w:rFonts w:ascii="SutonnyMJ" w:eastAsia="SutonnyMJ" w:hAnsi="SutonnyMJ" w:cs="SutonnyMJ"/>
          <w:b/>
          <w:sz w:val="28"/>
          <w:szCs w:val="24"/>
          <w:shd w:val="clear" w:color="auto" w:fill="D9D9D9" w:themeFill="background1" w:themeFillShade="D9"/>
        </w:rPr>
        <w:t>AMÖvwaKvicÖvß LvZ)</w:t>
      </w:r>
    </w:p>
    <w:p w:rsidR="0022323B" w:rsidRPr="006408BB" w:rsidRDefault="0022323B" w:rsidP="0022323B">
      <w:pPr>
        <w:jc w:val="both"/>
        <w:rPr>
          <w:rFonts w:ascii="SutonnyMJ" w:eastAsia="SutonnyMJ" w:hAnsi="SutonnyMJ" w:cs="SutonnyMJ"/>
          <w:spacing w:val="-8"/>
          <w:sz w:val="24"/>
        </w:rPr>
      </w:pPr>
      <w:r w:rsidRPr="006408BB">
        <w:rPr>
          <w:rFonts w:ascii="Times New Roman" w:eastAsia="Times New Roman" w:hAnsi="Times New Roman" w:cs="Times New Roman"/>
          <w:spacing w:val="-8"/>
        </w:rPr>
        <w:t>Thrust Sector</w:t>
      </w:r>
      <w:r w:rsidRPr="006408BB">
        <w:rPr>
          <w:rFonts w:ascii="SutonnyMJ" w:eastAsia="SutonnyMJ" w:hAnsi="SutonnyMJ" w:cs="SutonnyMJ"/>
          <w:spacing w:val="-8"/>
          <w:sz w:val="24"/>
        </w:rPr>
        <w:t xml:space="preserve"> n‡”Q m‡e©v”P AMÖvwaKvicÖvß LvZ †hLv‡b ißvwbi we‡kl m¤¢vebv i‡q‡Q A_P wewea Kvi‡Y G m¤¢vebv‡K Kv‡R jvMv‡bv hvqwb, Z‡e cÖ‡qvRbxq mn‡hvwMZv w`‡j AwaKZi mvdj¨ AR©b m¤¢e| †hgb: evsjv‡`‡ki ißvwb‡hvM¨ c‡Y¨i we‡ePbvq ˆZwi †cvkvK, Pvgov I PvgovRvZ `ªe¨, wngvwqZ wPswo BZ¨vw`‡K Ò_ªv÷ †m±iÓ wn‡m‡e aiv nq|</w:t>
      </w:r>
    </w:p>
    <w:p w:rsidR="0022323B" w:rsidRPr="006408BB" w:rsidRDefault="0022323B" w:rsidP="0022323B">
      <w:pPr>
        <w:jc w:val="both"/>
        <w:rPr>
          <w:rFonts w:ascii="SutonnyMJ" w:eastAsia="SutonnyMJ" w:hAnsi="SutonnyMJ" w:cs="SutonnyMJ"/>
          <w:b/>
          <w:sz w:val="2"/>
          <w:shd w:val="clear" w:color="auto" w:fill="FFFFFF"/>
        </w:rPr>
      </w:pPr>
    </w:p>
    <w:p w:rsidR="0022323B" w:rsidRPr="006408BB" w:rsidRDefault="0022323B" w:rsidP="0022323B">
      <w:pPr>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RvZxq wkíbxwZ Abymv‡i evsjv‡`‡ki </w:t>
      </w:r>
      <w:r w:rsidRPr="006408BB">
        <w:rPr>
          <w:rFonts w:ascii="SutonnyMJ" w:eastAsia="SutonnyMJ" w:hAnsi="SutonnyMJ" w:cs="SutonnyMJ"/>
          <w:b/>
          <w:sz w:val="24"/>
          <w:shd w:val="clear" w:color="auto" w:fill="FFFFFF"/>
        </w:rPr>
        <w:t>AMÖvwaKvig~jK wkí</w:t>
      </w:r>
      <w:r w:rsidRPr="006408BB">
        <w:rPr>
          <w:rFonts w:ascii="SutonnyMJ" w:eastAsia="SutonnyMJ" w:hAnsi="SutonnyMJ" w:cs="SutonnyMJ"/>
          <w:sz w:val="24"/>
          <w:shd w:val="clear" w:color="auto" w:fill="FFFFFF"/>
        </w:rPr>
        <w:t>¸‡jv‡K 4wU fv‡M fvM Kiv n‡q‡Q| h_vÑ</w:t>
      </w:r>
    </w:p>
    <w:tbl>
      <w:tblPr>
        <w:tblStyle w:val="TableGrid"/>
        <w:tblW w:w="8550" w:type="dxa"/>
        <w:jc w:val="center"/>
        <w:tblLook w:val="04A0" w:firstRow="1" w:lastRow="0" w:firstColumn="1" w:lastColumn="0" w:noHBand="0" w:noVBand="1"/>
      </w:tblPr>
      <w:tblGrid>
        <w:gridCol w:w="1890"/>
        <w:gridCol w:w="6660"/>
      </w:tblGrid>
      <w:tr w:rsidR="0022323B" w:rsidRPr="006408BB" w:rsidTr="00644E8A">
        <w:trPr>
          <w:jc w:val="center"/>
        </w:trPr>
        <w:tc>
          <w:tcPr>
            <w:tcW w:w="1890" w:type="dxa"/>
            <w:shd w:val="clear" w:color="auto" w:fill="F2F2F2" w:themeFill="background1" w:themeFillShade="F2"/>
          </w:tcPr>
          <w:p w:rsidR="0022323B" w:rsidRPr="0072368A" w:rsidRDefault="0022323B" w:rsidP="00644E8A">
            <w:pPr>
              <w:jc w:val="center"/>
              <w:rPr>
                <w:rFonts w:ascii="SutonnyMJ" w:eastAsia="SutonnyMJ" w:hAnsi="SutonnyMJ" w:cs="SutonnyMJ"/>
                <w:b/>
                <w:color w:val="000000" w:themeColor="text1"/>
                <w:spacing w:val="-8"/>
                <w:sz w:val="26"/>
              </w:rPr>
            </w:pPr>
            <w:r w:rsidRPr="0072368A">
              <w:rPr>
                <w:rFonts w:ascii="SutonnyMJ" w:eastAsia="SutonnyMJ" w:hAnsi="SutonnyMJ" w:cs="SutonnyMJ"/>
                <w:b/>
                <w:color w:val="000000" w:themeColor="text1"/>
                <w:spacing w:val="-8"/>
                <w:sz w:val="26"/>
              </w:rPr>
              <w:t>wk‡íi ai</w:t>
            </w:r>
            <w:r w:rsidR="0072368A" w:rsidRPr="0072368A">
              <w:rPr>
                <w:rFonts w:ascii="SutonnyMJ" w:eastAsia="SutonnyMJ" w:hAnsi="SutonnyMJ" w:cs="SutonnyMJ"/>
                <w:b/>
                <w:color w:val="000000" w:themeColor="text1"/>
                <w:spacing w:val="-8"/>
                <w:sz w:val="26"/>
              </w:rPr>
              <w:t>b</w:t>
            </w:r>
          </w:p>
        </w:tc>
        <w:tc>
          <w:tcPr>
            <w:tcW w:w="6660" w:type="dxa"/>
            <w:shd w:val="clear" w:color="auto" w:fill="F2F2F2" w:themeFill="background1" w:themeFillShade="F2"/>
          </w:tcPr>
          <w:p w:rsidR="0022323B" w:rsidRPr="0072368A" w:rsidRDefault="0022323B" w:rsidP="00644E8A">
            <w:pPr>
              <w:jc w:val="center"/>
              <w:rPr>
                <w:rFonts w:ascii="SutonnyMJ" w:eastAsia="SutonnyMJ" w:hAnsi="SutonnyMJ" w:cs="SutonnyMJ"/>
                <w:b/>
                <w:color w:val="000000" w:themeColor="text1"/>
                <w:spacing w:val="-8"/>
                <w:sz w:val="26"/>
              </w:rPr>
            </w:pPr>
            <w:r w:rsidRPr="0072368A">
              <w:rPr>
                <w:rFonts w:ascii="SutonnyMJ" w:eastAsia="SutonnyMJ" w:hAnsi="SutonnyMJ" w:cs="SutonnyMJ"/>
                <w:b/>
                <w:color w:val="000000" w:themeColor="text1"/>
                <w:spacing w:val="-8"/>
                <w:sz w:val="26"/>
              </w:rPr>
              <w:t>welqe¯‘</w:t>
            </w:r>
          </w:p>
        </w:tc>
      </w:tr>
      <w:tr w:rsidR="0022323B" w:rsidRPr="006408BB" w:rsidTr="00644E8A">
        <w:trPr>
          <w:jc w:val="center"/>
        </w:trPr>
        <w:tc>
          <w:tcPr>
            <w:tcW w:w="1890" w:type="dxa"/>
          </w:tcPr>
          <w:p w:rsidR="0022323B" w:rsidRPr="0072368A" w:rsidRDefault="0022323B" w:rsidP="00644E8A">
            <w:pPr>
              <w:jc w:val="center"/>
              <w:rPr>
                <w:rFonts w:ascii="SutonnyMJ" w:eastAsia="SutonnyMJ" w:hAnsi="SutonnyMJ" w:cs="SutonnyMJ"/>
                <w:b/>
                <w:color w:val="000000" w:themeColor="text1"/>
                <w:spacing w:val="-8"/>
                <w:sz w:val="26"/>
              </w:rPr>
            </w:pPr>
            <w:r w:rsidRPr="0072368A">
              <w:rPr>
                <w:rFonts w:ascii="SutonnyMJ" w:eastAsia="SutonnyMJ" w:hAnsi="SutonnyMJ" w:cs="SutonnyMJ"/>
                <w:b/>
                <w:color w:val="000000" w:themeColor="text1"/>
                <w:sz w:val="24"/>
                <w:shd w:val="clear" w:color="auto" w:fill="FFFFFF"/>
              </w:rPr>
              <w:t>D”P AMÖvwaKvi wkí</w:t>
            </w:r>
          </w:p>
        </w:tc>
        <w:tc>
          <w:tcPr>
            <w:tcW w:w="6660" w:type="dxa"/>
          </w:tcPr>
          <w:p w:rsidR="0022323B" w:rsidRPr="0072368A" w:rsidRDefault="0022323B" w:rsidP="00644E8A">
            <w:pPr>
              <w:rPr>
                <w:rFonts w:ascii="SutonnyMJ" w:eastAsia="SutonnyMJ" w:hAnsi="SutonnyMJ" w:cs="SutonnyMJ"/>
                <w:color w:val="000000" w:themeColor="text1"/>
                <w:sz w:val="24"/>
                <w:shd w:val="clear" w:color="auto" w:fill="FFFFFF"/>
              </w:rPr>
            </w:pPr>
            <w:r w:rsidRPr="0072368A">
              <w:rPr>
                <w:rFonts w:ascii="SutonnyMJ" w:eastAsia="SutonnyMJ" w:hAnsi="SutonnyMJ" w:cs="SutonnyMJ"/>
                <w:color w:val="000000" w:themeColor="text1"/>
                <w:sz w:val="24"/>
                <w:shd w:val="clear" w:color="auto" w:fill="FFFFFF"/>
              </w:rPr>
              <w:t>†h wk‡íi `ªæZ cÖe„w×i gva¨‡g e¨vcK Kg©ms¯’vb m„</w:t>
            </w:r>
            <w:r w:rsidR="0072368A" w:rsidRPr="0072368A">
              <w:rPr>
                <w:rFonts w:ascii="SutonnyMJ" w:eastAsia="SutonnyMJ" w:hAnsi="SutonnyMJ" w:cs="SutonnyMJ"/>
                <w:color w:val="000000" w:themeColor="text1"/>
                <w:sz w:val="24"/>
                <w:shd w:val="clear" w:color="auto" w:fill="FFFFFF"/>
              </w:rPr>
              <w:t>wó</w:t>
            </w:r>
            <w:r w:rsidRPr="0072368A">
              <w:rPr>
                <w:rFonts w:ascii="SutonnyMJ" w:eastAsia="SutonnyMJ" w:hAnsi="SutonnyMJ" w:cs="SutonnyMJ"/>
                <w:color w:val="000000" w:themeColor="text1"/>
                <w:sz w:val="24"/>
                <w:shd w:val="clear" w:color="auto" w:fill="FFFFFF"/>
              </w:rPr>
              <w:t xml:space="preserve"> n‡e Ges G LvZ †_‡K D‡jøL‡hvM¨ ißvwb Avq m¤¢e n‡e|  </w:t>
            </w:r>
            <w:r w:rsidR="0072368A" w:rsidRPr="0072368A">
              <w:rPr>
                <w:rFonts w:ascii="SutonnyMJ" w:eastAsia="SutonnyMJ" w:hAnsi="SutonnyMJ" w:cs="SutonnyMJ"/>
                <w:color w:val="000000" w:themeColor="text1"/>
                <w:sz w:val="24"/>
                <w:shd w:val="clear" w:color="auto" w:fill="FFFFFF"/>
              </w:rPr>
              <w:t>‡</w:t>
            </w:r>
            <w:r w:rsidRPr="0072368A">
              <w:rPr>
                <w:rFonts w:ascii="SutonnyMJ" w:eastAsia="SutonnyMJ" w:hAnsi="SutonnyMJ" w:cs="SutonnyMJ"/>
                <w:color w:val="000000" w:themeColor="text1"/>
                <w:sz w:val="24"/>
                <w:shd w:val="clear" w:color="auto" w:fill="FFFFFF"/>
              </w:rPr>
              <w:t>hgb,</w:t>
            </w:r>
          </w:p>
          <w:p w:rsidR="0022323B" w:rsidRPr="0072368A" w:rsidRDefault="0022323B" w:rsidP="002C6E6E">
            <w:pPr>
              <w:pStyle w:val="ListParagraph"/>
              <w:numPr>
                <w:ilvl w:val="0"/>
                <w:numId w:val="80"/>
              </w:numPr>
              <w:tabs>
                <w:tab w:val="left" w:pos="882"/>
              </w:tabs>
              <w:ind w:left="522"/>
              <w:contextualSpacing/>
              <w:rPr>
                <w:rFonts w:ascii="SutonnyMJ" w:eastAsia="SutonnyMJ" w:hAnsi="SutonnyMJ" w:cs="SutonnyMJ"/>
                <w:color w:val="000000" w:themeColor="text1"/>
                <w:sz w:val="24"/>
                <w:shd w:val="clear" w:color="auto" w:fill="FFFFFF"/>
              </w:rPr>
            </w:pPr>
            <w:r w:rsidRPr="0072368A">
              <w:rPr>
                <w:rFonts w:ascii="SutonnyMJ" w:eastAsia="SutonnyMJ" w:hAnsi="SutonnyMJ" w:cs="SutonnyMJ"/>
                <w:color w:val="000000" w:themeColor="text1"/>
                <w:sz w:val="24"/>
                <w:shd w:val="clear" w:color="auto" w:fill="FFFFFF"/>
              </w:rPr>
              <w:t>K…wl / Lv`¨ cÖwµqvRvZKiY Ges K…wl hš¿cvwZ</w:t>
            </w:r>
          </w:p>
          <w:p w:rsidR="0022323B" w:rsidRPr="0072368A" w:rsidRDefault="0022323B" w:rsidP="002C6E6E">
            <w:pPr>
              <w:pStyle w:val="ListParagraph"/>
              <w:numPr>
                <w:ilvl w:val="0"/>
                <w:numId w:val="80"/>
              </w:numPr>
              <w:tabs>
                <w:tab w:val="left" w:pos="882"/>
              </w:tabs>
              <w:ind w:left="522"/>
              <w:contextualSpacing/>
              <w:rPr>
                <w:rFonts w:ascii="SutonnyMJ" w:eastAsia="SutonnyMJ" w:hAnsi="SutonnyMJ" w:cs="SutonnyMJ"/>
                <w:color w:val="000000" w:themeColor="text1"/>
                <w:sz w:val="24"/>
                <w:shd w:val="clear" w:color="auto" w:fill="FFFFFF"/>
              </w:rPr>
            </w:pPr>
            <w:r w:rsidRPr="0072368A">
              <w:rPr>
                <w:rFonts w:ascii="SutonnyMJ" w:eastAsia="SutonnyMJ" w:hAnsi="SutonnyMJ" w:cs="SutonnyMJ"/>
                <w:color w:val="000000" w:themeColor="text1"/>
                <w:sz w:val="24"/>
                <w:shd w:val="clear" w:color="auto" w:fill="FFFFFF"/>
              </w:rPr>
              <w:t>ˆZwi †cvkvK</w:t>
            </w:r>
          </w:p>
          <w:p w:rsidR="0022323B" w:rsidRPr="0072368A" w:rsidRDefault="0022323B" w:rsidP="002C6E6E">
            <w:pPr>
              <w:pStyle w:val="ListParagraph"/>
              <w:numPr>
                <w:ilvl w:val="0"/>
                <w:numId w:val="80"/>
              </w:numPr>
              <w:tabs>
                <w:tab w:val="left" w:pos="882"/>
              </w:tabs>
              <w:ind w:left="522"/>
              <w:contextualSpacing/>
              <w:rPr>
                <w:rFonts w:ascii="SutonnyMJ" w:eastAsia="SutonnyMJ" w:hAnsi="SutonnyMJ" w:cs="SutonnyMJ"/>
                <w:color w:val="000000" w:themeColor="text1"/>
                <w:sz w:val="24"/>
                <w:shd w:val="clear" w:color="auto" w:fill="FFFFFF"/>
              </w:rPr>
            </w:pPr>
            <w:r w:rsidRPr="0072368A">
              <w:rPr>
                <w:rFonts w:ascii="SutonnyMJ" w:eastAsia="SutonnyMJ" w:hAnsi="SutonnyMJ" w:cs="SutonnyMJ"/>
                <w:color w:val="000000" w:themeColor="text1"/>
                <w:sz w:val="24"/>
                <w:shd w:val="clear" w:color="auto" w:fill="FFFFFF"/>
              </w:rPr>
              <w:t>AvBwmwU/ mdUIq</w:t>
            </w:r>
            <w:r w:rsidR="0072368A" w:rsidRPr="0072368A">
              <w:rPr>
                <w:rFonts w:ascii="SutonnyMJ" w:eastAsia="SutonnyMJ" w:hAnsi="SutonnyMJ" w:cs="SutonnyMJ"/>
                <w:color w:val="000000" w:themeColor="text1"/>
                <w:sz w:val="24"/>
                <w:shd w:val="clear" w:color="auto" w:fill="FFFFFF"/>
              </w:rPr>
              <w:t>¨</w:t>
            </w:r>
            <w:r w:rsidRPr="0072368A">
              <w:rPr>
                <w:rFonts w:ascii="SutonnyMJ" w:eastAsia="SutonnyMJ" w:hAnsi="SutonnyMJ" w:cs="SutonnyMJ"/>
                <w:color w:val="000000" w:themeColor="text1"/>
                <w:sz w:val="24"/>
                <w:shd w:val="clear" w:color="auto" w:fill="FFFFFF"/>
              </w:rPr>
              <w:t>vi</w:t>
            </w:r>
          </w:p>
          <w:p w:rsidR="0022323B" w:rsidRPr="0072368A" w:rsidRDefault="0022323B" w:rsidP="002C6E6E">
            <w:pPr>
              <w:pStyle w:val="ListParagraph"/>
              <w:numPr>
                <w:ilvl w:val="0"/>
                <w:numId w:val="80"/>
              </w:numPr>
              <w:tabs>
                <w:tab w:val="left" w:pos="882"/>
              </w:tabs>
              <w:ind w:left="522"/>
              <w:contextualSpacing/>
              <w:rPr>
                <w:rFonts w:ascii="SutonnyMJ" w:eastAsia="SutonnyMJ" w:hAnsi="SutonnyMJ" w:cs="SutonnyMJ"/>
                <w:color w:val="000000" w:themeColor="text1"/>
                <w:sz w:val="24"/>
                <w:shd w:val="clear" w:color="auto" w:fill="FFFFFF"/>
              </w:rPr>
            </w:pPr>
            <w:r w:rsidRPr="0072368A">
              <w:rPr>
                <w:rFonts w:ascii="SutonnyMJ" w:eastAsia="SutonnyMJ" w:hAnsi="SutonnyMJ" w:cs="SutonnyMJ"/>
                <w:color w:val="000000" w:themeColor="text1"/>
                <w:sz w:val="24"/>
                <w:shd w:val="clear" w:color="auto" w:fill="FFFFFF"/>
              </w:rPr>
              <w:t>Jla</w:t>
            </w:r>
          </w:p>
          <w:p w:rsidR="0022323B" w:rsidRPr="0072368A" w:rsidRDefault="0022323B" w:rsidP="002C6E6E">
            <w:pPr>
              <w:pStyle w:val="ListParagraph"/>
              <w:numPr>
                <w:ilvl w:val="0"/>
                <w:numId w:val="80"/>
              </w:numPr>
              <w:tabs>
                <w:tab w:val="left" w:pos="882"/>
              </w:tabs>
              <w:ind w:left="522"/>
              <w:contextualSpacing/>
              <w:rPr>
                <w:rFonts w:ascii="SutonnyMJ" w:eastAsia="SutonnyMJ" w:hAnsi="SutonnyMJ" w:cs="SutonnyMJ"/>
                <w:color w:val="000000" w:themeColor="text1"/>
                <w:sz w:val="24"/>
                <w:shd w:val="clear" w:color="auto" w:fill="FFFFFF"/>
              </w:rPr>
            </w:pPr>
            <w:r w:rsidRPr="0072368A">
              <w:rPr>
                <w:rFonts w:ascii="SutonnyMJ" w:eastAsia="SutonnyMJ" w:hAnsi="SutonnyMJ" w:cs="SutonnyMJ"/>
                <w:color w:val="000000" w:themeColor="text1"/>
                <w:sz w:val="24"/>
                <w:shd w:val="clear" w:color="auto" w:fill="FFFFFF"/>
              </w:rPr>
              <w:t>Pvgov I PvgovRvZ cY¨</w:t>
            </w:r>
          </w:p>
          <w:p w:rsidR="0022323B" w:rsidRPr="0072368A" w:rsidRDefault="0022323B" w:rsidP="002C6E6E">
            <w:pPr>
              <w:pStyle w:val="ListParagraph"/>
              <w:numPr>
                <w:ilvl w:val="0"/>
                <w:numId w:val="80"/>
              </w:numPr>
              <w:tabs>
                <w:tab w:val="left" w:pos="882"/>
              </w:tabs>
              <w:ind w:left="522"/>
              <w:contextualSpacing/>
              <w:rPr>
                <w:rFonts w:ascii="SutonnyMJ" w:eastAsia="SutonnyMJ" w:hAnsi="SutonnyMJ" w:cs="SutonnyMJ"/>
                <w:b/>
                <w:color w:val="000000" w:themeColor="text1"/>
                <w:spacing w:val="-8"/>
                <w:sz w:val="26"/>
              </w:rPr>
            </w:pPr>
            <w:r w:rsidRPr="0072368A">
              <w:rPr>
                <w:rFonts w:ascii="SutonnyMJ" w:eastAsia="SutonnyMJ" w:hAnsi="SutonnyMJ" w:cs="SutonnyMJ"/>
                <w:color w:val="000000" w:themeColor="text1"/>
                <w:sz w:val="24"/>
                <w:shd w:val="clear" w:color="auto" w:fill="FFFFFF"/>
              </w:rPr>
              <w:t>cvU I cvURvZ</w:t>
            </w:r>
          </w:p>
        </w:tc>
      </w:tr>
      <w:tr w:rsidR="0022323B" w:rsidRPr="006408BB" w:rsidTr="00644E8A">
        <w:trPr>
          <w:jc w:val="center"/>
        </w:trPr>
        <w:tc>
          <w:tcPr>
            <w:tcW w:w="1890" w:type="dxa"/>
          </w:tcPr>
          <w:p w:rsidR="0022323B" w:rsidRPr="006408BB" w:rsidRDefault="0022323B" w:rsidP="00644E8A">
            <w:pPr>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AMÖvwaKvi wkí</w:t>
            </w:r>
          </w:p>
          <w:p w:rsidR="0022323B" w:rsidRPr="006408BB" w:rsidRDefault="0022323B" w:rsidP="00644E8A">
            <w:pPr>
              <w:jc w:val="center"/>
              <w:rPr>
                <w:rFonts w:ascii="SutonnyMJ" w:eastAsia="SutonnyMJ" w:hAnsi="SutonnyMJ" w:cs="SutonnyMJ"/>
                <w:b/>
                <w:sz w:val="24"/>
                <w:shd w:val="clear" w:color="auto" w:fill="FFFFFF"/>
              </w:rPr>
            </w:pPr>
            <w:r w:rsidRPr="006408BB">
              <w:rPr>
                <w:rFonts w:ascii="Times New Roman" w:eastAsia="SutonnyMJ" w:hAnsi="Times New Roman" w:cs="SutonnyMJ"/>
                <w:shd w:val="clear" w:color="auto" w:fill="FFFFFF"/>
              </w:rPr>
              <w:t>(</w:t>
            </w:r>
            <w:r w:rsidRPr="006408BB">
              <w:rPr>
                <w:rFonts w:ascii="Times New Roman" w:hAnsi="Times New Roman" w:cs="Calibri"/>
                <w:shd w:val="clear" w:color="auto" w:fill="FFFFFF"/>
              </w:rPr>
              <w:t>Priority Sector</w:t>
            </w:r>
            <w:r w:rsidRPr="006408BB">
              <w:rPr>
                <w:rFonts w:ascii="Times New Roman" w:eastAsia="SutonnyMJ" w:hAnsi="Times New Roman" w:cs="SutonnyMJ"/>
                <w:shd w:val="clear" w:color="auto" w:fill="FFFFFF"/>
              </w:rPr>
              <w:t>)</w:t>
            </w:r>
          </w:p>
        </w:tc>
        <w:tc>
          <w:tcPr>
            <w:tcW w:w="6660" w:type="dxa"/>
          </w:tcPr>
          <w:p w:rsidR="0022323B" w:rsidRPr="006408BB" w:rsidRDefault="0022323B" w:rsidP="00644E8A">
            <w:pPr>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†h wkíLvZ¸‡jv weKvkgvb Ges µgea©gvbfv‡e †`‡ki mvgwMÖK ißvwb‡Z Ae`vb ivLvi m¤¢vebv i‡q‡Q| GwU miKvi KZ©„K †NvwlZ n‡e|</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RvnvR wbg©vY</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cøvw÷K</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wngvwqZ grm¨</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ˆe‡`wkK Kg©ms¯’vb</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n¯Í I Kviæwkí</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Pv wkí</w:t>
            </w:r>
          </w:p>
        </w:tc>
      </w:tr>
      <w:tr w:rsidR="0022323B" w:rsidRPr="006408BB" w:rsidTr="00644E8A">
        <w:trPr>
          <w:trHeight w:val="530"/>
          <w:jc w:val="center"/>
        </w:trPr>
        <w:tc>
          <w:tcPr>
            <w:tcW w:w="1890" w:type="dxa"/>
          </w:tcPr>
          <w:p w:rsidR="0022323B" w:rsidRPr="006408BB" w:rsidRDefault="0022323B" w:rsidP="00644E8A">
            <w:pPr>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 xml:space="preserve">wbqwš¿Z wkí </w:t>
            </w:r>
          </w:p>
        </w:tc>
        <w:tc>
          <w:tcPr>
            <w:tcW w:w="6660" w:type="dxa"/>
          </w:tcPr>
          <w:p w:rsidR="0022323B" w:rsidRPr="006408BB" w:rsidRDefault="0022323B" w:rsidP="00644E8A">
            <w:pPr>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RvZxq wbivcËv I ms¯‹…wZi cÖwZ ûgwKi KviY n‡Z cv‡i ev A_©bxwZ ÿwZMÖ¯Í n‡Z cv‡i G ai‡bi wkí ¯’vc‡bi †ÿ‡Î miKv‡ii mswkøó gš¿Yvjq / Kwgk‡bi Aby‡gv`b / AbvcwË MÖnY Ki‡Z n‡e|</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Times New Roman" w:hAnsi="Times New Roman" w:cs="Times New Roman"/>
                <w:shd w:val="clear" w:color="auto" w:fill="FFFFFF"/>
              </w:rPr>
              <w:t>Voice Over Internet Protocol (VOIP)</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Times New Roman" w:hAnsi="Times New Roman" w:cs="Times New Roman"/>
                <w:shd w:val="clear" w:color="auto" w:fill="FFFFFF"/>
              </w:rPr>
              <w:t>Internet Protocol (IP )</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GwmW Drcv`b</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ivmvqwbK mvi Drcv`b</w:t>
            </w:r>
          </w:p>
        </w:tc>
      </w:tr>
      <w:tr w:rsidR="0022323B" w:rsidRPr="006408BB" w:rsidTr="00644E8A">
        <w:trPr>
          <w:trHeight w:val="530"/>
          <w:jc w:val="center"/>
        </w:trPr>
        <w:tc>
          <w:tcPr>
            <w:tcW w:w="1890" w:type="dxa"/>
          </w:tcPr>
          <w:p w:rsidR="0022323B" w:rsidRPr="006408BB" w:rsidRDefault="0022323B" w:rsidP="00644E8A">
            <w:pPr>
              <w:jc w:val="center"/>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msiwÿZ wkí</w:t>
            </w:r>
          </w:p>
        </w:tc>
        <w:tc>
          <w:tcPr>
            <w:tcW w:w="6660" w:type="dxa"/>
          </w:tcPr>
          <w:p w:rsidR="0022323B" w:rsidRPr="006408BB" w:rsidRDefault="0022323B" w:rsidP="00644E8A">
            <w:pPr>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miKvwi wb‡`©‡ki gva¨‡g Gme wkí RvwZi wbivcËvi ¯^v‡_© msiw¶Z ivLv cÖ‡qvRb Ges †hme wkí ¯úk©KvZi I ms‡e`bkxj wn‡m‡e miKvwi wewb‡qv‡Mi Rb¨ msiw¶Z|</w:t>
            </w:r>
          </w:p>
          <w:p w:rsidR="0022323B" w:rsidRPr="006408BB" w:rsidRDefault="0022323B" w:rsidP="002C6E6E">
            <w:pPr>
              <w:pStyle w:val="ListParagraph"/>
              <w:numPr>
                <w:ilvl w:val="0"/>
                <w:numId w:val="80"/>
              </w:numPr>
              <w:tabs>
                <w:tab w:val="left" w:pos="882"/>
              </w:tabs>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cvigvYweK kw³</w:t>
            </w:r>
          </w:p>
          <w:p w:rsidR="0022323B" w:rsidRPr="006408BB" w:rsidRDefault="0022323B" w:rsidP="002C6E6E">
            <w:pPr>
              <w:pStyle w:val="ListParagraph"/>
              <w:numPr>
                <w:ilvl w:val="0"/>
                <w:numId w:val="80"/>
              </w:numPr>
              <w:tabs>
                <w:tab w:val="left" w:pos="882"/>
              </w:tabs>
              <w:spacing w:after="200" w:line="276" w:lineRule="auto"/>
              <w:ind w:left="522"/>
              <w:contextualSpacing/>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UvKkvj/ wmwKDwiwU wcÖw›Us</w:t>
            </w:r>
          </w:p>
          <w:p w:rsidR="0022323B" w:rsidRPr="0072368A" w:rsidRDefault="0022323B" w:rsidP="00CD3348">
            <w:pPr>
              <w:pStyle w:val="ListParagraph"/>
              <w:tabs>
                <w:tab w:val="left" w:pos="882"/>
              </w:tabs>
              <w:ind w:left="-88"/>
              <w:jc w:val="center"/>
              <w:rPr>
                <w:rFonts w:ascii="SutonnyMJ" w:eastAsia="SutonnyMJ" w:hAnsi="SutonnyMJ" w:cs="SutonnyMJ"/>
                <w:color w:val="000000" w:themeColor="text1"/>
                <w:sz w:val="24"/>
                <w:shd w:val="clear" w:color="auto" w:fill="FFFFFF"/>
              </w:rPr>
            </w:pPr>
            <w:r w:rsidRPr="006408BB">
              <w:rPr>
                <w:rFonts w:ascii="SutonnyMJ" w:hAnsi="SutonnyMJ" w:cs="SutonnyMJ"/>
                <w:b/>
                <w:sz w:val="26"/>
              </w:rPr>
              <w:t>UvKkvj</w:t>
            </w:r>
          </w:p>
          <w:p w:rsidR="0022323B" w:rsidRPr="0072368A" w:rsidRDefault="0022323B" w:rsidP="00644E8A">
            <w:pPr>
              <w:shd w:val="clear" w:color="auto" w:fill="D9D9D9" w:themeFill="background1" w:themeFillShade="D9"/>
              <w:tabs>
                <w:tab w:val="left" w:pos="360"/>
                <w:tab w:val="left" w:pos="7920"/>
              </w:tabs>
              <w:jc w:val="both"/>
              <w:rPr>
                <w:rFonts w:ascii="SutonnyMJ" w:hAnsi="SutonnyMJ" w:cs="SutonnyMJ"/>
                <w:color w:val="000000" w:themeColor="text1"/>
                <w:sz w:val="24"/>
              </w:rPr>
            </w:pPr>
            <w:r w:rsidRPr="0072368A">
              <w:rPr>
                <w:rFonts w:ascii="SutonnyMJ" w:hAnsi="SutonnyMJ" w:cs="SutonnyMJ"/>
                <w:color w:val="000000" w:themeColor="text1"/>
                <w:sz w:val="24"/>
              </w:rPr>
              <w:t xml:space="preserve">cwiPq: wmwKDwiwU wcÖw›Us Ki‡cv‡ikb (evsjv‡`k wjwg‡UW) †`‡ki </w:t>
            </w:r>
            <w:r w:rsidR="0072368A" w:rsidRPr="0072368A">
              <w:rPr>
                <w:rFonts w:ascii="SutonnyMJ" w:hAnsi="SutonnyMJ" w:cs="SutonnyMJ"/>
                <w:color w:val="000000" w:themeColor="text1"/>
                <w:sz w:val="24"/>
              </w:rPr>
              <w:t>gvby‡l</w:t>
            </w:r>
            <w:r w:rsidRPr="0072368A">
              <w:rPr>
                <w:rFonts w:ascii="SutonnyMJ" w:hAnsi="SutonnyMJ" w:cs="SutonnyMJ"/>
                <w:color w:val="000000" w:themeColor="text1"/>
                <w:sz w:val="24"/>
              </w:rPr>
              <w:t>i Kv‡Q ÔUvKkvjÕ bv‡g †ewk cwiwPZ|</w:t>
            </w:r>
          </w:p>
          <w:p w:rsidR="0022323B" w:rsidRPr="006408BB" w:rsidRDefault="0022323B" w:rsidP="00644E8A">
            <w:pPr>
              <w:shd w:val="clear" w:color="auto" w:fill="D9D9D9" w:themeFill="background1" w:themeFillShade="D9"/>
              <w:tabs>
                <w:tab w:val="left" w:pos="360"/>
                <w:tab w:val="left" w:pos="7920"/>
              </w:tabs>
              <w:jc w:val="both"/>
              <w:rPr>
                <w:rFonts w:ascii="SutonnyMJ" w:hAnsi="SutonnyMJ" w:cs="SutonnyMJ"/>
                <w:sz w:val="24"/>
              </w:rPr>
            </w:pPr>
            <w:r w:rsidRPr="006408BB">
              <w:rPr>
                <w:rFonts w:ascii="SutonnyMJ" w:hAnsi="SutonnyMJ" w:cs="SutonnyMJ"/>
                <w:sz w:val="24"/>
              </w:rPr>
              <w:lastRenderedPageBreak/>
              <w:t xml:space="preserve">†`‡ki GKgvÎ UvKv </w:t>
            </w:r>
            <w:r w:rsidR="00282651" w:rsidRPr="006408BB">
              <w:rPr>
                <w:rFonts w:ascii="SutonnyOMJ" w:hAnsi="SutonnyOMJ" w:cs="SutonnyOMJ"/>
                <w:sz w:val="24"/>
              </w:rPr>
              <w:t>ছ</w:t>
            </w:r>
            <w:r w:rsidRPr="006408BB">
              <w:rPr>
                <w:rFonts w:ascii="SutonnyMJ" w:hAnsi="SutonnyMJ" w:cs="SutonnyMJ"/>
                <w:sz w:val="24"/>
              </w:rPr>
              <w:t>vcv‡bvi cÖwZôvb</w:t>
            </w:r>
          </w:p>
          <w:p w:rsidR="0022323B" w:rsidRPr="006408BB" w:rsidRDefault="0022323B" w:rsidP="00644E8A">
            <w:pPr>
              <w:shd w:val="clear" w:color="auto" w:fill="D9D9D9" w:themeFill="background1" w:themeFillShade="D9"/>
              <w:tabs>
                <w:tab w:val="left" w:pos="360"/>
                <w:tab w:val="left" w:pos="7920"/>
              </w:tabs>
              <w:jc w:val="both"/>
              <w:rPr>
                <w:rFonts w:ascii="SutonnyMJ" w:hAnsi="SutonnyMJ" w:cs="SutonnyMJ"/>
                <w:sz w:val="24"/>
              </w:rPr>
            </w:pPr>
            <w:r w:rsidRPr="006408BB">
              <w:rPr>
                <w:rFonts w:ascii="SutonnyMJ" w:hAnsi="SutonnyMJ" w:cs="SutonnyMJ"/>
                <w:sz w:val="24"/>
              </w:rPr>
              <w:t>Ae¯’vb: MvRxcyi</w:t>
            </w:r>
          </w:p>
          <w:p w:rsidR="0022323B" w:rsidRPr="006408BB" w:rsidRDefault="0022323B" w:rsidP="00644E8A">
            <w:pPr>
              <w:shd w:val="clear" w:color="auto" w:fill="D9D9D9" w:themeFill="background1" w:themeFillShade="D9"/>
              <w:tabs>
                <w:tab w:val="left" w:pos="360"/>
                <w:tab w:val="left" w:pos="7920"/>
              </w:tabs>
              <w:jc w:val="both"/>
              <w:rPr>
                <w:rFonts w:ascii="SutonnyMJ" w:hAnsi="SutonnyMJ" w:cs="SutonnyMJ"/>
                <w:sz w:val="24"/>
              </w:rPr>
            </w:pPr>
            <w:r w:rsidRPr="006408BB">
              <w:rPr>
                <w:rFonts w:ascii="SutonnyMJ" w:hAnsi="SutonnyMJ" w:cs="SutonnyMJ"/>
                <w:sz w:val="24"/>
              </w:rPr>
              <w:t>AvbyôvwbK hvÎv ïiæ: 1989</w:t>
            </w:r>
          </w:p>
          <w:p w:rsidR="0022323B" w:rsidRPr="006408BB" w:rsidRDefault="0022323B" w:rsidP="003301EF">
            <w:pPr>
              <w:shd w:val="clear" w:color="auto" w:fill="D9D9D9" w:themeFill="background1" w:themeFillShade="D9"/>
              <w:tabs>
                <w:tab w:val="left" w:pos="360"/>
                <w:tab w:val="left" w:pos="7920"/>
              </w:tabs>
              <w:jc w:val="both"/>
              <w:rPr>
                <w:rFonts w:ascii="SutonnyMJ" w:eastAsia="SutonnyMJ" w:hAnsi="SutonnyMJ" w:cs="SutonnyMJ"/>
                <w:sz w:val="24"/>
                <w:shd w:val="clear" w:color="auto" w:fill="FFFFFF"/>
              </w:rPr>
            </w:pPr>
            <w:r w:rsidRPr="006408BB">
              <w:rPr>
                <w:rFonts w:ascii="SutonnyMJ" w:hAnsi="SutonnyMJ" w:cs="SutonnyMJ"/>
                <w:sz w:val="24"/>
              </w:rPr>
              <w:t>we.`ª: we‡k¦ miKvwi I †emiKvwi wgwj‡q †gvU gy`ª‡bi QvcvLvbv Av‡QÑ 65wU|</w:t>
            </w:r>
          </w:p>
        </w:tc>
      </w:tr>
    </w:tbl>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lastRenderedPageBreak/>
        <w:t>Abykxjbx</w:t>
      </w:r>
    </w:p>
    <w:p w:rsidR="0022323B" w:rsidRPr="0072368A" w:rsidRDefault="0022323B" w:rsidP="0022323B">
      <w:pPr>
        <w:tabs>
          <w:tab w:val="left" w:pos="360"/>
          <w:tab w:val="left" w:pos="2340"/>
          <w:tab w:val="left" w:pos="4320"/>
          <w:tab w:val="left" w:pos="6210"/>
          <w:tab w:val="left" w:pos="8100"/>
        </w:tabs>
        <w:jc w:val="both"/>
        <w:rPr>
          <w:rFonts w:ascii="SutonnyMJ" w:hAnsi="SutonnyMJ" w:cs="Times New Roman"/>
          <w:b/>
          <w:color w:val="000000" w:themeColor="text1"/>
          <w:sz w:val="24"/>
        </w:rPr>
      </w:pPr>
      <w:r w:rsidRPr="006408BB">
        <w:rPr>
          <w:rFonts w:ascii="SutonnyMJ" w:hAnsi="SutonnyMJ" w:cs="Times New Roman"/>
          <w:b/>
          <w:sz w:val="24"/>
        </w:rPr>
        <w:t>01.</w:t>
      </w:r>
      <w:r w:rsidRPr="006408BB">
        <w:rPr>
          <w:rFonts w:ascii="SutonnyMJ" w:hAnsi="SutonnyMJ" w:cs="Times New Roman"/>
          <w:b/>
          <w:sz w:val="24"/>
        </w:rPr>
        <w:tab/>
        <w:t>D”P AMÖvwaKviwkí †KvbwU?</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Times New Roman"/>
          <w:sz w:val="24"/>
        </w:rPr>
      </w:pPr>
      <w:r w:rsidRPr="0072368A">
        <w:rPr>
          <w:rFonts w:ascii="SutonnyMJ" w:hAnsi="SutonnyMJ" w:cs="Times New Roman"/>
          <w:b/>
          <w:color w:val="000000" w:themeColor="text1"/>
          <w:sz w:val="24"/>
        </w:rPr>
        <w:tab/>
      </w:r>
      <w:r w:rsidRPr="0072368A">
        <w:rPr>
          <w:rFonts w:ascii="SutonnyMJ" w:hAnsi="SutonnyMJ" w:cs="Times New Roman"/>
          <w:color w:val="000000" w:themeColor="text1"/>
          <w:sz w:val="24"/>
        </w:rPr>
        <w:t>K. Pv</w:t>
      </w:r>
      <w:r w:rsidR="001B0E9F" w:rsidRPr="0072368A">
        <w:rPr>
          <w:rFonts w:ascii="SutonnyMJ" w:hAnsi="SutonnyMJ" w:cs="Times New Roman"/>
          <w:color w:val="000000" w:themeColor="text1"/>
          <w:sz w:val="24"/>
        </w:rPr>
        <w:t xml:space="preserve"> </w:t>
      </w:r>
      <w:r w:rsidRPr="0072368A">
        <w:rPr>
          <w:rFonts w:ascii="SutonnyMJ" w:hAnsi="SutonnyMJ" w:cs="Times New Roman"/>
          <w:color w:val="000000" w:themeColor="text1"/>
          <w:sz w:val="24"/>
        </w:rPr>
        <w:t>wkí</w:t>
      </w:r>
      <w:r w:rsidRPr="0072368A">
        <w:rPr>
          <w:rFonts w:ascii="SutonnyMJ" w:hAnsi="SutonnyMJ" w:cs="Times New Roman"/>
          <w:color w:val="000000" w:themeColor="text1"/>
          <w:sz w:val="24"/>
        </w:rPr>
        <w:tab/>
        <w:t>L. wngvwqZ</w:t>
      </w:r>
      <w:r w:rsidR="001B0E9F" w:rsidRPr="0072368A">
        <w:rPr>
          <w:rFonts w:ascii="SutonnyMJ" w:hAnsi="SutonnyMJ" w:cs="Times New Roman"/>
          <w:color w:val="000000" w:themeColor="text1"/>
          <w:sz w:val="24"/>
        </w:rPr>
        <w:t xml:space="preserve"> </w:t>
      </w:r>
      <w:r w:rsidRPr="0072368A">
        <w:rPr>
          <w:rFonts w:ascii="SutonnyMJ" w:hAnsi="SutonnyMJ" w:cs="Times New Roman"/>
          <w:color w:val="000000" w:themeColor="text1"/>
          <w:sz w:val="24"/>
        </w:rPr>
        <w:t>grm¨</w:t>
      </w:r>
      <w:r w:rsidRPr="0072368A">
        <w:rPr>
          <w:rFonts w:ascii="SutonnyMJ" w:hAnsi="SutonnyMJ" w:cs="Times New Roman"/>
          <w:color w:val="000000" w:themeColor="text1"/>
          <w:sz w:val="24"/>
        </w:rPr>
        <w:tab/>
        <w:t xml:space="preserve">M. </w:t>
      </w:r>
      <w:r w:rsidRPr="0072368A">
        <w:rPr>
          <w:rFonts w:ascii="SutonnyMJ" w:hAnsi="SutonnyMJ" w:cs="Times New Roman"/>
          <w:color w:val="000000" w:themeColor="text1"/>
          <w:sz w:val="24"/>
          <w:u w:val="single"/>
        </w:rPr>
        <w:t>Jla</w:t>
      </w:r>
      <w:r w:rsidRPr="0072368A">
        <w:rPr>
          <w:rFonts w:ascii="SutonnyMJ" w:hAnsi="SutonnyMJ" w:cs="Times New Roman"/>
          <w:color w:val="000000" w:themeColor="text1"/>
          <w:sz w:val="24"/>
          <w:u w:val="single"/>
        </w:rPr>
        <w:tab/>
      </w:r>
      <w:r w:rsidRPr="0072368A">
        <w:rPr>
          <w:rFonts w:ascii="SutonnyMJ" w:hAnsi="SutonnyMJ" w:cs="Times New Roman"/>
          <w:color w:val="000000" w:themeColor="text1"/>
          <w:sz w:val="24"/>
        </w:rPr>
        <w:t xml:space="preserve">N. </w:t>
      </w:r>
      <w:r w:rsidR="0072368A" w:rsidRPr="0072368A">
        <w:rPr>
          <w:rFonts w:ascii="SutonnyMJ" w:hAnsi="SutonnyMJ" w:cs="Times New Roman"/>
          <w:color w:val="000000" w:themeColor="text1"/>
          <w:sz w:val="24"/>
        </w:rPr>
        <w:t>UvKk</w:t>
      </w:r>
      <w:r w:rsidRPr="0072368A">
        <w:rPr>
          <w:rFonts w:ascii="SutonnyMJ" w:hAnsi="SutonnyMJ" w:cs="Times New Roman"/>
          <w:color w:val="000000" w:themeColor="text1"/>
          <w:sz w:val="24"/>
        </w:rPr>
        <w:t>vj</w:t>
      </w:r>
      <w:r w:rsidRPr="0072368A">
        <w:rPr>
          <w:rFonts w:ascii="SutonnyMJ" w:hAnsi="SutonnyMJ" w:cs="Times New Roman"/>
          <w:color w:val="000000" w:themeColor="text1"/>
          <w:sz w:val="24"/>
        </w:rPr>
        <w:tab/>
      </w:r>
      <w:r w:rsidRPr="006408BB">
        <w:rPr>
          <w:rFonts w:ascii="SutonnyMJ" w:hAnsi="SutonnyMJ" w:cs="Times New Roman"/>
          <w:b/>
          <w:sz w:val="24"/>
          <w:shd w:val="clear" w:color="auto" w:fill="000000"/>
        </w:rPr>
        <w:t>01:</w:t>
      </w:r>
      <w:r w:rsidR="00CD3348">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AMÖvwaKviwkíbq †KvbwU?</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rPr>
        <w:t>RvnvR</w:t>
      </w:r>
      <w:r w:rsidR="009C353D">
        <w:rPr>
          <w:rFonts w:ascii="SutonnyMJ" w:hAnsi="SutonnyMJ" w:cs="Times New Roman"/>
          <w:sz w:val="26"/>
        </w:rPr>
        <w:t xml:space="preserve"> </w:t>
      </w:r>
      <w:r w:rsidRPr="006408BB">
        <w:rPr>
          <w:rFonts w:ascii="SutonnyMJ" w:hAnsi="SutonnyMJ" w:cs="Times New Roman"/>
          <w:sz w:val="26"/>
        </w:rPr>
        <w:t>wbg©vY</w:t>
      </w:r>
      <w:r w:rsidRPr="006408BB">
        <w:rPr>
          <w:rFonts w:ascii="SutonnyMJ" w:hAnsi="SutonnyMJ" w:cs="Times New Roman"/>
          <w:sz w:val="26"/>
        </w:rPr>
        <w:tab/>
      </w:r>
      <w:r w:rsidRPr="009C353D">
        <w:rPr>
          <w:rFonts w:ascii="SutonnyMJ" w:hAnsi="SutonnyMJ" w:cs="Times New Roman"/>
          <w:sz w:val="24"/>
          <w:szCs w:val="24"/>
        </w:rPr>
        <w:t>L. Pv</w:t>
      </w:r>
      <w:r w:rsidR="009C353D" w:rsidRPr="009C353D">
        <w:rPr>
          <w:rFonts w:ascii="SutonnyMJ" w:hAnsi="SutonnyMJ" w:cs="Times New Roman"/>
          <w:sz w:val="24"/>
          <w:szCs w:val="24"/>
        </w:rPr>
        <w:t xml:space="preserve"> </w:t>
      </w:r>
      <w:r w:rsidRPr="009C353D">
        <w:rPr>
          <w:rFonts w:ascii="SutonnyMJ" w:hAnsi="SutonnyMJ" w:cs="Times New Roman"/>
          <w:sz w:val="24"/>
          <w:szCs w:val="24"/>
        </w:rPr>
        <w:t>wkí</w:t>
      </w:r>
      <w:r w:rsidRPr="009C353D">
        <w:rPr>
          <w:rFonts w:ascii="SutonnyMJ" w:hAnsi="SutonnyMJ" w:cs="Times New Roman"/>
          <w:sz w:val="24"/>
          <w:szCs w:val="24"/>
        </w:rPr>
        <w:tab/>
        <w:t>M. cøvw÷K</w:t>
      </w:r>
      <w:r w:rsidRPr="009C353D">
        <w:rPr>
          <w:rFonts w:ascii="SutonnyMJ" w:hAnsi="SutonnyMJ" w:cs="Times New Roman"/>
          <w:sz w:val="24"/>
          <w:szCs w:val="24"/>
        </w:rPr>
        <w:tab/>
        <w:t xml:space="preserve">N. </w:t>
      </w:r>
      <w:r w:rsidRPr="009C353D">
        <w:rPr>
          <w:rFonts w:ascii="SutonnyMJ" w:hAnsi="SutonnyMJ" w:cs="Times New Roman"/>
          <w:sz w:val="24"/>
          <w:szCs w:val="24"/>
          <w:u w:val="single"/>
        </w:rPr>
        <w:t>cvU I cvURvZ</w:t>
      </w:r>
      <w:r w:rsidRPr="006408BB">
        <w:rPr>
          <w:rFonts w:ascii="SutonnyMJ" w:hAnsi="SutonnyMJ" w:cs="Times New Roman"/>
          <w:u w:val="single"/>
        </w:rPr>
        <w:tab/>
      </w:r>
      <w:r w:rsidRPr="006408BB">
        <w:rPr>
          <w:rFonts w:ascii="SutonnyMJ" w:hAnsi="SutonnyMJ" w:cs="Times New Roman"/>
          <w:b/>
          <w:sz w:val="24"/>
          <w:shd w:val="clear" w:color="auto" w:fill="000000"/>
        </w:rPr>
        <w:t>02:</w:t>
      </w:r>
      <w:r w:rsidR="00CD3348">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N</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msiwÿZwkí †KvbwU?</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K. ˆZwi †cvkvK</w:t>
      </w:r>
      <w:r w:rsidRPr="006408BB">
        <w:rPr>
          <w:rFonts w:ascii="SutonnyMJ" w:hAnsi="SutonnyMJ" w:cs="Times New Roman"/>
          <w:sz w:val="24"/>
        </w:rPr>
        <w:tab/>
        <w:t>L. AvBwmwU</w:t>
      </w:r>
      <w:r w:rsidRPr="006408BB">
        <w:rPr>
          <w:rFonts w:ascii="SutonnyMJ" w:hAnsi="SutonnyMJ" w:cs="Times New Roman"/>
          <w:sz w:val="24"/>
        </w:rPr>
        <w:tab/>
        <w:t>M. n¯Í I Kviæwkí</w:t>
      </w:r>
      <w:r w:rsidRPr="006408BB">
        <w:rPr>
          <w:rFonts w:ascii="SutonnyMJ" w:hAnsi="SutonnyMJ" w:cs="Times New Roman"/>
          <w:sz w:val="24"/>
        </w:rPr>
        <w:tab/>
        <w:t xml:space="preserve">N. </w:t>
      </w:r>
      <w:r w:rsidRPr="006408BB">
        <w:rPr>
          <w:rFonts w:ascii="SutonnyMJ" w:hAnsi="SutonnyMJ" w:cs="Times New Roman"/>
          <w:sz w:val="24"/>
          <w:u w:val="single"/>
        </w:rPr>
        <w:t>wmwKDwiwU</w:t>
      </w:r>
      <w:r w:rsidR="009C353D">
        <w:rPr>
          <w:rFonts w:ascii="SutonnyMJ" w:hAnsi="SutonnyMJ" w:cs="Times New Roman"/>
          <w:sz w:val="24"/>
          <w:u w:val="single"/>
        </w:rPr>
        <w:t xml:space="preserve"> </w:t>
      </w:r>
      <w:r w:rsidRPr="006408BB">
        <w:rPr>
          <w:rFonts w:ascii="SutonnyMJ" w:hAnsi="SutonnyMJ" w:cs="Times New Roman"/>
          <w:sz w:val="24"/>
          <w:u w:val="single"/>
        </w:rPr>
        <w:t>wcÖw›Us</w:t>
      </w:r>
      <w:r w:rsidRPr="006408BB">
        <w:rPr>
          <w:rFonts w:ascii="SutonnyMJ" w:hAnsi="SutonnyMJ" w:cs="Times New Roman"/>
          <w:sz w:val="24"/>
          <w:u w:val="single"/>
        </w:rPr>
        <w:tab/>
      </w:r>
      <w:r w:rsidRPr="006408BB">
        <w:rPr>
          <w:rFonts w:ascii="SutonnyMJ" w:hAnsi="SutonnyMJ" w:cs="Times New Roman"/>
          <w:b/>
          <w:sz w:val="24"/>
          <w:shd w:val="clear" w:color="auto" w:fill="000000"/>
        </w:rPr>
        <w:t>03:</w:t>
      </w:r>
      <w:r w:rsidR="00CD3348">
        <w:rPr>
          <w:rFonts w:ascii="SutonnyMJ" w:hAnsi="SutonnyMJ" w:cs="Times New Roman"/>
          <w:b/>
          <w:sz w:val="24"/>
          <w:shd w:val="clear" w:color="auto" w:fill="000000"/>
        </w:rPr>
        <w:t xml:space="preserve"> N</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Nirmala UI"/>
          <w:b/>
          <w:sz w:val="24"/>
        </w:rPr>
      </w:pPr>
      <w:r w:rsidRPr="006408BB">
        <w:rPr>
          <w:rFonts w:ascii="SutonnyMJ" w:hAnsi="SutonnyMJ" w:cs="Times New Roman"/>
          <w:b/>
          <w:sz w:val="24"/>
        </w:rPr>
        <w:t>04.</w:t>
      </w:r>
      <w:r w:rsidRPr="009C353D">
        <w:rPr>
          <w:rFonts w:ascii="SutonnyMJ" w:hAnsi="SutonnyMJ" w:cs="Times New Roman"/>
          <w:b/>
          <w:sz w:val="24"/>
        </w:rPr>
        <w:tab/>
      </w:r>
      <w:r w:rsidR="00A74ACD" w:rsidRPr="009C353D">
        <w:rPr>
          <w:rFonts w:ascii="Times New Roman" w:hAnsi="Times New Roman" w:cs="Times New Roman"/>
          <w:b/>
          <w:shd w:val="clear" w:color="auto" w:fill="FFFFFF"/>
        </w:rPr>
        <w:t>ECNCID</w:t>
      </w:r>
      <w:r w:rsidRPr="006408BB">
        <w:rPr>
          <w:rFonts w:ascii="Times New Roman" w:hAnsi="Times New Roman" w:cs="Times New Roman"/>
          <w:b/>
        </w:rPr>
        <w:t>-</w:t>
      </w:r>
      <w:r w:rsidRPr="006408BB">
        <w:rPr>
          <w:rFonts w:ascii="SutonnyMJ" w:hAnsi="SutonnyMJ" w:cs="Times New Roman"/>
          <w:b/>
          <w:sz w:val="24"/>
        </w:rPr>
        <w:t>GiAvnevqK †K?</w:t>
      </w:r>
    </w:p>
    <w:p w:rsidR="0022323B" w:rsidRPr="006408BB" w:rsidRDefault="0022323B" w:rsidP="00463EE7">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cÖavbgš¿x</w:t>
      </w:r>
      <w:r w:rsidRPr="006408BB">
        <w:rPr>
          <w:rFonts w:ascii="SutonnyMJ" w:hAnsi="SutonnyMJ" w:cs="Times New Roman"/>
          <w:sz w:val="24"/>
        </w:rPr>
        <w:tab/>
        <w:t>L. evwYR¨gš¿x</w:t>
      </w:r>
      <w:r w:rsidRPr="006408BB">
        <w:rPr>
          <w:rFonts w:cs="Times New Roman"/>
          <w:sz w:val="24"/>
        </w:rPr>
        <w:tab/>
      </w:r>
      <w:r w:rsidRPr="006408BB">
        <w:rPr>
          <w:rFonts w:ascii="SutonnyMJ" w:hAnsi="SutonnyMJ" w:cs="Times New Roman"/>
          <w:sz w:val="24"/>
        </w:rPr>
        <w:t xml:space="preserve">M. </w:t>
      </w:r>
      <w:r w:rsidRPr="006408BB">
        <w:rPr>
          <w:rFonts w:ascii="SutonnyMJ" w:hAnsi="SutonnyMJ" w:cs="Times New Roman"/>
          <w:sz w:val="24"/>
          <w:u w:val="single"/>
        </w:rPr>
        <w:t>wkígš¿x</w:t>
      </w:r>
      <w:r w:rsidRPr="006408BB">
        <w:rPr>
          <w:rFonts w:ascii="SutonnyMJ" w:hAnsi="SutonnyMJ" w:cs="Times New Roman"/>
          <w:sz w:val="24"/>
          <w:u w:val="single"/>
        </w:rPr>
        <w:tab/>
      </w:r>
      <w:r w:rsidRPr="006408BB">
        <w:rPr>
          <w:rFonts w:ascii="SutonnyMJ" w:hAnsi="SutonnyMJ" w:cs="Times New Roman"/>
          <w:sz w:val="24"/>
        </w:rPr>
        <w:t>N. A_©gš¿x</w:t>
      </w:r>
      <w:r w:rsidRPr="006408BB">
        <w:rPr>
          <w:rFonts w:ascii="SutonnyMJ" w:hAnsi="SutonnyMJ" w:cs="Times New Roman"/>
          <w:sz w:val="24"/>
        </w:rPr>
        <w:tab/>
      </w:r>
      <w:r w:rsidRPr="006408BB">
        <w:rPr>
          <w:rFonts w:ascii="SutonnyMJ" w:hAnsi="SutonnyMJ" w:cs="Times New Roman"/>
          <w:b/>
          <w:sz w:val="24"/>
          <w:shd w:val="clear" w:color="auto" w:fill="000000"/>
        </w:rPr>
        <w:t>04:</w:t>
      </w:r>
      <w:r w:rsidR="00CD3348">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6408BB" w:rsidRDefault="0022323B" w:rsidP="0022323B">
      <w:pPr>
        <w:tabs>
          <w:tab w:val="left" w:pos="360"/>
        </w:tabs>
        <w:jc w:val="both"/>
        <w:rPr>
          <w:rFonts w:ascii="SutonnyMJ" w:eastAsia="SutonnyMJ" w:hAnsi="SutonnyMJ" w:cs="SutonnyMJ"/>
          <w:sz w:val="8"/>
          <w:szCs w:val="28"/>
          <w:shd w:val="clear" w:color="auto" w:fill="FFFFFF"/>
        </w:rPr>
      </w:pPr>
    </w:p>
    <w:p w:rsidR="0022323B" w:rsidRPr="006408BB" w:rsidRDefault="0022323B" w:rsidP="0022323B">
      <w:pPr>
        <w:shd w:val="clear" w:color="auto" w:fill="D9D9D9" w:themeFill="background1" w:themeFillShade="D9"/>
        <w:tabs>
          <w:tab w:val="left" w:pos="360"/>
        </w:tabs>
        <w:jc w:val="center"/>
        <w:rPr>
          <w:rFonts w:ascii="SutonnyMJ" w:eastAsia="SutonnyMJ" w:hAnsi="SutonnyMJ" w:cs="SutonnyMJ"/>
          <w:b/>
          <w:sz w:val="28"/>
          <w:szCs w:val="28"/>
          <w:shd w:val="clear" w:color="auto" w:fill="BFBFBF"/>
        </w:rPr>
      </w:pPr>
      <w:r w:rsidRPr="006408BB">
        <w:rPr>
          <w:rFonts w:ascii="SutonnyMJ" w:eastAsia="SutonnyMJ" w:hAnsi="SutonnyMJ" w:cs="SutonnyMJ"/>
          <w:b/>
          <w:sz w:val="28"/>
          <w:szCs w:val="28"/>
          <w:shd w:val="clear" w:color="auto" w:fill="D9D9D9" w:themeFill="background1" w:themeFillShade="D9"/>
        </w:rPr>
        <w:t xml:space="preserve">†cvkvK wkí </w:t>
      </w:r>
      <w:r w:rsidRPr="006408BB">
        <w:rPr>
          <w:rFonts w:ascii="Times New Roman" w:eastAsia="SutonnyMJ" w:hAnsi="Times New Roman" w:cs="Times New Roman"/>
          <w:b/>
          <w:sz w:val="24"/>
          <w:szCs w:val="24"/>
          <w:shd w:val="clear" w:color="auto" w:fill="D9D9D9" w:themeFill="background1" w:themeFillShade="D9"/>
        </w:rPr>
        <w:t>(Readymade Garments)</w:t>
      </w:r>
    </w:p>
    <w:p w:rsidR="0022323B" w:rsidRPr="006408BB" w:rsidRDefault="0022323B" w:rsidP="00AD4CBA">
      <w:pPr>
        <w:pStyle w:val="ListParagraph"/>
        <w:numPr>
          <w:ilvl w:val="0"/>
          <w:numId w:val="149"/>
        </w:numPr>
        <w:tabs>
          <w:tab w:val="left" w:pos="360"/>
          <w:tab w:val="left" w:pos="720"/>
          <w:tab w:val="left" w:pos="7920"/>
        </w:tabs>
        <w:ind w:left="378" w:hanging="369"/>
        <w:contextualSpacing/>
        <w:jc w:val="both"/>
        <w:rPr>
          <w:rFonts w:ascii="SutonnyMJ" w:hAnsi="SutonnyMJ" w:cs="SutonnyMJ"/>
          <w:sz w:val="24"/>
        </w:rPr>
      </w:pPr>
      <w:r w:rsidRPr="006408BB">
        <w:rPr>
          <w:rFonts w:ascii="SutonnyMJ" w:hAnsi="SutonnyMJ" w:cs="SutonnyMJ"/>
          <w:sz w:val="24"/>
        </w:rPr>
        <w:t>evsjv‡`‡ki ˆZwi †cvkvK</w:t>
      </w:r>
      <w:r w:rsidR="00CE360B">
        <w:rPr>
          <w:rFonts w:ascii="SutonnyMJ" w:hAnsi="SutonnyMJ" w:cs="SutonnyMJ"/>
          <w:sz w:val="24"/>
        </w:rPr>
        <w:t xml:space="preserve"> wkí hvÎv ïiæ K‡i lv‡Ui `k‡K| eZ©</w:t>
      </w:r>
      <w:r w:rsidRPr="006408BB">
        <w:rPr>
          <w:rFonts w:ascii="SutonnyMJ" w:hAnsi="SutonnyMJ" w:cs="SutonnyMJ"/>
          <w:sz w:val="24"/>
        </w:rPr>
        <w:t xml:space="preserve">gv‡b GwU evsjv‡`‡ki me‡P‡q eo ißvwbgyLx wkíLvZ| </w:t>
      </w:r>
    </w:p>
    <w:p w:rsidR="0022323B" w:rsidRDefault="0022323B" w:rsidP="00AD4CBA">
      <w:pPr>
        <w:pStyle w:val="ListParagraph"/>
        <w:numPr>
          <w:ilvl w:val="0"/>
          <w:numId w:val="149"/>
        </w:numPr>
        <w:tabs>
          <w:tab w:val="left" w:pos="360"/>
          <w:tab w:val="left" w:pos="7920"/>
        </w:tabs>
        <w:ind w:left="378" w:hanging="369"/>
        <w:contextualSpacing/>
        <w:jc w:val="both"/>
        <w:rPr>
          <w:rFonts w:ascii="SutonnyMJ" w:hAnsi="SutonnyMJ" w:cs="SutonnyMJ"/>
          <w:sz w:val="24"/>
        </w:rPr>
      </w:pPr>
      <w:r w:rsidRPr="006408BB">
        <w:rPr>
          <w:rFonts w:ascii="SutonnyMJ" w:hAnsi="SutonnyMJ" w:cs="SutonnyMJ"/>
          <w:sz w:val="24"/>
        </w:rPr>
        <w:t>evsjv‡`‡k Mv‡g©›Um wk‡íi c_ cÖ`k©KÑ byiæj Kvw`i</w:t>
      </w:r>
    </w:p>
    <w:tbl>
      <w:tblPr>
        <w:tblStyle w:val="TableGrid"/>
        <w:tblW w:w="0" w:type="auto"/>
        <w:tblInd w:w="108" w:type="dxa"/>
        <w:tblLook w:val="04A0" w:firstRow="1" w:lastRow="0" w:firstColumn="1" w:lastColumn="0" w:noHBand="0" w:noVBand="1"/>
      </w:tblPr>
      <w:tblGrid>
        <w:gridCol w:w="8640"/>
      </w:tblGrid>
      <w:tr w:rsidR="006A67C1" w:rsidTr="0046677D">
        <w:tc>
          <w:tcPr>
            <w:tcW w:w="8640" w:type="dxa"/>
            <w:shd w:val="clear" w:color="auto" w:fill="D9D9D9" w:themeFill="background1" w:themeFillShade="D9"/>
          </w:tcPr>
          <w:p w:rsidR="006A67C1" w:rsidRPr="0046677D" w:rsidRDefault="006A67C1" w:rsidP="0046677D">
            <w:pPr>
              <w:tabs>
                <w:tab w:val="left" w:pos="7920"/>
              </w:tabs>
              <w:ind w:left="9"/>
              <w:contextualSpacing/>
              <w:rPr>
                <w:rFonts w:ascii="SutonnyMJ" w:hAnsi="SutonnyMJ" w:cs="SutonnyMJ"/>
                <w:sz w:val="24"/>
              </w:rPr>
            </w:pPr>
            <w:r w:rsidRPr="0046677D">
              <w:rPr>
                <w:rFonts w:ascii="SutonnyMJ" w:hAnsi="SutonnyMJ" w:cs="SutonnyMJ"/>
                <w:sz w:val="24"/>
              </w:rPr>
              <w:t>evsjv‡`‡ki cÖ_g Mv‡g©›Um KvivLvbÑ wiqvR Mv‡g©›Um</w:t>
            </w:r>
          </w:p>
          <w:p w:rsidR="006A67C1" w:rsidRPr="006408BB" w:rsidRDefault="006A67C1" w:rsidP="006A67C1">
            <w:pPr>
              <w:pStyle w:val="ListParagraph"/>
              <w:tabs>
                <w:tab w:val="left" w:pos="7920"/>
              </w:tabs>
              <w:ind w:left="378" w:hanging="369"/>
              <w:rPr>
                <w:rFonts w:ascii="SutonnyMJ" w:hAnsi="SutonnyMJ" w:cs="SutonnyMJ"/>
                <w:b/>
                <w:sz w:val="24"/>
              </w:rPr>
            </w:pPr>
            <w:r w:rsidRPr="006408BB">
              <w:rPr>
                <w:rFonts w:ascii="SutonnyMJ" w:hAnsi="SutonnyMJ" w:cs="SutonnyMJ"/>
                <w:b/>
                <w:sz w:val="24"/>
              </w:rPr>
              <w:t xml:space="preserve">cwiPq: GwU evsjv‡`‡ki cÖ_g †cvkvK ißvwbKviK cÖwZôvb </w:t>
            </w:r>
          </w:p>
          <w:p w:rsidR="006A67C1" w:rsidRPr="006408BB" w:rsidRDefault="006A67C1" w:rsidP="006A67C1">
            <w:pPr>
              <w:pStyle w:val="ListParagraph"/>
              <w:tabs>
                <w:tab w:val="left" w:pos="7920"/>
              </w:tabs>
              <w:ind w:left="378" w:hanging="369"/>
              <w:rPr>
                <w:rFonts w:ascii="SutonnyMJ" w:hAnsi="SutonnyMJ" w:cs="SutonnyMJ"/>
                <w:b/>
                <w:sz w:val="24"/>
              </w:rPr>
            </w:pPr>
            <w:r w:rsidRPr="006408BB">
              <w:rPr>
                <w:rFonts w:ascii="SutonnyMJ" w:hAnsi="SutonnyMJ" w:cs="SutonnyMJ"/>
                <w:b/>
                <w:sz w:val="24"/>
              </w:rPr>
              <w:t>cÖwZôv: 1973</w:t>
            </w:r>
          </w:p>
          <w:p w:rsidR="006A67C1" w:rsidRPr="006408BB" w:rsidRDefault="006A67C1" w:rsidP="006A67C1">
            <w:pPr>
              <w:pStyle w:val="ListParagraph"/>
              <w:tabs>
                <w:tab w:val="left" w:pos="7920"/>
              </w:tabs>
              <w:ind w:left="378" w:hanging="369"/>
              <w:rPr>
                <w:rFonts w:ascii="SutonnyMJ" w:hAnsi="SutonnyMJ" w:cs="SutonnyMJ"/>
                <w:b/>
                <w:sz w:val="24"/>
              </w:rPr>
            </w:pPr>
            <w:r w:rsidRPr="006408BB">
              <w:rPr>
                <w:rFonts w:ascii="SutonnyMJ" w:hAnsi="SutonnyMJ" w:cs="SutonnyMJ"/>
                <w:b/>
                <w:sz w:val="24"/>
              </w:rPr>
              <w:t>we.`ª: evsjv‡`k †_‡K ˆZwi †cvkv‡Ki cÖ_g PvjvbwU ißvwb nq: 1978 mv‡j d«v‡Ý (GwU wQj I‡fb kvU© cY¨)</w:t>
            </w:r>
          </w:p>
          <w:p w:rsidR="006A67C1" w:rsidRPr="006408BB" w:rsidRDefault="006A67C1" w:rsidP="006A67C1">
            <w:pPr>
              <w:pStyle w:val="ListParagraph"/>
              <w:tabs>
                <w:tab w:val="left" w:pos="7920"/>
              </w:tabs>
              <w:ind w:left="378" w:hanging="369"/>
              <w:rPr>
                <w:rFonts w:ascii="SutonnyMJ" w:hAnsi="SutonnyMJ" w:cs="SutonnyMJ"/>
                <w:sz w:val="24"/>
              </w:rPr>
            </w:pPr>
            <w:r w:rsidRPr="006408BB">
              <w:rPr>
                <w:rFonts w:ascii="SutonnyMJ" w:hAnsi="SutonnyMJ" w:cs="SutonnyMJ"/>
                <w:sz w:val="24"/>
              </w:rPr>
              <w:t>we‡k¦ †cvkvK ißvwb‡Z evsjv‡`‡ki Ae¯’vbÑ 2q [cÖ_g Pxb]</w:t>
            </w:r>
          </w:p>
          <w:p w:rsidR="006A67C1" w:rsidRDefault="006A67C1" w:rsidP="006A67C1">
            <w:pPr>
              <w:tabs>
                <w:tab w:val="left" w:pos="7920"/>
              </w:tabs>
              <w:ind w:left="378" w:hanging="369"/>
              <w:contextualSpacing/>
              <w:rPr>
                <w:rFonts w:ascii="SutonnyMJ" w:hAnsi="SutonnyMJ" w:cs="SutonnyMJ"/>
                <w:sz w:val="24"/>
              </w:rPr>
            </w:pPr>
            <w:r w:rsidRPr="006408BB">
              <w:rPr>
                <w:rFonts w:ascii="SutonnyMJ" w:hAnsi="SutonnyMJ" w:cs="SutonnyMJ"/>
                <w:b/>
                <w:sz w:val="24"/>
              </w:rPr>
              <w:t xml:space="preserve">m~Î: </w:t>
            </w:r>
            <w:r w:rsidRPr="006408BB">
              <w:rPr>
                <w:rFonts w:ascii="SutonnyMJ" w:hAnsi="SutonnyMJ" w:cs="SutonnyMJ"/>
                <w:sz w:val="24"/>
              </w:rPr>
              <w:t>cÖ_g Av‡jvÑ 16 b‡f¤^i, 2019</w:t>
            </w:r>
          </w:p>
        </w:tc>
      </w:tr>
    </w:tbl>
    <w:p w:rsidR="0022323B" w:rsidRPr="006408BB" w:rsidRDefault="0022323B" w:rsidP="0022323B">
      <w:pPr>
        <w:tabs>
          <w:tab w:val="left" w:pos="360"/>
        </w:tabs>
        <w:jc w:val="both"/>
        <w:rPr>
          <w:rFonts w:ascii="SutonnyMJ" w:hAnsi="SutonnyMJ" w:cs="SutonnyMJ"/>
          <w:sz w:val="24"/>
        </w:rPr>
      </w:pPr>
      <w:r w:rsidRPr="006408BB">
        <w:rPr>
          <w:rFonts w:ascii="SutonnyMJ" w:hAnsi="SutonnyMJ" w:cs="SutonnyMJ"/>
          <w:sz w:val="24"/>
        </w:rPr>
        <w:t>ˆZwi †cvkvK `yB cÖKvi: 01) I‡fb Iq¨vi</w:t>
      </w:r>
      <w:r w:rsidRPr="006408BB">
        <w:rPr>
          <w:rFonts w:ascii="SutonnyMJ" w:hAnsi="SutonnyMJ" w:cs="SutonnyMJ"/>
          <w:sz w:val="24"/>
        </w:rPr>
        <w:tab/>
        <w:t>(2) bxU Iq¨vi</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1982 mv‡j evsjv‡`‡k †cvkvK KviLvbvi msL¨v wQj : 47wU</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eZ©gv‡b wewRGgBGi m`m¨ †cvkvK KviLvbv i‡q‡Q: 4,300wU</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2018-2019 A_©eQ‡i †cvkvK ißvwb Avq wQj : 3 nvRvi 413 †KvwU Wjvi ev 34.13 wewjqb gvwK©b Wjvi</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2017-18 A_©eQ‡ii †P‡q 2018-19 A_©eQ‡ii †P‡q †cvkvK ißvwb‡Z Avq †e‡o‡Q- 11 `kwgK 49 kZvsk</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†cvkvK Lv‡Zi c‡Y¨i g‡a¨ †ewk ißvwb nq: I‡fb cY¨</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evsjv‡`k we‡k^ †cvkvK ißvwb K‡i : 40wUiI †ewk †`‡k</w:t>
      </w:r>
    </w:p>
    <w:p w:rsidR="0022323B" w:rsidRPr="0072368A" w:rsidRDefault="0022323B" w:rsidP="002C6E6E">
      <w:pPr>
        <w:numPr>
          <w:ilvl w:val="0"/>
          <w:numId w:val="81"/>
        </w:numPr>
        <w:tabs>
          <w:tab w:val="left" w:pos="360"/>
        </w:tabs>
        <w:ind w:left="360" w:hanging="360"/>
        <w:jc w:val="both"/>
        <w:rPr>
          <w:rFonts w:ascii="SutonnyMJ" w:eastAsia="SutonnyMJ" w:hAnsi="SutonnyMJ" w:cs="SutonnyMJ"/>
          <w:color w:val="000000" w:themeColor="text1"/>
          <w:sz w:val="26"/>
        </w:rPr>
      </w:pPr>
      <w:r w:rsidRPr="006408BB">
        <w:rPr>
          <w:rFonts w:ascii="SutonnyMJ" w:eastAsia="SutonnyMJ" w:hAnsi="SutonnyMJ" w:cs="SutonnyMJ"/>
          <w:sz w:val="26"/>
        </w:rPr>
        <w:t>eZ©gv‡b †`‡k †</w:t>
      </w:r>
      <w:r w:rsidRPr="0072368A">
        <w:rPr>
          <w:rFonts w:ascii="SutonnyMJ" w:eastAsia="SutonnyMJ" w:hAnsi="SutonnyMJ" w:cs="SutonnyMJ"/>
          <w:color w:val="000000" w:themeColor="text1"/>
          <w:sz w:val="26"/>
        </w:rPr>
        <w:t>cvkvK kÖwg‡K</w:t>
      </w:r>
      <w:r w:rsidR="0072368A" w:rsidRPr="0072368A">
        <w:rPr>
          <w:rFonts w:ascii="SutonnyMJ" w:eastAsia="SutonnyMJ" w:hAnsi="SutonnyMJ" w:cs="SutonnyMJ"/>
          <w:color w:val="000000" w:themeColor="text1"/>
          <w:sz w:val="26"/>
        </w:rPr>
        <w:t>i</w:t>
      </w:r>
      <w:r w:rsidRPr="0072368A">
        <w:rPr>
          <w:rFonts w:ascii="SutonnyMJ" w:eastAsia="SutonnyMJ" w:hAnsi="SutonnyMJ" w:cs="SutonnyMJ"/>
          <w:color w:val="000000" w:themeColor="text1"/>
          <w:sz w:val="26"/>
        </w:rPr>
        <w:t xml:space="preserve"> msL¨v- 4.00 wgwjqb (cÖvq)</w:t>
      </w:r>
    </w:p>
    <w:p w:rsidR="0022323B" w:rsidRPr="006408BB" w:rsidRDefault="0022323B" w:rsidP="002C6E6E">
      <w:pPr>
        <w:numPr>
          <w:ilvl w:val="0"/>
          <w:numId w:val="81"/>
        </w:numPr>
        <w:tabs>
          <w:tab w:val="left" w:pos="360"/>
        </w:tabs>
        <w:ind w:left="360" w:hanging="360"/>
        <w:jc w:val="both"/>
        <w:rPr>
          <w:rFonts w:ascii="SutonnyMJ" w:eastAsia="SutonnyMJ" w:hAnsi="SutonnyMJ" w:cs="SutonnyMJ"/>
          <w:sz w:val="26"/>
        </w:rPr>
      </w:pPr>
      <w:r w:rsidRPr="0072368A">
        <w:rPr>
          <w:rFonts w:ascii="SutonnyMJ" w:eastAsia="SutonnyMJ" w:hAnsi="SutonnyMJ" w:cs="SutonnyMJ"/>
          <w:color w:val="000000" w:themeColor="text1"/>
          <w:sz w:val="24"/>
        </w:rPr>
        <w:t>†cvkvK Lv‡Z bvix kÖwg‡Ki kZKiv</w:t>
      </w:r>
      <w:r w:rsidRPr="006408BB">
        <w:rPr>
          <w:rFonts w:ascii="SutonnyMJ" w:eastAsia="SutonnyMJ" w:hAnsi="SutonnyMJ" w:cs="SutonnyMJ"/>
          <w:sz w:val="24"/>
        </w:rPr>
        <w:t xml:space="preserve"> nvi: 83%</w:t>
      </w:r>
    </w:p>
    <w:p w:rsidR="0022323B" w:rsidRPr="006408BB" w:rsidRDefault="0022323B" w:rsidP="0022323B">
      <w:pPr>
        <w:tabs>
          <w:tab w:val="left" w:pos="360"/>
          <w:tab w:val="left" w:pos="7920"/>
        </w:tabs>
        <w:jc w:val="both"/>
        <w:rPr>
          <w:rFonts w:ascii="SutonnyMJ" w:hAnsi="SutonnyMJ" w:cs="SutonnyMJ"/>
          <w:b/>
          <w:sz w:val="24"/>
        </w:rPr>
      </w:pPr>
      <w:r w:rsidRPr="006408BB">
        <w:rPr>
          <w:rFonts w:ascii="SutonnyMJ" w:hAnsi="SutonnyMJ" w:cs="SutonnyMJ"/>
          <w:b/>
          <w:sz w:val="24"/>
        </w:rPr>
        <w:t>†`kwfwËK †cvkvK kÖwg‡Ki gvwmK gRywi</w:t>
      </w:r>
    </w:p>
    <w:tbl>
      <w:tblPr>
        <w:tblStyle w:val="TableGrid"/>
        <w:tblW w:w="0" w:type="auto"/>
        <w:jc w:val="center"/>
        <w:tblLook w:val="04A0" w:firstRow="1" w:lastRow="0" w:firstColumn="1" w:lastColumn="0" w:noHBand="0" w:noVBand="1"/>
      </w:tblPr>
      <w:tblGrid>
        <w:gridCol w:w="2572"/>
        <w:gridCol w:w="2572"/>
      </w:tblGrid>
      <w:tr w:rsidR="0022323B" w:rsidRPr="006408BB" w:rsidTr="00644E8A">
        <w:trPr>
          <w:trHeight w:val="249"/>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†`k</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gRywi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Zzi¯‹</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340</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Pxb</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326</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wf‡qZbvg</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180</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jvIm</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128</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lastRenderedPageBreak/>
              <w:t>evsjv‡`k</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95</w:t>
            </w:r>
          </w:p>
        </w:tc>
      </w:tr>
    </w:tbl>
    <w:p w:rsidR="0022323B" w:rsidRPr="006408BB" w:rsidRDefault="0022323B" w:rsidP="0022323B">
      <w:pPr>
        <w:tabs>
          <w:tab w:val="left" w:pos="360"/>
          <w:tab w:val="left" w:pos="7920"/>
        </w:tabs>
        <w:jc w:val="right"/>
        <w:rPr>
          <w:rFonts w:ascii="SutonnyMJ" w:hAnsi="SutonnyMJ" w:cs="SutonnyMJ"/>
          <w:sz w:val="24"/>
        </w:rPr>
      </w:pPr>
      <w:r w:rsidRPr="006408BB">
        <w:rPr>
          <w:rFonts w:ascii="SutonnyMJ" w:hAnsi="SutonnyMJ" w:cs="SutonnyMJ"/>
          <w:b/>
          <w:sz w:val="24"/>
        </w:rPr>
        <w:t>m~Î:</w:t>
      </w:r>
      <w:r w:rsidRPr="006408BB">
        <w:rPr>
          <w:rFonts w:ascii="SutonnyMJ" w:hAnsi="SutonnyMJ" w:cs="SutonnyMJ"/>
          <w:sz w:val="24"/>
        </w:rPr>
        <w:t xml:space="preserve"> Rv÷-÷vBjÑ 2019</w:t>
      </w:r>
    </w:p>
    <w:p w:rsidR="0022323B" w:rsidRPr="006408BB" w:rsidRDefault="0022323B" w:rsidP="0022323B">
      <w:pPr>
        <w:tabs>
          <w:tab w:val="left" w:pos="360"/>
          <w:tab w:val="left" w:pos="7920"/>
        </w:tabs>
        <w:jc w:val="both"/>
        <w:rPr>
          <w:rFonts w:ascii="SutonnyMJ" w:hAnsi="SutonnyMJ" w:cs="SutonnyMJ"/>
          <w:b/>
          <w:sz w:val="24"/>
        </w:rPr>
      </w:pPr>
      <w:r w:rsidRPr="006408BB">
        <w:rPr>
          <w:rFonts w:ascii="SutonnyMJ" w:hAnsi="SutonnyMJ" w:cs="SutonnyMJ"/>
          <w:b/>
          <w:sz w:val="24"/>
        </w:rPr>
        <w:t>2018-19 A_© eQ‡i kxl© cY¨ ißvwb Avq</w:t>
      </w:r>
    </w:p>
    <w:tbl>
      <w:tblPr>
        <w:tblStyle w:val="TableGrid"/>
        <w:tblW w:w="0" w:type="auto"/>
        <w:jc w:val="center"/>
        <w:tblLook w:val="04A0" w:firstRow="1" w:lastRow="0" w:firstColumn="1" w:lastColumn="0" w:noHBand="0" w:noVBand="1"/>
      </w:tblPr>
      <w:tblGrid>
        <w:gridCol w:w="2572"/>
        <w:gridCol w:w="2572"/>
      </w:tblGrid>
      <w:tr w:rsidR="0022323B" w:rsidRPr="006408BB" w:rsidTr="00644E8A">
        <w:trPr>
          <w:trHeight w:val="249"/>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LvZ</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ißvwb Avq</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ˆZwi †cvkvK</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3413 †KvwU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PvgovRvZ cY¨</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101 †KvwU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 xml:space="preserve">K…wl </w:t>
            </w:r>
            <w:r w:rsidRPr="0072368A">
              <w:rPr>
                <w:rFonts w:ascii="SutonnyMJ" w:hAnsi="SutonnyMJ" w:cs="SutonnyMJ"/>
                <w:color w:val="000000" w:themeColor="text1"/>
                <w:sz w:val="24"/>
              </w:rPr>
              <w:t>c</w:t>
            </w:r>
            <w:r w:rsidR="0072368A" w:rsidRPr="0072368A">
              <w:rPr>
                <w:rFonts w:ascii="SutonnyMJ" w:hAnsi="SutonnyMJ" w:cs="SutonnyMJ"/>
                <w:color w:val="000000" w:themeColor="text1"/>
                <w:sz w:val="24"/>
              </w:rPr>
              <w:t>ª</w:t>
            </w:r>
            <w:r w:rsidRPr="0072368A">
              <w:rPr>
                <w:rFonts w:ascii="SutonnyMJ" w:hAnsi="SutonnyMJ" w:cs="SutonnyMJ"/>
                <w:color w:val="000000" w:themeColor="text1"/>
                <w:sz w:val="24"/>
              </w:rPr>
              <w:t>wµqvRvZ cY¨</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90.89 †KvwU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cvU I cvURvZ cY¨</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81 †KvwU Wjvi</w:t>
            </w:r>
          </w:p>
        </w:tc>
      </w:tr>
    </w:tbl>
    <w:p w:rsidR="0022323B" w:rsidRPr="006408BB" w:rsidRDefault="0022323B" w:rsidP="0022323B">
      <w:pPr>
        <w:tabs>
          <w:tab w:val="left" w:pos="360"/>
          <w:tab w:val="left" w:pos="7920"/>
        </w:tabs>
        <w:jc w:val="right"/>
        <w:rPr>
          <w:rFonts w:ascii="SutonnyMJ" w:hAnsi="SutonnyMJ" w:cs="SutonnyMJ"/>
          <w:sz w:val="24"/>
        </w:rPr>
      </w:pPr>
      <w:r w:rsidRPr="006408BB">
        <w:rPr>
          <w:rFonts w:ascii="SutonnyMJ" w:hAnsi="SutonnyMJ" w:cs="SutonnyMJ"/>
          <w:b/>
          <w:sz w:val="24"/>
        </w:rPr>
        <w:t>Drm:</w:t>
      </w:r>
      <w:r w:rsidRPr="006408BB">
        <w:rPr>
          <w:rFonts w:ascii="SutonnyMJ" w:hAnsi="SutonnyMJ" w:cs="SutonnyMJ"/>
          <w:sz w:val="24"/>
        </w:rPr>
        <w:t xml:space="preserve"> ißvwb Dbœqb ey¨‡ivi cÖwZ‡e`bÑ 2019</w:t>
      </w:r>
    </w:p>
    <w:p w:rsidR="0022323B" w:rsidRPr="006408BB" w:rsidRDefault="0022323B" w:rsidP="0022323B">
      <w:pPr>
        <w:tabs>
          <w:tab w:val="left" w:pos="360"/>
          <w:tab w:val="left" w:pos="7920"/>
        </w:tabs>
        <w:jc w:val="both"/>
        <w:rPr>
          <w:rFonts w:ascii="SutonnyMJ" w:hAnsi="SutonnyMJ" w:cs="SutonnyMJ"/>
          <w:b/>
          <w:sz w:val="24"/>
        </w:rPr>
      </w:pPr>
      <w:r w:rsidRPr="006408BB">
        <w:rPr>
          <w:rFonts w:ascii="SutonnyMJ" w:hAnsi="SutonnyMJ" w:cs="SutonnyMJ"/>
          <w:b/>
          <w:sz w:val="24"/>
        </w:rPr>
        <w:t>hy³iv‡óª †cvkvK ißvwb‡Z kxl© 3wU †`k</w:t>
      </w:r>
    </w:p>
    <w:tbl>
      <w:tblPr>
        <w:tblStyle w:val="TableGrid"/>
        <w:tblW w:w="0" w:type="auto"/>
        <w:jc w:val="center"/>
        <w:tblLook w:val="04A0" w:firstRow="1" w:lastRow="0" w:firstColumn="1" w:lastColumn="0" w:noHBand="0" w:noVBand="1"/>
      </w:tblPr>
      <w:tblGrid>
        <w:gridCol w:w="2572"/>
        <w:gridCol w:w="2572"/>
      </w:tblGrid>
      <w:tr w:rsidR="0022323B" w:rsidRPr="006408BB" w:rsidTr="00644E8A">
        <w:trPr>
          <w:trHeight w:val="249"/>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†`k</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gRywi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Pxb</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1446 †KvwU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wf‡qZbvg</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780 †KvwU Wjvi</w:t>
            </w:r>
          </w:p>
        </w:tc>
      </w:tr>
      <w:tr w:rsidR="0022323B" w:rsidRPr="006408BB" w:rsidTr="00644E8A">
        <w:trPr>
          <w:trHeight w:val="280"/>
          <w:jc w:val="center"/>
        </w:trPr>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evsjv‡`k</w:t>
            </w:r>
          </w:p>
        </w:tc>
        <w:tc>
          <w:tcPr>
            <w:tcW w:w="257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356 †KvwU Wjvi</w:t>
            </w:r>
          </w:p>
        </w:tc>
      </w:tr>
    </w:tbl>
    <w:p w:rsidR="0022323B" w:rsidRPr="006408BB" w:rsidRDefault="0022323B" w:rsidP="0022323B">
      <w:pPr>
        <w:tabs>
          <w:tab w:val="left" w:pos="360"/>
          <w:tab w:val="left" w:pos="7920"/>
        </w:tabs>
        <w:jc w:val="right"/>
        <w:rPr>
          <w:rFonts w:ascii="SutonnyMJ" w:hAnsi="SutonnyMJ" w:cs="SutonnyMJ"/>
          <w:sz w:val="24"/>
        </w:rPr>
      </w:pPr>
      <w:r w:rsidRPr="006408BB">
        <w:rPr>
          <w:rFonts w:ascii="SutonnyMJ" w:hAnsi="SutonnyMJ" w:cs="SutonnyMJ"/>
          <w:b/>
          <w:sz w:val="24"/>
        </w:rPr>
        <w:t>Z_¨m~Î:</w:t>
      </w:r>
      <w:r w:rsidRPr="006408BB">
        <w:rPr>
          <w:rFonts w:ascii="SutonnyMJ" w:hAnsi="SutonnyMJ" w:cs="SutonnyMJ"/>
          <w:sz w:val="24"/>
        </w:rPr>
        <w:t xml:space="preserve"> cÖ_g Av‡jv 10 †m‡Þ¤^i, 2019</w:t>
      </w:r>
    </w:p>
    <w:p w:rsidR="0022323B" w:rsidRPr="006408BB" w:rsidRDefault="0022323B" w:rsidP="0022323B">
      <w:pPr>
        <w:tabs>
          <w:tab w:val="left" w:pos="360"/>
        </w:tabs>
        <w:jc w:val="center"/>
        <w:rPr>
          <w:rFonts w:ascii="Times New Roman" w:hAnsi="Times New Roman" w:cs="Calibri"/>
          <w:b/>
          <w:shd w:val="clear" w:color="auto" w:fill="FFFFFF"/>
        </w:rPr>
      </w:pPr>
      <w:r w:rsidRPr="006408BB">
        <w:rPr>
          <w:rFonts w:ascii="Times New Roman" w:hAnsi="Times New Roman" w:cs="Calibri"/>
          <w:b/>
          <w:shd w:val="clear" w:color="auto" w:fill="F2F2F2" w:themeFill="background1" w:themeFillShade="F2"/>
        </w:rPr>
        <w:t>BGMEA</w:t>
      </w:r>
    </w:p>
    <w:p w:rsidR="0022323B" w:rsidRPr="006408BB" w:rsidRDefault="0022323B" w:rsidP="002C6E6E">
      <w:pPr>
        <w:numPr>
          <w:ilvl w:val="0"/>
          <w:numId w:val="82"/>
        </w:numPr>
        <w:tabs>
          <w:tab w:val="left" w:pos="360"/>
        </w:tabs>
        <w:ind w:left="360" w:hanging="360"/>
        <w:jc w:val="both"/>
        <w:rPr>
          <w:rFonts w:ascii="Times New Roman" w:eastAsia="Times New Roman" w:hAnsi="Times New Roman" w:cs="Times New Roman"/>
          <w:sz w:val="24"/>
        </w:rPr>
      </w:pPr>
      <w:r w:rsidRPr="006408BB">
        <w:rPr>
          <w:rFonts w:ascii="SutonnyMJ" w:eastAsia="Times New Roman" w:hAnsi="SutonnyMJ" w:cs="Times New Roman"/>
          <w:b/>
          <w:sz w:val="24"/>
        </w:rPr>
        <w:t>c~Y©iƒc:</w:t>
      </w:r>
      <w:r w:rsidRPr="006408BB">
        <w:rPr>
          <w:rFonts w:ascii="Times New Roman" w:eastAsia="Times New Roman" w:hAnsi="Times New Roman" w:cs="Times New Roman"/>
        </w:rPr>
        <w:t>The Bangladesh Garment Manufacturers and Exporters Association</w:t>
      </w:r>
    </w:p>
    <w:p w:rsidR="0022323B" w:rsidRPr="006408BB" w:rsidRDefault="0022323B" w:rsidP="002C6E6E">
      <w:pPr>
        <w:numPr>
          <w:ilvl w:val="0"/>
          <w:numId w:val="82"/>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cwiPq:</w:t>
      </w:r>
      <w:r w:rsidRPr="006408BB">
        <w:rPr>
          <w:rFonts w:ascii="SutonnyMJ" w:eastAsia="SutonnyMJ" w:hAnsi="SutonnyMJ" w:cs="SutonnyMJ"/>
          <w:sz w:val="24"/>
        </w:rPr>
        <w:t>evsjv‡`‡ki ˆZwi †cvkvK Lv‡Zi me©e„nr msMVb</w:t>
      </w:r>
    </w:p>
    <w:p w:rsidR="0022323B" w:rsidRPr="006408BB" w:rsidRDefault="0022323B" w:rsidP="002C6E6E">
      <w:pPr>
        <w:numPr>
          <w:ilvl w:val="0"/>
          <w:numId w:val="82"/>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1983</w:t>
      </w:r>
    </w:p>
    <w:p w:rsidR="0022323B" w:rsidRPr="006408BB" w:rsidRDefault="0022323B" w:rsidP="002C6E6E">
      <w:pPr>
        <w:numPr>
          <w:ilvl w:val="0"/>
          <w:numId w:val="82"/>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sz w:val="24"/>
        </w:rPr>
        <w:t xml:space="preserve"> KvIivb evRvi</w:t>
      </w:r>
    </w:p>
    <w:p w:rsidR="0022323B" w:rsidRPr="00361969" w:rsidRDefault="0022323B" w:rsidP="002C6E6E">
      <w:pPr>
        <w:numPr>
          <w:ilvl w:val="0"/>
          <w:numId w:val="82"/>
        </w:numPr>
        <w:tabs>
          <w:tab w:val="left" w:pos="360"/>
        </w:tabs>
        <w:ind w:left="360" w:hanging="360"/>
        <w:jc w:val="both"/>
        <w:rPr>
          <w:rFonts w:ascii="SutonnyMJ" w:eastAsia="SutonnyMJ" w:hAnsi="SutonnyMJ" w:cs="SutonnyMJ"/>
          <w:sz w:val="24"/>
        </w:rPr>
      </w:pPr>
      <w:r w:rsidRPr="00361969">
        <w:rPr>
          <w:rFonts w:ascii="SutonnyMJ" w:eastAsia="SutonnyMJ" w:hAnsi="SutonnyMJ" w:cs="SutonnyMJ"/>
          <w:b/>
          <w:sz w:val="24"/>
        </w:rPr>
        <w:t>eZ©gvb mfvcwZ:</w:t>
      </w:r>
      <w:r w:rsidRPr="00361969">
        <w:rPr>
          <w:rFonts w:ascii="SutonnyMJ" w:eastAsia="SutonnyMJ" w:hAnsi="SutonnyMJ" w:cs="SutonnyMJ"/>
          <w:sz w:val="24"/>
        </w:rPr>
        <w:t xml:space="preserve"> iæevbv nK [wewRGgBG Gi cÖ_g bvix mfvcwZ| wZwb XvKv DË‡ii cÖqvZ †gqi Avwbmyj nK Gi mnag</w:t>
      </w:r>
      <w:r w:rsidR="0072368A" w:rsidRPr="00361969">
        <w:rPr>
          <w:rFonts w:ascii="SutonnyMJ" w:eastAsia="SutonnyMJ" w:hAnsi="SutonnyMJ" w:cs="SutonnyMJ"/>
          <w:sz w:val="24"/>
        </w:rPr>
        <w:t>x</w:t>
      </w:r>
      <w:r w:rsidRPr="00361969">
        <w:rPr>
          <w:rFonts w:ascii="SutonnyMJ" w:eastAsia="SutonnyMJ" w:hAnsi="SutonnyMJ" w:cs="SutonnyMJ"/>
          <w:sz w:val="24"/>
        </w:rPr>
        <w:t>©bx]</w:t>
      </w:r>
    </w:p>
    <w:p w:rsidR="0022323B" w:rsidRPr="006408BB" w:rsidRDefault="0022323B" w:rsidP="002C6E6E">
      <w:pPr>
        <w:numPr>
          <w:ilvl w:val="0"/>
          <w:numId w:val="82"/>
        </w:numPr>
        <w:tabs>
          <w:tab w:val="left" w:pos="360"/>
        </w:tabs>
        <w:ind w:left="360" w:hanging="360"/>
        <w:jc w:val="both"/>
        <w:rPr>
          <w:rFonts w:ascii="SutonnyMJ" w:eastAsia="SutonnyMJ" w:hAnsi="SutonnyMJ" w:cs="SutonnyMJ"/>
          <w:sz w:val="24"/>
        </w:rPr>
      </w:pPr>
      <w:r w:rsidRPr="006408BB">
        <w:rPr>
          <w:rFonts w:cs="Calibri"/>
          <w:b/>
        </w:rPr>
        <w:t>BGMEA</w:t>
      </w:r>
      <w:r w:rsidRPr="006408BB">
        <w:rPr>
          <w:rFonts w:cs="Calibri"/>
          <w:b/>
          <w:sz w:val="24"/>
        </w:rPr>
        <w:t>-</w:t>
      </w:r>
      <w:r w:rsidRPr="006408BB">
        <w:rPr>
          <w:rFonts w:ascii="SutonnyMJ" w:eastAsia="SutonnyMJ" w:hAnsi="SutonnyMJ" w:cs="SutonnyMJ"/>
          <w:b/>
          <w:sz w:val="24"/>
        </w:rPr>
        <w:t>Gi m`m¨:</w:t>
      </w:r>
      <w:r w:rsidRPr="006408BB">
        <w:rPr>
          <w:rFonts w:ascii="SutonnyMJ" w:eastAsia="SutonnyMJ" w:hAnsi="SutonnyMJ" w:cs="SutonnyMJ"/>
          <w:sz w:val="24"/>
        </w:rPr>
        <w:t xml:space="preserve"> ˆZwi †cvkvK Lv‡Zi 4300wU KviLvbv</w:t>
      </w:r>
    </w:p>
    <w:p w:rsidR="0022323B" w:rsidRPr="006408BB" w:rsidRDefault="0022323B" w:rsidP="002C6E6E">
      <w:pPr>
        <w:numPr>
          <w:ilvl w:val="0"/>
          <w:numId w:val="82"/>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jÿ¨:</w:t>
      </w:r>
      <w:r w:rsidRPr="006408BB">
        <w:rPr>
          <w:rFonts w:ascii="SutonnyMJ" w:eastAsia="SutonnyMJ" w:hAnsi="SutonnyMJ" w:cs="SutonnyMJ"/>
          <w:sz w:val="24"/>
        </w:rPr>
        <w:t xml:space="preserve"> ˆe‡`wkK gy`ªv Avq‡K msnZ Kivi j‡ÿ¨ ˆZwi †cvkvK wk‡íi ¯^v_© iÿv Kiv</w:t>
      </w:r>
    </w:p>
    <w:p w:rsidR="0022323B" w:rsidRPr="006408BB" w:rsidRDefault="0022323B" w:rsidP="002C6E6E">
      <w:pPr>
        <w:numPr>
          <w:ilvl w:val="0"/>
          <w:numId w:val="82"/>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D‡Ïk¨:</w:t>
      </w:r>
      <w:r w:rsidRPr="006408BB">
        <w:rPr>
          <w:rFonts w:ascii="SutonnyMJ" w:eastAsia="SutonnyMJ" w:hAnsi="SutonnyMJ" w:cs="SutonnyMJ"/>
          <w:sz w:val="24"/>
        </w:rPr>
        <w:t xml:space="preserve"> ‡cvkvK Lv‡Z wb‡qvwRZ kÖwgK‡`i cÖvc¨ AwaKvi Ges my‡hvM myweav wbwðZ Kiv</w:t>
      </w:r>
    </w:p>
    <w:p w:rsidR="0022323B" w:rsidRPr="006408BB" w:rsidRDefault="0022323B" w:rsidP="0022323B">
      <w:pPr>
        <w:tabs>
          <w:tab w:val="left" w:pos="360"/>
        </w:tabs>
        <w:jc w:val="center"/>
        <w:rPr>
          <w:rFonts w:cs="Calibri"/>
          <w:b/>
          <w:sz w:val="10"/>
          <w:shd w:val="clear" w:color="auto" w:fill="D9D9D9"/>
        </w:rPr>
      </w:pPr>
    </w:p>
    <w:p w:rsidR="0022323B" w:rsidRPr="006408BB" w:rsidRDefault="0022323B" w:rsidP="0022323B">
      <w:pPr>
        <w:tabs>
          <w:tab w:val="left" w:pos="360"/>
        </w:tabs>
        <w:jc w:val="center"/>
        <w:rPr>
          <w:rFonts w:ascii="Times New Roman" w:eastAsia="SutonnyMJ" w:hAnsi="Times New Roman" w:cs="SutonnyMJ"/>
          <w:b/>
          <w:sz w:val="30"/>
          <w:shd w:val="clear" w:color="auto" w:fill="FFFFFF"/>
        </w:rPr>
      </w:pPr>
      <w:r w:rsidRPr="006408BB">
        <w:rPr>
          <w:rFonts w:ascii="Times New Roman" w:hAnsi="Times New Roman" w:cs="Calibri"/>
          <w:b/>
          <w:shd w:val="clear" w:color="auto" w:fill="F2F2F2" w:themeFill="background1" w:themeFillShade="F2"/>
        </w:rPr>
        <w:t>BKMEA</w:t>
      </w:r>
    </w:p>
    <w:p w:rsidR="0022323B" w:rsidRPr="006408BB" w:rsidRDefault="0022323B" w:rsidP="002C6E6E">
      <w:pPr>
        <w:numPr>
          <w:ilvl w:val="0"/>
          <w:numId w:val="83"/>
        </w:numPr>
        <w:tabs>
          <w:tab w:val="left" w:pos="360"/>
        </w:tabs>
        <w:ind w:left="360" w:hanging="360"/>
        <w:rPr>
          <w:rFonts w:ascii="Times New Roman" w:eastAsia="Times New Roman" w:hAnsi="Times New Roman" w:cs="Times New Roman"/>
          <w:b/>
          <w:sz w:val="26"/>
        </w:rPr>
      </w:pPr>
      <w:r w:rsidRPr="006408BB">
        <w:rPr>
          <w:rFonts w:ascii="SutonnyMJ" w:eastAsia="Times New Roman" w:hAnsi="SutonnyMJ" w:cs="Times New Roman"/>
          <w:b/>
          <w:sz w:val="24"/>
        </w:rPr>
        <w:t>c~Y©iƒc:</w:t>
      </w:r>
      <w:r w:rsidRPr="006408BB">
        <w:rPr>
          <w:rFonts w:ascii="Times New Roman" w:eastAsia="Times New Roman" w:hAnsi="Times New Roman" w:cs="Times New Roman"/>
        </w:rPr>
        <w:t xml:space="preserve"> Bangladesh Knitwear Manufacturers and Exporters Association</w:t>
      </w:r>
    </w:p>
    <w:p w:rsidR="0022323B" w:rsidRPr="006408BB" w:rsidRDefault="0022323B" w:rsidP="002C6E6E">
      <w:pPr>
        <w:numPr>
          <w:ilvl w:val="0"/>
          <w:numId w:val="83"/>
        </w:numPr>
        <w:tabs>
          <w:tab w:val="left" w:pos="360"/>
        </w:tabs>
        <w:ind w:left="360" w:hanging="360"/>
        <w:rPr>
          <w:rFonts w:ascii="Times New Roman" w:eastAsia="Times New Roman" w:hAnsi="Times New Roman" w:cs="Times New Roman"/>
          <w:b/>
          <w:sz w:val="24"/>
        </w:rPr>
      </w:pPr>
      <w:r w:rsidRPr="006408BB">
        <w:rPr>
          <w:rFonts w:ascii="SutonnyMJ" w:eastAsia="SutonnyMJ" w:hAnsi="SutonnyMJ" w:cs="SutonnyMJ"/>
          <w:b/>
          <w:sz w:val="24"/>
        </w:rPr>
        <w:t>cwiPq:</w:t>
      </w:r>
      <w:r w:rsidRPr="006408BB">
        <w:rPr>
          <w:rFonts w:ascii="SutonnyMJ" w:eastAsia="SutonnyMJ" w:hAnsi="SutonnyMJ" w:cs="SutonnyMJ"/>
          <w:sz w:val="24"/>
        </w:rPr>
        <w:t>evsjv‡`k bxUIq¨vi ˆZwiKvix I ißvwbKviK‡`i msMVb</w:t>
      </w:r>
    </w:p>
    <w:p w:rsidR="0022323B" w:rsidRPr="006408BB" w:rsidRDefault="0022323B" w:rsidP="002C6E6E">
      <w:pPr>
        <w:numPr>
          <w:ilvl w:val="0"/>
          <w:numId w:val="83"/>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1996</w:t>
      </w:r>
    </w:p>
    <w:p w:rsidR="0022323B" w:rsidRPr="006408BB" w:rsidRDefault="0022323B" w:rsidP="002C6E6E">
      <w:pPr>
        <w:numPr>
          <w:ilvl w:val="0"/>
          <w:numId w:val="83"/>
        </w:numPr>
        <w:tabs>
          <w:tab w:val="left" w:pos="360"/>
        </w:tabs>
        <w:ind w:left="360" w:hanging="360"/>
        <w:rPr>
          <w:rFonts w:ascii="SutonnyMJ" w:eastAsia="SutonnyMJ" w:hAnsi="SutonnyMJ" w:cs="SutonnyMJ"/>
          <w:b/>
          <w:sz w:val="26"/>
        </w:rPr>
      </w:pPr>
      <w:r w:rsidRPr="006408BB">
        <w:rPr>
          <w:rFonts w:cs="Calibri"/>
          <w:b/>
        </w:rPr>
        <w:t>BKMEA</w:t>
      </w:r>
      <w:r w:rsidRPr="006408BB">
        <w:rPr>
          <w:rFonts w:cs="Calibri"/>
          <w:b/>
          <w:sz w:val="26"/>
        </w:rPr>
        <w:t xml:space="preserve">- </w:t>
      </w:r>
      <w:r w:rsidRPr="006408BB">
        <w:rPr>
          <w:rFonts w:ascii="SutonnyMJ" w:eastAsia="SutonnyMJ" w:hAnsi="SutonnyMJ" w:cs="SutonnyMJ"/>
          <w:b/>
          <w:sz w:val="24"/>
        </w:rPr>
        <w:t>Gi m`m¨:</w:t>
      </w:r>
      <w:r w:rsidRPr="006408BB">
        <w:rPr>
          <w:rFonts w:ascii="SutonnyMJ" w:eastAsia="SutonnyMJ" w:hAnsi="SutonnyMJ" w:cs="SutonnyMJ"/>
          <w:sz w:val="24"/>
        </w:rPr>
        <w:t xml:space="preserve"> bxUIq¨vi ˆZwi Ges ißvwbKvix 2000 KviLvbv</w:t>
      </w:r>
    </w:p>
    <w:p w:rsidR="0022323B" w:rsidRPr="009C353D" w:rsidRDefault="0022323B" w:rsidP="002C6E6E">
      <w:pPr>
        <w:numPr>
          <w:ilvl w:val="0"/>
          <w:numId w:val="83"/>
        </w:numPr>
        <w:tabs>
          <w:tab w:val="left" w:pos="360"/>
        </w:tabs>
        <w:ind w:left="360" w:hanging="360"/>
        <w:rPr>
          <w:rFonts w:ascii="SutonnyMJ" w:eastAsia="SutonnyMJ" w:hAnsi="SutonnyMJ" w:cs="SutonnyMJ"/>
          <w:color w:val="FF0000"/>
          <w:sz w:val="24"/>
        </w:rPr>
      </w:pPr>
      <w:r w:rsidRPr="006408BB">
        <w:rPr>
          <w:rFonts w:ascii="SutonnyMJ" w:eastAsia="SutonnyMJ" w:hAnsi="SutonnyMJ" w:cs="SutonnyMJ"/>
          <w:b/>
          <w:sz w:val="24"/>
        </w:rPr>
        <w:t>jÿ¨</w:t>
      </w:r>
      <w:r w:rsidRPr="006408BB">
        <w:rPr>
          <w:rFonts w:ascii="SutonnyMJ" w:eastAsia="SutonnyMJ" w:hAnsi="SutonnyMJ" w:cs="SutonnyMJ"/>
          <w:b/>
          <w:sz w:val="24"/>
        </w:rPr>
        <w:tab/>
        <w:t>:</w:t>
      </w:r>
      <w:r w:rsidRPr="006408BB">
        <w:rPr>
          <w:rFonts w:ascii="SutonnyMJ" w:eastAsia="SutonnyMJ" w:hAnsi="SutonnyMJ" w:cs="SutonnyMJ"/>
          <w:sz w:val="24"/>
        </w:rPr>
        <w:t xml:space="preserve"> bxUIq¨vi Lv‡Zi †UKmB Dbœqb </w:t>
      </w:r>
      <w:r w:rsidR="0072368A">
        <w:rPr>
          <w:rFonts w:ascii="SutonnyMJ" w:eastAsia="SutonnyMJ" w:hAnsi="SutonnyMJ" w:cs="SutonnyMJ"/>
          <w:color w:val="FF0000"/>
          <w:sz w:val="24"/>
        </w:rPr>
        <w:t>wbwðZKiY</w:t>
      </w:r>
    </w:p>
    <w:p w:rsidR="0022323B" w:rsidRPr="006408BB" w:rsidRDefault="0022323B" w:rsidP="002C6E6E">
      <w:pPr>
        <w:numPr>
          <w:ilvl w:val="0"/>
          <w:numId w:val="83"/>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D‡Ïk¨:</w:t>
      </w:r>
      <w:r w:rsidRPr="006408BB">
        <w:rPr>
          <w:rFonts w:ascii="SutonnyMJ" w:eastAsia="SutonnyMJ" w:hAnsi="SutonnyMJ" w:cs="SutonnyMJ"/>
          <w:sz w:val="24"/>
        </w:rPr>
        <w:t xml:space="preserve"> bxUIq¨vi Lv‡Z wb‡qvwRZ kÖwgK Ges D‡`¨v³v‡`i AwaKvi Ges ¯^v_© msiÿY </w:t>
      </w:r>
    </w:p>
    <w:p w:rsidR="0022323B" w:rsidRPr="009C353D" w:rsidRDefault="0022323B" w:rsidP="009C353D">
      <w:pPr>
        <w:tabs>
          <w:tab w:val="left" w:pos="360"/>
        </w:tabs>
        <w:rPr>
          <w:rFonts w:cs="Calibri"/>
          <w:b/>
          <w:sz w:val="10"/>
          <w:shd w:val="clear" w:color="auto" w:fill="D9D9D9"/>
        </w:rPr>
      </w:pPr>
      <w:r w:rsidRPr="009C353D">
        <w:rPr>
          <w:rFonts w:ascii="SutonnyMJ" w:eastAsia="SutonnyMJ" w:hAnsi="SutonnyMJ" w:cs="SutonnyMJ"/>
          <w:sz w:val="24"/>
        </w:rPr>
        <w:t>evsjv‡`‡k bxUIq¨vi Lv‡Zi m‡e©v”P msMVb</w:t>
      </w:r>
      <w:r w:rsidRPr="009C353D">
        <w:rPr>
          <w:rFonts w:ascii="SutonnyMJ" w:eastAsia="SutonnyMJ" w:hAnsi="SutonnyMJ" w:cs="SutonnyMJ"/>
          <w:b/>
          <w:sz w:val="24"/>
        </w:rPr>
        <w:tab/>
      </w:r>
    </w:p>
    <w:p w:rsidR="0022323B" w:rsidRPr="006408BB" w:rsidRDefault="0022323B" w:rsidP="009C353D">
      <w:pPr>
        <w:tabs>
          <w:tab w:val="left" w:pos="360"/>
        </w:tabs>
        <w:jc w:val="center"/>
        <w:rPr>
          <w:rFonts w:ascii="Times New Roman" w:eastAsia="SutonnyMJ" w:hAnsi="Times New Roman" w:cs="SutonnyMJ"/>
          <w:b/>
          <w:sz w:val="24"/>
          <w:shd w:val="clear" w:color="auto" w:fill="FFFFFF"/>
        </w:rPr>
      </w:pPr>
      <w:r w:rsidRPr="006408BB">
        <w:rPr>
          <w:rFonts w:ascii="Times New Roman" w:hAnsi="Times New Roman" w:cs="Calibri"/>
          <w:b/>
        </w:rPr>
        <w:t>BTMC</w:t>
      </w:r>
    </w:p>
    <w:p w:rsidR="0022323B" w:rsidRPr="006408BB" w:rsidRDefault="0022323B" w:rsidP="002C6E6E">
      <w:pPr>
        <w:numPr>
          <w:ilvl w:val="0"/>
          <w:numId w:val="84"/>
        </w:numPr>
        <w:tabs>
          <w:tab w:val="left" w:pos="360"/>
        </w:tabs>
        <w:jc w:val="both"/>
        <w:rPr>
          <w:rFonts w:ascii="Times New Roman" w:eastAsia="Times New Roman" w:hAnsi="Times New Roman" w:cs="Times New Roman"/>
          <w:sz w:val="24"/>
        </w:rPr>
      </w:pPr>
      <w:r w:rsidRPr="006408BB">
        <w:rPr>
          <w:rFonts w:ascii="SutonnyMJ" w:eastAsia="Times New Roman" w:hAnsi="SutonnyMJ" w:cs="Times New Roman"/>
          <w:b/>
          <w:sz w:val="24"/>
        </w:rPr>
        <w:t>c~Y©iƒc</w:t>
      </w:r>
      <w:r w:rsidRPr="006408BB">
        <w:rPr>
          <w:rFonts w:ascii="Times New Roman" w:eastAsia="Times New Roman" w:hAnsi="Times New Roman" w:cs="Times New Roman"/>
          <w:b/>
        </w:rPr>
        <w:t>:</w:t>
      </w:r>
      <w:r w:rsidRPr="006408BB">
        <w:rPr>
          <w:rFonts w:ascii="Times New Roman" w:eastAsia="Times New Roman" w:hAnsi="Times New Roman" w:cs="Times New Roman"/>
        </w:rPr>
        <w:t xml:space="preserve"> Bangladesh Textile </w:t>
      </w:r>
      <w:r w:rsidR="0072368A" w:rsidRPr="009A1440">
        <w:rPr>
          <w:rFonts w:ascii="Times New Roman" w:eastAsia="Times New Roman" w:hAnsi="Times New Roman" w:cs="Times New Roman"/>
          <w:color w:val="000000" w:themeColor="text1"/>
        </w:rPr>
        <w:t>M</w:t>
      </w:r>
      <w:r w:rsidR="009A1440" w:rsidRPr="009A1440">
        <w:rPr>
          <w:rFonts w:ascii="Times New Roman" w:eastAsia="Times New Roman" w:hAnsi="Times New Roman" w:cs="Times New Roman"/>
          <w:color w:val="000000" w:themeColor="text1"/>
        </w:rPr>
        <w:t>i</w:t>
      </w:r>
      <w:r w:rsidRPr="009A1440">
        <w:rPr>
          <w:rFonts w:ascii="Times New Roman" w:eastAsia="Times New Roman" w:hAnsi="Times New Roman" w:cs="Times New Roman"/>
          <w:color w:val="000000" w:themeColor="text1"/>
        </w:rPr>
        <w:t xml:space="preserve">lls </w:t>
      </w:r>
      <w:r w:rsidRPr="006408BB">
        <w:rPr>
          <w:rFonts w:ascii="Times New Roman" w:eastAsia="Times New Roman" w:hAnsi="Times New Roman" w:cs="Times New Roman"/>
        </w:rPr>
        <w:t>Corporation</w:t>
      </w:r>
    </w:p>
    <w:p w:rsidR="0022323B" w:rsidRPr="006408BB" w:rsidRDefault="0022323B" w:rsidP="002C6E6E">
      <w:pPr>
        <w:numPr>
          <w:ilvl w:val="0"/>
          <w:numId w:val="84"/>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cÖwZôv: 1972</w:t>
      </w:r>
    </w:p>
    <w:p w:rsidR="0022323B" w:rsidRPr="006408BB" w:rsidRDefault="0022323B" w:rsidP="002C6E6E">
      <w:pPr>
        <w:numPr>
          <w:ilvl w:val="0"/>
          <w:numId w:val="84"/>
        </w:numPr>
        <w:tabs>
          <w:tab w:val="left" w:pos="360"/>
        </w:tabs>
        <w:ind w:left="360" w:hanging="360"/>
        <w:jc w:val="both"/>
        <w:rPr>
          <w:rFonts w:ascii="SutonnyMJ" w:eastAsia="SutonnyMJ" w:hAnsi="SutonnyMJ" w:cs="SutonnyMJ"/>
          <w:sz w:val="24"/>
        </w:rPr>
      </w:pPr>
      <w:r w:rsidRPr="006408BB">
        <w:rPr>
          <w:rFonts w:ascii="Times New Roman" w:eastAsia="Times New Roman" w:hAnsi="Times New Roman" w:cs="Times New Roman"/>
          <w:b/>
        </w:rPr>
        <w:t>BTMC</w:t>
      </w:r>
      <w:r w:rsidRPr="006408BB">
        <w:rPr>
          <w:rFonts w:cs="Calibri"/>
          <w:b/>
          <w:sz w:val="24"/>
        </w:rPr>
        <w:t>-</w:t>
      </w:r>
      <w:r w:rsidRPr="006408BB">
        <w:rPr>
          <w:rFonts w:ascii="SutonnyMJ" w:eastAsia="SutonnyMJ" w:hAnsi="SutonnyMJ" w:cs="SutonnyMJ"/>
          <w:b/>
          <w:sz w:val="24"/>
        </w:rPr>
        <w:t>Gi m`m¨:</w:t>
      </w:r>
      <w:r w:rsidRPr="006408BB">
        <w:rPr>
          <w:rFonts w:ascii="SutonnyMJ" w:eastAsia="SutonnyMJ" w:hAnsi="SutonnyMJ" w:cs="SutonnyMJ"/>
          <w:sz w:val="24"/>
        </w:rPr>
        <w:t xml:space="preserve"> ivóªxq gvwjKvbvaxb 18wU e¯¿ KviLvbv</w:t>
      </w:r>
    </w:p>
    <w:p w:rsidR="0022323B" w:rsidRPr="006408BB" w:rsidRDefault="0022323B" w:rsidP="002C6E6E">
      <w:pPr>
        <w:numPr>
          <w:ilvl w:val="0"/>
          <w:numId w:val="84"/>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lastRenderedPageBreak/>
        <w:t>jÿ¨</w:t>
      </w:r>
      <w:r w:rsidRPr="006408BB">
        <w:rPr>
          <w:rFonts w:ascii="SutonnyMJ" w:eastAsia="SutonnyMJ" w:hAnsi="SutonnyMJ" w:cs="SutonnyMJ"/>
          <w:b/>
          <w:sz w:val="24"/>
        </w:rPr>
        <w:tab/>
        <w:t>:</w:t>
      </w:r>
      <w:r w:rsidRPr="006408BB">
        <w:rPr>
          <w:rFonts w:ascii="SutonnyMJ" w:eastAsia="SutonnyMJ" w:hAnsi="SutonnyMJ" w:cs="SutonnyMJ"/>
          <w:sz w:val="24"/>
        </w:rPr>
        <w:t xml:space="preserve"> e¯¿Lv‡Z †`kxq Pvwn`vc~iY I Kg©ms¯’vb m„wói j‡ÿ</w:t>
      </w:r>
      <w:r w:rsidRPr="009A1440">
        <w:rPr>
          <w:rFonts w:ascii="SutonnyMJ" w:eastAsia="SutonnyMJ" w:hAnsi="SutonnyMJ" w:cs="SutonnyMJ"/>
          <w:color w:val="000000" w:themeColor="text1"/>
          <w:sz w:val="24"/>
        </w:rPr>
        <w:t xml:space="preserve">¨ </w:t>
      </w:r>
      <w:r w:rsidR="009A1440" w:rsidRPr="009A1440">
        <w:rPr>
          <w:rFonts w:ascii="SutonnyMJ" w:eastAsia="SutonnyMJ" w:hAnsi="SutonnyMJ" w:cs="SutonnyMJ"/>
          <w:color w:val="000000" w:themeColor="text1"/>
          <w:sz w:val="24"/>
        </w:rPr>
        <w:t>†`wk</w:t>
      </w:r>
      <w:r w:rsidR="009C353D" w:rsidRPr="009A1440">
        <w:rPr>
          <w:rFonts w:ascii="SutonnyMJ" w:eastAsia="SutonnyMJ" w:hAnsi="SutonnyMJ" w:cs="SutonnyMJ"/>
          <w:color w:val="000000" w:themeColor="text1"/>
          <w:sz w:val="24"/>
        </w:rPr>
        <w:t>-</w:t>
      </w:r>
      <w:r w:rsidRPr="009A1440">
        <w:rPr>
          <w:rFonts w:ascii="SutonnyMJ" w:eastAsia="SutonnyMJ" w:hAnsi="SutonnyMJ" w:cs="SutonnyMJ"/>
          <w:color w:val="000000" w:themeColor="text1"/>
          <w:sz w:val="24"/>
        </w:rPr>
        <w:t>we‡`</w:t>
      </w:r>
      <w:r w:rsidR="009A1440" w:rsidRPr="009A1440">
        <w:rPr>
          <w:rFonts w:ascii="SutonnyMJ" w:eastAsia="SutonnyMJ" w:hAnsi="SutonnyMJ" w:cs="SutonnyMJ"/>
          <w:color w:val="000000" w:themeColor="text1"/>
          <w:sz w:val="24"/>
        </w:rPr>
        <w:t>w</w:t>
      </w:r>
      <w:r w:rsidRPr="009A1440">
        <w:rPr>
          <w:rFonts w:ascii="SutonnyMJ" w:eastAsia="SutonnyMJ" w:hAnsi="SutonnyMJ" w:cs="SutonnyMJ"/>
          <w:color w:val="000000" w:themeColor="text1"/>
          <w:sz w:val="24"/>
        </w:rPr>
        <w:t>k †hŠ_ wewb‡qv</w:t>
      </w:r>
      <w:r w:rsidRPr="006408BB">
        <w:rPr>
          <w:rFonts w:ascii="SutonnyMJ" w:eastAsia="SutonnyMJ" w:hAnsi="SutonnyMJ" w:cs="SutonnyMJ"/>
          <w:sz w:val="24"/>
        </w:rPr>
        <w:t>‡Mi gva¨‡g eÜ wgjmg~n PvjyKiY Ges m¤ú‡`i h_vh_ e¨envi</w:t>
      </w:r>
    </w:p>
    <w:p w:rsidR="0022323B" w:rsidRPr="006408BB" w:rsidRDefault="0022323B" w:rsidP="0022323B">
      <w:pPr>
        <w:tabs>
          <w:tab w:val="left" w:pos="360"/>
        </w:tabs>
        <w:rPr>
          <w:rFonts w:ascii="SutonnyMJ" w:eastAsia="SutonnyMJ" w:hAnsi="SutonnyMJ" w:cs="SutonnyMJ"/>
          <w:b/>
          <w:sz w:val="6"/>
          <w:szCs w:val="28"/>
          <w:shd w:val="clear" w:color="auto" w:fill="BFBFBF"/>
        </w:rPr>
      </w:pPr>
    </w:p>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22323B" w:rsidRPr="006408BB" w:rsidRDefault="0022323B" w:rsidP="00CD3348">
      <w:pPr>
        <w:tabs>
          <w:tab w:val="left" w:pos="360"/>
          <w:tab w:val="left" w:pos="2340"/>
          <w:tab w:val="left" w:pos="4320"/>
          <w:tab w:val="left" w:pos="6480"/>
          <w:tab w:val="left" w:pos="8145"/>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wiqvR</w:t>
      </w:r>
      <w:r w:rsidR="009C353D">
        <w:rPr>
          <w:rFonts w:ascii="SutonnyMJ" w:hAnsi="SutonnyMJ" w:cs="Times New Roman"/>
          <w:b/>
          <w:sz w:val="24"/>
        </w:rPr>
        <w:t xml:space="preserve"> </w:t>
      </w:r>
      <w:r w:rsidRPr="006408BB">
        <w:rPr>
          <w:rFonts w:ascii="SutonnyMJ" w:hAnsi="SutonnyMJ" w:cs="Times New Roman"/>
          <w:b/>
          <w:sz w:val="24"/>
        </w:rPr>
        <w:t>Mv‡g©›Um cÖwZwôZ nq KZ mv‡j?</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1971 mv‡j</w:t>
      </w:r>
      <w:r w:rsidRPr="006408BB">
        <w:rPr>
          <w:rFonts w:ascii="SutonnyMJ" w:hAnsi="SutonnyMJ" w:cs="Times New Roman"/>
          <w:sz w:val="24"/>
        </w:rPr>
        <w:tab/>
        <w:t xml:space="preserve">L. </w:t>
      </w:r>
      <w:r w:rsidRPr="006408BB">
        <w:rPr>
          <w:rFonts w:ascii="SutonnyMJ" w:hAnsi="SutonnyMJ" w:cs="Times New Roman"/>
          <w:sz w:val="24"/>
          <w:u w:val="single"/>
        </w:rPr>
        <w:t>1973 mv‡j</w:t>
      </w:r>
      <w:r w:rsidRPr="006408BB">
        <w:rPr>
          <w:rFonts w:ascii="SutonnyMJ" w:hAnsi="SutonnyMJ" w:cs="Times New Roman"/>
          <w:sz w:val="24"/>
          <w:u w:val="single"/>
        </w:rPr>
        <w:tab/>
      </w:r>
      <w:r w:rsidRPr="006408BB">
        <w:rPr>
          <w:rFonts w:ascii="SutonnyMJ" w:hAnsi="SutonnyMJ" w:cs="Times New Roman"/>
          <w:sz w:val="24"/>
        </w:rPr>
        <w:t>M. 1975 mv‡j</w:t>
      </w:r>
      <w:r w:rsidRPr="006408BB">
        <w:rPr>
          <w:rFonts w:ascii="SutonnyMJ" w:hAnsi="SutonnyMJ" w:cs="Times New Roman"/>
          <w:sz w:val="24"/>
        </w:rPr>
        <w:tab/>
        <w:t>N. 1979 mv‡j</w:t>
      </w:r>
      <w:r w:rsidRPr="006408BB">
        <w:rPr>
          <w:rFonts w:ascii="SutonnyMJ" w:hAnsi="SutonnyMJ" w:cs="Times New Roman"/>
          <w:sz w:val="24"/>
        </w:rPr>
        <w:tab/>
      </w:r>
      <w:r w:rsidRPr="006408BB">
        <w:rPr>
          <w:rFonts w:ascii="SutonnyMJ" w:hAnsi="SutonnyMJ" w:cs="Times New Roman"/>
          <w:b/>
          <w:sz w:val="24"/>
          <w:shd w:val="clear" w:color="auto" w:fill="000000"/>
        </w:rPr>
        <w:t>01:</w:t>
      </w:r>
      <w:r w:rsidRPr="006408BB">
        <w:rPr>
          <w:rFonts w:ascii="SutonnyMJ" w:hAnsi="SutonnyMJ" w:cs="Times New Roman"/>
          <w:sz w:val="24"/>
          <w:shd w:val="clear" w:color="auto" w:fill="000000"/>
        </w:rPr>
        <w:t>L</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†cvkvK</w:t>
      </w:r>
      <w:r w:rsidR="009C353D">
        <w:rPr>
          <w:rFonts w:ascii="SutonnyMJ" w:hAnsi="SutonnyMJ" w:cs="Times New Roman"/>
          <w:b/>
          <w:sz w:val="24"/>
        </w:rPr>
        <w:t xml:space="preserve"> </w:t>
      </w:r>
      <w:r w:rsidRPr="006408BB">
        <w:rPr>
          <w:rFonts w:ascii="SutonnyMJ" w:hAnsi="SutonnyMJ" w:cs="Times New Roman"/>
          <w:b/>
          <w:sz w:val="24"/>
        </w:rPr>
        <w:t>ißvwb‡Z</w:t>
      </w:r>
      <w:r w:rsidR="009C353D">
        <w:rPr>
          <w:rFonts w:ascii="SutonnyMJ" w:hAnsi="SutonnyMJ" w:cs="Times New Roman"/>
          <w:b/>
          <w:sz w:val="24"/>
        </w:rPr>
        <w:t xml:space="preserve"> </w:t>
      </w:r>
      <w:r w:rsidRPr="006408BB">
        <w:rPr>
          <w:rFonts w:ascii="SutonnyMJ" w:hAnsi="SutonnyMJ" w:cs="Times New Roman"/>
          <w:b/>
          <w:sz w:val="24"/>
        </w:rPr>
        <w:t>evsjv‡`‡ki Ae¯’vb KZ?</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rPr>
        <w:t>cÖ_g</w:t>
      </w:r>
      <w:r w:rsidRPr="006408BB">
        <w:rPr>
          <w:rFonts w:ascii="SutonnyMJ" w:hAnsi="SutonnyMJ" w:cs="Times New Roman"/>
          <w:sz w:val="26"/>
        </w:rPr>
        <w:tab/>
      </w:r>
      <w:r w:rsidRPr="006408BB">
        <w:rPr>
          <w:rFonts w:ascii="SutonnyMJ" w:hAnsi="SutonnyMJ" w:cs="Times New Roman"/>
          <w:sz w:val="24"/>
        </w:rPr>
        <w:t xml:space="preserve">L. </w:t>
      </w:r>
      <w:r w:rsidRPr="006408BB">
        <w:rPr>
          <w:rFonts w:ascii="SutonnyMJ" w:hAnsi="SutonnyMJ" w:cs="Times New Roman"/>
          <w:u w:val="single"/>
        </w:rPr>
        <w:t>wØZxq</w:t>
      </w:r>
      <w:r w:rsidRPr="006408BB">
        <w:rPr>
          <w:rFonts w:ascii="SutonnyMJ" w:hAnsi="SutonnyMJ" w:cs="Times New Roman"/>
          <w:u w:val="single"/>
        </w:rPr>
        <w:tab/>
      </w:r>
      <w:r w:rsidRPr="006408BB">
        <w:rPr>
          <w:rFonts w:ascii="SutonnyMJ" w:hAnsi="SutonnyMJ" w:cs="Times New Roman"/>
          <w:sz w:val="24"/>
        </w:rPr>
        <w:t xml:space="preserve">M. </w:t>
      </w:r>
      <w:r w:rsidRPr="006408BB">
        <w:rPr>
          <w:rFonts w:ascii="SutonnyMJ" w:hAnsi="SutonnyMJ" w:cs="Times New Roman"/>
        </w:rPr>
        <w:t>Z…Zxq</w:t>
      </w:r>
      <w:r w:rsidRPr="006408BB">
        <w:rPr>
          <w:rFonts w:ascii="SutonnyMJ" w:hAnsi="SutonnyMJ" w:cs="Times New Roman"/>
        </w:rPr>
        <w:tab/>
      </w:r>
      <w:r w:rsidRPr="006408BB">
        <w:rPr>
          <w:rFonts w:ascii="SutonnyMJ" w:hAnsi="SutonnyMJ" w:cs="Times New Roman"/>
          <w:sz w:val="24"/>
        </w:rPr>
        <w:t xml:space="preserve">N. </w:t>
      </w:r>
      <w:r w:rsidRPr="006408BB">
        <w:rPr>
          <w:rFonts w:ascii="SutonnyMJ" w:hAnsi="SutonnyMJ" w:cs="Times New Roman"/>
        </w:rPr>
        <w:t>PZz_©</w:t>
      </w:r>
      <w:r w:rsidRPr="006408BB">
        <w:rPr>
          <w:rFonts w:ascii="SutonnyMJ" w:hAnsi="SutonnyMJ" w:cs="Times New Roman"/>
        </w:rPr>
        <w:tab/>
      </w:r>
      <w:r w:rsidRPr="006408BB">
        <w:rPr>
          <w:rFonts w:ascii="SutonnyMJ" w:hAnsi="SutonnyMJ" w:cs="Times New Roman"/>
          <w:b/>
          <w:sz w:val="24"/>
          <w:shd w:val="clear" w:color="auto" w:fill="000000"/>
        </w:rPr>
        <w:t>02:</w:t>
      </w:r>
      <w:r w:rsidRPr="006408BB">
        <w:rPr>
          <w:rFonts w:ascii="SutonnyMJ" w:hAnsi="SutonnyMJ" w:cs="Times New Roman"/>
          <w:sz w:val="24"/>
          <w:shd w:val="clear" w:color="auto" w:fill="000000"/>
        </w:rPr>
        <w:t>N</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r>
      <w:r w:rsidR="00A74ACD" w:rsidRPr="006408BB">
        <w:rPr>
          <w:rFonts w:ascii="Times New Roman" w:hAnsi="Times New Roman" w:cs="Times New Roman"/>
          <w:b/>
        </w:rPr>
        <w:t>Accor</w:t>
      </w:r>
      <w:r w:rsidRPr="006408BB">
        <w:rPr>
          <w:rFonts w:ascii="Times New Roman" w:hAnsi="Times New Roman" w:cs="Times New Roman"/>
          <w:b/>
        </w:rPr>
        <w:t>d</w:t>
      </w:r>
      <w:r w:rsidRPr="006408BB">
        <w:rPr>
          <w:rFonts w:ascii="SutonnyMJ" w:hAnsi="SutonnyMJ" w:cs="Times New Roman"/>
          <w:b/>
          <w:sz w:val="24"/>
        </w:rPr>
        <w:t xml:space="preserve"> †h †`kwfwËK</w:t>
      </w:r>
      <w:r w:rsidR="009C353D">
        <w:rPr>
          <w:rFonts w:ascii="SutonnyMJ" w:hAnsi="SutonnyMJ" w:cs="Times New Roman"/>
          <w:b/>
          <w:sz w:val="24"/>
        </w:rPr>
        <w:t xml:space="preserve"> </w:t>
      </w:r>
      <w:r w:rsidRPr="006408BB">
        <w:rPr>
          <w:rFonts w:ascii="SutonnyMJ" w:hAnsi="SutonnyMJ" w:cs="Times New Roman"/>
          <w:b/>
          <w:sz w:val="24"/>
        </w:rPr>
        <w:t>Mv‡g©›Um eªvÛ¸‡jvi</w:t>
      </w:r>
      <w:r w:rsidR="009C353D">
        <w:rPr>
          <w:rFonts w:ascii="SutonnyMJ" w:hAnsi="SutonnyMJ" w:cs="Times New Roman"/>
          <w:b/>
          <w:sz w:val="24"/>
        </w:rPr>
        <w:t xml:space="preserve"> </w:t>
      </w:r>
      <w:r w:rsidRPr="006408BB">
        <w:rPr>
          <w:rFonts w:ascii="SutonnyMJ" w:hAnsi="SutonnyMJ" w:cs="Times New Roman"/>
          <w:b/>
          <w:sz w:val="24"/>
        </w:rPr>
        <w:t>msMVbÑ</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 xml:space="preserve">K. </w:t>
      </w:r>
      <w:r w:rsidRPr="006408BB">
        <w:rPr>
          <w:rFonts w:ascii="Times New Roman" w:hAnsi="Times New Roman" w:cs="Times New Roman"/>
        </w:rPr>
        <w:t>UK</w:t>
      </w:r>
      <w:r w:rsidRPr="006408BB">
        <w:rPr>
          <w:rFonts w:ascii="SutonnyMJ" w:hAnsi="SutonnyMJ" w:cs="Times New Roman"/>
          <w:sz w:val="24"/>
        </w:rPr>
        <w:tab/>
        <w:t xml:space="preserve">L. </w:t>
      </w:r>
      <w:r w:rsidRPr="006408BB">
        <w:rPr>
          <w:rFonts w:ascii="Times New Roman" w:hAnsi="Times New Roman" w:cs="Times New Roman"/>
        </w:rPr>
        <w:t>USA</w:t>
      </w:r>
      <w:r w:rsidRPr="006408BB">
        <w:rPr>
          <w:rFonts w:ascii="SutonnyMJ" w:hAnsi="SutonnyMJ" w:cs="Times New Roman"/>
          <w:sz w:val="24"/>
        </w:rPr>
        <w:tab/>
        <w:t xml:space="preserve">M. </w:t>
      </w:r>
      <w:r w:rsidRPr="006408BB">
        <w:rPr>
          <w:rFonts w:ascii="Times New Roman" w:hAnsi="Times New Roman" w:cs="Times New Roman"/>
        </w:rPr>
        <w:t>AU</w:t>
      </w:r>
      <w:r w:rsidRPr="006408BB">
        <w:rPr>
          <w:rFonts w:ascii="SutonnyMJ" w:hAnsi="SutonnyMJ" w:cs="Times New Roman"/>
          <w:sz w:val="24"/>
        </w:rPr>
        <w:tab/>
        <w:t xml:space="preserve">N. </w:t>
      </w:r>
      <w:r w:rsidRPr="006408BB">
        <w:rPr>
          <w:rFonts w:ascii="Times New Roman" w:hAnsi="Times New Roman" w:cs="Times New Roman"/>
          <w:u w:val="single"/>
        </w:rPr>
        <w:t>EU</w:t>
      </w:r>
      <w:r w:rsidRPr="006408BB">
        <w:rPr>
          <w:rFonts w:ascii="Times New Roman" w:hAnsi="Times New Roman" w:cs="Times New Roman"/>
          <w:u w:val="single"/>
        </w:rPr>
        <w:tab/>
      </w:r>
      <w:r w:rsidRPr="006408BB">
        <w:rPr>
          <w:rFonts w:ascii="SutonnyMJ" w:hAnsi="SutonnyMJ" w:cs="Times New Roman"/>
          <w:b/>
          <w:sz w:val="24"/>
          <w:shd w:val="clear" w:color="auto" w:fill="000000"/>
        </w:rPr>
        <w:t>03:</w:t>
      </w:r>
      <w:r w:rsidRPr="006408BB">
        <w:rPr>
          <w:rFonts w:ascii="SutonnyMJ" w:hAnsi="SutonnyMJ" w:cs="Times New Roman"/>
          <w:sz w:val="24"/>
          <w:shd w:val="clear" w:color="auto" w:fill="000000"/>
        </w:rPr>
        <w:t>N</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Nirmala UI"/>
          <w:b/>
          <w:sz w:val="24"/>
        </w:rPr>
      </w:pPr>
      <w:r w:rsidRPr="006408BB">
        <w:rPr>
          <w:rFonts w:ascii="SutonnyMJ" w:hAnsi="SutonnyMJ" w:cs="Times New Roman"/>
          <w:b/>
          <w:sz w:val="24"/>
        </w:rPr>
        <w:t>04.</w:t>
      </w:r>
      <w:r w:rsidRPr="006408BB">
        <w:rPr>
          <w:rFonts w:ascii="SutonnyMJ" w:hAnsi="SutonnyMJ" w:cs="Times New Roman"/>
          <w:b/>
          <w:sz w:val="24"/>
        </w:rPr>
        <w:tab/>
      </w:r>
      <w:r w:rsidRPr="006408BB">
        <w:rPr>
          <w:rFonts w:ascii="Times New Roman" w:hAnsi="Times New Roman" w:cs="Times New Roman"/>
          <w:b/>
        </w:rPr>
        <w:t>BGMEA-</w:t>
      </w:r>
      <w:r w:rsidRPr="006408BB">
        <w:rPr>
          <w:rFonts w:ascii="SutonnyMJ" w:hAnsi="SutonnyMJ" w:cs="Times New Roman"/>
          <w:b/>
          <w:sz w:val="24"/>
        </w:rPr>
        <w:t xml:space="preserve"> †Kv_vq</w:t>
      </w:r>
      <w:r w:rsidR="009C353D">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†m¸bevwMPv</w:t>
      </w:r>
      <w:r w:rsidRPr="006408BB">
        <w:rPr>
          <w:rFonts w:ascii="SutonnyMJ" w:hAnsi="SutonnyMJ" w:cs="Times New Roman"/>
          <w:sz w:val="24"/>
        </w:rPr>
        <w:tab/>
        <w:t>L. AvMviMuvI</w:t>
      </w:r>
      <w:r w:rsidRPr="006408BB">
        <w:rPr>
          <w:rFonts w:cs="Times New Roman"/>
          <w:sz w:val="24"/>
        </w:rPr>
        <w:tab/>
      </w:r>
      <w:r w:rsidRPr="006408BB">
        <w:rPr>
          <w:rFonts w:ascii="SutonnyMJ" w:hAnsi="SutonnyMJ" w:cs="Times New Roman"/>
          <w:sz w:val="24"/>
        </w:rPr>
        <w:t xml:space="preserve">M. </w:t>
      </w:r>
      <w:r w:rsidRPr="006408BB">
        <w:rPr>
          <w:rFonts w:ascii="SutonnyMJ" w:hAnsi="SutonnyMJ" w:cs="Times New Roman"/>
          <w:sz w:val="24"/>
          <w:u w:val="single"/>
        </w:rPr>
        <w:t>KvIivb</w:t>
      </w:r>
      <w:r w:rsidR="009C353D">
        <w:rPr>
          <w:rFonts w:ascii="SutonnyMJ" w:hAnsi="SutonnyMJ" w:cs="Times New Roman"/>
          <w:sz w:val="24"/>
          <w:u w:val="single"/>
        </w:rPr>
        <w:t xml:space="preserve"> </w:t>
      </w:r>
      <w:r w:rsidRPr="006408BB">
        <w:rPr>
          <w:rFonts w:ascii="SutonnyMJ" w:hAnsi="SutonnyMJ" w:cs="Times New Roman"/>
          <w:sz w:val="24"/>
          <w:u w:val="single"/>
        </w:rPr>
        <w:t>evRvi</w:t>
      </w:r>
      <w:r w:rsidRPr="006408BB">
        <w:rPr>
          <w:rFonts w:ascii="SutonnyMJ" w:hAnsi="SutonnyMJ" w:cs="Times New Roman"/>
          <w:sz w:val="24"/>
          <w:u w:val="single"/>
        </w:rPr>
        <w:tab/>
      </w:r>
      <w:r w:rsidRPr="006408BB">
        <w:rPr>
          <w:rFonts w:ascii="SutonnyMJ" w:hAnsi="SutonnyMJ" w:cs="Times New Roman"/>
          <w:sz w:val="24"/>
        </w:rPr>
        <w:t>N. MvRxcyi</w:t>
      </w:r>
      <w:r w:rsidRPr="006408BB">
        <w:rPr>
          <w:rFonts w:ascii="SutonnyMJ" w:hAnsi="SutonnyMJ" w:cs="Times New Roman"/>
          <w:sz w:val="24"/>
        </w:rPr>
        <w:tab/>
      </w:r>
      <w:r w:rsidRPr="006408BB">
        <w:rPr>
          <w:rFonts w:ascii="SutonnyMJ" w:hAnsi="SutonnyMJ" w:cs="Times New Roman"/>
          <w:b/>
          <w:sz w:val="24"/>
          <w:shd w:val="clear" w:color="auto" w:fill="000000"/>
        </w:rPr>
        <w:t>04:</w:t>
      </w:r>
      <w:r w:rsidRPr="006408BB">
        <w:rPr>
          <w:rFonts w:ascii="SutonnyMJ" w:hAnsi="SutonnyMJ" w:cs="Times New Roman"/>
          <w:sz w:val="24"/>
          <w:shd w:val="clear" w:color="auto" w:fill="000000"/>
        </w:rPr>
        <w:t>M</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b/>
          <w:sz w:val="24"/>
        </w:rPr>
      </w:pPr>
      <w:r w:rsidRPr="006408BB">
        <w:rPr>
          <w:rFonts w:ascii="SutonnyMJ" w:hAnsi="SutonnyMJ" w:cs="Times New Roman"/>
          <w:b/>
          <w:sz w:val="24"/>
        </w:rPr>
        <w:t>05.</w:t>
      </w:r>
      <w:r w:rsidRPr="006408BB">
        <w:rPr>
          <w:rFonts w:ascii="SutonnyMJ" w:hAnsi="SutonnyMJ" w:cs="Times New Roman"/>
          <w:b/>
          <w:sz w:val="24"/>
        </w:rPr>
        <w:tab/>
        <w:t>evsjv‡`k bxUIq¨vi ˆZwiKvix I ißvwbKviK</w:t>
      </w:r>
      <w:r w:rsidR="009C353D">
        <w:rPr>
          <w:rFonts w:ascii="SutonnyMJ" w:hAnsi="SutonnyMJ" w:cs="Times New Roman"/>
          <w:b/>
          <w:sz w:val="24"/>
        </w:rPr>
        <w:t xml:space="preserve"> </w:t>
      </w:r>
      <w:r w:rsidRPr="006408BB">
        <w:rPr>
          <w:rFonts w:ascii="SutonnyMJ" w:hAnsi="SutonnyMJ" w:cs="Times New Roman"/>
          <w:b/>
          <w:sz w:val="24"/>
        </w:rPr>
        <w:t>msMVb †KvbwU?</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Times New Roman" w:hAnsi="Times New Roman" w:cs="Times New Roman"/>
        </w:rPr>
        <w:t>BGMEA</w:t>
      </w:r>
      <w:r w:rsidRPr="006408BB">
        <w:rPr>
          <w:rFonts w:ascii="SutonnyMJ" w:hAnsi="SutonnyMJ" w:cs="Times New Roman"/>
          <w:sz w:val="24"/>
        </w:rPr>
        <w:tab/>
      </w:r>
      <w:r w:rsidRPr="006408BB">
        <w:rPr>
          <w:rFonts w:ascii="SutonnyMJ" w:hAnsi="SutonnyMJ" w:cs="Times New Roman"/>
          <w:spacing w:val="-6"/>
          <w:sz w:val="24"/>
        </w:rPr>
        <w:t xml:space="preserve">L. </w:t>
      </w:r>
      <w:r w:rsidRPr="006408BB">
        <w:rPr>
          <w:rFonts w:ascii="Times New Roman" w:hAnsi="Times New Roman" w:cs="Times New Roman"/>
          <w:spacing w:val="-6"/>
          <w:u w:val="single"/>
        </w:rPr>
        <w:t>BKMEA</w:t>
      </w:r>
      <w:r w:rsidRPr="006408BB">
        <w:rPr>
          <w:rFonts w:ascii="SutonnyMJ" w:hAnsi="SutonnyMJ" w:cs="Times New Roman"/>
          <w:spacing w:val="-6"/>
          <w:sz w:val="24"/>
          <w:u w:val="single"/>
        </w:rPr>
        <w:tab/>
      </w:r>
      <w:r w:rsidRPr="006408BB">
        <w:rPr>
          <w:rFonts w:ascii="SutonnyMJ" w:hAnsi="SutonnyMJ" w:cs="Times New Roman"/>
          <w:spacing w:val="-6"/>
          <w:sz w:val="24"/>
        </w:rPr>
        <w:t xml:space="preserve">M. </w:t>
      </w:r>
      <w:r w:rsidRPr="006408BB">
        <w:rPr>
          <w:rFonts w:ascii="Times New Roman" w:hAnsi="Times New Roman" w:cs="Times New Roman"/>
          <w:spacing w:val="-6"/>
        </w:rPr>
        <w:t>BTMC</w:t>
      </w:r>
      <w:r w:rsidRPr="006408BB">
        <w:rPr>
          <w:rFonts w:ascii="SutonnyMJ" w:hAnsi="SutonnyMJ" w:cs="Times New Roman"/>
          <w:spacing w:val="-6"/>
          <w:sz w:val="24"/>
        </w:rPr>
        <w:tab/>
      </w:r>
      <w:r w:rsidRPr="006408BB">
        <w:rPr>
          <w:rFonts w:ascii="SutonnyMJ" w:hAnsi="SutonnyMJ" w:cs="Times New Roman"/>
          <w:sz w:val="24"/>
        </w:rPr>
        <w:t xml:space="preserve">N. </w:t>
      </w:r>
      <w:r w:rsidRPr="006408BB">
        <w:rPr>
          <w:rFonts w:ascii="Times New Roman" w:hAnsi="Times New Roman" w:cs="Times New Roman"/>
        </w:rPr>
        <w:t>Alliance</w:t>
      </w:r>
      <w:r w:rsidRPr="006408BB">
        <w:rPr>
          <w:rFonts w:ascii="SutonnyMJ" w:hAnsi="SutonnyMJ" w:cs="Times New Roman"/>
          <w:sz w:val="24"/>
        </w:rPr>
        <w:tab/>
      </w:r>
      <w:r w:rsidRPr="006408BB">
        <w:rPr>
          <w:rFonts w:ascii="SutonnyMJ" w:hAnsi="SutonnyMJ" w:cs="Times New Roman"/>
          <w:b/>
          <w:sz w:val="24"/>
          <w:shd w:val="clear" w:color="auto" w:fill="000000"/>
        </w:rPr>
        <w:t>05:</w:t>
      </w:r>
      <w:r w:rsidRPr="006408BB">
        <w:rPr>
          <w:rFonts w:ascii="SutonnyMJ" w:hAnsi="SutonnyMJ" w:cs="Times New Roman"/>
          <w:sz w:val="24"/>
          <w:shd w:val="clear" w:color="auto" w:fill="000000"/>
        </w:rPr>
        <w:t>L</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b/>
          <w:spacing w:val="-6"/>
          <w:sz w:val="24"/>
        </w:rPr>
      </w:pPr>
      <w:r w:rsidRPr="006408BB">
        <w:rPr>
          <w:rFonts w:ascii="SutonnyMJ" w:hAnsi="SutonnyMJ" w:cs="Times New Roman"/>
          <w:b/>
          <w:spacing w:val="-6"/>
          <w:sz w:val="24"/>
        </w:rPr>
        <w:t>06.</w:t>
      </w:r>
      <w:r w:rsidRPr="006408BB">
        <w:rPr>
          <w:rFonts w:ascii="SutonnyMJ" w:hAnsi="SutonnyMJ" w:cs="Times New Roman"/>
          <w:b/>
          <w:spacing w:val="-6"/>
          <w:sz w:val="24"/>
        </w:rPr>
        <w:tab/>
        <w:t>ˆZwi †cvkvK</w:t>
      </w:r>
      <w:r w:rsidR="009C353D">
        <w:rPr>
          <w:rFonts w:ascii="SutonnyMJ" w:hAnsi="SutonnyMJ" w:cs="Times New Roman"/>
          <w:b/>
          <w:spacing w:val="-6"/>
          <w:sz w:val="24"/>
        </w:rPr>
        <w:t xml:space="preserve"> </w:t>
      </w:r>
      <w:r w:rsidRPr="006408BB">
        <w:rPr>
          <w:rFonts w:ascii="SutonnyMJ" w:hAnsi="SutonnyMJ" w:cs="Times New Roman"/>
          <w:b/>
          <w:spacing w:val="-6"/>
          <w:sz w:val="24"/>
        </w:rPr>
        <w:t>Lv‡Z</w:t>
      </w:r>
      <w:r w:rsidR="009C353D">
        <w:rPr>
          <w:rFonts w:ascii="SutonnyMJ" w:hAnsi="SutonnyMJ" w:cs="Times New Roman"/>
          <w:b/>
          <w:spacing w:val="-6"/>
          <w:sz w:val="24"/>
        </w:rPr>
        <w:t xml:space="preserve"> </w:t>
      </w:r>
      <w:r w:rsidRPr="006408BB">
        <w:rPr>
          <w:rFonts w:ascii="SutonnyMJ" w:hAnsi="SutonnyMJ" w:cs="Times New Roman"/>
          <w:b/>
          <w:spacing w:val="-6"/>
          <w:sz w:val="24"/>
        </w:rPr>
        <w:t>ißvwb</w:t>
      </w:r>
      <w:r w:rsidR="009C353D">
        <w:rPr>
          <w:rFonts w:ascii="SutonnyMJ" w:hAnsi="SutonnyMJ" w:cs="Times New Roman"/>
          <w:b/>
          <w:spacing w:val="-6"/>
          <w:sz w:val="24"/>
        </w:rPr>
        <w:t xml:space="preserve"> </w:t>
      </w:r>
      <w:r w:rsidRPr="006408BB">
        <w:rPr>
          <w:rFonts w:ascii="SutonnyMJ" w:hAnsi="SutonnyMJ" w:cs="Times New Roman"/>
          <w:b/>
          <w:spacing w:val="-6"/>
          <w:sz w:val="24"/>
        </w:rPr>
        <w:t>Avq KZ?</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81 †KvwUWjvi</w:t>
      </w:r>
      <w:r w:rsidRPr="006408BB">
        <w:rPr>
          <w:rFonts w:ascii="SutonnyMJ" w:hAnsi="SutonnyMJ" w:cs="Times New Roman"/>
          <w:sz w:val="24"/>
        </w:rPr>
        <w:tab/>
        <w:t>L. 90.89 †KvwUWjvi</w:t>
      </w:r>
      <w:r w:rsidRPr="006408BB">
        <w:rPr>
          <w:rFonts w:cs="Times New Roman"/>
          <w:sz w:val="24"/>
        </w:rPr>
        <w:tab/>
      </w:r>
      <w:r w:rsidRPr="006408BB">
        <w:rPr>
          <w:rFonts w:ascii="SutonnyMJ" w:hAnsi="SutonnyMJ" w:cs="Times New Roman"/>
          <w:sz w:val="24"/>
        </w:rPr>
        <w:t>M.</w:t>
      </w:r>
      <w:r w:rsidRPr="006408BB">
        <w:rPr>
          <w:rFonts w:ascii="SutonnyMJ" w:hAnsi="SutonnyMJ" w:cs="Times New Roman"/>
          <w:sz w:val="24"/>
          <w:u w:val="single"/>
        </w:rPr>
        <w:t>3413 †KvwUWjvi</w:t>
      </w:r>
      <w:r w:rsidRPr="006408BB">
        <w:rPr>
          <w:rFonts w:ascii="SutonnyMJ" w:hAnsi="SutonnyMJ" w:cs="Times New Roman"/>
          <w:sz w:val="24"/>
          <w:u w:val="single"/>
        </w:rPr>
        <w:tab/>
      </w:r>
      <w:r w:rsidRPr="006408BB">
        <w:rPr>
          <w:rFonts w:ascii="SutonnyMJ" w:hAnsi="SutonnyMJ" w:cs="Times New Roman"/>
          <w:sz w:val="24"/>
        </w:rPr>
        <w:t>N. 101 †KvwUWjvi</w:t>
      </w:r>
      <w:r w:rsidRPr="006408BB">
        <w:rPr>
          <w:rFonts w:ascii="SutonnyMJ" w:hAnsi="SutonnyMJ" w:cs="Times New Roman"/>
          <w:sz w:val="24"/>
        </w:rPr>
        <w:tab/>
      </w:r>
      <w:r w:rsidRPr="006408BB">
        <w:rPr>
          <w:rFonts w:ascii="SutonnyMJ" w:hAnsi="SutonnyMJ" w:cs="Times New Roman"/>
          <w:b/>
          <w:sz w:val="24"/>
          <w:shd w:val="clear" w:color="auto" w:fill="000000"/>
        </w:rPr>
        <w:t>06:</w:t>
      </w:r>
      <w:r w:rsidRPr="006408BB">
        <w:rPr>
          <w:rFonts w:ascii="SutonnyMJ" w:hAnsi="SutonnyMJ" w:cs="Times New Roman"/>
          <w:sz w:val="24"/>
          <w:shd w:val="clear" w:color="auto" w:fill="000000"/>
        </w:rPr>
        <w:t xml:space="preserve"> M</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b/>
          <w:sz w:val="24"/>
        </w:rPr>
      </w:pPr>
      <w:r w:rsidRPr="006408BB">
        <w:rPr>
          <w:rFonts w:ascii="SutonnyMJ" w:hAnsi="SutonnyMJ" w:cs="Times New Roman"/>
          <w:b/>
          <w:sz w:val="24"/>
        </w:rPr>
        <w:t>07.</w:t>
      </w:r>
      <w:r w:rsidRPr="006408BB">
        <w:rPr>
          <w:rFonts w:ascii="SutonnyMJ" w:hAnsi="SutonnyMJ" w:cs="Times New Roman"/>
          <w:b/>
          <w:sz w:val="24"/>
        </w:rPr>
        <w:tab/>
        <w:t>mv¤úªwZK</w:t>
      </w:r>
      <w:r w:rsidR="009C353D">
        <w:rPr>
          <w:rFonts w:ascii="SutonnyMJ" w:hAnsi="SutonnyMJ" w:cs="Times New Roman"/>
          <w:b/>
          <w:sz w:val="24"/>
        </w:rPr>
        <w:t xml:space="preserve"> </w:t>
      </w:r>
      <w:r w:rsidRPr="006408BB">
        <w:rPr>
          <w:rFonts w:ascii="SutonnyMJ" w:hAnsi="SutonnyMJ" w:cs="Times New Roman"/>
          <w:b/>
          <w:sz w:val="24"/>
        </w:rPr>
        <w:t>evwYR¨ hy‡× Rwo‡q</w:t>
      </w:r>
      <w:r w:rsidR="009C353D">
        <w:rPr>
          <w:rFonts w:ascii="SutonnyMJ" w:hAnsi="SutonnyMJ" w:cs="Times New Roman"/>
          <w:b/>
          <w:sz w:val="24"/>
        </w:rPr>
        <w:t xml:space="preserve"> </w:t>
      </w:r>
      <w:r w:rsidRPr="006408BB">
        <w:rPr>
          <w:rFonts w:ascii="SutonnyMJ" w:hAnsi="SutonnyMJ" w:cs="Times New Roman"/>
          <w:b/>
          <w:sz w:val="24"/>
        </w:rPr>
        <w:t>c‡i?</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sz w:val="24"/>
        </w:rPr>
        <w:tab/>
        <w:t>K. Pxb-fviZ</w:t>
      </w:r>
      <w:r w:rsidRPr="006408BB">
        <w:rPr>
          <w:rFonts w:ascii="SutonnyMJ" w:hAnsi="SutonnyMJ" w:cs="Times New Roman"/>
          <w:sz w:val="24"/>
        </w:rPr>
        <w:tab/>
        <w:t xml:space="preserve">L. </w:t>
      </w:r>
      <w:r w:rsidRPr="006408BB">
        <w:rPr>
          <w:rFonts w:ascii="SutonnyMJ" w:hAnsi="SutonnyMJ" w:cs="Times New Roman"/>
          <w:sz w:val="24"/>
          <w:u w:val="single"/>
        </w:rPr>
        <w:t>Pxb-</w:t>
      </w:r>
      <w:r w:rsidRPr="006408BB">
        <w:rPr>
          <w:rFonts w:ascii="Times New Roman" w:hAnsi="Times New Roman" w:cs="Times New Roman"/>
          <w:u w:val="single"/>
        </w:rPr>
        <w:t>USA</w:t>
      </w:r>
      <w:r w:rsidRPr="006408BB">
        <w:rPr>
          <w:rFonts w:ascii="Times New Roman" w:hAnsi="Times New Roman" w:cs="Times New Roman"/>
          <w:u w:val="single"/>
        </w:rPr>
        <w:tab/>
      </w:r>
      <w:r w:rsidRPr="006408BB">
        <w:rPr>
          <w:rFonts w:ascii="SutonnyMJ" w:hAnsi="SutonnyMJ" w:cs="Times New Roman"/>
          <w:sz w:val="24"/>
        </w:rPr>
        <w:t xml:space="preserve">M. </w:t>
      </w:r>
      <w:r w:rsidRPr="006408BB">
        <w:rPr>
          <w:rFonts w:ascii="Times New Roman" w:hAnsi="Times New Roman" w:cs="Times New Roman"/>
        </w:rPr>
        <w:t>USA-</w:t>
      </w:r>
      <w:r w:rsidRPr="006408BB">
        <w:rPr>
          <w:rFonts w:ascii="SutonnyMJ" w:hAnsi="SutonnyMJ" w:cs="Times New Roman"/>
          <w:sz w:val="24"/>
        </w:rPr>
        <w:t>Bivb</w:t>
      </w:r>
      <w:r w:rsidRPr="006408BB">
        <w:rPr>
          <w:rFonts w:ascii="SutonnyMJ" w:hAnsi="SutonnyMJ" w:cs="Times New Roman"/>
          <w:sz w:val="24"/>
        </w:rPr>
        <w:tab/>
        <w:t>N. ivwkqv-Pxb</w:t>
      </w:r>
      <w:r w:rsidRPr="006408BB">
        <w:rPr>
          <w:rFonts w:ascii="SutonnyMJ" w:hAnsi="SutonnyMJ" w:cs="Times New Roman"/>
          <w:sz w:val="24"/>
        </w:rPr>
        <w:tab/>
      </w:r>
      <w:r w:rsidRPr="006408BB">
        <w:rPr>
          <w:rFonts w:ascii="SutonnyMJ" w:hAnsi="SutonnyMJ" w:cs="Times New Roman"/>
          <w:b/>
          <w:sz w:val="24"/>
          <w:shd w:val="clear" w:color="auto" w:fill="000000"/>
        </w:rPr>
        <w:t>07:</w:t>
      </w:r>
      <w:r w:rsidRPr="006408BB">
        <w:rPr>
          <w:rFonts w:ascii="SutonnyMJ" w:hAnsi="SutonnyMJ" w:cs="Times New Roman"/>
          <w:sz w:val="24"/>
          <w:shd w:val="clear" w:color="auto" w:fill="000000"/>
        </w:rPr>
        <w:t>L</w:t>
      </w:r>
    </w:p>
    <w:p w:rsidR="0022323B" w:rsidRPr="006408BB" w:rsidRDefault="0022323B" w:rsidP="00CD3348">
      <w:pPr>
        <w:tabs>
          <w:tab w:val="left" w:pos="360"/>
          <w:tab w:val="left" w:pos="2340"/>
          <w:tab w:val="left" w:pos="4320"/>
          <w:tab w:val="left" w:pos="6480"/>
          <w:tab w:val="left" w:pos="8145"/>
        </w:tabs>
        <w:jc w:val="both"/>
        <w:rPr>
          <w:rFonts w:ascii="SutonnyMJ" w:hAnsi="SutonnyMJ" w:cs="Times New Roman"/>
          <w:b/>
          <w:sz w:val="24"/>
        </w:rPr>
      </w:pPr>
      <w:r w:rsidRPr="006408BB">
        <w:rPr>
          <w:rFonts w:ascii="SutonnyMJ" w:hAnsi="SutonnyMJ" w:cs="Times New Roman"/>
          <w:b/>
          <w:sz w:val="24"/>
        </w:rPr>
        <w:t>08.</w:t>
      </w:r>
      <w:r w:rsidRPr="006408BB">
        <w:rPr>
          <w:rFonts w:ascii="SutonnyMJ" w:hAnsi="SutonnyMJ" w:cs="Times New Roman"/>
          <w:b/>
          <w:sz w:val="24"/>
        </w:rPr>
        <w:tab/>
        <w:t>evsjv‡`‡ki ˆZwi †cvkvK</w:t>
      </w:r>
      <w:r w:rsidR="009C353D">
        <w:rPr>
          <w:rFonts w:ascii="SutonnyMJ" w:hAnsi="SutonnyMJ" w:cs="Times New Roman"/>
          <w:b/>
          <w:sz w:val="24"/>
        </w:rPr>
        <w:t xml:space="preserve"> </w:t>
      </w:r>
      <w:r w:rsidRPr="006408BB">
        <w:rPr>
          <w:rFonts w:ascii="SutonnyMJ" w:hAnsi="SutonnyMJ" w:cs="Times New Roman"/>
          <w:b/>
          <w:sz w:val="24"/>
        </w:rPr>
        <w:t>Lv‡Zi</w:t>
      </w:r>
      <w:r w:rsidR="009C353D">
        <w:rPr>
          <w:rFonts w:ascii="SutonnyMJ" w:hAnsi="SutonnyMJ" w:cs="Times New Roman"/>
          <w:b/>
          <w:sz w:val="24"/>
        </w:rPr>
        <w:t xml:space="preserve"> </w:t>
      </w:r>
      <w:r w:rsidRPr="006408BB">
        <w:rPr>
          <w:rFonts w:ascii="SutonnyMJ" w:hAnsi="SutonnyMJ" w:cs="Times New Roman"/>
          <w:b/>
          <w:sz w:val="24"/>
        </w:rPr>
        <w:t>me©e„nr</w:t>
      </w:r>
      <w:r w:rsidR="009C353D">
        <w:rPr>
          <w:rFonts w:ascii="SutonnyMJ" w:hAnsi="SutonnyMJ" w:cs="Times New Roman"/>
          <w:b/>
          <w:sz w:val="24"/>
        </w:rPr>
        <w:t xml:space="preserve"> </w:t>
      </w:r>
      <w:r w:rsidRPr="006408BB">
        <w:rPr>
          <w:rFonts w:ascii="SutonnyMJ" w:hAnsi="SutonnyMJ" w:cs="Times New Roman"/>
          <w:b/>
          <w:sz w:val="24"/>
        </w:rPr>
        <w:t>msNVb †KvbwU?</w:t>
      </w:r>
    </w:p>
    <w:p w:rsidR="0022323B" w:rsidRPr="006408BB" w:rsidRDefault="0022323B" w:rsidP="00CD3348">
      <w:pPr>
        <w:tabs>
          <w:tab w:val="left" w:pos="360"/>
          <w:tab w:val="left" w:pos="2340"/>
          <w:tab w:val="left" w:pos="4320"/>
          <w:tab w:val="left" w:pos="6480"/>
          <w:tab w:val="left" w:pos="8145"/>
        </w:tabs>
        <w:ind w:left="360" w:hanging="360"/>
        <w:jc w:val="both"/>
        <w:rPr>
          <w:rFonts w:ascii="SutonnyMJ" w:hAnsi="SutonnyMJ" w:cs="Times New Roman"/>
          <w:sz w:val="24"/>
        </w:rPr>
      </w:pPr>
      <w:r w:rsidRPr="006408BB">
        <w:rPr>
          <w:rFonts w:ascii="SutonnyMJ" w:hAnsi="SutonnyMJ" w:cs="Times New Roman"/>
          <w:sz w:val="24"/>
        </w:rPr>
        <w:tab/>
        <w:t xml:space="preserve">K. </w:t>
      </w:r>
      <w:r w:rsidRPr="006408BB">
        <w:rPr>
          <w:rFonts w:ascii="Times New Roman" w:hAnsi="Times New Roman" w:cs="Times New Roman"/>
        </w:rPr>
        <w:t>BKMEA</w:t>
      </w:r>
      <w:r w:rsidRPr="006408BB">
        <w:rPr>
          <w:rFonts w:ascii="SutonnyMJ" w:hAnsi="SutonnyMJ" w:cs="Times New Roman"/>
          <w:sz w:val="24"/>
        </w:rPr>
        <w:tab/>
        <w:t xml:space="preserve">L. </w:t>
      </w:r>
      <w:r w:rsidRPr="006408BB">
        <w:rPr>
          <w:rFonts w:ascii="Times New Roman" w:hAnsi="Times New Roman" w:cs="Times New Roman"/>
        </w:rPr>
        <w:t>BTMC</w:t>
      </w:r>
      <w:r w:rsidRPr="006408BB">
        <w:rPr>
          <w:rFonts w:ascii="SutonnyMJ" w:hAnsi="SutonnyMJ" w:cs="Times New Roman"/>
          <w:sz w:val="24"/>
        </w:rPr>
        <w:tab/>
        <w:t xml:space="preserve">M. </w:t>
      </w:r>
      <w:r w:rsidRPr="006408BB">
        <w:rPr>
          <w:rFonts w:ascii="Times New Roman" w:hAnsi="Times New Roman" w:cs="Times New Roman"/>
          <w:u w:val="single"/>
        </w:rPr>
        <w:t>BGMEA</w:t>
      </w:r>
      <w:r w:rsidRPr="006408BB">
        <w:rPr>
          <w:rFonts w:ascii="Times New Roman" w:hAnsi="Times New Roman" w:cs="Times New Roman"/>
          <w:u w:val="single"/>
        </w:rPr>
        <w:tab/>
      </w:r>
      <w:r w:rsidRPr="006408BB">
        <w:rPr>
          <w:rFonts w:ascii="SutonnyMJ" w:hAnsi="SutonnyMJ" w:cs="Times New Roman"/>
          <w:sz w:val="24"/>
        </w:rPr>
        <w:t xml:space="preserve">N. </w:t>
      </w:r>
      <w:r w:rsidRPr="006408BB">
        <w:rPr>
          <w:rFonts w:ascii="Times New Roman" w:hAnsi="Times New Roman" w:cs="Times New Roman"/>
          <w:spacing w:val="-6"/>
        </w:rPr>
        <w:t>BJMC</w:t>
      </w:r>
      <w:r w:rsidRPr="006408BB">
        <w:rPr>
          <w:rFonts w:ascii="SutonnyMJ" w:hAnsi="SutonnyMJ" w:cs="Times New Roman"/>
          <w:spacing w:val="-6"/>
          <w:sz w:val="24"/>
        </w:rPr>
        <w:tab/>
      </w:r>
      <w:r w:rsidRPr="006408BB">
        <w:rPr>
          <w:rFonts w:ascii="SutonnyMJ" w:hAnsi="SutonnyMJ" w:cs="Times New Roman"/>
          <w:b/>
          <w:sz w:val="24"/>
          <w:shd w:val="clear" w:color="auto" w:fill="000000"/>
        </w:rPr>
        <w:t>08:</w:t>
      </w:r>
      <w:r w:rsidRPr="006408BB">
        <w:rPr>
          <w:rFonts w:ascii="SutonnyMJ" w:hAnsi="SutonnyMJ" w:cs="Times New Roman"/>
          <w:sz w:val="24"/>
          <w:shd w:val="clear" w:color="auto" w:fill="000000"/>
        </w:rPr>
        <w:t>M</w:t>
      </w: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Times New Roman"/>
          <w:b/>
          <w:sz w:val="24"/>
          <w:shd w:val="clear" w:color="auto" w:fill="BFBFBF"/>
        </w:rPr>
      </w:pPr>
      <w:r w:rsidRPr="006408BB">
        <w:rPr>
          <w:rFonts w:ascii="SutonnyMJ" w:eastAsia="SutonnyMJ" w:hAnsi="SutonnyMJ" w:cs="SutonnyMJ"/>
          <w:b/>
          <w:sz w:val="28"/>
          <w:szCs w:val="28"/>
          <w:shd w:val="clear" w:color="auto" w:fill="D9D9D9" w:themeFill="background1" w:themeFillShade="D9"/>
        </w:rPr>
        <w:t xml:space="preserve">Ilya wkí </w:t>
      </w:r>
      <w:r w:rsidRPr="006408BB">
        <w:rPr>
          <w:rFonts w:ascii="Times New Roman" w:eastAsia="SutonnyMJ" w:hAnsi="Times New Roman" w:cs="SutonnyMJ"/>
          <w:b/>
          <w:sz w:val="24"/>
          <w:szCs w:val="28"/>
          <w:shd w:val="clear" w:color="auto" w:fill="D9D9D9" w:themeFill="background1" w:themeFillShade="D9"/>
        </w:rPr>
        <w:t>(</w:t>
      </w:r>
      <w:r w:rsidRPr="006408BB">
        <w:rPr>
          <w:rFonts w:ascii="Times New Roman" w:eastAsia="SutonnyMJ" w:hAnsi="Times New Roman" w:cs="Times New Roman"/>
          <w:b/>
          <w:sz w:val="24"/>
          <w:shd w:val="clear" w:color="auto" w:fill="D9D9D9" w:themeFill="background1" w:themeFillShade="D9"/>
        </w:rPr>
        <w:t>Pharmaceutical Industry)</w:t>
      </w:r>
    </w:p>
    <w:tbl>
      <w:tblPr>
        <w:tblStyle w:val="TableGrid"/>
        <w:tblW w:w="0" w:type="auto"/>
        <w:tblInd w:w="360" w:type="dxa"/>
        <w:tblLook w:val="04A0" w:firstRow="1" w:lastRow="0" w:firstColumn="1" w:lastColumn="0" w:noHBand="0" w:noVBand="1"/>
      </w:tblPr>
      <w:tblGrid>
        <w:gridCol w:w="3168"/>
        <w:gridCol w:w="2250"/>
        <w:gridCol w:w="3093"/>
      </w:tblGrid>
      <w:tr w:rsidR="00CE360B" w:rsidTr="00CE360B">
        <w:tc>
          <w:tcPr>
            <w:tcW w:w="3168" w:type="dxa"/>
          </w:tcPr>
          <w:p w:rsidR="00CE360B" w:rsidRDefault="00CE360B" w:rsidP="00CE360B">
            <w:pPr>
              <w:tabs>
                <w:tab w:val="left" w:pos="360"/>
              </w:tabs>
              <w:jc w:val="center"/>
              <w:rPr>
                <w:rFonts w:ascii="SutonnyMJ" w:eastAsia="SutonnyMJ" w:hAnsi="SutonnyMJ" w:cs="SutonnyMJ"/>
                <w:sz w:val="24"/>
              </w:rPr>
            </w:pPr>
            <w:r w:rsidRPr="006408BB">
              <w:rPr>
                <w:rFonts w:ascii="SutonnyMJ" w:eastAsia="SutonnyMJ" w:hAnsi="SutonnyMJ" w:cs="SutonnyMJ"/>
                <w:sz w:val="24"/>
              </w:rPr>
              <w:t>evsjv‡`k Ilya wbqš¿Y Awa`ßi cÖwZôv</w:t>
            </w:r>
          </w:p>
        </w:tc>
        <w:tc>
          <w:tcPr>
            <w:tcW w:w="2250" w:type="dxa"/>
          </w:tcPr>
          <w:p w:rsidR="00CE360B" w:rsidRDefault="00CE360B" w:rsidP="00CE360B">
            <w:pPr>
              <w:tabs>
                <w:tab w:val="left" w:pos="360"/>
              </w:tabs>
              <w:jc w:val="center"/>
              <w:rPr>
                <w:rFonts w:ascii="SutonnyMJ" w:eastAsia="SutonnyMJ" w:hAnsi="SutonnyMJ" w:cs="SutonnyMJ"/>
                <w:sz w:val="24"/>
              </w:rPr>
            </w:pPr>
            <w:r w:rsidRPr="006408BB">
              <w:rPr>
                <w:rFonts w:ascii="SutonnyMJ" w:eastAsia="SutonnyMJ" w:hAnsi="SutonnyMJ" w:cs="SutonnyMJ"/>
                <w:sz w:val="24"/>
              </w:rPr>
              <w:t>RvZxq Ilya bxwZ cÖYqY</w:t>
            </w:r>
          </w:p>
        </w:tc>
        <w:tc>
          <w:tcPr>
            <w:tcW w:w="3093" w:type="dxa"/>
          </w:tcPr>
          <w:p w:rsidR="00CE360B" w:rsidRDefault="00CE360B" w:rsidP="00CE360B">
            <w:pPr>
              <w:tabs>
                <w:tab w:val="left" w:pos="360"/>
              </w:tabs>
              <w:ind w:left="360"/>
              <w:jc w:val="center"/>
              <w:rPr>
                <w:rFonts w:ascii="SutonnyMJ" w:eastAsia="SutonnyMJ" w:hAnsi="SutonnyMJ" w:cs="SutonnyMJ"/>
                <w:sz w:val="24"/>
              </w:rPr>
            </w:pPr>
            <w:r w:rsidRPr="006408BB">
              <w:rPr>
                <w:rFonts w:ascii="SutonnyMJ" w:eastAsia="SutonnyMJ" w:hAnsi="SutonnyMJ" w:cs="SutonnyMJ"/>
                <w:sz w:val="24"/>
              </w:rPr>
              <w:t xml:space="preserve">Jla‡K el©cY¨ </w:t>
            </w:r>
            <w:r w:rsidRPr="006408BB">
              <w:rPr>
                <w:rFonts w:ascii="Times New Roman" w:eastAsia="SutonnyMJ" w:hAnsi="Times New Roman" w:cs="SutonnyMJ"/>
              </w:rPr>
              <w:t>(</w:t>
            </w:r>
            <w:r w:rsidRPr="006408BB">
              <w:rPr>
                <w:rFonts w:ascii="Times New Roman" w:hAnsi="Times New Roman" w:cs="Calibri"/>
              </w:rPr>
              <w:t>Product of the year)</w:t>
            </w:r>
            <w:r>
              <w:rPr>
                <w:rFonts w:ascii="SutonnyMJ" w:eastAsia="SutonnyMJ" w:hAnsi="SutonnyMJ" w:cs="SutonnyMJ"/>
                <w:sz w:val="24"/>
              </w:rPr>
              <w:t xml:space="preserve"> †NvlYv Kiv nq</w:t>
            </w:r>
          </w:p>
        </w:tc>
      </w:tr>
      <w:tr w:rsidR="00CE360B" w:rsidTr="00CE360B">
        <w:tc>
          <w:tcPr>
            <w:tcW w:w="3168" w:type="dxa"/>
          </w:tcPr>
          <w:p w:rsidR="00CE360B" w:rsidRDefault="00CE360B" w:rsidP="00CE360B">
            <w:pPr>
              <w:tabs>
                <w:tab w:val="left" w:pos="360"/>
              </w:tabs>
              <w:jc w:val="center"/>
              <w:rPr>
                <w:rFonts w:ascii="SutonnyMJ" w:eastAsia="SutonnyMJ" w:hAnsi="SutonnyMJ" w:cs="SutonnyMJ"/>
                <w:sz w:val="24"/>
              </w:rPr>
            </w:pPr>
            <w:r w:rsidRPr="006408BB">
              <w:rPr>
                <w:rFonts w:ascii="SutonnyMJ" w:eastAsia="SutonnyMJ" w:hAnsi="SutonnyMJ" w:cs="SutonnyMJ"/>
                <w:sz w:val="24"/>
              </w:rPr>
              <w:t>1976 mv‡j</w:t>
            </w:r>
          </w:p>
        </w:tc>
        <w:tc>
          <w:tcPr>
            <w:tcW w:w="2250" w:type="dxa"/>
          </w:tcPr>
          <w:p w:rsidR="00CE360B" w:rsidRDefault="00CE360B" w:rsidP="00CE360B">
            <w:pPr>
              <w:tabs>
                <w:tab w:val="left" w:pos="360"/>
              </w:tabs>
              <w:jc w:val="center"/>
              <w:rPr>
                <w:rFonts w:ascii="SutonnyMJ" w:eastAsia="SutonnyMJ" w:hAnsi="SutonnyMJ" w:cs="SutonnyMJ"/>
                <w:sz w:val="24"/>
              </w:rPr>
            </w:pPr>
            <w:r w:rsidRPr="006408BB">
              <w:rPr>
                <w:rFonts w:ascii="SutonnyMJ" w:eastAsia="SutonnyMJ" w:hAnsi="SutonnyMJ" w:cs="SutonnyMJ"/>
                <w:sz w:val="24"/>
              </w:rPr>
              <w:t>18 GwcÖj, 2005</w:t>
            </w:r>
          </w:p>
        </w:tc>
        <w:tc>
          <w:tcPr>
            <w:tcW w:w="3093" w:type="dxa"/>
          </w:tcPr>
          <w:p w:rsidR="00CE360B" w:rsidRDefault="00CE360B" w:rsidP="00CE360B">
            <w:pPr>
              <w:tabs>
                <w:tab w:val="left" w:pos="360"/>
              </w:tabs>
              <w:jc w:val="center"/>
              <w:rPr>
                <w:rFonts w:ascii="SutonnyMJ" w:eastAsia="SutonnyMJ" w:hAnsi="SutonnyMJ" w:cs="SutonnyMJ"/>
                <w:sz w:val="24"/>
              </w:rPr>
            </w:pPr>
            <w:r w:rsidRPr="006408BB">
              <w:rPr>
                <w:rFonts w:ascii="SutonnyMJ" w:eastAsia="SutonnyMJ" w:hAnsi="SutonnyMJ" w:cs="SutonnyMJ"/>
                <w:sz w:val="24"/>
              </w:rPr>
              <w:t>2018 mv‡j</w:t>
            </w:r>
          </w:p>
        </w:tc>
      </w:tr>
    </w:tbl>
    <w:p w:rsidR="00CE360B" w:rsidRPr="0046677D" w:rsidRDefault="00CE360B" w:rsidP="00CE360B">
      <w:pPr>
        <w:tabs>
          <w:tab w:val="left" w:pos="360"/>
        </w:tabs>
        <w:jc w:val="both"/>
        <w:rPr>
          <w:rFonts w:ascii="SutonnyMJ" w:eastAsia="SutonnyMJ" w:hAnsi="SutonnyMJ" w:cs="SutonnyMJ"/>
          <w:sz w:val="10"/>
        </w:rPr>
      </w:pPr>
    </w:p>
    <w:p w:rsidR="0022323B" w:rsidRPr="006408BB" w:rsidRDefault="0022323B" w:rsidP="002C6E6E">
      <w:pPr>
        <w:numPr>
          <w:ilvl w:val="0"/>
          <w:numId w:val="85"/>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†`‡k Ilya e¨envi I MÖn</w:t>
      </w:r>
      <w:r w:rsidR="00CE360B">
        <w:rPr>
          <w:rFonts w:ascii="SutonnyMJ" w:eastAsia="SutonnyMJ" w:hAnsi="SutonnyMJ" w:cs="SutonnyMJ"/>
          <w:sz w:val="24"/>
          <w:shd w:val="clear" w:color="auto" w:fill="FFFFFF"/>
        </w:rPr>
        <w:t>‡Yi wbqgbxwZ wbqš¿Y K‡i- dv‡g©wm</w:t>
      </w:r>
      <w:r w:rsidRPr="006408BB">
        <w:rPr>
          <w:rFonts w:ascii="SutonnyMJ" w:eastAsia="SutonnyMJ" w:hAnsi="SutonnyMJ" w:cs="SutonnyMJ"/>
          <w:sz w:val="24"/>
          <w:shd w:val="clear" w:color="auto" w:fill="FFFFFF"/>
        </w:rPr>
        <w:t xml:space="preserve"> KvDwÝj Ae evsjv‡`k </w:t>
      </w:r>
      <w:r w:rsidRPr="006408BB">
        <w:rPr>
          <w:rFonts w:ascii="Times New Roman" w:eastAsia="SutonnyMJ" w:hAnsi="Times New Roman" w:cs="Times New Roman"/>
          <w:shd w:val="clear" w:color="auto" w:fill="FFFFFF"/>
        </w:rPr>
        <w:t>(PCB)</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†`‡k Drcvw`Z Ilya Pvwn`v c~iY K‡i kZKiv- 98 fvM</w:t>
      </w:r>
    </w:p>
    <w:p w:rsidR="0022323B" w:rsidRPr="006408BB" w:rsidRDefault="0022323B" w:rsidP="002C6E6E">
      <w:pPr>
        <w:numPr>
          <w:ilvl w:val="0"/>
          <w:numId w:val="85"/>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Dbœqbkxj †`k¸‡jvi g‡a¨ Ilya Drcv`‡b kx‡l© i‡q‡QÑ evsjv‡`k</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shd w:val="clear" w:color="auto" w:fill="FFFFFF"/>
        </w:rPr>
        <w:t>ivóªxq †KvlvMv‡i Rgvi Ae`v‡bi wn‡m‡e Jla wk‡íi Ae¯’vbÑ wØZxq</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eZ©gv‡b †`‡k me‡P‡q e„nËg Jla †Kv¤úvwb- ¯‹qvi</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†`‡ki evB‡i cÖ_g Jlya KviLvbv ¯’vcb Kiv nq- †Kwbqv</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†`‡ki evB‡i cÖ_g Jlya KviLvbv ¯’vcb K‡i-¯‹qvi</w:t>
      </w:r>
      <w:r w:rsidR="009A1440">
        <w:rPr>
          <w:rFonts w:ascii="SutonnyMJ" w:eastAsia="SutonnyMJ" w:hAnsi="SutonnyMJ" w:cs="SutonnyMJ"/>
          <w:sz w:val="24"/>
        </w:rPr>
        <w:t xml:space="preserve"> </w:t>
      </w:r>
      <w:r w:rsidRPr="006408BB">
        <w:rPr>
          <w:rFonts w:ascii="SutonnyMJ" w:eastAsia="SutonnyMJ" w:hAnsi="SutonnyMJ" w:cs="SutonnyMJ"/>
          <w:sz w:val="24"/>
        </w:rPr>
        <w:t>dvg©v</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evsjv‡`k GLb me‡P‡q †ewk Ilya ißvwb K‡i: wgqvbgv‡i</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evsjv‡`k Ilya wkí cvK© (GKwUf dvg©vwmDwUK¨vj Bb‡MÖwW‡q›U) cÖwZôv Kiv nq: MRvwiqv, gywÝMÄ</w:t>
      </w:r>
    </w:p>
    <w:p w:rsidR="0022323B" w:rsidRPr="006408BB" w:rsidRDefault="0022323B" w:rsidP="002C6E6E">
      <w:pPr>
        <w:numPr>
          <w:ilvl w:val="0"/>
          <w:numId w:val="85"/>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evsjv‡`‡k Ilya Drcv`bKvix KviLvbv i‡q‡Q : 1,338wU</w:t>
      </w:r>
    </w:p>
    <w:p w:rsidR="0022323B" w:rsidRPr="0087238A" w:rsidRDefault="0022323B" w:rsidP="002C6E6E">
      <w:pPr>
        <w:numPr>
          <w:ilvl w:val="0"/>
          <w:numId w:val="85"/>
        </w:numPr>
        <w:tabs>
          <w:tab w:val="left" w:pos="360"/>
        </w:tabs>
        <w:ind w:left="360" w:hanging="360"/>
        <w:jc w:val="both"/>
        <w:rPr>
          <w:rFonts w:ascii="SutonnyMJ" w:eastAsia="SutonnyMJ" w:hAnsi="SutonnyMJ" w:cs="SutonnyMJ"/>
          <w:b/>
          <w:sz w:val="24"/>
        </w:rPr>
      </w:pPr>
      <w:r w:rsidRPr="0087238A">
        <w:rPr>
          <w:rFonts w:ascii="SutonnyMJ" w:eastAsia="SutonnyMJ" w:hAnsi="SutonnyMJ" w:cs="SutonnyMJ"/>
          <w:b/>
          <w:sz w:val="24"/>
        </w:rPr>
        <w:t>we: `ª: eZ©gv‡b evsjv‡`‡ki 54wU Jla Drcv`bKvix cÖwZôvb wewfbœ cÖKv‡ii Jla I Jl‡ai KuvPvgvj DbœZ we‡k^i BD‡ivc I Av‡gwiKvmn: 146wU †`‡k ißvwb Ki‡Q|</w:t>
      </w:r>
    </w:p>
    <w:p w:rsidR="0022323B" w:rsidRPr="0087238A" w:rsidRDefault="0022323B" w:rsidP="0022323B">
      <w:pPr>
        <w:tabs>
          <w:tab w:val="left" w:pos="360"/>
        </w:tabs>
        <w:jc w:val="center"/>
        <w:rPr>
          <w:rFonts w:ascii="SutonnyMJ" w:eastAsia="SutonnyMJ" w:hAnsi="SutonnyMJ" w:cs="SutonnyMJ"/>
          <w:b/>
          <w:sz w:val="6"/>
          <w:shd w:val="clear" w:color="auto" w:fill="FFFFFF"/>
        </w:rPr>
      </w:pPr>
    </w:p>
    <w:p w:rsidR="0022323B" w:rsidRPr="0087238A" w:rsidRDefault="0022323B" w:rsidP="0022323B">
      <w:pPr>
        <w:jc w:val="both"/>
        <w:rPr>
          <w:rFonts w:ascii="SutonnyMJ" w:eastAsia="SutonnyMJ" w:hAnsi="SutonnyMJ" w:cs="SutonnyMJ"/>
          <w:b/>
          <w:spacing w:val="-4"/>
          <w:sz w:val="24"/>
        </w:rPr>
      </w:pPr>
      <w:r w:rsidRPr="0087238A">
        <w:rPr>
          <w:rFonts w:ascii="SutonnyMJ" w:eastAsia="SutonnyMJ" w:hAnsi="SutonnyMJ" w:cs="SutonnyMJ"/>
          <w:b/>
          <w:spacing w:val="-4"/>
          <w:sz w:val="24"/>
          <w:shd w:val="clear" w:color="auto" w:fill="000000"/>
        </w:rPr>
        <w:t>Abykxjbx</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†Kvb</w:t>
      </w:r>
      <w:r w:rsidR="009A1440">
        <w:rPr>
          <w:rFonts w:ascii="SutonnyMJ" w:hAnsi="SutonnyMJ" w:cs="Times New Roman"/>
          <w:b/>
          <w:sz w:val="24"/>
        </w:rPr>
        <w:t xml:space="preserve"> </w:t>
      </w:r>
      <w:r w:rsidRPr="006408BB">
        <w:rPr>
          <w:rFonts w:ascii="SutonnyMJ" w:hAnsi="SutonnyMJ" w:cs="Times New Roman"/>
          <w:b/>
          <w:sz w:val="24"/>
        </w:rPr>
        <w:t>cY¨‡K 2018 mv‡j</w:t>
      </w:r>
      <w:r w:rsidR="009A1440">
        <w:rPr>
          <w:rFonts w:ascii="SutonnyMJ" w:hAnsi="SutonnyMJ" w:cs="Times New Roman"/>
          <w:b/>
          <w:sz w:val="24"/>
        </w:rPr>
        <w:t xml:space="preserve"> </w:t>
      </w:r>
      <w:r w:rsidRPr="006408BB">
        <w:rPr>
          <w:rFonts w:ascii="SutonnyMJ" w:hAnsi="SutonnyMJ" w:cs="Times New Roman"/>
          <w:b/>
          <w:sz w:val="24"/>
        </w:rPr>
        <w:t>Ò</w:t>
      </w:r>
      <w:r w:rsidRPr="006408BB">
        <w:rPr>
          <w:rFonts w:ascii="Times New Roman" w:hAnsi="Times New Roman" w:cs="Times New Roman"/>
          <w:b/>
        </w:rPr>
        <w:t>Product of the Years</w:t>
      </w:r>
      <w:r w:rsidRPr="006408BB">
        <w:rPr>
          <w:rFonts w:ascii="SutonnyMJ" w:hAnsi="SutonnyMJ" w:cs="Times New Roman"/>
          <w:b/>
          <w:sz w:val="24"/>
        </w:rPr>
        <w:t>Ó †NvlYv</w:t>
      </w:r>
      <w:r w:rsidR="009A1440">
        <w:rPr>
          <w:rFonts w:ascii="SutonnyMJ" w:hAnsi="SutonnyMJ" w:cs="Times New Roman"/>
          <w:b/>
          <w:sz w:val="24"/>
        </w:rPr>
        <w:t xml:space="preserve"> </w:t>
      </w:r>
      <w:r w:rsidRPr="006408BB">
        <w:rPr>
          <w:rFonts w:ascii="SutonnyMJ" w:hAnsi="SutonnyMJ" w:cs="Times New Roman"/>
          <w:b/>
          <w:sz w:val="24"/>
        </w:rPr>
        <w:t>Kiv</w:t>
      </w:r>
      <w:r w:rsidR="009A1440">
        <w:rPr>
          <w:rFonts w:ascii="SutonnyMJ" w:hAnsi="SutonnyMJ" w:cs="Times New Roman"/>
          <w:b/>
          <w:sz w:val="24"/>
        </w:rPr>
        <w:t xml:space="preserve"> </w:t>
      </w:r>
      <w:r w:rsidRPr="006408BB">
        <w:rPr>
          <w:rFonts w:ascii="SutonnyMJ" w:hAnsi="SutonnyMJ" w:cs="Times New Roman"/>
          <w:b/>
          <w:sz w:val="24"/>
        </w:rPr>
        <w:t>n‡qwQj?</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lastRenderedPageBreak/>
        <w:tab/>
      </w:r>
      <w:r w:rsidRPr="006408BB">
        <w:rPr>
          <w:rFonts w:ascii="SutonnyMJ" w:hAnsi="SutonnyMJ" w:cs="Times New Roman"/>
          <w:sz w:val="24"/>
        </w:rPr>
        <w:t>K. cvU</w:t>
      </w:r>
      <w:r w:rsidRPr="006408BB">
        <w:rPr>
          <w:rFonts w:ascii="SutonnyMJ" w:hAnsi="SutonnyMJ" w:cs="Times New Roman"/>
          <w:sz w:val="24"/>
        </w:rPr>
        <w:tab/>
        <w:t>L. ‰Zwi †cvkvK</w:t>
      </w:r>
      <w:r w:rsidRPr="006408BB">
        <w:rPr>
          <w:rFonts w:ascii="SutonnyMJ" w:hAnsi="SutonnyMJ" w:cs="Times New Roman"/>
          <w:sz w:val="24"/>
        </w:rPr>
        <w:tab/>
        <w:t xml:space="preserve">M. </w:t>
      </w:r>
      <w:r w:rsidRPr="006408BB">
        <w:rPr>
          <w:rFonts w:ascii="SutonnyMJ" w:hAnsi="SutonnyMJ" w:cs="Times New Roman"/>
          <w:sz w:val="24"/>
          <w:u w:val="single"/>
        </w:rPr>
        <w:t>Jla</w:t>
      </w:r>
      <w:r w:rsidRPr="006408BB">
        <w:rPr>
          <w:rFonts w:ascii="SutonnyMJ" w:hAnsi="SutonnyMJ" w:cs="Times New Roman"/>
          <w:sz w:val="24"/>
          <w:u w:val="single"/>
        </w:rPr>
        <w:tab/>
      </w:r>
      <w:r w:rsidRPr="006408BB">
        <w:rPr>
          <w:rFonts w:ascii="SutonnyMJ" w:hAnsi="SutonnyMJ" w:cs="Times New Roman"/>
          <w:sz w:val="24"/>
        </w:rPr>
        <w:t>N. mvi</w:t>
      </w:r>
      <w:r w:rsidRPr="006408BB">
        <w:rPr>
          <w:rFonts w:ascii="SutonnyMJ" w:hAnsi="SutonnyMJ" w:cs="Times New Roman"/>
          <w:sz w:val="24"/>
        </w:rPr>
        <w:tab/>
      </w:r>
      <w:r w:rsidRPr="006408BB">
        <w:rPr>
          <w:rFonts w:ascii="SutonnyMJ" w:hAnsi="SutonnyMJ" w:cs="Times New Roman"/>
          <w:b/>
          <w:sz w:val="24"/>
          <w:shd w:val="clear" w:color="auto" w:fill="000000"/>
        </w:rPr>
        <w:t>01:</w:t>
      </w:r>
      <w:r w:rsidRPr="006408BB">
        <w:rPr>
          <w:rFonts w:ascii="SutonnyMJ" w:hAnsi="SutonnyMJ" w:cs="Times New Roman"/>
          <w:sz w:val="24"/>
          <w:shd w:val="clear" w:color="auto" w:fill="000000"/>
        </w:rPr>
        <w:t>M</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evsjv‡`k KqwU †`‡k Jla</w:t>
      </w:r>
      <w:r w:rsidR="009A1440">
        <w:rPr>
          <w:rFonts w:ascii="SutonnyMJ" w:hAnsi="SutonnyMJ" w:cs="Times New Roman"/>
          <w:b/>
          <w:sz w:val="24"/>
        </w:rPr>
        <w:t xml:space="preserve"> </w:t>
      </w:r>
      <w:r w:rsidRPr="006408BB">
        <w:rPr>
          <w:rFonts w:ascii="SutonnyMJ" w:hAnsi="SutonnyMJ" w:cs="Times New Roman"/>
          <w:b/>
          <w:sz w:val="24"/>
        </w:rPr>
        <w:t>ißvwb</w:t>
      </w:r>
      <w:r w:rsidR="009A1440">
        <w:rPr>
          <w:rFonts w:ascii="SutonnyMJ" w:hAnsi="SutonnyMJ" w:cs="Times New Roman"/>
          <w:b/>
          <w:sz w:val="24"/>
        </w:rPr>
        <w:t xml:space="preserve"> </w:t>
      </w:r>
      <w:r w:rsidRPr="006408BB">
        <w:rPr>
          <w:rFonts w:ascii="SutonnyMJ" w:hAnsi="SutonnyMJ" w:cs="Times New Roman"/>
          <w:b/>
          <w:sz w:val="24"/>
        </w:rPr>
        <w:t>K‡i?</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rPr>
        <w:t>110</w:t>
      </w:r>
      <w:r w:rsidRPr="006408BB">
        <w:rPr>
          <w:rFonts w:ascii="SutonnyMJ" w:hAnsi="SutonnyMJ" w:cs="Times New Roman"/>
          <w:sz w:val="26"/>
        </w:rPr>
        <w:tab/>
      </w:r>
      <w:r w:rsidRPr="006408BB">
        <w:rPr>
          <w:rFonts w:ascii="SutonnyMJ" w:hAnsi="SutonnyMJ" w:cs="Times New Roman"/>
          <w:sz w:val="24"/>
        </w:rPr>
        <w:t xml:space="preserve">L. </w:t>
      </w:r>
      <w:r w:rsidRPr="006408BB">
        <w:rPr>
          <w:rFonts w:ascii="SutonnyMJ" w:hAnsi="SutonnyMJ" w:cs="Times New Roman"/>
        </w:rPr>
        <w:t>136</w:t>
      </w:r>
      <w:r w:rsidRPr="006408BB">
        <w:rPr>
          <w:rFonts w:ascii="SutonnyMJ" w:hAnsi="SutonnyMJ" w:cs="Times New Roman"/>
          <w:sz w:val="24"/>
        </w:rPr>
        <w:tab/>
        <w:t xml:space="preserve">M. </w:t>
      </w:r>
      <w:r w:rsidRPr="006408BB">
        <w:rPr>
          <w:rFonts w:ascii="SutonnyMJ" w:hAnsi="SutonnyMJ" w:cs="Times New Roman"/>
          <w:u w:val="single"/>
        </w:rPr>
        <w:t>146</w:t>
      </w:r>
      <w:r w:rsidRPr="006408BB">
        <w:rPr>
          <w:rFonts w:ascii="SutonnyMJ" w:hAnsi="SutonnyMJ" w:cs="Times New Roman"/>
          <w:u w:val="single"/>
        </w:rPr>
        <w:tab/>
      </w:r>
      <w:r w:rsidRPr="006408BB">
        <w:rPr>
          <w:rFonts w:ascii="SutonnyMJ" w:hAnsi="SutonnyMJ" w:cs="Times New Roman"/>
          <w:sz w:val="24"/>
        </w:rPr>
        <w:t xml:space="preserve">N. </w:t>
      </w:r>
      <w:r w:rsidRPr="006408BB">
        <w:rPr>
          <w:rFonts w:ascii="SutonnyMJ" w:hAnsi="SutonnyMJ" w:cs="Times New Roman"/>
        </w:rPr>
        <w:t>150</w:t>
      </w:r>
      <w:r w:rsidRPr="006408BB">
        <w:rPr>
          <w:rFonts w:ascii="SutonnyMJ" w:hAnsi="SutonnyMJ" w:cs="Times New Roman"/>
        </w:rPr>
        <w:tab/>
      </w:r>
      <w:r w:rsidRPr="006408BB">
        <w:rPr>
          <w:rFonts w:ascii="SutonnyMJ" w:hAnsi="SutonnyMJ" w:cs="Times New Roman"/>
          <w:b/>
          <w:sz w:val="24"/>
          <w:shd w:val="clear" w:color="auto" w:fill="000000"/>
        </w:rPr>
        <w:t>02:</w:t>
      </w:r>
      <w:r w:rsidRPr="006408BB">
        <w:rPr>
          <w:rFonts w:ascii="SutonnyMJ" w:hAnsi="SutonnyMJ" w:cs="Times New Roman"/>
          <w:sz w:val="24"/>
          <w:shd w:val="clear" w:color="auto" w:fill="000000"/>
        </w:rPr>
        <w:t>M</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†`‡ki</w:t>
      </w:r>
      <w:r w:rsidR="009A1440">
        <w:rPr>
          <w:rFonts w:ascii="SutonnyMJ" w:hAnsi="SutonnyMJ" w:cs="Times New Roman"/>
          <w:b/>
          <w:sz w:val="24"/>
        </w:rPr>
        <w:t xml:space="preserve"> </w:t>
      </w:r>
      <w:r w:rsidRPr="006408BB">
        <w:rPr>
          <w:rFonts w:ascii="SutonnyMJ" w:hAnsi="SutonnyMJ" w:cs="Times New Roman"/>
          <w:b/>
          <w:sz w:val="24"/>
        </w:rPr>
        <w:t>evB‡i</w:t>
      </w:r>
      <w:r w:rsidR="009A1440">
        <w:rPr>
          <w:rFonts w:ascii="SutonnyMJ" w:hAnsi="SutonnyMJ" w:cs="Times New Roman"/>
          <w:b/>
          <w:sz w:val="24"/>
        </w:rPr>
        <w:t xml:space="preserve"> </w:t>
      </w:r>
      <w:r w:rsidRPr="006408BB">
        <w:rPr>
          <w:rFonts w:ascii="SutonnyMJ" w:hAnsi="SutonnyMJ" w:cs="Times New Roman"/>
          <w:b/>
          <w:sz w:val="24"/>
        </w:rPr>
        <w:t>cÖ_g</w:t>
      </w:r>
      <w:r w:rsidR="009A1440">
        <w:rPr>
          <w:rFonts w:ascii="SutonnyMJ" w:hAnsi="SutonnyMJ" w:cs="Times New Roman"/>
          <w:b/>
          <w:sz w:val="24"/>
        </w:rPr>
        <w:t xml:space="preserve"> </w:t>
      </w:r>
      <w:r w:rsidRPr="006408BB">
        <w:rPr>
          <w:rFonts w:ascii="SutonnyMJ" w:hAnsi="SutonnyMJ" w:cs="Times New Roman"/>
          <w:b/>
          <w:sz w:val="24"/>
        </w:rPr>
        <w:t>Jla</w:t>
      </w:r>
      <w:r w:rsidR="009A1440">
        <w:rPr>
          <w:rFonts w:ascii="SutonnyMJ" w:hAnsi="SutonnyMJ" w:cs="Times New Roman"/>
          <w:b/>
          <w:sz w:val="24"/>
        </w:rPr>
        <w:t xml:space="preserve"> KviLvbv ¯’vcb Kiv nq-</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K. KvbvWvq</w:t>
      </w:r>
      <w:r w:rsidRPr="006408BB">
        <w:rPr>
          <w:rFonts w:ascii="SutonnyMJ" w:hAnsi="SutonnyMJ" w:cs="Times New Roman"/>
          <w:sz w:val="24"/>
        </w:rPr>
        <w:tab/>
        <w:t xml:space="preserve">L. </w:t>
      </w:r>
      <w:r w:rsidRPr="006408BB">
        <w:rPr>
          <w:rFonts w:ascii="SutonnyMJ" w:hAnsi="SutonnyMJ" w:cs="Times New Roman"/>
          <w:sz w:val="24"/>
          <w:u w:val="single"/>
        </w:rPr>
        <w:t>‡Kwbqvq</w:t>
      </w:r>
      <w:r w:rsidRPr="006408BB">
        <w:rPr>
          <w:rFonts w:ascii="SutonnyMJ" w:hAnsi="SutonnyMJ" w:cs="Times New Roman"/>
          <w:sz w:val="24"/>
          <w:u w:val="single"/>
        </w:rPr>
        <w:tab/>
      </w:r>
      <w:r w:rsidRPr="006408BB">
        <w:rPr>
          <w:rFonts w:ascii="SutonnyMJ" w:hAnsi="SutonnyMJ" w:cs="Times New Roman"/>
          <w:sz w:val="24"/>
        </w:rPr>
        <w:t>M. wgqvbgvi</w:t>
      </w:r>
      <w:r w:rsidRPr="006408BB">
        <w:rPr>
          <w:rFonts w:ascii="SutonnyMJ" w:hAnsi="SutonnyMJ" w:cs="Times New Roman"/>
          <w:sz w:val="24"/>
        </w:rPr>
        <w:tab/>
        <w:t>N. Mvw¤^qvq</w:t>
      </w:r>
      <w:r w:rsidRPr="006408BB">
        <w:rPr>
          <w:rFonts w:ascii="SutonnyMJ" w:hAnsi="SutonnyMJ" w:cs="Times New Roman"/>
          <w:sz w:val="24"/>
        </w:rPr>
        <w:tab/>
      </w:r>
      <w:r w:rsidRPr="006408BB">
        <w:rPr>
          <w:rFonts w:ascii="SutonnyMJ" w:hAnsi="SutonnyMJ" w:cs="Times New Roman"/>
          <w:b/>
          <w:sz w:val="24"/>
          <w:shd w:val="clear" w:color="auto" w:fill="000000"/>
        </w:rPr>
        <w:t>03:</w:t>
      </w:r>
      <w:r w:rsidRPr="006408BB">
        <w:rPr>
          <w:rFonts w:ascii="SutonnyMJ" w:hAnsi="SutonnyMJ" w:cs="Times New Roman"/>
          <w:sz w:val="24"/>
          <w:shd w:val="clear" w:color="auto" w:fill="000000"/>
        </w:rPr>
        <w:t>L</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Nirmala UI"/>
          <w:b/>
          <w:sz w:val="24"/>
        </w:rPr>
      </w:pPr>
      <w:r w:rsidRPr="006408BB">
        <w:rPr>
          <w:rFonts w:ascii="SutonnyMJ" w:hAnsi="SutonnyMJ" w:cs="Times New Roman"/>
          <w:b/>
          <w:sz w:val="24"/>
        </w:rPr>
        <w:t>04.</w:t>
      </w:r>
      <w:r w:rsidRPr="006408BB">
        <w:rPr>
          <w:rFonts w:ascii="SutonnyMJ" w:hAnsi="SutonnyMJ" w:cs="Times New Roman"/>
          <w:b/>
          <w:sz w:val="24"/>
        </w:rPr>
        <w:tab/>
      </w:r>
      <w:r w:rsidRPr="006408BB">
        <w:rPr>
          <w:rFonts w:ascii="Times New Roman" w:hAnsi="Times New Roman" w:cs="Times New Roman"/>
          <w:b/>
        </w:rPr>
        <w:t>BGMEA-</w:t>
      </w:r>
      <w:r w:rsidRPr="006408BB">
        <w:rPr>
          <w:rFonts w:ascii="SutonnyMJ" w:hAnsi="SutonnyMJ" w:cs="Times New Roman"/>
          <w:b/>
          <w:sz w:val="24"/>
        </w:rPr>
        <w:t>G‡mbwmqvj</w:t>
      </w:r>
      <w:r w:rsidR="009A1440">
        <w:rPr>
          <w:rFonts w:ascii="SutonnyMJ" w:hAnsi="SutonnyMJ" w:cs="Times New Roman"/>
          <w:b/>
          <w:sz w:val="24"/>
        </w:rPr>
        <w:t xml:space="preserve"> </w:t>
      </w:r>
      <w:r w:rsidRPr="006408BB">
        <w:rPr>
          <w:rFonts w:ascii="SutonnyMJ" w:hAnsi="SutonnyMJ" w:cs="Times New Roman"/>
          <w:b/>
          <w:sz w:val="24"/>
        </w:rPr>
        <w:t>WªvMm</w:t>
      </w:r>
      <w:r w:rsidR="009A1440">
        <w:rPr>
          <w:rFonts w:ascii="SutonnyMJ" w:hAnsi="SutonnyMJ" w:cs="Times New Roman"/>
          <w:b/>
          <w:sz w:val="24"/>
        </w:rPr>
        <w:t xml:space="preserve"> </w:t>
      </w:r>
      <w:r w:rsidRPr="006408BB">
        <w:rPr>
          <w:rFonts w:ascii="SutonnyMJ" w:hAnsi="SutonnyMJ" w:cs="Times New Roman"/>
          <w:b/>
          <w:sz w:val="24"/>
        </w:rPr>
        <w:t>KviLvbv ¯’vwcZ</w:t>
      </w:r>
      <w:r w:rsidR="009A1440">
        <w:rPr>
          <w:rFonts w:ascii="SutonnyMJ" w:hAnsi="SutonnyMJ" w:cs="Times New Roman"/>
          <w:b/>
          <w:sz w:val="24"/>
        </w:rPr>
        <w:t xml:space="preserve"> n‡q‡Q-</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4"/>
          <w:u w:val="single"/>
        </w:rPr>
        <w:t>†MvcvjM‡Ä</w:t>
      </w:r>
      <w:r w:rsidRPr="006408BB">
        <w:rPr>
          <w:rFonts w:ascii="SutonnyMJ" w:hAnsi="SutonnyMJ" w:cs="Times New Roman"/>
          <w:sz w:val="24"/>
          <w:u w:val="single"/>
        </w:rPr>
        <w:tab/>
      </w:r>
      <w:r w:rsidRPr="006408BB">
        <w:rPr>
          <w:rFonts w:ascii="SutonnyMJ" w:hAnsi="SutonnyMJ" w:cs="Times New Roman"/>
          <w:sz w:val="24"/>
        </w:rPr>
        <w:t>L. MvRxcy‡i</w:t>
      </w:r>
      <w:r w:rsidRPr="006408BB">
        <w:rPr>
          <w:rFonts w:cs="Times New Roman"/>
          <w:sz w:val="24"/>
        </w:rPr>
        <w:tab/>
      </w:r>
      <w:r w:rsidRPr="006408BB">
        <w:rPr>
          <w:rFonts w:ascii="SutonnyMJ" w:hAnsi="SutonnyMJ" w:cs="Times New Roman"/>
          <w:sz w:val="24"/>
        </w:rPr>
        <w:t>M. XvKvq</w:t>
      </w:r>
      <w:r w:rsidRPr="006408BB">
        <w:rPr>
          <w:rFonts w:ascii="SutonnyMJ" w:hAnsi="SutonnyMJ" w:cs="Times New Roman"/>
          <w:sz w:val="24"/>
        </w:rPr>
        <w:tab/>
        <w:t>N. dwi`cy‡i</w:t>
      </w:r>
      <w:r w:rsidRPr="006408BB">
        <w:rPr>
          <w:rFonts w:ascii="SutonnyMJ" w:hAnsi="SutonnyMJ" w:cs="Times New Roman"/>
          <w:sz w:val="24"/>
        </w:rPr>
        <w:tab/>
      </w:r>
      <w:r w:rsidRPr="006408BB">
        <w:rPr>
          <w:rFonts w:ascii="SutonnyMJ" w:hAnsi="SutonnyMJ" w:cs="Times New Roman"/>
          <w:b/>
          <w:sz w:val="24"/>
          <w:shd w:val="clear" w:color="auto" w:fill="000000"/>
        </w:rPr>
        <w:t>04:</w:t>
      </w:r>
      <w:r w:rsidRPr="006408BB">
        <w:rPr>
          <w:rFonts w:ascii="SutonnyMJ" w:hAnsi="SutonnyMJ" w:cs="Times New Roman"/>
          <w:sz w:val="24"/>
          <w:shd w:val="clear" w:color="auto" w:fill="000000"/>
        </w:rPr>
        <w:t>K</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05.</w:t>
      </w:r>
      <w:r w:rsidRPr="006408BB">
        <w:rPr>
          <w:rFonts w:ascii="SutonnyMJ" w:hAnsi="SutonnyMJ" w:cs="Times New Roman"/>
          <w:b/>
          <w:sz w:val="24"/>
        </w:rPr>
        <w:tab/>
        <w:t>evsjv‡`‡k Jla</w:t>
      </w:r>
      <w:r w:rsidR="009A1440">
        <w:rPr>
          <w:rFonts w:ascii="SutonnyMJ" w:hAnsi="SutonnyMJ" w:cs="Times New Roman"/>
          <w:b/>
          <w:sz w:val="24"/>
        </w:rPr>
        <w:t xml:space="preserve"> </w:t>
      </w:r>
      <w:r w:rsidRPr="006408BB">
        <w:rPr>
          <w:rFonts w:ascii="SutonnyMJ" w:hAnsi="SutonnyMJ" w:cs="Times New Roman"/>
          <w:b/>
          <w:sz w:val="24"/>
        </w:rPr>
        <w:t>wkícvK© †Kv_vq?</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gvwbKMÄ</w:t>
      </w:r>
      <w:r w:rsidRPr="006408BB">
        <w:rPr>
          <w:rFonts w:ascii="SutonnyMJ" w:hAnsi="SutonnyMJ" w:cs="Times New Roman"/>
          <w:sz w:val="24"/>
        </w:rPr>
        <w:tab/>
      </w:r>
      <w:r w:rsidRPr="006408BB">
        <w:rPr>
          <w:rFonts w:ascii="SutonnyMJ" w:hAnsi="SutonnyMJ" w:cs="Times New Roman"/>
          <w:spacing w:val="-6"/>
          <w:sz w:val="24"/>
        </w:rPr>
        <w:t xml:space="preserve">L. </w:t>
      </w:r>
      <w:r w:rsidRPr="006408BB">
        <w:rPr>
          <w:rFonts w:ascii="SutonnyMJ" w:hAnsi="SutonnyMJ" w:cs="Times New Roman"/>
          <w:spacing w:val="-6"/>
          <w:sz w:val="24"/>
          <w:u w:val="single"/>
        </w:rPr>
        <w:t>gywÝMÄ</w:t>
      </w:r>
      <w:r w:rsidRPr="006408BB">
        <w:rPr>
          <w:rFonts w:ascii="SutonnyMJ" w:hAnsi="SutonnyMJ" w:cs="Times New Roman"/>
          <w:spacing w:val="-6"/>
          <w:sz w:val="24"/>
          <w:u w:val="single"/>
        </w:rPr>
        <w:tab/>
      </w:r>
      <w:r w:rsidRPr="006408BB">
        <w:rPr>
          <w:rFonts w:ascii="SutonnyMJ" w:hAnsi="SutonnyMJ" w:cs="Times New Roman"/>
          <w:spacing w:val="-6"/>
          <w:sz w:val="24"/>
        </w:rPr>
        <w:t>M. ‡MvcvjMÄ</w:t>
      </w:r>
      <w:r w:rsidRPr="006408BB">
        <w:rPr>
          <w:rFonts w:ascii="SutonnyMJ" w:hAnsi="SutonnyMJ" w:cs="Times New Roman"/>
          <w:spacing w:val="-6"/>
          <w:sz w:val="24"/>
        </w:rPr>
        <w:tab/>
      </w:r>
      <w:r w:rsidRPr="006408BB">
        <w:rPr>
          <w:rFonts w:ascii="SutonnyMJ" w:hAnsi="SutonnyMJ" w:cs="Times New Roman"/>
          <w:sz w:val="24"/>
        </w:rPr>
        <w:t>N. MvRxcyi</w:t>
      </w:r>
      <w:r w:rsidRPr="006408BB">
        <w:rPr>
          <w:rFonts w:ascii="SutonnyMJ" w:hAnsi="SutonnyMJ" w:cs="Times New Roman"/>
          <w:sz w:val="24"/>
        </w:rPr>
        <w:tab/>
      </w:r>
      <w:r w:rsidRPr="006408BB">
        <w:rPr>
          <w:rFonts w:ascii="SutonnyMJ" w:hAnsi="SutonnyMJ" w:cs="Times New Roman"/>
          <w:b/>
          <w:sz w:val="24"/>
          <w:shd w:val="clear" w:color="auto" w:fill="000000"/>
        </w:rPr>
        <w:t>05:</w:t>
      </w:r>
      <w:r w:rsidRPr="006408BB">
        <w:rPr>
          <w:rFonts w:ascii="SutonnyMJ" w:hAnsi="SutonnyMJ" w:cs="Times New Roman"/>
          <w:sz w:val="24"/>
          <w:shd w:val="clear" w:color="auto" w:fill="000000"/>
        </w:rPr>
        <w:t>L</w:t>
      </w:r>
    </w:p>
    <w:p w:rsidR="0022323B" w:rsidRPr="006408BB" w:rsidRDefault="0022323B" w:rsidP="00CE360B">
      <w:pPr>
        <w:shd w:val="clear" w:color="auto" w:fill="BFBFBF" w:themeFill="background1" w:themeFillShade="BF"/>
        <w:tabs>
          <w:tab w:val="left" w:pos="360"/>
        </w:tabs>
        <w:jc w:val="center"/>
        <w:rPr>
          <w:rFonts w:ascii="SutonnyMJ" w:eastAsia="SutonnyMJ" w:hAnsi="SutonnyMJ" w:cs="SutonnyMJ"/>
          <w:b/>
          <w:sz w:val="26"/>
          <w:shd w:val="clear" w:color="auto" w:fill="FFFFFF"/>
        </w:rPr>
      </w:pPr>
      <w:r w:rsidRPr="006408BB">
        <w:rPr>
          <w:rFonts w:ascii="SutonnyMJ" w:eastAsia="SutonnyMJ" w:hAnsi="SutonnyMJ" w:cs="SutonnyMJ"/>
          <w:b/>
          <w:sz w:val="26"/>
        </w:rPr>
        <w:t>Pvgov wkí</w:t>
      </w:r>
    </w:p>
    <w:p w:rsidR="0022323B" w:rsidRPr="0046677D" w:rsidRDefault="0022323B" w:rsidP="0022323B">
      <w:pPr>
        <w:tabs>
          <w:tab w:val="left" w:pos="360"/>
        </w:tabs>
        <w:rPr>
          <w:rFonts w:ascii="SutonnyMJ" w:eastAsia="SutonnyMJ" w:hAnsi="SutonnyMJ" w:cs="SutonnyMJ"/>
          <w:b/>
          <w:sz w:val="6"/>
          <w:shd w:val="clear" w:color="auto" w:fill="FFFFFF"/>
        </w:rPr>
      </w:pPr>
    </w:p>
    <w:p w:rsidR="0022323B" w:rsidRPr="006408BB" w:rsidRDefault="0022323B" w:rsidP="00AD4CBA">
      <w:pPr>
        <w:pStyle w:val="ListParagraph"/>
        <w:numPr>
          <w:ilvl w:val="0"/>
          <w:numId w:val="159"/>
        </w:numPr>
        <w:tabs>
          <w:tab w:val="left" w:pos="360"/>
        </w:tabs>
        <w:spacing w:line="233" w:lineRule="auto"/>
        <w:ind w:left="630"/>
        <w:jc w:val="both"/>
        <w:rPr>
          <w:rFonts w:ascii="SutonnyMJ" w:hAnsi="SutonnyMJ" w:cs="Calibri"/>
          <w:sz w:val="24"/>
        </w:rPr>
      </w:pPr>
      <w:r w:rsidRPr="006408BB">
        <w:rPr>
          <w:rFonts w:ascii="SutonnyMJ" w:hAnsi="SutonnyMJ" w:cs="Calibri"/>
          <w:sz w:val="24"/>
        </w:rPr>
        <w:t>evsjv‡`‡ki wØZxq e„nËg ißvwb cY¨Ñ Pvgov I PvgovRvZ cY¨</w:t>
      </w:r>
    </w:p>
    <w:p w:rsidR="0022323B" w:rsidRPr="006408BB" w:rsidRDefault="0022323B" w:rsidP="00AD4CBA">
      <w:pPr>
        <w:pStyle w:val="ListParagraph"/>
        <w:numPr>
          <w:ilvl w:val="0"/>
          <w:numId w:val="159"/>
        </w:numPr>
        <w:tabs>
          <w:tab w:val="left" w:pos="360"/>
        </w:tabs>
        <w:spacing w:line="233" w:lineRule="auto"/>
        <w:ind w:left="630"/>
        <w:jc w:val="both"/>
        <w:rPr>
          <w:rFonts w:ascii="SutonnyMJ" w:hAnsi="SutonnyMJ" w:cs="Calibri"/>
          <w:sz w:val="24"/>
        </w:rPr>
      </w:pPr>
      <w:r w:rsidRPr="006408BB">
        <w:rPr>
          <w:rFonts w:ascii="SutonnyMJ" w:hAnsi="SutonnyMJ" w:cs="Calibri"/>
          <w:sz w:val="24"/>
        </w:rPr>
        <w:t>Pvgov wkíbMixÑ †ngv‡qZcyi, mvfvi</w:t>
      </w:r>
    </w:p>
    <w:p w:rsidR="0022323B" w:rsidRPr="006408BB" w:rsidRDefault="0022323B" w:rsidP="00AD4CBA">
      <w:pPr>
        <w:pStyle w:val="ListParagraph"/>
        <w:numPr>
          <w:ilvl w:val="0"/>
          <w:numId w:val="159"/>
        </w:numPr>
        <w:tabs>
          <w:tab w:val="left" w:pos="360"/>
        </w:tabs>
        <w:spacing w:line="233" w:lineRule="auto"/>
        <w:ind w:left="630"/>
        <w:jc w:val="both"/>
        <w:rPr>
          <w:rFonts w:ascii="SutonnyMJ" w:hAnsi="SutonnyMJ" w:cs="Calibri"/>
          <w:sz w:val="24"/>
        </w:rPr>
      </w:pPr>
      <w:r w:rsidRPr="006408BB">
        <w:rPr>
          <w:rFonts w:ascii="SutonnyMJ" w:hAnsi="SutonnyMJ" w:cs="Calibri"/>
          <w:sz w:val="24"/>
        </w:rPr>
        <w:t>2018-2019 A_©eQ‡i ißvwb Avq- 101 †KvwU Wjvi [ißvwb Avq µgn«vmgvb]</w:t>
      </w:r>
    </w:p>
    <w:p w:rsidR="0022323B" w:rsidRPr="006408BB" w:rsidRDefault="00172F16" w:rsidP="00AD4CBA">
      <w:pPr>
        <w:pStyle w:val="ListParagraph"/>
        <w:numPr>
          <w:ilvl w:val="0"/>
          <w:numId w:val="159"/>
        </w:numPr>
        <w:tabs>
          <w:tab w:val="left" w:pos="360"/>
        </w:tabs>
        <w:spacing w:line="233" w:lineRule="auto"/>
        <w:ind w:left="630"/>
        <w:jc w:val="both"/>
        <w:rPr>
          <w:rFonts w:ascii="SutonnyMJ" w:hAnsi="SutonnyMJ" w:cs="Calibri"/>
          <w:sz w:val="24"/>
        </w:rPr>
      </w:pPr>
      <w:r>
        <w:rPr>
          <w:rFonts w:ascii="SutonnyMJ" w:hAnsi="SutonnyMJ" w:cs="Calibri"/>
          <w:sz w:val="24"/>
        </w:rPr>
        <w:t>Pvgov wkíbMix‡Z U¨vbvwi</w:t>
      </w:r>
      <w:r w:rsidR="0022323B" w:rsidRPr="006408BB">
        <w:rPr>
          <w:rFonts w:ascii="SutonnyMJ" w:hAnsi="SutonnyMJ" w:cs="Calibri"/>
          <w:sz w:val="24"/>
        </w:rPr>
        <w:t xml:space="preserve"> Av‡QÑ 155 wU </w:t>
      </w:r>
    </w:p>
    <w:p w:rsidR="0022323B" w:rsidRPr="006408BB" w:rsidRDefault="00172F16" w:rsidP="00AD4CBA">
      <w:pPr>
        <w:pStyle w:val="ListParagraph"/>
        <w:numPr>
          <w:ilvl w:val="0"/>
          <w:numId w:val="159"/>
        </w:numPr>
        <w:tabs>
          <w:tab w:val="left" w:pos="360"/>
        </w:tabs>
        <w:spacing w:line="233" w:lineRule="auto"/>
        <w:ind w:left="630"/>
        <w:jc w:val="both"/>
        <w:rPr>
          <w:rFonts w:ascii="SutonnyMJ" w:hAnsi="SutonnyMJ" w:cs="Calibri"/>
          <w:sz w:val="24"/>
        </w:rPr>
      </w:pPr>
      <w:r>
        <w:rPr>
          <w:rFonts w:ascii="SutonnyMJ" w:hAnsi="SutonnyMJ" w:cs="Calibri"/>
          <w:sz w:val="24"/>
        </w:rPr>
        <w:t>cÖ_g U¨vbvwi cjøx wQjÑ bvivqY</w:t>
      </w:r>
      <w:r w:rsidR="0022323B" w:rsidRPr="006408BB">
        <w:rPr>
          <w:rFonts w:ascii="SutonnyMJ" w:hAnsi="SutonnyMJ" w:cs="Calibri"/>
          <w:sz w:val="24"/>
        </w:rPr>
        <w:t>M‡Ä [1940 Gi `k‡K]</w:t>
      </w:r>
    </w:p>
    <w:p w:rsidR="0022323B" w:rsidRPr="006408BB" w:rsidRDefault="0022323B" w:rsidP="00AD4CBA">
      <w:pPr>
        <w:pStyle w:val="ListParagraph"/>
        <w:numPr>
          <w:ilvl w:val="0"/>
          <w:numId w:val="159"/>
        </w:numPr>
        <w:tabs>
          <w:tab w:val="left" w:pos="360"/>
        </w:tabs>
        <w:spacing w:line="233" w:lineRule="auto"/>
        <w:ind w:left="630"/>
        <w:jc w:val="both"/>
        <w:rPr>
          <w:rFonts w:ascii="SutonnyMJ" w:hAnsi="SutonnyMJ" w:cs="Calibri"/>
          <w:sz w:val="24"/>
        </w:rPr>
      </w:pPr>
      <w:r w:rsidRPr="006408BB">
        <w:rPr>
          <w:rFonts w:ascii="SutonnyMJ" w:hAnsi="SutonnyMJ" w:cs="Calibri"/>
          <w:sz w:val="24"/>
        </w:rPr>
        <w:t>evsjv‡`‡ki Pvgovi eo evRviÑ hy³ivóª</w:t>
      </w:r>
    </w:p>
    <w:p w:rsidR="0022323B" w:rsidRPr="006408BB" w:rsidRDefault="0022323B" w:rsidP="00AD4CBA">
      <w:pPr>
        <w:pStyle w:val="ListParagraph"/>
        <w:numPr>
          <w:ilvl w:val="0"/>
          <w:numId w:val="159"/>
        </w:numPr>
        <w:tabs>
          <w:tab w:val="left" w:pos="360"/>
        </w:tabs>
        <w:spacing w:line="233" w:lineRule="auto"/>
        <w:ind w:left="630"/>
        <w:jc w:val="both"/>
        <w:rPr>
          <w:rFonts w:ascii="SutonnyMJ" w:hAnsi="SutonnyMJ" w:cs="Calibri"/>
          <w:sz w:val="24"/>
        </w:rPr>
      </w:pPr>
      <w:r w:rsidRPr="006408BB">
        <w:rPr>
          <w:rFonts w:ascii="SutonnyMJ" w:hAnsi="SutonnyMJ"/>
          <w:sz w:val="24"/>
        </w:rPr>
        <w:t>KvuPv Pvgiv ißvwb Av‡qi jÿ¨Ñ 2021 mv‡ji g‡a¨ 5 wewjqb Wjvi</w:t>
      </w:r>
    </w:p>
    <w:p w:rsidR="0022323B" w:rsidRPr="006408BB" w:rsidRDefault="0022323B" w:rsidP="00AD4CBA">
      <w:pPr>
        <w:pStyle w:val="ListParagraph"/>
        <w:numPr>
          <w:ilvl w:val="0"/>
          <w:numId w:val="159"/>
        </w:numPr>
        <w:tabs>
          <w:tab w:val="left" w:pos="360"/>
        </w:tabs>
        <w:spacing w:line="233" w:lineRule="auto"/>
        <w:ind w:left="630"/>
        <w:jc w:val="both"/>
        <w:rPr>
          <w:rFonts w:ascii="SutonnyMJ" w:hAnsi="SutonnyMJ" w:cs="Calibri"/>
          <w:sz w:val="24"/>
        </w:rPr>
      </w:pPr>
      <w:r w:rsidRPr="006408BB">
        <w:rPr>
          <w:rFonts w:ascii="SutonnyMJ" w:hAnsi="SutonnyMJ"/>
          <w:sz w:val="24"/>
        </w:rPr>
        <w:t>Pvgov ißvwbi AbygwZ cvqÑ 13 AvM÷</w:t>
      </w:r>
    </w:p>
    <w:p w:rsidR="0022323B" w:rsidRPr="006408BB" w:rsidRDefault="0022323B" w:rsidP="0046677D">
      <w:pPr>
        <w:shd w:val="clear" w:color="auto" w:fill="D9D9D9" w:themeFill="background1" w:themeFillShade="D9"/>
        <w:tabs>
          <w:tab w:val="left" w:pos="360"/>
        </w:tabs>
        <w:jc w:val="center"/>
        <w:rPr>
          <w:rFonts w:ascii="Times New Roman" w:eastAsia="SutonnyMJ" w:hAnsi="Times New Roman" w:cs="SutonnyMJ"/>
          <w:b/>
          <w:sz w:val="24"/>
          <w:shd w:val="clear" w:color="auto" w:fill="BFBFBF"/>
        </w:rPr>
      </w:pPr>
      <w:r w:rsidRPr="006408BB">
        <w:rPr>
          <w:rFonts w:ascii="SutonnyMJ" w:eastAsia="SutonnyMJ" w:hAnsi="SutonnyMJ" w:cs="SutonnyMJ"/>
          <w:b/>
          <w:sz w:val="28"/>
          <w:shd w:val="clear" w:color="auto" w:fill="D9D9D9" w:themeFill="background1" w:themeFillShade="D9"/>
        </w:rPr>
        <w:t xml:space="preserve">KvMR wkí </w:t>
      </w:r>
      <w:r w:rsidRPr="006408BB">
        <w:rPr>
          <w:rFonts w:ascii="Times New Roman" w:eastAsia="SutonnyMJ" w:hAnsi="Times New Roman" w:cs="SutonnyMJ"/>
          <w:b/>
          <w:sz w:val="24"/>
          <w:shd w:val="clear" w:color="auto" w:fill="D9D9D9" w:themeFill="background1" w:themeFillShade="D9"/>
        </w:rPr>
        <w:t>(The Paper Industry)</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KvMR Avwe®‹…Z n‡qwQjÑ cÖvq Qq nvRvi eQi c~‡e©</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KvMR Avwe®‹…Z n‡q‡QÑ Px‡b</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 xml:space="preserve">cÖvPxb evsjvq KvMR cÖ¯‘Z Kiv n‡ZvÑ gywk©`vev`, ivRkvnx, iscyi, w`bvRcyi I Uv½vB‡j </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cÖvPxb evsjvq †`wkq c×wZ‡Z KvMR cÖ¯‘Z Kiv n‡ZvÑ †g¯Ív Ges cvU MvQ †_‡K</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ZLb we‡klfv‡e cÖPwjZ wQjÑ 2 ai‡bi KvMR (Avdmvwb KvMR I Zzjv †_‡K Drcvw`Z Zz‡jvU KvMR)</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 xml:space="preserve">me©cÖ_g evsjv‡`‡k (ZrKvjxb cvwK¯Ívb) KvMR Kj ¯’vcb Kiv nqÑ </w:t>
      </w:r>
      <w:r w:rsidR="00CE360B" w:rsidRPr="006408BB">
        <w:rPr>
          <w:rFonts w:ascii="SutonnyMJ" w:eastAsia="SutonnyMJ" w:hAnsi="SutonnyMJ" w:cs="SutonnyMJ"/>
          <w:sz w:val="24"/>
        </w:rPr>
        <w:t xml:space="preserve"> (1953 mv‡j)</w:t>
      </w:r>
      <w:r w:rsidRPr="006408BB">
        <w:rPr>
          <w:rFonts w:ascii="SutonnyMJ" w:eastAsia="SutonnyMJ" w:hAnsi="SutonnyMJ" w:cs="SutonnyMJ"/>
          <w:sz w:val="24"/>
        </w:rPr>
        <w:t>KY©dzwj b`xi Zxi, P›`ª‡Nvbv, ivOvgvwU</w:t>
      </w:r>
    </w:p>
    <w:p w:rsidR="0022323B" w:rsidRPr="006408BB" w:rsidRDefault="0022323B" w:rsidP="002C6E6E">
      <w:pPr>
        <w:pStyle w:val="ListParagraph"/>
        <w:numPr>
          <w:ilvl w:val="0"/>
          <w:numId w:val="86"/>
        </w:numPr>
        <w:tabs>
          <w:tab w:val="left" w:pos="360"/>
        </w:tabs>
        <w:ind w:left="369" w:hanging="369"/>
        <w:contextualSpacing/>
        <w:jc w:val="both"/>
        <w:rPr>
          <w:rFonts w:ascii="SutonnyMJ" w:eastAsia="SutonnyMJ" w:hAnsi="SutonnyMJ" w:cs="SutonnyMJ"/>
          <w:spacing w:val="-4"/>
          <w:sz w:val="24"/>
        </w:rPr>
      </w:pPr>
      <w:r w:rsidRPr="006408BB">
        <w:rPr>
          <w:rFonts w:ascii="SutonnyMJ" w:eastAsia="SutonnyMJ" w:hAnsi="SutonnyMJ" w:cs="SutonnyMJ"/>
          <w:spacing w:val="-4"/>
          <w:sz w:val="24"/>
        </w:rPr>
        <w:t>miKvwi D‡`¨v‡M ¯’vwcZ cÖ_g Ges evsjv‡`k †KwgK¨vj BÛvw÷ª K‡c©v‡ikb (wewmAvBwm) wbqwš¿Z GKgvÎ KvMR Kj</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evsjv‡`‡ki me©e„nr KvMRKj Lyjbv wbDRwcÖ›U eÜ †NvlYv Kiv nq- 30 b‡f¤^i, 2002</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eZ©gv‡b DbœZgv‡bi KvMR Drcv`‡b e¨eüZ nq- Avg`vwbK…Z ivmvqwbK gÛ</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¯^vaxb evsjv‡`‡ki 1g miKvwi  D‡`¨v‡M ¯’vwcZ KvMRKj- wm‡jU gÛ KvMRKj</w:t>
      </w:r>
    </w:p>
    <w:p w:rsidR="0022323B" w:rsidRPr="006408BB" w:rsidRDefault="0022323B" w:rsidP="002C6E6E">
      <w:pPr>
        <w:pStyle w:val="ListParagraph"/>
        <w:numPr>
          <w:ilvl w:val="0"/>
          <w:numId w:val="86"/>
        </w:numPr>
        <w:tabs>
          <w:tab w:val="left" w:pos="360"/>
        </w:tabs>
        <w:ind w:hanging="720"/>
        <w:contextualSpacing/>
        <w:jc w:val="both"/>
        <w:rPr>
          <w:rFonts w:ascii="SutonnyMJ" w:eastAsia="SutonnyMJ" w:hAnsi="SutonnyMJ" w:cs="SutonnyMJ"/>
          <w:sz w:val="24"/>
        </w:rPr>
      </w:pPr>
      <w:r w:rsidRPr="006408BB">
        <w:rPr>
          <w:rFonts w:ascii="SutonnyMJ" w:eastAsia="SutonnyMJ" w:hAnsi="SutonnyMJ" w:cs="SutonnyMJ"/>
          <w:sz w:val="24"/>
        </w:rPr>
        <w:t>KvMR‡K fvM K‡i‡QÑ 4wU †kÖwY‡Z</w:t>
      </w:r>
    </w:p>
    <w:p w:rsidR="0022323B" w:rsidRPr="006408BB" w:rsidRDefault="0022323B" w:rsidP="002C6E6E">
      <w:pPr>
        <w:pStyle w:val="ListParagraph"/>
        <w:numPr>
          <w:ilvl w:val="0"/>
          <w:numId w:val="87"/>
        </w:numPr>
        <w:tabs>
          <w:tab w:val="left" w:pos="360"/>
          <w:tab w:val="left" w:pos="2610"/>
        </w:tabs>
        <w:ind w:left="2160" w:firstLine="90"/>
        <w:contextualSpacing/>
        <w:jc w:val="both"/>
        <w:rPr>
          <w:rFonts w:ascii="SutonnyMJ" w:eastAsia="SutonnyMJ" w:hAnsi="SutonnyMJ" w:cs="SutonnyMJ"/>
          <w:sz w:val="24"/>
        </w:rPr>
      </w:pPr>
      <w:r w:rsidRPr="006408BB">
        <w:rPr>
          <w:rFonts w:ascii="SutonnyMJ" w:eastAsia="SutonnyMJ" w:hAnsi="SutonnyMJ" w:cs="SutonnyMJ"/>
          <w:sz w:val="24"/>
        </w:rPr>
        <w:t>†jLvi KvMR (15%)</w:t>
      </w:r>
    </w:p>
    <w:p w:rsidR="0022323B" w:rsidRPr="006408BB" w:rsidRDefault="0022323B" w:rsidP="0022323B">
      <w:pPr>
        <w:tabs>
          <w:tab w:val="left" w:pos="360"/>
          <w:tab w:val="left" w:pos="2610"/>
        </w:tabs>
        <w:ind w:left="2160" w:firstLine="90"/>
        <w:jc w:val="both"/>
        <w:rPr>
          <w:rFonts w:ascii="SutonnyMJ" w:eastAsia="SutonnyMJ" w:hAnsi="SutonnyMJ" w:cs="SutonnyMJ"/>
          <w:sz w:val="24"/>
        </w:rPr>
      </w:pPr>
      <w:r w:rsidRPr="006408BB">
        <w:rPr>
          <w:rFonts w:ascii="SutonnyMJ" w:eastAsia="SutonnyMJ" w:hAnsi="SutonnyMJ" w:cs="SutonnyMJ"/>
          <w:sz w:val="24"/>
        </w:rPr>
        <w:t xml:space="preserve">2. </w:t>
      </w:r>
      <w:r w:rsidRPr="006408BB">
        <w:rPr>
          <w:rFonts w:ascii="SutonnyMJ" w:eastAsia="SutonnyMJ" w:hAnsi="SutonnyMJ" w:cs="SutonnyMJ"/>
          <w:sz w:val="24"/>
        </w:rPr>
        <w:tab/>
        <w:t>Qvcvi KvMR (35%)</w:t>
      </w:r>
    </w:p>
    <w:p w:rsidR="0022323B" w:rsidRPr="006408BB" w:rsidRDefault="0022323B" w:rsidP="0022323B">
      <w:pPr>
        <w:tabs>
          <w:tab w:val="left" w:pos="360"/>
          <w:tab w:val="left" w:pos="2610"/>
        </w:tabs>
        <w:ind w:left="2160" w:firstLine="90"/>
        <w:jc w:val="both"/>
        <w:rPr>
          <w:rFonts w:ascii="SutonnyMJ" w:eastAsia="SutonnyMJ" w:hAnsi="SutonnyMJ" w:cs="SutonnyMJ"/>
          <w:sz w:val="24"/>
        </w:rPr>
      </w:pPr>
      <w:r w:rsidRPr="006408BB">
        <w:rPr>
          <w:rFonts w:ascii="SutonnyMJ" w:eastAsia="SutonnyMJ" w:hAnsi="SutonnyMJ" w:cs="SutonnyMJ"/>
          <w:sz w:val="24"/>
        </w:rPr>
        <w:t xml:space="preserve">3. </w:t>
      </w:r>
      <w:r w:rsidRPr="006408BB">
        <w:rPr>
          <w:rFonts w:ascii="SutonnyMJ" w:eastAsia="SutonnyMJ" w:hAnsi="SutonnyMJ" w:cs="SutonnyMJ"/>
          <w:sz w:val="24"/>
        </w:rPr>
        <w:tab/>
        <w:t>wbDRwcÖ›U (40%)</w:t>
      </w:r>
    </w:p>
    <w:p w:rsidR="0022323B" w:rsidRPr="006408BB" w:rsidRDefault="0022323B" w:rsidP="0022323B">
      <w:pPr>
        <w:tabs>
          <w:tab w:val="left" w:pos="360"/>
          <w:tab w:val="left" w:pos="2610"/>
        </w:tabs>
        <w:ind w:left="2160" w:firstLine="90"/>
        <w:jc w:val="both"/>
        <w:rPr>
          <w:rFonts w:ascii="SutonnyMJ" w:eastAsia="SutonnyMJ" w:hAnsi="SutonnyMJ" w:cs="SutonnyMJ"/>
          <w:sz w:val="24"/>
        </w:rPr>
      </w:pPr>
      <w:r w:rsidRPr="006408BB">
        <w:rPr>
          <w:rFonts w:ascii="SutonnyMJ" w:eastAsia="SutonnyMJ" w:hAnsi="SutonnyMJ" w:cs="SutonnyMJ"/>
          <w:sz w:val="24"/>
        </w:rPr>
        <w:t xml:space="preserve">4. </w:t>
      </w:r>
      <w:r w:rsidRPr="006408BB">
        <w:rPr>
          <w:rFonts w:ascii="SutonnyMJ" w:eastAsia="SutonnyMJ" w:hAnsi="SutonnyMJ" w:cs="SutonnyMJ"/>
          <w:sz w:val="24"/>
        </w:rPr>
        <w:tab/>
        <w:t>c¨v‡KwRs KvMR (10%)</w:t>
      </w:r>
    </w:p>
    <w:p w:rsidR="0022323B" w:rsidRPr="006408BB" w:rsidRDefault="0022323B" w:rsidP="0022323B">
      <w:pPr>
        <w:tabs>
          <w:tab w:val="left" w:pos="360"/>
          <w:tab w:val="left" w:pos="2610"/>
        </w:tabs>
        <w:ind w:left="2160" w:firstLine="90"/>
        <w:jc w:val="both"/>
        <w:rPr>
          <w:rFonts w:ascii="SutonnyMJ" w:eastAsia="SutonnyMJ" w:hAnsi="SutonnyMJ" w:cs="SutonnyMJ"/>
          <w:sz w:val="6"/>
        </w:rPr>
      </w:pPr>
    </w:p>
    <w:p w:rsidR="0022323B" w:rsidRPr="006408BB" w:rsidRDefault="0022323B" w:rsidP="003301EF">
      <w:pPr>
        <w:shd w:val="clear" w:color="auto" w:fill="BFBFBF" w:themeFill="background1" w:themeFillShade="BF"/>
        <w:tabs>
          <w:tab w:val="left" w:pos="360"/>
        </w:tabs>
        <w:jc w:val="center"/>
        <w:rPr>
          <w:rFonts w:ascii="SutonnyMJ" w:eastAsia="SutonnyMJ" w:hAnsi="SutonnyMJ" w:cs="SutonnyMJ"/>
          <w:b/>
          <w:sz w:val="26"/>
          <w:shd w:val="clear" w:color="auto" w:fill="F2F2F2" w:themeFill="background1" w:themeFillShade="F2"/>
        </w:rPr>
      </w:pPr>
      <w:r w:rsidRPr="006408BB">
        <w:rPr>
          <w:rFonts w:ascii="SutonnyMJ" w:eastAsia="SutonnyMJ" w:hAnsi="SutonnyMJ" w:cs="SutonnyMJ"/>
          <w:b/>
          <w:sz w:val="26"/>
        </w:rPr>
        <w:t>evsjv‡`‡ki D‡jøL‡hvM¨ K‡qKwU KvMRK‡j e¨eüZ KvuPvgvj</w:t>
      </w:r>
    </w:p>
    <w:tbl>
      <w:tblPr>
        <w:tblStyle w:val="TableGrid"/>
        <w:tblW w:w="0" w:type="auto"/>
        <w:tblInd w:w="468" w:type="dxa"/>
        <w:tblLook w:val="04A0" w:firstRow="1" w:lastRow="0" w:firstColumn="1" w:lastColumn="0" w:noHBand="0" w:noVBand="1"/>
      </w:tblPr>
      <w:tblGrid>
        <w:gridCol w:w="2610"/>
        <w:gridCol w:w="2160"/>
        <w:gridCol w:w="3420"/>
      </w:tblGrid>
      <w:tr w:rsidR="0022323B" w:rsidRPr="006408BB" w:rsidTr="00644E8A">
        <w:tc>
          <w:tcPr>
            <w:tcW w:w="261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b/>
                <w:sz w:val="24"/>
                <w:shd w:val="clear" w:color="auto" w:fill="BFBFBF"/>
              </w:rPr>
            </w:pPr>
            <w:r w:rsidRPr="006408BB">
              <w:rPr>
                <w:rFonts w:ascii="SutonnyMJ" w:eastAsia="SutonnyMJ" w:hAnsi="SutonnyMJ" w:cs="SutonnyMJ"/>
                <w:b/>
                <w:sz w:val="24"/>
              </w:rPr>
              <w:t>KvMR Kj</w:t>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b/>
                <w:sz w:val="24"/>
                <w:shd w:val="clear" w:color="auto" w:fill="BFBFBF"/>
              </w:rPr>
            </w:pPr>
            <w:r w:rsidRPr="006408BB">
              <w:rPr>
                <w:rFonts w:ascii="SutonnyMJ" w:eastAsia="SutonnyMJ" w:hAnsi="SutonnyMJ" w:cs="SutonnyMJ"/>
                <w:b/>
                <w:sz w:val="24"/>
              </w:rPr>
              <w:t>Ae¯’vb</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b/>
                <w:sz w:val="24"/>
                <w:shd w:val="clear" w:color="auto" w:fill="BFBFBF"/>
              </w:rPr>
            </w:pPr>
            <w:r w:rsidRPr="006408BB">
              <w:rPr>
                <w:rFonts w:ascii="SutonnyMJ" w:eastAsia="SutonnyMJ" w:hAnsi="SutonnyMJ" w:cs="SutonnyMJ"/>
                <w:b/>
                <w:sz w:val="24"/>
              </w:rPr>
              <w:t>e¨eüZ KuvPvgvj</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KY©dzwj †ccvi wgj</w:t>
            </w:r>
            <w:r w:rsidRPr="006408BB">
              <w:rPr>
                <w:rFonts w:ascii="SutonnyMJ" w:eastAsia="SutonnyMJ" w:hAnsi="SutonnyMJ" w:cs="SutonnyMJ"/>
                <w:sz w:val="24"/>
              </w:rPr>
              <w:tab/>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P›`ª‡Nvbv, iv½vgvwU</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euvk</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lastRenderedPageBreak/>
              <w:t>Lyjbv wbDRwcÖ›U wgj</w:t>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Lyjbv</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†MIqv KvV</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b_© †e½j †ccvi wgj</w:t>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Ck^i`x, cvebv</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Av‡Li †Qveov</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wm‡jU gÛ I KvMR Kj</w:t>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wm‡jU</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cÖ_‡g Nvm eZ©gv‡b euvk I k³KvV</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gv¸iv †ccvi wgjm wjwg‡UW</w:t>
            </w:r>
          </w:p>
        </w:tc>
        <w:tc>
          <w:tcPr>
            <w:tcW w:w="2160" w:type="dxa"/>
            <w:shd w:val="clear" w:color="auto" w:fill="FFFFFF" w:themeFill="background1"/>
          </w:tcPr>
          <w:p w:rsidR="0022323B" w:rsidRPr="006408BB" w:rsidRDefault="00172F16" w:rsidP="00644E8A">
            <w:pPr>
              <w:tabs>
                <w:tab w:val="left" w:pos="360"/>
              </w:tabs>
              <w:jc w:val="center"/>
              <w:rPr>
                <w:rFonts w:ascii="SutonnyMJ" w:eastAsia="SutonnyMJ" w:hAnsi="SutonnyMJ" w:cs="SutonnyMJ"/>
                <w:sz w:val="24"/>
              </w:rPr>
            </w:pPr>
            <w:r>
              <w:rPr>
                <w:rFonts w:ascii="SutonnyMJ" w:eastAsia="SutonnyMJ" w:hAnsi="SutonnyMJ" w:cs="SutonnyMJ"/>
                <w:sz w:val="24"/>
              </w:rPr>
              <w:t>bvivqY</w:t>
            </w:r>
            <w:r w:rsidR="0022323B" w:rsidRPr="006408BB">
              <w:rPr>
                <w:rFonts w:ascii="SutonnyMJ" w:eastAsia="SutonnyMJ" w:hAnsi="SutonnyMJ" w:cs="SutonnyMJ"/>
                <w:sz w:val="24"/>
              </w:rPr>
              <w:t>MÄ</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cwiZ¨v³ KvMR I gÛ</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nvW©‡evW© wgj</w:t>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MvRxcyi</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cwiZ¨v³ KvMR I av‡bi Lo</w:t>
            </w:r>
          </w:p>
        </w:tc>
      </w:tr>
      <w:tr w:rsidR="0022323B" w:rsidRPr="006408BB" w:rsidTr="00644E8A">
        <w:tc>
          <w:tcPr>
            <w:tcW w:w="2610" w:type="dxa"/>
            <w:shd w:val="clear" w:color="auto" w:fill="FFFFFF" w:themeFill="background1"/>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rPr>
              <w:t>nvW©‡evW© wgj</w:t>
            </w:r>
          </w:p>
        </w:tc>
        <w:tc>
          <w:tcPr>
            <w:tcW w:w="216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ivOvgvwU</w:t>
            </w:r>
          </w:p>
        </w:tc>
        <w:tc>
          <w:tcPr>
            <w:tcW w:w="3420"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euvk</w:t>
            </w:r>
          </w:p>
        </w:tc>
      </w:tr>
    </w:tbl>
    <w:p w:rsidR="0022323B" w:rsidRPr="0087238A" w:rsidRDefault="0022323B" w:rsidP="0022323B">
      <w:pPr>
        <w:jc w:val="both"/>
        <w:rPr>
          <w:rFonts w:ascii="SutonnyMJ" w:eastAsia="SutonnyMJ" w:hAnsi="SutonnyMJ" w:cs="SutonnyMJ"/>
          <w:b/>
          <w:spacing w:val="-4"/>
          <w:sz w:val="24"/>
          <w:shd w:val="clear" w:color="auto" w:fill="FFFFFF" w:themeFill="background1"/>
        </w:rPr>
      </w:pPr>
      <w:r w:rsidRPr="0087238A">
        <w:rPr>
          <w:rFonts w:ascii="SutonnyMJ" w:eastAsia="SutonnyMJ" w:hAnsi="SutonnyMJ" w:cs="SutonnyMJ"/>
          <w:b/>
          <w:spacing w:val="-4"/>
          <w:sz w:val="24"/>
          <w:shd w:val="clear" w:color="auto" w:fill="FFFFFF" w:themeFill="background1"/>
        </w:rPr>
        <w:t>we: `ª: eZ©gv‡b ivóªqË Lv‡Z 3wU KvMR Kj Ges †emiKvwi gvwjKvbvwab †QvU-eo wgwj‡q 106wU †ccvi wgj i‡q‡Q|</w:t>
      </w:r>
    </w:p>
    <w:p w:rsidR="0022323B" w:rsidRPr="0087238A" w:rsidRDefault="0022323B" w:rsidP="0022323B">
      <w:pPr>
        <w:jc w:val="both"/>
        <w:rPr>
          <w:rFonts w:ascii="SutonnyMJ" w:eastAsia="SutonnyMJ" w:hAnsi="SutonnyMJ" w:cs="SutonnyMJ"/>
          <w:b/>
          <w:spacing w:val="-4"/>
          <w:sz w:val="24"/>
          <w:shd w:val="clear" w:color="auto" w:fill="000000"/>
        </w:rPr>
      </w:pPr>
      <w:r w:rsidRPr="0087238A">
        <w:rPr>
          <w:rFonts w:ascii="SutonnyMJ" w:eastAsia="SutonnyMJ" w:hAnsi="SutonnyMJ" w:cs="SutonnyMJ"/>
          <w:b/>
          <w:spacing w:val="-4"/>
          <w:sz w:val="24"/>
          <w:shd w:val="clear" w:color="auto" w:fill="FFFFFF" w:themeFill="background1"/>
        </w:rPr>
        <w:t>KvMR ˆZwii me©‡kl D™¢vweZ Dcv`vb: meyR cvU</w:t>
      </w:r>
    </w:p>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KvMR ˆZwii me©‡kl D™¢vweZDcv`vb †KvbwU?</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euvk</w:t>
      </w:r>
      <w:r w:rsidRPr="006408BB">
        <w:rPr>
          <w:rFonts w:ascii="SutonnyMJ" w:hAnsi="SutonnyMJ" w:cs="Times New Roman"/>
          <w:sz w:val="24"/>
        </w:rPr>
        <w:tab/>
        <w:t>L. Av‡Li †Qveov</w:t>
      </w:r>
      <w:r w:rsidRPr="006408BB">
        <w:rPr>
          <w:rFonts w:ascii="SutonnyMJ" w:hAnsi="SutonnyMJ" w:cs="Times New Roman"/>
          <w:sz w:val="24"/>
        </w:rPr>
        <w:tab/>
        <w:t>M. av‡bi Lo</w:t>
      </w:r>
      <w:r w:rsidRPr="006408BB">
        <w:rPr>
          <w:rFonts w:ascii="SutonnyMJ" w:hAnsi="SutonnyMJ" w:cs="Times New Roman"/>
          <w:sz w:val="24"/>
        </w:rPr>
        <w:tab/>
        <w:t xml:space="preserve">N. </w:t>
      </w:r>
      <w:r w:rsidRPr="006408BB">
        <w:rPr>
          <w:rFonts w:ascii="SutonnyMJ" w:hAnsi="SutonnyMJ" w:cs="Times New Roman"/>
          <w:sz w:val="24"/>
          <w:u w:val="single"/>
        </w:rPr>
        <w:t>meyRcvU</w:t>
      </w:r>
      <w:r w:rsidRPr="006408BB">
        <w:rPr>
          <w:rFonts w:ascii="SutonnyMJ" w:hAnsi="SutonnyMJ" w:cs="Times New Roman"/>
          <w:sz w:val="24"/>
          <w:u w:val="single"/>
        </w:rPr>
        <w:tab/>
      </w:r>
      <w:r w:rsidRPr="006408BB">
        <w:rPr>
          <w:rFonts w:ascii="SutonnyMJ" w:hAnsi="SutonnyMJ" w:cs="Times New Roman"/>
          <w:b/>
          <w:sz w:val="24"/>
          <w:shd w:val="clear" w:color="auto" w:fill="000000"/>
        </w:rPr>
        <w:t>01:</w:t>
      </w:r>
      <w:r w:rsidR="00254490">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N</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KY©dzjx †ccviwgj †Kv_vqAew¯’Z?</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rPr>
        <w:t>cvebv</w:t>
      </w:r>
      <w:r w:rsidRPr="006408BB">
        <w:rPr>
          <w:rFonts w:ascii="SutonnyMJ" w:hAnsi="SutonnyMJ" w:cs="Times New Roman"/>
          <w:sz w:val="26"/>
        </w:rPr>
        <w:tab/>
      </w:r>
      <w:r w:rsidRPr="006408BB">
        <w:rPr>
          <w:rFonts w:ascii="SutonnyMJ" w:hAnsi="SutonnyMJ" w:cs="Times New Roman"/>
          <w:sz w:val="24"/>
        </w:rPr>
        <w:t xml:space="preserve">L. </w:t>
      </w:r>
      <w:r w:rsidRPr="006408BB">
        <w:rPr>
          <w:rFonts w:ascii="SutonnyMJ" w:hAnsi="SutonnyMJ" w:cs="Times New Roman"/>
        </w:rPr>
        <w:t>Lyjbv</w:t>
      </w:r>
      <w:r w:rsidRPr="006408BB">
        <w:rPr>
          <w:rFonts w:ascii="SutonnyMJ" w:hAnsi="SutonnyMJ" w:cs="Times New Roman"/>
          <w:sz w:val="24"/>
        </w:rPr>
        <w:tab/>
        <w:t xml:space="preserve">M. </w:t>
      </w:r>
      <w:r w:rsidRPr="006408BB">
        <w:rPr>
          <w:rFonts w:ascii="SutonnyMJ" w:hAnsi="SutonnyMJ" w:cs="Times New Roman"/>
          <w:u w:val="single"/>
        </w:rPr>
        <w:t>iv½vgvwU</w:t>
      </w:r>
      <w:r w:rsidRPr="006408BB">
        <w:rPr>
          <w:rFonts w:ascii="SutonnyMJ" w:hAnsi="SutonnyMJ" w:cs="Times New Roman"/>
          <w:u w:val="single"/>
        </w:rPr>
        <w:tab/>
      </w:r>
      <w:r w:rsidRPr="006408BB">
        <w:rPr>
          <w:rFonts w:ascii="SutonnyMJ" w:hAnsi="SutonnyMJ" w:cs="Times New Roman"/>
          <w:sz w:val="24"/>
        </w:rPr>
        <w:t xml:space="preserve">N. </w:t>
      </w:r>
      <w:r w:rsidRPr="006408BB">
        <w:rPr>
          <w:rFonts w:ascii="SutonnyMJ" w:hAnsi="SutonnyMJ" w:cs="Times New Roman"/>
        </w:rPr>
        <w:t>K·evRvi</w:t>
      </w:r>
      <w:r w:rsidRPr="006408BB">
        <w:rPr>
          <w:rFonts w:ascii="SutonnyMJ" w:hAnsi="SutonnyMJ" w:cs="Times New Roman"/>
        </w:rPr>
        <w:tab/>
      </w:r>
      <w:r w:rsidRPr="006408BB">
        <w:rPr>
          <w:rFonts w:ascii="SutonnyMJ" w:hAnsi="SutonnyMJ" w:cs="Times New Roman"/>
          <w:b/>
          <w:sz w:val="24"/>
          <w:shd w:val="clear" w:color="auto" w:fill="000000"/>
        </w:rPr>
        <w:t>02:</w:t>
      </w:r>
      <w:r w:rsidR="00254490">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LyjbvwbDRwcÖ‡›UicÖavbKuvPvgvj †KvbwU?</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K. euvk</w:t>
      </w:r>
      <w:r w:rsidRPr="006408BB">
        <w:rPr>
          <w:rFonts w:ascii="SutonnyMJ" w:hAnsi="SutonnyMJ" w:cs="Times New Roman"/>
          <w:sz w:val="24"/>
        </w:rPr>
        <w:tab/>
        <w:t xml:space="preserve">L. </w:t>
      </w:r>
      <w:r w:rsidRPr="006408BB">
        <w:rPr>
          <w:rFonts w:ascii="SutonnyMJ" w:hAnsi="SutonnyMJ" w:cs="Times New Roman"/>
          <w:sz w:val="24"/>
          <w:u w:val="single"/>
        </w:rPr>
        <w:t>†MIqvKvV</w:t>
      </w:r>
      <w:r w:rsidRPr="006408BB">
        <w:rPr>
          <w:rFonts w:ascii="SutonnyMJ" w:hAnsi="SutonnyMJ" w:cs="Times New Roman"/>
          <w:sz w:val="24"/>
          <w:u w:val="single"/>
        </w:rPr>
        <w:tab/>
      </w:r>
      <w:r w:rsidRPr="006408BB">
        <w:rPr>
          <w:rFonts w:ascii="SutonnyMJ" w:hAnsi="SutonnyMJ" w:cs="Times New Roman"/>
          <w:sz w:val="24"/>
        </w:rPr>
        <w:t>M. Av‡Li †Qveov</w:t>
      </w:r>
      <w:r w:rsidRPr="006408BB">
        <w:rPr>
          <w:rFonts w:ascii="SutonnyMJ" w:hAnsi="SutonnyMJ" w:cs="Times New Roman"/>
          <w:sz w:val="24"/>
        </w:rPr>
        <w:tab/>
        <w:t>N. meyRcvU</w:t>
      </w:r>
      <w:r w:rsidRPr="006408BB">
        <w:rPr>
          <w:rFonts w:ascii="SutonnyMJ" w:hAnsi="SutonnyMJ" w:cs="Times New Roman"/>
          <w:sz w:val="24"/>
        </w:rPr>
        <w:tab/>
      </w:r>
      <w:r w:rsidRPr="006408BB">
        <w:rPr>
          <w:rFonts w:ascii="SutonnyMJ" w:hAnsi="SutonnyMJ" w:cs="Times New Roman"/>
          <w:b/>
          <w:sz w:val="24"/>
          <w:shd w:val="clear" w:color="auto" w:fill="000000"/>
        </w:rPr>
        <w:t>03:</w:t>
      </w:r>
      <w:r w:rsidR="00254490">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Nirmala UI"/>
          <w:b/>
          <w:sz w:val="24"/>
        </w:rPr>
      </w:pPr>
      <w:r w:rsidRPr="006408BB">
        <w:rPr>
          <w:rFonts w:ascii="SutonnyMJ" w:hAnsi="SutonnyMJ" w:cs="Times New Roman"/>
          <w:b/>
          <w:sz w:val="24"/>
        </w:rPr>
        <w:t>04.</w:t>
      </w:r>
      <w:r w:rsidRPr="006408BB">
        <w:rPr>
          <w:rFonts w:ascii="SutonnyMJ" w:hAnsi="SutonnyMJ" w:cs="Times New Roman"/>
          <w:b/>
          <w:sz w:val="24"/>
        </w:rPr>
        <w:tab/>
        <w:t>¯^vaxbevsjv‡`‡kicÖ_gKvMRKj †KvbwU?</w:t>
      </w:r>
    </w:p>
    <w:p w:rsidR="0022323B" w:rsidRPr="006408BB" w:rsidRDefault="0022323B" w:rsidP="006678C8">
      <w:pPr>
        <w:tabs>
          <w:tab w:val="left" w:pos="360"/>
          <w:tab w:val="left" w:pos="2340"/>
          <w:tab w:val="left" w:pos="4320"/>
          <w:tab w:val="left" w:pos="6210"/>
          <w:tab w:val="left" w:pos="8136"/>
        </w:tabs>
        <w:ind w:left="360" w:hanging="360"/>
        <w:jc w:val="both"/>
        <w:rPr>
          <w:rFonts w:ascii="SutonnyMJ" w:hAnsi="SutonnyMJ" w:cs="Times New Roman"/>
          <w:sz w:val="24"/>
          <w:shd w:val="clear" w:color="auto" w:fill="000000"/>
        </w:rPr>
      </w:pPr>
      <w:r w:rsidRPr="006408BB">
        <w:rPr>
          <w:rFonts w:ascii="SutonnyMJ" w:hAnsi="SutonnyMJ" w:cs="Times New Roman"/>
          <w:b/>
          <w:sz w:val="24"/>
        </w:rPr>
        <w:tab/>
      </w:r>
      <w:r w:rsidRPr="006408BB">
        <w:rPr>
          <w:rFonts w:ascii="SutonnyMJ" w:hAnsi="SutonnyMJ" w:cs="Times New Roman"/>
          <w:sz w:val="24"/>
        </w:rPr>
        <w:t>K. KY©dzjx †ccvi wgj</w:t>
      </w:r>
      <w:r w:rsidRPr="006408BB">
        <w:rPr>
          <w:rFonts w:ascii="SutonnyMJ" w:hAnsi="SutonnyMJ" w:cs="Times New Roman"/>
          <w:sz w:val="24"/>
        </w:rPr>
        <w:tab/>
        <w:t>L. LyjbvwbDRwcÖ›Uwgj</w:t>
      </w:r>
      <w:r w:rsidRPr="006408BB">
        <w:rPr>
          <w:rFonts w:cs="Times New Roman"/>
          <w:sz w:val="24"/>
        </w:rPr>
        <w:tab/>
      </w:r>
      <w:r w:rsidRPr="006408BB">
        <w:rPr>
          <w:rFonts w:ascii="SutonnyMJ" w:hAnsi="SutonnyMJ" w:cs="Times New Roman"/>
          <w:sz w:val="24"/>
        </w:rPr>
        <w:t xml:space="preserve">M. </w:t>
      </w:r>
      <w:r w:rsidRPr="006408BB">
        <w:rPr>
          <w:rFonts w:ascii="SutonnyMJ" w:hAnsi="SutonnyMJ" w:cs="Times New Roman"/>
          <w:sz w:val="24"/>
          <w:u w:val="single"/>
        </w:rPr>
        <w:t>wm‡jUgÛKvMRKj</w:t>
      </w:r>
      <w:r w:rsidRPr="006408BB">
        <w:rPr>
          <w:rFonts w:ascii="SutonnyMJ" w:hAnsi="SutonnyMJ" w:cs="Times New Roman"/>
          <w:sz w:val="24"/>
          <w:u w:val="single"/>
        </w:rPr>
        <w:tab/>
      </w:r>
      <w:r w:rsidRPr="006408BB">
        <w:rPr>
          <w:rFonts w:ascii="SutonnyMJ" w:hAnsi="SutonnyMJ" w:cs="Times New Roman"/>
          <w:sz w:val="24"/>
        </w:rPr>
        <w:t>N. nvW©‡evW© wgj</w:t>
      </w:r>
      <w:r w:rsidRPr="006408BB">
        <w:rPr>
          <w:rFonts w:ascii="SutonnyMJ" w:hAnsi="SutonnyMJ" w:cs="Times New Roman"/>
          <w:sz w:val="24"/>
        </w:rPr>
        <w:tab/>
      </w:r>
      <w:r w:rsidRPr="006408BB">
        <w:rPr>
          <w:rFonts w:ascii="SutonnyMJ" w:hAnsi="SutonnyMJ" w:cs="Times New Roman"/>
          <w:b/>
          <w:sz w:val="24"/>
          <w:shd w:val="clear" w:color="auto" w:fill="000000"/>
        </w:rPr>
        <w:t>04:</w:t>
      </w:r>
      <w:r w:rsidR="00254490">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6408BB" w:rsidRDefault="006678C8" w:rsidP="006678C8">
      <w:pPr>
        <w:tabs>
          <w:tab w:val="left" w:pos="360"/>
          <w:tab w:val="left" w:pos="2160"/>
          <w:tab w:val="left" w:pos="2340"/>
          <w:tab w:val="left" w:pos="4140"/>
          <w:tab w:val="left" w:pos="4320"/>
          <w:tab w:val="left" w:pos="6300"/>
          <w:tab w:val="left" w:pos="8136"/>
        </w:tabs>
        <w:rPr>
          <w:rFonts w:ascii="SutonnyMJ" w:hAnsi="SutonnyMJ"/>
          <w:sz w:val="24"/>
        </w:rPr>
      </w:pPr>
      <w:r w:rsidRPr="006408BB">
        <w:rPr>
          <w:rFonts w:ascii="SutonnyMJ" w:hAnsi="SutonnyMJ"/>
          <w:sz w:val="24"/>
        </w:rPr>
        <w:t>05</w:t>
      </w:r>
      <w:r w:rsidR="0022323B" w:rsidRPr="006408BB">
        <w:rPr>
          <w:rFonts w:ascii="SutonnyMJ" w:hAnsi="SutonnyMJ"/>
          <w:sz w:val="24"/>
        </w:rPr>
        <w:t>. evsjv‡`‡</w:t>
      </w:r>
      <w:r w:rsidR="00172F16">
        <w:rPr>
          <w:rFonts w:ascii="SutonnyMJ" w:hAnsi="SutonnyMJ"/>
          <w:sz w:val="24"/>
        </w:rPr>
        <w:t>k cÖ_g KvM‡Ri Kj cÖwZwôZ nq KZ</w:t>
      </w:r>
      <w:r w:rsidR="0022323B" w:rsidRPr="006408BB">
        <w:rPr>
          <w:rFonts w:ascii="SutonnyMJ" w:hAnsi="SutonnyMJ"/>
          <w:sz w:val="24"/>
        </w:rPr>
        <w:t xml:space="preserve"> mv‡j?</w:t>
      </w:r>
    </w:p>
    <w:p w:rsidR="0022323B" w:rsidRPr="006408BB" w:rsidRDefault="0022323B" w:rsidP="006678C8">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K. 1943 mv‡j</w:t>
      </w:r>
      <w:r w:rsidRPr="006408BB">
        <w:rPr>
          <w:rFonts w:ascii="SutonnyMJ" w:hAnsi="SutonnyMJ"/>
          <w:sz w:val="24"/>
        </w:rPr>
        <w:tab/>
        <w:t>L. 1963 mv‡j</w:t>
      </w:r>
      <w:r w:rsidRPr="006408BB">
        <w:rPr>
          <w:rFonts w:ascii="SutonnyMJ" w:hAnsi="SutonnyMJ"/>
          <w:sz w:val="24"/>
        </w:rPr>
        <w:tab/>
        <w:t xml:space="preserve">M. </w:t>
      </w:r>
      <w:r w:rsidRPr="006408BB">
        <w:rPr>
          <w:rFonts w:ascii="SutonnyMJ" w:hAnsi="SutonnyMJ"/>
          <w:sz w:val="24"/>
          <w:u w:val="single"/>
        </w:rPr>
        <w:t xml:space="preserve">1953 mv‡j         </w:t>
      </w:r>
      <w:r w:rsidRPr="006408BB">
        <w:rPr>
          <w:rFonts w:ascii="SutonnyMJ" w:hAnsi="SutonnyMJ"/>
          <w:sz w:val="24"/>
        </w:rPr>
        <w:tab/>
        <w:t>N. 1973 mv‡j</w:t>
      </w:r>
      <w:r w:rsidRPr="006408BB">
        <w:rPr>
          <w:rFonts w:ascii="SutonnyMJ" w:hAnsi="SutonnyMJ"/>
          <w:sz w:val="24"/>
        </w:rPr>
        <w:tab/>
      </w:r>
      <w:r w:rsidR="006678C8" w:rsidRPr="006408BB">
        <w:rPr>
          <w:rFonts w:ascii="SutonnyMJ" w:hAnsi="SutonnyMJ"/>
          <w:b/>
          <w:sz w:val="24"/>
          <w:shd w:val="clear" w:color="auto" w:fill="000000"/>
        </w:rPr>
        <w:t>05</w:t>
      </w:r>
      <w:r w:rsidRPr="006408BB">
        <w:rPr>
          <w:rFonts w:ascii="SutonnyMJ" w:hAnsi="SutonnyMJ"/>
          <w:b/>
          <w:sz w:val="24"/>
          <w:shd w:val="clear" w:color="auto" w:fill="000000"/>
        </w:rPr>
        <w:t>: M</w:t>
      </w:r>
    </w:p>
    <w:p w:rsidR="0022323B" w:rsidRPr="006408BB" w:rsidRDefault="006678C8" w:rsidP="006678C8">
      <w:pPr>
        <w:tabs>
          <w:tab w:val="left" w:pos="360"/>
          <w:tab w:val="left" w:pos="2160"/>
          <w:tab w:val="left" w:pos="2340"/>
          <w:tab w:val="left" w:pos="4140"/>
          <w:tab w:val="left" w:pos="4320"/>
          <w:tab w:val="left" w:pos="6300"/>
          <w:tab w:val="left" w:pos="8136"/>
        </w:tabs>
        <w:jc w:val="both"/>
        <w:rPr>
          <w:rFonts w:ascii="SutonnyMJ" w:hAnsi="SutonnyMJ"/>
          <w:sz w:val="24"/>
          <w:lang w:val="en-GB" w:eastAsia="en-GB"/>
        </w:rPr>
      </w:pPr>
      <w:r w:rsidRPr="006408BB">
        <w:rPr>
          <w:rFonts w:ascii="SutonnyMJ" w:hAnsi="SutonnyMJ"/>
          <w:sz w:val="24"/>
          <w:lang w:val="en-GB" w:eastAsia="en-GB"/>
        </w:rPr>
        <w:t>06</w:t>
      </w:r>
      <w:r w:rsidR="0022323B" w:rsidRPr="006408BB">
        <w:rPr>
          <w:rFonts w:ascii="SutonnyMJ" w:hAnsi="SutonnyMJ"/>
          <w:sz w:val="24"/>
          <w:lang w:val="en-GB" w:eastAsia="en-GB"/>
        </w:rPr>
        <w:t>. P›`ª‡Nvbv KvMR wg‡ji cÖavb KuvPvgvj Kx?</w:t>
      </w:r>
    </w:p>
    <w:p w:rsidR="0022323B" w:rsidRPr="006408BB" w:rsidRDefault="0022323B" w:rsidP="006678C8">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 xml:space="preserve">K. </w:t>
      </w:r>
      <w:r w:rsidRPr="006408BB">
        <w:rPr>
          <w:rFonts w:ascii="SutonnyMJ" w:hAnsi="SutonnyMJ"/>
          <w:sz w:val="24"/>
          <w:u w:val="single"/>
        </w:rPr>
        <w:t>euvk</w:t>
      </w:r>
      <w:r w:rsidRPr="006408BB">
        <w:rPr>
          <w:rFonts w:ascii="SutonnyMJ" w:hAnsi="SutonnyMJ"/>
          <w:sz w:val="24"/>
          <w:u w:val="single"/>
        </w:rPr>
        <w:tab/>
      </w:r>
      <w:r w:rsidRPr="006408BB">
        <w:rPr>
          <w:rFonts w:ascii="SutonnyMJ" w:hAnsi="SutonnyMJ"/>
          <w:sz w:val="24"/>
        </w:rPr>
        <w:t>L. No I KvV</w:t>
      </w:r>
      <w:r w:rsidRPr="006408BB">
        <w:rPr>
          <w:rFonts w:ascii="SutonnyMJ" w:hAnsi="SutonnyMJ"/>
          <w:sz w:val="24"/>
        </w:rPr>
        <w:tab/>
        <w:t>M. ‡MIqv KvV</w:t>
      </w:r>
      <w:r w:rsidRPr="006408BB">
        <w:rPr>
          <w:rFonts w:ascii="SutonnyMJ" w:hAnsi="SutonnyMJ"/>
          <w:sz w:val="24"/>
        </w:rPr>
        <w:tab/>
        <w:t>N. Av‡Li †Qveov</w:t>
      </w:r>
      <w:r w:rsidRPr="006408BB">
        <w:rPr>
          <w:rFonts w:ascii="SutonnyMJ" w:hAnsi="SutonnyMJ"/>
          <w:sz w:val="24"/>
        </w:rPr>
        <w:tab/>
      </w:r>
      <w:r w:rsidR="006678C8" w:rsidRPr="006408BB">
        <w:rPr>
          <w:rFonts w:ascii="SutonnyMJ" w:hAnsi="SutonnyMJ"/>
          <w:b/>
          <w:sz w:val="24"/>
          <w:shd w:val="clear" w:color="auto" w:fill="000000"/>
        </w:rPr>
        <w:t>06</w:t>
      </w:r>
      <w:r w:rsidRPr="006408BB">
        <w:rPr>
          <w:rFonts w:ascii="SutonnyMJ" w:hAnsi="SutonnyMJ"/>
          <w:b/>
          <w:sz w:val="24"/>
          <w:shd w:val="clear" w:color="auto" w:fill="000000"/>
        </w:rPr>
        <w:t>: K</w:t>
      </w:r>
    </w:p>
    <w:p w:rsidR="0022323B" w:rsidRPr="006408BB" w:rsidRDefault="006678C8" w:rsidP="006678C8">
      <w:pPr>
        <w:tabs>
          <w:tab w:val="left" w:pos="360"/>
          <w:tab w:val="left" w:pos="2160"/>
          <w:tab w:val="left" w:pos="2340"/>
          <w:tab w:val="left" w:pos="4140"/>
          <w:tab w:val="left" w:pos="4320"/>
          <w:tab w:val="left" w:pos="6300"/>
          <w:tab w:val="left" w:pos="6660"/>
          <w:tab w:val="left" w:pos="8136"/>
        </w:tabs>
        <w:jc w:val="both"/>
        <w:rPr>
          <w:rFonts w:ascii="SutonnyMJ" w:hAnsi="SutonnyMJ"/>
          <w:b/>
          <w:sz w:val="24"/>
          <w:lang w:val="en-GB" w:eastAsia="en-GB"/>
        </w:rPr>
      </w:pPr>
      <w:r w:rsidRPr="006408BB">
        <w:rPr>
          <w:rFonts w:ascii="SutonnyMJ" w:hAnsi="SutonnyMJ"/>
          <w:b/>
          <w:sz w:val="24"/>
          <w:lang w:val="en-GB" w:eastAsia="en-GB"/>
        </w:rPr>
        <w:t>07</w:t>
      </w:r>
      <w:r w:rsidR="0022323B" w:rsidRPr="006408BB">
        <w:rPr>
          <w:rFonts w:ascii="SutonnyMJ" w:hAnsi="SutonnyMJ"/>
          <w:b/>
          <w:sz w:val="24"/>
          <w:lang w:val="en-GB" w:eastAsia="en-GB"/>
        </w:rPr>
        <w:t>.</w:t>
      </w:r>
      <w:r w:rsidR="0022323B" w:rsidRPr="006408BB">
        <w:rPr>
          <w:rFonts w:ascii="SutonnyMJ" w:hAnsi="SutonnyMJ"/>
          <w:b/>
          <w:sz w:val="24"/>
          <w:lang w:val="en-GB" w:eastAsia="en-GB"/>
        </w:rPr>
        <w:tab/>
        <w:t>1953 mv‡j evsjv‡`‡ki †Kv_vq KvM‡Ri Kj ¯’vwcZ nq?</w:t>
      </w:r>
    </w:p>
    <w:p w:rsidR="0022323B" w:rsidRPr="006408BB" w:rsidRDefault="0022323B" w:rsidP="006678C8">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 xml:space="preserve">K. cvKkx </w:t>
      </w:r>
      <w:r w:rsidRPr="006408BB">
        <w:rPr>
          <w:rFonts w:ascii="SutonnyMJ" w:hAnsi="SutonnyMJ"/>
          <w:sz w:val="24"/>
        </w:rPr>
        <w:tab/>
        <w:t>L. gv¸iv</w:t>
      </w:r>
      <w:r w:rsidRPr="006408BB">
        <w:rPr>
          <w:rFonts w:ascii="SutonnyMJ" w:hAnsi="SutonnyMJ"/>
          <w:sz w:val="24"/>
        </w:rPr>
        <w:tab/>
        <w:t xml:space="preserve">M. </w:t>
      </w:r>
      <w:r w:rsidRPr="006408BB">
        <w:rPr>
          <w:rFonts w:ascii="SutonnyMJ" w:hAnsi="SutonnyMJ"/>
          <w:sz w:val="24"/>
          <w:u w:val="single"/>
        </w:rPr>
        <w:t>P›`ª‡Nvbv</w:t>
      </w:r>
      <w:r w:rsidRPr="006408BB">
        <w:rPr>
          <w:rFonts w:ascii="SutonnyMJ" w:hAnsi="SutonnyMJ"/>
          <w:sz w:val="24"/>
          <w:u w:val="single"/>
        </w:rPr>
        <w:tab/>
      </w:r>
      <w:r w:rsidRPr="006408BB">
        <w:rPr>
          <w:rFonts w:ascii="SutonnyMJ" w:hAnsi="SutonnyMJ"/>
          <w:sz w:val="24"/>
        </w:rPr>
        <w:t>N. ‡gNbv</w:t>
      </w:r>
      <w:r w:rsidRPr="006408BB">
        <w:rPr>
          <w:rFonts w:ascii="SutonnyMJ" w:hAnsi="SutonnyMJ"/>
          <w:sz w:val="24"/>
        </w:rPr>
        <w:tab/>
      </w:r>
      <w:r w:rsidR="006678C8" w:rsidRPr="006408BB">
        <w:rPr>
          <w:rFonts w:ascii="SutonnyMJ" w:hAnsi="SutonnyMJ"/>
          <w:b/>
          <w:sz w:val="24"/>
          <w:shd w:val="clear" w:color="auto" w:fill="000000"/>
        </w:rPr>
        <w:t>07</w:t>
      </w:r>
      <w:r w:rsidRPr="006408BB">
        <w:rPr>
          <w:rFonts w:ascii="SutonnyMJ" w:hAnsi="SutonnyMJ"/>
          <w:b/>
          <w:sz w:val="24"/>
          <w:shd w:val="clear" w:color="auto" w:fill="000000"/>
        </w:rPr>
        <w:t>: M</w:t>
      </w:r>
    </w:p>
    <w:p w:rsidR="0022323B" w:rsidRPr="006408BB" w:rsidRDefault="0022323B" w:rsidP="0022323B">
      <w:pPr>
        <w:tabs>
          <w:tab w:val="left" w:pos="360"/>
        </w:tabs>
        <w:rPr>
          <w:rFonts w:ascii="SutonnyMJ" w:eastAsia="SutonnyMJ" w:hAnsi="SutonnyMJ" w:cs="SutonnyMJ"/>
          <w:b/>
          <w:sz w:val="6"/>
          <w:shd w:val="clear" w:color="auto" w:fill="FFFFFF"/>
        </w:rPr>
      </w:pP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SutonnyMJ"/>
          <w:b/>
          <w:sz w:val="24"/>
          <w:shd w:val="clear" w:color="auto" w:fill="FFFFFF"/>
        </w:rPr>
      </w:pPr>
      <w:r w:rsidRPr="006408BB">
        <w:rPr>
          <w:rFonts w:ascii="SutonnyMJ" w:eastAsia="SutonnyMJ" w:hAnsi="SutonnyMJ" w:cs="SutonnyMJ"/>
          <w:b/>
          <w:sz w:val="28"/>
          <w:shd w:val="clear" w:color="auto" w:fill="D9D9D9" w:themeFill="background1" w:themeFillShade="D9"/>
        </w:rPr>
        <w:t xml:space="preserve">wm‡g›U wkí </w:t>
      </w:r>
      <w:r w:rsidRPr="006408BB">
        <w:rPr>
          <w:rFonts w:ascii="Times New Roman" w:eastAsia="SutonnyMJ" w:hAnsi="Times New Roman" w:cs="SutonnyMJ"/>
          <w:b/>
          <w:sz w:val="24"/>
          <w:shd w:val="clear" w:color="auto" w:fill="D9D9D9" w:themeFill="background1" w:themeFillShade="D9"/>
        </w:rPr>
        <w:t>(Cement Industry)</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†`‡ki cÖ_g wm‡g›U KviLvb</w:t>
      </w:r>
      <w:r w:rsidRPr="006408BB">
        <w:rPr>
          <w:rFonts w:ascii="SutonnyMJ" w:eastAsia="SutonnyMJ" w:hAnsi="SutonnyMJ" w:cs="SutonnyMJ"/>
          <w:sz w:val="24"/>
          <w:shd w:val="clear" w:color="auto" w:fill="FFFFFF"/>
        </w:rPr>
        <w:softHyphen/>
        <w:t>ÑQvZK wm‡g›U †Kv¤úvwb wjwg‡UW, mybvgMÄ (1940)</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¯^vaxbZvi c‡i †`‡ki cÖ_g wm‡g›U †Kv¤úvwb- wPUvMvs wm‡g›U wK¬sKvi A¨vÛ MÖvBwÛs d¨v±wi (1973)</w:t>
      </w:r>
    </w:p>
    <w:p w:rsidR="0022323B" w:rsidRPr="006408BB" w:rsidRDefault="007764E1"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eZ©gv‡b evsjv‡`‡k</w:t>
      </w:r>
      <w:r w:rsidR="0022323B" w:rsidRPr="006408BB">
        <w:rPr>
          <w:rFonts w:ascii="SutonnyMJ" w:eastAsia="SutonnyMJ" w:hAnsi="SutonnyMJ" w:cs="SutonnyMJ"/>
          <w:sz w:val="24"/>
          <w:shd w:val="clear" w:color="auto" w:fill="FFFFFF"/>
        </w:rPr>
        <w:t xml:space="preserve"> †iwR÷vW© wm‡g›U KviLvbv i‡q‡QÑ 63 wU</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Gwkqvi e„nËg wm‡g›U Drcv`bKvix cÖwZôvb- jvdvR©-myigv wm‡g›U wjt, QvZK, mybvgMÄ</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mybvgM‡Äi QvZ‡K cÖwZwôZ jvdvR©-myigv wm‡g›U wjt †h †`kwfwËK †Kv¤úvwb- d«vÝ</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eZ©gv‡b wm‡g‡›Ui e¨env‡i evsjv‡`k we‡k^- 20Zg| </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†`‡ki e„nËg wm‡g›U KviLvbvÑ jvdvR© myigv wm‡g›U d¨v±wi, QvZK, mybvgMÄ|</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2018-19 A_©eQ‡i †`‡k †iKW© wm‡g›U Drcv`b n‡q‡Q- 3 †KvwU 13 jvL Ub </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evsjv‡`k wm‡g›U wkí Dbœqb mwgwZi bvg- evsjv‡`k wm‡g›U g¨vbyd¨vKPvivm© A¨v‡mvwm‡qk‡bi (wewmGgG) </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wm‡g‡›Ui g~j Dcv`vbÑ wK¬sKvi, wRcmvg, d¬vB A¨vk, M¨vm BZ¨vw`</w:t>
      </w:r>
    </w:p>
    <w:p w:rsidR="0022323B" w:rsidRPr="006408BB" w:rsidRDefault="0022323B" w:rsidP="002C6E6E">
      <w:pPr>
        <w:numPr>
          <w:ilvl w:val="0"/>
          <w:numId w:val="88"/>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evsjv‡`k me‡P‡q ‡ewk wm‡g›U ißvwb K‡i- fvi‡Z</w:t>
      </w:r>
    </w:p>
    <w:p w:rsidR="0022323B" w:rsidRPr="006408BB" w:rsidRDefault="0022323B" w:rsidP="0022323B">
      <w:pPr>
        <w:tabs>
          <w:tab w:val="left" w:pos="360"/>
        </w:tabs>
        <w:jc w:val="both"/>
        <w:rPr>
          <w:rFonts w:ascii="SutonnyMJ" w:eastAsia="SutonnyMJ" w:hAnsi="SutonnyMJ" w:cs="SutonnyMJ"/>
          <w:sz w:val="6"/>
          <w:shd w:val="clear" w:color="auto" w:fill="FFFFFF"/>
        </w:rPr>
      </w:pPr>
    </w:p>
    <w:p w:rsidR="0022323B" w:rsidRPr="006408BB" w:rsidRDefault="0022323B" w:rsidP="0022323B">
      <w:pPr>
        <w:tabs>
          <w:tab w:val="left" w:pos="360"/>
        </w:tabs>
        <w:jc w:val="center"/>
        <w:rPr>
          <w:rFonts w:ascii="SutonnyMJ" w:eastAsia="SutonnyMJ" w:hAnsi="SutonnyMJ" w:cs="SutonnyMJ"/>
          <w:b/>
          <w:sz w:val="32"/>
          <w:shd w:val="clear" w:color="auto" w:fill="FFFFFF"/>
        </w:rPr>
      </w:pPr>
      <w:r w:rsidRPr="006408BB">
        <w:rPr>
          <w:rFonts w:ascii="SutonnyMJ" w:eastAsia="SutonnyMJ" w:hAnsi="SutonnyMJ" w:cs="SutonnyMJ"/>
          <w:b/>
          <w:sz w:val="26"/>
          <w:shd w:val="clear" w:color="auto" w:fill="FFFFFF" w:themeFill="background1"/>
        </w:rPr>
        <w:t>†`‡ki D‡jøL‡hvM¨ wKQz wm‡g›U KviLvbvi Ae¯’vb</w:t>
      </w:r>
    </w:p>
    <w:tbl>
      <w:tblPr>
        <w:tblStyle w:val="TableGrid"/>
        <w:tblW w:w="0" w:type="auto"/>
        <w:tblInd w:w="2358" w:type="dxa"/>
        <w:tblLook w:val="04A0" w:firstRow="1" w:lastRow="0" w:firstColumn="1" w:lastColumn="0" w:noHBand="0" w:noVBand="1"/>
      </w:tblPr>
      <w:tblGrid>
        <w:gridCol w:w="2430"/>
        <w:gridCol w:w="2070"/>
      </w:tblGrid>
      <w:tr w:rsidR="0022323B" w:rsidRPr="006408BB" w:rsidTr="00644E8A">
        <w:tc>
          <w:tcPr>
            <w:tcW w:w="243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wm‡g›U KviLvbv</w:t>
            </w:r>
          </w:p>
        </w:tc>
        <w:tc>
          <w:tcPr>
            <w:tcW w:w="207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Ae¯’vb</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gsjv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ev‡MinvU</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lastRenderedPageBreak/>
              <w:t>QvZK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mybvg</w:t>
            </w:r>
            <w:r w:rsidR="00172F16" w:rsidRPr="006408BB">
              <w:rPr>
                <w:rFonts w:ascii="SutonnyMJ" w:eastAsia="SutonnyMJ" w:hAnsi="SutonnyMJ" w:cs="SutonnyMJ"/>
                <w:sz w:val="24"/>
              </w:rPr>
              <w:t>MÄ</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GsKi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ewikvj</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jvdvR©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QvZK</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kvn wm‡g›U BÛvw÷ªR</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PÆMÖvg</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Kbwd‡WÝ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PÆMÖvg</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†gNbv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bvivqY</w:t>
            </w:r>
            <w:r w:rsidR="00172F16" w:rsidRPr="006408BB">
              <w:rPr>
                <w:rFonts w:ascii="SutonnyMJ" w:eastAsia="SutonnyMJ" w:hAnsi="SutonnyMJ" w:cs="SutonnyMJ"/>
                <w:sz w:val="24"/>
              </w:rPr>
              <w:t>MÄ</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†mbvKj¨vY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ev‡MinvU</w:t>
            </w:r>
          </w:p>
        </w:tc>
      </w:tr>
      <w:tr w:rsidR="0022323B" w:rsidRPr="006408BB" w:rsidTr="00644E8A">
        <w:tc>
          <w:tcPr>
            <w:tcW w:w="243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†nvjwmg wm‡g›U KviLvbv</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bvivqYMÄ</w:t>
            </w:r>
          </w:p>
        </w:tc>
      </w:tr>
      <w:tr w:rsidR="0022323B" w:rsidRPr="006408BB" w:rsidTr="00644E8A">
        <w:tc>
          <w:tcPr>
            <w:tcW w:w="2430" w:type="dxa"/>
          </w:tcPr>
          <w:p w:rsidR="0022323B" w:rsidRPr="006408BB" w:rsidRDefault="0022323B" w:rsidP="00644E8A">
            <w:pPr>
              <w:jc w:val="center"/>
            </w:pPr>
            <w:r w:rsidRPr="006408BB">
              <w:rPr>
                <w:rFonts w:ascii="SutonnyMJ" w:eastAsia="SutonnyMJ" w:hAnsi="SutonnyMJ" w:cs="SutonnyMJ"/>
                <w:sz w:val="24"/>
              </w:rPr>
              <w:t>B÷vb© wm‡g›U KviLvbv</w:t>
            </w:r>
          </w:p>
        </w:tc>
        <w:tc>
          <w:tcPr>
            <w:tcW w:w="2070" w:type="dxa"/>
          </w:tcPr>
          <w:p w:rsidR="0022323B" w:rsidRPr="006408BB" w:rsidRDefault="0022323B" w:rsidP="00644E8A">
            <w:pPr>
              <w:jc w:val="center"/>
            </w:pPr>
            <w:r w:rsidRPr="006408BB">
              <w:rPr>
                <w:rFonts w:ascii="SutonnyMJ" w:eastAsia="SutonnyMJ" w:hAnsi="SutonnyMJ" w:cs="SutonnyMJ"/>
                <w:sz w:val="24"/>
              </w:rPr>
              <w:t>bvivqYMÄ</w:t>
            </w:r>
          </w:p>
        </w:tc>
      </w:tr>
    </w:tbl>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22323B" w:rsidRPr="006408BB" w:rsidRDefault="0022323B" w:rsidP="00254490">
      <w:pPr>
        <w:tabs>
          <w:tab w:val="left" w:pos="360"/>
          <w:tab w:val="left" w:pos="2340"/>
          <w:tab w:val="left" w:pos="4320"/>
          <w:tab w:val="left" w:pos="6480"/>
          <w:tab w:val="left" w:pos="8136"/>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†`‡ki</w:t>
      </w:r>
      <w:r w:rsidR="00172F16">
        <w:rPr>
          <w:rFonts w:ascii="SutonnyMJ" w:hAnsi="SutonnyMJ" w:cs="Times New Roman"/>
          <w:b/>
          <w:sz w:val="24"/>
        </w:rPr>
        <w:t xml:space="preserve"> </w:t>
      </w:r>
      <w:r w:rsidRPr="006408BB">
        <w:rPr>
          <w:rFonts w:ascii="SutonnyMJ" w:hAnsi="SutonnyMJ" w:cs="Times New Roman"/>
          <w:b/>
          <w:sz w:val="24"/>
        </w:rPr>
        <w:t>cÖ_g</w:t>
      </w:r>
      <w:r w:rsidR="00172F16">
        <w:rPr>
          <w:rFonts w:ascii="SutonnyMJ" w:hAnsi="SutonnyMJ" w:cs="Times New Roman"/>
          <w:b/>
          <w:sz w:val="24"/>
        </w:rPr>
        <w:t xml:space="preserve"> </w:t>
      </w:r>
      <w:r w:rsidRPr="006408BB">
        <w:rPr>
          <w:rFonts w:ascii="SutonnyMJ" w:hAnsi="SutonnyMJ" w:cs="Times New Roman"/>
          <w:b/>
          <w:sz w:val="24"/>
        </w:rPr>
        <w:t>wm‡g›U</w:t>
      </w:r>
      <w:r w:rsidR="00172F16">
        <w:rPr>
          <w:rFonts w:ascii="SutonnyMJ" w:hAnsi="SutonnyMJ" w:cs="Times New Roman"/>
          <w:b/>
          <w:sz w:val="24"/>
        </w:rPr>
        <w:t xml:space="preserve"> </w:t>
      </w:r>
      <w:r w:rsidRPr="006408BB">
        <w:rPr>
          <w:rFonts w:ascii="SutonnyMJ" w:hAnsi="SutonnyMJ" w:cs="Times New Roman"/>
          <w:b/>
          <w:sz w:val="24"/>
        </w:rPr>
        <w:t>KviLvbv †KvbwU?</w:t>
      </w:r>
    </w:p>
    <w:p w:rsidR="00254490" w:rsidRDefault="0022323B" w:rsidP="00254490">
      <w:pPr>
        <w:tabs>
          <w:tab w:val="left" w:pos="360"/>
          <w:tab w:val="left" w:pos="2340"/>
          <w:tab w:val="left" w:pos="4320"/>
          <w:tab w:val="left" w:pos="648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gsjv</w:t>
      </w:r>
      <w:r w:rsidR="00703209">
        <w:rPr>
          <w:rFonts w:ascii="SutonnyMJ" w:hAnsi="SutonnyMJ" w:cs="Times New Roman"/>
          <w:sz w:val="24"/>
        </w:rPr>
        <w:t xml:space="preserve"> </w:t>
      </w:r>
      <w:r w:rsidRPr="006408BB">
        <w:rPr>
          <w:rFonts w:ascii="SutonnyMJ" w:hAnsi="SutonnyMJ" w:cs="Times New Roman"/>
          <w:sz w:val="24"/>
        </w:rPr>
        <w:t>wm‡g›U</w:t>
      </w:r>
      <w:r w:rsidR="00703209">
        <w:rPr>
          <w:rFonts w:ascii="SutonnyMJ" w:hAnsi="SutonnyMJ" w:cs="Times New Roman"/>
          <w:sz w:val="24"/>
        </w:rPr>
        <w:t xml:space="preserve"> </w:t>
      </w:r>
      <w:r w:rsidRPr="006408BB">
        <w:rPr>
          <w:rFonts w:ascii="SutonnyMJ" w:hAnsi="SutonnyMJ" w:cs="Times New Roman"/>
          <w:sz w:val="24"/>
        </w:rPr>
        <w:t>KviLvbv</w:t>
      </w:r>
      <w:r w:rsidRPr="006408BB">
        <w:rPr>
          <w:rFonts w:ascii="SutonnyMJ" w:hAnsi="SutonnyMJ" w:cs="Times New Roman"/>
          <w:sz w:val="24"/>
        </w:rPr>
        <w:tab/>
      </w:r>
      <w:r w:rsidR="00254490">
        <w:rPr>
          <w:rFonts w:ascii="SutonnyMJ" w:hAnsi="SutonnyMJ" w:cs="Times New Roman"/>
          <w:sz w:val="24"/>
        </w:rPr>
        <w:tab/>
      </w:r>
      <w:r w:rsidRPr="006408BB">
        <w:rPr>
          <w:rFonts w:ascii="SutonnyMJ" w:hAnsi="SutonnyMJ" w:cs="Times New Roman"/>
          <w:sz w:val="24"/>
        </w:rPr>
        <w:t xml:space="preserve">L. </w:t>
      </w:r>
      <w:r w:rsidRPr="006408BB">
        <w:rPr>
          <w:rFonts w:ascii="SutonnyMJ" w:hAnsi="SutonnyMJ" w:cs="Times New Roman"/>
          <w:sz w:val="24"/>
          <w:u w:val="single"/>
        </w:rPr>
        <w:t>QvZK</w:t>
      </w:r>
      <w:r w:rsidR="00172F16">
        <w:rPr>
          <w:rFonts w:ascii="SutonnyMJ" w:hAnsi="SutonnyMJ" w:cs="Times New Roman"/>
          <w:sz w:val="24"/>
          <w:u w:val="single"/>
        </w:rPr>
        <w:t xml:space="preserve"> </w:t>
      </w:r>
      <w:r w:rsidRPr="006408BB">
        <w:rPr>
          <w:rFonts w:ascii="SutonnyMJ" w:hAnsi="SutonnyMJ" w:cs="Times New Roman"/>
          <w:sz w:val="24"/>
          <w:u w:val="single"/>
        </w:rPr>
        <w:t>wm‡g›U</w:t>
      </w:r>
      <w:r w:rsidR="00172F16">
        <w:rPr>
          <w:rFonts w:ascii="SutonnyMJ" w:hAnsi="SutonnyMJ" w:cs="Times New Roman"/>
          <w:sz w:val="24"/>
          <w:u w:val="single"/>
        </w:rPr>
        <w:t xml:space="preserve"> </w:t>
      </w:r>
      <w:r w:rsidRPr="006408BB">
        <w:rPr>
          <w:rFonts w:ascii="SutonnyMJ" w:hAnsi="SutonnyMJ" w:cs="Times New Roman"/>
          <w:sz w:val="24"/>
          <w:u w:val="single"/>
        </w:rPr>
        <w:t>KviLvbv</w:t>
      </w:r>
      <w:r w:rsidRPr="006408BB">
        <w:rPr>
          <w:rFonts w:ascii="SutonnyMJ" w:hAnsi="SutonnyMJ" w:cs="Times New Roman"/>
          <w:sz w:val="24"/>
        </w:rPr>
        <w:tab/>
      </w:r>
    </w:p>
    <w:p w:rsidR="0022323B" w:rsidRPr="006408BB" w:rsidRDefault="00254490" w:rsidP="00254490">
      <w:pPr>
        <w:tabs>
          <w:tab w:val="left" w:pos="360"/>
          <w:tab w:val="left" w:pos="2340"/>
          <w:tab w:val="left" w:pos="4320"/>
          <w:tab w:val="left" w:pos="6480"/>
          <w:tab w:val="left" w:pos="8136"/>
        </w:tabs>
        <w:ind w:left="360" w:hanging="360"/>
        <w:jc w:val="both"/>
        <w:rPr>
          <w:rFonts w:ascii="SutonnyMJ" w:hAnsi="SutonnyMJ" w:cs="Times New Roman"/>
          <w:sz w:val="24"/>
        </w:rPr>
      </w:pPr>
      <w:r>
        <w:rPr>
          <w:rFonts w:ascii="SutonnyMJ" w:hAnsi="SutonnyMJ" w:cs="Times New Roman"/>
          <w:sz w:val="24"/>
        </w:rPr>
        <w:tab/>
      </w:r>
      <w:r w:rsidR="0022323B" w:rsidRPr="006408BB">
        <w:rPr>
          <w:rFonts w:ascii="SutonnyMJ" w:hAnsi="SutonnyMJ" w:cs="Times New Roman"/>
          <w:sz w:val="24"/>
        </w:rPr>
        <w:t>M. kvnwm‡g›U BÛvw÷ªR</w:t>
      </w:r>
      <w:r w:rsidR="0022323B" w:rsidRPr="006408BB">
        <w:rPr>
          <w:rFonts w:ascii="SutonnyMJ" w:hAnsi="SutonnyMJ" w:cs="Times New Roman"/>
          <w:sz w:val="24"/>
        </w:rPr>
        <w:tab/>
      </w:r>
      <w:r>
        <w:rPr>
          <w:rFonts w:ascii="SutonnyMJ" w:hAnsi="SutonnyMJ" w:cs="Times New Roman"/>
          <w:sz w:val="24"/>
        </w:rPr>
        <w:tab/>
      </w:r>
      <w:r w:rsidR="0022323B" w:rsidRPr="006408BB">
        <w:rPr>
          <w:rFonts w:ascii="SutonnyMJ" w:hAnsi="SutonnyMJ" w:cs="Times New Roman"/>
          <w:sz w:val="24"/>
        </w:rPr>
        <w:t>N. †gNbv</w:t>
      </w:r>
      <w:r w:rsidR="00703209">
        <w:rPr>
          <w:rFonts w:ascii="SutonnyMJ" w:hAnsi="SutonnyMJ" w:cs="Times New Roman"/>
          <w:sz w:val="24"/>
        </w:rPr>
        <w:t xml:space="preserve"> </w:t>
      </w:r>
      <w:r w:rsidR="0022323B" w:rsidRPr="006408BB">
        <w:rPr>
          <w:rFonts w:ascii="SutonnyMJ" w:hAnsi="SutonnyMJ" w:cs="Times New Roman"/>
          <w:sz w:val="24"/>
        </w:rPr>
        <w:t>wm‡g›U</w:t>
      </w:r>
      <w:r w:rsidR="00703209">
        <w:rPr>
          <w:rFonts w:ascii="SutonnyMJ" w:hAnsi="SutonnyMJ" w:cs="Times New Roman"/>
          <w:sz w:val="24"/>
        </w:rPr>
        <w:t xml:space="preserve"> </w:t>
      </w:r>
      <w:r w:rsidR="0022323B" w:rsidRPr="006408BB">
        <w:rPr>
          <w:rFonts w:ascii="SutonnyMJ" w:hAnsi="SutonnyMJ" w:cs="Times New Roman"/>
          <w:sz w:val="24"/>
        </w:rPr>
        <w:t>KviLvbv</w:t>
      </w:r>
      <w:r>
        <w:rPr>
          <w:rFonts w:ascii="SutonnyMJ" w:hAnsi="SutonnyMJ" w:cs="Times New Roman"/>
          <w:sz w:val="24"/>
        </w:rPr>
        <w:tab/>
      </w:r>
      <w:r>
        <w:rPr>
          <w:rFonts w:ascii="SutonnyMJ" w:hAnsi="SutonnyMJ" w:cs="Times New Roman"/>
          <w:sz w:val="24"/>
        </w:rPr>
        <w:tab/>
      </w:r>
      <w:r w:rsidR="0022323B" w:rsidRPr="006408BB">
        <w:rPr>
          <w:rFonts w:ascii="SutonnyMJ" w:hAnsi="SutonnyMJ" w:cs="Times New Roman"/>
          <w:b/>
          <w:sz w:val="24"/>
          <w:shd w:val="clear" w:color="auto" w:fill="000000"/>
        </w:rPr>
        <w:t>01:</w:t>
      </w:r>
      <w:r>
        <w:rPr>
          <w:rFonts w:ascii="SutonnyMJ" w:hAnsi="SutonnyMJ" w:cs="Times New Roman"/>
          <w:b/>
          <w:sz w:val="24"/>
          <w:shd w:val="clear" w:color="auto" w:fill="000000"/>
        </w:rPr>
        <w:t xml:space="preserve"> </w:t>
      </w:r>
      <w:r w:rsidR="0022323B" w:rsidRPr="006408BB">
        <w:rPr>
          <w:rFonts w:ascii="SutonnyMJ" w:hAnsi="SutonnyMJ" w:cs="Times New Roman"/>
          <w:sz w:val="24"/>
          <w:shd w:val="clear" w:color="auto" w:fill="000000"/>
        </w:rPr>
        <w:t>L</w:t>
      </w:r>
    </w:p>
    <w:p w:rsidR="0022323B" w:rsidRPr="006408BB" w:rsidRDefault="0022323B" w:rsidP="00254490">
      <w:pPr>
        <w:tabs>
          <w:tab w:val="left" w:pos="360"/>
          <w:tab w:val="left" w:pos="2340"/>
          <w:tab w:val="left" w:pos="4320"/>
          <w:tab w:val="left" w:pos="6480"/>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evsjv‡`k me‡P‡q †ewk</w:t>
      </w:r>
      <w:r w:rsidR="00703209">
        <w:rPr>
          <w:rFonts w:ascii="SutonnyMJ" w:hAnsi="SutonnyMJ" w:cs="Times New Roman"/>
          <w:b/>
          <w:sz w:val="24"/>
        </w:rPr>
        <w:t xml:space="preserve"> </w:t>
      </w:r>
      <w:r w:rsidRPr="006408BB">
        <w:rPr>
          <w:rFonts w:ascii="SutonnyMJ" w:hAnsi="SutonnyMJ" w:cs="Times New Roman"/>
          <w:b/>
          <w:sz w:val="24"/>
        </w:rPr>
        <w:t>wm‡g›U</w:t>
      </w:r>
      <w:r w:rsidR="00703209">
        <w:rPr>
          <w:rFonts w:ascii="SutonnyMJ" w:hAnsi="SutonnyMJ" w:cs="Times New Roman"/>
          <w:b/>
          <w:sz w:val="24"/>
        </w:rPr>
        <w:t xml:space="preserve"> </w:t>
      </w:r>
      <w:r w:rsidRPr="006408BB">
        <w:rPr>
          <w:rFonts w:ascii="SutonnyMJ" w:hAnsi="SutonnyMJ" w:cs="Times New Roman"/>
          <w:b/>
          <w:sz w:val="24"/>
        </w:rPr>
        <w:t>ißvwb</w:t>
      </w:r>
      <w:r w:rsidR="00703209">
        <w:rPr>
          <w:rFonts w:ascii="SutonnyMJ" w:hAnsi="SutonnyMJ" w:cs="Times New Roman"/>
          <w:b/>
          <w:sz w:val="24"/>
        </w:rPr>
        <w:t xml:space="preserve"> </w:t>
      </w:r>
      <w:r w:rsidRPr="006408BB">
        <w:rPr>
          <w:rFonts w:ascii="SutonnyMJ" w:hAnsi="SutonnyMJ" w:cs="Times New Roman"/>
          <w:b/>
          <w:sz w:val="24"/>
        </w:rPr>
        <w:t>K‡i †Kv_vq?</w:t>
      </w:r>
    </w:p>
    <w:p w:rsidR="0022323B" w:rsidRPr="006408BB" w:rsidRDefault="0022323B" w:rsidP="00254490">
      <w:pPr>
        <w:tabs>
          <w:tab w:val="left" w:pos="360"/>
          <w:tab w:val="left" w:pos="2340"/>
          <w:tab w:val="left" w:pos="4320"/>
          <w:tab w:val="left" w:pos="648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u w:val="single"/>
        </w:rPr>
        <w:t>fvi‡Z</w:t>
      </w:r>
      <w:r w:rsidRPr="006408BB">
        <w:rPr>
          <w:rFonts w:ascii="SutonnyMJ" w:hAnsi="SutonnyMJ" w:cs="Times New Roman"/>
          <w:sz w:val="26"/>
          <w:u w:val="single"/>
        </w:rPr>
        <w:tab/>
      </w:r>
      <w:r w:rsidRPr="006408BB">
        <w:rPr>
          <w:rFonts w:ascii="SutonnyMJ" w:hAnsi="SutonnyMJ" w:cs="Times New Roman"/>
          <w:sz w:val="24"/>
        </w:rPr>
        <w:t xml:space="preserve">L. </w:t>
      </w:r>
      <w:r w:rsidRPr="006408BB">
        <w:rPr>
          <w:rFonts w:ascii="SutonnyMJ" w:hAnsi="SutonnyMJ" w:cs="Times New Roman"/>
        </w:rPr>
        <w:t>wgqvbgv‡i</w:t>
      </w:r>
      <w:r w:rsidRPr="006408BB">
        <w:rPr>
          <w:rFonts w:ascii="SutonnyMJ" w:hAnsi="SutonnyMJ" w:cs="Times New Roman"/>
          <w:sz w:val="24"/>
        </w:rPr>
        <w:tab/>
        <w:t xml:space="preserve">M. </w:t>
      </w:r>
      <w:r w:rsidRPr="006408BB">
        <w:rPr>
          <w:rFonts w:ascii="SutonnyMJ" w:hAnsi="SutonnyMJ" w:cs="Times New Roman"/>
        </w:rPr>
        <w:t>kÖxj¼vq</w:t>
      </w:r>
      <w:r w:rsidRPr="006408BB">
        <w:rPr>
          <w:rFonts w:ascii="SutonnyMJ" w:hAnsi="SutonnyMJ" w:cs="Times New Roman"/>
        </w:rPr>
        <w:tab/>
      </w:r>
      <w:r w:rsidRPr="006408BB">
        <w:rPr>
          <w:rFonts w:ascii="SutonnyMJ" w:hAnsi="SutonnyMJ" w:cs="Times New Roman"/>
          <w:sz w:val="24"/>
        </w:rPr>
        <w:t xml:space="preserve">N. </w:t>
      </w:r>
      <w:r w:rsidRPr="006408BB">
        <w:rPr>
          <w:rFonts w:ascii="SutonnyMJ" w:hAnsi="SutonnyMJ" w:cs="Times New Roman"/>
        </w:rPr>
        <w:t>wf‡qZbv‡g</w:t>
      </w:r>
      <w:r w:rsidRPr="006408BB">
        <w:rPr>
          <w:rFonts w:ascii="SutonnyMJ" w:hAnsi="SutonnyMJ" w:cs="Times New Roman"/>
        </w:rPr>
        <w:tab/>
      </w:r>
      <w:r w:rsidRPr="006408BB">
        <w:rPr>
          <w:rFonts w:ascii="SutonnyMJ" w:hAnsi="SutonnyMJ" w:cs="Times New Roman"/>
          <w:b/>
          <w:sz w:val="24"/>
          <w:shd w:val="clear" w:color="auto" w:fill="000000"/>
        </w:rPr>
        <w:t>02:</w:t>
      </w:r>
      <w:r w:rsidRPr="006408BB">
        <w:rPr>
          <w:rFonts w:ascii="SutonnyMJ" w:hAnsi="SutonnyMJ" w:cs="Times New Roman"/>
          <w:sz w:val="24"/>
          <w:shd w:val="clear" w:color="auto" w:fill="000000"/>
        </w:rPr>
        <w:t>K</w:t>
      </w:r>
    </w:p>
    <w:p w:rsidR="0022323B" w:rsidRPr="006408BB" w:rsidRDefault="0022323B" w:rsidP="00254490">
      <w:pPr>
        <w:tabs>
          <w:tab w:val="left" w:pos="360"/>
          <w:tab w:val="left" w:pos="2340"/>
          <w:tab w:val="left" w:pos="4320"/>
          <w:tab w:val="left" w:pos="6480"/>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QvZK</w:t>
      </w:r>
      <w:r w:rsidR="00172F16">
        <w:rPr>
          <w:rFonts w:ascii="SutonnyMJ" w:hAnsi="SutonnyMJ" w:cs="Times New Roman"/>
          <w:b/>
          <w:sz w:val="24"/>
        </w:rPr>
        <w:t xml:space="preserve"> </w:t>
      </w:r>
      <w:r w:rsidRPr="006408BB">
        <w:rPr>
          <w:rFonts w:ascii="SutonnyMJ" w:hAnsi="SutonnyMJ" w:cs="Times New Roman"/>
          <w:b/>
          <w:sz w:val="24"/>
        </w:rPr>
        <w:t>wm‡g›U</w:t>
      </w:r>
      <w:r w:rsidR="00172F16">
        <w:rPr>
          <w:rFonts w:ascii="SutonnyMJ" w:hAnsi="SutonnyMJ" w:cs="Times New Roman"/>
          <w:b/>
          <w:sz w:val="24"/>
        </w:rPr>
        <w:t xml:space="preserve"> </w:t>
      </w:r>
      <w:r w:rsidRPr="006408BB">
        <w:rPr>
          <w:rFonts w:ascii="SutonnyMJ" w:hAnsi="SutonnyMJ" w:cs="Times New Roman"/>
          <w:b/>
          <w:sz w:val="24"/>
        </w:rPr>
        <w:t>KviLvbv †Kv_vq</w:t>
      </w:r>
      <w:r w:rsidR="00172F16">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254490">
      <w:pPr>
        <w:tabs>
          <w:tab w:val="left" w:pos="360"/>
          <w:tab w:val="left" w:pos="2340"/>
          <w:tab w:val="left" w:pos="4320"/>
          <w:tab w:val="left" w:pos="6480"/>
          <w:tab w:val="left" w:pos="8136"/>
        </w:tabs>
        <w:jc w:val="both"/>
        <w:rPr>
          <w:rFonts w:ascii="SutonnyMJ" w:hAnsi="SutonnyMJ" w:cs="Times New Roman"/>
          <w:sz w:val="24"/>
          <w:shd w:val="clear" w:color="auto" w:fill="000000"/>
        </w:rPr>
      </w:pPr>
      <w:r w:rsidRPr="006408BB">
        <w:rPr>
          <w:rFonts w:cs="Times New Roman"/>
          <w:sz w:val="24"/>
        </w:rPr>
        <w:tab/>
      </w:r>
      <w:r w:rsidRPr="006408BB">
        <w:rPr>
          <w:rFonts w:ascii="SutonnyMJ" w:hAnsi="SutonnyMJ" w:cs="Times New Roman"/>
          <w:sz w:val="24"/>
        </w:rPr>
        <w:t>K</w:t>
      </w:r>
      <w:r w:rsidRPr="00172F16">
        <w:rPr>
          <w:rFonts w:ascii="SutonnyMJ" w:hAnsi="SutonnyMJ" w:cs="Times New Roman"/>
          <w:sz w:val="24"/>
        </w:rPr>
        <w:t>. ev‡MinvU</w:t>
      </w:r>
      <w:r w:rsidRPr="00172F16">
        <w:rPr>
          <w:rFonts w:ascii="SutonnyMJ" w:hAnsi="SutonnyMJ" w:cs="Times New Roman"/>
          <w:sz w:val="24"/>
        </w:rPr>
        <w:tab/>
      </w:r>
      <w:r w:rsidRPr="006408BB">
        <w:rPr>
          <w:rFonts w:ascii="SutonnyMJ" w:hAnsi="SutonnyMJ" w:cs="Times New Roman"/>
          <w:sz w:val="24"/>
        </w:rPr>
        <w:t>L. ewikvj</w:t>
      </w:r>
      <w:r w:rsidRPr="006408BB">
        <w:rPr>
          <w:rFonts w:ascii="SutonnyMJ" w:hAnsi="SutonnyMJ" w:cs="Times New Roman"/>
          <w:sz w:val="24"/>
        </w:rPr>
        <w:tab/>
        <w:t xml:space="preserve">M. </w:t>
      </w:r>
      <w:r w:rsidRPr="00172F16">
        <w:rPr>
          <w:rFonts w:ascii="SutonnyMJ" w:hAnsi="SutonnyMJ" w:cs="Times New Roman"/>
          <w:sz w:val="24"/>
          <w:u w:val="single"/>
        </w:rPr>
        <w:t>mybvgMÄ</w:t>
      </w:r>
      <w:r w:rsidRPr="006408BB">
        <w:rPr>
          <w:rFonts w:ascii="SutonnyMJ" w:hAnsi="SutonnyMJ" w:cs="Times New Roman"/>
          <w:sz w:val="24"/>
        </w:rPr>
        <w:tab/>
        <w:t>N. PÆMÖvg</w:t>
      </w:r>
      <w:r w:rsidRPr="006408BB">
        <w:rPr>
          <w:rFonts w:ascii="SutonnyMJ" w:hAnsi="SutonnyMJ" w:cs="Times New Roman"/>
          <w:sz w:val="24"/>
        </w:rPr>
        <w:tab/>
      </w:r>
      <w:r w:rsidRPr="006408BB">
        <w:rPr>
          <w:rFonts w:ascii="SutonnyMJ" w:hAnsi="SutonnyMJ" w:cs="Times New Roman"/>
          <w:b/>
          <w:sz w:val="24"/>
          <w:shd w:val="clear" w:color="auto" w:fill="000000"/>
        </w:rPr>
        <w:t>03:</w:t>
      </w:r>
      <w:r w:rsidR="00254490">
        <w:rPr>
          <w:rFonts w:ascii="SutonnyMJ" w:hAnsi="SutonnyMJ" w:cs="Times New Roman"/>
          <w:b/>
          <w:sz w:val="24"/>
          <w:shd w:val="clear" w:color="auto" w:fill="000000"/>
        </w:rPr>
        <w:t xml:space="preserve"> </w:t>
      </w:r>
      <w:r w:rsidR="00172F16">
        <w:rPr>
          <w:rFonts w:ascii="SutonnyMJ" w:hAnsi="SutonnyMJ" w:cs="Times New Roman"/>
          <w:sz w:val="24"/>
          <w:shd w:val="clear" w:color="auto" w:fill="000000"/>
        </w:rPr>
        <w:t>M</w:t>
      </w:r>
    </w:p>
    <w:p w:rsidR="0022323B" w:rsidRPr="006408BB" w:rsidRDefault="0022323B" w:rsidP="00254490">
      <w:pPr>
        <w:tabs>
          <w:tab w:val="left" w:pos="360"/>
          <w:tab w:val="left" w:pos="2340"/>
          <w:tab w:val="left" w:pos="4320"/>
          <w:tab w:val="left" w:pos="6480"/>
          <w:tab w:val="left" w:pos="8136"/>
        </w:tabs>
        <w:rPr>
          <w:rFonts w:ascii="SutonnyMJ" w:hAnsi="SutonnyMJ"/>
          <w:sz w:val="24"/>
        </w:rPr>
      </w:pPr>
      <w:r w:rsidRPr="006408BB">
        <w:rPr>
          <w:rFonts w:ascii="SutonnyMJ" w:hAnsi="SutonnyMJ"/>
          <w:sz w:val="24"/>
        </w:rPr>
        <w:t>24. ÔAvmvg †e½jÕ wm‡g›U KviLvbvi eZ©gvb bvg wK?</w:t>
      </w:r>
    </w:p>
    <w:p w:rsidR="0022323B" w:rsidRPr="006408BB" w:rsidRDefault="0022323B" w:rsidP="00254490">
      <w:pPr>
        <w:tabs>
          <w:tab w:val="left" w:pos="360"/>
          <w:tab w:val="left" w:pos="2340"/>
          <w:tab w:val="left" w:pos="4320"/>
          <w:tab w:val="left" w:pos="6480"/>
          <w:tab w:val="left" w:pos="8136"/>
        </w:tabs>
        <w:rPr>
          <w:rFonts w:ascii="SutonnyMJ" w:hAnsi="SutonnyMJ"/>
          <w:sz w:val="24"/>
        </w:rPr>
      </w:pPr>
      <w:r w:rsidRPr="006408BB">
        <w:rPr>
          <w:rFonts w:ascii="SutonnyMJ" w:hAnsi="SutonnyMJ"/>
          <w:sz w:val="24"/>
        </w:rPr>
        <w:tab/>
        <w:t>K. PÆMÖvg wm‡g›U KviLvbv</w:t>
      </w:r>
      <w:r w:rsidRPr="006408BB">
        <w:rPr>
          <w:rFonts w:ascii="SutonnyMJ" w:hAnsi="SutonnyMJ"/>
          <w:sz w:val="24"/>
        </w:rPr>
        <w:tab/>
      </w:r>
      <w:r w:rsidRPr="006408BB">
        <w:rPr>
          <w:rFonts w:ascii="SutonnyMJ" w:hAnsi="SutonnyMJ"/>
          <w:sz w:val="24"/>
        </w:rPr>
        <w:tab/>
        <w:t xml:space="preserve">L. </w:t>
      </w:r>
      <w:r w:rsidRPr="006408BB">
        <w:rPr>
          <w:rFonts w:ascii="SutonnyMJ" w:hAnsi="SutonnyMJ"/>
          <w:sz w:val="24"/>
          <w:u w:val="single"/>
        </w:rPr>
        <w:t xml:space="preserve">QvZK wm‡g›U KviLvbv    </w:t>
      </w:r>
      <w:r w:rsidRPr="006408BB">
        <w:rPr>
          <w:rFonts w:ascii="SutonnyMJ" w:hAnsi="SutonnyMJ"/>
          <w:sz w:val="24"/>
        </w:rPr>
        <w:tab/>
      </w:r>
    </w:p>
    <w:p w:rsidR="0022323B" w:rsidRPr="006408BB" w:rsidRDefault="0022323B" w:rsidP="00254490">
      <w:pPr>
        <w:tabs>
          <w:tab w:val="left" w:pos="360"/>
          <w:tab w:val="left" w:pos="2340"/>
          <w:tab w:val="left" w:pos="4320"/>
          <w:tab w:val="left" w:pos="6480"/>
          <w:tab w:val="left" w:pos="8136"/>
        </w:tabs>
        <w:rPr>
          <w:rFonts w:ascii="SutonnyMJ" w:hAnsi="SutonnyMJ"/>
          <w:sz w:val="24"/>
        </w:rPr>
      </w:pPr>
      <w:r w:rsidRPr="006408BB">
        <w:rPr>
          <w:rFonts w:ascii="SutonnyMJ" w:hAnsi="SutonnyMJ"/>
          <w:sz w:val="24"/>
        </w:rPr>
        <w:tab/>
        <w:t>M. gW©vb wm‡g›U KviLvbv</w:t>
      </w:r>
      <w:r w:rsidRPr="006408BB">
        <w:rPr>
          <w:rFonts w:ascii="SutonnyMJ" w:hAnsi="SutonnyMJ"/>
          <w:sz w:val="24"/>
        </w:rPr>
        <w:tab/>
      </w:r>
      <w:r w:rsidRPr="006408BB">
        <w:rPr>
          <w:rFonts w:ascii="SutonnyMJ" w:hAnsi="SutonnyMJ"/>
          <w:sz w:val="24"/>
        </w:rPr>
        <w:tab/>
        <w:t>N. PÆMÖvg wm‡g›U KviLvbv</w:t>
      </w:r>
      <w:r w:rsidRPr="006408BB">
        <w:rPr>
          <w:rFonts w:ascii="SutonnyMJ" w:hAnsi="SutonnyMJ"/>
          <w:sz w:val="24"/>
        </w:rPr>
        <w:tab/>
      </w:r>
      <w:r w:rsidRPr="006408BB">
        <w:rPr>
          <w:rFonts w:ascii="SutonnyMJ" w:hAnsi="SutonnyMJ"/>
          <w:sz w:val="24"/>
        </w:rPr>
        <w:tab/>
      </w:r>
      <w:r w:rsidRPr="006408BB">
        <w:rPr>
          <w:rFonts w:ascii="SutonnyMJ" w:hAnsi="SutonnyMJ"/>
          <w:b/>
          <w:sz w:val="24"/>
          <w:shd w:val="clear" w:color="auto" w:fill="000000"/>
        </w:rPr>
        <w:t>24: L</w:t>
      </w:r>
    </w:p>
    <w:p w:rsidR="0022323B" w:rsidRPr="006408BB" w:rsidRDefault="0022323B" w:rsidP="0022323B">
      <w:pPr>
        <w:tabs>
          <w:tab w:val="left" w:pos="360"/>
          <w:tab w:val="left" w:pos="450"/>
          <w:tab w:val="left" w:pos="2340"/>
          <w:tab w:val="left" w:pos="2520"/>
          <w:tab w:val="left" w:pos="4320"/>
          <w:tab w:val="left" w:pos="4680"/>
          <w:tab w:val="left" w:pos="6210"/>
          <w:tab w:val="left" w:pos="6840"/>
          <w:tab w:val="left" w:pos="8163"/>
          <w:tab w:val="left" w:pos="8910"/>
        </w:tabs>
        <w:jc w:val="both"/>
        <w:rPr>
          <w:rFonts w:ascii="SutonnyMJ" w:eastAsia="SutonnyMJ" w:hAnsi="SutonnyMJ" w:cs="SutonnyMJ"/>
          <w:sz w:val="6"/>
        </w:rPr>
      </w:pP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SutonnyMJ"/>
          <w:b/>
          <w:sz w:val="24"/>
          <w:szCs w:val="24"/>
          <w:shd w:val="clear" w:color="auto" w:fill="FFFFFF"/>
        </w:rPr>
      </w:pPr>
      <w:r w:rsidRPr="006408BB">
        <w:rPr>
          <w:rFonts w:ascii="SutonnyMJ" w:eastAsia="SutonnyMJ" w:hAnsi="SutonnyMJ" w:cs="SutonnyMJ"/>
          <w:b/>
          <w:sz w:val="28"/>
          <w:szCs w:val="24"/>
          <w:shd w:val="clear" w:color="auto" w:fill="D9D9D9" w:themeFill="background1" w:themeFillShade="D9"/>
        </w:rPr>
        <w:t xml:space="preserve">wPwb wkí </w:t>
      </w:r>
      <w:r w:rsidRPr="006408BB">
        <w:rPr>
          <w:rFonts w:ascii="Times New Roman" w:eastAsia="SutonnyMJ" w:hAnsi="Times New Roman" w:cs="SutonnyMJ"/>
          <w:b/>
          <w:sz w:val="24"/>
          <w:szCs w:val="24"/>
          <w:shd w:val="clear" w:color="auto" w:fill="D9D9D9" w:themeFill="background1" w:themeFillShade="D9"/>
        </w:rPr>
        <w:t>(The Sugar Industry)</w:t>
      </w:r>
    </w:p>
    <w:p w:rsidR="0022323B" w:rsidRPr="006408BB" w:rsidRDefault="0022323B" w:rsidP="002C6E6E">
      <w:pPr>
        <w:numPr>
          <w:ilvl w:val="0"/>
          <w:numId w:val="89"/>
        </w:numPr>
        <w:tabs>
          <w:tab w:val="left" w:pos="360"/>
        </w:tabs>
        <w:ind w:left="369" w:hanging="369"/>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eZ©gv‡b ‡`‡k wPwbKj Pvjy i‡q‡Q- 15 wU </w:t>
      </w:r>
    </w:p>
    <w:p w:rsidR="0022323B" w:rsidRPr="006408BB" w:rsidRDefault="0046677D" w:rsidP="002C6E6E">
      <w:pPr>
        <w:numPr>
          <w:ilvl w:val="0"/>
          <w:numId w:val="89"/>
        </w:numPr>
        <w:tabs>
          <w:tab w:val="left" w:pos="360"/>
        </w:tabs>
        <w:ind w:left="369" w:hanging="369"/>
        <w:rPr>
          <w:rFonts w:ascii="SutonnyMJ" w:eastAsia="SutonnyMJ" w:hAnsi="SutonnyMJ" w:cs="SutonnyMJ"/>
          <w:sz w:val="24"/>
          <w:shd w:val="clear" w:color="auto" w:fill="FFFFFF"/>
        </w:rPr>
      </w:pPr>
      <w:r>
        <w:rPr>
          <w:rFonts w:ascii="SutonnyMJ" w:eastAsia="SutonnyMJ" w:hAnsi="SutonnyMJ" w:cs="SutonnyMJ"/>
          <w:sz w:val="24"/>
          <w:shd w:val="clear" w:color="auto" w:fill="FFFFFF"/>
        </w:rPr>
        <w:t>†</w:t>
      </w:r>
      <w:r w:rsidR="0022323B" w:rsidRPr="006408BB">
        <w:rPr>
          <w:rFonts w:ascii="SutonnyMJ" w:eastAsia="SutonnyMJ" w:hAnsi="SutonnyMJ" w:cs="SutonnyMJ"/>
          <w:sz w:val="24"/>
          <w:shd w:val="clear" w:color="auto" w:fill="FFFFFF"/>
        </w:rPr>
        <w:t>`‡ki me‡P‡q cyi‡bv wPwbKj- b_© †e½j myMvi wgj, bv‡Uvi (1933)</w:t>
      </w:r>
    </w:p>
    <w:p w:rsidR="0022323B" w:rsidRPr="006408BB" w:rsidRDefault="0022323B" w:rsidP="002C6E6E">
      <w:pPr>
        <w:numPr>
          <w:ilvl w:val="0"/>
          <w:numId w:val="89"/>
        </w:numPr>
        <w:tabs>
          <w:tab w:val="left" w:pos="360"/>
        </w:tabs>
        <w:ind w:left="369" w:hanging="369"/>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b_© †e½j myMvi wg‡ji g~j KvuPvgvj- AvL</w:t>
      </w:r>
    </w:p>
    <w:p w:rsidR="0022323B" w:rsidRPr="006408BB" w:rsidRDefault="0022323B" w:rsidP="002C6E6E">
      <w:pPr>
        <w:numPr>
          <w:ilvl w:val="0"/>
          <w:numId w:val="89"/>
        </w:numPr>
        <w:tabs>
          <w:tab w:val="left" w:pos="360"/>
        </w:tabs>
        <w:ind w:left="369" w:hanging="369"/>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wPwbi DcRvZ Av‡Li †Qveov KvMR Drcv`‡bi KuvPvgvj wn‡m‡e e¨envi  </w:t>
      </w:r>
      <w:r w:rsidR="00703209">
        <w:rPr>
          <w:rFonts w:ascii="SutonnyMJ" w:eastAsia="SutonnyMJ" w:hAnsi="SutonnyMJ" w:cs="SutonnyMJ"/>
          <w:sz w:val="24"/>
          <w:shd w:val="clear" w:color="auto" w:fill="FFFFFF"/>
        </w:rPr>
        <w:t>nq</w:t>
      </w:r>
      <w:r w:rsidRPr="006408BB">
        <w:rPr>
          <w:rFonts w:ascii="SutonnyMJ" w:eastAsia="SutonnyMJ" w:hAnsi="SutonnyMJ" w:cs="SutonnyMJ"/>
          <w:sz w:val="24"/>
          <w:shd w:val="clear" w:color="auto" w:fill="FFFFFF"/>
        </w:rPr>
        <w:t>- b_© †e½j KvMRKj, cvebv</w:t>
      </w:r>
    </w:p>
    <w:p w:rsidR="0022323B" w:rsidRPr="006408BB" w:rsidRDefault="00703209" w:rsidP="002C6E6E">
      <w:pPr>
        <w:numPr>
          <w:ilvl w:val="0"/>
          <w:numId w:val="89"/>
        </w:numPr>
        <w:tabs>
          <w:tab w:val="left" w:pos="360"/>
        </w:tabs>
        <w:ind w:left="369" w:hanging="369"/>
        <w:jc w:val="both"/>
        <w:rPr>
          <w:rFonts w:ascii="SutonnyMJ" w:eastAsia="SutonnyMJ" w:hAnsi="SutonnyMJ" w:cs="SutonnyMJ"/>
          <w:sz w:val="24"/>
          <w:shd w:val="clear" w:color="auto" w:fill="FFFFFF"/>
        </w:rPr>
      </w:pPr>
      <w:r>
        <w:rPr>
          <w:rFonts w:ascii="SutonnyMJ" w:eastAsia="SutonnyMJ" w:hAnsi="SutonnyMJ" w:cs="SutonnyMJ"/>
          <w:sz w:val="24"/>
          <w:shd w:val="clear" w:color="auto" w:fill="FFFFFF"/>
        </w:rPr>
        <w:t>evsjv‡`k myMviµc M‡elY</w:t>
      </w:r>
      <w:r w:rsidR="0022323B" w:rsidRPr="006408BB">
        <w:rPr>
          <w:rFonts w:ascii="SutonnyMJ" w:eastAsia="SutonnyMJ" w:hAnsi="SutonnyMJ" w:cs="SutonnyMJ"/>
          <w:sz w:val="24"/>
          <w:shd w:val="clear" w:color="auto" w:fill="FFFFFF"/>
        </w:rPr>
        <w:t>v Bbw÷wUDW Aew¯’Z- Ck^i`x, cvebv</w:t>
      </w:r>
    </w:p>
    <w:p w:rsidR="0022323B" w:rsidRPr="006408BB" w:rsidRDefault="00703209" w:rsidP="002C6E6E">
      <w:pPr>
        <w:numPr>
          <w:ilvl w:val="0"/>
          <w:numId w:val="89"/>
        </w:numPr>
        <w:tabs>
          <w:tab w:val="left" w:pos="360"/>
        </w:tabs>
        <w:ind w:left="369" w:hanging="369"/>
        <w:jc w:val="both"/>
        <w:rPr>
          <w:rFonts w:ascii="SutonnyMJ" w:eastAsia="SutonnyMJ" w:hAnsi="SutonnyMJ" w:cs="SutonnyMJ"/>
          <w:sz w:val="24"/>
          <w:shd w:val="clear" w:color="auto" w:fill="FFFFFF"/>
        </w:rPr>
      </w:pPr>
      <w:r>
        <w:rPr>
          <w:rFonts w:ascii="SutonnyMJ" w:eastAsia="SutonnyMJ" w:hAnsi="SutonnyMJ" w:cs="SutonnyMJ"/>
          <w:sz w:val="24"/>
          <w:shd w:val="clear" w:color="auto" w:fill="FFFFFF"/>
        </w:rPr>
        <w:t xml:space="preserve">evsjv‡`‡ki me©e„nr wPwbKjÑ </w:t>
      </w:r>
      <w:r w:rsidR="0022323B" w:rsidRPr="006408BB">
        <w:rPr>
          <w:rFonts w:ascii="SutonnyMJ" w:eastAsia="SutonnyMJ" w:hAnsi="SutonnyMJ" w:cs="SutonnyMJ"/>
          <w:sz w:val="24"/>
          <w:shd w:val="clear" w:color="auto" w:fill="FFFFFF"/>
        </w:rPr>
        <w:t>†Kiæ GÛ †Kv¤úvwb wjwg‡UW `k©bv, PzqvWv½v</w:t>
      </w:r>
    </w:p>
    <w:p w:rsidR="0022323B" w:rsidRPr="006408BB" w:rsidRDefault="0022323B" w:rsidP="0022323B">
      <w:pPr>
        <w:jc w:val="center"/>
        <w:rPr>
          <w:rFonts w:ascii="SutonnyMJ" w:eastAsia="SutonnyMJ" w:hAnsi="SutonnyMJ" w:cs="SutonnyMJ"/>
          <w:b/>
          <w:sz w:val="8"/>
          <w:szCs w:val="24"/>
          <w:shd w:val="clear" w:color="auto" w:fill="FFFFFF" w:themeFill="background1"/>
        </w:rPr>
      </w:pPr>
    </w:p>
    <w:p w:rsidR="0022323B" w:rsidRPr="006408BB" w:rsidRDefault="0022323B" w:rsidP="0022323B">
      <w:pPr>
        <w:jc w:val="center"/>
        <w:rPr>
          <w:rFonts w:ascii="SutonnyMJ" w:eastAsia="SutonnyMJ" w:hAnsi="SutonnyMJ" w:cs="SutonnyMJ"/>
          <w:b/>
          <w:sz w:val="24"/>
          <w:szCs w:val="24"/>
          <w:shd w:val="clear" w:color="auto" w:fill="D9D9D9"/>
        </w:rPr>
      </w:pPr>
      <w:r w:rsidRPr="006408BB">
        <w:rPr>
          <w:rFonts w:ascii="SutonnyMJ" w:eastAsia="SutonnyMJ" w:hAnsi="SutonnyMJ" w:cs="SutonnyMJ"/>
          <w:b/>
          <w:sz w:val="26"/>
          <w:szCs w:val="24"/>
          <w:shd w:val="clear" w:color="auto" w:fill="FFFFFF" w:themeFill="background1"/>
        </w:rPr>
        <w:t>†`‡ki wPwbKjmg~‡ni bvg I Ae¯’vb</w:t>
      </w:r>
    </w:p>
    <w:tbl>
      <w:tblPr>
        <w:tblW w:w="0" w:type="auto"/>
        <w:tblInd w:w="198" w:type="dxa"/>
        <w:tblCellMar>
          <w:left w:w="10" w:type="dxa"/>
          <w:right w:w="10" w:type="dxa"/>
        </w:tblCellMar>
        <w:tblLook w:val="0000" w:firstRow="0" w:lastRow="0" w:firstColumn="0" w:lastColumn="0" w:noHBand="0" w:noVBand="0"/>
      </w:tblPr>
      <w:tblGrid>
        <w:gridCol w:w="2016"/>
        <w:gridCol w:w="1854"/>
        <w:gridCol w:w="2520"/>
        <w:gridCol w:w="2160"/>
      </w:tblGrid>
      <w:tr w:rsidR="0022323B" w:rsidRPr="006408BB" w:rsidTr="00644E8A">
        <w:trPr>
          <w:trHeight w:val="1"/>
        </w:trPr>
        <w:tc>
          <w:tcPr>
            <w:tcW w:w="2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s>
              <w:jc w:val="center"/>
            </w:pPr>
            <w:r w:rsidRPr="006408BB">
              <w:rPr>
                <w:rFonts w:ascii="SutonnyMJ" w:eastAsia="SutonnyMJ" w:hAnsi="SutonnyMJ" w:cs="SutonnyMJ"/>
                <w:b/>
              </w:rPr>
              <w:t xml:space="preserve">bvg </w:t>
            </w:r>
          </w:p>
        </w:tc>
        <w:tc>
          <w:tcPr>
            <w:tcW w:w="18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s>
              <w:jc w:val="center"/>
            </w:pPr>
            <w:r w:rsidRPr="006408BB">
              <w:rPr>
                <w:rFonts w:ascii="SutonnyMJ" w:eastAsia="SutonnyMJ" w:hAnsi="SutonnyMJ" w:cs="SutonnyMJ"/>
                <w:b/>
              </w:rPr>
              <w:t>Ae¯’vb</w:t>
            </w:r>
          </w:p>
        </w:tc>
        <w:tc>
          <w:tcPr>
            <w:tcW w:w="25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s>
              <w:jc w:val="center"/>
            </w:pPr>
            <w:r w:rsidRPr="006408BB">
              <w:rPr>
                <w:rFonts w:ascii="SutonnyMJ" w:eastAsia="SutonnyMJ" w:hAnsi="SutonnyMJ" w:cs="SutonnyMJ"/>
                <w:b/>
              </w:rPr>
              <w:t xml:space="preserve">bvg </w:t>
            </w:r>
          </w:p>
        </w:tc>
        <w:tc>
          <w:tcPr>
            <w:tcW w:w="21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s>
              <w:jc w:val="center"/>
            </w:pPr>
            <w:r w:rsidRPr="006408BB">
              <w:rPr>
                <w:rFonts w:ascii="SutonnyMJ" w:eastAsia="SutonnyMJ" w:hAnsi="SutonnyMJ" w:cs="SutonnyMJ"/>
                <w:b/>
              </w:rPr>
              <w:t>Ae¯’vb</w:t>
            </w:r>
          </w:p>
        </w:tc>
      </w:tr>
      <w:tr w:rsidR="0022323B" w:rsidRPr="006408BB" w:rsidTr="00644E8A">
        <w:trPr>
          <w:trHeight w:val="220"/>
        </w:trPr>
        <w:tc>
          <w:tcPr>
            <w:tcW w:w="201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sz w:val="24"/>
              </w:rPr>
            </w:pPr>
            <w:r w:rsidRPr="006408BB">
              <w:rPr>
                <w:rFonts w:ascii="SutonnyMJ" w:eastAsia="SutonnyMJ" w:hAnsi="SutonnyMJ" w:cs="SutonnyMJ"/>
                <w:sz w:val="24"/>
              </w:rPr>
              <w:t>k¨vgcyi wPwb Kj</w:t>
            </w:r>
          </w:p>
        </w:tc>
        <w:tc>
          <w:tcPr>
            <w:tcW w:w="185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sz w:val="24"/>
              </w:rPr>
            </w:pPr>
            <w:r w:rsidRPr="006408BB">
              <w:rPr>
                <w:rFonts w:ascii="SutonnyMJ" w:eastAsia="SutonnyMJ" w:hAnsi="SutonnyMJ" w:cs="SutonnyMJ"/>
                <w:sz w:val="24"/>
              </w:rPr>
              <w:t>k¨vgcyi, iscyi</w:t>
            </w:r>
          </w:p>
        </w:tc>
        <w:tc>
          <w:tcPr>
            <w:tcW w:w="252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cÂMo wPwb Kj</w:t>
            </w:r>
          </w:p>
        </w:tc>
        <w:tc>
          <w:tcPr>
            <w:tcW w:w="21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sz w:val="24"/>
              </w:rPr>
            </w:pPr>
            <w:r w:rsidRPr="006408BB">
              <w:rPr>
                <w:rFonts w:ascii="SutonnyMJ" w:eastAsia="SutonnyMJ" w:hAnsi="SutonnyMJ" w:cs="SutonnyMJ"/>
                <w:sz w:val="24"/>
              </w:rPr>
              <w:t>cÂMo m`i</w:t>
            </w:r>
          </w:p>
        </w:tc>
      </w:tr>
      <w:tr w:rsidR="0022323B" w:rsidRPr="006408BB" w:rsidTr="00644E8A">
        <w:trPr>
          <w:trHeight w:val="25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†mZveMÄ wPwb Kj</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†mZveMÄ, w`bvRcyi</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bv‡Uvi wPwb Kj</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bv‡Uvi m`i</w:t>
            </w:r>
          </w:p>
        </w:tc>
      </w:tr>
      <w:tr w:rsidR="0022323B" w:rsidRPr="006408BB" w:rsidTr="00644E8A">
        <w:trPr>
          <w:trHeight w:val="25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dwi`cyi wPwb Kj</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gayLvjx, dwi`cyi</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†gveviKMÄ wPwb Kj</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bjWv½v, wSbvB`n</w:t>
            </w:r>
          </w:p>
        </w:tc>
      </w:tr>
      <w:tr w:rsidR="0022323B" w:rsidRPr="006408BB" w:rsidTr="00644E8A">
        <w:trPr>
          <w:trHeight w:val="27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VvKziMuvI wPwb Kj</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VvKziMuvI, m`i</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cvebv wPwbKj</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`vmywiqv, cvebv</w:t>
            </w:r>
          </w:p>
        </w:tc>
      </w:tr>
      <w:tr w:rsidR="0022323B" w:rsidRPr="006408BB" w:rsidTr="00644E8A">
        <w:trPr>
          <w:trHeight w:val="26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†Kiæ GÛ †Kvs wjwg‡UW</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`k©bv, PzqvWv½v</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wRj evsjv wPwb Kj</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†`IqvbMÄ, Rvgvjcyi</w:t>
            </w:r>
          </w:p>
        </w:tc>
      </w:tr>
      <w:tr w:rsidR="0022323B" w:rsidRPr="006408BB" w:rsidTr="00644E8A">
        <w:trPr>
          <w:trHeight w:val="21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ivRkvnx wPwb Kj</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nwiqvbv, ivRkvnx</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RqcyinvU wPwbKj</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RqcyinvU</w:t>
            </w:r>
          </w:p>
        </w:tc>
      </w:tr>
      <w:tr w:rsidR="0022323B" w:rsidRPr="006408BB" w:rsidTr="00644E8A">
        <w:trPr>
          <w:trHeight w:val="24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b_©‡e½j wPwb Kj</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†Mvcvjcyi, bv‡Uvi</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Kzwóqv wPwb Kj</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RMwZ, Kzwóqv</w:t>
            </w:r>
          </w:p>
        </w:tc>
      </w:tr>
      <w:tr w:rsidR="0022323B" w:rsidRPr="006408BB" w:rsidTr="00644E8A">
        <w:trPr>
          <w:trHeight w:val="230"/>
        </w:trPr>
        <w:tc>
          <w:tcPr>
            <w:tcW w:w="201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iscyi wPwb Kj</w:t>
            </w:r>
          </w:p>
        </w:tc>
        <w:tc>
          <w:tcPr>
            <w:tcW w:w="185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gwngvMÄ, MvBev›`v</w:t>
            </w:r>
          </w:p>
        </w:tc>
        <w:tc>
          <w:tcPr>
            <w:tcW w:w="252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GQvov 2wU eÜ wPwb Kj i‡q‡Q</w:t>
            </w:r>
          </w:p>
        </w:tc>
        <w:tc>
          <w:tcPr>
            <w:tcW w:w="21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Piwm›`yi</w:t>
            </w:r>
            <w:r w:rsidR="00703209">
              <w:rPr>
                <w:rFonts w:ascii="SutonnyMJ" w:eastAsia="SutonnyMJ" w:hAnsi="SutonnyMJ" w:cs="SutonnyMJ"/>
                <w:sz w:val="24"/>
              </w:rPr>
              <w:t>,</w:t>
            </w:r>
            <w:r w:rsidRPr="006408BB">
              <w:rPr>
                <w:rFonts w:ascii="SutonnyMJ" w:eastAsia="SutonnyMJ" w:hAnsi="SutonnyMJ" w:cs="SutonnyMJ"/>
                <w:sz w:val="24"/>
              </w:rPr>
              <w:t xml:space="preserve"> biwms`x Ges</w:t>
            </w:r>
          </w:p>
        </w:tc>
      </w:tr>
      <w:tr w:rsidR="0022323B" w:rsidRPr="006408BB" w:rsidTr="00644E8A">
        <w:trPr>
          <w:trHeight w:val="215"/>
        </w:trPr>
        <w:tc>
          <w:tcPr>
            <w:tcW w:w="201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p>
        </w:tc>
        <w:tc>
          <w:tcPr>
            <w:tcW w:w="185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p>
        </w:tc>
        <w:tc>
          <w:tcPr>
            <w:tcW w:w="252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p>
        </w:tc>
        <w:tc>
          <w:tcPr>
            <w:tcW w:w="216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s>
              <w:jc w:val="both"/>
              <w:rPr>
                <w:rFonts w:ascii="SutonnyMJ" w:eastAsia="SutonnyMJ" w:hAnsi="SutonnyMJ" w:cs="SutonnyMJ"/>
                <w:sz w:val="24"/>
              </w:rPr>
            </w:pPr>
            <w:r w:rsidRPr="006408BB">
              <w:rPr>
                <w:rFonts w:ascii="SutonnyMJ" w:eastAsia="SutonnyMJ" w:hAnsi="SutonnyMJ" w:cs="SutonnyMJ"/>
                <w:sz w:val="24"/>
              </w:rPr>
              <w:t xml:space="preserve"> gvBRnvwU, wK‡kviMÄ</w:t>
            </w:r>
          </w:p>
        </w:tc>
      </w:tr>
    </w:tbl>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lastRenderedPageBreak/>
        <w:t>Abykxjbx</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eZ©gv‡b †`‡k wPwbKj Pvjy Av‡Q</w:t>
      </w:r>
      <w:r w:rsidR="00703209">
        <w:rPr>
          <w:rFonts w:ascii="SutonnyMJ" w:hAnsi="SutonnyMJ" w:cs="Times New Roman"/>
          <w:b/>
          <w:sz w:val="24"/>
        </w:rPr>
        <w:t xml:space="preserve"> </w:t>
      </w:r>
      <w:r w:rsidRPr="006408BB">
        <w:rPr>
          <w:rFonts w:ascii="SutonnyMJ" w:hAnsi="SutonnyMJ" w:cs="Times New Roman"/>
          <w:b/>
          <w:sz w:val="24"/>
        </w:rPr>
        <w:t>KqwU?</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5wU</w:t>
      </w:r>
      <w:r w:rsidRPr="006408BB">
        <w:rPr>
          <w:rFonts w:ascii="SutonnyMJ" w:hAnsi="SutonnyMJ" w:cs="Times New Roman"/>
          <w:sz w:val="24"/>
        </w:rPr>
        <w:tab/>
        <w:t>L. 10wU</w:t>
      </w:r>
      <w:r w:rsidRPr="006408BB">
        <w:rPr>
          <w:rFonts w:ascii="SutonnyMJ" w:hAnsi="SutonnyMJ" w:cs="Times New Roman"/>
          <w:sz w:val="24"/>
        </w:rPr>
        <w:tab/>
        <w:t xml:space="preserve">M. </w:t>
      </w:r>
      <w:r w:rsidRPr="006408BB">
        <w:rPr>
          <w:rFonts w:ascii="SutonnyMJ" w:hAnsi="SutonnyMJ" w:cs="Times New Roman"/>
          <w:sz w:val="24"/>
          <w:u w:val="single"/>
        </w:rPr>
        <w:t>15wU</w:t>
      </w:r>
      <w:r w:rsidRPr="006408BB">
        <w:rPr>
          <w:rFonts w:ascii="SutonnyMJ" w:hAnsi="SutonnyMJ" w:cs="Times New Roman"/>
          <w:sz w:val="24"/>
          <w:u w:val="single"/>
        </w:rPr>
        <w:tab/>
      </w:r>
      <w:r w:rsidRPr="006408BB">
        <w:rPr>
          <w:rFonts w:ascii="SutonnyMJ" w:hAnsi="SutonnyMJ" w:cs="Times New Roman"/>
          <w:sz w:val="24"/>
        </w:rPr>
        <w:t>N. 20wU</w:t>
      </w:r>
      <w:r w:rsidRPr="006408BB">
        <w:rPr>
          <w:rFonts w:ascii="SutonnyMJ" w:hAnsi="SutonnyMJ" w:cs="Times New Roman"/>
          <w:sz w:val="24"/>
        </w:rPr>
        <w:tab/>
      </w:r>
      <w:r w:rsidRPr="006408BB">
        <w:rPr>
          <w:rFonts w:ascii="SutonnyMJ" w:hAnsi="SutonnyMJ" w:cs="Times New Roman"/>
          <w:b/>
          <w:sz w:val="24"/>
          <w:shd w:val="clear" w:color="auto" w:fill="000000"/>
        </w:rPr>
        <w:t>01:</w:t>
      </w:r>
      <w:r w:rsidRPr="006408BB">
        <w:rPr>
          <w:rFonts w:ascii="SutonnyMJ" w:hAnsi="SutonnyMJ" w:cs="Times New Roman"/>
          <w:sz w:val="24"/>
          <w:shd w:val="clear" w:color="auto" w:fill="000000"/>
        </w:rPr>
        <w:t>M</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†`‡ki</w:t>
      </w:r>
      <w:r w:rsidR="00703209">
        <w:rPr>
          <w:rFonts w:ascii="SutonnyMJ" w:hAnsi="SutonnyMJ" w:cs="Times New Roman"/>
          <w:b/>
          <w:sz w:val="24"/>
        </w:rPr>
        <w:t xml:space="preserve"> </w:t>
      </w:r>
      <w:r w:rsidRPr="006408BB">
        <w:rPr>
          <w:rFonts w:ascii="SutonnyMJ" w:hAnsi="SutonnyMJ" w:cs="Times New Roman"/>
          <w:b/>
          <w:sz w:val="24"/>
        </w:rPr>
        <w:t>cÖ_g / cyivZb</w:t>
      </w:r>
      <w:r w:rsidR="00703209">
        <w:rPr>
          <w:rFonts w:ascii="SutonnyMJ" w:hAnsi="SutonnyMJ" w:cs="Times New Roman"/>
          <w:b/>
          <w:sz w:val="24"/>
        </w:rPr>
        <w:t xml:space="preserve"> </w:t>
      </w:r>
      <w:r w:rsidRPr="006408BB">
        <w:rPr>
          <w:rFonts w:ascii="SutonnyMJ" w:hAnsi="SutonnyMJ" w:cs="Times New Roman"/>
          <w:b/>
          <w:sz w:val="24"/>
        </w:rPr>
        <w:t>wPwbKj †KvbwU?</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u w:val="single"/>
        </w:rPr>
        <w:t>b_© †e½j myMviwgj</w:t>
      </w:r>
      <w:r w:rsidRPr="006408BB">
        <w:rPr>
          <w:rFonts w:ascii="SutonnyMJ" w:hAnsi="SutonnyMJ" w:cs="Times New Roman"/>
          <w:sz w:val="26"/>
          <w:u w:val="single"/>
        </w:rPr>
        <w:tab/>
      </w:r>
      <w:r w:rsidRPr="006408BB">
        <w:rPr>
          <w:rFonts w:ascii="SutonnyMJ" w:hAnsi="SutonnyMJ" w:cs="Times New Roman"/>
          <w:sz w:val="26"/>
          <w:u w:val="single"/>
        </w:rPr>
        <w:tab/>
      </w:r>
      <w:r w:rsidRPr="006408BB">
        <w:rPr>
          <w:rFonts w:ascii="SutonnyMJ" w:hAnsi="SutonnyMJ" w:cs="Times New Roman"/>
          <w:sz w:val="24"/>
        </w:rPr>
        <w:t xml:space="preserve">L. </w:t>
      </w:r>
      <w:r w:rsidRPr="006408BB">
        <w:rPr>
          <w:rFonts w:ascii="SutonnyMJ" w:hAnsi="SutonnyMJ" w:cs="Times New Roman"/>
        </w:rPr>
        <w:t>‡Kiæ GÛ †Kv¤úvwbwjwg‡UW</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sz w:val="24"/>
        </w:rPr>
      </w:pPr>
      <w:r w:rsidRPr="006408BB">
        <w:rPr>
          <w:rFonts w:ascii="SutonnyMJ" w:hAnsi="SutonnyMJ" w:cs="Times New Roman"/>
          <w:sz w:val="24"/>
        </w:rPr>
        <w:tab/>
        <w:t xml:space="preserve">M. </w:t>
      </w:r>
      <w:r w:rsidRPr="006408BB">
        <w:rPr>
          <w:rFonts w:ascii="SutonnyMJ" w:hAnsi="SutonnyMJ" w:cs="Times New Roman"/>
        </w:rPr>
        <w:t>cvebvwPwbKj</w:t>
      </w:r>
      <w:r w:rsidRPr="006408BB">
        <w:rPr>
          <w:rFonts w:ascii="SutonnyMJ" w:hAnsi="SutonnyMJ" w:cs="Times New Roman"/>
        </w:rPr>
        <w:tab/>
      </w:r>
      <w:r w:rsidRPr="006408BB">
        <w:rPr>
          <w:rFonts w:ascii="SutonnyMJ" w:hAnsi="SutonnyMJ" w:cs="Times New Roman"/>
        </w:rPr>
        <w:tab/>
      </w:r>
      <w:r w:rsidRPr="006408BB">
        <w:rPr>
          <w:rFonts w:ascii="SutonnyMJ" w:hAnsi="SutonnyMJ" w:cs="Times New Roman"/>
          <w:sz w:val="24"/>
        </w:rPr>
        <w:t xml:space="preserve">N. </w:t>
      </w:r>
      <w:r w:rsidRPr="006408BB">
        <w:rPr>
          <w:rFonts w:ascii="SutonnyMJ" w:hAnsi="SutonnyMJ" w:cs="Times New Roman"/>
        </w:rPr>
        <w:t>cÂMowPwbKj</w:t>
      </w:r>
      <w:r w:rsidRPr="006408BB">
        <w:rPr>
          <w:rFonts w:ascii="SutonnyMJ" w:hAnsi="SutonnyMJ" w:cs="Times New Roman"/>
        </w:rPr>
        <w:tab/>
      </w:r>
      <w:r w:rsidRPr="006408BB">
        <w:rPr>
          <w:rFonts w:ascii="SutonnyMJ" w:hAnsi="SutonnyMJ" w:cs="Times New Roman"/>
        </w:rPr>
        <w:tab/>
      </w:r>
      <w:r w:rsidRPr="006408BB">
        <w:rPr>
          <w:rFonts w:ascii="SutonnyMJ" w:hAnsi="SutonnyMJ" w:cs="Times New Roman"/>
          <w:b/>
          <w:sz w:val="24"/>
          <w:shd w:val="clear" w:color="auto" w:fill="000000"/>
        </w:rPr>
        <w:t>02:</w:t>
      </w:r>
      <w:r w:rsidRPr="006408BB">
        <w:rPr>
          <w:rFonts w:ascii="SutonnyMJ" w:hAnsi="SutonnyMJ" w:cs="Times New Roman"/>
          <w:sz w:val="24"/>
          <w:shd w:val="clear" w:color="auto" w:fill="000000"/>
        </w:rPr>
        <w:t>K</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†Kiæ GÛ †Kvswjwg‡UW †Kv_vq</w:t>
      </w:r>
      <w:r w:rsidR="00703209">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K. gayLvjx, Zwi`cyi</w:t>
      </w:r>
      <w:r w:rsidRPr="006408BB">
        <w:rPr>
          <w:rFonts w:ascii="SutonnyMJ" w:hAnsi="SutonnyMJ" w:cs="Times New Roman"/>
          <w:sz w:val="24"/>
        </w:rPr>
        <w:tab/>
        <w:t xml:space="preserve">L. </w:t>
      </w:r>
      <w:r w:rsidRPr="006408BB">
        <w:rPr>
          <w:rFonts w:ascii="SutonnyMJ" w:hAnsi="SutonnyMJ" w:cs="Times New Roman"/>
          <w:sz w:val="24"/>
          <w:u w:val="single"/>
        </w:rPr>
        <w:t>`k©bv, PzqvWv½v</w:t>
      </w:r>
      <w:r w:rsidRPr="006408BB">
        <w:rPr>
          <w:rFonts w:ascii="SutonnyMJ" w:hAnsi="SutonnyMJ" w:cs="Times New Roman"/>
          <w:sz w:val="24"/>
          <w:u w:val="single"/>
        </w:rPr>
        <w:tab/>
      </w:r>
      <w:r w:rsidRPr="006408BB">
        <w:rPr>
          <w:rFonts w:ascii="SutonnyMJ" w:hAnsi="SutonnyMJ" w:cs="Times New Roman"/>
          <w:sz w:val="24"/>
        </w:rPr>
        <w:t>M. k¨vgcyi, iscyi</w:t>
      </w:r>
      <w:r w:rsidRPr="006408BB">
        <w:rPr>
          <w:rFonts w:ascii="SutonnyMJ" w:hAnsi="SutonnyMJ" w:cs="Times New Roman"/>
          <w:sz w:val="24"/>
        </w:rPr>
        <w:tab/>
        <w:t>N. `vmywiqv, cvebv</w:t>
      </w:r>
      <w:r w:rsidRPr="006408BB">
        <w:rPr>
          <w:rFonts w:ascii="SutonnyMJ" w:hAnsi="SutonnyMJ" w:cs="Times New Roman"/>
          <w:sz w:val="24"/>
        </w:rPr>
        <w:tab/>
      </w:r>
      <w:r w:rsidRPr="006408BB">
        <w:rPr>
          <w:rFonts w:ascii="SutonnyMJ" w:hAnsi="SutonnyMJ" w:cs="Times New Roman"/>
          <w:b/>
          <w:sz w:val="24"/>
          <w:shd w:val="clear" w:color="auto" w:fill="000000"/>
        </w:rPr>
        <w:t>03:</w:t>
      </w:r>
      <w:r w:rsidRPr="006408BB">
        <w:rPr>
          <w:rFonts w:ascii="SutonnyMJ" w:hAnsi="SutonnyMJ" w:cs="Times New Roman"/>
          <w:sz w:val="24"/>
          <w:shd w:val="clear" w:color="auto" w:fill="000000"/>
        </w:rPr>
        <w:t>L</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Nirmala UI"/>
          <w:b/>
          <w:sz w:val="24"/>
        </w:rPr>
      </w:pPr>
      <w:r w:rsidRPr="006408BB">
        <w:rPr>
          <w:rFonts w:ascii="SutonnyMJ" w:hAnsi="SutonnyMJ" w:cs="Times New Roman"/>
          <w:b/>
          <w:sz w:val="24"/>
        </w:rPr>
        <w:t>04.</w:t>
      </w:r>
      <w:r w:rsidRPr="006408BB">
        <w:rPr>
          <w:rFonts w:ascii="SutonnyMJ" w:hAnsi="SutonnyMJ" w:cs="Times New Roman"/>
          <w:b/>
          <w:sz w:val="24"/>
        </w:rPr>
        <w:tab/>
        <w:t>wPwb</w:t>
      </w:r>
      <w:r w:rsidR="00703209">
        <w:rPr>
          <w:rFonts w:ascii="SutonnyMJ" w:hAnsi="SutonnyMJ" w:cs="Times New Roman"/>
          <w:b/>
          <w:sz w:val="24"/>
        </w:rPr>
        <w:t xml:space="preserve"> </w:t>
      </w:r>
      <w:r w:rsidRPr="006408BB">
        <w:rPr>
          <w:rFonts w:ascii="SutonnyMJ" w:hAnsi="SutonnyMJ" w:cs="Times New Roman"/>
          <w:b/>
          <w:sz w:val="24"/>
        </w:rPr>
        <w:t>M‡elYv</w:t>
      </w:r>
      <w:r w:rsidR="005A45D7">
        <w:rPr>
          <w:rFonts w:ascii="SutonnyMJ" w:hAnsi="SutonnyMJ" w:cs="Times New Roman"/>
          <w:b/>
          <w:sz w:val="24"/>
        </w:rPr>
        <w:t xml:space="preserve"> </w:t>
      </w:r>
      <w:r w:rsidR="00F03741" w:rsidRPr="006408BB">
        <w:rPr>
          <w:rFonts w:ascii="SutonnyOMJ" w:hAnsi="SutonnyOMJ" w:cs="SutonnyOMJ"/>
          <w:b/>
          <w:sz w:val="24"/>
        </w:rPr>
        <w:t>ইন</w:t>
      </w:r>
      <w:r w:rsidRPr="006408BB">
        <w:rPr>
          <w:rFonts w:ascii="SutonnyMJ" w:hAnsi="SutonnyMJ" w:cs="Times New Roman"/>
          <w:b/>
          <w:sz w:val="24"/>
        </w:rPr>
        <w:t>wówUDU †Kv_vq</w:t>
      </w:r>
      <w:r w:rsidR="00703209">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B557C1">
      <w:pPr>
        <w:tabs>
          <w:tab w:val="left" w:pos="360"/>
          <w:tab w:val="left" w:pos="2340"/>
          <w:tab w:val="left" w:pos="4320"/>
          <w:tab w:val="left" w:pos="6210"/>
          <w:tab w:val="left" w:pos="8127"/>
        </w:tabs>
        <w:ind w:left="360" w:hanging="360"/>
        <w:jc w:val="both"/>
        <w:rPr>
          <w:rFonts w:ascii="SutonnyMJ" w:hAnsi="SutonnyMJ" w:cs="Times New Roman"/>
          <w:sz w:val="24"/>
          <w:shd w:val="clear" w:color="auto" w:fill="000000"/>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4"/>
          <w:u w:val="single"/>
        </w:rPr>
        <w:t>Ck^i`©x, cvebv</w:t>
      </w:r>
      <w:r w:rsidRPr="006408BB">
        <w:rPr>
          <w:rFonts w:ascii="SutonnyMJ" w:hAnsi="SutonnyMJ" w:cs="Times New Roman"/>
          <w:sz w:val="24"/>
          <w:u w:val="single"/>
        </w:rPr>
        <w:tab/>
      </w:r>
      <w:r w:rsidRPr="006408BB">
        <w:rPr>
          <w:rFonts w:ascii="SutonnyMJ" w:hAnsi="SutonnyMJ" w:cs="Times New Roman"/>
          <w:sz w:val="24"/>
        </w:rPr>
        <w:t>L. k¨vgcyi, iscyi</w:t>
      </w:r>
      <w:r w:rsidRPr="006408BB">
        <w:rPr>
          <w:rFonts w:cs="Times New Roman"/>
          <w:sz w:val="24"/>
        </w:rPr>
        <w:tab/>
      </w:r>
      <w:r w:rsidRPr="006408BB">
        <w:rPr>
          <w:rFonts w:ascii="SutonnyMJ" w:hAnsi="SutonnyMJ" w:cs="Times New Roman"/>
          <w:sz w:val="24"/>
        </w:rPr>
        <w:t>M. `k©bv, PzqvWv½v</w:t>
      </w:r>
      <w:r w:rsidRPr="006408BB">
        <w:rPr>
          <w:rFonts w:ascii="SutonnyMJ" w:hAnsi="SutonnyMJ" w:cs="Times New Roman"/>
          <w:sz w:val="24"/>
        </w:rPr>
        <w:tab/>
        <w:t>N. gayLvjx, dwi`cyi</w:t>
      </w:r>
      <w:r w:rsidRPr="006408BB">
        <w:rPr>
          <w:rFonts w:ascii="SutonnyMJ" w:hAnsi="SutonnyMJ" w:cs="Times New Roman"/>
          <w:sz w:val="24"/>
        </w:rPr>
        <w:tab/>
      </w:r>
      <w:r w:rsidRPr="006408BB">
        <w:rPr>
          <w:rFonts w:ascii="SutonnyMJ" w:hAnsi="SutonnyMJ" w:cs="Times New Roman"/>
          <w:b/>
          <w:sz w:val="24"/>
          <w:shd w:val="clear" w:color="auto" w:fill="000000"/>
        </w:rPr>
        <w:t>04:</w:t>
      </w:r>
      <w:r w:rsidRPr="006408BB">
        <w:rPr>
          <w:rFonts w:ascii="SutonnyMJ" w:hAnsi="SutonnyMJ" w:cs="Times New Roman"/>
          <w:sz w:val="24"/>
          <w:shd w:val="clear" w:color="auto" w:fill="000000"/>
        </w:rPr>
        <w:t>K</w:t>
      </w:r>
    </w:p>
    <w:p w:rsidR="0022323B" w:rsidRPr="006408BB" w:rsidRDefault="00B557C1" w:rsidP="00B557C1">
      <w:pPr>
        <w:tabs>
          <w:tab w:val="left" w:pos="360"/>
          <w:tab w:val="left" w:pos="2160"/>
          <w:tab w:val="left" w:pos="2340"/>
          <w:tab w:val="left" w:pos="4140"/>
          <w:tab w:val="left" w:pos="4320"/>
          <w:tab w:val="left" w:pos="6300"/>
          <w:tab w:val="left" w:pos="6660"/>
          <w:tab w:val="left" w:pos="8127"/>
        </w:tabs>
        <w:jc w:val="both"/>
        <w:rPr>
          <w:rFonts w:ascii="SutonnyMJ" w:hAnsi="SutonnyMJ"/>
          <w:sz w:val="24"/>
          <w:lang w:val="en-GB" w:eastAsia="en-GB"/>
        </w:rPr>
      </w:pPr>
      <w:r w:rsidRPr="006408BB">
        <w:rPr>
          <w:rFonts w:ascii="SutonnyMJ" w:hAnsi="SutonnyMJ"/>
          <w:b/>
          <w:sz w:val="24"/>
          <w:lang w:val="en-GB" w:eastAsia="en-GB"/>
        </w:rPr>
        <w:t>05</w:t>
      </w:r>
      <w:r w:rsidR="0022323B" w:rsidRPr="006408BB">
        <w:rPr>
          <w:rFonts w:ascii="SutonnyMJ" w:hAnsi="SutonnyMJ"/>
          <w:b/>
          <w:sz w:val="24"/>
          <w:lang w:val="en-GB" w:eastAsia="en-GB"/>
        </w:rPr>
        <w:t>.</w:t>
      </w:r>
      <w:r w:rsidR="0022323B" w:rsidRPr="006408BB">
        <w:rPr>
          <w:rFonts w:ascii="SutonnyMJ" w:hAnsi="SutonnyMJ"/>
          <w:b/>
          <w:sz w:val="24"/>
          <w:lang w:val="en-GB" w:eastAsia="en-GB"/>
        </w:rPr>
        <w:tab/>
        <w:t>Bÿz Pv‡li Rb¨ cÖ‡qvRb -</w:t>
      </w:r>
    </w:p>
    <w:p w:rsidR="0022323B" w:rsidRPr="006408BB" w:rsidRDefault="0022323B" w:rsidP="00B557C1">
      <w:pPr>
        <w:tabs>
          <w:tab w:val="left" w:pos="360"/>
          <w:tab w:val="left" w:pos="2160"/>
          <w:tab w:val="left" w:pos="2340"/>
          <w:tab w:val="left" w:pos="4140"/>
          <w:tab w:val="left" w:pos="4320"/>
          <w:tab w:val="left" w:pos="6300"/>
          <w:tab w:val="left" w:pos="8127"/>
        </w:tabs>
        <w:ind w:left="360"/>
        <w:rPr>
          <w:b/>
          <w:sz w:val="24"/>
        </w:rPr>
      </w:pPr>
      <w:r w:rsidRPr="006408BB">
        <w:rPr>
          <w:rFonts w:ascii="SutonnyMJ" w:hAnsi="SutonnyMJ"/>
          <w:b/>
          <w:sz w:val="24"/>
        </w:rPr>
        <w:t xml:space="preserve">K. </w:t>
      </w:r>
      <w:r w:rsidRPr="006408BB">
        <w:rPr>
          <w:rFonts w:ascii="SutonnyMJ" w:hAnsi="SutonnyMJ"/>
          <w:sz w:val="24"/>
          <w:u w:val="single"/>
        </w:rPr>
        <w:t>mgZj</w:t>
      </w:r>
      <w:r w:rsidR="005A45D7">
        <w:rPr>
          <w:rFonts w:ascii="SutonnyMJ" w:hAnsi="SutonnyMJ"/>
          <w:sz w:val="24"/>
          <w:u w:val="single"/>
        </w:rPr>
        <w:t xml:space="preserve"> </w:t>
      </w:r>
      <w:r w:rsidRPr="006408BB">
        <w:rPr>
          <w:rFonts w:ascii="SutonnyMJ" w:hAnsi="SutonnyMJ"/>
          <w:sz w:val="24"/>
          <w:u w:val="single"/>
        </w:rPr>
        <w:t>f~wg</w:t>
      </w:r>
      <w:r w:rsidRPr="006408BB">
        <w:rPr>
          <w:rFonts w:ascii="SutonnyMJ" w:hAnsi="SutonnyMJ"/>
          <w:sz w:val="24"/>
          <w:u w:val="single"/>
        </w:rPr>
        <w:tab/>
      </w:r>
      <w:r w:rsidR="005A45D7">
        <w:rPr>
          <w:rFonts w:ascii="SutonnyMJ" w:hAnsi="SutonnyMJ"/>
          <w:sz w:val="24"/>
        </w:rPr>
        <w:t>L. gvjf~</w:t>
      </w:r>
      <w:r w:rsidRPr="006408BB">
        <w:rPr>
          <w:rFonts w:ascii="SutonnyMJ" w:hAnsi="SutonnyMJ"/>
          <w:sz w:val="24"/>
        </w:rPr>
        <w:t xml:space="preserve">wg </w:t>
      </w:r>
      <w:r w:rsidRPr="006408BB">
        <w:rPr>
          <w:rFonts w:ascii="SutonnyMJ" w:hAnsi="SutonnyMJ"/>
          <w:sz w:val="24"/>
        </w:rPr>
        <w:tab/>
        <w:t xml:space="preserve">M. cvnvox </w:t>
      </w:r>
      <w:r w:rsidR="005A45D7">
        <w:rPr>
          <w:rFonts w:ascii="SutonnyMJ" w:hAnsi="SutonnyMJ"/>
          <w:sz w:val="24"/>
        </w:rPr>
        <w:t>f~</w:t>
      </w:r>
      <w:r w:rsidR="005A45D7" w:rsidRPr="006408BB">
        <w:rPr>
          <w:rFonts w:ascii="SutonnyMJ" w:hAnsi="SutonnyMJ"/>
          <w:sz w:val="24"/>
        </w:rPr>
        <w:t>wg</w:t>
      </w:r>
      <w:r w:rsidRPr="006408BB">
        <w:rPr>
          <w:rFonts w:ascii="SutonnyMJ" w:hAnsi="SutonnyMJ"/>
          <w:sz w:val="24"/>
        </w:rPr>
        <w:tab/>
        <w:t>N. cvnv‡oi Xvj</w:t>
      </w:r>
      <w:r w:rsidRPr="006408BB">
        <w:rPr>
          <w:rFonts w:ascii="SutonnyMJ" w:hAnsi="SutonnyMJ"/>
          <w:b/>
          <w:sz w:val="24"/>
        </w:rPr>
        <w:tab/>
      </w:r>
      <w:r w:rsidR="00B557C1" w:rsidRPr="006408BB">
        <w:rPr>
          <w:rFonts w:ascii="SutonnyMJ" w:hAnsi="SutonnyMJ"/>
          <w:b/>
          <w:sz w:val="24"/>
          <w:shd w:val="clear" w:color="auto" w:fill="000000"/>
        </w:rPr>
        <w:t>05</w:t>
      </w:r>
      <w:r w:rsidRPr="006408BB">
        <w:rPr>
          <w:rFonts w:ascii="SutonnyMJ" w:hAnsi="SutonnyMJ"/>
          <w:b/>
          <w:sz w:val="24"/>
          <w:shd w:val="clear" w:color="auto" w:fill="000000"/>
        </w:rPr>
        <w:t>: K</w:t>
      </w:r>
    </w:p>
    <w:p w:rsidR="0022323B" w:rsidRPr="006408BB" w:rsidRDefault="00B557C1" w:rsidP="00B557C1">
      <w:pPr>
        <w:pStyle w:val="ListParagraph"/>
        <w:tabs>
          <w:tab w:val="left" w:pos="360"/>
          <w:tab w:val="left" w:pos="2160"/>
          <w:tab w:val="left" w:pos="2340"/>
          <w:tab w:val="left" w:pos="4140"/>
          <w:tab w:val="left" w:pos="4320"/>
          <w:tab w:val="left" w:pos="6300"/>
          <w:tab w:val="left" w:pos="8127"/>
        </w:tabs>
        <w:ind w:left="369" w:hanging="351"/>
        <w:rPr>
          <w:rFonts w:ascii="SutonnyMJ" w:hAnsi="SutonnyMJ"/>
          <w:sz w:val="24"/>
        </w:rPr>
      </w:pPr>
      <w:r w:rsidRPr="006408BB">
        <w:rPr>
          <w:rFonts w:ascii="SutonnyMJ" w:hAnsi="SutonnyMJ"/>
          <w:sz w:val="24"/>
        </w:rPr>
        <w:t>06</w:t>
      </w:r>
      <w:r w:rsidR="0022323B" w:rsidRPr="006408BB">
        <w:rPr>
          <w:rFonts w:ascii="SutonnyMJ" w:hAnsi="SutonnyMJ"/>
          <w:sz w:val="24"/>
        </w:rPr>
        <w:t>. we‡k^i KZ kZvsk wPwb Bÿz †_‡K Drcvw`Z nq?</w:t>
      </w:r>
    </w:p>
    <w:p w:rsidR="0022323B" w:rsidRPr="006408BB" w:rsidRDefault="0022323B" w:rsidP="00B557C1">
      <w:pPr>
        <w:tabs>
          <w:tab w:val="left" w:pos="360"/>
          <w:tab w:val="left" w:pos="2160"/>
          <w:tab w:val="left" w:pos="2340"/>
          <w:tab w:val="left" w:pos="4140"/>
          <w:tab w:val="left" w:pos="4320"/>
          <w:tab w:val="left" w:pos="6300"/>
          <w:tab w:val="left" w:pos="8127"/>
        </w:tabs>
        <w:rPr>
          <w:rFonts w:ascii="SutonnyMJ" w:hAnsi="SutonnyMJ"/>
          <w:sz w:val="24"/>
        </w:rPr>
      </w:pPr>
      <w:r w:rsidRPr="006408BB">
        <w:rPr>
          <w:rFonts w:ascii="SutonnyMJ" w:hAnsi="SutonnyMJ"/>
          <w:sz w:val="24"/>
        </w:rPr>
        <w:tab/>
        <w:t>K. 32%</w:t>
      </w:r>
      <w:r w:rsidRPr="006408BB">
        <w:rPr>
          <w:rFonts w:ascii="SutonnyMJ" w:hAnsi="SutonnyMJ"/>
          <w:sz w:val="24"/>
        </w:rPr>
        <w:tab/>
        <w:t xml:space="preserve">L. </w:t>
      </w:r>
      <w:r w:rsidRPr="006408BB">
        <w:rPr>
          <w:rFonts w:ascii="SutonnyMJ" w:hAnsi="SutonnyMJ"/>
          <w:sz w:val="24"/>
          <w:u w:val="single"/>
        </w:rPr>
        <w:t xml:space="preserve">60%           </w:t>
      </w:r>
      <w:r w:rsidRPr="006408BB">
        <w:rPr>
          <w:rFonts w:ascii="SutonnyMJ" w:hAnsi="SutonnyMJ"/>
          <w:sz w:val="24"/>
        </w:rPr>
        <w:tab/>
        <w:t>M. 8%</w:t>
      </w:r>
      <w:r w:rsidRPr="006408BB">
        <w:rPr>
          <w:rFonts w:ascii="SutonnyMJ" w:hAnsi="SutonnyMJ"/>
          <w:sz w:val="24"/>
        </w:rPr>
        <w:tab/>
        <w:t>N. 80%</w:t>
      </w:r>
      <w:r w:rsidRPr="006408BB">
        <w:rPr>
          <w:rFonts w:ascii="SutonnyMJ" w:hAnsi="SutonnyMJ"/>
          <w:sz w:val="24"/>
        </w:rPr>
        <w:tab/>
      </w:r>
      <w:r w:rsidR="00B557C1" w:rsidRPr="006408BB">
        <w:rPr>
          <w:rFonts w:ascii="SutonnyMJ" w:hAnsi="SutonnyMJ"/>
          <w:b/>
          <w:sz w:val="24"/>
          <w:shd w:val="clear" w:color="auto" w:fill="000000"/>
        </w:rPr>
        <w:t>06</w:t>
      </w:r>
      <w:r w:rsidRPr="006408BB">
        <w:rPr>
          <w:rFonts w:ascii="SutonnyMJ" w:hAnsi="SutonnyMJ"/>
          <w:b/>
          <w:sz w:val="24"/>
          <w:shd w:val="clear" w:color="auto" w:fill="000000"/>
        </w:rPr>
        <w:t>: L</w:t>
      </w:r>
    </w:p>
    <w:p w:rsidR="0022323B" w:rsidRPr="006408BB" w:rsidRDefault="00B557C1" w:rsidP="00B557C1">
      <w:pPr>
        <w:tabs>
          <w:tab w:val="left" w:pos="360"/>
          <w:tab w:val="left" w:pos="2160"/>
          <w:tab w:val="left" w:pos="2340"/>
          <w:tab w:val="left" w:pos="4140"/>
          <w:tab w:val="left" w:pos="4320"/>
          <w:tab w:val="left" w:pos="6300"/>
          <w:tab w:val="left" w:pos="8127"/>
        </w:tabs>
        <w:rPr>
          <w:rFonts w:ascii="SutonnyMJ" w:hAnsi="SutonnyMJ"/>
          <w:sz w:val="24"/>
        </w:rPr>
      </w:pPr>
      <w:r w:rsidRPr="006408BB">
        <w:rPr>
          <w:rFonts w:ascii="SutonnyMJ" w:hAnsi="SutonnyMJ"/>
          <w:sz w:val="24"/>
        </w:rPr>
        <w:t>07</w:t>
      </w:r>
      <w:r w:rsidR="0022323B" w:rsidRPr="006408BB">
        <w:rPr>
          <w:rFonts w:ascii="SutonnyMJ" w:hAnsi="SutonnyMJ"/>
          <w:sz w:val="24"/>
        </w:rPr>
        <w:t>. evsjv‡`‡k cÖ_g wPwbKj ¯’vwcZ nq KZ mv‡j?</w:t>
      </w:r>
    </w:p>
    <w:p w:rsidR="0022323B" w:rsidRPr="006408BB" w:rsidRDefault="0022323B" w:rsidP="00B557C1">
      <w:pPr>
        <w:tabs>
          <w:tab w:val="left" w:pos="360"/>
          <w:tab w:val="left" w:pos="2160"/>
          <w:tab w:val="left" w:pos="2340"/>
          <w:tab w:val="left" w:pos="4140"/>
          <w:tab w:val="left" w:pos="4320"/>
          <w:tab w:val="left" w:pos="6300"/>
          <w:tab w:val="left" w:pos="8127"/>
        </w:tabs>
        <w:ind w:left="360"/>
        <w:rPr>
          <w:sz w:val="24"/>
        </w:rPr>
      </w:pPr>
      <w:r w:rsidRPr="006408BB">
        <w:rPr>
          <w:rFonts w:ascii="SutonnyMJ" w:hAnsi="SutonnyMJ"/>
          <w:sz w:val="24"/>
        </w:rPr>
        <w:t>K. 1947 mv‡j</w:t>
      </w:r>
      <w:r w:rsidRPr="006408BB">
        <w:rPr>
          <w:rFonts w:ascii="SutonnyMJ" w:hAnsi="SutonnyMJ"/>
          <w:sz w:val="24"/>
        </w:rPr>
        <w:tab/>
        <w:t>L. 1955 mv‡j</w:t>
      </w:r>
      <w:r w:rsidRPr="006408BB">
        <w:rPr>
          <w:rFonts w:ascii="SutonnyMJ" w:hAnsi="SutonnyMJ"/>
          <w:sz w:val="24"/>
        </w:rPr>
        <w:tab/>
        <w:t xml:space="preserve">M. </w:t>
      </w:r>
      <w:r w:rsidRPr="006408BB">
        <w:rPr>
          <w:rFonts w:ascii="SutonnyMJ" w:hAnsi="SutonnyMJ"/>
          <w:sz w:val="24"/>
          <w:u w:val="single"/>
        </w:rPr>
        <w:t>1933 mv‡j</w:t>
      </w:r>
      <w:r w:rsidRPr="006408BB">
        <w:rPr>
          <w:rFonts w:ascii="SutonnyMJ" w:hAnsi="SutonnyMJ"/>
          <w:sz w:val="24"/>
        </w:rPr>
        <w:tab/>
        <w:t>N. 1957 mv‡j</w:t>
      </w:r>
      <w:r w:rsidRPr="006408BB">
        <w:rPr>
          <w:rFonts w:ascii="SutonnyMJ" w:hAnsi="SutonnyMJ"/>
          <w:sz w:val="24"/>
        </w:rPr>
        <w:tab/>
      </w:r>
      <w:r w:rsidR="00B557C1" w:rsidRPr="006408BB">
        <w:rPr>
          <w:rFonts w:ascii="SutonnyMJ" w:hAnsi="SutonnyMJ"/>
          <w:b/>
          <w:sz w:val="24"/>
          <w:shd w:val="clear" w:color="auto" w:fill="000000"/>
        </w:rPr>
        <w:t>07</w:t>
      </w:r>
      <w:r w:rsidRPr="006408BB">
        <w:rPr>
          <w:rFonts w:ascii="SutonnyMJ" w:hAnsi="SutonnyMJ"/>
          <w:b/>
          <w:sz w:val="24"/>
          <w:shd w:val="clear" w:color="auto" w:fill="000000"/>
        </w:rPr>
        <w:t>: M</w:t>
      </w:r>
    </w:p>
    <w:p w:rsidR="0022323B" w:rsidRPr="006408BB" w:rsidRDefault="00B557C1" w:rsidP="00B557C1">
      <w:pPr>
        <w:tabs>
          <w:tab w:val="left" w:pos="360"/>
          <w:tab w:val="left" w:pos="2160"/>
          <w:tab w:val="left" w:pos="2340"/>
          <w:tab w:val="left" w:pos="4140"/>
          <w:tab w:val="left" w:pos="4320"/>
          <w:tab w:val="left" w:pos="6300"/>
          <w:tab w:val="left" w:pos="8127"/>
        </w:tabs>
        <w:jc w:val="both"/>
        <w:rPr>
          <w:rFonts w:ascii="SutonnyMJ" w:hAnsi="SutonnyMJ"/>
          <w:sz w:val="24"/>
          <w:lang w:val="en-GB" w:eastAsia="en-GB"/>
        </w:rPr>
      </w:pPr>
      <w:r w:rsidRPr="006408BB">
        <w:rPr>
          <w:rFonts w:ascii="SutonnyMJ" w:hAnsi="SutonnyMJ"/>
          <w:sz w:val="24"/>
          <w:lang w:val="en-GB" w:eastAsia="en-GB"/>
        </w:rPr>
        <w:t>08</w:t>
      </w:r>
      <w:r w:rsidR="0022323B" w:rsidRPr="006408BB">
        <w:rPr>
          <w:rFonts w:ascii="SutonnyMJ" w:hAnsi="SutonnyMJ"/>
          <w:sz w:val="24"/>
          <w:lang w:val="en-GB" w:eastAsia="en-GB"/>
        </w:rPr>
        <w:t>. ‡Kvb wefv‡M wPwbKj †ewk?</w:t>
      </w:r>
    </w:p>
    <w:p w:rsidR="0022323B" w:rsidRPr="006408BB" w:rsidRDefault="0022323B" w:rsidP="00B557C1">
      <w:pPr>
        <w:tabs>
          <w:tab w:val="left" w:pos="360"/>
          <w:tab w:val="left" w:pos="2160"/>
          <w:tab w:val="left" w:pos="2340"/>
          <w:tab w:val="left" w:pos="4140"/>
          <w:tab w:val="left" w:pos="4320"/>
          <w:tab w:val="left" w:pos="6300"/>
          <w:tab w:val="left" w:pos="8127"/>
        </w:tabs>
        <w:ind w:left="360"/>
        <w:rPr>
          <w:sz w:val="24"/>
        </w:rPr>
      </w:pPr>
      <w:r w:rsidRPr="006408BB">
        <w:rPr>
          <w:rFonts w:ascii="SutonnyMJ" w:hAnsi="SutonnyMJ"/>
          <w:sz w:val="24"/>
        </w:rPr>
        <w:t xml:space="preserve">K. </w:t>
      </w:r>
      <w:r w:rsidRPr="006408BB">
        <w:rPr>
          <w:rFonts w:ascii="SutonnyMJ" w:hAnsi="SutonnyMJ"/>
          <w:sz w:val="24"/>
          <w:u w:val="single"/>
        </w:rPr>
        <w:t>ivRkvnx</w:t>
      </w:r>
      <w:r w:rsidRPr="006408BB">
        <w:rPr>
          <w:rFonts w:ascii="SutonnyMJ" w:hAnsi="SutonnyMJ"/>
          <w:sz w:val="24"/>
          <w:u w:val="single"/>
        </w:rPr>
        <w:tab/>
      </w:r>
      <w:r w:rsidRPr="006408BB">
        <w:rPr>
          <w:rFonts w:ascii="SutonnyMJ" w:hAnsi="SutonnyMJ"/>
          <w:sz w:val="24"/>
        </w:rPr>
        <w:t>L. Lyjbv</w:t>
      </w:r>
      <w:r w:rsidRPr="006408BB">
        <w:rPr>
          <w:rFonts w:ascii="SutonnyMJ" w:hAnsi="SutonnyMJ"/>
          <w:sz w:val="24"/>
        </w:rPr>
        <w:tab/>
        <w:t>M. PÆMÖvg</w:t>
      </w:r>
      <w:r w:rsidRPr="006408BB">
        <w:rPr>
          <w:rFonts w:ascii="SutonnyMJ" w:hAnsi="SutonnyMJ"/>
          <w:sz w:val="24"/>
        </w:rPr>
        <w:tab/>
        <w:t>N. XvKv</w:t>
      </w:r>
      <w:r w:rsidRPr="006408BB">
        <w:rPr>
          <w:rFonts w:ascii="SutonnyMJ" w:hAnsi="SutonnyMJ"/>
          <w:sz w:val="24"/>
        </w:rPr>
        <w:tab/>
      </w:r>
      <w:r w:rsidR="00B557C1" w:rsidRPr="006408BB">
        <w:rPr>
          <w:rFonts w:ascii="SutonnyMJ" w:hAnsi="SutonnyMJ"/>
          <w:b/>
          <w:sz w:val="24"/>
          <w:shd w:val="clear" w:color="auto" w:fill="000000"/>
        </w:rPr>
        <w:t>08</w:t>
      </w:r>
      <w:r w:rsidRPr="006408BB">
        <w:rPr>
          <w:rFonts w:ascii="SutonnyMJ" w:hAnsi="SutonnyMJ"/>
          <w:b/>
          <w:sz w:val="24"/>
          <w:shd w:val="clear" w:color="auto" w:fill="000000"/>
        </w:rPr>
        <w:t>: K</w:t>
      </w:r>
    </w:p>
    <w:p w:rsidR="0022323B" w:rsidRPr="006408BB" w:rsidRDefault="00B557C1" w:rsidP="00B557C1">
      <w:pPr>
        <w:tabs>
          <w:tab w:val="left" w:pos="360"/>
          <w:tab w:val="left" w:pos="2160"/>
          <w:tab w:val="left" w:pos="2340"/>
          <w:tab w:val="left" w:pos="4140"/>
          <w:tab w:val="left" w:pos="4320"/>
          <w:tab w:val="left" w:pos="6300"/>
          <w:tab w:val="left" w:pos="8127"/>
        </w:tabs>
        <w:rPr>
          <w:rFonts w:ascii="SutonnyMJ" w:hAnsi="SutonnyMJ"/>
          <w:sz w:val="24"/>
        </w:rPr>
      </w:pPr>
      <w:r w:rsidRPr="006408BB">
        <w:rPr>
          <w:rFonts w:ascii="SutonnyMJ" w:hAnsi="SutonnyMJ"/>
          <w:sz w:val="24"/>
        </w:rPr>
        <w:t>09</w:t>
      </w:r>
      <w:r w:rsidR="0022323B" w:rsidRPr="006408BB">
        <w:rPr>
          <w:rFonts w:ascii="SutonnyMJ" w:hAnsi="SutonnyMJ"/>
          <w:sz w:val="24"/>
        </w:rPr>
        <w:t>. evsjv‡`‡ki AwaKvsk wPwbKj¸‡jv †Kvb AÂ‡j?</w:t>
      </w:r>
    </w:p>
    <w:p w:rsidR="0022323B" w:rsidRPr="006408BB" w:rsidRDefault="005A45D7" w:rsidP="00B557C1">
      <w:pPr>
        <w:tabs>
          <w:tab w:val="left" w:pos="360"/>
          <w:tab w:val="left" w:pos="2160"/>
          <w:tab w:val="left" w:pos="2340"/>
          <w:tab w:val="left" w:pos="4140"/>
          <w:tab w:val="left" w:pos="4320"/>
          <w:tab w:val="left" w:pos="6300"/>
          <w:tab w:val="left" w:pos="8127"/>
        </w:tabs>
        <w:ind w:left="360"/>
        <w:rPr>
          <w:sz w:val="24"/>
        </w:rPr>
      </w:pPr>
      <w:r>
        <w:rPr>
          <w:rFonts w:ascii="SutonnyMJ" w:hAnsi="SutonnyMJ"/>
          <w:sz w:val="24"/>
        </w:rPr>
        <w:t>K. `wÿY</w:t>
      </w:r>
      <w:r w:rsidR="0022323B" w:rsidRPr="006408BB">
        <w:rPr>
          <w:rFonts w:ascii="SutonnyMJ" w:hAnsi="SutonnyMJ"/>
          <w:sz w:val="24"/>
        </w:rPr>
        <w:t>-c~e©</w:t>
      </w:r>
      <w:r w:rsidR="0022323B" w:rsidRPr="006408BB">
        <w:rPr>
          <w:rFonts w:ascii="SutonnyMJ" w:hAnsi="SutonnyMJ"/>
          <w:sz w:val="24"/>
        </w:rPr>
        <w:tab/>
        <w:t xml:space="preserve">L. </w:t>
      </w:r>
      <w:r w:rsidR="0022323B" w:rsidRPr="006408BB">
        <w:rPr>
          <w:rFonts w:ascii="SutonnyMJ" w:hAnsi="SutonnyMJ"/>
          <w:sz w:val="24"/>
          <w:u w:val="single"/>
        </w:rPr>
        <w:t xml:space="preserve">DËi-cwðg      </w:t>
      </w:r>
      <w:r>
        <w:rPr>
          <w:rFonts w:ascii="SutonnyMJ" w:hAnsi="SutonnyMJ"/>
          <w:sz w:val="24"/>
        </w:rPr>
        <w:tab/>
        <w:t>M. `wÿY</w:t>
      </w:r>
      <w:r w:rsidR="0022323B" w:rsidRPr="006408BB">
        <w:rPr>
          <w:rFonts w:ascii="SutonnyMJ" w:hAnsi="SutonnyMJ"/>
          <w:sz w:val="24"/>
        </w:rPr>
        <w:t>-cwðg</w:t>
      </w:r>
      <w:r w:rsidR="0022323B" w:rsidRPr="006408BB">
        <w:rPr>
          <w:rFonts w:ascii="SutonnyMJ" w:hAnsi="SutonnyMJ"/>
          <w:sz w:val="24"/>
        </w:rPr>
        <w:tab/>
        <w:t>N. DËi-c~e©</w:t>
      </w:r>
      <w:r w:rsidR="0022323B" w:rsidRPr="006408BB">
        <w:rPr>
          <w:rFonts w:ascii="SutonnyMJ" w:hAnsi="SutonnyMJ"/>
          <w:sz w:val="24"/>
        </w:rPr>
        <w:tab/>
      </w:r>
      <w:r w:rsidR="00B557C1" w:rsidRPr="006408BB">
        <w:rPr>
          <w:rFonts w:ascii="SutonnyMJ" w:hAnsi="SutonnyMJ"/>
          <w:b/>
          <w:sz w:val="24"/>
          <w:shd w:val="clear" w:color="auto" w:fill="000000"/>
        </w:rPr>
        <w:t>09</w:t>
      </w:r>
      <w:r w:rsidR="0022323B" w:rsidRPr="006408BB">
        <w:rPr>
          <w:rFonts w:ascii="SutonnyMJ" w:hAnsi="SutonnyMJ"/>
          <w:b/>
          <w:sz w:val="24"/>
          <w:shd w:val="clear" w:color="auto" w:fill="000000"/>
        </w:rPr>
        <w:t>: L</w:t>
      </w:r>
    </w:p>
    <w:p w:rsidR="0022323B" w:rsidRPr="006408BB" w:rsidRDefault="00B557C1" w:rsidP="00B557C1">
      <w:pPr>
        <w:tabs>
          <w:tab w:val="left" w:pos="360"/>
          <w:tab w:val="left" w:pos="2160"/>
          <w:tab w:val="left" w:pos="2340"/>
          <w:tab w:val="left" w:pos="4140"/>
          <w:tab w:val="left" w:pos="4320"/>
          <w:tab w:val="left" w:pos="6300"/>
          <w:tab w:val="left" w:pos="8127"/>
        </w:tabs>
        <w:rPr>
          <w:rFonts w:ascii="SutonnyMJ" w:hAnsi="SutonnyMJ"/>
          <w:sz w:val="24"/>
        </w:rPr>
      </w:pPr>
      <w:r w:rsidRPr="006408BB">
        <w:rPr>
          <w:rFonts w:ascii="SutonnyMJ" w:hAnsi="SutonnyMJ"/>
          <w:sz w:val="24"/>
        </w:rPr>
        <w:t>10</w:t>
      </w:r>
      <w:r w:rsidR="005A45D7">
        <w:rPr>
          <w:rFonts w:ascii="SutonnyMJ" w:hAnsi="SutonnyMJ"/>
          <w:sz w:val="24"/>
        </w:rPr>
        <w:t>. evsjv‡`‡ki `wÿY</w:t>
      </w:r>
      <w:r w:rsidR="0022323B" w:rsidRPr="006408BB">
        <w:rPr>
          <w:rFonts w:ascii="SutonnyMJ" w:hAnsi="SutonnyMJ"/>
          <w:sz w:val="24"/>
        </w:rPr>
        <w:t>-c~e©vÂ‡j wPwb wkí M‡o bv DVvi KviYÑ</w:t>
      </w:r>
    </w:p>
    <w:p w:rsidR="0022323B" w:rsidRPr="006408BB" w:rsidRDefault="0022323B" w:rsidP="00B557C1">
      <w:pPr>
        <w:tabs>
          <w:tab w:val="left" w:pos="360"/>
          <w:tab w:val="left" w:pos="2160"/>
          <w:tab w:val="left" w:pos="2340"/>
          <w:tab w:val="left" w:pos="4140"/>
          <w:tab w:val="left" w:pos="4320"/>
          <w:tab w:val="left" w:pos="6300"/>
          <w:tab w:val="left" w:pos="8127"/>
        </w:tabs>
        <w:ind w:left="360"/>
        <w:rPr>
          <w:rFonts w:ascii="SutonnyMJ" w:hAnsi="SutonnyMJ"/>
          <w:sz w:val="24"/>
        </w:rPr>
      </w:pPr>
      <w:r w:rsidRPr="006408BB">
        <w:rPr>
          <w:rFonts w:ascii="SutonnyMJ" w:hAnsi="SutonnyMJ"/>
          <w:sz w:val="24"/>
        </w:rPr>
        <w:t>K. AbybœZ †hvMv‡hvM e¨e¯’v</w:t>
      </w:r>
      <w:r w:rsidRPr="006408BB">
        <w:rPr>
          <w:rFonts w:ascii="SutonnyMJ" w:hAnsi="SutonnyMJ"/>
          <w:sz w:val="24"/>
        </w:rPr>
        <w:tab/>
        <w:t>L. kw³ m¤ú‡`i Afve</w:t>
      </w:r>
      <w:r w:rsidRPr="006408BB">
        <w:rPr>
          <w:rFonts w:ascii="SutonnyMJ" w:hAnsi="SutonnyMJ"/>
          <w:sz w:val="24"/>
        </w:rPr>
        <w:tab/>
      </w:r>
    </w:p>
    <w:p w:rsidR="0022323B" w:rsidRPr="006408BB" w:rsidRDefault="0022323B" w:rsidP="00B557C1">
      <w:pPr>
        <w:tabs>
          <w:tab w:val="left" w:pos="360"/>
          <w:tab w:val="left" w:pos="2160"/>
          <w:tab w:val="left" w:pos="2340"/>
          <w:tab w:val="left" w:pos="4140"/>
          <w:tab w:val="left" w:pos="4320"/>
          <w:tab w:val="left" w:pos="6300"/>
          <w:tab w:val="left" w:pos="8127"/>
        </w:tabs>
        <w:ind w:left="360"/>
        <w:rPr>
          <w:sz w:val="24"/>
        </w:rPr>
      </w:pPr>
      <w:r w:rsidRPr="006408BB">
        <w:rPr>
          <w:rFonts w:ascii="SutonnyMJ" w:hAnsi="SutonnyMJ"/>
          <w:sz w:val="24"/>
        </w:rPr>
        <w:t>M. m¯Ív kÖwg‡Ki Afve</w:t>
      </w:r>
      <w:r w:rsidRPr="006408BB">
        <w:rPr>
          <w:rFonts w:ascii="SutonnyMJ" w:hAnsi="SutonnyMJ"/>
          <w:sz w:val="24"/>
        </w:rPr>
        <w:tab/>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KuvPvgv‡ji Afve</w:t>
      </w:r>
      <w:r w:rsidRPr="006408BB">
        <w:rPr>
          <w:rFonts w:ascii="SutonnyMJ" w:hAnsi="SutonnyMJ"/>
          <w:sz w:val="24"/>
          <w:u w:val="single"/>
        </w:rPr>
        <w:tab/>
      </w:r>
      <w:r w:rsidRPr="006408BB">
        <w:rPr>
          <w:rFonts w:ascii="SutonnyMJ" w:hAnsi="SutonnyMJ"/>
          <w:sz w:val="24"/>
          <w:u w:val="single"/>
        </w:rPr>
        <w:tab/>
      </w:r>
      <w:r w:rsidR="00B557C1" w:rsidRPr="006408BB">
        <w:rPr>
          <w:rFonts w:ascii="SutonnyMJ" w:hAnsi="SutonnyMJ"/>
          <w:b/>
          <w:sz w:val="24"/>
          <w:shd w:val="clear" w:color="auto" w:fill="000000"/>
        </w:rPr>
        <w:t>10</w:t>
      </w:r>
      <w:r w:rsidRPr="006408BB">
        <w:rPr>
          <w:rFonts w:ascii="SutonnyMJ" w:hAnsi="SutonnyMJ"/>
          <w:b/>
          <w:sz w:val="24"/>
          <w:shd w:val="clear" w:color="auto" w:fill="000000"/>
        </w:rPr>
        <w:t>: N</w:t>
      </w:r>
    </w:p>
    <w:p w:rsidR="0022323B" w:rsidRPr="006408BB" w:rsidRDefault="0022323B" w:rsidP="0022323B">
      <w:pPr>
        <w:tabs>
          <w:tab w:val="left" w:pos="360"/>
          <w:tab w:val="left" w:pos="2340"/>
          <w:tab w:val="left" w:pos="4320"/>
          <w:tab w:val="left" w:pos="6210"/>
          <w:tab w:val="left" w:pos="8100"/>
        </w:tabs>
        <w:ind w:left="360" w:hanging="360"/>
        <w:jc w:val="both"/>
        <w:rPr>
          <w:rFonts w:ascii="SutonnyMJ" w:hAnsi="SutonnyMJ" w:cs="Times New Roman"/>
          <w:sz w:val="6"/>
        </w:rPr>
      </w:pP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SutonnyMJ"/>
          <w:b/>
          <w:sz w:val="24"/>
          <w:shd w:val="clear" w:color="auto" w:fill="BFBFBF"/>
        </w:rPr>
      </w:pPr>
      <w:r w:rsidRPr="006408BB">
        <w:rPr>
          <w:rFonts w:ascii="SutonnyMJ" w:eastAsia="SutonnyMJ" w:hAnsi="SutonnyMJ" w:cs="SutonnyMJ"/>
          <w:b/>
          <w:sz w:val="28"/>
          <w:shd w:val="clear" w:color="auto" w:fill="D9D9D9" w:themeFill="background1" w:themeFillShade="D9"/>
        </w:rPr>
        <w:t xml:space="preserve">mvi wkí </w:t>
      </w:r>
      <w:r w:rsidRPr="006408BB">
        <w:rPr>
          <w:rFonts w:ascii="Times New Roman" w:hAnsi="Times New Roman"/>
        </w:rPr>
        <w:t>(</w:t>
      </w:r>
      <w:r w:rsidRPr="006408BB">
        <w:rPr>
          <w:rFonts w:ascii="Times New Roman" w:hAnsi="Times New Roman" w:cs="Arial"/>
          <w:b/>
          <w:sz w:val="24"/>
          <w:shd w:val="clear" w:color="auto" w:fill="D9D9D9" w:themeFill="background1" w:themeFillShade="D9"/>
        </w:rPr>
        <w:t>Fertilizer industry)</w:t>
      </w:r>
    </w:p>
    <w:p w:rsidR="0022323B" w:rsidRPr="006408BB" w:rsidRDefault="0022323B" w:rsidP="002C6E6E">
      <w:pPr>
        <w:numPr>
          <w:ilvl w:val="0"/>
          <w:numId w:val="90"/>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1972 m‡bi ivóªcwZ 27 b¤^i Aa¨v‡`‡ki 1976 m‡bi 25 b¤^i ms‡kvabx e‡j GKxf‚Z K‡i : 3wU K‡c©v‡ikb</w:t>
      </w:r>
    </w:p>
    <w:p w:rsidR="0022323B" w:rsidRPr="006408BB" w:rsidRDefault="0022323B" w:rsidP="002C6E6E">
      <w:pPr>
        <w:numPr>
          <w:ilvl w:val="0"/>
          <w:numId w:val="90"/>
        </w:numPr>
        <w:tabs>
          <w:tab w:val="left" w:pos="360"/>
        </w:tabs>
        <w:ind w:left="360" w:hanging="360"/>
        <w:jc w:val="both"/>
        <w:rPr>
          <w:rFonts w:ascii="SutonnyMJ" w:eastAsia="SutonnyMJ" w:hAnsi="SutonnyMJ" w:cs="SutonnyMJ"/>
          <w:b/>
          <w:sz w:val="24"/>
        </w:rPr>
      </w:pPr>
      <w:r w:rsidRPr="006408BB">
        <w:rPr>
          <w:rFonts w:ascii="SutonnyMJ" w:eastAsia="SutonnyMJ" w:hAnsi="SutonnyMJ" w:cs="SutonnyMJ"/>
          <w:b/>
          <w:sz w:val="24"/>
        </w:rPr>
        <w:t>K‡cv©‡ikb¸‡jv n‡jv:</w:t>
      </w:r>
    </w:p>
    <w:p w:rsidR="0022323B" w:rsidRPr="006408BB" w:rsidRDefault="0022323B" w:rsidP="002C6E6E">
      <w:pPr>
        <w:numPr>
          <w:ilvl w:val="0"/>
          <w:numId w:val="91"/>
        </w:numPr>
        <w:tabs>
          <w:tab w:val="left" w:pos="360"/>
        </w:tabs>
        <w:ind w:left="1080" w:hanging="450"/>
        <w:jc w:val="both"/>
        <w:rPr>
          <w:rFonts w:ascii="SutonnyMJ" w:eastAsia="SutonnyMJ" w:hAnsi="SutonnyMJ" w:cs="SutonnyMJ"/>
          <w:sz w:val="24"/>
        </w:rPr>
      </w:pPr>
      <w:r w:rsidRPr="006408BB">
        <w:rPr>
          <w:rFonts w:ascii="SutonnyMJ" w:eastAsia="SutonnyMJ" w:hAnsi="SutonnyMJ" w:cs="SutonnyMJ"/>
          <w:sz w:val="24"/>
        </w:rPr>
        <w:t>evsjv‡`k mvi, imvqb I †flR wkí K‡c©v‡ikb</w:t>
      </w:r>
    </w:p>
    <w:p w:rsidR="0022323B" w:rsidRPr="006408BB" w:rsidRDefault="0022323B" w:rsidP="002C6E6E">
      <w:pPr>
        <w:numPr>
          <w:ilvl w:val="0"/>
          <w:numId w:val="91"/>
        </w:numPr>
        <w:tabs>
          <w:tab w:val="left" w:pos="360"/>
        </w:tabs>
        <w:ind w:left="1080" w:hanging="450"/>
        <w:jc w:val="both"/>
        <w:rPr>
          <w:rFonts w:ascii="SutonnyMJ" w:eastAsia="SutonnyMJ" w:hAnsi="SutonnyMJ" w:cs="SutonnyMJ"/>
          <w:sz w:val="24"/>
        </w:rPr>
      </w:pPr>
      <w:r w:rsidRPr="006408BB">
        <w:rPr>
          <w:rFonts w:ascii="SutonnyMJ" w:eastAsia="SutonnyMJ" w:hAnsi="SutonnyMJ" w:cs="SutonnyMJ"/>
          <w:sz w:val="24"/>
        </w:rPr>
        <w:t>evsjv‡`k KvMR I †evW© K‡c©v‡ikb</w:t>
      </w:r>
    </w:p>
    <w:p w:rsidR="0022323B" w:rsidRPr="006408BB" w:rsidRDefault="00742B5D" w:rsidP="002C6E6E">
      <w:pPr>
        <w:numPr>
          <w:ilvl w:val="0"/>
          <w:numId w:val="91"/>
        </w:numPr>
        <w:tabs>
          <w:tab w:val="left" w:pos="360"/>
        </w:tabs>
        <w:ind w:left="1080" w:hanging="450"/>
        <w:jc w:val="both"/>
        <w:rPr>
          <w:rFonts w:ascii="SutonnyMJ" w:eastAsia="SutonnyMJ" w:hAnsi="SutonnyMJ" w:cs="SutonnyMJ"/>
          <w:sz w:val="24"/>
        </w:rPr>
      </w:pPr>
      <w:r>
        <w:rPr>
          <w:rFonts w:ascii="SutonnyMJ" w:eastAsia="SutonnyMJ" w:hAnsi="SutonnyMJ" w:cs="SutonnyMJ"/>
          <w:sz w:val="24"/>
        </w:rPr>
        <w:t>evsjv‡`k U¨vbvwi</w:t>
      </w:r>
      <w:r w:rsidR="0022323B" w:rsidRPr="006408BB">
        <w:rPr>
          <w:rFonts w:ascii="SutonnyMJ" w:eastAsia="SutonnyMJ" w:hAnsi="SutonnyMJ" w:cs="SutonnyMJ"/>
          <w:sz w:val="24"/>
        </w:rPr>
        <w:t>R K‡c©v‡ikb GKxf~Z K‡i</w:t>
      </w:r>
    </w:p>
    <w:p w:rsidR="0022323B" w:rsidRPr="006408BB" w:rsidRDefault="0022323B" w:rsidP="002C6E6E">
      <w:pPr>
        <w:numPr>
          <w:ilvl w:val="0"/>
          <w:numId w:val="92"/>
        </w:numPr>
        <w:tabs>
          <w:tab w:val="left" w:pos="360"/>
        </w:tabs>
        <w:ind w:hanging="720"/>
        <w:jc w:val="both"/>
        <w:rPr>
          <w:rFonts w:ascii="SutonnyMJ" w:eastAsia="SutonnyMJ" w:hAnsi="SutonnyMJ" w:cs="SutonnyMJ"/>
          <w:sz w:val="24"/>
        </w:rPr>
      </w:pPr>
      <w:r w:rsidRPr="006408BB">
        <w:rPr>
          <w:rFonts w:ascii="SutonnyMJ" w:eastAsia="SutonnyMJ" w:hAnsi="SutonnyMJ" w:cs="SutonnyMJ"/>
          <w:sz w:val="24"/>
        </w:rPr>
        <w:t xml:space="preserve">mvi wkí wbqš¿YKvix cÖwZôvb: </w:t>
      </w:r>
      <w:r w:rsidRPr="006408BB">
        <w:rPr>
          <w:rFonts w:ascii="Times New Roman" w:eastAsia="SutonnyMJ" w:hAnsi="Times New Roman" w:cs="SutonnyMJ"/>
        </w:rPr>
        <w:t>Bangladesh Chemical Industries Corporation (BCIC)</w:t>
      </w:r>
    </w:p>
    <w:p w:rsidR="0022323B" w:rsidRPr="006408BB" w:rsidRDefault="0022323B" w:rsidP="002C6E6E">
      <w:pPr>
        <w:numPr>
          <w:ilvl w:val="0"/>
          <w:numId w:val="92"/>
        </w:numPr>
        <w:tabs>
          <w:tab w:val="left" w:pos="360"/>
        </w:tabs>
        <w:ind w:hanging="720"/>
        <w:jc w:val="both"/>
        <w:rPr>
          <w:rFonts w:ascii="SutonnyMJ" w:eastAsia="SutonnyMJ" w:hAnsi="SutonnyMJ" w:cs="SutonnyMJ"/>
          <w:sz w:val="24"/>
        </w:rPr>
      </w:pPr>
      <w:r w:rsidRPr="006408BB">
        <w:rPr>
          <w:rFonts w:ascii="Times New Roman" w:eastAsia="SutonnyMJ" w:hAnsi="Times New Roman" w:cs="SutonnyMJ"/>
        </w:rPr>
        <w:t>BCIC</w:t>
      </w:r>
      <w:r w:rsidRPr="006408BB">
        <w:rPr>
          <w:rFonts w:ascii="SutonnyMJ" w:eastAsia="SutonnyMJ" w:hAnsi="SutonnyMJ" w:cs="SutonnyMJ"/>
          <w:sz w:val="24"/>
        </w:rPr>
        <w:t xml:space="preserve"> cÖwZwôZ nq: 1 RyjvB, 1976</w:t>
      </w:r>
    </w:p>
    <w:p w:rsidR="0022323B" w:rsidRPr="006408BB" w:rsidRDefault="0022323B" w:rsidP="002C6E6E">
      <w:pPr>
        <w:numPr>
          <w:ilvl w:val="0"/>
          <w:numId w:val="92"/>
        </w:numPr>
        <w:tabs>
          <w:tab w:val="left" w:pos="360"/>
        </w:tabs>
        <w:ind w:hanging="720"/>
        <w:jc w:val="both"/>
        <w:rPr>
          <w:rFonts w:ascii="SutonnyMJ" w:eastAsia="SutonnyMJ" w:hAnsi="SutonnyMJ" w:cs="SutonnyMJ"/>
          <w:sz w:val="24"/>
        </w:rPr>
      </w:pPr>
      <w:r w:rsidRPr="006408BB">
        <w:rPr>
          <w:rFonts w:ascii="SutonnyMJ" w:eastAsia="SutonnyMJ" w:hAnsi="SutonnyMJ" w:cs="SutonnyMJ"/>
          <w:sz w:val="24"/>
          <w:szCs w:val="24"/>
        </w:rPr>
        <w:t>†`‡ki cÖ_g mvi KviLvbvÑ †dÂzMÄ mvi KviLvbv</w:t>
      </w:r>
    </w:p>
    <w:p w:rsidR="0022323B" w:rsidRPr="006408BB" w:rsidRDefault="0022323B" w:rsidP="002C6E6E">
      <w:pPr>
        <w:numPr>
          <w:ilvl w:val="0"/>
          <w:numId w:val="92"/>
        </w:numPr>
        <w:tabs>
          <w:tab w:val="left" w:pos="360"/>
        </w:tabs>
        <w:ind w:hanging="720"/>
        <w:rPr>
          <w:rFonts w:ascii="SutonnyMJ" w:eastAsia="SutonnyMJ" w:hAnsi="SutonnyMJ" w:cs="SutonnyMJ"/>
          <w:sz w:val="24"/>
        </w:rPr>
      </w:pPr>
      <w:r w:rsidRPr="006408BB">
        <w:rPr>
          <w:rFonts w:ascii="SutonnyMJ" w:eastAsia="SutonnyMJ" w:hAnsi="SutonnyMJ" w:cs="SutonnyMJ"/>
          <w:sz w:val="24"/>
        </w:rPr>
        <w:t>†emiKvwi Lv‡Z evsjv‡`‡ki e„nËg mvi KivLvbvÑ KY©dzjx mvi †Kv¤úvwb wjwg‡UW: Av‡bvqviv, PÆMÖvg</w:t>
      </w:r>
    </w:p>
    <w:p w:rsidR="0022323B" w:rsidRPr="006408BB" w:rsidRDefault="0022323B" w:rsidP="002C6E6E">
      <w:pPr>
        <w:numPr>
          <w:ilvl w:val="0"/>
          <w:numId w:val="92"/>
        </w:numPr>
        <w:tabs>
          <w:tab w:val="left" w:pos="360"/>
        </w:tabs>
        <w:ind w:hanging="720"/>
        <w:rPr>
          <w:rFonts w:ascii="SutonnyMJ" w:eastAsia="SutonnyMJ" w:hAnsi="SutonnyMJ" w:cs="SutonnyMJ"/>
          <w:sz w:val="24"/>
          <w:szCs w:val="24"/>
        </w:rPr>
      </w:pPr>
      <w:r w:rsidRPr="006408BB">
        <w:rPr>
          <w:rFonts w:ascii="SutonnyMJ" w:eastAsia="SutonnyMJ" w:hAnsi="SutonnyMJ" w:cs="SutonnyMJ"/>
          <w:sz w:val="24"/>
          <w:szCs w:val="24"/>
        </w:rPr>
        <w:t xml:space="preserve">†`‡ki GKgvÎ `vbv`vi BDwiqv cÖ¯‘ZKvix mvi KviLvbvÑ </w:t>
      </w:r>
      <w:r w:rsidRPr="006408BB">
        <w:rPr>
          <w:rFonts w:ascii="SutonnyMJ" w:eastAsia="SutonnyMJ" w:hAnsi="SutonnyMJ" w:cs="SutonnyMJ"/>
          <w:spacing w:val="-6"/>
          <w:sz w:val="24"/>
          <w:szCs w:val="24"/>
        </w:rPr>
        <w:t>hgybv mvi KviLvbv, Rvgvjcyi</w:t>
      </w:r>
    </w:p>
    <w:p w:rsidR="0022323B" w:rsidRPr="006408BB" w:rsidRDefault="00742B5D" w:rsidP="002C6E6E">
      <w:pPr>
        <w:numPr>
          <w:ilvl w:val="0"/>
          <w:numId w:val="92"/>
        </w:numPr>
        <w:tabs>
          <w:tab w:val="left" w:pos="360"/>
        </w:tabs>
        <w:ind w:hanging="720"/>
        <w:rPr>
          <w:rFonts w:ascii="SutonnyMJ" w:eastAsia="SutonnyMJ" w:hAnsi="SutonnyMJ" w:cs="SutonnyMJ"/>
          <w:sz w:val="24"/>
          <w:szCs w:val="24"/>
        </w:rPr>
      </w:pPr>
      <w:r>
        <w:rPr>
          <w:rFonts w:ascii="SutonnyMJ" w:eastAsia="SutonnyMJ" w:hAnsi="SutonnyMJ" w:cs="SutonnyMJ"/>
          <w:spacing w:val="-6"/>
          <w:sz w:val="24"/>
        </w:rPr>
        <w:t>evsjv‡`‡k †h ai‡b</w:t>
      </w:r>
      <w:r w:rsidR="0022323B" w:rsidRPr="006408BB">
        <w:rPr>
          <w:rFonts w:ascii="SutonnyMJ" w:eastAsia="SutonnyMJ" w:hAnsi="SutonnyMJ" w:cs="SutonnyMJ"/>
          <w:spacing w:val="-6"/>
          <w:sz w:val="24"/>
        </w:rPr>
        <w:t xml:space="preserve">i mv‡ii Pvwn`v †ewkÑ </w:t>
      </w:r>
      <w:r w:rsidR="0022323B" w:rsidRPr="006408BB">
        <w:rPr>
          <w:rFonts w:ascii="SutonnyMJ" w:eastAsia="SutonnyMJ" w:hAnsi="SutonnyMJ" w:cs="SutonnyMJ"/>
          <w:sz w:val="24"/>
        </w:rPr>
        <w:t>bvB‡Uªv‡Rb mvi</w:t>
      </w:r>
    </w:p>
    <w:p w:rsidR="0022323B" w:rsidRPr="006408BB" w:rsidRDefault="0022323B" w:rsidP="002C6E6E">
      <w:pPr>
        <w:numPr>
          <w:ilvl w:val="0"/>
          <w:numId w:val="92"/>
        </w:numPr>
        <w:tabs>
          <w:tab w:val="left" w:pos="360"/>
        </w:tabs>
        <w:ind w:hanging="720"/>
        <w:rPr>
          <w:rFonts w:ascii="SutonnyMJ" w:eastAsia="SutonnyMJ" w:hAnsi="SutonnyMJ" w:cs="SutonnyMJ"/>
          <w:sz w:val="24"/>
          <w:szCs w:val="24"/>
        </w:rPr>
      </w:pPr>
      <w:r w:rsidRPr="006408BB">
        <w:rPr>
          <w:rFonts w:ascii="SutonnyMJ" w:eastAsia="SutonnyMJ" w:hAnsi="SutonnyMJ" w:cs="SutonnyMJ"/>
          <w:sz w:val="24"/>
        </w:rPr>
        <w:t>BDwiqv mv‡ii KuvPvgvjÑ wg‡_b M¨vm|</w:t>
      </w:r>
      <w:r w:rsidRPr="006408BB">
        <w:rPr>
          <w:rFonts w:ascii="SutonnyMJ" w:eastAsia="SutonnyMJ" w:hAnsi="SutonnyMJ" w:cs="SutonnyMJ"/>
          <w:sz w:val="24"/>
        </w:rPr>
        <w:tab/>
      </w:r>
    </w:p>
    <w:p w:rsidR="0022323B" w:rsidRPr="006408BB" w:rsidRDefault="0022323B" w:rsidP="003301EF">
      <w:pPr>
        <w:shd w:val="clear" w:color="auto" w:fill="BFBFBF" w:themeFill="background1" w:themeFillShade="BF"/>
        <w:tabs>
          <w:tab w:val="left" w:pos="360"/>
        </w:tabs>
        <w:jc w:val="center"/>
        <w:rPr>
          <w:rFonts w:ascii="SutonnyMJ" w:eastAsia="SutonnyMJ" w:hAnsi="SutonnyMJ" w:cs="SutonnyMJ"/>
          <w:sz w:val="24"/>
        </w:rPr>
      </w:pPr>
      <w:r w:rsidRPr="006408BB">
        <w:rPr>
          <w:rFonts w:ascii="Times New Roman" w:eastAsia="SutonnyMJ" w:hAnsi="Times New Roman" w:cs="SutonnyMJ"/>
          <w:b/>
        </w:rPr>
        <w:t>BCIC</w:t>
      </w:r>
      <w:r w:rsidRPr="006408BB">
        <w:rPr>
          <w:rFonts w:ascii="SutonnyMJ" w:eastAsia="SutonnyMJ" w:hAnsi="SutonnyMJ" w:cs="SutonnyMJ"/>
          <w:b/>
          <w:sz w:val="26"/>
        </w:rPr>
        <w:t xml:space="preserve"> wbqš¿Yvaxb mvi KviLvbvÑ 8wU</w:t>
      </w:r>
    </w:p>
    <w:tbl>
      <w:tblPr>
        <w:tblStyle w:val="TableGrid"/>
        <w:tblW w:w="0" w:type="auto"/>
        <w:tblInd w:w="135" w:type="dxa"/>
        <w:tblLook w:val="04A0" w:firstRow="1" w:lastRow="0" w:firstColumn="1" w:lastColumn="0" w:noHBand="0" w:noVBand="1"/>
      </w:tblPr>
      <w:tblGrid>
        <w:gridCol w:w="2943"/>
        <w:gridCol w:w="5580"/>
      </w:tblGrid>
      <w:tr w:rsidR="0022323B" w:rsidRPr="006408BB" w:rsidTr="00644E8A">
        <w:tc>
          <w:tcPr>
            <w:tcW w:w="2943"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4"/>
                <w:szCs w:val="24"/>
              </w:rPr>
            </w:pPr>
            <w:r w:rsidRPr="006408BB">
              <w:rPr>
                <w:rFonts w:ascii="SutonnyMJ" w:eastAsia="SutonnyMJ" w:hAnsi="SutonnyMJ" w:cs="SutonnyMJ"/>
                <w:b/>
                <w:sz w:val="24"/>
                <w:szCs w:val="24"/>
              </w:rPr>
              <w:t>mvi KviLvbvi bvg</w:t>
            </w:r>
          </w:p>
        </w:tc>
        <w:tc>
          <w:tcPr>
            <w:tcW w:w="558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4"/>
                <w:szCs w:val="24"/>
              </w:rPr>
            </w:pPr>
            <w:r w:rsidRPr="006408BB">
              <w:rPr>
                <w:rFonts w:ascii="SutonnyMJ" w:eastAsia="SutonnyMJ" w:hAnsi="SutonnyMJ" w:cs="SutonnyMJ"/>
                <w:b/>
                <w:sz w:val="24"/>
                <w:szCs w:val="24"/>
              </w:rPr>
              <w:t>weeiY</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zCs w:val="24"/>
              </w:rPr>
            </w:pPr>
            <w:r w:rsidRPr="006408BB">
              <w:rPr>
                <w:rFonts w:ascii="SutonnyMJ" w:eastAsia="SutonnyMJ" w:hAnsi="SutonnyMJ" w:cs="SutonnyMJ"/>
                <w:b/>
                <w:sz w:val="24"/>
                <w:shd w:val="clear" w:color="auto" w:fill="FFFFFF" w:themeFill="background1"/>
              </w:rPr>
              <w:lastRenderedPageBreak/>
              <w:t>wPUvMvs BDwiqv dvwU©jvBRvi d¨v±wi wjwg‡UW</w:t>
            </w:r>
          </w:p>
        </w:tc>
        <w:tc>
          <w:tcPr>
            <w:tcW w:w="5580" w:type="dxa"/>
          </w:tcPr>
          <w:p w:rsidR="0022323B" w:rsidRPr="006408BB" w:rsidRDefault="0022323B" w:rsidP="002C6E6E">
            <w:pPr>
              <w:numPr>
                <w:ilvl w:val="0"/>
                <w:numId w:val="93"/>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sz w:val="24"/>
              </w:rPr>
              <w:t>KY©dzwj b`xi Zxi, iv½vw`qv, Av‡bvqviv, PÆMÖvg</w:t>
            </w:r>
          </w:p>
          <w:p w:rsidR="0022323B" w:rsidRPr="006408BB" w:rsidRDefault="0022323B" w:rsidP="002C6E6E">
            <w:pPr>
              <w:numPr>
                <w:ilvl w:val="0"/>
                <w:numId w:val="93"/>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1987 mv‡j</w:t>
            </w:r>
          </w:p>
          <w:p w:rsidR="0022323B" w:rsidRPr="006408BB" w:rsidRDefault="0022323B" w:rsidP="002C6E6E">
            <w:pPr>
              <w:numPr>
                <w:ilvl w:val="0"/>
                <w:numId w:val="93"/>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evwl©K Drcv`b ÿgZv:</w:t>
            </w:r>
            <w:r w:rsidRPr="006408BB">
              <w:rPr>
                <w:rFonts w:ascii="SutonnyMJ" w:eastAsia="SutonnyMJ" w:hAnsi="SutonnyMJ" w:cs="SutonnyMJ"/>
                <w:sz w:val="24"/>
              </w:rPr>
              <w:t xml:space="preserve"> 5,61,000 †gwUªKUb</w:t>
            </w:r>
          </w:p>
          <w:p w:rsidR="0022323B" w:rsidRPr="006408BB" w:rsidRDefault="0022323B" w:rsidP="002C6E6E">
            <w:pPr>
              <w:numPr>
                <w:ilvl w:val="0"/>
                <w:numId w:val="93"/>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sz w:val="24"/>
              </w:rPr>
              <w:t xml:space="preserve"> cÖvK…wZK M¨vm</w:t>
            </w:r>
          </w:p>
          <w:p w:rsidR="0022323B" w:rsidRPr="006408BB" w:rsidRDefault="0022323B" w:rsidP="002C6E6E">
            <w:pPr>
              <w:numPr>
                <w:ilvl w:val="0"/>
                <w:numId w:val="93"/>
              </w:numPr>
              <w:tabs>
                <w:tab w:val="left" w:pos="360"/>
              </w:tabs>
              <w:ind w:left="360" w:hanging="360"/>
              <w:jc w:val="both"/>
              <w:rPr>
                <w:rFonts w:ascii="SutonnyMJ" w:eastAsia="SutonnyMJ" w:hAnsi="SutonnyMJ" w:cs="SutonnyMJ"/>
                <w:sz w:val="24"/>
              </w:rPr>
            </w:pPr>
            <w:r w:rsidRPr="006408BB">
              <w:rPr>
                <w:rFonts w:ascii="SutonnyMJ" w:eastAsia="SutonnyMJ" w:hAnsi="SutonnyMJ" w:cs="SutonnyMJ"/>
                <w:b/>
                <w:sz w:val="24"/>
              </w:rPr>
              <w:t>Drcvw`Z cY¨:</w:t>
            </w:r>
            <w:r w:rsidRPr="006408BB">
              <w:rPr>
                <w:rFonts w:ascii="SutonnyMJ" w:eastAsia="SutonnyMJ" w:hAnsi="SutonnyMJ" w:cs="SutonnyMJ"/>
                <w:sz w:val="24"/>
              </w:rPr>
              <w:t xml:space="preserve"> BDwiqv I A¨v‡gvwbqv mvi</w:t>
            </w:r>
          </w:p>
        </w:tc>
      </w:tr>
      <w:tr w:rsidR="0022323B" w:rsidRPr="006408BB" w:rsidTr="00644E8A">
        <w:tc>
          <w:tcPr>
            <w:tcW w:w="2943" w:type="dxa"/>
          </w:tcPr>
          <w:p w:rsidR="0022323B" w:rsidRPr="006408BB" w:rsidRDefault="00742B5D" w:rsidP="00644E8A">
            <w:pPr>
              <w:tabs>
                <w:tab w:val="left" w:pos="360"/>
              </w:tabs>
              <w:jc w:val="center"/>
              <w:rPr>
                <w:rFonts w:ascii="SutonnyMJ" w:eastAsia="SutonnyMJ" w:hAnsi="SutonnyMJ" w:cs="SutonnyMJ"/>
                <w:b/>
                <w:sz w:val="24"/>
                <w:shd w:val="clear" w:color="auto" w:fill="FFFFFF" w:themeFill="background1"/>
              </w:rPr>
            </w:pPr>
            <w:r>
              <w:rPr>
                <w:rFonts w:ascii="SutonnyMJ" w:eastAsia="SutonnyMJ" w:hAnsi="SutonnyMJ" w:cs="SutonnyMJ"/>
                <w:b/>
                <w:sz w:val="24"/>
                <w:shd w:val="clear" w:color="auto" w:fill="FFFFFF" w:themeFill="background1"/>
              </w:rPr>
              <w:t>hgybv dvwU©jvBRvi †Kv¤úvwb</w:t>
            </w:r>
            <w:r w:rsidR="0022323B" w:rsidRPr="006408BB">
              <w:rPr>
                <w:rFonts w:ascii="SutonnyMJ" w:eastAsia="SutonnyMJ" w:hAnsi="SutonnyMJ" w:cs="SutonnyMJ"/>
                <w:b/>
                <w:sz w:val="24"/>
                <w:shd w:val="clear" w:color="auto" w:fill="FFFFFF" w:themeFill="background1"/>
              </w:rPr>
              <w:t xml:space="preserve"> wjwg‡UW</w:t>
            </w:r>
          </w:p>
        </w:tc>
        <w:tc>
          <w:tcPr>
            <w:tcW w:w="5580" w:type="dxa"/>
          </w:tcPr>
          <w:p w:rsidR="0022323B" w:rsidRPr="006408BB" w:rsidRDefault="0022323B" w:rsidP="002C6E6E">
            <w:pPr>
              <w:numPr>
                <w:ilvl w:val="0"/>
                <w:numId w:val="94"/>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we‡klZ¡:</w:t>
            </w:r>
            <w:r w:rsidRPr="006408BB">
              <w:rPr>
                <w:rFonts w:ascii="SutonnyMJ" w:eastAsia="SutonnyMJ" w:hAnsi="SutonnyMJ" w:cs="SutonnyMJ"/>
                <w:sz w:val="24"/>
              </w:rPr>
              <w:t xml:space="preserve"> evsjv‡`‡ki me©e„nr mvi KviLvbv</w:t>
            </w:r>
          </w:p>
          <w:p w:rsidR="0022323B" w:rsidRPr="006408BB" w:rsidRDefault="0022323B" w:rsidP="002C6E6E">
            <w:pPr>
              <w:numPr>
                <w:ilvl w:val="0"/>
                <w:numId w:val="94"/>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 xml:space="preserve">Ae¯’vb: </w:t>
            </w:r>
            <w:r w:rsidRPr="006408BB">
              <w:rPr>
                <w:rFonts w:ascii="SutonnyMJ" w:eastAsia="SutonnyMJ" w:hAnsi="SutonnyMJ" w:cs="SutonnyMJ"/>
                <w:sz w:val="24"/>
              </w:rPr>
              <w:t>ZvivKvw›`, mwilvevwo, Rvgvjcyi</w:t>
            </w:r>
          </w:p>
          <w:p w:rsidR="0022323B" w:rsidRPr="006408BB" w:rsidRDefault="0022323B" w:rsidP="002C6E6E">
            <w:pPr>
              <w:numPr>
                <w:ilvl w:val="0"/>
                <w:numId w:val="94"/>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1992 mv‡j</w:t>
            </w:r>
          </w:p>
          <w:p w:rsidR="0022323B" w:rsidRPr="006408BB" w:rsidRDefault="0022323B" w:rsidP="002C6E6E">
            <w:pPr>
              <w:numPr>
                <w:ilvl w:val="0"/>
                <w:numId w:val="94"/>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5,61,000 †gwUªKUb</w:t>
            </w:r>
          </w:p>
          <w:p w:rsidR="0022323B" w:rsidRPr="006408BB" w:rsidRDefault="0022323B" w:rsidP="002C6E6E">
            <w:pPr>
              <w:numPr>
                <w:ilvl w:val="0"/>
                <w:numId w:val="94"/>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Drcvw`Z cY¨:</w:t>
            </w:r>
            <w:r w:rsidRPr="006408BB">
              <w:rPr>
                <w:rFonts w:ascii="SutonnyMJ" w:eastAsia="SutonnyMJ" w:hAnsi="SutonnyMJ" w:cs="SutonnyMJ"/>
                <w:sz w:val="24"/>
              </w:rPr>
              <w:t xml:space="preserve"> ¸wU BDiqv I A¨v‡gvwbqv mvi</w:t>
            </w:r>
          </w:p>
          <w:p w:rsidR="0022323B" w:rsidRPr="006408BB" w:rsidRDefault="0022323B" w:rsidP="002C6E6E">
            <w:pPr>
              <w:numPr>
                <w:ilvl w:val="0"/>
                <w:numId w:val="94"/>
              </w:numPr>
              <w:tabs>
                <w:tab w:val="left" w:pos="360"/>
                <w:tab w:val="left" w:pos="943"/>
                <w:tab w:val="left" w:pos="1242"/>
              </w:tabs>
              <w:ind w:left="360" w:hanging="360"/>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sz w:val="24"/>
              </w:rPr>
              <w:t xml:space="preserve"> cÖvK…wZK M¨vm</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hd w:val="clear" w:color="auto" w:fill="FFFFFF" w:themeFill="background1"/>
              </w:rPr>
            </w:pPr>
            <w:r w:rsidRPr="006408BB">
              <w:rPr>
                <w:rFonts w:ascii="SutonnyMJ" w:eastAsia="SutonnyMJ" w:hAnsi="SutonnyMJ" w:cs="SutonnyMJ"/>
                <w:b/>
                <w:sz w:val="24"/>
                <w:shd w:val="clear" w:color="auto" w:fill="FFFFFF" w:themeFill="background1"/>
              </w:rPr>
              <w:t>AvïMÄ dvwU©jvBRvi A¨vÛ †KwgK¨vj †Kv¤úvwb</w:t>
            </w:r>
          </w:p>
        </w:tc>
        <w:tc>
          <w:tcPr>
            <w:tcW w:w="5580" w:type="dxa"/>
          </w:tcPr>
          <w:p w:rsidR="0022323B" w:rsidRPr="006408BB" w:rsidRDefault="0022323B" w:rsidP="002C6E6E">
            <w:pPr>
              <w:numPr>
                <w:ilvl w:val="0"/>
                <w:numId w:val="95"/>
              </w:numPr>
              <w:tabs>
                <w:tab w:val="left" w:pos="360"/>
                <w:tab w:val="left" w:pos="1242"/>
              </w:tabs>
              <w:ind w:left="360" w:hanging="360"/>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b/>
                <w:sz w:val="24"/>
              </w:rPr>
              <w:tab/>
              <w:t>:</w:t>
            </w:r>
            <w:r w:rsidR="00742B5D">
              <w:rPr>
                <w:rFonts w:ascii="SutonnyMJ" w:eastAsia="SutonnyMJ" w:hAnsi="SutonnyMJ" w:cs="SutonnyMJ"/>
                <w:sz w:val="24"/>
              </w:rPr>
              <w:t xml:space="preserve"> AvïMÄ, eªvþY</w:t>
            </w:r>
            <w:r w:rsidRPr="006408BB">
              <w:rPr>
                <w:rFonts w:ascii="SutonnyMJ" w:eastAsia="SutonnyMJ" w:hAnsi="SutonnyMJ" w:cs="SutonnyMJ"/>
                <w:sz w:val="24"/>
              </w:rPr>
              <w:t>evwoqv</w:t>
            </w:r>
          </w:p>
          <w:p w:rsidR="0022323B" w:rsidRPr="006408BB" w:rsidRDefault="0022323B" w:rsidP="002C6E6E">
            <w:pPr>
              <w:numPr>
                <w:ilvl w:val="0"/>
                <w:numId w:val="95"/>
              </w:numPr>
              <w:tabs>
                <w:tab w:val="left" w:pos="360"/>
                <w:tab w:val="left" w:pos="1242"/>
              </w:tabs>
              <w:ind w:left="360" w:hanging="360"/>
              <w:rPr>
                <w:rFonts w:ascii="SutonnyMJ" w:eastAsia="SutonnyMJ" w:hAnsi="SutonnyMJ" w:cs="SutonnyMJ"/>
                <w:sz w:val="24"/>
              </w:rPr>
            </w:pPr>
            <w:r w:rsidRPr="006408BB">
              <w:rPr>
                <w:rFonts w:ascii="SutonnyMJ" w:eastAsia="SutonnyMJ" w:hAnsi="SutonnyMJ" w:cs="SutonnyMJ"/>
                <w:b/>
                <w:sz w:val="24"/>
              </w:rPr>
              <w:t>¯’vwcZ nq</w:t>
            </w:r>
            <w:r w:rsidRPr="006408BB">
              <w:rPr>
                <w:rFonts w:ascii="SutonnyMJ" w:eastAsia="SutonnyMJ" w:hAnsi="SutonnyMJ" w:cs="SutonnyMJ"/>
                <w:b/>
                <w:sz w:val="24"/>
              </w:rPr>
              <w:tab/>
              <w:t>:</w:t>
            </w:r>
            <w:r w:rsidRPr="006408BB">
              <w:rPr>
                <w:rFonts w:ascii="SutonnyMJ" w:eastAsia="SutonnyMJ" w:hAnsi="SutonnyMJ" w:cs="SutonnyMJ"/>
                <w:sz w:val="24"/>
              </w:rPr>
              <w:t xml:space="preserve"> 1981 mv‡j</w:t>
            </w:r>
          </w:p>
          <w:p w:rsidR="0022323B" w:rsidRPr="006408BB" w:rsidRDefault="0022323B" w:rsidP="002C6E6E">
            <w:pPr>
              <w:numPr>
                <w:ilvl w:val="0"/>
                <w:numId w:val="95"/>
              </w:numPr>
              <w:tabs>
                <w:tab w:val="left" w:pos="360"/>
                <w:tab w:val="left" w:pos="1242"/>
              </w:tabs>
              <w:ind w:left="360" w:hanging="360"/>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5,28,000 †gwUªKUb</w:t>
            </w:r>
          </w:p>
          <w:p w:rsidR="0022323B" w:rsidRPr="006408BB" w:rsidRDefault="0022323B" w:rsidP="002C6E6E">
            <w:pPr>
              <w:numPr>
                <w:ilvl w:val="0"/>
                <w:numId w:val="95"/>
              </w:numPr>
              <w:tabs>
                <w:tab w:val="left" w:pos="360"/>
                <w:tab w:val="left" w:pos="1242"/>
              </w:tabs>
              <w:ind w:left="360" w:hanging="360"/>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b/>
                <w:sz w:val="24"/>
              </w:rPr>
              <w:tab/>
              <w:t>:</w:t>
            </w:r>
            <w:r w:rsidRPr="006408BB">
              <w:rPr>
                <w:rFonts w:ascii="SutonnyMJ" w:eastAsia="SutonnyMJ" w:hAnsi="SutonnyMJ" w:cs="SutonnyMJ"/>
                <w:sz w:val="24"/>
              </w:rPr>
              <w:t xml:space="preserve"> cÖvK…wZK M¨vm</w:t>
            </w:r>
          </w:p>
          <w:p w:rsidR="0022323B" w:rsidRPr="006408BB" w:rsidRDefault="0022323B" w:rsidP="002C6E6E">
            <w:pPr>
              <w:numPr>
                <w:ilvl w:val="0"/>
                <w:numId w:val="95"/>
              </w:numPr>
              <w:tabs>
                <w:tab w:val="left" w:pos="360"/>
                <w:tab w:val="left" w:pos="1242"/>
              </w:tabs>
              <w:ind w:left="360" w:hanging="360"/>
              <w:rPr>
                <w:rFonts w:ascii="SutonnyMJ" w:eastAsia="SutonnyMJ" w:hAnsi="SutonnyMJ" w:cs="SutonnyMJ"/>
                <w:sz w:val="24"/>
              </w:rPr>
            </w:pPr>
            <w:r w:rsidRPr="006408BB">
              <w:rPr>
                <w:rFonts w:ascii="SutonnyMJ" w:eastAsia="SutonnyMJ" w:hAnsi="SutonnyMJ" w:cs="SutonnyMJ"/>
                <w:b/>
                <w:sz w:val="24"/>
              </w:rPr>
              <w:t>Drcbœ `ªe¨</w:t>
            </w:r>
            <w:r w:rsidRPr="006408BB">
              <w:rPr>
                <w:rFonts w:ascii="SutonnyMJ" w:eastAsia="SutonnyMJ" w:hAnsi="SutonnyMJ" w:cs="SutonnyMJ"/>
                <w:b/>
                <w:sz w:val="24"/>
              </w:rPr>
              <w:tab/>
              <w:t>:</w:t>
            </w:r>
            <w:r w:rsidRPr="006408BB">
              <w:rPr>
                <w:rFonts w:ascii="SutonnyMJ" w:eastAsia="SutonnyMJ" w:hAnsi="SutonnyMJ" w:cs="SutonnyMJ"/>
                <w:sz w:val="24"/>
              </w:rPr>
              <w:t xml:space="preserve"> BDwiqv mvi, cwjw_b e¨vM, c¨vwKs Gi jvBwbs</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hd w:val="clear" w:color="auto" w:fill="FFFFFF" w:themeFill="background1"/>
              </w:rPr>
            </w:pPr>
            <w:r w:rsidRPr="006408BB">
              <w:rPr>
                <w:rFonts w:ascii="SutonnyMJ" w:eastAsia="SutonnyMJ" w:hAnsi="SutonnyMJ" w:cs="SutonnyMJ"/>
                <w:b/>
                <w:sz w:val="24"/>
                <w:shd w:val="clear" w:color="auto" w:fill="FFFFFF" w:themeFill="background1"/>
              </w:rPr>
              <w:t>BDwiqv dvwU©jvBRvi d¨v±wi wjwg‡UW</w:t>
            </w:r>
          </w:p>
        </w:tc>
        <w:tc>
          <w:tcPr>
            <w:tcW w:w="5580" w:type="dxa"/>
          </w:tcPr>
          <w:p w:rsidR="0022323B" w:rsidRPr="006408BB" w:rsidRDefault="0022323B" w:rsidP="002C6E6E">
            <w:pPr>
              <w:numPr>
                <w:ilvl w:val="0"/>
                <w:numId w:val="96"/>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b/>
                <w:sz w:val="24"/>
              </w:rPr>
              <w:tab/>
              <w:t>:</w:t>
            </w:r>
            <w:r w:rsidRPr="006408BB">
              <w:rPr>
                <w:rFonts w:ascii="SutonnyMJ" w:eastAsia="SutonnyMJ" w:hAnsi="SutonnyMJ" w:cs="SutonnyMJ"/>
                <w:sz w:val="24"/>
              </w:rPr>
              <w:t xml:space="preserve"> cjvk, †Nvovkvj, biwms`x</w:t>
            </w:r>
          </w:p>
          <w:p w:rsidR="0022323B" w:rsidRPr="006408BB" w:rsidRDefault="0022323B" w:rsidP="002C6E6E">
            <w:pPr>
              <w:numPr>
                <w:ilvl w:val="0"/>
                <w:numId w:val="96"/>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b/>
                <w:sz w:val="24"/>
              </w:rPr>
              <w:tab/>
              <w:t>:</w:t>
            </w:r>
            <w:r w:rsidRPr="006408BB">
              <w:rPr>
                <w:rFonts w:ascii="SutonnyMJ" w:eastAsia="SutonnyMJ" w:hAnsi="SutonnyMJ" w:cs="SutonnyMJ"/>
                <w:sz w:val="24"/>
              </w:rPr>
              <w:t xml:space="preserve"> 1970 mv‡j</w:t>
            </w:r>
          </w:p>
          <w:p w:rsidR="0022323B" w:rsidRPr="006408BB" w:rsidRDefault="0022323B" w:rsidP="002C6E6E">
            <w:pPr>
              <w:numPr>
                <w:ilvl w:val="0"/>
                <w:numId w:val="96"/>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4,70,000 †gwUªKUb</w:t>
            </w:r>
          </w:p>
          <w:p w:rsidR="0022323B" w:rsidRPr="006408BB" w:rsidRDefault="0022323B" w:rsidP="002C6E6E">
            <w:pPr>
              <w:numPr>
                <w:ilvl w:val="0"/>
                <w:numId w:val="96"/>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b/>
                <w:sz w:val="24"/>
              </w:rPr>
              <w:tab/>
              <w:t>:</w:t>
            </w:r>
            <w:r w:rsidRPr="006408BB">
              <w:rPr>
                <w:rFonts w:ascii="SutonnyMJ" w:eastAsia="SutonnyMJ" w:hAnsi="SutonnyMJ" w:cs="SutonnyMJ"/>
                <w:sz w:val="24"/>
              </w:rPr>
              <w:t xml:space="preserve"> cÖvK…wZK M¨vm</w:t>
            </w:r>
          </w:p>
          <w:p w:rsidR="0022323B" w:rsidRPr="006408BB" w:rsidRDefault="0022323B" w:rsidP="002C6E6E">
            <w:pPr>
              <w:numPr>
                <w:ilvl w:val="0"/>
                <w:numId w:val="96"/>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Drcvw`Z c</w:t>
            </w:r>
            <w:r w:rsidRPr="006408BB">
              <w:rPr>
                <w:rFonts w:ascii="SutonnyMJ" w:eastAsia="SutonnyMJ" w:hAnsi="SutonnyMJ" w:cs="Nirmala UI"/>
                <w:b/>
                <w:sz w:val="24"/>
              </w:rPr>
              <w:t>Y</w:t>
            </w:r>
            <w:r w:rsidRPr="006408BB">
              <w:rPr>
                <w:rFonts w:ascii="SutonnyMJ" w:eastAsia="SutonnyMJ" w:hAnsi="SutonnyMJ" w:cs="SutonnyMJ"/>
                <w:b/>
                <w:sz w:val="24"/>
              </w:rPr>
              <w:t>¨</w:t>
            </w:r>
            <w:r w:rsidRPr="006408BB">
              <w:rPr>
                <w:rFonts w:ascii="SutonnyMJ" w:eastAsia="SutonnyMJ" w:hAnsi="SutonnyMJ" w:cs="SutonnyMJ"/>
                <w:b/>
                <w:sz w:val="24"/>
              </w:rPr>
              <w:tab/>
              <w:t>:</w:t>
            </w:r>
            <w:r w:rsidRPr="006408BB">
              <w:rPr>
                <w:rFonts w:ascii="SutonnyMJ" w:eastAsia="SutonnyMJ" w:hAnsi="SutonnyMJ" w:cs="SutonnyMJ"/>
                <w:sz w:val="24"/>
              </w:rPr>
              <w:t xml:space="preserve"> BDwiqv mvi</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hd w:val="clear" w:color="auto" w:fill="FFFFFF" w:themeFill="background1"/>
              </w:rPr>
            </w:pPr>
            <w:r w:rsidRPr="006408BB">
              <w:rPr>
                <w:rFonts w:ascii="SutonnyMJ" w:eastAsia="SutonnyMJ" w:hAnsi="SutonnyMJ" w:cs="SutonnyMJ"/>
                <w:b/>
                <w:sz w:val="24"/>
                <w:shd w:val="clear" w:color="auto" w:fill="FFFFFF" w:themeFill="background1"/>
              </w:rPr>
              <w:t>cjvk BDwiqv dvwU©jvBRvi d¨v±wi</w:t>
            </w:r>
          </w:p>
        </w:tc>
        <w:tc>
          <w:tcPr>
            <w:tcW w:w="5580" w:type="dxa"/>
          </w:tcPr>
          <w:p w:rsidR="0022323B" w:rsidRPr="006408BB" w:rsidRDefault="0022323B" w:rsidP="002C6E6E">
            <w:pPr>
              <w:numPr>
                <w:ilvl w:val="0"/>
                <w:numId w:val="97"/>
              </w:numPr>
              <w:tabs>
                <w:tab w:val="left" w:pos="360"/>
              </w:tabs>
              <w:ind w:left="432" w:hanging="432"/>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b/>
                <w:sz w:val="24"/>
              </w:rPr>
              <w:tab/>
              <w:t>:</w:t>
            </w:r>
            <w:r w:rsidRPr="006408BB">
              <w:rPr>
                <w:rFonts w:ascii="SutonnyMJ" w:eastAsia="SutonnyMJ" w:hAnsi="SutonnyMJ" w:cs="SutonnyMJ"/>
                <w:sz w:val="24"/>
              </w:rPr>
              <w:t xml:space="preserve"> cjvk, biwms`x</w:t>
            </w:r>
          </w:p>
          <w:p w:rsidR="0022323B" w:rsidRPr="006408BB" w:rsidRDefault="0022323B" w:rsidP="002C6E6E">
            <w:pPr>
              <w:numPr>
                <w:ilvl w:val="0"/>
                <w:numId w:val="97"/>
              </w:numPr>
              <w:tabs>
                <w:tab w:val="left" w:pos="360"/>
              </w:tabs>
              <w:ind w:left="432" w:hanging="432"/>
              <w:rPr>
                <w:rFonts w:ascii="SutonnyMJ" w:eastAsia="SutonnyMJ" w:hAnsi="SutonnyMJ" w:cs="SutonnyMJ"/>
                <w:sz w:val="24"/>
              </w:rPr>
            </w:pPr>
            <w:r w:rsidRPr="006408BB">
              <w:rPr>
                <w:rFonts w:ascii="SutonnyMJ" w:eastAsia="SutonnyMJ" w:hAnsi="SutonnyMJ" w:cs="SutonnyMJ"/>
                <w:b/>
                <w:sz w:val="24"/>
              </w:rPr>
              <w:t>D‡`¨v³v</w:t>
            </w:r>
            <w:r w:rsidRPr="006408BB">
              <w:rPr>
                <w:rFonts w:ascii="SutonnyMJ" w:eastAsia="SutonnyMJ" w:hAnsi="SutonnyMJ" w:cs="SutonnyMJ"/>
                <w:b/>
                <w:sz w:val="24"/>
              </w:rPr>
              <w:tab/>
              <w:t>:</w:t>
            </w:r>
            <w:r w:rsidRPr="006408BB">
              <w:rPr>
                <w:rFonts w:ascii="SutonnyMJ" w:eastAsia="SutonnyMJ" w:hAnsi="SutonnyMJ" w:cs="SutonnyMJ"/>
                <w:sz w:val="24"/>
              </w:rPr>
              <w:t xml:space="preserve"> Pvqbv evsjv‡`k †hŠ_ D‡`¨vM</w:t>
            </w:r>
          </w:p>
          <w:p w:rsidR="0022323B" w:rsidRPr="006408BB" w:rsidRDefault="0022323B" w:rsidP="002C6E6E">
            <w:pPr>
              <w:numPr>
                <w:ilvl w:val="0"/>
                <w:numId w:val="97"/>
              </w:numPr>
              <w:tabs>
                <w:tab w:val="left" w:pos="360"/>
              </w:tabs>
              <w:ind w:left="432" w:hanging="432"/>
              <w:rPr>
                <w:rFonts w:ascii="SutonnyMJ" w:eastAsia="SutonnyMJ" w:hAnsi="SutonnyMJ" w:cs="SutonnyMJ"/>
                <w:sz w:val="24"/>
              </w:rPr>
            </w:pPr>
            <w:r w:rsidRPr="006408BB">
              <w:rPr>
                <w:rFonts w:ascii="SutonnyMJ" w:eastAsia="SutonnyMJ" w:hAnsi="SutonnyMJ" w:cs="SutonnyMJ"/>
                <w:b/>
                <w:sz w:val="24"/>
              </w:rPr>
              <w:t>¯’vwcZ</w:t>
            </w:r>
            <w:r w:rsidRPr="006408BB">
              <w:rPr>
                <w:rFonts w:ascii="SutonnyMJ" w:eastAsia="SutonnyMJ" w:hAnsi="SutonnyMJ" w:cs="SutonnyMJ"/>
                <w:b/>
                <w:sz w:val="24"/>
              </w:rPr>
              <w:tab/>
              <w:t>:</w:t>
            </w:r>
            <w:r w:rsidRPr="006408BB">
              <w:rPr>
                <w:rFonts w:ascii="SutonnyMJ" w:eastAsia="SutonnyMJ" w:hAnsi="SutonnyMJ" w:cs="SutonnyMJ"/>
                <w:sz w:val="24"/>
              </w:rPr>
              <w:t xml:space="preserve"> 1985 mv‡j</w:t>
            </w:r>
          </w:p>
          <w:p w:rsidR="0022323B" w:rsidRPr="006408BB" w:rsidRDefault="0022323B" w:rsidP="002C6E6E">
            <w:pPr>
              <w:numPr>
                <w:ilvl w:val="0"/>
                <w:numId w:val="97"/>
              </w:numPr>
              <w:tabs>
                <w:tab w:val="left" w:pos="360"/>
              </w:tabs>
              <w:ind w:left="432" w:hanging="432"/>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95,000 †gwUªKUb</w:t>
            </w:r>
          </w:p>
          <w:p w:rsidR="0022323B" w:rsidRPr="006408BB" w:rsidRDefault="0022323B" w:rsidP="002C6E6E">
            <w:pPr>
              <w:numPr>
                <w:ilvl w:val="0"/>
                <w:numId w:val="97"/>
              </w:numPr>
              <w:tabs>
                <w:tab w:val="left" w:pos="360"/>
              </w:tabs>
              <w:ind w:left="432" w:hanging="432"/>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b/>
                <w:sz w:val="24"/>
              </w:rPr>
              <w:tab/>
              <w:t>:</w:t>
            </w:r>
            <w:r w:rsidRPr="006408BB">
              <w:rPr>
                <w:rFonts w:ascii="SutonnyMJ" w:eastAsia="SutonnyMJ" w:hAnsi="SutonnyMJ" w:cs="SutonnyMJ"/>
                <w:sz w:val="24"/>
              </w:rPr>
              <w:t xml:space="preserve"> cÖvK…wZK M¨vm</w:t>
            </w:r>
          </w:p>
          <w:p w:rsidR="0022323B" w:rsidRPr="006408BB" w:rsidRDefault="0022323B" w:rsidP="002C6E6E">
            <w:pPr>
              <w:numPr>
                <w:ilvl w:val="0"/>
                <w:numId w:val="97"/>
              </w:numPr>
              <w:tabs>
                <w:tab w:val="left" w:pos="360"/>
              </w:tabs>
              <w:ind w:left="432" w:hanging="432"/>
              <w:rPr>
                <w:rFonts w:ascii="SutonnyMJ" w:eastAsia="SutonnyMJ" w:hAnsi="SutonnyMJ" w:cs="SutonnyMJ"/>
                <w:sz w:val="24"/>
              </w:rPr>
            </w:pPr>
            <w:r w:rsidRPr="006408BB">
              <w:rPr>
                <w:rFonts w:ascii="SutonnyMJ" w:eastAsia="SutonnyMJ" w:hAnsi="SutonnyMJ" w:cs="SutonnyMJ"/>
                <w:b/>
                <w:sz w:val="24"/>
              </w:rPr>
              <w:t>Drcvw`Z cY¨</w:t>
            </w:r>
            <w:r w:rsidRPr="006408BB">
              <w:rPr>
                <w:rFonts w:ascii="SutonnyMJ" w:eastAsia="SutonnyMJ" w:hAnsi="SutonnyMJ" w:cs="SutonnyMJ"/>
                <w:b/>
                <w:sz w:val="24"/>
              </w:rPr>
              <w:tab/>
              <w:t>:</w:t>
            </w:r>
            <w:r w:rsidRPr="006408BB">
              <w:rPr>
                <w:rFonts w:ascii="SutonnyMJ" w:eastAsia="SutonnyMJ" w:hAnsi="SutonnyMJ" w:cs="SutonnyMJ"/>
                <w:sz w:val="24"/>
              </w:rPr>
              <w:t xml:space="preserve"> BDwiqv mvi</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hd w:val="clear" w:color="auto" w:fill="FFFFFF" w:themeFill="background1"/>
              </w:rPr>
            </w:pPr>
            <w:r w:rsidRPr="006408BB">
              <w:rPr>
                <w:rFonts w:ascii="SutonnyMJ" w:eastAsia="SutonnyMJ" w:hAnsi="SutonnyMJ" w:cs="SutonnyMJ"/>
                <w:b/>
                <w:sz w:val="24"/>
                <w:shd w:val="clear" w:color="auto" w:fill="FFFFFF" w:themeFill="background1"/>
              </w:rPr>
              <w:t>wUGmwc Kg‡cø· wUªcj mycvi dm‡dU Kg‡cø·</w:t>
            </w:r>
          </w:p>
        </w:tc>
        <w:tc>
          <w:tcPr>
            <w:tcW w:w="5580" w:type="dxa"/>
          </w:tcPr>
          <w:p w:rsidR="0022323B" w:rsidRPr="006408BB" w:rsidRDefault="0022323B" w:rsidP="002C6E6E">
            <w:pPr>
              <w:numPr>
                <w:ilvl w:val="0"/>
                <w:numId w:val="98"/>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b/>
                <w:sz w:val="24"/>
              </w:rPr>
              <w:tab/>
              <w:t>:</w:t>
            </w:r>
            <w:r w:rsidRPr="006408BB">
              <w:rPr>
                <w:rFonts w:ascii="SutonnyMJ" w:eastAsia="SutonnyMJ" w:hAnsi="SutonnyMJ" w:cs="SutonnyMJ"/>
                <w:sz w:val="24"/>
              </w:rPr>
              <w:t xml:space="preserve"> DËi c‡Z½v, PÆMÖvg</w:t>
            </w:r>
          </w:p>
          <w:p w:rsidR="0022323B" w:rsidRPr="006408BB" w:rsidRDefault="0022323B" w:rsidP="002C6E6E">
            <w:pPr>
              <w:numPr>
                <w:ilvl w:val="0"/>
                <w:numId w:val="98"/>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ˆewkó¨</w:t>
            </w:r>
            <w:r w:rsidRPr="006408BB">
              <w:rPr>
                <w:rFonts w:ascii="SutonnyMJ" w:eastAsia="SutonnyMJ" w:hAnsi="SutonnyMJ" w:cs="SutonnyMJ"/>
                <w:b/>
                <w:sz w:val="24"/>
              </w:rPr>
              <w:tab/>
              <w:t>:</w:t>
            </w:r>
            <w:r w:rsidRPr="006408BB">
              <w:rPr>
                <w:rFonts w:ascii="SutonnyMJ" w:eastAsia="SutonnyMJ" w:hAnsi="SutonnyMJ" w:cs="SutonnyMJ"/>
                <w:sz w:val="24"/>
              </w:rPr>
              <w:t xml:space="preserve"> †`‡ki GKgvÎ dm‡dwUK mvi KviLvbv</w:t>
            </w:r>
          </w:p>
          <w:p w:rsidR="0022323B" w:rsidRPr="006408BB" w:rsidRDefault="0022323B" w:rsidP="002C6E6E">
            <w:pPr>
              <w:numPr>
                <w:ilvl w:val="0"/>
                <w:numId w:val="98"/>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b/>
                <w:sz w:val="24"/>
              </w:rPr>
              <w:tab/>
              <w:t>:</w:t>
            </w:r>
            <w:r w:rsidRPr="006408BB">
              <w:rPr>
                <w:rFonts w:ascii="SutonnyMJ" w:eastAsia="SutonnyMJ" w:hAnsi="SutonnyMJ" w:cs="SutonnyMJ"/>
                <w:sz w:val="24"/>
              </w:rPr>
              <w:t xml:space="preserve"> cÖvK…wZK M¨vm</w:t>
            </w:r>
          </w:p>
          <w:p w:rsidR="0022323B" w:rsidRPr="006408BB" w:rsidRDefault="0022323B" w:rsidP="002C6E6E">
            <w:pPr>
              <w:numPr>
                <w:ilvl w:val="0"/>
                <w:numId w:val="98"/>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1,00,000 †gwUªKUb</w:t>
            </w:r>
          </w:p>
          <w:p w:rsidR="0022323B" w:rsidRPr="006408BB" w:rsidRDefault="0022323B" w:rsidP="002C6E6E">
            <w:pPr>
              <w:numPr>
                <w:ilvl w:val="0"/>
                <w:numId w:val="98"/>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Drcvw`Z cY¨</w:t>
            </w:r>
            <w:r w:rsidRPr="006408BB">
              <w:rPr>
                <w:rFonts w:ascii="SutonnyMJ" w:eastAsia="SutonnyMJ" w:hAnsi="SutonnyMJ" w:cs="SutonnyMJ"/>
                <w:b/>
                <w:sz w:val="24"/>
              </w:rPr>
              <w:tab/>
              <w:t>:</w:t>
            </w:r>
            <w:r w:rsidRPr="006408BB">
              <w:rPr>
                <w:rFonts w:ascii="SutonnyMJ" w:eastAsia="SutonnyMJ" w:hAnsi="SutonnyMJ" w:cs="SutonnyMJ"/>
                <w:sz w:val="24"/>
              </w:rPr>
              <w:t xml:space="preserve"> wUGmwc, GGmwc</w:t>
            </w:r>
          </w:p>
          <w:p w:rsidR="0022323B" w:rsidRPr="006408BB" w:rsidRDefault="00967AAE" w:rsidP="002C6E6E">
            <w:pPr>
              <w:numPr>
                <w:ilvl w:val="0"/>
                <w:numId w:val="98"/>
              </w:numPr>
              <w:tabs>
                <w:tab w:val="left" w:pos="360"/>
              </w:tabs>
              <w:ind w:left="360" w:hanging="360"/>
              <w:rPr>
                <w:rFonts w:ascii="SutonnyMJ" w:eastAsia="SutonnyMJ" w:hAnsi="SutonnyMJ" w:cs="SutonnyMJ"/>
                <w:sz w:val="24"/>
              </w:rPr>
            </w:pPr>
            <w:r>
              <w:rPr>
                <w:rFonts w:ascii="SutonnyMJ" w:eastAsia="SutonnyMJ" w:hAnsi="SutonnyMJ" w:cs="SutonnyMJ"/>
                <w:b/>
                <w:sz w:val="24"/>
              </w:rPr>
              <w:t>evwYwR¨K Drcv`</w:t>
            </w:r>
            <w:r w:rsidR="0022323B" w:rsidRPr="006408BB">
              <w:rPr>
                <w:rFonts w:ascii="SutonnyMJ" w:eastAsia="SutonnyMJ" w:hAnsi="SutonnyMJ" w:cs="SutonnyMJ"/>
                <w:b/>
                <w:sz w:val="24"/>
              </w:rPr>
              <w:t>b ïiæ</w:t>
            </w:r>
            <w:r w:rsidR="0022323B" w:rsidRPr="006408BB">
              <w:rPr>
                <w:rFonts w:ascii="SutonnyMJ" w:eastAsia="SutonnyMJ" w:hAnsi="SutonnyMJ" w:cs="SutonnyMJ"/>
                <w:b/>
                <w:sz w:val="24"/>
              </w:rPr>
              <w:tab/>
              <w:t>:</w:t>
            </w:r>
            <w:r w:rsidR="0022323B" w:rsidRPr="006408BB">
              <w:rPr>
                <w:rFonts w:ascii="SutonnyMJ" w:eastAsia="SutonnyMJ" w:hAnsi="SutonnyMJ" w:cs="SutonnyMJ"/>
                <w:sz w:val="24"/>
              </w:rPr>
              <w:t xml:space="preserve"> 1974 mv‡j</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hd w:val="clear" w:color="auto" w:fill="FFFFFF" w:themeFill="background1"/>
              </w:rPr>
            </w:pPr>
            <w:r w:rsidRPr="006408BB">
              <w:rPr>
                <w:rFonts w:ascii="SutonnyMJ" w:eastAsia="SutonnyMJ" w:hAnsi="SutonnyMJ" w:cs="SutonnyMJ"/>
                <w:b/>
                <w:sz w:val="24"/>
                <w:shd w:val="clear" w:color="auto" w:fill="FFFFFF" w:themeFill="background1"/>
              </w:rPr>
              <w:t>WvB A¨v‡gvwbqvg dm‡dU dvwU©jvBRvi †Kv. wj.</w:t>
            </w:r>
          </w:p>
        </w:tc>
        <w:tc>
          <w:tcPr>
            <w:tcW w:w="5580" w:type="dxa"/>
          </w:tcPr>
          <w:p w:rsidR="0022323B" w:rsidRPr="006408BB" w:rsidRDefault="0022323B" w:rsidP="002C6E6E">
            <w:pPr>
              <w:numPr>
                <w:ilvl w:val="0"/>
                <w:numId w:val="99"/>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b/>
                <w:sz w:val="24"/>
              </w:rPr>
              <w:tab/>
              <w:t>:</w:t>
            </w:r>
            <w:r w:rsidRPr="006408BB">
              <w:rPr>
                <w:rFonts w:ascii="SutonnyMJ" w:eastAsia="SutonnyMJ" w:hAnsi="SutonnyMJ" w:cs="SutonnyMJ"/>
                <w:sz w:val="24"/>
              </w:rPr>
              <w:t xml:space="preserve"> ivsMvw`qv, e›`i, PÆMÖvg</w:t>
            </w:r>
          </w:p>
          <w:p w:rsidR="0022323B" w:rsidRPr="006408BB" w:rsidRDefault="0022323B" w:rsidP="002C6E6E">
            <w:pPr>
              <w:numPr>
                <w:ilvl w:val="0"/>
                <w:numId w:val="99"/>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¯’vwcZ nq</w:t>
            </w:r>
            <w:r w:rsidRPr="006408BB">
              <w:rPr>
                <w:rFonts w:ascii="SutonnyMJ" w:eastAsia="SutonnyMJ" w:hAnsi="SutonnyMJ" w:cs="SutonnyMJ"/>
                <w:b/>
                <w:sz w:val="24"/>
              </w:rPr>
              <w:tab/>
              <w:t>:</w:t>
            </w:r>
            <w:r w:rsidRPr="006408BB">
              <w:rPr>
                <w:rFonts w:ascii="SutonnyMJ" w:eastAsia="SutonnyMJ" w:hAnsi="SutonnyMJ" w:cs="SutonnyMJ"/>
                <w:sz w:val="24"/>
              </w:rPr>
              <w:t xml:space="preserve"> 2006 mv‡j</w:t>
            </w:r>
          </w:p>
          <w:p w:rsidR="0022323B" w:rsidRPr="006408BB" w:rsidRDefault="0022323B" w:rsidP="002C6E6E">
            <w:pPr>
              <w:numPr>
                <w:ilvl w:val="0"/>
                <w:numId w:val="99"/>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5,28,000 †gwUªKUb</w:t>
            </w:r>
          </w:p>
          <w:p w:rsidR="0022323B" w:rsidRPr="006408BB" w:rsidRDefault="0022323B" w:rsidP="002C6E6E">
            <w:pPr>
              <w:numPr>
                <w:ilvl w:val="0"/>
                <w:numId w:val="99"/>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KuvPvgvj :</w:t>
            </w:r>
            <w:r w:rsidRPr="006408BB">
              <w:rPr>
                <w:rFonts w:ascii="SutonnyMJ" w:eastAsia="SutonnyMJ" w:hAnsi="SutonnyMJ" w:cs="SutonnyMJ"/>
                <w:sz w:val="24"/>
              </w:rPr>
              <w:t xml:space="preserve"> dmdwiK, Zij A¨v‡gvwbqv I mvjwdDwiK GwmW</w:t>
            </w:r>
          </w:p>
          <w:p w:rsidR="0022323B" w:rsidRPr="006408BB" w:rsidRDefault="0022323B" w:rsidP="002C6E6E">
            <w:pPr>
              <w:numPr>
                <w:ilvl w:val="0"/>
                <w:numId w:val="99"/>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Drcvw`Z cY¨</w:t>
            </w:r>
            <w:r w:rsidRPr="006408BB">
              <w:rPr>
                <w:rFonts w:ascii="SutonnyMJ" w:eastAsia="SutonnyMJ" w:hAnsi="SutonnyMJ" w:cs="SutonnyMJ"/>
                <w:b/>
                <w:sz w:val="24"/>
              </w:rPr>
              <w:tab/>
              <w:t>:</w:t>
            </w:r>
            <w:r w:rsidRPr="006408BB">
              <w:rPr>
                <w:rFonts w:ascii="SutonnyMJ" w:eastAsia="SutonnyMJ" w:hAnsi="SutonnyMJ" w:cs="SutonnyMJ"/>
                <w:sz w:val="24"/>
              </w:rPr>
              <w:t xml:space="preserve"> wWGwc (WvB A¨v‡gvwbqvg dm‡dU) mvi</w:t>
            </w:r>
          </w:p>
        </w:tc>
      </w:tr>
      <w:tr w:rsidR="0022323B" w:rsidRPr="006408BB" w:rsidTr="00644E8A">
        <w:tc>
          <w:tcPr>
            <w:tcW w:w="2943" w:type="dxa"/>
          </w:tcPr>
          <w:p w:rsidR="0022323B" w:rsidRPr="006408BB" w:rsidRDefault="0022323B" w:rsidP="00644E8A">
            <w:pPr>
              <w:tabs>
                <w:tab w:val="left" w:pos="360"/>
              </w:tabs>
              <w:jc w:val="center"/>
              <w:rPr>
                <w:rFonts w:ascii="SutonnyMJ" w:eastAsia="SutonnyMJ" w:hAnsi="SutonnyMJ" w:cs="SutonnyMJ"/>
                <w:b/>
                <w:sz w:val="24"/>
                <w:shd w:val="clear" w:color="auto" w:fill="FFFFFF" w:themeFill="background1"/>
              </w:rPr>
            </w:pPr>
            <w:r w:rsidRPr="006408BB">
              <w:rPr>
                <w:rFonts w:ascii="SutonnyMJ" w:eastAsia="SutonnyMJ" w:hAnsi="SutonnyMJ" w:cs="SutonnyMJ"/>
                <w:b/>
                <w:sz w:val="24"/>
                <w:shd w:val="clear" w:color="auto" w:fill="FFFFFF" w:themeFill="background1"/>
              </w:rPr>
              <w:lastRenderedPageBreak/>
              <w:t>kvnRvjvj dvwU©jvBRvi †Kv¤úvwb wjwg‡UW</w:t>
            </w:r>
          </w:p>
        </w:tc>
        <w:tc>
          <w:tcPr>
            <w:tcW w:w="5580" w:type="dxa"/>
          </w:tcPr>
          <w:p w:rsidR="0022323B" w:rsidRPr="006408BB" w:rsidRDefault="0022323B" w:rsidP="002C6E6E">
            <w:pPr>
              <w:numPr>
                <w:ilvl w:val="0"/>
                <w:numId w:val="100"/>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b/>
                <w:sz w:val="24"/>
              </w:rPr>
              <w:tab/>
              <w:t xml:space="preserve">: </w:t>
            </w:r>
            <w:r w:rsidRPr="006408BB">
              <w:rPr>
                <w:rFonts w:ascii="SutonnyMJ" w:eastAsia="SutonnyMJ" w:hAnsi="SutonnyMJ" w:cs="SutonnyMJ"/>
                <w:sz w:val="24"/>
              </w:rPr>
              <w:t>†dÂzMÄ, wm‡jU</w:t>
            </w:r>
          </w:p>
          <w:p w:rsidR="0022323B" w:rsidRPr="006408BB" w:rsidRDefault="0022323B" w:rsidP="002C6E6E">
            <w:pPr>
              <w:numPr>
                <w:ilvl w:val="0"/>
                <w:numId w:val="100"/>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KuvPvgvj</w:t>
            </w:r>
            <w:r w:rsidRPr="006408BB">
              <w:rPr>
                <w:rFonts w:ascii="SutonnyMJ" w:eastAsia="SutonnyMJ" w:hAnsi="SutonnyMJ" w:cs="SutonnyMJ"/>
                <w:b/>
                <w:sz w:val="24"/>
              </w:rPr>
              <w:tab/>
              <w:t>:</w:t>
            </w:r>
            <w:r w:rsidRPr="006408BB">
              <w:rPr>
                <w:rFonts w:ascii="SutonnyMJ" w:eastAsia="SutonnyMJ" w:hAnsi="SutonnyMJ" w:cs="SutonnyMJ"/>
                <w:sz w:val="24"/>
              </w:rPr>
              <w:t xml:space="preserve"> cÖvK…wZK M¨vm</w:t>
            </w:r>
          </w:p>
          <w:p w:rsidR="0022323B" w:rsidRPr="006408BB" w:rsidRDefault="0022323B" w:rsidP="002C6E6E">
            <w:pPr>
              <w:numPr>
                <w:ilvl w:val="0"/>
                <w:numId w:val="100"/>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 xml:space="preserve">evwl©K Drcv`b ÿgZv: </w:t>
            </w:r>
            <w:r w:rsidRPr="006408BB">
              <w:rPr>
                <w:rFonts w:ascii="SutonnyMJ" w:eastAsia="SutonnyMJ" w:hAnsi="SutonnyMJ" w:cs="SutonnyMJ"/>
                <w:sz w:val="24"/>
              </w:rPr>
              <w:t>5,81,000 †gwUªKUb</w:t>
            </w:r>
          </w:p>
          <w:p w:rsidR="0022323B" w:rsidRPr="006408BB" w:rsidRDefault="0022323B" w:rsidP="002C6E6E">
            <w:pPr>
              <w:numPr>
                <w:ilvl w:val="0"/>
                <w:numId w:val="100"/>
              </w:numPr>
              <w:tabs>
                <w:tab w:val="left" w:pos="360"/>
              </w:tabs>
              <w:ind w:left="360" w:hanging="360"/>
              <w:rPr>
                <w:rFonts w:ascii="SutonnyMJ" w:eastAsia="SutonnyMJ" w:hAnsi="SutonnyMJ" w:cs="SutonnyMJ"/>
                <w:sz w:val="24"/>
              </w:rPr>
            </w:pPr>
            <w:r w:rsidRPr="006408BB">
              <w:rPr>
                <w:rFonts w:ascii="SutonnyMJ" w:eastAsia="SutonnyMJ" w:hAnsi="SutonnyMJ" w:cs="SutonnyMJ"/>
                <w:b/>
                <w:sz w:val="24"/>
              </w:rPr>
              <w:t>Drcvw`Z cY¨</w:t>
            </w:r>
            <w:r w:rsidRPr="006408BB">
              <w:rPr>
                <w:rFonts w:ascii="SutonnyMJ" w:eastAsia="SutonnyMJ" w:hAnsi="SutonnyMJ" w:cs="SutonnyMJ"/>
                <w:b/>
                <w:sz w:val="24"/>
              </w:rPr>
              <w:tab/>
              <w:t>:</w:t>
            </w:r>
            <w:r w:rsidRPr="006408BB">
              <w:rPr>
                <w:rFonts w:ascii="SutonnyMJ" w:eastAsia="SutonnyMJ" w:hAnsi="SutonnyMJ" w:cs="SutonnyMJ"/>
                <w:sz w:val="24"/>
              </w:rPr>
              <w:t xml:space="preserve"> BDwiqv I A¨v‡gvwbqvg dm‡dU</w:t>
            </w:r>
          </w:p>
          <w:p w:rsidR="0022323B" w:rsidRPr="006408BB" w:rsidRDefault="00967AAE" w:rsidP="002C6E6E">
            <w:pPr>
              <w:numPr>
                <w:ilvl w:val="0"/>
                <w:numId w:val="100"/>
              </w:numPr>
              <w:tabs>
                <w:tab w:val="left" w:pos="360"/>
              </w:tabs>
              <w:ind w:left="360" w:hanging="360"/>
              <w:rPr>
                <w:rFonts w:ascii="SutonnyMJ" w:eastAsia="SutonnyMJ" w:hAnsi="SutonnyMJ" w:cs="SutonnyMJ"/>
                <w:sz w:val="24"/>
              </w:rPr>
            </w:pPr>
            <w:r>
              <w:rPr>
                <w:rFonts w:ascii="SutonnyMJ" w:eastAsia="SutonnyMJ" w:hAnsi="SutonnyMJ" w:cs="SutonnyMJ"/>
                <w:b/>
                <w:sz w:val="24"/>
              </w:rPr>
              <w:t>evwYwR¨K Drcv`</w:t>
            </w:r>
            <w:r w:rsidR="0022323B" w:rsidRPr="006408BB">
              <w:rPr>
                <w:rFonts w:ascii="SutonnyMJ" w:eastAsia="SutonnyMJ" w:hAnsi="SutonnyMJ" w:cs="SutonnyMJ"/>
                <w:b/>
                <w:sz w:val="24"/>
              </w:rPr>
              <w:t>b ïiæ:</w:t>
            </w:r>
            <w:r w:rsidR="0022323B" w:rsidRPr="006408BB">
              <w:rPr>
                <w:rFonts w:ascii="SutonnyMJ" w:eastAsia="SutonnyMJ" w:hAnsi="SutonnyMJ" w:cs="SutonnyMJ"/>
                <w:sz w:val="24"/>
              </w:rPr>
              <w:t xml:space="preserve"> 2016 mv‡j</w:t>
            </w:r>
          </w:p>
        </w:tc>
      </w:tr>
    </w:tbl>
    <w:p w:rsidR="0022323B" w:rsidRPr="006408BB" w:rsidRDefault="0022323B" w:rsidP="0022323B">
      <w:pPr>
        <w:tabs>
          <w:tab w:val="left" w:pos="360"/>
        </w:tabs>
        <w:ind w:left="720"/>
        <w:rPr>
          <w:rFonts w:ascii="SutonnyMJ" w:eastAsia="SutonnyMJ" w:hAnsi="SutonnyMJ" w:cs="SutonnyMJ"/>
          <w:sz w:val="12"/>
          <w:szCs w:val="24"/>
        </w:rPr>
      </w:pPr>
    </w:p>
    <w:p w:rsidR="0022323B" w:rsidRPr="006408BB" w:rsidRDefault="0022323B" w:rsidP="003301EF">
      <w:pPr>
        <w:shd w:val="clear" w:color="auto" w:fill="BFBFBF" w:themeFill="background1" w:themeFillShade="BF"/>
        <w:tabs>
          <w:tab w:val="left" w:pos="360"/>
        </w:tabs>
        <w:jc w:val="center"/>
        <w:rPr>
          <w:rFonts w:ascii="SutonnyMJ" w:eastAsia="SutonnyMJ" w:hAnsi="SutonnyMJ" w:cs="SutonnyMJ"/>
          <w:sz w:val="24"/>
        </w:rPr>
      </w:pPr>
      <w:r w:rsidRPr="006408BB">
        <w:rPr>
          <w:rFonts w:ascii="SutonnyMJ" w:eastAsia="SutonnyMJ" w:hAnsi="SutonnyMJ" w:cs="SutonnyMJ"/>
          <w:b/>
          <w:sz w:val="26"/>
        </w:rPr>
        <w:t>wbg©vYvaxb †`‡ki e„nr mvi KviLvbv</w:t>
      </w:r>
    </w:p>
    <w:p w:rsidR="0022323B" w:rsidRPr="006408BB" w:rsidRDefault="0022323B" w:rsidP="002C6E6E">
      <w:pPr>
        <w:numPr>
          <w:ilvl w:val="0"/>
          <w:numId w:val="10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m¤úªwZ miKvi †h `ywU mvi KiLvbv‡K GKxf~Z Kivi wm×všÍ wb‡q‡Q- †Nv</w:t>
      </w:r>
      <w:r w:rsidR="00967AAE">
        <w:rPr>
          <w:rFonts w:ascii="SutonnyMJ" w:eastAsia="SutonnyMJ" w:hAnsi="SutonnyMJ" w:cs="SutonnyMJ"/>
          <w:sz w:val="24"/>
        </w:rPr>
        <w:t>ovkvj I cjvk mvi KviLvbv, biwms</w:t>
      </w:r>
      <w:r w:rsidRPr="006408BB">
        <w:rPr>
          <w:rFonts w:ascii="SutonnyMJ" w:eastAsia="SutonnyMJ" w:hAnsi="SutonnyMJ" w:cs="SutonnyMJ"/>
          <w:sz w:val="24"/>
        </w:rPr>
        <w:t>`</w:t>
      </w:r>
      <w:r w:rsidR="00967AAE">
        <w:rPr>
          <w:rFonts w:ascii="SutonnyMJ" w:eastAsia="SutonnyMJ" w:hAnsi="SutonnyMJ" w:cs="SutonnyMJ"/>
          <w:sz w:val="24"/>
        </w:rPr>
        <w:t>x</w:t>
      </w:r>
    </w:p>
    <w:p w:rsidR="0022323B" w:rsidRPr="006408BB" w:rsidRDefault="0022323B" w:rsidP="002C6E6E">
      <w:pPr>
        <w:numPr>
          <w:ilvl w:val="0"/>
          <w:numId w:val="10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 xml:space="preserve">GKxf~Z Ki‡j eQ‡i mvi Drcv`b n‡e- 9 †KvwU 24 jvL Ub  </w:t>
      </w:r>
    </w:p>
    <w:p w:rsidR="0022323B" w:rsidRPr="006408BB" w:rsidRDefault="0022323B" w:rsidP="002C6E6E">
      <w:pPr>
        <w:numPr>
          <w:ilvl w:val="0"/>
          <w:numId w:val="10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 xml:space="preserve">`ywU KviLvbv‡K GKwÎZ Kiv n‡e- 2022 mv‡ji Ry‡bi g‡a¨ </w:t>
      </w:r>
    </w:p>
    <w:p w:rsidR="0022323B" w:rsidRPr="006408BB" w:rsidRDefault="0022323B" w:rsidP="002C6E6E">
      <w:pPr>
        <w:numPr>
          <w:ilvl w:val="0"/>
          <w:numId w:val="10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shd w:val="clear" w:color="auto" w:fill="FFFFFF"/>
        </w:rPr>
        <w:t>†`‡ki me‡P‡q eo BDwiqv mvi KviLvbv n‡e-</w:t>
      </w:r>
      <w:r w:rsidRPr="006408BB">
        <w:rPr>
          <w:rFonts w:ascii="SutonnyMJ" w:eastAsia="SutonnyMJ" w:hAnsi="SutonnyMJ" w:cs="SutonnyMJ"/>
          <w:sz w:val="24"/>
        </w:rPr>
        <w:t xml:space="preserve"> †Nv</w:t>
      </w:r>
      <w:r w:rsidR="00967AAE">
        <w:rPr>
          <w:rFonts w:ascii="SutonnyMJ" w:eastAsia="SutonnyMJ" w:hAnsi="SutonnyMJ" w:cs="SutonnyMJ"/>
          <w:sz w:val="24"/>
        </w:rPr>
        <w:t>ovkvj I cjvk mvi KviLvbv, biwms</w:t>
      </w:r>
      <w:r w:rsidRPr="006408BB">
        <w:rPr>
          <w:rFonts w:ascii="SutonnyMJ" w:eastAsia="SutonnyMJ" w:hAnsi="SutonnyMJ" w:cs="SutonnyMJ"/>
          <w:sz w:val="24"/>
        </w:rPr>
        <w:t>`</w:t>
      </w:r>
      <w:r w:rsidR="00967AAE">
        <w:rPr>
          <w:rFonts w:ascii="SutonnyMJ" w:eastAsia="SutonnyMJ" w:hAnsi="SutonnyMJ" w:cs="SutonnyMJ"/>
          <w:sz w:val="24"/>
        </w:rPr>
        <w:t>x</w:t>
      </w:r>
    </w:p>
    <w:p w:rsidR="0022323B" w:rsidRPr="006408BB" w:rsidRDefault="0022323B" w:rsidP="002C6E6E">
      <w:pPr>
        <w:numPr>
          <w:ilvl w:val="0"/>
          <w:numId w:val="10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shd w:val="clear" w:color="auto" w:fill="FFFFFF"/>
        </w:rPr>
        <w:t>GwU wbg©v‡Y †gvU e¨q aiv n‡q‡Q - 10 nvRvi 460 †KvwU 91 jvL UvKv</w:t>
      </w:r>
    </w:p>
    <w:p w:rsidR="0022323B" w:rsidRPr="006408BB" w:rsidRDefault="0022323B" w:rsidP="002C6E6E">
      <w:pPr>
        <w:numPr>
          <w:ilvl w:val="0"/>
          <w:numId w:val="101"/>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 xml:space="preserve">GwU n‡e †`‡ki cÖ_g </w:t>
      </w:r>
      <w:r w:rsidRPr="006408BB">
        <w:rPr>
          <w:rFonts w:ascii="SutonnyMJ" w:eastAsia="SutonnyMJ" w:hAnsi="SutonnyMJ" w:cs="SutonnyMJ"/>
          <w:sz w:val="24"/>
          <w:shd w:val="clear" w:color="auto" w:fill="FFFFFF"/>
        </w:rPr>
        <w:t>R¦vjvwb mvkÖqx</w:t>
      </w:r>
      <w:r w:rsidR="00967AAE">
        <w:rPr>
          <w:rFonts w:ascii="SutonnyMJ" w:eastAsia="SutonnyMJ" w:hAnsi="SutonnyMJ" w:cs="SutonnyMJ"/>
          <w:sz w:val="24"/>
          <w:shd w:val="clear" w:color="auto" w:fill="FFFFFF"/>
        </w:rPr>
        <w:t>, D”P ÿgZvm¤úbœ Ges cwi‡ekevÜe</w:t>
      </w:r>
      <w:r w:rsidRPr="006408BB">
        <w:rPr>
          <w:rFonts w:ascii="SutonnyMJ" w:eastAsia="SutonnyMJ" w:hAnsi="SutonnyMJ" w:cs="SutonnyMJ"/>
          <w:sz w:val="24"/>
          <w:shd w:val="clear" w:color="auto" w:fill="FFFFFF"/>
        </w:rPr>
        <w:t xml:space="preserve"> mvi KviLvbv</w:t>
      </w:r>
    </w:p>
    <w:p w:rsidR="0022323B" w:rsidRPr="006408BB" w:rsidRDefault="0022323B" w:rsidP="0022323B">
      <w:pPr>
        <w:tabs>
          <w:tab w:val="left" w:pos="360"/>
        </w:tabs>
        <w:ind w:left="360"/>
        <w:jc w:val="center"/>
        <w:rPr>
          <w:rFonts w:ascii="SutonnyMJ" w:eastAsia="SutonnyMJ" w:hAnsi="SutonnyMJ" w:cs="SutonnyMJ"/>
          <w:sz w:val="24"/>
        </w:rPr>
      </w:pPr>
      <w:r w:rsidRPr="006408BB">
        <w:rPr>
          <w:rFonts w:ascii="SutonnyMJ" w:eastAsia="SutonnyMJ" w:hAnsi="SutonnyMJ" w:cs="SutonnyMJ"/>
          <w:b/>
          <w:sz w:val="26"/>
          <w:shd w:val="clear" w:color="auto" w:fill="FFFFFF" w:themeFill="background1"/>
        </w:rPr>
        <w:t>†`‡ki K‡qKwU †emiKvwi mvi KviLvbv</w:t>
      </w:r>
    </w:p>
    <w:tbl>
      <w:tblPr>
        <w:tblStyle w:val="TableGrid"/>
        <w:tblW w:w="0" w:type="auto"/>
        <w:tblInd w:w="360" w:type="dxa"/>
        <w:tblLook w:val="04A0" w:firstRow="1" w:lastRow="0" w:firstColumn="1" w:lastColumn="0" w:noHBand="0" w:noVBand="1"/>
      </w:tblPr>
      <w:tblGrid>
        <w:gridCol w:w="4613"/>
        <w:gridCol w:w="3235"/>
      </w:tblGrid>
      <w:tr w:rsidR="0022323B" w:rsidRPr="006408BB" w:rsidTr="00644E8A">
        <w:tc>
          <w:tcPr>
            <w:tcW w:w="4613"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mvi KviLvbvi bvg</w:t>
            </w:r>
          </w:p>
        </w:tc>
        <w:tc>
          <w:tcPr>
            <w:tcW w:w="3235" w:type="dxa"/>
            <w:shd w:val="clear" w:color="auto" w:fill="FFFFFF" w:themeFill="background1"/>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Ae¯’vb</w:t>
            </w:r>
          </w:p>
        </w:tc>
      </w:tr>
      <w:tr w:rsidR="0022323B" w:rsidRPr="006408BB" w:rsidTr="00644E8A">
        <w:tc>
          <w:tcPr>
            <w:tcW w:w="4613" w:type="dxa"/>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KY©dzjx mvi †Kv¤úvwb wjwg‡UW</w:t>
            </w:r>
          </w:p>
        </w:tc>
        <w:tc>
          <w:tcPr>
            <w:tcW w:w="3235"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Av‡bvqviv, PÆMÖvg</w:t>
            </w:r>
          </w:p>
        </w:tc>
      </w:tr>
      <w:tr w:rsidR="0022323B" w:rsidRPr="006408BB" w:rsidTr="00644E8A">
        <w:tc>
          <w:tcPr>
            <w:tcW w:w="4613"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shd w:val="clear" w:color="auto" w:fill="FFFFFF"/>
              </w:rPr>
              <w:t>b¨vPvivj M¨vm dvwU©jvBRvi d¨v±wi</w:t>
            </w:r>
          </w:p>
        </w:tc>
        <w:tc>
          <w:tcPr>
            <w:tcW w:w="3235" w:type="dxa"/>
          </w:tcPr>
          <w:p w:rsidR="0022323B" w:rsidRPr="006408BB" w:rsidRDefault="0022323B" w:rsidP="00644E8A">
            <w:pPr>
              <w:jc w:val="center"/>
            </w:pPr>
            <w:r w:rsidRPr="006408BB">
              <w:rPr>
                <w:rFonts w:ascii="SutonnyMJ" w:eastAsia="SutonnyMJ" w:hAnsi="SutonnyMJ" w:cs="SutonnyMJ"/>
                <w:sz w:val="24"/>
                <w:shd w:val="clear" w:color="auto" w:fill="FFFFFF"/>
              </w:rPr>
              <w:t>†dÄyMÄ, wm‡jU</w:t>
            </w:r>
          </w:p>
        </w:tc>
      </w:tr>
      <w:tr w:rsidR="0022323B" w:rsidRPr="006408BB" w:rsidTr="00644E8A">
        <w:tc>
          <w:tcPr>
            <w:tcW w:w="4613"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shd w:val="clear" w:color="auto" w:fill="FFFFFF"/>
              </w:rPr>
              <w:t>b_©I‡q÷ dvwU©jvBRvi †Kv¤úvwb</w:t>
            </w:r>
          </w:p>
        </w:tc>
        <w:tc>
          <w:tcPr>
            <w:tcW w:w="3235"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shd w:val="clear" w:color="auto" w:fill="FFFFFF"/>
              </w:rPr>
              <w:t>m</w:t>
            </w:r>
            <w:r w:rsidR="00967AAE">
              <w:rPr>
                <w:rFonts w:ascii="SutonnyMJ" w:eastAsia="SutonnyMJ" w:hAnsi="SutonnyMJ" w:cs="SutonnyMJ"/>
                <w:sz w:val="24"/>
                <w:shd w:val="clear" w:color="auto" w:fill="FFFFFF"/>
              </w:rPr>
              <w:t>v</w:t>
            </w:r>
            <w:r w:rsidRPr="006408BB">
              <w:rPr>
                <w:rFonts w:ascii="SutonnyMJ" w:eastAsia="SutonnyMJ" w:hAnsi="SutonnyMJ" w:cs="SutonnyMJ"/>
                <w:sz w:val="24"/>
                <w:shd w:val="clear" w:color="auto" w:fill="FFFFFF"/>
              </w:rPr>
              <w:t>q`vev`, wmivRMÄ</w:t>
            </w:r>
          </w:p>
        </w:tc>
      </w:tr>
      <w:tr w:rsidR="0022323B" w:rsidRPr="006408BB" w:rsidTr="00644E8A">
        <w:tc>
          <w:tcPr>
            <w:tcW w:w="4613"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shd w:val="clear" w:color="auto" w:fill="FFFFFF"/>
              </w:rPr>
              <w:t>wR¼ mvj‡dU dvwU©jvBRvi †Kv¤úvwb wjwg‡UW</w:t>
            </w:r>
          </w:p>
        </w:tc>
        <w:tc>
          <w:tcPr>
            <w:tcW w:w="3235"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shd w:val="clear" w:color="auto" w:fill="FFFFFF"/>
              </w:rPr>
              <w:t>bv‡Uvi</w:t>
            </w:r>
          </w:p>
        </w:tc>
      </w:tr>
      <w:tr w:rsidR="0022323B" w:rsidRPr="006408BB" w:rsidTr="00644E8A">
        <w:tc>
          <w:tcPr>
            <w:tcW w:w="4613"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shd w:val="clear" w:color="auto" w:fill="FFFFFF"/>
              </w:rPr>
              <w:t>cjvk BDwiqv mvi KviLvbv</w:t>
            </w:r>
          </w:p>
        </w:tc>
        <w:tc>
          <w:tcPr>
            <w:tcW w:w="3235"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shd w:val="clear" w:color="auto" w:fill="FFFFFF"/>
              </w:rPr>
              <w:t>cjvk, biwms`x</w:t>
            </w:r>
          </w:p>
        </w:tc>
      </w:tr>
    </w:tbl>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†`‡ki</w:t>
      </w:r>
      <w:r w:rsidR="00967AAE">
        <w:rPr>
          <w:rFonts w:ascii="SutonnyMJ" w:hAnsi="SutonnyMJ" w:cs="Times New Roman"/>
          <w:b/>
          <w:sz w:val="24"/>
        </w:rPr>
        <w:t xml:space="preserve"> </w:t>
      </w:r>
      <w:r w:rsidRPr="006408BB">
        <w:rPr>
          <w:rFonts w:ascii="SutonnyMJ" w:hAnsi="SutonnyMJ" w:cs="Times New Roman"/>
          <w:b/>
          <w:sz w:val="24"/>
        </w:rPr>
        <w:t>cÖ_g mvi KviLvbv †KvbwU?</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005A3F2C">
        <w:rPr>
          <w:rFonts w:ascii="SutonnyMJ" w:hAnsi="SutonnyMJ" w:cs="Times New Roman"/>
          <w:sz w:val="24"/>
          <w:u w:val="single"/>
        </w:rPr>
        <w:t>†</w:t>
      </w:r>
      <w:r w:rsidRPr="006408BB">
        <w:rPr>
          <w:rFonts w:ascii="SutonnyMJ" w:hAnsi="SutonnyMJ" w:cs="Times New Roman"/>
          <w:sz w:val="24"/>
          <w:u w:val="single"/>
        </w:rPr>
        <w:t>dÂzMÄmviKviLvbv</w:t>
      </w:r>
      <w:r w:rsidRPr="006408BB">
        <w:rPr>
          <w:rFonts w:ascii="SutonnyMJ" w:hAnsi="SutonnyMJ" w:cs="Times New Roman"/>
          <w:sz w:val="24"/>
          <w:u w:val="single"/>
        </w:rPr>
        <w:tab/>
      </w:r>
      <w:r w:rsidRPr="006408BB">
        <w:rPr>
          <w:rFonts w:ascii="SutonnyMJ" w:hAnsi="SutonnyMJ" w:cs="Times New Roman"/>
          <w:sz w:val="24"/>
          <w:u w:val="single"/>
        </w:rPr>
        <w:tab/>
      </w:r>
      <w:r w:rsidRPr="006408BB">
        <w:rPr>
          <w:rFonts w:ascii="SutonnyMJ" w:hAnsi="SutonnyMJ" w:cs="Times New Roman"/>
          <w:sz w:val="24"/>
        </w:rPr>
        <w:t>L. wUGmwcKg‡cø· wjwg‡UW</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sz w:val="24"/>
        </w:rPr>
      </w:pPr>
      <w:r w:rsidRPr="006408BB">
        <w:rPr>
          <w:rFonts w:ascii="SutonnyMJ" w:hAnsi="SutonnyMJ" w:cs="Times New Roman"/>
          <w:sz w:val="24"/>
        </w:rPr>
        <w:tab/>
        <w:t>M. cjvkBDwiqv</w:t>
      </w:r>
      <w:r w:rsidR="005A3F2C">
        <w:rPr>
          <w:rFonts w:ascii="SutonnyMJ" w:hAnsi="SutonnyMJ" w:cs="Times New Roman"/>
          <w:sz w:val="24"/>
        </w:rPr>
        <w:t xml:space="preserve"> dvwU©</w:t>
      </w:r>
      <w:r w:rsidRPr="006408BB">
        <w:rPr>
          <w:rFonts w:ascii="SutonnyMJ" w:hAnsi="SutonnyMJ" w:cs="Times New Roman"/>
          <w:sz w:val="24"/>
        </w:rPr>
        <w:t>jvBRvid¨v±ix</w:t>
      </w:r>
      <w:r w:rsidRPr="006408BB">
        <w:rPr>
          <w:rFonts w:ascii="SutonnyMJ" w:hAnsi="SutonnyMJ" w:cs="Times New Roman"/>
          <w:sz w:val="24"/>
        </w:rPr>
        <w:tab/>
        <w:t>N. hgybv</w:t>
      </w:r>
      <w:r w:rsidR="00967AAE">
        <w:rPr>
          <w:rFonts w:ascii="SutonnyMJ" w:hAnsi="SutonnyMJ" w:cs="Times New Roman"/>
          <w:sz w:val="24"/>
        </w:rPr>
        <w:t xml:space="preserve"> </w:t>
      </w:r>
      <w:r w:rsidRPr="006408BB">
        <w:rPr>
          <w:rFonts w:ascii="SutonnyMJ" w:hAnsi="SutonnyMJ" w:cs="Times New Roman"/>
          <w:sz w:val="24"/>
        </w:rPr>
        <w:t>dvwU©jvBRvi †Kv¤úvwb</w:t>
      </w:r>
      <w:r w:rsidR="00967AAE">
        <w:rPr>
          <w:rFonts w:ascii="SutonnyMJ" w:hAnsi="SutonnyMJ" w:cs="Times New Roman"/>
          <w:sz w:val="24"/>
        </w:rPr>
        <w:t xml:space="preserve"> </w:t>
      </w:r>
      <w:r w:rsidRPr="006408BB">
        <w:rPr>
          <w:rFonts w:ascii="SutonnyMJ" w:hAnsi="SutonnyMJ" w:cs="Times New Roman"/>
          <w:sz w:val="24"/>
        </w:rPr>
        <w:t>wjwg‡UW</w:t>
      </w:r>
      <w:r w:rsidRPr="006408BB">
        <w:rPr>
          <w:rFonts w:ascii="SutonnyMJ" w:hAnsi="SutonnyMJ" w:cs="Times New Roman"/>
          <w:sz w:val="24"/>
        </w:rPr>
        <w:tab/>
      </w:r>
      <w:r w:rsidRPr="006408BB">
        <w:rPr>
          <w:rFonts w:ascii="SutonnyMJ" w:hAnsi="SutonnyMJ" w:cs="Times New Roman"/>
          <w:b/>
          <w:sz w:val="24"/>
          <w:shd w:val="clear" w:color="auto" w:fill="000000"/>
        </w:rPr>
        <w:t>01:</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r>
      <w:r w:rsidRPr="006408BB">
        <w:rPr>
          <w:rFonts w:ascii="Times New Roman" w:hAnsi="Times New Roman" w:cs="Times New Roman"/>
          <w:b/>
        </w:rPr>
        <w:t>BCIC</w:t>
      </w:r>
      <w:r w:rsidRPr="006408BB">
        <w:rPr>
          <w:rFonts w:ascii="SutonnyMJ" w:hAnsi="SutonnyMJ" w:cs="Times New Roman"/>
          <w:b/>
          <w:sz w:val="24"/>
        </w:rPr>
        <w:t>wbqš¿Yvaxb mvi KviLvbv</w:t>
      </w:r>
      <w:r w:rsidR="00967AAE">
        <w:rPr>
          <w:rFonts w:ascii="SutonnyMJ" w:hAnsi="SutonnyMJ" w:cs="Times New Roman"/>
          <w:b/>
          <w:sz w:val="24"/>
        </w:rPr>
        <w:t xml:space="preserve"> </w:t>
      </w:r>
      <w:r w:rsidRPr="006408BB">
        <w:rPr>
          <w:rFonts w:ascii="SutonnyMJ" w:hAnsi="SutonnyMJ" w:cs="Times New Roman"/>
          <w:b/>
          <w:sz w:val="24"/>
        </w:rPr>
        <w:t>Av‡Q</w:t>
      </w:r>
      <w:r w:rsidR="00967AAE">
        <w:rPr>
          <w:rFonts w:ascii="SutonnyMJ" w:hAnsi="SutonnyMJ" w:cs="Times New Roman"/>
          <w:b/>
          <w:sz w:val="24"/>
        </w:rPr>
        <w:t xml:space="preserve"> </w:t>
      </w:r>
      <w:r w:rsidRPr="006408BB">
        <w:rPr>
          <w:rFonts w:ascii="SutonnyMJ" w:hAnsi="SutonnyMJ" w:cs="Times New Roman"/>
          <w:b/>
          <w:sz w:val="24"/>
        </w:rPr>
        <w:t>KqwU?</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6"/>
        </w:rPr>
        <w:t>10</w:t>
      </w:r>
      <w:r w:rsidRPr="006408BB">
        <w:rPr>
          <w:rFonts w:ascii="SutonnyMJ" w:hAnsi="SutonnyMJ" w:cs="Times New Roman"/>
          <w:sz w:val="26"/>
        </w:rPr>
        <w:tab/>
      </w:r>
      <w:r w:rsidRPr="006408BB">
        <w:rPr>
          <w:rFonts w:ascii="SutonnyMJ" w:hAnsi="SutonnyMJ" w:cs="Times New Roman"/>
          <w:sz w:val="24"/>
        </w:rPr>
        <w:t xml:space="preserve">L. </w:t>
      </w:r>
      <w:r w:rsidRPr="006408BB">
        <w:rPr>
          <w:rFonts w:ascii="SutonnyMJ" w:hAnsi="SutonnyMJ" w:cs="Times New Roman"/>
          <w:u w:val="single"/>
        </w:rPr>
        <w:t>8</w:t>
      </w:r>
      <w:r w:rsidRPr="006408BB">
        <w:rPr>
          <w:rFonts w:ascii="SutonnyMJ" w:hAnsi="SutonnyMJ" w:cs="Times New Roman"/>
          <w:u w:val="single"/>
        </w:rPr>
        <w:tab/>
      </w:r>
      <w:r w:rsidRPr="006408BB">
        <w:rPr>
          <w:rFonts w:ascii="SutonnyMJ" w:hAnsi="SutonnyMJ" w:cs="Times New Roman"/>
          <w:sz w:val="24"/>
        </w:rPr>
        <w:t xml:space="preserve">M. </w:t>
      </w:r>
      <w:r w:rsidRPr="006408BB">
        <w:rPr>
          <w:rFonts w:ascii="SutonnyMJ" w:hAnsi="SutonnyMJ" w:cs="Times New Roman"/>
        </w:rPr>
        <w:t>15</w:t>
      </w:r>
      <w:r w:rsidRPr="006408BB">
        <w:rPr>
          <w:rFonts w:ascii="SutonnyMJ" w:hAnsi="SutonnyMJ" w:cs="Times New Roman"/>
        </w:rPr>
        <w:tab/>
      </w:r>
      <w:r w:rsidRPr="006408BB">
        <w:rPr>
          <w:rFonts w:ascii="SutonnyMJ" w:hAnsi="SutonnyMJ" w:cs="Times New Roman"/>
          <w:sz w:val="24"/>
        </w:rPr>
        <w:t xml:space="preserve">N. </w:t>
      </w:r>
      <w:r w:rsidRPr="006408BB">
        <w:rPr>
          <w:rFonts w:ascii="SutonnyMJ" w:hAnsi="SutonnyMJ" w:cs="Times New Roman"/>
        </w:rPr>
        <w:t>24</w:t>
      </w:r>
      <w:r w:rsidRPr="006408BB">
        <w:rPr>
          <w:rFonts w:ascii="SutonnyMJ" w:hAnsi="SutonnyMJ" w:cs="Times New Roman"/>
        </w:rPr>
        <w:tab/>
      </w:r>
      <w:r w:rsidRPr="006408BB">
        <w:rPr>
          <w:rFonts w:ascii="SutonnyMJ" w:hAnsi="SutonnyMJ" w:cs="Times New Roman"/>
          <w:b/>
          <w:sz w:val="24"/>
          <w:shd w:val="clear" w:color="auto" w:fill="000000"/>
        </w:rPr>
        <w:t>02:</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BDwiqv</w:t>
      </w:r>
      <w:r w:rsidR="00967AAE">
        <w:rPr>
          <w:rFonts w:ascii="SutonnyMJ" w:hAnsi="SutonnyMJ" w:cs="Times New Roman"/>
          <w:b/>
          <w:sz w:val="24"/>
        </w:rPr>
        <w:t xml:space="preserve"> </w:t>
      </w:r>
      <w:r w:rsidRPr="006408BB">
        <w:rPr>
          <w:rFonts w:ascii="SutonnyMJ" w:hAnsi="SutonnyMJ" w:cs="Times New Roman"/>
          <w:b/>
          <w:sz w:val="24"/>
        </w:rPr>
        <w:t>mv‡ii</w:t>
      </w:r>
      <w:r w:rsidR="00967AAE">
        <w:rPr>
          <w:rFonts w:ascii="SutonnyMJ" w:hAnsi="SutonnyMJ" w:cs="Times New Roman"/>
          <w:b/>
          <w:sz w:val="24"/>
        </w:rPr>
        <w:t xml:space="preserve"> KuvPvgvjÑ</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K. A¨v‡gvwbqvM¨vm</w:t>
      </w:r>
      <w:r w:rsidRPr="006408BB">
        <w:rPr>
          <w:rFonts w:ascii="SutonnyMJ" w:hAnsi="SutonnyMJ" w:cs="Times New Roman"/>
          <w:sz w:val="24"/>
        </w:rPr>
        <w:tab/>
        <w:t>L.</w:t>
      </w:r>
      <w:r w:rsidRPr="006408BB">
        <w:rPr>
          <w:rFonts w:ascii="SutonnyMJ" w:hAnsi="SutonnyMJ" w:cs="Times New Roman"/>
          <w:sz w:val="24"/>
          <w:u w:val="single"/>
        </w:rPr>
        <w:t>wg‡_b M¨vm</w:t>
      </w:r>
      <w:r w:rsidRPr="006408BB">
        <w:rPr>
          <w:rFonts w:ascii="SutonnyMJ" w:hAnsi="SutonnyMJ" w:cs="Times New Roman"/>
          <w:sz w:val="24"/>
          <w:u w:val="single"/>
        </w:rPr>
        <w:tab/>
      </w:r>
      <w:r w:rsidRPr="006408BB">
        <w:rPr>
          <w:rFonts w:ascii="SutonnyMJ" w:hAnsi="SutonnyMJ" w:cs="Times New Roman"/>
          <w:sz w:val="24"/>
        </w:rPr>
        <w:t>M. ‡ebwRb</w:t>
      </w:r>
      <w:r w:rsidRPr="006408BB">
        <w:rPr>
          <w:rFonts w:ascii="SutonnyMJ" w:hAnsi="SutonnyMJ" w:cs="Times New Roman"/>
          <w:sz w:val="24"/>
        </w:rPr>
        <w:tab/>
        <w:t>N. bvBUªvÝ A·vBW</w:t>
      </w:r>
      <w:r w:rsidRPr="006408BB">
        <w:rPr>
          <w:rFonts w:ascii="SutonnyMJ" w:hAnsi="SutonnyMJ" w:cs="Times New Roman"/>
          <w:sz w:val="24"/>
        </w:rPr>
        <w:tab/>
      </w:r>
      <w:r w:rsidRPr="006408BB">
        <w:rPr>
          <w:rFonts w:ascii="SutonnyMJ" w:hAnsi="SutonnyMJ" w:cs="Times New Roman"/>
          <w:b/>
          <w:sz w:val="24"/>
          <w:shd w:val="clear" w:color="auto" w:fill="000000"/>
        </w:rPr>
        <w:t>03:</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Nirmala UI"/>
          <w:b/>
          <w:sz w:val="24"/>
        </w:rPr>
      </w:pPr>
      <w:r w:rsidRPr="006408BB">
        <w:rPr>
          <w:rFonts w:ascii="SutonnyMJ" w:hAnsi="SutonnyMJ" w:cs="Times New Roman"/>
          <w:b/>
          <w:sz w:val="24"/>
        </w:rPr>
        <w:t>04.hgybv</w:t>
      </w:r>
      <w:r w:rsidR="00967AAE">
        <w:rPr>
          <w:rFonts w:ascii="SutonnyMJ" w:hAnsi="SutonnyMJ" w:cs="Times New Roman"/>
          <w:b/>
          <w:sz w:val="24"/>
        </w:rPr>
        <w:t xml:space="preserve"> </w:t>
      </w:r>
      <w:r w:rsidRPr="006408BB">
        <w:rPr>
          <w:rFonts w:ascii="SutonnyMJ" w:hAnsi="SutonnyMJ" w:cs="Times New Roman"/>
          <w:b/>
          <w:sz w:val="24"/>
        </w:rPr>
        <w:t>dvwU©jvBRvi †Kv¤úvbx</w:t>
      </w:r>
      <w:r w:rsidR="00967AAE">
        <w:rPr>
          <w:rFonts w:ascii="SutonnyMJ" w:hAnsi="SutonnyMJ" w:cs="Times New Roman"/>
          <w:b/>
          <w:sz w:val="24"/>
        </w:rPr>
        <w:t xml:space="preserve"> </w:t>
      </w:r>
      <w:r w:rsidRPr="006408BB">
        <w:rPr>
          <w:rFonts w:ascii="SutonnyMJ" w:hAnsi="SutonnyMJ" w:cs="Times New Roman"/>
          <w:b/>
          <w:sz w:val="24"/>
        </w:rPr>
        <w:t>wjwg‡UW †Kv_vq</w:t>
      </w:r>
      <w:r w:rsidR="00967AAE">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B80418">
      <w:pPr>
        <w:tabs>
          <w:tab w:val="left" w:pos="360"/>
          <w:tab w:val="left" w:pos="2340"/>
          <w:tab w:val="left" w:pos="4320"/>
          <w:tab w:val="left" w:pos="6210"/>
          <w:tab w:val="left" w:pos="8154"/>
        </w:tabs>
        <w:ind w:left="360" w:hanging="360"/>
        <w:jc w:val="both"/>
        <w:rPr>
          <w:rFonts w:ascii="SutonnyMJ" w:hAnsi="SutonnyMJ" w:cs="Times New Roman"/>
          <w:sz w:val="24"/>
          <w:shd w:val="clear" w:color="auto" w:fill="000000"/>
        </w:rPr>
      </w:pPr>
      <w:r w:rsidRPr="006408BB">
        <w:rPr>
          <w:rFonts w:ascii="SutonnyMJ" w:hAnsi="SutonnyMJ" w:cs="Times New Roman"/>
          <w:b/>
          <w:sz w:val="24"/>
        </w:rPr>
        <w:tab/>
      </w:r>
      <w:r w:rsidRPr="006408BB">
        <w:rPr>
          <w:rFonts w:ascii="SutonnyMJ" w:hAnsi="SutonnyMJ" w:cs="Times New Roman"/>
          <w:sz w:val="24"/>
        </w:rPr>
        <w:t>K. Av‡bvqviv, PÆMÖvg</w:t>
      </w:r>
      <w:r w:rsidRPr="006408BB">
        <w:rPr>
          <w:rFonts w:ascii="SutonnyMJ" w:hAnsi="SutonnyMJ" w:cs="Times New Roman"/>
          <w:sz w:val="24"/>
        </w:rPr>
        <w:tab/>
        <w:t>L. †Nvovkvj, biwms`x</w:t>
      </w:r>
      <w:r w:rsidRPr="006408BB">
        <w:rPr>
          <w:rFonts w:ascii="SutonnyMJ" w:hAnsi="SutonnyMJ" w:cs="Times New Roman"/>
          <w:sz w:val="24"/>
        </w:rPr>
        <w:tab/>
        <w:t xml:space="preserve">M. </w:t>
      </w:r>
      <w:r w:rsidRPr="006408BB">
        <w:rPr>
          <w:rFonts w:ascii="SutonnyMJ" w:hAnsi="SutonnyMJ" w:cs="Times New Roman"/>
          <w:sz w:val="24"/>
          <w:u w:val="single"/>
        </w:rPr>
        <w:t>mwilvevwo, Rvgvjcyi</w:t>
      </w:r>
      <w:r w:rsidRPr="006408BB">
        <w:rPr>
          <w:rFonts w:ascii="SutonnyMJ" w:hAnsi="SutonnyMJ" w:cs="Times New Roman"/>
          <w:sz w:val="24"/>
          <w:u w:val="single"/>
        </w:rPr>
        <w:tab/>
      </w:r>
      <w:r w:rsidRPr="006408BB">
        <w:rPr>
          <w:rFonts w:ascii="SutonnyMJ" w:hAnsi="SutonnyMJ" w:cs="Times New Roman"/>
          <w:sz w:val="24"/>
        </w:rPr>
        <w:t>N. c‡Z½v, PÆMÖvg</w:t>
      </w:r>
      <w:r w:rsidRPr="006408BB">
        <w:rPr>
          <w:rFonts w:ascii="SutonnyMJ" w:hAnsi="SutonnyMJ" w:cs="Times New Roman"/>
          <w:sz w:val="24"/>
        </w:rPr>
        <w:tab/>
      </w:r>
      <w:r w:rsidRPr="006408BB">
        <w:rPr>
          <w:rFonts w:ascii="SutonnyMJ" w:hAnsi="SutonnyMJ" w:cs="Times New Roman"/>
          <w:b/>
          <w:sz w:val="24"/>
          <w:shd w:val="clear" w:color="auto" w:fill="000000"/>
        </w:rPr>
        <w:t>04:</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5C177C" w:rsidRDefault="00B80418" w:rsidP="00B80418">
      <w:pPr>
        <w:tabs>
          <w:tab w:val="left" w:pos="360"/>
          <w:tab w:val="left" w:pos="2160"/>
          <w:tab w:val="left" w:pos="2340"/>
          <w:tab w:val="left" w:pos="4140"/>
          <w:tab w:val="left" w:pos="4320"/>
          <w:tab w:val="left" w:pos="6300"/>
          <w:tab w:val="left" w:pos="8154"/>
        </w:tabs>
        <w:rPr>
          <w:rFonts w:ascii="SutonnyMJ" w:hAnsi="SutonnyMJ"/>
          <w:b/>
          <w:sz w:val="24"/>
        </w:rPr>
      </w:pPr>
      <w:r w:rsidRPr="005C177C">
        <w:rPr>
          <w:rFonts w:ascii="SutonnyMJ" w:hAnsi="SutonnyMJ"/>
          <w:b/>
          <w:sz w:val="24"/>
        </w:rPr>
        <w:t>0</w:t>
      </w:r>
      <w:r w:rsidR="0022323B" w:rsidRPr="005C177C">
        <w:rPr>
          <w:rFonts w:ascii="SutonnyMJ" w:hAnsi="SutonnyMJ"/>
          <w:b/>
          <w:sz w:val="24"/>
        </w:rPr>
        <w:t>5. evsjv‡`‡ki cÖ_g mvi KviLvbv †KvbwU?</w:t>
      </w:r>
    </w:p>
    <w:p w:rsidR="0022323B" w:rsidRPr="006408BB" w:rsidRDefault="005A3F2C" w:rsidP="00B80418">
      <w:pPr>
        <w:tabs>
          <w:tab w:val="left" w:pos="360"/>
          <w:tab w:val="left" w:pos="2160"/>
          <w:tab w:val="left" w:pos="2340"/>
          <w:tab w:val="left" w:pos="4140"/>
          <w:tab w:val="left" w:pos="4320"/>
          <w:tab w:val="left" w:pos="6300"/>
          <w:tab w:val="left" w:pos="8154"/>
        </w:tabs>
        <w:ind w:left="360"/>
        <w:rPr>
          <w:rFonts w:ascii="SutonnyMJ" w:hAnsi="SutonnyMJ"/>
          <w:sz w:val="24"/>
        </w:rPr>
      </w:pPr>
      <w:r>
        <w:rPr>
          <w:rFonts w:ascii="SutonnyMJ" w:hAnsi="SutonnyMJ"/>
          <w:sz w:val="24"/>
        </w:rPr>
        <w:t>K. †</w:t>
      </w:r>
      <w:r w:rsidR="0022323B" w:rsidRPr="006408BB">
        <w:rPr>
          <w:rFonts w:ascii="SutonnyMJ" w:hAnsi="SutonnyMJ"/>
          <w:sz w:val="24"/>
        </w:rPr>
        <w:t>Nvovkvj mvi KviLvbv</w:t>
      </w:r>
      <w:r w:rsidR="0022323B" w:rsidRPr="006408BB">
        <w:rPr>
          <w:rFonts w:ascii="SutonnyMJ" w:hAnsi="SutonnyMJ"/>
          <w:sz w:val="24"/>
        </w:rPr>
        <w:tab/>
      </w:r>
      <w:r w:rsidR="0022323B" w:rsidRPr="006408BB">
        <w:rPr>
          <w:rFonts w:ascii="SutonnyMJ" w:hAnsi="SutonnyMJ"/>
          <w:sz w:val="24"/>
        </w:rPr>
        <w:tab/>
        <w:t>L. AvïMÄ mvi KviLvbv</w:t>
      </w:r>
      <w:r w:rsidR="0022323B" w:rsidRPr="006408BB">
        <w:rPr>
          <w:rFonts w:ascii="SutonnyMJ" w:hAnsi="SutonnyMJ"/>
          <w:sz w:val="24"/>
        </w:rPr>
        <w:tab/>
      </w:r>
    </w:p>
    <w:p w:rsidR="0022323B" w:rsidRPr="006408BB" w:rsidRDefault="0022323B" w:rsidP="00B80418">
      <w:pPr>
        <w:tabs>
          <w:tab w:val="left" w:pos="360"/>
          <w:tab w:val="left" w:pos="2160"/>
          <w:tab w:val="left" w:pos="2340"/>
          <w:tab w:val="left" w:pos="4140"/>
          <w:tab w:val="left" w:pos="4320"/>
          <w:tab w:val="left" w:pos="6300"/>
          <w:tab w:val="left" w:pos="8154"/>
        </w:tabs>
        <w:ind w:left="360"/>
        <w:rPr>
          <w:sz w:val="24"/>
        </w:rPr>
      </w:pPr>
      <w:r w:rsidRPr="006408BB">
        <w:rPr>
          <w:rFonts w:ascii="SutonnyMJ" w:hAnsi="SutonnyMJ"/>
          <w:sz w:val="24"/>
        </w:rPr>
        <w:t xml:space="preserve">M. </w:t>
      </w:r>
      <w:r w:rsidR="005A3F2C">
        <w:rPr>
          <w:rFonts w:ascii="SutonnyMJ" w:hAnsi="SutonnyMJ"/>
          <w:sz w:val="24"/>
          <w:u w:val="single"/>
        </w:rPr>
        <w:t>†</w:t>
      </w:r>
      <w:r w:rsidRPr="006408BB">
        <w:rPr>
          <w:rFonts w:ascii="SutonnyMJ" w:hAnsi="SutonnyMJ"/>
          <w:sz w:val="24"/>
          <w:u w:val="single"/>
        </w:rPr>
        <w:t>dÂzMÄ mvi KviLvbv</w:t>
      </w:r>
      <w:r w:rsidRPr="006408BB">
        <w:rPr>
          <w:rFonts w:ascii="SutonnyMJ" w:hAnsi="SutonnyMJ"/>
          <w:sz w:val="24"/>
        </w:rPr>
        <w:tab/>
      </w:r>
      <w:r w:rsidRPr="006408BB">
        <w:rPr>
          <w:rFonts w:ascii="SutonnyMJ" w:hAnsi="SutonnyMJ"/>
          <w:sz w:val="24"/>
        </w:rPr>
        <w:tab/>
        <w:t>N. ckvk BDwiqv mvi Kvi</w:t>
      </w:r>
      <w:r w:rsidRPr="006408BB">
        <w:rPr>
          <w:rFonts w:ascii="SutonnyMJ" w:hAnsi="SutonnyMJ"/>
          <w:sz w:val="24"/>
        </w:rPr>
        <w:tab/>
      </w:r>
      <w:r w:rsidRPr="006408BB">
        <w:rPr>
          <w:rFonts w:ascii="SutonnyMJ" w:hAnsi="SutonnyMJ"/>
          <w:sz w:val="24"/>
        </w:rPr>
        <w:tab/>
      </w:r>
      <w:r w:rsidR="00B80418" w:rsidRPr="006408BB">
        <w:rPr>
          <w:rFonts w:ascii="SutonnyMJ" w:hAnsi="SutonnyMJ"/>
          <w:b/>
          <w:sz w:val="24"/>
          <w:shd w:val="clear" w:color="auto" w:fill="000000"/>
        </w:rPr>
        <w:t>0</w:t>
      </w:r>
      <w:r w:rsidRPr="006408BB">
        <w:rPr>
          <w:rFonts w:ascii="SutonnyMJ" w:hAnsi="SutonnyMJ"/>
          <w:b/>
          <w:sz w:val="24"/>
          <w:shd w:val="clear" w:color="auto" w:fill="000000"/>
        </w:rPr>
        <w:t>5: M</w:t>
      </w:r>
    </w:p>
    <w:p w:rsidR="0022323B" w:rsidRPr="005C177C" w:rsidRDefault="00B80418" w:rsidP="00B80418">
      <w:pPr>
        <w:tabs>
          <w:tab w:val="left" w:pos="360"/>
          <w:tab w:val="left" w:pos="2160"/>
          <w:tab w:val="left" w:pos="2340"/>
          <w:tab w:val="left" w:pos="4140"/>
          <w:tab w:val="left" w:pos="4320"/>
          <w:tab w:val="left" w:pos="6300"/>
          <w:tab w:val="left" w:pos="8154"/>
        </w:tabs>
        <w:rPr>
          <w:rFonts w:ascii="SutonnyMJ" w:hAnsi="SutonnyMJ"/>
          <w:b/>
          <w:sz w:val="24"/>
        </w:rPr>
      </w:pPr>
      <w:r w:rsidRPr="005C177C">
        <w:rPr>
          <w:rFonts w:ascii="SutonnyMJ" w:hAnsi="SutonnyMJ"/>
          <w:b/>
          <w:sz w:val="24"/>
        </w:rPr>
        <w:t>0</w:t>
      </w:r>
      <w:r w:rsidR="0022323B" w:rsidRPr="005C177C">
        <w:rPr>
          <w:rFonts w:ascii="SutonnyMJ" w:hAnsi="SutonnyMJ"/>
          <w:b/>
          <w:sz w:val="24"/>
        </w:rPr>
        <w:t>6. e„nËg BDwiqv mvi KviLvbv †KvbwU?</w:t>
      </w:r>
    </w:p>
    <w:p w:rsidR="0022323B" w:rsidRPr="006408BB" w:rsidRDefault="0022323B" w:rsidP="00B80418">
      <w:pPr>
        <w:tabs>
          <w:tab w:val="left" w:pos="360"/>
          <w:tab w:val="left" w:pos="2160"/>
          <w:tab w:val="left" w:pos="2340"/>
          <w:tab w:val="left" w:pos="4140"/>
          <w:tab w:val="left" w:pos="4320"/>
          <w:tab w:val="left" w:pos="6300"/>
          <w:tab w:val="left" w:pos="8154"/>
        </w:tabs>
        <w:ind w:left="360"/>
        <w:rPr>
          <w:rFonts w:ascii="SutonnyMJ" w:hAnsi="SutonnyMJ"/>
          <w:sz w:val="24"/>
        </w:rPr>
      </w:pPr>
      <w:r w:rsidRPr="006408BB">
        <w:rPr>
          <w:rFonts w:ascii="SutonnyMJ" w:hAnsi="SutonnyMJ"/>
          <w:sz w:val="24"/>
        </w:rPr>
        <w:t xml:space="preserve">K. KY©dyjx BDwiqv mvi KviLvbv </w:t>
      </w:r>
      <w:r w:rsidRPr="006408BB">
        <w:rPr>
          <w:rFonts w:ascii="SutonnyMJ" w:hAnsi="SutonnyMJ"/>
          <w:sz w:val="24"/>
        </w:rPr>
        <w:tab/>
        <w:t xml:space="preserve">L. </w:t>
      </w:r>
      <w:r w:rsidR="005A3F2C">
        <w:rPr>
          <w:rFonts w:ascii="SutonnyMJ" w:hAnsi="SutonnyMJ"/>
          <w:sz w:val="24"/>
          <w:u w:val="single"/>
        </w:rPr>
        <w:t>‡</w:t>
      </w:r>
      <w:r w:rsidRPr="006408BB">
        <w:rPr>
          <w:rFonts w:ascii="SutonnyMJ" w:hAnsi="SutonnyMJ"/>
          <w:sz w:val="24"/>
          <w:u w:val="single"/>
        </w:rPr>
        <w:t xml:space="preserve">Nvovkvj mvi KviLvbv   </w:t>
      </w:r>
      <w:r w:rsidRPr="006408BB">
        <w:rPr>
          <w:rFonts w:ascii="SutonnyMJ" w:hAnsi="SutonnyMJ"/>
          <w:sz w:val="24"/>
        </w:rPr>
        <w:tab/>
      </w:r>
    </w:p>
    <w:p w:rsidR="0022323B" w:rsidRPr="006408BB" w:rsidRDefault="0022323B" w:rsidP="00B80418">
      <w:pPr>
        <w:tabs>
          <w:tab w:val="left" w:pos="360"/>
          <w:tab w:val="left" w:pos="2160"/>
          <w:tab w:val="left" w:pos="2340"/>
          <w:tab w:val="left" w:pos="4140"/>
          <w:tab w:val="left" w:pos="4320"/>
          <w:tab w:val="left" w:pos="6300"/>
          <w:tab w:val="left" w:pos="8154"/>
        </w:tabs>
        <w:ind w:left="360"/>
        <w:rPr>
          <w:sz w:val="24"/>
        </w:rPr>
      </w:pPr>
      <w:r w:rsidRPr="006408BB">
        <w:rPr>
          <w:rFonts w:ascii="SutonnyMJ" w:hAnsi="SutonnyMJ"/>
          <w:sz w:val="24"/>
        </w:rPr>
        <w:t>M. cjvk BDwiqv mvi KviLvbv</w:t>
      </w:r>
      <w:r w:rsidRPr="006408BB">
        <w:rPr>
          <w:rFonts w:ascii="SutonnyMJ" w:hAnsi="SutonnyMJ"/>
          <w:sz w:val="24"/>
        </w:rPr>
        <w:tab/>
        <w:t>N. wWGwc mvi KviLvbv</w:t>
      </w:r>
      <w:r w:rsidRPr="006408BB">
        <w:rPr>
          <w:rFonts w:ascii="SutonnyMJ" w:hAnsi="SutonnyMJ"/>
          <w:sz w:val="24"/>
        </w:rPr>
        <w:tab/>
      </w:r>
      <w:r w:rsidRPr="006408BB">
        <w:rPr>
          <w:rFonts w:ascii="SutonnyMJ" w:hAnsi="SutonnyMJ"/>
          <w:sz w:val="24"/>
        </w:rPr>
        <w:tab/>
      </w:r>
      <w:r w:rsidR="00B80418" w:rsidRPr="006408BB">
        <w:rPr>
          <w:rFonts w:ascii="SutonnyMJ" w:hAnsi="SutonnyMJ"/>
          <w:b/>
          <w:sz w:val="24"/>
          <w:shd w:val="clear" w:color="auto" w:fill="000000"/>
        </w:rPr>
        <w:t>0</w:t>
      </w:r>
      <w:r w:rsidRPr="006408BB">
        <w:rPr>
          <w:rFonts w:ascii="SutonnyMJ" w:hAnsi="SutonnyMJ"/>
          <w:b/>
          <w:sz w:val="24"/>
          <w:shd w:val="clear" w:color="auto" w:fill="000000"/>
        </w:rPr>
        <w:t>6: L</w:t>
      </w:r>
    </w:p>
    <w:p w:rsidR="0022323B" w:rsidRPr="005C177C" w:rsidRDefault="00B80418" w:rsidP="00B80418">
      <w:pPr>
        <w:tabs>
          <w:tab w:val="left" w:pos="360"/>
          <w:tab w:val="left" w:pos="2160"/>
          <w:tab w:val="left" w:pos="2340"/>
          <w:tab w:val="left" w:pos="4140"/>
          <w:tab w:val="left" w:pos="4320"/>
          <w:tab w:val="left" w:pos="6300"/>
          <w:tab w:val="left" w:pos="8154"/>
        </w:tabs>
        <w:jc w:val="both"/>
        <w:rPr>
          <w:rFonts w:ascii="SutonnyMJ" w:hAnsi="SutonnyMJ"/>
          <w:b/>
          <w:sz w:val="24"/>
        </w:rPr>
      </w:pPr>
      <w:r w:rsidRPr="005C177C">
        <w:rPr>
          <w:rFonts w:ascii="SutonnyMJ" w:hAnsi="SutonnyMJ"/>
          <w:b/>
          <w:sz w:val="24"/>
        </w:rPr>
        <w:t>0</w:t>
      </w:r>
      <w:r w:rsidR="0022323B" w:rsidRPr="005C177C">
        <w:rPr>
          <w:rFonts w:ascii="SutonnyMJ" w:hAnsi="SutonnyMJ"/>
          <w:b/>
          <w:sz w:val="24"/>
        </w:rPr>
        <w:t>7. evsjv‡`‡ki me‡P‡q eo mvi KviLvbv †KvbwU?</w:t>
      </w:r>
    </w:p>
    <w:p w:rsidR="0022323B" w:rsidRPr="006408BB" w:rsidRDefault="0022323B" w:rsidP="00B80418">
      <w:pPr>
        <w:tabs>
          <w:tab w:val="left" w:pos="360"/>
          <w:tab w:val="left" w:pos="2160"/>
          <w:tab w:val="left" w:pos="2340"/>
          <w:tab w:val="left" w:pos="4140"/>
          <w:tab w:val="left" w:pos="4320"/>
          <w:tab w:val="left" w:pos="6300"/>
          <w:tab w:val="left" w:pos="8154"/>
        </w:tabs>
        <w:ind w:left="360"/>
        <w:rPr>
          <w:sz w:val="24"/>
        </w:rPr>
      </w:pPr>
      <w:r w:rsidRPr="006408BB">
        <w:rPr>
          <w:rFonts w:ascii="SutonnyMJ" w:hAnsi="SutonnyMJ"/>
          <w:sz w:val="24"/>
        </w:rPr>
        <w:t>K. ‡dÂzMÄ mvi KviLvbv</w:t>
      </w:r>
      <w:r w:rsidRPr="006408BB">
        <w:rPr>
          <w:rFonts w:ascii="SutonnyMJ" w:hAnsi="SutonnyMJ"/>
          <w:sz w:val="24"/>
        </w:rPr>
        <w:tab/>
        <w:t>L. AvïMÄ mvi KviLvbv</w:t>
      </w:r>
      <w:r w:rsidRPr="006408BB">
        <w:rPr>
          <w:rFonts w:ascii="SutonnyMJ" w:hAnsi="SutonnyMJ"/>
          <w:sz w:val="24"/>
        </w:rPr>
        <w:tab/>
        <w:t>M. wWGwc mvi KviLvbv</w:t>
      </w:r>
      <w:r w:rsidRPr="006408BB">
        <w:rPr>
          <w:rFonts w:ascii="SutonnyMJ" w:hAnsi="SutonnyMJ"/>
          <w:sz w:val="24"/>
        </w:rPr>
        <w:tab/>
        <w:t xml:space="preserve">N. </w:t>
      </w:r>
      <w:r w:rsidRPr="006408BB">
        <w:rPr>
          <w:rFonts w:ascii="SutonnyMJ" w:hAnsi="SutonnyMJ"/>
          <w:sz w:val="24"/>
          <w:u w:val="single"/>
        </w:rPr>
        <w:t>hgybv mvi KviLvbv</w:t>
      </w:r>
      <w:r w:rsidRPr="006408BB">
        <w:rPr>
          <w:rFonts w:ascii="SutonnyMJ" w:hAnsi="SutonnyMJ"/>
          <w:sz w:val="24"/>
          <w:u w:val="single"/>
        </w:rPr>
        <w:tab/>
      </w:r>
      <w:r w:rsidR="00B80418" w:rsidRPr="006408BB">
        <w:rPr>
          <w:rFonts w:ascii="SutonnyMJ" w:hAnsi="SutonnyMJ"/>
          <w:b/>
          <w:sz w:val="24"/>
          <w:shd w:val="clear" w:color="auto" w:fill="000000"/>
        </w:rPr>
        <w:t>0</w:t>
      </w:r>
      <w:r w:rsidRPr="006408BB">
        <w:rPr>
          <w:rFonts w:ascii="SutonnyMJ" w:hAnsi="SutonnyMJ"/>
          <w:b/>
          <w:sz w:val="24"/>
          <w:shd w:val="clear" w:color="auto" w:fill="000000"/>
        </w:rPr>
        <w:t>7: N</w:t>
      </w:r>
    </w:p>
    <w:p w:rsidR="0022323B" w:rsidRPr="005C177C" w:rsidRDefault="00B80418" w:rsidP="00B80418">
      <w:pPr>
        <w:pStyle w:val="ListParagraph"/>
        <w:tabs>
          <w:tab w:val="left" w:pos="360"/>
          <w:tab w:val="left" w:pos="2160"/>
          <w:tab w:val="left" w:pos="2340"/>
          <w:tab w:val="left" w:pos="4140"/>
          <w:tab w:val="left" w:pos="4320"/>
          <w:tab w:val="left" w:pos="6300"/>
          <w:tab w:val="left" w:pos="8154"/>
        </w:tabs>
        <w:ind w:left="369" w:hanging="351"/>
        <w:rPr>
          <w:rFonts w:ascii="SutonnyMJ" w:hAnsi="SutonnyMJ"/>
          <w:b/>
          <w:sz w:val="24"/>
        </w:rPr>
      </w:pPr>
      <w:r w:rsidRPr="005C177C">
        <w:rPr>
          <w:rFonts w:ascii="SutonnyMJ" w:hAnsi="SutonnyMJ"/>
          <w:b/>
          <w:sz w:val="24"/>
        </w:rPr>
        <w:lastRenderedPageBreak/>
        <w:t>0</w:t>
      </w:r>
      <w:r w:rsidR="0022323B" w:rsidRPr="005C177C">
        <w:rPr>
          <w:rFonts w:ascii="SutonnyMJ" w:hAnsi="SutonnyMJ"/>
          <w:b/>
          <w:sz w:val="24"/>
        </w:rPr>
        <w:t>8. AvïMÄ mvi KviLvbvi cÖavb KuvPvgvj Kx?</w:t>
      </w:r>
    </w:p>
    <w:p w:rsidR="0022323B" w:rsidRPr="006408BB" w:rsidRDefault="0022323B" w:rsidP="00B80418">
      <w:pPr>
        <w:tabs>
          <w:tab w:val="left" w:pos="360"/>
          <w:tab w:val="left" w:pos="2160"/>
          <w:tab w:val="left" w:pos="2340"/>
          <w:tab w:val="left" w:pos="4140"/>
          <w:tab w:val="left" w:pos="4320"/>
          <w:tab w:val="left" w:pos="6300"/>
          <w:tab w:val="left" w:pos="8154"/>
        </w:tabs>
        <w:rPr>
          <w:rFonts w:ascii="SutonnyMJ" w:hAnsi="SutonnyMJ"/>
          <w:sz w:val="24"/>
        </w:rPr>
      </w:pPr>
      <w:r w:rsidRPr="006408BB">
        <w:rPr>
          <w:rFonts w:ascii="SutonnyMJ" w:hAnsi="SutonnyMJ"/>
          <w:sz w:val="24"/>
        </w:rPr>
        <w:tab/>
        <w:t>K. ¯’vbxh Kqjv</w:t>
      </w:r>
      <w:r w:rsidRPr="006408BB">
        <w:rPr>
          <w:rFonts w:ascii="SutonnyMJ" w:hAnsi="SutonnyMJ"/>
          <w:sz w:val="24"/>
        </w:rPr>
        <w:tab/>
        <w:t xml:space="preserve">L. </w:t>
      </w:r>
      <w:r w:rsidRPr="006408BB">
        <w:rPr>
          <w:rFonts w:ascii="SutonnyMJ" w:hAnsi="SutonnyMJ"/>
          <w:sz w:val="24"/>
          <w:u w:val="single"/>
        </w:rPr>
        <w:t xml:space="preserve">¯’vbxq cÖvK…wZK M¨vm    </w:t>
      </w:r>
      <w:r w:rsidRPr="006408BB">
        <w:rPr>
          <w:rFonts w:ascii="SutonnyMJ" w:hAnsi="SutonnyMJ"/>
          <w:sz w:val="24"/>
        </w:rPr>
        <w:t>M. nwicy‡ii LwbR †Zj</w:t>
      </w:r>
      <w:r w:rsidRPr="006408BB">
        <w:rPr>
          <w:rFonts w:ascii="SutonnyMJ" w:hAnsi="SutonnyMJ"/>
          <w:sz w:val="24"/>
        </w:rPr>
        <w:tab/>
        <w:t>N. QvZ‡Ki M¨vm</w:t>
      </w:r>
      <w:r w:rsidRPr="006408BB">
        <w:rPr>
          <w:rFonts w:ascii="SutonnyMJ" w:hAnsi="SutonnyMJ"/>
          <w:sz w:val="24"/>
        </w:rPr>
        <w:tab/>
      </w:r>
      <w:r w:rsidR="00B80418" w:rsidRPr="006408BB">
        <w:rPr>
          <w:rFonts w:ascii="SutonnyMJ" w:hAnsi="SutonnyMJ"/>
          <w:b/>
          <w:sz w:val="24"/>
          <w:shd w:val="clear" w:color="auto" w:fill="000000"/>
        </w:rPr>
        <w:t>0</w:t>
      </w:r>
      <w:r w:rsidRPr="006408BB">
        <w:rPr>
          <w:rFonts w:ascii="SutonnyMJ" w:hAnsi="SutonnyMJ"/>
          <w:b/>
          <w:sz w:val="24"/>
          <w:shd w:val="clear" w:color="auto" w:fill="000000"/>
        </w:rPr>
        <w:t>8: L</w:t>
      </w:r>
    </w:p>
    <w:p w:rsidR="0022323B" w:rsidRPr="006408BB" w:rsidRDefault="00B80418" w:rsidP="00B80418">
      <w:pPr>
        <w:tabs>
          <w:tab w:val="left" w:pos="360"/>
          <w:tab w:val="left" w:pos="2160"/>
          <w:tab w:val="left" w:pos="2340"/>
          <w:tab w:val="left" w:pos="4140"/>
          <w:tab w:val="left" w:pos="4320"/>
          <w:tab w:val="left" w:pos="6300"/>
          <w:tab w:val="left" w:pos="6660"/>
          <w:tab w:val="left" w:pos="8154"/>
        </w:tabs>
        <w:jc w:val="both"/>
        <w:rPr>
          <w:rFonts w:ascii="SutonnyMJ" w:hAnsi="SutonnyMJ"/>
          <w:b/>
          <w:sz w:val="24"/>
          <w:lang w:val="en-GB" w:eastAsia="en-GB"/>
        </w:rPr>
      </w:pPr>
      <w:r w:rsidRPr="006408BB">
        <w:rPr>
          <w:rFonts w:ascii="SutonnyMJ" w:hAnsi="SutonnyMJ"/>
          <w:b/>
          <w:sz w:val="24"/>
          <w:lang w:val="en-GB" w:eastAsia="en-GB"/>
        </w:rPr>
        <w:t>09</w:t>
      </w:r>
      <w:r w:rsidR="0022323B" w:rsidRPr="006408BB">
        <w:rPr>
          <w:rFonts w:ascii="SutonnyMJ" w:hAnsi="SutonnyMJ"/>
          <w:b/>
          <w:sz w:val="24"/>
          <w:lang w:val="en-GB" w:eastAsia="en-GB"/>
        </w:rPr>
        <w:t>.</w:t>
      </w:r>
      <w:r w:rsidR="0022323B" w:rsidRPr="006408BB">
        <w:rPr>
          <w:rFonts w:ascii="SutonnyMJ" w:hAnsi="SutonnyMJ"/>
          <w:b/>
          <w:sz w:val="24"/>
          <w:lang w:val="en-GB" w:eastAsia="en-GB"/>
        </w:rPr>
        <w:tab/>
        <w:t>cjvk BDwiqv mvi KviLvbv †Kvb †Rjvq Aew¯’Z?</w:t>
      </w:r>
    </w:p>
    <w:p w:rsidR="0022323B" w:rsidRPr="006408BB" w:rsidRDefault="0022323B" w:rsidP="0046677D">
      <w:pPr>
        <w:tabs>
          <w:tab w:val="left" w:pos="360"/>
          <w:tab w:val="left" w:pos="2160"/>
          <w:tab w:val="left" w:pos="2340"/>
          <w:tab w:val="left" w:pos="4140"/>
          <w:tab w:val="left" w:pos="4320"/>
          <w:tab w:val="left" w:pos="6300"/>
          <w:tab w:val="left" w:pos="8127"/>
        </w:tabs>
        <w:ind w:left="360"/>
        <w:rPr>
          <w:sz w:val="24"/>
        </w:rPr>
      </w:pPr>
      <w:r w:rsidRPr="006408BB">
        <w:rPr>
          <w:rFonts w:ascii="SutonnyMJ" w:hAnsi="SutonnyMJ"/>
          <w:sz w:val="24"/>
        </w:rPr>
        <w:t xml:space="preserve">K. </w:t>
      </w:r>
      <w:r w:rsidRPr="006408BB">
        <w:rPr>
          <w:rFonts w:ascii="SutonnyMJ" w:hAnsi="SutonnyMJ"/>
          <w:sz w:val="24"/>
          <w:u w:val="single"/>
        </w:rPr>
        <w:t>biwms`x</w:t>
      </w:r>
      <w:r w:rsidRPr="006408BB">
        <w:rPr>
          <w:rFonts w:ascii="SutonnyMJ" w:hAnsi="SutonnyMJ"/>
          <w:sz w:val="24"/>
          <w:u w:val="single"/>
        </w:rPr>
        <w:tab/>
      </w:r>
      <w:r w:rsidRPr="006408BB">
        <w:rPr>
          <w:rFonts w:ascii="SutonnyMJ" w:hAnsi="SutonnyMJ"/>
          <w:sz w:val="24"/>
        </w:rPr>
        <w:t>L. gv¸iv</w:t>
      </w:r>
      <w:r w:rsidRPr="006408BB">
        <w:rPr>
          <w:rFonts w:ascii="SutonnyMJ" w:hAnsi="SutonnyMJ"/>
          <w:sz w:val="24"/>
        </w:rPr>
        <w:tab/>
        <w:t>M. Kzwgjø</w:t>
      </w:r>
      <w:r w:rsidR="00967AAE">
        <w:rPr>
          <w:rFonts w:ascii="SutonnyMJ" w:hAnsi="SutonnyMJ"/>
          <w:sz w:val="24"/>
        </w:rPr>
        <w:t>v</w:t>
      </w:r>
      <w:r w:rsidRPr="006408BB">
        <w:rPr>
          <w:rFonts w:ascii="SutonnyMJ" w:hAnsi="SutonnyMJ"/>
          <w:sz w:val="24"/>
        </w:rPr>
        <w:tab/>
        <w:t>N. ‡bvqvLvjx</w:t>
      </w:r>
      <w:r w:rsidRPr="006408BB">
        <w:rPr>
          <w:rFonts w:ascii="SutonnyMJ" w:hAnsi="SutonnyMJ"/>
          <w:sz w:val="24"/>
        </w:rPr>
        <w:tab/>
      </w:r>
      <w:r w:rsidR="00B80418" w:rsidRPr="006408BB">
        <w:rPr>
          <w:rFonts w:ascii="SutonnyMJ" w:hAnsi="SutonnyMJ"/>
          <w:b/>
          <w:sz w:val="24"/>
          <w:shd w:val="clear" w:color="auto" w:fill="000000"/>
        </w:rPr>
        <w:t>09</w:t>
      </w:r>
      <w:r w:rsidRPr="006408BB">
        <w:rPr>
          <w:rFonts w:ascii="SutonnyMJ" w:hAnsi="SutonnyMJ"/>
          <w:b/>
          <w:sz w:val="24"/>
          <w:shd w:val="clear" w:color="auto" w:fill="000000"/>
        </w:rPr>
        <w:t>:</w:t>
      </w:r>
      <w:r w:rsidR="005C177C">
        <w:rPr>
          <w:rFonts w:ascii="SutonnyMJ" w:hAnsi="SutonnyMJ"/>
          <w:b/>
          <w:sz w:val="24"/>
          <w:shd w:val="clear" w:color="auto" w:fill="000000"/>
        </w:rPr>
        <w:t xml:space="preserve"> </w:t>
      </w:r>
      <w:r w:rsidRPr="006408BB">
        <w:rPr>
          <w:rFonts w:ascii="SutonnyMJ" w:hAnsi="SutonnyMJ"/>
          <w:b/>
          <w:sz w:val="24"/>
          <w:shd w:val="clear" w:color="auto" w:fill="000000"/>
        </w:rPr>
        <w:t>K</w:t>
      </w:r>
    </w:p>
    <w:p w:rsidR="0022323B" w:rsidRPr="006408BB" w:rsidRDefault="00B80418" w:rsidP="00B80418">
      <w:pPr>
        <w:tabs>
          <w:tab w:val="left" w:pos="360"/>
          <w:tab w:val="left" w:pos="2160"/>
          <w:tab w:val="left" w:pos="2340"/>
          <w:tab w:val="left" w:pos="4140"/>
          <w:tab w:val="left" w:pos="4320"/>
          <w:tab w:val="left" w:pos="6300"/>
          <w:tab w:val="left" w:pos="6660"/>
          <w:tab w:val="left" w:pos="8154"/>
        </w:tabs>
        <w:ind w:left="360" w:hanging="360"/>
        <w:jc w:val="both"/>
        <w:rPr>
          <w:rFonts w:ascii="SutonnyMJ" w:hAnsi="SutonnyMJ"/>
          <w:b/>
          <w:sz w:val="24"/>
        </w:rPr>
      </w:pPr>
      <w:r w:rsidRPr="006408BB">
        <w:rPr>
          <w:rFonts w:ascii="SutonnyMJ" w:hAnsi="SutonnyMJ"/>
          <w:b/>
          <w:sz w:val="24"/>
        </w:rPr>
        <w:t>10</w:t>
      </w:r>
      <w:r w:rsidR="0022323B" w:rsidRPr="006408BB">
        <w:rPr>
          <w:rFonts w:ascii="SutonnyMJ" w:hAnsi="SutonnyMJ"/>
          <w:b/>
          <w:sz w:val="24"/>
        </w:rPr>
        <w:t>.</w:t>
      </w:r>
      <w:r w:rsidR="0022323B" w:rsidRPr="006408BB">
        <w:rPr>
          <w:rFonts w:ascii="SutonnyMJ" w:hAnsi="SutonnyMJ"/>
          <w:b/>
          <w:sz w:val="24"/>
        </w:rPr>
        <w:tab/>
        <w:t>hgybv mvi KviLvbv  †Kv_vq Aew¯’Z ?</w:t>
      </w:r>
    </w:p>
    <w:p w:rsidR="0022323B" w:rsidRPr="006408BB" w:rsidRDefault="0022323B" w:rsidP="00B80418">
      <w:pPr>
        <w:tabs>
          <w:tab w:val="left" w:pos="360"/>
          <w:tab w:val="left" w:pos="2160"/>
          <w:tab w:val="left" w:pos="2340"/>
          <w:tab w:val="left" w:pos="4140"/>
          <w:tab w:val="left" w:pos="4320"/>
          <w:tab w:val="left" w:pos="6300"/>
          <w:tab w:val="left" w:pos="8154"/>
        </w:tabs>
        <w:ind w:left="360"/>
        <w:rPr>
          <w:sz w:val="24"/>
        </w:rPr>
      </w:pPr>
      <w:r w:rsidRPr="006408BB">
        <w:rPr>
          <w:rFonts w:ascii="SutonnyMJ" w:hAnsi="SutonnyMJ"/>
          <w:sz w:val="24"/>
        </w:rPr>
        <w:t>K. cjvk</w:t>
      </w:r>
      <w:r w:rsidRPr="006408BB">
        <w:rPr>
          <w:rFonts w:ascii="SutonnyMJ" w:hAnsi="SutonnyMJ"/>
          <w:sz w:val="24"/>
        </w:rPr>
        <w:tab/>
        <w:t xml:space="preserve">L. </w:t>
      </w:r>
      <w:r w:rsidRPr="006408BB">
        <w:rPr>
          <w:rFonts w:ascii="SutonnyMJ" w:hAnsi="SutonnyMJ"/>
          <w:sz w:val="24"/>
          <w:u w:val="single"/>
        </w:rPr>
        <w:t>ZvivKvw›`</w:t>
      </w:r>
      <w:r w:rsidRPr="006408BB">
        <w:rPr>
          <w:rFonts w:ascii="SutonnyMJ" w:hAnsi="SutonnyMJ"/>
          <w:sz w:val="24"/>
          <w:u w:val="single"/>
        </w:rPr>
        <w:tab/>
      </w:r>
      <w:r w:rsidRPr="006408BB">
        <w:rPr>
          <w:rFonts w:ascii="SutonnyMJ" w:hAnsi="SutonnyMJ"/>
          <w:sz w:val="24"/>
        </w:rPr>
        <w:t>M. AvïMÄ</w:t>
      </w:r>
      <w:r w:rsidRPr="006408BB">
        <w:rPr>
          <w:rFonts w:ascii="SutonnyMJ" w:hAnsi="SutonnyMJ"/>
          <w:sz w:val="24"/>
        </w:rPr>
        <w:tab/>
        <w:t>N. Lyjbv</w:t>
      </w:r>
      <w:r w:rsidRPr="006408BB">
        <w:rPr>
          <w:rFonts w:ascii="SutonnyMJ" w:hAnsi="SutonnyMJ"/>
          <w:sz w:val="24"/>
        </w:rPr>
        <w:tab/>
      </w:r>
      <w:r w:rsidR="00B80418" w:rsidRPr="006408BB">
        <w:rPr>
          <w:rFonts w:ascii="SutonnyMJ" w:hAnsi="SutonnyMJ"/>
          <w:b/>
          <w:sz w:val="24"/>
          <w:shd w:val="clear" w:color="auto" w:fill="000000"/>
        </w:rPr>
        <w:t>10: L</w:t>
      </w:r>
    </w:p>
    <w:p w:rsidR="0022323B" w:rsidRPr="006408BB" w:rsidRDefault="0022323B" w:rsidP="0022323B">
      <w:pPr>
        <w:tabs>
          <w:tab w:val="left" w:pos="360"/>
          <w:tab w:val="left" w:pos="2340"/>
          <w:tab w:val="left" w:pos="4320"/>
          <w:tab w:val="left" w:pos="6210"/>
          <w:tab w:val="left" w:pos="8100"/>
        </w:tabs>
        <w:ind w:left="360" w:hanging="360"/>
        <w:jc w:val="both"/>
        <w:rPr>
          <w:rFonts w:ascii="SutonnyMJ" w:hAnsi="SutonnyMJ" w:cs="Times New Roman"/>
          <w:sz w:val="8"/>
        </w:rPr>
      </w:pPr>
    </w:p>
    <w:p w:rsidR="0022323B" w:rsidRPr="006408BB" w:rsidRDefault="0022323B" w:rsidP="0022323B">
      <w:pPr>
        <w:tabs>
          <w:tab w:val="left" w:pos="360"/>
        </w:tabs>
        <w:jc w:val="center"/>
        <w:rPr>
          <w:rFonts w:ascii="SutonnyMJ" w:eastAsia="SutonnyMJ" w:hAnsi="SutonnyMJ" w:cs="SutonnyMJ"/>
          <w:b/>
          <w:sz w:val="24"/>
          <w:shd w:val="clear" w:color="auto" w:fill="A6A6A6"/>
        </w:rPr>
      </w:pPr>
      <w:r w:rsidRPr="006408BB">
        <w:rPr>
          <w:rFonts w:ascii="SutonnyMJ" w:eastAsia="SutonnyMJ" w:hAnsi="SutonnyMJ" w:cs="SutonnyMJ"/>
          <w:b/>
          <w:sz w:val="28"/>
        </w:rPr>
        <w:t>cvU wkí</w:t>
      </w:r>
    </w:p>
    <w:p w:rsidR="0022323B" w:rsidRPr="006408BB" w:rsidRDefault="0022323B" w:rsidP="00AD4CBA">
      <w:pPr>
        <w:numPr>
          <w:ilvl w:val="0"/>
          <w:numId w:val="155"/>
        </w:numPr>
        <w:tabs>
          <w:tab w:val="left" w:pos="360"/>
          <w:tab w:val="left" w:pos="2520"/>
          <w:tab w:val="left" w:pos="4680"/>
          <w:tab w:val="left" w:pos="6660"/>
        </w:tabs>
        <w:jc w:val="both"/>
        <w:rPr>
          <w:rFonts w:ascii="SutonnyMJ" w:hAnsi="SutonnyMJ"/>
          <w:sz w:val="24"/>
        </w:rPr>
      </w:pPr>
      <w:r w:rsidRPr="006408BB">
        <w:rPr>
          <w:rFonts w:ascii="SutonnyMJ" w:hAnsi="SutonnyMJ"/>
          <w:sz w:val="24"/>
        </w:rPr>
        <w:t>evsjv‡`‡ki K…wlwbf©i wkí¸‡jvi g‡a¨ Ab¨Zg: cvU wkí</w:t>
      </w:r>
    </w:p>
    <w:tbl>
      <w:tblPr>
        <w:tblStyle w:val="TableGrid"/>
        <w:tblW w:w="0" w:type="auto"/>
        <w:tblInd w:w="216" w:type="dxa"/>
        <w:tblLook w:val="04A0" w:firstRow="1" w:lastRow="0" w:firstColumn="1" w:lastColumn="0" w:noHBand="0" w:noVBand="1"/>
      </w:tblPr>
      <w:tblGrid>
        <w:gridCol w:w="8487"/>
      </w:tblGrid>
      <w:tr w:rsidR="005A3F2C" w:rsidTr="00D85BA6">
        <w:tc>
          <w:tcPr>
            <w:tcW w:w="8487" w:type="dxa"/>
            <w:shd w:val="clear" w:color="auto" w:fill="BFBFBF" w:themeFill="background1" w:themeFillShade="BF"/>
          </w:tcPr>
          <w:p w:rsidR="00D85BA6" w:rsidRPr="00D85BA6" w:rsidRDefault="00D85BA6" w:rsidP="00D85BA6">
            <w:pPr>
              <w:tabs>
                <w:tab w:val="left" w:pos="360"/>
                <w:tab w:val="left" w:pos="2520"/>
                <w:tab w:val="left" w:pos="4680"/>
                <w:tab w:val="left" w:pos="6660"/>
              </w:tabs>
              <w:jc w:val="center"/>
              <w:rPr>
                <w:rFonts w:ascii="SutonnyMJ" w:hAnsi="SutonnyMJ"/>
                <w:b/>
                <w:sz w:val="24"/>
              </w:rPr>
            </w:pPr>
            <w:r w:rsidRPr="00D85BA6">
              <w:rPr>
                <w:rFonts w:ascii="SutonnyMJ" w:hAnsi="SutonnyMJ"/>
                <w:b/>
                <w:sz w:val="28"/>
              </w:rPr>
              <w:t>Av`gRx cvUKj</w:t>
            </w:r>
          </w:p>
          <w:p w:rsidR="00D85BA6" w:rsidRPr="00D85BA6" w:rsidRDefault="00D85BA6" w:rsidP="00AD4CBA">
            <w:pPr>
              <w:pStyle w:val="ListParagraph"/>
              <w:numPr>
                <w:ilvl w:val="0"/>
                <w:numId w:val="155"/>
              </w:numPr>
              <w:tabs>
                <w:tab w:val="left" w:pos="360"/>
                <w:tab w:val="left" w:pos="2520"/>
                <w:tab w:val="left" w:pos="4680"/>
                <w:tab w:val="left" w:pos="6660"/>
              </w:tabs>
              <w:jc w:val="both"/>
              <w:rPr>
                <w:rFonts w:ascii="SutonnyMJ" w:hAnsi="SutonnyMJ"/>
                <w:sz w:val="24"/>
              </w:rPr>
            </w:pPr>
            <w:r w:rsidRPr="00D85BA6">
              <w:rPr>
                <w:rFonts w:ascii="SutonnyMJ" w:hAnsi="SutonnyMJ"/>
                <w:sz w:val="24"/>
              </w:rPr>
              <w:t>cwiPq: c„w_exi e„nËg cvUKj wn‡m‡e weL¨vZ wQ‡jv</w:t>
            </w:r>
          </w:p>
          <w:p w:rsidR="00D85BA6" w:rsidRPr="00D85BA6" w:rsidRDefault="00D85BA6" w:rsidP="00AD4CBA">
            <w:pPr>
              <w:pStyle w:val="ListParagraph"/>
              <w:numPr>
                <w:ilvl w:val="0"/>
                <w:numId w:val="155"/>
              </w:numPr>
              <w:tabs>
                <w:tab w:val="left" w:pos="360"/>
                <w:tab w:val="left" w:pos="2520"/>
                <w:tab w:val="left" w:pos="4680"/>
                <w:tab w:val="left" w:pos="6660"/>
              </w:tabs>
              <w:jc w:val="both"/>
              <w:rPr>
                <w:rFonts w:ascii="SutonnyMJ" w:hAnsi="SutonnyMJ"/>
                <w:sz w:val="24"/>
              </w:rPr>
            </w:pPr>
            <w:r w:rsidRPr="00D85BA6">
              <w:rPr>
                <w:rFonts w:ascii="SutonnyMJ" w:hAnsi="SutonnyMJ"/>
                <w:sz w:val="24"/>
              </w:rPr>
              <w:t>Ae¯’vb: bvivqYM‡Äi Av`gRx bM‡i</w:t>
            </w:r>
          </w:p>
          <w:p w:rsidR="00D85BA6" w:rsidRPr="00D85BA6" w:rsidRDefault="00D85BA6" w:rsidP="00AD4CBA">
            <w:pPr>
              <w:pStyle w:val="ListParagraph"/>
              <w:numPr>
                <w:ilvl w:val="0"/>
                <w:numId w:val="155"/>
              </w:numPr>
              <w:tabs>
                <w:tab w:val="left" w:pos="360"/>
                <w:tab w:val="left" w:pos="2520"/>
                <w:tab w:val="left" w:pos="4680"/>
                <w:tab w:val="left" w:pos="6660"/>
              </w:tabs>
              <w:jc w:val="both"/>
              <w:rPr>
                <w:rFonts w:ascii="SutonnyMJ" w:hAnsi="SutonnyMJ"/>
                <w:sz w:val="24"/>
              </w:rPr>
            </w:pPr>
            <w:r w:rsidRPr="00D85BA6">
              <w:rPr>
                <w:rFonts w:ascii="SutonnyMJ" w:hAnsi="SutonnyMJ"/>
                <w:sz w:val="24"/>
              </w:rPr>
              <w:t>hvÎv ïiæ: 1952 mv‡j</w:t>
            </w:r>
          </w:p>
          <w:p w:rsidR="00D85BA6" w:rsidRPr="00D85BA6" w:rsidRDefault="00D85BA6" w:rsidP="00AD4CBA">
            <w:pPr>
              <w:pStyle w:val="ListParagraph"/>
              <w:numPr>
                <w:ilvl w:val="0"/>
                <w:numId w:val="155"/>
              </w:numPr>
              <w:tabs>
                <w:tab w:val="left" w:pos="360"/>
                <w:tab w:val="left" w:pos="2520"/>
                <w:tab w:val="left" w:pos="4680"/>
                <w:tab w:val="left" w:pos="6660"/>
              </w:tabs>
              <w:jc w:val="both"/>
              <w:rPr>
                <w:rFonts w:ascii="SutonnyMJ" w:hAnsi="SutonnyMJ"/>
                <w:sz w:val="24"/>
              </w:rPr>
            </w:pPr>
            <w:r w:rsidRPr="00D85BA6">
              <w:rPr>
                <w:rFonts w:ascii="SutonnyMJ" w:hAnsi="SutonnyMJ"/>
                <w:sz w:val="24"/>
              </w:rPr>
              <w:t xml:space="preserve">RvZxqKiY: 1972 mv‡j </w:t>
            </w:r>
          </w:p>
          <w:p w:rsidR="005A3F2C" w:rsidRPr="00D85BA6" w:rsidRDefault="00D85BA6" w:rsidP="00AD4CBA">
            <w:pPr>
              <w:pStyle w:val="ListParagraph"/>
              <w:numPr>
                <w:ilvl w:val="0"/>
                <w:numId w:val="155"/>
              </w:numPr>
              <w:tabs>
                <w:tab w:val="left" w:pos="360"/>
                <w:tab w:val="left" w:pos="2520"/>
                <w:tab w:val="left" w:pos="4680"/>
                <w:tab w:val="left" w:pos="6660"/>
              </w:tabs>
              <w:jc w:val="both"/>
              <w:rPr>
                <w:rFonts w:ascii="SutonnyMJ" w:hAnsi="SutonnyMJ"/>
                <w:b/>
                <w:sz w:val="26"/>
                <w:shd w:val="clear" w:color="auto" w:fill="F2F2F2"/>
                <w:lang w:val="en-GB" w:eastAsia="en-GB"/>
              </w:rPr>
            </w:pPr>
            <w:r w:rsidRPr="00D85BA6">
              <w:rPr>
                <w:rFonts w:ascii="SutonnyMJ" w:hAnsi="SutonnyMJ"/>
                <w:sz w:val="24"/>
              </w:rPr>
              <w:t>wejywßKvj: 2002 mv‡j</w:t>
            </w:r>
          </w:p>
        </w:tc>
      </w:tr>
    </w:tbl>
    <w:p w:rsidR="0022323B" w:rsidRPr="006408BB" w:rsidRDefault="0022323B" w:rsidP="0022323B">
      <w:pPr>
        <w:tabs>
          <w:tab w:val="left" w:pos="360"/>
          <w:tab w:val="left" w:pos="2520"/>
          <w:tab w:val="left" w:pos="4680"/>
          <w:tab w:val="left" w:pos="6660"/>
        </w:tabs>
        <w:jc w:val="center"/>
        <w:rPr>
          <w:rFonts w:ascii="SutonnyMJ" w:hAnsi="SutonnyMJ"/>
          <w:b/>
          <w:sz w:val="26"/>
          <w:lang w:val="en-GB" w:eastAsia="en-GB"/>
        </w:rPr>
      </w:pPr>
      <w:r w:rsidRPr="006408BB">
        <w:rPr>
          <w:rFonts w:ascii="SutonnyMJ" w:hAnsi="SutonnyMJ"/>
          <w:b/>
          <w:sz w:val="26"/>
          <w:shd w:val="clear" w:color="auto" w:fill="F2F2F2"/>
          <w:lang w:val="en-GB" w:eastAsia="en-GB"/>
        </w:rPr>
        <w:t>cvUwkí‡K wb‡¤œv³fv‡e Dc¯’vcb Kiv hvq</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160"/>
        <w:gridCol w:w="2970"/>
      </w:tblGrid>
      <w:tr w:rsidR="0022323B" w:rsidRPr="006408BB" w:rsidTr="00644E8A">
        <w:trPr>
          <w:trHeight w:val="288"/>
        </w:trPr>
        <w:tc>
          <w:tcPr>
            <w:tcW w:w="3420" w:type="dxa"/>
          </w:tcPr>
          <w:p w:rsidR="0022323B" w:rsidRPr="006408BB" w:rsidRDefault="0022323B" w:rsidP="00644E8A">
            <w:pPr>
              <w:tabs>
                <w:tab w:val="left" w:pos="360"/>
                <w:tab w:val="left" w:pos="2520"/>
                <w:tab w:val="left" w:pos="4680"/>
                <w:tab w:val="left" w:pos="6660"/>
              </w:tabs>
              <w:jc w:val="center"/>
              <w:rPr>
                <w:rFonts w:ascii="SutonnyMJ" w:hAnsi="SutonnyMJ"/>
                <w:b/>
                <w:sz w:val="24"/>
                <w:lang w:val="en-GB" w:eastAsia="en-GB"/>
              </w:rPr>
            </w:pPr>
            <w:r w:rsidRPr="006408BB">
              <w:rPr>
                <w:rFonts w:ascii="SutonnyMJ" w:hAnsi="SutonnyMJ"/>
                <w:b/>
                <w:sz w:val="24"/>
                <w:lang w:val="en-GB" w:eastAsia="en-GB"/>
              </w:rPr>
              <w:t>cvUwkí †K›`ª AÂj</w:t>
            </w:r>
          </w:p>
        </w:tc>
        <w:tc>
          <w:tcPr>
            <w:tcW w:w="2160" w:type="dxa"/>
          </w:tcPr>
          <w:p w:rsidR="0022323B" w:rsidRPr="006408BB" w:rsidRDefault="0022323B" w:rsidP="00644E8A">
            <w:pPr>
              <w:tabs>
                <w:tab w:val="left" w:pos="360"/>
                <w:tab w:val="left" w:pos="2520"/>
                <w:tab w:val="left" w:pos="4680"/>
                <w:tab w:val="left" w:pos="6660"/>
              </w:tabs>
              <w:jc w:val="center"/>
              <w:rPr>
                <w:rFonts w:ascii="SutonnyMJ" w:hAnsi="SutonnyMJ"/>
                <w:b/>
                <w:sz w:val="24"/>
                <w:lang w:val="en-GB" w:eastAsia="en-GB"/>
              </w:rPr>
            </w:pPr>
            <w:r w:rsidRPr="006408BB">
              <w:rPr>
                <w:rFonts w:ascii="SutonnyMJ" w:hAnsi="SutonnyMJ"/>
                <w:b/>
                <w:sz w:val="24"/>
                <w:lang w:val="en-GB" w:eastAsia="en-GB"/>
              </w:rPr>
              <w:t>cvUwkíRvZ `ªe¨</w:t>
            </w:r>
          </w:p>
        </w:tc>
        <w:tc>
          <w:tcPr>
            <w:tcW w:w="2970" w:type="dxa"/>
          </w:tcPr>
          <w:p w:rsidR="0022323B" w:rsidRPr="006408BB" w:rsidRDefault="0022323B" w:rsidP="00644E8A">
            <w:pPr>
              <w:tabs>
                <w:tab w:val="left" w:pos="360"/>
                <w:tab w:val="left" w:pos="2520"/>
                <w:tab w:val="left" w:pos="4680"/>
                <w:tab w:val="left" w:pos="6660"/>
              </w:tabs>
              <w:jc w:val="center"/>
              <w:rPr>
                <w:rFonts w:ascii="SutonnyMJ" w:hAnsi="SutonnyMJ"/>
                <w:b/>
                <w:sz w:val="24"/>
                <w:lang w:val="en-GB" w:eastAsia="en-GB"/>
              </w:rPr>
            </w:pPr>
            <w:r w:rsidRPr="006408BB">
              <w:rPr>
                <w:rFonts w:ascii="SutonnyMJ" w:hAnsi="SutonnyMJ"/>
                <w:b/>
                <w:sz w:val="24"/>
                <w:lang w:val="en-GB" w:eastAsia="en-GB"/>
              </w:rPr>
              <w:t>ißvwb †`kmg~n</w:t>
            </w:r>
          </w:p>
        </w:tc>
      </w:tr>
      <w:tr w:rsidR="0022323B" w:rsidRPr="006408BB" w:rsidTr="00644E8A">
        <w:tc>
          <w:tcPr>
            <w:tcW w:w="3420" w:type="dxa"/>
          </w:tcPr>
          <w:p w:rsidR="0022323B" w:rsidRPr="006408BB" w:rsidRDefault="0022323B" w:rsidP="00644E8A">
            <w:pPr>
              <w:tabs>
                <w:tab w:val="left" w:pos="360"/>
                <w:tab w:val="left" w:pos="2520"/>
                <w:tab w:val="left" w:pos="4680"/>
                <w:tab w:val="left" w:pos="6660"/>
              </w:tabs>
              <w:jc w:val="both"/>
              <w:rPr>
                <w:rFonts w:ascii="SutonnyMJ" w:hAnsi="SutonnyMJ"/>
                <w:sz w:val="24"/>
                <w:lang w:val="en-GB" w:eastAsia="en-GB"/>
              </w:rPr>
            </w:pPr>
            <w:r w:rsidRPr="006408BB">
              <w:rPr>
                <w:rFonts w:ascii="SutonnyMJ" w:hAnsi="SutonnyMJ"/>
                <w:sz w:val="24"/>
                <w:lang w:val="en-GB" w:eastAsia="en-GB"/>
              </w:rPr>
              <w:t>bvivqYMÄ, Lyjbv, PÆMÖvg, †Wgiv, †Nvovkvj, biwms`x, ˆfie evRvi, †MŠwicyi, gv`vwicyi, Puv`cyi, wmw×iMÄ, nweMÄ|</w:t>
            </w:r>
          </w:p>
        </w:tc>
        <w:tc>
          <w:tcPr>
            <w:tcW w:w="2160" w:type="dxa"/>
          </w:tcPr>
          <w:p w:rsidR="0022323B" w:rsidRPr="006408BB" w:rsidRDefault="0022323B" w:rsidP="00644E8A">
            <w:pPr>
              <w:tabs>
                <w:tab w:val="left" w:pos="360"/>
                <w:tab w:val="left" w:pos="2520"/>
                <w:tab w:val="left" w:pos="4680"/>
                <w:tab w:val="left" w:pos="6660"/>
              </w:tabs>
              <w:jc w:val="both"/>
              <w:rPr>
                <w:rFonts w:ascii="SutonnyMJ" w:hAnsi="SutonnyMJ"/>
                <w:sz w:val="24"/>
                <w:lang w:val="en-GB" w:eastAsia="en-GB"/>
              </w:rPr>
            </w:pPr>
            <w:r w:rsidRPr="006408BB">
              <w:rPr>
                <w:rFonts w:ascii="SutonnyMJ" w:hAnsi="SutonnyMJ"/>
                <w:sz w:val="24"/>
                <w:lang w:val="en-GB" w:eastAsia="en-GB"/>
              </w:rPr>
              <w:t>PU, e¯Ív, Kv‡c©U, `wo, e¨vM, m¨v‡Ûj, cyZzj, †kvwcm, RyUb</w:t>
            </w:r>
          </w:p>
        </w:tc>
        <w:tc>
          <w:tcPr>
            <w:tcW w:w="2970" w:type="dxa"/>
          </w:tcPr>
          <w:p w:rsidR="0022323B" w:rsidRPr="006408BB" w:rsidRDefault="0022323B" w:rsidP="00644E8A">
            <w:pPr>
              <w:tabs>
                <w:tab w:val="left" w:pos="360"/>
                <w:tab w:val="left" w:pos="2520"/>
                <w:tab w:val="left" w:pos="4680"/>
                <w:tab w:val="left" w:pos="6660"/>
              </w:tabs>
              <w:jc w:val="both"/>
              <w:rPr>
                <w:rFonts w:ascii="SutonnyMJ" w:hAnsi="SutonnyMJ"/>
                <w:sz w:val="24"/>
                <w:lang w:val="en-GB" w:eastAsia="en-GB"/>
              </w:rPr>
            </w:pPr>
            <w:r w:rsidRPr="006408BB">
              <w:rPr>
                <w:rFonts w:ascii="SutonnyMJ" w:hAnsi="SutonnyMJ"/>
                <w:sz w:val="24"/>
                <w:lang w:val="en-GB" w:eastAsia="en-GB"/>
              </w:rPr>
              <w:t xml:space="preserve">Av‡gwiKv, hy³ivR¨, fviZ, wgmi, ivwkqv, †cvj¨vÛ, </w:t>
            </w:r>
            <w:r w:rsidR="00967AAE">
              <w:rPr>
                <w:rFonts w:ascii="SutonnyMJ" w:hAnsi="SutonnyMJ"/>
                <w:sz w:val="24"/>
                <w:lang w:val="en-GB" w:eastAsia="en-GB"/>
              </w:rPr>
              <w:t>eyj‡Mwiqv, †ejwRqvg, KvbvWv, BZ</w:t>
            </w:r>
            <w:r w:rsidRPr="006408BB">
              <w:rPr>
                <w:rFonts w:ascii="SutonnyMJ" w:hAnsi="SutonnyMJ"/>
                <w:sz w:val="24"/>
                <w:lang w:val="en-GB" w:eastAsia="en-GB"/>
              </w:rPr>
              <w:t>vwj, Rvg©vwb, Rvcvb, d«vÝ|</w:t>
            </w:r>
          </w:p>
        </w:tc>
      </w:tr>
    </w:tbl>
    <w:p w:rsidR="0022323B" w:rsidRPr="006408BB" w:rsidRDefault="0022323B" w:rsidP="0022323B">
      <w:pPr>
        <w:tabs>
          <w:tab w:val="left" w:pos="360"/>
        </w:tabs>
        <w:jc w:val="both"/>
        <w:rPr>
          <w:rFonts w:ascii="SutonnyMJ" w:eastAsia="SutonnyMJ" w:hAnsi="SutonnyMJ" w:cs="SutonnyMJ"/>
          <w:sz w:val="24"/>
          <w:shd w:val="clear" w:color="auto" w:fill="FFFFFF" w:themeFill="background1"/>
        </w:rPr>
      </w:pPr>
      <w:r w:rsidRPr="006408BB">
        <w:rPr>
          <w:rFonts w:ascii="SutonnyMJ" w:eastAsia="SutonnyMJ" w:hAnsi="SutonnyMJ" w:cs="SutonnyMJ"/>
          <w:b/>
          <w:sz w:val="24"/>
          <w:shd w:val="clear" w:color="auto" w:fill="FFFFFF" w:themeFill="background1"/>
        </w:rPr>
        <w:t xml:space="preserve">we:`ª: </w:t>
      </w:r>
      <w:r w:rsidRPr="006408BB">
        <w:rPr>
          <w:rFonts w:ascii="SutonnyMJ" w:eastAsia="SutonnyMJ" w:hAnsi="SutonnyMJ" w:cs="SutonnyMJ"/>
          <w:sz w:val="24"/>
          <w:shd w:val="clear" w:color="auto" w:fill="FFFFFF" w:themeFill="background1"/>
        </w:rPr>
        <w:t>¯^vaxbZvi ci 82wU cvUKj wb‡q evsjv‡`k cvUKj Ki‡cv‡ikb MwVZ nq| eZ©gv‡b we‡RGgwmi wbqš¿Yvaxb wgj KviLvbvi msL¨vÑ 26wU</w:t>
      </w:r>
    </w:p>
    <w:p w:rsidR="0022323B" w:rsidRPr="006408BB" w:rsidRDefault="00AA0159" w:rsidP="0022323B">
      <w:pPr>
        <w:tabs>
          <w:tab w:val="left" w:pos="360"/>
          <w:tab w:val="left" w:pos="2160"/>
          <w:tab w:val="left" w:pos="2340"/>
          <w:tab w:val="left" w:pos="4140"/>
          <w:tab w:val="left" w:pos="4320"/>
          <w:tab w:val="left" w:pos="6300"/>
          <w:tab w:val="left" w:pos="8136"/>
        </w:tabs>
        <w:jc w:val="both"/>
        <w:rPr>
          <w:rFonts w:ascii="SutonnyMJ" w:hAnsi="SutonnyMJ"/>
          <w:b/>
          <w:sz w:val="24"/>
        </w:rPr>
      </w:pPr>
      <w:r w:rsidRPr="006408BB">
        <w:rPr>
          <w:rFonts w:ascii="SutonnyMJ" w:hAnsi="SutonnyMJ"/>
          <w:b/>
          <w:sz w:val="24"/>
        </w:rPr>
        <w:t>01</w:t>
      </w:r>
      <w:r w:rsidR="0022323B" w:rsidRPr="006408BB">
        <w:rPr>
          <w:rFonts w:ascii="SutonnyMJ" w:hAnsi="SutonnyMJ"/>
          <w:b/>
          <w:sz w:val="24"/>
        </w:rPr>
        <w:t>.</w:t>
      </w:r>
      <w:r w:rsidR="0022323B" w:rsidRPr="006408BB">
        <w:rPr>
          <w:rFonts w:ascii="SutonnyMJ" w:hAnsi="SutonnyMJ"/>
          <w:b/>
          <w:sz w:val="24"/>
        </w:rPr>
        <w:tab/>
        <w:t xml:space="preserve">1951 mv‡j KZ nvRvi ZuvZ </w:t>
      </w:r>
      <w:r w:rsidR="00967AAE">
        <w:rPr>
          <w:rFonts w:ascii="SutonnyMJ" w:hAnsi="SutonnyMJ"/>
          <w:b/>
          <w:sz w:val="24"/>
        </w:rPr>
        <w:t>wb‡q bvivqYM‡Äi Av`gRx bM‡i cÖ_</w:t>
      </w:r>
      <w:r w:rsidR="0022323B" w:rsidRPr="006408BB">
        <w:rPr>
          <w:rFonts w:ascii="SutonnyMJ" w:hAnsi="SutonnyMJ"/>
          <w:b/>
          <w:sz w:val="24"/>
        </w:rPr>
        <w:t>g cvUKjwU cÖwZwôZ nq?</w:t>
      </w:r>
    </w:p>
    <w:p w:rsidR="0022323B" w:rsidRPr="006408BB" w:rsidRDefault="0022323B" w:rsidP="0022323B">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K. 4000</w:t>
      </w:r>
      <w:r w:rsidRPr="006408BB">
        <w:rPr>
          <w:rFonts w:ascii="SutonnyMJ" w:hAnsi="SutonnyMJ"/>
          <w:sz w:val="24"/>
        </w:rPr>
        <w:tab/>
        <w:t>L. 5000</w:t>
      </w:r>
      <w:r w:rsidRPr="006408BB">
        <w:rPr>
          <w:rFonts w:ascii="SutonnyMJ" w:hAnsi="SutonnyMJ"/>
          <w:sz w:val="24"/>
        </w:rPr>
        <w:tab/>
        <w:t>M. 3000</w:t>
      </w:r>
      <w:r w:rsidRPr="006408BB">
        <w:rPr>
          <w:rFonts w:ascii="SutonnyMJ" w:hAnsi="SutonnyMJ"/>
          <w:sz w:val="24"/>
        </w:rPr>
        <w:tab/>
        <w:t xml:space="preserve">N. </w:t>
      </w:r>
      <w:r w:rsidRPr="006408BB">
        <w:rPr>
          <w:rFonts w:ascii="SutonnyMJ" w:hAnsi="SutonnyMJ"/>
          <w:sz w:val="24"/>
          <w:u w:val="single"/>
        </w:rPr>
        <w:t>1000</w:t>
      </w:r>
      <w:r w:rsidRPr="006408BB">
        <w:rPr>
          <w:rFonts w:ascii="SutonnyMJ" w:hAnsi="SutonnyMJ"/>
          <w:sz w:val="24"/>
          <w:u w:val="single"/>
        </w:rPr>
        <w:tab/>
      </w:r>
      <w:r w:rsidR="00AA0159" w:rsidRPr="006408BB">
        <w:rPr>
          <w:rFonts w:ascii="SutonnyMJ" w:hAnsi="SutonnyMJ"/>
          <w:b/>
          <w:sz w:val="24"/>
          <w:shd w:val="clear" w:color="auto" w:fill="000000"/>
        </w:rPr>
        <w:t>01</w:t>
      </w:r>
      <w:r w:rsidRPr="006408BB">
        <w:rPr>
          <w:rFonts w:ascii="SutonnyMJ" w:hAnsi="SutonnyMJ"/>
          <w:b/>
          <w:sz w:val="24"/>
          <w:shd w:val="clear" w:color="auto" w:fill="000000"/>
        </w:rPr>
        <w:t>: N</w:t>
      </w:r>
    </w:p>
    <w:p w:rsidR="0022323B" w:rsidRPr="006408BB" w:rsidRDefault="0022323B" w:rsidP="0022323B">
      <w:pPr>
        <w:tabs>
          <w:tab w:val="left" w:pos="360"/>
        </w:tabs>
        <w:rPr>
          <w:rFonts w:ascii="SutonnyMJ" w:eastAsia="SutonnyMJ" w:hAnsi="SutonnyMJ" w:cs="SutonnyMJ"/>
          <w:b/>
          <w:sz w:val="6"/>
          <w:shd w:val="clear" w:color="auto" w:fill="A6A6A6"/>
        </w:rPr>
      </w:pP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SutonnyMJ"/>
          <w:b/>
          <w:sz w:val="24"/>
          <w:shd w:val="clear" w:color="auto" w:fill="A6A6A6"/>
        </w:rPr>
      </w:pPr>
      <w:r w:rsidRPr="006408BB">
        <w:rPr>
          <w:rFonts w:ascii="SutonnyMJ" w:eastAsia="SutonnyMJ" w:hAnsi="SutonnyMJ" w:cs="SutonnyMJ"/>
          <w:b/>
          <w:sz w:val="28"/>
          <w:shd w:val="clear" w:color="auto" w:fill="D9D9D9" w:themeFill="background1" w:themeFillShade="D9"/>
        </w:rPr>
        <w:t xml:space="preserve">RvnvR wkí </w:t>
      </w:r>
      <w:r w:rsidRPr="006408BB">
        <w:rPr>
          <w:rFonts w:ascii="Times New Roman" w:eastAsia="SutonnyMJ" w:hAnsi="Times New Roman" w:cs="SutonnyMJ"/>
          <w:b/>
          <w:sz w:val="24"/>
          <w:shd w:val="clear" w:color="auto" w:fill="D9D9D9" w:themeFill="background1" w:themeFillShade="D9"/>
        </w:rPr>
        <w:t>(Ship Industry)</w:t>
      </w:r>
    </w:p>
    <w:p w:rsidR="0022323B" w:rsidRPr="006408BB" w:rsidRDefault="0022323B" w:rsidP="002C6E6E">
      <w:pPr>
        <w:numPr>
          <w:ilvl w:val="0"/>
          <w:numId w:val="102"/>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evsjv‡`‡k eZ©gv‡b RvnvR wbgv©Y †Kv¤úvwb Av‡Q</w:t>
      </w:r>
      <w:r w:rsidRPr="006408BB">
        <w:rPr>
          <w:rFonts w:ascii="SutonnyMJ" w:eastAsia="SutonnyMJ" w:hAnsi="SutonnyMJ" w:cs="SutonnyMJ"/>
          <w:sz w:val="24"/>
        </w:rPr>
        <w:tab/>
        <w:t>: 200-Gi AwaK</w:t>
      </w:r>
    </w:p>
    <w:p w:rsidR="0022323B" w:rsidRPr="006408BB" w:rsidRDefault="0022323B" w:rsidP="002C6E6E">
      <w:pPr>
        <w:numPr>
          <w:ilvl w:val="0"/>
          <w:numId w:val="102"/>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¯^vaxbZvi ci WKBqvW©¸‡jv‡K RvZxqKiY Kiv nq</w:t>
      </w:r>
      <w:r w:rsidRPr="006408BB">
        <w:rPr>
          <w:rFonts w:ascii="SutonnyMJ" w:eastAsia="SutonnyMJ" w:hAnsi="SutonnyMJ" w:cs="SutonnyMJ"/>
          <w:sz w:val="24"/>
        </w:rPr>
        <w:tab/>
        <w:t>: 1972 mv‡j</w:t>
      </w:r>
    </w:p>
    <w:p w:rsidR="0022323B" w:rsidRPr="006408BB" w:rsidRDefault="0022323B" w:rsidP="002C6E6E">
      <w:pPr>
        <w:numPr>
          <w:ilvl w:val="0"/>
          <w:numId w:val="102"/>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evsjv‡`k RvnvR wbg©vY wk‡í cÖ_g wewb‡qvM K‡i</w:t>
      </w:r>
      <w:r w:rsidRPr="006408BB">
        <w:rPr>
          <w:rFonts w:ascii="SutonnyMJ" w:eastAsia="SutonnyMJ" w:hAnsi="SutonnyMJ" w:cs="SutonnyMJ"/>
          <w:sz w:val="24"/>
        </w:rPr>
        <w:tab/>
        <w:t>: Rvcv‡bi wgUmy¨B BwÄwbqvwis A¨všÍ wkcwewìs BÛvw÷ª</w:t>
      </w:r>
    </w:p>
    <w:p w:rsidR="0022323B" w:rsidRPr="006408BB" w:rsidRDefault="0022323B" w:rsidP="002C6E6E">
      <w:pPr>
        <w:numPr>
          <w:ilvl w:val="0"/>
          <w:numId w:val="102"/>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‰ZwiK…Z Rvnv‡Ri m‡e©v”P aviY ÿgZv</w:t>
      </w:r>
      <w:r w:rsidRPr="006408BB">
        <w:rPr>
          <w:rFonts w:ascii="SutonnyMJ" w:eastAsia="SutonnyMJ" w:hAnsi="SutonnyMJ" w:cs="SutonnyMJ"/>
          <w:sz w:val="24"/>
        </w:rPr>
        <w:tab/>
      </w:r>
      <w:r w:rsidRPr="006408BB">
        <w:rPr>
          <w:rFonts w:ascii="SutonnyMJ" w:eastAsia="SutonnyMJ" w:hAnsi="SutonnyMJ" w:cs="SutonnyMJ"/>
          <w:sz w:val="24"/>
        </w:rPr>
        <w:tab/>
        <w:t>: 10,000 Ub</w:t>
      </w:r>
    </w:p>
    <w:p w:rsidR="0022323B" w:rsidRPr="006408BB" w:rsidRDefault="0022323B" w:rsidP="002C6E6E">
      <w:pPr>
        <w:numPr>
          <w:ilvl w:val="0"/>
          <w:numId w:val="102"/>
        </w:numPr>
        <w:tabs>
          <w:tab w:val="left" w:pos="360"/>
        </w:tabs>
        <w:ind w:left="360" w:hanging="360"/>
        <w:jc w:val="both"/>
        <w:rPr>
          <w:rFonts w:ascii="SutonnyMJ" w:eastAsia="SutonnyMJ" w:hAnsi="SutonnyMJ" w:cs="SutonnyMJ"/>
          <w:sz w:val="24"/>
        </w:rPr>
      </w:pPr>
      <w:r w:rsidRPr="006408BB">
        <w:rPr>
          <w:rFonts w:ascii="SutonnyMJ" w:eastAsia="SutonnyMJ" w:hAnsi="SutonnyMJ" w:cs="SutonnyMJ"/>
          <w:sz w:val="24"/>
        </w:rPr>
        <w:t>eZ©gv‡b evsjv‡`‡k AvšÍR©vwZK gvb Abyhvqx RvnvR ˆZwii ÿgZvm¤úbœ wkcBqvW© i‡q‡Q</w:t>
      </w:r>
      <w:r w:rsidRPr="006408BB">
        <w:rPr>
          <w:rFonts w:ascii="SutonnyMJ" w:eastAsia="SutonnyMJ" w:hAnsi="SutonnyMJ" w:cs="SutonnyMJ"/>
          <w:sz w:val="24"/>
        </w:rPr>
        <w:tab/>
        <w:t xml:space="preserve"> : 11wU</w:t>
      </w:r>
    </w:p>
    <w:p w:rsidR="0022323B" w:rsidRPr="006408BB" w:rsidRDefault="0022323B" w:rsidP="002C6E6E">
      <w:pPr>
        <w:numPr>
          <w:ilvl w:val="0"/>
          <w:numId w:val="102"/>
        </w:numPr>
        <w:tabs>
          <w:tab w:val="left" w:pos="360"/>
        </w:tabs>
        <w:ind w:left="360" w:hanging="360"/>
        <w:jc w:val="both"/>
        <w:rPr>
          <w:rFonts w:ascii="SutonnyMJ" w:eastAsia="SutonnyMJ" w:hAnsi="SutonnyMJ" w:cs="SutonnyMJ"/>
          <w:sz w:val="24"/>
        </w:rPr>
      </w:pPr>
      <w:r w:rsidRPr="006408BB">
        <w:rPr>
          <w:rFonts w:ascii="SutonnyMJ" w:hAnsi="SutonnyMJ"/>
          <w:sz w:val="24"/>
        </w:rPr>
        <w:t>RvnvR wbg©vY KviLvbvÑ 3wU: Lyjbv wkcBqvW©, Avb›` wkcBqvW© (bvivqYMÄ) Ges PÆMÖvg wkcBqvW©</w:t>
      </w:r>
    </w:p>
    <w:p w:rsidR="0022323B" w:rsidRPr="006408BB" w:rsidRDefault="0022323B" w:rsidP="0022323B">
      <w:pPr>
        <w:tabs>
          <w:tab w:val="left" w:pos="360"/>
        </w:tabs>
        <w:rPr>
          <w:rFonts w:ascii="SutonnyMJ" w:eastAsia="SutonnyMJ" w:hAnsi="SutonnyMJ" w:cs="SutonnyMJ"/>
          <w:b/>
          <w:sz w:val="6"/>
          <w:shd w:val="clear" w:color="auto" w:fill="F2F2F2" w:themeFill="background1" w:themeFillShade="F2"/>
        </w:rPr>
      </w:pPr>
    </w:p>
    <w:tbl>
      <w:tblPr>
        <w:tblStyle w:val="TableGrid"/>
        <w:tblW w:w="0" w:type="auto"/>
        <w:tblInd w:w="108" w:type="dxa"/>
        <w:tblLook w:val="04A0" w:firstRow="1" w:lastRow="0" w:firstColumn="1" w:lastColumn="0" w:noHBand="0" w:noVBand="1"/>
      </w:tblPr>
      <w:tblGrid>
        <w:gridCol w:w="1980"/>
        <w:gridCol w:w="6660"/>
      </w:tblGrid>
      <w:tr w:rsidR="0022323B" w:rsidRPr="006408BB" w:rsidTr="00644E8A">
        <w:tc>
          <w:tcPr>
            <w:tcW w:w="198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6"/>
                <w:shd w:val="clear" w:color="auto" w:fill="F2F2F2" w:themeFill="background1" w:themeFillShade="F2"/>
              </w:rPr>
            </w:pPr>
            <w:r w:rsidRPr="006408BB">
              <w:rPr>
                <w:rFonts w:ascii="SutonnyMJ" w:eastAsia="SutonnyMJ" w:hAnsi="SutonnyMJ" w:cs="SutonnyMJ"/>
                <w:b/>
                <w:sz w:val="26"/>
                <w:shd w:val="clear" w:color="auto" w:fill="F2F2F2" w:themeFill="background1" w:themeFillShade="F2"/>
              </w:rPr>
              <w:t>cÖwZôvb</w:t>
            </w:r>
          </w:p>
        </w:tc>
        <w:tc>
          <w:tcPr>
            <w:tcW w:w="6660" w:type="dxa"/>
            <w:shd w:val="clear" w:color="auto" w:fill="F2F2F2" w:themeFill="background1" w:themeFillShade="F2"/>
          </w:tcPr>
          <w:p w:rsidR="0022323B" w:rsidRPr="006408BB" w:rsidRDefault="0022323B" w:rsidP="00644E8A">
            <w:pPr>
              <w:tabs>
                <w:tab w:val="left" w:pos="360"/>
              </w:tabs>
              <w:jc w:val="center"/>
              <w:rPr>
                <w:rFonts w:ascii="SutonnyMJ" w:eastAsia="SutonnyMJ" w:hAnsi="SutonnyMJ" w:cs="SutonnyMJ"/>
                <w:b/>
                <w:sz w:val="26"/>
                <w:shd w:val="clear" w:color="auto" w:fill="F2F2F2" w:themeFill="background1" w:themeFillShade="F2"/>
              </w:rPr>
            </w:pPr>
            <w:r w:rsidRPr="006408BB">
              <w:rPr>
                <w:rFonts w:ascii="SutonnyMJ" w:eastAsia="SutonnyMJ" w:hAnsi="SutonnyMJ" w:cs="SutonnyMJ"/>
                <w:b/>
                <w:sz w:val="26"/>
                <w:shd w:val="clear" w:color="auto" w:fill="F2F2F2" w:themeFill="background1" w:themeFillShade="F2"/>
              </w:rPr>
              <w:t>weeiY</w:t>
            </w:r>
          </w:p>
        </w:tc>
      </w:tr>
      <w:tr w:rsidR="0022323B" w:rsidRPr="006408BB" w:rsidTr="00644E8A">
        <w:tc>
          <w:tcPr>
            <w:tcW w:w="1980" w:type="dxa"/>
            <w:shd w:val="clear" w:color="auto" w:fill="FFFFFF" w:themeFill="background1"/>
          </w:tcPr>
          <w:p w:rsidR="0022323B" w:rsidRPr="006408BB" w:rsidRDefault="0022323B" w:rsidP="00644E8A">
            <w:pPr>
              <w:tabs>
                <w:tab w:val="left" w:pos="360"/>
              </w:tabs>
              <w:jc w:val="center"/>
              <w:rPr>
                <w:rFonts w:ascii="Times New Roman" w:eastAsia="SutonnyMJ" w:hAnsi="Times New Roman" w:cs="SutonnyMJ"/>
                <w:b/>
                <w:sz w:val="26"/>
                <w:shd w:val="clear" w:color="auto" w:fill="F2F2F2" w:themeFill="background1" w:themeFillShade="F2"/>
              </w:rPr>
            </w:pPr>
            <w:r w:rsidRPr="006408BB">
              <w:rPr>
                <w:rFonts w:ascii="Times New Roman" w:eastAsia="SutonnyMJ" w:hAnsi="Times New Roman" w:cs="SutonnyMJ"/>
                <w:b/>
                <w:shd w:val="clear" w:color="auto" w:fill="FFFFFF" w:themeFill="background1"/>
              </w:rPr>
              <w:t>Bangladesh  Shiping Co</w:t>
            </w:r>
            <w:r w:rsidR="00967AAE" w:rsidRPr="006408BB">
              <w:rPr>
                <w:rFonts w:ascii="Times New Roman" w:eastAsia="SutonnyMJ" w:hAnsi="Times New Roman" w:cs="SutonnyMJ"/>
                <w:b/>
                <w:shd w:val="clear" w:color="auto" w:fill="FFFFFF" w:themeFill="background1"/>
              </w:rPr>
              <w:t>r</w:t>
            </w:r>
            <w:r w:rsidRPr="006408BB">
              <w:rPr>
                <w:rFonts w:ascii="Times New Roman" w:eastAsia="SutonnyMJ" w:hAnsi="Times New Roman" w:cs="SutonnyMJ"/>
                <w:b/>
                <w:shd w:val="clear" w:color="auto" w:fill="FFFFFF" w:themeFill="background1"/>
              </w:rPr>
              <w:t>poration</w:t>
            </w:r>
          </w:p>
        </w:tc>
        <w:tc>
          <w:tcPr>
            <w:tcW w:w="6660" w:type="dxa"/>
            <w:shd w:val="clear" w:color="auto" w:fill="FFFFFF" w:themeFill="background1"/>
          </w:tcPr>
          <w:p w:rsidR="0022323B" w:rsidRPr="006408BB" w:rsidRDefault="0022323B" w:rsidP="002C6E6E">
            <w:pPr>
              <w:numPr>
                <w:ilvl w:val="0"/>
                <w:numId w:val="103"/>
              </w:numPr>
              <w:ind w:left="187" w:hanging="302"/>
              <w:rPr>
                <w:rFonts w:ascii="SutonnyMJ" w:eastAsia="SutonnyMJ" w:hAnsi="SutonnyMJ" w:cs="SutonnyMJ"/>
                <w:sz w:val="24"/>
              </w:rPr>
            </w:pPr>
            <w:r w:rsidRPr="006408BB">
              <w:rPr>
                <w:rFonts w:ascii="SutonnyMJ" w:eastAsia="SutonnyMJ" w:hAnsi="SutonnyMJ" w:cs="SutonnyMJ"/>
                <w:sz w:val="24"/>
              </w:rPr>
              <w:t>cÖwZôv: 5 †deªæqvwi, 1972</w:t>
            </w:r>
          </w:p>
          <w:p w:rsidR="0022323B" w:rsidRPr="006408BB" w:rsidRDefault="0022323B" w:rsidP="002C6E6E">
            <w:pPr>
              <w:numPr>
                <w:ilvl w:val="0"/>
                <w:numId w:val="103"/>
              </w:numPr>
              <w:ind w:left="187" w:hanging="302"/>
              <w:rPr>
                <w:rFonts w:ascii="SutonnyMJ" w:eastAsia="SutonnyMJ" w:hAnsi="SutonnyMJ" w:cs="SutonnyMJ"/>
                <w:sz w:val="24"/>
              </w:rPr>
            </w:pPr>
            <w:r w:rsidRPr="006408BB">
              <w:rPr>
                <w:rFonts w:ascii="SutonnyMJ" w:eastAsia="SutonnyMJ" w:hAnsi="SutonnyMJ" w:cs="SutonnyMJ"/>
                <w:sz w:val="24"/>
              </w:rPr>
              <w:t>cÖwZôvZv: RvwZi wcZv e½eÜz †kL gywReyi ingvb</w:t>
            </w:r>
          </w:p>
          <w:p w:rsidR="0022323B" w:rsidRPr="006408BB" w:rsidRDefault="0022323B" w:rsidP="002C6E6E">
            <w:pPr>
              <w:numPr>
                <w:ilvl w:val="0"/>
                <w:numId w:val="103"/>
              </w:numPr>
              <w:ind w:left="187" w:hanging="302"/>
              <w:jc w:val="both"/>
              <w:rPr>
                <w:rFonts w:ascii="SutonnyMJ" w:hAnsi="SutonnyMJ" w:cs="SutonnyMJ"/>
                <w:sz w:val="24"/>
              </w:rPr>
            </w:pPr>
            <w:r w:rsidRPr="006408BB">
              <w:rPr>
                <w:rFonts w:ascii="SutonnyMJ" w:eastAsia="SutonnyMJ" w:hAnsi="SutonnyMJ" w:cs="SutonnyMJ"/>
                <w:sz w:val="24"/>
              </w:rPr>
              <w:t>weGmwmi msMÖn Kiv 1g `ywU RvnvR: evsjvi `~Z, evsjvi msMÖvg</w:t>
            </w:r>
          </w:p>
          <w:p w:rsidR="0022323B" w:rsidRPr="006408BB" w:rsidRDefault="0022323B" w:rsidP="002C6E6E">
            <w:pPr>
              <w:numPr>
                <w:ilvl w:val="0"/>
                <w:numId w:val="103"/>
              </w:numPr>
              <w:ind w:left="187" w:hanging="302"/>
              <w:jc w:val="both"/>
              <w:rPr>
                <w:rFonts w:ascii="SutonnyMJ" w:hAnsi="SutonnyMJ" w:cs="SutonnyMJ"/>
                <w:sz w:val="24"/>
              </w:rPr>
            </w:pPr>
            <w:r w:rsidRPr="006408BB">
              <w:rPr>
                <w:rFonts w:ascii="SutonnyMJ" w:hAnsi="SutonnyMJ" w:cs="SutonnyMJ"/>
                <w:sz w:val="24"/>
              </w:rPr>
              <w:t>eZ©gv‡b evsjv‡`k wkwcs K‡c©v‡ik‡bi en‡i RvnvR i‡q‡QÑ 7wU</w:t>
            </w:r>
          </w:p>
          <w:p w:rsidR="0022323B" w:rsidRPr="006408BB" w:rsidRDefault="0022323B" w:rsidP="002C6E6E">
            <w:pPr>
              <w:numPr>
                <w:ilvl w:val="0"/>
                <w:numId w:val="103"/>
              </w:numPr>
              <w:ind w:left="187" w:hanging="302"/>
              <w:rPr>
                <w:rFonts w:ascii="SutonnyMJ" w:eastAsia="SutonnyMJ" w:hAnsi="SutonnyMJ" w:cs="SutonnyMJ"/>
                <w:b/>
                <w:spacing w:val="-4"/>
                <w:sz w:val="26"/>
                <w:shd w:val="clear" w:color="auto" w:fill="F2F2F2" w:themeFill="background1" w:themeFillShade="F2"/>
              </w:rPr>
            </w:pPr>
            <w:r w:rsidRPr="006408BB">
              <w:rPr>
                <w:rFonts w:ascii="SutonnyMJ" w:eastAsia="SutonnyMJ" w:hAnsi="SutonnyMJ" w:cs="SutonnyMJ"/>
                <w:spacing w:val="-4"/>
                <w:sz w:val="24"/>
              </w:rPr>
              <w:lastRenderedPageBreak/>
              <w:t>D‡jøL‡hvM¨ RvnvR: GgwU evsjvi †R¨vwZ, GgwU evsjvi †mŠif, GgwW evsjvi RqhvÎv</w:t>
            </w:r>
          </w:p>
        </w:tc>
      </w:tr>
      <w:tr w:rsidR="0022323B" w:rsidRPr="006408BB" w:rsidTr="00644E8A">
        <w:tc>
          <w:tcPr>
            <w:tcW w:w="1980" w:type="dxa"/>
            <w:shd w:val="clear" w:color="auto" w:fill="FFFFFF" w:themeFill="background1"/>
          </w:tcPr>
          <w:p w:rsidR="0022323B" w:rsidRPr="006408BB" w:rsidRDefault="0022323B" w:rsidP="00644E8A">
            <w:pPr>
              <w:tabs>
                <w:tab w:val="left" w:pos="360"/>
              </w:tabs>
              <w:jc w:val="center"/>
              <w:rPr>
                <w:rFonts w:ascii="Times New Roman" w:eastAsia="SutonnyMJ" w:hAnsi="Times New Roman" w:cs="SutonnyMJ"/>
                <w:b/>
                <w:shd w:val="clear" w:color="auto" w:fill="F2F2F2" w:themeFill="background1" w:themeFillShade="F2"/>
              </w:rPr>
            </w:pPr>
            <w:r w:rsidRPr="006408BB">
              <w:rPr>
                <w:rStyle w:val="Emphasis"/>
                <w:rFonts w:ascii="Times New Roman" w:hAnsi="Times New Roman" w:cs="Arial"/>
                <w:b/>
                <w:bCs/>
                <w:shd w:val="clear" w:color="auto" w:fill="FFFFFF"/>
              </w:rPr>
              <w:lastRenderedPageBreak/>
              <w:t>Ananda Shipyard</w:t>
            </w:r>
            <w:r w:rsidRPr="006408BB">
              <w:rPr>
                <w:rFonts w:ascii="Times New Roman" w:hAnsi="Times New Roman" w:cs="Arial"/>
                <w:shd w:val="clear" w:color="auto" w:fill="FFFFFF"/>
              </w:rPr>
              <w:t>&amp;</w:t>
            </w:r>
            <w:r w:rsidRPr="006408BB">
              <w:rPr>
                <w:rStyle w:val="Emphasis"/>
                <w:rFonts w:ascii="Times New Roman" w:hAnsi="Times New Roman" w:cs="Arial"/>
                <w:b/>
                <w:bCs/>
                <w:shd w:val="clear" w:color="auto" w:fill="FFFFFF"/>
              </w:rPr>
              <w:t>Slipways Ltd</w:t>
            </w:r>
          </w:p>
        </w:tc>
        <w:tc>
          <w:tcPr>
            <w:tcW w:w="6660" w:type="dxa"/>
            <w:shd w:val="clear" w:color="auto" w:fill="FFFFFF" w:themeFill="background1"/>
          </w:tcPr>
          <w:p w:rsidR="0022323B" w:rsidRPr="006408BB" w:rsidRDefault="0022323B" w:rsidP="002C6E6E">
            <w:pPr>
              <w:numPr>
                <w:ilvl w:val="0"/>
                <w:numId w:val="104"/>
              </w:numPr>
              <w:tabs>
                <w:tab w:val="left" w:pos="207"/>
              </w:tabs>
              <w:ind w:left="252" w:hanging="360"/>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sz w:val="24"/>
              </w:rPr>
              <w:t xml:space="preserve"> bvivqYMÄ  [†gNbv b`xi Zx‡i]</w:t>
            </w:r>
          </w:p>
          <w:p w:rsidR="0022323B" w:rsidRPr="006408BB" w:rsidRDefault="0022323B" w:rsidP="002C6E6E">
            <w:pPr>
              <w:numPr>
                <w:ilvl w:val="0"/>
                <w:numId w:val="104"/>
              </w:numPr>
              <w:tabs>
                <w:tab w:val="left" w:pos="207"/>
              </w:tabs>
              <w:ind w:left="252" w:hanging="360"/>
              <w:rPr>
                <w:rFonts w:ascii="SutonnyMJ" w:eastAsia="SutonnyMJ" w:hAnsi="SutonnyMJ" w:cs="SutonnyMJ"/>
                <w:sz w:val="24"/>
              </w:rPr>
            </w:pPr>
            <w:r w:rsidRPr="006408BB">
              <w:rPr>
                <w:rFonts w:ascii="SutonnyMJ" w:eastAsia="SutonnyMJ" w:hAnsi="SutonnyMJ" w:cs="SutonnyMJ"/>
                <w:sz w:val="24"/>
              </w:rPr>
              <w:t>cÖwZôv: 1983 mv‡j</w:t>
            </w:r>
          </w:p>
          <w:p w:rsidR="0022323B" w:rsidRPr="006408BB" w:rsidRDefault="0022323B" w:rsidP="002C6E6E">
            <w:pPr>
              <w:numPr>
                <w:ilvl w:val="0"/>
                <w:numId w:val="104"/>
              </w:numPr>
              <w:tabs>
                <w:tab w:val="left" w:pos="207"/>
              </w:tabs>
              <w:ind w:left="252" w:hanging="360"/>
              <w:rPr>
                <w:rFonts w:ascii="SutonnyMJ" w:eastAsia="SutonnyMJ" w:hAnsi="SutonnyMJ" w:cs="SutonnyMJ"/>
                <w:sz w:val="24"/>
              </w:rPr>
            </w:pPr>
            <w:r w:rsidRPr="006408BB">
              <w:rPr>
                <w:rFonts w:ascii="SutonnyMJ" w:eastAsia="SutonnyMJ" w:hAnsi="SutonnyMJ" w:cs="SutonnyMJ"/>
                <w:sz w:val="24"/>
              </w:rPr>
              <w:t>ˆewkó¨: we‡`‡k mgy`ªMvg</w:t>
            </w:r>
            <w:r w:rsidR="00967AAE">
              <w:rPr>
                <w:rFonts w:ascii="SutonnyMJ" w:eastAsia="SutonnyMJ" w:hAnsi="SutonnyMJ" w:cs="SutonnyMJ"/>
                <w:sz w:val="24"/>
              </w:rPr>
              <w:t>x RvnvR ißvwbKvix cÖ_g evsjv‡`wk</w:t>
            </w:r>
            <w:r w:rsidRPr="006408BB">
              <w:rPr>
                <w:rFonts w:ascii="SutonnyMJ" w:eastAsia="SutonnyMJ" w:hAnsi="SutonnyMJ" w:cs="SutonnyMJ"/>
                <w:sz w:val="24"/>
              </w:rPr>
              <w:t xml:space="preserve"> wkcBqvW©</w:t>
            </w:r>
          </w:p>
          <w:p w:rsidR="0022323B" w:rsidRPr="006408BB" w:rsidRDefault="0022323B" w:rsidP="002C6E6E">
            <w:pPr>
              <w:numPr>
                <w:ilvl w:val="0"/>
                <w:numId w:val="104"/>
              </w:numPr>
              <w:tabs>
                <w:tab w:val="left" w:pos="207"/>
              </w:tabs>
              <w:spacing w:line="228" w:lineRule="auto"/>
              <w:ind w:left="252" w:hanging="360"/>
              <w:jc w:val="both"/>
              <w:rPr>
                <w:rFonts w:ascii="SutonnyMJ" w:hAnsi="SutonnyMJ"/>
                <w:sz w:val="24"/>
              </w:rPr>
            </w:pPr>
            <w:r w:rsidRPr="006408BB">
              <w:rPr>
                <w:rFonts w:ascii="SutonnyMJ" w:hAnsi="SutonnyMJ"/>
                <w:sz w:val="24"/>
              </w:rPr>
              <w:t>evsjv‡`‡ki me©‡kl ißvwbK…Z wbg©vY wkíÑ RvnvR wkí</w:t>
            </w:r>
          </w:p>
          <w:p w:rsidR="0022323B" w:rsidRPr="006408BB" w:rsidRDefault="0022323B" w:rsidP="002C6E6E">
            <w:pPr>
              <w:numPr>
                <w:ilvl w:val="0"/>
                <w:numId w:val="104"/>
              </w:numPr>
              <w:tabs>
                <w:tab w:val="left" w:pos="207"/>
              </w:tabs>
              <w:spacing w:line="228" w:lineRule="auto"/>
              <w:ind w:left="252" w:hanging="360"/>
              <w:jc w:val="both"/>
              <w:rPr>
                <w:rFonts w:ascii="SutonnyMJ" w:hAnsi="SutonnyMJ"/>
                <w:sz w:val="24"/>
              </w:rPr>
            </w:pPr>
            <w:r w:rsidRPr="006408BB">
              <w:rPr>
                <w:rFonts w:ascii="SutonnyMJ" w:hAnsi="SutonnyMJ"/>
                <w:sz w:val="24"/>
              </w:rPr>
              <w:t>evsjv‡`k RvnvR wk‡í cÖ‡ek K‡iÑ 2008</w:t>
            </w:r>
            <w:r w:rsidR="00967AAE">
              <w:rPr>
                <w:rFonts w:ascii="SutonnyMJ" w:hAnsi="SutonnyMJ"/>
                <w:sz w:val="24"/>
              </w:rPr>
              <w:t xml:space="preserve"> mv‡j</w:t>
            </w:r>
          </w:p>
          <w:p w:rsidR="003301EF" w:rsidRPr="006408BB" w:rsidRDefault="0022323B" w:rsidP="002C6E6E">
            <w:pPr>
              <w:numPr>
                <w:ilvl w:val="0"/>
                <w:numId w:val="104"/>
              </w:numPr>
              <w:tabs>
                <w:tab w:val="left" w:pos="207"/>
              </w:tabs>
              <w:spacing w:line="228" w:lineRule="auto"/>
              <w:ind w:left="252" w:hanging="360"/>
              <w:jc w:val="both"/>
              <w:rPr>
                <w:rFonts w:ascii="SutonnyMJ" w:eastAsia="SutonnyMJ" w:hAnsi="SutonnyMJ" w:cs="SutonnyMJ"/>
                <w:sz w:val="24"/>
              </w:rPr>
            </w:pPr>
            <w:r w:rsidRPr="006408BB">
              <w:rPr>
                <w:rFonts w:ascii="SutonnyMJ" w:hAnsi="SutonnyMJ"/>
                <w:sz w:val="24"/>
              </w:rPr>
              <w:t>ißvwbK…Z cÖ_g RvnvR wbg©vY K‡iÑ Avb›` wkcBqvW© (bvivqYMÄ)</w:t>
            </w:r>
          </w:p>
          <w:p w:rsidR="0022323B" w:rsidRPr="006408BB" w:rsidRDefault="0022323B" w:rsidP="002C6E6E">
            <w:pPr>
              <w:numPr>
                <w:ilvl w:val="0"/>
                <w:numId w:val="104"/>
              </w:numPr>
              <w:tabs>
                <w:tab w:val="left" w:pos="207"/>
              </w:tabs>
              <w:spacing w:line="228" w:lineRule="auto"/>
              <w:ind w:left="252" w:hanging="360"/>
              <w:jc w:val="both"/>
              <w:rPr>
                <w:rFonts w:ascii="SutonnyMJ" w:eastAsia="SutonnyMJ" w:hAnsi="SutonnyMJ" w:cs="SutonnyMJ"/>
                <w:sz w:val="24"/>
              </w:rPr>
            </w:pPr>
            <w:r w:rsidRPr="006408BB">
              <w:rPr>
                <w:rFonts w:ascii="SutonnyMJ" w:hAnsi="SutonnyMJ"/>
                <w:sz w:val="24"/>
              </w:rPr>
              <w:t>ißvwbK…Z cÖ_g Rvnv‡Ri bvgÑ †÷jv †gwim| Gi Aci bvgÑ evsjv‡`k Avb›`</w:t>
            </w:r>
          </w:p>
        </w:tc>
      </w:tr>
      <w:tr w:rsidR="0022323B" w:rsidRPr="006408BB" w:rsidTr="00644E8A">
        <w:tc>
          <w:tcPr>
            <w:tcW w:w="1980" w:type="dxa"/>
            <w:shd w:val="clear" w:color="auto" w:fill="FFFFFF" w:themeFill="background1"/>
          </w:tcPr>
          <w:p w:rsidR="0022323B" w:rsidRPr="006408BB" w:rsidRDefault="0022323B" w:rsidP="00644E8A">
            <w:pPr>
              <w:tabs>
                <w:tab w:val="left" w:pos="360"/>
              </w:tabs>
              <w:jc w:val="center"/>
              <w:rPr>
                <w:rStyle w:val="Emphasis"/>
                <w:rFonts w:ascii="Times New Roman" w:hAnsi="Times New Roman" w:cs="Arial"/>
                <w:b/>
                <w:bCs/>
                <w:i w:val="0"/>
                <w:iCs/>
                <w:shd w:val="clear" w:color="auto" w:fill="FFFFFF"/>
              </w:rPr>
            </w:pPr>
            <w:r w:rsidRPr="006408BB">
              <w:rPr>
                <w:rStyle w:val="Emphasis"/>
                <w:rFonts w:ascii="Times New Roman" w:hAnsi="Times New Roman" w:cs="Arial"/>
                <w:b/>
                <w:bCs/>
                <w:shd w:val="clear" w:color="auto" w:fill="FFFFFF"/>
              </w:rPr>
              <w:t>Western Marine Shipyard</w:t>
            </w:r>
            <w:r w:rsidRPr="006408BB">
              <w:rPr>
                <w:rFonts w:ascii="Times New Roman" w:hAnsi="Times New Roman" w:cs="Arial"/>
                <w:shd w:val="clear" w:color="auto" w:fill="FFFFFF"/>
              </w:rPr>
              <w:t> Ltd</w:t>
            </w:r>
          </w:p>
        </w:tc>
        <w:tc>
          <w:tcPr>
            <w:tcW w:w="6660" w:type="dxa"/>
            <w:shd w:val="clear" w:color="auto" w:fill="FFFFFF" w:themeFill="background1"/>
          </w:tcPr>
          <w:p w:rsidR="0022323B" w:rsidRPr="006408BB" w:rsidRDefault="0022323B" w:rsidP="005C177C">
            <w:pPr>
              <w:numPr>
                <w:ilvl w:val="0"/>
                <w:numId w:val="105"/>
              </w:numPr>
              <w:tabs>
                <w:tab w:val="left" w:pos="1440"/>
              </w:tabs>
              <w:ind w:left="207" w:hanging="288"/>
              <w:rPr>
                <w:rFonts w:ascii="SutonnyMJ" w:eastAsia="SutonnyMJ" w:hAnsi="SutonnyMJ" w:cs="SutonnyMJ"/>
                <w:sz w:val="24"/>
              </w:rPr>
            </w:pPr>
            <w:r w:rsidRPr="006408BB">
              <w:rPr>
                <w:rFonts w:ascii="SutonnyMJ" w:eastAsia="SutonnyMJ" w:hAnsi="SutonnyMJ" w:cs="SutonnyMJ"/>
                <w:sz w:val="24"/>
              </w:rPr>
              <w:t>Ae¯’vb</w:t>
            </w:r>
            <w:r w:rsidRPr="006408BB">
              <w:rPr>
                <w:rFonts w:ascii="SutonnyMJ" w:eastAsia="SutonnyMJ" w:hAnsi="SutonnyMJ" w:cs="SutonnyMJ"/>
                <w:sz w:val="24"/>
              </w:rPr>
              <w:tab/>
              <w:t>: PÆMÖvg</w:t>
            </w:r>
          </w:p>
          <w:p w:rsidR="0022323B" w:rsidRPr="006408BB" w:rsidRDefault="0022323B" w:rsidP="005C177C">
            <w:pPr>
              <w:numPr>
                <w:ilvl w:val="0"/>
                <w:numId w:val="105"/>
              </w:numPr>
              <w:tabs>
                <w:tab w:val="left" w:pos="1431"/>
              </w:tabs>
              <w:ind w:left="207" w:hanging="288"/>
              <w:rPr>
                <w:rFonts w:ascii="SutonnyMJ" w:eastAsia="SutonnyMJ" w:hAnsi="SutonnyMJ" w:cs="SutonnyMJ"/>
                <w:sz w:val="24"/>
              </w:rPr>
            </w:pPr>
            <w:r w:rsidRPr="006408BB">
              <w:rPr>
                <w:rFonts w:ascii="SutonnyMJ" w:eastAsia="SutonnyMJ" w:hAnsi="SutonnyMJ" w:cs="SutonnyMJ"/>
                <w:sz w:val="24"/>
              </w:rPr>
              <w:t>cÖwZôv</w:t>
            </w:r>
            <w:r w:rsidRPr="006408BB">
              <w:rPr>
                <w:rFonts w:ascii="SutonnyMJ" w:eastAsia="SutonnyMJ" w:hAnsi="SutonnyMJ" w:cs="SutonnyMJ"/>
                <w:sz w:val="24"/>
              </w:rPr>
              <w:tab/>
              <w:t>: 2000</w:t>
            </w:r>
          </w:p>
          <w:p w:rsidR="0022323B" w:rsidRPr="006408BB" w:rsidRDefault="0022323B" w:rsidP="002C6E6E">
            <w:pPr>
              <w:numPr>
                <w:ilvl w:val="0"/>
                <w:numId w:val="105"/>
              </w:numPr>
              <w:ind w:left="207" w:hanging="288"/>
              <w:rPr>
                <w:rFonts w:ascii="SutonnyMJ" w:eastAsia="SutonnyMJ" w:hAnsi="SutonnyMJ" w:cs="SutonnyMJ"/>
                <w:sz w:val="24"/>
              </w:rPr>
            </w:pPr>
            <w:r w:rsidRPr="006408BB">
              <w:rPr>
                <w:rFonts w:ascii="SutonnyMJ" w:eastAsia="SutonnyMJ" w:hAnsi="SutonnyMJ" w:cs="SutonnyMJ"/>
                <w:sz w:val="24"/>
              </w:rPr>
              <w:t>ˆewkó¨</w:t>
            </w:r>
            <w:r w:rsidRPr="006408BB">
              <w:rPr>
                <w:rFonts w:ascii="SutonnyMJ" w:eastAsia="SutonnyMJ" w:hAnsi="SutonnyMJ" w:cs="SutonnyMJ"/>
                <w:sz w:val="24"/>
              </w:rPr>
              <w:tab/>
              <w:t>: evsjv‡`‡ki me©e„nr RvnvR wbg©vYKvix cÖwZôvb (42 GKi)</w:t>
            </w:r>
          </w:p>
          <w:p w:rsidR="0022323B" w:rsidRPr="006408BB" w:rsidRDefault="0022323B" w:rsidP="002C6E6E">
            <w:pPr>
              <w:numPr>
                <w:ilvl w:val="0"/>
                <w:numId w:val="105"/>
              </w:numPr>
              <w:ind w:left="207" w:hanging="288"/>
              <w:rPr>
                <w:rFonts w:ascii="SutonnyMJ" w:eastAsia="SutonnyMJ" w:hAnsi="SutonnyMJ" w:cs="SutonnyMJ"/>
                <w:sz w:val="24"/>
              </w:rPr>
            </w:pPr>
            <w:r w:rsidRPr="006408BB">
              <w:rPr>
                <w:rFonts w:ascii="SutonnyMJ" w:eastAsia="SutonnyMJ" w:hAnsi="SutonnyMJ" w:cs="SutonnyMJ"/>
                <w:sz w:val="24"/>
              </w:rPr>
              <w:t>ißvwb K‡i‡Q</w:t>
            </w:r>
            <w:r w:rsidRPr="006408BB">
              <w:rPr>
                <w:rFonts w:ascii="SutonnyMJ" w:eastAsia="SutonnyMJ" w:hAnsi="SutonnyMJ" w:cs="SutonnyMJ"/>
                <w:sz w:val="24"/>
              </w:rPr>
              <w:tab/>
              <w:t>: 31wUi †ewk RvnvR (12wU †`‡k)</w:t>
            </w:r>
          </w:p>
          <w:p w:rsidR="0022323B" w:rsidRPr="006408BB" w:rsidRDefault="0022323B" w:rsidP="002C6E6E">
            <w:pPr>
              <w:numPr>
                <w:ilvl w:val="0"/>
                <w:numId w:val="105"/>
              </w:numPr>
              <w:ind w:left="207" w:hanging="288"/>
              <w:rPr>
                <w:rFonts w:ascii="SutonnyMJ" w:eastAsia="SutonnyMJ" w:hAnsi="SutonnyMJ" w:cs="SutonnyMJ"/>
                <w:sz w:val="24"/>
              </w:rPr>
            </w:pPr>
            <w:r w:rsidRPr="006408BB">
              <w:rPr>
                <w:rFonts w:ascii="SutonnyMJ" w:eastAsia="SutonnyMJ" w:hAnsi="SutonnyMJ" w:cs="SutonnyMJ"/>
                <w:sz w:val="24"/>
              </w:rPr>
              <w:t>m¤úªwZ fvi‡Z 2wU Kv‡M©v RvnvR ißvwb K‡i‡Q</w:t>
            </w:r>
          </w:p>
        </w:tc>
      </w:tr>
      <w:tr w:rsidR="0022323B" w:rsidRPr="006408BB" w:rsidTr="00644E8A">
        <w:tc>
          <w:tcPr>
            <w:tcW w:w="1980" w:type="dxa"/>
            <w:shd w:val="clear" w:color="auto" w:fill="FFFFFF" w:themeFill="background1"/>
          </w:tcPr>
          <w:p w:rsidR="0022323B" w:rsidRPr="006408BB" w:rsidRDefault="0022323B" w:rsidP="00644E8A">
            <w:pPr>
              <w:tabs>
                <w:tab w:val="left" w:pos="360"/>
              </w:tabs>
              <w:jc w:val="center"/>
              <w:rPr>
                <w:rStyle w:val="Emphasis"/>
                <w:rFonts w:ascii="Times New Roman" w:hAnsi="Times New Roman" w:cs="Arial"/>
                <w:b/>
                <w:bCs/>
                <w:i w:val="0"/>
                <w:iCs/>
                <w:shd w:val="clear" w:color="auto" w:fill="FFFFFF"/>
              </w:rPr>
            </w:pPr>
            <w:r w:rsidRPr="006408BB">
              <w:rPr>
                <w:rFonts w:ascii="SutonnyMJ" w:eastAsia="SutonnyMJ" w:hAnsi="SutonnyMJ" w:cs="SutonnyMJ"/>
                <w:b/>
                <w:sz w:val="24"/>
                <w:shd w:val="clear" w:color="auto" w:fill="FFFFFF" w:themeFill="background1"/>
              </w:rPr>
              <w:t>Lyjbv wkcBqvW© wjwg‡UW</w:t>
            </w:r>
          </w:p>
        </w:tc>
        <w:tc>
          <w:tcPr>
            <w:tcW w:w="6660" w:type="dxa"/>
            <w:shd w:val="clear" w:color="auto" w:fill="FFFFFF" w:themeFill="background1"/>
          </w:tcPr>
          <w:p w:rsidR="0022323B" w:rsidRPr="006408BB" w:rsidRDefault="0022323B" w:rsidP="002C6E6E">
            <w:pPr>
              <w:numPr>
                <w:ilvl w:val="0"/>
                <w:numId w:val="106"/>
              </w:numPr>
              <w:ind w:left="225" w:hanging="351"/>
              <w:rPr>
                <w:rFonts w:ascii="SutonnyMJ" w:eastAsia="SutonnyMJ" w:hAnsi="SutonnyMJ" w:cs="SutonnyMJ"/>
                <w:sz w:val="24"/>
              </w:rPr>
            </w:pPr>
            <w:r w:rsidRPr="006408BB">
              <w:rPr>
                <w:rFonts w:ascii="SutonnyMJ" w:eastAsia="SutonnyMJ" w:hAnsi="SutonnyMJ" w:cs="SutonnyMJ"/>
                <w:sz w:val="24"/>
              </w:rPr>
              <w:t>Ae¯’vb</w:t>
            </w:r>
            <w:r w:rsidRPr="006408BB">
              <w:rPr>
                <w:rFonts w:ascii="SutonnyMJ" w:eastAsia="SutonnyMJ" w:hAnsi="SutonnyMJ" w:cs="SutonnyMJ"/>
                <w:sz w:val="24"/>
              </w:rPr>
              <w:tab/>
              <w:t>: jeYPov, Lyjbv</w:t>
            </w:r>
          </w:p>
          <w:p w:rsidR="0022323B" w:rsidRPr="006408BB" w:rsidRDefault="0022323B" w:rsidP="002C6E6E">
            <w:pPr>
              <w:numPr>
                <w:ilvl w:val="0"/>
                <w:numId w:val="106"/>
              </w:numPr>
              <w:tabs>
                <w:tab w:val="left" w:pos="1436"/>
              </w:tabs>
              <w:ind w:left="225" w:hanging="351"/>
              <w:rPr>
                <w:rFonts w:ascii="SutonnyMJ" w:eastAsia="SutonnyMJ" w:hAnsi="SutonnyMJ" w:cs="SutonnyMJ"/>
                <w:sz w:val="24"/>
              </w:rPr>
            </w:pPr>
            <w:r w:rsidRPr="006408BB">
              <w:rPr>
                <w:rFonts w:ascii="SutonnyMJ" w:eastAsia="SutonnyMJ" w:hAnsi="SutonnyMJ" w:cs="SutonnyMJ"/>
                <w:sz w:val="24"/>
              </w:rPr>
              <w:t>cÖwZôv</w:t>
            </w:r>
            <w:r w:rsidRPr="006408BB">
              <w:rPr>
                <w:rFonts w:ascii="SutonnyMJ" w:eastAsia="SutonnyMJ" w:hAnsi="SutonnyMJ" w:cs="SutonnyMJ"/>
                <w:sz w:val="24"/>
              </w:rPr>
              <w:tab/>
              <w:t>: 1957 mv‡j</w:t>
            </w:r>
          </w:p>
          <w:p w:rsidR="0022323B" w:rsidRPr="006408BB" w:rsidRDefault="0022323B" w:rsidP="002C6E6E">
            <w:pPr>
              <w:numPr>
                <w:ilvl w:val="0"/>
                <w:numId w:val="106"/>
              </w:numPr>
              <w:ind w:left="225" w:hanging="351"/>
              <w:rPr>
                <w:rFonts w:ascii="SutonnyMJ" w:eastAsia="SutonnyMJ" w:hAnsi="SutonnyMJ" w:cs="SutonnyMJ"/>
                <w:sz w:val="24"/>
              </w:rPr>
            </w:pPr>
            <w:r w:rsidRPr="006408BB">
              <w:rPr>
                <w:rFonts w:ascii="SutonnyMJ" w:eastAsia="SutonnyMJ" w:hAnsi="SutonnyMJ" w:cs="SutonnyMJ"/>
                <w:sz w:val="24"/>
              </w:rPr>
              <w:t>ˆewkó¨</w:t>
            </w:r>
            <w:r w:rsidRPr="006408BB">
              <w:rPr>
                <w:rFonts w:ascii="SutonnyMJ" w:eastAsia="SutonnyMJ" w:hAnsi="SutonnyMJ" w:cs="SutonnyMJ"/>
                <w:sz w:val="24"/>
              </w:rPr>
              <w:tab/>
              <w:t>: ivóªxq [‡bŠ-evwnb</w:t>
            </w:r>
            <w:r w:rsidR="00967AAE">
              <w:rPr>
                <w:rFonts w:ascii="SutonnyMJ" w:eastAsia="SutonnyMJ" w:hAnsi="SutonnyMJ" w:cs="SutonnyMJ"/>
                <w:sz w:val="24"/>
              </w:rPr>
              <w:t>x] gvwjKvbvaxb wkcBqvW© †Kv¤úvwb</w:t>
            </w:r>
          </w:p>
          <w:p w:rsidR="0022323B" w:rsidRPr="006408BB" w:rsidRDefault="0022323B" w:rsidP="002C6E6E">
            <w:pPr>
              <w:numPr>
                <w:ilvl w:val="0"/>
                <w:numId w:val="106"/>
              </w:numPr>
              <w:ind w:left="225" w:hanging="351"/>
              <w:rPr>
                <w:rFonts w:ascii="SutonnyMJ" w:eastAsia="SutonnyMJ" w:hAnsi="SutonnyMJ" w:cs="SutonnyMJ"/>
                <w:sz w:val="24"/>
              </w:rPr>
            </w:pPr>
            <w:r w:rsidRPr="006408BB">
              <w:rPr>
                <w:rFonts w:ascii="SutonnyMJ" w:eastAsia="SutonnyMJ" w:hAnsi="SutonnyMJ" w:cs="SutonnyMJ"/>
                <w:sz w:val="24"/>
              </w:rPr>
              <w:t>Lyjbv wkcBqvW© †_‡K †c‡Uªvj µvdU wbg©v‡Yi AvMÖn †`wL‡q‡Q</w:t>
            </w:r>
            <w:r w:rsidRPr="006408BB">
              <w:rPr>
                <w:rFonts w:ascii="SutonnyMJ" w:eastAsia="SutonnyMJ" w:hAnsi="SutonnyMJ" w:cs="SutonnyMJ"/>
                <w:sz w:val="24"/>
              </w:rPr>
              <w:tab/>
              <w:t>: gvjØxc</w:t>
            </w:r>
          </w:p>
          <w:p w:rsidR="0022323B" w:rsidRPr="006408BB" w:rsidRDefault="0022323B" w:rsidP="002C6E6E">
            <w:pPr>
              <w:numPr>
                <w:ilvl w:val="0"/>
                <w:numId w:val="106"/>
              </w:numPr>
              <w:ind w:left="225" w:hanging="351"/>
              <w:rPr>
                <w:rFonts w:ascii="SutonnyMJ" w:eastAsia="SutonnyMJ" w:hAnsi="SutonnyMJ" w:cs="SutonnyMJ"/>
                <w:sz w:val="24"/>
              </w:rPr>
            </w:pPr>
            <w:r w:rsidRPr="006408BB">
              <w:rPr>
                <w:rFonts w:ascii="SutonnyMJ" w:eastAsia="SutonnyMJ" w:hAnsi="SutonnyMJ" w:cs="SutonnyMJ"/>
                <w:sz w:val="24"/>
              </w:rPr>
              <w:t>G¸‡jv QvovI i‡q‡Q: KY©dywj w¯øcI‡q (cÖvt) wjwg‡UW, bvivqYMÄ</w:t>
            </w:r>
          </w:p>
          <w:p w:rsidR="0022323B" w:rsidRPr="006408BB" w:rsidRDefault="0022323B" w:rsidP="002C6E6E">
            <w:pPr>
              <w:pStyle w:val="ListParagraph"/>
              <w:numPr>
                <w:ilvl w:val="0"/>
                <w:numId w:val="106"/>
              </w:numPr>
              <w:ind w:left="225" w:right="5" w:hanging="351"/>
              <w:contextualSpacing/>
              <w:jc w:val="both"/>
              <w:rPr>
                <w:rFonts w:ascii="SutonnyMJ" w:eastAsia="SutonnyMJ" w:hAnsi="SutonnyMJ" w:cs="SutonnyMJ"/>
                <w:sz w:val="24"/>
              </w:rPr>
            </w:pPr>
            <w:r w:rsidRPr="006408BB">
              <w:rPr>
                <w:rFonts w:ascii="SutonnyMJ" w:eastAsia="VillageII" w:hAnsi="SutonnyMJ" w:cs="VillageII"/>
                <w:sz w:val="24"/>
              </w:rPr>
              <w:t>evsjv‡`‡ki cÖavb I eo RvnvR wbg©vY KviLvbvÑ Lyjbv</w:t>
            </w:r>
          </w:p>
          <w:p w:rsidR="0022323B" w:rsidRPr="006408BB" w:rsidRDefault="0022323B" w:rsidP="002C6E6E">
            <w:pPr>
              <w:numPr>
                <w:ilvl w:val="0"/>
                <w:numId w:val="106"/>
              </w:numPr>
              <w:spacing w:line="228" w:lineRule="auto"/>
              <w:ind w:left="225" w:hanging="351"/>
              <w:jc w:val="both"/>
              <w:rPr>
                <w:rFonts w:ascii="SutonnyMJ" w:hAnsi="SutonnyMJ"/>
                <w:sz w:val="24"/>
              </w:rPr>
            </w:pPr>
            <w:r w:rsidRPr="006408BB">
              <w:rPr>
                <w:rFonts w:ascii="SutonnyMJ" w:hAnsi="SutonnyMJ"/>
                <w:sz w:val="24"/>
              </w:rPr>
              <w:t xml:space="preserve">evsjv‡`‡ki cÖ_g RvnvR wbg©vZv cÖwZôvbÑ Lyjbv </w:t>
            </w:r>
          </w:p>
          <w:p w:rsidR="0022323B" w:rsidRPr="006408BB" w:rsidRDefault="0022323B" w:rsidP="002C6E6E">
            <w:pPr>
              <w:numPr>
                <w:ilvl w:val="0"/>
                <w:numId w:val="106"/>
              </w:numPr>
              <w:spacing w:line="228" w:lineRule="auto"/>
              <w:ind w:left="225" w:hanging="351"/>
              <w:jc w:val="both"/>
              <w:rPr>
                <w:rFonts w:ascii="SutonnyMJ" w:eastAsia="SutonnyMJ" w:hAnsi="SutonnyMJ" w:cs="SutonnyMJ"/>
                <w:sz w:val="24"/>
              </w:rPr>
            </w:pPr>
            <w:r w:rsidRPr="006408BB">
              <w:rPr>
                <w:rFonts w:ascii="SutonnyMJ" w:hAnsi="SutonnyMJ"/>
                <w:sz w:val="24"/>
              </w:rPr>
              <w:t>cÖ_g hy×RvnvR wbg©vY K‡i‡QÑ Lyjbv wkcBqvW©, 2012</w:t>
            </w:r>
          </w:p>
        </w:tc>
      </w:tr>
    </w:tbl>
    <w:p w:rsidR="0022323B" w:rsidRPr="006408BB" w:rsidRDefault="0022323B" w:rsidP="0022323B">
      <w:pPr>
        <w:tabs>
          <w:tab w:val="left" w:pos="360"/>
        </w:tabs>
        <w:rPr>
          <w:rFonts w:ascii="SutonnyMJ" w:eastAsia="SutonnyMJ" w:hAnsi="SutonnyMJ" w:cs="SutonnyMJ"/>
          <w:spacing w:val="-4"/>
          <w:sz w:val="4"/>
          <w:shd w:val="clear" w:color="auto" w:fill="000000"/>
        </w:rPr>
      </w:pPr>
    </w:p>
    <w:p w:rsidR="0022323B" w:rsidRPr="006408BB" w:rsidRDefault="0022323B" w:rsidP="0022323B">
      <w:pPr>
        <w:tabs>
          <w:tab w:val="left" w:pos="360"/>
          <w:tab w:val="left" w:pos="7920"/>
        </w:tabs>
        <w:jc w:val="both"/>
        <w:rPr>
          <w:rFonts w:ascii="SutonnyMJ" w:hAnsi="SutonnyMJ" w:cs="SutonnyMJ"/>
          <w:sz w:val="24"/>
        </w:rPr>
      </w:pPr>
      <w:r w:rsidRPr="006408BB">
        <w:rPr>
          <w:rFonts w:ascii="SutonnyMJ" w:hAnsi="SutonnyMJ" w:cs="SutonnyMJ"/>
          <w:b/>
          <w:sz w:val="24"/>
        </w:rPr>
        <w:t>we: `ª:</w:t>
      </w:r>
      <w:r w:rsidRPr="006408BB">
        <w:rPr>
          <w:rFonts w:ascii="SutonnyMJ" w:hAnsi="SutonnyMJ" w:cs="SutonnyMJ"/>
          <w:sz w:val="24"/>
        </w:rPr>
        <w:t xml:space="preserve"> Rvg©vwb‡Z ißvwb nIqv evsjv‡`‡ki me‡P‡q eo mgy`ªMvgx Rvnv‡Ri bvgÑ Ggwf Avbmy|</w:t>
      </w:r>
    </w:p>
    <w:p w:rsidR="0022323B" w:rsidRPr="006408BB" w:rsidRDefault="0022323B" w:rsidP="0022323B">
      <w:pPr>
        <w:tabs>
          <w:tab w:val="left" w:pos="360"/>
          <w:tab w:val="left" w:pos="7920"/>
        </w:tabs>
        <w:jc w:val="both"/>
        <w:rPr>
          <w:rFonts w:ascii="SutonnyMJ" w:hAnsi="SutonnyMJ" w:cs="SutonnyMJ"/>
          <w:sz w:val="24"/>
        </w:rPr>
      </w:pPr>
      <w:r w:rsidRPr="006408BB">
        <w:rPr>
          <w:rFonts w:ascii="SutonnyMJ" w:hAnsi="SutonnyMJ" w:cs="SutonnyMJ"/>
          <w:sz w:val="24"/>
        </w:rPr>
        <w:t>RvnvRwU µq K‡ibÑ Rvg©vb †Kv¤úvwb GBPGm wmcvU©m wRGgweGBP A¨vÛ †Kvs †KwRGgGm</w:t>
      </w:r>
    </w:p>
    <w:p w:rsidR="0022323B" w:rsidRPr="006408BB" w:rsidRDefault="0022323B" w:rsidP="0022323B">
      <w:pPr>
        <w:tabs>
          <w:tab w:val="left" w:pos="360"/>
          <w:tab w:val="left" w:pos="7920"/>
        </w:tabs>
        <w:jc w:val="both"/>
        <w:rPr>
          <w:rFonts w:ascii="SutonnyMJ" w:hAnsi="SutonnyMJ" w:cs="SutonnyMJ"/>
          <w:sz w:val="24"/>
        </w:rPr>
      </w:pPr>
      <w:r w:rsidRPr="006408BB">
        <w:rPr>
          <w:rFonts w:ascii="SutonnyMJ" w:hAnsi="SutonnyMJ" w:cs="SutonnyMJ"/>
          <w:sz w:val="24"/>
        </w:rPr>
        <w:t>m¤úªwZ evsjv‡`k †bŠevwnbxi †bŠen‡i hy³ n‡q‡Q bZzb `ywU hy× RvnvR|</w:t>
      </w:r>
    </w:p>
    <w:p w:rsidR="0022323B" w:rsidRPr="006408BB" w:rsidRDefault="0022323B" w:rsidP="002C6E6E">
      <w:pPr>
        <w:pStyle w:val="ListParagraph"/>
        <w:numPr>
          <w:ilvl w:val="0"/>
          <w:numId w:val="123"/>
        </w:numPr>
        <w:tabs>
          <w:tab w:val="left" w:pos="360"/>
          <w:tab w:val="left" w:pos="7920"/>
        </w:tabs>
        <w:contextualSpacing/>
        <w:jc w:val="both"/>
        <w:rPr>
          <w:rFonts w:ascii="SutonnyMJ" w:hAnsi="SutonnyMJ" w:cs="SutonnyMJ"/>
          <w:sz w:val="24"/>
        </w:rPr>
      </w:pPr>
      <w:r w:rsidRPr="006408BB">
        <w:rPr>
          <w:rFonts w:ascii="SutonnyMJ" w:hAnsi="SutonnyMJ" w:cs="SutonnyMJ"/>
          <w:sz w:val="24"/>
        </w:rPr>
        <w:t>weGbGm Igi dviK</w:t>
      </w:r>
    </w:p>
    <w:p w:rsidR="0022323B" w:rsidRPr="006408BB" w:rsidRDefault="0022323B" w:rsidP="002C6E6E">
      <w:pPr>
        <w:pStyle w:val="ListParagraph"/>
        <w:numPr>
          <w:ilvl w:val="0"/>
          <w:numId w:val="123"/>
        </w:numPr>
        <w:tabs>
          <w:tab w:val="left" w:pos="360"/>
          <w:tab w:val="left" w:pos="7920"/>
        </w:tabs>
        <w:contextualSpacing/>
        <w:jc w:val="both"/>
        <w:rPr>
          <w:rFonts w:ascii="SutonnyMJ" w:hAnsi="SutonnyMJ" w:cs="SutonnyMJ"/>
          <w:sz w:val="24"/>
        </w:rPr>
      </w:pPr>
      <w:r w:rsidRPr="006408BB">
        <w:rPr>
          <w:rFonts w:ascii="SutonnyMJ" w:hAnsi="SutonnyMJ" w:cs="SutonnyMJ"/>
          <w:sz w:val="24"/>
        </w:rPr>
        <w:t>weGbGm Avey DevB`vn: [2wUB wbwg©Z nq Px‡b]</w:t>
      </w:r>
    </w:p>
    <w:tbl>
      <w:tblPr>
        <w:tblStyle w:val="TableGrid"/>
        <w:tblW w:w="0" w:type="auto"/>
        <w:tblInd w:w="198" w:type="dxa"/>
        <w:tblLook w:val="04A0" w:firstRow="1" w:lastRow="0" w:firstColumn="1" w:lastColumn="0" w:noHBand="0" w:noVBand="1"/>
      </w:tblPr>
      <w:tblGrid>
        <w:gridCol w:w="4230"/>
        <w:gridCol w:w="4320"/>
      </w:tblGrid>
      <w:tr w:rsidR="0022323B" w:rsidRPr="006408BB" w:rsidTr="00644E8A">
        <w:trPr>
          <w:trHeight w:val="1655"/>
        </w:trPr>
        <w:tc>
          <w:tcPr>
            <w:tcW w:w="4230" w:type="dxa"/>
          </w:tcPr>
          <w:p w:rsidR="0022323B" w:rsidRPr="006408BB" w:rsidRDefault="00102178" w:rsidP="00644E8A">
            <w:pPr>
              <w:tabs>
                <w:tab w:val="left" w:pos="360"/>
                <w:tab w:val="left" w:pos="7920"/>
              </w:tabs>
              <w:jc w:val="both"/>
              <w:rPr>
                <w:rFonts w:ascii="SutonnyMJ" w:hAnsi="SutonnyMJ" w:cs="SutonnyMJ"/>
                <w:b/>
                <w:sz w:val="24"/>
              </w:rPr>
            </w:pPr>
            <w:r>
              <w:rPr>
                <w:rFonts w:ascii="SutonnyMJ" w:hAnsi="SutonnyMJ" w:cs="SutonnyMJ"/>
                <w:b/>
                <w:sz w:val="24"/>
              </w:rPr>
              <w:t>weGbGm Igi</w:t>
            </w:r>
            <w:r w:rsidR="0022323B" w:rsidRPr="006408BB">
              <w:rPr>
                <w:rFonts w:ascii="SutonnyMJ" w:hAnsi="SutonnyMJ" w:cs="SutonnyMJ"/>
                <w:b/>
                <w:sz w:val="24"/>
              </w:rPr>
              <w:t xml:space="preserve"> dviK</w:t>
            </w:r>
          </w:p>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ˆ`N©: 112 wgUvi</w:t>
            </w:r>
          </w:p>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cÖ¯’: 12.4 wgUvi</w:t>
            </w:r>
          </w:p>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N›Uvq MwZ‡eM: 24 bwUK¨vj gvBj</w:t>
            </w:r>
          </w:p>
          <w:p w:rsidR="0022323B" w:rsidRPr="006408BB" w:rsidRDefault="0022323B" w:rsidP="00DD1F73">
            <w:pPr>
              <w:tabs>
                <w:tab w:val="left" w:pos="360"/>
                <w:tab w:val="left" w:pos="7920"/>
              </w:tabs>
              <w:jc w:val="both"/>
              <w:rPr>
                <w:rFonts w:ascii="SutonnyMJ" w:hAnsi="SutonnyMJ" w:cs="SutonnyMJ"/>
                <w:sz w:val="24"/>
              </w:rPr>
            </w:pPr>
            <w:r w:rsidRPr="006408BB">
              <w:rPr>
                <w:rFonts w:ascii="SutonnyMJ" w:hAnsi="SutonnyMJ" w:cs="SutonnyMJ"/>
                <w:sz w:val="24"/>
              </w:rPr>
              <w:t>RvnvRwUi AwabvqK: K¨v‡Þb GmGg AvwZKzj ingvb</w:t>
            </w:r>
          </w:p>
        </w:tc>
        <w:tc>
          <w:tcPr>
            <w:tcW w:w="4320"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b/>
                <w:sz w:val="24"/>
              </w:rPr>
              <w:t>weGbGm Avey DevB`vn</w:t>
            </w:r>
          </w:p>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ˆ`N©: 112 wgUvi</w:t>
            </w:r>
          </w:p>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cÖ¯’: 12.4 wgUvi</w:t>
            </w:r>
          </w:p>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N›Uvq MwZ‡eM: 24 bwUK¨vj gvBj</w:t>
            </w:r>
          </w:p>
          <w:p w:rsidR="0022323B" w:rsidRPr="006408BB" w:rsidRDefault="00102178" w:rsidP="00102178">
            <w:pPr>
              <w:tabs>
                <w:tab w:val="left" w:pos="360"/>
                <w:tab w:val="left" w:pos="7920"/>
              </w:tabs>
              <w:jc w:val="both"/>
              <w:rPr>
                <w:rFonts w:ascii="SutonnyMJ" w:hAnsi="SutonnyMJ" w:cs="SutonnyMJ"/>
                <w:b/>
                <w:sz w:val="24"/>
              </w:rPr>
            </w:pPr>
            <w:r>
              <w:rPr>
                <w:rFonts w:ascii="SutonnyMJ" w:hAnsi="SutonnyMJ" w:cs="SutonnyMJ"/>
                <w:sz w:val="24"/>
              </w:rPr>
              <w:t xml:space="preserve">RvnvRwUi </w:t>
            </w:r>
            <w:r w:rsidR="0022323B" w:rsidRPr="006408BB">
              <w:rPr>
                <w:rFonts w:ascii="SutonnyMJ" w:hAnsi="SutonnyMJ" w:cs="SutonnyMJ"/>
                <w:sz w:val="24"/>
              </w:rPr>
              <w:t xml:space="preserve"> AwabvqK: K¨v‡Þb Gg gCbyj †PŠayix</w:t>
            </w:r>
          </w:p>
        </w:tc>
      </w:tr>
    </w:tbl>
    <w:p w:rsidR="0022323B" w:rsidRPr="006408BB" w:rsidRDefault="0022323B" w:rsidP="0022323B">
      <w:pPr>
        <w:spacing w:line="228" w:lineRule="auto"/>
        <w:jc w:val="both"/>
        <w:rPr>
          <w:rFonts w:ascii="SutonnyMJ" w:hAnsi="SutonnyMJ"/>
          <w:sz w:val="8"/>
        </w:rPr>
      </w:pPr>
    </w:p>
    <w:p w:rsidR="0022323B" w:rsidRPr="006408BB" w:rsidRDefault="0022323B" w:rsidP="0022323B">
      <w:pPr>
        <w:spacing w:line="228" w:lineRule="auto"/>
        <w:jc w:val="both"/>
        <w:rPr>
          <w:rFonts w:ascii="SutonnyMJ" w:hAnsi="SutonnyMJ"/>
          <w:sz w:val="24"/>
        </w:rPr>
      </w:pPr>
      <w:r w:rsidRPr="006408BB">
        <w:rPr>
          <w:rFonts w:ascii="SutonnyMJ" w:hAnsi="SutonnyMJ"/>
          <w:sz w:val="24"/>
        </w:rPr>
        <w:t>†`‡k ˆZwi cÖ_g hy×RvnvRÑ ev‡bŠRv cÙv [wØZxq- ev‡bŠRv myigv]</w:t>
      </w:r>
    </w:p>
    <w:p w:rsidR="0022323B" w:rsidRPr="006408BB" w:rsidRDefault="0022323B" w:rsidP="00AD4CBA">
      <w:pPr>
        <w:numPr>
          <w:ilvl w:val="0"/>
          <w:numId w:val="160"/>
        </w:numPr>
        <w:tabs>
          <w:tab w:val="num" w:pos="720"/>
        </w:tabs>
        <w:spacing w:line="223" w:lineRule="auto"/>
        <w:ind w:left="630" w:hanging="360"/>
        <w:jc w:val="both"/>
        <w:rPr>
          <w:rFonts w:ascii="SutonnyMJ" w:hAnsi="SutonnyMJ"/>
          <w:sz w:val="24"/>
        </w:rPr>
      </w:pPr>
      <w:r w:rsidRPr="006408BB">
        <w:rPr>
          <w:rFonts w:ascii="SutonnyMJ" w:hAnsi="SutonnyMJ"/>
          <w:sz w:val="24"/>
        </w:rPr>
        <w:t>hy×RvnvR‡K WvKv nqÑ †cUªj µ¨vdU</w:t>
      </w:r>
    </w:p>
    <w:p w:rsidR="0022323B" w:rsidRPr="006408BB" w:rsidRDefault="00967AAE" w:rsidP="00AD4CBA">
      <w:pPr>
        <w:numPr>
          <w:ilvl w:val="0"/>
          <w:numId w:val="160"/>
        </w:numPr>
        <w:tabs>
          <w:tab w:val="num" w:pos="720"/>
        </w:tabs>
        <w:spacing w:line="223" w:lineRule="auto"/>
        <w:ind w:left="630" w:hanging="360"/>
        <w:jc w:val="both"/>
        <w:rPr>
          <w:rFonts w:ascii="SutonnyMJ" w:hAnsi="SutonnyMJ"/>
          <w:sz w:val="24"/>
        </w:rPr>
      </w:pPr>
      <w:r>
        <w:rPr>
          <w:rFonts w:ascii="SutonnyMJ" w:hAnsi="SutonnyMJ"/>
          <w:sz w:val="24"/>
        </w:rPr>
        <w:t>RvnvRfv½v wkí M‡o D‡V‡QÑ mxZvKyÐ</w:t>
      </w:r>
      <w:r w:rsidR="0022323B" w:rsidRPr="006408BB">
        <w:rPr>
          <w:rFonts w:ascii="SutonnyMJ" w:hAnsi="SutonnyMJ"/>
          <w:sz w:val="24"/>
        </w:rPr>
        <w:t>, PÆMÖvg</w:t>
      </w:r>
    </w:p>
    <w:p w:rsidR="0022323B" w:rsidRPr="006408BB" w:rsidRDefault="0022323B" w:rsidP="00AD4CBA">
      <w:pPr>
        <w:numPr>
          <w:ilvl w:val="0"/>
          <w:numId w:val="160"/>
        </w:numPr>
        <w:tabs>
          <w:tab w:val="num" w:pos="720"/>
        </w:tabs>
        <w:spacing w:line="223" w:lineRule="auto"/>
        <w:ind w:left="630" w:hanging="360"/>
        <w:jc w:val="both"/>
        <w:rPr>
          <w:rFonts w:ascii="SutonnyMJ" w:hAnsi="SutonnyMJ"/>
          <w:spacing w:val="-10"/>
          <w:sz w:val="24"/>
        </w:rPr>
      </w:pPr>
      <w:r w:rsidRPr="006408BB">
        <w:rPr>
          <w:rFonts w:ascii="SutonnyMJ" w:hAnsi="SutonnyMJ"/>
          <w:spacing w:val="-10"/>
          <w:sz w:val="24"/>
        </w:rPr>
        <w:t>cÖ¯ÍvweZ 2q RvnvRfv½v wkí KviLvbvwU M‡o †Zvjv n‡eÑ ZvjZjx, ei¸bvq</w:t>
      </w:r>
    </w:p>
    <w:p w:rsidR="0022323B" w:rsidRDefault="0022323B" w:rsidP="00AD4CBA">
      <w:pPr>
        <w:numPr>
          <w:ilvl w:val="0"/>
          <w:numId w:val="160"/>
        </w:numPr>
        <w:tabs>
          <w:tab w:val="num" w:pos="720"/>
        </w:tabs>
        <w:spacing w:line="223" w:lineRule="auto"/>
        <w:ind w:left="630" w:hanging="360"/>
        <w:jc w:val="both"/>
        <w:rPr>
          <w:rFonts w:ascii="SutonnyMJ" w:hAnsi="SutonnyMJ"/>
          <w:sz w:val="24"/>
        </w:rPr>
      </w:pPr>
      <w:r w:rsidRPr="006408BB">
        <w:rPr>
          <w:rFonts w:ascii="SutonnyMJ" w:hAnsi="SutonnyMJ"/>
          <w:sz w:val="24"/>
        </w:rPr>
        <w:t>evsjv‡`k †bŠevwnbxi me‡P‡q eo hy×RvnvRÑ ev‡bŠRv mgy`ªRq</w:t>
      </w:r>
    </w:p>
    <w:p w:rsidR="00C33871" w:rsidRPr="00512D63" w:rsidRDefault="00512D63" w:rsidP="00AD4CBA">
      <w:pPr>
        <w:numPr>
          <w:ilvl w:val="0"/>
          <w:numId w:val="160"/>
        </w:numPr>
        <w:tabs>
          <w:tab w:val="num" w:pos="720"/>
        </w:tabs>
        <w:spacing w:line="223" w:lineRule="auto"/>
        <w:ind w:left="630" w:hanging="360"/>
        <w:jc w:val="both"/>
        <w:rPr>
          <w:rFonts w:ascii="SutonnyMJ" w:hAnsi="SutonnyMJ"/>
          <w:sz w:val="24"/>
        </w:rPr>
      </w:pPr>
      <w:r>
        <w:rPr>
          <w:rFonts w:ascii="SutonnyMJ" w:hAnsi="SutonnyMJ"/>
          <w:sz w:val="24"/>
        </w:rPr>
        <w:t>evsjv‡`‡ki e„nËg †jŠn I B¯úvZ KviLvbv-PÆMÖvg w÷j wgj</w:t>
      </w:r>
    </w:p>
    <w:p w:rsidR="00C33871" w:rsidRPr="00A57421" w:rsidRDefault="00C33871" w:rsidP="00C33871">
      <w:pPr>
        <w:shd w:val="clear" w:color="auto" w:fill="BFBFBF" w:themeFill="background1" w:themeFillShade="BF"/>
        <w:tabs>
          <w:tab w:val="left" w:pos="360"/>
        </w:tabs>
        <w:jc w:val="center"/>
        <w:rPr>
          <w:rFonts w:ascii="SutonnyMJ" w:hAnsi="SutonnyMJ"/>
          <w:b/>
          <w:sz w:val="28"/>
        </w:rPr>
      </w:pPr>
      <w:r>
        <w:rPr>
          <w:rFonts w:ascii="SutonnyMJ" w:hAnsi="SutonnyMJ"/>
          <w:b/>
          <w:sz w:val="28"/>
        </w:rPr>
        <w:t>RvnvR fv½vi †bZ…‡Z¡Ñ evsjv‡`k</w:t>
      </w:r>
    </w:p>
    <w:p w:rsidR="00C33871" w:rsidRPr="00512D63" w:rsidRDefault="00C33871" w:rsidP="00AD4CBA">
      <w:pPr>
        <w:pStyle w:val="ListParagraph"/>
        <w:numPr>
          <w:ilvl w:val="0"/>
          <w:numId w:val="264"/>
        </w:numPr>
        <w:tabs>
          <w:tab w:val="left" w:pos="360"/>
        </w:tabs>
        <w:contextualSpacing/>
        <w:rPr>
          <w:rFonts w:ascii="SutonnyMJ" w:hAnsi="SutonnyMJ"/>
          <w:sz w:val="24"/>
        </w:rPr>
      </w:pPr>
      <w:r>
        <w:rPr>
          <w:rFonts w:ascii="SutonnyMJ" w:hAnsi="SutonnyMJ"/>
          <w:sz w:val="24"/>
        </w:rPr>
        <w:lastRenderedPageBreak/>
        <w:t xml:space="preserve">2018 mv‡j we‡k¦ </w:t>
      </w:r>
      <w:r w:rsidRPr="00512D63">
        <w:rPr>
          <w:rFonts w:ascii="SutonnyMJ" w:hAnsi="SutonnyMJ"/>
          <w:sz w:val="24"/>
        </w:rPr>
        <w:t xml:space="preserve">hZ RvnvR </w:t>
      </w:r>
      <w:r w:rsidR="00512D63" w:rsidRPr="00512D63">
        <w:rPr>
          <w:rFonts w:ascii="SutonnyMJ" w:hAnsi="SutonnyMJ"/>
          <w:sz w:val="24"/>
        </w:rPr>
        <w:t>fv½</w:t>
      </w:r>
      <w:r w:rsidRPr="00512D63">
        <w:rPr>
          <w:rFonts w:ascii="SutonnyMJ" w:hAnsi="SutonnyMJ"/>
          <w:sz w:val="24"/>
        </w:rPr>
        <w:t>v n‡q‡Q Zvi g‡a¨ evsjv‡`‡k fv</w:t>
      </w:r>
      <w:r w:rsidR="00512D63" w:rsidRPr="00512D63">
        <w:rPr>
          <w:rFonts w:ascii="SutonnyMJ" w:hAnsi="SutonnyMJ"/>
          <w:sz w:val="24"/>
        </w:rPr>
        <w:t>½</w:t>
      </w:r>
      <w:r w:rsidRPr="00512D63">
        <w:rPr>
          <w:rFonts w:ascii="SutonnyMJ" w:hAnsi="SutonnyMJ"/>
          <w:sz w:val="24"/>
        </w:rPr>
        <w:t>v n‡q‡QÑ 47.2 kZvsk</w:t>
      </w:r>
    </w:p>
    <w:p w:rsidR="00C33871" w:rsidRPr="00512D63" w:rsidRDefault="00C33871" w:rsidP="00AD4CBA">
      <w:pPr>
        <w:pStyle w:val="ListParagraph"/>
        <w:numPr>
          <w:ilvl w:val="0"/>
          <w:numId w:val="264"/>
        </w:numPr>
        <w:tabs>
          <w:tab w:val="left" w:pos="360"/>
        </w:tabs>
        <w:contextualSpacing/>
        <w:rPr>
          <w:rFonts w:ascii="SutonnyMJ" w:hAnsi="SutonnyMJ"/>
          <w:sz w:val="24"/>
        </w:rPr>
      </w:pPr>
      <w:r w:rsidRPr="00512D63">
        <w:rPr>
          <w:rFonts w:ascii="SutonnyMJ" w:hAnsi="SutonnyMJ"/>
          <w:sz w:val="24"/>
        </w:rPr>
        <w:t xml:space="preserve">eZ©gv‡b RvnvR </w:t>
      </w:r>
      <w:r w:rsidR="00512D63" w:rsidRPr="00512D63">
        <w:rPr>
          <w:rFonts w:ascii="SutonnyMJ" w:hAnsi="SutonnyMJ"/>
          <w:sz w:val="24"/>
        </w:rPr>
        <w:t>fv½</w:t>
      </w:r>
      <w:r w:rsidRPr="00512D63">
        <w:rPr>
          <w:rFonts w:ascii="SutonnyMJ" w:hAnsi="SutonnyMJ"/>
          <w:sz w:val="24"/>
        </w:rPr>
        <w:t>vi kx‡l© i‡q‡QÑ evsjv‡`k</w:t>
      </w:r>
    </w:p>
    <w:p w:rsidR="00C33871" w:rsidRPr="00512D63" w:rsidRDefault="00C33871" w:rsidP="00C33871">
      <w:pPr>
        <w:pStyle w:val="ListParagraph"/>
        <w:tabs>
          <w:tab w:val="left" w:pos="360"/>
        </w:tabs>
        <w:rPr>
          <w:rFonts w:ascii="SutonnyMJ" w:hAnsi="SutonnyMJ"/>
          <w:sz w:val="24"/>
        </w:rPr>
      </w:pPr>
      <w:r w:rsidRPr="00512D63">
        <w:rPr>
          <w:rFonts w:ascii="SutonnyMJ" w:hAnsi="SutonnyMJ"/>
          <w:sz w:val="24"/>
        </w:rPr>
        <w:t>wØZxqÑ fviZ</w:t>
      </w:r>
    </w:p>
    <w:p w:rsidR="00C33871" w:rsidRPr="00512D63" w:rsidRDefault="00C33871" w:rsidP="00C33871">
      <w:pPr>
        <w:pStyle w:val="ListParagraph"/>
        <w:tabs>
          <w:tab w:val="left" w:pos="360"/>
        </w:tabs>
        <w:rPr>
          <w:rFonts w:ascii="SutonnyMJ" w:hAnsi="SutonnyMJ"/>
          <w:sz w:val="24"/>
        </w:rPr>
      </w:pPr>
      <w:r w:rsidRPr="00512D63">
        <w:rPr>
          <w:rFonts w:ascii="SutonnyMJ" w:hAnsi="SutonnyMJ"/>
          <w:sz w:val="24"/>
        </w:rPr>
        <w:t>Z…ZxqÑ cvwK¯Ívb</w:t>
      </w:r>
    </w:p>
    <w:p w:rsidR="00C33871" w:rsidRPr="00512D63" w:rsidRDefault="00C33871" w:rsidP="00C33871">
      <w:pPr>
        <w:pStyle w:val="ListParagraph"/>
        <w:tabs>
          <w:tab w:val="left" w:pos="360"/>
        </w:tabs>
        <w:rPr>
          <w:rFonts w:ascii="SutonnyMJ" w:hAnsi="SutonnyMJ"/>
          <w:sz w:val="24"/>
        </w:rPr>
      </w:pPr>
      <w:r w:rsidRPr="00512D63">
        <w:rPr>
          <w:rFonts w:ascii="SutonnyMJ" w:hAnsi="SutonnyMJ"/>
          <w:sz w:val="24"/>
        </w:rPr>
        <w:t>PZz_©Ñ Zzi¯‹</w:t>
      </w:r>
    </w:p>
    <w:p w:rsidR="00C33871" w:rsidRPr="00512D63" w:rsidRDefault="00C33871" w:rsidP="00C33871">
      <w:pPr>
        <w:pStyle w:val="ListParagraph"/>
        <w:tabs>
          <w:tab w:val="left" w:pos="360"/>
        </w:tabs>
        <w:rPr>
          <w:rFonts w:ascii="SutonnyMJ" w:hAnsi="SutonnyMJ"/>
          <w:sz w:val="24"/>
        </w:rPr>
      </w:pPr>
      <w:r w:rsidRPr="00512D63">
        <w:rPr>
          <w:rFonts w:ascii="SutonnyMJ" w:hAnsi="SutonnyMJ"/>
          <w:sz w:val="24"/>
        </w:rPr>
        <w:t>cÂgÑ Pxb</w:t>
      </w:r>
    </w:p>
    <w:p w:rsidR="00C33871" w:rsidRPr="00512D63" w:rsidRDefault="00C33871" w:rsidP="00AD4CBA">
      <w:pPr>
        <w:pStyle w:val="ListParagraph"/>
        <w:numPr>
          <w:ilvl w:val="0"/>
          <w:numId w:val="264"/>
        </w:numPr>
        <w:tabs>
          <w:tab w:val="left" w:pos="360"/>
        </w:tabs>
        <w:contextualSpacing/>
        <w:rPr>
          <w:rFonts w:ascii="SutonnyMJ" w:hAnsi="SutonnyMJ"/>
          <w:sz w:val="24"/>
        </w:rPr>
      </w:pPr>
      <w:r w:rsidRPr="00512D63">
        <w:rPr>
          <w:rFonts w:ascii="SutonnyMJ" w:hAnsi="SutonnyMJ"/>
          <w:sz w:val="24"/>
        </w:rPr>
        <w:t>2018 mv‡j evsjv‡`k: 86 jvL Ub AvqZ‡bi RvnvR †f‡</w:t>
      </w:r>
      <w:r w:rsidR="00512D63" w:rsidRPr="00512D63">
        <w:rPr>
          <w:rFonts w:ascii="SutonnyMJ" w:hAnsi="SutonnyMJ"/>
          <w:sz w:val="24"/>
        </w:rPr>
        <w:t>½</w:t>
      </w:r>
      <w:r w:rsidRPr="00512D63">
        <w:rPr>
          <w:rFonts w:ascii="SutonnyMJ" w:hAnsi="SutonnyMJ"/>
          <w:sz w:val="24"/>
        </w:rPr>
        <w:t>‡Q</w:t>
      </w:r>
    </w:p>
    <w:p w:rsidR="00C33871" w:rsidRPr="00512D63" w:rsidRDefault="00C33871" w:rsidP="00AD4CBA">
      <w:pPr>
        <w:pStyle w:val="ListParagraph"/>
        <w:numPr>
          <w:ilvl w:val="0"/>
          <w:numId w:val="264"/>
        </w:numPr>
        <w:tabs>
          <w:tab w:val="left" w:pos="360"/>
        </w:tabs>
        <w:contextualSpacing/>
        <w:rPr>
          <w:rFonts w:ascii="SutonnyMJ" w:hAnsi="SutonnyMJ"/>
          <w:sz w:val="24"/>
        </w:rPr>
      </w:pPr>
      <w:r w:rsidRPr="00512D63">
        <w:rPr>
          <w:rFonts w:ascii="SutonnyMJ" w:hAnsi="SutonnyMJ"/>
          <w:sz w:val="24"/>
        </w:rPr>
        <w:t xml:space="preserve">2018 mv‡j evsjv‡`‡k 196wU RvnvR </w:t>
      </w:r>
      <w:r w:rsidR="00512D63" w:rsidRPr="00512D63">
        <w:rPr>
          <w:rFonts w:ascii="SutonnyMJ" w:hAnsi="SutonnyMJ"/>
          <w:sz w:val="24"/>
        </w:rPr>
        <w:t>fv½</w:t>
      </w:r>
      <w:r w:rsidRPr="00512D63">
        <w:rPr>
          <w:rFonts w:ascii="SutonnyMJ" w:hAnsi="SutonnyMJ"/>
          <w:sz w:val="24"/>
        </w:rPr>
        <w:t>vi Rb¨ Avg`vwb Kiv nq</w:t>
      </w:r>
    </w:p>
    <w:p w:rsidR="00C33871" w:rsidRDefault="00C33871" w:rsidP="00AD4CBA">
      <w:pPr>
        <w:pStyle w:val="ListParagraph"/>
        <w:numPr>
          <w:ilvl w:val="0"/>
          <w:numId w:val="264"/>
        </w:numPr>
        <w:tabs>
          <w:tab w:val="left" w:pos="360"/>
        </w:tabs>
        <w:contextualSpacing/>
        <w:rPr>
          <w:rFonts w:ascii="SutonnyMJ" w:hAnsi="SutonnyMJ"/>
          <w:sz w:val="24"/>
        </w:rPr>
      </w:pPr>
      <w:r>
        <w:rPr>
          <w:rFonts w:ascii="SutonnyMJ" w:hAnsi="SutonnyMJ"/>
          <w:sz w:val="24"/>
        </w:rPr>
        <w:t>Drm: RvwZms‡Ni Dbœqb I evwYR¨ ms¯’v ÔAv¯‹UvW© cÖKvwkZÕ wiwfD Ae †gwiUvBg UªvÝ‡cvU© 2019 kxl©K cÖKvkbv|</w:t>
      </w:r>
    </w:p>
    <w:p w:rsidR="00C33871" w:rsidRPr="000F4BE2" w:rsidRDefault="00C33871" w:rsidP="00AD4CBA">
      <w:pPr>
        <w:pStyle w:val="ListParagraph"/>
        <w:numPr>
          <w:ilvl w:val="0"/>
          <w:numId w:val="264"/>
        </w:numPr>
        <w:tabs>
          <w:tab w:val="left" w:pos="360"/>
        </w:tabs>
        <w:contextualSpacing/>
        <w:rPr>
          <w:rFonts w:ascii="SutonnyMJ" w:hAnsi="SutonnyMJ"/>
          <w:b/>
          <w:sz w:val="24"/>
        </w:rPr>
      </w:pPr>
      <w:r w:rsidRPr="000F4BE2">
        <w:rPr>
          <w:rFonts w:ascii="SutonnyMJ" w:hAnsi="SutonnyMJ"/>
          <w:b/>
          <w:sz w:val="24"/>
        </w:rPr>
        <w:t>D‡jøL</w:t>
      </w:r>
      <w:r w:rsidR="00967AAE">
        <w:rPr>
          <w:rFonts w:ascii="SutonnyMJ" w:hAnsi="SutonnyMJ"/>
          <w:b/>
          <w:sz w:val="24"/>
        </w:rPr>
        <w:t>¨</w:t>
      </w:r>
      <w:r w:rsidRPr="000F4BE2">
        <w:rPr>
          <w:rFonts w:ascii="SutonnyMJ" w:hAnsi="SutonnyMJ"/>
          <w:b/>
          <w:sz w:val="24"/>
        </w:rPr>
        <w:t xml:space="preserve">: </w:t>
      </w:r>
    </w:p>
    <w:p w:rsidR="00C33871" w:rsidRDefault="00C33871" w:rsidP="00AD4CBA">
      <w:pPr>
        <w:pStyle w:val="ListParagraph"/>
        <w:numPr>
          <w:ilvl w:val="0"/>
          <w:numId w:val="278"/>
        </w:numPr>
        <w:tabs>
          <w:tab w:val="left" w:pos="360"/>
        </w:tabs>
        <w:contextualSpacing/>
        <w:rPr>
          <w:rFonts w:ascii="SutonnyMJ" w:hAnsi="SutonnyMJ"/>
          <w:sz w:val="24"/>
        </w:rPr>
      </w:pPr>
      <w:r>
        <w:rPr>
          <w:rFonts w:ascii="SutonnyMJ" w:hAnsi="SutonnyMJ"/>
          <w:sz w:val="24"/>
        </w:rPr>
        <w:t>RvnvR</w:t>
      </w:r>
      <w:r w:rsidR="00967AAE">
        <w:rPr>
          <w:rFonts w:ascii="SutonnyMJ" w:hAnsi="SutonnyMJ"/>
          <w:sz w:val="24"/>
        </w:rPr>
        <w:t xml:space="preserve"> fvovi kx‡l©_vK‡jI RvnvR wbg©v‡Y</w:t>
      </w:r>
      <w:r>
        <w:rPr>
          <w:rFonts w:ascii="SutonnyMJ" w:hAnsi="SutonnyMJ"/>
          <w:sz w:val="24"/>
        </w:rPr>
        <w:t xml:space="preserve"> evsjv‡`‡ki Ae¯’vb wb‡Pi </w:t>
      </w:r>
      <w:r w:rsidR="00A3103E" w:rsidRPr="006408BB">
        <w:rPr>
          <w:rFonts w:ascii="SutonnyMJ" w:hAnsi="SutonnyMJ" w:cs="Times New Roman"/>
          <w:b/>
          <w:sz w:val="24"/>
        </w:rPr>
        <w:t>mv</w:t>
      </w:r>
      <w:r>
        <w:rPr>
          <w:rFonts w:ascii="SutonnyMJ" w:hAnsi="SutonnyMJ"/>
          <w:sz w:val="24"/>
        </w:rPr>
        <w:t>wi‡Z</w:t>
      </w:r>
    </w:p>
    <w:p w:rsidR="00C33871" w:rsidRPr="008E2A42" w:rsidRDefault="00C33871" w:rsidP="00AD4CBA">
      <w:pPr>
        <w:pStyle w:val="ListParagraph"/>
        <w:numPr>
          <w:ilvl w:val="0"/>
          <w:numId w:val="278"/>
        </w:numPr>
        <w:tabs>
          <w:tab w:val="left" w:pos="360"/>
        </w:tabs>
        <w:contextualSpacing/>
        <w:rPr>
          <w:rFonts w:ascii="SutonnyMJ" w:hAnsi="SutonnyMJ"/>
          <w:sz w:val="24"/>
        </w:rPr>
      </w:pPr>
      <w:r>
        <w:rPr>
          <w:rFonts w:ascii="SutonnyMJ" w:hAnsi="SutonnyMJ"/>
          <w:sz w:val="24"/>
        </w:rPr>
        <w:t>Rvnv‡Ri gvwjKvbvq kxl©‡`kÑ wMÖm</w:t>
      </w:r>
    </w:p>
    <w:p w:rsidR="0022323B" w:rsidRPr="006408BB" w:rsidRDefault="0022323B" w:rsidP="0022323B">
      <w:pPr>
        <w:tabs>
          <w:tab w:val="left" w:pos="360"/>
        </w:tabs>
        <w:rPr>
          <w:rFonts w:ascii="SutonnyMJ" w:eastAsia="SutonnyMJ" w:hAnsi="SutonnyMJ" w:cs="SutonnyMJ"/>
          <w:b/>
          <w:sz w:val="24"/>
          <w:shd w:val="clear" w:color="auto" w:fill="A6A6A6"/>
        </w:rPr>
      </w:pPr>
      <w:r w:rsidRPr="006408BB">
        <w:rPr>
          <w:rFonts w:ascii="SutonnyMJ" w:eastAsia="SutonnyMJ" w:hAnsi="SutonnyMJ" w:cs="SutonnyMJ"/>
          <w:b/>
          <w:spacing w:val="-4"/>
          <w:sz w:val="24"/>
          <w:shd w:val="clear" w:color="auto" w:fill="000000"/>
        </w:rPr>
        <w:t>Abykxjbx</w:t>
      </w:r>
      <w:r w:rsidRPr="006408BB">
        <w:rPr>
          <w:rFonts w:ascii="SutonnyMJ" w:eastAsia="SutonnyMJ" w:hAnsi="SutonnyMJ" w:cs="SutonnyMJ"/>
          <w:spacing w:val="-4"/>
          <w:sz w:val="24"/>
          <w:shd w:val="clear" w:color="auto" w:fill="000000"/>
        </w:rPr>
        <w:t>:</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evsjv‡`k wkwcs</w:t>
      </w:r>
      <w:r w:rsidR="005C177C">
        <w:rPr>
          <w:rFonts w:ascii="SutonnyMJ" w:hAnsi="SutonnyMJ" w:cs="Times New Roman"/>
          <w:b/>
          <w:sz w:val="24"/>
        </w:rPr>
        <w:t xml:space="preserve"> </w:t>
      </w:r>
      <w:r w:rsidRPr="006408BB">
        <w:rPr>
          <w:rFonts w:ascii="SutonnyMJ" w:hAnsi="SutonnyMJ" w:cs="Times New Roman"/>
          <w:b/>
          <w:sz w:val="24"/>
        </w:rPr>
        <w:t>K‡c©v‡ikb</w:t>
      </w:r>
      <w:r w:rsidR="005C177C">
        <w:rPr>
          <w:rFonts w:ascii="SutonnyMJ" w:hAnsi="SutonnyMJ" w:cs="Times New Roman"/>
          <w:b/>
          <w:sz w:val="24"/>
        </w:rPr>
        <w:t xml:space="preserve"> </w:t>
      </w:r>
      <w:r w:rsidRPr="006408BB">
        <w:rPr>
          <w:rFonts w:ascii="SutonnyMJ" w:hAnsi="SutonnyMJ" w:cs="Times New Roman"/>
          <w:b/>
          <w:sz w:val="24"/>
        </w:rPr>
        <w:t>cÖwZwôZ nq KZ mv‡j?</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4"/>
          <w:u w:val="single"/>
        </w:rPr>
        <w:t>1972 mv‡j</w:t>
      </w:r>
      <w:r w:rsidRPr="006408BB">
        <w:rPr>
          <w:rFonts w:ascii="SutonnyMJ" w:hAnsi="SutonnyMJ" w:cs="Times New Roman"/>
          <w:sz w:val="24"/>
          <w:u w:val="single"/>
        </w:rPr>
        <w:tab/>
      </w:r>
      <w:r w:rsidRPr="006408BB">
        <w:rPr>
          <w:rFonts w:ascii="SutonnyMJ" w:hAnsi="SutonnyMJ" w:cs="Times New Roman"/>
          <w:sz w:val="24"/>
        </w:rPr>
        <w:t>L. 1983 mv‡j</w:t>
      </w:r>
      <w:r w:rsidRPr="006408BB">
        <w:rPr>
          <w:rFonts w:ascii="SutonnyMJ" w:hAnsi="SutonnyMJ" w:cs="Times New Roman"/>
          <w:sz w:val="24"/>
        </w:rPr>
        <w:tab/>
        <w:t>M. 2000 mv‡j</w:t>
      </w:r>
      <w:r w:rsidRPr="006408BB">
        <w:rPr>
          <w:rFonts w:ascii="SutonnyMJ" w:hAnsi="SutonnyMJ" w:cs="Times New Roman"/>
          <w:sz w:val="24"/>
        </w:rPr>
        <w:tab/>
        <w:t>N. 1957 mv‡j</w:t>
      </w:r>
      <w:r w:rsidRPr="006408BB">
        <w:rPr>
          <w:rFonts w:ascii="SutonnyMJ" w:hAnsi="SutonnyMJ" w:cs="Times New Roman"/>
          <w:sz w:val="24"/>
        </w:rPr>
        <w:tab/>
      </w:r>
      <w:r w:rsidRPr="006408BB">
        <w:rPr>
          <w:rFonts w:ascii="SutonnyMJ" w:hAnsi="SutonnyMJ" w:cs="Times New Roman"/>
          <w:b/>
          <w:sz w:val="24"/>
          <w:shd w:val="clear" w:color="auto" w:fill="000000"/>
        </w:rPr>
        <w:t>01:</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Avb›` wkcBqvW© †Kv_vq</w:t>
      </w:r>
      <w:r w:rsidR="005C177C">
        <w:rPr>
          <w:rFonts w:ascii="SutonnyMJ" w:hAnsi="SutonnyMJ" w:cs="Times New Roman"/>
          <w:b/>
          <w:sz w:val="24"/>
        </w:rPr>
        <w:t xml:space="preserve"> </w:t>
      </w:r>
      <w:r w:rsidRPr="006408BB">
        <w:rPr>
          <w:rFonts w:ascii="SutonnyMJ" w:hAnsi="SutonnyMJ" w:cs="Times New Roman"/>
          <w:b/>
          <w:sz w:val="24"/>
        </w:rPr>
        <w:t>Aew¯’Z?</w:t>
      </w:r>
    </w:p>
    <w:p w:rsidR="0022323B" w:rsidRPr="005C177C" w:rsidRDefault="0022323B" w:rsidP="00DD1F73">
      <w:pPr>
        <w:tabs>
          <w:tab w:val="left" w:pos="360"/>
          <w:tab w:val="left" w:pos="2340"/>
          <w:tab w:val="left" w:pos="4320"/>
          <w:tab w:val="left" w:pos="6210"/>
          <w:tab w:val="left" w:pos="8136"/>
        </w:tabs>
        <w:ind w:left="360" w:hanging="360"/>
        <w:jc w:val="both"/>
        <w:rPr>
          <w:rFonts w:ascii="SutonnyMJ" w:hAnsi="SutonnyMJ" w:cs="Times New Roman"/>
          <w:sz w:val="24"/>
          <w:szCs w:val="24"/>
        </w:rPr>
      </w:pPr>
      <w:r w:rsidRPr="005C177C">
        <w:rPr>
          <w:rFonts w:ascii="SutonnyMJ" w:hAnsi="SutonnyMJ" w:cs="Times New Roman"/>
          <w:b/>
          <w:sz w:val="24"/>
          <w:szCs w:val="24"/>
        </w:rPr>
        <w:tab/>
      </w:r>
      <w:r w:rsidRPr="005C177C">
        <w:rPr>
          <w:rFonts w:ascii="SutonnyMJ" w:hAnsi="SutonnyMJ" w:cs="Times New Roman"/>
          <w:sz w:val="24"/>
          <w:szCs w:val="24"/>
        </w:rPr>
        <w:t>K. XvKv</w:t>
      </w:r>
      <w:r w:rsidRPr="005C177C">
        <w:rPr>
          <w:rFonts w:ascii="SutonnyMJ" w:hAnsi="SutonnyMJ" w:cs="Times New Roman"/>
          <w:sz w:val="24"/>
          <w:szCs w:val="24"/>
        </w:rPr>
        <w:tab/>
        <w:t xml:space="preserve">L. </w:t>
      </w:r>
      <w:r w:rsidRPr="005C177C">
        <w:rPr>
          <w:rFonts w:ascii="SutonnyMJ" w:hAnsi="SutonnyMJ" w:cs="Times New Roman"/>
          <w:sz w:val="24"/>
          <w:szCs w:val="24"/>
          <w:u w:val="single"/>
        </w:rPr>
        <w:t>bvivqYMÄ</w:t>
      </w:r>
      <w:r w:rsidRPr="005C177C">
        <w:rPr>
          <w:rFonts w:ascii="SutonnyMJ" w:hAnsi="SutonnyMJ" w:cs="Times New Roman"/>
          <w:sz w:val="24"/>
          <w:szCs w:val="24"/>
          <w:u w:val="single"/>
        </w:rPr>
        <w:tab/>
      </w:r>
      <w:r w:rsidRPr="005C177C">
        <w:rPr>
          <w:rFonts w:ascii="SutonnyMJ" w:hAnsi="SutonnyMJ" w:cs="Times New Roman"/>
          <w:sz w:val="24"/>
          <w:szCs w:val="24"/>
        </w:rPr>
        <w:t>M. PÆMÖvg</w:t>
      </w:r>
      <w:r w:rsidRPr="005C177C">
        <w:rPr>
          <w:rFonts w:ascii="SutonnyMJ" w:hAnsi="SutonnyMJ" w:cs="Times New Roman"/>
          <w:sz w:val="24"/>
          <w:szCs w:val="24"/>
        </w:rPr>
        <w:tab/>
        <w:t>N. Lyjbv</w:t>
      </w:r>
      <w:r w:rsidRPr="005C177C">
        <w:rPr>
          <w:rFonts w:ascii="SutonnyMJ" w:hAnsi="SutonnyMJ" w:cs="Times New Roman"/>
          <w:sz w:val="24"/>
          <w:szCs w:val="24"/>
        </w:rPr>
        <w:tab/>
      </w:r>
      <w:r w:rsidRPr="005C177C">
        <w:rPr>
          <w:rFonts w:ascii="SutonnyMJ" w:hAnsi="SutonnyMJ" w:cs="Times New Roman"/>
          <w:b/>
          <w:sz w:val="24"/>
          <w:szCs w:val="24"/>
          <w:shd w:val="clear" w:color="auto" w:fill="000000"/>
        </w:rPr>
        <w:t>02:</w:t>
      </w:r>
      <w:r w:rsidR="005C177C" w:rsidRPr="005C177C">
        <w:rPr>
          <w:rFonts w:ascii="SutonnyMJ" w:hAnsi="SutonnyMJ" w:cs="Times New Roman"/>
          <w:b/>
          <w:sz w:val="24"/>
          <w:szCs w:val="24"/>
          <w:shd w:val="clear" w:color="auto" w:fill="000000"/>
        </w:rPr>
        <w:t xml:space="preserve"> </w:t>
      </w:r>
      <w:r w:rsidRPr="005C177C">
        <w:rPr>
          <w:rFonts w:ascii="SutonnyMJ" w:hAnsi="SutonnyMJ" w:cs="Times New Roman"/>
          <w:sz w:val="24"/>
          <w:szCs w:val="24"/>
          <w:shd w:val="clear" w:color="auto" w:fill="000000"/>
        </w:rPr>
        <w:t>L</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eZ©gv‡b</w:t>
      </w:r>
      <w:r w:rsidR="005C177C">
        <w:rPr>
          <w:rFonts w:ascii="SutonnyMJ" w:hAnsi="SutonnyMJ" w:cs="Times New Roman"/>
          <w:b/>
          <w:sz w:val="24"/>
        </w:rPr>
        <w:t xml:space="preserve"> </w:t>
      </w:r>
      <w:r w:rsidRPr="006408BB">
        <w:rPr>
          <w:rFonts w:ascii="SutonnyMJ" w:hAnsi="SutonnyMJ" w:cs="Times New Roman"/>
          <w:b/>
          <w:sz w:val="24"/>
        </w:rPr>
        <w:t>evsjv‡`k wkwcs</w:t>
      </w:r>
      <w:r w:rsidR="005C177C">
        <w:rPr>
          <w:rFonts w:ascii="SutonnyMJ" w:hAnsi="SutonnyMJ" w:cs="Times New Roman"/>
          <w:b/>
          <w:sz w:val="24"/>
        </w:rPr>
        <w:t xml:space="preserve"> </w:t>
      </w:r>
      <w:r w:rsidRPr="006408BB">
        <w:rPr>
          <w:rFonts w:ascii="SutonnyMJ" w:hAnsi="SutonnyMJ" w:cs="Times New Roman"/>
          <w:b/>
          <w:sz w:val="24"/>
        </w:rPr>
        <w:t>K‡c©v‡ik‡bi</w:t>
      </w:r>
      <w:r w:rsidR="005C177C">
        <w:rPr>
          <w:rFonts w:ascii="SutonnyMJ" w:hAnsi="SutonnyMJ" w:cs="Times New Roman"/>
          <w:b/>
          <w:sz w:val="24"/>
        </w:rPr>
        <w:t xml:space="preserve"> </w:t>
      </w:r>
      <w:r w:rsidRPr="006408BB">
        <w:rPr>
          <w:rFonts w:ascii="SutonnyMJ" w:hAnsi="SutonnyMJ" w:cs="Times New Roman"/>
          <w:b/>
          <w:sz w:val="24"/>
        </w:rPr>
        <w:t>en‡i</w:t>
      </w:r>
      <w:r w:rsidR="005C177C">
        <w:rPr>
          <w:rFonts w:ascii="SutonnyMJ" w:hAnsi="SutonnyMJ" w:cs="Times New Roman"/>
          <w:b/>
          <w:sz w:val="24"/>
        </w:rPr>
        <w:t xml:space="preserve"> </w:t>
      </w:r>
      <w:r w:rsidRPr="006408BB">
        <w:rPr>
          <w:rFonts w:ascii="SutonnyMJ" w:hAnsi="SutonnyMJ" w:cs="Times New Roman"/>
          <w:b/>
          <w:sz w:val="24"/>
        </w:rPr>
        <w:t>RvnvR</w:t>
      </w:r>
      <w:r w:rsidR="005C177C">
        <w:rPr>
          <w:rFonts w:ascii="SutonnyMJ" w:hAnsi="SutonnyMJ" w:cs="Times New Roman"/>
          <w:b/>
          <w:sz w:val="24"/>
        </w:rPr>
        <w:t xml:space="preserve"> </w:t>
      </w:r>
      <w:r w:rsidRPr="006408BB">
        <w:rPr>
          <w:rFonts w:ascii="SutonnyMJ" w:hAnsi="SutonnyMJ" w:cs="Times New Roman"/>
          <w:b/>
          <w:sz w:val="24"/>
        </w:rPr>
        <w:t>i‡q‡Q</w:t>
      </w:r>
      <w:r w:rsidR="005C177C">
        <w:rPr>
          <w:rFonts w:ascii="SutonnyMJ" w:hAnsi="SutonnyMJ" w:cs="Times New Roman"/>
          <w:b/>
          <w:sz w:val="24"/>
        </w:rPr>
        <w:t xml:space="preserve"> </w:t>
      </w:r>
      <w:r w:rsidRPr="006408BB">
        <w:rPr>
          <w:rFonts w:ascii="SutonnyMJ" w:hAnsi="SutonnyMJ" w:cs="Times New Roman"/>
          <w:b/>
          <w:sz w:val="24"/>
        </w:rPr>
        <w:t>KqwU?</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K. 8wU</w:t>
      </w:r>
      <w:r w:rsidRPr="006408BB">
        <w:rPr>
          <w:rFonts w:ascii="SutonnyMJ" w:hAnsi="SutonnyMJ" w:cs="Times New Roman"/>
          <w:sz w:val="24"/>
        </w:rPr>
        <w:tab/>
        <w:t>L.</w:t>
      </w:r>
      <w:r w:rsidRPr="006408BB">
        <w:rPr>
          <w:rFonts w:ascii="SutonnyMJ" w:hAnsi="SutonnyMJ" w:cs="Times New Roman"/>
          <w:sz w:val="24"/>
          <w:u w:val="single"/>
        </w:rPr>
        <w:t>7wU</w:t>
      </w:r>
      <w:r w:rsidRPr="006408BB">
        <w:rPr>
          <w:rFonts w:ascii="SutonnyMJ" w:hAnsi="SutonnyMJ" w:cs="Times New Roman"/>
          <w:sz w:val="24"/>
          <w:u w:val="single"/>
        </w:rPr>
        <w:tab/>
      </w:r>
      <w:r w:rsidRPr="006408BB">
        <w:rPr>
          <w:rFonts w:ascii="SutonnyMJ" w:hAnsi="SutonnyMJ" w:cs="Times New Roman"/>
          <w:sz w:val="24"/>
        </w:rPr>
        <w:t>M. 5wU</w:t>
      </w:r>
      <w:r w:rsidRPr="006408BB">
        <w:rPr>
          <w:rFonts w:ascii="SutonnyMJ" w:hAnsi="SutonnyMJ" w:cs="Times New Roman"/>
          <w:sz w:val="24"/>
        </w:rPr>
        <w:tab/>
        <w:t>N. 15wU</w:t>
      </w:r>
      <w:r w:rsidRPr="006408BB">
        <w:rPr>
          <w:rFonts w:ascii="SutonnyMJ" w:hAnsi="SutonnyMJ" w:cs="Times New Roman"/>
          <w:sz w:val="24"/>
        </w:rPr>
        <w:tab/>
      </w:r>
      <w:r w:rsidRPr="006408BB">
        <w:rPr>
          <w:rFonts w:ascii="SutonnyMJ" w:hAnsi="SutonnyMJ" w:cs="Times New Roman"/>
          <w:b/>
          <w:sz w:val="24"/>
          <w:shd w:val="clear" w:color="auto" w:fill="000000"/>
        </w:rPr>
        <w:t>03:</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Nirmala UI"/>
          <w:b/>
          <w:sz w:val="24"/>
        </w:rPr>
      </w:pPr>
      <w:r w:rsidRPr="006408BB">
        <w:rPr>
          <w:rFonts w:ascii="SutonnyMJ" w:hAnsi="SutonnyMJ" w:cs="Times New Roman"/>
          <w:b/>
          <w:sz w:val="24"/>
        </w:rPr>
        <w:t>04.</w:t>
      </w:r>
      <w:r w:rsidR="005C177C">
        <w:rPr>
          <w:rFonts w:ascii="SutonnyMJ" w:hAnsi="SutonnyMJ" w:cs="Times New Roman"/>
          <w:b/>
          <w:sz w:val="24"/>
        </w:rPr>
        <w:t xml:space="preserve"> </w:t>
      </w:r>
      <w:r w:rsidRPr="006408BB">
        <w:rPr>
          <w:rFonts w:ascii="SutonnyMJ" w:hAnsi="SutonnyMJ" w:cs="Times New Roman"/>
          <w:b/>
          <w:sz w:val="24"/>
        </w:rPr>
        <w:t>Rvg©vwb‡Z</w:t>
      </w:r>
      <w:r w:rsidR="005C177C">
        <w:rPr>
          <w:rFonts w:ascii="SutonnyMJ" w:hAnsi="SutonnyMJ" w:cs="Times New Roman"/>
          <w:b/>
          <w:sz w:val="24"/>
        </w:rPr>
        <w:t xml:space="preserve"> </w:t>
      </w:r>
      <w:r w:rsidRPr="006408BB">
        <w:rPr>
          <w:rFonts w:ascii="SutonnyMJ" w:hAnsi="SutonnyMJ" w:cs="Times New Roman"/>
          <w:b/>
          <w:sz w:val="24"/>
        </w:rPr>
        <w:t>ißvwb</w:t>
      </w:r>
      <w:r w:rsidR="005C177C">
        <w:rPr>
          <w:rFonts w:ascii="SutonnyMJ" w:hAnsi="SutonnyMJ" w:cs="Times New Roman"/>
          <w:b/>
          <w:sz w:val="24"/>
        </w:rPr>
        <w:t xml:space="preserve"> </w:t>
      </w:r>
      <w:r w:rsidRPr="006408BB">
        <w:rPr>
          <w:rFonts w:ascii="SutonnyMJ" w:hAnsi="SutonnyMJ" w:cs="Times New Roman"/>
          <w:b/>
          <w:sz w:val="24"/>
        </w:rPr>
        <w:t>nIqv</w:t>
      </w:r>
      <w:r w:rsidR="005C177C">
        <w:rPr>
          <w:rFonts w:ascii="SutonnyMJ" w:hAnsi="SutonnyMJ" w:cs="Times New Roman"/>
          <w:b/>
          <w:sz w:val="24"/>
        </w:rPr>
        <w:t xml:space="preserve"> </w:t>
      </w:r>
      <w:r w:rsidRPr="006408BB">
        <w:rPr>
          <w:rFonts w:ascii="SutonnyMJ" w:hAnsi="SutonnyMJ" w:cs="Times New Roman"/>
          <w:b/>
          <w:sz w:val="24"/>
        </w:rPr>
        <w:t>evsjv‡`‡ki</w:t>
      </w:r>
      <w:r w:rsidR="005C177C">
        <w:rPr>
          <w:rFonts w:ascii="SutonnyMJ" w:hAnsi="SutonnyMJ" w:cs="Times New Roman"/>
          <w:b/>
          <w:sz w:val="24"/>
        </w:rPr>
        <w:t xml:space="preserve"> </w:t>
      </w:r>
      <w:r w:rsidRPr="006408BB">
        <w:rPr>
          <w:rFonts w:ascii="SutonnyMJ" w:hAnsi="SutonnyMJ" w:cs="Times New Roman"/>
          <w:b/>
          <w:sz w:val="24"/>
        </w:rPr>
        <w:t>me‡P‡q</w:t>
      </w:r>
      <w:r w:rsidR="005C177C">
        <w:rPr>
          <w:rFonts w:ascii="SutonnyMJ" w:hAnsi="SutonnyMJ" w:cs="Times New Roman"/>
          <w:b/>
          <w:sz w:val="24"/>
        </w:rPr>
        <w:t xml:space="preserve"> </w:t>
      </w:r>
      <w:r w:rsidRPr="006408BB">
        <w:rPr>
          <w:rFonts w:ascii="SutonnyMJ" w:hAnsi="SutonnyMJ" w:cs="Times New Roman"/>
          <w:b/>
          <w:sz w:val="24"/>
        </w:rPr>
        <w:t>eo</w:t>
      </w:r>
      <w:r w:rsidR="005C177C">
        <w:rPr>
          <w:rFonts w:ascii="SutonnyMJ" w:hAnsi="SutonnyMJ" w:cs="Times New Roman"/>
          <w:b/>
          <w:sz w:val="24"/>
        </w:rPr>
        <w:t xml:space="preserve"> </w:t>
      </w:r>
      <w:r w:rsidRPr="006408BB">
        <w:rPr>
          <w:rFonts w:ascii="SutonnyMJ" w:hAnsi="SutonnyMJ" w:cs="Times New Roman"/>
          <w:b/>
          <w:sz w:val="24"/>
        </w:rPr>
        <w:t>mgy`ª</w:t>
      </w:r>
      <w:r w:rsidR="005C177C">
        <w:rPr>
          <w:rFonts w:ascii="SutonnyMJ" w:hAnsi="SutonnyMJ" w:cs="Times New Roman"/>
          <w:b/>
          <w:sz w:val="24"/>
        </w:rPr>
        <w:t xml:space="preserve"> </w:t>
      </w:r>
      <w:r w:rsidRPr="006408BB">
        <w:rPr>
          <w:rFonts w:ascii="SutonnyMJ" w:hAnsi="SutonnyMJ" w:cs="Times New Roman"/>
          <w:b/>
          <w:sz w:val="24"/>
        </w:rPr>
        <w:t>Mvgx</w:t>
      </w:r>
      <w:r w:rsidR="005C177C">
        <w:rPr>
          <w:rFonts w:ascii="SutonnyMJ" w:hAnsi="SutonnyMJ" w:cs="Times New Roman"/>
          <w:b/>
          <w:sz w:val="24"/>
        </w:rPr>
        <w:t xml:space="preserve"> </w:t>
      </w:r>
      <w:r w:rsidRPr="006408BB">
        <w:rPr>
          <w:rFonts w:ascii="SutonnyMJ" w:hAnsi="SutonnyMJ" w:cs="Times New Roman"/>
          <w:b/>
          <w:sz w:val="24"/>
        </w:rPr>
        <w:t>RvnvRwUi</w:t>
      </w:r>
      <w:r w:rsidR="005C177C">
        <w:rPr>
          <w:rFonts w:ascii="SutonnyMJ" w:hAnsi="SutonnyMJ" w:cs="Times New Roman"/>
          <w:b/>
          <w:sz w:val="24"/>
        </w:rPr>
        <w:t xml:space="preserve"> </w:t>
      </w:r>
      <w:r w:rsidRPr="006408BB">
        <w:rPr>
          <w:rFonts w:ascii="SutonnyMJ" w:hAnsi="SutonnyMJ" w:cs="Times New Roman"/>
          <w:b/>
          <w:sz w:val="24"/>
        </w:rPr>
        <w:t>bvg</w:t>
      </w:r>
      <w:r w:rsidR="005C177C">
        <w:rPr>
          <w:rFonts w:ascii="SutonnyMJ" w:hAnsi="SutonnyMJ" w:cs="Times New Roman"/>
          <w:b/>
          <w:sz w:val="24"/>
        </w:rPr>
        <w:t xml:space="preserve"> </w:t>
      </w:r>
      <w:r w:rsidRPr="006408BB">
        <w:rPr>
          <w:rFonts w:ascii="SutonnyMJ" w:hAnsi="SutonnyMJ" w:cs="Times New Roman"/>
          <w:b/>
          <w:sz w:val="24"/>
        </w:rPr>
        <w:t>wK?</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†÷jv †gwim</w:t>
      </w:r>
      <w:r w:rsidRPr="006408BB">
        <w:rPr>
          <w:rFonts w:ascii="SutonnyMJ" w:hAnsi="SutonnyMJ" w:cs="Times New Roman"/>
          <w:sz w:val="24"/>
        </w:rPr>
        <w:tab/>
        <w:t xml:space="preserve">L. </w:t>
      </w:r>
      <w:r w:rsidRPr="006408BB">
        <w:rPr>
          <w:rFonts w:ascii="SutonnyMJ" w:hAnsi="SutonnyMJ" w:cs="Times New Roman"/>
          <w:sz w:val="24"/>
          <w:u w:val="single"/>
        </w:rPr>
        <w:t>GgwWAvb</w:t>
      </w:r>
      <w:r w:rsidR="00F03741" w:rsidRPr="006408BB">
        <w:rPr>
          <w:rFonts w:ascii="SutonnyOMJ" w:hAnsi="SutonnyOMJ" w:cs="SutonnyOMJ"/>
          <w:sz w:val="24"/>
          <w:u w:val="single"/>
        </w:rPr>
        <w:t>সু</w:t>
      </w:r>
      <w:r w:rsidRPr="006408BB">
        <w:rPr>
          <w:rFonts w:ascii="SutonnyMJ" w:hAnsi="SutonnyMJ" w:cs="Times New Roman"/>
          <w:sz w:val="24"/>
          <w:u w:val="single"/>
        </w:rPr>
        <w:tab/>
      </w:r>
      <w:r w:rsidRPr="006408BB">
        <w:rPr>
          <w:rFonts w:ascii="SutonnyMJ" w:hAnsi="SutonnyMJ" w:cs="Times New Roman"/>
          <w:sz w:val="24"/>
        </w:rPr>
        <w:t>M. weGbGm</w:t>
      </w:r>
      <w:r w:rsidR="005C177C">
        <w:rPr>
          <w:rFonts w:ascii="SutonnyMJ" w:hAnsi="SutonnyMJ" w:cs="Times New Roman"/>
          <w:sz w:val="24"/>
        </w:rPr>
        <w:t xml:space="preserve"> </w:t>
      </w:r>
      <w:r w:rsidRPr="006408BB">
        <w:rPr>
          <w:rFonts w:ascii="SutonnyMJ" w:hAnsi="SutonnyMJ" w:cs="Times New Roman"/>
          <w:sz w:val="24"/>
        </w:rPr>
        <w:t>Igi</w:t>
      </w:r>
      <w:r w:rsidR="005C177C">
        <w:rPr>
          <w:rFonts w:ascii="SutonnyMJ" w:hAnsi="SutonnyMJ" w:cs="Times New Roman"/>
          <w:sz w:val="24"/>
        </w:rPr>
        <w:t xml:space="preserve"> </w:t>
      </w:r>
      <w:r w:rsidRPr="006408BB">
        <w:rPr>
          <w:rFonts w:ascii="SutonnyMJ" w:hAnsi="SutonnyMJ" w:cs="Times New Roman"/>
          <w:sz w:val="24"/>
        </w:rPr>
        <w:t>dviæK</w:t>
      </w:r>
      <w:r w:rsidRPr="006408BB">
        <w:rPr>
          <w:rFonts w:ascii="SutonnyMJ" w:hAnsi="SutonnyMJ" w:cs="Times New Roman"/>
          <w:sz w:val="24"/>
        </w:rPr>
        <w:tab/>
        <w:t>N. GgwW</w:t>
      </w:r>
      <w:r w:rsidR="005C177C">
        <w:rPr>
          <w:rFonts w:ascii="SutonnyMJ" w:hAnsi="SutonnyMJ" w:cs="Times New Roman"/>
          <w:sz w:val="24"/>
        </w:rPr>
        <w:t xml:space="preserve"> </w:t>
      </w:r>
      <w:r w:rsidRPr="006408BB">
        <w:rPr>
          <w:rFonts w:ascii="SutonnyMJ" w:hAnsi="SutonnyMJ" w:cs="Times New Roman"/>
          <w:sz w:val="24"/>
        </w:rPr>
        <w:t>cÖZ¨vmv</w:t>
      </w:r>
      <w:r w:rsidRPr="006408BB">
        <w:rPr>
          <w:rFonts w:ascii="SutonnyMJ" w:hAnsi="SutonnyMJ" w:cs="Times New Roman"/>
          <w:sz w:val="24"/>
        </w:rPr>
        <w:tab/>
      </w:r>
      <w:r w:rsidRPr="006408BB">
        <w:rPr>
          <w:rFonts w:ascii="SutonnyMJ" w:hAnsi="SutonnyMJ" w:cs="Times New Roman"/>
          <w:b/>
          <w:sz w:val="24"/>
          <w:shd w:val="clear" w:color="auto" w:fill="000000"/>
        </w:rPr>
        <w:t>04:</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967AAE" w:rsidP="00DD1F73">
      <w:pPr>
        <w:tabs>
          <w:tab w:val="left" w:pos="360"/>
          <w:tab w:val="left" w:pos="2340"/>
          <w:tab w:val="left" w:pos="4320"/>
          <w:tab w:val="left" w:pos="6210"/>
          <w:tab w:val="left" w:pos="8136"/>
        </w:tabs>
        <w:ind w:left="360" w:hanging="360"/>
        <w:jc w:val="both"/>
        <w:rPr>
          <w:rFonts w:ascii="SutonnyMJ" w:hAnsi="SutonnyMJ" w:cs="Times New Roman"/>
          <w:b/>
          <w:sz w:val="24"/>
        </w:rPr>
      </w:pPr>
      <w:r>
        <w:rPr>
          <w:rFonts w:ascii="SutonnyMJ" w:hAnsi="SutonnyMJ" w:cs="Times New Roman"/>
          <w:b/>
          <w:sz w:val="24"/>
        </w:rPr>
        <w:t>05.</w:t>
      </w:r>
      <w:r>
        <w:rPr>
          <w:rFonts w:ascii="SutonnyMJ" w:hAnsi="SutonnyMJ" w:cs="Times New Roman"/>
          <w:b/>
          <w:sz w:val="24"/>
        </w:rPr>
        <w:tab/>
        <w:t xml:space="preserve">†÷jv †gwim wbg©vY </w:t>
      </w:r>
      <w:r w:rsidR="0022323B" w:rsidRPr="006408BB">
        <w:rPr>
          <w:rFonts w:ascii="SutonnyMJ" w:hAnsi="SutonnyMJ" w:cs="Times New Roman"/>
          <w:b/>
          <w:sz w:val="24"/>
        </w:rPr>
        <w:t>K‡i †Kvb</w:t>
      </w:r>
      <w:r>
        <w:rPr>
          <w:rFonts w:ascii="SutonnyMJ" w:hAnsi="SutonnyMJ" w:cs="Times New Roman"/>
          <w:b/>
          <w:sz w:val="24"/>
        </w:rPr>
        <w:t xml:space="preserve"> </w:t>
      </w:r>
      <w:r w:rsidR="0022323B" w:rsidRPr="006408BB">
        <w:rPr>
          <w:rFonts w:ascii="SutonnyMJ" w:hAnsi="SutonnyMJ" w:cs="Times New Roman"/>
          <w:b/>
          <w:sz w:val="24"/>
        </w:rPr>
        <w:t>wkcBqvW©?</w:t>
      </w:r>
    </w:p>
    <w:p w:rsidR="0022323B" w:rsidRPr="006408BB" w:rsidRDefault="0022323B" w:rsidP="00DD1F73">
      <w:pPr>
        <w:tabs>
          <w:tab w:val="left" w:pos="360"/>
          <w:tab w:val="left" w:pos="2340"/>
          <w:tab w:val="left" w:pos="4320"/>
          <w:tab w:val="left" w:pos="6210"/>
          <w:tab w:val="left" w:pos="8136"/>
        </w:tabs>
        <w:ind w:left="360" w:hanging="360"/>
        <w:jc w:val="both"/>
        <w:rPr>
          <w:rFonts w:ascii="SutonnyMJ" w:hAnsi="SutonnyMJ" w:cs="Times New Roman"/>
          <w:sz w:val="24"/>
          <w:shd w:val="clear" w:color="auto" w:fill="000000"/>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4"/>
          <w:u w:val="single"/>
        </w:rPr>
        <w:t>Avb›` wkcBqvW©</w:t>
      </w:r>
      <w:r w:rsidRPr="006408BB">
        <w:rPr>
          <w:rFonts w:ascii="SutonnyMJ" w:hAnsi="SutonnyMJ" w:cs="Times New Roman"/>
          <w:sz w:val="24"/>
          <w:u w:val="single"/>
        </w:rPr>
        <w:tab/>
      </w:r>
      <w:r w:rsidRPr="006408BB">
        <w:rPr>
          <w:rFonts w:ascii="SutonnyMJ" w:hAnsi="SutonnyMJ" w:cs="Times New Roman"/>
          <w:spacing w:val="-6"/>
          <w:sz w:val="24"/>
        </w:rPr>
        <w:t>L. R‡q÷vb</w:t>
      </w:r>
      <w:r w:rsidR="005C177C">
        <w:rPr>
          <w:rFonts w:ascii="SutonnyMJ" w:hAnsi="SutonnyMJ" w:cs="Times New Roman"/>
          <w:spacing w:val="-6"/>
          <w:sz w:val="24"/>
        </w:rPr>
        <w:t xml:space="preserve"> </w:t>
      </w:r>
      <w:r w:rsidRPr="006408BB">
        <w:rPr>
          <w:rFonts w:ascii="SutonnyMJ" w:hAnsi="SutonnyMJ" w:cs="Times New Roman"/>
          <w:spacing w:val="-6"/>
          <w:sz w:val="24"/>
        </w:rPr>
        <w:t>wkcBqvW©</w:t>
      </w:r>
      <w:r w:rsidRPr="006408BB">
        <w:rPr>
          <w:rFonts w:ascii="SutonnyMJ" w:hAnsi="SutonnyMJ" w:cs="Times New Roman"/>
          <w:spacing w:val="-6"/>
          <w:sz w:val="24"/>
        </w:rPr>
        <w:tab/>
        <w:t>M. Lyjbv</w:t>
      </w:r>
      <w:r w:rsidR="005C177C">
        <w:rPr>
          <w:rFonts w:ascii="SutonnyMJ" w:hAnsi="SutonnyMJ" w:cs="Times New Roman"/>
          <w:spacing w:val="-6"/>
          <w:sz w:val="24"/>
        </w:rPr>
        <w:t xml:space="preserve"> </w:t>
      </w:r>
      <w:r w:rsidRPr="006408BB">
        <w:rPr>
          <w:rFonts w:ascii="SutonnyMJ" w:hAnsi="SutonnyMJ" w:cs="Times New Roman"/>
          <w:spacing w:val="-6"/>
          <w:sz w:val="24"/>
        </w:rPr>
        <w:t>wkcBqvW©</w:t>
      </w:r>
      <w:r w:rsidRPr="006408BB">
        <w:rPr>
          <w:rFonts w:ascii="SutonnyMJ" w:hAnsi="SutonnyMJ" w:cs="Times New Roman"/>
          <w:spacing w:val="-6"/>
          <w:sz w:val="24"/>
        </w:rPr>
        <w:tab/>
      </w:r>
      <w:r w:rsidRPr="006408BB">
        <w:rPr>
          <w:rFonts w:ascii="SutonnyMJ" w:hAnsi="SutonnyMJ" w:cs="Times New Roman"/>
          <w:sz w:val="24"/>
        </w:rPr>
        <w:t>N. Avbmy</w:t>
      </w:r>
      <w:r w:rsidR="005C177C">
        <w:rPr>
          <w:rFonts w:ascii="SutonnyMJ" w:hAnsi="SutonnyMJ" w:cs="Times New Roman"/>
          <w:sz w:val="24"/>
        </w:rPr>
        <w:t xml:space="preserve"> </w:t>
      </w:r>
      <w:r w:rsidRPr="006408BB">
        <w:rPr>
          <w:rFonts w:ascii="SutonnyMJ" w:hAnsi="SutonnyMJ" w:cs="Times New Roman"/>
          <w:sz w:val="24"/>
        </w:rPr>
        <w:t>wkcBqvW©</w:t>
      </w:r>
      <w:r w:rsidRPr="006408BB">
        <w:rPr>
          <w:rFonts w:ascii="SutonnyMJ" w:hAnsi="SutonnyMJ" w:cs="Times New Roman"/>
          <w:sz w:val="24"/>
        </w:rPr>
        <w:tab/>
      </w:r>
      <w:r w:rsidRPr="006408BB">
        <w:rPr>
          <w:rFonts w:ascii="SutonnyMJ" w:hAnsi="SutonnyMJ" w:cs="Times New Roman"/>
          <w:b/>
          <w:sz w:val="24"/>
          <w:shd w:val="clear" w:color="auto" w:fill="000000"/>
        </w:rPr>
        <w:t>05:</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6408BB" w:rsidRDefault="0022323B" w:rsidP="00DD1F73">
      <w:pPr>
        <w:tabs>
          <w:tab w:val="left" w:pos="360"/>
          <w:tab w:val="left" w:pos="2340"/>
          <w:tab w:val="left" w:pos="4320"/>
          <w:tab w:val="left" w:pos="6210"/>
          <w:tab w:val="left" w:pos="8136"/>
        </w:tabs>
        <w:rPr>
          <w:rFonts w:ascii="SutonnyMJ" w:hAnsi="SutonnyMJ"/>
          <w:b/>
          <w:sz w:val="24"/>
          <w:lang w:val="en-GB" w:eastAsia="en-GB"/>
        </w:rPr>
      </w:pPr>
      <w:r w:rsidRPr="006408BB">
        <w:rPr>
          <w:rFonts w:ascii="SutonnyMJ" w:hAnsi="SutonnyMJ"/>
          <w:b/>
          <w:sz w:val="24"/>
          <w:lang w:val="en-GB" w:eastAsia="en-GB"/>
        </w:rPr>
        <w:t>0</w:t>
      </w:r>
      <w:r w:rsidR="00DD1F73" w:rsidRPr="006408BB">
        <w:rPr>
          <w:rFonts w:ascii="SutonnyMJ" w:hAnsi="SutonnyMJ"/>
          <w:b/>
          <w:sz w:val="24"/>
          <w:lang w:val="en-GB" w:eastAsia="en-GB"/>
        </w:rPr>
        <w:t>6. †</w:t>
      </w:r>
      <w:r w:rsidRPr="006408BB">
        <w:rPr>
          <w:rFonts w:ascii="SutonnyMJ" w:hAnsi="SutonnyMJ"/>
          <w:b/>
          <w:sz w:val="24"/>
          <w:lang w:val="en-GB" w:eastAsia="en-GB"/>
        </w:rPr>
        <w:t>Kvb avZz‡K B”QvgZ big ev KwVb Kiv hvq?</w:t>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ind w:left="360"/>
        <w:rPr>
          <w:sz w:val="24"/>
        </w:rPr>
      </w:pPr>
      <w:r w:rsidRPr="006408BB">
        <w:rPr>
          <w:rFonts w:ascii="SutonnyMJ" w:hAnsi="SutonnyMJ"/>
          <w:sz w:val="24"/>
        </w:rPr>
        <w:t xml:space="preserve">K. </w:t>
      </w:r>
      <w:r w:rsidRPr="006408BB">
        <w:rPr>
          <w:rFonts w:ascii="SutonnyMJ" w:hAnsi="SutonnyMJ"/>
          <w:sz w:val="24"/>
          <w:u w:val="single"/>
        </w:rPr>
        <w:t>‡jvnv</w:t>
      </w:r>
      <w:r w:rsidRPr="006408BB">
        <w:rPr>
          <w:rFonts w:ascii="SutonnyMJ" w:hAnsi="SutonnyMJ"/>
          <w:sz w:val="24"/>
          <w:u w:val="single"/>
        </w:rPr>
        <w:tab/>
      </w:r>
      <w:r w:rsidRPr="006408BB">
        <w:rPr>
          <w:rFonts w:ascii="SutonnyMJ" w:hAnsi="SutonnyMJ"/>
          <w:sz w:val="24"/>
        </w:rPr>
        <w:t>L. iæcv</w:t>
      </w:r>
      <w:r w:rsidRPr="006408BB">
        <w:rPr>
          <w:rFonts w:ascii="SutonnyMJ" w:hAnsi="SutonnyMJ"/>
          <w:sz w:val="24"/>
        </w:rPr>
        <w:tab/>
        <w:t>M. ‡mvbv</w:t>
      </w:r>
      <w:r w:rsidRPr="006408BB">
        <w:rPr>
          <w:rFonts w:ascii="SutonnyMJ" w:hAnsi="SutonnyMJ"/>
          <w:sz w:val="24"/>
        </w:rPr>
        <w:tab/>
        <w:t>N. Zvgv</w:t>
      </w:r>
      <w:r w:rsidRPr="006408BB">
        <w:rPr>
          <w:rFonts w:ascii="SutonnyMJ" w:hAnsi="SutonnyMJ"/>
          <w:sz w:val="24"/>
        </w:rPr>
        <w:tab/>
      </w:r>
      <w:r w:rsidRPr="006408BB">
        <w:rPr>
          <w:rFonts w:ascii="SutonnyMJ" w:hAnsi="SutonnyMJ"/>
          <w:b/>
          <w:sz w:val="24"/>
          <w:shd w:val="clear" w:color="auto" w:fill="000000"/>
        </w:rPr>
        <w:t>0</w:t>
      </w:r>
      <w:r w:rsidR="00DD1F73" w:rsidRPr="006408BB">
        <w:rPr>
          <w:rFonts w:ascii="SutonnyMJ" w:hAnsi="SutonnyMJ"/>
          <w:b/>
          <w:sz w:val="24"/>
          <w:shd w:val="clear" w:color="auto" w:fill="000000"/>
        </w:rPr>
        <w:t>6</w:t>
      </w:r>
      <w:r w:rsidRPr="006408BB">
        <w:rPr>
          <w:rFonts w:ascii="SutonnyMJ" w:hAnsi="SutonnyMJ"/>
          <w:b/>
          <w:sz w:val="24"/>
          <w:shd w:val="clear" w:color="auto" w:fill="000000"/>
        </w:rPr>
        <w:t>: K</w:t>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rPr>
          <w:rFonts w:ascii="SutonnyMJ" w:hAnsi="SutonnyMJ"/>
          <w:b/>
          <w:sz w:val="24"/>
        </w:rPr>
      </w:pPr>
      <w:r w:rsidRPr="006408BB">
        <w:rPr>
          <w:rFonts w:ascii="SutonnyMJ" w:hAnsi="SutonnyMJ"/>
          <w:b/>
          <w:sz w:val="24"/>
        </w:rPr>
        <w:t>0</w:t>
      </w:r>
      <w:r w:rsidR="00DD1F73" w:rsidRPr="006408BB">
        <w:rPr>
          <w:rFonts w:ascii="SutonnyMJ" w:hAnsi="SutonnyMJ"/>
          <w:b/>
          <w:sz w:val="24"/>
        </w:rPr>
        <w:t>7</w:t>
      </w:r>
      <w:r w:rsidRPr="006408BB">
        <w:rPr>
          <w:rFonts w:ascii="SutonnyMJ" w:hAnsi="SutonnyMJ"/>
          <w:b/>
          <w:sz w:val="24"/>
        </w:rPr>
        <w:t>. wb‡Pi †KvbwU †jŠ‡ni AvKwiK bq?</w:t>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ind w:left="360"/>
        <w:rPr>
          <w:sz w:val="24"/>
        </w:rPr>
      </w:pPr>
      <w:r w:rsidRPr="006408BB">
        <w:rPr>
          <w:rFonts w:ascii="SutonnyMJ" w:hAnsi="SutonnyMJ"/>
          <w:sz w:val="24"/>
        </w:rPr>
        <w:t>K. g¨vM‡bUvBU</w:t>
      </w:r>
      <w:r w:rsidRPr="006408BB">
        <w:rPr>
          <w:rFonts w:ascii="SutonnyMJ" w:hAnsi="SutonnyMJ"/>
          <w:sz w:val="24"/>
        </w:rPr>
        <w:tab/>
        <w:t xml:space="preserve">L. </w:t>
      </w:r>
      <w:r w:rsidRPr="006408BB">
        <w:rPr>
          <w:rFonts w:ascii="SutonnyMJ" w:hAnsi="SutonnyMJ"/>
          <w:sz w:val="24"/>
          <w:u w:val="single"/>
        </w:rPr>
        <w:t xml:space="preserve">W‡jvgvBU      </w:t>
      </w:r>
      <w:r w:rsidRPr="006408BB">
        <w:rPr>
          <w:rFonts w:ascii="SutonnyMJ" w:hAnsi="SutonnyMJ"/>
          <w:sz w:val="24"/>
        </w:rPr>
        <w:tab/>
        <w:t>M. wm‡WivBU</w:t>
      </w:r>
      <w:r w:rsidRPr="006408BB">
        <w:rPr>
          <w:rFonts w:ascii="SutonnyMJ" w:hAnsi="SutonnyMJ"/>
          <w:sz w:val="24"/>
        </w:rPr>
        <w:tab/>
        <w:t>N. wj‡gvbvBU</w:t>
      </w:r>
      <w:r w:rsidRPr="006408BB">
        <w:rPr>
          <w:rFonts w:ascii="SutonnyMJ" w:hAnsi="SutonnyMJ"/>
          <w:sz w:val="24"/>
        </w:rPr>
        <w:tab/>
      </w:r>
      <w:r w:rsidRPr="006408BB">
        <w:rPr>
          <w:rFonts w:ascii="SutonnyMJ" w:hAnsi="SutonnyMJ"/>
          <w:b/>
          <w:sz w:val="24"/>
          <w:shd w:val="clear" w:color="auto" w:fill="000000"/>
        </w:rPr>
        <w:t>0</w:t>
      </w:r>
      <w:r w:rsidR="00DD1F73" w:rsidRPr="006408BB">
        <w:rPr>
          <w:rFonts w:ascii="SutonnyMJ" w:hAnsi="SutonnyMJ"/>
          <w:b/>
          <w:sz w:val="24"/>
          <w:shd w:val="clear" w:color="auto" w:fill="000000"/>
        </w:rPr>
        <w:t>7</w:t>
      </w:r>
      <w:r w:rsidRPr="006408BB">
        <w:rPr>
          <w:rFonts w:ascii="SutonnyMJ" w:hAnsi="SutonnyMJ"/>
          <w:b/>
          <w:sz w:val="24"/>
          <w:shd w:val="clear" w:color="auto" w:fill="000000"/>
        </w:rPr>
        <w:t>: L</w:t>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rPr>
          <w:rFonts w:ascii="SutonnyMJ" w:hAnsi="SutonnyMJ"/>
          <w:b/>
          <w:sz w:val="24"/>
        </w:rPr>
      </w:pPr>
      <w:r w:rsidRPr="006408BB">
        <w:rPr>
          <w:rFonts w:ascii="SutonnyMJ" w:hAnsi="SutonnyMJ"/>
          <w:b/>
          <w:sz w:val="24"/>
        </w:rPr>
        <w:t>0</w:t>
      </w:r>
      <w:r w:rsidR="00DD1F73" w:rsidRPr="006408BB">
        <w:rPr>
          <w:rFonts w:ascii="SutonnyMJ" w:hAnsi="SutonnyMJ"/>
          <w:b/>
          <w:sz w:val="24"/>
        </w:rPr>
        <w:t>8. †</w:t>
      </w:r>
      <w:r w:rsidR="00967AAE">
        <w:rPr>
          <w:rFonts w:ascii="SutonnyMJ" w:hAnsi="SutonnyMJ"/>
          <w:b/>
          <w:sz w:val="24"/>
        </w:rPr>
        <w:t>ngvUvBU-</w:t>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ind w:left="360"/>
        <w:rPr>
          <w:rFonts w:ascii="SutonnyMJ" w:hAnsi="SutonnyMJ"/>
          <w:sz w:val="24"/>
        </w:rPr>
      </w:pPr>
      <w:r w:rsidRPr="006408BB">
        <w:rPr>
          <w:rFonts w:ascii="SutonnyMJ" w:hAnsi="SutonnyMJ"/>
          <w:sz w:val="24"/>
        </w:rPr>
        <w:t>K. me©v‡cÿv DbœZgv‡bi</w:t>
      </w:r>
      <w:r w:rsidRPr="006408BB">
        <w:rPr>
          <w:rFonts w:ascii="SutonnyMJ" w:hAnsi="SutonnyMJ"/>
          <w:sz w:val="24"/>
        </w:rPr>
        <w:tab/>
      </w:r>
      <w:r w:rsidR="005C177C">
        <w:rPr>
          <w:rFonts w:ascii="SutonnyMJ" w:hAnsi="SutonnyMJ"/>
          <w:sz w:val="24"/>
        </w:rPr>
        <w:tab/>
      </w:r>
      <w:r w:rsidRPr="006408BB">
        <w:rPr>
          <w:rFonts w:ascii="SutonnyMJ" w:hAnsi="SutonnyMJ"/>
          <w:sz w:val="24"/>
        </w:rPr>
        <w:t>L. gvSvwi gv‡bi AvKwiK</w:t>
      </w:r>
      <w:r w:rsidRPr="006408BB">
        <w:rPr>
          <w:rFonts w:ascii="SutonnyMJ" w:hAnsi="SutonnyMJ"/>
          <w:sz w:val="24"/>
        </w:rPr>
        <w:tab/>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ind w:left="360"/>
        <w:rPr>
          <w:sz w:val="24"/>
        </w:rPr>
      </w:pPr>
      <w:r w:rsidRPr="006408BB">
        <w:rPr>
          <w:rFonts w:ascii="SutonnyMJ" w:hAnsi="SutonnyMJ"/>
          <w:sz w:val="24"/>
        </w:rPr>
        <w:t>M. me‡P‡q wb¤œgv‡bi AvKwiK</w:t>
      </w:r>
      <w:r w:rsidRPr="006408BB">
        <w:rPr>
          <w:rFonts w:ascii="SutonnyMJ" w:hAnsi="SutonnyMJ"/>
          <w:sz w:val="24"/>
        </w:rPr>
        <w:tab/>
        <w:t xml:space="preserve">N. </w:t>
      </w:r>
      <w:r w:rsidRPr="006408BB">
        <w:rPr>
          <w:rFonts w:ascii="SutonnyMJ" w:hAnsi="SutonnyMJ"/>
          <w:sz w:val="24"/>
          <w:u w:val="single"/>
        </w:rPr>
        <w:t>me‡P‡q †ewk cvIqv hvq</w:t>
      </w:r>
      <w:r w:rsidRPr="006408BB">
        <w:rPr>
          <w:rFonts w:ascii="SutonnyMJ" w:hAnsi="SutonnyMJ"/>
          <w:sz w:val="24"/>
          <w:u w:val="single"/>
        </w:rPr>
        <w:tab/>
      </w:r>
      <w:r w:rsidRPr="006408BB">
        <w:rPr>
          <w:rFonts w:ascii="SutonnyMJ" w:hAnsi="SutonnyMJ"/>
          <w:sz w:val="24"/>
          <w:u w:val="single"/>
        </w:rPr>
        <w:tab/>
      </w:r>
      <w:r w:rsidR="00AF4504" w:rsidRPr="006408BB">
        <w:rPr>
          <w:rFonts w:ascii="SutonnyMJ" w:hAnsi="SutonnyMJ"/>
          <w:sz w:val="24"/>
          <w:u w:val="single"/>
        </w:rPr>
        <w:tab/>
      </w:r>
      <w:r w:rsidRPr="006408BB">
        <w:rPr>
          <w:rFonts w:ascii="SutonnyMJ" w:hAnsi="SutonnyMJ"/>
          <w:b/>
          <w:sz w:val="24"/>
          <w:shd w:val="clear" w:color="auto" w:fill="000000"/>
        </w:rPr>
        <w:t>0</w:t>
      </w:r>
      <w:r w:rsidR="00DD1F73" w:rsidRPr="006408BB">
        <w:rPr>
          <w:rFonts w:ascii="SutonnyMJ" w:hAnsi="SutonnyMJ"/>
          <w:b/>
          <w:sz w:val="24"/>
          <w:shd w:val="clear" w:color="auto" w:fill="000000"/>
        </w:rPr>
        <w:t>8</w:t>
      </w:r>
      <w:r w:rsidRPr="006408BB">
        <w:rPr>
          <w:rFonts w:ascii="SutonnyMJ" w:hAnsi="SutonnyMJ"/>
          <w:b/>
          <w:sz w:val="24"/>
          <w:shd w:val="clear" w:color="auto" w:fill="000000"/>
        </w:rPr>
        <w:t>: N</w:t>
      </w:r>
    </w:p>
    <w:p w:rsidR="0022323B" w:rsidRPr="006408BB" w:rsidRDefault="00DD1F73" w:rsidP="00DD1F73">
      <w:pPr>
        <w:tabs>
          <w:tab w:val="left" w:pos="360"/>
          <w:tab w:val="left" w:pos="2160"/>
          <w:tab w:val="left" w:pos="2340"/>
          <w:tab w:val="left" w:pos="4140"/>
          <w:tab w:val="left" w:pos="4320"/>
          <w:tab w:val="left" w:pos="6210"/>
          <w:tab w:val="left" w:pos="6300"/>
          <w:tab w:val="left" w:pos="8136"/>
        </w:tabs>
        <w:rPr>
          <w:rFonts w:ascii="SutonnyMJ" w:hAnsi="SutonnyMJ"/>
          <w:b/>
          <w:sz w:val="24"/>
        </w:rPr>
      </w:pPr>
      <w:r w:rsidRPr="006408BB">
        <w:rPr>
          <w:rFonts w:ascii="SutonnyMJ" w:hAnsi="SutonnyMJ"/>
          <w:b/>
          <w:sz w:val="24"/>
        </w:rPr>
        <w:t>09</w:t>
      </w:r>
      <w:r w:rsidR="0022323B" w:rsidRPr="006408BB">
        <w:rPr>
          <w:rFonts w:ascii="SutonnyMJ" w:hAnsi="SutonnyMJ"/>
          <w:b/>
          <w:sz w:val="24"/>
        </w:rPr>
        <w:t>. wk‡íi cÖvY ejv nq †Kvb wkí‡K?</w:t>
      </w:r>
    </w:p>
    <w:p w:rsidR="0022323B" w:rsidRPr="006408BB" w:rsidRDefault="0022323B" w:rsidP="00DD1F73">
      <w:pPr>
        <w:tabs>
          <w:tab w:val="left" w:pos="360"/>
          <w:tab w:val="left" w:pos="2160"/>
          <w:tab w:val="left" w:pos="2340"/>
          <w:tab w:val="left" w:pos="4140"/>
          <w:tab w:val="left" w:pos="4320"/>
          <w:tab w:val="left" w:pos="6210"/>
          <w:tab w:val="left" w:pos="6300"/>
          <w:tab w:val="left" w:pos="8136"/>
        </w:tabs>
        <w:ind w:left="360"/>
        <w:rPr>
          <w:b/>
          <w:sz w:val="24"/>
        </w:rPr>
      </w:pPr>
      <w:r w:rsidRPr="006408BB">
        <w:rPr>
          <w:rFonts w:ascii="SutonnyMJ" w:hAnsi="SutonnyMJ"/>
          <w:sz w:val="24"/>
        </w:rPr>
        <w:t>K. Kvc©vm eqb wkí</w:t>
      </w:r>
      <w:r w:rsidRPr="006408BB">
        <w:rPr>
          <w:rFonts w:ascii="SutonnyMJ" w:hAnsi="SutonnyMJ"/>
          <w:sz w:val="24"/>
        </w:rPr>
        <w:tab/>
        <w:t>L. wm‡g›U wkí</w:t>
      </w:r>
      <w:r w:rsidRPr="006408BB">
        <w:rPr>
          <w:rFonts w:ascii="SutonnyMJ" w:hAnsi="SutonnyMJ"/>
          <w:sz w:val="24"/>
        </w:rPr>
        <w:tab/>
        <w:t>M. mviwkí</w:t>
      </w:r>
      <w:r w:rsidRPr="006408BB">
        <w:rPr>
          <w:rFonts w:ascii="SutonnyMJ" w:hAnsi="SutonnyMJ"/>
          <w:sz w:val="24"/>
        </w:rPr>
        <w:tab/>
        <w:t xml:space="preserve">N. </w:t>
      </w:r>
      <w:r w:rsidRPr="006408BB">
        <w:rPr>
          <w:rFonts w:ascii="SutonnyMJ" w:hAnsi="SutonnyMJ"/>
          <w:sz w:val="24"/>
          <w:u w:val="single"/>
        </w:rPr>
        <w:t>‡jŠn I B¯úvZ wkí</w:t>
      </w:r>
      <w:r w:rsidRPr="006408BB">
        <w:rPr>
          <w:rFonts w:ascii="SutonnyMJ" w:hAnsi="SutonnyMJ"/>
          <w:b/>
          <w:sz w:val="24"/>
          <w:u w:val="single"/>
        </w:rPr>
        <w:tab/>
      </w:r>
      <w:r w:rsidR="00DD1F73" w:rsidRPr="006408BB">
        <w:rPr>
          <w:rFonts w:ascii="SutonnyMJ" w:hAnsi="SutonnyMJ"/>
          <w:b/>
          <w:sz w:val="24"/>
          <w:shd w:val="clear" w:color="auto" w:fill="000000"/>
        </w:rPr>
        <w:t>09</w:t>
      </w:r>
      <w:r w:rsidRPr="006408BB">
        <w:rPr>
          <w:rFonts w:ascii="SutonnyMJ" w:hAnsi="SutonnyMJ"/>
          <w:b/>
          <w:sz w:val="24"/>
          <w:shd w:val="clear" w:color="auto" w:fill="000000"/>
        </w:rPr>
        <w:t>: N</w:t>
      </w:r>
    </w:p>
    <w:p w:rsidR="0022323B" w:rsidRDefault="0022323B" w:rsidP="0022323B">
      <w:pPr>
        <w:tabs>
          <w:tab w:val="left" w:pos="360"/>
        </w:tabs>
        <w:jc w:val="center"/>
        <w:rPr>
          <w:rFonts w:ascii="SutonnyMJ" w:eastAsia="SutonnyMJ" w:hAnsi="SutonnyMJ" w:cs="SutonnyMJ"/>
          <w:b/>
          <w:sz w:val="6"/>
          <w:shd w:val="clear" w:color="auto" w:fill="A6A6A6"/>
        </w:rPr>
      </w:pPr>
    </w:p>
    <w:p w:rsidR="00506003" w:rsidRPr="00DF41FB" w:rsidRDefault="00506003" w:rsidP="00B2396C">
      <w:pPr>
        <w:shd w:val="clear" w:color="auto" w:fill="BFBFBF" w:themeFill="background1" w:themeFillShade="BF"/>
        <w:tabs>
          <w:tab w:val="left" w:pos="360"/>
        </w:tabs>
        <w:jc w:val="center"/>
        <w:rPr>
          <w:rFonts w:ascii="SutonnyMJ" w:hAnsi="SutonnyMJ"/>
          <w:b/>
          <w:sz w:val="24"/>
        </w:rPr>
      </w:pPr>
      <w:r w:rsidRPr="005C177C">
        <w:rPr>
          <w:rFonts w:ascii="SutonnyMJ" w:hAnsi="SutonnyMJ"/>
          <w:b/>
          <w:sz w:val="28"/>
        </w:rPr>
        <w:t>ch©Ub wkí</w:t>
      </w:r>
    </w:p>
    <w:p w:rsidR="00506003" w:rsidRDefault="00506003" w:rsidP="00AD4CBA">
      <w:pPr>
        <w:pStyle w:val="ListParagraph"/>
        <w:numPr>
          <w:ilvl w:val="0"/>
          <w:numId w:val="277"/>
        </w:numPr>
        <w:tabs>
          <w:tab w:val="left" w:pos="360"/>
        </w:tabs>
        <w:contextualSpacing/>
        <w:rPr>
          <w:rFonts w:ascii="SutonnyMJ" w:hAnsi="SutonnyMJ"/>
          <w:sz w:val="24"/>
        </w:rPr>
      </w:pPr>
      <w:r>
        <w:rPr>
          <w:rFonts w:ascii="SutonnyMJ" w:hAnsi="SutonnyMJ"/>
          <w:sz w:val="24"/>
        </w:rPr>
        <w:t>eZ©gvb mg‡q evsjv‡`‡ki RvZxh Av‡qi Ab¨Zg Drm n‡”QÑ ch©Ub wkí</w:t>
      </w:r>
    </w:p>
    <w:p w:rsidR="00506003" w:rsidRDefault="00506003" w:rsidP="00AD4CBA">
      <w:pPr>
        <w:pStyle w:val="ListParagraph"/>
        <w:numPr>
          <w:ilvl w:val="0"/>
          <w:numId w:val="277"/>
        </w:numPr>
        <w:tabs>
          <w:tab w:val="left" w:pos="360"/>
        </w:tabs>
        <w:contextualSpacing/>
        <w:rPr>
          <w:rFonts w:ascii="SutonnyMJ" w:hAnsi="SutonnyMJ"/>
          <w:sz w:val="24"/>
        </w:rPr>
      </w:pPr>
      <w:r>
        <w:rPr>
          <w:rFonts w:ascii="SutonnyMJ" w:hAnsi="SutonnyMJ"/>
          <w:sz w:val="24"/>
        </w:rPr>
        <w:t>ch©Ub‡K †K›`ª K‡i hLb A_©bxwZ Avjv`v GKwU MwZ cvq ZLb Zv‡K e‡j: ch©Ub wkí</w:t>
      </w:r>
    </w:p>
    <w:p w:rsidR="00506003" w:rsidRPr="00A432BD" w:rsidRDefault="00506003" w:rsidP="00A432BD">
      <w:pPr>
        <w:tabs>
          <w:tab w:val="left" w:pos="360"/>
        </w:tabs>
        <w:ind w:left="360"/>
        <w:contextualSpacing/>
        <w:jc w:val="center"/>
        <w:rPr>
          <w:rFonts w:ascii="SutonnyMJ" w:hAnsi="SutonnyMJ"/>
          <w:sz w:val="24"/>
        </w:rPr>
      </w:pPr>
      <w:r w:rsidRPr="00A432BD">
        <w:rPr>
          <w:rFonts w:ascii="SutonnyMJ" w:hAnsi="SutonnyMJ"/>
          <w:sz w:val="24"/>
        </w:rPr>
        <w:t>evsjv‡`‡ki weL¨vZ ch©Ub †K›`ª¸‡jvi bvg I Ae¯’vb:</w:t>
      </w:r>
    </w:p>
    <w:tbl>
      <w:tblPr>
        <w:tblStyle w:val="TableGrid"/>
        <w:tblW w:w="0" w:type="auto"/>
        <w:tblInd w:w="153" w:type="dxa"/>
        <w:tblLook w:val="04A0" w:firstRow="1" w:lastRow="0" w:firstColumn="1" w:lastColumn="0" w:noHBand="0" w:noVBand="1"/>
      </w:tblPr>
      <w:tblGrid>
        <w:gridCol w:w="2031"/>
        <w:gridCol w:w="1735"/>
        <w:gridCol w:w="4739"/>
      </w:tblGrid>
      <w:tr w:rsidR="00506003" w:rsidTr="00D85BA6">
        <w:tc>
          <w:tcPr>
            <w:tcW w:w="2031" w:type="dxa"/>
          </w:tcPr>
          <w:p w:rsidR="00506003" w:rsidRPr="007466BC" w:rsidRDefault="00506003" w:rsidP="00EF7AA0">
            <w:pPr>
              <w:tabs>
                <w:tab w:val="left" w:pos="360"/>
              </w:tabs>
              <w:jc w:val="center"/>
              <w:rPr>
                <w:rFonts w:ascii="SutonnyMJ" w:hAnsi="SutonnyMJ"/>
                <w:b/>
                <w:sz w:val="24"/>
              </w:rPr>
            </w:pPr>
            <w:r>
              <w:rPr>
                <w:rFonts w:ascii="SutonnyMJ" w:hAnsi="SutonnyMJ"/>
                <w:b/>
                <w:sz w:val="24"/>
              </w:rPr>
              <w:t>ch©Ub †K›`ª</w:t>
            </w:r>
          </w:p>
        </w:tc>
        <w:tc>
          <w:tcPr>
            <w:tcW w:w="1735" w:type="dxa"/>
          </w:tcPr>
          <w:p w:rsidR="00506003" w:rsidRPr="007466BC" w:rsidRDefault="00506003" w:rsidP="00EF7AA0">
            <w:pPr>
              <w:tabs>
                <w:tab w:val="left" w:pos="360"/>
              </w:tabs>
              <w:jc w:val="center"/>
              <w:rPr>
                <w:rFonts w:ascii="SutonnyMJ" w:hAnsi="SutonnyMJ"/>
                <w:b/>
                <w:sz w:val="24"/>
              </w:rPr>
            </w:pPr>
            <w:r>
              <w:rPr>
                <w:rFonts w:ascii="SutonnyMJ" w:hAnsi="SutonnyMJ"/>
                <w:b/>
                <w:sz w:val="24"/>
              </w:rPr>
              <w:t>Ae¯’vb</w:t>
            </w:r>
          </w:p>
        </w:tc>
        <w:tc>
          <w:tcPr>
            <w:tcW w:w="4739" w:type="dxa"/>
          </w:tcPr>
          <w:p w:rsidR="00506003" w:rsidRPr="007466BC" w:rsidRDefault="00506003" w:rsidP="00EF7AA0">
            <w:pPr>
              <w:tabs>
                <w:tab w:val="left" w:pos="360"/>
              </w:tabs>
              <w:jc w:val="center"/>
              <w:rPr>
                <w:rFonts w:ascii="SutonnyMJ" w:hAnsi="SutonnyMJ"/>
                <w:b/>
                <w:sz w:val="24"/>
              </w:rPr>
            </w:pPr>
            <w:r>
              <w:rPr>
                <w:rFonts w:ascii="SutonnyMJ" w:hAnsi="SutonnyMJ"/>
                <w:b/>
                <w:sz w:val="24"/>
              </w:rPr>
              <w:t>Z_¨</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K·evRvi mgy`ª ˆmKZ</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K·evRvi</w:t>
            </w:r>
          </w:p>
        </w:tc>
        <w:tc>
          <w:tcPr>
            <w:tcW w:w="4739" w:type="dxa"/>
          </w:tcPr>
          <w:p w:rsidR="00506003" w:rsidRDefault="00506003" w:rsidP="00EF7AA0">
            <w:pPr>
              <w:tabs>
                <w:tab w:val="left" w:pos="360"/>
              </w:tabs>
              <w:rPr>
                <w:rFonts w:ascii="SutonnyMJ" w:hAnsi="SutonnyMJ"/>
                <w:sz w:val="24"/>
              </w:rPr>
            </w:pPr>
            <w:r>
              <w:rPr>
                <w:rFonts w:ascii="SutonnyMJ" w:hAnsi="SutonnyMJ"/>
                <w:sz w:val="24"/>
              </w:rPr>
              <w:t>c„w_exi `xN©Zg mgy`ª ˆmKZ</w:t>
            </w:r>
          </w:p>
        </w:tc>
      </w:tr>
      <w:tr w:rsidR="00506003" w:rsidTr="00D85BA6">
        <w:tc>
          <w:tcPr>
            <w:tcW w:w="2031" w:type="dxa"/>
          </w:tcPr>
          <w:p w:rsidR="00506003" w:rsidRDefault="00967AAE" w:rsidP="00EF7AA0">
            <w:pPr>
              <w:tabs>
                <w:tab w:val="left" w:pos="360"/>
              </w:tabs>
              <w:rPr>
                <w:rFonts w:ascii="SutonnyMJ" w:hAnsi="SutonnyMJ"/>
                <w:sz w:val="24"/>
              </w:rPr>
            </w:pPr>
            <w:r>
              <w:rPr>
                <w:rFonts w:ascii="SutonnyMJ" w:hAnsi="SutonnyMJ"/>
                <w:sz w:val="24"/>
              </w:rPr>
              <w:lastRenderedPageBreak/>
              <w:t>Kzqv</w:t>
            </w:r>
            <w:r w:rsidR="00506003">
              <w:rPr>
                <w:rFonts w:ascii="SutonnyMJ" w:hAnsi="SutonnyMJ"/>
                <w:sz w:val="24"/>
              </w:rPr>
              <w:t>Kv</w:t>
            </w:r>
            <w:r>
              <w:rPr>
                <w:rFonts w:ascii="SutonnyMJ" w:hAnsi="SutonnyMJ"/>
                <w:sz w:val="24"/>
              </w:rPr>
              <w:t>Uv</w:t>
            </w:r>
            <w:r w:rsidR="00506003">
              <w:rPr>
                <w:rFonts w:ascii="SutonnyMJ" w:hAnsi="SutonnyMJ"/>
                <w:sz w:val="24"/>
              </w:rPr>
              <w:t xml:space="preserve"> mgy`ª ˆmKZ</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cUzqvLvjx</w:t>
            </w:r>
          </w:p>
        </w:tc>
        <w:tc>
          <w:tcPr>
            <w:tcW w:w="4739" w:type="dxa"/>
          </w:tcPr>
          <w:p w:rsidR="00506003" w:rsidRDefault="00506003" w:rsidP="00EF7AA0">
            <w:pPr>
              <w:tabs>
                <w:tab w:val="left" w:pos="360"/>
              </w:tabs>
              <w:rPr>
                <w:rFonts w:ascii="SutonnyMJ" w:hAnsi="SutonnyMJ"/>
                <w:sz w:val="24"/>
              </w:rPr>
            </w:pPr>
            <w:r>
              <w:rPr>
                <w:rFonts w:ascii="SutonnyMJ" w:hAnsi="SutonnyMJ"/>
                <w:sz w:val="24"/>
              </w:rPr>
              <w:t>GL</w:t>
            </w:r>
            <w:r w:rsidR="00967AAE">
              <w:rPr>
                <w:rFonts w:ascii="SutonnyMJ" w:hAnsi="SutonnyMJ"/>
                <w:sz w:val="24"/>
              </w:rPr>
              <w:t>vb †_‡K m~‡h©v`q I m~h©v¯Í †`Lv</w:t>
            </w:r>
            <w:r>
              <w:rPr>
                <w:rFonts w:ascii="SutonnyMJ" w:hAnsi="SutonnyMJ"/>
                <w:sz w:val="24"/>
              </w:rPr>
              <w:t xml:space="preserve"> hvq e‡j weL¨vZ</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my›`ieb</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Lyjbvmn 4wU †Rjv</w:t>
            </w:r>
          </w:p>
        </w:tc>
        <w:tc>
          <w:tcPr>
            <w:tcW w:w="4739" w:type="dxa"/>
          </w:tcPr>
          <w:p w:rsidR="00506003" w:rsidRDefault="00506003" w:rsidP="00EF7AA0">
            <w:pPr>
              <w:tabs>
                <w:tab w:val="left" w:pos="360"/>
              </w:tabs>
              <w:rPr>
                <w:rFonts w:ascii="SutonnyMJ" w:hAnsi="SutonnyMJ"/>
                <w:sz w:val="24"/>
              </w:rPr>
            </w:pPr>
            <w:r>
              <w:rPr>
                <w:rFonts w:ascii="SutonnyMJ" w:hAnsi="SutonnyMJ"/>
                <w:sz w:val="24"/>
              </w:rPr>
              <w:t>c„w_exi me©e„nr g¨vb‡MÖvf e</w:t>
            </w:r>
            <w:r w:rsidR="00967AAE">
              <w:rPr>
                <w:rFonts w:ascii="SutonnyMJ" w:hAnsi="SutonnyMJ"/>
                <w:sz w:val="24"/>
              </w:rPr>
              <w:t>b</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†m›UgvwU©b Øxc</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K·evRvi</w:t>
            </w:r>
          </w:p>
        </w:tc>
        <w:tc>
          <w:tcPr>
            <w:tcW w:w="4739" w:type="dxa"/>
          </w:tcPr>
          <w:p w:rsidR="00506003" w:rsidRDefault="00506003" w:rsidP="00EF7AA0">
            <w:pPr>
              <w:tabs>
                <w:tab w:val="left" w:pos="360"/>
              </w:tabs>
              <w:rPr>
                <w:rFonts w:ascii="SutonnyMJ" w:hAnsi="SutonnyMJ"/>
                <w:sz w:val="24"/>
              </w:rPr>
            </w:pPr>
            <w:r>
              <w:rPr>
                <w:rFonts w:ascii="SutonnyMJ" w:hAnsi="SutonnyMJ"/>
                <w:sz w:val="24"/>
              </w:rPr>
              <w:t>evsjv‡`‡ki GKgvÎ mvgyw`ªK cÖevj Øxc</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gnv¯’vbMo</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e¸ov</w:t>
            </w:r>
          </w:p>
        </w:tc>
        <w:tc>
          <w:tcPr>
            <w:tcW w:w="4739" w:type="dxa"/>
          </w:tcPr>
          <w:p w:rsidR="00506003" w:rsidRDefault="00967AAE" w:rsidP="00EF7AA0">
            <w:pPr>
              <w:tabs>
                <w:tab w:val="left" w:pos="360"/>
              </w:tabs>
              <w:rPr>
                <w:rFonts w:ascii="SutonnyMJ" w:hAnsi="SutonnyMJ"/>
                <w:sz w:val="24"/>
              </w:rPr>
            </w:pPr>
            <w:r>
              <w:rPr>
                <w:rFonts w:ascii="SutonnyMJ" w:hAnsi="SutonnyMJ"/>
                <w:sz w:val="24"/>
              </w:rPr>
              <w:t>cÖvPxb Ges cÖZœZvwË¡K wb‡`</w:t>
            </w:r>
            <w:r w:rsidR="00506003">
              <w:rPr>
                <w:rFonts w:ascii="SutonnyMJ" w:hAnsi="SutonnyMJ"/>
                <w:sz w:val="24"/>
              </w:rPr>
              <w:t>k</w:t>
            </w:r>
            <w:r>
              <w:rPr>
                <w:rFonts w:ascii="SutonnyMJ" w:hAnsi="SutonnyMJ"/>
                <w:sz w:val="24"/>
              </w:rPr>
              <w:t>©</w:t>
            </w:r>
            <w:r w:rsidR="00506003">
              <w:rPr>
                <w:rFonts w:ascii="SutonnyMJ" w:hAnsi="SutonnyMJ"/>
                <w:sz w:val="24"/>
              </w:rPr>
              <w:t>bvi Rb¨ weL¨vZ</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†mvbviMuvI</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bvivqY MÄ</w:t>
            </w:r>
          </w:p>
        </w:tc>
        <w:tc>
          <w:tcPr>
            <w:tcW w:w="4739" w:type="dxa"/>
          </w:tcPr>
          <w:p w:rsidR="00506003" w:rsidRDefault="00506003" w:rsidP="00EF7AA0">
            <w:pPr>
              <w:tabs>
                <w:tab w:val="left" w:pos="360"/>
              </w:tabs>
              <w:rPr>
                <w:rFonts w:ascii="SutonnyMJ" w:hAnsi="SutonnyMJ"/>
                <w:sz w:val="24"/>
              </w:rPr>
            </w:pPr>
            <w:r>
              <w:rPr>
                <w:rFonts w:ascii="SutonnyMJ" w:hAnsi="SutonnyMJ"/>
                <w:sz w:val="24"/>
              </w:rPr>
              <w:t>†jvKwk‡íi Rb¨ weL¨vZ</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cvnvo</w:t>
            </w:r>
            <w:r w:rsidR="00C53A84">
              <w:rPr>
                <w:rFonts w:ascii="SutonnyMJ" w:hAnsi="SutonnyMJ"/>
                <w:sz w:val="24"/>
              </w:rPr>
              <w:t>cyi</w:t>
            </w:r>
            <w:r>
              <w:rPr>
                <w:rFonts w:ascii="SutonnyMJ" w:hAnsi="SutonnyMJ"/>
                <w:sz w:val="24"/>
              </w:rPr>
              <w:t>/†mvgcyi wenvi</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b</w:t>
            </w:r>
            <w:r w:rsidR="00C53A84">
              <w:rPr>
                <w:rFonts w:ascii="SutonnyMJ" w:hAnsi="SutonnyMJ"/>
                <w:sz w:val="24"/>
              </w:rPr>
              <w:t>IMuv</w:t>
            </w:r>
          </w:p>
        </w:tc>
        <w:tc>
          <w:tcPr>
            <w:tcW w:w="4739" w:type="dxa"/>
          </w:tcPr>
          <w:p w:rsidR="00506003" w:rsidRDefault="00506003" w:rsidP="00EF7AA0">
            <w:pPr>
              <w:tabs>
                <w:tab w:val="left" w:pos="360"/>
              </w:tabs>
              <w:rPr>
                <w:rFonts w:ascii="SutonnyMJ" w:hAnsi="SutonnyMJ"/>
                <w:sz w:val="24"/>
              </w:rPr>
            </w:pPr>
            <w:r>
              <w:rPr>
                <w:rFonts w:ascii="SutonnyMJ" w:hAnsi="SutonnyMJ"/>
                <w:sz w:val="24"/>
              </w:rPr>
              <w:t>†eŠ× mf¨Zvi wb‡`k©b</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gvaeKzÛ RjcÖcvZ</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†gŠjfxevRvi</w:t>
            </w:r>
          </w:p>
        </w:tc>
        <w:tc>
          <w:tcPr>
            <w:tcW w:w="4739" w:type="dxa"/>
          </w:tcPr>
          <w:p w:rsidR="00506003" w:rsidRDefault="00506003" w:rsidP="00EF7AA0">
            <w:pPr>
              <w:tabs>
                <w:tab w:val="left" w:pos="360"/>
              </w:tabs>
              <w:rPr>
                <w:rFonts w:ascii="SutonnyMJ" w:hAnsi="SutonnyMJ"/>
                <w:sz w:val="24"/>
              </w:rPr>
            </w:pPr>
            <w:r>
              <w:rPr>
                <w:rFonts w:ascii="SutonnyMJ" w:hAnsi="SutonnyMJ"/>
                <w:sz w:val="24"/>
              </w:rPr>
              <w:t>evsjv‡`‡ki e„nËg cÖvK…wZK RjcÖcvZ</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ev›`ievb †Rjv</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ev›`ievb</w:t>
            </w:r>
          </w:p>
        </w:tc>
        <w:tc>
          <w:tcPr>
            <w:tcW w:w="4739" w:type="dxa"/>
          </w:tcPr>
          <w:p w:rsidR="00506003" w:rsidRDefault="00506003" w:rsidP="00EF7AA0">
            <w:pPr>
              <w:tabs>
                <w:tab w:val="left" w:pos="360"/>
              </w:tabs>
              <w:rPr>
                <w:rFonts w:ascii="SutonnyMJ" w:hAnsi="SutonnyMJ"/>
                <w:sz w:val="24"/>
              </w:rPr>
            </w:pPr>
            <w:r>
              <w:rPr>
                <w:rFonts w:ascii="SutonnyMJ" w:hAnsi="SutonnyMJ"/>
                <w:sz w:val="24"/>
              </w:rPr>
              <w:t>cvnvo-ce©Z I in‡m¨i jxjvf~wg</w:t>
            </w:r>
          </w:p>
        </w:tc>
      </w:tr>
      <w:tr w:rsidR="00506003" w:rsidTr="00D85BA6">
        <w:tc>
          <w:tcPr>
            <w:tcW w:w="2031" w:type="dxa"/>
          </w:tcPr>
          <w:p w:rsidR="00506003" w:rsidRDefault="00C53A84" w:rsidP="00EF7AA0">
            <w:pPr>
              <w:tabs>
                <w:tab w:val="left" w:pos="360"/>
              </w:tabs>
              <w:rPr>
                <w:rFonts w:ascii="SutonnyMJ" w:hAnsi="SutonnyMJ"/>
                <w:sz w:val="24"/>
              </w:rPr>
            </w:pPr>
            <w:r>
              <w:rPr>
                <w:rFonts w:ascii="SutonnyMJ" w:hAnsi="SutonnyMJ"/>
                <w:sz w:val="24"/>
              </w:rPr>
              <w:t>lvUM¤^y</w:t>
            </w:r>
            <w:r w:rsidR="00506003">
              <w:rPr>
                <w:rFonts w:ascii="SutonnyMJ" w:hAnsi="SutonnyMJ"/>
                <w:sz w:val="24"/>
              </w:rPr>
              <w:t>R gmwR`</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ev‡MinvU</w:t>
            </w:r>
          </w:p>
        </w:tc>
        <w:tc>
          <w:tcPr>
            <w:tcW w:w="4739" w:type="dxa"/>
          </w:tcPr>
          <w:p w:rsidR="00506003" w:rsidRDefault="00506003" w:rsidP="00EF7AA0">
            <w:pPr>
              <w:tabs>
                <w:tab w:val="left" w:pos="360"/>
              </w:tabs>
              <w:rPr>
                <w:rFonts w:ascii="SutonnyMJ" w:hAnsi="SutonnyMJ"/>
                <w:sz w:val="24"/>
              </w:rPr>
            </w:pPr>
            <w:r>
              <w:rPr>
                <w:rFonts w:ascii="SutonnyMJ" w:hAnsi="SutonnyMJ"/>
                <w:sz w:val="24"/>
              </w:rPr>
              <w:t>ga¨hyMxq evsjv‡`‡ki me‡P‡q eo gmwR`</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ivOvgvwU cve©Z¨ †Rjv</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ivOvgvwU</w:t>
            </w:r>
          </w:p>
        </w:tc>
        <w:tc>
          <w:tcPr>
            <w:tcW w:w="4739" w:type="dxa"/>
          </w:tcPr>
          <w:p w:rsidR="00506003" w:rsidRDefault="00506003" w:rsidP="00EF7AA0">
            <w:pPr>
              <w:tabs>
                <w:tab w:val="left" w:pos="360"/>
              </w:tabs>
              <w:rPr>
                <w:rFonts w:ascii="SutonnyMJ" w:hAnsi="SutonnyMJ"/>
                <w:sz w:val="24"/>
              </w:rPr>
            </w:pPr>
            <w:r>
              <w:rPr>
                <w:rFonts w:ascii="SutonnyMJ" w:hAnsi="SutonnyMJ"/>
                <w:sz w:val="24"/>
              </w:rPr>
              <w:t>RbwcÖq ch©Ub GjvKv</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jvjevM †Kjøv</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XvKv</w:t>
            </w:r>
          </w:p>
        </w:tc>
        <w:tc>
          <w:tcPr>
            <w:tcW w:w="4739" w:type="dxa"/>
          </w:tcPr>
          <w:p w:rsidR="00506003" w:rsidRDefault="00506003" w:rsidP="00EF7AA0">
            <w:pPr>
              <w:tabs>
                <w:tab w:val="left" w:pos="360"/>
              </w:tabs>
              <w:rPr>
                <w:rFonts w:ascii="SutonnyMJ" w:hAnsi="SutonnyMJ"/>
                <w:sz w:val="24"/>
              </w:rPr>
            </w:pPr>
            <w:r>
              <w:rPr>
                <w:rFonts w:ascii="SutonnyMJ" w:hAnsi="SutonnyMJ"/>
                <w:sz w:val="24"/>
              </w:rPr>
              <w:t>XvKvi RbwcÖq ch©Ub GjvKv</w:t>
            </w:r>
          </w:p>
        </w:tc>
      </w:tr>
      <w:tr w:rsidR="00506003" w:rsidTr="00D85BA6">
        <w:tc>
          <w:tcPr>
            <w:tcW w:w="2031" w:type="dxa"/>
          </w:tcPr>
          <w:p w:rsidR="00506003" w:rsidRDefault="00506003" w:rsidP="00EF7AA0">
            <w:pPr>
              <w:tabs>
                <w:tab w:val="left" w:pos="360"/>
              </w:tabs>
              <w:rPr>
                <w:rFonts w:ascii="SutonnyMJ" w:hAnsi="SutonnyMJ"/>
                <w:sz w:val="24"/>
              </w:rPr>
            </w:pPr>
            <w:r>
              <w:rPr>
                <w:rFonts w:ascii="SutonnyMJ" w:hAnsi="SutonnyMJ"/>
                <w:sz w:val="24"/>
              </w:rPr>
              <w:t>e‡i›`ª M‡elYv Rv`yNi</w:t>
            </w:r>
          </w:p>
        </w:tc>
        <w:tc>
          <w:tcPr>
            <w:tcW w:w="1735" w:type="dxa"/>
          </w:tcPr>
          <w:p w:rsidR="00506003" w:rsidRDefault="00506003" w:rsidP="00EF7AA0">
            <w:pPr>
              <w:tabs>
                <w:tab w:val="left" w:pos="360"/>
              </w:tabs>
              <w:jc w:val="center"/>
              <w:rPr>
                <w:rFonts w:ascii="SutonnyMJ" w:hAnsi="SutonnyMJ"/>
                <w:sz w:val="24"/>
              </w:rPr>
            </w:pPr>
            <w:r>
              <w:rPr>
                <w:rFonts w:ascii="SutonnyMJ" w:hAnsi="SutonnyMJ"/>
                <w:sz w:val="24"/>
              </w:rPr>
              <w:t>ivRkvnx</w:t>
            </w:r>
          </w:p>
        </w:tc>
        <w:tc>
          <w:tcPr>
            <w:tcW w:w="4739" w:type="dxa"/>
          </w:tcPr>
          <w:p w:rsidR="00506003" w:rsidRDefault="00506003" w:rsidP="00EF7AA0">
            <w:pPr>
              <w:tabs>
                <w:tab w:val="left" w:pos="360"/>
              </w:tabs>
              <w:rPr>
                <w:rFonts w:ascii="SutonnyMJ" w:hAnsi="SutonnyMJ"/>
                <w:sz w:val="24"/>
              </w:rPr>
            </w:pPr>
            <w:r>
              <w:rPr>
                <w:rFonts w:ascii="SutonnyMJ" w:hAnsi="SutonnyMJ"/>
                <w:sz w:val="24"/>
              </w:rPr>
              <w:t>evsjv‡`‡ki cÖ_g Rv`yNi</w:t>
            </w:r>
          </w:p>
        </w:tc>
      </w:tr>
    </w:tbl>
    <w:p w:rsidR="00506003" w:rsidRPr="00B2396C" w:rsidRDefault="00506003" w:rsidP="005C177C">
      <w:pPr>
        <w:shd w:val="clear" w:color="auto" w:fill="BFBFBF" w:themeFill="background1" w:themeFillShade="BF"/>
        <w:tabs>
          <w:tab w:val="left" w:pos="360"/>
        </w:tabs>
        <w:jc w:val="center"/>
        <w:rPr>
          <w:rFonts w:ascii="SutonnyMJ" w:hAnsi="SutonnyMJ"/>
          <w:b/>
          <w:sz w:val="28"/>
        </w:rPr>
      </w:pPr>
      <w:r w:rsidRPr="005C177C">
        <w:rPr>
          <w:rFonts w:ascii="Times New Roman" w:hAnsi="Times New Roman"/>
          <w:b/>
          <w:sz w:val="22"/>
        </w:rPr>
        <w:t>WTO</w:t>
      </w:r>
      <w:r w:rsidRPr="00B60E86">
        <w:rPr>
          <w:rFonts w:ascii="Times New Roman" w:hAnsi="Times New Roman"/>
          <w:b/>
          <w:sz w:val="24"/>
        </w:rPr>
        <w:t xml:space="preserve"> / </w:t>
      </w:r>
      <w:r w:rsidRPr="005C177C">
        <w:rPr>
          <w:rFonts w:ascii="SutonnyMJ" w:hAnsi="SutonnyMJ"/>
          <w:b/>
          <w:sz w:val="26"/>
        </w:rPr>
        <w:t>wek¦ ch©Ub ms¯’v</w:t>
      </w:r>
    </w:p>
    <w:p w:rsidR="00506003" w:rsidRDefault="00506003" w:rsidP="00AD4CBA">
      <w:pPr>
        <w:pStyle w:val="ListParagraph"/>
        <w:numPr>
          <w:ilvl w:val="0"/>
          <w:numId w:val="264"/>
        </w:numPr>
        <w:tabs>
          <w:tab w:val="left" w:pos="360"/>
        </w:tabs>
        <w:contextualSpacing/>
        <w:rPr>
          <w:rFonts w:ascii="SutonnyMJ" w:hAnsi="SutonnyMJ"/>
          <w:sz w:val="24"/>
        </w:rPr>
      </w:pPr>
      <w:r>
        <w:rPr>
          <w:rFonts w:ascii="SutonnyMJ" w:hAnsi="SutonnyMJ"/>
          <w:sz w:val="24"/>
        </w:rPr>
        <w:t xml:space="preserve">c~Y©iƒc: </w:t>
      </w:r>
      <w:r>
        <w:rPr>
          <w:rFonts w:ascii="Times New Roman" w:hAnsi="Times New Roman"/>
        </w:rPr>
        <w:t>World Tourism Organization</w:t>
      </w:r>
    </w:p>
    <w:p w:rsidR="00506003" w:rsidRDefault="00506003" w:rsidP="00AD4CBA">
      <w:pPr>
        <w:pStyle w:val="ListParagraph"/>
        <w:numPr>
          <w:ilvl w:val="0"/>
          <w:numId w:val="264"/>
        </w:numPr>
        <w:tabs>
          <w:tab w:val="left" w:pos="360"/>
        </w:tabs>
        <w:contextualSpacing/>
        <w:rPr>
          <w:rFonts w:ascii="SutonnyMJ" w:hAnsi="SutonnyMJ"/>
          <w:sz w:val="24"/>
        </w:rPr>
      </w:pPr>
      <w:r>
        <w:rPr>
          <w:rFonts w:ascii="SutonnyMJ" w:hAnsi="SutonnyMJ"/>
          <w:sz w:val="24"/>
        </w:rPr>
        <w:t>cwiPq: RvwZms‡Ni we‡klvwqZ ms¯’v wn‡m‡e we‡ewPZ| ch©Ub wkí‡K wN‡iB G ms¯’vi DrcwË n‡q‡Q|</w:t>
      </w:r>
    </w:p>
    <w:p w:rsidR="00506003" w:rsidRDefault="00506003" w:rsidP="00AD4CBA">
      <w:pPr>
        <w:pStyle w:val="ListParagraph"/>
        <w:numPr>
          <w:ilvl w:val="0"/>
          <w:numId w:val="264"/>
        </w:numPr>
        <w:tabs>
          <w:tab w:val="left" w:pos="360"/>
        </w:tabs>
        <w:contextualSpacing/>
        <w:rPr>
          <w:rFonts w:ascii="SutonnyMJ" w:hAnsi="SutonnyMJ"/>
          <w:sz w:val="24"/>
        </w:rPr>
      </w:pPr>
      <w:r>
        <w:rPr>
          <w:rFonts w:ascii="SutonnyMJ" w:hAnsi="SutonnyMJ"/>
          <w:sz w:val="24"/>
        </w:rPr>
        <w:t>cÖwZôvKvj: 1975 mv‡j</w:t>
      </w:r>
    </w:p>
    <w:p w:rsidR="00506003" w:rsidRPr="00C53A84" w:rsidRDefault="00506003" w:rsidP="00AD4CBA">
      <w:pPr>
        <w:pStyle w:val="ListParagraph"/>
        <w:numPr>
          <w:ilvl w:val="0"/>
          <w:numId w:val="264"/>
        </w:numPr>
        <w:tabs>
          <w:tab w:val="left" w:pos="360"/>
        </w:tabs>
        <w:contextualSpacing/>
        <w:rPr>
          <w:rFonts w:ascii="SutonnyMJ" w:hAnsi="SutonnyMJ"/>
          <w:sz w:val="24"/>
        </w:rPr>
      </w:pPr>
      <w:r>
        <w:rPr>
          <w:rFonts w:ascii="SutonnyMJ" w:hAnsi="SutonnyMJ"/>
          <w:sz w:val="24"/>
        </w:rPr>
        <w:t xml:space="preserve">m`i `ßi: </w:t>
      </w:r>
      <w:r w:rsidR="00C53A84">
        <w:rPr>
          <w:rFonts w:ascii="SutonnyMJ" w:hAnsi="SutonnyMJ"/>
          <w:sz w:val="24"/>
        </w:rPr>
        <w:t>gvw`ª`</w:t>
      </w:r>
      <w:r w:rsidRPr="00C53A84">
        <w:rPr>
          <w:rFonts w:ascii="SutonnyMJ" w:hAnsi="SutonnyMJ"/>
          <w:sz w:val="24"/>
        </w:rPr>
        <w:t>, †¯úb</w:t>
      </w:r>
    </w:p>
    <w:p w:rsidR="00506003" w:rsidRDefault="00506003" w:rsidP="00AD4CBA">
      <w:pPr>
        <w:pStyle w:val="ListParagraph"/>
        <w:numPr>
          <w:ilvl w:val="0"/>
          <w:numId w:val="264"/>
        </w:numPr>
        <w:tabs>
          <w:tab w:val="left" w:pos="360"/>
        </w:tabs>
        <w:contextualSpacing/>
        <w:rPr>
          <w:rFonts w:ascii="SutonnyMJ" w:hAnsi="SutonnyMJ"/>
          <w:sz w:val="24"/>
        </w:rPr>
      </w:pPr>
      <w:r w:rsidRPr="00C53A84">
        <w:rPr>
          <w:rFonts w:ascii="SutonnyMJ" w:hAnsi="SutonnyMJ"/>
          <w:sz w:val="24"/>
        </w:rPr>
        <w:t>cÖavb: Zv</w:t>
      </w:r>
      <w:r>
        <w:rPr>
          <w:rFonts w:ascii="SutonnyMJ" w:hAnsi="SutonnyMJ"/>
          <w:sz w:val="24"/>
        </w:rPr>
        <w:t>‡je widvB, R`©vb</w:t>
      </w:r>
    </w:p>
    <w:p w:rsidR="00506003" w:rsidRPr="007C636E" w:rsidRDefault="00506003" w:rsidP="00506003">
      <w:pPr>
        <w:tabs>
          <w:tab w:val="left" w:pos="360"/>
        </w:tabs>
        <w:ind w:left="360"/>
        <w:rPr>
          <w:rFonts w:ascii="SutonnyMJ" w:hAnsi="SutonnyMJ"/>
          <w:sz w:val="24"/>
        </w:rPr>
      </w:pPr>
      <w:r>
        <w:rPr>
          <w:rFonts w:ascii="SutonnyMJ" w:hAnsi="SutonnyMJ"/>
          <w:sz w:val="24"/>
        </w:rPr>
        <w:t>we.`ª: ms¯’vwU wek¦‡K 6wU AÂ‡j wef³ K‡i Zv‡`i Kvh©µg cwiPvjbv K‡i|</w:t>
      </w:r>
    </w:p>
    <w:p w:rsidR="00A432BD" w:rsidRPr="00A432BD" w:rsidRDefault="00506003" w:rsidP="00AD4CBA">
      <w:pPr>
        <w:pStyle w:val="ListParagraph"/>
        <w:numPr>
          <w:ilvl w:val="0"/>
          <w:numId w:val="264"/>
        </w:numPr>
        <w:tabs>
          <w:tab w:val="left" w:pos="360"/>
        </w:tabs>
        <w:contextualSpacing/>
        <w:rPr>
          <w:rFonts w:ascii="SutonnyMJ" w:hAnsi="SutonnyMJ"/>
          <w:sz w:val="24"/>
        </w:rPr>
      </w:pPr>
      <w:r>
        <w:rPr>
          <w:rFonts w:ascii="SutonnyMJ" w:hAnsi="SutonnyMJ"/>
          <w:sz w:val="24"/>
        </w:rPr>
        <w:t>ms¯’vwU wek¦ ch©Ub i¨vswKs K‡i _v‡K</w:t>
      </w:r>
    </w:p>
    <w:p w:rsidR="00A432BD" w:rsidRPr="00A432BD" w:rsidRDefault="00A432BD" w:rsidP="00A432BD">
      <w:pPr>
        <w:tabs>
          <w:tab w:val="left" w:pos="360"/>
        </w:tabs>
        <w:ind w:left="270"/>
        <w:contextualSpacing/>
        <w:jc w:val="center"/>
        <w:rPr>
          <w:rFonts w:ascii="SutonnyMJ" w:hAnsi="SutonnyMJ"/>
          <w:b/>
          <w:sz w:val="24"/>
        </w:rPr>
      </w:pPr>
      <w:r w:rsidRPr="005C177C">
        <w:rPr>
          <w:rFonts w:ascii="SutonnyMJ" w:hAnsi="SutonnyMJ"/>
          <w:b/>
          <w:sz w:val="26"/>
        </w:rPr>
        <w:t>wek¦ ch©Ub w`emÑ 2019</w:t>
      </w:r>
    </w:p>
    <w:p w:rsidR="00A432BD" w:rsidRDefault="00A432BD" w:rsidP="00AD4CBA">
      <w:pPr>
        <w:pStyle w:val="ListParagraph"/>
        <w:numPr>
          <w:ilvl w:val="0"/>
          <w:numId w:val="264"/>
        </w:numPr>
        <w:tabs>
          <w:tab w:val="left" w:pos="360"/>
        </w:tabs>
        <w:contextualSpacing/>
        <w:rPr>
          <w:rFonts w:ascii="SutonnyMJ" w:hAnsi="SutonnyMJ"/>
          <w:sz w:val="24"/>
        </w:rPr>
      </w:pPr>
      <w:r>
        <w:rPr>
          <w:rFonts w:ascii="SutonnyMJ" w:hAnsi="SutonnyMJ"/>
          <w:sz w:val="24"/>
        </w:rPr>
        <w:t>wek¦ ch©Ub w`emÑ 27 †m‡Þ¤^i</w:t>
      </w:r>
    </w:p>
    <w:p w:rsidR="00A432BD" w:rsidRPr="00A432BD" w:rsidRDefault="00A432BD" w:rsidP="00AD4CBA">
      <w:pPr>
        <w:pStyle w:val="ListParagraph"/>
        <w:numPr>
          <w:ilvl w:val="0"/>
          <w:numId w:val="264"/>
        </w:numPr>
        <w:tabs>
          <w:tab w:val="left" w:pos="360"/>
        </w:tabs>
        <w:contextualSpacing/>
        <w:rPr>
          <w:rFonts w:ascii="SutonnyMJ" w:hAnsi="SutonnyMJ"/>
          <w:sz w:val="24"/>
        </w:rPr>
      </w:pPr>
      <w:r>
        <w:rPr>
          <w:rFonts w:ascii="SutonnyMJ" w:hAnsi="SutonnyMJ"/>
          <w:sz w:val="24"/>
        </w:rPr>
        <w:t>wek¦ ch©Ub w`em 2019 Gi †¯øvMvb wQj</w:t>
      </w:r>
      <w:r w:rsidRPr="00A432BD">
        <w:rPr>
          <w:rFonts w:ascii="SutonnyMJ" w:hAnsi="SutonnyMJ"/>
          <w:sz w:val="24"/>
        </w:rPr>
        <w:t>Òfwel¨‡Zi Dbœq‡b, Kv‡Ri my‡hvM ch©U‡bÓ</w:t>
      </w:r>
    </w:p>
    <w:p w:rsidR="00506003" w:rsidRPr="007C636E" w:rsidRDefault="00506003" w:rsidP="00B2396C">
      <w:pPr>
        <w:tabs>
          <w:tab w:val="left" w:pos="360"/>
        </w:tabs>
        <w:jc w:val="center"/>
        <w:rPr>
          <w:rFonts w:ascii="SutonnyMJ" w:hAnsi="SutonnyMJ"/>
          <w:b/>
          <w:sz w:val="24"/>
        </w:rPr>
      </w:pPr>
      <w:r w:rsidRPr="005C177C">
        <w:rPr>
          <w:rFonts w:ascii="SutonnyMJ" w:hAnsi="SutonnyMJ"/>
          <w:b/>
          <w:sz w:val="26"/>
        </w:rPr>
        <w:t>evsjv‡`‡ki ch©Ub ms¯’v</w:t>
      </w:r>
    </w:p>
    <w:p w:rsidR="00506003" w:rsidRPr="00B2396C" w:rsidRDefault="00506003" w:rsidP="00AD4CBA">
      <w:pPr>
        <w:pStyle w:val="ListParagraph"/>
        <w:numPr>
          <w:ilvl w:val="0"/>
          <w:numId w:val="300"/>
        </w:numPr>
        <w:tabs>
          <w:tab w:val="left" w:pos="360"/>
        </w:tabs>
        <w:rPr>
          <w:rFonts w:ascii="SutonnyMJ" w:hAnsi="SutonnyMJ"/>
          <w:b/>
          <w:sz w:val="24"/>
        </w:rPr>
      </w:pPr>
      <w:r w:rsidRPr="00B2396C">
        <w:rPr>
          <w:rFonts w:ascii="SutonnyMJ" w:hAnsi="SutonnyMJ"/>
          <w:b/>
          <w:sz w:val="24"/>
        </w:rPr>
        <w:t>evsjv‡`‡ki ch©Ub Ki‡cv‡ikb:</w:t>
      </w:r>
    </w:p>
    <w:p w:rsidR="00506003" w:rsidRDefault="00506003" w:rsidP="00AD4CBA">
      <w:pPr>
        <w:pStyle w:val="ListParagraph"/>
        <w:numPr>
          <w:ilvl w:val="0"/>
          <w:numId w:val="300"/>
        </w:numPr>
        <w:tabs>
          <w:tab w:val="left" w:pos="360"/>
        </w:tabs>
        <w:contextualSpacing/>
        <w:rPr>
          <w:rFonts w:ascii="SutonnyMJ" w:hAnsi="SutonnyMJ"/>
          <w:sz w:val="24"/>
        </w:rPr>
      </w:pPr>
      <w:r>
        <w:rPr>
          <w:rFonts w:ascii="SutonnyMJ" w:hAnsi="SutonnyMJ"/>
          <w:sz w:val="24"/>
        </w:rPr>
        <w:t>cÖwZôv: 1973</w:t>
      </w:r>
    </w:p>
    <w:p w:rsidR="00506003" w:rsidRDefault="00506003" w:rsidP="00AD4CBA">
      <w:pPr>
        <w:pStyle w:val="ListParagraph"/>
        <w:numPr>
          <w:ilvl w:val="0"/>
          <w:numId w:val="300"/>
        </w:numPr>
        <w:tabs>
          <w:tab w:val="left" w:pos="360"/>
        </w:tabs>
        <w:contextualSpacing/>
        <w:rPr>
          <w:rFonts w:ascii="SutonnyMJ" w:hAnsi="SutonnyMJ"/>
          <w:sz w:val="24"/>
        </w:rPr>
      </w:pPr>
      <w:r>
        <w:rPr>
          <w:rFonts w:ascii="SutonnyMJ" w:hAnsi="SutonnyMJ"/>
          <w:sz w:val="24"/>
        </w:rPr>
        <w:t>m`i`ßi: XvKv, evsjv‡`k</w:t>
      </w:r>
    </w:p>
    <w:p w:rsidR="00506003" w:rsidRDefault="00506003" w:rsidP="00AD4CBA">
      <w:pPr>
        <w:pStyle w:val="ListParagraph"/>
        <w:numPr>
          <w:ilvl w:val="0"/>
          <w:numId w:val="300"/>
        </w:numPr>
        <w:tabs>
          <w:tab w:val="left" w:pos="360"/>
        </w:tabs>
        <w:contextualSpacing/>
        <w:rPr>
          <w:rFonts w:ascii="SutonnyMJ" w:hAnsi="SutonnyMJ"/>
          <w:sz w:val="24"/>
        </w:rPr>
      </w:pPr>
      <w:r>
        <w:rPr>
          <w:rFonts w:ascii="SutonnyMJ" w:hAnsi="SutonnyMJ"/>
          <w:sz w:val="24"/>
        </w:rPr>
        <w:t>Aaxb: †emvg</w:t>
      </w:r>
      <w:r w:rsidR="00C53A84">
        <w:rPr>
          <w:rFonts w:ascii="SutonnyMJ" w:hAnsi="SutonnyMJ"/>
          <w:sz w:val="24"/>
        </w:rPr>
        <w:t>wiK wegvb cwienY</w:t>
      </w:r>
      <w:r>
        <w:rPr>
          <w:rFonts w:ascii="SutonnyMJ" w:hAnsi="SutonnyMJ"/>
          <w:sz w:val="24"/>
        </w:rPr>
        <w:t xml:space="preserve"> I ch©Ub gš¿Yvj‡qi</w:t>
      </w:r>
    </w:p>
    <w:p w:rsidR="00506003" w:rsidRDefault="00506003" w:rsidP="00AD4CBA">
      <w:pPr>
        <w:pStyle w:val="ListParagraph"/>
        <w:numPr>
          <w:ilvl w:val="0"/>
          <w:numId w:val="300"/>
        </w:numPr>
        <w:tabs>
          <w:tab w:val="left" w:pos="360"/>
        </w:tabs>
        <w:contextualSpacing/>
        <w:rPr>
          <w:rFonts w:ascii="SutonnyMJ" w:hAnsi="SutonnyMJ"/>
          <w:b/>
          <w:sz w:val="24"/>
        </w:rPr>
      </w:pPr>
      <w:r w:rsidRPr="00B2396C">
        <w:rPr>
          <w:rFonts w:ascii="SutonnyMJ" w:hAnsi="SutonnyMJ"/>
          <w:b/>
          <w:sz w:val="24"/>
        </w:rPr>
        <w:t>evsjv‡`k ch©Ub †evW©:</w:t>
      </w:r>
    </w:p>
    <w:p w:rsidR="00B2396C" w:rsidRPr="00B2396C" w:rsidRDefault="00C53A84" w:rsidP="00AD4CBA">
      <w:pPr>
        <w:pStyle w:val="ListParagraph"/>
        <w:numPr>
          <w:ilvl w:val="0"/>
          <w:numId w:val="300"/>
        </w:numPr>
        <w:tabs>
          <w:tab w:val="left" w:pos="360"/>
        </w:tabs>
        <w:contextualSpacing/>
        <w:rPr>
          <w:rFonts w:ascii="SutonnyMJ" w:hAnsi="SutonnyMJ"/>
          <w:sz w:val="24"/>
        </w:rPr>
      </w:pPr>
      <w:r>
        <w:rPr>
          <w:rFonts w:ascii="SutonnyMJ" w:hAnsi="SutonnyMJ"/>
          <w:sz w:val="24"/>
        </w:rPr>
        <w:t>cwiPq: evsjv‡`</w:t>
      </w:r>
      <w:r w:rsidR="00B2396C">
        <w:rPr>
          <w:rFonts w:ascii="SutonnyMJ" w:hAnsi="SutonnyMJ"/>
          <w:sz w:val="24"/>
        </w:rPr>
        <w:t>k ch©Ub msµvšÍ RvZxq ms¯’v</w:t>
      </w:r>
    </w:p>
    <w:p w:rsidR="00506003" w:rsidRDefault="00506003" w:rsidP="00AD4CBA">
      <w:pPr>
        <w:pStyle w:val="ListParagraph"/>
        <w:numPr>
          <w:ilvl w:val="0"/>
          <w:numId w:val="300"/>
        </w:numPr>
        <w:tabs>
          <w:tab w:val="left" w:pos="360"/>
        </w:tabs>
        <w:contextualSpacing/>
        <w:rPr>
          <w:rFonts w:ascii="SutonnyMJ" w:hAnsi="SutonnyMJ"/>
          <w:sz w:val="24"/>
        </w:rPr>
      </w:pPr>
      <w:r>
        <w:rPr>
          <w:rFonts w:ascii="SutonnyMJ" w:hAnsi="SutonnyMJ"/>
          <w:sz w:val="24"/>
        </w:rPr>
        <w:t>MwVZ: 2010</w:t>
      </w:r>
    </w:p>
    <w:p w:rsidR="00506003" w:rsidRDefault="00506003" w:rsidP="00AD4CBA">
      <w:pPr>
        <w:pStyle w:val="ListParagraph"/>
        <w:numPr>
          <w:ilvl w:val="0"/>
          <w:numId w:val="300"/>
        </w:numPr>
        <w:tabs>
          <w:tab w:val="left" w:pos="360"/>
        </w:tabs>
        <w:contextualSpacing/>
        <w:rPr>
          <w:rFonts w:ascii="SutonnyMJ" w:hAnsi="SutonnyMJ"/>
          <w:sz w:val="24"/>
        </w:rPr>
      </w:pPr>
      <w:r>
        <w:rPr>
          <w:rFonts w:ascii="SutonnyMJ" w:hAnsi="SutonnyMJ"/>
          <w:sz w:val="24"/>
        </w:rPr>
        <w:t>m`i</w:t>
      </w:r>
      <w:r w:rsidR="00C53A84">
        <w:rPr>
          <w:rFonts w:ascii="SutonnyMJ" w:hAnsi="SutonnyMJ"/>
          <w:sz w:val="24"/>
        </w:rPr>
        <w:t xml:space="preserve"> </w:t>
      </w:r>
      <w:r>
        <w:rPr>
          <w:rFonts w:ascii="SutonnyMJ" w:hAnsi="SutonnyMJ"/>
          <w:sz w:val="24"/>
        </w:rPr>
        <w:t>`ßi: XvKv</w:t>
      </w:r>
    </w:p>
    <w:p w:rsidR="00A432BD" w:rsidRPr="0018641F" w:rsidRDefault="00A432BD" w:rsidP="00AD4CBA">
      <w:pPr>
        <w:pStyle w:val="ListParagraph"/>
        <w:numPr>
          <w:ilvl w:val="0"/>
          <w:numId w:val="264"/>
        </w:numPr>
        <w:tabs>
          <w:tab w:val="left" w:pos="360"/>
        </w:tabs>
        <w:contextualSpacing/>
        <w:rPr>
          <w:rFonts w:ascii="SutonnyMJ" w:hAnsi="SutonnyMJ"/>
          <w:b/>
          <w:sz w:val="24"/>
        </w:rPr>
      </w:pPr>
      <w:r w:rsidRPr="0018641F">
        <w:rPr>
          <w:rFonts w:ascii="SutonnyMJ" w:hAnsi="SutonnyMJ"/>
          <w:b/>
          <w:sz w:val="24"/>
        </w:rPr>
        <w:t>¸iæZ¡c~Y© Z_¨:</w:t>
      </w:r>
    </w:p>
    <w:p w:rsidR="00A432BD" w:rsidRDefault="00A432BD" w:rsidP="00AD4CBA">
      <w:pPr>
        <w:pStyle w:val="ListParagraph"/>
        <w:numPr>
          <w:ilvl w:val="0"/>
          <w:numId w:val="277"/>
        </w:numPr>
        <w:tabs>
          <w:tab w:val="left" w:pos="360"/>
        </w:tabs>
        <w:contextualSpacing/>
        <w:rPr>
          <w:rFonts w:ascii="SutonnyMJ" w:hAnsi="SutonnyMJ"/>
          <w:sz w:val="24"/>
        </w:rPr>
      </w:pPr>
      <w:r>
        <w:rPr>
          <w:rFonts w:ascii="SutonnyMJ" w:hAnsi="SutonnyMJ"/>
          <w:sz w:val="24"/>
        </w:rPr>
        <w:t>eZ©gv‡b wek¦e¨vcx ch©U‡Ki msL¨v cÖvq: 100 †KvwU</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ch©Ub wk</w:t>
      </w:r>
      <w:r w:rsidR="00C53A84">
        <w:rPr>
          <w:rFonts w:ascii="SutonnyMJ" w:hAnsi="SutonnyMJ"/>
          <w:sz w:val="24"/>
        </w:rPr>
        <w:t>‡íi m‡½ RwoZ wewfbœ †m±i: cwienY</w:t>
      </w:r>
      <w:r>
        <w:rPr>
          <w:rFonts w:ascii="SutonnyMJ" w:hAnsi="SutonnyMJ"/>
          <w:sz w:val="24"/>
        </w:rPr>
        <w:t>, †nv‡Uj, †gv‡Uj, †i‡¯Íviuv, wi‡mvU©, GqvijvBÝ I Ab¨vb¨ †hvMv‡hv‡Mi gva¨g|</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we‡k¦i Dbœqbkxj †`k¸‡jvi GK-Z…Zxqvs‡ki ißvwb Av‡qi cÖavb Drm ch©Ub wkí|</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2018 m</w:t>
      </w:r>
      <w:r w:rsidR="00C53A84">
        <w:rPr>
          <w:rFonts w:ascii="SutonnyMJ" w:hAnsi="SutonnyMJ"/>
          <w:sz w:val="24"/>
        </w:rPr>
        <w:t>v‡j me‡P‡q †ewk ch©UK ågY K‡i‡Qb</w:t>
      </w:r>
      <w:r>
        <w:rPr>
          <w:rFonts w:ascii="SutonnyMJ" w:hAnsi="SutonnyMJ"/>
          <w:sz w:val="24"/>
        </w:rPr>
        <w:t>:</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lastRenderedPageBreak/>
        <w:t>d«v‡Ý (89.4 wgwjqb)</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†¯úb (82.8 wgwjqb)</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hy³ivóª (79.6 wgwjqb)</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Pxb (62.9 wgwjqb)</w:t>
      </w:r>
    </w:p>
    <w:p w:rsidR="00A432BD" w:rsidRPr="00DF41FB"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 xml:space="preserve">BZvwj (62.1 wgwjqb) [myÎ: </w:t>
      </w:r>
      <w:r w:rsidRPr="00916D9D">
        <w:rPr>
          <w:rFonts w:ascii="Times New Roman" w:hAnsi="Times New Roman"/>
        </w:rPr>
        <w:t>UNWTO</w:t>
      </w:r>
      <w:r>
        <w:rPr>
          <w:rFonts w:ascii="Times New Roman" w:hAnsi="Times New Roman"/>
        </w:rPr>
        <w:t>]</w:t>
      </w:r>
    </w:p>
    <w:p w:rsidR="00A432BD" w:rsidRDefault="00A432BD" w:rsidP="00AD4CBA">
      <w:pPr>
        <w:pStyle w:val="ListParagraph"/>
        <w:numPr>
          <w:ilvl w:val="0"/>
          <w:numId w:val="277"/>
        </w:numPr>
        <w:tabs>
          <w:tab w:val="left" w:pos="360"/>
        </w:tabs>
        <w:contextualSpacing/>
        <w:rPr>
          <w:rFonts w:ascii="SutonnyMJ" w:hAnsi="SutonnyMJ"/>
          <w:sz w:val="24"/>
        </w:rPr>
      </w:pPr>
      <w:r>
        <w:rPr>
          <w:rFonts w:ascii="SutonnyMJ" w:hAnsi="SutonnyMJ"/>
          <w:sz w:val="24"/>
        </w:rPr>
        <w:t>2018-2019 mv‡j evsjv‡`k ch©Ub Lv‡Z Avq K‡i‡Q cÖvq: 76.19 wgwjqb Wjvi</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 xml:space="preserve">2050 mvj bvMv` we‡k¦i </w:t>
      </w:r>
      <w:r w:rsidR="00C53A84">
        <w:rPr>
          <w:rFonts w:ascii="SutonnyMJ" w:hAnsi="SutonnyMJ"/>
          <w:sz w:val="24"/>
        </w:rPr>
        <w:t>51wU †`‡ki ch©U‡Kiv evsjv‡`‡k fª</w:t>
      </w:r>
      <w:r>
        <w:rPr>
          <w:rFonts w:ascii="SutonnyMJ" w:hAnsi="SutonnyMJ"/>
          <w:sz w:val="24"/>
        </w:rPr>
        <w:t>gY Ki‡eb, hv †gvU wRwWwci 10 kZvsk Ae`vb ivL‡e|</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evsjv‡`‡ki †gvU we‡`wk ch©U‡Ki 49 kZvsk Av‡m cv‡ki †`k fviZ †_‡K Gi ciB †ewkmsL¨K gvbyl Av‡m h_vµ‡g Pxb, gvj‡qwkqv, cvwK¯Ívb I hy³ivó</w:t>
      </w:r>
      <w:r w:rsidR="00C53A84">
        <w:rPr>
          <w:rFonts w:ascii="SutonnyMJ" w:hAnsi="SutonnyMJ"/>
          <w:sz w:val="24"/>
        </w:rPr>
        <w:t>ª</w:t>
      </w:r>
      <w:r>
        <w:rPr>
          <w:rFonts w:ascii="SutonnyMJ" w:hAnsi="SutonnyMJ"/>
          <w:sz w:val="24"/>
        </w:rPr>
        <w:t xml:space="preserve"> †_‡K </w:t>
      </w:r>
    </w:p>
    <w:p w:rsidR="00A432BD"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‡gvU we‡`wk ch©U‡Ki 19 kZvsk Pxbv bvMwiK .</w:t>
      </w:r>
    </w:p>
    <w:p w:rsidR="00A432BD" w:rsidRPr="000D06E6" w:rsidRDefault="00A432BD" w:rsidP="00AD4CBA">
      <w:pPr>
        <w:pStyle w:val="ListParagraph"/>
        <w:numPr>
          <w:ilvl w:val="0"/>
          <w:numId w:val="277"/>
        </w:numPr>
        <w:tabs>
          <w:tab w:val="left" w:pos="360"/>
        </w:tabs>
        <w:contextualSpacing/>
        <w:jc w:val="both"/>
        <w:rPr>
          <w:rFonts w:ascii="SutonnyMJ" w:hAnsi="SutonnyMJ"/>
          <w:sz w:val="24"/>
        </w:rPr>
      </w:pPr>
      <w:r>
        <w:rPr>
          <w:rFonts w:ascii="SutonnyMJ" w:hAnsi="SutonnyMJ"/>
          <w:sz w:val="24"/>
        </w:rPr>
        <w:t>2021 mvj‡K ch©</w:t>
      </w:r>
      <w:r w:rsidR="00C53A84">
        <w:rPr>
          <w:rFonts w:ascii="SutonnyMJ" w:hAnsi="SutonnyMJ"/>
          <w:sz w:val="24"/>
        </w:rPr>
        <w:t>Ub el© †Nvlbvi D‡`¨vM †bIqv n‡”Q</w:t>
      </w:r>
      <w:r>
        <w:rPr>
          <w:rFonts w:ascii="SutonnyMJ" w:hAnsi="SutonnyMJ"/>
          <w:sz w:val="24"/>
        </w:rPr>
        <w:t xml:space="preserve"> </w:t>
      </w:r>
      <w:r w:rsidR="00C53A84">
        <w:rPr>
          <w:rFonts w:ascii="SutonnyMJ" w:hAnsi="SutonnyMJ"/>
          <w:sz w:val="24"/>
        </w:rPr>
        <w:t>[</w:t>
      </w:r>
      <w:r>
        <w:rPr>
          <w:rFonts w:ascii="SutonnyMJ" w:hAnsi="SutonnyMJ"/>
          <w:sz w:val="24"/>
        </w:rPr>
        <w:t>†emvgwiK wegvb cwienb I ch©Ub cÖwZgš¿x  †gv: gvneye Avjx</w:t>
      </w:r>
      <w:r w:rsidR="00C53A84">
        <w:rPr>
          <w:rFonts w:ascii="SutonnyMJ" w:hAnsi="SutonnyMJ"/>
          <w:sz w:val="24"/>
        </w:rPr>
        <w:t xml:space="preserve">] </w:t>
      </w:r>
    </w:p>
    <w:p w:rsidR="00506003" w:rsidRDefault="00506003" w:rsidP="0072403A">
      <w:pPr>
        <w:tabs>
          <w:tab w:val="left" w:pos="360"/>
        </w:tabs>
        <w:rPr>
          <w:rFonts w:ascii="SutonnyMJ" w:eastAsia="SutonnyMJ" w:hAnsi="SutonnyMJ" w:cs="SutonnyMJ"/>
          <w:b/>
          <w:sz w:val="6"/>
          <w:shd w:val="clear" w:color="auto" w:fill="A6A6A6"/>
        </w:rPr>
      </w:pPr>
    </w:p>
    <w:p w:rsidR="00506003" w:rsidRPr="00D85BA6" w:rsidRDefault="00506003" w:rsidP="0022323B">
      <w:pPr>
        <w:tabs>
          <w:tab w:val="left" w:pos="360"/>
        </w:tabs>
        <w:jc w:val="center"/>
        <w:rPr>
          <w:rFonts w:ascii="SutonnyMJ" w:eastAsia="SutonnyMJ" w:hAnsi="SutonnyMJ" w:cs="SutonnyMJ"/>
          <w:b/>
          <w:sz w:val="2"/>
          <w:shd w:val="clear" w:color="auto" w:fill="A6A6A6"/>
        </w:rPr>
      </w:pPr>
    </w:p>
    <w:p w:rsidR="0022323B" w:rsidRPr="006408BB" w:rsidRDefault="0022323B" w:rsidP="0022323B">
      <w:pPr>
        <w:shd w:val="clear" w:color="auto" w:fill="000000" w:themeFill="text1"/>
        <w:tabs>
          <w:tab w:val="left" w:pos="360"/>
        </w:tabs>
        <w:jc w:val="center"/>
        <w:rPr>
          <w:rFonts w:ascii="SutonnyMJ" w:eastAsia="SutonnyMJ" w:hAnsi="SutonnyMJ" w:cs="SutonnyMJ"/>
          <w:b/>
          <w:sz w:val="28"/>
          <w:shd w:val="clear" w:color="auto" w:fill="FFFFFF"/>
        </w:rPr>
      </w:pPr>
      <w:r w:rsidRPr="006408BB">
        <w:rPr>
          <w:rFonts w:ascii="SutonnyMJ" w:eastAsia="SutonnyMJ" w:hAnsi="SutonnyMJ" w:cs="SutonnyMJ"/>
          <w:b/>
          <w:sz w:val="28"/>
          <w:shd w:val="clear" w:color="auto" w:fill="000000" w:themeFill="text1"/>
        </w:rPr>
        <w:t>wkí msµvšÍ Ab¨vb¨ ¸iæZ¡c~Y© Z_¨ve</w:t>
      </w:r>
      <w:r w:rsidR="00C53A84">
        <w:rPr>
          <w:rFonts w:ascii="SutonnyMJ" w:eastAsia="SutonnyMJ" w:hAnsi="SutonnyMJ" w:cs="SutonnyMJ"/>
          <w:b/>
          <w:sz w:val="28"/>
          <w:shd w:val="clear" w:color="auto" w:fill="000000" w:themeFill="text1"/>
        </w:rPr>
        <w:t>w</w:t>
      </w:r>
      <w:r w:rsidRPr="006408BB">
        <w:rPr>
          <w:rFonts w:ascii="SutonnyMJ" w:eastAsia="SutonnyMJ" w:hAnsi="SutonnyMJ" w:cs="SutonnyMJ"/>
          <w:b/>
          <w:sz w:val="28"/>
          <w:shd w:val="clear" w:color="auto" w:fill="000000" w:themeFill="text1"/>
        </w:rPr>
        <w:t>j</w:t>
      </w:r>
    </w:p>
    <w:p w:rsidR="00512D63" w:rsidRPr="00D85BA6" w:rsidRDefault="00512D63" w:rsidP="00D85BA6">
      <w:pPr>
        <w:pStyle w:val="ListParagraph"/>
        <w:tabs>
          <w:tab w:val="left" w:pos="360"/>
        </w:tabs>
        <w:contextualSpacing/>
        <w:jc w:val="both"/>
        <w:rPr>
          <w:rFonts w:ascii="SutonnyMJ" w:eastAsia="SutonnyMJ" w:hAnsi="SutonnyMJ" w:cs="SutonnyMJ"/>
          <w:sz w:val="8"/>
          <w:shd w:val="clear" w:color="auto" w:fill="FFFFFF"/>
        </w:rPr>
      </w:pPr>
    </w:p>
    <w:tbl>
      <w:tblPr>
        <w:tblStyle w:val="TableGrid"/>
        <w:tblW w:w="0" w:type="auto"/>
        <w:tblInd w:w="288" w:type="dxa"/>
        <w:tblLook w:val="04A0" w:firstRow="1" w:lastRow="0" w:firstColumn="1" w:lastColumn="0" w:noHBand="0" w:noVBand="1"/>
      </w:tblPr>
      <w:tblGrid>
        <w:gridCol w:w="4680"/>
        <w:gridCol w:w="3780"/>
      </w:tblGrid>
      <w:tr w:rsidR="00512D63" w:rsidTr="00D85BA6">
        <w:tc>
          <w:tcPr>
            <w:tcW w:w="4680" w:type="dxa"/>
          </w:tcPr>
          <w:p w:rsidR="00512D63" w:rsidRDefault="00512D63" w:rsidP="00D06455">
            <w:pPr>
              <w:pStyle w:val="ListParagraph"/>
              <w:tabs>
                <w:tab w:val="left" w:pos="360"/>
              </w:tabs>
              <w:ind w:left="0"/>
              <w:contextualSpacing/>
              <w:jc w:val="center"/>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wkí</w:t>
            </w:r>
            <w:r>
              <w:rPr>
                <w:rFonts w:ascii="SutonnyMJ" w:eastAsia="SutonnyMJ" w:hAnsi="SutonnyMJ" w:cs="SutonnyMJ"/>
                <w:sz w:val="24"/>
                <w:shd w:val="clear" w:color="auto" w:fill="FFFFFF"/>
              </w:rPr>
              <w:t xml:space="preserve"> KviLvbv</w:t>
            </w:r>
          </w:p>
        </w:tc>
        <w:tc>
          <w:tcPr>
            <w:tcW w:w="3780" w:type="dxa"/>
          </w:tcPr>
          <w:p w:rsidR="00512D63" w:rsidRDefault="00512D63" w:rsidP="00D06455">
            <w:pPr>
              <w:pStyle w:val="ListParagraph"/>
              <w:tabs>
                <w:tab w:val="left" w:pos="360"/>
              </w:tabs>
              <w:ind w:left="0"/>
              <w:contextualSpacing/>
              <w:jc w:val="center"/>
              <w:rPr>
                <w:rFonts w:ascii="SutonnyMJ" w:eastAsia="SutonnyMJ" w:hAnsi="SutonnyMJ" w:cs="SutonnyMJ"/>
                <w:sz w:val="24"/>
                <w:shd w:val="clear" w:color="auto" w:fill="FFFFFF"/>
              </w:rPr>
            </w:pPr>
            <w:r>
              <w:rPr>
                <w:rFonts w:ascii="SutonnyMJ" w:eastAsia="SutonnyMJ" w:hAnsi="SutonnyMJ" w:cs="SutonnyMJ"/>
                <w:sz w:val="24"/>
                <w:shd w:val="clear" w:color="auto" w:fill="FFFFFF"/>
              </w:rPr>
              <w:t>Ae¯’vb</w:t>
            </w:r>
          </w:p>
        </w:tc>
      </w:tr>
      <w:tr w:rsidR="00512D63" w:rsidTr="00D85BA6">
        <w:tc>
          <w:tcPr>
            <w:tcW w:w="4680" w:type="dxa"/>
          </w:tcPr>
          <w:p w:rsidR="00512D63" w:rsidRDefault="00512D63" w:rsidP="00D85BA6">
            <w:pPr>
              <w:tabs>
                <w:tab w:val="left" w:pos="360"/>
              </w:tabs>
              <w:contextualSpacing/>
              <w:jc w:val="center"/>
              <w:rPr>
                <w:rFonts w:ascii="SutonnyMJ" w:eastAsia="SutonnyMJ" w:hAnsi="SutonnyMJ" w:cs="SutonnyMJ"/>
                <w:sz w:val="24"/>
                <w:shd w:val="clear" w:color="auto" w:fill="FFFFFF"/>
              </w:rPr>
            </w:pPr>
            <w:r w:rsidRPr="005A72F2">
              <w:rPr>
                <w:rFonts w:ascii="SutonnyMJ" w:eastAsia="SutonnyMJ" w:hAnsi="SutonnyMJ" w:cs="SutonnyMJ"/>
                <w:sz w:val="24"/>
                <w:shd w:val="clear" w:color="auto" w:fill="FFFFFF"/>
              </w:rPr>
              <w:t>evsjv‡`k †gwkb Uzjm d¨v±wiÑ</w:t>
            </w:r>
          </w:p>
        </w:tc>
        <w:tc>
          <w:tcPr>
            <w:tcW w:w="3780" w:type="dxa"/>
          </w:tcPr>
          <w:p w:rsidR="00512D63" w:rsidRDefault="00512D63" w:rsidP="00D06455">
            <w:pPr>
              <w:pStyle w:val="ListParagraph"/>
              <w:tabs>
                <w:tab w:val="left" w:pos="360"/>
              </w:tabs>
              <w:ind w:left="0"/>
              <w:contextualSpacing/>
              <w:jc w:val="center"/>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MvRxcyi</w:t>
            </w:r>
          </w:p>
        </w:tc>
      </w:tr>
      <w:tr w:rsidR="00512D63" w:rsidTr="00D85BA6">
        <w:tc>
          <w:tcPr>
            <w:tcW w:w="4680" w:type="dxa"/>
          </w:tcPr>
          <w:p w:rsidR="00512D63" w:rsidRPr="00D06455" w:rsidRDefault="00512D63" w:rsidP="00D06455">
            <w:pPr>
              <w:tabs>
                <w:tab w:val="left" w:pos="360"/>
              </w:tabs>
              <w:contextualSpacing/>
              <w:jc w:val="center"/>
              <w:rPr>
                <w:rFonts w:ascii="SutonnyMJ" w:eastAsia="SutonnyMJ" w:hAnsi="SutonnyMJ" w:cs="SutonnyMJ"/>
                <w:sz w:val="24"/>
                <w:shd w:val="clear" w:color="auto" w:fill="FFFFFF"/>
              </w:rPr>
            </w:pPr>
            <w:r w:rsidRPr="00D06455">
              <w:rPr>
                <w:rFonts w:ascii="SutonnyMJ" w:eastAsia="SutonnyMJ" w:hAnsi="SutonnyMJ" w:cs="SutonnyMJ"/>
                <w:sz w:val="24"/>
                <w:shd w:val="clear" w:color="auto" w:fill="FFFFFF"/>
              </w:rPr>
              <w:t>evsjv‡`‡k †Uwj‡dvb wkí ms¯’vÑ</w:t>
            </w:r>
          </w:p>
        </w:tc>
        <w:tc>
          <w:tcPr>
            <w:tcW w:w="3780" w:type="dxa"/>
          </w:tcPr>
          <w:p w:rsidR="00512D63" w:rsidRPr="006408BB" w:rsidRDefault="00512D63" w:rsidP="00D85BA6">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U½x, MvRxcyi</w:t>
            </w:r>
          </w:p>
        </w:tc>
      </w:tr>
      <w:tr w:rsidR="00512D63" w:rsidTr="00D85BA6">
        <w:tc>
          <w:tcPr>
            <w:tcW w:w="4680" w:type="dxa"/>
          </w:tcPr>
          <w:p w:rsidR="00512D63" w:rsidRPr="00D06455" w:rsidRDefault="00D06455" w:rsidP="00D06455">
            <w:pPr>
              <w:tabs>
                <w:tab w:val="left" w:pos="360"/>
              </w:tabs>
              <w:contextualSpacing/>
              <w:jc w:val="center"/>
              <w:rPr>
                <w:rFonts w:ascii="SutonnyMJ" w:eastAsia="SutonnyMJ" w:hAnsi="SutonnyMJ" w:cs="SutonnyMJ"/>
                <w:sz w:val="24"/>
                <w:shd w:val="clear" w:color="auto" w:fill="FFFFFF"/>
              </w:rPr>
            </w:pPr>
            <w:r>
              <w:rPr>
                <w:rFonts w:ascii="SutonnyMJ" w:eastAsia="SutonnyMJ" w:hAnsi="SutonnyMJ" w:cs="SutonnyMJ"/>
                <w:sz w:val="24"/>
                <w:shd w:val="clear" w:color="auto" w:fill="FFFFFF"/>
              </w:rPr>
              <w:t>evsjv‡`</w:t>
            </w:r>
            <w:r w:rsidR="00512D63" w:rsidRPr="00D06455">
              <w:rPr>
                <w:rFonts w:ascii="SutonnyMJ" w:eastAsia="SutonnyMJ" w:hAnsi="SutonnyMJ" w:cs="SutonnyMJ"/>
                <w:sz w:val="24"/>
                <w:shd w:val="clear" w:color="auto" w:fill="FFFFFF"/>
              </w:rPr>
              <w:t>ki †gvUi mvB‡Kj ms‡hvM KviLvbvÑ</w:t>
            </w:r>
          </w:p>
        </w:tc>
        <w:tc>
          <w:tcPr>
            <w:tcW w:w="3780" w:type="dxa"/>
          </w:tcPr>
          <w:p w:rsidR="00512D63" w:rsidRPr="0072403A" w:rsidRDefault="00512D63" w:rsidP="00D85BA6">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U½x, MvRxcyi</w:t>
            </w:r>
          </w:p>
        </w:tc>
      </w:tr>
      <w:tr w:rsidR="0072403A" w:rsidTr="00D85BA6">
        <w:tc>
          <w:tcPr>
            <w:tcW w:w="4680" w:type="dxa"/>
          </w:tcPr>
          <w:p w:rsidR="0072403A" w:rsidRPr="00D06455" w:rsidRDefault="0072403A" w:rsidP="00D06455">
            <w:pPr>
              <w:tabs>
                <w:tab w:val="left" w:pos="360"/>
              </w:tabs>
              <w:contextualSpacing/>
              <w:jc w:val="center"/>
              <w:rPr>
                <w:rFonts w:ascii="SutonnyMJ" w:eastAsia="SutonnyMJ" w:hAnsi="SutonnyMJ" w:cs="SutonnyMJ"/>
                <w:sz w:val="24"/>
                <w:shd w:val="clear" w:color="auto" w:fill="FFFFFF"/>
              </w:rPr>
            </w:pPr>
            <w:r w:rsidRPr="00D06455">
              <w:rPr>
                <w:rFonts w:ascii="SutonnyMJ" w:eastAsia="SutonnyMJ" w:hAnsi="SutonnyMJ" w:cs="SutonnyMJ"/>
                <w:sz w:val="24"/>
                <w:shd w:val="clear" w:color="auto" w:fill="FFFFFF"/>
              </w:rPr>
              <w:t>evsjv‡`‡ki GKgvÎ A¯¿ KviLvbv</w:t>
            </w:r>
          </w:p>
        </w:tc>
        <w:tc>
          <w:tcPr>
            <w:tcW w:w="37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Rq‡`ecyi, MvRxcyi</w:t>
            </w:r>
          </w:p>
        </w:tc>
      </w:tr>
      <w:tr w:rsidR="0072403A" w:rsidTr="00D85BA6">
        <w:tc>
          <w:tcPr>
            <w:tcW w:w="46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evsjv‡`‡ki GKgvÎ †Zj †kvabvMvi</w:t>
            </w:r>
          </w:p>
        </w:tc>
        <w:tc>
          <w:tcPr>
            <w:tcW w:w="3780" w:type="dxa"/>
          </w:tcPr>
          <w:p w:rsidR="0072403A" w:rsidRPr="0072403A" w:rsidRDefault="00C53A84" w:rsidP="00D06455">
            <w:pPr>
              <w:tabs>
                <w:tab w:val="left" w:pos="360"/>
              </w:tabs>
              <w:contextualSpacing/>
              <w:jc w:val="center"/>
              <w:rPr>
                <w:rFonts w:ascii="SutonnyMJ" w:eastAsia="SutonnyMJ" w:hAnsi="SutonnyMJ" w:cs="SutonnyMJ"/>
                <w:sz w:val="24"/>
                <w:shd w:val="clear" w:color="auto" w:fill="FFFFFF"/>
              </w:rPr>
            </w:pPr>
            <w:r>
              <w:rPr>
                <w:rFonts w:ascii="SutonnyMJ" w:eastAsia="SutonnyMJ" w:hAnsi="SutonnyMJ" w:cs="SutonnyMJ"/>
                <w:sz w:val="24"/>
                <w:shd w:val="clear" w:color="auto" w:fill="FFFFFF"/>
              </w:rPr>
              <w:t>B÷vb© widvBbvwi</w:t>
            </w:r>
            <w:r w:rsidR="0072403A" w:rsidRPr="0072403A">
              <w:rPr>
                <w:rFonts w:ascii="SutonnyMJ" w:eastAsia="SutonnyMJ" w:hAnsi="SutonnyMJ" w:cs="SutonnyMJ"/>
                <w:sz w:val="24"/>
                <w:shd w:val="clear" w:color="auto" w:fill="FFFFFF"/>
              </w:rPr>
              <w:t>, c‡Z½v, PÆMÖvg</w:t>
            </w:r>
          </w:p>
        </w:tc>
      </w:tr>
      <w:tr w:rsidR="0072403A" w:rsidTr="00D85BA6">
        <w:tc>
          <w:tcPr>
            <w:tcW w:w="4680" w:type="dxa"/>
          </w:tcPr>
          <w:p w:rsidR="0072403A" w:rsidRPr="00D06455" w:rsidRDefault="0072403A" w:rsidP="00D06455">
            <w:pPr>
              <w:tabs>
                <w:tab w:val="left" w:pos="360"/>
              </w:tabs>
              <w:contextualSpacing/>
              <w:jc w:val="center"/>
              <w:rPr>
                <w:rFonts w:ascii="SutonnyMJ" w:eastAsia="SutonnyMJ" w:hAnsi="SutonnyMJ" w:cs="SutonnyMJ"/>
                <w:sz w:val="24"/>
                <w:shd w:val="clear" w:color="auto" w:fill="FFFFFF"/>
              </w:rPr>
            </w:pPr>
            <w:r w:rsidRPr="00D06455">
              <w:rPr>
                <w:rFonts w:ascii="SutonnyMJ" w:eastAsia="SutonnyMJ" w:hAnsi="SutonnyMJ" w:cs="SutonnyMJ"/>
                <w:sz w:val="24"/>
                <w:shd w:val="clear" w:color="auto" w:fill="FFFFFF"/>
              </w:rPr>
              <w:t>evsjv‡`‡ki GKgvÎ †iqb wgjÑ</w:t>
            </w:r>
          </w:p>
        </w:tc>
        <w:tc>
          <w:tcPr>
            <w:tcW w:w="37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KY©dzjx †iqb wgj, P›`ª‡Nvbv, ivOvgvwU</w:t>
            </w:r>
          </w:p>
        </w:tc>
      </w:tr>
      <w:tr w:rsidR="0072403A" w:rsidTr="00D85BA6">
        <w:tc>
          <w:tcPr>
            <w:tcW w:w="46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evsjv‡`‡ki cÖ_g Kqjv †kvabvMviÑ</w:t>
            </w:r>
          </w:p>
        </w:tc>
        <w:tc>
          <w:tcPr>
            <w:tcW w:w="37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weivgcyi nvW© †Kvj wjwg‡UW, w`bvRcyi</w:t>
            </w:r>
          </w:p>
        </w:tc>
      </w:tr>
      <w:tr w:rsidR="0072403A" w:rsidTr="00D85BA6">
        <w:tc>
          <w:tcPr>
            <w:tcW w:w="46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evsjv‡`‡ki me‡P‡q eo ˆe`¨ywZK miÄvg ˆZwii KviLvbvÑ</w:t>
            </w:r>
          </w:p>
        </w:tc>
        <w:tc>
          <w:tcPr>
            <w:tcW w:w="3780" w:type="dxa"/>
          </w:tcPr>
          <w:p w:rsidR="0072403A" w:rsidRPr="0072403A" w:rsidRDefault="0072403A" w:rsidP="00C53A84">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B÷v</w:t>
            </w:r>
            <w:r w:rsidR="00C53A84">
              <w:rPr>
                <w:rFonts w:ascii="SutonnyMJ" w:eastAsia="SutonnyMJ" w:hAnsi="SutonnyMJ" w:cs="SutonnyMJ"/>
                <w:sz w:val="24"/>
                <w:shd w:val="clear" w:color="auto" w:fill="FFFFFF"/>
              </w:rPr>
              <w:t>b</w:t>
            </w:r>
            <w:r w:rsidRPr="0072403A">
              <w:rPr>
                <w:rFonts w:ascii="SutonnyMJ" w:eastAsia="SutonnyMJ" w:hAnsi="SutonnyMJ" w:cs="SutonnyMJ"/>
                <w:sz w:val="24"/>
                <w:shd w:val="clear" w:color="auto" w:fill="FFFFFF"/>
              </w:rPr>
              <w:t>© †Kejm, PÆMÖvg|</w:t>
            </w:r>
          </w:p>
        </w:tc>
      </w:tr>
      <w:tr w:rsidR="0072403A" w:rsidTr="00D85BA6">
        <w:tc>
          <w:tcPr>
            <w:tcW w:w="46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†`‡ki GKgvÎ cvwb we`¨yr Drcv`b †K›`ªÑ</w:t>
            </w:r>
          </w:p>
        </w:tc>
        <w:tc>
          <w:tcPr>
            <w:tcW w:w="37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shd w:val="clear" w:color="auto" w:fill="FFFFFF"/>
              </w:rPr>
              <w:t>KvßvB cvwb we`¨yr †K›`ª, ivOvgvwU</w:t>
            </w:r>
          </w:p>
        </w:tc>
      </w:tr>
      <w:tr w:rsidR="0072403A" w:rsidTr="00D85BA6">
        <w:tc>
          <w:tcPr>
            <w:tcW w:w="4680" w:type="dxa"/>
          </w:tcPr>
          <w:p w:rsidR="0072403A" w:rsidRPr="0072403A" w:rsidRDefault="0072403A" w:rsidP="00D06455">
            <w:pPr>
              <w:tabs>
                <w:tab w:val="left" w:pos="360"/>
              </w:tabs>
              <w:contextualSpacing/>
              <w:jc w:val="center"/>
              <w:rPr>
                <w:rFonts w:ascii="SutonnyMJ" w:eastAsia="SutonnyMJ" w:hAnsi="SutonnyMJ" w:cs="SutonnyMJ"/>
                <w:sz w:val="24"/>
                <w:shd w:val="clear" w:color="auto" w:fill="FFFFFF"/>
              </w:rPr>
            </w:pPr>
            <w:r w:rsidRPr="0072403A">
              <w:rPr>
                <w:rFonts w:ascii="SutonnyMJ" w:eastAsia="SutonnyMJ" w:hAnsi="SutonnyMJ" w:cs="SutonnyMJ"/>
                <w:sz w:val="24"/>
              </w:rPr>
              <w:t>evsjv‡`k me©‡kl cÖ‡ek K‡i‡Q</w:t>
            </w:r>
          </w:p>
        </w:tc>
        <w:tc>
          <w:tcPr>
            <w:tcW w:w="3780" w:type="dxa"/>
          </w:tcPr>
          <w:p w:rsidR="0072403A" w:rsidRPr="006408BB" w:rsidRDefault="00D06455" w:rsidP="00D85BA6">
            <w:pPr>
              <w:contextualSpacing/>
              <w:jc w:val="center"/>
              <w:rPr>
                <w:rFonts w:ascii="SutonnyMJ" w:eastAsia="SutonnyMJ" w:hAnsi="SutonnyMJ" w:cs="SutonnyMJ"/>
                <w:sz w:val="24"/>
                <w:shd w:val="clear" w:color="auto" w:fill="FFFFFF"/>
              </w:rPr>
            </w:pPr>
            <w:r>
              <w:rPr>
                <w:rFonts w:ascii="SutonnyMJ" w:eastAsia="SutonnyMJ" w:hAnsi="SutonnyMJ" w:cs="SutonnyMJ"/>
                <w:sz w:val="24"/>
              </w:rPr>
              <w:t xml:space="preserve">†nvg </w:t>
            </w:r>
            <w:r w:rsidR="0072403A" w:rsidRPr="0072403A">
              <w:rPr>
                <w:rFonts w:ascii="SutonnyMJ" w:eastAsia="SutonnyMJ" w:hAnsi="SutonnyMJ" w:cs="SutonnyMJ"/>
                <w:sz w:val="24"/>
              </w:rPr>
              <w:t>†U·UvBj wk‡í</w:t>
            </w:r>
          </w:p>
        </w:tc>
      </w:tr>
      <w:tr w:rsidR="0072403A" w:rsidTr="00D85BA6">
        <w:tc>
          <w:tcPr>
            <w:tcW w:w="4680" w:type="dxa"/>
          </w:tcPr>
          <w:p w:rsidR="0072403A" w:rsidRPr="0072403A" w:rsidRDefault="0072403A" w:rsidP="00D06455">
            <w:pPr>
              <w:tabs>
                <w:tab w:val="left" w:pos="360"/>
              </w:tabs>
              <w:contextualSpacing/>
              <w:jc w:val="center"/>
              <w:rPr>
                <w:rFonts w:ascii="SutonnyMJ" w:eastAsia="SutonnyMJ" w:hAnsi="SutonnyMJ" w:cs="SutonnyMJ"/>
                <w:sz w:val="24"/>
              </w:rPr>
            </w:pPr>
            <w:r w:rsidRPr="0072403A">
              <w:rPr>
                <w:rFonts w:ascii="SutonnyMJ" w:eastAsia="VillageII" w:hAnsi="SutonnyMJ" w:cs="VillageII"/>
                <w:sz w:val="24"/>
              </w:rPr>
              <w:t>evsjv‡`‡k mvB‡Kj ˆZwii KviLvbv Aew¯’ZÑ</w:t>
            </w:r>
          </w:p>
        </w:tc>
        <w:tc>
          <w:tcPr>
            <w:tcW w:w="3780" w:type="dxa"/>
          </w:tcPr>
          <w:p w:rsidR="0072403A" w:rsidRPr="0072403A" w:rsidRDefault="0072403A" w:rsidP="00D85BA6">
            <w:pPr>
              <w:ind w:right="5"/>
              <w:contextualSpacing/>
              <w:jc w:val="center"/>
              <w:rPr>
                <w:rFonts w:ascii="SutonnyMJ" w:eastAsia="SutonnyMJ" w:hAnsi="SutonnyMJ" w:cs="SutonnyMJ"/>
                <w:sz w:val="24"/>
              </w:rPr>
            </w:pPr>
            <w:r w:rsidRPr="0072403A">
              <w:rPr>
                <w:rFonts w:ascii="SutonnyMJ" w:eastAsia="VillageII" w:hAnsi="SutonnyMJ" w:cs="VillageII"/>
                <w:sz w:val="24"/>
              </w:rPr>
              <w:t>XvKvq</w:t>
            </w:r>
          </w:p>
        </w:tc>
      </w:tr>
    </w:tbl>
    <w:p w:rsidR="0022323B" w:rsidRPr="00D85BA6" w:rsidRDefault="0022323B" w:rsidP="00D85BA6">
      <w:pPr>
        <w:tabs>
          <w:tab w:val="left" w:pos="360"/>
        </w:tabs>
        <w:contextualSpacing/>
        <w:jc w:val="both"/>
        <w:rPr>
          <w:rFonts w:ascii="SutonnyMJ" w:eastAsia="SutonnyMJ" w:hAnsi="SutonnyMJ" w:cs="SutonnyMJ"/>
          <w:b/>
          <w:spacing w:val="-4"/>
          <w:sz w:val="24"/>
        </w:rPr>
      </w:pPr>
      <w:r w:rsidRPr="00D85BA6">
        <w:rPr>
          <w:rFonts w:ascii="SutonnyMJ" w:eastAsia="SutonnyMJ" w:hAnsi="SutonnyMJ" w:cs="SutonnyMJ"/>
          <w:b/>
          <w:spacing w:val="-4"/>
          <w:sz w:val="24"/>
          <w:shd w:val="clear" w:color="auto" w:fill="000000"/>
        </w:rPr>
        <w:t>Abykxjbx</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evsjv‡`k †gwkb</w:t>
      </w:r>
      <w:r w:rsidR="005C177C">
        <w:rPr>
          <w:rFonts w:ascii="SutonnyMJ" w:hAnsi="SutonnyMJ" w:cs="Times New Roman"/>
          <w:b/>
          <w:sz w:val="24"/>
        </w:rPr>
        <w:t xml:space="preserve"> </w:t>
      </w:r>
      <w:r w:rsidRPr="006408BB">
        <w:rPr>
          <w:rFonts w:ascii="SutonnyMJ" w:hAnsi="SutonnyMJ" w:cs="Times New Roman"/>
          <w:b/>
          <w:sz w:val="24"/>
        </w:rPr>
        <w:t>Uzjm</w:t>
      </w:r>
      <w:r w:rsidR="005C177C">
        <w:rPr>
          <w:rFonts w:ascii="SutonnyMJ" w:hAnsi="SutonnyMJ" w:cs="Times New Roman"/>
          <w:b/>
          <w:sz w:val="24"/>
        </w:rPr>
        <w:t xml:space="preserve"> </w:t>
      </w:r>
      <w:r w:rsidRPr="006408BB">
        <w:rPr>
          <w:rFonts w:ascii="SutonnyMJ" w:hAnsi="SutonnyMJ" w:cs="Times New Roman"/>
          <w:b/>
          <w:sz w:val="24"/>
        </w:rPr>
        <w:t>d¨v±wi †Kv_vq</w:t>
      </w:r>
      <w:r w:rsidR="005C177C">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336F3F">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iv½vgvwU</w:t>
      </w:r>
      <w:r w:rsidRPr="006408BB">
        <w:rPr>
          <w:rFonts w:ascii="SutonnyMJ" w:hAnsi="SutonnyMJ" w:cs="Times New Roman"/>
          <w:sz w:val="24"/>
        </w:rPr>
        <w:tab/>
        <w:t xml:space="preserve">L. </w:t>
      </w:r>
      <w:r w:rsidRPr="006408BB">
        <w:rPr>
          <w:rFonts w:ascii="SutonnyMJ" w:hAnsi="SutonnyMJ" w:cs="Times New Roman"/>
          <w:sz w:val="24"/>
          <w:u w:val="single"/>
        </w:rPr>
        <w:t>MvRxcyi</w:t>
      </w:r>
      <w:r w:rsidRPr="006408BB">
        <w:rPr>
          <w:rFonts w:ascii="SutonnyMJ" w:hAnsi="SutonnyMJ" w:cs="Times New Roman"/>
          <w:sz w:val="24"/>
          <w:u w:val="single"/>
        </w:rPr>
        <w:tab/>
      </w:r>
      <w:r w:rsidRPr="006408BB">
        <w:rPr>
          <w:rFonts w:ascii="SutonnyMJ" w:hAnsi="SutonnyMJ" w:cs="Times New Roman"/>
          <w:sz w:val="24"/>
        </w:rPr>
        <w:t>M. wm‡jU</w:t>
      </w:r>
      <w:r w:rsidRPr="006408BB">
        <w:rPr>
          <w:rFonts w:ascii="SutonnyMJ" w:hAnsi="SutonnyMJ" w:cs="Times New Roman"/>
          <w:sz w:val="24"/>
        </w:rPr>
        <w:tab/>
        <w:t>N. bvivqbMÄ</w:t>
      </w:r>
      <w:r w:rsidRPr="006408BB">
        <w:rPr>
          <w:rFonts w:ascii="SutonnyMJ" w:hAnsi="SutonnyMJ" w:cs="Times New Roman"/>
          <w:sz w:val="24"/>
        </w:rPr>
        <w:tab/>
      </w:r>
      <w:r w:rsidRPr="006408BB">
        <w:rPr>
          <w:rFonts w:ascii="SutonnyMJ" w:hAnsi="SutonnyMJ" w:cs="Times New Roman"/>
          <w:b/>
          <w:sz w:val="24"/>
          <w:shd w:val="clear" w:color="auto" w:fill="000000"/>
        </w:rPr>
        <w:t>01:</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336F3F">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evsjv‡`‡ki A¯¿ KviLvbv †Kv_vq</w:t>
      </w:r>
      <w:r w:rsidR="005C177C">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336F3F">
      <w:pPr>
        <w:tabs>
          <w:tab w:val="left" w:pos="360"/>
          <w:tab w:val="left" w:pos="2340"/>
          <w:tab w:val="left" w:pos="4320"/>
          <w:tab w:val="left" w:pos="6210"/>
          <w:tab w:val="left" w:pos="8136"/>
        </w:tabs>
        <w:ind w:left="360" w:hanging="360"/>
        <w:jc w:val="both"/>
        <w:rPr>
          <w:rFonts w:ascii="SutonnyMJ" w:hAnsi="SutonnyMJ" w:cs="Times New Roman"/>
          <w:sz w:val="24"/>
        </w:rPr>
      </w:pPr>
      <w:r w:rsidRPr="005C177C">
        <w:rPr>
          <w:rFonts w:ascii="SutonnyMJ" w:hAnsi="SutonnyMJ" w:cs="Times New Roman"/>
          <w:b/>
          <w:sz w:val="24"/>
          <w:szCs w:val="24"/>
        </w:rPr>
        <w:tab/>
      </w:r>
      <w:r w:rsidRPr="005C177C">
        <w:rPr>
          <w:rFonts w:ascii="SutonnyMJ" w:hAnsi="SutonnyMJ" w:cs="Times New Roman"/>
          <w:sz w:val="24"/>
          <w:szCs w:val="24"/>
        </w:rPr>
        <w:t>K. XvKv</w:t>
      </w:r>
      <w:r w:rsidRPr="005C177C">
        <w:rPr>
          <w:rFonts w:ascii="SutonnyMJ" w:hAnsi="SutonnyMJ" w:cs="Times New Roman"/>
          <w:sz w:val="24"/>
          <w:szCs w:val="24"/>
        </w:rPr>
        <w:tab/>
        <w:t xml:space="preserve">L. </w:t>
      </w:r>
      <w:r w:rsidRPr="005C177C">
        <w:rPr>
          <w:rFonts w:ascii="SutonnyMJ" w:hAnsi="SutonnyMJ" w:cs="Times New Roman"/>
          <w:sz w:val="24"/>
          <w:szCs w:val="24"/>
          <w:u w:val="single"/>
        </w:rPr>
        <w:t>MvRxcyi</w:t>
      </w:r>
      <w:r w:rsidRPr="005C177C">
        <w:rPr>
          <w:rFonts w:ascii="SutonnyMJ" w:hAnsi="SutonnyMJ" w:cs="Times New Roman"/>
          <w:sz w:val="24"/>
          <w:szCs w:val="24"/>
          <w:u w:val="single"/>
        </w:rPr>
        <w:tab/>
      </w:r>
      <w:r w:rsidRPr="005C177C">
        <w:rPr>
          <w:rFonts w:ascii="SutonnyMJ" w:hAnsi="SutonnyMJ" w:cs="Times New Roman"/>
          <w:sz w:val="24"/>
          <w:szCs w:val="24"/>
        </w:rPr>
        <w:t xml:space="preserve">M. </w:t>
      </w:r>
      <w:r w:rsidR="005C177C">
        <w:rPr>
          <w:rFonts w:ascii="SutonnyMJ" w:hAnsi="SutonnyMJ" w:cs="Times New Roman"/>
          <w:sz w:val="24"/>
          <w:szCs w:val="24"/>
        </w:rPr>
        <w:t>†</w:t>
      </w:r>
      <w:r w:rsidRPr="005C177C">
        <w:rPr>
          <w:rFonts w:ascii="SutonnyMJ" w:hAnsi="SutonnyMJ" w:cs="Times New Roman"/>
          <w:sz w:val="24"/>
          <w:szCs w:val="24"/>
        </w:rPr>
        <w:t>KivbxMÄ</w:t>
      </w:r>
      <w:r w:rsidRPr="005C177C">
        <w:rPr>
          <w:rFonts w:ascii="SutonnyMJ" w:hAnsi="SutonnyMJ" w:cs="Times New Roman"/>
          <w:sz w:val="24"/>
          <w:szCs w:val="24"/>
        </w:rPr>
        <w:tab/>
        <w:t>N. wm‡jU</w:t>
      </w:r>
      <w:r w:rsidRPr="006408BB">
        <w:rPr>
          <w:rFonts w:ascii="SutonnyMJ" w:hAnsi="SutonnyMJ" w:cs="Times New Roman"/>
        </w:rPr>
        <w:tab/>
      </w:r>
      <w:r w:rsidRPr="006408BB">
        <w:rPr>
          <w:rFonts w:ascii="SutonnyMJ" w:hAnsi="SutonnyMJ" w:cs="Times New Roman"/>
          <w:b/>
          <w:sz w:val="24"/>
          <w:shd w:val="clear" w:color="auto" w:fill="000000"/>
        </w:rPr>
        <w:t>02:</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336F3F">
      <w:pPr>
        <w:tabs>
          <w:tab w:val="left" w:pos="360"/>
          <w:tab w:val="left" w:pos="2340"/>
          <w:tab w:val="left" w:pos="4320"/>
          <w:tab w:val="left" w:pos="6210"/>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evsjv‡`‡ki</w:t>
      </w:r>
      <w:r w:rsidR="005C177C">
        <w:rPr>
          <w:rFonts w:ascii="SutonnyMJ" w:hAnsi="SutonnyMJ" w:cs="Times New Roman"/>
          <w:b/>
          <w:sz w:val="24"/>
        </w:rPr>
        <w:t xml:space="preserve"> </w:t>
      </w:r>
      <w:r w:rsidRPr="006408BB">
        <w:rPr>
          <w:rFonts w:ascii="SutonnyMJ" w:hAnsi="SutonnyMJ" w:cs="Times New Roman"/>
          <w:b/>
          <w:sz w:val="24"/>
        </w:rPr>
        <w:t>GKgvÎ †Zj †kvabvMvi †Kv_vq</w:t>
      </w:r>
      <w:r w:rsidR="005C177C">
        <w:rPr>
          <w:rFonts w:ascii="SutonnyMJ" w:hAnsi="SutonnyMJ" w:cs="Times New Roman"/>
          <w:b/>
          <w:sz w:val="24"/>
        </w:rPr>
        <w:t xml:space="preserve"> </w:t>
      </w:r>
      <w:r w:rsidRPr="006408BB">
        <w:rPr>
          <w:rFonts w:ascii="SutonnyMJ" w:hAnsi="SutonnyMJ" w:cs="Times New Roman"/>
          <w:b/>
          <w:sz w:val="24"/>
        </w:rPr>
        <w:t>Aew¯’Z?</w:t>
      </w:r>
    </w:p>
    <w:p w:rsidR="0022323B" w:rsidRPr="006408BB" w:rsidRDefault="0022323B" w:rsidP="00336F3F">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 xml:space="preserve">K. </w:t>
      </w:r>
      <w:r w:rsidRPr="006408BB">
        <w:rPr>
          <w:rFonts w:ascii="SutonnyMJ" w:hAnsi="SutonnyMJ" w:cs="Times New Roman"/>
          <w:sz w:val="24"/>
          <w:u w:val="single"/>
        </w:rPr>
        <w:t>c‡Z½v, PÆMÖvg</w:t>
      </w:r>
      <w:r w:rsidRPr="006408BB">
        <w:rPr>
          <w:rFonts w:ascii="SutonnyMJ" w:hAnsi="SutonnyMJ" w:cs="Times New Roman"/>
          <w:sz w:val="24"/>
          <w:u w:val="single"/>
        </w:rPr>
        <w:tab/>
      </w:r>
      <w:r w:rsidRPr="006408BB">
        <w:rPr>
          <w:rFonts w:ascii="SutonnyMJ" w:hAnsi="SutonnyMJ" w:cs="Times New Roman"/>
          <w:sz w:val="24"/>
        </w:rPr>
        <w:t>L.Rq‡`ecyi, MvRxcyi</w:t>
      </w:r>
      <w:r w:rsidRPr="006408BB">
        <w:rPr>
          <w:rFonts w:ascii="SutonnyMJ" w:hAnsi="SutonnyMJ" w:cs="Times New Roman"/>
          <w:sz w:val="24"/>
        </w:rPr>
        <w:tab/>
        <w:t>M. gsjv, Lyjbv</w:t>
      </w:r>
      <w:r w:rsidRPr="006408BB">
        <w:rPr>
          <w:rFonts w:ascii="SutonnyMJ" w:hAnsi="SutonnyMJ" w:cs="Times New Roman"/>
          <w:sz w:val="24"/>
        </w:rPr>
        <w:tab/>
        <w:t>N. P›`ª‡Nvbv, iv½vgvwU</w:t>
      </w:r>
      <w:r w:rsidRPr="006408BB">
        <w:rPr>
          <w:rFonts w:ascii="SutonnyMJ" w:hAnsi="SutonnyMJ" w:cs="Times New Roman"/>
          <w:sz w:val="24"/>
        </w:rPr>
        <w:tab/>
      </w:r>
      <w:r w:rsidRPr="006408BB">
        <w:rPr>
          <w:rFonts w:ascii="SutonnyMJ" w:hAnsi="SutonnyMJ" w:cs="Times New Roman"/>
          <w:b/>
          <w:sz w:val="24"/>
          <w:shd w:val="clear" w:color="auto" w:fill="000000"/>
        </w:rPr>
        <w:t>03:</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5C177C" w:rsidRDefault="00336F3F" w:rsidP="00336F3F">
      <w:pPr>
        <w:tabs>
          <w:tab w:val="left" w:pos="360"/>
          <w:tab w:val="left" w:pos="2160"/>
          <w:tab w:val="left" w:pos="2340"/>
          <w:tab w:val="left" w:pos="4140"/>
          <w:tab w:val="left" w:pos="4320"/>
          <w:tab w:val="left" w:pos="6300"/>
          <w:tab w:val="left" w:pos="8136"/>
        </w:tabs>
        <w:rPr>
          <w:rFonts w:ascii="SutonnyMJ" w:hAnsi="SutonnyMJ"/>
          <w:b/>
          <w:sz w:val="24"/>
        </w:rPr>
      </w:pPr>
      <w:r w:rsidRPr="005C177C">
        <w:rPr>
          <w:rFonts w:ascii="SutonnyMJ" w:hAnsi="SutonnyMJ"/>
          <w:b/>
          <w:sz w:val="24"/>
        </w:rPr>
        <w:t>04</w:t>
      </w:r>
      <w:r w:rsidR="0022323B" w:rsidRPr="005C177C">
        <w:rPr>
          <w:rFonts w:ascii="SutonnyMJ" w:hAnsi="SutonnyMJ"/>
          <w:b/>
          <w:sz w:val="24"/>
        </w:rPr>
        <w:t>. Ôwewjqb Wjvi wkíÕ ejv nq †KvbwU‡K?</w:t>
      </w:r>
    </w:p>
    <w:p w:rsidR="0022323B" w:rsidRPr="006408BB" w:rsidRDefault="0022323B" w:rsidP="00336F3F">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K. mvi wkí</w:t>
      </w:r>
      <w:r w:rsidRPr="006408BB">
        <w:rPr>
          <w:rFonts w:ascii="SutonnyMJ" w:hAnsi="SutonnyMJ"/>
          <w:sz w:val="24"/>
        </w:rPr>
        <w:tab/>
        <w:t xml:space="preserve">L. </w:t>
      </w:r>
      <w:r w:rsidRPr="006408BB">
        <w:rPr>
          <w:rFonts w:ascii="SutonnyMJ" w:hAnsi="SutonnyMJ"/>
          <w:sz w:val="24"/>
          <w:u w:val="single"/>
        </w:rPr>
        <w:t xml:space="preserve">‡cvkvK wkí     </w:t>
      </w:r>
      <w:r w:rsidRPr="006408BB">
        <w:rPr>
          <w:rFonts w:ascii="SutonnyMJ" w:hAnsi="SutonnyMJ"/>
          <w:sz w:val="24"/>
        </w:rPr>
        <w:tab/>
        <w:t>M. Pvgov wkí</w:t>
      </w:r>
      <w:r w:rsidRPr="006408BB">
        <w:rPr>
          <w:rFonts w:ascii="SutonnyMJ" w:hAnsi="SutonnyMJ"/>
          <w:sz w:val="24"/>
        </w:rPr>
        <w:tab/>
        <w:t>N. Jla wkí</w:t>
      </w:r>
      <w:r w:rsidRPr="006408BB">
        <w:rPr>
          <w:rFonts w:ascii="SutonnyMJ" w:hAnsi="SutonnyMJ"/>
          <w:sz w:val="24"/>
        </w:rPr>
        <w:tab/>
      </w:r>
      <w:r w:rsidR="00336F3F" w:rsidRPr="006408BB">
        <w:rPr>
          <w:rFonts w:ascii="SutonnyMJ" w:hAnsi="SutonnyMJ"/>
          <w:b/>
          <w:sz w:val="24"/>
          <w:shd w:val="clear" w:color="auto" w:fill="000000"/>
        </w:rPr>
        <w:t>04</w:t>
      </w:r>
      <w:r w:rsidRPr="006408BB">
        <w:rPr>
          <w:rFonts w:ascii="SutonnyMJ" w:hAnsi="SutonnyMJ"/>
          <w:b/>
          <w:sz w:val="24"/>
          <w:shd w:val="clear" w:color="auto" w:fill="000000"/>
        </w:rPr>
        <w:t>: L</w:t>
      </w:r>
    </w:p>
    <w:p w:rsidR="0022323B" w:rsidRPr="005C177C" w:rsidRDefault="00336F3F" w:rsidP="00336F3F">
      <w:pPr>
        <w:tabs>
          <w:tab w:val="left" w:pos="360"/>
          <w:tab w:val="left" w:pos="2160"/>
          <w:tab w:val="left" w:pos="2340"/>
          <w:tab w:val="left" w:pos="4140"/>
          <w:tab w:val="left" w:pos="4320"/>
          <w:tab w:val="left" w:pos="6300"/>
          <w:tab w:val="left" w:pos="8136"/>
        </w:tabs>
        <w:rPr>
          <w:rFonts w:ascii="SutonnyMJ" w:hAnsi="SutonnyMJ"/>
          <w:b/>
          <w:sz w:val="24"/>
        </w:rPr>
      </w:pPr>
      <w:r w:rsidRPr="005C177C">
        <w:rPr>
          <w:rFonts w:ascii="SutonnyMJ" w:hAnsi="SutonnyMJ"/>
          <w:b/>
          <w:sz w:val="24"/>
        </w:rPr>
        <w:t>05</w:t>
      </w:r>
      <w:r w:rsidR="0022323B" w:rsidRPr="005C177C">
        <w:rPr>
          <w:rFonts w:ascii="SutonnyMJ" w:hAnsi="SutonnyMJ"/>
          <w:b/>
          <w:sz w:val="24"/>
        </w:rPr>
        <w:t>. evsjv‡`‡ki †ÿ‡Î †cvkvKwk‡íi DbœwZi †hŠw³K djvdj †KvbwU?</w:t>
      </w:r>
    </w:p>
    <w:p w:rsidR="0022323B" w:rsidRPr="006408BB" w:rsidRDefault="0022323B" w:rsidP="00336F3F">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K. wkÿvi nvi e„w×</w:t>
      </w:r>
      <w:r w:rsidRPr="006408BB">
        <w:rPr>
          <w:rFonts w:ascii="SutonnyMJ" w:hAnsi="SutonnyMJ"/>
          <w:sz w:val="24"/>
        </w:rPr>
        <w:tab/>
        <w:t>L. gv_vwcQz Avq e„w×</w:t>
      </w:r>
      <w:r w:rsidRPr="006408BB">
        <w:rPr>
          <w:rFonts w:ascii="SutonnyMJ" w:hAnsi="SutonnyMJ"/>
          <w:sz w:val="24"/>
        </w:rPr>
        <w:tab/>
        <w:t>M. m‡PZbZv e„w×</w:t>
      </w:r>
      <w:r w:rsidRPr="006408BB">
        <w:rPr>
          <w:rFonts w:ascii="SutonnyMJ" w:hAnsi="SutonnyMJ"/>
          <w:sz w:val="24"/>
        </w:rPr>
        <w:tab/>
        <w:t xml:space="preserve">N. </w:t>
      </w:r>
      <w:r w:rsidRPr="006408BB">
        <w:rPr>
          <w:rFonts w:ascii="SutonnyMJ" w:hAnsi="SutonnyMJ"/>
          <w:sz w:val="24"/>
          <w:u w:val="single"/>
        </w:rPr>
        <w:t>RxebhvÎvi gvb e„w×</w:t>
      </w:r>
      <w:r w:rsidRPr="006408BB">
        <w:rPr>
          <w:rFonts w:ascii="SutonnyMJ" w:hAnsi="SutonnyMJ"/>
          <w:sz w:val="24"/>
          <w:u w:val="single"/>
        </w:rPr>
        <w:tab/>
      </w:r>
      <w:r w:rsidR="00336F3F" w:rsidRPr="006408BB">
        <w:rPr>
          <w:rFonts w:ascii="SutonnyMJ" w:hAnsi="SutonnyMJ"/>
          <w:b/>
          <w:sz w:val="24"/>
          <w:shd w:val="clear" w:color="auto" w:fill="000000"/>
        </w:rPr>
        <w:t>05</w:t>
      </w:r>
      <w:r w:rsidRPr="006408BB">
        <w:rPr>
          <w:rFonts w:ascii="SutonnyMJ" w:hAnsi="SutonnyMJ"/>
          <w:b/>
          <w:sz w:val="24"/>
          <w:shd w:val="clear" w:color="auto" w:fill="000000"/>
        </w:rPr>
        <w:t>: N</w:t>
      </w:r>
    </w:p>
    <w:p w:rsidR="0022323B" w:rsidRPr="005C177C" w:rsidRDefault="00336F3F" w:rsidP="00336F3F">
      <w:pPr>
        <w:pStyle w:val="ListParagraph"/>
        <w:tabs>
          <w:tab w:val="left" w:pos="360"/>
          <w:tab w:val="left" w:pos="2160"/>
          <w:tab w:val="left" w:pos="2340"/>
          <w:tab w:val="left" w:pos="4140"/>
          <w:tab w:val="left" w:pos="4320"/>
          <w:tab w:val="left" w:pos="6300"/>
          <w:tab w:val="left" w:pos="8136"/>
        </w:tabs>
        <w:ind w:left="369" w:hanging="351"/>
        <w:rPr>
          <w:rFonts w:ascii="SutonnyMJ" w:hAnsi="SutonnyMJ"/>
          <w:b/>
          <w:sz w:val="24"/>
        </w:rPr>
      </w:pPr>
      <w:r w:rsidRPr="005C177C">
        <w:rPr>
          <w:rFonts w:ascii="SutonnyMJ" w:hAnsi="SutonnyMJ"/>
          <w:b/>
          <w:sz w:val="24"/>
        </w:rPr>
        <w:t>06</w:t>
      </w:r>
      <w:r w:rsidR="0022323B" w:rsidRPr="005C177C">
        <w:rPr>
          <w:rFonts w:ascii="SutonnyMJ" w:hAnsi="SutonnyMJ"/>
          <w:b/>
          <w:sz w:val="24"/>
        </w:rPr>
        <w:t>. we‡k^i †kÖô wkí cÖavb †`k †KvbwU?</w:t>
      </w:r>
    </w:p>
    <w:p w:rsidR="0022323B" w:rsidRPr="006408BB" w:rsidRDefault="0022323B" w:rsidP="00336F3F">
      <w:pPr>
        <w:tabs>
          <w:tab w:val="left" w:pos="360"/>
          <w:tab w:val="left" w:pos="2160"/>
          <w:tab w:val="left" w:pos="2340"/>
          <w:tab w:val="left" w:pos="4140"/>
          <w:tab w:val="left" w:pos="4320"/>
          <w:tab w:val="left" w:pos="6300"/>
          <w:tab w:val="left" w:pos="8136"/>
        </w:tabs>
        <w:rPr>
          <w:rFonts w:ascii="SutonnyMJ" w:hAnsi="SutonnyMJ"/>
          <w:sz w:val="24"/>
        </w:rPr>
      </w:pPr>
      <w:r w:rsidRPr="006408BB">
        <w:rPr>
          <w:rFonts w:ascii="SutonnyMJ" w:hAnsi="SutonnyMJ"/>
          <w:sz w:val="24"/>
        </w:rPr>
        <w:lastRenderedPageBreak/>
        <w:tab/>
        <w:t>K. hy³ivóª</w:t>
      </w:r>
      <w:r w:rsidRPr="006408BB">
        <w:rPr>
          <w:rFonts w:ascii="SutonnyMJ" w:hAnsi="SutonnyMJ"/>
          <w:sz w:val="24"/>
        </w:rPr>
        <w:tab/>
        <w:t xml:space="preserve">L. </w:t>
      </w:r>
      <w:r w:rsidRPr="006408BB">
        <w:rPr>
          <w:rFonts w:ascii="SutonnyMJ" w:hAnsi="SutonnyMJ"/>
          <w:sz w:val="24"/>
          <w:u w:val="single"/>
        </w:rPr>
        <w:t>Pxb</w:t>
      </w:r>
      <w:r w:rsidRPr="006408BB">
        <w:rPr>
          <w:rFonts w:ascii="SutonnyMJ" w:hAnsi="SutonnyMJ"/>
          <w:sz w:val="24"/>
        </w:rPr>
        <w:tab/>
        <w:t>M. ivwkqv</w:t>
      </w:r>
      <w:r w:rsidRPr="006408BB">
        <w:rPr>
          <w:rFonts w:ascii="SutonnyMJ" w:hAnsi="SutonnyMJ"/>
          <w:sz w:val="24"/>
        </w:rPr>
        <w:tab/>
        <w:t>N. Rvcvb</w:t>
      </w:r>
      <w:r w:rsidRPr="006408BB">
        <w:rPr>
          <w:rFonts w:ascii="SutonnyMJ" w:hAnsi="SutonnyMJ"/>
          <w:sz w:val="24"/>
        </w:rPr>
        <w:tab/>
      </w:r>
      <w:r w:rsidR="00336F3F" w:rsidRPr="006408BB">
        <w:rPr>
          <w:rFonts w:ascii="SutonnyMJ" w:hAnsi="SutonnyMJ"/>
          <w:b/>
          <w:sz w:val="24"/>
          <w:shd w:val="clear" w:color="auto" w:fill="000000"/>
        </w:rPr>
        <w:t>06</w:t>
      </w:r>
      <w:r w:rsidRPr="006408BB">
        <w:rPr>
          <w:rFonts w:ascii="SutonnyMJ" w:hAnsi="SutonnyMJ"/>
          <w:b/>
          <w:sz w:val="24"/>
          <w:shd w:val="clear" w:color="auto" w:fill="000000"/>
        </w:rPr>
        <w:t>: L</w:t>
      </w:r>
    </w:p>
    <w:p w:rsidR="0022323B" w:rsidRPr="005C177C" w:rsidRDefault="00336F3F" w:rsidP="00336F3F">
      <w:pPr>
        <w:tabs>
          <w:tab w:val="left" w:pos="360"/>
          <w:tab w:val="left" w:pos="2160"/>
          <w:tab w:val="left" w:pos="2340"/>
          <w:tab w:val="left" w:pos="3304"/>
          <w:tab w:val="left" w:pos="4140"/>
          <w:tab w:val="left" w:pos="4320"/>
          <w:tab w:val="left" w:pos="6300"/>
          <w:tab w:val="left" w:pos="8136"/>
        </w:tabs>
        <w:rPr>
          <w:rFonts w:ascii="SutonnyMJ" w:hAnsi="SutonnyMJ"/>
          <w:b/>
          <w:sz w:val="24"/>
        </w:rPr>
      </w:pPr>
      <w:r w:rsidRPr="005C177C">
        <w:rPr>
          <w:rFonts w:ascii="SutonnyMJ" w:hAnsi="SutonnyMJ"/>
          <w:b/>
          <w:sz w:val="24"/>
        </w:rPr>
        <w:t>07</w:t>
      </w:r>
      <w:r w:rsidR="0022323B" w:rsidRPr="005C177C">
        <w:rPr>
          <w:rFonts w:ascii="SutonnyMJ" w:hAnsi="SutonnyMJ"/>
          <w:b/>
          <w:sz w:val="24"/>
        </w:rPr>
        <w:t>. Kvc©vm eqb wk‡íi cÖavb KuvPvgvj †KvbwU?</w:t>
      </w:r>
    </w:p>
    <w:p w:rsidR="0022323B" w:rsidRPr="006408BB" w:rsidRDefault="0022323B" w:rsidP="00336F3F">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K. cvU</w:t>
      </w:r>
      <w:r w:rsidRPr="006408BB">
        <w:rPr>
          <w:rFonts w:ascii="SutonnyMJ" w:hAnsi="SutonnyMJ"/>
          <w:sz w:val="24"/>
        </w:rPr>
        <w:tab/>
        <w:t>L. Zzjv</w:t>
      </w:r>
      <w:r w:rsidRPr="006408BB">
        <w:rPr>
          <w:rFonts w:ascii="SutonnyMJ" w:hAnsi="SutonnyMJ"/>
          <w:sz w:val="24"/>
        </w:rPr>
        <w:tab/>
        <w:t xml:space="preserve">M. </w:t>
      </w:r>
      <w:r w:rsidRPr="006408BB">
        <w:rPr>
          <w:rFonts w:ascii="SutonnyMJ" w:hAnsi="SutonnyMJ"/>
          <w:sz w:val="24"/>
          <w:u w:val="single"/>
        </w:rPr>
        <w:t>cïi †jvg</w:t>
      </w:r>
      <w:r w:rsidRPr="006408BB">
        <w:rPr>
          <w:rFonts w:ascii="SutonnyMJ" w:hAnsi="SutonnyMJ"/>
          <w:sz w:val="24"/>
        </w:rPr>
        <w:tab/>
        <w:t>N. ‡ikg</w:t>
      </w:r>
      <w:r w:rsidRPr="006408BB">
        <w:rPr>
          <w:rFonts w:ascii="SutonnyMJ" w:hAnsi="SutonnyMJ"/>
          <w:sz w:val="24"/>
        </w:rPr>
        <w:tab/>
      </w:r>
      <w:r w:rsidR="00336F3F" w:rsidRPr="006408BB">
        <w:rPr>
          <w:rFonts w:ascii="SutonnyMJ" w:hAnsi="SutonnyMJ"/>
          <w:b/>
          <w:sz w:val="24"/>
          <w:shd w:val="clear" w:color="auto" w:fill="000000"/>
        </w:rPr>
        <w:t>07</w:t>
      </w:r>
      <w:r w:rsidRPr="006408BB">
        <w:rPr>
          <w:rFonts w:ascii="SutonnyMJ" w:hAnsi="SutonnyMJ"/>
          <w:b/>
          <w:sz w:val="24"/>
          <w:shd w:val="clear" w:color="auto" w:fill="000000"/>
        </w:rPr>
        <w:t>: M</w:t>
      </w:r>
    </w:p>
    <w:p w:rsidR="0022323B" w:rsidRPr="005C177C" w:rsidRDefault="00336F3F" w:rsidP="00336F3F">
      <w:pPr>
        <w:tabs>
          <w:tab w:val="left" w:pos="360"/>
          <w:tab w:val="left" w:pos="2160"/>
          <w:tab w:val="left" w:pos="2340"/>
          <w:tab w:val="left" w:pos="4140"/>
          <w:tab w:val="left" w:pos="4320"/>
          <w:tab w:val="left" w:pos="6300"/>
          <w:tab w:val="left" w:pos="8136"/>
        </w:tabs>
        <w:jc w:val="both"/>
        <w:rPr>
          <w:rFonts w:ascii="SutonnyMJ" w:hAnsi="SutonnyMJ"/>
          <w:b/>
          <w:sz w:val="24"/>
          <w:lang w:val="en-GB" w:eastAsia="en-GB"/>
        </w:rPr>
      </w:pPr>
      <w:r w:rsidRPr="005C177C">
        <w:rPr>
          <w:rFonts w:ascii="SutonnyMJ" w:hAnsi="SutonnyMJ"/>
          <w:b/>
          <w:sz w:val="24"/>
          <w:lang w:val="en-GB" w:eastAsia="en-GB"/>
        </w:rPr>
        <w:t>08</w:t>
      </w:r>
      <w:r w:rsidR="005C177C">
        <w:rPr>
          <w:rFonts w:ascii="SutonnyMJ" w:hAnsi="SutonnyMJ"/>
          <w:b/>
          <w:sz w:val="24"/>
          <w:lang w:val="en-GB" w:eastAsia="en-GB"/>
        </w:rPr>
        <w:t>. †</w:t>
      </w:r>
      <w:r w:rsidR="0022323B" w:rsidRPr="005C177C">
        <w:rPr>
          <w:rFonts w:ascii="SutonnyMJ" w:hAnsi="SutonnyMJ"/>
          <w:b/>
          <w:sz w:val="24"/>
          <w:lang w:val="en-GB" w:eastAsia="en-GB"/>
        </w:rPr>
        <w:t>Kvb wkí‡K AvaywbK wkí`vbe ejv nq?</w:t>
      </w:r>
    </w:p>
    <w:p w:rsidR="0022323B" w:rsidRPr="006408BB" w:rsidRDefault="0022323B" w:rsidP="00336F3F">
      <w:pPr>
        <w:tabs>
          <w:tab w:val="left" w:pos="360"/>
          <w:tab w:val="left" w:pos="2160"/>
          <w:tab w:val="left" w:pos="2340"/>
          <w:tab w:val="left" w:pos="4140"/>
          <w:tab w:val="left" w:pos="4320"/>
          <w:tab w:val="left" w:pos="6300"/>
          <w:tab w:val="left" w:pos="8136"/>
        </w:tabs>
        <w:ind w:left="360"/>
        <w:rPr>
          <w:rFonts w:ascii="SutonnyMJ" w:hAnsi="SutonnyMJ"/>
          <w:sz w:val="24"/>
        </w:rPr>
      </w:pPr>
      <w:r w:rsidRPr="006408BB">
        <w:rPr>
          <w:rFonts w:ascii="SutonnyMJ" w:hAnsi="SutonnyMJ"/>
          <w:sz w:val="24"/>
        </w:rPr>
        <w:t xml:space="preserve">K. </w:t>
      </w:r>
      <w:r w:rsidRPr="006408BB">
        <w:rPr>
          <w:rFonts w:ascii="SutonnyMJ" w:hAnsi="SutonnyMJ"/>
          <w:sz w:val="24"/>
          <w:u w:val="single"/>
        </w:rPr>
        <w:t>‡c‡Uª&amp;v-ivmvqwbK wkí‡K</w:t>
      </w:r>
      <w:r w:rsidRPr="006408BB">
        <w:rPr>
          <w:rFonts w:ascii="SutonnyMJ" w:hAnsi="SutonnyMJ"/>
          <w:sz w:val="24"/>
          <w:u w:val="single"/>
        </w:rPr>
        <w:tab/>
      </w:r>
      <w:r w:rsidRPr="006408BB">
        <w:rPr>
          <w:rFonts w:ascii="SutonnyMJ" w:hAnsi="SutonnyMJ"/>
          <w:sz w:val="24"/>
        </w:rPr>
        <w:t>L. ‡jŠn-B¯úvZ wkí‡K</w:t>
      </w:r>
      <w:r w:rsidRPr="006408BB">
        <w:rPr>
          <w:rFonts w:ascii="SutonnyMJ" w:hAnsi="SutonnyMJ"/>
          <w:sz w:val="24"/>
        </w:rPr>
        <w:tab/>
      </w:r>
    </w:p>
    <w:p w:rsidR="0022323B" w:rsidRPr="006408BB" w:rsidRDefault="0022323B" w:rsidP="00336F3F">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M. Kvcvm© eqb wkí‡K</w:t>
      </w:r>
      <w:r w:rsidRPr="006408BB">
        <w:rPr>
          <w:rFonts w:ascii="SutonnyMJ" w:hAnsi="SutonnyMJ"/>
          <w:sz w:val="24"/>
        </w:rPr>
        <w:tab/>
      </w:r>
      <w:r w:rsidRPr="006408BB">
        <w:rPr>
          <w:rFonts w:ascii="SutonnyMJ" w:hAnsi="SutonnyMJ"/>
          <w:sz w:val="24"/>
        </w:rPr>
        <w:tab/>
      </w:r>
      <w:r w:rsidRPr="006408BB">
        <w:rPr>
          <w:rFonts w:ascii="SutonnyMJ" w:hAnsi="SutonnyMJ"/>
          <w:sz w:val="24"/>
        </w:rPr>
        <w:tab/>
        <w:t>N. BwÄwbqvwis wkí‡K</w:t>
      </w:r>
      <w:r w:rsidRPr="006408BB">
        <w:rPr>
          <w:rFonts w:ascii="SutonnyMJ" w:hAnsi="SutonnyMJ"/>
          <w:sz w:val="24"/>
        </w:rPr>
        <w:tab/>
      </w:r>
      <w:r w:rsidRPr="006408BB">
        <w:rPr>
          <w:rFonts w:ascii="SutonnyMJ" w:hAnsi="SutonnyMJ"/>
          <w:sz w:val="24"/>
        </w:rPr>
        <w:tab/>
      </w:r>
      <w:r w:rsidR="00336F3F" w:rsidRPr="006408BB">
        <w:rPr>
          <w:rFonts w:ascii="SutonnyMJ" w:hAnsi="SutonnyMJ"/>
          <w:b/>
          <w:sz w:val="24"/>
          <w:shd w:val="clear" w:color="auto" w:fill="000000"/>
        </w:rPr>
        <w:t>08</w:t>
      </w:r>
      <w:r w:rsidRPr="006408BB">
        <w:rPr>
          <w:rFonts w:ascii="SutonnyMJ" w:hAnsi="SutonnyMJ"/>
          <w:b/>
          <w:sz w:val="24"/>
          <w:shd w:val="clear" w:color="auto" w:fill="000000"/>
        </w:rPr>
        <w:t>: K</w:t>
      </w:r>
    </w:p>
    <w:p w:rsidR="0022323B" w:rsidRPr="005C177C" w:rsidRDefault="00336F3F" w:rsidP="00336F3F">
      <w:pPr>
        <w:tabs>
          <w:tab w:val="left" w:pos="360"/>
          <w:tab w:val="left" w:pos="2160"/>
          <w:tab w:val="left" w:pos="2340"/>
          <w:tab w:val="left" w:pos="4140"/>
          <w:tab w:val="left" w:pos="4320"/>
          <w:tab w:val="left" w:pos="6300"/>
          <w:tab w:val="left" w:pos="8136"/>
        </w:tabs>
        <w:jc w:val="both"/>
        <w:rPr>
          <w:rFonts w:ascii="SutonnyMJ" w:hAnsi="SutonnyMJ"/>
          <w:b/>
          <w:sz w:val="24"/>
        </w:rPr>
      </w:pPr>
      <w:r w:rsidRPr="005C177C">
        <w:rPr>
          <w:rFonts w:ascii="SutonnyMJ" w:hAnsi="SutonnyMJ"/>
          <w:b/>
          <w:sz w:val="24"/>
        </w:rPr>
        <w:t>09</w:t>
      </w:r>
      <w:r w:rsidR="0022323B" w:rsidRPr="005C177C">
        <w:rPr>
          <w:rFonts w:ascii="SutonnyMJ" w:hAnsi="SutonnyMJ"/>
          <w:b/>
          <w:sz w:val="24"/>
        </w:rPr>
        <w:t>.</w:t>
      </w:r>
      <w:r w:rsidR="00C53A84" w:rsidRPr="005C177C">
        <w:rPr>
          <w:rFonts w:ascii="SutonnyMJ" w:hAnsi="SutonnyMJ"/>
          <w:b/>
          <w:sz w:val="24"/>
        </w:rPr>
        <w:tab/>
        <w:t>RvZxq wkíbxwZ KZ mv‡j cÖY</w:t>
      </w:r>
      <w:r w:rsidR="0022323B" w:rsidRPr="005C177C">
        <w:rPr>
          <w:rFonts w:ascii="SutonnyMJ" w:hAnsi="SutonnyMJ"/>
          <w:b/>
          <w:sz w:val="24"/>
        </w:rPr>
        <w:t>xZ nq?</w:t>
      </w:r>
    </w:p>
    <w:p w:rsidR="0022323B" w:rsidRPr="006408BB" w:rsidRDefault="0022323B" w:rsidP="00336F3F">
      <w:pPr>
        <w:tabs>
          <w:tab w:val="left" w:pos="360"/>
          <w:tab w:val="left" w:pos="2160"/>
          <w:tab w:val="left" w:pos="2340"/>
          <w:tab w:val="left" w:pos="4140"/>
          <w:tab w:val="left" w:pos="4320"/>
          <w:tab w:val="left" w:pos="6300"/>
          <w:tab w:val="left" w:pos="8136"/>
        </w:tabs>
        <w:ind w:left="360"/>
        <w:rPr>
          <w:sz w:val="24"/>
        </w:rPr>
      </w:pPr>
      <w:r w:rsidRPr="006408BB">
        <w:rPr>
          <w:rFonts w:ascii="SutonnyMJ" w:hAnsi="SutonnyMJ"/>
          <w:sz w:val="24"/>
        </w:rPr>
        <w:t>K. 2004 mv‡j</w:t>
      </w:r>
      <w:r w:rsidRPr="006408BB">
        <w:rPr>
          <w:rFonts w:ascii="SutonnyMJ" w:hAnsi="SutonnyMJ"/>
          <w:sz w:val="24"/>
        </w:rPr>
        <w:tab/>
        <w:t>L. 2006 mv‡j</w:t>
      </w:r>
      <w:r w:rsidRPr="006408BB">
        <w:rPr>
          <w:rFonts w:ascii="SutonnyMJ" w:hAnsi="SutonnyMJ"/>
          <w:sz w:val="24"/>
        </w:rPr>
        <w:tab/>
        <w:t xml:space="preserve">M. </w:t>
      </w:r>
      <w:r w:rsidRPr="006408BB">
        <w:rPr>
          <w:rFonts w:ascii="SutonnyMJ" w:hAnsi="SutonnyMJ"/>
          <w:sz w:val="24"/>
          <w:u w:val="single"/>
        </w:rPr>
        <w:t>2005 mv‡j</w:t>
      </w:r>
      <w:r w:rsidRPr="006408BB">
        <w:rPr>
          <w:rFonts w:ascii="SutonnyMJ" w:hAnsi="SutonnyMJ"/>
          <w:sz w:val="24"/>
          <w:u w:val="single"/>
        </w:rPr>
        <w:tab/>
      </w:r>
      <w:r w:rsidRPr="006408BB">
        <w:rPr>
          <w:rFonts w:ascii="SutonnyMJ" w:hAnsi="SutonnyMJ"/>
          <w:sz w:val="24"/>
        </w:rPr>
        <w:t>N. 2009 mv‡j</w:t>
      </w:r>
      <w:r w:rsidRPr="006408BB">
        <w:rPr>
          <w:rFonts w:ascii="SutonnyMJ" w:hAnsi="SutonnyMJ"/>
          <w:sz w:val="24"/>
        </w:rPr>
        <w:tab/>
      </w:r>
      <w:r w:rsidR="00336F3F" w:rsidRPr="006408BB">
        <w:rPr>
          <w:rFonts w:ascii="SutonnyMJ" w:hAnsi="SutonnyMJ"/>
          <w:b/>
          <w:sz w:val="24"/>
          <w:shd w:val="clear" w:color="auto" w:fill="000000"/>
        </w:rPr>
        <w:t>09</w:t>
      </w:r>
      <w:r w:rsidRPr="006408BB">
        <w:rPr>
          <w:rFonts w:ascii="SutonnyMJ" w:hAnsi="SutonnyMJ"/>
          <w:b/>
          <w:sz w:val="24"/>
          <w:shd w:val="clear" w:color="auto" w:fill="000000"/>
        </w:rPr>
        <w:t>: M</w:t>
      </w:r>
    </w:p>
    <w:p w:rsidR="0022323B" w:rsidRPr="006408BB" w:rsidRDefault="0022323B" w:rsidP="0022323B">
      <w:pPr>
        <w:shd w:val="clear" w:color="auto" w:fill="000000" w:themeFill="text1"/>
        <w:tabs>
          <w:tab w:val="left" w:pos="360"/>
          <w:tab w:val="left" w:pos="2520"/>
          <w:tab w:val="left" w:pos="4680"/>
          <w:tab w:val="left" w:pos="6660"/>
        </w:tabs>
        <w:jc w:val="center"/>
        <w:rPr>
          <w:rFonts w:ascii="Times New Roman" w:eastAsia="SutonnyMJ" w:hAnsi="Times New Roman" w:cs="Nirmala UI"/>
          <w:b/>
          <w:sz w:val="24"/>
          <w:shd w:val="clear" w:color="auto" w:fill="000000"/>
        </w:rPr>
      </w:pPr>
      <w:r w:rsidRPr="006408BB">
        <w:rPr>
          <w:rFonts w:ascii="SutonnyMJ" w:eastAsia="SutonnyMJ" w:hAnsi="SutonnyMJ" w:cs="SutonnyMJ"/>
          <w:b/>
          <w:sz w:val="30"/>
          <w:shd w:val="clear" w:color="auto" w:fill="000000"/>
        </w:rPr>
        <w:t xml:space="preserve">evsjv‡`‡ki LwbR m¤ú` </w:t>
      </w:r>
      <w:r w:rsidRPr="006408BB">
        <w:rPr>
          <w:rFonts w:ascii="Times New Roman" w:eastAsia="SutonnyMJ" w:hAnsi="Times New Roman" w:cs="SutonnyMJ"/>
          <w:b/>
          <w:sz w:val="24"/>
          <w:shd w:val="clear" w:color="auto" w:fill="000000"/>
        </w:rPr>
        <w:t>(</w:t>
      </w:r>
      <w:r w:rsidRPr="006408BB">
        <w:rPr>
          <w:rFonts w:ascii="Times New Roman" w:eastAsia="SutonnyMJ" w:hAnsi="Times New Roman" w:cs="Nirmala UI"/>
          <w:b/>
          <w:sz w:val="24"/>
          <w:shd w:val="clear" w:color="auto" w:fill="000000"/>
        </w:rPr>
        <w:t>The Mineral Resource)</w:t>
      </w:r>
    </w:p>
    <w:p w:rsidR="0022323B" w:rsidRPr="006408BB" w:rsidRDefault="0022323B" w:rsidP="00AF4504">
      <w:pPr>
        <w:shd w:val="clear" w:color="auto" w:fill="BFBFBF" w:themeFill="background1" w:themeFillShade="BF"/>
        <w:tabs>
          <w:tab w:val="left" w:pos="360"/>
          <w:tab w:val="left" w:pos="2520"/>
          <w:tab w:val="left" w:pos="4680"/>
          <w:tab w:val="left" w:pos="6660"/>
        </w:tabs>
        <w:jc w:val="center"/>
        <w:rPr>
          <w:rFonts w:ascii="Times New Roman" w:eastAsia="SutonnyMJ" w:hAnsi="Times New Roman" w:cs="Times New Roman"/>
          <w:b/>
          <w:sz w:val="24"/>
          <w:szCs w:val="24"/>
          <w:shd w:val="clear" w:color="auto" w:fill="BFBFBF"/>
        </w:rPr>
      </w:pPr>
      <w:r w:rsidRPr="006408BB">
        <w:rPr>
          <w:rFonts w:ascii="SutonnyMJ" w:eastAsia="SutonnyMJ" w:hAnsi="SutonnyMJ" w:cs="SutonnyMJ"/>
          <w:b/>
          <w:sz w:val="28"/>
          <w:szCs w:val="24"/>
        </w:rPr>
        <w:t xml:space="preserve">cÖvK…wZK M¨vm </w:t>
      </w:r>
      <w:r w:rsidRPr="006408BB">
        <w:rPr>
          <w:rFonts w:ascii="Times New Roman" w:eastAsia="SutonnyMJ" w:hAnsi="Times New Roman" w:cs="SutonnyMJ"/>
          <w:b/>
          <w:sz w:val="24"/>
          <w:szCs w:val="24"/>
        </w:rPr>
        <w:t>(Natural Gas)</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†`‡k Avwe®‹…Z †gvU M¨vm†ÿ‡Îi msL¨vÑ 27wU</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27Zg M¨vm‡ÿÎwU Avwe®‹vi K‡iÑ ev‡c·</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27Zg M¨vm‡ÿÎwUi Lbb KvR Ki‡QÑ ivwkqvi †Kv¤úvwb M¨vRcÖg</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me©‡kl Avwe®‹…Z M¨vm‡ÿÎÑ †f`ywiqv, †fvjv</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cwiZ¨³ M¨vm‡ÿÎÑ †gveviKcyi, cvebv</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evsjv‡`‡k M¨vm‡ÿÎ Avwe®‹…Z nqÑ 2wU †ewm‡b (†e½j I myigv †ewmb)</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6"/>
        </w:rPr>
      </w:pPr>
    </w:p>
    <w:p w:rsidR="0022323B" w:rsidRPr="00C53A84" w:rsidRDefault="0022323B" w:rsidP="00AF4504">
      <w:pPr>
        <w:shd w:val="clear" w:color="auto" w:fill="BFBFBF" w:themeFill="background1" w:themeFillShade="BF"/>
        <w:tabs>
          <w:tab w:val="left" w:pos="360"/>
          <w:tab w:val="left" w:pos="2520"/>
          <w:tab w:val="left" w:pos="4680"/>
          <w:tab w:val="left" w:pos="6660"/>
        </w:tabs>
        <w:jc w:val="center"/>
        <w:rPr>
          <w:rFonts w:ascii="SutonnyMJ" w:eastAsia="SutonnyMJ" w:hAnsi="SutonnyMJ" w:cs="SutonnyMJ"/>
          <w:b/>
          <w:color w:val="FF0000"/>
          <w:sz w:val="32"/>
        </w:rPr>
      </w:pPr>
      <w:r w:rsidRPr="00C53A84">
        <w:rPr>
          <w:rFonts w:ascii="SutonnyMJ" w:eastAsia="SutonnyMJ" w:hAnsi="SutonnyMJ" w:cs="SutonnyMJ"/>
          <w:b/>
          <w:color w:val="FF0000"/>
          <w:sz w:val="32"/>
        </w:rPr>
        <w:t>g¨v‡c †e½j I myigv †ewmb</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b/>
          <w:sz w:val="24"/>
        </w:rPr>
        <w:t>†e½j †ewmb:</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24"/>
        </w:rPr>
      </w:pPr>
      <w:r w:rsidRPr="006408BB">
        <w:rPr>
          <w:rFonts w:ascii="SutonnyMJ" w:eastAsia="SutonnyMJ" w:hAnsi="SutonnyMJ" w:cs="SutonnyMJ"/>
          <w:sz w:val="24"/>
        </w:rPr>
        <w:t>AÂj n‡jvÑ hgybv I cÙv b`xi cwðg I cwðg-`wÿYvÂj Ges DËi-cwðgvÂj</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24"/>
        </w:rPr>
      </w:pPr>
      <w:r w:rsidRPr="006408BB">
        <w:rPr>
          <w:rFonts w:ascii="SutonnyMJ" w:eastAsia="SutonnyMJ" w:hAnsi="SutonnyMJ" w:cs="SutonnyMJ"/>
          <w:sz w:val="24"/>
        </w:rPr>
        <w:t>†e½j †ewm‡b †gvU M¨vm‡ÿÎÑ 2wU| 1. kvnevRcyi, †fvjv I 2. †f`ywiqv, †fvjv</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24"/>
        </w:rPr>
      </w:pPr>
      <w:r w:rsidRPr="006408BB">
        <w:rPr>
          <w:rFonts w:ascii="SutonnyMJ" w:eastAsia="SutonnyMJ" w:hAnsi="SutonnyMJ" w:cs="SutonnyMJ"/>
          <w:sz w:val="24"/>
        </w:rPr>
        <w:t>†e½j †ewm‡bi f‚ZvwË¡K bvgÑ †÷wU-MÖvwdK ÷ªvKPvi</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b/>
          <w:sz w:val="24"/>
        </w:rPr>
        <w:t xml:space="preserve">myigv †ewmb: </w:t>
      </w:r>
      <w:r w:rsidRPr="006408BB">
        <w:rPr>
          <w:rFonts w:ascii="SutonnyMJ" w:eastAsia="SutonnyMJ" w:hAnsi="SutonnyMJ" w:cs="SutonnyMJ"/>
          <w:sz w:val="24"/>
        </w:rPr>
        <w:t>hgybv I cÙv b`xi c~ev©Âj I †`‡ki c~ev©Âj we‡kl</w:t>
      </w:r>
      <w:r w:rsidR="00C53A84">
        <w:rPr>
          <w:rFonts w:ascii="SutonnyMJ" w:eastAsia="SutonnyMJ" w:hAnsi="SutonnyMJ" w:cs="SutonnyMJ"/>
          <w:sz w:val="24"/>
        </w:rPr>
        <w:t xml:space="preserve"> </w:t>
      </w:r>
      <w:r w:rsidRPr="006408BB">
        <w:rPr>
          <w:rFonts w:ascii="SutonnyMJ" w:eastAsia="SutonnyMJ" w:hAnsi="SutonnyMJ" w:cs="SutonnyMJ"/>
          <w:sz w:val="24"/>
        </w:rPr>
        <w:t>K‡i wm‡jU, XvKv I PÆMÖvg wefvM</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24"/>
        </w:rPr>
      </w:pPr>
      <w:r w:rsidRPr="006408BB">
        <w:rPr>
          <w:rFonts w:ascii="SutonnyMJ" w:eastAsia="SutonnyMJ" w:hAnsi="SutonnyMJ" w:cs="SutonnyMJ"/>
          <w:sz w:val="24"/>
        </w:rPr>
        <w:t>myigv †ewm‡b †gvU M¨vm‡ÿÎ : 25wU</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24"/>
        </w:rPr>
      </w:pPr>
      <w:r w:rsidRPr="006408BB">
        <w:rPr>
          <w:rFonts w:ascii="SutonnyMJ" w:eastAsia="SutonnyMJ" w:hAnsi="SutonnyMJ" w:cs="SutonnyMJ"/>
          <w:sz w:val="24"/>
        </w:rPr>
        <w:t>myigv †ewm‡bi f‚ZvwË¡K bvg : A¨vw›U-†K¬Bb ÷ªvKPvi</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cÖvK…wZK M¨vm †`‡ki †gvU evwYwR¨K R¦vjvwb c~iY K‡i : cÖvq 71 kZvsk</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we`y¨r Drcv`‡b M¨v‡mi e¨envi nq : 79 kZvsk</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†c‡Uªvevsjv KZ©„K me©‡kl cÖv°jb</w:t>
      </w:r>
      <w:r w:rsidR="00C53A84">
        <w:rPr>
          <w:rFonts w:ascii="SutonnyMJ" w:eastAsia="SutonnyMJ" w:hAnsi="SutonnyMJ" w:cs="SutonnyMJ"/>
          <w:sz w:val="24"/>
        </w:rPr>
        <w:t xml:space="preserve"> Abyhvqx †gvU M¨vm gRy‡`i cwigvY</w:t>
      </w:r>
      <w:r w:rsidRPr="006408BB">
        <w:rPr>
          <w:rFonts w:ascii="SutonnyMJ" w:eastAsia="SutonnyMJ" w:hAnsi="SutonnyMJ" w:cs="SutonnyMJ"/>
          <w:sz w:val="24"/>
        </w:rPr>
        <w:t xml:space="preserve"> : 39.9 wUªwjqb NbdzU</w:t>
      </w:r>
    </w:p>
    <w:p w:rsidR="0022323B" w:rsidRPr="006408BB" w:rsidRDefault="00C53A84"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Pr>
          <w:rFonts w:ascii="SutonnyMJ" w:eastAsia="SutonnyMJ" w:hAnsi="SutonnyMJ" w:cs="SutonnyMJ"/>
          <w:sz w:val="24"/>
        </w:rPr>
        <w:t>D‡Ëvjb</w:t>
      </w:r>
      <w:r w:rsidR="0022323B" w:rsidRPr="006408BB">
        <w:rPr>
          <w:rFonts w:ascii="SutonnyMJ" w:eastAsia="SutonnyMJ" w:hAnsi="SutonnyMJ" w:cs="SutonnyMJ"/>
          <w:sz w:val="24"/>
        </w:rPr>
        <w:t>‡hvM¨ gRy‡`i cwigvY : 2776 wUªwjqb NbdzU</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evsjv‡`‡ki me‡P‡q eo M¨vm‡ÿÎ : wZZvm M¨vm†ÿÎ</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Drcvw</w:t>
      </w:r>
      <w:r w:rsidR="00C53A84">
        <w:rPr>
          <w:rFonts w:ascii="SutonnyMJ" w:eastAsia="SutonnyMJ" w:hAnsi="SutonnyMJ" w:cs="SutonnyMJ"/>
          <w:sz w:val="24"/>
        </w:rPr>
        <w:t>`Z cÖvK…wZK M¨vm me‡P‡q †ewk e¨</w:t>
      </w:r>
      <w:r w:rsidRPr="006408BB">
        <w:rPr>
          <w:rFonts w:ascii="SutonnyMJ" w:eastAsia="SutonnyMJ" w:hAnsi="SutonnyMJ" w:cs="SutonnyMJ"/>
          <w:sz w:val="24"/>
        </w:rPr>
        <w:t>eüZ nq : we`y¨r Drcv`‡b</w:t>
      </w:r>
    </w:p>
    <w:p w:rsidR="0022323B" w:rsidRPr="006408BB" w:rsidRDefault="0022323B" w:rsidP="002C6E6E">
      <w:pPr>
        <w:numPr>
          <w:ilvl w:val="0"/>
          <w:numId w:val="107"/>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evsjv‡`‡k wkí Lv‡Z cÖ_g M¨vm ms‡hvM †`Iqv nq : 1959 mv‡j</w:t>
      </w:r>
    </w:p>
    <w:p w:rsidR="0022323B" w:rsidRPr="006408BB" w:rsidRDefault="0022323B" w:rsidP="0022323B">
      <w:pPr>
        <w:tabs>
          <w:tab w:val="left" w:pos="360"/>
          <w:tab w:val="left" w:pos="2520"/>
          <w:tab w:val="left" w:pos="4680"/>
          <w:tab w:val="left" w:pos="6660"/>
        </w:tabs>
        <w:jc w:val="both"/>
        <w:rPr>
          <w:rFonts w:ascii="SutonnyMJ" w:eastAsia="SutonnyMJ" w:hAnsi="SutonnyMJ" w:cs="SutonnyMJ"/>
          <w:sz w:val="4"/>
        </w:rPr>
      </w:pPr>
    </w:p>
    <w:p w:rsidR="0022323B" w:rsidRPr="006408BB" w:rsidRDefault="0022323B" w:rsidP="00D85BA6">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6"/>
        </w:rPr>
        <w:t>M¨vm‡ÿÎ I Ae¯’vb m¤ú‡K© aviYv I we‡kl Z_¨</w:t>
      </w:r>
    </w:p>
    <w:tbl>
      <w:tblPr>
        <w:tblStyle w:val="TableGrid"/>
        <w:tblW w:w="0" w:type="auto"/>
        <w:tblInd w:w="99" w:type="dxa"/>
        <w:tblLook w:val="04A0" w:firstRow="1" w:lastRow="0" w:firstColumn="1" w:lastColumn="0" w:noHBand="0" w:noVBand="1"/>
      </w:tblPr>
      <w:tblGrid>
        <w:gridCol w:w="2979"/>
        <w:gridCol w:w="1278"/>
        <w:gridCol w:w="4392"/>
      </w:tblGrid>
      <w:tr w:rsidR="0022323B" w:rsidRPr="006408BB" w:rsidTr="00AF4504">
        <w:tc>
          <w:tcPr>
            <w:tcW w:w="2979" w:type="dxa"/>
          </w:tcPr>
          <w:p w:rsidR="0022323B" w:rsidRPr="006408BB" w:rsidRDefault="0022323B" w:rsidP="00644E8A">
            <w:pPr>
              <w:tabs>
                <w:tab w:val="left" w:pos="360"/>
                <w:tab w:val="left" w:pos="7920"/>
              </w:tabs>
              <w:jc w:val="center"/>
              <w:rPr>
                <w:rFonts w:ascii="SutonnyMJ" w:hAnsi="SutonnyMJ" w:cs="SutonnyMJ"/>
                <w:b/>
                <w:sz w:val="24"/>
              </w:rPr>
            </w:pPr>
            <w:r w:rsidRPr="006408BB">
              <w:rPr>
                <w:rFonts w:ascii="SutonnyMJ" w:hAnsi="SutonnyMJ" w:cs="SutonnyMJ"/>
                <w:b/>
                <w:sz w:val="24"/>
              </w:rPr>
              <w:t>M¨vm‡ÿ‡Îi bvg</w:t>
            </w:r>
          </w:p>
        </w:tc>
        <w:tc>
          <w:tcPr>
            <w:tcW w:w="1278" w:type="dxa"/>
          </w:tcPr>
          <w:p w:rsidR="0022323B" w:rsidRPr="006408BB" w:rsidRDefault="0022323B" w:rsidP="00644E8A">
            <w:pPr>
              <w:tabs>
                <w:tab w:val="left" w:pos="360"/>
                <w:tab w:val="left" w:pos="7920"/>
              </w:tabs>
              <w:jc w:val="center"/>
              <w:rPr>
                <w:rFonts w:ascii="SutonnyMJ" w:hAnsi="SutonnyMJ" w:cs="SutonnyMJ"/>
                <w:b/>
                <w:sz w:val="24"/>
              </w:rPr>
            </w:pPr>
            <w:r w:rsidRPr="006408BB">
              <w:rPr>
                <w:rFonts w:ascii="SutonnyMJ" w:hAnsi="SutonnyMJ" w:cs="SutonnyMJ"/>
                <w:b/>
                <w:sz w:val="24"/>
              </w:rPr>
              <w:t>Ae¯’vb</w:t>
            </w:r>
          </w:p>
        </w:tc>
        <w:tc>
          <w:tcPr>
            <w:tcW w:w="4392" w:type="dxa"/>
          </w:tcPr>
          <w:p w:rsidR="0022323B" w:rsidRPr="006408BB" w:rsidRDefault="0022323B" w:rsidP="00644E8A">
            <w:pPr>
              <w:tabs>
                <w:tab w:val="left" w:pos="360"/>
                <w:tab w:val="left" w:pos="7920"/>
              </w:tabs>
              <w:jc w:val="center"/>
              <w:rPr>
                <w:rFonts w:ascii="SutonnyMJ" w:hAnsi="SutonnyMJ" w:cs="SutonnyMJ"/>
                <w:b/>
                <w:sz w:val="24"/>
              </w:rPr>
            </w:pPr>
            <w:r w:rsidRPr="006408BB">
              <w:rPr>
                <w:rFonts w:ascii="SutonnyMJ" w:hAnsi="SutonnyMJ" w:cs="SutonnyMJ"/>
                <w:b/>
                <w:sz w:val="24"/>
              </w:rPr>
              <w:t>we‡kl Z_¨</w:t>
            </w: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 nwicyi M¨vm‡ÿÎ (1955)</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wm‡jU</w:t>
            </w:r>
          </w:p>
        </w:tc>
        <w:tc>
          <w:tcPr>
            <w:tcW w:w="4392" w:type="dxa"/>
          </w:tcPr>
          <w:p w:rsidR="0022323B" w:rsidRPr="006408BB" w:rsidRDefault="0022323B" w:rsidP="00644E8A">
            <w:pPr>
              <w:tabs>
                <w:tab w:val="left" w:pos="252"/>
                <w:tab w:val="left" w:pos="7920"/>
              </w:tabs>
              <w:jc w:val="both"/>
              <w:rPr>
                <w:rFonts w:ascii="SutonnyMJ" w:hAnsi="SutonnyMJ" w:cs="SutonnyMJ"/>
                <w:sz w:val="24"/>
              </w:rPr>
            </w:pPr>
            <w:r w:rsidRPr="006408BB">
              <w:rPr>
                <w:rFonts w:ascii="SutonnyMJ" w:hAnsi="SutonnyMJ" w:cs="SutonnyMJ"/>
                <w:sz w:val="24"/>
              </w:rPr>
              <w:t>†`‡ki cÖ_g M¨vm‡ÿÎ</w:t>
            </w:r>
          </w:p>
          <w:p w:rsidR="0022323B" w:rsidRPr="006408BB" w:rsidRDefault="0022323B" w:rsidP="00644E8A">
            <w:pPr>
              <w:tabs>
                <w:tab w:val="left" w:pos="252"/>
                <w:tab w:val="left" w:pos="7920"/>
              </w:tabs>
              <w:jc w:val="both"/>
              <w:rPr>
                <w:rFonts w:ascii="SutonnyMJ" w:hAnsi="SutonnyMJ" w:cs="SutonnyMJ"/>
                <w:sz w:val="24"/>
              </w:rPr>
            </w:pPr>
            <w:r w:rsidRPr="006408BB">
              <w:rPr>
                <w:rFonts w:ascii="SutonnyMJ" w:hAnsi="SutonnyMJ" w:cs="SutonnyMJ"/>
                <w:sz w:val="24"/>
              </w:rPr>
              <w:t>Avwe®‹viK: evg©vI‡qj</w:t>
            </w: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 QvZK M¨vm‡ÿÎ (1959)</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mybvgMÄ</w:t>
            </w:r>
          </w:p>
        </w:tc>
        <w:tc>
          <w:tcPr>
            <w:tcW w:w="4392" w:type="dxa"/>
          </w:tcPr>
          <w:p w:rsidR="0022323B" w:rsidRPr="006408BB" w:rsidRDefault="0022323B" w:rsidP="00644E8A">
            <w:pPr>
              <w:tabs>
                <w:tab w:val="left" w:pos="252"/>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3. iwk`cyi M¨vm‡ÿÎ (1960)</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nweMÄ</w:t>
            </w:r>
          </w:p>
        </w:tc>
        <w:tc>
          <w:tcPr>
            <w:tcW w:w="4392" w:type="dxa"/>
          </w:tcPr>
          <w:p w:rsidR="0022323B" w:rsidRPr="006408BB" w:rsidRDefault="0022323B" w:rsidP="00644E8A">
            <w:pPr>
              <w:tabs>
                <w:tab w:val="left" w:pos="252"/>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lastRenderedPageBreak/>
              <w:t>4. ˆKjvmwUjv M¨vm‡ÿÎ (1962)</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wm‡jU</w:t>
            </w:r>
          </w:p>
        </w:tc>
        <w:tc>
          <w:tcPr>
            <w:tcW w:w="4392" w:type="dxa"/>
          </w:tcPr>
          <w:p w:rsidR="0022323B" w:rsidRPr="006408BB" w:rsidRDefault="0022323B" w:rsidP="00644E8A">
            <w:pPr>
              <w:tabs>
                <w:tab w:val="left" w:pos="252"/>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5. wZZvm (1962)</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eªvþYevwoqv</w:t>
            </w:r>
          </w:p>
        </w:tc>
        <w:tc>
          <w:tcPr>
            <w:tcW w:w="4392" w:type="dxa"/>
          </w:tcPr>
          <w:p w:rsidR="0022323B" w:rsidRDefault="0022323B" w:rsidP="00644E8A">
            <w:pPr>
              <w:tabs>
                <w:tab w:val="left" w:pos="252"/>
                <w:tab w:val="left" w:pos="7920"/>
              </w:tabs>
              <w:ind w:hanging="36"/>
              <w:rPr>
                <w:rFonts w:ascii="SutonnyMJ" w:hAnsi="SutonnyMJ" w:cs="SutonnyMJ"/>
                <w:sz w:val="24"/>
              </w:rPr>
            </w:pPr>
            <w:r w:rsidRPr="006408BB">
              <w:rPr>
                <w:rFonts w:ascii="SutonnyMJ" w:hAnsi="SutonnyMJ" w:cs="SutonnyMJ"/>
                <w:b/>
                <w:sz w:val="24"/>
              </w:rPr>
              <w:t>AvqZb:</w:t>
            </w:r>
            <w:r w:rsidRPr="006408BB">
              <w:rPr>
                <w:rFonts w:ascii="SutonnyMJ" w:hAnsi="SutonnyMJ" w:cs="SutonnyMJ"/>
                <w:sz w:val="24"/>
              </w:rPr>
              <w:t xml:space="preserve"> 64 eM© wK. wg.</w:t>
            </w:r>
          </w:p>
          <w:p w:rsidR="00AD5262" w:rsidRPr="006408BB" w:rsidRDefault="00AD5262" w:rsidP="00644E8A">
            <w:pPr>
              <w:tabs>
                <w:tab w:val="left" w:pos="252"/>
                <w:tab w:val="left" w:pos="7920"/>
              </w:tabs>
              <w:ind w:hanging="36"/>
              <w:rPr>
                <w:rFonts w:ascii="SutonnyMJ" w:hAnsi="SutonnyMJ" w:cs="SutonnyMJ"/>
                <w:sz w:val="24"/>
              </w:rPr>
            </w:pPr>
            <w:r>
              <w:rPr>
                <w:rFonts w:ascii="SutonnyMJ" w:hAnsi="SutonnyMJ" w:cs="SutonnyMJ"/>
                <w:sz w:val="24"/>
              </w:rPr>
              <w:t>Avwe®‹viK:cvwK¯Ívb †kjI‡qj †Kv¤úvwb</w:t>
            </w:r>
          </w:p>
          <w:p w:rsidR="0022323B" w:rsidRPr="006408BB" w:rsidRDefault="0022323B" w:rsidP="002C6E6E">
            <w:pPr>
              <w:pStyle w:val="ListParagraph"/>
              <w:numPr>
                <w:ilvl w:val="0"/>
                <w:numId w:val="124"/>
              </w:numPr>
              <w:tabs>
                <w:tab w:val="left" w:pos="252"/>
                <w:tab w:val="left" w:pos="7920"/>
              </w:tabs>
              <w:ind w:left="0" w:hanging="36"/>
              <w:contextualSpacing/>
              <w:jc w:val="both"/>
              <w:rPr>
                <w:rFonts w:ascii="SutonnyMJ" w:hAnsi="SutonnyMJ" w:cs="SutonnyMJ"/>
                <w:sz w:val="24"/>
              </w:rPr>
            </w:pPr>
            <w:r w:rsidRPr="006408BB">
              <w:rPr>
                <w:rFonts w:ascii="SutonnyMJ" w:hAnsi="SutonnyMJ" w:cs="SutonnyMJ"/>
                <w:sz w:val="24"/>
              </w:rPr>
              <w:t>evsjv‡`‡ki me‡P‡q eo M¨vm‡ÿÎ (DËj‡b)</w:t>
            </w:r>
          </w:p>
          <w:p w:rsidR="0022323B" w:rsidRPr="006408BB" w:rsidRDefault="0022323B" w:rsidP="002C6E6E">
            <w:pPr>
              <w:pStyle w:val="ListParagraph"/>
              <w:numPr>
                <w:ilvl w:val="0"/>
                <w:numId w:val="124"/>
              </w:numPr>
              <w:tabs>
                <w:tab w:val="left" w:pos="252"/>
                <w:tab w:val="left" w:pos="7920"/>
              </w:tabs>
              <w:ind w:left="0" w:hanging="36"/>
              <w:contextualSpacing/>
              <w:jc w:val="both"/>
              <w:rPr>
                <w:rFonts w:ascii="SutonnyMJ" w:hAnsi="SutonnyMJ" w:cs="SutonnyMJ"/>
                <w:sz w:val="24"/>
              </w:rPr>
            </w:pPr>
            <w:r w:rsidRPr="006408BB">
              <w:rPr>
                <w:rFonts w:ascii="SutonnyMJ" w:hAnsi="SutonnyMJ" w:cs="SutonnyMJ"/>
                <w:sz w:val="24"/>
              </w:rPr>
              <w:t>XvKv kn‡ii M¨vm mieivn Kiv nq GLvb †_‡K</w:t>
            </w:r>
          </w:p>
          <w:p w:rsidR="0022323B" w:rsidRPr="006408BB" w:rsidRDefault="0022323B" w:rsidP="002C6E6E">
            <w:pPr>
              <w:pStyle w:val="ListParagraph"/>
              <w:numPr>
                <w:ilvl w:val="0"/>
                <w:numId w:val="124"/>
              </w:numPr>
              <w:tabs>
                <w:tab w:val="left" w:pos="252"/>
                <w:tab w:val="left" w:pos="7920"/>
              </w:tabs>
              <w:ind w:left="0" w:hanging="9"/>
              <w:contextualSpacing/>
              <w:jc w:val="both"/>
              <w:rPr>
                <w:rFonts w:ascii="SutonnyMJ" w:hAnsi="SutonnyMJ" w:cs="SutonnyMJ"/>
                <w:sz w:val="24"/>
              </w:rPr>
            </w:pPr>
            <w:r w:rsidRPr="006408BB">
              <w:rPr>
                <w:rFonts w:ascii="SutonnyMJ" w:hAnsi="SutonnyMJ" w:cs="SutonnyMJ"/>
                <w:sz w:val="24"/>
              </w:rPr>
              <w:t>†gvU AbywgZ gRy` M¨v‡mi cwigvb cÖvq 4.13 wUªwjqb NbdzU wKš‘ D‡Ëvjb‡hvM¨ gRy` 2.1 wUªwjqb NbdzU|</w:t>
            </w: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6. nweMÄ (1963)</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nweMÄ</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7. †mgyZvs (1969)</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LvMovQwo</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8. evLivev` (1969)</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Kzwgjøv</w:t>
            </w:r>
          </w:p>
        </w:tc>
        <w:tc>
          <w:tcPr>
            <w:tcW w:w="4392" w:type="dxa"/>
          </w:tcPr>
          <w:p w:rsidR="00833253" w:rsidRDefault="00833253" w:rsidP="00833253">
            <w:pPr>
              <w:tabs>
                <w:tab w:val="left" w:pos="252"/>
                <w:tab w:val="left" w:pos="7920"/>
              </w:tabs>
              <w:ind w:hanging="36"/>
              <w:rPr>
                <w:rFonts w:ascii="SutonnyMJ" w:hAnsi="SutonnyMJ" w:cs="SutonnyMJ"/>
                <w:sz w:val="24"/>
              </w:rPr>
            </w:pPr>
            <w:r>
              <w:rPr>
                <w:rFonts w:ascii="SutonnyMJ" w:hAnsi="SutonnyMJ" w:cs="SutonnyMJ"/>
                <w:sz w:val="24"/>
              </w:rPr>
              <w:t>Avwe®‹viK:cvwK¯Ívb †kjI‡qj †Kv¤úvwb</w:t>
            </w:r>
          </w:p>
          <w:p w:rsidR="0022323B" w:rsidRPr="006408BB" w:rsidRDefault="00833253" w:rsidP="00D85BA6">
            <w:pPr>
              <w:tabs>
                <w:tab w:val="left" w:pos="360"/>
              </w:tabs>
              <w:contextualSpacing/>
              <w:jc w:val="both"/>
              <w:rPr>
                <w:rFonts w:ascii="SutonnyMJ" w:hAnsi="SutonnyMJ" w:cs="SutonnyMJ"/>
                <w:sz w:val="24"/>
              </w:rPr>
            </w:pPr>
            <w:r w:rsidRPr="00833253">
              <w:rPr>
                <w:rFonts w:ascii="SutonnyMJ" w:hAnsi="SutonnyMJ"/>
                <w:sz w:val="24"/>
              </w:rPr>
              <w:t>evLivev` M¨vm‡ÿ‡Îi 3 wU ¯’v‡b †gvU 10 wU K~c Lbb Kiv n‡q‡Q| 2008 mv‡j: †g gv‡m GB †ÿ‡Îi  6 wU K~c †_‡K ˆ`wbK cÖvq  027.18 wgwjqb NbcyU M¨vm D‡ËvwjZ nq Ges Ab¨ 4 wU K~‡c Drcv`b ¯’wMZ Av‡Q|</w:t>
            </w: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9. KzZzew`qv (1977)</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K·evRvi</w:t>
            </w:r>
          </w:p>
        </w:tc>
        <w:tc>
          <w:tcPr>
            <w:tcW w:w="4392" w:type="dxa"/>
          </w:tcPr>
          <w:p w:rsidR="0022323B" w:rsidRPr="006408BB" w:rsidRDefault="0022323B" w:rsidP="00644E8A">
            <w:pPr>
              <w:tabs>
                <w:tab w:val="left" w:pos="360"/>
                <w:tab w:val="left" w:pos="7920"/>
              </w:tabs>
              <w:jc w:val="both"/>
              <w:rPr>
                <w:rFonts w:ascii="SutonnyMJ" w:hAnsi="SutonnyMJ" w:cs="SutonnyMJ"/>
                <w:sz w:val="24"/>
              </w:rPr>
            </w:pPr>
            <w:r w:rsidRPr="006408BB">
              <w:rPr>
                <w:rFonts w:ascii="SutonnyMJ" w:hAnsi="SutonnyMJ" w:cs="SutonnyMJ"/>
                <w:sz w:val="24"/>
              </w:rPr>
              <w:t>mgy‡`ª Aew¯’Z M¨vm‡ÿÎ</w:t>
            </w: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10. †eMgMÄ M¨vm‡ÿÎ (1977)</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†bvqvLvjx</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11. weqvbxevRvi M¨vm‡ÿÎ (1981)</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wm‡jU</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12. †dbx (1981)</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†dbx</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13. KvgZv M¨vm‡ÿÎ (1981)</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MvRxcyi</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14. Rvjvjvev` M¨vm‡ÿÎ (1989)</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wm‡jU</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15. †dÂzMÄ M¨vm‡ÿÎ (1989)</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wm‡jU</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16. †gNbv M¨vm‡ÿÎ (1990)</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biwms`x</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17. biwms`x M¨vm‡ÿÎ (1990)</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biwms`x</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18. kvnevRcyi M¨vm‡ÿÎ (1995)</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†fvjv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19. mv½y M¨vm‡ÿÎ (1996)</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PÆMÖvg</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20. mvj`v M¨vm‡ÿÎ (1996))</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eªvþYevwoqv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F86D64">
            <w:pPr>
              <w:tabs>
                <w:tab w:val="left" w:pos="360"/>
                <w:tab w:val="left" w:pos="7920"/>
              </w:tabs>
              <w:ind w:left="-18" w:right="-108" w:firstLine="18"/>
              <w:rPr>
                <w:rFonts w:ascii="SutonnyMJ" w:hAnsi="SutonnyMJ" w:cs="SutonnyMJ"/>
                <w:b/>
                <w:sz w:val="24"/>
              </w:rPr>
            </w:pPr>
            <w:r w:rsidRPr="005C177C">
              <w:rPr>
                <w:rFonts w:ascii="SutonnyMJ" w:hAnsi="SutonnyMJ" w:cs="SutonnyMJ"/>
                <w:b/>
                <w:sz w:val="24"/>
              </w:rPr>
              <w:t>21. †gŠjfxevRvi M¨vm‡ÿÎ (1997)</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†gŠjfxevRvi</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22. weweqvbv M¨vm‡ÿÎ (1998)</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nweMÄ</w:t>
            </w:r>
          </w:p>
        </w:tc>
        <w:tc>
          <w:tcPr>
            <w:tcW w:w="4392" w:type="dxa"/>
          </w:tcPr>
          <w:p w:rsidR="00833253" w:rsidRDefault="00833253" w:rsidP="00AD4CBA">
            <w:pPr>
              <w:pStyle w:val="ListParagraph"/>
              <w:numPr>
                <w:ilvl w:val="0"/>
                <w:numId w:val="277"/>
              </w:numPr>
              <w:tabs>
                <w:tab w:val="left" w:pos="360"/>
              </w:tabs>
              <w:contextualSpacing/>
              <w:rPr>
                <w:rFonts w:ascii="SutonnyMJ" w:hAnsi="SutonnyMJ"/>
                <w:sz w:val="24"/>
              </w:rPr>
            </w:pPr>
            <w:r>
              <w:rPr>
                <w:rFonts w:ascii="SutonnyMJ" w:hAnsi="SutonnyMJ"/>
                <w:sz w:val="24"/>
              </w:rPr>
              <w:t>weweqvbv M¨vm‡ÿÎwUi Lbb KvR cwiPvjbvi wb‡qvwRZ †Kv¤úvwbÑ hy³iv‡óªi †kfib |</w:t>
            </w:r>
          </w:p>
          <w:p w:rsidR="00833253" w:rsidRDefault="00833253" w:rsidP="00AD4CBA">
            <w:pPr>
              <w:pStyle w:val="ListParagraph"/>
              <w:numPr>
                <w:ilvl w:val="0"/>
                <w:numId w:val="277"/>
              </w:numPr>
              <w:tabs>
                <w:tab w:val="left" w:pos="360"/>
              </w:tabs>
              <w:contextualSpacing/>
              <w:rPr>
                <w:rFonts w:ascii="SutonnyMJ" w:hAnsi="SutonnyMJ"/>
                <w:sz w:val="24"/>
              </w:rPr>
            </w:pPr>
            <w:r>
              <w:rPr>
                <w:rFonts w:ascii="SutonnyMJ" w:hAnsi="SutonnyMJ"/>
                <w:sz w:val="24"/>
              </w:rPr>
              <w:t>AvqZ‡b eo M¨vm‡ÿÎ : weweqvbv</w:t>
            </w:r>
          </w:p>
          <w:p w:rsidR="00833253" w:rsidRDefault="00833253" w:rsidP="00AD4CBA">
            <w:pPr>
              <w:pStyle w:val="ListParagraph"/>
              <w:numPr>
                <w:ilvl w:val="0"/>
                <w:numId w:val="277"/>
              </w:numPr>
              <w:tabs>
                <w:tab w:val="left" w:pos="360"/>
              </w:tabs>
              <w:contextualSpacing/>
              <w:rPr>
                <w:rFonts w:ascii="SutonnyMJ" w:hAnsi="SutonnyMJ"/>
                <w:sz w:val="24"/>
              </w:rPr>
            </w:pPr>
            <w:r>
              <w:rPr>
                <w:rFonts w:ascii="SutonnyMJ" w:hAnsi="SutonnyMJ"/>
                <w:sz w:val="24"/>
              </w:rPr>
              <w:t>Avwe®‹vi : BDwbKj</w:t>
            </w:r>
          </w:p>
          <w:p w:rsidR="0022323B" w:rsidRPr="006408BB" w:rsidRDefault="00833253" w:rsidP="00AD4CBA">
            <w:pPr>
              <w:pStyle w:val="ListParagraph"/>
              <w:numPr>
                <w:ilvl w:val="0"/>
                <w:numId w:val="277"/>
              </w:numPr>
              <w:tabs>
                <w:tab w:val="left" w:pos="360"/>
              </w:tabs>
              <w:contextualSpacing/>
              <w:rPr>
                <w:rFonts w:ascii="SutonnyMJ" w:hAnsi="SutonnyMJ" w:cs="SutonnyMJ"/>
                <w:sz w:val="24"/>
              </w:rPr>
            </w:pPr>
            <w:r>
              <w:rPr>
                <w:rFonts w:ascii="SutonnyMJ" w:hAnsi="SutonnyMJ"/>
                <w:sz w:val="24"/>
              </w:rPr>
              <w:t>†gvU gRy` : 2.4</w:t>
            </w:r>
            <w:r w:rsidR="00C53A84" w:rsidRPr="006408BB">
              <w:rPr>
                <w:rFonts w:ascii="SutonnyMJ" w:hAnsi="SutonnyMJ" w:cs="SutonnyMJ"/>
                <w:sz w:val="24"/>
              </w:rPr>
              <w:t xml:space="preserve"> wUªwjqb NbdzU|</w:t>
            </w: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23. jvjgvB M¨vm‡ÿÎ (2005)</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Kzwgjøv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24. fv½yiv M¨vm‡ÿÎ (2005)</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Kzwgjøv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25. my›`jcyi M¨vm‡ÿÎ (2011)</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†bvqvLvjx</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26. my‡bÎv M¨vm‡ÿÎ (2011)</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†bÎ‡Kvbv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27. kÖxKvBj M¨vm‡ÿÎ (2012)</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Kzwgjøv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t>28. cvebv M¨vm‡ÿÎ (2017)</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 xml:space="preserve">†gveviKcyi, </w:t>
            </w:r>
            <w:r w:rsidRPr="006408BB">
              <w:rPr>
                <w:rFonts w:ascii="SutonnyMJ" w:hAnsi="SutonnyMJ" w:cs="SutonnyMJ"/>
                <w:sz w:val="24"/>
              </w:rPr>
              <w:lastRenderedPageBreak/>
              <w:t>cvebv</w:t>
            </w:r>
          </w:p>
        </w:tc>
        <w:tc>
          <w:tcPr>
            <w:tcW w:w="4392" w:type="dxa"/>
          </w:tcPr>
          <w:p w:rsidR="0022323B" w:rsidRPr="006408BB" w:rsidRDefault="0022323B" w:rsidP="00644E8A">
            <w:pPr>
              <w:tabs>
                <w:tab w:val="left" w:pos="360"/>
                <w:tab w:val="left" w:pos="7920"/>
              </w:tabs>
              <w:jc w:val="both"/>
              <w:rPr>
                <w:rFonts w:ascii="SutonnyMJ" w:hAnsi="SutonnyMJ" w:cs="SutonnyMJ"/>
                <w:sz w:val="24"/>
              </w:rPr>
            </w:pPr>
          </w:p>
        </w:tc>
      </w:tr>
      <w:tr w:rsidR="0022323B" w:rsidRPr="006408BB" w:rsidTr="00AF4504">
        <w:tc>
          <w:tcPr>
            <w:tcW w:w="2979" w:type="dxa"/>
          </w:tcPr>
          <w:p w:rsidR="0022323B" w:rsidRPr="005C177C" w:rsidRDefault="0022323B" w:rsidP="00644E8A">
            <w:pPr>
              <w:tabs>
                <w:tab w:val="left" w:pos="360"/>
                <w:tab w:val="left" w:pos="7920"/>
              </w:tabs>
              <w:ind w:left="-18" w:firstLine="18"/>
              <w:rPr>
                <w:rFonts w:ascii="SutonnyMJ" w:hAnsi="SutonnyMJ" w:cs="SutonnyMJ"/>
                <w:b/>
                <w:sz w:val="24"/>
              </w:rPr>
            </w:pPr>
            <w:r w:rsidRPr="005C177C">
              <w:rPr>
                <w:rFonts w:ascii="SutonnyMJ" w:hAnsi="SutonnyMJ" w:cs="SutonnyMJ"/>
                <w:b/>
                <w:sz w:val="24"/>
              </w:rPr>
              <w:lastRenderedPageBreak/>
              <w:t>29. †fvjv DËi-1 (2013)</w:t>
            </w:r>
          </w:p>
        </w:tc>
        <w:tc>
          <w:tcPr>
            <w:tcW w:w="1278" w:type="dxa"/>
          </w:tcPr>
          <w:p w:rsidR="0022323B" w:rsidRPr="006408BB" w:rsidRDefault="0022323B" w:rsidP="00644E8A">
            <w:pPr>
              <w:tabs>
                <w:tab w:val="left" w:pos="360"/>
                <w:tab w:val="left" w:pos="7920"/>
              </w:tabs>
              <w:jc w:val="center"/>
              <w:rPr>
                <w:rFonts w:ascii="SutonnyMJ" w:hAnsi="SutonnyMJ" w:cs="SutonnyMJ"/>
                <w:sz w:val="24"/>
              </w:rPr>
            </w:pPr>
            <w:r w:rsidRPr="006408BB">
              <w:rPr>
                <w:rFonts w:ascii="SutonnyMJ" w:hAnsi="SutonnyMJ" w:cs="SutonnyMJ"/>
                <w:sz w:val="24"/>
              </w:rPr>
              <w:t>kvnevRcyi, †fvjv</w:t>
            </w:r>
          </w:p>
        </w:tc>
        <w:tc>
          <w:tcPr>
            <w:tcW w:w="4392" w:type="dxa"/>
          </w:tcPr>
          <w:p w:rsidR="0022323B" w:rsidRPr="006408BB" w:rsidRDefault="0022323B" w:rsidP="00AD4CBA">
            <w:pPr>
              <w:pStyle w:val="ListParagraph"/>
              <w:numPr>
                <w:ilvl w:val="0"/>
                <w:numId w:val="150"/>
              </w:numPr>
              <w:tabs>
                <w:tab w:val="left" w:pos="172"/>
                <w:tab w:val="left" w:pos="7920"/>
              </w:tabs>
              <w:ind w:left="189" w:hanging="270"/>
              <w:contextualSpacing/>
              <w:jc w:val="both"/>
              <w:rPr>
                <w:rFonts w:ascii="SutonnyMJ" w:hAnsi="SutonnyMJ" w:cs="SutonnyMJ"/>
                <w:sz w:val="24"/>
              </w:rPr>
            </w:pPr>
            <w:r w:rsidRPr="006408BB">
              <w:rPr>
                <w:rFonts w:ascii="SutonnyMJ" w:hAnsi="SutonnyMJ" w:cs="SutonnyMJ"/>
                <w:sz w:val="24"/>
              </w:rPr>
              <w:t>†`‡ki me©‡kl Avwe®‹…Z M¨vm‡ÿÎ</w:t>
            </w:r>
          </w:p>
          <w:p w:rsidR="0022323B" w:rsidRPr="006408BB" w:rsidRDefault="0022323B" w:rsidP="00AD4CBA">
            <w:pPr>
              <w:pStyle w:val="ListParagraph"/>
              <w:numPr>
                <w:ilvl w:val="0"/>
                <w:numId w:val="150"/>
              </w:numPr>
              <w:tabs>
                <w:tab w:val="left" w:pos="172"/>
                <w:tab w:val="left" w:pos="7920"/>
              </w:tabs>
              <w:ind w:left="189" w:hanging="270"/>
              <w:contextualSpacing/>
              <w:jc w:val="both"/>
              <w:rPr>
                <w:rFonts w:ascii="SutonnyMJ" w:hAnsi="SutonnyMJ" w:cs="SutonnyMJ"/>
                <w:sz w:val="24"/>
              </w:rPr>
            </w:pPr>
            <w:r w:rsidRPr="006408BB">
              <w:rPr>
                <w:rFonts w:ascii="SutonnyMJ" w:hAnsi="SutonnyMJ" w:cs="SutonnyMJ"/>
                <w:sz w:val="24"/>
              </w:rPr>
              <w:t>gRy` Av‡Q: 1.5 wUªwjqb NbdzU</w:t>
            </w:r>
          </w:p>
          <w:p w:rsidR="0022323B" w:rsidRPr="006408BB" w:rsidRDefault="0022323B" w:rsidP="00AD4CBA">
            <w:pPr>
              <w:pStyle w:val="ListParagraph"/>
              <w:numPr>
                <w:ilvl w:val="0"/>
                <w:numId w:val="150"/>
              </w:numPr>
              <w:tabs>
                <w:tab w:val="left" w:pos="172"/>
                <w:tab w:val="left" w:pos="360"/>
                <w:tab w:val="left" w:pos="7920"/>
              </w:tabs>
              <w:ind w:left="189" w:hanging="270"/>
              <w:contextualSpacing/>
              <w:jc w:val="both"/>
              <w:rPr>
                <w:rFonts w:ascii="SutonnyMJ" w:hAnsi="SutonnyMJ" w:cs="SutonnyMJ"/>
                <w:sz w:val="24"/>
              </w:rPr>
            </w:pPr>
            <w:r w:rsidRPr="006408BB">
              <w:rPr>
                <w:rFonts w:ascii="SutonnyMJ" w:hAnsi="SutonnyMJ" w:cs="SutonnyMJ"/>
                <w:sz w:val="24"/>
              </w:rPr>
              <w:t>Avwe®‹viK: ivwkqvi mnvqZvq ev‡c·</w:t>
            </w:r>
          </w:p>
        </w:tc>
      </w:tr>
    </w:tbl>
    <w:p w:rsidR="0022323B" w:rsidRPr="006408BB" w:rsidRDefault="0022323B" w:rsidP="0022323B">
      <w:pPr>
        <w:tabs>
          <w:tab w:val="left" w:pos="360"/>
          <w:tab w:val="left" w:pos="7920"/>
        </w:tabs>
        <w:jc w:val="both"/>
        <w:rPr>
          <w:rFonts w:ascii="SutonnyMJ" w:hAnsi="SutonnyMJ" w:cs="SutonnyMJ"/>
          <w:sz w:val="4"/>
        </w:rPr>
      </w:pPr>
    </w:p>
    <w:p w:rsidR="0022323B" w:rsidRPr="006408BB" w:rsidRDefault="0022323B" w:rsidP="0022323B">
      <w:pPr>
        <w:tabs>
          <w:tab w:val="left" w:pos="360"/>
          <w:tab w:val="left" w:pos="7920"/>
        </w:tabs>
        <w:jc w:val="both"/>
        <w:rPr>
          <w:rFonts w:ascii="SutonnyMJ" w:hAnsi="SutonnyMJ" w:cs="SutonnyMJ"/>
          <w:sz w:val="24"/>
        </w:rPr>
      </w:pPr>
      <w:r w:rsidRPr="006408BB">
        <w:rPr>
          <w:rFonts w:ascii="SutonnyMJ" w:hAnsi="SutonnyMJ" w:cs="SutonnyMJ"/>
          <w:b/>
          <w:sz w:val="24"/>
        </w:rPr>
        <w:t>we.`ª:</w:t>
      </w:r>
      <w:r w:rsidRPr="006408BB">
        <w:rPr>
          <w:rFonts w:ascii="SutonnyMJ" w:hAnsi="SutonnyMJ" w:cs="SutonnyMJ"/>
          <w:sz w:val="24"/>
        </w:rPr>
        <w:t xml:space="preserve"> 28 bs Gi †gveviKcyi M¨vm‡ÿÎwU 2018 mv‡j wejyß Kiv nq Ges 18 bs Gi kvnevRc</w:t>
      </w:r>
      <w:r w:rsidR="00C53A84">
        <w:rPr>
          <w:rFonts w:ascii="SutonnyMJ" w:hAnsi="SutonnyMJ" w:cs="SutonnyMJ"/>
          <w:sz w:val="24"/>
        </w:rPr>
        <w:t>yi I 29 bs Gi †fvjv DËi-1 †K GK</w:t>
      </w:r>
      <w:r w:rsidRPr="006408BB">
        <w:rPr>
          <w:rFonts w:ascii="SutonnyMJ" w:hAnsi="SutonnyMJ" w:cs="SutonnyMJ"/>
          <w:sz w:val="24"/>
        </w:rPr>
        <w:t>Î Kiv n‡j †gvU M¨vm‡ÿÎ nq 27wU|</w:t>
      </w:r>
    </w:p>
    <w:p w:rsidR="00752331" w:rsidRPr="00833253" w:rsidRDefault="0022323B" w:rsidP="00833253">
      <w:pPr>
        <w:tabs>
          <w:tab w:val="left" w:pos="360"/>
          <w:tab w:val="left" w:pos="7920"/>
        </w:tabs>
        <w:jc w:val="both"/>
        <w:rPr>
          <w:rFonts w:ascii="SutonnyMJ" w:hAnsi="SutonnyMJ" w:cs="SutonnyMJ"/>
          <w:sz w:val="24"/>
        </w:rPr>
      </w:pPr>
      <w:r w:rsidRPr="006408BB">
        <w:rPr>
          <w:rFonts w:ascii="SutonnyMJ" w:hAnsi="SutonnyMJ" w:cs="SutonnyMJ"/>
          <w:sz w:val="24"/>
        </w:rPr>
        <w:t xml:space="preserve">evsjv‡`‡k †Zj-M¨vm Avwe®‹v‡ii m‡e©v”P mvdj¨ Ñ </w:t>
      </w:r>
      <w:r w:rsidR="00D85BA6">
        <w:rPr>
          <w:rFonts w:ascii="SutonnyMJ" w:hAnsi="SutonnyMJ" w:cs="SutonnyMJ"/>
          <w:sz w:val="24"/>
        </w:rPr>
        <w:t>ev‡c· Gi</w:t>
      </w:r>
    </w:p>
    <w:p w:rsidR="00752331" w:rsidRDefault="00752331" w:rsidP="00AD4CBA">
      <w:pPr>
        <w:pStyle w:val="ListParagraph"/>
        <w:numPr>
          <w:ilvl w:val="0"/>
          <w:numId w:val="277"/>
        </w:numPr>
        <w:tabs>
          <w:tab w:val="left" w:pos="360"/>
        </w:tabs>
        <w:contextualSpacing/>
        <w:rPr>
          <w:rFonts w:ascii="SutonnyMJ" w:hAnsi="SutonnyMJ"/>
          <w:sz w:val="24"/>
        </w:rPr>
      </w:pPr>
      <w:r>
        <w:rPr>
          <w:rFonts w:ascii="SutonnyMJ" w:hAnsi="SutonnyMJ"/>
          <w:sz w:val="24"/>
        </w:rPr>
        <w:t>M¨v</w:t>
      </w:r>
      <w:r w:rsidR="00C53A84">
        <w:rPr>
          <w:rFonts w:ascii="SutonnyMJ" w:hAnsi="SutonnyMJ"/>
          <w:sz w:val="24"/>
        </w:rPr>
        <w:t>m me‡P‡q †ewk e¨eüZ nq Ñ R¡vjvwb</w:t>
      </w:r>
      <w:r>
        <w:rPr>
          <w:rFonts w:ascii="SutonnyMJ" w:hAnsi="SutonnyMJ"/>
          <w:sz w:val="24"/>
        </w:rPr>
        <w:t>‡Z</w:t>
      </w:r>
    </w:p>
    <w:p w:rsidR="00752331" w:rsidRDefault="00752331" w:rsidP="00AD4CBA">
      <w:pPr>
        <w:pStyle w:val="ListParagraph"/>
        <w:numPr>
          <w:ilvl w:val="0"/>
          <w:numId w:val="277"/>
        </w:numPr>
        <w:tabs>
          <w:tab w:val="left" w:pos="360"/>
        </w:tabs>
        <w:contextualSpacing/>
        <w:rPr>
          <w:rFonts w:ascii="SutonnyMJ" w:hAnsi="SutonnyMJ"/>
          <w:sz w:val="24"/>
        </w:rPr>
      </w:pPr>
      <w:r>
        <w:rPr>
          <w:rFonts w:ascii="SutonnyMJ" w:hAnsi="SutonnyMJ"/>
          <w:sz w:val="24"/>
        </w:rPr>
        <w:t>we`y¨‡Zi cÖavb KvuPvgvj Ñ M¨vm</w:t>
      </w:r>
    </w:p>
    <w:p w:rsidR="00752331" w:rsidRDefault="00752331" w:rsidP="00AD4CBA">
      <w:pPr>
        <w:pStyle w:val="ListParagraph"/>
        <w:numPr>
          <w:ilvl w:val="0"/>
          <w:numId w:val="277"/>
        </w:numPr>
        <w:tabs>
          <w:tab w:val="left" w:pos="360"/>
        </w:tabs>
        <w:contextualSpacing/>
        <w:rPr>
          <w:rFonts w:ascii="SutonnyMJ" w:hAnsi="SutonnyMJ"/>
          <w:sz w:val="24"/>
        </w:rPr>
      </w:pPr>
      <w:r>
        <w:rPr>
          <w:rFonts w:ascii="SutonnyMJ" w:hAnsi="SutonnyMJ"/>
          <w:sz w:val="24"/>
        </w:rPr>
        <w:t xml:space="preserve">†Zj-M¨vm AbymÜvb cÖwZôvb Ñ </w:t>
      </w:r>
      <w:r>
        <w:rPr>
          <w:rFonts w:ascii="Times New Roman" w:hAnsi="Times New Roman"/>
        </w:rPr>
        <w:t>BAPEX</w:t>
      </w:r>
    </w:p>
    <w:p w:rsidR="00752331" w:rsidRPr="00833253" w:rsidRDefault="00C53A84" w:rsidP="00AD4CBA">
      <w:pPr>
        <w:pStyle w:val="ListParagraph"/>
        <w:numPr>
          <w:ilvl w:val="0"/>
          <w:numId w:val="277"/>
        </w:numPr>
        <w:tabs>
          <w:tab w:val="left" w:pos="360"/>
        </w:tabs>
        <w:contextualSpacing/>
        <w:rPr>
          <w:rFonts w:ascii="SutonnyMJ" w:hAnsi="SutonnyMJ"/>
          <w:sz w:val="24"/>
        </w:rPr>
      </w:pPr>
      <w:r>
        <w:rPr>
          <w:rFonts w:ascii="SutonnyMJ" w:hAnsi="SutonnyMJ"/>
          <w:sz w:val="24"/>
        </w:rPr>
        <w:t>†Zj-M¨vm I R¡vjvwb</w:t>
      </w:r>
      <w:r w:rsidR="00752331">
        <w:rPr>
          <w:rFonts w:ascii="SutonnyMJ" w:hAnsi="SutonnyMJ"/>
          <w:sz w:val="24"/>
        </w:rPr>
        <w:t xml:space="preserve"> cÖwZôvb Ñ </w:t>
      </w:r>
      <w:r w:rsidR="00752331">
        <w:rPr>
          <w:rFonts w:ascii="Times New Roman" w:hAnsi="Times New Roman"/>
        </w:rPr>
        <w:t>Petrobangla</w:t>
      </w:r>
    </w:p>
    <w:p w:rsidR="00833253" w:rsidRPr="00845081" w:rsidRDefault="00833253" w:rsidP="00AD4CBA">
      <w:pPr>
        <w:pStyle w:val="ListParagraph"/>
        <w:numPr>
          <w:ilvl w:val="0"/>
          <w:numId w:val="384"/>
        </w:numPr>
        <w:tabs>
          <w:tab w:val="left" w:pos="360"/>
        </w:tabs>
        <w:contextualSpacing/>
        <w:jc w:val="both"/>
        <w:rPr>
          <w:rFonts w:ascii="SutonnyMJ" w:hAnsi="SutonnyMJ"/>
          <w:sz w:val="24"/>
        </w:rPr>
      </w:pPr>
      <w:r w:rsidRPr="00845081">
        <w:rPr>
          <w:rFonts w:ascii="SutonnyMJ" w:hAnsi="SutonnyMJ"/>
          <w:sz w:val="24"/>
        </w:rPr>
        <w:t>we.`ª. †`‡k eZ©gv‡b 10.63 wUªwjqb NbdzU D‡Ëvjb‡hvM¨ M¨v‡mi gRy` i‡q‡Q| eZ©gvb ‰`wbK 2750 wgwjqb NbdzU nv‡i M¨vm Drcv`b n‡”Q|[msm‡` we`y¨r R¡vjvbx cÖwZgš¿x bmiæj nvwg` (01 Rvbyqvwi ,2020)]</w:t>
      </w:r>
    </w:p>
    <w:p w:rsidR="00845081" w:rsidRPr="00845081" w:rsidRDefault="00845081" w:rsidP="00AD4CBA">
      <w:pPr>
        <w:pStyle w:val="ListParagraph"/>
        <w:numPr>
          <w:ilvl w:val="0"/>
          <w:numId w:val="384"/>
        </w:numPr>
        <w:tabs>
          <w:tab w:val="left" w:pos="360"/>
        </w:tabs>
        <w:jc w:val="both"/>
        <w:rPr>
          <w:rFonts w:ascii="SutonnyMJ" w:hAnsi="SutonnyMJ"/>
          <w:sz w:val="24"/>
        </w:rPr>
      </w:pPr>
      <w:r w:rsidRPr="00845081">
        <w:rPr>
          <w:rFonts w:ascii="SutonnyMJ" w:hAnsi="SutonnyMJ"/>
          <w:sz w:val="24"/>
        </w:rPr>
        <w:t xml:space="preserve">m¤úªwZ, Kzwgjøvi gyiv`bMi Dc‡Rjvi kÖx½vB‡j bZzb M¨vmK~‡ci mÜvb †c‡q‡Q </w:t>
      </w:r>
      <w:r w:rsidR="00D85BA6" w:rsidRPr="00845081">
        <w:rPr>
          <w:rFonts w:ascii="SutonnyMJ" w:hAnsi="SutonnyMJ"/>
          <w:sz w:val="24"/>
        </w:rPr>
        <w:t>(†ZjM¨vm AbymÜv‡b ivóªxq ms¯’v ev‡c·)</w:t>
      </w:r>
      <w:r w:rsidR="00D85BA6">
        <w:rPr>
          <w:rFonts w:ascii="SutonnyMJ" w:hAnsi="SutonnyMJ"/>
          <w:sz w:val="24"/>
        </w:rPr>
        <w:t>|</w:t>
      </w:r>
    </w:p>
    <w:p w:rsidR="00845081" w:rsidRPr="00845081" w:rsidRDefault="00845081" w:rsidP="00AD4CBA">
      <w:pPr>
        <w:pStyle w:val="ListParagraph"/>
        <w:numPr>
          <w:ilvl w:val="0"/>
          <w:numId w:val="384"/>
        </w:numPr>
        <w:tabs>
          <w:tab w:val="left" w:pos="360"/>
        </w:tabs>
        <w:contextualSpacing/>
        <w:jc w:val="both"/>
        <w:rPr>
          <w:rFonts w:ascii="SutonnyMJ" w:hAnsi="SutonnyMJ"/>
          <w:sz w:val="24"/>
        </w:rPr>
      </w:pPr>
      <w:r w:rsidRPr="00845081">
        <w:rPr>
          <w:rFonts w:ascii="SutonnyMJ" w:hAnsi="SutonnyMJ"/>
          <w:sz w:val="24"/>
        </w:rPr>
        <w:t>eªvþ</w:t>
      </w:r>
      <w:r w:rsidR="00C53A84">
        <w:rPr>
          <w:rFonts w:ascii="SutonnyMJ" w:hAnsi="SutonnyMJ"/>
          <w:sz w:val="24"/>
        </w:rPr>
        <w:t>b</w:t>
      </w:r>
      <w:r w:rsidRPr="00845081">
        <w:rPr>
          <w:rFonts w:ascii="SutonnyMJ" w:hAnsi="SutonnyMJ"/>
          <w:sz w:val="24"/>
        </w:rPr>
        <w:t>evwoqvi bexbM‡ii bZzb GKwU K~‡c M¨vm †c‡q‡Q ev‡c·</w:t>
      </w:r>
      <w:r w:rsidR="00C53A84">
        <w:rPr>
          <w:rFonts w:ascii="SutonnyMJ" w:hAnsi="SutonnyMJ"/>
          <w:sz w:val="24"/>
        </w:rPr>
        <w:t>|</w:t>
      </w:r>
      <w:r w:rsidRPr="00845081">
        <w:rPr>
          <w:rFonts w:ascii="SutonnyMJ" w:hAnsi="SutonnyMJ"/>
          <w:sz w:val="24"/>
        </w:rPr>
        <w:t xml:space="preserve"> GLvb †_‡K ˆ`wbK</w:t>
      </w:r>
      <w:r w:rsidR="00C53A84">
        <w:rPr>
          <w:rFonts w:ascii="SutonnyMJ" w:hAnsi="SutonnyMJ"/>
          <w:sz w:val="24"/>
        </w:rPr>
        <w:t xml:space="preserve"> 1 †KvwU 20 jvL NbdzU M¨vm RvZxq wMÖ‡W hy³ n‡e e‡j aviY</w:t>
      </w:r>
      <w:r w:rsidRPr="00845081">
        <w:rPr>
          <w:rFonts w:ascii="SutonnyMJ" w:hAnsi="SutonnyMJ"/>
          <w:sz w:val="24"/>
        </w:rPr>
        <w:t>v Kiv nq</w:t>
      </w:r>
    </w:p>
    <w:p w:rsidR="00752331" w:rsidRPr="00D85BA6" w:rsidRDefault="00752331" w:rsidP="0022323B">
      <w:pPr>
        <w:tabs>
          <w:tab w:val="left" w:pos="360"/>
          <w:tab w:val="left" w:pos="7920"/>
        </w:tabs>
        <w:jc w:val="both"/>
        <w:rPr>
          <w:rFonts w:ascii="SutonnyMJ" w:hAnsi="SutonnyMJ" w:cs="SutonnyMJ"/>
          <w:sz w:val="4"/>
        </w:rPr>
      </w:pPr>
    </w:p>
    <w:p w:rsidR="0022323B" w:rsidRPr="006408BB" w:rsidRDefault="0022323B" w:rsidP="0022323B">
      <w:pPr>
        <w:tabs>
          <w:tab w:val="left" w:pos="360"/>
          <w:tab w:val="left" w:pos="2520"/>
          <w:tab w:val="left" w:pos="4680"/>
          <w:tab w:val="left" w:pos="6660"/>
        </w:tabs>
        <w:jc w:val="both"/>
        <w:rPr>
          <w:rFonts w:ascii="SutonnyMJ" w:eastAsia="SutonnyMJ" w:hAnsi="SutonnyMJ" w:cs="SutonnyMJ"/>
          <w:b/>
          <w:sz w:val="24"/>
        </w:rPr>
      </w:pPr>
      <w:r w:rsidRPr="005C177C">
        <w:rPr>
          <w:rFonts w:ascii="SutonnyMJ" w:eastAsia="SutonnyMJ" w:hAnsi="SutonnyMJ" w:cs="SutonnyMJ"/>
          <w:b/>
          <w:sz w:val="26"/>
          <w:shd w:val="clear" w:color="auto" w:fill="000000" w:themeFill="text1"/>
        </w:rPr>
        <w:t>Abykxjbx:</w:t>
      </w:r>
      <w:r w:rsidRPr="006408BB">
        <w:rPr>
          <w:rFonts w:ascii="SutonnyMJ" w:eastAsia="SutonnyMJ" w:hAnsi="SutonnyMJ" w:cs="SutonnyMJ"/>
          <w:b/>
          <w:sz w:val="24"/>
        </w:rPr>
        <w:t xml:space="preserve"> </w:t>
      </w:r>
    </w:p>
    <w:p w:rsidR="0022323B" w:rsidRPr="006408BB" w:rsidRDefault="0022323B" w:rsidP="0022323B">
      <w:pPr>
        <w:tabs>
          <w:tab w:val="left" w:pos="360"/>
          <w:tab w:val="left" w:pos="2340"/>
          <w:tab w:val="left" w:pos="4320"/>
          <w:tab w:val="left" w:pos="6210"/>
          <w:tab w:val="left" w:pos="8100"/>
        </w:tabs>
        <w:jc w:val="both"/>
        <w:rPr>
          <w:rFonts w:ascii="SutonnyMJ" w:hAnsi="SutonnyMJ" w:cs="Times New Roman"/>
          <w:b/>
          <w:sz w:val="24"/>
        </w:rPr>
      </w:pPr>
      <w:r w:rsidRPr="006408BB">
        <w:rPr>
          <w:rFonts w:ascii="SutonnyMJ" w:hAnsi="SutonnyMJ" w:cs="Times New Roman"/>
          <w:b/>
          <w:sz w:val="24"/>
        </w:rPr>
        <w:t>01.</w:t>
      </w:r>
      <w:r w:rsidRPr="006408BB">
        <w:rPr>
          <w:rFonts w:ascii="SutonnyMJ" w:hAnsi="SutonnyMJ" w:cs="Times New Roman"/>
          <w:b/>
          <w:sz w:val="24"/>
        </w:rPr>
        <w:tab/>
        <w:t>eZ©gv‡b †`‡k KqwU</w:t>
      </w:r>
      <w:r w:rsidR="005C177C">
        <w:rPr>
          <w:rFonts w:ascii="SutonnyMJ" w:hAnsi="SutonnyMJ" w:cs="Times New Roman"/>
          <w:b/>
          <w:sz w:val="24"/>
        </w:rPr>
        <w:t xml:space="preserve"> </w:t>
      </w:r>
      <w:r w:rsidRPr="006408BB">
        <w:rPr>
          <w:rFonts w:ascii="SutonnyMJ" w:hAnsi="SutonnyMJ" w:cs="Times New Roman"/>
          <w:b/>
          <w:sz w:val="24"/>
        </w:rPr>
        <w:t>M¨vm</w:t>
      </w:r>
      <w:r w:rsidR="005C177C">
        <w:rPr>
          <w:rFonts w:ascii="SutonnyMJ" w:hAnsi="SutonnyMJ" w:cs="Times New Roman"/>
          <w:b/>
          <w:sz w:val="24"/>
        </w:rPr>
        <w:t>‡</w:t>
      </w:r>
      <w:r w:rsidRPr="006408BB">
        <w:rPr>
          <w:rFonts w:ascii="SutonnyMJ" w:hAnsi="SutonnyMJ" w:cs="Times New Roman"/>
          <w:b/>
          <w:sz w:val="24"/>
        </w:rPr>
        <w:t>ÿÎ</w:t>
      </w:r>
      <w:r w:rsidR="005C177C">
        <w:rPr>
          <w:rFonts w:ascii="SutonnyMJ" w:hAnsi="SutonnyMJ" w:cs="Times New Roman"/>
          <w:b/>
          <w:sz w:val="24"/>
        </w:rPr>
        <w:t xml:space="preserve"> </w:t>
      </w:r>
      <w:r w:rsidRPr="006408BB">
        <w:rPr>
          <w:rFonts w:ascii="SutonnyMJ" w:hAnsi="SutonnyMJ" w:cs="Times New Roman"/>
          <w:b/>
          <w:sz w:val="24"/>
        </w:rPr>
        <w:t>Av‡Q?</w:t>
      </w:r>
    </w:p>
    <w:p w:rsidR="0022323B" w:rsidRPr="006408BB" w:rsidRDefault="0022323B" w:rsidP="00F86D64">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26</w:t>
      </w:r>
      <w:r w:rsidRPr="006408BB">
        <w:rPr>
          <w:rFonts w:ascii="SutonnyMJ" w:hAnsi="SutonnyMJ" w:cs="Times New Roman"/>
          <w:sz w:val="24"/>
        </w:rPr>
        <w:tab/>
        <w:t xml:space="preserve">L. </w:t>
      </w:r>
      <w:r w:rsidRPr="006408BB">
        <w:rPr>
          <w:rFonts w:ascii="SutonnyMJ" w:hAnsi="SutonnyMJ" w:cs="Times New Roman"/>
          <w:sz w:val="24"/>
          <w:u w:val="single"/>
        </w:rPr>
        <w:t>27</w:t>
      </w:r>
      <w:r w:rsidRPr="006408BB">
        <w:rPr>
          <w:rFonts w:ascii="SutonnyMJ" w:hAnsi="SutonnyMJ" w:cs="Times New Roman"/>
          <w:sz w:val="24"/>
          <w:u w:val="single"/>
        </w:rPr>
        <w:tab/>
      </w:r>
      <w:r w:rsidRPr="006408BB">
        <w:rPr>
          <w:rFonts w:ascii="SutonnyMJ" w:hAnsi="SutonnyMJ" w:cs="Times New Roman"/>
          <w:sz w:val="24"/>
        </w:rPr>
        <w:t xml:space="preserve">M. </w:t>
      </w:r>
      <w:r w:rsidR="00D8196C">
        <w:rPr>
          <w:rFonts w:ascii="SutonnyMJ" w:hAnsi="SutonnyMJ" w:cs="Times New Roman"/>
          <w:sz w:val="24"/>
        </w:rPr>
        <w:t>30</w:t>
      </w:r>
      <w:r w:rsidRPr="006408BB">
        <w:rPr>
          <w:rFonts w:ascii="SutonnyMJ" w:hAnsi="SutonnyMJ" w:cs="Times New Roman"/>
          <w:sz w:val="24"/>
        </w:rPr>
        <w:tab/>
        <w:t>N. 29</w:t>
      </w:r>
      <w:r w:rsidRPr="006408BB">
        <w:rPr>
          <w:rFonts w:ascii="SutonnyMJ" w:hAnsi="SutonnyMJ" w:cs="Times New Roman"/>
          <w:sz w:val="24"/>
        </w:rPr>
        <w:tab/>
      </w:r>
      <w:r w:rsidRPr="006408BB">
        <w:rPr>
          <w:rFonts w:ascii="SutonnyMJ" w:hAnsi="SutonnyMJ" w:cs="Times New Roman"/>
          <w:b/>
          <w:sz w:val="24"/>
          <w:shd w:val="clear" w:color="auto" w:fill="000000"/>
        </w:rPr>
        <w:t>01:</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C53A84" w:rsidP="00F86D64">
      <w:pPr>
        <w:tabs>
          <w:tab w:val="left" w:pos="360"/>
          <w:tab w:val="left" w:pos="2340"/>
          <w:tab w:val="left" w:pos="4320"/>
          <w:tab w:val="left" w:pos="6210"/>
          <w:tab w:val="left" w:pos="8136"/>
        </w:tabs>
        <w:ind w:left="360" w:hanging="360"/>
        <w:jc w:val="both"/>
        <w:rPr>
          <w:rFonts w:ascii="SutonnyMJ" w:hAnsi="SutonnyMJ" w:cs="Times New Roman"/>
          <w:b/>
          <w:sz w:val="24"/>
        </w:rPr>
      </w:pPr>
      <w:r>
        <w:rPr>
          <w:rFonts w:ascii="SutonnyMJ" w:hAnsi="SutonnyMJ" w:cs="Times New Roman"/>
          <w:b/>
          <w:sz w:val="24"/>
        </w:rPr>
        <w:t>02.</w:t>
      </w:r>
      <w:r>
        <w:rPr>
          <w:rFonts w:ascii="SutonnyMJ" w:hAnsi="SutonnyMJ" w:cs="Times New Roman"/>
          <w:b/>
          <w:sz w:val="24"/>
        </w:rPr>
        <w:tab/>
        <w:t>me©‡kl Avwew®‹…</w:t>
      </w:r>
      <w:r w:rsidR="0022323B" w:rsidRPr="006408BB">
        <w:rPr>
          <w:rFonts w:ascii="SutonnyMJ" w:hAnsi="SutonnyMJ" w:cs="Times New Roman"/>
          <w:b/>
          <w:sz w:val="24"/>
        </w:rPr>
        <w:t>Z M¨vm‡ÿÎ †KvbwU?</w:t>
      </w:r>
    </w:p>
    <w:p w:rsidR="0022323B" w:rsidRPr="005C177C" w:rsidRDefault="0022323B" w:rsidP="00F86D64">
      <w:pPr>
        <w:tabs>
          <w:tab w:val="left" w:pos="360"/>
          <w:tab w:val="left" w:pos="2340"/>
          <w:tab w:val="left" w:pos="4320"/>
          <w:tab w:val="left" w:pos="6210"/>
          <w:tab w:val="left" w:pos="8136"/>
        </w:tabs>
        <w:ind w:left="360" w:hanging="360"/>
        <w:jc w:val="both"/>
        <w:rPr>
          <w:rFonts w:ascii="SutonnyMJ" w:hAnsi="SutonnyMJ" w:cs="Times New Roman"/>
          <w:sz w:val="24"/>
          <w:szCs w:val="24"/>
          <w:u w:val="single"/>
        </w:rPr>
      </w:pPr>
      <w:r w:rsidRPr="006408BB">
        <w:rPr>
          <w:rFonts w:ascii="SutonnyMJ" w:hAnsi="SutonnyMJ" w:cs="Times New Roman"/>
          <w:b/>
          <w:sz w:val="24"/>
        </w:rPr>
        <w:tab/>
      </w:r>
      <w:r w:rsidRPr="005C177C">
        <w:rPr>
          <w:rFonts w:ascii="SutonnyMJ" w:hAnsi="SutonnyMJ" w:cs="Times New Roman"/>
          <w:sz w:val="24"/>
          <w:szCs w:val="24"/>
        </w:rPr>
        <w:t xml:space="preserve">K. </w:t>
      </w:r>
      <w:r w:rsidR="005C177C" w:rsidRPr="005C177C">
        <w:rPr>
          <w:rFonts w:ascii="SutonnyMJ" w:hAnsi="SutonnyMJ" w:cs="Times New Roman"/>
          <w:sz w:val="24"/>
          <w:szCs w:val="24"/>
        </w:rPr>
        <w:t>†</w:t>
      </w:r>
      <w:r w:rsidRPr="005C177C">
        <w:rPr>
          <w:rFonts w:ascii="SutonnyMJ" w:hAnsi="SutonnyMJ" w:cs="Times New Roman"/>
          <w:sz w:val="24"/>
          <w:szCs w:val="24"/>
        </w:rPr>
        <w:t>gveviKcyi, cvebv</w:t>
      </w:r>
      <w:r w:rsidRPr="005C177C">
        <w:rPr>
          <w:rFonts w:ascii="SutonnyMJ" w:hAnsi="SutonnyMJ" w:cs="Times New Roman"/>
          <w:sz w:val="24"/>
          <w:szCs w:val="24"/>
        </w:rPr>
        <w:tab/>
      </w:r>
      <w:r w:rsidRPr="005C177C">
        <w:rPr>
          <w:rFonts w:ascii="SutonnyMJ" w:hAnsi="SutonnyMJ" w:cs="Times New Roman"/>
          <w:sz w:val="24"/>
          <w:szCs w:val="24"/>
        </w:rPr>
        <w:tab/>
        <w:t xml:space="preserve">L. </w:t>
      </w:r>
      <w:r w:rsidR="005C177C" w:rsidRPr="005C177C">
        <w:rPr>
          <w:rFonts w:ascii="SutonnyMJ" w:hAnsi="SutonnyMJ" w:cs="Times New Roman"/>
          <w:sz w:val="24"/>
          <w:szCs w:val="24"/>
          <w:u w:val="single"/>
        </w:rPr>
        <w:t>†</w:t>
      </w:r>
      <w:r w:rsidRPr="005C177C">
        <w:rPr>
          <w:rFonts w:ascii="SutonnyMJ" w:hAnsi="SutonnyMJ" w:cs="Times New Roman"/>
          <w:sz w:val="24"/>
          <w:szCs w:val="24"/>
          <w:u w:val="single"/>
        </w:rPr>
        <w:t>fvjv DËi-1, †fvjv</w:t>
      </w:r>
      <w:r w:rsidRPr="005C177C">
        <w:rPr>
          <w:rFonts w:ascii="SutonnyMJ" w:hAnsi="SutonnyMJ" w:cs="Times New Roman"/>
          <w:sz w:val="24"/>
          <w:szCs w:val="24"/>
          <w:u w:val="single"/>
        </w:rPr>
        <w:tab/>
      </w:r>
      <w:r w:rsidRPr="005C177C">
        <w:rPr>
          <w:rFonts w:ascii="SutonnyMJ" w:hAnsi="SutonnyMJ" w:cs="Times New Roman"/>
          <w:sz w:val="24"/>
          <w:szCs w:val="24"/>
          <w:u w:val="single"/>
        </w:rPr>
        <w:tab/>
      </w:r>
      <w:r w:rsidRPr="005C177C">
        <w:rPr>
          <w:rFonts w:ascii="SutonnyMJ" w:hAnsi="SutonnyMJ" w:cs="Times New Roman"/>
          <w:sz w:val="24"/>
          <w:szCs w:val="24"/>
          <w:u w:val="single"/>
        </w:rPr>
        <w:tab/>
      </w:r>
    </w:p>
    <w:p w:rsidR="0022323B" w:rsidRPr="005C177C" w:rsidRDefault="0022323B" w:rsidP="00F86D64">
      <w:pPr>
        <w:tabs>
          <w:tab w:val="left" w:pos="360"/>
          <w:tab w:val="left" w:pos="2340"/>
          <w:tab w:val="left" w:pos="4320"/>
          <w:tab w:val="left" w:pos="6210"/>
          <w:tab w:val="left" w:pos="8136"/>
        </w:tabs>
        <w:ind w:left="360" w:hanging="360"/>
        <w:jc w:val="both"/>
        <w:rPr>
          <w:rFonts w:ascii="SutonnyMJ" w:hAnsi="SutonnyMJ" w:cs="Times New Roman"/>
          <w:sz w:val="24"/>
          <w:szCs w:val="24"/>
        </w:rPr>
      </w:pPr>
      <w:r w:rsidRPr="005C177C">
        <w:rPr>
          <w:rFonts w:ascii="SutonnyMJ" w:hAnsi="SutonnyMJ" w:cs="Times New Roman"/>
          <w:sz w:val="24"/>
          <w:szCs w:val="24"/>
        </w:rPr>
        <w:tab/>
        <w:t>M. wewiqvbv, nweMÄ</w:t>
      </w:r>
      <w:r w:rsidRPr="005C177C">
        <w:rPr>
          <w:rFonts w:ascii="SutonnyMJ" w:hAnsi="SutonnyMJ" w:cs="Times New Roman"/>
          <w:sz w:val="24"/>
          <w:szCs w:val="24"/>
        </w:rPr>
        <w:tab/>
      </w:r>
      <w:r w:rsidRPr="005C177C">
        <w:rPr>
          <w:rFonts w:ascii="SutonnyMJ" w:hAnsi="SutonnyMJ" w:cs="Times New Roman"/>
          <w:sz w:val="24"/>
          <w:szCs w:val="24"/>
        </w:rPr>
        <w:tab/>
        <w:t>N. evMivev`, Kzwgjøv</w:t>
      </w:r>
      <w:r w:rsidRPr="005C177C">
        <w:rPr>
          <w:rFonts w:ascii="SutonnyMJ" w:hAnsi="SutonnyMJ" w:cs="Times New Roman"/>
          <w:sz w:val="24"/>
          <w:szCs w:val="24"/>
        </w:rPr>
        <w:tab/>
      </w:r>
      <w:r w:rsidRPr="005C177C">
        <w:rPr>
          <w:rFonts w:ascii="SutonnyMJ" w:hAnsi="SutonnyMJ" w:cs="Times New Roman"/>
          <w:sz w:val="24"/>
          <w:szCs w:val="24"/>
        </w:rPr>
        <w:tab/>
      </w:r>
      <w:r w:rsidRPr="005C177C">
        <w:rPr>
          <w:rFonts w:ascii="SutonnyMJ" w:hAnsi="SutonnyMJ" w:cs="Times New Roman"/>
          <w:b/>
          <w:sz w:val="24"/>
          <w:szCs w:val="24"/>
          <w:shd w:val="clear" w:color="auto" w:fill="000000"/>
        </w:rPr>
        <w:t>02:</w:t>
      </w:r>
      <w:r w:rsidR="005C177C" w:rsidRPr="005C177C">
        <w:rPr>
          <w:rFonts w:ascii="SutonnyMJ" w:hAnsi="SutonnyMJ" w:cs="Times New Roman"/>
          <w:b/>
          <w:sz w:val="24"/>
          <w:szCs w:val="24"/>
          <w:shd w:val="clear" w:color="auto" w:fill="000000"/>
        </w:rPr>
        <w:t xml:space="preserve"> </w:t>
      </w:r>
      <w:r w:rsidRPr="005C177C">
        <w:rPr>
          <w:rFonts w:ascii="SutonnyMJ" w:hAnsi="SutonnyMJ" w:cs="Times New Roman"/>
          <w:sz w:val="24"/>
          <w:szCs w:val="24"/>
          <w:shd w:val="clear" w:color="auto" w:fill="000000"/>
        </w:rPr>
        <w:t>L</w:t>
      </w:r>
    </w:p>
    <w:p w:rsidR="0022323B" w:rsidRPr="006408BB" w:rsidRDefault="00C53A84" w:rsidP="00F86D64">
      <w:pPr>
        <w:tabs>
          <w:tab w:val="left" w:pos="360"/>
          <w:tab w:val="left" w:pos="2340"/>
          <w:tab w:val="left" w:pos="4320"/>
          <w:tab w:val="left" w:pos="6210"/>
          <w:tab w:val="left" w:pos="8136"/>
        </w:tabs>
        <w:ind w:left="360" w:hanging="360"/>
        <w:jc w:val="both"/>
        <w:rPr>
          <w:rFonts w:ascii="SutonnyMJ" w:hAnsi="SutonnyMJ" w:cs="Times New Roman"/>
          <w:b/>
          <w:sz w:val="24"/>
        </w:rPr>
      </w:pPr>
      <w:r>
        <w:rPr>
          <w:rFonts w:ascii="SutonnyMJ" w:hAnsi="SutonnyMJ" w:cs="Times New Roman"/>
          <w:b/>
          <w:sz w:val="24"/>
        </w:rPr>
        <w:t>03.</w:t>
      </w:r>
      <w:r>
        <w:rPr>
          <w:rFonts w:ascii="SutonnyMJ" w:hAnsi="SutonnyMJ" w:cs="Times New Roman"/>
          <w:b/>
          <w:sz w:val="24"/>
        </w:rPr>
        <w:tab/>
        <w:t>evsjv‡`‡k cÖ_g M¨vm‡ÿÎ Avwe®‹</w:t>
      </w:r>
      <w:r w:rsidR="0022323B" w:rsidRPr="006408BB">
        <w:rPr>
          <w:rFonts w:ascii="SutonnyMJ" w:hAnsi="SutonnyMJ" w:cs="Times New Roman"/>
          <w:b/>
          <w:sz w:val="24"/>
        </w:rPr>
        <w:t>vi nq KZ mv‡j?</w:t>
      </w:r>
    </w:p>
    <w:p w:rsidR="0022323B" w:rsidRPr="006408BB" w:rsidRDefault="0022323B" w:rsidP="00F86D64">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cs="Times New Roman"/>
          <w:sz w:val="24"/>
        </w:rPr>
        <w:tab/>
      </w:r>
      <w:r w:rsidRPr="006408BB">
        <w:rPr>
          <w:rFonts w:ascii="SutonnyMJ" w:hAnsi="SutonnyMJ" w:cs="Times New Roman"/>
          <w:sz w:val="24"/>
        </w:rPr>
        <w:t xml:space="preserve">K. </w:t>
      </w:r>
      <w:r w:rsidRPr="006408BB">
        <w:rPr>
          <w:rFonts w:ascii="SutonnyMJ" w:hAnsi="SutonnyMJ" w:cs="Times New Roman"/>
          <w:sz w:val="24"/>
          <w:u w:val="single"/>
        </w:rPr>
        <w:t>1955 mv‡j</w:t>
      </w:r>
      <w:r w:rsidRPr="006408BB">
        <w:rPr>
          <w:rFonts w:ascii="SutonnyMJ" w:hAnsi="SutonnyMJ" w:cs="Times New Roman"/>
          <w:sz w:val="24"/>
          <w:u w:val="single"/>
        </w:rPr>
        <w:tab/>
      </w:r>
      <w:r w:rsidRPr="006408BB">
        <w:rPr>
          <w:rFonts w:ascii="SutonnyMJ" w:hAnsi="SutonnyMJ" w:cs="Times New Roman"/>
          <w:sz w:val="24"/>
        </w:rPr>
        <w:t>L.1957 mv‡j</w:t>
      </w:r>
      <w:r w:rsidRPr="006408BB">
        <w:rPr>
          <w:rFonts w:ascii="SutonnyMJ" w:hAnsi="SutonnyMJ" w:cs="Times New Roman"/>
          <w:sz w:val="24"/>
        </w:rPr>
        <w:tab/>
        <w:t>M. 1959 mv‡j</w:t>
      </w:r>
      <w:r w:rsidRPr="006408BB">
        <w:rPr>
          <w:rFonts w:ascii="SutonnyMJ" w:hAnsi="SutonnyMJ" w:cs="Times New Roman"/>
          <w:sz w:val="24"/>
        </w:rPr>
        <w:tab/>
        <w:t>N. 1962 mv‡j</w:t>
      </w:r>
      <w:r w:rsidRPr="006408BB">
        <w:rPr>
          <w:rFonts w:ascii="SutonnyMJ" w:hAnsi="SutonnyMJ" w:cs="Times New Roman"/>
          <w:sz w:val="24"/>
        </w:rPr>
        <w:tab/>
      </w:r>
      <w:r w:rsidRPr="006408BB">
        <w:rPr>
          <w:rFonts w:ascii="SutonnyMJ" w:hAnsi="SutonnyMJ" w:cs="Times New Roman"/>
          <w:b/>
          <w:sz w:val="24"/>
          <w:shd w:val="clear" w:color="auto" w:fill="000000"/>
        </w:rPr>
        <w:t>03:</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6408BB" w:rsidRDefault="0022323B" w:rsidP="00F86D64">
      <w:pPr>
        <w:tabs>
          <w:tab w:val="left" w:pos="360"/>
          <w:tab w:val="left" w:pos="2340"/>
          <w:tab w:val="left" w:pos="4320"/>
          <w:tab w:val="left" w:pos="6210"/>
          <w:tab w:val="left" w:pos="8136"/>
        </w:tabs>
        <w:ind w:left="360" w:hanging="360"/>
        <w:jc w:val="both"/>
        <w:rPr>
          <w:rFonts w:ascii="SutonnyMJ" w:hAnsi="SutonnyMJ" w:cs="Nirmala UI"/>
          <w:b/>
          <w:sz w:val="24"/>
        </w:rPr>
      </w:pPr>
      <w:r w:rsidRPr="006408BB">
        <w:rPr>
          <w:rFonts w:ascii="SutonnyMJ" w:hAnsi="SutonnyMJ" w:cs="Times New Roman"/>
          <w:b/>
          <w:sz w:val="24"/>
        </w:rPr>
        <w:t>04.</w:t>
      </w:r>
      <w:r w:rsidR="005C177C">
        <w:rPr>
          <w:rFonts w:ascii="SutonnyMJ" w:hAnsi="SutonnyMJ" w:cs="Times New Roman"/>
          <w:b/>
          <w:sz w:val="24"/>
        </w:rPr>
        <w:tab/>
      </w:r>
      <w:r w:rsidRPr="006408BB">
        <w:rPr>
          <w:rFonts w:ascii="SutonnyMJ" w:hAnsi="SutonnyMJ" w:cs="Times New Roman"/>
          <w:b/>
          <w:sz w:val="24"/>
        </w:rPr>
        <w:t>evsjv‡`‡ki</w:t>
      </w:r>
      <w:r w:rsidR="005C177C">
        <w:rPr>
          <w:rFonts w:ascii="SutonnyMJ" w:hAnsi="SutonnyMJ" w:cs="Times New Roman"/>
          <w:b/>
          <w:sz w:val="24"/>
        </w:rPr>
        <w:t xml:space="preserve"> </w:t>
      </w:r>
      <w:r w:rsidRPr="006408BB">
        <w:rPr>
          <w:rFonts w:ascii="SutonnyMJ" w:hAnsi="SutonnyMJ" w:cs="Times New Roman"/>
          <w:b/>
          <w:sz w:val="24"/>
        </w:rPr>
        <w:t>me‡P‡q</w:t>
      </w:r>
      <w:r w:rsidR="005C177C">
        <w:rPr>
          <w:rFonts w:ascii="SutonnyMJ" w:hAnsi="SutonnyMJ" w:cs="Times New Roman"/>
          <w:b/>
          <w:sz w:val="24"/>
        </w:rPr>
        <w:t xml:space="preserve"> </w:t>
      </w:r>
      <w:r w:rsidRPr="006408BB">
        <w:rPr>
          <w:rFonts w:ascii="SutonnyMJ" w:hAnsi="SutonnyMJ" w:cs="Times New Roman"/>
          <w:b/>
          <w:sz w:val="24"/>
        </w:rPr>
        <w:t>eo</w:t>
      </w:r>
      <w:r w:rsidR="005C177C">
        <w:rPr>
          <w:rFonts w:ascii="SutonnyMJ" w:hAnsi="SutonnyMJ" w:cs="Times New Roman"/>
          <w:b/>
          <w:sz w:val="24"/>
        </w:rPr>
        <w:t xml:space="preserve"> </w:t>
      </w:r>
      <w:r w:rsidRPr="006408BB">
        <w:rPr>
          <w:rFonts w:ascii="SutonnyMJ" w:hAnsi="SutonnyMJ" w:cs="Times New Roman"/>
          <w:b/>
          <w:sz w:val="24"/>
        </w:rPr>
        <w:t>M¨vm‡ÿÎ †KvbwU?</w:t>
      </w:r>
    </w:p>
    <w:p w:rsidR="0022323B" w:rsidRPr="006408BB" w:rsidRDefault="0022323B" w:rsidP="00F86D64">
      <w:pPr>
        <w:tabs>
          <w:tab w:val="left" w:pos="360"/>
          <w:tab w:val="left" w:pos="2340"/>
          <w:tab w:val="left" w:pos="4320"/>
          <w:tab w:val="left" w:pos="6210"/>
          <w:tab w:val="left" w:pos="8136"/>
        </w:tabs>
        <w:ind w:left="360" w:hanging="360"/>
        <w:jc w:val="both"/>
        <w:rPr>
          <w:rFonts w:ascii="SutonnyMJ" w:hAnsi="SutonnyMJ" w:cs="Times New Roman"/>
          <w:sz w:val="24"/>
          <w:u w:val="single"/>
        </w:rPr>
      </w:pPr>
      <w:r w:rsidRPr="006408BB">
        <w:rPr>
          <w:rFonts w:ascii="SutonnyMJ" w:hAnsi="SutonnyMJ" w:cs="Times New Roman"/>
          <w:b/>
          <w:sz w:val="24"/>
        </w:rPr>
        <w:tab/>
      </w:r>
      <w:r w:rsidRPr="006408BB">
        <w:rPr>
          <w:rFonts w:ascii="SutonnyMJ" w:hAnsi="SutonnyMJ" w:cs="Times New Roman"/>
          <w:sz w:val="24"/>
        </w:rPr>
        <w:t>K. nwicyi</w:t>
      </w:r>
      <w:r w:rsidR="005C177C">
        <w:rPr>
          <w:rFonts w:ascii="SutonnyMJ" w:hAnsi="SutonnyMJ" w:cs="Times New Roman"/>
          <w:sz w:val="24"/>
        </w:rPr>
        <w:t xml:space="preserve"> </w:t>
      </w:r>
      <w:r w:rsidRPr="006408BB">
        <w:rPr>
          <w:rFonts w:ascii="SutonnyMJ" w:hAnsi="SutonnyMJ" w:cs="Times New Roman"/>
          <w:sz w:val="24"/>
        </w:rPr>
        <w:t>M¨vm‡ÿÎ</w:t>
      </w:r>
      <w:r w:rsidRPr="006408BB">
        <w:rPr>
          <w:rFonts w:ascii="SutonnyMJ" w:hAnsi="SutonnyMJ" w:cs="Times New Roman"/>
          <w:sz w:val="24"/>
        </w:rPr>
        <w:tab/>
      </w:r>
      <w:r w:rsidRPr="006408BB">
        <w:rPr>
          <w:rFonts w:ascii="SutonnyMJ" w:hAnsi="SutonnyMJ" w:cs="Times New Roman"/>
          <w:sz w:val="24"/>
        </w:rPr>
        <w:tab/>
        <w:t xml:space="preserve">L. </w:t>
      </w:r>
      <w:r w:rsidRPr="006408BB">
        <w:rPr>
          <w:rFonts w:ascii="SutonnyMJ" w:hAnsi="SutonnyMJ" w:cs="Times New Roman"/>
          <w:sz w:val="24"/>
          <w:u w:val="single"/>
        </w:rPr>
        <w:t>wZZvm</w:t>
      </w:r>
      <w:r w:rsidR="005C177C">
        <w:rPr>
          <w:rFonts w:ascii="SutonnyMJ" w:hAnsi="SutonnyMJ" w:cs="Times New Roman"/>
          <w:sz w:val="24"/>
          <w:u w:val="single"/>
        </w:rPr>
        <w:t xml:space="preserve"> </w:t>
      </w:r>
      <w:r w:rsidRPr="006408BB">
        <w:rPr>
          <w:rFonts w:ascii="SutonnyMJ" w:hAnsi="SutonnyMJ" w:cs="Times New Roman"/>
          <w:sz w:val="24"/>
          <w:u w:val="single"/>
        </w:rPr>
        <w:t>M¨vm‡ÿÎ</w:t>
      </w:r>
      <w:r w:rsidRPr="006408BB">
        <w:rPr>
          <w:rFonts w:ascii="SutonnyMJ" w:hAnsi="SutonnyMJ" w:cs="Times New Roman"/>
          <w:sz w:val="24"/>
          <w:u w:val="single"/>
        </w:rPr>
        <w:tab/>
      </w:r>
    </w:p>
    <w:p w:rsidR="0022323B" w:rsidRPr="006408BB" w:rsidRDefault="0022323B" w:rsidP="00F86D64">
      <w:pPr>
        <w:tabs>
          <w:tab w:val="left" w:pos="360"/>
          <w:tab w:val="left" w:pos="2340"/>
          <w:tab w:val="left" w:pos="4320"/>
          <w:tab w:val="left" w:pos="6210"/>
          <w:tab w:val="left" w:pos="8136"/>
        </w:tabs>
        <w:ind w:left="360" w:hanging="360"/>
        <w:jc w:val="both"/>
        <w:rPr>
          <w:rFonts w:ascii="SutonnyMJ" w:hAnsi="SutonnyMJ" w:cs="Times New Roman"/>
          <w:sz w:val="24"/>
        </w:rPr>
      </w:pPr>
      <w:r w:rsidRPr="006408BB">
        <w:rPr>
          <w:rFonts w:ascii="SutonnyMJ" w:hAnsi="SutonnyMJ" w:cs="Times New Roman"/>
          <w:sz w:val="24"/>
        </w:rPr>
        <w:tab/>
        <w:t>M. †fvjv DËi-1 M¨vm‡ÿÎ</w:t>
      </w:r>
      <w:r w:rsidR="00D85BA6">
        <w:rPr>
          <w:rFonts w:ascii="SutonnyMJ" w:hAnsi="SutonnyMJ" w:cs="Times New Roman"/>
          <w:sz w:val="24"/>
        </w:rPr>
        <w:tab/>
      </w:r>
      <w:r w:rsidRPr="006408BB">
        <w:rPr>
          <w:rFonts w:ascii="SutonnyMJ" w:hAnsi="SutonnyMJ" w:cs="Times New Roman"/>
          <w:sz w:val="24"/>
        </w:rPr>
        <w:tab/>
        <w:t>N. evLivev` M¨vm‡ÿÎ</w:t>
      </w:r>
      <w:r w:rsidRPr="006408BB">
        <w:rPr>
          <w:rFonts w:ascii="SutonnyMJ" w:hAnsi="SutonnyMJ" w:cs="Times New Roman"/>
          <w:sz w:val="24"/>
        </w:rPr>
        <w:tab/>
      </w:r>
      <w:r w:rsidR="005C177C">
        <w:rPr>
          <w:rFonts w:ascii="SutonnyMJ" w:hAnsi="SutonnyMJ" w:cs="Times New Roman"/>
          <w:sz w:val="24"/>
        </w:rPr>
        <w:tab/>
      </w:r>
      <w:r w:rsidRPr="006408BB">
        <w:rPr>
          <w:rFonts w:ascii="SutonnyMJ" w:hAnsi="SutonnyMJ" w:cs="Times New Roman"/>
          <w:b/>
          <w:sz w:val="24"/>
          <w:shd w:val="clear" w:color="auto" w:fill="000000"/>
        </w:rPr>
        <w:t>04:</w:t>
      </w:r>
      <w:r w:rsidR="005C177C">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C74A01">
      <w:pPr>
        <w:shd w:val="clear" w:color="auto" w:fill="BFBFBF" w:themeFill="background1" w:themeFillShade="BF"/>
        <w:tabs>
          <w:tab w:val="left" w:pos="360"/>
          <w:tab w:val="left" w:pos="2520"/>
          <w:tab w:val="left" w:pos="4680"/>
          <w:tab w:val="left" w:pos="6660"/>
        </w:tabs>
        <w:jc w:val="center"/>
        <w:rPr>
          <w:rFonts w:ascii="Times New Roman" w:eastAsia="SutonnyMJ" w:hAnsi="Times New Roman" w:cs="SutonnyMJ"/>
          <w:b/>
          <w:sz w:val="24"/>
          <w:szCs w:val="24"/>
          <w:shd w:val="clear" w:color="auto" w:fill="BFBFBF"/>
        </w:rPr>
      </w:pPr>
      <w:r w:rsidRPr="006408BB">
        <w:rPr>
          <w:rFonts w:ascii="SutonnyMJ" w:eastAsia="SutonnyMJ" w:hAnsi="SutonnyMJ" w:cs="SutonnyMJ"/>
          <w:b/>
          <w:sz w:val="28"/>
          <w:szCs w:val="24"/>
        </w:rPr>
        <w:t xml:space="preserve">†Zj/†c‡Uªvwjqvg cY¨ </w:t>
      </w:r>
      <w:r w:rsidRPr="006408BB">
        <w:rPr>
          <w:rFonts w:ascii="Times New Roman" w:eastAsia="SutonnyMJ" w:hAnsi="Times New Roman" w:cs="SutonnyMJ"/>
          <w:b/>
          <w:sz w:val="24"/>
          <w:szCs w:val="24"/>
        </w:rPr>
        <w:t>(Petroleum)</w:t>
      </w:r>
    </w:p>
    <w:p w:rsidR="0022323B" w:rsidRPr="006408BB" w:rsidRDefault="0022323B" w:rsidP="002C6E6E">
      <w:pPr>
        <w:numPr>
          <w:ilvl w:val="0"/>
          <w:numId w:val="108"/>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Times New Roman" w:eastAsia="SutonnyMJ" w:hAnsi="Times New Roman" w:cs="SutonnyMJ"/>
          <w:b/>
        </w:rPr>
        <w:t>Bangladesh Petroleum Corporation</w:t>
      </w:r>
      <w:r w:rsidRPr="006408BB">
        <w:rPr>
          <w:rFonts w:ascii="SutonnyMJ" w:eastAsia="SutonnyMJ" w:hAnsi="SutonnyMJ" w:cs="SutonnyMJ"/>
          <w:b/>
          <w:sz w:val="24"/>
        </w:rPr>
        <w:t>:</w:t>
      </w:r>
      <w:r w:rsidRPr="006408BB">
        <w:rPr>
          <w:rFonts w:ascii="SutonnyMJ" w:eastAsia="SutonnyMJ" w:hAnsi="SutonnyMJ" w:cs="SutonnyMJ"/>
          <w:sz w:val="24"/>
        </w:rPr>
        <w:t xml:space="preserve"> evsjv‡`‡k R¦vjvwb †Zj Avg`vwb, Af¨šÍixY msMÖn, gR</w:t>
      </w:r>
      <w:r w:rsidR="00C53A84">
        <w:rPr>
          <w:rFonts w:ascii="SutonnyMJ" w:eastAsia="SutonnyMJ" w:hAnsi="SutonnyMJ" w:cs="SutonnyMJ"/>
          <w:sz w:val="24"/>
        </w:rPr>
        <w:t>y` I wecYb Kvh©µg cwiPvjbv K‡i|</w:t>
      </w:r>
    </w:p>
    <w:p w:rsidR="0022323B" w:rsidRPr="006408BB" w:rsidRDefault="0022323B" w:rsidP="002C6E6E">
      <w:pPr>
        <w:numPr>
          <w:ilvl w:val="0"/>
          <w:numId w:val="108"/>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eZ©gv‡b †`‡ki R¦vjvwb †Z‡ji gRy` cÖvq: 12.21 jÿ †gwUªK Ub|</w:t>
      </w:r>
    </w:p>
    <w:p w:rsidR="0022323B" w:rsidRPr="006408BB" w:rsidRDefault="0022323B" w:rsidP="002C6E6E">
      <w:pPr>
        <w:numPr>
          <w:ilvl w:val="0"/>
          <w:numId w:val="108"/>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†`‡ki GKgvÎ LwbR †Zj‡ÿÎwU Avwe®‹…Z nq: 1986 mv‡j, nwicyi, wm‡jU</w:t>
      </w:r>
    </w:p>
    <w:p w:rsidR="0022323B" w:rsidRPr="006408BB" w:rsidRDefault="0022323B" w:rsidP="002C6E6E">
      <w:pPr>
        <w:numPr>
          <w:ilvl w:val="0"/>
          <w:numId w:val="108"/>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1987 mv‡ji Rvbyqvwi‡Z nwicyi †Zj †ÿÎ †_‡K †Zj Drcv`b ïiæ nq|</w:t>
      </w:r>
    </w:p>
    <w:p w:rsidR="0022323B" w:rsidRPr="006408BB" w:rsidRDefault="0022323B" w:rsidP="002C6E6E">
      <w:pPr>
        <w:numPr>
          <w:ilvl w:val="0"/>
          <w:numId w:val="108"/>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‡`‡ki GKgvÎ †Zj †kvabvMviwUi bvg : B÷vb© widvBbvwi wjwg‡UW</w:t>
      </w:r>
    </w:p>
    <w:p w:rsidR="0022323B" w:rsidRDefault="0022323B" w:rsidP="002C6E6E">
      <w:pPr>
        <w:numPr>
          <w:ilvl w:val="0"/>
          <w:numId w:val="108"/>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B÷vb© widvBbvwi wjwg‡UW Aew¯’Z : PÆMÖvg</w:t>
      </w:r>
    </w:p>
    <w:p w:rsidR="00562708" w:rsidRPr="00D85BA6" w:rsidRDefault="00562708" w:rsidP="00D85BA6">
      <w:pPr>
        <w:shd w:val="clear" w:color="auto" w:fill="D9D9D9"/>
        <w:spacing w:line="218" w:lineRule="auto"/>
        <w:jc w:val="center"/>
        <w:rPr>
          <w:rFonts w:ascii="SutonnyMJ" w:hAnsi="SutonnyMJ"/>
          <w:b/>
          <w:sz w:val="26"/>
        </w:rPr>
      </w:pPr>
      <w:r w:rsidRPr="00D85BA6">
        <w:rPr>
          <w:rFonts w:ascii="SutonnyMJ" w:hAnsi="SutonnyMJ"/>
          <w:b/>
          <w:sz w:val="26"/>
        </w:rPr>
        <w:t xml:space="preserve">†Zj-M¨vm D‡Ëvj‡b wb‡qvwRZ we‡`wk cÖwZôvb </w:t>
      </w:r>
      <w:r w:rsidRPr="00D85BA6">
        <w:rPr>
          <w:rFonts w:ascii="SutonnyMJ" w:hAnsi="SutonnyMJ"/>
          <w:b/>
          <w:sz w:val="22"/>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107"/>
        <w:gridCol w:w="2243"/>
        <w:gridCol w:w="1921"/>
      </w:tblGrid>
      <w:tr w:rsidR="00562708" w:rsidRPr="00005C3D" w:rsidTr="00D85BA6">
        <w:tc>
          <w:tcPr>
            <w:tcW w:w="2279" w:type="dxa"/>
            <w:shd w:val="clear" w:color="auto" w:fill="F2F2F2"/>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lastRenderedPageBreak/>
              <w:t>cÖwZôvb</w:t>
            </w:r>
          </w:p>
        </w:tc>
        <w:tc>
          <w:tcPr>
            <w:tcW w:w="2107" w:type="dxa"/>
            <w:shd w:val="clear" w:color="auto" w:fill="F2F2F2"/>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†`k</w:t>
            </w:r>
          </w:p>
        </w:tc>
        <w:tc>
          <w:tcPr>
            <w:tcW w:w="2243" w:type="dxa"/>
            <w:shd w:val="clear" w:color="auto" w:fill="F2F2F2"/>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cÖwZôvb</w:t>
            </w:r>
          </w:p>
        </w:tc>
        <w:tc>
          <w:tcPr>
            <w:tcW w:w="1921" w:type="dxa"/>
            <w:shd w:val="clear" w:color="auto" w:fill="F2F2F2"/>
          </w:tcPr>
          <w:p w:rsidR="00562708" w:rsidRPr="00D85BA6" w:rsidRDefault="00D85BA6" w:rsidP="0077415E">
            <w:pPr>
              <w:spacing w:line="218" w:lineRule="auto"/>
              <w:jc w:val="center"/>
              <w:rPr>
                <w:rFonts w:ascii="SutonnyMJ" w:hAnsi="SutonnyMJ"/>
                <w:b/>
                <w:sz w:val="24"/>
              </w:rPr>
            </w:pPr>
            <w:r w:rsidRPr="00D85BA6">
              <w:rPr>
                <w:rFonts w:ascii="SutonnyMJ" w:hAnsi="SutonnyMJ"/>
                <w:b/>
                <w:sz w:val="24"/>
              </w:rPr>
              <w:t>†</w:t>
            </w:r>
            <w:r w:rsidR="00562708" w:rsidRPr="00D85BA6">
              <w:rPr>
                <w:rFonts w:ascii="SutonnyMJ" w:hAnsi="SutonnyMJ"/>
                <w:b/>
                <w:sz w:val="24"/>
              </w:rPr>
              <w:t>`k</w:t>
            </w:r>
          </w:p>
        </w:tc>
      </w:tr>
      <w:tr w:rsidR="00562708" w:rsidRPr="00005C3D" w:rsidTr="00D85BA6">
        <w:tc>
          <w:tcPr>
            <w:tcW w:w="2279"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M¨vRcÖg</w:t>
            </w:r>
          </w:p>
        </w:tc>
        <w:tc>
          <w:tcPr>
            <w:tcW w:w="2107"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ivwkqv</w:t>
            </w:r>
          </w:p>
        </w:tc>
        <w:tc>
          <w:tcPr>
            <w:tcW w:w="2243"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Aw·‡W›Uvj</w:t>
            </w:r>
          </w:p>
        </w:tc>
        <w:tc>
          <w:tcPr>
            <w:tcW w:w="1921"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hy³ivóª</w:t>
            </w:r>
          </w:p>
        </w:tc>
      </w:tr>
      <w:tr w:rsidR="00562708" w:rsidRPr="00005C3D" w:rsidTr="00D85BA6">
        <w:tc>
          <w:tcPr>
            <w:tcW w:w="2279"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†kj</w:t>
            </w:r>
          </w:p>
        </w:tc>
        <w:tc>
          <w:tcPr>
            <w:tcW w:w="2107"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†b`vij¨vÛm</w:t>
            </w:r>
          </w:p>
        </w:tc>
        <w:tc>
          <w:tcPr>
            <w:tcW w:w="2243"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bvB‡Kv</w:t>
            </w:r>
          </w:p>
        </w:tc>
        <w:tc>
          <w:tcPr>
            <w:tcW w:w="1921"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KvbvWv</w:t>
            </w:r>
          </w:p>
        </w:tc>
      </w:tr>
      <w:tr w:rsidR="00562708" w:rsidRPr="00005C3D" w:rsidTr="00D85BA6">
        <w:tc>
          <w:tcPr>
            <w:tcW w:w="2279"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†Møvevj †Kvj g¨v‡bR‡g›U</w:t>
            </w:r>
          </w:p>
        </w:tc>
        <w:tc>
          <w:tcPr>
            <w:tcW w:w="2107"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hy³ivR¨</w:t>
            </w:r>
          </w:p>
        </w:tc>
        <w:tc>
          <w:tcPr>
            <w:tcW w:w="2243"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mv‡šÍvl</w:t>
            </w:r>
          </w:p>
        </w:tc>
        <w:tc>
          <w:tcPr>
            <w:tcW w:w="1921"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A‡÷ªwjqv</w:t>
            </w:r>
          </w:p>
        </w:tc>
      </w:tr>
      <w:tr w:rsidR="00562708" w:rsidRPr="00005C3D" w:rsidTr="00D85BA6">
        <w:tc>
          <w:tcPr>
            <w:tcW w:w="2279"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†Kqvb© GbvwR©</w:t>
            </w:r>
          </w:p>
        </w:tc>
        <w:tc>
          <w:tcPr>
            <w:tcW w:w="2107"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hy³ivR¨</w:t>
            </w:r>
          </w:p>
        </w:tc>
        <w:tc>
          <w:tcPr>
            <w:tcW w:w="2243" w:type="dxa"/>
            <w:shd w:val="clear" w:color="auto" w:fill="auto"/>
          </w:tcPr>
          <w:p w:rsidR="00562708" w:rsidRPr="00D85BA6" w:rsidRDefault="00562708" w:rsidP="0077415E">
            <w:pPr>
              <w:spacing w:line="218" w:lineRule="auto"/>
              <w:jc w:val="center"/>
              <w:rPr>
                <w:rFonts w:ascii="SutonnyMJ" w:hAnsi="SutonnyMJ"/>
                <w:b/>
                <w:sz w:val="24"/>
              </w:rPr>
            </w:pPr>
            <w:r w:rsidRPr="00D85BA6">
              <w:rPr>
                <w:rFonts w:ascii="SutonnyMJ" w:hAnsi="SutonnyMJ"/>
                <w:b/>
                <w:sz w:val="24"/>
              </w:rPr>
              <w:t>BDwbKj</w:t>
            </w:r>
          </w:p>
        </w:tc>
        <w:tc>
          <w:tcPr>
            <w:tcW w:w="1921" w:type="dxa"/>
            <w:shd w:val="clear" w:color="auto" w:fill="auto"/>
          </w:tcPr>
          <w:p w:rsidR="00562708" w:rsidRPr="00D85BA6" w:rsidRDefault="00562708" w:rsidP="0077415E">
            <w:pPr>
              <w:spacing w:line="218" w:lineRule="auto"/>
              <w:jc w:val="center"/>
              <w:rPr>
                <w:rFonts w:ascii="SutonnyMJ" w:hAnsi="SutonnyMJ"/>
                <w:sz w:val="24"/>
              </w:rPr>
            </w:pPr>
            <w:r w:rsidRPr="00D85BA6">
              <w:rPr>
                <w:rFonts w:ascii="SutonnyMJ" w:hAnsi="SutonnyMJ"/>
                <w:sz w:val="24"/>
              </w:rPr>
              <w:t>hy³ivR¨</w:t>
            </w:r>
          </w:p>
        </w:tc>
      </w:tr>
    </w:tbl>
    <w:p w:rsidR="0022323B" w:rsidRPr="006408BB" w:rsidRDefault="0022323B" w:rsidP="0022323B">
      <w:pPr>
        <w:tabs>
          <w:tab w:val="left" w:pos="360"/>
          <w:tab w:val="left" w:pos="2520"/>
          <w:tab w:val="left" w:pos="4680"/>
          <w:tab w:val="left" w:pos="6660"/>
        </w:tabs>
        <w:jc w:val="both"/>
        <w:rPr>
          <w:rFonts w:ascii="SutonnyMJ" w:eastAsia="SutonnyMJ" w:hAnsi="SutonnyMJ" w:cs="SutonnyMJ"/>
          <w:b/>
          <w:sz w:val="24"/>
        </w:rPr>
      </w:pPr>
      <w:r w:rsidRPr="004C36B9">
        <w:rPr>
          <w:rFonts w:ascii="SutonnyMJ" w:eastAsia="SutonnyMJ" w:hAnsi="SutonnyMJ" w:cs="SutonnyMJ"/>
          <w:b/>
          <w:sz w:val="26"/>
          <w:shd w:val="clear" w:color="auto" w:fill="000000" w:themeFill="text1"/>
        </w:rPr>
        <w:t xml:space="preserve">Abykxjbx: </w:t>
      </w:r>
    </w:p>
    <w:p w:rsidR="0022323B" w:rsidRPr="006408BB" w:rsidRDefault="00C53A84" w:rsidP="00863697">
      <w:pPr>
        <w:tabs>
          <w:tab w:val="left" w:pos="360"/>
          <w:tab w:val="left" w:pos="2340"/>
          <w:tab w:val="left" w:pos="4320"/>
          <w:tab w:val="left" w:pos="6210"/>
          <w:tab w:val="left" w:pos="8154"/>
        </w:tabs>
        <w:jc w:val="both"/>
        <w:rPr>
          <w:rFonts w:ascii="SutonnyMJ" w:hAnsi="SutonnyMJ" w:cs="Times New Roman"/>
          <w:b/>
          <w:sz w:val="24"/>
        </w:rPr>
      </w:pPr>
      <w:r>
        <w:rPr>
          <w:rFonts w:ascii="SutonnyMJ" w:hAnsi="SutonnyMJ" w:cs="Times New Roman"/>
          <w:b/>
          <w:sz w:val="24"/>
        </w:rPr>
        <w:t>01.</w:t>
      </w:r>
      <w:r>
        <w:rPr>
          <w:rFonts w:ascii="SutonnyMJ" w:hAnsi="SutonnyMJ" w:cs="Times New Roman"/>
          <w:b/>
          <w:sz w:val="24"/>
        </w:rPr>
        <w:tab/>
        <w:t>evsjv‡`‡ki †Zj-M¨vm</w:t>
      </w:r>
      <w:r w:rsidR="004C36B9">
        <w:rPr>
          <w:rFonts w:ascii="SutonnyMJ" w:hAnsi="SutonnyMJ" w:cs="Times New Roman"/>
          <w:b/>
          <w:sz w:val="24"/>
        </w:rPr>
        <w:t xml:space="preserve"> </w:t>
      </w:r>
      <w:r>
        <w:rPr>
          <w:rFonts w:ascii="SutonnyMJ" w:hAnsi="SutonnyMJ" w:cs="Times New Roman"/>
          <w:b/>
          <w:sz w:val="24"/>
        </w:rPr>
        <w:t>AbymÜ</w:t>
      </w:r>
      <w:r w:rsidR="0022323B" w:rsidRPr="006408BB">
        <w:rPr>
          <w:rFonts w:ascii="SutonnyMJ" w:hAnsi="SutonnyMJ" w:cs="Times New Roman"/>
          <w:b/>
          <w:sz w:val="24"/>
        </w:rPr>
        <w:t>vbKvix</w:t>
      </w:r>
      <w:r w:rsidR="004C36B9">
        <w:rPr>
          <w:rFonts w:ascii="SutonnyMJ" w:hAnsi="SutonnyMJ" w:cs="Times New Roman"/>
          <w:b/>
          <w:sz w:val="24"/>
        </w:rPr>
        <w:t xml:space="preserve"> </w:t>
      </w:r>
      <w:r w:rsidR="0022323B" w:rsidRPr="006408BB">
        <w:rPr>
          <w:rFonts w:ascii="SutonnyMJ" w:hAnsi="SutonnyMJ" w:cs="Times New Roman"/>
          <w:b/>
          <w:sz w:val="24"/>
        </w:rPr>
        <w:t>bvB‡Kv †Kvb †`‡ki</w:t>
      </w:r>
      <w:r w:rsidR="004C36B9">
        <w:rPr>
          <w:rFonts w:ascii="SutonnyMJ" w:hAnsi="SutonnyMJ" w:cs="Times New Roman"/>
          <w:b/>
          <w:sz w:val="24"/>
        </w:rPr>
        <w:t xml:space="preserve"> </w:t>
      </w:r>
      <w:r w:rsidR="0022323B" w:rsidRPr="006408BB">
        <w:rPr>
          <w:rFonts w:ascii="SutonnyMJ" w:hAnsi="SutonnyMJ" w:cs="Times New Roman"/>
          <w:b/>
          <w:sz w:val="24"/>
        </w:rPr>
        <w:t>cÖwZôvb?</w:t>
      </w:r>
    </w:p>
    <w:p w:rsidR="0022323B" w:rsidRPr="006408BB" w:rsidRDefault="0022323B" w:rsidP="00863697">
      <w:pPr>
        <w:tabs>
          <w:tab w:val="left" w:pos="360"/>
          <w:tab w:val="left" w:pos="2340"/>
          <w:tab w:val="left" w:pos="4320"/>
          <w:tab w:val="left" w:pos="6210"/>
          <w:tab w:val="left" w:pos="8154"/>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hy³ivóª</w:t>
      </w:r>
      <w:r w:rsidRPr="006408BB">
        <w:rPr>
          <w:rFonts w:ascii="SutonnyMJ" w:hAnsi="SutonnyMJ" w:cs="Times New Roman"/>
          <w:sz w:val="24"/>
        </w:rPr>
        <w:tab/>
        <w:t xml:space="preserve">L. </w:t>
      </w:r>
      <w:r w:rsidRPr="006408BB">
        <w:rPr>
          <w:rFonts w:ascii="SutonnyMJ" w:hAnsi="SutonnyMJ" w:cs="Times New Roman"/>
          <w:sz w:val="24"/>
          <w:u w:val="single"/>
        </w:rPr>
        <w:t>KvbvWv</w:t>
      </w:r>
      <w:r w:rsidRPr="006408BB">
        <w:rPr>
          <w:rFonts w:ascii="SutonnyMJ" w:hAnsi="SutonnyMJ" w:cs="Times New Roman"/>
          <w:sz w:val="24"/>
          <w:u w:val="single"/>
        </w:rPr>
        <w:tab/>
      </w:r>
      <w:r w:rsidRPr="006408BB">
        <w:rPr>
          <w:rFonts w:ascii="SutonnyMJ" w:hAnsi="SutonnyMJ" w:cs="Times New Roman"/>
          <w:sz w:val="24"/>
        </w:rPr>
        <w:t>M. hy³ivR¨</w:t>
      </w:r>
      <w:r w:rsidRPr="006408BB">
        <w:rPr>
          <w:rFonts w:ascii="SutonnyMJ" w:hAnsi="SutonnyMJ" w:cs="Times New Roman"/>
          <w:sz w:val="24"/>
        </w:rPr>
        <w:tab/>
        <w:t>N. Rvcvb</w:t>
      </w:r>
      <w:r w:rsidRPr="006408BB">
        <w:rPr>
          <w:rFonts w:ascii="SutonnyMJ" w:hAnsi="SutonnyMJ" w:cs="Times New Roman"/>
          <w:sz w:val="24"/>
        </w:rPr>
        <w:tab/>
      </w:r>
      <w:r w:rsidRPr="006408BB">
        <w:rPr>
          <w:rFonts w:ascii="SutonnyMJ" w:hAnsi="SutonnyMJ" w:cs="Times New Roman"/>
          <w:b/>
          <w:sz w:val="24"/>
          <w:shd w:val="clear" w:color="auto" w:fill="000000"/>
        </w:rPr>
        <w:t>01:</w:t>
      </w:r>
      <w:r w:rsidR="004C36B9">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22323B" w:rsidP="00863697">
      <w:pPr>
        <w:tabs>
          <w:tab w:val="left" w:pos="360"/>
          <w:tab w:val="left" w:pos="2340"/>
          <w:tab w:val="left" w:pos="4320"/>
          <w:tab w:val="left" w:pos="4410"/>
          <w:tab w:val="left" w:pos="6210"/>
          <w:tab w:val="left" w:pos="8154"/>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BD‡bvKj †Kvb †`‡ki †Zj †Kv¤úvbx?</w:t>
      </w:r>
    </w:p>
    <w:p w:rsidR="0022323B" w:rsidRPr="006408BB" w:rsidRDefault="0022323B" w:rsidP="00C74A01">
      <w:pPr>
        <w:tabs>
          <w:tab w:val="left" w:pos="360"/>
          <w:tab w:val="left" w:pos="2340"/>
          <w:tab w:val="left" w:pos="4320"/>
          <w:tab w:val="left" w:pos="4410"/>
          <w:tab w:val="left" w:pos="6210"/>
          <w:tab w:val="left" w:pos="8127"/>
        </w:tabs>
        <w:ind w:left="360" w:hanging="360"/>
        <w:jc w:val="both"/>
        <w:rPr>
          <w:rFonts w:ascii="SutonnyMJ" w:hAnsi="SutonnyMJ" w:cs="Times New Roman"/>
          <w:sz w:val="24"/>
          <w:shd w:val="clear" w:color="auto" w:fill="000000"/>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Times New Roman" w:hAnsi="Times New Roman" w:cs="Times New Roman"/>
          <w:u w:val="single"/>
        </w:rPr>
        <w:t>USA</w:t>
      </w:r>
      <w:r w:rsidRPr="006408BB">
        <w:rPr>
          <w:rFonts w:ascii="Times New Roman" w:hAnsi="Times New Roman" w:cs="Times New Roman"/>
          <w:u w:val="single"/>
        </w:rPr>
        <w:tab/>
      </w:r>
      <w:r w:rsidRPr="006408BB">
        <w:rPr>
          <w:rFonts w:ascii="SutonnyMJ" w:hAnsi="SutonnyMJ" w:cs="Times New Roman"/>
          <w:sz w:val="24"/>
        </w:rPr>
        <w:t xml:space="preserve">L. </w:t>
      </w:r>
      <w:r w:rsidRPr="006408BB">
        <w:rPr>
          <w:rFonts w:ascii="Times New Roman" w:hAnsi="Times New Roman" w:cs="Times New Roman"/>
          <w:sz w:val="18"/>
        </w:rPr>
        <w:t>UK</w:t>
      </w:r>
      <w:r w:rsidRPr="006408BB">
        <w:rPr>
          <w:rFonts w:ascii="SutonnyMJ" w:hAnsi="SutonnyMJ" w:cs="Times New Roman"/>
          <w:sz w:val="24"/>
        </w:rPr>
        <w:tab/>
        <w:t xml:space="preserve">M. </w:t>
      </w:r>
      <w:r w:rsidRPr="006408BB">
        <w:rPr>
          <w:rFonts w:ascii="Times New Roman" w:hAnsi="Times New Roman" w:cs="Times New Roman"/>
        </w:rPr>
        <w:t>EU</w:t>
      </w:r>
      <w:r w:rsidRPr="006408BB">
        <w:rPr>
          <w:rFonts w:ascii="Times New Roman" w:hAnsi="Times New Roman" w:cs="Times New Roman"/>
        </w:rPr>
        <w:tab/>
      </w:r>
      <w:r w:rsidRPr="006408BB">
        <w:rPr>
          <w:rFonts w:ascii="SutonnyMJ" w:hAnsi="SutonnyMJ" w:cs="Times New Roman"/>
          <w:sz w:val="24"/>
        </w:rPr>
        <w:t xml:space="preserve">N. </w:t>
      </w:r>
      <w:r w:rsidRPr="006408BB">
        <w:rPr>
          <w:rFonts w:ascii="Times New Roman" w:hAnsi="Times New Roman" w:cs="Times New Roman"/>
        </w:rPr>
        <w:t>China</w:t>
      </w:r>
      <w:r w:rsidRPr="006408BB">
        <w:rPr>
          <w:rFonts w:ascii="SutonnyMJ" w:hAnsi="SutonnyMJ" w:cs="Times New Roman"/>
        </w:rPr>
        <w:tab/>
      </w:r>
      <w:r w:rsidRPr="006408BB">
        <w:rPr>
          <w:rFonts w:ascii="SutonnyMJ" w:hAnsi="SutonnyMJ" w:cs="Times New Roman"/>
          <w:b/>
          <w:sz w:val="24"/>
          <w:shd w:val="clear" w:color="auto" w:fill="000000"/>
        </w:rPr>
        <w:t>02:</w:t>
      </w:r>
      <w:r w:rsidR="004C36B9">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4C36B9" w:rsidRDefault="0022323B" w:rsidP="00863697">
      <w:pPr>
        <w:pStyle w:val="ListParagraph"/>
        <w:tabs>
          <w:tab w:val="left" w:pos="360"/>
          <w:tab w:val="left" w:pos="2160"/>
          <w:tab w:val="left" w:pos="2340"/>
          <w:tab w:val="left" w:pos="4140"/>
          <w:tab w:val="left" w:pos="4320"/>
          <w:tab w:val="left" w:pos="4410"/>
          <w:tab w:val="left" w:pos="6210"/>
          <w:tab w:val="left" w:pos="6300"/>
          <w:tab w:val="left" w:pos="8154"/>
        </w:tabs>
        <w:ind w:left="369" w:hanging="351"/>
        <w:rPr>
          <w:rFonts w:ascii="SutonnyMJ" w:hAnsi="SutonnyMJ"/>
          <w:b/>
          <w:sz w:val="24"/>
        </w:rPr>
      </w:pPr>
      <w:r w:rsidRPr="004C36B9">
        <w:rPr>
          <w:rFonts w:ascii="SutonnyMJ" w:hAnsi="SutonnyMJ"/>
          <w:b/>
          <w:sz w:val="24"/>
        </w:rPr>
        <w:t>0</w:t>
      </w:r>
      <w:r w:rsidR="00863697" w:rsidRPr="004C36B9">
        <w:rPr>
          <w:rFonts w:ascii="SutonnyMJ" w:hAnsi="SutonnyMJ"/>
          <w:b/>
          <w:sz w:val="24"/>
        </w:rPr>
        <w:t>3. †</w:t>
      </w:r>
      <w:r w:rsidRPr="004C36B9">
        <w:rPr>
          <w:rFonts w:ascii="SutonnyMJ" w:hAnsi="SutonnyMJ"/>
          <w:b/>
          <w:sz w:val="24"/>
        </w:rPr>
        <w:t>Kv_vq c„w_exi e„nËg †Zj †kvabvMvi Aew¯’Z?</w:t>
      </w:r>
    </w:p>
    <w:p w:rsidR="0022323B" w:rsidRPr="006408BB" w:rsidRDefault="0022323B" w:rsidP="00863697">
      <w:pPr>
        <w:tabs>
          <w:tab w:val="left" w:pos="360"/>
          <w:tab w:val="left" w:pos="2340"/>
          <w:tab w:val="left" w:pos="4320"/>
          <w:tab w:val="left" w:pos="6300"/>
          <w:tab w:val="left" w:pos="8154"/>
        </w:tabs>
        <w:rPr>
          <w:rFonts w:ascii="SutonnyMJ" w:hAnsi="SutonnyMJ"/>
          <w:sz w:val="24"/>
        </w:rPr>
      </w:pPr>
      <w:r w:rsidRPr="006408BB">
        <w:rPr>
          <w:rFonts w:ascii="SutonnyMJ" w:hAnsi="SutonnyMJ"/>
          <w:sz w:val="24"/>
        </w:rPr>
        <w:tab/>
        <w:t>K. wKiKzK</w:t>
      </w:r>
      <w:r w:rsidRPr="006408BB">
        <w:rPr>
          <w:rFonts w:ascii="SutonnyMJ" w:hAnsi="SutonnyMJ"/>
          <w:sz w:val="24"/>
        </w:rPr>
        <w:tab/>
        <w:t xml:space="preserve">L. </w:t>
      </w:r>
      <w:r w:rsidRPr="006408BB">
        <w:rPr>
          <w:rFonts w:ascii="SutonnyMJ" w:hAnsi="SutonnyMJ"/>
          <w:sz w:val="24"/>
          <w:u w:val="single"/>
        </w:rPr>
        <w:t xml:space="preserve">Avev`vb        </w:t>
      </w:r>
      <w:r w:rsidRPr="006408BB">
        <w:rPr>
          <w:rFonts w:ascii="SutonnyMJ" w:hAnsi="SutonnyMJ"/>
          <w:sz w:val="24"/>
        </w:rPr>
        <w:tab/>
        <w:t>M. AvMvRvwi</w:t>
      </w:r>
      <w:r w:rsidRPr="006408BB">
        <w:rPr>
          <w:rFonts w:ascii="SutonnyMJ" w:hAnsi="SutonnyMJ"/>
          <w:sz w:val="24"/>
        </w:rPr>
        <w:tab/>
        <w:t>N. nvgv`vb</w:t>
      </w:r>
      <w:r w:rsidRPr="006408BB">
        <w:rPr>
          <w:rFonts w:ascii="SutonnyMJ" w:hAnsi="SutonnyMJ"/>
          <w:sz w:val="24"/>
        </w:rPr>
        <w:tab/>
      </w:r>
      <w:r w:rsidRPr="006408BB">
        <w:rPr>
          <w:rFonts w:ascii="SutonnyMJ" w:hAnsi="SutonnyMJ"/>
          <w:b/>
          <w:sz w:val="24"/>
          <w:shd w:val="clear" w:color="auto" w:fill="000000"/>
        </w:rPr>
        <w:t>0</w:t>
      </w:r>
      <w:r w:rsidR="00863697" w:rsidRPr="006408BB">
        <w:rPr>
          <w:rFonts w:ascii="SutonnyMJ" w:hAnsi="SutonnyMJ"/>
          <w:b/>
          <w:sz w:val="24"/>
          <w:shd w:val="clear" w:color="auto" w:fill="000000"/>
        </w:rPr>
        <w:t>3</w:t>
      </w:r>
      <w:r w:rsidRPr="006408BB">
        <w:rPr>
          <w:rFonts w:ascii="SutonnyMJ" w:hAnsi="SutonnyMJ"/>
          <w:b/>
          <w:sz w:val="24"/>
          <w:shd w:val="clear" w:color="auto" w:fill="000000"/>
        </w:rPr>
        <w:t>: L</w:t>
      </w:r>
    </w:p>
    <w:p w:rsidR="0022323B" w:rsidRPr="004C36B9" w:rsidRDefault="0022323B" w:rsidP="00863697">
      <w:pPr>
        <w:tabs>
          <w:tab w:val="left" w:pos="360"/>
          <w:tab w:val="left" w:pos="2160"/>
          <w:tab w:val="left" w:pos="2340"/>
          <w:tab w:val="left" w:pos="4140"/>
          <w:tab w:val="left" w:pos="4320"/>
          <w:tab w:val="left" w:pos="4410"/>
          <w:tab w:val="left" w:pos="6210"/>
          <w:tab w:val="left" w:pos="6300"/>
          <w:tab w:val="left" w:pos="8154"/>
        </w:tabs>
        <w:rPr>
          <w:rFonts w:ascii="SutonnyMJ" w:hAnsi="SutonnyMJ"/>
          <w:b/>
          <w:sz w:val="24"/>
        </w:rPr>
      </w:pPr>
      <w:r w:rsidRPr="004C36B9">
        <w:rPr>
          <w:rFonts w:ascii="SutonnyMJ" w:hAnsi="SutonnyMJ"/>
          <w:b/>
          <w:sz w:val="24"/>
        </w:rPr>
        <w:t>0</w:t>
      </w:r>
      <w:r w:rsidR="00863697" w:rsidRPr="004C36B9">
        <w:rPr>
          <w:rFonts w:ascii="SutonnyMJ" w:hAnsi="SutonnyMJ"/>
          <w:b/>
          <w:sz w:val="24"/>
        </w:rPr>
        <w:t>4</w:t>
      </w:r>
      <w:r w:rsidRPr="004C36B9">
        <w:rPr>
          <w:rFonts w:ascii="SutonnyMJ" w:hAnsi="SutonnyMJ"/>
          <w:b/>
          <w:sz w:val="24"/>
        </w:rPr>
        <w:t>. Biv‡Ki †Kvb †Zj‡ÿÎwU c„w_e</w:t>
      </w:r>
      <w:r w:rsidR="00F770F3" w:rsidRPr="004C36B9">
        <w:rPr>
          <w:rFonts w:ascii="SutonnyMJ" w:hAnsi="SutonnyMJ"/>
          <w:b/>
          <w:sz w:val="24"/>
        </w:rPr>
        <w:t>x</w:t>
      </w:r>
      <w:r w:rsidRPr="004C36B9">
        <w:rPr>
          <w:rFonts w:ascii="SutonnyMJ" w:hAnsi="SutonnyMJ"/>
          <w:b/>
          <w:sz w:val="24"/>
        </w:rPr>
        <w:t>‡Z weL¨vZ?</w:t>
      </w:r>
    </w:p>
    <w:p w:rsidR="0022323B" w:rsidRPr="006408BB" w:rsidRDefault="0022323B" w:rsidP="00863697">
      <w:pPr>
        <w:tabs>
          <w:tab w:val="left" w:pos="360"/>
          <w:tab w:val="left" w:pos="2340"/>
          <w:tab w:val="left" w:pos="4320"/>
          <w:tab w:val="left" w:pos="6300"/>
          <w:tab w:val="left" w:pos="8154"/>
        </w:tabs>
        <w:ind w:left="360"/>
        <w:rPr>
          <w:sz w:val="24"/>
        </w:rPr>
      </w:pPr>
      <w:r w:rsidRPr="006408BB">
        <w:rPr>
          <w:rFonts w:ascii="SutonnyMJ" w:hAnsi="SutonnyMJ"/>
          <w:sz w:val="24"/>
        </w:rPr>
        <w:t>K. Avev`vb</w:t>
      </w:r>
      <w:r w:rsidRPr="006408BB">
        <w:rPr>
          <w:rFonts w:ascii="SutonnyMJ" w:hAnsi="SutonnyMJ"/>
          <w:sz w:val="24"/>
        </w:rPr>
        <w:tab/>
        <w:t>L. nvgv`vb</w:t>
      </w:r>
      <w:r w:rsidRPr="006408BB">
        <w:rPr>
          <w:rFonts w:ascii="SutonnyMJ" w:hAnsi="SutonnyMJ"/>
          <w:sz w:val="24"/>
        </w:rPr>
        <w:tab/>
        <w:t xml:space="preserve">M. </w:t>
      </w:r>
      <w:r w:rsidRPr="006408BB">
        <w:rPr>
          <w:rFonts w:ascii="SutonnyMJ" w:hAnsi="SutonnyMJ"/>
          <w:sz w:val="24"/>
          <w:u w:val="single"/>
        </w:rPr>
        <w:t xml:space="preserve">wKiKzK      </w:t>
      </w:r>
      <w:r w:rsidRPr="006408BB">
        <w:rPr>
          <w:rFonts w:ascii="SutonnyMJ" w:hAnsi="SutonnyMJ"/>
          <w:sz w:val="24"/>
        </w:rPr>
        <w:tab/>
        <w:t>N. ‡`Rdzj</w:t>
      </w:r>
      <w:r w:rsidRPr="006408BB">
        <w:rPr>
          <w:rFonts w:ascii="SutonnyMJ" w:hAnsi="SutonnyMJ"/>
          <w:sz w:val="24"/>
        </w:rPr>
        <w:tab/>
      </w:r>
      <w:r w:rsidRPr="006408BB">
        <w:rPr>
          <w:rFonts w:ascii="SutonnyMJ" w:hAnsi="SutonnyMJ"/>
          <w:b/>
          <w:sz w:val="24"/>
          <w:shd w:val="clear" w:color="auto" w:fill="000000"/>
        </w:rPr>
        <w:t>0</w:t>
      </w:r>
      <w:r w:rsidR="00863697" w:rsidRPr="006408BB">
        <w:rPr>
          <w:rFonts w:ascii="SutonnyMJ" w:hAnsi="SutonnyMJ"/>
          <w:b/>
          <w:sz w:val="24"/>
          <w:shd w:val="clear" w:color="auto" w:fill="000000"/>
        </w:rPr>
        <w:t>4</w:t>
      </w:r>
      <w:r w:rsidRPr="006408BB">
        <w:rPr>
          <w:rFonts w:ascii="SutonnyMJ" w:hAnsi="SutonnyMJ"/>
          <w:b/>
          <w:sz w:val="24"/>
          <w:shd w:val="clear" w:color="auto" w:fill="000000"/>
        </w:rPr>
        <w:t>: M</w:t>
      </w:r>
    </w:p>
    <w:p w:rsidR="0022323B" w:rsidRPr="004C36B9" w:rsidRDefault="00863697" w:rsidP="00863697">
      <w:pPr>
        <w:tabs>
          <w:tab w:val="left" w:pos="360"/>
          <w:tab w:val="left" w:pos="2340"/>
          <w:tab w:val="left" w:pos="4320"/>
          <w:tab w:val="left" w:pos="6300"/>
          <w:tab w:val="left" w:pos="8154"/>
        </w:tabs>
        <w:jc w:val="both"/>
        <w:rPr>
          <w:rFonts w:ascii="SutonnyMJ" w:hAnsi="SutonnyMJ"/>
          <w:b/>
          <w:sz w:val="24"/>
          <w:lang w:val="en-GB" w:eastAsia="en-GB"/>
        </w:rPr>
      </w:pPr>
      <w:r w:rsidRPr="004C36B9">
        <w:rPr>
          <w:rFonts w:ascii="SutonnyMJ" w:hAnsi="SutonnyMJ"/>
          <w:b/>
          <w:sz w:val="24"/>
          <w:lang w:val="en-GB" w:eastAsia="en-GB"/>
        </w:rPr>
        <w:t>05</w:t>
      </w:r>
      <w:r w:rsidR="0022323B" w:rsidRPr="004C36B9">
        <w:rPr>
          <w:rFonts w:ascii="SutonnyMJ" w:hAnsi="SutonnyMJ"/>
          <w:b/>
          <w:sz w:val="24"/>
          <w:lang w:val="en-GB" w:eastAsia="en-GB"/>
        </w:rPr>
        <w:t>. `wÿY Av‡gwiKvi cÖavb †Zj Drcv`bKvix †`k †KvbwU?</w:t>
      </w:r>
    </w:p>
    <w:p w:rsidR="0022323B" w:rsidRPr="006408BB" w:rsidRDefault="0022323B" w:rsidP="00863697">
      <w:pPr>
        <w:tabs>
          <w:tab w:val="left" w:pos="360"/>
          <w:tab w:val="left" w:pos="2340"/>
          <w:tab w:val="left" w:pos="4320"/>
          <w:tab w:val="left" w:pos="6300"/>
          <w:tab w:val="left" w:pos="8109"/>
          <w:tab w:val="left" w:pos="8154"/>
        </w:tabs>
        <w:ind w:left="360"/>
        <w:rPr>
          <w:sz w:val="24"/>
        </w:rPr>
      </w:pPr>
      <w:r w:rsidRPr="006408BB">
        <w:rPr>
          <w:rFonts w:ascii="SutonnyMJ" w:hAnsi="SutonnyMJ"/>
          <w:sz w:val="24"/>
        </w:rPr>
        <w:t xml:space="preserve">K. </w:t>
      </w:r>
      <w:r w:rsidR="00863697" w:rsidRPr="006408BB">
        <w:rPr>
          <w:rFonts w:ascii="SutonnyMJ" w:hAnsi="SutonnyMJ"/>
          <w:sz w:val="24"/>
          <w:u w:val="single"/>
        </w:rPr>
        <w:t>†</w:t>
      </w:r>
      <w:r w:rsidRPr="006408BB">
        <w:rPr>
          <w:rFonts w:ascii="SutonnyMJ" w:hAnsi="SutonnyMJ"/>
          <w:sz w:val="24"/>
          <w:u w:val="single"/>
        </w:rPr>
        <w:t>fwbRy‡qjv</w:t>
      </w:r>
      <w:r w:rsidRPr="006408BB">
        <w:rPr>
          <w:rFonts w:ascii="SutonnyMJ" w:hAnsi="SutonnyMJ"/>
          <w:sz w:val="24"/>
          <w:u w:val="single"/>
        </w:rPr>
        <w:tab/>
      </w:r>
      <w:r w:rsidRPr="006408BB">
        <w:rPr>
          <w:rFonts w:ascii="SutonnyMJ" w:hAnsi="SutonnyMJ"/>
          <w:sz w:val="24"/>
        </w:rPr>
        <w:t>L. Diæ¸‡q</w:t>
      </w:r>
      <w:r w:rsidRPr="006408BB">
        <w:rPr>
          <w:rFonts w:ascii="SutonnyMJ" w:hAnsi="SutonnyMJ"/>
          <w:sz w:val="24"/>
        </w:rPr>
        <w:tab/>
        <w:t>M. eªvwRj</w:t>
      </w:r>
      <w:r w:rsidRPr="006408BB">
        <w:rPr>
          <w:rFonts w:ascii="SutonnyMJ" w:hAnsi="SutonnyMJ"/>
          <w:sz w:val="24"/>
        </w:rPr>
        <w:tab/>
        <w:t>N. ‡ciæ</w:t>
      </w:r>
      <w:r w:rsidRPr="006408BB">
        <w:rPr>
          <w:rFonts w:ascii="SutonnyMJ" w:hAnsi="SutonnyMJ"/>
          <w:sz w:val="24"/>
        </w:rPr>
        <w:tab/>
      </w:r>
      <w:r w:rsidR="00863697" w:rsidRPr="006408BB">
        <w:rPr>
          <w:rFonts w:ascii="SutonnyMJ" w:hAnsi="SutonnyMJ"/>
          <w:b/>
          <w:sz w:val="24"/>
          <w:shd w:val="clear" w:color="auto" w:fill="000000"/>
        </w:rPr>
        <w:t>05</w:t>
      </w:r>
      <w:r w:rsidRPr="006408BB">
        <w:rPr>
          <w:rFonts w:ascii="SutonnyMJ" w:hAnsi="SutonnyMJ"/>
          <w:b/>
          <w:sz w:val="24"/>
          <w:shd w:val="clear" w:color="auto" w:fill="000000"/>
        </w:rPr>
        <w:t>:</w:t>
      </w:r>
      <w:r w:rsidR="004C36B9">
        <w:rPr>
          <w:rFonts w:ascii="SutonnyMJ" w:hAnsi="SutonnyMJ"/>
          <w:b/>
          <w:sz w:val="24"/>
          <w:shd w:val="clear" w:color="auto" w:fill="000000"/>
        </w:rPr>
        <w:t xml:space="preserve"> </w:t>
      </w:r>
      <w:r w:rsidRPr="006408BB">
        <w:rPr>
          <w:rFonts w:ascii="SutonnyMJ" w:hAnsi="SutonnyMJ"/>
          <w:b/>
          <w:sz w:val="24"/>
          <w:shd w:val="clear" w:color="auto" w:fill="000000"/>
        </w:rPr>
        <w:t>K</w:t>
      </w:r>
    </w:p>
    <w:p w:rsidR="0022323B" w:rsidRPr="004C36B9" w:rsidRDefault="00863697" w:rsidP="00863697">
      <w:pPr>
        <w:tabs>
          <w:tab w:val="left" w:pos="360"/>
          <w:tab w:val="left" w:pos="2340"/>
          <w:tab w:val="left" w:pos="4320"/>
          <w:tab w:val="left" w:pos="6300"/>
          <w:tab w:val="left" w:pos="8154"/>
        </w:tabs>
        <w:rPr>
          <w:rFonts w:ascii="SutonnyMJ" w:hAnsi="SutonnyMJ"/>
          <w:b/>
          <w:sz w:val="24"/>
        </w:rPr>
      </w:pPr>
      <w:r w:rsidRPr="004C36B9">
        <w:rPr>
          <w:rFonts w:ascii="SutonnyMJ" w:hAnsi="SutonnyMJ"/>
          <w:b/>
          <w:sz w:val="24"/>
        </w:rPr>
        <w:t>06</w:t>
      </w:r>
      <w:r w:rsidR="00F770F3" w:rsidRPr="004C36B9">
        <w:rPr>
          <w:rFonts w:ascii="SutonnyMJ" w:hAnsi="SutonnyMJ"/>
          <w:b/>
          <w:sz w:val="24"/>
        </w:rPr>
        <w:t>. cÖvK…wZK wbqvgK-</w:t>
      </w:r>
    </w:p>
    <w:p w:rsidR="0022323B" w:rsidRPr="006408BB" w:rsidRDefault="0022323B" w:rsidP="00863697">
      <w:pPr>
        <w:tabs>
          <w:tab w:val="left" w:pos="360"/>
          <w:tab w:val="left" w:pos="2340"/>
          <w:tab w:val="left" w:pos="4320"/>
          <w:tab w:val="left" w:pos="6300"/>
          <w:tab w:val="left" w:pos="8154"/>
        </w:tabs>
        <w:ind w:left="360"/>
        <w:rPr>
          <w:sz w:val="24"/>
        </w:rPr>
      </w:pPr>
      <w:r w:rsidRPr="006408BB">
        <w:rPr>
          <w:rFonts w:ascii="SutonnyMJ" w:hAnsi="SutonnyMJ"/>
          <w:sz w:val="24"/>
        </w:rPr>
        <w:t>K. evRvi</w:t>
      </w:r>
      <w:r w:rsidRPr="006408BB">
        <w:rPr>
          <w:rFonts w:ascii="SutonnyMJ" w:hAnsi="SutonnyMJ"/>
          <w:sz w:val="24"/>
        </w:rPr>
        <w:tab/>
        <w:t xml:space="preserve">L. </w:t>
      </w:r>
      <w:r w:rsidRPr="006408BB">
        <w:rPr>
          <w:rFonts w:ascii="SutonnyMJ" w:hAnsi="SutonnyMJ"/>
          <w:sz w:val="24"/>
          <w:u w:val="single"/>
        </w:rPr>
        <w:t xml:space="preserve">KuvPvgv‡ji ˆbKU¨   </w:t>
      </w:r>
      <w:r w:rsidR="00F770F3">
        <w:rPr>
          <w:rFonts w:ascii="SutonnyMJ" w:hAnsi="SutonnyMJ"/>
          <w:sz w:val="24"/>
        </w:rPr>
        <w:tab/>
        <w:t>M. g~jab</w:t>
      </w:r>
      <w:r w:rsidR="00F770F3">
        <w:rPr>
          <w:rFonts w:ascii="SutonnyMJ" w:hAnsi="SutonnyMJ"/>
          <w:sz w:val="24"/>
        </w:rPr>
        <w:tab/>
        <w:t>N. cwienY</w:t>
      </w:r>
      <w:r w:rsidRPr="006408BB">
        <w:rPr>
          <w:rFonts w:ascii="SutonnyMJ" w:hAnsi="SutonnyMJ"/>
          <w:sz w:val="24"/>
        </w:rPr>
        <w:tab/>
      </w:r>
      <w:r w:rsidR="00863697" w:rsidRPr="006408BB">
        <w:rPr>
          <w:rFonts w:ascii="SutonnyMJ" w:hAnsi="SutonnyMJ"/>
          <w:b/>
          <w:sz w:val="24"/>
          <w:shd w:val="clear" w:color="auto" w:fill="000000"/>
        </w:rPr>
        <w:t>06</w:t>
      </w:r>
      <w:r w:rsidRPr="006408BB">
        <w:rPr>
          <w:rFonts w:ascii="SutonnyMJ" w:hAnsi="SutonnyMJ"/>
          <w:b/>
          <w:sz w:val="24"/>
          <w:shd w:val="clear" w:color="auto" w:fill="000000"/>
        </w:rPr>
        <w:t>: L</w:t>
      </w:r>
    </w:p>
    <w:p w:rsidR="0022323B" w:rsidRPr="006408BB" w:rsidRDefault="00863697" w:rsidP="00863697">
      <w:pPr>
        <w:tabs>
          <w:tab w:val="left" w:pos="360"/>
          <w:tab w:val="left" w:pos="2340"/>
          <w:tab w:val="left" w:pos="4320"/>
          <w:tab w:val="left" w:pos="6300"/>
          <w:tab w:val="left" w:pos="6660"/>
          <w:tab w:val="left" w:pos="8154"/>
        </w:tabs>
        <w:jc w:val="both"/>
        <w:rPr>
          <w:rFonts w:ascii="SutonnyMJ" w:hAnsi="SutonnyMJ"/>
          <w:b/>
          <w:sz w:val="24"/>
          <w:lang w:val="en-GB" w:eastAsia="en-GB"/>
        </w:rPr>
      </w:pPr>
      <w:r w:rsidRPr="006408BB">
        <w:rPr>
          <w:rFonts w:ascii="SutonnyMJ" w:hAnsi="SutonnyMJ"/>
          <w:b/>
          <w:sz w:val="24"/>
          <w:lang w:val="en-GB" w:eastAsia="en-GB"/>
        </w:rPr>
        <w:t>07</w:t>
      </w:r>
      <w:r w:rsidR="0022323B" w:rsidRPr="006408BB">
        <w:rPr>
          <w:rFonts w:ascii="SutonnyMJ" w:hAnsi="SutonnyMJ"/>
          <w:b/>
          <w:sz w:val="24"/>
          <w:lang w:val="en-GB" w:eastAsia="en-GB"/>
        </w:rPr>
        <w:t>.</w:t>
      </w:r>
      <w:r w:rsidR="0022323B" w:rsidRPr="006408BB">
        <w:rPr>
          <w:rFonts w:ascii="SutonnyMJ" w:hAnsi="SutonnyMJ"/>
          <w:b/>
          <w:sz w:val="24"/>
          <w:lang w:val="en-GB" w:eastAsia="en-GB"/>
        </w:rPr>
        <w:tab/>
        <w:t>evsjv‡`‡k wØZxq †Zj‡ÿÎ †Kb †Rjvq ?</w:t>
      </w:r>
    </w:p>
    <w:p w:rsidR="0022323B" w:rsidRDefault="0022323B" w:rsidP="00863697">
      <w:pPr>
        <w:tabs>
          <w:tab w:val="left" w:pos="360"/>
          <w:tab w:val="left" w:pos="2340"/>
          <w:tab w:val="left" w:pos="4320"/>
          <w:tab w:val="left" w:pos="6300"/>
          <w:tab w:val="left" w:pos="8154"/>
        </w:tabs>
        <w:ind w:left="360"/>
        <w:rPr>
          <w:rFonts w:ascii="SutonnyMJ" w:hAnsi="SutonnyMJ"/>
          <w:b/>
          <w:sz w:val="24"/>
          <w:shd w:val="clear" w:color="auto" w:fill="000000"/>
        </w:rPr>
      </w:pPr>
      <w:r w:rsidRPr="006408BB">
        <w:rPr>
          <w:rFonts w:ascii="SutonnyMJ" w:hAnsi="SutonnyMJ"/>
          <w:sz w:val="24"/>
        </w:rPr>
        <w:t>K. dwi`cy‡i</w:t>
      </w:r>
      <w:r w:rsidRPr="006408BB">
        <w:rPr>
          <w:rFonts w:ascii="SutonnyMJ" w:hAnsi="SutonnyMJ"/>
          <w:sz w:val="24"/>
        </w:rPr>
        <w:tab/>
        <w:t xml:space="preserve">L. </w:t>
      </w:r>
      <w:r w:rsidR="00C74A01" w:rsidRPr="006408BB">
        <w:rPr>
          <w:rFonts w:ascii="SutonnyMJ" w:hAnsi="SutonnyMJ"/>
          <w:sz w:val="24"/>
          <w:u w:val="single"/>
        </w:rPr>
        <w:t>†</w:t>
      </w:r>
      <w:r w:rsidRPr="006408BB">
        <w:rPr>
          <w:rFonts w:ascii="SutonnyMJ" w:hAnsi="SutonnyMJ"/>
          <w:sz w:val="24"/>
          <w:u w:val="single"/>
        </w:rPr>
        <w:t>gŠjfxevRv</w:t>
      </w:r>
      <w:r w:rsidR="00F770F3">
        <w:rPr>
          <w:rFonts w:ascii="SutonnyMJ" w:hAnsi="SutonnyMJ"/>
          <w:sz w:val="24"/>
          <w:u w:val="single"/>
        </w:rPr>
        <w:t>‡</w:t>
      </w:r>
      <w:r w:rsidRPr="006408BB">
        <w:rPr>
          <w:rFonts w:ascii="SutonnyMJ" w:hAnsi="SutonnyMJ"/>
          <w:sz w:val="24"/>
          <w:u w:val="single"/>
        </w:rPr>
        <w:t>i</w:t>
      </w:r>
      <w:r w:rsidRPr="006408BB">
        <w:rPr>
          <w:rFonts w:ascii="SutonnyMJ" w:hAnsi="SutonnyMJ"/>
          <w:sz w:val="24"/>
        </w:rPr>
        <w:tab/>
        <w:t>M. ivRkvnx‡Z</w:t>
      </w:r>
      <w:r w:rsidRPr="006408BB">
        <w:rPr>
          <w:rFonts w:ascii="SutonnyMJ" w:hAnsi="SutonnyMJ"/>
          <w:sz w:val="24"/>
        </w:rPr>
        <w:tab/>
        <w:t>N. biwms`x‡Z</w:t>
      </w:r>
      <w:r w:rsidRPr="006408BB">
        <w:rPr>
          <w:rFonts w:ascii="SutonnyMJ" w:hAnsi="SutonnyMJ"/>
          <w:sz w:val="24"/>
        </w:rPr>
        <w:tab/>
      </w:r>
      <w:r w:rsidR="00863697" w:rsidRPr="006408BB">
        <w:rPr>
          <w:rFonts w:ascii="SutonnyMJ" w:hAnsi="SutonnyMJ"/>
          <w:b/>
          <w:sz w:val="24"/>
          <w:shd w:val="clear" w:color="auto" w:fill="000000"/>
        </w:rPr>
        <w:t>07</w:t>
      </w:r>
      <w:r w:rsidRPr="006408BB">
        <w:rPr>
          <w:rFonts w:ascii="SutonnyMJ" w:hAnsi="SutonnyMJ"/>
          <w:b/>
          <w:sz w:val="24"/>
          <w:shd w:val="clear" w:color="auto" w:fill="000000"/>
        </w:rPr>
        <w:t>: L</w:t>
      </w:r>
    </w:p>
    <w:p w:rsidR="0022323B" w:rsidRPr="006408BB" w:rsidRDefault="0022323B" w:rsidP="0022323B">
      <w:pPr>
        <w:tabs>
          <w:tab w:val="left" w:pos="360"/>
          <w:tab w:val="left" w:pos="2520"/>
          <w:tab w:val="left" w:pos="4680"/>
          <w:tab w:val="left" w:pos="6660"/>
        </w:tabs>
        <w:ind w:left="360"/>
        <w:jc w:val="both"/>
        <w:rPr>
          <w:rFonts w:ascii="SutonnyMJ" w:eastAsia="SutonnyMJ" w:hAnsi="SutonnyMJ" w:cs="SutonnyMJ"/>
          <w:sz w:val="6"/>
        </w:rPr>
      </w:pPr>
    </w:p>
    <w:p w:rsidR="0022323B" w:rsidRPr="006408BB" w:rsidRDefault="0022323B" w:rsidP="00C74A01">
      <w:pPr>
        <w:shd w:val="clear" w:color="auto" w:fill="BFBFBF" w:themeFill="background1" w:themeFillShade="BF"/>
        <w:tabs>
          <w:tab w:val="left" w:pos="360"/>
          <w:tab w:val="left" w:pos="2520"/>
          <w:tab w:val="left" w:pos="4680"/>
          <w:tab w:val="left" w:pos="6660"/>
        </w:tabs>
        <w:jc w:val="center"/>
        <w:rPr>
          <w:rFonts w:ascii="Times New Roman" w:eastAsia="SutonnyMJ" w:hAnsi="Times New Roman" w:cs="SutonnyMJ"/>
          <w:b/>
          <w:sz w:val="24"/>
          <w:szCs w:val="24"/>
          <w:shd w:val="clear" w:color="auto" w:fill="BFBFBF"/>
        </w:rPr>
      </w:pPr>
      <w:r w:rsidRPr="006408BB">
        <w:rPr>
          <w:rFonts w:ascii="SutonnyMJ" w:eastAsia="SutonnyMJ" w:hAnsi="SutonnyMJ" w:cs="SutonnyMJ"/>
          <w:b/>
          <w:sz w:val="28"/>
          <w:szCs w:val="24"/>
        </w:rPr>
        <w:t xml:space="preserve">Kqjv </w:t>
      </w:r>
      <w:r w:rsidRPr="006408BB">
        <w:rPr>
          <w:rFonts w:ascii="Times New Roman" w:eastAsia="SutonnyMJ" w:hAnsi="Times New Roman" w:cs="SutonnyMJ"/>
          <w:b/>
          <w:sz w:val="24"/>
          <w:szCs w:val="24"/>
        </w:rPr>
        <w:t>(Coal)</w:t>
      </w:r>
    </w:p>
    <w:p w:rsidR="0022323B" w:rsidRPr="006408BB" w:rsidRDefault="0022323B" w:rsidP="002C6E6E">
      <w:pPr>
        <w:numPr>
          <w:ilvl w:val="0"/>
          <w:numId w:val="109"/>
        </w:numPr>
        <w:tabs>
          <w:tab w:val="left" w:pos="360"/>
          <w:tab w:val="left" w:pos="2520"/>
          <w:tab w:val="left" w:pos="4680"/>
          <w:tab w:val="left" w:pos="6660"/>
        </w:tabs>
        <w:jc w:val="both"/>
        <w:rPr>
          <w:rFonts w:ascii="SutonnyMJ" w:hAnsi="SutonnyMJ"/>
          <w:sz w:val="24"/>
        </w:rPr>
      </w:pPr>
      <w:r w:rsidRPr="006408BB">
        <w:rPr>
          <w:rFonts w:ascii="SutonnyMJ" w:hAnsi="SutonnyMJ"/>
          <w:sz w:val="24"/>
        </w:rPr>
        <w:t>kw³i Ab¨Zg cÖavb Drm: Kqjv</w:t>
      </w:r>
    </w:p>
    <w:p w:rsidR="0022323B" w:rsidRPr="006408BB" w:rsidRDefault="0022323B" w:rsidP="002C6E6E">
      <w:pPr>
        <w:numPr>
          <w:ilvl w:val="0"/>
          <w:numId w:val="109"/>
        </w:numPr>
        <w:tabs>
          <w:tab w:val="left" w:pos="360"/>
          <w:tab w:val="left" w:pos="2520"/>
          <w:tab w:val="left" w:pos="4680"/>
          <w:tab w:val="left" w:pos="6660"/>
        </w:tabs>
        <w:jc w:val="both"/>
        <w:rPr>
          <w:rFonts w:ascii="SutonnyMJ" w:hAnsi="SutonnyMJ"/>
          <w:sz w:val="24"/>
        </w:rPr>
      </w:pPr>
      <w:r w:rsidRPr="006408BB">
        <w:rPr>
          <w:rFonts w:ascii="SutonnyMJ" w:hAnsi="SutonnyMJ"/>
          <w:sz w:val="24"/>
        </w:rPr>
        <w:t xml:space="preserve">Kqjv e¨eüZ nq: KjKviLvbv, †ijMvwo, RvnvR cÖf…wZ Pvjv‡bvi Rb¨ </w:t>
      </w:r>
    </w:p>
    <w:p w:rsidR="0022323B" w:rsidRPr="006408BB" w:rsidRDefault="00F770F3" w:rsidP="002C6E6E">
      <w:pPr>
        <w:numPr>
          <w:ilvl w:val="0"/>
          <w:numId w:val="109"/>
        </w:numPr>
        <w:tabs>
          <w:tab w:val="left" w:pos="360"/>
          <w:tab w:val="left" w:pos="2520"/>
          <w:tab w:val="left" w:pos="4680"/>
          <w:tab w:val="left" w:pos="6660"/>
        </w:tabs>
        <w:jc w:val="both"/>
        <w:rPr>
          <w:rFonts w:ascii="SutonnyMJ" w:hAnsi="SutonnyMJ"/>
          <w:sz w:val="24"/>
        </w:rPr>
      </w:pPr>
      <w:r>
        <w:rPr>
          <w:rFonts w:ascii="SutonnyMJ" w:hAnsi="SutonnyMJ"/>
          <w:sz w:val="24"/>
        </w:rPr>
        <w:t>†`‡ki DËi cwðgvÂ‡j</w:t>
      </w:r>
      <w:r w:rsidR="0022323B" w:rsidRPr="006408BB">
        <w:rPr>
          <w:rFonts w:ascii="SutonnyMJ" w:hAnsi="SutonnyMJ"/>
          <w:sz w:val="24"/>
        </w:rPr>
        <w:t xml:space="preserve"> Avwe®‹…Z n‡q‡Q: 5wU Kqjv‡ÿÎ| h_v:</w:t>
      </w:r>
    </w:p>
    <w:p w:rsidR="0022323B" w:rsidRPr="006408BB" w:rsidRDefault="0022323B" w:rsidP="0022323B">
      <w:pPr>
        <w:tabs>
          <w:tab w:val="left" w:pos="360"/>
          <w:tab w:val="left" w:pos="2520"/>
          <w:tab w:val="left" w:pos="4680"/>
          <w:tab w:val="left" w:pos="6660"/>
        </w:tabs>
        <w:ind w:left="720" w:hanging="360"/>
        <w:jc w:val="both"/>
        <w:rPr>
          <w:rFonts w:ascii="SutonnyMJ" w:hAnsi="SutonnyMJ"/>
          <w:sz w:val="24"/>
        </w:rPr>
      </w:pPr>
      <w:r w:rsidRPr="006408BB">
        <w:rPr>
          <w:rFonts w:ascii="SutonnyMJ" w:hAnsi="SutonnyMJ"/>
          <w:sz w:val="24"/>
        </w:rPr>
        <w:tab/>
        <w:t>1. w`bvRcy‡ii eo cyKzwiqv</w:t>
      </w:r>
    </w:p>
    <w:p w:rsidR="0022323B" w:rsidRPr="006408BB" w:rsidRDefault="0022323B" w:rsidP="0022323B">
      <w:pPr>
        <w:tabs>
          <w:tab w:val="left" w:pos="360"/>
          <w:tab w:val="left" w:pos="2520"/>
          <w:tab w:val="left" w:pos="4680"/>
          <w:tab w:val="left" w:pos="6660"/>
        </w:tabs>
        <w:ind w:left="720" w:hanging="360"/>
        <w:jc w:val="both"/>
        <w:rPr>
          <w:rFonts w:ascii="SutonnyMJ" w:hAnsi="SutonnyMJ"/>
          <w:sz w:val="24"/>
        </w:rPr>
      </w:pPr>
      <w:r w:rsidRPr="006408BB">
        <w:rPr>
          <w:rFonts w:ascii="SutonnyMJ" w:hAnsi="SutonnyMJ"/>
          <w:sz w:val="24"/>
        </w:rPr>
        <w:tab/>
        <w:t>2. w`bvRcy‡ii dzjevwo I `xwNcvov</w:t>
      </w:r>
    </w:p>
    <w:p w:rsidR="0022323B" w:rsidRPr="006408BB" w:rsidRDefault="0022323B" w:rsidP="0022323B">
      <w:pPr>
        <w:tabs>
          <w:tab w:val="left" w:pos="360"/>
          <w:tab w:val="left" w:pos="2520"/>
          <w:tab w:val="left" w:pos="4680"/>
          <w:tab w:val="left" w:pos="6660"/>
        </w:tabs>
        <w:ind w:left="720" w:hanging="360"/>
        <w:jc w:val="both"/>
        <w:rPr>
          <w:rFonts w:ascii="SutonnyMJ" w:hAnsi="SutonnyMJ"/>
          <w:sz w:val="24"/>
        </w:rPr>
      </w:pPr>
      <w:r w:rsidRPr="006408BB">
        <w:rPr>
          <w:rFonts w:ascii="SutonnyMJ" w:hAnsi="SutonnyMJ"/>
          <w:sz w:val="24"/>
        </w:rPr>
        <w:tab/>
        <w:t>3. bIMvui ZvRcyi</w:t>
      </w:r>
    </w:p>
    <w:p w:rsidR="0022323B" w:rsidRPr="006408BB" w:rsidRDefault="0022323B" w:rsidP="0022323B">
      <w:pPr>
        <w:tabs>
          <w:tab w:val="left" w:pos="360"/>
          <w:tab w:val="left" w:pos="2520"/>
          <w:tab w:val="left" w:pos="4680"/>
          <w:tab w:val="left" w:pos="6660"/>
        </w:tabs>
        <w:ind w:left="720" w:hanging="360"/>
        <w:jc w:val="both"/>
        <w:rPr>
          <w:rFonts w:ascii="SutonnyMJ" w:hAnsi="SutonnyMJ"/>
          <w:sz w:val="24"/>
        </w:rPr>
      </w:pPr>
      <w:r w:rsidRPr="006408BB">
        <w:rPr>
          <w:rFonts w:ascii="SutonnyMJ" w:hAnsi="SutonnyMJ"/>
          <w:sz w:val="24"/>
        </w:rPr>
        <w:tab/>
        <w:t>4. iscy‡ii Lvjvkcxi</w:t>
      </w:r>
    </w:p>
    <w:p w:rsidR="0022323B" w:rsidRPr="006408BB" w:rsidRDefault="00F770F3" w:rsidP="0022323B">
      <w:pPr>
        <w:tabs>
          <w:tab w:val="left" w:pos="360"/>
          <w:tab w:val="left" w:pos="2520"/>
          <w:tab w:val="left" w:pos="4680"/>
          <w:tab w:val="left" w:pos="6660"/>
        </w:tabs>
        <w:ind w:left="720" w:hanging="360"/>
        <w:jc w:val="both"/>
        <w:rPr>
          <w:rFonts w:ascii="SutonnyMJ" w:hAnsi="SutonnyMJ"/>
          <w:sz w:val="24"/>
        </w:rPr>
      </w:pPr>
      <w:r>
        <w:rPr>
          <w:rFonts w:ascii="SutonnyMJ" w:hAnsi="SutonnyMJ"/>
          <w:sz w:val="24"/>
        </w:rPr>
        <w:tab/>
        <w:t>5. e¸ovi Rvg</w:t>
      </w:r>
      <w:r w:rsidR="0022323B" w:rsidRPr="006408BB">
        <w:rPr>
          <w:rFonts w:ascii="SutonnyMJ" w:hAnsi="SutonnyMJ"/>
          <w:sz w:val="24"/>
        </w:rPr>
        <w:t>vjM‡Ä</w:t>
      </w:r>
    </w:p>
    <w:p w:rsidR="0022323B" w:rsidRPr="006408BB" w:rsidRDefault="0022323B" w:rsidP="002C6E6E">
      <w:pPr>
        <w:numPr>
          <w:ilvl w:val="0"/>
          <w:numId w:val="109"/>
        </w:numPr>
        <w:tabs>
          <w:tab w:val="left" w:pos="360"/>
          <w:tab w:val="left" w:pos="2520"/>
          <w:tab w:val="left" w:pos="4680"/>
          <w:tab w:val="left" w:pos="6660"/>
        </w:tabs>
        <w:jc w:val="both"/>
        <w:rPr>
          <w:rFonts w:ascii="SutonnyMJ" w:hAnsi="SutonnyMJ"/>
          <w:sz w:val="24"/>
        </w:rPr>
      </w:pPr>
      <w:r w:rsidRPr="006408BB">
        <w:rPr>
          <w:rFonts w:ascii="SutonnyMJ" w:hAnsi="SutonnyMJ"/>
          <w:sz w:val="24"/>
        </w:rPr>
        <w:t>G‡Z †gvUgRy`: cÖvq 2700 wgwjqb Ub</w:t>
      </w:r>
    </w:p>
    <w:p w:rsidR="0022323B" w:rsidRPr="006408BB" w:rsidRDefault="0022323B" w:rsidP="002C6E6E">
      <w:pPr>
        <w:numPr>
          <w:ilvl w:val="0"/>
          <w:numId w:val="109"/>
        </w:num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me©‡kl Avwe¯‹…Z Kqjv †ÿÎ : ZvRcyi, bIMvu</w:t>
      </w:r>
    </w:p>
    <w:p w:rsidR="0022323B" w:rsidRPr="006408BB" w:rsidRDefault="0022323B" w:rsidP="002C6E6E">
      <w:pPr>
        <w:numPr>
          <w:ilvl w:val="0"/>
          <w:numId w:val="109"/>
        </w:numPr>
        <w:tabs>
          <w:tab w:val="left" w:pos="360"/>
          <w:tab w:val="left" w:pos="2520"/>
          <w:tab w:val="left" w:pos="4680"/>
          <w:tab w:val="left" w:pos="6660"/>
        </w:tabs>
        <w:jc w:val="both"/>
        <w:rPr>
          <w:rFonts w:ascii="SutonnyMJ" w:hAnsi="SutonnyMJ"/>
          <w:spacing w:val="-16"/>
          <w:sz w:val="24"/>
        </w:rPr>
      </w:pPr>
      <w:r w:rsidRPr="006408BB">
        <w:rPr>
          <w:rFonts w:ascii="SutonnyMJ" w:hAnsi="SutonnyMJ"/>
          <w:spacing w:val="-16"/>
          <w:sz w:val="24"/>
        </w:rPr>
        <w:t>cvU RvZxq wb¤œgv‡bi Kqjvi mÜvb cvIqv †M‡Q: dwi`cy‡i evwLqv I Pv›`v wej, Lyjbvi †Kvjv wej Ges</w:t>
      </w:r>
      <w:r w:rsidR="00F770F3">
        <w:rPr>
          <w:rFonts w:ascii="SutonnyMJ" w:hAnsi="SutonnyMJ"/>
          <w:spacing w:val="-16"/>
          <w:sz w:val="24"/>
        </w:rPr>
        <w:t xml:space="preserve"> </w:t>
      </w:r>
      <w:r w:rsidRPr="006408BB">
        <w:rPr>
          <w:rFonts w:ascii="SutonnyMJ" w:hAnsi="SutonnyMJ"/>
          <w:spacing w:val="-16"/>
          <w:sz w:val="24"/>
        </w:rPr>
        <w:t>wm‡j‡Ui wKQz AÂ‡j</w:t>
      </w:r>
    </w:p>
    <w:p w:rsidR="0022323B" w:rsidRPr="006408BB" w:rsidRDefault="0022323B" w:rsidP="002C6E6E">
      <w:pPr>
        <w:numPr>
          <w:ilvl w:val="0"/>
          <w:numId w:val="109"/>
        </w:numPr>
        <w:tabs>
          <w:tab w:val="left" w:pos="360"/>
          <w:tab w:val="left" w:pos="2520"/>
          <w:tab w:val="left" w:pos="4680"/>
          <w:tab w:val="left" w:pos="6660"/>
        </w:tabs>
        <w:jc w:val="both"/>
        <w:rPr>
          <w:rFonts w:ascii="SutonnyMJ" w:hAnsi="SutonnyMJ"/>
          <w:sz w:val="24"/>
        </w:rPr>
      </w:pPr>
      <w:r w:rsidRPr="006408BB">
        <w:rPr>
          <w:rFonts w:ascii="SutonnyMJ" w:hAnsi="SutonnyMJ"/>
          <w:sz w:val="24"/>
        </w:rPr>
        <w:t>w`bvRcy‡ii eocyKzwiqv †_‡K cvIqv †M‡Q: DrK…ó</w:t>
      </w:r>
      <w:r w:rsidR="00F770F3">
        <w:rPr>
          <w:rFonts w:ascii="SutonnyMJ" w:hAnsi="SutonnyMJ"/>
          <w:sz w:val="24"/>
        </w:rPr>
        <w:t xml:space="preserve"> </w:t>
      </w:r>
      <w:r w:rsidRPr="006408BB">
        <w:rPr>
          <w:rFonts w:ascii="SutonnyMJ" w:hAnsi="SutonnyMJ"/>
          <w:sz w:val="24"/>
        </w:rPr>
        <w:t>gv‡bi wjMbvBU Kqjv</w:t>
      </w:r>
    </w:p>
    <w:p w:rsidR="0022323B" w:rsidRPr="006408BB" w:rsidRDefault="0022323B" w:rsidP="002C6E6E">
      <w:pPr>
        <w:numPr>
          <w:ilvl w:val="0"/>
          <w:numId w:val="109"/>
        </w:numPr>
        <w:tabs>
          <w:tab w:val="left" w:pos="360"/>
          <w:tab w:val="left" w:pos="2520"/>
          <w:tab w:val="left" w:pos="4680"/>
          <w:tab w:val="left" w:pos="6660"/>
        </w:tabs>
        <w:jc w:val="both"/>
        <w:rPr>
          <w:rFonts w:ascii="SutonnyMJ" w:hAnsi="SutonnyMJ"/>
          <w:b/>
          <w:sz w:val="24"/>
        </w:rPr>
      </w:pPr>
      <w:r w:rsidRPr="006408BB">
        <w:rPr>
          <w:rFonts w:ascii="SutonnyMJ" w:hAnsi="SutonnyMJ"/>
          <w:sz w:val="24"/>
        </w:rPr>
        <w:t xml:space="preserve"> ivRkvnx, e¸ov, bIMuv Ges wm‡jU †Rjvq cvIqv †M‡Q: DrK…ó</w:t>
      </w:r>
      <w:r w:rsidR="00F770F3">
        <w:rPr>
          <w:rFonts w:ascii="SutonnyMJ" w:hAnsi="SutonnyMJ"/>
          <w:sz w:val="24"/>
        </w:rPr>
        <w:t xml:space="preserve"> gv‡bi weUzwg</w:t>
      </w:r>
      <w:r w:rsidRPr="006408BB">
        <w:rPr>
          <w:rFonts w:ascii="SutonnyMJ" w:hAnsi="SutonnyMJ"/>
          <w:sz w:val="24"/>
        </w:rPr>
        <w:t>bvm I wjMbvBU Kqjvi mÜvb</w:t>
      </w:r>
    </w:p>
    <w:p w:rsidR="0022323B" w:rsidRPr="006408BB" w:rsidRDefault="0022323B" w:rsidP="002C6E6E">
      <w:pPr>
        <w:numPr>
          <w:ilvl w:val="0"/>
          <w:numId w:val="109"/>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evsjv‡`‡k f~-c„‡ôi AZ¨waK MfxiZvq me©cÖ_g Kqjv Avwe®‹…Z nq : 1959 mv‡j</w:t>
      </w:r>
    </w:p>
    <w:p w:rsidR="0022323B" w:rsidRPr="006408BB" w:rsidRDefault="0022323B" w:rsidP="002C6E6E">
      <w:pPr>
        <w:numPr>
          <w:ilvl w:val="0"/>
          <w:numId w:val="109"/>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w`bvRcy‡ii cve©Zxcy‡i eo cyKzwiqv Kqjv †ÿÎ †_‡K eZ©gv‡b Kqjv D‡Ëvjb Kiv n‡”Q : f~-Mf©¯’ Kwb c×wZ‡Z</w:t>
      </w:r>
    </w:p>
    <w:p w:rsidR="0022323B" w:rsidRPr="006408BB" w:rsidRDefault="0022323B" w:rsidP="002C6E6E">
      <w:pPr>
        <w:numPr>
          <w:ilvl w:val="0"/>
          <w:numId w:val="109"/>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D‡ËvwjZ Kqjv e¨envi K‡i Lwb GjvKvq ¯’vcb Kiv n‡q‡Q : 525 †gMvIqvU ÿgZv m¤úbœ we`y¨r‡K›`ª</w:t>
      </w:r>
    </w:p>
    <w:p w:rsidR="0022323B" w:rsidRPr="006408BB" w:rsidRDefault="0022323B" w:rsidP="0022323B">
      <w:pPr>
        <w:tabs>
          <w:tab w:val="left" w:pos="360"/>
          <w:tab w:val="left" w:pos="2520"/>
          <w:tab w:val="left" w:pos="4680"/>
          <w:tab w:val="left" w:pos="6660"/>
        </w:tabs>
        <w:jc w:val="both"/>
        <w:rPr>
          <w:rFonts w:ascii="SutonnyMJ" w:eastAsia="SutonnyMJ" w:hAnsi="SutonnyMJ" w:cs="SutonnyMJ"/>
          <w:b/>
          <w:sz w:val="24"/>
        </w:rPr>
      </w:pPr>
      <w:r w:rsidRPr="004C36B9">
        <w:rPr>
          <w:rFonts w:ascii="SutonnyMJ" w:eastAsia="SutonnyMJ" w:hAnsi="SutonnyMJ" w:cs="SutonnyMJ"/>
          <w:b/>
          <w:sz w:val="26"/>
          <w:shd w:val="clear" w:color="auto" w:fill="000000" w:themeFill="text1"/>
        </w:rPr>
        <w:t>Abykxjbx:</w:t>
      </w:r>
      <w:r w:rsidRPr="006408BB">
        <w:rPr>
          <w:rFonts w:ascii="SutonnyMJ" w:eastAsia="SutonnyMJ" w:hAnsi="SutonnyMJ" w:cs="SutonnyMJ"/>
          <w:b/>
          <w:sz w:val="24"/>
        </w:rPr>
        <w:t xml:space="preserve"> </w:t>
      </w:r>
    </w:p>
    <w:p w:rsidR="0022323B" w:rsidRPr="006408BB" w:rsidRDefault="00F770F3" w:rsidP="0022323B">
      <w:pPr>
        <w:tabs>
          <w:tab w:val="left" w:pos="360"/>
          <w:tab w:val="left" w:pos="2340"/>
          <w:tab w:val="left" w:pos="4320"/>
          <w:tab w:val="left" w:pos="6210"/>
          <w:tab w:val="left" w:pos="8100"/>
        </w:tabs>
        <w:jc w:val="both"/>
        <w:rPr>
          <w:rFonts w:ascii="SutonnyMJ" w:hAnsi="SutonnyMJ" w:cs="Times New Roman"/>
          <w:b/>
          <w:sz w:val="24"/>
        </w:rPr>
      </w:pPr>
      <w:r>
        <w:rPr>
          <w:rFonts w:ascii="SutonnyMJ" w:hAnsi="SutonnyMJ" w:cs="Times New Roman"/>
          <w:b/>
          <w:sz w:val="24"/>
        </w:rPr>
        <w:lastRenderedPageBreak/>
        <w:t>01.</w:t>
      </w:r>
      <w:r>
        <w:rPr>
          <w:rFonts w:ascii="SutonnyMJ" w:hAnsi="SutonnyMJ" w:cs="Times New Roman"/>
          <w:b/>
          <w:sz w:val="24"/>
        </w:rPr>
        <w:tab/>
        <w:t>AvBfwi</w:t>
      </w:r>
      <w:r w:rsidR="004C36B9">
        <w:rPr>
          <w:rFonts w:ascii="SutonnyMJ" w:hAnsi="SutonnyMJ" w:cs="Times New Roman"/>
          <w:b/>
          <w:sz w:val="24"/>
        </w:rPr>
        <w:t xml:space="preserve"> </w:t>
      </w:r>
      <w:r>
        <w:rPr>
          <w:rFonts w:ascii="SutonnyMJ" w:hAnsi="SutonnyMJ" w:cs="Times New Roman"/>
          <w:b/>
          <w:sz w:val="24"/>
        </w:rPr>
        <w:t>eø¨vK</w:t>
      </w:r>
      <w:r w:rsidR="004C36B9">
        <w:rPr>
          <w:rFonts w:ascii="SutonnyMJ" w:hAnsi="SutonnyMJ" w:cs="Times New Roman"/>
          <w:b/>
          <w:sz w:val="24"/>
        </w:rPr>
        <w:t xml:space="preserve"> </w:t>
      </w:r>
      <w:r>
        <w:rPr>
          <w:rFonts w:ascii="SutonnyMJ" w:hAnsi="SutonnyMJ" w:cs="Times New Roman"/>
          <w:b/>
          <w:sz w:val="24"/>
        </w:rPr>
        <w:t>n‡jvÑ</w:t>
      </w:r>
    </w:p>
    <w:p w:rsidR="0022323B" w:rsidRPr="006408BB" w:rsidRDefault="0022323B" w:rsidP="00B40272">
      <w:pPr>
        <w:tabs>
          <w:tab w:val="left" w:pos="360"/>
          <w:tab w:val="left" w:pos="2340"/>
          <w:tab w:val="left" w:pos="4320"/>
          <w:tab w:val="left" w:pos="6291"/>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K. wcUKqjv</w:t>
      </w:r>
      <w:r w:rsidRPr="006408BB">
        <w:rPr>
          <w:rFonts w:ascii="SutonnyMJ" w:hAnsi="SutonnyMJ" w:cs="Times New Roman"/>
          <w:sz w:val="24"/>
        </w:rPr>
        <w:tab/>
        <w:t>L. big Kqjv</w:t>
      </w:r>
      <w:r w:rsidRPr="006408BB">
        <w:rPr>
          <w:rFonts w:ascii="SutonnyMJ" w:hAnsi="SutonnyMJ" w:cs="Times New Roman"/>
          <w:sz w:val="24"/>
        </w:rPr>
        <w:tab/>
        <w:t xml:space="preserve">M. </w:t>
      </w:r>
      <w:r w:rsidRPr="006408BB">
        <w:rPr>
          <w:rFonts w:ascii="SutonnyMJ" w:hAnsi="SutonnyMJ" w:cs="Times New Roman"/>
          <w:sz w:val="24"/>
          <w:u w:val="single"/>
        </w:rPr>
        <w:t>Aw¯’RKqjv</w:t>
      </w:r>
      <w:r w:rsidRPr="006408BB">
        <w:rPr>
          <w:rFonts w:ascii="SutonnyMJ" w:hAnsi="SutonnyMJ" w:cs="Times New Roman"/>
          <w:sz w:val="24"/>
          <w:u w:val="single"/>
        </w:rPr>
        <w:tab/>
      </w:r>
      <w:r w:rsidR="00F770F3">
        <w:rPr>
          <w:rFonts w:ascii="SutonnyMJ" w:hAnsi="SutonnyMJ" w:cs="Times New Roman"/>
          <w:sz w:val="24"/>
        </w:rPr>
        <w:t>N. wmwjKvevjy</w:t>
      </w:r>
      <w:r w:rsidRPr="006408BB">
        <w:rPr>
          <w:rFonts w:ascii="SutonnyMJ" w:hAnsi="SutonnyMJ" w:cs="Times New Roman"/>
          <w:sz w:val="24"/>
        </w:rPr>
        <w:tab/>
      </w:r>
      <w:r w:rsidRPr="006408BB">
        <w:rPr>
          <w:rFonts w:ascii="SutonnyMJ" w:hAnsi="SutonnyMJ" w:cs="Times New Roman"/>
          <w:b/>
          <w:sz w:val="24"/>
          <w:shd w:val="clear" w:color="auto" w:fill="000000"/>
        </w:rPr>
        <w:t>01:</w:t>
      </w:r>
      <w:r w:rsidR="004C36B9">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M</w:t>
      </w:r>
    </w:p>
    <w:p w:rsidR="0022323B" w:rsidRPr="006408BB" w:rsidRDefault="0022323B" w:rsidP="00B40272">
      <w:pPr>
        <w:tabs>
          <w:tab w:val="left" w:pos="360"/>
          <w:tab w:val="left" w:pos="2340"/>
          <w:tab w:val="left" w:pos="4320"/>
          <w:tab w:val="left" w:pos="6291"/>
          <w:tab w:val="left" w:pos="8136"/>
        </w:tabs>
        <w:ind w:left="360" w:hanging="360"/>
        <w:jc w:val="both"/>
        <w:rPr>
          <w:rFonts w:ascii="SutonnyMJ" w:hAnsi="SutonnyMJ" w:cs="Times New Roman"/>
          <w:b/>
          <w:sz w:val="24"/>
        </w:rPr>
      </w:pPr>
      <w:r w:rsidRPr="006408BB">
        <w:rPr>
          <w:rFonts w:ascii="SutonnyMJ" w:hAnsi="SutonnyMJ" w:cs="Times New Roman"/>
          <w:b/>
          <w:sz w:val="24"/>
        </w:rPr>
        <w:t>02.</w:t>
      </w:r>
      <w:r w:rsidRPr="006408BB">
        <w:rPr>
          <w:rFonts w:ascii="SutonnyMJ" w:hAnsi="SutonnyMJ" w:cs="Times New Roman"/>
          <w:b/>
          <w:sz w:val="24"/>
        </w:rPr>
        <w:tab/>
        <w:t>evsjv‡`‡k Kqjv</w:t>
      </w:r>
      <w:r w:rsidR="004C36B9">
        <w:rPr>
          <w:rFonts w:ascii="SutonnyMJ" w:hAnsi="SutonnyMJ" w:cs="Times New Roman"/>
          <w:b/>
          <w:sz w:val="24"/>
        </w:rPr>
        <w:t>‡</w:t>
      </w:r>
      <w:r w:rsidRPr="006408BB">
        <w:rPr>
          <w:rFonts w:ascii="SutonnyMJ" w:hAnsi="SutonnyMJ" w:cs="Times New Roman"/>
          <w:b/>
          <w:sz w:val="24"/>
        </w:rPr>
        <w:t>ÿÎ</w:t>
      </w:r>
      <w:r w:rsidR="004C36B9">
        <w:rPr>
          <w:rFonts w:ascii="SutonnyMJ" w:hAnsi="SutonnyMJ" w:cs="Times New Roman"/>
          <w:b/>
          <w:sz w:val="24"/>
        </w:rPr>
        <w:t xml:space="preserve"> </w:t>
      </w:r>
      <w:r w:rsidRPr="006408BB">
        <w:rPr>
          <w:rFonts w:ascii="SutonnyMJ" w:hAnsi="SutonnyMJ" w:cs="Times New Roman"/>
          <w:b/>
          <w:sz w:val="24"/>
        </w:rPr>
        <w:t>Avwe¯‹…Z n‡q‡Q</w:t>
      </w:r>
      <w:r w:rsidR="004C36B9">
        <w:rPr>
          <w:rFonts w:ascii="SutonnyMJ" w:hAnsi="SutonnyMJ" w:cs="Times New Roman"/>
          <w:b/>
          <w:sz w:val="24"/>
        </w:rPr>
        <w:t xml:space="preserve"> </w:t>
      </w:r>
      <w:r w:rsidRPr="006408BB">
        <w:rPr>
          <w:rFonts w:ascii="SutonnyMJ" w:hAnsi="SutonnyMJ" w:cs="Times New Roman"/>
          <w:b/>
          <w:sz w:val="24"/>
        </w:rPr>
        <w:t>KqwU?</w:t>
      </w:r>
    </w:p>
    <w:p w:rsidR="0022323B" w:rsidRPr="006408BB" w:rsidRDefault="0022323B" w:rsidP="00B40272">
      <w:pPr>
        <w:tabs>
          <w:tab w:val="left" w:pos="360"/>
          <w:tab w:val="left" w:pos="2340"/>
          <w:tab w:val="left" w:pos="4320"/>
          <w:tab w:val="left" w:pos="6291"/>
          <w:tab w:val="left" w:pos="8136"/>
        </w:tabs>
        <w:ind w:left="360" w:hanging="360"/>
        <w:jc w:val="both"/>
        <w:rPr>
          <w:rFonts w:ascii="SutonnyMJ" w:hAnsi="SutonnyMJ" w:cs="Times New Roman"/>
          <w:sz w:val="24"/>
        </w:rPr>
      </w:pPr>
      <w:r w:rsidRPr="006408BB">
        <w:rPr>
          <w:rFonts w:ascii="SutonnyMJ" w:hAnsi="SutonnyMJ" w:cs="Times New Roman"/>
          <w:b/>
          <w:sz w:val="24"/>
        </w:rPr>
        <w:tab/>
      </w:r>
      <w:r w:rsidRPr="006408BB">
        <w:rPr>
          <w:rFonts w:ascii="SutonnyMJ" w:hAnsi="SutonnyMJ" w:cs="Times New Roman"/>
          <w:sz w:val="24"/>
        </w:rPr>
        <w:t xml:space="preserve">K. </w:t>
      </w:r>
      <w:r w:rsidRPr="006408BB">
        <w:rPr>
          <w:rFonts w:ascii="SutonnyMJ" w:hAnsi="SutonnyMJ" w:cs="Times New Roman"/>
          <w:sz w:val="24"/>
          <w:u w:val="single"/>
        </w:rPr>
        <w:t>5wU</w:t>
      </w:r>
      <w:r w:rsidRPr="006408BB">
        <w:rPr>
          <w:rFonts w:ascii="SutonnyMJ" w:hAnsi="SutonnyMJ" w:cs="Times New Roman"/>
          <w:sz w:val="24"/>
          <w:u w:val="single"/>
        </w:rPr>
        <w:tab/>
      </w:r>
      <w:r w:rsidRPr="006408BB">
        <w:rPr>
          <w:rFonts w:ascii="SutonnyMJ" w:hAnsi="SutonnyMJ" w:cs="Times New Roman"/>
          <w:sz w:val="24"/>
        </w:rPr>
        <w:t>L. 8wU</w:t>
      </w:r>
      <w:r w:rsidRPr="006408BB">
        <w:rPr>
          <w:rFonts w:ascii="SutonnyMJ" w:hAnsi="SutonnyMJ" w:cs="Times New Roman"/>
          <w:sz w:val="24"/>
        </w:rPr>
        <w:tab/>
        <w:t>M. 15wU</w:t>
      </w:r>
      <w:r w:rsidRPr="006408BB">
        <w:rPr>
          <w:rFonts w:ascii="SutonnyMJ" w:hAnsi="SutonnyMJ" w:cs="Times New Roman"/>
          <w:sz w:val="24"/>
        </w:rPr>
        <w:tab/>
        <w:t>N. 10wU</w:t>
      </w:r>
      <w:r w:rsidRPr="006408BB">
        <w:rPr>
          <w:rFonts w:ascii="SutonnyMJ" w:hAnsi="SutonnyMJ" w:cs="Times New Roman"/>
        </w:rPr>
        <w:tab/>
      </w:r>
      <w:r w:rsidRPr="006408BB">
        <w:rPr>
          <w:rFonts w:ascii="SutonnyMJ" w:hAnsi="SutonnyMJ" w:cs="Times New Roman"/>
          <w:b/>
          <w:sz w:val="24"/>
          <w:shd w:val="clear" w:color="auto" w:fill="000000"/>
        </w:rPr>
        <w:t>02:</w:t>
      </w:r>
      <w:r w:rsidR="004C36B9">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K</w:t>
      </w:r>
    </w:p>
    <w:p w:rsidR="0022323B" w:rsidRPr="006408BB" w:rsidRDefault="0022323B" w:rsidP="00B40272">
      <w:pPr>
        <w:tabs>
          <w:tab w:val="left" w:pos="360"/>
          <w:tab w:val="left" w:pos="2340"/>
          <w:tab w:val="left" w:pos="4320"/>
          <w:tab w:val="left" w:pos="6291"/>
          <w:tab w:val="left" w:pos="8136"/>
        </w:tabs>
        <w:ind w:left="360" w:hanging="360"/>
        <w:jc w:val="both"/>
        <w:rPr>
          <w:rFonts w:ascii="SutonnyMJ" w:hAnsi="SutonnyMJ" w:cs="Times New Roman"/>
          <w:b/>
          <w:sz w:val="24"/>
        </w:rPr>
      </w:pPr>
      <w:r w:rsidRPr="006408BB">
        <w:rPr>
          <w:rFonts w:ascii="SutonnyMJ" w:hAnsi="SutonnyMJ" w:cs="Times New Roman"/>
          <w:b/>
          <w:sz w:val="24"/>
        </w:rPr>
        <w:t>03.</w:t>
      </w:r>
      <w:r w:rsidRPr="006408BB">
        <w:rPr>
          <w:rFonts w:ascii="SutonnyMJ" w:hAnsi="SutonnyMJ" w:cs="Times New Roman"/>
          <w:b/>
          <w:sz w:val="24"/>
        </w:rPr>
        <w:tab/>
        <w:t>eo</w:t>
      </w:r>
      <w:r w:rsidR="004C36B9">
        <w:rPr>
          <w:rFonts w:ascii="SutonnyMJ" w:hAnsi="SutonnyMJ" w:cs="Times New Roman"/>
          <w:b/>
          <w:sz w:val="24"/>
        </w:rPr>
        <w:t xml:space="preserve"> </w:t>
      </w:r>
      <w:r w:rsidRPr="006408BB">
        <w:rPr>
          <w:rFonts w:ascii="SutonnyMJ" w:hAnsi="SutonnyMJ" w:cs="Times New Roman"/>
          <w:b/>
          <w:sz w:val="24"/>
        </w:rPr>
        <w:t>cyKzwiqvq</w:t>
      </w:r>
      <w:r w:rsidR="004C36B9">
        <w:rPr>
          <w:rFonts w:ascii="SutonnyMJ" w:hAnsi="SutonnyMJ" w:cs="Times New Roman"/>
          <w:b/>
          <w:sz w:val="24"/>
        </w:rPr>
        <w:t xml:space="preserve"> </w:t>
      </w:r>
      <w:r w:rsidRPr="006408BB">
        <w:rPr>
          <w:rFonts w:ascii="SutonnyMJ" w:hAnsi="SutonnyMJ" w:cs="Times New Roman"/>
          <w:b/>
          <w:sz w:val="24"/>
        </w:rPr>
        <w:t>wK‡mi</w:t>
      </w:r>
      <w:r w:rsidR="004C36B9">
        <w:rPr>
          <w:rFonts w:ascii="SutonnyMJ" w:hAnsi="SutonnyMJ" w:cs="Times New Roman"/>
          <w:b/>
          <w:sz w:val="24"/>
        </w:rPr>
        <w:t xml:space="preserve"> </w:t>
      </w:r>
      <w:r w:rsidRPr="006408BB">
        <w:rPr>
          <w:rFonts w:ascii="SutonnyMJ" w:hAnsi="SutonnyMJ" w:cs="Times New Roman"/>
          <w:b/>
          <w:sz w:val="24"/>
        </w:rPr>
        <w:t>Lwb</w:t>
      </w:r>
      <w:r w:rsidR="004C36B9">
        <w:rPr>
          <w:rFonts w:ascii="SutonnyMJ" w:hAnsi="SutonnyMJ" w:cs="Times New Roman"/>
          <w:b/>
          <w:sz w:val="24"/>
        </w:rPr>
        <w:t xml:space="preserve"> </w:t>
      </w:r>
      <w:r w:rsidRPr="006408BB">
        <w:rPr>
          <w:rFonts w:ascii="SutonnyMJ" w:hAnsi="SutonnyMJ" w:cs="Times New Roman"/>
          <w:b/>
          <w:sz w:val="24"/>
        </w:rPr>
        <w:t>cvIqv †M‡Q?</w:t>
      </w:r>
    </w:p>
    <w:p w:rsidR="0022323B" w:rsidRPr="006408BB" w:rsidRDefault="0022323B" w:rsidP="00B40272">
      <w:pPr>
        <w:tabs>
          <w:tab w:val="left" w:pos="360"/>
          <w:tab w:val="left" w:pos="2340"/>
          <w:tab w:val="left" w:pos="4320"/>
          <w:tab w:val="left" w:pos="6291"/>
          <w:tab w:val="left" w:pos="8136"/>
        </w:tabs>
        <w:ind w:left="360" w:hanging="360"/>
        <w:jc w:val="both"/>
        <w:rPr>
          <w:rFonts w:ascii="SutonnyMJ" w:hAnsi="SutonnyMJ" w:cs="Times New Roman"/>
          <w:sz w:val="24"/>
          <w:shd w:val="clear" w:color="auto" w:fill="000000"/>
        </w:rPr>
      </w:pPr>
      <w:r w:rsidRPr="006408BB">
        <w:rPr>
          <w:rFonts w:cs="Times New Roman"/>
          <w:sz w:val="24"/>
        </w:rPr>
        <w:tab/>
      </w:r>
      <w:r w:rsidRPr="006408BB">
        <w:rPr>
          <w:rFonts w:ascii="SutonnyMJ" w:hAnsi="SutonnyMJ" w:cs="Times New Roman"/>
          <w:sz w:val="24"/>
        </w:rPr>
        <w:t>K. Pzbvcv_i</w:t>
      </w:r>
      <w:r w:rsidRPr="006408BB">
        <w:rPr>
          <w:rFonts w:ascii="SutonnyMJ" w:hAnsi="SutonnyMJ" w:cs="Times New Roman"/>
          <w:sz w:val="24"/>
        </w:rPr>
        <w:tab/>
        <w:t>L.</w:t>
      </w:r>
      <w:r w:rsidRPr="006408BB">
        <w:rPr>
          <w:rFonts w:ascii="SutonnyMJ" w:hAnsi="SutonnyMJ" w:cs="Times New Roman"/>
          <w:sz w:val="24"/>
          <w:u w:val="single"/>
        </w:rPr>
        <w:t>Kqjv</w:t>
      </w:r>
      <w:r w:rsidRPr="006408BB">
        <w:rPr>
          <w:rFonts w:ascii="SutonnyMJ" w:hAnsi="SutonnyMJ" w:cs="Times New Roman"/>
          <w:sz w:val="24"/>
          <w:u w:val="single"/>
        </w:rPr>
        <w:tab/>
      </w:r>
      <w:r w:rsidRPr="006408BB">
        <w:rPr>
          <w:rFonts w:ascii="SutonnyMJ" w:hAnsi="SutonnyMJ" w:cs="Times New Roman"/>
          <w:sz w:val="24"/>
        </w:rPr>
        <w:t>M. KwVbwkjv</w:t>
      </w:r>
      <w:r w:rsidRPr="006408BB">
        <w:rPr>
          <w:rFonts w:ascii="SutonnyMJ" w:hAnsi="SutonnyMJ" w:cs="Times New Roman"/>
          <w:sz w:val="24"/>
        </w:rPr>
        <w:tab/>
        <w:t>N. Kv`vgvwU</w:t>
      </w:r>
      <w:r w:rsidRPr="006408BB">
        <w:rPr>
          <w:rFonts w:ascii="SutonnyMJ" w:hAnsi="SutonnyMJ" w:cs="Times New Roman"/>
          <w:sz w:val="24"/>
        </w:rPr>
        <w:tab/>
      </w:r>
      <w:r w:rsidRPr="006408BB">
        <w:rPr>
          <w:rFonts w:ascii="SutonnyMJ" w:hAnsi="SutonnyMJ" w:cs="Times New Roman"/>
          <w:b/>
          <w:sz w:val="24"/>
          <w:shd w:val="clear" w:color="auto" w:fill="000000"/>
        </w:rPr>
        <w:t>03:</w:t>
      </w:r>
      <w:r w:rsidR="004C36B9">
        <w:rPr>
          <w:rFonts w:ascii="SutonnyMJ" w:hAnsi="SutonnyMJ" w:cs="Times New Roman"/>
          <w:b/>
          <w:sz w:val="24"/>
          <w:shd w:val="clear" w:color="auto" w:fill="000000"/>
        </w:rPr>
        <w:t xml:space="preserve"> </w:t>
      </w:r>
      <w:r w:rsidRPr="006408BB">
        <w:rPr>
          <w:rFonts w:ascii="SutonnyMJ" w:hAnsi="SutonnyMJ" w:cs="Times New Roman"/>
          <w:sz w:val="24"/>
          <w:shd w:val="clear" w:color="auto" w:fill="000000"/>
        </w:rPr>
        <w:t>L</w:t>
      </w:r>
    </w:p>
    <w:p w:rsidR="0022323B" w:rsidRPr="006408BB" w:rsidRDefault="00F770F3" w:rsidP="00B40272">
      <w:pPr>
        <w:tabs>
          <w:tab w:val="left" w:pos="360"/>
          <w:tab w:val="left" w:pos="2160"/>
          <w:tab w:val="left" w:pos="2340"/>
          <w:tab w:val="left" w:pos="4140"/>
          <w:tab w:val="left" w:pos="4320"/>
          <w:tab w:val="left" w:pos="6300"/>
          <w:tab w:val="left" w:pos="8136"/>
        </w:tabs>
        <w:rPr>
          <w:rFonts w:ascii="SutonnyMJ" w:hAnsi="SutonnyMJ"/>
          <w:b/>
          <w:sz w:val="24"/>
        </w:rPr>
      </w:pPr>
      <w:r>
        <w:rPr>
          <w:rFonts w:ascii="SutonnyMJ" w:hAnsi="SutonnyMJ"/>
          <w:b/>
          <w:sz w:val="24"/>
        </w:rPr>
        <w:t>04</w:t>
      </w:r>
      <w:r w:rsidR="0022323B" w:rsidRPr="006408BB">
        <w:rPr>
          <w:rFonts w:ascii="SutonnyMJ" w:hAnsi="SutonnyMJ"/>
          <w:b/>
          <w:sz w:val="24"/>
        </w:rPr>
        <w:t>. KwVb R¦vjvwb †KvbwU?</w:t>
      </w:r>
    </w:p>
    <w:p w:rsidR="0022323B" w:rsidRPr="006408BB" w:rsidRDefault="0022323B" w:rsidP="00B40272">
      <w:pPr>
        <w:tabs>
          <w:tab w:val="left" w:pos="360"/>
          <w:tab w:val="left" w:pos="2340"/>
          <w:tab w:val="left" w:pos="4320"/>
          <w:tab w:val="left" w:pos="6300"/>
          <w:tab w:val="left" w:pos="8136"/>
        </w:tabs>
        <w:ind w:left="360"/>
        <w:rPr>
          <w:sz w:val="24"/>
        </w:rPr>
      </w:pPr>
      <w:r w:rsidRPr="006408BB">
        <w:rPr>
          <w:rFonts w:ascii="SutonnyMJ" w:hAnsi="SutonnyMJ"/>
          <w:sz w:val="24"/>
        </w:rPr>
        <w:t>K. BD‡iwbqvg</w:t>
      </w:r>
      <w:r w:rsidRPr="006408BB">
        <w:rPr>
          <w:rFonts w:ascii="SutonnyMJ" w:hAnsi="SutonnyMJ"/>
          <w:sz w:val="24"/>
        </w:rPr>
        <w:tab/>
        <w:t>L. ‡c‡Uªvwjqvg</w:t>
      </w:r>
      <w:r w:rsidRPr="006408BB">
        <w:rPr>
          <w:rFonts w:ascii="SutonnyMJ" w:hAnsi="SutonnyMJ"/>
          <w:sz w:val="24"/>
        </w:rPr>
        <w:tab/>
        <w:t>M. cÖvK…wZK M¨vm</w:t>
      </w:r>
      <w:r w:rsidRPr="006408BB">
        <w:rPr>
          <w:rFonts w:ascii="SutonnyMJ" w:hAnsi="SutonnyMJ"/>
          <w:sz w:val="24"/>
        </w:rPr>
        <w:tab/>
        <w:t xml:space="preserve">N. </w:t>
      </w:r>
      <w:r w:rsidRPr="006408BB">
        <w:rPr>
          <w:rFonts w:ascii="SutonnyMJ" w:hAnsi="SutonnyMJ"/>
          <w:sz w:val="24"/>
          <w:u w:val="single"/>
        </w:rPr>
        <w:t>Kqjv</w:t>
      </w:r>
      <w:r w:rsidRPr="006408BB">
        <w:rPr>
          <w:rFonts w:ascii="SutonnyMJ" w:hAnsi="SutonnyMJ"/>
          <w:sz w:val="24"/>
          <w:u w:val="single"/>
        </w:rPr>
        <w:tab/>
      </w:r>
      <w:r w:rsidR="004C36B9">
        <w:rPr>
          <w:rFonts w:ascii="SutonnyMJ" w:hAnsi="SutonnyMJ"/>
          <w:b/>
          <w:sz w:val="24"/>
          <w:shd w:val="clear" w:color="auto" w:fill="000000"/>
        </w:rPr>
        <w:t>0</w:t>
      </w:r>
      <w:r w:rsidR="00F770F3">
        <w:rPr>
          <w:rFonts w:ascii="SutonnyMJ" w:hAnsi="SutonnyMJ"/>
          <w:b/>
          <w:sz w:val="24"/>
          <w:shd w:val="clear" w:color="auto" w:fill="000000"/>
        </w:rPr>
        <w:t>4</w:t>
      </w:r>
      <w:r w:rsidRPr="006408BB">
        <w:rPr>
          <w:rFonts w:ascii="SutonnyMJ" w:hAnsi="SutonnyMJ"/>
          <w:b/>
          <w:sz w:val="24"/>
          <w:shd w:val="clear" w:color="auto" w:fill="000000"/>
        </w:rPr>
        <w:t>: N</w:t>
      </w:r>
    </w:p>
    <w:p w:rsidR="0022323B" w:rsidRPr="006408BB" w:rsidRDefault="00F770F3" w:rsidP="00B40272">
      <w:pPr>
        <w:tabs>
          <w:tab w:val="left" w:pos="360"/>
          <w:tab w:val="left" w:pos="2340"/>
          <w:tab w:val="left" w:pos="4320"/>
          <w:tab w:val="left" w:pos="6300"/>
          <w:tab w:val="left" w:pos="8136"/>
        </w:tabs>
        <w:rPr>
          <w:rFonts w:ascii="SutonnyMJ" w:hAnsi="SutonnyMJ"/>
          <w:b/>
          <w:sz w:val="24"/>
        </w:rPr>
      </w:pPr>
      <w:r>
        <w:rPr>
          <w:rFonts w:ascii="SutonnyMJ" w:hAnsi="SutonnyMJ"/>
          <w:b/>
          <w:sz w:val="24"/>
        </w:rPr>
        <w:t>05</w:t>
      </w:r>
      <w:r w:rsidR="0022323B" w:rsidRPr="006408BB">
        <w:rPr>
          <w:rFonts w:ascii="SutonnyMJ" w:hAnsi="SutonnyMJ"/>
          <w:b/>
          <w:sz w:val="24"/>
        </w:rPr>
        <w:t>. f~Z¡‡Ki wb‡P KZ wgUvi Mfxi ch©šÍ Kqjv cvIqv hvq?</w:t>
      </w:r>
    </w:p>
    <w:p w:rsidR="0022323B" w:rsidRPr="006408BB" w:rsidRDefault="0022323B" w:rsidP="00B40272">
      <w:pPr>
        <w:tabs>
          <w:tab w:val="left" w:pos="360"/>
          <w:tab w:val="left" w:pos="2340"/>
          <w:tab w:val="left" w:pos="4320"/>
          <w:tab w:val="left" w:pos="6300"/>
          <w:tab w:val="left" w:pos="8136"/>
        </w:tabs>
        <w:ind w:left="360"/>
        <w:rPr>
          <w:sz w:val="24"/>
        </w:rPr>
      </w:pPr>
      <w:r w:rsidRPr="006408BB">
        <w:rPr>
          <w:rFonts w:ascii="SutonnyMJ" w:hAnsi="SutonnyMJ"/>
          <w:sz w:val="24"/>
        </w:rPr>
        <w:t>K. cÖvq 1500</w:t>
      </w:r>
      <w:r w:rsidRPr="006408BB">
        <w:rPr>
          <w:rFonts w:ascii="SutonnyMJ" w:hAnsi="SutonnyMJ"/>
          <w:sz w:val="24"/>
        </w:rPr>
        <w:tab/>
        <w:t>L. cÖvq 1000</w:t>
      </w:r>
      <w:r w:rsidRPr="006408BB">
        <w:rPr>
          <w:rFonts w:ascii="SutonnyMJ" w:hAnsi="SutonnyMJ"/>
          <w:sz w:val="24"/>
        </w:rPr>
        <w:tab/>
        <w:t xml:space="preserve">M. </w:t>
      </w:r>
      <w:r w:rsidRPr="006408BB">
        <w:rPr>
          <w:rFonts w:ascii="SutonnyMJ" w:hAnsi="SutonnyMJ"/>
          <w:sz w:val="24"/>
          <w:u w:val="single"/>
        </w:rPr>
        <w:t xml:space="preserve">cÖvq 1200        </w:t>
      </w:r>
      <w:r w:rsidRPr="006408BB">
        <w:rPr>
          <w:rFonts w:ascii="SutonnyMJ" w:hAnsi="SutonnyMJ"/>
          <w:sz w:val="24"/>
        </w:rPr>
        <w:tab/>
        <w:t>N. cÖvq 2000</w:t>
      </w:r>
      <w:r w:rsidRPr="006408BB">
        <w:rPr>
          <w:rFonts w:ascii="SutonnyMJ" w:hAnsi="SutonnyMJ"/>
          <w:sz w:val="24"/>
        </w:rPr>
        <w:tab/>
      </w:r>
      <w:r w:rsidR="00F770F3">
        <w:rPr>
          <w:rFonts w:ascii="SutonnyMJ" w:hAnsi="SutonnyMJ"/>
          <w:b/>
          <w:sz w:val="24"/>
          <w:shd w:val="clear" w:color="auto" w:fill="000000"/>
        </w:rPr>
        <w:t>05</w:t>
      </w:r>
      <w:r w:rsidRPr="006408BB">
        <w:rPr>
          <w:rFonts w:ascii="SutonnyMJ" w:hAnsi="SutonnyMJ"/>
          <w:b/>
          <w:sz w:val="24"/>
          <w:shd w:val="clear" w:color="auto" w:fill="000000"/>
        </w:rPr>
        <w:t>: M</w:t>
      </w:r>
    </w:p>
    <w:p w:rsidR="0022323B" w:rsidRPr="006408BB" w:rsidRDefault="00F770F3" w:rsidP="00B40272">
      <w:pPr>
        <w:tabs>
          <w:tab w:val="left" w:pos="360"/>
          <w:tab w:val="left" w:pos="2340"/>
          <w:tab w:val="left" w:pos="4320"/>
          <w:tab w:val="left" w:pos="6300"/>
          <w:tab w:val="left" w:pos="8136"/>
        </w:tabs>
        <w:jc w:val="both"/>
        <w:rPr>
          <w:rFonts w:ascii="SutonnyMJ" w:hAnsi="SutonnyMJ"/>
          <w:b/>
          <w:sz w:val="24"/>
          <w:lang w:val="en-GB" w:eastAsia="en-GB"/>
        </w:rPr>
      </w:pPr>
      <w:r>
        <w:rPr>
          <w:rFonts w:ascii="SutonnyMJ" w:hAnsi="SutonnyMJ"/>
          <w:b/>
          <w:sz w:val="24"/>
          <w:lang w:val="en-GB" w:eastAsia="en-GB"/>
        </w:rPr>
        <w:t>06</w:t>
      </w:r>
      <w:r w:rsidR="0022323B" w:rsidRPr="006408BB">
        <w:rPr>
          <w:rFonts w:ascii="SutonnyMJ" w:hAnsi="SutonnyMJ"/>
          <w:b/>
          <w:sz w:val="24"/>
          <w:lang w:val="en-GB" w:eastAsia="en-GB"/>
        </w:rPr>
        <w:t>. wb‡Pi †KvbwU Kqjv bq?</w:t>
      </w:r>
    </w:p>
    <w:p w:rsidR="0022323B" w:rsidRPr="006408BB" w:rsidRDefault="0022323B" w:rsidP="00B40272">
      <w:pPr>
        <w:tabs>
          <w:tab w:val="left" w:pos="360"/>
          <w:tab w:val="left" w:pos="2340"/>
          <w:tab w:val="left" w:pos="4320"/>
          <w:tab w:val="left" w:pos="6300"/>
          <w:tab w:val="left" w:pos="8136"/>
        </w:tabs>
        <w:ind w:left="360"/>
        <w:rPr>
          <w:sz w:val="24"/>
        </w:rPr>
      </w:pPr>
      <w:r w:rsidRPr="006408BB">
        <w:rPr>
          <w:rFonts w:ascii="SutonnyMJ" w:hAnsi="SutonnyMJ"/>
          <w:sz w:val="24"/>
        </w:rPr>
        <w:t xml:space="preserve">K. </w:t>
      </w:r>
      <w:r w:rsidRPr="006408BB">
        <w:rPr>
          <w:rFonts w:ascii="SutonnyMJ" w:hAnsi="SutonnyMJ"/>
          <w:sz w:val="24"/>
          <w:u w:val="single"/>
        </w:rPr>
        <w:t>wjgvbvBU</w:t>
      </w:r>
      <w:r w:rsidRPr="006408BB">
        <w:rPr>
          <w:rFonts w:ascii="SutonnyMJ" w:hAnsi="SutonnyMJ"/>
          <w:sz w:val="24"/>
          <w:u w:val="single"/>
        </w:rPr>
        <w:tab/>
      </w:r>
      <w:r w:rsidRPr="006408BB">
        <w:rPr>
          <w:rFonts w:ascii="SutonnyMJ" w:hAnsi="SutonnyMJ"/>
          <w:sz w:val="24"/>
        </w:rPr>
        <w:t>L. A¨vb_ªvmvBU</w:t>
      </w:r>
      <w:r w:rsidRPr="006408BB">
        <w:rPr>
          <w:rFonts w:ascii="SutonnyMJ" w:hAnsi="SutonnyMJ"/>
          <w:sz w:val="24"/>
        </w:rPr>
        <w:tab/>
        <w:t>M. wjMbvBU</w:t>
      </w:r>
      <w:r w:rsidRPr="006408BB">
        <w:rPr>
          <w:rFonts w:ascii="SutonnyMJ" w:hAnsi="SutonnyMJ"/>
          <w:sz w:val="24"/>
        </w:rPr>
        <w:tab/>
        <w:t>N. MÖvdvBU</w:t>
      </w:r>
      <w:r w:rsidRPr="006408BB">
        <w:rPr>
          <w:rFonts w:ascii="SutonnyMJ" w:hAnsi="SutonnyMJ"/>
          <w:sz w:val="24"/>
        </w:rPr>
        <w:tab/>
      </w:r>
      <w:r w:rsidR="00F770F3">
        <w:rPr>
          <w:rFonts w:ascii="SutonnyMJ" w:hAnsi="SutonnyMJ"/>
          <w:b/>
          <w:sz w:val="24"/>
          <w:shd w:val="clear" w:color="auto" w:fill="000000"/>
        </w:rPr>
        <w:t>06</w:t>
      </w:r>
      <w:r w:rsidRPr="006408BB">
        <w:rPr>
          <w:rFonts w:ascii="SutonnyMJ" w:hAnsi="SutonnyMJ"/>
          <w:b/>
          <w:sz w:val="24"/>
          <w:shd w:val="clear" w:color="auto" w:fill="000000"/>
        </w:rPr>
        <w:t>: K</w:t>
      </w:r>
    </w:p>
    <w:p w:rsidR="0022323B" w:rsidRPr="006408BB" w:rsidRDefault="0022323B" w:rsidP="0022323B">
      <w:pPr>
        <w:tabs>
          <w:tab w:val="left" w:pos="360"/>
          <w:tab w:val="left" w:pos="2520"/>
          <w:tab w:val="left" w:pos="4680"/>
          <w:tab w:val="left" w:pos="6660"/>
        </w:tabs>
        <w:jc w:val="both"/>
        <w:rPr>
          <w:rFonts w:ascii="SutonnyMJ" w:eastAsia="SutonnyMJ" w:hAnsi="SutonnyMJ" w:cs="SutonnyMJ"/>
          <w:sz w:val="10"/>
        </w:rPr>
      </w:pPr>
    </w:p>
    <w:p w:rsidR="0022323B" w:rsidRPr="006408BB" w:rsidRDefault="0022323B" w:rsidP="0022323B">
      <w:pPr>
        <w:shd w:val="clear" w:color="auto" w:fill="D9D9D9" w:themeFill="background1" w:themeFillShade="D9"/>
        <w:tabs>
          <w:tab w:val="left" w:pos="360"/>
          <w:tab w:val="left" w:pos="2520"/>
          <w:tab w:val="left" w:pos="4680"/>
          <w:tab w:val="left" w:pos="6660"/>
        </w:tabs>
        <w:jc w:val="center"/>
        <w:rPr>
          <w:rFonts w:ascii="Times New Roman" w:eastAsia="SutonnyMJ" w:hAnsi="Times New Roman" w:cs="SutonnyMJ"/>
          <w:b/>
          <w:sz w:val="24"/>
          <w:szCs w:val="24"/>
          <w:shd w:val="clear" w:color="auto" w:fill="BFBFBF"/>
        </w:rPr>
      </w:pPr>
      <w:r w:rsidRPr="006408BB">
        <w:rPr>
          <w:rFonts w:ascii="SutonnyMJ" w:eastAsia="SutonnyMJ" w:hAnsi="SutonnyMJ" w:cs="SutonnyMJ"/>
          <w:b/>
          <w:sz w:val="28"/>
          <w:szCs w:val="24"/>
          <w:shd w:val="clear" w:color="auto" w:fill="D9D9D9" w:themeFill="background1" w:themeFillShade="D9"/>
        </w:rPr>
        <w:t>Ab¨vb¨ LwbR m¤ú`</w:t>
      </w:r>
    </w:p>
    <w:tbl>
      <w:tblPr>
        <w:tblStyle w:val="TableGrid"/>
        <w:tblW w:w="0" w:type="auto"/>
        <w:tblInd w:w="108" w:type="dxa"/>
        <w:tblLook w:val="04A0" w:firstRow="1" w:lastRow="0" w:firstColumn="1" w:lastColumn="0" w:noHBand="0" w:noVBand="1"/>
      </w:tblPr>
      <w:tblGrid>
        <w:gridCol w:w="1674"/>
        <w:gridCol w:w="6876"/>
      </w:tblGrid>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LwbR m¤ú‡`i bvg</w:t>
            </w:r>
          </w:p>
        </w:tc>
        <w:tc>
          <w:tcPr>
            <w:tcW w:w="6876"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Z_¨</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 xml:space="preserve"> †jvnvi Lwb</w:t>
            </w:r>
          </w:p>
        </w:tc>
        <w:tc>
          <w:tcPr>
            <w:tcW w:w="6876" w:type="dxa"/>
          </w:tcPr>
          <w:p w:rsidR="0022323B" w:rsidRPr="006408BB" w:rsidRDefault="0022323B" w:rsidP="00AD4CBA">
            <w:pPr>
              <w:pStyle w:val="ListParagraph"/>
              <w:numPr>
                <w:ilvl w:val="0"/>
                <w:numId w:val="154"/>
              </w:numPr>
              <w:tabs>
                <w:tab w:val="left" w:pos="225"/>
                <w:tab w:val="left" w:pos="7920"/>
              </w:tabs>
              <w:ind w:left="225" w:hanging="279"/>
              <w:contextualSpacing/>
              <w:jc w:val="both"/>
              <w:rPr>
                <w:rFonts w:ascii="SutonnyMJ" w:hAnsi="SutonnyMJ" w:cs="SutonnyMJ"/>
                <w:sz w:val="24"/>
              </w:rPr>
            </w:pPr>
            <w:r w:rsidRPr="006408BB">
              <w:rPr>
                <w:rFonts w:ascii="SutonnyMJ" w:hAnsi="SutonnyMJ" w:cs="SutonnyMJ"/>
                <w:sz w:val="24"/>
              </w:rPr>
              <w:t>†`‡ki cÖ_g †jvnvi mÜvb cvIqv †M‡QÑ nvwKgcyi, w`bvRcyi</w:t>
            </w:r>
          </w:p>
          <w:p w:rsidR="0022323B" w:rsidRPr="006408BB" w:rsidRDefault="0022323B" w:rsidP="00AD4CBA">
            <w:pPr>
              <w:pStyle w:val="ListParagraph"/>
              <w:numPr>
                <w:ilvl w:val="0"/>
                <w:numId w:val="154"/>
              </w:numPr>
              <w:tabs>
                <w:tab w:val="left" w:pos="225"/>
                <w:tab w:val="left" w:pos="7920"/>
              </w:tabs>
              <w:ind w:left="225" w:hanging="279"/>
              <w:contextualSpacing/>
              <w:jc w:val="both"/>
              <w:rPr>
                <w:rFonts w:ascii="SutonnyMJ" w:hAnsi="SutonnyMJ" w:cs="SutonnyMJ"/>
                <w:sz w:val="24"/>
              </w:rPr>
            </w:pPr>
            <w:r w:rsidRPr="006408BB">
              <w:rPr>
                <w:rFonts w:ascii="SutonnyMJ" w:hAnsi="SutonnyMJ" w:cs="SutonnyMJ"/>
                <w:sz w:val="24"/>
              </w:rPr>
              <w:t>AvqZb: cÖvq 10 eM© wK.wg.</w:t>
            </w:r>
          </w:p>
          <w:p w:rsidR="0022323B" w:rsidRPr="006408BB" w:rsidRDefault="00F770F3" w:rsidP="00AD4CBA">
            <w:pPr>
              <w:pStyle w:val="ListParagraph"/>
              <w:numPr>
                <w:ilvl w:val="0"/>
                <w:numId w:val="154"/>
              </w:numPr>
              <w:tabs>
                <w:tab w:val="left" w:pos="225"/>
                <w:tab w:val="left" w:pos="7920"/>
              </w:tabs>
              <w:ind w:left="225" w:hanging="279"/>
              <w:contextualSpacing/>
              <w:jc w:val="both"/>
              <w:rPr>
                <w:rFonts w:ascii="SutonnyMJ" w:hAnsi="SutonnyMJ" w:cs="SutonnyMJ"/>
                <w:sz w:val="24"/>
              </w:rPr>
            </w:pPr>
            <w:r>
              <w:rPr>
                <w:rFonts w:ascii="SutonnyMJ" w:hAnsi="SutonnyMJ" w:cs="SutonnyMJ"/>
                <w:sz w:val="24"/>
              </w:rPr>
              <w:t>†jvnvi cwigvY</w:t>
            </w:r>
            <w:r w:rsidR="0022323B" w:rsidRPr="006408BB">
              <w:rPr>
                <w:rFonts w:ascii="SutonnyMJ" w:hAnsi="SutonnyMJ" w:cs="SutonnyMJ"/>
                <w:sz w:val="24"/>
              </w:rPr>
              <w:t>: 500-600 wgwjqb Ub</w:t>
            </w:r>
          </w:p>
          <w:p w:rsidR="0022323B" w:rsidRPr="006408BB" w:rsidRDefault="00F770F3" w:rsidP="00AD4CBA">
            <w:pPr>
              <w:pStyle w:val="ListParagraph"/>
              <w:numPr>
                <w:ilvl w:val="0"/>
                <w:numId w:val="154"/>
              </w:numPr>
              <w:tabs>
                <w:tab w:val="left" w:pos="225"/>
                <w:tab w:val="left" w:pos="7920"/>
              </w:tabs>
              <w:ind w:left="225" w:hanging="279"/>
              <w:contextualSpacing/>
              <w:jc w:val="both"/>
              <w:rPr>
                <w:rFonts w:ascii="SutonnyMJ" w:hAnsi="SutonnyMJ" w:cs="SutonnyMJ"/>
                <w:sz w:val="24"/>
              </w:rPr>
            </w:pPr>
            <w:r>
              <w:rPr>
                <w:rFonts w:ascii="SutonnyMJ" w:hAnsi="SutonnyMJ" w:cs="SutonnyMJ"/>
                <w:sz w:val="24"/>
              </w:rPr>
              <w:t>†jvnvi cvkvcvwk</w:t>
            </w:r>
            <w:r w:rsidR="0022323B" w:rsidRPr="006408BB">
              <w:rPr>
                <w:rFonts w:ascii="SutonnyMJ" w:hAnsi="SutonnyMJ" w:cs="SutonnyMJ"/>
                <w:sz w:val="24"/>
              </w:rPr>
              <w:t xml:space="preserve"> LwbwU‡Z Kcvi, wb‡Kj I †µvwgqv‡gi Dcw¯’wZ we`¨gvb</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†ZRw¯Œq evjy / eø¨vK †Mvì / Kv‡jv †mvbv</w:t>
            </w:r>
          </w:p>
        </w:tc>
        <w:tc>
          <w:tcPr>
            <w:tcW w:w="6876" w:type="dxa"/>
          </w:tcPr>
          <w:p w:rsidR="0022323B" w:rsidRPr="006408BB" w:rsidRDefault="0022323B" w:rsidP="00644E8A">
            <w:pPr>
              <w:pStyle w:val="ListParagraph"/>
              <w:tabs>
                <w:tab w:val="left" w:pos="7920"/>
              </w:tabs>
              <w:ind w:left="198"/>
              <w:jc w:val="both"/>
              <w:rPr>
                <w:rFonts w:ascii="SutonnyMJ" w:eastAsia="SutonnyMJ" w:hAnsi="SutonnyMJ" w:cs="SutonnyMJ"/>
                <w:b/>
                <w:sz w:val="24"/>
              </w:rPr>
            </w:pPr>
            <w:r w:rsidRPr="006408BB">
              <w:rPr>
                <w:rFonts w:ascii="SutonnyMJ" w:hAnsi="SutonnyMJ" w:cs="SutonnyMJ"/>
                <w:sz w:val="24"/>
              </w:rPr>
              <w:t>Kv‡jv †mvbv ev eø¨vK †Mvì nj wKQz wgwkÖZ †ZRw¯Œq LwbR c`v_© †hgb: wRiKj, Bj‡gjvBU, iæUvBj, Mv‡b©U, g¨vM‡bUvBU, †gvbvRvBU| K·evRvi mywekvj mgy`ª ˆmK‡Z i‡q‡Q AdzišÍ Kv‡jv †mvbv/</w:t>
            </w:r>
            <w:r w:rsidRPr="006408BB">
              <w:rPr>
                <w:rFonts w:ascii="Times New Roman" w:hAnsi="Times New Roman" w:cs="SutonnyMJ"/>
              </w:rPr>
              <w:t>B</w:t>
            </w:r>
            <w:r w:rsidR="00F770F3">
              <w:rPr>
                <w:rFonts w:ascii="Times New Roman" w:hAnsi="Times New Roman" w:cs="Times New Roman"/>
              </w:rPr>
              <w:t>lack</w:t>
            </w:r>
            <w:r w:rsidRPr="006408BB">
              <w:rPr>
                <w:rFonts w:ascii="Times New Roman" w:hAnsi="Times New Roman" w:cs="SutonnyMJ"/>
              </w:rPr>
              <w:t xml:space="preserve"> Gold</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BD‡iwbqvg</w:t>
            </w:r>
          </w:p>
        </w:tc>
        <w:tc>
          <w:tcPr>
            <w:tcW w:w="6876" w:type="dxa"/>
          </w:tcPr>
          <w:p w:rsidR="0022323B" w:rsidRPr="006408BB" w:rsidRDefault="0022323B" w:rsidP="00644E8A">
            <w:pPr>
              <w:tabs>
                <w:tab w:val="left" w:pos="2520"/>
                <w:tab w:val="left" w:pos="4680"/>
                <w:tab w:val="left" w:pos="6660"/>
              </w:tabs>
              <w:ind w:left="198" w:hanging="279"/>
              <w:rPr>
                <w:rFonts w:ascii="SutonnyMJ" w:eastAsia="SutonnyMJ" w:hAnsi="SutonnyMJ" w:cs="SutonnyMJ"/>
                <w:sz w:val="24"/>
              </w:rPr>
            </w:pPr>
            <w:r w:rsidRPr="006408BB">
              <w:rPr>
                <w:rFonts w:ascii="SutonnyMJ" w:eastAsia="SutonnyMJ" w:hAnsi="SutonnyMJ" w:cs="SutonnyMJ"/>
                <w:sz w:val="24"/>
              </w:rPr>
              <w:t>†gŠjfxevRv‡ii KzjvDiv cvnv‡o BD‡iwbqvg cvIqv †M‡Q|</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LwbR evwj</w:t>
            </w:r>
          </w:p>
        </w:tc>
        <w:tc>
          <w:tcPr>
            <w:tcW w:w="6876" w:type="dxa"/>
          </w:tcPr>
          <w:p w:rsidR="0022323B" w:rsidRPr="006408BB" w:rsidRDefault="0022323B" w:rsidP="00644E8A">
            <w:pPr>
              <w:tabs>
                <w:tab w:val="left" w:pos="2520"/>
                <w:tab w:val="left" w:pos="4680"/>
                <w:tab w:val="left" w:pos="6660"/>
              </w:tabs>
              <w:ind w:left="198" w:hanging="279"/>
              <w:rPr>
                <w:rFonts w:ascii="SutonnyMJ" w:eastAsia="SutonnyMJ" w:hAnsi="SutonnyMJ" w:cs="SutonnyMJ"/>
                <w:sz w:val="24"/>
              </w:rPr>
            </w:pPr>
            <w:r w:rsidRPr="006408BB">
              <w:rPr>
                <w:rFonts w:ascii="SutonnyMJ" w:eastAsia="SutonnyMJ" w:hAnsi="SutonnyMJ" w:cs="SutonnyMJ"/>
                <w:sz w:val="24"/>
              </w:rPr>
              <w:t>KzZzew`qvq I †UKbv‡d cvIqv †M‡Q</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MÜK</w:t>
            </w:r>
            <w:r w:rsidR="00F770F3">
              <w:rPr>
                <w:rFonts w:ascii="SutonnyMJ" w:eastAsia="SutonnyMJ" w:hAnsi="SutonnyMJ" w:cs="SutonnyMJ"/>
                <w:b/>
                <w:sz w:val="24"/>
              </w:rPr>
              <w:t>/mvjdvi</w:t>
            </w:r>
          </w:p>
        </w:tc>
        <w:tc>
          <w:tcPr>
            <w:tcW w:w="6876" w:type="dxa"/>
          </w:tcPr>
          <w:p w:rsidR="0022323B" w:rsidRPr="006408BB" w:rsidRDefault="0022323B" w:rsidP="00644E8A">
            <w:pPr>
              <w:tabs>
                <w:tab w:val="left" w:pos="2520"/>
                <w:tab w:val="left" w:pos="4680"/>
                <w:tab w:val="left" w:pos="6660"/>
              </w:tabs>
              <w:ind w:left="198" w:hanging="279"/>
              <w:rPr>
                <w:rFonts w:ascii="SutonnyMJ" w:eastAsia="SutonnyMJ" w:hAnsi="SutonnyMJ" w:cs="SutonnyMJ"/>
                <w:sz w:val="24"/>
              </w:rPr>
            </w:pPr>
            <w:r w:rsidRPr="006408BB">
              <w:rPr>
                <w:rFonts w:ascii="SutonnyMJ" w:eastAsia="SutonnyMJ" w:hAnsi="SutonnyMJ" w:cs="SutonnyMJ"/>
                <w:sz w:val="24"/>
              </w:rPr>
              <w:t>K·evRv‡ii KzZzw`qvq cvIqv †M‡Q</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Pzbv cv_i</w:t>
            </w:r>
          </w:p>
        </w:tc>
        <w:tc>
          <w:tcPr>
            <w:tcW w:w="6876" w:type="dxa"/>
          </w:tcPr>
          <w:p w:rsidR="0022323B" w:rsidRPr="006408BB" w:rsidRDefault="0022323B" w:rsidP="00644E8A">
            <w:pPr>
              <w:tabs>
                <w:tab w:val="left" w:pos="2520"/>
                <w:tab w:val="left" w:pos="4680"/>
                <w:tab w:val="left" w:pos="6660"/>
              </w:tabs>
              <w:ind w:left="-72" w:hanging="9"/>
              <w:rPr>
                <w:rFonts w:ascii="SutonnyMJ" w:eastAsia="SutonnyMJ" w:hAnsi="SutonnyMJ" w:cs="SutonnyMJ"/>
                <w:sz w:val="24"/>
              </w:rPr>
            </w:pPr>
            <w:r w:rsidRPr="006408BB">
              <w:rPr>
                <w:rFonts w:ascii="SutonnyMJ" w:eastAsia="SutonnyMJ" w:hAnsi="SutonnyMJ" w:cs="SutonnyMJ"/>
                <w:sz w:val="24"/>
              </w:rPr>
              <w:t>RqcyinvU, RvgvjMÄ, Uv‡KinvU, jvjNvU, Rvdjs, fv½vinvU, RwKMÄ, †m›UgvwU©b Øx‡c Pzbv cv_i cvIqv †M‡Q|</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wRiKb</w:t>
            </w:r>
          </w:p>
        </w:tc>
        <w:tc>
          <w:tcPr>
            <w:tcW w:w="6876" w:type="dxa"/>
          </w:tcPr>
          <w:p w:rsidR="0022323B" w:rsidRPr="006408BB" w:rsidRDefault="0022323B" w:rsidP="00644E8A">
            <w:pPr>
              <w:tabs>
                <w:tab w:val="left" w:pos="7920"/>
              </w:tabs>
              <w:jc w:val="both"/>
              <w:rPr>
                <w:rFonts w:ascii="SutonnyMJ" w:eastAsia="SutonnyMJ" w:hAnsi="SutonnyMJ" w:cs="SutonnyMJ"/>
                <w:b/>
                <w:sz w:val="24"/>
              </w:rPr>
            </w:pPr>
            <w:r w:rsidRPr="006408BB">
              <w:rPr>
                <w:rFonts w:ascii="SutonnyMJ" w:hAnsi="SutonnyMJ" w:cs="SutonnyMJ"/>
                <w:sz w:val="24"/>
              </w:rPr>
              <w:t>evsjv‡`‡k K·evRvi, PÆMÖvg, †bvqvLvjx Ges cUzqvLvjx †Rjvi mgy`ª ˆmK‡Z Ges DcK~jxq Øxcmg~‡n ˆmKZ evwj fvwi gwbK †cømvi gRy` wn‡m‡e wRiKb cvIqv hvq|</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Pxbv gvwU</w:t>
            </w:r>
          </w:p>
        </w:tc>
        <w:tc>
          <w:tcPr>
            <w:tcW w:w="6876" w:type="dxa"/>
          </w:tcPr>
          <w:p w:rsidR="0022323B" w:rsidRPr="006408BB" w:rsidRDefault="0022323B" w:rsidP="00AD4CBA">
            <w:pPr>
              <w:pStyle w:val="ListParagraph"/>
              <w:numPr>
                <w:ilvl w:val="0"/>
                <w:numId w:val="151"/>
              </w:numPr>
              <w:tabs>
                <w:tab w:val="left" w:pos="2520"/>
                <w:tab w:val="left" w:pos="4680"/>
                <w:tab w:val="left" w:pos="6660"/>
              </w:tabs>
              <w:ind w:left="180" w:hanging="252"/>
              <w:contextualSpacing/>
              <w:jc w:val="both"/>
              <w:rPr>
                <w:rFonts w:ascii="SutonnyMJ" w:eastAsia="SutonnyMJ" w:hAnsi="SutonnyMJ" w:cs="SutonnyMJ"/>
                <w:sz w:val="24"/>
              </w:rPr>
            </w:pPr>
            <w:r w:rsidRPr="006408BB">
              <w:rPr>
                <w:rFonts w:ascii="SutonnyMJ" w:eastAsia="SutonnyMJ" w:hAnsi="SutonnyMJ" w:cs="SutonnyMJ"/>
                <w:sz w:val="24"/>
              </w:rPr>
              <w:t>evsjv‡`‡k PxbvgvwU cvIqv hvq : †bÎ‡Kvbv, gqgbwmsn, †kicyi, nweMÄ, †gŠjfxevRvi I PÆMÖvg †Rjvq</w:t>
            </w:r>
          </w:p>
          <w:p w:rsidR="0022323B" w:rsidRPr="006408BB" w:rsidRDefault="0022323B" w:rsidP="00AD4CBA">
            <w:pPr>
              <w:pStyle w:val="ListParagraph"/>
              <w:numPr>
                <w:ilvl w:val="0"/>
                <w:numId w:val="151"/>
              </w:numPr>
              <w:tabs>
                <w:tab w:val="left" w:pos="2520"/>
                <w:tab w:val="left" w:pos="4680"/>
                <w:tab w:val="left" w:pos="6660"/>
              </w:tabs>
              <w:ind w:left="180" w:hanging="252"/>
              <w:contextualSpacing/>
              <w:jc w:val="both"/>
              <w:rPr>
                <w:rFonts w:ascii="SutonnyMJ" w:eastAsia="SutonnyMJ" w:hAnsi="SutonnyMJ" w:cs="SutonnyMJ"/>
                <w:b/>
                <w:sz w:val="24"/>
              </w:rPr>
            </w:pPr>
            <w:r w:rsidRPr="006408BB">
              <w:rPr>
                <w:rFonts w:ascii="SutonnyMJ" w:eastAsia="SutonnyMJ" w:hAnsi="SutonnyMJ" w:cs="SutonnyMJ"/>
                <w:sz w:val="24"/>
              </w:rPr>
              <w:t>PxbvgvwU</w:t>
            </w:r>
            <w:r w:rsidR="00F770F3">
              <w:rPr>
                <w:rFonts w:ascii="SutonnyMJ" w:eastAsia="SutonnyMJ" w:hAnsi="SutonnyMJ" w:cs="SutonnyMJ"/>
                <w:sz w:val="24"/>
              </w:rPr>
              <w:t xml:space="preserve"> ej‡Z eySvq : †Kv‡qwjb Kv`v gvwU</w:t>
            </w:r>
            <w:r w:rsidRPr="006408BB">
              <w:rPr>
                <w:rFonts w:ascii="SutonnyMJ" w:eastAsia="SutonnyMJ" w:hAnsi="SutonnyMJ" w:cs="SutonnyMJ"/>
                <w:sz w:val="24"/>
              </w:rPr>
              <w:t xml:space="preserve"> w`‡q MwVZ wmivwgK wk‡jc e¨envh© DbœZgv‡bi Kv`v‡K</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wcU Kqjv</w:t>
            </w:r>
          </w:p>
        </w:tc>
        <w:tc>
          <w:tcPr>
            <w:tcW w:w="6876" w:type="dxa"/>
          </w:tcPr>
          <w:p w:rsidR="0022323B" w:rsidRPr="006408BB" w:rsidRDefault="0022323B" w:rsidP="00AD4CBA">
            <w:pPr>
              <w:numPr>
                <w:ilvl w:val="0"/>
                <w:numId w:val="152"/>
              </w:numPr>
              <w:tabs>
                <w:tab w:val="left" w:pos="2520"/>
                <w:tab w:val="left" w:pos="4680"/>
                <w:tab w:val="left" w:pos="6660"/>
              </w:tabs>
              <w:ind w:left="180" w:hanging="252"/>
              <w:jc w:val="both"/>
              <w:rPr>
                <w:rFonts w:ascii="SutonnyMJ" w:eastAsia="SutonnyMJ" w:hAnsi="SutonnyMJ" w:cs="SutonnyMJ"/>
                <w:sz w:val="24"/>
              </w:rPr>
            </w:pPr>
            <w:r w:rsidRPr="006408BB">
              <w:rPr>
                <w:rFonts w:ascii="SutonnyMJ" w:eastAsia="SutonnyMJ" w:hAnsi="SutonnyMJ" w:cs="SutonnyMJ"/>
                <w:sz w:val="24"/>
              </w:rPr>
              <w:t>evsjv‡`‡k wcU cvIqv hvq- gv`vixcyi, †MvcvjMÄ, mybvg</w:t>
            </w:r>
            <w:r w:rsidR="00F770F3">
              <w:rPr>
                <w:rFonts w:ascii="SutonnyMJ" w:eastAsia="SutonnyMJ" w:hAnsi="SutonnyMJ" w:cs="SutonnyMJ"/>
                <w:sz w:val="24"/>
              </w:rPr>
              <w:t>MÄ, wm‡jU, eªvþYevwoqv, wK‡kviM</w:t>
            </w:r>
            <w:r w:rsidRPr="006408BB">
              <w:rPr>
                <w:rFonts w:ascii="SutonnyMJ" w:eastAsia="SutonnyMJ" w:hAnsi="SutonnyMJ" w:cs="SutonnyMJ"/>
                <w:sz w:val="24"/>
              </w:rPr>
              <w:t>Ä ‡Rjvq</w:t>
            </w:r>
          </w:p>
          <w:p w:rsidR="0022323B" w:rsidRPr="006408BB" w:rsidRDefault="0022323B" w:rsidP="00AD4CBA">
            <w:pPr>
              <w:numPr>
                <w:ilvl w:val="0"/>
                <w:numId w:val="152"/>
              </w:numPr>
              <w:tabs>
                <w:tab w:val="left" w:pos="2520"/>
                <w:tab w:val="left" w:pos="4680"/>
                <w:tab w:val="left" w:pos="6660"/>
              </w:tabs>
              <w:ind w:left="180" w:hanging="252"/>
              <w:jc w:val="both"/>
              <w:rPr>
                <w:rFonts w:ascii="SutonnyMJ" w:eastAsia="SutonnyMJ" w:hAnsi="SutonnyMJ" w:cs="SutonnyMJ"/>
                <w:sz w:val="24"/>
              </w:rPr>
            </w:pPr>
            <w:r w:rsidRPr="006408BB">
              <w:rPr>
                <w:rFonts w:ascii="SutonnyMJ" w:eastAsia="SutonnyMJ" w:hAnsi="SutonnyMJ" w:cs="SutonnyMJ"/>
                <w:sz w:val="24"/>
              </w:rPr>
              <w:t>Avwe®‹…Z wc‡Ui Kqjv †gvU gRy‡`i cwigvY : 510 wgwjqb Ub</w:t>
            </w:r>
          </w:p>
          <w:p w:rsidR="0022323B" w:rsidRPr="006408BB" w:rsidRDefault="0022323B" w:rsidP="00AD4CBA">
            <w:pPr>
              <w:numPr>
                <w:ilvl w:val="0"/>
                <w:numId w:val="152"/>
              </w:numPr>
              <w:tabs>
                <w:tab w:val="left" w:pos="2520"/>
                <w:tab w:val="left" w:pos="4680"/>
                <w:tab w:val="left" w:pos="6660"/>
              </w:tabs>
              <w:ind w:left="180" w:hanging="252"/>
              <w:jc w:val="both"/>
              <w:rPr>
                <w:rFonts w:ascii="SutonnyMJ" w:eastAsia="SutonnyMJ" w:hAnsi="SutonnyMJ" w:cs="SutonnyMJ"/>
                <w:b/>
                <w:sz w:val="24"/>
              </w:rPr>
            </w:pPr>
            <w:r w:rsidRPr="006408BB">
              <w:rPr>
                <w:rFonts w:ascii="SutonnyMJ" w:eastAsia="SutonnyMJ" w:hAnsi="SutonnyMJ" w:cs="SutonnyMJ"/>
                <w:sz w:val="24"/>
              </w:rPr>
              <w:t>wcU Kqjv e¨eüZ nq : R¦vjvwb mnvqK wn‡m‡e</w:t>
            </w:r>
          </w:p>
        </w:tc>
      </w:tr>
      <w:tr w:rsidR="0022323B" w:rsidRPr="006408BB" w:rsidTr="00644E8A">
        <w:tc>
          <w:tcPr>
            <w:tcW w:w="1674"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KwVb wkjv</w:t>
            </w:r>
          </w:p>
        </w:tc>
        <w:tc>
          <w:tcPr>
            <w:tcW w:w="6876" w:type="dxa"/>
          </w:tcPr>
          <w:p w:rsidR="0022323B" w:rsidRPr="006408BB" w:rsidRDefault="0022323B" w:rsidP="00AD4CBA">
            <w:pPr>
              <w:numPr>
                <w:ilvl w:val="0"/>
                <w:numId w:val="153"/>
              </w:numPr>
              <w:tabs>
                <w:tab w:val="left" w:pos="2520"/>
                <w:tab w:val="left" w:pos="4680"/>
                <w:tab w:val="left" w:pos="6660"/>
              </w:tabs>
              <w:ind w:left="180" w:hanging="252"/>
              <w:jc w:val="both"/>
              <w:rPr>
                <w:rFonts w:ascii="SutonnyMJ" w:eastAsia="SutonnyMJ" w:hAnsi="SutonnyMJ" w:cs="SutonnyMJ"/>
                <w:sz w:val="24"/>
              </w:rPr>
            </w:pPr>
            <w:r w:rsidRPr="006408BB">
              <w:rPr>
                <w:rFonts w:ascii="SutonnyMJ" w:eastAsia="SutonnyMJ" w:hAnsi="SutonnyMJ" w:cs="SutonnyMJ"/>
                <w:sz w:val="24"/>
              </w:rPr>
              <w:t>KwVb wkjvi gRy` Avwe®‹…Z n‡q‡Q : w</w:t>
            </w:r>
            <w:r w:rsidR="00D71FFB">
              <w:rPr>
                <w:rFonts w:ascii="SutonnyMJ" w:eastAsia="SutonnyMJ" w:hAnsi="SutonnyMJ" w:cs="SutonnyMJ"/>
                <w:sz w:val="24"/>
              </w:rPr>
              <w:t>`bvRcyi †Rjvi cve©Zxcy‡ii ga¨cvo</w:t>
            </w:r>
            <w:r w:rsidRPr="006408BB">
              <w:rPr>
                <w:rFonts w:ascii="SutonnyMJ" w:eastAsia="SutonnyMJ" w:hAnsi="SutonnyMJ" w:cs="SutonnyMJ"/>
                <w:sz w:val="24"/>
              </w:rPr>
              <w:t xml:space="preserve">vq Ges </w:t>
            </w:r>
            <w:r w:rsidRPr="006408BB">
              <w:rPr>
                <w:rFonts w:ascii="SutonnyMJ" w:eastAsia="SutonnyMJ" w:hAnsi="SutonnyMJ" w:cs="SutonnyMJ"/>
                <w:sz w:val="24"/>
              </w:rPr>
              <w:lastRenderedPageBreak/>
              <w:t>beveMÄ Dc‡Rjvq</w:t>
            </w:r>
          </w:p>
          <w:p w:rsidR="0022323B" w:rsidRPr="006408BB" w:rsidRDefault="0022323B" w:rsidP="00AD4CBA">
            <w:pPr>
              <w:numPr>
                <w:ilvl w:val="0"/>
                <w:numId w:val="153"/>
              </w:numPr>
              <w:tabs>
                <w:tab w:val="left" w:pos="2520"/>
                <w:tab w:val="left" w:pos="4680"/>
                <w:tab w:val="left" w:pos="6660"/>
              </w:tabs>
              <w:ind w:left="180" w:hanging="252"/>
              <w:jc w:val="both"/>
              <w:rPr>
                <w:rFonts w:ascii="SutonnyMJ" w:eastAsia="SutonnyMJ" w:hAnsi="SutonnyMJ" w:cs="SutonnyMJ"/>
                <w:sz w:val="24"/>
              </w:rPr>
            </w:pPr>
            <w:r w:rsidRPr="006408BB">
              <w:rPr>
                <w:rFonts w:ascii="SutonnyMJ" w:eastAsia="SutonnyMJ" w:hAnsi="SutonnyMJ" w:cs="SutonnyMJ"/>
                <w:sz w:val="24"/>
              </w:rPr>
              <w:t>KwVb wkjv Avwe®‹…Z n‡q‡Q : f~-c„‡ôi 132 †_‡K 160 wgUvi MfxiZvq</w:t>
            </w:r>
          </w:p>
          <w:p w:rsidR="0022323B" w:rsidRPr="006408BB" w:rsidRDefault="0022323B" w:rsidP="00AD4CBA">
            <w:pPr>
              <w:numPr>
                <w:ilvl w:val="0"/>
                <w:numId w:val="153"/>
              </w:numPr>
              <w:tabs>
                <w:tab w:val="left" w:pos="2520"/>
                <w:tab w:val="left" w:pos="4680"/>
                <w:tab w:val="left" w:pos="6660"/>
              </w:tabs>
              <w:ind w:left="180" w:hanging="252"/>
              <w:jc w:val="both"/>
              <w:rPr>
                <w:rFonts w:ascii="SutonnyMJ" w:eastAsia="SutonnyMJ" w:hAnsi="SutonnyMJ" w:cs="SutonnyMJ"/>
                <w:sz w:val="24"/>
              </w:rPr>
            </w:pPr>
            <w:r w:rsidRPr="006408BB">
              <w:rPr>
                <w:rFonts w:ascii="SutonnyMJ" w:eastAsia="SutonnyMJ" w:hAnsi="SutonnyMJ" w:cs="SutonnyMJ"/>
                <w:sz w:val="24"/>
              </w:rPr>
              <w:t xml:space="preserve">G wkjv mg~‡ni weï× Ae¯’vq n‡q _v‡K :  </w:t>
            </w:r>
            <w:r w:rsidRPr="006408BB">
              <w:rPr>
                <w:rFonts w:ascii="Times New Roman" w:hAnsi="Times New Roman" w:cs="Calibri"/>
              </w:rPr>
              <w:t>Rock Quality Designation</w:t>
            </w:r>
            <w:r w:rsidR="00D71FFB">
              <w:rPr>
                <w:rFonts w:ascii="Times New Roman" w:hAnsi="Times New Roman" w:cs="Calibri"/>
              </w:rPr>
              <w:t xml:space="preserve"> </w:t>
            </w:r>
            <w:r w:rsidRPr="006408BB">
              <w:rPr>
                <w:rFonts w:ascii="SutonnyMJ" w:eastAsia="SutonnyMJ" w:hAnsi="SutonnyMJ" w:cs="SutonnyMJ"/>
                <w:sz w:val="24"/>
              </w:rPr>
              <w:t>60% †_‡K 100% ch©šÍ</w:t>
            </w:r>
          </w:p>
          <w:p w:rsidR="0022323B" w:rsidRPr="006408BB" w:rsidRDefault="0022323B" w:rsidP="00AD4CBA">
            <w:pPr>
              <w:numPr>
                <w:ilvl w:val="0"/>
                <w:numId w:val="153"/>
              </w:numPr>
              <w:tabs>
                <w:tab w:val="left" w:pos="2520"/>
                <w:tab w:val="left" w:pos="4680"/>
                <w:tab w:val="left" w:pos="6660"/>
              </w:tabs>
              <w:ind w:left="180" w:hanging="252"/>
              <w:jc w:val="both"/>
              <w:rPr>
                <w:rFonts w:ascii="SutonnyMJ" w:eastAsia="SutonnyMJ" w:hAnsi="SutonnyMJ" w:cs="SutonnyMJ"/>
                <w:sz w:val="24"/>
              </w:rPr>
            </w:pPr>
            <w:r w:rsidRPr="006408BB">
              <w:rPr>
                <w:rFonts w:ascii="SutonnyMJ" w:eastAsia="SutonnyMJ" w:hAnsi="SutonnyMJ" w:cs="SutonnyMJ"/>
                <w:sz w:val="24"/>
              </w:rPr>
              <w:t>Lwb †_‡K KwVb wkjvi evwl©K Drcv`b jÿ</w:t>
            </w:r>
            <w:r w:rsidR="00D71FFB">
              <w:rPr>
                <w:rFonts w:ascii="SutonnyMJ" w:eastAsia="SutonnyMJ" w:hAnsi="SutonnyMJ" w:cs="SutonnyMJ"/>
                <w:sz w:val="24"/>
              </w:rPr>
              <w:t>¨</w:t>
            </w:r>
            <w:r w:rsidRPr="006408BB">
              <w:rPr>
                <w:rFonts w:ascii="SutonnyMJ" w:eastAsia="SutonnyMJ" w:hAnsi="SutonnyMJ" w:cs="SutonnyMJ"/>
                <w:sz w:val="24"/>
              </w:rPr>
              <w:t>gvÎv : 1.65 wgwjqb Ub</w:t>
            </w:r>
          </w:p>
        </w:tc>
      </w:tr>
    </w:tbl>
    <w:p w:rsidR="0022323B" w:rsidRPr="006408BB" w:rsidRDefault="0022323B" w:rsidP="0022323B">
      <w:pPr>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lastRenderedPageBreak/>
        <w:t>Abykxjbx</w:t>
      </w:r>
    </w:p>
    <w:p w:rsidR="0022323B" w:rsidRPr="006408BB" w:rsidRDefault="00464601" w:rsidP="0022323B">
      <w:pPr>
        <w:tabs>
          <w:tab w:val="left" w:pos="360"/>
          <w:tab w:val="left" w:pos="2340"/>
          <w:tab w:val="left" w:pos="4320"/>
          <w:tab w:val="left" w:pos="6210"/>
          <w:tab w:val="left" w:pos="8100"/>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1.</w:t>
      </w:r>
      <w:r w:rsidR="0022323B" w:rsidRPr="006408BB">
        <w:rPr>
          <w:rFonts w:ascii="SutonnyMJ" w:hAnsi="SutonnyMJ" w:cs="SutonnyMJ"/>
          <w:b/>
          <w:sz w:val="24"/>
        </w:rPr>
        <w:tab/>
        <w:t>BD‡iwbqvg cvIqv †M‡Q †Kvb †Rjvq?</w:t>
      </w:r>
    </w:p>
    <w:p w:rsidR="0022323B" w:rsidRPr="006408BB" w:rsidRDefault="0022323B" w:rsidP="00464601">
      <w:pPr>
        <w:tabs>
          <w:tab w:val="left" w:pos="360"/>
          <w:tab w:val="left" w:pos="2340"/>
          <w:tab w:val="left" w:pos="4320"/>
          <w:tab w:val="left" w:pos="6291"/>
          <w:tab w:val="left" w:pos="8136"/>
        </w:tabs>
        <w:jc w:val="both"/>
        <w:rPr>
          <w:rFonts w:ascii="Vrinda" w:hAnsi="Vrinda" w:cs="SutonnyMJ"/>
          <w:sz w:val="24"/>
        </w:rPr>
      </w:pPr>
      <w:r w:rsidRPr="006408BB">
        <w:rPr>
          <w:rFonts w:ascii="SutonnyMJ" w:hAnsi="SutonnyMJ" w:cs="SutonnyMJ"/>
          <w:sz w:val="24"/>
        </w:rPr>
        <w:tab/>
        <w:t>K. PÆMÖvg</w:t>
      </w:r>
      <w:r w:rsidRPr="006408BB">
        <w:rPr>
          <w:rFonts w:ascii="SutonnyMJ" w:hAnsi="SutonnyMJ" w:cs="SutonnyMJ"/>
          <w:sz w:val="24"/>
        </w:rPr>
        <w:tab/>
        <w:t>L. K·evRvi</w:t>
      </w:r>
      <w:r w:rsidRPr="006408BB">
        <w:rPr>
          <w:rFonts w:ascii="SutonnyMJ" w:hAnsi="SutonnyMJ" w:cs="SutonnyMJ"/>
          <w:sz w:val="24"/>
        </w:rPr>
        <w:tab/>
        <w:t>M</w:t>
      </w:r>
      <w:r w:rsidRPr="006408BB">
        <w:rPr>
          <w:rFonts w:ascii="SutonnyMJ" w:hAnsi="SutonnyMJ" w:cs="SutonnyMJ"/>
          <w:sz w:val="24"/>
          <w:u w:val="single"/>
        </w:rPr>
        <w:t>. †gŠjfxevRvi</w:t>
      </w:r>
      <w:r w:rsidRPr="006408BB">
        <w:rPr>
          <w:rFonts w:ascii="SutonnyMJ" w:hAnsi="SutonnyMJ" w:cs="SutonnyMJ"/>
          <w:sz w:val="24"/>
        </w:rPr>
        <w:tab/>
        <w:t>N. Lyjbv</w:t>
      </w:r>
      <w:r w:rsidR="00464601" w:rsidRPr="006408BB">
        <w:rPr>
          <w:rFonts w:ascii="SutonnyMJ" w:hAnsi="SutonnyMJ" w:cs="SutonnyMJ"/>
          <w:sz w:val="24"/>
        </w:rPr>
        <w:tab/>
      </w:r>
      <w:r w:rsidR="00464601" w:rsidRPr="006408BB">
        <w:rPr>
          <w:rFonts w:ascii="SutonnyMJ" w:hAnsi="SutonnyMJ"/>
          <w:b/>
          <w:sz w:val="24"/>
          <w:shd w:val="clear" w:color="auto" w:fill="000000"/>
        </w:rPr>
        <w:t xml:space="preserve">01: </w:t>
      </w:r>
      <w:r w:rsidR="00422C36" w:rsidRPr="006408BB">
        <w:rPr>
          <w:rFonts w:ascii="SutonnyOMJ" w:hAnsi="SutonnyOMJ" w:cs="SutonnyOMJ"/>
          <w:b/>
          <w:sz w:val="24"/>
          <w:shd w:val="clear" w:color="auto" w:fill="000000"/>
        </w:rPr>
        <w:t>গ</w:t>
      </w:r>
    </w:p>
    <w:p w:rsidR="0022323B" w:rsidRPr="006408BB" w:rsidRDefault="00464601"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2.</w:t>
      </w:r>
      <w:r w:rsidR="0022323B" w:rsidRPr="006408BB">
        <w:rPr>
          <w:rFonts w:ascii="SutonnyMJ" w:hAnsi="SutonnyMJ" w:cs="SutonnyMJ"/>
          <w:b/>
          <w:sz w:val="24"/>
        </w:rPr>
        <w:tab/>
        <w:t>evsjv‡`‡ki cÖavb LwbR m¤ú` †KvbwU?</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M¨vm</w:t>
      </w:r>
      <w:r w:rsidRPr="006408BB">
        <w:rPr>
          <w:rFonts w:ascii="SutonnyMJ" w:hAnsi="SutonnyMJ" w:cs="SutonnyMJ"/>
          <w:sz w:val="24"/>
        </w:rPr>
        <w:tab/>
        <w:t>L. †Zj</w:t>
      </w:r>
      <w:r w:rsidRPr="006408BB">
        <w:rPr>
          <w:rFonts w:ascii="SutonnyMJ" w:hAnsi="SutonnyMJ" w:cs="SutonnyMJ"/>
          <w:sz w:val="24"/>
        </w:rPr>
        <w:tab/>
        <w:t>M. Kqjv</w:t>
      </w:r>
      <w:r w:rsidRPr="006408BB">
        <w:rPr>
          <w:rFonts w:ascii="SutonnyMJ" w:hAnsi="SutonnyMJ" w:cs="SutonnyMJ"/>
          <w:sz w:val="24"/>
        </w:rPr>
        <w:tab/>
        <w:t>N. ¯^Y©</w:t>
      </w:r>
      <w:r w:rsidR="00464601" w:rsidRPr="006408BB">
        <w:rPr>
          <w:rFonts w:ascii="SutonnyMJ" w:hAnsi="SutonnyMJ" w:cs="SutonnyMJ"/>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2</w:t>
      </w:r>
      <w:r w:rsidR="00464601" w:rsidRPr="006408BB">
        <w:rPr>
          <w:rFonts w:ascii="SutonnyMJ" w:hAnsi="SutonnyMJ"/>
          <w:b/>
          <w:sz w:val="24"/>
          <w:shd w:val="clear" w:color="auto" w:fill="000000"/>
        </w:rPr>
        <w:t>: K</w:t>
      </w:r>
    </w:p>
    <w:p w:rsidR="0022323B" w:rsidRPr="006408BB" w:rsidRDefault="00464601"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3.</w:t>
      </w:r>
      <w:r w:rsidR="0022323B" w:rsidRPr="006408BB">
        <w:rPr>
          <w:rFonts w:ascii="SutonnyMJ" w:hAnsi="SutonnyMJ" w:cs="SutonnyMJ"/>
          <w:b/>
          <w:sz w:val="24"/>
        </w:rPr>
        <w:tab/>
        <w:t>w`bvRcyi †Rjvi ga¨cvovq cvIqv †M‡QÑ</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KwVb wkjv</w:t>
      </w:r>
      <w:r w:rsidRPr="006408BB">
        <w:rPr>
          <w:rFonts w:ascii="SutonnyMJ" w:hAnsi="SutonnyMJ" w:cs="SutonnyMJ"/>
          <w:sz w:val="24"/>
        </w:rPr>
        <w:tab/>
        <w:t>L. Kqjv</w:t>
      </w:r>
      <w:r w:rsidRPr="006408BB">
        <w:rPr>
          <w:rFonts w:ascii="SutonnyMJ" w:hAnsi="SutonnyMJ" w:cs="SutonnyMJ"/>
          <w:sz w:val="24"/>
        </w:rPr>
        <w:tab/>
        <w:t>M. ¯^Y©</w:t>
      </w:r>
      <w:r w:rsidRPr="006408BB">
        <w:rPr>
          <w:rFonts w:ascii="SutonnyMJ" w:hAnsi="SutonnyMJ" w:cs="SutonnyMJ"/>
          <w:sz w:val="24"/>
        </w:rPr>
        <w:tab/>
        <w:t>N. M¨vm</w:t>
      </w:r>
      <w:r w:rsidR="00464601" w:rsidRPr="006408BB">
        <w:rPr>
          <w:rFonts w:ascii="SutonnyMJ" w:hAnsi="SutonnyMJ" w:cs="SutonnyMJ"/>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3</w:t>
      </w:r>
      <w:r w:rsidR="00464601" w:rsidRPr="006408BB">
        <w:rPr>
          <w:rFonts w:ascii="SutonnyMJ" w:hAnsi="SutonnyMJ"/>
          <w:b/>
          <w:sz w:val="24"/>
          <w:shd w:val="clear" w:color="auto" w:fill="000000"/>
        </w:rPr>
        <w:t>: K</w:t>
      </w:r>
    </w:p>
    <w:p w:rsidR="0022323B" w:rsidRPr="006408BB" w:rsidRDefault="00464601"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4.</w:t>
      </w:r>
      <w:r w:rsidR="0022323B" w:rsidRPr="006408BB">
        <w:rPr>
          <w:rFonts w:ascii="SutonnyMJ" w:hAnsi="SutonnyMJ" w:cs="SutonnyMJ"/>
          <w:b/>
          <w:sz w:val="24"/>
        </w:rPr>
        <w:tab/>
        <w:t>†m›UgvwU©b Øx‡c †Kvb ai‡bi LwbR m¤ú` cvIqv hvq?</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wmwjKvevjy</w:t>
      </w:r>
      <w:r w:rsidRPr="006408BB">
        <w:rPr>
          <w:rFonts w:ascii="SutonnyMJ" w:hAnsi="SutonnyMJ" w:cs="SutonnyMJ"/>
          <w:sz w:val="24"/>
        </w:rPr>
        <w:tab/>
        <w:t>L. PxbvgvwU</w:t>
      </w:r>
      <w:r w:rsidRPr="006408BB">
        <w:rPr>
          <w:rFonts w:ascii="SutonnyMJ" w:hAnsi="SutonnyMJ" w:cs="SutonnyMJ"/>
          <w:sz w:val="24"/>
        </w:rPr>
        <w:tab/>
      </w:r>
      <w:r w:rsidRPr="006408BB">
        <w:rPr>
          <w:rFonts w:ascii="SutonnyMJ" w:hAnsi="SutonnyMJ" w:cs="SutonnyMJ"/>
          <w:sz w:val="24"/>
          <w:u w:val="single"/>
        </w:rPr>
        <w:t>M. Pzbvcv_i</w:t>
      </w:r>
      <w:r w:rsidRPr="006408BB">
        <w:rPr>
          <w:rFonts w:ascii="SutonnyMJ" w:hAnsi="SutonnyMJ" w:cs="SutonnyMJ"/>
          <w:sz w:val="24"/>
        </w:rPr>
        <w:tab/>
        <w:t>N. LwbR evwj</w:t>
      </w:r>
      <w:r w:rsidR="00464601" w:rsidRPr="006408BB">
        <w:rPr>
          <w:rFonts w:ascii="SutonnyMJ" w:hAnsi="SutonnyMJ" w:cs="SutonnyMJ"/>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4</w:t>
      </w:r>
      <w:r w:rsidR="00464601" w:rsidRPr="006408BB">
        <w:rPr>
          <w:rFonts w:ascii="SutonnyMJ" w:hAnsi="SutonnyMJ"/>
          <w:b/>
          <w:sz w:val="24"/>
          <w:shd w:val="clear" w:color="auto" w:fill="000000"/>
        </w:rPr>
        <w:t xml:space="preserve">: </w:t>
      </w:r>
      <w:r w:rsidR="007D17FF" w:rsidRPr="006408BB">
        <w:rPr>
          <w:rFonts w:ascii="SutonnyMJ" w:hAnsi="SutonnyMJ"/>
          <w:b/>
          <w:sz w:val="24"/>
          <w:shd w:val="clear" w:color="auto" w:fill="000000"/>
        </w:rPr>
        <w:t>M</w:t>
      </w:r>
    </w:p>
    <w:p w:rsidR="0022323B" w:rsidRPr="006408BB" w:rsidRDefault="00464601"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5.</w:t>
      </w:r>
      <w:r w:rsidR="0022323B" w:rsidRPr="006408BB">
        <w:rPr>
          <w:rFonts w:ascii="SutonnyMJ" w:hAnsi="SutonnyMJ" w:cs="SutonnyMJ"/>
          <w:b/>
          <w:sz w:val="24"/>
        </w:rPr>
        <w:tab/>
        <w:t>evsjv‡`‡k PxbvgvwUi mÜvb cvIqv †M‡QÑ</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ab/>
      </w:r>
      <w:r w:rsidRPr="006408BB">
        <w:rPr>
          <w:rFonts w:ascii="SutonnyMJ" w:hAnsi="SutonnyMJ" w:cs="SutonnyMJ"/>
          <w:b/>
          <w:sz w:val="24"/>
          <w:u w:val="single"/>
        </w:rPr>
        <w:t xml:space="preserve">K. </w:t>
      </w:r>
      <w:r w:rsidRPr="00D71FFB">
        <w:rPr>
          <w:rFonts w:ascii="SutonnyMJ" w:hAnsi="SutonnyMJ" w:cs="SutonnyMJ"/>
          <w:sz w:val="24"/>
          <w:u w:val="single"/>
        </w:rPr>
        <w:t>weRqcy‡i</w:t>
      </w:r>
      <w:r w:rsidRPr="006408BB">
        <w:rPr>
          <w:rFonts w:ascii="SutonnyMJ" w:hAnsi="SutonnyMJ" w:cs="SutonnyMJ"/>
          <w:b/>
          <w:sz w:val="24"/>
        </w:rPr>
        <w:tab/>
        <w:t xml:space="preserve">L. </w:t>
      </w:r>
      <w:r w:rsidRPr="00D71FFB">
        <w:rPr>
          <w:rFonts w:ascii="SutonnyMJ" w:hAnsi="SutonnyMJ" w:cs="SutonnyMJ"/>
          <w:sz w:val="24"/>
        </w:rPr>
        <w:t>†U‡KinvU</w:t>
      </w:r>
      <w:r w:rsidRPr="00D71FFB">
        <w:rPr>
          <w:rFonts w:ascii="SutonnyMJ" w:hAnsi="SutonnyMJ" w:cs="SutonnyMJ"/>
          <w:sz w:val="24"/>
        </w:rPr>
        <w:tab/>
        <w:t>M. c‡Z½v</w:t>
      </w:r>
      <w:r w:rsidRPr="00D71FFB">
        <w:rPr>
          <w:rFonts w:ascii="SutonnyMJ" w:hAnsi="SutonnyMJ" w:cs="SutonnyMJ"/>
          <w:sz w:val="24"/>
        </w:rPr>
        <w:tab/>
        <w:t>N. gsjv</w:t>
      </w:r>
      <w:r w:rsidR="00464601" w:rsidRPr="006408BB">
        <w:rPr>
          <w:rFonts w:ascii="SutonnyMJ" w:hAnsi="SutonnyMJ" w:cs="SutonnyMJ"/>
          <w:b/>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5</w:t>
      </w:r>
      <w:r w:rsidR="00464601" w:rsidRPr="006408BB">
        <w:rPr>
          <w:rFonts w:ascii="SutonnyMJ" w:hAnsi="SutonnyMJ"/>
          <w:b/>
          <w:sz w:val="24"/>
          <w:shd w:val="clear" w:color="auto" w:fill="000000"/>
        </w:rPr>
        <w:t>: K</w:t>
      </w:r>
    </w:p>
    <w:p w:rsidR="0022323B" w:rsidRPr="006408BB" w:rsidRDefault="007D17FF"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6.</w:t>
      </w:r>
      <w:r w:rsidR="0022323B" w:rsidRPr="006408BB">
        <w:rPr>
          <w:rFonts w:ascii="SutonnyMJ" w:hAnsi="SutonnyMJ" w:cs="SutonnyMJ"/>
          <w:b/>
          <w:sz w:val="24"/>
        </w:rPr>
        <w:tab/>
        <w:t>evsjv‡`‡ki †Kv_vq †ZRw¯Œq evjy cvIqv hvq?</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wm‡j‡Ui cvnv‡o</w:t>
      </w:r>
      <w:r w:rsidRPr="006408BB">
        <w:rPr>
          <w:rFonts w:ascii="SutonnyMJ" w:hAnsi="SutonnyMJ" w:cs="SutonnyMJ"/>
          <w:sz w:val="24"/>
        </w:rPr>
        <w:tab/>
      </w:r>
      <w:r w:rsidRPr="006408BB">
        <w:rPr>
          <w:rFonts w:ascii="SutonnyMJ" w:hAnsi="SutonnyMJ" w:cs="SutonnyMJ"/>
          <w:sz w:val="24"/>
        </w:rPr>
        <w:tab/>
        <w:t>L. jvjgvB GjvKvq</w:t>
      </w:r>
      <w:r w:rsidR="00464601" w:rsidRPr="006408BB">
        <w:rPr>
          <w:rFonts w:ascii="SutonnyMJ" w:hAnsi="SutonnyMJ" w:cs="SutonnyMJ"/>
          <w:sz w:val="24"/>
        </w:rPr>
        <w:tab/>
      </w:r>
      <w:r w:rsidR="00464601" w:rsidRPr="006408BB">
        <w:rPr>
          <w:rFonts w:ascii="SutonnyMJ" w:hAnsi="SutonnyMJ" w:cs="SutonnyMJ"/>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6</w:t>
      </w:r>
      <w:r w:rsidR="00464601" w:rsidRPr="006408BB">
        <w:rPr>
          <w:rFonts w:ascii="SutonnyMJ" w:hAnsi="SutonnyMJ"/>
          <w:b/>
          <w:sz w:val="24"/>
          <w:shd w:val="clear" w:color="auto" w:fill="000000"/>
        </w:rPr>
        <w:t xml:space="preserve">: </w:t>
      </w:r>
      <w:r w:rsidR="007D17FF" w:rsidRPr="006408BB">
        <w:rPr>
          <w:rFonts w:ascii="SutonnyMJ" w:hAnsi="SutonnyMJ"/>
          <w:b/>
          <w:sz w:val="24"/>
          <w:shd w:val="clear" w:color="auto" w:fill="000000"/>
        </w:rPr>
        <w:t>M</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M. K·evRvi mgy`ª ˆmK‡Z</w:t>
      </w:r>
      <w:r w:rsidR="007D17FF" w:rsidRPr="006408BB">
        <w:rPr>
          <w:rFonts w:ascii="SutonnyMJ" w:hAnsi="SutonnyMJ" w:cs="SutonnyMJ"/>
          <w:sz w:val="24"/>
          <w:u w:val="single"/>
        </w:rPr>
        <w:tab/>
      </w:r>
      <w:r w:rsidRPr="006408BB">
        <w:rPr>
          <w:rFonts w:ascii="SutonnyMJ" w:hAnsi="SutonnyMJ" w:cs="SutonnyMJ"/>
          <w:sz w:val="24"/>
        </w:rPr>
        <w:tab/>
      </w:r>
      <w:r w:rsidR="007D17FF" w:rsidRPr="006408BB">
        <w:rPr>
          <w:rFonts w:ascii="SutonnyMJ" w:hAnsi="SutonnyMJ" w:cs="SutonnyMJ"/>
          <w:sz w:val="24"/>
        </w:rPr>
        <w:t>N</w:t>
      </w:r>
      <w:r w:rsidRPr="006408BB">
        <w:rPr>
          <w:rFonts w:ascii="SutonnyMJ" w:hAnsi="SutonnyMJ" w:cs="SutonnyMJ"/>
          <w:sz w:val="24"/>
        </w:rPr>
        <w:t>. my›`ie‡b</w:t>
      </w:r>
    </w:p>
    <w:p w:rsidR="0022323B" w:rsidRPr="006408BB" w:rsidRDefault="007D17FF"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7.</w:t>
      </w:r>
      <w:r w:rsidR="0022323B" w:rsidRPr="006408BB">
        <w:rPr>
          <w:rFonts w:ascii="SutonnyMJ" w:hAnsi="SutonnyMJ" w:cs="SutonnyMJ"/>
          <w:b/>
          <w:sz w:val="24"/>
        </w:rPr>
        <w:tab/>
        <w:t>evsjv‡`‡ki †Kv_vq MÜ‡Ki mÜvb cvIqv †M‡Q?</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nvwZqv</w:t>
      </w:r>
      <w:r w:rsidRPr="006408BB">
        <w:rPr>
          <w:rFonts w:ascii="SutonnyMJ" w:hAnsi="SutonnyMJ" w:cs="SutonnyMJ"/>
          <w:sz w:val="24"/>
        </w:rPr>
        <w:tab/>
      </w:r>
      <w:r w:rsidRPr="006408BB">
        <w:rPr>
          <w:rFonts w:ascii="SutonnyMJ" w:hAnsi="SutonnyMJ" w:cs="SutonnyMJ"/>
          <w:sz w:val="24"/>
          <w:u w:val="single"/>
        </w:rPr>
        <w:t>L. KzZzew`qv</w:t>
      </w:r>
      <w:r w:rsidRPr="006408BB">
        <w:rPr>
          <w:rFonts w:ascii="SutonnyMJ" w:hAnsi="SutonnyMJ" w:cs="SutonnyMJ"/>
          <w:sz w:val="24"/>
        </w:rPr>
        <w:tab/>
        <w:t>M. g‡nkLvjx</w:t>
      </w:r>
      <w:r w:rsidRPr="006408BB">
        <w:rPr>
          <w:rFonts w:ascii="SutonnyMJ" w:hAnsi="SutonnyMJ" w:cs="SutonnyMJ"/>
          <w:sz w:val="24"/>
        </w:rPr>
        <w:tab/>
        <w:t>N. mÜxc</w:t>
      </w:r>
      <w:r w:rsidR="00464601" w:rsidRPr="006408BB">
        <w:rPr>
          <w:rFonts w:ascii="SutonnyMJ" w:hAnsi="SutonnyMJ" w:cs="SutonnyMJ"/>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7</w:t>
      </w:r>
      <w:r w:rsidR="00464601" w:rsidRPr="006408BB">
        <w:rPr>
          <w:rFonts w:ascii="SutonnyMJ" w:hAnsi="SutonnyMJ"/>
          <w:b/>
          <w:sz w:val="24"/>
          <w:shd w:val="clear" w:color="auto" w:fill="000000"/>
        </w:rPr>
        <w:t xml:space="preserve">: </w:t>
      </w:r>
      <w:r w:rsidR="007D17FF" w:rsidRPr="006408BB">
        <w:rPr>
          <w:rFonts w:ascii="SutonnyMJ" w:hAnsi="SutonnyMJ"/>
          <w:b/>
          <w:sz w:val="24"/>
          <w:shd w:val="clear" w:color="auto" w:fill="000000"/>
        </w:rPr>
        <w:t>L</w:t>
      </w:r>
    </w:p>
    <w:p w:rsidR="0022323B" w:rsidRPr="006408BB" w:rsidRDefault="007D17FF" w:rsidP="00464601">
      <w:pPr>
        <w:tabs>
          <w:tab w:val="left" w:pos="360"/>
          <w:tab w:val="left" w:pos="2340"/>
          <w:tab w:val="left" w:pos="4320"/>
          <w:tab w:val="left" w:pos="6291"/>
          <w:tab w:val="left" w:pos="8136"/>
        </w:tabs>
        <w:jc w:val="both"/>
        <w:rPr>
          <w:rFonts w:ascii="SutonnyMJ" w:hAnsi="SutonnyMJ" w:cs="SutonnyMJ"/>
          <w:b/>
          <w:sz w:val="24"/>
        </w:rPr>
      </w:pPr>
      <w:r w:rsidRPr="006408BB">
        <w:rPr>
          <w:rFonts w:ascii="SutonnyMJ" w:hAnsi="SutonnyMJ" w:cs="SutonnyMJ"/>
          <w:b/>
          <w:sz w:val="24"/>
        </w:rPr>
        <w:t>0</w:t>
      </w:r>
      <w:r w:rsidR="0022323B" w:rsidRPr="006408BB">
        <w:rPr>
          <w:rFonts w:ascii="SutonnyMJ" w:hAnsi="SutonnyMJ" w:cs="SutonnyMJ"/>
          <w:b/>
          <w:sz w:val="24"/>
        </w:rPr>
        <w:t>8.</w:t>
      </w:r>
      <w:r w:rsidR="0022323B" w:rsidRPr="006408BB">
        <w:rPr>
          <w:rFonts w:ascii="SutonnyMJ" w:hAnsi="SutonnyMJ" w:cs="SutonnyMJ"/>
          <w:b/>
          <w:sz w:val="24"/>
        </w:rPr>
        <w:tab/>
        <w:t>cxU Kqjv cvIqv †M‡QÑ</w:t>
      </w:r>
    </w:p>
    <w:p w:rsidR="0022323B" w:rsidRPr="006408BB" w:rsidRDefault="0022323B" w:rsidP="00464601">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Kzwóqvq</w:t>
      </w:r>
      <w:r w:rsidRPr="006408BB">
        <w:rPr>
          <w:rFonts w:ascii="SutonnyMJ" w:hAnsi="SutonnyMJ" w:cs="SutonnyMJ"/>
          <w:sz w:val="24"/>
        </w:rPr>
        <w:tab/>
      </w:r>
      <w:r w:rsidRPr="006408BB">
        <w:rPr>
          <w:rFonts w:ascii="SutonnyMJ" w:hAnsi="SutonnyMJ" w:cs="SutonnyMJ"/>
          <w:sz w:val="24"/>
          <w:u w:val="single"/>
        </w:rPr>
        <w:t>L. †MvcvjM‡Ä</w:t>
      </w:r>
      <w:r w:rsidRPr="006408BB">
        <w:rPr>
          <w:rFonts w:ascii="SutonnyMJ" w:hAnsi="SutonnyMJ" w:cs="SutonnyMJ"/>
          <w:sz w:val="24"/>
        </w:rPr>
        <w:tab/>
        <w:t>M. MvRxcy‡i</w:t>
      </w:r>
      <w:r w:rsidRPr="006408BB">
        <w:rPr>
          <w:rFonts w:ascii="SutonnyMJ" w:hAnsi="SutonnyMJ" w:cs="SutonnyMJ"/>
          <w:sz w:val="24"/>
        </w:rPr>
        <w:tab/>
        <w:t>N. ivRkvnx‡Z</w:t>
      </w:r>
      <w:r w:rsidR="00464601" w:rsidRPr="006408BB">
        <w:rPr>
          <w:rFonts w:ascii="SutonnyMJ" w:hAnsi="SutonnyMJ" w:cs="SutonnyMJ"/>
          <w:sz w:val="24"/>
        </w:rPr>
        <w:tab/>
      </w:r>
      <w:r w:rsidR="00464601" w:rsidRPr="006408BB">
        <w:rPr>
          <w:rFonts w:ascii="SutonnyMJ" w:hAnsi="SutonnyMJ"/>
          <w:b/>
          <w:sz w:val="24"/>
          <w:shd w:val="clear" w:color="auto" w:fill="000000"/>
        </w:rPr>
        <w:t>0</w:t>
      </w:r>
      <w:r w:rsidR="007D17FF" w:rsidRPr="006408BB">
        <w:rPr>
          <w:rFonts w:ascii="SutonnyMJ" w:hAnsi="SutonnyMJ"/>
          <w:b/>
          <w:sz w:val="24"/>
          <w:shd w:val="clear" w:color="auto" w:fill="000000"/>
        </w:rPr>
        <w:t>8</w:t>
      </w:r>
      <w:r w:rsidR="00464601" w:rsidRPr="006408BB">
        <w:rPr>
          <w:rFonts w:ascii="SutonnyMJ" w:hAnsi="SutonnyMJ"/>
          <w:b/>
          <w:sz w:val="24"/>
          <w:shd w:val="clear" w:color="auto" w:fill="000000"/>
        </w:rPr>
        <w:t xml:space="preserve">: </w:t>
      </w:r>
      <w:r w:rsidR="007D17FF" w:rsidRPr="006408BB">
        <w:rPr>
          <w:rFonts w:ascii="SutonnyMJ" w:hAnsi="SutonnyMJ"/>
          <w:b/>
          <w:sz w:val="24"/>
          <w:shd w:val="clear" w:color="auto" w:fill="000000"/>
        </w:rPr>
        <w:t>L</w:t>
      </w:r>
    </w:p>
    <w:p w:rsidR="0022323B" w:rsidRPr="006408BB" w:rsidRDefault="0022323B" w:rsidP="00464601">
      <w:pPr>
        <w:tabs>
          <w:tab w:val="left" w:pos="360"/>
          <w:tab w:val="left" w:pos="2340"/>
          <w:tab w:val="left" w:pos="4320"/>
          <w:tab w:val="left" w:pos="6291"/>
          <w:tab w:val="left" w:pos="8136"/>
        </w:tabs>
        <w:rPr>
          <w:rFonts w:ascii="SutonnyMJ" w:hAnsi="SutonnyMJ"/>
          <w:b/>
          <w:sz w:val="24"/>
        </w:rPr>
      </w:pPr>
      <w:r w:rsidRPr="006408BB">
        <w:rPr>
          <w:rFonts w:ascii="SutonnyMJ" w:hAnsi="SutonnyMJ"/>
          <w:b/>
          <w:sz w:val="24"/>
        </w:rPr>
        <w:t>0</w:t>
      </w:r>
      <w:r w:rsidR="007D17FF" w:rsidRPr="006408BB">
        <w:rPr>
          <w:rFonts w:ascii="SutonnyMJ" w:hAnsi="SutonnyMJ"/>
          <w:b/>
          <w:sz w:val="24"/>
        </w:rPr>
        <w:t>9</w:t>
      </w:r>
      <w:r w:rsidRPr="006408BB">
        <w:rPr>
          <w:rFonts w:ascii="SutonnyMJ" w:hAnsi="SutonnyMJ"/>
          <w:b/>
          <w:sz w:val="24"/>
        </w:rPr>
        <w:t>. wb‡Pi †KvbwU avZe LwbR?</w:t>
      </w:r>
    </w:p>
    <w:p w:rsidR="0022323B" w:rsidRPr="006408BB" w:rsidRDefault="0022323B" w:rsidP="00464601">
      <w:pPr>
        <w:tabs>
          <w:tab w:val="left" w:pos="360"/>
          <w:tab w:val="left" w:pos="2160"/>
          <w:tab w:val="left" w:pos="2340"/>
          <w:tab w:val="left" w:pos="4140"/>
          <w:tab w:val="left" w:pos="4320"/>
          <w:tab w:val="left" w:pos="6291"/>
          <w:tab w:val="left" w:pos="8136"/>
        </w:tabs>
        <w:ind w:left="360"/>
        <w:rPr>
          <w:sz w:val="24"/>
        </w:rPr>
      </w:pPr>
      <w:r w:rsidRPr="006408BB">
        <w:rPr>
          <w:rFonts w:ascii="SutonnyMJ" w:hAnsi="SutonnyMJ"/>
          <w:sz w:val="24"/>
        </w:rPr>
        <w:t>K. W‡jvgvBU</w:t>
      </w:r>
      <w:r w:rsidRPr="006408BB">
        <w:rPr>
          <w:rFonts w:ascii="SutonnyMJ" w:hAnsi="SutonnyMJ"/>
          <w:sz w:val="24"/>
        </w:rPr>
        <w:tab/>
        <w:t xml:space="preserve">L. </w:t>
      </w:r>
      <w:r w:rsidRPr="006408BB">
        <w:rPr>
          <w:rFonts w:ascii="SutonnyMJ" w:hAnsi="SutonnyMJ"/>
          <w:sz w:val="24"/>
          <w:u w:val="single"/>
        </w:rPr>
        <w:t xml:space="preserve">cøvwUbvg   </w:t>
      </w:r>
      <w:r w:rsidRPr="006408BB">
        <w:rPr>
          <w:rFonts w:ascii="SutonnyMJ" w:hAnsi="SutonnyMJ"/>
          <w:sz w:val="24"/>
        </w:rPr>
        <w:tab/>
        <w:t>M. wRcmvg</w:t>
      </w:r>
      <w:r w:rsidRPr="006408BB">
        <w:rPr>
          <w:rFonts w:ascii="SutonnyMJ" w:hAnsi="SutonnyMJ"/>
          <w:sz w:val="24"/>
        </w:rPr>
        <w:tab/>
        <w:t>N. Pzb</w:t>
      </w:r>
      <w:r w:rsidRPr="006408BB">
        <w:rPr>
          <w:rFonts w:ascii="SutonnyMJ" w:hAnsi="SutonnyMJ"/>
          <w:sz w:val="24"/>
        </w:rPr>
        <w:tab/>
      </w:r>
      <w:r w:rsidRPr="006408BB">
        <w:rPr>
          <w:rFonts w:ascii="SutonnyMJ" w:hAnsi="SutonnyMJ"/>
          <w:b/>
          <w:sz w:val="24"/>
          <w:shd w:val="clear" w:color="auto" w:fill="000000"/>
        </w:rPr>
        <w:t>0</w:t>
      </w:r>
      <w:r w:rsidR="007D17FF" w:rsidRPr="006408BB">
        <w:rPr>
          <w:rFonts w:ascii="SutonnyMJ" w:hAnsi="SutonnyMJ"/>
          <w:b/>
          <w:sz w:val="24"/>
          <w:shd w:val="clear" w:color="auto" w:fill="000000"/>
        </w:rPr>
        <w:t>9</w:t>
      </w:r>
      <w:r w:rsidRPr="006408BB">
        <w:rPr>
          <w:rFonts w:ascii="SutonnyMJ" w:hAnsi="SutonnyMJ"/>
          <w:b/>
          <w:sz w:val="24"/>
          <w:shd w:val="clear" w:color="auto" w:fill="000000"/>
        </w:rPr>
        <w:t>: L</w:t>
      </w:r>
    </w:p>
    <w:p w:rsidR="0022323B" w:rsidRPr="006408BB" w:rsidRDefault="007D17FF" w:rsidP="00464601">
      <w:pPr>
        <w:pStyle w:val="ListParagraph"/>
        <w:tabs>
          <w:tab w:val="left" w:pos="360"/>
          <w:tab w:val="left" w:pos="2160"/>
          <w:tab w:val="left" w:pos="2340"/>
          <w:tab w:val="left" w:pos="4140"/>
          <w:tab w:val="left" w:pos="4320"/>
          <w:tab w:val="left" w:pos="6291"/>
          <w:tab w:val="left" w:pos="8136"/>
        </w:tabs>
        <w:ind w:left="369" w:hanging="351"/>
        <w:rPr>
          <w:rFonts w:ascii="SutonnyMJ" w:hAnsi="SutonnyMJ"/>
          <w:b/>
          <w:sz w:val="24"/>
        </w:rPr>
      </w:pPr>
      <w:r w:rsidRPr="006408BB">
        <w:rPr>
          <w:rFonts w:ascii="SutonnyMJ" w:hAnsi="SutonnyMJ"/>
          <w:b/>
          <w:sz w:val="24"/>
        </w:rPr>
        <w:t>10</w:t>
      </w:r>
      <w:r w:rsidR="00D71FFB">
        <w:rPr>
          <w:rFonts w:ascii="SutonnyMJ" w:hAnsi="SutonnyMJ"/>
          <w:b/>
          <w:sz w:val="24"/>
        </w:rPr>
        <w:t>. AcÖPwjZ kw³-</w:t>
      </w:r>
    </w:p>
    <w:p w:rsidR="0022323B" w:rsidRPr="006408BB" w:rsidRDefault="0022323B" w:rsidP="00464601">
      <w:pPr>
        <w:tabs>
          <w:tab w:val="left" w:pos="360"/>
          <w:tab w:val="left" w:pos="2160"/>
          <w:tab w:val="left" w:pos="2340"/>
          <w:tab w:val="left" w:pos="4140"/>
          <w:tab w:val="left" w:pos="4320"/>
          <w:tab w:val="left" w:pos="6291"/>
          <w:tab w:val="left" w:pos="8136"/>
        </w:tabs>
        <w:rPr>
          <w:rFonts w:ascii="SutonnyMJ" w:hAnsi="SutonnyMJ"/>
          <w:sz w:val="24"/>
        </w:rPr>
      </w:pPr>
      <w:r w:rsidRPr="006408BB">
        <w:rPr>
          <w:rFonts w:ascii="SutonnyMJ" w:hAnsi="SutonnyMJ"/>
          <w:sz w:val="24"/>
        </w:rPr>
        <w:tab/>
        <w:t>K. LwbR †Zj</w:t>
      </w:r>
      <w:r w:rsidRPr="006408BB">
        <w:rPr>
          <w:rFonts w:ascii="SutonnyMJ" w:hAnsi="SutonnyMJ"/>
          <w:sz w:val="24"/>
        </w:rPr>
        <w:tab/>
        <w:t xml:space="preserve">L. </w:t>
      </w:r>
      <w:r w:rsidR="007D17FF" w:rsidRPr="006408BB">
        <w:rPr>
          <w:rFonts w:ascii="SutonnyMJ" w:hAnsi="SutonnyMJ"/>
          <w:sz w:val="24"/>
          <w:u w:val="single"/>
        </w:rPr>
        <w:t>ˆ</w:t>
      </w:r>
      <w:r w:rsidRPr="006408BB">
        <w:rPr>
          <w:rFonts w:ascii="SutonnyMJ" w:hAnsi="SutonnyMJ"/>
          <w:sz w:val="24"/>
          <w:u w:val="single"/>
        </w:rPr>
        <w:t>Re</w:t>
      </w:r>
      <w:r w:rsidR="00D71FFB">
        <w:rPr>
          <w:rFonts w:ascii="SutonnyMJ" w:hAnsi="SutonnyMJ"/>
          <w:sz w:val="24"/>
          <w:u w:val="single"/>
        </w:rPr>
        <w:t xml:space="preserve"> </w:t>
      </w:r>
      <w:r w:rsidRPr="006408BB">
        <w:rPr>
          <w:rFonts w:ascii="SutonnyMJ" w:hAnsi="SutonnyMJ"/>
          <w:sz w:val="24"/>
          <w:u w:val="single"/>
        </w:rPr>
        <w:t xml:space="preserve">kw³  </w:t>
      </w:r>
      <w:r w:rsidR="00D71FFB">
        <w:rPr>
          <w:rFonts w:ascii="SutonnyMJ" w:hAnsi="SutonnyMJ"/>
          <w:sz w:val="24"/>
        </w:rPr>
        <w:tab/>
        <w:t>M. cvigvY</w:t>
      </w:r>
      <w:r w:rsidRPr="006408BB">
        <w:rPr>
          <w:rFonts w:ascii="SutonnyMJ" w:hAnsi="SutonnyMJ"/>
          <w:sz w:val="24"/>
        </w:rPr>
        <w:t>weK</w:t>
      </w:r>
      <w:r w:rsidR="00D71FFB">
        <w:rPr>
          <w:rFonts w:ascii="SutonnyMJ" w:hAnsi="SutonnyMJ"/>
          <w:sz w:val="24"/>
        </w:rPr>
        <w:t xml:space="preserve"> </w:t>
      </w:r>
      <w:r w:rsidRPr="006408BB">
        <w:rPr>
          <w:rFonts w:ascii="SutonnyMJ" w:hAnsi="SutonnyMJ"/>
          <w:sz w:val="24"/>
        </w:rPr>
        <w:t xml:space="preserve"> kw³</w:t>
      </w:r>
      <w:r w:rsidRPr="006408BB">
        <w:rPr>
          <w:rFonts w:ascii="SutonnyMJ" w:hAnsi="SutonnyMJ"/>
          <w:sz w:val="24"/>
        </w:rPr>
        <w:tab/>
        <w:t>N. Kqjv</w:t>
      </w:r>
      <w:r w:rsidRPr="006408BB">
        <w:rPr>
          <w:rFonts w:ascii="SutonnyMJ" w:hAnsi="SutonnyMJ"/>
          <w:sz w:val="24"/>
        </w:rPr>
        <w:tab/>
      </w:r>
      <w:r w:rsidR="007D17FF" w:rsidRPr="006408BB">
        <w:rPr>
          <w:rFonts w:ascii="SutonnyMJ" w:hAnsi="SutonnyMJ"/>
          <w:b/>
          <w:sz w:val="24"/>
          <w:shd w:val="clear" w:color="auto" w:fill="000000"/>
        </w:rPr>
        <w:t>10</w:t>
      </w:r>
      <w:r w:rsidRPr="006408BB">
        <w:rPr>
          <w:rFonts w:ascii="SutonnyMJ" w:hAnsi="SutonnyMJ"/>
          <w:b/>
          <w:sz w:val="24"/>
          <w:shd w:val="clear" w:color="auto" w:fill="000000"/>
        </w:rPr>
        <w:t>: L</w:t>
      </w:r>
    </w:p>
    <w:p w:rsidR="0022323B" w:rsidRPr="006408BB" w:rsidRDefault="007D17FF" w:rsidP="00464601">
      <w:pPr>
        <w:tabs>
          <w:tab w:val="left" w:pos="360"/>
          <w:tab w:val="left" w:pos="2160"/>
          <w:tab w:val="left" w:pos="2340"/>
          <w:tab w:val="left" w:pos="4140"/>
          <w:tab w:val="left" w:pos="4320"/>
          <w:tab w:val="left" w:pos="6291"/>
          <w:tab w:val="left" w:pos="8136"/>
        </w:tabs>
        <w:rPr>
          <w:rFonts w:ascii="SutonnyMJ" w:hAnsi="SutonnyMJ"/>
          <w:b/>
          <w:sz w:val="24"/>
        </w:rPr>
      </w:pPr>
      <w:r w:rsidRPr="006408BB">
        <w:rPr>
          <w:rFonts w:ascii="SutonnyMJ" w:hAnsi="SutonnyMJ"/>
          <w:b/>
          <w:sz w:val="24"/>
        </w:rPr>
        <w:t>11</w:t>
      </w:r>
      <w:r w:rsidR="0022323B" w:rsidRPr="006408BB">
        <w:rPr>
          <w:rFonts w:ascii="SutonnyMJ" w:hAnsi="SutonnyMJ"/>
          <w:b/>
          <w:sz w:val="24"/>
        </w:rPr>
        <w:t>. cÖPwjZ kw³ bq †KvbwU?</w:t>
      </w:r>
    </w:p>
    <w:p w:rsidR="0022323B" w:rsidRPr="006408BB" w:rsidRDefault="0022323B" w:rsidP="00464601">
      <w:pPr>
        <w:tabs>
          <w:tab w:val="left" w:pos="360"/>
          <w:tab w:val="left" w:pos="2160"/>
          <w:tab w:val="left" w:pos="2340"/>
          <w:tab w:val="left" w:pos="4140"/>
          <w:tab w:val="left" w:pos="4320"/>
          <w:tab w:val="left" w:pos="6291"/>
          <w:tab w:val="left" w:pos="8136"/>
        </w:tabs>
        <w:ind w:left="360"/>
        <w:rPr>
          <w:sz w:val="24"/>
        </w:rPr>
      </w:pPr>
      <w:r w:rsidRPr="006408BB">
        <w:rPr>
          <w:rFonts w:ascii="SutonnyMJ" w:hAnsi="SutonnyMJ"/>
          <w:sz w:val="24"/>
        </w:rPr>
        <w:t>K. cvwbwe`y¨r</w:t>
      </w:r>
      <w:r w:rsidRPr="006408BB">
        <w:rPr>
          <w:rFonts w:ascii="SutonnyMJ" w:hAnsi="SutonnyMJ"/>
          <w:sz w:val="24"/>
        </w:rPr>
        <w:tab/>
        <w:t>L. cvigvbweK kw³</w:t>
      </w:r>
      <w:r w:rsidRPr="006408BB">
        <w:rPr>
          <w:rFonts w:ascii="SutonnyMJ" w:hAnsi="SutonnyMJ"/>
          <w:sz w:val="24"/>
        </w:rPr>
        <w:tab/>
        <w:t xml:space="preserve">M. </w:t>
      </w:r>
      <w:r w:rsidRPr="006408BB">
        <w:rPr>
          <w:rFonts w:ascii="SutonnyMJ" w:hAnsi="SutonnyMJ"/>
          <w:sz w:val="24"/>
          <w:u w:val="single"/>
        </w:rPr>
        <w:t>evqykw³</w:t>
      </w:r>
      <w:r w:rsidRPr="006408BB">
        <w:rPr>
          <w:rFonts w:ascii="SutonnyMJ" w:hAnsi="SutonnyMJ"/>
          <w:sz w:val="24"/>
        </w:rPr>
        <w:tab/>
        <w:t>N. cÖvK…wZK M¨vm</w:t>
      </w:r>
      <w:r w:rsidRPr="006408BB">
        <w:rPr>
          <w:rFonts w:ascii="SutonnyMJ" w:hAnsi="SutonnyMJ"/>
          <w:sz w:val="24"/>
        </w:rPr>
        <w:tab/>
      </w:r>
      <w:r w:rsidR="007D17FF" w:rsidRPr="006408BB">
        <w:rPr>
          <w:rFonts w:ascii="SutonnyMJ" w:hAnsi="SutonnyMJ"/>
          <w:b/>
          <w:sz w:val="24"/>
          <w:shd w:val="clear" w:color="auto" w:fill="000000"/>
        </w:rPr>
        <w:t>11</w:t>
      </w:r>
      <w:r w:rsidRPr="006408BB">
        <w:rPr>
          <w:rFonts w:ascii="SutonnyMJ" w:hAnsi="SutonnyMJ"/>
          <w:b/>
          <w:sz w:val="24"/>
          <w:shd w:val="clear" w:color="auto" w:fill="000000"/>
        </w:rPr>
        <w:t>: M</w:t>
      </w:r>
    </w:p>
    <w:p w:rsidR="0022323B" w:rsidRPr="006408BB" w:rsidRDefault="0022323B" w:rsidP="00464601">
      <w:pPr>
        <w:tabs>
          <w:tab w:val="left" w:pos="360"/>
          <w:tab w:val="left" w:pos="2160"/>
          <w:tab w:val="left" w:pos="2340"/>
          <w:tab w:val="left" w:pos="4140"/>
          <w:tab w:val="left" w:pos="4320"/>
          <w:tab w:val="left" w:pos="6291"/>
          <w:tab w:val="left" w:pos="8136"/>
        </w:tabs>
        <w:rPr>
          <w:rFonts w:ascii="SutonnyMJ" w:hAnsi="SutonnyMJ"/>
          <w:b/>
          <w:sz w:val="24"/>
        </w:rPr>
      </w:pPr>
      <w:r w:rsidRPr="006408BB">
        <w:rPr>
          <w:rFonts w:ascii="SutonnyMJ" w:hAnsi="SutonnyMJ"/>
          <w:b/>
          <w:sz w:val="24"/>
        </w:rPr>
        <w:t>1</w:t>
      </w:r>
      <w:r w:rsidR="007D17FF" w:rsidRPr="006408BB">
        <w:rPr>
          <w:rFonts w:ascii="SutonnyMJ" w:hAnsi="SutonnyMJ"/>
          <w:b/>
          <w:sz w:val="24"/>
        </w:rPr>
        <w:t>2</w:t>
      </w:r>
      <w:r w:rsidR="00D71FFB">
        <w:rPr>
          <w:rFonts w:ascii="SutonnyMJ" w:hAnsi="SutonnyMJ"/>
          <w:b/>
          <w:sz w:val="24"/>
        </w:rPr>
        <w:t xml:space="preserve">. wm‡g‡›Ui Rb¨ KuvPvgvj wn‡m‡e </w:t>
      </w:r>
      <w:r w:rsidRPr="006408BB">
        <w:rPr>
          <w:rFonts w:ascii="SutonnyMJ" w:hAnsi="SutonnyMJ"/>
          <w:b/>
          <w:sz w:val="24"/>
        </w:rPr>
        <w:t>K</w:t>
      </w:r>
      <w:r w:rsidR="00D71FFB">
        <w:rPr>
          <w:rFonts w:ascii="SutonnyMJ" w:hAnsi="SutonnyMJ"/>
          <w:b/>
          <w:sz w:val="24"/>
        </w:rPr>
        <w:t>x</w:t>
      </w:r>
      <w:r w:rsidRPr="006408BB">
        <w:rPr>
          <w:rFonts w:ascii="SutonnyMJ" w:hAnsi="SutonnyMJ"/>
          <w:b/>
          <w:sz w:val="24"/>
        </w:rPr>
        <w:t xml:space="preserve"> e¨envi Kiv nq?</w:t>
      </w:r>
    </w:p>
    <w:p w:rsidR="0022323B" w:rsidRPr="006408BB" w:rsidRDefault="0022323B" w:rsidP="00464601">
      <w:pPr>
        <w:tabs>
          <w:tab w:val="left" w:pos="360"/>
          <w:tab w:val="left" w:pos="2160"/>
          <w:tab w:val="left" w:pos="2340"/>
          <w:tab w:val="left" w:pos="4140"/>
          <w:tab w:val="left" w:pos="4320"/>
          <w:tab w:val="left" w:pos="6291"/>
          <w:tab w:val="left" w:pos="8136"/>
        </w:tabs>
        <w:ind w:left="360"/>
        <w:rPr>
          <w:sz w:val="24"/>
        </w:rPr>
      </w:pPr>
      <w:r w:rsidRPr="006408BB">
        <w:rPr>
          <w:rFonts w:ascii="SutonnyMJ" w:hAnsi="SutonnyMJ"/>
          <w:sz w:val="24"/>
        </w:rPr>
        <w:t xml:space="preserve">K. wPbvgvwU </w:t>
      </w:r>
      <w:r w:rsidRPr="006408BB">
        <w:rPr>
          <w:rFonts w:ascii="SutonnyMJ" w:hAnsi="SutonnyMJ"/>
          <w:sz w:val="24"/>
        </w:rPr>
        <w:tab/>
        <w:t xml:space="preserve">L. </w:t>
      </w:r>
      <w:r w:rsidRPr="006408BB">
        <w:rPr>
          <w:rFonts w:ascii="SutonnyMJ" w:hAnsi="SutonnyMJ"/>
          <w:sz w:val="24"/>
          <w:u w:val="single"/>
        </w:rPr>
        <w:t xml:space="preserve">Pzbvcv_i   </w:t>
      </w:r>
      <w:r w:rsidRPr="006408BB">
        <w:rPr>
          <w:rFonts w:ascii="SutonnyMJ" w:hAnsi="SutonnyMJ"/>
          <w:sz w:val="24"/>
        </w:rPr>
        <w:tab/>
        <w:t>M. wmwjKvevwj</w:t>
      </w:r>
      <w:r w:rsidRPr="006408BB">
        <w:rPr>
          <w:rFonts w:ascii="SutonnyMJ" w:hAnsi="SutonnyMJ"/>
          <w:sz w:val="24"/>
        </w:rPr>
        <w:tab/>
        <w:t>N. MÜK</w:t>
      </w:r>
      <w:r w:rsidRPr="006408BB">
        <w:rPr>
          <w:rFonts w:ascii="SutonnyMJ" w:hAnsi="SutonnyMJ"/>
          <w:sz w:val="24"/>
        </w:rPr>
        <w:tab/>
      </w:r>
      <w:r w:rsidRPr="006408BB">
        <w:rPr>
          <w:rFonts w:ascii="SutonnyMJ" w:hAnsi="SutonnyMJ"/>
          <w:b/>
          <w:sz w:val="24"/>
          <w:shd w:val="clear" w:color="auto" w:fill="000000"/>
        </w:rPr>
        <w:t>1</w:t>
      </w:r>
      <w:r w:rsidR="007D17FF" w:rsidRPr="006408BB">
        <w:rPr>
          <w:rFonts w:ascii="SutonnyMJ" w:hAnsi="SutonnyMJ"/>
          <w:b/>
          <w:sz w:val="24"/>
          <w:shd w:val="clear" w:color="auto" w:fill="000000"/>
        </w:rPr>
        <w:t>2</w:t>
      </w:r>
      <w:r w:rsidRPr="006408BB">
        <w:rPr>
          <w:rFonts w:ascii="SutonnyMJ" w:hAnsi="SutonnyMJ"/>
          <w:b/>
          <w:sz w:val="24"/>
          <w:shd w:val="clear" w:color="auto" w:fill="000000"/>
        </w:rPr>
        <w:t>: L</w:t>
      </w:r>
    </w:p>
    <w:p w:rsidR="0022323B" w:rsidRPr="006408BB" w:rsidRDefault="0022323B" w:rsidP="00464601">
      <w:pPr>
        <w:tabs>
          <w:tab w:val="left" w:pos="360"/>
          <w:tab w:val="left" w:pos="2160"/>
          <w:tab w:val="left" w:pos="2340"/>
          <w:tab w:val="left" w:pos="4140"/>
          <w:tab w:val="left" w:pos="4320"/>
          <w:tab w:val="left" w:pos="6291"/>
          <w:tab w:val="left" w:pos="8136"/>
        </w:tabs>
        <w:jc w:val="both"/>
        <w:rPr>
          <w:rFonts w:ascii="SutonnyMJ" w:hAnsi="SutonnyMJ"/>
          <w:sz w:val="24"/>
        </w:rPr>
      </w:pPr>
      <w:r w:rsidRPr="006408BB">
        <w:rPr>
          <w:rFonts w:ascii="SutonnyMJ" w:hAnsi="SutonnyMJ"/>
          <w:sz w:val="24"/>
        </w:rPr>
        <w:t>1</w:t>
      </w:r>
      <w:r w:rsidR="007D17FF" w:rsidRPr="006408BB">
        <w:rPr>
          <w:rFonts w:ascii="SutonnyMJ" w:hAnsi="SutonnyMJ"/>
          <w:sz w:val="24"/>
        </w:rPr>
        <w:t>3</w:t>
      </w:r>
      <w:r w:rsidRPr="006408BB">
        <w:rPr>
          <w:rFonts w:ascii="SutonnyMJ" w:hAnsi="SutonnyMJ"/>
          <w:sz w:val="24"/>
        </w:rPr>
        <w:t>.</w:t>
      </w:r>
      <w:r w:rsidR="00D71FFB">
        <w:rPr>
          <w:rFonts w:ascii="SutonnyMJ" w:hAnsi="SutonnyMJ"/>
          <w:sz w:val="24"/>
        </w:rPr>
        <w:t xml:space="preserve"> wmivwgK wk‡íi KuvPvgvj wn‡m‡e </w:t>
      </w:r>
      <w:r w:rsidRPr="006408BB">
        <w:rPr>
          <w:rFonts w:ascii="SutonnyMJ" w:hAnsi="SutonnyMJ"/>
          <w:sz w:val="24"/>
        </w:rPr>
        <w:t>K</w:t>
      </w:r>
      <w:r w:rsidR="00D71FFB">
        <w:rPr>
          <w:rFonts w:ascii="SutonnyMJ" w:hAnsi="SutonnyMJ"/>
          <w:sz w:val="24"/>
        </w:rPr>
        <w:t>x</w:t>
      </w:r>
      <w:r w:rsidRPr="006408BB">
        <w:rPr>
          <w:rFonts w:ascii="SutonnyMJ" w:hAnsi="SutonnyMJ"/>
          <w:sz w:val="24"/>
        </w:rPr>
        <w:t xml:space="preserve"> e¨envi Kiv nq?</w:t>
      </w:r>
    </w:p>
    <w:p w:rsidR="0022323B" w:rsidRPr="006408BB" w:rsidRDefault="0022323B" w:rsidP="00464601">
      <w:pPr>
        <w:tabs>
          <w:tab w:val="left" w:pos="360"/>
          <w:tab w:val="left" w:pos="2160"/>
          <w:tab w:val="left" w:pos="2340"/>
          <w:tab w:val="left" w:pos="4140"/>
          <w:tab w:val="left" w:pos="4320"/>
          <w:tab w:val="left" w:pos="6291"/>
          <w:tab w:val="left" w:pos="8136"/>
        </w:tabs>
        <w:ind w:left="360"/>
        <w:rPr>
          <w:sz w:val="24"/>
        </w:rPr>
      </w:pPr>
      <w:r w:rsidRPr="006408BB">
        <w:rPr>
          <w:rFonts w:ascii="SutonnyMJ" w:hAnsi="SutonnyMJ"/>
          <w:sz w:val="24"/>
        </w:rPr>
        <w:t>K. Pzbvcv_i</w:t>
      </w:r>
      <w:r w:rsidRPr="006408BB">
        <w:rPr>
          <w:rFonts w:ascii="SutonnyMJ" w:hAnsi="SutonnyMJ"/>
          <w:sz w:val="24"/>
        </w:rPr>
        <w:tab/>
        <w:t>L. Ma&amp;K</w:t>
      </w:r>
      <w:r w:rsidRPr="006408BB">
        <w:rPr>
          <w:rFonts w:ascii="SutonnyMJ" w:hAnsi="SutonnyMJ"/>
          <w:sz w:val="24"/>
        </w:rPr>
        <w:tab/>
        <w:t>M. wmwjKvevwj</w:t>
      </w:r>
      <w:r w:rsidRPr="006408BB">
        <w:rPr>
          <w:rFonts w:ascii="SutonnyMJ" w:hAnsi="SutonnyMJ"/>
          <w:sz w:val="24"/>
        </w:rPr>
        <w:tab/>
        <w:t xml:space="preserve">N. </w:t>
      </w:r>
      <w:r w:rsidRPr="006408BB">
        <w:rPr>
          <w:rFonts w:ascii="SutonnyMJ" w:hAnsi="SutonnyMJ"/>
          <w:sz w:val="24"/>
          <w:u w:val="single"/>
        </w:rPr>
        <w:t>wPbvgvwU</w:t>
      </w:r>
      <w:r w:rsidRPr="006408BB">
        <w:rPr>
          <w:rFonts w:ascii="SutonnyMJ" w:hAnsi="SutonnyMJ"/>
          <w:sz w:val="24"/>
          <w:u w:val="single"/>
        </w:rPr>
        <w:tab/>
      </w:r>
      <w:r w:rsidRPr="006408BB">
        <w:rPr>
          <w:rFonts w:ascii="SutonnyMJ" w:hAnsi="SutonnyMJ"/>
          <w:b/>
          <w:sz w:val="24"/>
          <w:shd w:val="clear" w:color="auto" w:fill="000000"/>
        </w:rPr>
        <w:t>1</w:t>
      </w:r>
      <w:r w:rsidR="007D17FF" w:rsidRPr="006408BB">
        <w:rPr>
          <w:rFonts w:ascii="SutonnyMJ" w:hAnsi="SutonnyMJ"/>
          <w:b/>
          <w:sz w:val="24"/>
          <w:shd w:val="clear" w:color="auto" w:fill="000000"/>
        </w:rPr>
        <w:t>3</w:t>
      </w:r>
      <w:r w:rsidRPr="006408BB">
        <w:rPr>
          <w:rFonts w:ascii="SutonnyMJ" w:hAnsi="SutonnyMJ"/>
          <w:b/>
          <w:sz w:val="24"/>
          <w:shd w:val="clear" w:color="auto" w:fill="000000"/>
        </w:rPr>
        <w:t>: N</w:t>
      </w:r>
    </w:p>
    <w:p w:rsidR="0022323B" w:rsidRPr="006408BB" w:rsidRDefault="0022323B" w:rsidP="00464601">
      <w:pPr>
        <w:pStyle w:val="ListParagraph"/>
        <w:tabs>
          <w:tab w:val="left" w:pos="360"/>
          <w:tab w:val="left" w:pos="2160"/>
          <w:tab w:val="left" w:pos="2340"/>
          <w:tab w:val="left" w:pos="4140"/>
          <w:tab w:val="left" w:pos="4320"/>
          <w:tab w:val="left" w:pos="6291"/>
          <w:tab w:val="left" w:pos="8136"/>
        </w:tabs>
        <w:ind w:left="369" w:hanging="351"/>
        <w:rPr>
          <w:rFonts w:ascii="SutonnyMJ" w:hAnsi="SutonnyMJ"/>
          <w:sz w:val="24"/>
        </w:rPr>
      </w:pPr>
      <w:r w:rsidRPr="006408BB">
        <w:rPr>
          <w:rFonts w:ascii="SutonnyMJ" w:hAnsi="SutonnyMJ"/>
          <w:sz w:val="24"/>
        </w:rPr>
        <w:t>1</w:t>
      </w:r>
      <w:r w:rsidR="007D17FF" w:rsidRPr="006408BB">
        <w:rPr>
          <w:rFonts w:ascii="SutonnyMJ" w:hAnsi="SutonnyMJ"/>
          <w:sz w:val="24"/>
        </w:rPr>
        <w:t>4</w:t>
      </w:r>
      <w:r w:rsidR="00D71FFB">
        <w:rPr>
          <w:rFonts w:ascii="SutonnyMJ" w:hAnsi="SutonnyMJ"/>
          <w:sz w:val="24"/>
        </w:rPr>
        <w:t xml:space="preserve">. KuvP wbg©v‡Y </w:t>
      </w:r>
      <w:r w:rsidRPr="006408BB">
        <w:rPr>
          <w:rFonts w:ascii="SutonnyMJ" w:hAnsi="SutonnyMJ"/>
          <w:sz w:val="24"/>
        </w:rPr>
        <w:t>K</w:t>
      </w:r>
      <w:r w:rsidR="00D71FFB">
        <w:rPr>
          <w:rFonts w:ascii="SutonnyMJ" w:hAnsi="SutonnyMJ"/>
          <w:sz w:val="24"/>
        </w:rPr>
        <w:t>x</w:t>
      </w:r>
      <w:r w:rsidRPr="006408BB">
        <w:rPr>
          <w:rFonts w:ascii="SutonnyMJ" w:hAnsi="SutonnyMJ"/>
          <w:sz w:val="24"/>
        </w:rPr>
        <w:t xml:space="preserve"> e¨envi Kiv nq?</w:t>
      </w:r>
    </w:p>
    <w:p w:rsidR="0022323B" w:rsidRPr="006408BB" w:rsidRDefault="0022323B" w:rsidP="00464601">
      <w:pPr>
        <w:tabs>
          <w:tab w:val="left" w:pos="360"/>
          <w:tab w:val="left" w:pos="2160"/>
          <w:tab w:val="left" w:pos="2340"/>
          <w:tab w:val="left" w:pos="4140"/>
          <w:tab w:val="left" w:pos="4320"/>
          <w:tab w:val="left" w:pos="6291"/>
          <w:tab w:val="left" w:pos="8136"/>
        </w:tabs>
        <w:rPr>
          <w:rFonts w:ascii="SutonnyMJ" w:hAnsi="SutonnyMJ"/>
          <w:sz w:val="24"/>
        </w:rPr>
      </w:pPr>
      <w:r w:rsidRPr="006408BB">
        <w:rPr>
          <w:rFonts w:ascii="SutonnyMJ" w:hAnsi="SutonnyMJ"/>
          <w:sz w:val="24"/>
        </w:rPr>
        <w:tab/>
        <w:t xml:space="preserve">K. wPbvgvwU© </w:t>
      </w:r>
      <w:r w:rsidRPr="006408BB">
        <w:rPr>
          <w:rFonts w:ascii="SutonnyMJ" w:hAnsi="SutonnyMJ"/>
          <w:sz w:val="24"/>
        </w:rPr>
        <w:tab/>
        <w:t xml:space="preserve">L. </w:t>
      </w:r>
      <w:r w:rsidRPr="006408BB">
        <w:rPr>
          <w:rFonts w:ascii="SutonnyMJ" w:hAnsi="SutonnyMJ"/>
          <w:sz w:val="24"/>
          <w:u w:val="single"/>
        </w:rPr>
        <w:t xml:space="preserve">wmwjKvevwj    </w:t>
      </w:r>
      <w:r w:rsidRPr="006408BB">
        <w:rPr>
          <w:rFonts w:ascii="SutonnyMJ" w:hAnsi="SutonnyMJ"/>
          <w:sz w:val="24"/>
        </w:rPr>
        <w:tab/>
        <w:t>M. Pzbvcv_i</w:t>
      </w:r>
      <w:r w:rsidRPr="006408BB">
        <w:rPr>
          <w:rFonts w:ascii="SutonnyMJ" w:hAnsi="SutonnyMJ"/>
          <w:sz w:val="24"/>
        </w:rPr>
        <w:tab/>
        <w:t>N. MÜK</w:t>
      </w:r>
      <w:r w:rsidRPr="006408BB">
        <w:rPr>
          <w:rFonts w:ascii="SutonnyMJ" w:hAnsi="SutonnyMJ"/>
          <w:sz w:val="24"/>
        </w:rPr>
        <w:tab/>
      </w:r>
      <w:r w:rsidRPr="006408BB">
        <w:rPr>
          <w:rFonts w:ascii="SutonnyMJ" w:hAnsi="SutonnyMJ"/>
          <w:b/>
          <w:sz w:val="24"/>
          <w:shd w:val="clear" w:color="auto" w:fill="000000"/>
        </w:rPr>
        <w:t>1</w:t>
      </w:r>
      <w:r w:rsidR="007D17FF" w:rsidRPr="006408BB">
        <w:rPr>
          <w:rFonts w:ascii="SutonnyMJ" w:hAnsi="SutonnyMJ"/>
          <w:b/>
          <w:sz w:val="24"/>
          <w:shd w:val="clear" w:color="auto" w:fill="000000"/>
        </w:rPr>
        <w:t>4</w:t>
      </w:r>
      <w:r w:rsidRPr="006408BB">
        <w:rPr>
          <w:rFonts w:ascii="SutonnyMJ" w:hAnsi="SutonnyMJ"/>
          <w:b/>
          <w:sz w:val="24"/>
          <w:shd w:val="clear" w:color="auto" w:fill="000000"/>
        </w:rPr>
        <w:t>: L</w:t>
      </w:r>
    </w:p>
    <w:p w:rsidR="0022323B" w:rsidRPr="006408BB" w:rsidRDefault="0022323B" w:rsidP="00464601">
      <w:pPr>
        <w:tabs>
          <w:tab w:val="left" w:pos="360"/>
          <w:tab w:val="left" w:pos="2160"/>
          <w:tab w:val="left" w:pos="2340"/>
          <w:tab w:val="left" w:pos="4140"/>
          <w:tab w:val="left" w:pos="4320"/>
          <w:tab w:val="left" w:pos="6291"/>
          <w:tab w:val="left" w:pos="8136"/>
        </w:tabs>
        <w:rPr>
          <w:rFonts w:ascii="SutonnyMJ" w:hAnsi="SutonnyMJ"/>
          <w:sz w:val="24"/>
        </w:rPr>
      </w:pPr>
      <w:r w:rsidRPr="006408BB">
        <w:rPr>
          <w:rFonts w:ascii="SutonnyMJ" w:hAnsi="SutonnyMJ"/>
          <w:sz w:val="24"/>
        </w:rPr>
        <w:t>1</w:t>
      </w:r>
      <w:r w:rsidR="007D17FF" w:rsidRPr="006408BB">
        <w:rPr>
          <w:rFonts w:ascii="SutonnyMJ" w:hAnsi="SutonnyMJ"/>
          <w:sz w:val="24"/>
        </w:rPr>
        <w:t>5</w:t>
      </w:r>
      <w:r w:rsidRPr="006408BB">
        <w:rPr>
          <w:rFonts w:ascii="SutonnyMJ" w:hAnsi="SutonnyMJ"/>
          <w:sz w:val="24"/>
        </w:rPr>
        <w:t>. K·evRvi †Rjvi †Kv_vq MÜK cvIqv †M‡Q?</w:t>
      </w:r>
    </w:p>
    <w:p w:rsidR="0022323B" w:rsidRPr="006408BB" w:rsidRDefault="0022323B" w:rsidP="00464601">
      <w:pPr>
        <w:tabs>
          <w:tab w:val="left" w:pos="360"/>
          <w:tab w:val="left" w:pos="2160"/>
          <w:tab w:val="left" w:pos="2340"/>
          <w:tab w:val="left" w:pos="4140"/>
          <w:tab w:val="left" w:pos="4320"/>
          <w:tab w:val="left" w:pos="6291"/>
          <w:tab w:val="left" w:pos="8136"/>
        </w:tabs>
        <w:ind w:left="360"/>
        <w:rPr>
          <w:rFonts w:ascii="SutonnyMJ" w:hAnsi="SutonnyMJ"/>
          <w:b/>
          <w:sz w:val="24"/>
          <w:shd w:val="clear" w:color="auto" w:fill="000000"/>
        </w:rPr>
      </w:pPr>
      <w:r w:rsidRPr="006408BB">
        <w:rPr>
          <w:rFonts w:ascii="SutonnyMJ" w:hAnsi="SutonnyMJ"/>
          <w:sz w:val="24"/>
        </w:rPr>
        <w:t>K. ‡m›U gvwU©b Øx‡c</w:t>
      </w:r>
      <w:r w:rsidRPr="006408BB">
        <w:rPr>
          <w:rFonts w:ascii="SutonnyMJ" w:hAnsi="SutonnyMJ"/>
          <w:sz w:val="24"/>
        </w:rPr>
        <w:tab/>
        <w:t>L. ‡Quov Øx‡c</w:t>
      </w:r>
      <w:r w:rsidRPr="006408BB">
        <w:rPr>
          <w:rFonts w:ascii="SutonnyMJ" w:hAnsi="SutonnyMJ"/>
          <w:sz w:val="24"/>
        </w:rPr>
        <w:tab/>
        <w:t xml:space="preserve">M. </w:t>
      </w:r>
      <w:r w:rsidRPr="006408BB">
        <w:rPr>
          <w:rFonts w:ascii="SutonnyMJ" w:hAnsi="SutonnyMJ"/>
          <w:sz w:val="24"/>
          <w:u w:val="single"/>
        </w:rPr>
        <w:t xml:space="preserve">KzZzew`qv Øx‡c       </w:t>
      </w:r>
      <w:r w:rsidRPr="006408BB">
        <w:rPr>
          <w:rFonts w:ascii="SutonnyMJ" w:hAnsi="SutonnyMJ"/>
          <w:sz w:val="24"/>
        </w:rPr>
        <w:tab/>
        <w:t>N. mÜx‡c</w:t>
      </w:r>
      <w:r w:rsidRPr="006408BB">
        <w:rPr>
          <w:rFonts w:ascii="SutonnyMJ" w:hAnsi="SutonnyMJ"/>
          <w:sz w:val="24"/>
        </w:rPr>
        <w:tab/>
      </w:r>
      <w:r w:rsidRPr="006408BB">
        <w:rPr>
          <w:rFonts w:ascii="SutonnyMJ" w:hAnsi="SutonnyMJ"/>
          <w:b/>
          <w:sz w:val="24"/>
          <w:shd w:val="clear" w:color="auto" w:fill="000000"/>
        </w:rPr>
        <w:t>1</w:t>
      </w:r>
      <w:r w:rsidR="007D17FF" w:rsidRPr="006408BB">
        <w:rPr>
          <w:rFonts w:ascii="SutonnyMJ" w:hAnsi="SutonnyMJ"/>
          <w:b/>
          <w:sz w:val="24"/>
          <w:shd w:val="clear" w:color="auto" w:fill="000000"/>
        </w:rPr>
        <w:t>5</w:t>
      </w:r>
      <w:r w:rsidRPr="006408BB">
        <w:rPr>
          <w:rFonts w:ascii="SutonnyMJ" w:hAnsi="SutonnyMJ"/>
          <w:b/>
          <w:sz w:val="24"/>
          <w:shd w:val="clear" w:color="auto" w:fill="000000"/>
        </w:rPr>
        <w:t>: M</w:t>
      </w:r>
    </w:p>
    <w:p w:rsidR="0022323B" w:rsidRPr="006408BB" w:rsidRDefault="0022323B" w:rsidP="0024770E">
      <w:pPr>
        <w:tabs>
          <w:tab w:val="left" w:pos="360"/>
          <w:tab w:val="left" w:pos="2160"/>
          <w:tab w:val="left" w:pos="2340"/>
          <w:tab w:val="left" w:pos="4140"/>
          <w:tab w:val="left" w:pos="4320"/>
          <w:tab w:val="left" w:pos="6291"/>
          <w:tab w:val="left" w:pos="8136"/>
        </w:tabs>
        <w:jc w:val="both"/>
        <w:rPr>
          <w:rFonts w:ascii="SutonnyMJ" w:eastAsia="SutonnyMJ" w:hAnsi="SutonnyMJ" w:cs="SutonnyMJ"/>
          <w:b/>
          <w:sz w:val="10"/>
          <w:shd w:val="clear" w:color="auto" w:fill="000000"/>
        </w:rPr>
      </w:pPr>
      <w:r w:rsidRPr="006408BB">
        <w:rPr>
          <w:rFonts w:ascii="SutonnyMJ" w:hAnsi="SutonnyMJ"/>
          <w:b/>
          <w:sz w:val="24"/>
        </w:rPr>
        <w:tab/>
      </w:r>
    </w:p>
    <w:p w:rsidR="0022323B" w:rsidRPr="006408BB" w:rsidRDefault="0022323B" w:rsidP="0022323B">
      <w:pPr>
        <w:shd w:val="clear" w:color="auto" w:fill="000000" w:themeFill="text1"/>
        <w:ind w:left="446" w:hanging="446"/>
        <w:jc w:val="center"/>
        <w:rPr>
          <w:rFonts w:ascii="Times New Roman" w:eastAsia="SutonnyMJ" w:hAnsi="Times New Roman" w:cs="SutonnyMJ"/>
          <w:b/>
          <w:sz w:val="28"/>
          <w:shd w:val="clear" w:color="auto" w:fill="000000"/>
        </w:rPr>
      </w:pPr>
      <w:r w:rsidRPr="006408BB">
        <w:rPr>
          <w:rFonts w:ascii="SutonnyMJ" w:eastAsia="SutonnyMJ" w:hAnsi="SutonnyMJ" w:cs="SutonnyMJ"/>
          <w:b/>
          <w:sz w:val="32"/>
          <w:shd w:val="clear" w:color="auto" w:fill="000000"/>
        </w:rPr>
        <w:t xml:space="preserve">evsjv‡`‡ki evwYR¨ </w:t>
      </w:r>
      <w:r w:rsidRPr="006408BB">
        <w:rPr>
          <w:rFonts w:ascii="Times New Roman" w:eastAsia="SutonnyMJ" w:hAnsi="Times New Roman" w:cs="SutonnyMJ"/>
          <w:b/>
          <w:sz w:val="28"/>
          <w:shd w:val="clear" w:color="auto" w:fill="000000"/>
        </w:rPr>
        <w:t>(Trade)</w:t>
      </w:r>
    </w:p>
    <w:p w:rsidR="0022323B" w:rsidRPr="006408BB" w:rsidRDefault="0022323B" w:rsidP="0022323B">
      <w:pPr>
        <w:ind w:left="446" w:hanging="446"/>
        <w:jc w:val="center"/>
        <w:rPr>
          <w:rFonts w:ascii="SutonnyMJ" w:eastAsia="SutonnyMJ" w:hAnsi="SutonnyMJ" w:cs="SutonnyMJ"/>
          <w:b/>
          <w:sz w:val="6"/>
          <w:szCs w:val="6"/>
          <w:shd w:val="clear" w:color="auto" w:fill="000000"/>
        </w:rPr>
      </w:pPr>
    </w:p>
    <w:p w:rsidR="0022323B" w:rsidRPr="006408BB" w:rsidRDefault="0022323B" w:rsidP="0022323B">
      <w:pPr>
        <w:shd w:val="clear" w:color="auto" w:fill="D9D9D9" w:themeFill="background1" w:themeFillShade="D9"/>
        <w:ind w:left="446" w:hanging="446"/>
        <w:jc w:val="center"/>
        <w:rPr>
          <w:rFonts w:ascii="Times New Roman" w:eastAsia="SutonnyMJ" w:hAnsi="Times New Roman" w:cs="Times New Roman"/>
          <w:b/>
          <w:sz w:val="26"/>
          <w:szCs w:val="26"/>
          <w:shd w:val="clear" w:color="auto" w:fill="A6A6A6"/>
        </w:rPr>
      </w:pPr>
      <w:r w:rsidRPr="006408BB">
        <w:rPr>
          <w:rFonts w:ascii="Times New Roman" w:eastAsia="SutonnyMJ" w:hAnsi="Times New Roman" w:cs="Times New Roman"/>
          <w:b/>
          <w:sz w:val="26"/>
          <w:szCs w:val="26"/>
          <w:shd w:val="clear" w:color="auto" w:fill="D9D9D9" w:themeFill="background1" w:themeFillShade="D9"/>
        </w:rPr>
        <w:t>Basic terms of Trade</w:t>
      </w:r>
    </w:p>
    <w:p w:rsidR="0022323B" w:rsidRPr="006408BB" w:rsidRDefault="0022323B" w:rsidP="0022323B">
      <w:pPr>
        <w:ind w:left="446" w:hanging="446"/>
        <w:jc w:val="center"/>
        <w:rPr>
          <w:rFonts w:ascii="SutonnyMJ" w:eastAsia="SutonnyMJ" w:hAnsi="SutonnyMJ" w:cs="SutonnyMJ"/>
          <w:b/>
          <w:sz w:val="6"/>
          <w:szCs w:val="6"/>
          <w:shd w:val="clear" w:color="auto" w:fill="A6A6A6"/>
        </w:rPr>
      </w:pPr>
    </w:p>
    <w:tbl>
      <w:tblPr>
        <w:tblStyle w:val="TableGrid"/>
        <w:tblW w:w="0" w:type="auto"/>
        <w:tblInd w:w="108" w:type="dxa"/>
        <w:tblLayout w:type="fixed"/>
        <w:tblLook w:val="04A0" w:firstRow="1" w:lastRow="0" w:firstColumn="1" w:lastColumn="0" w:noHBand="0" w:noVBand="1"/>
      </w:tblPr>
      <w:tblGrid>
        <w:gridCol w:w="2160"/>
        <w:gridCol w:w="6480"/>
      </w:tblGrid>
      <w:tr w:rsidR="0022323B" w:rsidRPr="006408BB" w:rsidTr="003C66CA">
        <w:tc>
          <w:tcPr>
            <w:tcW w:w="2160" w:type="dxa"/>
            <w:shd w:val="clear" w:color="auto" w:fill="F2F2F2" w:themeFill="background1" w:themeFillShade="F2"/>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6"/>
                <w:szCs w:val="8"/>
              </w:rPr>
            </w:pPr>
            <w:r w:rsidRPr="006408BB">
              <w:rPr>
                <w:rFonts w:ascii="SutonnyMJ" w:eastAsia="SutonnyMJ" w:hAnsi="SutonnyMJ" w:cs="SutonnyMJ"/>
                <w:b/>
                <w:sz w:val="26"/>
                <w:szCs w:val="8"/>
              </w:rPr>
              <w:t>evwY‡R¨i welq</w:t>
            </w:r>
          </w:p>
        </w:tc>
        <w:tc>
          <w:tcPr>
            <w:tcW w:w="6480" w:type="dxa"/>
            <w:shd w:val="clear" w:color="auto" w:fill="F2F2F2" w:themeFill="background1" w:themeFillShade="F2"/>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6"/>
                <w:szCs w:val="8"/>
              </w:rPr>
            </w:pPr>
            <w:r w:rsidRPr="006408BB">
              <w:rPr>
                <w:rFonts w:ascii="SutonnyMJ" w:eastAsia="SutonnyMJ" w:hAnsi="SutonnyMJ" w:cs="SutonnyMJ"/>
                <w:b/>
                <w:sz w:val="26"/>
                <w:szCs w:val="8"/>
              </w:rPr>
              <w:t>Z_¨</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Times New Roman" w:eastAsia="SutonnyMJ" w:hAnsi="Times New Roman" w:cs="SutonnyMJ"/>
                <w:szCs w:val="8"/>
              </w:rPr>
            </w:pPr>
            <w:r w:rsidRPr="006408BB">
              <w:rPr>
                <w:rFonts w:ascii="SutonnyMJ" w:eastAsia="SutonnyMJ" w:hAnsi="SutonnyMJ" w:cs="SutonnyMJ"/>
                <w:b/>
                <w:sz w:val="24"/>
              </w:rPr>
              <w:t xml:space="preserve">AvšÍR©vwZK evwYR¨ </w:t>
            </w:r>
            <w:r w:rsidRPr="006408BB">
              <w:rPr>
                <w:rFonts w:ascii="Times New Roman" w:eastAsia="SutonnyMJ" w:hAnsi="Times New Roman" w:cs="SutonnyMJ"/>
                <w:b/>
              </w:rPr>
              <w:t xml:space="preserve">(International </w:t>
            </w:r>
            <w:r w:rsidRPr="006408BB">
              <w:rPr>
                <w:rFonts w:ascii="Times New Roman" w:hAnsi="Times New Roman" w:cs="Calibri"/>
                <w:b/>
              </w:rPr>
              <w:t>Trade</w:t>
            </w:r>
            <w:r w:rsidRPr="006408BB">
              <w:rPr>
                <w:rFonts w:ascii="Times New Roman" w:eastAsia="SutonnyMJ" w:hAnsi="Times New Roman" w:cs="SutonnyMJ"/>
                <w:b/>
              </w:rPr>
              <w:t>)</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 xml:space="preserve">`ywU cÿ ev †`‡ki g‡a¨ hLb wewfbœ cY¨ ev †mev wewbg‡qi Øviv m¤úvw`Z nq ZLb A_©bxwZi fvlvq </w:t>
            </w:r>
            <w:r w:rsidR="00D71FFB">
              <w:rPr>
                <w:rFonts w:ascii="SutonnyMJ" w:eastAsia="SutonnyMJ" w:hAnsi="SutonnyMJ" w:cs="SutonnyMJ"/>
                <w:sz w:val="24"/>
              </w:rPr>
              <w:t xml:space="preserve">Zv‡K </w:t>
            </w:r>
            <w:r w:rsidRPr="006408BB">
              <w:rPr>
                <w:rFonts w:ascii="SutonnyMJ" w:eastAsia="SutonnyMJ" w:hAnsi="SutonnyMJ" w:cs="SutonnyMJ"/>
                <w:sz w:val="24"/>
              </w:rPr>
              <w:t>evwYR¨ e‡j|evwY‡R¨i cÖavb D‡Ïk¨ wZbwU| h_v-</w:t>
            </w:r>
          </w:p>
          <w:p w:rsidR="0022323B" w:rsidRPr="006408BB" w:rsidRDefault="0022323B" w:rsidP="004C36B9">
            <w:pPr>
              <w:tabs>
                <w:tab w:val="left" w:pos="360"/>
                <w:tab w:val="left" w:pos="2520"/>
                <w:tab w:val="left" w:pos="4680"/>
                <w:tab w:val="left" w:pos="6660"/>
              </w:tabs>
              <w:ind w:left="702"/>
              <w:rPr>
                <w:rFonts w:ascii="SutonnyMJ" w:eastAsia="SutonnyMJ" w:hAnsi="SutonnyMJ" w:cs="SutonnyMJ"/>
                <w:sz w:val="24"/>
              </w:rPr>
            </w:pPr>
            <w:r w:rsidRPr="006408BB">
              <w:rPr>
                <w:rFonts w:ascii="SutonnyMJ" w:eastAsia="SutonnyMJ" w:hAnsi="SutonnyMJ" w:cs="SutonnyMJ"/>
                <w:sz w:val="24"/>
              </w:rPr>
              <w:t>1. ˆe‡`wkK weµq evov‡bv</w:t>
            </w:r>
            <w:r w:rsidR="004C36B9">
              <w:rPr>
                <w:rFonts w:ascii="SutonnyMJ" w:eastAsia="SutonnyMJ" w:hAnsi="SutonnyMJ" w:cs="SutonnyMJ"/>
                <w:sz w:val="24"/>
              </w:rPr>
              <w:t xml:space="preserve">  </w:t>
            </w:r>
            <w:r w:rsidR="00D71FFB">
              <w:rPr>
                <w:rFonts w:ascii="SutonnyMJ" w:eastAsia="SutonnyMJ" w:hAnsi="SutonnyMJ" w:cs="SutonnyMJ"/>
                <w:sz w:val="24"/>
              </w:rPr>
              <w:t>2. m¤ú‡`i Avn</w:t>
            </w:r>
            <w:r w:rsidRPr="006408BB">
              <w:rPr>
                <w:rFonts w:ascii="SutonnyMJ" w:eastAsia="SutonnyMJ" w:hAnsi="SutonnyMJ" w:cs="SutonnyMJ"/>
                <w:sz w:val="24"/>
              </w:rPr>
              <w:t>iY</w:t>
            </w:r>
          </w:p>
          <w:p w:rsidR="0022323B" w:rsidRPr="006408BB" w:rsidRDefault="0022323B" w:rsidP="004C36B9">
            <w:pPr>
              <w:tabs>
                <w:tab w:val="left" w:pos="360"/>
                <w:tab w:val="left" w:pos="2520"/>
                <w:tab w:val="left" w:pos="4680"/>
                <w:tab w:val="left" w:pos="6660"/>
              </w:tabs>
              <w:ind w:left="702"/>
              <w:rPr>
                <w:rFonts w:ascii="SutonnyMJ" w:eastAsia="SutonnyMJ" w:hAnsi="SutonnyMJ" w:cs="SutonnyMJ"/>
                <w:b/>
                <w:sz w:val="24"/>
              </w:rPr>
            </w:pPr>
            <w:r w:rsidRPr="006408BB">
              <w:rPr>
                <w:rFonts w:ascii="SutonnyMJ" w:eastAsia="SutonnyMJ" w:hAnsi="SutonnyMJ" w:cs="SutonnyMJ"/>
                <w:sz w:val="24"/>
              </w:rPr>
              <w:t>3. KuvPvgvj I weµq Dr‡mi we‡K›`ªxKiY</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Times New Roman" w:eastAsia="SutonnyMJ" w:hAnsi="Times New Roman" w:cs="SutonnyMJ"/>
                <w:b/>
              </w:rPr>
            </w:pPr>
            <w:r w:rsidRPr="006408BB">
              <w:rPr>
                <w:rFonts w:ascii="SutonnyMJ" w:eastAsia="SutonnyMJ" w:hAnsi="SutonnyMJ" w:cs="SutonnyMJ"/>
                <w:b/>
                <w:sz w:val="24"/>
              </w:rPr>
              <w:t xml:space="preserve">Avg`vwb </w:t>
            </w:r>
            <w:r w:rsidRPr="006408BB">
              <w:rPr>
                <w:rFonts w:ascii="Times New Roman" w:eastAsia="SutonnyMJ" w:hAnsi="Times New Roman" w:cs="SutonnyMJ"/>
                <w:b/>
              </w:rPr>
              <w:t>(</w:t>
            </w:r>
            <w:r w:rsidRPr="006408BB">
              <w:rPr>
                <w:rFonts w:ascii="Times New Roman" w:eastAsia="SutonnyMJ" w:hAnsi="Times New Roman" w:cs="Times New Roman"/>
                <w:b/>
              </w:rPr>
              <w:t>Import)</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†Kvb †`k ev †`‡ki e¨emvqx we‡`k n‡Z ˆe‡`wkK gy`ªvi wewbg‡q cY¨ mvgMÖx †`‡ki Af¨šÍ‡i weµ‡qi D‡Ï‡k¨ µq K‡i Avb‡j Z‡e Zv‡K ejv nq Avg`vwb|</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Times New Roman" w:eastAsia="SutonnyMJ" w:hAnsi="Times New Roman" w:cs="SutonnyMJ"/>
                <w:b/>
              </w:rPr>
            </w:pPr>
            <w:r w:rsidRPr="006408BB">
              <w:rPr>
                <w:rFonts w:ascii="SutonnyMJ" w:eastAsia="SutonnyMJ" w:hAnsi="SutonnyMJ" w:cs="SutonnyMJ"/>
                <w:b/>
                <w:sz w:val="24"/>
              </w:rPr>
              <w:t xml:space="preserve">ißvwb </w:t>
            </w:r>
            <w:r w:rsidRPr="006408BB">
              <w:rPr>
                <w:rFonts w:ascii="Times New Roman" w:eastAsia="SutonnyMJ" w:hAnsi="Times New Roman" w:cs="SutonnyMJ"/>
                <w:b/>
              </w:rPr>
              <w:t>(</w:t>
            </w:r>
            <w:r w:rsidRPr="006408BB">
              <w:rPr>
                <w:rFonts w:ascii="Times New Roman" w:eastAsia="SutonnyMJ" w:hAnsi="Times New Roman" w:cs="Times New Roman"/>
                <w:b/>
              </w:rPr>
              <w:t>Export)</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sz w:val="24"/>
              </w:rPr>
              <w:t>GK †`‡ki DØ„Ë cY¨ I †mev mvgMÖx Ab¨ †`‡k weµq K‡i ˆe‡`wkK gy`ªv AR©b Kivi cÖwµqv|</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 xml:space="preserve">evwYR¨ fvimvg¨ </w:t>
            </w:r>
            <w:r w:rsidRPr="006408BB">
              <w:rPr>
                <w:rFonts w:ascii="Times New Roman" w:eastAsia="SutonnyMJ" w:hAnsi="Times New Roman" w:cs="Times New Roman"/>
                <w:b/>
              </w:rPr>
              <w:t>(Balance of Trade)</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†Kvb †`‡ki A_©bxwZi GKwU wbw`©ó mg‡qi †gvU ißvwb I †gvU Avg`vwbi Avw_©K g~‡j¨i cv_©K¨|</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evwYR¨ DØ„Ë</w:t>
            </w:r>
          </w:p>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Times New Roman" w:eastAsia="SutonnyMJ" w:hAnsi="Times New Roman" w:cs="Times New Roman"/>
                <w:b/>
              </w:rPr>
              <w:t>(Trade Surplus)</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GKwU †`‡ki hLb Avg`vwbi †_‡K ißvwb</w:t>
            </w:r>
            <w:r w:rsidR="00D71FFB">
              <w:rPr>
                <w:rFonts w:ascii="SutonnyMJ" w:eastAsia="SutonnyMJ" w:hAnsi="SutonnyMJ" w:cs="SutonnyMJ"/>
                <w:sz w:val="24"/>
              </w:rPr>
              <w:t>i</w:t>
            </w:r>
            <w:r w:rsidRPr="006408BB">
              <w:rPr>
                <w:rFonts w:ascii="SutonnyMJ" w:eastAsia="SutonnyMJ" w:hAnsi="SutonnyMJ" w:cs="SutonnyMJ"/>
                <w:sz w:val="24"/>
              </w:rPr>
              <w:t xml:space="preserve"> Avw_©K g~j¨ †ewk nq|</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evwYR¨ NvUwZ</w:t>
            </w:r>
          </w:p>
          <w:p w:rsidR="0022323B" w:rsidRPr="006408BB" w:rsidRDefault="0022323B" w:rsidP="00D06455">
            <w:pPr>
              <w:tabs>
                <w:tab w:val="left" w:pos="360"/>
                <w:tab w:val="left" w:pos="2520"/>
                <w:tab w:val="left" w:pos="4680"/>
                <w:tab w:val="left" w:pos="6660"/>
              </w:tabs>
              <w:jc w:val="center"/>
              <w:rPr>
                <w:rFonts w:ascii="Times New Roman" w:eastAsia="SutonnyMJ" w:hAnsi="Times New Roman" w:cs="SutonnyMJ"/>
                <w:b/>
              </w:rPr>
            </w:pPr>
            <w:r w:rsidRPr="006408BB">
              <w:rPr>
                <w:rFonts w:ascii="Times New Roman" w:eastAsia="SutonnyMJ" w:hAnsi="Times New Roman" w:cs="SutonnyMJ"/>
                <w:b/>
              </w:rPr>
              <w:t>(Trade Gap)</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GKwU †`‡ki hLb ißvwbi †_‡K Avg`vwb</w:t>
            </w:r>
            <w:r w:rsidR="00AF4B43">
              <w:rPr>
                <w:rFonts w:ascii="SutonnyMJ" w:eastAsia="SutonnyMJ" w:hAnsi="SutonnyMJ" w:cs="SutonnyMJ"/>
                <w:sz w:val="24"/>
              </w:rPr>
              <w:t>i</w:t>
            </w:r>
            <w:r w:rsidRPr="006408BB">
              <w:rPr>
                <w:rFonts w:ascii="SutonnyMJ" w:eastAsia="SutonnyMJ" w:hAnsi="SutonnyMJ" w:cs="SutonnyMJ"/>
                <w:sz w:val="24"/>
              </w:rPr>
              <w:t xml:space="preserve"> Avw_©K g~j¨ †ewk n‡j nq|</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 xml:space="preserve">Pvjvb </w:t>
            </w:r>
            <w:r w:rsidRPr="006408BB">
              <w:rPr>
                <w:rFonts w:ascii="Times New Roman" w:eastAsia="SutonnyMJ" w:hAnsi="Times New Roman" w:cs="SutonnyMJ"/>
                <w:b/>
              </w:rPr>
              <w:t>(</w:t>
            </w:r>
            <w:r w:rsidRPr="006408BB">
              <w:rPr>
                <w:rFonts w:ascii="Times New Roman" w:eastAsia="SutonnyMJ" w:hAnsi="Times New Roman" w:cs="Times New Roman"/>
                <w:b/>
              </w:rPr>
              <w:t>Invoice)</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†h c‡Î</w:t>
            </w:r>
            <w:r w:rsidR="00D71FFB">
              <w:rPr>
                <w:rFonts w:ascii="SutonnyMJ" w:eastAsia="SutonnyMJ" w:hAnsi="SutonnyMJ" w:cs="SutonnyMJ"/>
                <w:sz w:val="24"/>
              </w:rPr>
              <w:t xml:space="preserve"> c‡Y¨i weeiY, `i, cwigvY, cwienY</w:t>
            </w:r>
            <w:r w:rsidRPr="006408BB">
              <w:rPr>
                <w:rFonts w:ascii="SutonnyMJ" w:eastAsia="SutonnyMJ" w:hAnsi="SutonnyMJ" w:cs="SutonnyMJ"/>
                <w:sz w:val="24"/>
              </w:rPr>
              <w:t xml:space="preserve"> LiP, c¨vwKs LiP, exgv wcÖwgqvgmn BZ¨vw`i D‡jøL _v‡K|</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Times New Roman" w:eastAsia="SutonnyMJ" w:hAnsi="Times New Roman" w:cs="SutonnyMJ"/>
                <w:b/>
              </w:rPr>
            </w:pPr>
            <w:r w:rsidRPr="006408BB">
              <w:rPr>
                <w:rFonts w:ascii="SutonnyMJ" w:eastAsia="SutonnyMJ" w:hAnsi="SutonnyMJ" w:cs="SutonnyMJ"/>
                <w:b/>
                <w:sz w:val="24"/>
              </w:rPr>
              <w:t xml:space="preserve">AvMgbcÎ </w:t>
            </w:r>
            <w:r w:rsidRPr="006408BB">
              <w:rPr>
                <w:rFonts w:ascii="Times New Roman" w:eastAsia="SutonnyMJ" w:hAnsi="Times New Roman" w:cs="SutonnyMJ"/>
                <w:b/>
              </w:rPr>
              <w:t>(</w:t>
            </w:r>
            <w:r w:rsidRPr="006408BB">
              <w:rPr>
                <w:rFonts w:ascii="Times New Roman" w:eastAsia="SutonnyMJ" w:hAnsi="Times New Roman" w:cs="Times New Roman"/>
                <w:b/>
              </w:rPr>
              <w:t>Bill of Entry)</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ïé KZ©„c‡¶i AbygwZ wb‡Z Avg`vwbKviK</w:t>
            </w:r>
            <w:r w:rsidR="00D71FFB">
              <w:rPr>
                <w:rFonts w:ascii="SutonnyMJ" w:eastAsia="SutonnyMJ" w:hAnsi="SutonnyMJ" w:cs="SutonnyMJ"/>
                <w:sz w:val="24"/>
              </w:rPr>
              <w:t xml:space="preserve"> </w:t>
            </w:r>
            <w:r w:rsidRPr="006408BB">
              <w:rPr>
                <w:rFonts w:ascii="SutonnyMJ" w:eastAsia="SutonnyMJ" w:hAnsi="SutonnyMJ" w:cs="SutonnyMJ"/>
                <w:sz w:val="24"/>
              </w:rPr>
              <w:t>†h</w:t>
            </w:r>
            <w:r w:rsidR="00D71FFB">
              <w:rPr>
                <w:rFonts w:ascii="SutonnyMJ" w:eastAsia="SutonnyMJ" w:hAnsi="SutonnyMJ" w:cs="SutonnyMJ"/>
                <w:sz w:val="24"/>
              </w:rPr>
              <w:t xml:space="preserve"> </w:t>
            </w:r>
            <w:r w:rsidRPr="006408BB">
              <w:rPr>
                <w:rFonts w:ascii="SutonnyMJ" w:eastAsia="SutonnyMJ" w:hAnsi="SutonnyMJ" w:cs="SutonnyMJ"/>
                <w:sz w:val="24"/>
              </w:rPr>
              <w:t>cÎ cÖ`vb K‡i|</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b/>
                <w:sz w:val="24"/>
              </w:rPr>
              <w:t xml:space="preserve">KoZv </w:t>
            </w:r>
            <w:r w:rsidRPr="006408BB">
              <w:rPr>
                <w:rFonts w:ascii="Times New Roman" w:eastAsia="SutonnyMJ" w:hAnsi="Times New Roman" w:cs="SutonnyMJ"/>
                <w:b/>
              </w:rPr>
              <w:t>(</w:t>
            </w:r>
            <w:r w:rsidRPr="006408BB">
              <w:rPr>
                <w:rFonts w:ascii="Times New Roman" w:eastAsia="SutonnyMJ" w:hAnsi="Times New Roman" w:cs="Times New Roman"/>
                <w:b/>
              </w:rPr>
              <w:t>Tare</w:t>
            </w:r>
            <w:r w:rsidRPr="006408BB">
              <w:rPr>
                <w:rFonts w:ascii="SutonnyMJ" w:eastAsia="SutonnyMJ" w:hAnsi="SutonnyMJ" w:cs="SutonnyMJ"/>
                <w:b/>
              </w:rPr>
              <w:t>)</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SutonnyMJ" w:eastAsia="SutonnyMJ" w:hAnsi="SutonnyMJ" w:cs="SutonnyMJ"/>
                <w:sz w:val="24"/>
              </w:rPr>
              <w:t xml:space="preserve">c‡Y¨i †gvo‡Ki IRb‡K KoZv e‡j| †gvoKmn c‡Y¨i IRb‡K ejv nq- </w:t>
            </w:r>
            <w:r w:rsidRPr="006408BB">
              <w:rPr>
                <w:rFonts w:ascii="Times New Roman" w:eastAsia="SutonnyMJ" w:hAnsi="Times New Roman" w:cs="Times New Roman"/>
              </w:rPr>
              <w:t>Gross Weight.</w:t>
            </w:r>
            <w:r w:rsidRPr="006408BB">
              <w:rPr>
                <w:rFonts w:ascii="SutonnyMJ" w:eastAsia="SutonnyMJ" w:hAnsi="SutonnyMJ" w:cs="SutonnyMJ"/>
                <w:sz w:val="24"/>
              </w:rPr>
              <w:t xml:space="preserve"> Ges †gvoKnxb c‡Y¨i IRb‡K ejv nq- </w:t>
            </w:r>
            <w:r w:rsidRPr="006408BB">
              <w:rPr>
                <w:rFonts w:ascii="Times New Roman" w:eastAsia="SutonnyMJ" w:hAnsi="Times New Roman" w:cs="Times New Roman"/>
              </w:rPr>
              <w:t>Net Weight.</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b/>
                <w:sz w:val="24"/>
              </w:rPr>
            </w:pPr>
            <w:r w:rsidRPr="006408BB">
              <w:rPr>
                <w:rFonts w:ascii="Times New Roman" w:eastAsia="SutonnyMJ" w:hAnsi="Times New Roman" w:cs="Times New Roman"/>
                <w:b/>
              </w:rPr>
              <w:t>FOB Destination</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Avg`vwbKvi‡Ki wbKU ch©šÍ †cŠQv‡bvi e¨q ißvwbKvi‡Ki</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Times New Roman" w:eastAsia="SutonnyMJ" w:hAnsi="Times New Roman" w:cs="Times New Roman"/>
                <w:b/>
              </w:rPr>
            </w:pPr>
            <w:r w:rsidRPr="006408BB">
              <w:rPr>
                <w:rFonts w:ascii="Times New Roman" w:eastAsia="SutonnyMJ" w:hAnsi="Times New Roman" w:cs="Times New Roman"/>
                <w:b/>
              </w:rPr>
              <w:t>FOB Shipping Point</w:t>
            </w:r>
          </w:p>
        </w:tc>
        <w:tc>
          <w:tcPr>
            <w:tcW w:w="6480" w:type="dxa"/>
          </w:tcPr>
          <w:p w:rsidR="0022323B"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ïay Rvnv‡R cY¨ †evSvB ch©šÍ †cŠQv‡bv e¨q ißvwbKvi‡Ki</w:t>
            </w:r>
          </w:p>
        </w:tc>
      </w:tr>
      <w:tr w:rsidR="0022323B" w:rsidRPr="006408BB" w:rsidTr="003C66CA">
        <w:tc>
          <w:tcPr>
            <w:tcW w:w="2160" w:type="dxa"/>
          </w:tcPr>
          <w:p w:rsidR="0022323B" w:rsidRPr="006408BB" w:rsidRDefault="0022323B" w:rsidP="00D06455">
            <w:pPr>
              <w:tabs>
                <w:tab w:val="left" w:pos="360"/>
                <w:tab w:val="left" w:pos="2520"/>
                <w:tab w:val="left" w:pos="4680"/>
                <w:tab w:val="left" w:pos="6660"/>
              </w:tabs>
              <w:jc w:val="center"/>
              <w:rPr>
                <w:rFonts w:ascii="Times New Roman" w:eastAsia="SutonnyMJ" w:hAnsi="Times New Roman" w:cs="Times New Roman"/>
                <w:b/>
              </w:rPr>
            </w:pPr>
            <w:r w:rsidRPr="006408BB">
              <w:rPr>
                <w:rFonts w:ascii="SutonnyMJ" w:eastAsia="SutonnyMJ" w:hAnsi="SutonnyMJ" w:cs="SutonnyMJ"/>
                <w:b/>
                <w:sz w:val="24"/>
              </w:rPr>
              <w:t xml:space="preserve">digv‡qk cÎ </w:t>
            </w:r>
            <w:r w:rsidRPr="006408BB">
              <w:rPr>
                <w:rFonts w:ascii="Times New Roman" w:eastAsia="SutonnyMJ" w:hAnsi="Times New Roman" w:cs="SutonnyMJ"/>
                <w:b/>
              </w:rPr>
              <w:t>(</w:t>
            </w:r>
            <w:r w:rsidRPr="006408BB">
              <w:rPr>
                <w:rFonts w:ascii="Times New Roman" w:eastAsia="SutonnyMJ" w:hAnsi="Times New Roman" w:cs="Times New Roman"/>
                <w:b/>
              </w:rPr>
              <w:t>Indent)</w:t>
            </w:r>
          </w:p>
        </w:tc>
        <w:tc>
          <w:tcPr>
            <w:tcW w:w="6480" w:type="dxa"/>
          </w:tcPr>
          <w:p w:rsidR="00FF1215" w:rsidRPr="006408BB" w:rsidRDefault="0022323B" w:rsidP="00D06455">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†h c‡Îi gva¨‡g Avg`vwbKviK ißvwbKviK‡K cY¨ ißvwb Ki‡Z Aby‡iva K‡i|G‡Z Avg`vwbK…Z c‡Y¨i bvg, cwigvY, †UªWgvK©, g~j¨ cwi‡kv‡ai c×wZ, †cÖi‡Yi m¤¢ve¨ mgq, exgv, e¨vswKs Ges cY¨ †cÖiY BZ¨vw` D‡jøL _v‡K|</w:t>
            </w:r>
          </w:p>
        </w:tc>
      </w:tr>
      <w:tr w:rsidR="00FF1215" w:rsidRPr="006408BB" w:rsidTr="003C66CA">
        <w:tc>
          <w:tcPr>
            <w:tcW w:w="2160" w:type="dxa"/>
          </w:tcPr>
          <w:p w:rsidR="00BB385F" w:rsidRPr="00D06455" w:rsidRDefault="00BB385F" w:rsidP="00D06455">
            <w:pPr>
              <w:tabs>
                <w:tab w:val="left" w:pos="360"/>
              </w:tabs>
              <w:contextualSpacing/>
              <w:jc w:val="center"/>
              <w:rPr>
                <w:rFonts w:ascii="SutonnyMJ" w:hAnsi="SutonnyMJ"/>
                <w:b/>
                <w:sz w:val="24"/>
              </w:rPr>
            </w:pPr>
            <w:r w:rsidRPr="00D06455">
              <w:rPr>
                <w:rFonts w:ascii="Times New Roman" w:hAnsi="Times New Roman"/>
                <w:b/>
              </w:rPr>
              <w:t>Dutch Disease</w:t>
            </w:r>
          </w:p>
          <w:p w:rsidR="00FF1215" w:rsidRPr="006408BB" w:rsidRDefault="00FF1215" w:rsidP="00D06455">
            <w:pPr>
              <w:tabs>
                <w:tab w:val="left" w:pos="360"/>
                <w:tab w:val="left" w:pos="2520"/>
                <w:tab w:val="left" w:pos="4680"/>
                <w:tab w:val="left" w:pos="6660"/>
              </w:tabs>
              <w:jc w:val="center"/>
              <w:rPr>
                <w:rFonts w:ascii="SutonnyMJ" w:eastAsia="SutonnyMJ" w:hAnsi="SutonnyMJ" w:cs="SutonnyMJ"/>
                <w:b/>
                <w:sz w:val="24"/>
              </w:rPr>
            </w:pPr>
          </w:p>
        </w:tc>
        <w:tc>
          <w:tcPr>
            <w:tcW w:w="6480" w:type="dxa"/>
          </w:tcPr>
          <w:p w:rsidR="00FF1215" w:rsidRPr="006408BB" w:rsidRDefault="00BB385F" w:rsidP="004C36B9">
            <w:pPr>
              <w:tabs>
                <w:tab w:val="left" w:pos="360"/>
              </w:tabs>
              <w:contextualSpacing/>
              <w:jc w:val="center"/>
              <w:rPr>
                <w:rFonts w:ascii="SutonnyMJ" w:eastAsia="SutonnyMJ" w:hAnsi="SutonnyMJ" w:cs="SutonnyMJ"/>
                <w:sz w:val="24"/>
              </w:rPr>
            </w:pPr>
            <w:r w:rsidRPr="00D06455">
              <w:rPr>
                <w:rFonts w:ascii="SutonnyMJ" w:hAnsi="SutonnyMJ"/>
                <w:sz w:val="24"/>
              </w:rPr>
              <w:t>GKwU †`‡ki A_©bxwZi †ivM|  †Kv‡bv GKwU we‡kl †m±‡ii A_©‰bwZK DbœwZi Dci wb</w:t>
            </w:r>
            <w:r w:rsidR="00D71FFB">
              <w:rPr>
                <w:rFonts w:ascii="SutonnyMJ" w:hAnsi="SutonnyMJ"/>
                <w:sz w:val="24"/>
              </w:rPr>
              <w:t>f</w:t>
            </w:r>
            <w:r w:rsidRPr="00D06455">
              <w:rPr>
                <w:rFonts w:ascii="SutonnyMJ" w:hAnsi="SutonnyMJ"/>
                <w:sz w:val="24"/>
              </w:rPr>
              <w:t>©ikxj _vKvi †bwZevPK w</w:t>
            </w:r>
            <w:r w:rsidR="00D71FFB">
              <w:rPr>
                <w:rFonts w:ascii="SutonnyMJ" w:hAnsi="SutonnyMJ"/>
                <w:sz w:val="24"/>
              </w:rPr>
              <w:t>`KB n‡jv WvP wWw</w:t>
            </w:r>
            <w:r w:rsidRPr="00D06455">
              <w:rPr>
                <w:rFonts w:ascii="SutonnyMJ" w:hAnsi="SutonnyMJ"/>
                <w:sz w:val="24"/>
              </w:rPr>
              <w:t>RR|</w:t>
            </w:r>
          </w:p>
        </w:tc>
      </w:tr>
      <w:tr w:rsidR="00FF1215" w:rsidRPr="006408BB" w:rsidTr="003C66CA">
        <w:tc>
          <w:tcPr>
            <w:tcW w:w="2160" w:type="dxa"/>
          </w:tcPr>
          <w:p w:rsidR="00FF1215" w:rsidRPr="00D06455" w:rsidRDefault="00BB385F" w:rsidP="00D06455">
            <w:pPr>
              <w:tabs>
                <w:tab w:val="left" w:pos="360"/>
                <w:tab w:val="left" w:pos="2520"/>
                <w:tab w:val="left" w:pos="4680"/>
                <w:tab w:val="left" w:pos="6660"/>
              </w:tabs>
              <w:jc w:val="center"/>
              <w:rPr>
                <w:rFonts w:ascii="SutonnyMJ" w:eastAsia="SutonnyMJ" w:hAnsi="SutonnyMJ" w:cs="SutonnyMJ"/>
                <w:b/>
                <w:sz w:val="24"/>
              </w:rPr>
            </w:pPr>
            <w:r w:rsidRPr="004C36B9">
              <w:rPr>
                <w:rFonts w:ascii="SutonnyMJ" w:hAnsi="SutonnyMJ"/>
                <w:b/>
                <w:sz w:val="24"/>
                <w:szCs w:val="24"/>
                <w:shd w:val="clear" w:color="auto" w:fill="FFFFFF" w:themeFill="background1"/>
              </w:rPr>
              <w:t>mivmwi/ cÖZ¨ÿ we‡`wk wewb‡qvM</w:t>
            </w:r>
            <w:r w:rsidRPr="004C36B9">
              <w:rPr>
                <w:rFonts w:ascii="Times New Roman" w:hAnsi="Times New Roman"/>
                <w:b/>
                <w:sz w:val="24"/>
                <w:szCs w:val="24"/>
                <w:shd w:val="clear" w:color="auto" w:fill="FFFFFF" w:themeFill="background1"/>
              </w:rPr>
              <w:t>/</w:t>
            </w:r>
            <w:r w:rsidRPr="004C36B9">
              <w:rPr>
                <w:rFonts w:ascii="Times New Roman" w:hAnsi="Times New Roman"/>
                <w:b/>
                <w:shd w:val="clear" w:color="auto" w:fill="FFFFFF" w:themeFill="background1"/>
              </w:rPr>
              <w:t>FDI</w:t>
            </w:r>
          </w:p>
        </w:tc>
        <w:tc>
          <w:tcPr>
            <w:tcW w:w="6480" w:type="dxa"/>
          </w:tcPr>
          <w:p w:rsidR="00FF1215" w:rsidRPr="006408BB" w:rsidRDefault="00D71FFB" w:rsidP="004C36B9">
            <w:pPr>
              <w:tabs>
                <w:tab w:val="left" w:pos="360"/>
              </w:tabs>
              <w:contextualSpacing/>
              <w:jc w:val="center"/>
              <w:rPr>
                <w:rFonts w:ascii="SutonnyMJ" w:eastAsia="SutonnyMJ" w:hAnsi="SutonnyMJ" w:cs="SutonnyMJ"/>
                <w:sz w:val="24"/>
              </w:rPr>
            </w:pPr>
            <w:r>
              <w:rPr>
                <w:rFonts w:ascii="SutonnyMJ" w:hAnsi="SutonnyMJ"/>
                <w:sz w:val="24"/>
              </w:rPr>
              <w:t>†Kv‡bv GKwU †`‡ki †Kv¤úvwbi Aciv</w:t>
            </w:r>
            <w:r w:rsidR="00BB385F" w:rsidRPr="00D06455">
              <w:rPr>
                <w:rFonts w:ascii="SutonnyMJ" w:hAnsi="SutonnyMJ"/>
                <w:sz w:val="24"/>
              </w:rPr>
              <w:t>ci iv‡óª g~jab n¯ÍvšÍi K‡i evwbR¨ cÖmvwiZ ev wbqš¿b Kiv‡K mivmwi we‡`wk wewb‡qvM ejv nq| A_©vr, cÖZ¨ÿ we‡`wk wewb‡qvM n‡”Q evB‡ii †Kvb †`k †_‡K ¯^vMwZK †`‡k cÖK…Z g</w:t>
            </w:r>
            <w:r>
              <w:rPr>
                <w:rFonts w:ascii="SutonnyMJ" w:hAnsi="SutonnyMJ"/>
                <w:sz w:val="24"/>
              </w:rPr>
              <w:t>~</w:t>
            </w:r>
            <w:r w:rsidR="00BB385F" w:rsidRPr="00D06455">
              <w:rPr>
                <w:rFonts w:ascii="SutonnyMJ" w:hAnsi="SutonnyMJ"/>
                <w:sz w:val="24"/>
              </w:rPr>
              <w:t>jab icÍvwb|</w:t>
            </w:r>
          </w:p>
        </w:tc>
      </w:tr>
      <w:tr w:rsidR="00FF1215" w:rsidRPr="006408BB" w:rsidTr="003C66CA">
        <w:tc>
          <w:tcPr>
            <w:tcW w:w="2160" w:type="dxa"/>
          </w:tcPr>
          <w:p w:rsidR="00FF1215" w:rsidRPr="00D06455" w:rsidRDefault="00BB385F" w:rsidP="00D06455">
            <w:pPr>
              <w:tabs>
                <w:tab w:val="left" w:pos="360"/>
                <w:tab w:val="left" w:pos="2520"/>
                <w:tab w:val="left" w:pos="4680"/>
                <w:tab w:val="left" w:pos="6660"/>
              </w:tabs>
              <w:jc w:val="center"/>
              <w:rPr>
                <w:rFonts w:ascii="SutonnyMJ" w:eastAsia="SutonnyMJ" w:hAnsi="SutonnyMJ" w:cs="SutonnyMJ"/>
                <w:b/>
                <w:sz w:val="24"/>
              </w:rPr>
            </w:pPr>
            <w:r w:rsidRPr="00D06455">
              <w:rPr>
                <w:rFonts w:ascii="SutonnyMJ" w:hAnsi="SutonnyMJ"/>
                <w:b/>
                <w:sz w:val="24"/>
              </w:rPr>
              <w:t xml:space="preserve">bRi`vwi cuywRev` / </w:t>
            </w:r>
            <w:r w:rsidRPr="00D06455">
              <w:rPr>
                <w:rFonts w:ascii="Times New Roman" w:hAnsi="Times New Roman"/>
                <w:b/>
              </w:rPr>
              <w:t>Surveillance Capitalism</w:t>
            </w:r>
          </w:p>
        </w:tc>
        <w:tc>
          <w:tcPr>
            <w:tcW w:w="6480" w:type="dxa"/>
          </w:tcPr>
          <w:p w:rsidR="00BB385F" w:rsidRPr="00D06455" w:rsidRDefault="00BB385F" w:rsidP="00D06455">
            <w:pPr>
              <w:tabs>
                <w:tab w:val="left" w:pos="360"/>
              </w:tabs>
              <w:contextualSpacing/>
              <w:jc w:val="center"/>
              <w:rPr>
                <w:rFonts w:ascii="SutonnyMJ" w:hAnsi="SutonnyMJ"/>
                <w:sz w:val="24"/>
              </w:rPr>
            </w:pPr>
            <w:r w:rsidRPr="00D06455">
              <w:rPr>
                <w:rFonts w:ascii="SutonnyMJ" w:hAnsi="SutonnyMJ"/>
                <w:sz w:val="24"/>
              </w:rPr>
              <w:t>Ò†fv³v‡`i AvPi‡Yi c~e©vfvm Rvbv Ges AvPiY‡K wbqš¿Y Kivi Rb¨ K‡c©v‡ikb ¸‡jvi kw³kvjx AbymÜvbB n‡jv bRi`vwi cuywRev`Ó</w:t>
            </w:r>
          </w:p>
          <w:p w:rsidR="00FF1215" w:rsidRPr="006408BB" w:rsidRDefault="00FF1215" w:rsidP="00D06455">
            <w:pPr>
              <w:tabs>
                <w:tab w:val="left" w:pos="360"/>
                <w:tab w:val="left" w:pos="2520"/>
                <w:tab w:val="left" w:pos="4680"/>
                <w:tab w:val="left" w:pos="6660"/>
              </w:tabs>
              <w:jc w:val="center"/>
              <w:rPr>
                <w:rFonts w:ascii="SutonnyMJ" w:eastAsia="SutonnyMJ" w:hAnsi="SutonnyMJ" w:cs="SutonnyMJ"/>
                <w:sz w:val="24"/>
              </w:rPr>
            </w:pPr>
          </w:p>
        </w:tc>
      </w:tr>
      <w:tr w:rsidR="00FF1215" w:rsidRPr="006408BB" w:rsidTr="003C66CA">
        <w:tc>
          <w:tcPr>
            <w:tcW w:w="2160" w:type="dxa"/>
          </w:tcPr>
          <w:p w:rsidR="00BB385F" w:rsidRPr="00D06455" w:rsidRDefault="00BB385F" w:rsidP="00D06455">
            <w:pPr>
              <w:tabs>
                <w:tab w:val="left" w:pos="360"/>
              </w:tabs>
              <w:contextualSpacing/>
              <w:jc w:val="center"/>
              <w:rPr>
                <w:rFonts w:ascii="SutonnyMJ" w:hAnsi="SutonnyMJ"/>
                <w:b/>
                <w:sz w:val="24"/>
              </w:rPr>
            </w:pPr>
            <w:r w:rsidRPr="00D06455">
              <w:rPr>
                <w:rFonts w:ascii="Times New Roman" w:hAnsi="Times New Roman"/>
                <w:b/>
              </w:rPr>
              <w:t>Cryptocurrency</w:t>
            </w:r>
            <w:r w:rsidRPr="00D06455">
              <w:rPr>
                <w:rFonts w:ascii="SutonnyMJ" w:hAnsi="SutonnyMJ"/>
                <w:b/>
                <w:sz w:val="24"/>
              </w:rPr>
              <w:t>/B‡jKUªwbK gy`ªv:</w:t>
            </w:r>
          </w:p>
          <w:p w:rsidR="00FF1215" w:rsidRPr="006408BB" w:rsidRDefault="00FF1215" w:rsidP="00D06455">
            <w:pPr>
              <w:tabs>
                <w:tab w:val="left" w:pos="360"/>
                <w:tab w:val="left" w:pos="2520"/>
                <w:tab w:val="left" w:pos="4680"/>
                <w:tab w:val="left" w:pos="6660"/>
              </w:tabs>
              <w:jc w:val="center"/>
              <w:rPr>
                <w:rFonts w:ascii="SutonnyMJ" w:eastAsia="SutonnyMJ" w:hAnsi="SutonnyMJ" w:cs="SutonnyMJ"/>
                <w:b/>
                <w:sz w:val="24"/>
              </w:rPr>
            </w:pPr>
          </w:p>
        </w:tc>
        <w:tc>
          <w:tcPr>
            <w:tcW w:w="6480" w:type="dxa"/>
          </w:tcPr>
          <w:p w:rsidR="00FF1215" w:rsidRPr="006408BB" w:rsidRDefault="00BB385F" w:rsidP="004C36B9">
            <w:pPr>
              <w:tabs>
                <w:tab w:val="left" w:pos="360"/>
              </w:tabs>
              <w:contextualSpacing/>
              <w:jc w:val="center"/>
              <w:rPr>
                <w:rFonts w:ascii="SutonnyMJ" w:eastAsia="SutonnyMJ" w:hAnsi="SutonnyMJ" w:cs="SutonnyMJ"/>
                <w:sz w:val="24"/>
              </w:rPr>
            </w:pPr>
            <w:r w:rsidRPr="00D06455">
              <w:rPr>
                <w:rFonts w:ascii="SutonnyMJ" w:hAnsi="SutonnyMJ"/>
                <w:sz w:val="24"/>
              </w:rPr>
              <w:t>wµ‡ÞvKv‡iw</w:t>
            </w:r>
            <w:r w:rsidR="00D71FFB">
              <w:rPr>
                <w:rFonts w:ascii="SutonnyMJ" w:hAnsi="SutonnyMJ"/>
                <w:sz w:val="24"/>
              </w:rPr>
              <w:t>Ý n‡jv GKai‡bi mvs‡KwZK gy`ªv, h</w:t>
            </w:r>
            <w:r w:rsidRPr="00D06455">
              <w:rPr>
                <w:rFonts w:ascii="SutonnyMJ" w:hAnsi="SutonnyMJ"/>
                <w:sz w:val="24"/>
              </w:rPr>
              <w:t>vi †Kv‡bv ev¯Íe iæc †bB| D`vniY</w:t>
            </w:r>
            <w:r w:rsidR="00D71FFB">
              <w:rPr>
                <w:rFonts w:ascii="SutonnyMJ" w:hAnsi="SutonnyMJ"/>
                <w:sz w:val="24"/>
              </w:rPr>
              <w:t>-</w:t>
            </w:r>
            <w:r w:rsidRPr="00D06455">
              <w:rPr>
                <w:rFonts w:ascii="SutonnyMJ" w:hAnsi="SutonnyMJ"/>
                <w:sz w:val="24"/>
              </w:rPr>
              <w:t xml:space="preserve"> weUK‡qb, jvBPUK‡qb, †gv‡b‡iv</w:t>
            </w:r>
            <w:r w:rsidR="00D71FFB">
              <w:rPr>
                <w:rFonts w:ascii="SutonnyMJ" w:hAnsi="SutonnyMJ"/>
                <w:sz w:val="24"/>
              </w:rPr>
              <w:t>|</w:t>
            </w:r>
            <w:r w:rsidRPr="00D06455">
              <w:rPr>
                <w:rFonts w:ascii="SutonnyMJ" w:hAnsi="SutonnyMJ"/>
                <w:sz w:val="24"/>
              </w:rPr>
              <w:t xml:space="preserve"> †dmey‡Ki B‡jKUªwbK gy`ªvi bvg n‡eÑ wjeªv|</w:t>
            </w:r>
          </w:p>
        </w:tc>
      </w:tr>
      <w:tr w:rsidR="00BB385F" w:rsidRPr="006408BB" w:rsidTr="003C66CA">
        <w:tc>
          <w:tcPr>
            <w:tcW w:w="2160" w:type="dxa"/>
          </w:tcPr>
          <w:p w:rsidR="00BB385F" w:rsidRPr="00D06455" w:rsidRDefault="00BB385F" w:rsidP="00D06455">
            <w:pPr>
              <w:tabs>
                <w:tab w:val="left" w:pos="360"/>
              </w:tabs>
              <w:contextualSpacing/>
              <w:jc w:val="center"/>
              <w:rPr>
                <w:rFonts w:ascii="SutonnyMJ" w:hAnsi="SutonnyMJ"/>
                <w:b/>
                <w:sz w:val="24"/>
              </w:rPr>
            </w:pPr>
            <w:r w:rsidRPr="00D06455">
              <w:rPr>
                <w:rFonts w:ascii="SutonnyMJ" w:hAnsi="SutonnyMJ"/>
                <w:b/>
                <w:sz w:val="24"/>
              </w:rPr>
              <w:t xml:space="preserve">gy³ evwYR¨/ </w:t>
            </w:r>
            <w:r w:rsidRPr="00D06455">
              <w:rPr>
                <w:rFonts w:ascii="Times New Roman" w:hAnsi="Times New Roman"/>
                <w:b/>
              </w:rPr>
              <w:t xml:space="preserve">Free </w:t>
            </w:r>
            <w:r w:rsidRPr="00D06455">
              <w:rPr>
                <w:rFonts w:ascii="Times New Roman" w:hAnsi="Times New Roman"/>
                <w:b/>
              </w:rPr>
              <w:lastRenderedPageBreak/>
              <w:t>Trade</w:t>
            </w:r>
            <w:r w:rsidRPr="00D06455">
              <w:rPr>
                <w:rFonts w:ascii="SutonnyMJ" w:hAnsi="SutonnyMJ"/>
                <w:b/>
                <w:sz w:val="24"/>
              </w:rPr>
              <w:t>:</w:t>
            </w:r>
          </w:p>
          <w:p w:rsidR="00BB385F" w:rsidRDefault="00BB385F" w:rsidP="00D06455">
            <w:pPr>
              <w:pStyle w:val="ListParagraph"/>
              <w:tabs>
                <w:tab w:val="left" w:pos="360"/>
              </w:tabs>
              <w:ind w:left="1080"/>
              <w:contextualSpacing/>
              <w:jc w:val="center"/>
              <w:rPr>
                <w:rFonts w:ascii="Times New Roman" w:hAnsi="Times New Roman"/>
                <w:b/>
              </w:rPr>
            </w:pPr>
          </w:p>
        </w:tc>
        <w:tc>
          <w:tcPr>
            <w:tcW w:w="6480" w:type="dxa"/>
          </w:tcPr>
          <w:p w:rsidR="00BB385F" w:rsidRDefault="00D71FFB" w:rsidP="004C36B9">
            <w:pPr>
              <w:tabs>
                <w:tab w:val="left" w:pos="360"/>
              </w:tabs>
              <w:contextualSpacing/>
              <w:jc w:val="center"/>
              <w:rPr>
                <w:rFonts w:ascii="SutonnyMJ" w:hAnsi="SutonnyMJ"/>
                <w:sz w:val="24"/>
              </w:rPr>
            </w:pPr>
            <w:r>
              <w:rPr>
                <w:rFonts w:ascii="SutonnyMJ" w:hAnsi="SutonnyMJ"/>
                <w:sz w:val="24"/>
              </w:rPr>
              <w:lastRenderedPageBreak/>
              <w:t>Aeva evwYR¨ ej‡Z Ggb GKwU evwY</w:t>
            </w:r>
            <w:r w:rsidR="00BB385F" w:rsidRPr="00D06455">
              <w:rPr>
                <w:rFonts w:ascii="SutonnyMJ" w:hAnsi="SutonnyMJ"/>
                <w:sz w:val="24"/>
              </w:rPr>
              <w:t>wR¨K bxwZ‡K †evSvq †</w:t>
            </w:r>
            <w:r>
              <w:rPr>
                <w:rFonts w:ascii="SutonnyMJ" w:hAnsi="SutonnyMJ"/>
                <w:sz w:val="24"/>
              </w:rPr>
              <w:t>h</w:t>
            </w:r>
            <w:r w:rsidR="00BB385F" w:rsidRPr="00D06455">
              <w:rPr>
                <w:rFonts w:ascii="SutonnyMJ" w:hAnsi="SutonnyMJ"/>
                <w:sz w:val="24"/>
              </w:rPr>
              <w:t>Lv‡b</w:t>
            </w:r>
            <w:r w:rsidR="00AF4B43">
              <w:rPr>
                <w:rFonts w:ascii="SutonnyMJ" w:hAnsi="SutonnyMJ"/>
                <w:sz w:val="24"/>
              </w:rPr>
              <w:t xml:space="preserve"> †`kxq I ˆe‡`wkK </w:t>
            </w:r>
            <w:r w:rsidR="00AF4B43">
              <w:rPr>
                <w:rFonts w:ascii="SutonnyMJ" w:hAnsi="SutonnyMJ"/>
                <w:sz w:val="24"/>
              </w:rPr>
              <w:lastRenderedPageBreak/>
              <w:t>`ªe¨ mvgMÖxi g‡</w:t>
            </w:r>
            <w:r w:rsidR="00BB385F" w:rsidRPr="00D06455">
              <w:rPr>
                <w:rFonts w:ascii="SutonnyMJ" w:hAnsi="SutonnyMJ"/>
                <w:sz w:val="24"/>
              </w:rPr>
              <w:t>a¨</w:t>
            </w:r>
            <w:r w:rsidR="00AF4B43">
              <w:rPr>
                <w:rFonts w:ascii="SutonnyMJ" w:hAnsi="SutonnyMJ"/>
                <w:sz w:val="24"/>
              </w:rPr>
              <w:t xml:space="preserve"> </w:t>
            </w:r>
            <w:r w:rsidR="00BB385F" w:rsidRPr="00D06455">
              <w:rPr>
                <w:rFonts w:ascii="SutonnyMJ" w:hAnsi="SutonnyMJ"/>
                <w:sz w:val="24"/>
              </w:rPr>
              <w:t>‡Kvb cv_©K¨</w:t>
            </w:r>
            <w:r w:rsidR="00AF4B43">
              <w:rPr>
                <w:rFonts w:ascii="SutonnyMJ" w:hAnsi="SutonnyMJ"/>
                <w:sz w:val="24"/>
              </w:rPr>
              <w:t xml:space="preserve"> m„wó Kiv nq bv| A_©vr Aeva evwY</w:t>
            </w:r>
            <w:r w:rsidR="00BB385F" w:rsidRPr="00D06455">
              <w:rPr>
                <w:rFonts w:ascii="SutonnyMJ" w:hAnsi="SutonnyMJ"/>
                <w:sz w:val="24"/>
              </w:rPr>
              <w:t>R¨ n‡”Q wewfbœ †`‡ki g‡a¨ webv evavq I webv ï‡é evwbR¨|</w:t>
            </w:r>
          </w:p>
        </w:tc>
      </w:tr>
      <w:tr w:rsidR="00BB385F" w:rsidRPr="006408BB" w:rsidTr="003C66CA">
        <w:tc>
          <w:tcPr>
            <w:tcW w:w="2160" w:type="dxa"/>
          </w:tcPr>
          <w:p w:rsidR="00BB385F" w:rsidRPr="00D06455" w:rsidRDefault="00BB385F" w:rsidP="004C36B9">
            <w:pPr>
              <w:tabs>
                <w:tab w:val="left" w:pos="360"/>
              </w:tabs>
              <w:contextualSpacing/>
              <w:jc w:val="center"/>
              <w:rPr>
                <w:rFonts w:ascii="SutonnyMJ" w:hAnsi="SutonnyMJ"/>
                <w:b/>
                <w:sz w:val="24"/>
              </w:rPr>
            </w:pPr>
            <w:r w:rsidRPr="00D06455">
              <w:rPr>
                <w:rFonts w:ascii="SutonnyMJ" w:hAnsi="SutonnyMJ"/>
                <w:b/>
                <w:sz w:val="24"/>
              </w:rPr>
              <w:lastRenderedPageBreak/>
              <w:t>msiÿYev`/</w:t>
            </w:r>
            <w:r w:rsidRPr="00D06455">
              <w:rPr>
                <w:rFonts w:ascii="Times New Roman" w:hAnsi="Times New Roman"/>
                <w:b/>
              </w:rPr>
              <w:t>Protections</w:t>
            </w:r>
            <w:r w:rsidRPr="00D06455">
              <w:rPr>
                <w:rFonts w:ascii="SutonnyMJ" w:hAnsi="SutonnyMJ"/>
                <w:b/>
                <w:sz w:val="24"/>
              </w:rPr>
              <w:t>:</w:t>
            </w:r>
          </w:p>
        </w:tc>
        <w:tc>
          <w:tcPr>
            <w:tcW w:w="6480" w:type="dxa"/>
          </w:tcPr>
          <w:p w:rsidR="00BB385F" w:rsidRPr="00D06455" w:rsidRDefault="00BB385F" w:rsidP="004C36B9">
            <w:pPr>
              <w:tabs>
                <w:tab w:val="left" w:pos="360"/>
              </w:tabs>
              <w:contextualSpacing/>
              <w:jc w:val="center"/>
              <w:rPr>
                <w:rFonts w:ascii="SutonnyMJ" w:hAnsi="SutonnyMJ"/>
                <w:sz w:val="24"/>
              </w:rPr>
            </w:pPr>
            <w:r w:rsidRPr="00D06455">
              <w:rPr>
                <w:rFonts w:ascii="SutonnyMJ" w:hAnsi="SutonnyMJ"/>
                <w:sz w:val="24"/>
              </w:rPr>
              <w:t>Aeva evwYR¨bxwZi weiæ‡× gZev`B msiÿYev`|</w:t>
            </w:r>
          </w:p>
        </w:tc>
      </w:tr>
      <w:tr w:rsidR="00BB385F" w:rsidRPr="006408BB" w:rsidTr="003C66CA">
        <w:tc>
          <w:tcPr>
            <w:tcW w:w="2160" w:type="dxa"/>
          </w:tcPr>
          <w:p w:rsidR="00AF4B43" w:rsidRDefault="00AF4B43" w:rsidP="00AF4B43">
            <w:pPr>
              <w:tabs>
                <w:tab w:val="left" w:pos="360"/>
              </w:tabs>
              <w:contextualSpacing/>
              <w:jc w:val="center"/>
              <w:rPr>
                <w:rFonts w:ascii="Times New Roman" w:hAnsi="Times New Roman"/>
              </w:rPr>
            </w:pPr>
          </w:p>
          <w:p w:rsidR="00BB385F" w:rsidRPr="00AF4B43" w:rsidRDefault="00AF4B43" w:rsidP="00AF4B43">
            <w:pPr>
              <w:tabs>
                <w:tab w:val="left" w:pos="360"/>
              </w:tabs>
              <w:contextualSpacing/>
              <w:jc w:val="center"/>
              <w:rPr>
                <w:rFonts w:ascii="SutonnyMJ" w:hAnsi="SutonnyMJ"/>
                <w:b/>
                <w:sz w:val="24"/>
              </w:rPr>
            </w:pPr>
            <w:r w:rsidRPr="00AF4B43">
              <w:rPr>
                <w:rFonts w:ascii="Times New Roman" w:hAnsi="Times New Roman"/>
                <w:b/>
              </w:rPr>
              <w:t>GSP</w:t>
            </w:r>
          </w:p>
        </w:tc>
        <w:tc>
          <w:tcPr>
            <w:tcW w:w="6480" w:type="dxa"/>
          </w:tcPr>
          <w:p w:rsidR="00BB385F" w:rsidRPr="00D06455" w:rsidRDefault="00BB385F" w:rsidP="004C36B9">
            <w:pPr>
              <w:tabs>
                <w:tab w:val="left" w:pos="360"/>
              </w:tabs>
              <w:contextualSpacing/>
              <w:jc w:val="center"/>
              <w:rPr>
                <w:rFonts w:ascii="SutonnyMJ" w:hAnsi="SutonnyMJ"/>
                <w:sz w:val="24"/>
              </w:rPr>
            </w:pPr>
            <w:r w:rsidRPr="00D06455">
              <w:rPr>
                <w:rFonts w:ascii="SutonnyMJ" w:hAnsi="SutonnyMJ"/>
                <w:sz w:val="24"/>
              </w:rPr>
              <w:t xml:space="preserve">wRGmwc n‡jv AMÖvwaKvig~jK evwYwR¨K myweav| </w:t>
            </w:r>
            <w:r w:rsidRPr="00D06455">
              <w:rPr>
                <w:rFonts w:ascii="Times New Roman" w:hAnsi="Times New Roman"/>
              </w:rPr>
              <w:t>WTO</w:t>
            </w:r>
            <w:r w:rsidRPr="00D06455">
              <w:rPr>
                <w:rFonts w:ascii="SutonnyMJ" w:hAnsi="SutonnyMJ"/>
                <w:sz w:val="24"/>
              </w:rPr>
              <w:t xml:space="preserve"> wRGmwc myweav cÖ`vb K‡i _v‡K| Avi </w:t>
            </w:r>
            <w:r w:rsidRPr="00D06455">
              <w:rPr>
                <w:rFonts w:ascii="Times New Roman" w:hAnsi="Times New Roman"/>
              </w:rPr>
              <w:t>WTO</w:t>
            </w:r>
            <w:r w:rsidRPr="00D06455">
              <w:rPr>
                <w:rFonts w:ascii="SutonnyMJ" w:hAnsi="SutonnyMJ"/>
                <w:sz w:val="24"/>
              </w:rPr>
              <w:t xml:space="preserve"> Qvov Ab¨ †Kvb ms¯’v hw` wRGmwc myweav cÖ`vb K‡i _v‡K Zv‡K </w:t>
            </w:r>
            <w:r w:rsidRPr="00D06455">
              <w:rPr>
                <w:rFonts w:ascii="Times New Roman" w:hAnsi="Times New Roman"/>
              </w:rPr>
              <w:t>GSP Plus</w:t>
            </w:r>
            <w:r w:rsidRPr="00D06455">
              <w:rPr>
                <w:rFonts w:ascii="SutonnyMJ" w:hAnsi="SutonnyMJ"/>
                <w:sz w:val="24"/>
              </w:rPr>
              <w:t xml:space="preserve"> myweav e‡j|</w:t>
            </w:r>
          </w:p>
        </w:tc>
      </w:tr>
      <w:tr w:rsidR="00BB385F" w:rsidRPr="006408BB" w:rsidTr="004C36B9">
        <w:trPr>
          <w:trHeight w:val="50"/>
        </w:trPr>
        <w:tc>
          <w:tcPr>
            <w:tcW w:w="2160" w:type="dxa"/>
          </w:tcPr>
          <w:p w:rsidR="00BB385F" w:rsidRPr="00DB07FE" w:rsidRDefault="00BB385F" w:rsidP="004C36B9">
            <w:pPr>
              <w:tabs>
                <w:tab w:val="left" w:pos="360"/>
              </w:tabs>
              <w:contextualSpacing/>
              <w:jc w:val="center"/>
              <w:rPr>
                <w:rFonts w:ascii="SutonnyMJ" w:hAnsi="SutonnyMJ"/>
                <w:b/>
                <w:sz w:val="24"/>
              </w:rPr>
            </w:pPr>
            <w:r w:rsidRPr="00D06455">
              <w:rPr>
                <w:rFonts w:ascii="Times New Roman" w:hAnsi="Times New Roman"/>
                <w:b/>
              </w:rPr>
              <w:t>Para Tariff</w:t>
            </w:r>
            <w:r w:rsidRPr="00D06455">
              <w:rPr>
                <w:rFonts w:ascii="SutonnyMJ" w:hAnsi="SutonnyMJ"/>
                <w:b/>
                <w:sz w:val="24"/>
              </w:rPr>
              <w:t>/c¨viv ïé:</w:t>
            </w:r>
          </w:p>
        </w:tc>
        <w:tc>
          <w:tcPr>
            <w:tcW w:w="6480" w:type="dxa"/>
          </w:tcPr>
          <w:p w:rsidR="00BB385F" w:rsidRPr="00D06455" w:rsidRDefault="00BB385F" w:rsidP="004C36B9">
            <w:pPr>
              <w:tabs>
                <w:tab w:val="left" w:pos="360"/>
              </w:tabs>
              <w:contextualSpacing/>
              <w:jc w:val="center"/>
              <w:rPr>
                <w:rFonts w:ascii="SutonnyMJ" w:hAnsi="SutonnyMJ"/>
                <w:sz w:val="24"/>
              </w:rPr>
            </w:pPr>
            <w:r w:rsidRPr="00D06455">
              <w:rPr>
                <w:rFonts w:ascii="SutonnyMJ" w:hAnsi="SutonnyMJ"/>
                <w:sz w:val="24"/>
              </w:rPr>
              <w:t>c¨</w:t>
            </w:r>
            <w:r w:rsidR="00AF4B43">
              <w:rPr>
                <w:rFonts w:ascii="SutonnyMJ" w:hAnsi="SutonnyMJ"/>
                <w:sz w:val="24"/>
              </w:rPr>
              <w:t>viv ïé ej‡Z eySvq Avg`vwbK…Z c‡Y</w:t>
            </w:r>
            <w:r w:rsidRPr="00D06455">
              <w:rPr>
                <w:rFonts w:ascii="SutonnyMJ" w:hAnsi="SutonnyMJ"/>
                <w:sz w:val="24"/>
              </w:rPr>
              <w:t>¨i Dci AwZwi³ ïé ev Ki|</w:t>
            </w:r>
          </w:p>
        </w:tc>
      </w:tr>
      <w:tr w:rsidR="00BB385F" w:rsidRPr="006408BB" w:rsidTr="003C66CA">
        <w:tc>
          <w:tcPr>
            <w:tcW w:w="2160" w:type="dxa"/>
          </w:tcPr>
          <w:p w:rsidR="00BB385F" w:rsidRPr="00D06455" w:rsidRDefault="00BB385F" w:rsidP="003C66CA">
            <w:pPr>
              <w:tabs>
                <w:tab w:val="left" w:pos="360"/>
              </w:tabs>
              <w:contextualSpacing/>
              <w:jc w:val="center"/>
              <w:rPr>
                <w:rFonts w:ascii="Times New Roman" w:hAnsi="Times New Roman"/>
                <w:b/>
              </w:rPr>
            </w:pPr>
            <w:r w:rsidRPr="00D06455">
              <w:rPr>
                <w:rFonts w:ascii="Times New Roman" w:hAnsi="Times New Roman"/>
                <w:b/>
              </w:rPr>
              <w:t>Tariff</w:t>
            </w:r>
            <w:r w:rsidRPr="00D06455">
              <w:rPr>
                <w:rFonts w:ascii="SutonnyMJ" w:hAnsi="SutonnyMJ"/>
                <w:b/>
                <w:sz w:val="24"/>
              </w:rPr>
              <w:t>/ïé:</w:t>
            </w:r>
          </w:p>
        </w:tc>
        <w:tc>
          <w:tcPr>
            <w:tcW w:w="6480" w:type="dxa"/>
          </w:tcPr>
          <w:p w:rsidR="00BB385F" w:rsidRPr="00D06455" w:rsidRDefault="00BB385F" w:rsidP="003C66CA">
            <w:pPr>
              <w:tabs>
                <w:tab w:val="left" w:pos="360"/>
              </w:tabs>
              <w:contextualSpacing/>
              <w:jc w:val="center"/>
              <w:rPr>
                <w:rFonts w:ascii="SutonnyMJ" w:hAnsi="SutonnyMJ"/>
                <w:sz w:val="24"/>
              </w:rPr>
            </w:pPr>
            <w:r w:rsidRPr="00D06455">
              <w:rPr>
                <w:rFonts w:ascii="SutonnyMJ" w:hAnsi="SutonnyMJ"/>
                <w:sz w:val="24"/>
              </w:rPr>
              <w:t>Avg`vwb-ißvwbK…Z c‡Y¨i Dci avh©K…Z Ki|</w:t>
            </w:r>
          </w:p>
        </w:tc>
      </w:tr>
      <w:tr w:rsidR="00BB385F" w:rsidRPr="006408BB" w:rsidTr="003C66CA">
        <w:tc>
          <w:tcPr>
            <w:tcW w:w="2160" w:type="dxa"/>
          </w:tcPr>
          <w:p w:rsidR="00BB385F" w:rsidRDefault="00AF4B43" w:rsidP="003C66CA">
            <w:pPr>
              <w:tabs>
                <w:tab w:val="left" w:pos="360"/>
              </w:tabs>
              <w:contextualSpacing/>
              <w:jc w:val="center"/>
              <w:rPr>
                <w:rFonts w:ascii="Times New Roman" w:hAnsi="Times New Roman"/>
                <w:b/>
              </w:rPr>
            </w:pPr>
            <w:r>
              <w:rPr>
                <w:rFonts w:ascii="Times New Roman" w:hAnsi="Times New Roman"/>
                <w:b/>
              </w:rPr>
              <w:t>Ex</w:t>
            </w:r>
            <w:r w:rsidRPr="00D06455">
              <w:rPr>
                <w:rFonts w:ascii="Times New Roman" w:hAnsi="Times New Roman"/>
                <w:b/>
              </w:rPr>
              <w:t>c</w:t>
            </w:r>
            <w:r w:rsidR="00BB385F" w:rsidRPr="00D06455">
              <w:rPr>
                <w:rFonts w:ascii="Times New Roman" w:hAnsi="Times New Roman"/>
                <w:b/>
              </w:rPr>
              <w:t>ise</w:t>
            </w:r>
            <w:r w:rsidR="00BB385F" w:rsidRPr="00D06455">
              <w:rPr>
                <w:rFonts w:ascii="SutonnyMJ" w:hAnsi="SutonnyMJ"/>
                <w:b/>
                <w:sz w:val="24"/>
              </w:rPr>
              <w:t>/AveMvwi</w:t>
            </w:r>
            <w:r w:rsidR="004C36B9">
              <w:rPr>
                <w:rFonts w:ascii="SutonnyMJ" w:hAnsi="SutonnyMJ"/>
                <w:b/>
                <w:sz w:val="24"/>
              </w:rPr>
              <w:t xml:space="preserve"> </w:t>
            </w:r>
            <w:r w:rsidR="00BB385F" w:rsidRPr="00D06455">
              <w:rPr>
                <w:rFonts w:ascii="SutonnyMJ" w:hAnsi="SutonnyMJ"/>
                <w:b/>
                <w:sz w:val="24"/>
              </w:rPr>
              <w:t>ïé:</w:t>
            </w:r>
          </w:p>
        </w:tc>
        <w:tc>
          <w:tcPr>
            <w:tcW w:w="6480" w:type="dxa"/>
          </w:tcPr>
          <w:p w:rsidR="00BB385F" w:rsidRPr="00D06455" w:rsidRDefault="00BB385F" w:rsidP="003C66CA">
            <w:pPr>
              <w:tabs>
                <w:tab w:val="left" w:pos="360"/>
              </w:tabs>
              <w:contextualSpacing/>
              <w:jc w:val="center"/>
              <w:rPr>
                <w:rFonts w:ascii="SutonnyMJ" w:hAnsi="SutonnyMJ"/>
                <w:sz w:val="24"/>
              </w:rPr>
            </w:pPr>
            <w:r w:rsidRPr="00D06455">
              <w:rPr>
                <w:rFonts w:ascii="SutonnyMJ" w:hAnsi="SutonnyMJ"/>
                <w:sz w:val="24"/>
              </w:rPr>
              <w:t>†`‡k Drcvw`Z c‡Y¨i Dci avh©K…Z Ki|</w:t>
            </w:r>
          </w:p>
        </w:tc>
      </w:tr>
      <w:tr w:rsidR="00BB385F" w:rsidRPr="006408BB" w:rsidTr="003C66CA">
        <w:tc>
          <w:tcPr>
            <w:tcW w:w="2160" w:type="dxa"/>
          </w:tcPr>
          <w:p w:rsidR="00BB385F" w:rsidRPr="00D06455" w:rsidRDefault="00BB385F" w:rsidP="003C66CA">
            <w:pPr>
              <w:tabs>
                <w:tab w:val="left" w:pos="360"/>
              </w:tabs>
              <w:contextualSpacing/>
              <w:jc w:val="center"/>
              <w:rPr>
                <w:rFonts w:ascii="Times New Roman" w:hAnsi="Times New Roman"/>
                <w:b/>
              </w:rPr>
            </w:pPr>
            <w:r w:rsidRPr="00D06455">
              <w:rPr>
                <w:rFonts w:ascii="SutonnyMJ" w:hAnsi="SutonnyMJ"/>
                <w:b/>
                <w:sz w:val="24"/>
              </w:rPr>
              <w:t xml:space="preserve">†KvUv/ </w:t>
            </w:r>
            <w:r w:rsidRPr="00D06455">
              <w:rPr>
                <w:rFonts w:ascii="Times New Roman" w:hAnsi="Times New Roman"/>
                <w:b/>
              </w:rPr>
              <w:t>Quota</w:t>
            </w:r>
            <w:r w:rsidRPr="00D06455">
              <w:rPr>
                <w:rFonts w:ascii="SutonnyMJ" w:hAnsi="SutonnyMJ"/>
                <w:b/>
                <w:sz w:val="24"/>
              </w:rPr>
              <w:t>:</w:t>
            </w:r>
          </w:p>
        </w:tc>
        <w:tc>
          <w:tcPr>
            <w:tcW w:w="6480" w:type="dxa"/>
          </w:tcPr>
          <w:p w:rsidR="00BB385F" w:rsidRPr="00D06455" w:rsidRDefault="00BB385F" w:rsidP="003C66CA">
            <w:pPr>
              <w:tabs>
                <w:tab w:val="left" w:pos="360"/>
              </w:tabs>
              <w:contextualSpacing/>
              <w:jc w:val="center"/>
              <w:rPr>
                <w:rFonts w:ascii="SutonnyMJ" w:hAnsi="SutonnyMJ"/>
                <w:sz w:val="24"/>
              </w:rPr>
            </w:pPr>
            <w:r w:rsidRPr="00D06455">
              <w:rPr>
                <w:rFonts w:ascii="SutonnyMJ" w:hAnsi="SutonnyMJ"/>
                <w:sz w:val="24"/>
              </w:rPr>
              <w:t>we‡`wk cY¨ cÖ‡e‡k euvav m„wói Rb¨ c‡Y¨i ms¯’v ev cY¨ cÖ‡e‡ki mgq wbw`ó K‡i †`qv|</w:t>
            </w:r>
          </w:p>
        </w:tc>
      </w:tr>
      <w:tr w:rsidR="00BB385F" w:rsidRPr="006408BB" w:rsidTr="003C66CA">
        <w:tc>
          <w:tcPr>
            <w:tcW w:w="2160" w:type="dxa"/>
          </w:tcPr>
          <w:p w:rsidR="00BB385F" w:rsidRPr="00560278" w:rsidRDefault="00BB385F" w:rsidP="00D06455">
            <w:pPr>
              <w:tabs>
                <w:tab w:val="left" w:pos="360"/>
              </w:tabs>
              <w:contextualSpacing/>
              <w:jc w:val="center"/>
              <w:rPr>
                <w:rFonts w:ascii="SutonnyMJ" w:hAnsi="SutonnyMJ"/>
                <w:b/>
                <w:sz w:val="24"/>
              </w:rPr>
            </w:pPr>
            <w:r w:rsidRPr="00D06455">
              <w:rPr>
                <w:rFonts w:ascii="Times New Roman" w:hAnsi="Times New Roman"/>
                <w:b/>
              </w:rPr>
              <w:t>Roll/</w:t>
            </w:r>
            <w:r w:rsidRPr="00D06455">
              <w:rPr>
                <w:rFonts w:ascii="SutonnyMJ" w:hAnsi="SutonnyMJ"/>
                <w:b/>
                <w:sz w:val="24"/>
              </w:rPr>
              <w:t>gvmyj:</w:t>
            </w:r>
          </w:p>
        </w:tc>
        <w:tc>
          <w:tcPr>
            <w:tcW w:w="6480" w:type="dxa"/>
          </w:tcPr>
          <w:p w:rsidR="00BB385F" w:rsidRPr="00D06455" w:rsidRDefault="00AF4B43" w:rsidP="003C66CA">
            <w:pPr>
              <w:tabs>
                <w:tab w:val="left" w:pos="360"/>
              </w:tabs>
              <w:contextualSpacing/>
              <w:jc w:val="center"/>
              <w:rPr>
                <w:rFonts w:ascii="SutonnyMJ" w:hAnsi="SutonnyMJ"/>
                <w:sz w:val="24"/>
              </w:rPr>
            </w:pPr>
            <w:r>
              <w:rPr>
                <w:rFonts w:ascii="SutonnyMJ" w:hAnsi="SutonnyMJ"/>
                <w:sz w:val="24"/>
              </w:rPr>
              <w:t>we‡`wk cwienY</w:t>
            </w:r>
            <w:r w:rsidR="00BB385F" w:rsidRPr="00D06455">
              <w:rPr>
                <w:rFonts w:ascii="SutonnyMJ" w:hAnsi="SutonnyMJ"/>
                <w:sz w:val="24"/>
              </w:rPr>
              <w:t xml:space="preserve"> ev cÖwZôvb wbR †`‡ki RvqMv e¨env‡ii Rb¨ hv cwi‡kva K‡i|</w:t>
            </w:r>
          </w:p>
        </w:tc>
      </w:tr>
      <w:tr w:rsidR="00BB385F" w:rsidRPr="006408BB" w:rsidTr="003C66CA">
        <w:tc>
          <w:tcPr>
            <w:tcW w:w="2160" w:type="dxa"/>
          </w:tcPr>
          <w:p w:rsidR="00BB385F" w:rsidRPr="00D06455" w:rsidRDefault="00BB385F" w:rsidP="00D06455">
            <w:pPr>
              <w:tabs>
                <w:tab w:val="left" w:pos="360"/>
              </w:tabs>
              <w:contextualSpacing/>
              <w:jc w:val="center"/>
              <w:rPr>
                <w:rFonts w:ascii="SutonnyMJ" w:hAnsi="SutonnyMJ"/>
                <w:b/>
                <w:sz w:val="24"/>
              </w:rPr>
            </w:pPr>
            <w:r w:rsidRPr="00D06455">
              <w:rPr>
                <w:rFonts w:ascii="SutonnyMJ" w:hAnsi="SutonnyMJ"/>
                <w:b/>
                <w:sz w:val="24"/>
              </w:rPr>
              <w:t>Kv‡U©j/</w:t>
            </w:r>
            <w:r w:rsidRPr="00D06455">
              <w:rPr>
                <w:rFonts w:ascii="Times New Roman" w:hAnsi="Times New Roman"/>
                <w:b/>
              </w:rPr>
              <w:t>Cartel</w:t>
            </w:r>
            <w:r w:rsidRPr="00D06455">
              <w:rPr>
                <w:rFonts w:ascii="SutonnyMJ" w:hAnsi="SutonnyMJ"/>
                <w:b/>
                <w:sz w:val="24"/>
              </w:rPr>
              <w:t>:</w:t>
            </w:r>
          </w:p>
          <w:p w:rsidR="00BB385F" w:rsidRPr="00D06455" w:rsidRDefault="00BB385F" w:rsidP="00D06455">
            <w:pPr>
              <w:tabs>
                <w:tab w:val="left" w:pos="360"/>
              </w:tabs>
              <w:contextualSpacing/>
              <w:jc w:val="center"/>
              <w:rPr>
                <w:rFonts w:ascii="Times New Roman" w:hAnsi="Times New Roman"/>
                <w:b/>
              </w:rPr>
            </w:pPr>
          </w:p>
        </w:tc>
        <w:tc>
          <w:tcPr>
            <w:tcW w:w="6480" w:type="dxa"/>
          </w:tcPr>
          <w:p w:rsidR="00BB385F" w:rsidRPr="00D06455" w:rsidRDefault="00BB385F" w:rsidP="003C66CA">
            <w:pPr>
              <w:tabs>
                <w:tab w:val="left" w:pos="360"/>
              </w:tabs>
              <w:contextualSpacing/>
              <w:jc w:val="center"/>
              <w:rPr>
                <w:rFonts w:ascii="SutonnyMJ" w:hAnsi="SutonnyMJ"/>
                <w:sz w:val="24"/>
              </w:rPr>
            </w:pPr>
            <w:r w:rsidRPr="00D06455">
              <w:rPr>
                <w:rFonts w:ascii="SutonnyMJ" w:hAnsi="SutonnyMJ"/>
                <w:sz w:val="24"/>
              </w:rPr>
              <w:t>mgRvZxq cY¨ Drcv`bKvix</w:t>
            </w:r>
            <w:r w:rsidR="00AF4B43">
              <w:rPr>
                <w:rFonts w:ascii="SutonnyMJ" w:hAnsi="SutonnyMJ"/>
                <w:sz w:val="24"/>
              </w:rPr>
              <w:t>,</w:t>
            </w:r>
            <w:r w:rsidRPr="00D06455">
              <w:rPr>
                <w:rFonts w:ascii="SutonnyMJ" w:hAnsi="SutonnyMJ"/>
                <w:sz w:val="24"/>
              </w:rPr>
              <w:t xml:space="preserve"> D‡ËvjbKvix ev mieivnKvixMY hw` †Kvb †RvU ev msNe× n‡q GKB `vg ivLvi wm×všÍ †bq ZLb Zv‡K </w:t>
            </w:r>
            <w:r w:rsidR="00AF4B43" w:rsidRPr="00D06455">
              <w:rPr>
                <w:rFonts w:ascii="SutonnyMJ" w:hAnsi="SutonnyMJ"/>
                <w:sz w:val="24"/>
              </w:rPr>
              <w:t xml:space="preserve">Kv‡U©j </w:t>
            </w:r>
            <w:r w:rsidRPr="00D06455">
              <w:rPr>
                <w:rFonts w:ascii="SutonnyMJ" w:hAnsi="SutonnyMJ"/>
                <w:sz w:val="24"/>
              </w:rPr>
              <w:t xml:space="preserve">e‡j| †hgbÑ </w:t>
            </w:r>
            <w:r w:rsidRPr="00D06455">
              <w:rPr>
                <w:rFonts w:ascii="Times New Roman" w:hAnsi="Times New Roman"/>
              </w:rPr>
              <w:t>OPEC</w:t>
            </w:r>
            <w:r w:rsidRPr="00D06455">
              <w:rPr>
                <w:rFonts w:ascii="SutonnyMJ" w:hAnsi="SutonnyMJ"/>
                <w:sz w:val="24"/>
              </w:rPr>
              <w:t xml:space="preserve"> n‡jv †c‡Uªvwjqv‡gi Kv‡U©j|</w:t>
            </w:r>
          </w:p>
        </w:tc>
      </w:tr>
      <w:tr w:rsidR="00BB385F" w:rsidRPr="00AF4B43" w:rsidTr="00AF4B43">
        <w:trPr>
          <w:trHeight w:val="359"/>
        </w:trPr>
        <w:tc>
          <w:tcPr>
            <w:tcW w:w="2160" w:type="dxa"/>
          </w:tcPr>
          <w:p w:rsidR="00BB385F" w:rsidRPr="00D06455" w:rsidRDefault="00BB385F" w:rsidP="003C66CA">
            <w:pPr>
              <w:tabs>
                <w:tab w:val="left" w:pos="360"/>
              </w:tabs>
              <w:contextualSpacing/>
              <w:jc w:val="center"/>
              <w:rPr>
                <w:rFonts w:ascii="SutonnyMJ" w:hAnsi="SutonnyMJ"/>
                <w:b/>
                <w:sz w:val="24"/>
              </w:rPr>
            </w:pPr>
            <w:r w:rsidRPr="00D06455">
              <w:rPr>
                <w:rFonts w:ascii="Times New Roman" w:hAnsi="Times New Roman"/>
                <w:b/>
              </w:rPr>
              <w:t>TRIPS/</w:t>
            </w:r>
            <w:r w:rsidRPr="00D06455">
              <w:rPr>
                <w:rFonts w:ascii="SutonnyMJ" w:hAnsi="SutonnyMJ"/>
                <w:b/>
                <w:sz w:val="24"/>
              </w:rPr>
              <w:t>†gav¯^Z¡:</w:t>
            </w:r>
          </w:p>
        </w:tc>
        <w:tc>
          <w:tcPr>
            <w:tcW w:w="6480" w:type="dxa"/>
          </w:tcPr>
          <w:p w:rsidR="00BB385F" w:rsidRPr="00915577" w:rsidRDefault="00BB385F" w:rsidP="003C66CA">
            <w:pPr>
              <w:tabs>
                <w:tab w:val="left" w:pos="360"/>
              </w:tabs>
              <w:contextualSpacing/>
              <w:jc w:val="center"/>
              <w:rPr>
                <w:rFonts w:ascii="SutonnyMJ" w:hAnsi="SutonnyMJ"/>
                <w:sz w:val="24"/>
              </w:rPr>
            </w:pPr>
            <w:r w:rsidRPr="00915577">
              <w:rPr>
                <w:rFonts w:ascii="SutonnyMJ" w:hAnsi="SutonnyMJ"/>
                <w:sz w:val="24"/>
              </w:rPr>
              <w:t xml:space="preserve">D™¢vebKvix †`k D™¢vebx †h </w:t>
            </w:r>
            <w:r w:rsidRPr="00915577">
              <w:rPr>
                <w:rFonts w:ascii="SutonnyMJ" w:hAnsi="SutonnyMJ"/>
                <w:color w:val="FF0000"/>
                <w:sz w:val="24"/>
              </w:rPr>
              <w:t>wK c</w:t>
            </w:r>
            <w:r w:rsidRPr="00915577">
              <w:rPr>
                <w:rFonts w:ascii="SutonnyMJ" w:hAnsi="SutonnyMJ"/>
                <w:sz w:val="24"/>
              </w:rPr>
              <w:t>vq GUvB †gav¯^Z¡|</w:t>
            </w:r>
          </w:p>
        </w:tc>
      </w:tr>
      <w:tr w:rsidR="00BB385F" w:rsidRPr="006408BB" w:rsidTr="003C66CA">
        <w:tc>
          <w:tcPr>
            <w:tcW w:w="2160" w:type="dxa"/>
          </w:tcPr>
          <w:p w:rsidR="00BB385F" w:rsidRPr="00D06455" w:rsidRDefault="00BB385F" w:rsidP="003C66CA">
            <w:pPr>
              <w:tabs>
                <w:tab w:val="left" w:pos="360"/>
              </w:tabs>
              <w:contextualSpacing/>
              <w:jc w:val="center"/>
              <w:rPr>
                <w:rFonts w:ascii="Times New Roman" w:hAnsi="Times New Roman"/>
                <w:b/>
              </w:rPr>
            </w:pPr>
            <w:r w:rsidRPr="00D06455">
              <w:rPr>
                <w:rFonts w:ascii="SutonnyMJ" w:hAnsi="SutonnyMJ"/>
                <w:b/>
                <w:sz w:val="24"/>
              </w:rPr>
              <w:t>wUªgm/</w:t>
            </w:r>
            <w:r w:rsidRPr="00D06455">
              <w:rPr>
                <w:rFonts w:ascii="Times New Roman" w:hAnsi="Times New Roman"/>
                <w:b/>
              </w:rPr>
              <w:t>TRIMS:</w:t>
            </w:r>
          </w:p>
        </w:tc>
        <w:tc>
          <w:tcPr>
            <w:tcW w:w="6480" w:type="dxa"/>
          </w:tcPr>
          <w:p w:rsidR="00BB385F" w:rsidRPr="00D06455" w:rsidRDefault="00BB385F" w:rsidP="00D06455">
            <w:pPr>
              <w:tabs>
                <w:tab w:val="left" w:pos="360"/>
              </w:tabs>
              <w:contextualSpacing/>
              <w:jc w:val="center"/>
              <w:rPr>
                <w:rFonts w:ascii="SutonnyMJ" w:hAnsi="SutonnyMJ"/>
                <w:sz w:val="24"/>
              </w:rPr>
            </w:pPr>
            <w:r w:rsidRPr="00D06455">
              <w:rPr>
                <w:rFonts w:ascii="SutonnyMJ" w:hAnsi="SutonnyMJ"/>
                <w:sz w:val="24"/>
              </w:rPr>
              <w:t>wewb‡qvMKvix cÖwZôvbwU hv‡Z MÖnxZ iv‡óªi AvB‡bi g‡a¨ †Kvbfv‡e ˆel‡g¨i wkKvi bv nq Zvi bxwZgvjv</w:t>
            </w:r>
          </w:p>
        </w:tc>
      </w:tr>
      <w:tr w:rsidR="00BB385F" w:rsidRPr="006408BB" w:rsidTr="003C66CA">
        <w:tc>
          <w:tcPr>
            <w:tcW w:w="2160" w:type="dxa"/>
          </w:tcPr>
          <w:p w:rsidR="00BB385F" w:rsidRPr="00D06455" w:rsidRDefault="00BB385F" w:rsidP="003C66CA">
            <w:pPr>
              <w:tabs>
                <w:tab w:val="left" w:pos="360"/>
              </w:tabs>
              <w:contextualSpacing/>
              <w:jc w:val="center"/>
              <w:rPr>
                <w:rFonts w:ascii="SutonnyMJ" w:hAnsi="SutonnyMJ"/>
                <w:b/>
                <w:sz w:val="24"/>
              </w:rPr>
            </w:pPr>
            <w:r w:rsidRPr="00D06455">
              <w:rPr>
                <w:rFonts w:ascii="SutonnyMJ" w:hAnsi="SutonnyMJ"/>
                <w:b/>
                <w:sz w:val="24"/>
              </w:rPr>
              <w:t>Wvw¤ús/</w:t>
            </w:r>
            <w:r w:rsidRPr="00D06455">
              <w:rPr>
                <w:rFonts w:ascii="Times New Roman" w:hAnsi="Times New Roman"/>
                <w:b/>
              </w:rPr>
              <w:t>Dumping:</w:t>
            </w:r>
          </w:p>
        </w:tc>
        <w:tc>
          <w:tcPr>
            <w:tcW w:w="6480" w:type="dxa"/>
          </w:tcPr>
          <w:p w:rsidR="00BB385F" w:rsidRPr="00D06455" w:rsidRDefault="00BB385F" w:rsidP="003C66CA">
            <w:pPr>
              <w:tabs>
                <w:tab w:val="left" w:pos="360"/>
              </w:tabs>
              <w:contextualSpacing/>
              <w:jc w:val="center"/>
              <w:rPr>
                <w:rFonts w:ascii="SutonnyMJ" w:hAnsi="SutonnyMJ"/>
                <w:sz w:val="24"/>
              </w:rPr>
            </w:pPr>
            <w:r w:rsidRPr="00D06455">
              <w:rPr>
                <w:rFonts w:ascii="SutonnyMJ" w:hAnsi="SutonnyMJ"/>
                <w:sz w:val="24"/>
              </w:rPr>
              <w:t>we‡`kx cY¨ †`kxq evRv‡ii †P‡q Kg `v‡g wewµi bvg n‡jv Wvw¤ús|</w:t>
            </w:r>
          </w:p>
        </w:tc>
      </w:tr>
    </w:tbl>
    <w:p w:rsidR="00FF1215" w:rsidRDefault="00FF1215" w:rsidP="00D06455">
      <w:pPr>
        <w:tabs>
          <w:tab w:val="left" w:pos="360"/>
          <w:tab w:val="left" w:pos="2520"/>
          <w:tab w:val="left" w:pos="4680"/>
          <w:tab w:val="left" w:pos="6660"/>
        </w:tabs>
        <w:jc w:val="center"/>
        <w:rPr>
          <w:rFonts w:ascii="SutonnyMJ" w:eastAsia="SutonnyMJ" w:hAnsi="SutonnyMJ" w:cs="SutonnyMJ"/>
          <w:sz w:val="8"/>
          <w:szCs w:val="8"/>
        </w:rPr>
      </w:pPr>
    </w:p>
    <w:p w:rsidR="00FF1215" w:rsidRPr="003C66CA" w:rsidRDefault="00FF1215" w:rsidP="0022323B">
      <w:pPr>
        <w:tabs>
          <w:tab w:val="left" w:pos="360"/>
          <w:tab w:val="left" w:pos="2520"/>
          <w:tab w:val="left" w:pos="4680"/>
          <w:tab w:val="left" w:pos="6660"/>
        </w:tabs>
        <w:jc w:val="both"/>
        <w:rPr>
          <w:rFonts w:ascii="SutonnyMJ" w:eastAsia="SutonnyMJ" w:hAnsi="SutonnyMJ" w:cs="SutonnyMJ"/>
          <w:sz w:val="2"/>
          <w:szCs w:val="8"/>
        </w:rPr>
      </w:pPr>
    </w:p>
    <w:p w:rsidR="00FF1215" w:rsidRPr="006408BB" w:rsidRDefault="00FF1215" w:rsidP="0022323B">
      <w:pPr>
        <w:tabs>
          <w:tab w:val="left" w:pos="360"/>
          <w:tab w:val="left" w:pos="2520"/>
          <w:tab w:val="left" w:pos="4680"/>
          <w:tab w:val="left" w:pos="6660"/>
        </w:tabs>
        <w:jc w:val="both"/>
        <w:rPr>
          <w:rFonts w:ascii="SutonnyMJ" w:eastAsia="SutonnyMJ" w:hAnsi="SutonnyMJ" w:cs="SutonnyMJ"/>
          <w:sz w:val="8"/>
          <w:szCs w:val="8"/>
        </w:rPr>
      </w:pPr>
    </w:p>
    <w:p w:rsidR="0022323B" w:rsidRPr="006408BB" w:rsidRDefault="0022323B" w:rsidP="0022323B">
      <w:pPr>
        <w:shd w:val="clear" w:color="auto" w:fill="D9D9D9" w:themeFill="background1" w:themeFillShade="D9"/>
        <w:jc w:val="center"/>
        <w:rPr>
          <w:rFonts w:ascii="SutonnyMJ" w:eastAsia="SutonnyMJ" w:hAnsi="SutonnyMJ" w:cs="SutonnyMJ"/>
          <w:b/>
          <w:sz w:val="26"/>
          <w:szCs w:val="26"/>
          <w:shd w:val="clear" w:color="auto" w:fill="A6A6A6"/>
        </w:rPr>
      </w:pPr>
      <w:r w:rsidRPr="006408BB">
        <w:rPr>
          <w:rFonts w:ascii="SutonnyMJ" w:eastAsia="SutonnyMJ" w:hAnsi="SutonnyMJ" w:cs="SutonnyMJ"/>
          <w:b/>
          <w:sz w:val="26"/>
          <w:szCs w:val="26"/>
          <w:shd w:val="clear" w:color="auto" w:fill="D9D9D9" w:themeFill="background1" w:themeFillShade="D9"/>
        </w:rPr>
        <w:t>evsjv‡`‡ki Avg`vwb-ißvwb Z_¨</w:t>
      </w:r>
    </w:p>
    <w:p w:rsidR="0022323B" w:rsidRPr="006408BB" w:rsidRDefault="0022323B" w:rsidP="0022323B">
      <w:pPr>
        <w:jc w:val="both"/>
        <w:rPr>
          <w:rFonts w:ascii="VillageII" w:eastAsia="VillageII" w:hAnsi="VillageII" w:cs="VillageII"/>
          <w:sz w:val="24"/>
        </w:rPr>
      </w:pPr>
      <w:r w:rsidRPr="006408BB">
        <w:rPr>
          <w:noProof/>
        </w:rPr>
        <w:drawing>
          <wp:anchor distT="0" distB="0" distL="114300" distR="114300" simplePos="0" relativeHeight="251642368" behindDoc="0" locked="0" layoutInCell="1" allowOverlap="1">
            <wp:simplePos x="0" y="0"/>
            <wp:positionH relativeFrom="column">
              <wp:posOffset>1372492</wp:posOffset>
            </wp:positionH>
            <wp:positionV relativeFrom="paragraph">
              <wp:posOffset>10333</wp:posOffset>
            </wp:positionV>
            <wp:extent cx="2927343" cy="804545"/>
            <wp:effectExtent l="19050" t="0" r="6357" b="0"/>
            <wp:wrapNone/>
            <wp:docPr id="15"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rotWithShape="1">
                    <a:blip r:embed="rId19">
                      <a:duotone>
                        <a:prstClr val="black"/>
                        <a:srgbClr val="D9C3A5">
                          <a:tint val="50000"/>
                          <a:satMod val="180000"/>
                        </a:srgbClr>
                      </a:duotone>
                      <a:extLst>
                        <a:ext uri="{28A0092B-C50C-407E-A947-70E740481C1C}">
                          <a14:useLocalDpi xmlns:a14="http://schemas.microsoft.com/office/drawing/2010/main" val="0"/>
                        </a:ext>
                      </a:extLst>
                    </a:blip>
                    <a:srcRect l="3597" t="24161" r="4257" b="27896"/>
                    <a:stretch/>
                  </pic:blipFill>
                  <pic:spPr bwMode="auto">
                    <a:xfrm>
                      <a:off x="0" y="0"/>
                      <a:ext cx="2927343" cy="804545"/>
                    </a:xfrm>
                    <a:prstGeom prst="rect">
                      <a:avLst/>
                    </a:prstGeom>
                    <a:noFill/>
                    <a:ln>
                      <a:noFill/>
                    </a:ln>
                    <a:extLst>
                      <a:ext uri="{53640926-AAD7-44D8-BBD7-CCE9431645EC}">
                        <a14:shadowObscured xmlns:a14="http://schemas.microsoft.com/office/drawing/2010/main"/>
                      </a:ext>
                    </a:extLst>
                  </pic:spPr>
                </pic:pic>
              </a:graphicData>
            </a:graphic>
          </wp:anchor>
        </w:drawing>
      </w:r>
    </w:p>
    <w:p w:rsidR="0022323B" w:rsidRPr="006408BB" w:rsidRDefault="0022323B" w:rsidP="0022323B">
      <w:pPr>
        <w:jc w:val="both"/>
        <w:rPr>
          <w:rFonts w:ascii="VillageII" w:eastAsia="VillageII" w:hAnsi="VillageII" w:cs="VillageII"/>
          <w:sz w:val="24"/>
        </w:rPr>
      </w:pPr>
    </w:p>
    <w:p w:rsidR="0022323B" w:rsidRPr="00AF4B43" w:rsidRDefault="0022323B" w:rsidP="0022323B">
      <w:pPr>
        <w:jc w:val="both"/>
        <w:rPr>
          <w:rFonts w:ascii="VillageII" w:eastAsia="VillageII" w:hAnsi="VillageII" w:cs="VillageII"/>
          <w:color w:val="FF0000"/>
          <w:sz w:val="24"/>
        </w:rPr>
      </w:pPr>
    </w:p>
    <w:p w:rsidR="0022323B" w:rsidRPr="00AF4B43" w:rsidRDefault="0022323B" w:rsidP="0022323B">
      <w:pPr>
        <w:jc w:val="both"/>
        <w:rPr>
          <w:rFonts w:ascii="VillageII" w:eastAsia="VillageII" w:hAnsi="VillageII" w:cs="VillageII"/>
          <w:color w:val="FF0000"/>
          <w:sz w:val="24"/>
        </w:rPr>
      </w:pPr>
    </w:p>
    <w:p w:rsidR="0022323B" w:rsidRPr="00AF4B43" w:rsidRDefault="0022323B" w:rsidP="0022323B">
      <w:pPr>
        <w:jc w:val="both"/>
        <w:rPr>
          <w:rFonts w:ascii="VillageII" w:eastAsia="VillageII" w:hAnsi="VillageII" w:cs="VillageII"/>
          <w:color w:val="FF0000"/>
          <w:sz w:val="24"/>
        </w:rPr>
      </w:pPr>
    </w:p>
    <w:p w:rsidR="0022323B" w:rsidRPr="00AF4B43" w:rsidRDefault="0022323B" w:rsidP="002C6E6E">
      <w:pPr>
        <w:numPr>
          <w:ilvl w:val="0"/>
          <w:numId w:val="110"/>
        </w:numPr>
        <w:ind w:left="360" w:hanging="360"/>
        <w:jc w:val="both"/>
        <w:rPr>
          <w:rFonts w:ascii="VillageII" w:eastAsia="VillageII" w:hAnsi="VillageII" w:cs="VillageII"/>
          <w:color w:val="FF0000"/>
          <w:sz w:val="24"/>
        </w:rPr>
      </w:pPr>
      <w:r w:rsidRPr="00AF4B43">
        <w:rPr>
          <w:rFonts w:ascii="VillageII" w:eastAsia="VillageII" w:hAnsi="VillageII" w:cs="VillageII"/>
          <w:color w:val="FF0000"/>
          <w:sz w:val="24"/>
        </w:rPr>
        <w:t>evsjvG`k meGPGq ˆewk cYÅ iµ¦vbx KGi@ hyî×ivGÓ¡Ç</w:t>
      </w:r>
    </w:p>
    <w:p w:rsidR="0022323B" w:rsidRPr="00AF4B43" w:rsidRDefault="0022323B" w:rsidP="002C6E6E">
      <w:pPr>
        <w:numPr>
          <w:ilvl w:val="0"/>
          <w:numId w:val="110"/>
        </w:numPr>
        <w:ind w:left="360" w:hanging="360"/>
        <w:jc w:val="both"/>
        <w:rPr>
          <w:rFonts w:ascii="VillageII" w:eastAsia="VillageII" w:hAnsi="VillageII" w:cs="VillageII"/>
          <w:color w:val="FF0000"/>
          <w:sz w:val="24"/>
        </w:rPr>
      </w:pPr>
      <w:r w:rsidRPr="00AF4B43">
        <w:rPr>
          <w:rFonts w:ascii="SutonnyMJ" w:eastAsia="SutonnyMJ" w:hAnsi="SutonnyMJ" w:cs="SutonnyMJ"/>
          <w:color w:val="FF0000"/>
          <w:sz w:val="24"/>
        </w:rPr>
        <w:t>evsjv‡`k me‡P‡q †ewk ˆe‡`wkK gy`ªv AR©b K‡iÑ ˆZwi †cvkvK †_‡K</w:t>
      </w:r>
    </w:p>
    <w:p w:rsidR="0022323B" w:rsidRPr="00AF4B43" w:rsidRDefault="0022323B" w:rsidP="002C6E6E">
      <w:pPr>
        <w:numPr>
          <w:ilvl w:val="0"/>
          <w:numId w:val="110"/>
        </w:numPr>
        <w:ind w:left="360" w:hanging="360"/>
        <w:jc w:val="both"/>
        <w:rPr>
          <w:rFonts w:ascii="SutonnyMJ" w:eastAsia="SutonnyMJ" w:hAnsi="SutonnyMJ" w:cs="SutonnyMJ"/>
          <w:color w:val="FF0000"/>
          <w:sz w:val="24"/>
        </w:rPr>
      </w:pPr>
      <w:r w:rsidRPr="00AF4B43">
        <w:rPr>
          <w:rFonts w:ascii="SutonnyMJ" w:eastAsia="SutonnyMJ" w:hAnsi="SutonnyMJ" w:cs="SutonnyMJ"/>
          <w:color w:val="FF0000"/>
          <w:sz w:val="24"/>
        </w:rPr>
        <w:t>evsjv‡`‡ki ‰Zwi †cvkv‡Ki e„nËg evRviÑ hy³ivóª</w:t>
      </w:r>
    </w:p>
    <w:p w:rsidR="0022323B" w:rsidRPr="00AF4B43" w:rsidRDefault="0022323B" w:rsidP="002C6E6E">
      <w:pPr>
        <w:numPr>
          <w:ilvl w:val="0"/>
          <w:numId w:val="110"/>
        </w:numPr>
        <w:ind w:left="360" w:hanging="360"/>
        <w:jc w:val="both"/>
        <w:rPr>
          <w:rFonts w:ascii="SutonnyMJ" w:eastAsia="SutonnyMJ" w:hAnsi="SutonnyMJ" w:cs="SutonnyMJ"/>
          <w:color w:val="FF0000"/>
          <w:sz w:val="24"/>
        </w:rPr>
      </w:pPr>
      <w:r w:rsidRPr="00AF4B43">
        <w:rPr>
          <w:rFonts w:ascii="SutonnyMJ" w:eastAsia="SutonnyMJ" w:hAnsi="SutonnyMJ" w:cs="SutonnyMJ"/>
          <w:color w:val="FF0000"/>
          <w:sz w:val="24"/>
        </w:rPr>
        <w:t>‡cvkvK ißvwb‡Z evsjv‡`k we‡k^Ñ wØZxq [Pxb- cÖ_g]</w:t>
      </w:r>
    </w:p>
    <w:p w:rsidR="0022323B" w:rsidRPr="00AF4B43" w:rsidRDefault="0022323B" w:rsidP="002C6E6E">
      <w:pPr>
        <w:numPr>
          <w:ilvl w:val="0"/>
          <w:numId w:val="110"/>
        </w:numPr>
        <w:ind w:left="360" w:hanging="360"/>
        <w:jc w:val="both"/>
        <w:rPr>
          <w:rFonts w:ascii="SutonnyMJ" w:eastAsia="SutonnyMJ" w:hAnsi="SutonnyMJ" w:cs="SutonnyMJ"/>
          <w:color w:val="FF0000"/>
          <w:sz w:val="24"/>
        </w:rPr>
      </w:pPr>
      <w:r w:rsidRPr="00AF4B43">
        <w:rPr>
          <w:rFonts w:ascii="SutonnyMJ" w:eastAsia="SutonnyMJ" w:hAnsi="SutonnyMJ" w:cs="SutonnyMJ"/>
          <w:color w:val="FF0000"/>
          <w:sz w:val="24"/>
        </w:rPr>
        <w:t>‡U·UvBj Avg`vwb‡Z evsjv‡`k we‡k^Ñ 6ô</w:t>
      </w:r>
    </w:p>
    <w:p w:rsidR="0022323B" w:rsidRPr="00AF4B43" w:rsidRDefault="0022323B" w:rsidP="002C6E6E">
      <w:pPr>
        <w:numPr>
          <w:ilvl w:val="0"/>
          <w:numId w:val="110"/>
        </w:numPr>
        <w:ind w:left="360" w:hanging="360"/>
        <w:jc w:val="both"/>
        <w:rPr>
          <w:rFonts w:ascii="SutonnyMJ" w:eastAsia="SutonnyMJ" w:hAnsi="SutonnyMJ" w:cs="SutonnyMJ"/>
          <w:color w:val="FF0000"/>
          <w:sz w:val="24"/>
        </w:rPr>
      </w:pPr>
      <w:r w:rsidRPr="00AF4B43">
        <w:rPr>
          <w:rFonts w:ascii="SutonnyMJ" w:eastAsia="SutonnyMJ" w:hAnsi="SutonnyMJ" w:cs="SutonnyMJ"/>
          <w:color w:val="FF0000"/>
          <w:sz w:val="24"/>
        </w:rPr>
        <w:t>me©vwaK cb¨ Avg`vwb Kiv nqÑ Pxb †_‡K</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VillageII" w:eastAsia="VillageII" w:hAnsi="VillageII" w:cs="VillageII"/>
          <w:color w:val="FF0000"/>
          <w:sz w:val="24"/>
        </w:rPr>
        <w:t>evsjvG`Gki mvG^ evwYRÅ NvUwZ meGPGq ˆewk@ Px</w:t>
      </w:r>
      <w:r w:rsidRPr="00AF4B43">
        <w:rPr>
          <w:rFonts w:ascii="SutonnyMJ" w:eastAsia="SutonnyMJ" w:hAnsi="SutonnyMJ" w:cs="SutonnyMJ"/>
          <w:color w:val="FF0000"/>
          <w:sz w:val="24"/>
        </w:rPr>
        <w:t>‡bi mv‡_ [wØZxqÑ fviZ]</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SutonnyMJ" w:eastAsia="SutonnyMJ" w:hAnsi="SutonnyMJ" w:cs="SutonnyMJ"/>
          <w:color w:val="FF0000"/>
          <w:sz w:val="24"/>
        </w:rPr>
        <w:t>evsjv‡`k me‡_‡K †ewk Rbkw³ ißvwb K‡iÑ Igv‡b</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VillageII" w:eastAsia="VillageII" w:hAnsi="VillageII" w:cs="VillageII"/>
          <w:color w:val="FF0000"/>
          <w:spacing w:val="-8"/>
          <w:sz w:val="24"/>
        </w:rPr>
        <w:t>evsjvG`k meGPGq ˆewk ŠeG`wkK gy`Ëv ARÆb KGi@ gvwKÆb hyî×ivÓ¡Ç ˆ^GK</w:t>
      </w:r>
    </w:p>
    <w:p w:rsidR="0022323B" w:rsidRPr="00AF4B43" w:rsidRDefault="0022323B" w:rsidP="002C6E6E">
      <w:pPr>
        <w:numPr>
          <w:ilvl w:val="0"/>
          <w:numId w:val="110"/>
        </w:numPr>
        <w:ind w:left="360" w:hanging="360"/>
        <w:jc w:val="both"/>
        <w:rPr>
          <w:rFonts w:ascii="VillageII" w:eastAsia="VillageII" w:hAnsi="VillageII" w:cs="VillageII"/>
          <w:color w:val="FF0000"/>
          <w:sz w:val="24"/>
        </w:rPr>
      </w:pPr>
      <w:r w:rsidRPr="00AF4B43">
        <w:rPr>
          <w:rFonts w:ascii="VillageII" w:eastAsia="VillageII" w:hAnsi="VillageII" w:cs="VillageII"/>
          <w:color w:val="FF0000"/>
          <w:sz w:val="24"/>
        </w:rPr>
        <w:t>evsjvG`k wewbGqvM ˆev</w:t>
      </w:r>
      <w:r w:rsidRPr="00AF4B43">
        <w:rPr>
          <w:rFonts w:ascii="SutonnyMJ" w:eastAsia="SutonnyMJ" w:hAnsi="SutonnyMJ" w:cs="SutonnyMJ"/>
          <w:color w:val="FF0000"/>
          <w:sz w:val="24"/>
        </w:rPr>
        <w:t>‡W©i cwiewZ©Z bvgÑ evsjv‡`k wewb‡qvM Dbœqb KZ…©cÿ (weWv)</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SutonnyMJ" w:eastAsia="SutonnyMJ" w:hAnsi="SutonnyMJ" w:cs="SutonnyMJ"/>
          <w:color w:val="FF0000"/>
          <w:sz w:val="24"/>
        </w:rPr>
        <w:t>evsjv‡`‡ki ˆe‡`wkK mvnv‡h¨ kx‡l©Ñ GwWwe</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SutonnyMJ" w:eastAsia="SutonnyMJ" w:hAnsi="SutonnyMJ" w:cs="SutonnyMJ"/>
          <w:color w:val="FF0000"/>
          <w:sz w:val="24"/>
        </w:rPr>
        <w:t>evsjv‡`‡k FY`vZv †`‡ki g‡a¨ kxl© †`kÑ Rvcvb</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SutonnyMJ" w:eastAsia="SutonnyMJ" w:hAnsi="SutonnyMJ" w:cs="SutonnyMJ"/>
          <w:color w:val="FF0000"/>
          <w:sz w:val="24"/>
        </w:rPr>
        <w:lastRenderedPageBreak/>
        <w:t>evsjv‡`‡ki Rb¨ me©e„nr wØcvwÿK `vZvÑ Rvcvb</w:t>
      </w:r>
    </w:p>
    <w:p w:rsidR="0022323B" w:rsidRPr="00AF4B43" w:rsidRDefault="0022323B" w:rsidP="002C6E6E">
      <w:pPr>
        <w:numPr>
          <w:ilvl w:val="0"/>
          <w:numId w:val="110"/>
        </w:numPr>
        <w:ind w:left="360" w:hanging="360"/>
        <w:jc w:val="both"/>
        <w:rPr>
          <w:rFonts w:ascii="VillageII" w:eastAsia="VillageII" w:hAnsi="VillageII" w:cs="VillageII"/>
          <w:color w:val="FF0000"/>
          <w:sz w:val="24"/>
        </w:rPr>
      </w:pPr>
      <w:r w:rsidRPr="00AF4B43">
        <w:rPr>
          <w:rFonts w:ascii="VillageII" w:eastAsia="VillageII" w:hAnsi="VillageII" w:cs="VillageII"/>
          <w:color w:val="FF0000"/>
          <w:sz w:val="24"/>
        </w:rPr>
        <w:t xml:space="preserve">evsjvG`k ˆ`k </w:t>
      </w:r>
      <w:r w:rsidRPr="00AF4B43">
        <w:rPr>
          <w:rFonts w:ascii="SutonnyMJ" w:eastAsia="SutonnyMJ" w:hAnsi="SutonnyMJ" w:cs="SutonnyMJ"/>
          <w:color w:val="FF0000"/>
          <w:sz w:val="24"/>
        </w:rPr>
        <w:t>wn‡m‡e †ewk</w:t>
      </w:r>
      <w:r w:rsidRPr="00AF4B43">
        <w:rPr>
          <w:rFonts w:ascii="VillageII" w:eastAsia="VillageII" w:hAnsi="VillageII" w:cs="VillageII"/>
          <w:color w:val="FF0000"/>
          <w:sz w:val="24"/>
        </w:rPr>
        <w:t xml:space="preserve"> mvnvhÅ </w:t>
      </w:r>
      <w:r w:rsidRPr="00AF4B43">
        <w:rPr>
          <w:rFonts w:ascii="SutonnyMJ" w:eastAsia="SutonnyMJ" w:hAnsi="SutonnyMJ" w:cs="SutonnyMJ"/>
          <w:color w:val="FF0000"/>
          <w:sz w:val="24"/>
        </w:rPr>
        <w:t>cvq</w:t>
      </w:r>
      <w:r w:rsidRPr="00AF4B43">
        <w:rPr>
          <w:rFonts w:ascii="VillageII" w:eastAsia="VillageII" w:hAnsi="VillageII" w:cs="VillageII"/>
          <w:color w:val="FF0000"/>
          <w:sz w:val="24"/>
        </w:rPr>
        <w:t>@ Rvcvb</w:t>
      </w:r>
      <w:r w:rsidRPr="00AF4B43">
        <w:rPr>
          <w:rFonts w:ascii="SutonnyMJ" w:eastAsia="SutonnyMJ" w:hAnsi="SutonnyMJ" w:cs="SutonnyMJ"/>
          <w:color w:val="FF0000"/>
          <w:sz w:val="24"/>
        </w:rPr>
        <w:t xml:space="preserve"> †_‡K</w:t>
      </w:r>
    </w:p>
    <w:p w:rsidR="0022323B"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VillageII" w:eastAsia="VillageII" w:hAnsi="VillageII" w:cs="VillageII"/>
          <w:color w:val="FF0000"/>
          <w:spacing w:val="-8"/>
          <w:sz w:val="24"/>
        </w:rPr>
        <w:t>evsjvG`Gki K„U‹bwZK I evwYRÅ ˆKvGbv mÁ·KÆ ˆbB@ BmivBGji mvG^</w:t>
      </w:r>
    </w:p>
    <w:p w:rsidR="00401DF8" w:rsidRPr="00AF4B43" w:rsidRDefault="0022323B" w:rsidP="002C6E6E">
      <w:pPr>
        <w:numPr>
          <w:ilvl w:val="0"/>
          <w:numId w:val="110"/>
        </w:numPr>
        <w:ind w:left="360" w:hanging="360"/>
        <w:jc w:val="both"/>
        <w:rPr>
          <w:rFonts w:ascii="VillageII" w:eastAsia="VillageII" w:hAnsi="VillageII" w:cs="VillageII"/>
          <w:color w:val="FF0000"/>
          <w:spacing w:val="-8"/>
          <w:sz w:val="24"/>
        </w:rPr>
      </w:pPr>
      <w:r w:rsidRPr="00AF4B43">
        <w:rPr>
          <w:rFonts w:ascii="SutonnyMJ" w:eastAsia="SutonnyMJ" w:hAnsi="SutonnyMJ" w:cs="SutonnyMJ"/>
          <w:color w:val="FF0000"/>
          <w:spacing w:val="-8"/>
          <w:sz w:val="24"/>
        </w:rPr>
        <w:t>evsjv‡`‡ki ißvwb evwb‡R¨i kZKiv 75% m¤úbœ nqÑ PÆMÖvg e›`‡ii gva¨‡g|</w:t>
      </w:r>
    </w:p>
    <w:tbl>
      <w:tblPr>
        <w:tblStyle w:val="TableGrid"/>
        <w:tblW w:w="0" w:type="auto"/>
        <w:tblInd w:w="2178" w:type="dxa"/>
        <w:tblLook w:val="04A0" w:firstRow="1" w:lastRow="0" w:firstColumn="1" w:lastColumn="0" w:noHBand="0" w:noVBand="1"/>
      </w:tblPr>
      <w:tblGrid>
        <w:gridCol w:w="2250"/>
        <w:gridCol w:w="2700"/>
      </w:tblGrid>
      <w:tr w:rsidR="00401DF8" w:rsidTr="00EF7AA0">
        <w:tc>
          <w:tcPr>
            <w:tcW w:w="2250" w:type="dxa"/>
          </w:tcPr>
          <w:p w:rsidR="00401DF8" w:rsidRPr="00B47324" w:rsidRDefault="00401DF8" w:rsidP="00EF7AA0">
            <w:pPr>
              <w:tabs>
                <w:tab w:val="left" w:pos="360"/>
              </w:tabs>
              <w:jc w:val="center"/>
              <w:rPr>
                <w:rFonts w:ascii="SutonnyMJ" w:hAnsi="SutonnyMJ"/>
                <w:b/>
                <w:sz w:val="24"/>
              </w:rPr>
            </w:pPr>
            <w:r>
              <w:rPr>
                <w:rFonts w:ascii="SutonnyMJ" w:hAnsi="SutonnyMJ"/>
                <w:b/>
                <w:sz w:val="24"/>
              </w:rPr>
              <w:t>ißvwb cY¨</w:t>
            </w:r>
          </w:p>
        </w:tc>
        <w:tc>
          <w:tcPr>
            <w:tcW w:w="2700" w:type="dxa"/>
          </w:tcPr>
          <w:p w:rsidR="00401DF8" w:rsidRPr="00B47324" w:rsidRDefault="00401DF8" w:rsidP="00EF7AA0">
            <w:pPr>
              <w:tabs>
                <w:tab w:val="left" w:pos="360"/>
              </w:tabs>
              <w:jc w:val="center"/>
              <w:rPr>
                <w:rFonts w:ascii="SutonnyMJ" w:hAnsi="SutonnyMJ"/>
                <w:b/>
                <w:sz w:val="24"/>
              </w:rPr>
            </w:pPr>
            <w:r>
              <w:rPr>
                <w:rFonts w:ascii="SutonnyMJ" w:hAnsi="SutonnyMJ"/>
                <w:b/>
                <w:sz w:val="24"/>
              </w:rPr>
              <w:t>Avg`vwb cY¨</w:t>
            </w:r>
          </w:p>
        </w:tc>
      </w:tr>
      <w:tr w:rsidR="00401DF8" w:rsidTr="00EF7AA0">
        <w:tc>
          <w:tcPr>
            <w:tcW w:w="2250" w:type="dxa"/>
          </w:tcPr>
          <w:p w:rsidR="00401DF8" w:rsidRDefault="00401DF8" w:rsidP="00EF7AA0">
            <w:pPr>
              <w:tabs>
                <w:tab w:val="left" w:pos="360"/>
              </w:tabs>
              <w:jc w:val="both"/>
              <w:rPr>
                <w:rFonts w:ascii="SutonnyMJ" w:hAnsi="SutonnyMJ"/>
                <w:sz w:val="24"/>
              </w:rPr>
            </w:pPr>
            <w:r>
              <w:rPr>
                <w:rFonts w:ascii="SutonnyMJ" w:hAnsi="SutonnyMJ"/>
                <w:sz w:val="24"/>
              </w:rPr>
              <w:t>ˆZwi‡cvkvK</w:t>
            </w:r>
          </w:p>
        </w:tc>
        <w:tc>
          <w:tcPr>
            <w:tcW w:w="2700" w:type="dxa"/>
          </w:tcPr>
          <w:p w:rsidR="00401DF8" w:rsidRDefault="00AF4B43" w:rsidP="00EF7AA0">
            <w:pPr>
              <w:tabs>
                <w:tab w:val="left" w:pos="360"/>
              </w:tabs>
              <w:jc w:val="both"/>
              <w:rPr>
                <w:rFonts w:ascii="SutonnyMJ" w:hAnsi="SutonnyMJ"/>
                <w:sz w:val="24"/>
              </w:rPr>
            </w:pPr>
            <w:r>
              <w:rPr>
                <w:rFonts w:ascii="SutonnyMJ" w:hAnsi="SutonnyMJ"/>
                <w:sz w:val="24"/>
              </w:rPr>
              <w:t>fvix hš¿cvwZ I miÄ</w:t>
            </w:r>
            <w:r w:rsidR="00401DF8">
              <w:rPr>
                <w:rFonts w:ascii="SutonnyMJ" w:hAnsi="SutonnyMJ"/>
                <w:sz w:val="24"/>
              </w:rPr>
              <w:t>vg</w:t>
            </w:r>
          </w:p>
        </w:tc>
      </w:tr>
      <w:tr w:rsidR="00401DF8" w:rsidTr="00EF7AA0">
        <w:tc>
          <w:tcPr>
            <w:tcW w:w="2250" w:type="dxa"/>
          </w:tcPr>
          <w:p w:rsidR="00401DF8" w:rsidRDefault="00401DF8" w:rsidP="00EF7AA0">
            <w:pPr>
              <w:tabs>
                <w:tab w:val="left" w:pos="360"/>
              </w:tabs>
              <w:jc w:val="both"/>
              <w:rPr>
                <w:rFonts w:ascii="SutonnyMJ" w:hAnsi="SutonnyMJ"/>
                <w:sz w:val="24"/>
              </w:rPr>
            </w:pPr>
            <w:r>
              <w:rPr>
                <w:rFonts w:ascii="SutonnyMJ" w:hAnsi="SutonnyMJ"/>
                <w:sz w:val="24"/>
              </w:rPr>
              <w:t>Pvgov I Pvgov</w:t>
            </w:r>
            <w:r w:rsidR="00AF4B43">
              <w:rPr>
                <w:rFonts w:ascii="SutonnyMJ" w:hAnsi="SutonnyMJ"/>
                <w:sz w:val="24"/>
              </w:rPr>
              <w:t>RvZ</w:t>
            </w:r>
            <w:r w:rsidR="004929F4">
              <w:rPr>
                <w:rFonts w:ascii="SutonnyMJ" w:hAnsi="SutonnyMJ"/>
                <w:sz w:val="24"/>
              </w:rPr>
              <w:t xml:space="preserve"> </w:t>
            </w:r>
            <w:r>
              <w:rPr>
                <w:rFonts w:ascii="SutonnyMJ" w:hAnsi="SutonnyMJ"/>
                <w:sz w:val="24"/>
              </w:rPr>
              <w:t>cY¨</w:t>
            </w:r>
          </w:p>
        </w:tc>
        <w:tc>
          <w:tcPr>
            <w:tcW w:w="2700" w:type="dxa"/>
          </w:tcPr>
          <w:p w:rsidR="00401DF8" w:rsidRDefault="00401DF8" w:rsidP="00EF7AA0">
            <w:pPr>
              <w:tabs>
                <w:tab w:val="left" w:pos="360"/>
              </w:tabs>
              <w:jc w:val="both"/>
              <w:rPr>
                <w:rFonts w:ascii="SutonnyMJ" w:hAnsi="SutonnyMJ"/>
                <w:sz w:val="24"/>
              </w:rPr>
            </w:pPr>
            <w:r>
              <w:rPr>
                <w:rFonts w:ascii="SutonnyMJ" w:hAnsi="SutonnyMJ"/>
                <w:sz w:val="24"/>
              </w:rPr>
              <w:t>ivmvqwbK `ªe¨</w:t>
            </w:r>
          </w:p>
        </w:tc>
      </w:tr>
      <w:tr w:rsidR="00401DF8" w:rsidTr="00EF7AA0">
        <w:tc>
          <w:tcPr>
            <w:tcW w:w="2250" w:type="dxa"/>
          </w:tcPr>
          <w:p w:rsidR="00401DF8" w:rsidRDefault="00401DF8" w:rsidP="00EF7AA0">
            <w:pPr>
              <w:tabs>
                <w:tab w:val="left" w:pos="360"/>
              </w:tabs>
              <w:jc w:val="both"/>
              <w:rPr>
                <w:rFonts w:ascii="SutonnyMJ" w:hAnsi="SutonnyMJ"/>
                <w:sz w:val="24"/>
              </w:rPr>
            </w:pPr>
            <w:r>
              <w:rPr>
                <w:rFonts w:ascii="SutonnyMJ" w:hAnsi="SutonnyMJ"/>
                <w:sz w:val="24"/>
              </w:rPr>
              <w:t>cvU I cvU</w:t>
            </w:r>
            <w:r w:rsidR="004929F4">
              <w:rPr>
                <w:rFonts w:ascii="SutonnyMJ" w:hAnsi="SutonnyMJ"/>
                <w:sz w:val="24"/>
              </w:rPr>
              <w:t xml:space="preserve">RvZ </w:t>
            </w:r>
            <w:r>
              <w:rPr>
                <w:rFonts w:ascii="SutonnyMJ" w:hAnsi="SutonnyMJ"/>
                <w:sz w:val="24"/>
              </w:rPr>
              <w:t>cY¨</w:t>
            </w:r>
          </w:p>
        </w:tc>
        <w:tc>
          <w:tcPr>
            <w:tcW w:w="2700" w:type="dxa"/>
          </w:tcPr>
          <w:p w:rsidR="00401DF8" w:rsidRDefault="00401DF8" w:rsidP="00EF7AA0">
            <w:pPr>
              <w:tabs>
                <w:tab w:val="left" w:pos="360"/>
              </w:tabs>
              <w:jc w:val="both"/>
              <w:rPr>
                <w:rFonts w:ascii="SutonnyMJ" w:hAnsi="SutonnyMJ"/>
                <w:sz w:val="24"/>
              </w:rPr>
            </w:pPr>
            <w:r>
              <w:rPr>
                <w:rFonts w:ascii="SutonnyMJ" w:hAnsi="SutonnyMJ"/>
                <w:sz w:val="24"/>
              </w:rPr>
              <w:t>†jvnv</w:t>
            </w:r>
            <w:r w:rsidR="004929F4">
              <w:rPr>
                <w:rFonts w:ascii="SutonnyMJ" w:hAnsi="SutonnyMJ"/>
                <w:sz w:val="24"/>
              </w:rPr>
              <w:t xml:space="preserve"> </w:t>
            </w:r>
            <w:r>
              <w:rPr>
                <w:rFonts w:ascii="SutonnyMJ" w:hAnsi="SutonnyMJ"/>
                <w:sz w:val="24"/>
              </w:rPr>
              <w:t>I B¯úvZ</w:t>
            </w:r>
          </w:p>
        </w:tc>
      </w:tr>
      <w:tr w:rsidR="00401DF8" w:rsidTr="00EF7AA0">
        <w:tc>
          <w:tcPr>
            <w:tcW w:w="2250" w:type="dxa"/>
          </w:tcPr>
          <w:p w:rsidR="00401DF8" w:rsidRDefault="00401DF8" w:rsidP="00EF7AA0">
            <w:pPr>
              <w:tabs>
                <w:tab w:val="left" w:pos="360"/>
              </w:tabs>
              <w:jc w:val="both"/>
              <w:rPr>
                <w:rFonts w:ascii="SutonnyMJ" w:hAnsi="SutonnyMJ"/>
                <w:sz w:val="24"/>
              </w:rPr>
            </w:pPr>
            <w:r>
              <w:rPr>
                <w:rFonts w:ascii="SutonnyMJ" w:hAnsi="SutonnyMJ"/>
                <w:sz w:val="24"/>
              </w:rPr>
              <w:t>†nvg †U·UvBj</w:t>
            </w:r>
          </w:p>
        </w:tc>
        <w:tc>
          <w:tcPr>
            <w:tcW w:w="2700" w:type="dxa"/>
          </w:tcPr>
          <w:p w:rsidR="00401DF8" w:rsidRDefault="00401DF8" w:rsidP="00EF7AA0">
            <w:pPr>
              <w:tabs>
                <w:tab w:val="left" w:pos="360"/>
              </w:tabs>
              <w:jc w:val="both"/>
              <w:rPr>
                <w:rFonts w:ascii="SutonnyMJ" w:hAnsi="SutonnyMJ"/>
                <w:sz w:val="24"/>
              </w:rPr>
            </w:pPr>
            <w:r>
              <w:rPr>
                <w:rFonts w:ascii="SutonnyMJ" w:hAnsi="SutonnyMJ"/>
                <w:sz w:val="24"/>
              </w:rPr>
              <w:t>Lv`¨</w:t>
            </w:r>
          </w:p>
        </w:tc>
      </w:tr>
      <w:tr w:rsidR="00401DF8" w:rsidTr="00EF7AA0">
        <w:tc>
          <w:tcPr>
            <w:tcW w:w="2250" w:type="dxa"/>
          </w:tcPr>
          <w:p w:rsidR="00401DF8" w:rsidRDefault="00401DF8" w:rsidP="00EF7AA0">
            <w:pPr>
              <w:tabs>
                <w:tab w:val="left" w:pos="360"/>
              </w:tabs>
              <w:jc w:val="both"/>
              <w:rPr>
                <w:rFonts w:ascii="SutonnyMJ" w:hAnsi="SutonnyMJ"/>
                <w:sz w:val="24"/>
              </w:rPr>
            </w:pPr>
            <w:r>
              <w:rPr>
                <w:rFonts w:ascii="SutonnyMJ" w:hAnsi="SutonnyMJ"/>
                <w:sz w:val="24"/>
              </w:rPr>
              <w:t>wngvwqZ wPswo</w:t>
            </w:r>
          </w:p>
        </w:tc>
        <w:tc>
          <w:tcPr>
            <w:tcW w:w="2700" w:type="dxa"/>
          </w:tcPr>
          <w:p w:rsidR="00401DF8" w:rsidRDefault="00401DF8" w:rsidP="00EF7AA0">
            <w:pPr>
              <w:tabs>
                <w:tab w:val="left" w:pos="360"/>
              </w:tabs>
              <w:jc w:val="both"/>
              <w:rPr>
                <w:rFonts w:ascii="SutonnyMJ" w:hAnsi="SutonnyMJ"/>
                <w:sz w:val="24"/>
              </w:rPr>
            </w:pPr>
            <w:r>
              <w:rPr>
                <w:rFonts w:ascii="SutonnyMJ" w:hAnsi="SutonnyMJ"/>
                <w:sz w:val="24"/>
              </w:rPr>
              <w:t>Acwi‡kvwaZ †Zj</w:t>
            </w:r>
          </w:p>
        </w:tc>
      </w:tr>
    </w:tbl>
    <w:p w:rsidR="00401DF8" w:rsidRPr="003C66CA" w:rsidRDefault="00401DF8" w:rsidP="00401DF8">
      <w:pPr>
        <w:ind w:left="360"/>
        <w:jc w:val="both"/>
        <w:rPr>
          <w:rFonts w:ascii="VillageII" w:eastAsia="VillageII" w:hAnsi="VillageII" w:cs="VillageII"/>
          <w:spacing w:val="-8"/>
          <w:sz w:val="12"/>
        </w:rPr>
      </w:pPr>
    </w:p>
    <w:p w:rsidR="0022323B" w:rsidRPr="006408BB" w:rsidRDefault="0022323B" w:rsidP="0022323B">
      <w:pPr>
        <w:shd w:val="clear" w:color="auto" w:fill="D9D9D9" w:themeFill="background1" w:themeFillShade="D9"/>
        <w:tabs>
          <w:tab w:val="left" w:pos="360"/>
        </w:tabs>
        <w:jc w:val="center"/>
        <w:rPr>
          <w:rFonts w:ascii="SutonnyMJ" w:hAnsi="SutonnyMJ"/>
          <w:b/>
          <w:sz w:val="28"/>
        </w:rPr>
      </w:pPr>
      <w:r w:rsidRPr="006408BB">
        <w:rPr>
          <w:rFonts w:ascii="SutonnyMJ" w:hAnsi="SutonnyMJ"/>
          <w:b/>
          <w:sz w:val="28"/>
        </w:rPr>
        <w:t xml:space="preserve">evwY‡R¨ evsjv‡`k </w:t>
      </w:r>
    </w:p>
    <w:p w:rsidR="0022323B" w:rsidRPr="006408BB" w:rsidRDefault="0022323B" w:rsidP="00AD4CBA">
      <w:pPr>
        <w:pStyle w:val="ListParagraph"/>
        <w:numPr>
          <w:ilvl w:val="0"/>
          <w:numId w:val="162"/>
        </w:numPr>
        <w:tabs>
          <w:tab w:val="left" w:pos="360"/>
        </w:tabs>
        <w:rPr>
          <w:rFonts w:ascii="SutonnyMJ" w:hAnsi="SutonnyMJ"/>
          <w:sz w:val="24"/>
          <w:szCs w:val="24"/>
        </w:rPr>
      </w:pPr>
      <w:r w:rsidRPr="006408BB">
        <w:rPr>
          <w:rFonts w:ascii="SutonnyMJ" w:hAnsi="SutonnyMJ"/>
          <w:sz w:val="24"/>
          <w:szCs w:val="24"/>
        </w:rPr>
        <w:t>AMÖvmigvb A_©bxwZi †`k¸‡jvi g‡a¨ `ªæZ ißvwb Avq e„w×‡Z evsjv‡`k we‡k^Ñ wØZxq</w:t>
      </w:r>
    </w:p>
    <w:p w:rsidR="0022323B" w:rsidRPr="006408BB" w:rsidRDefault="0022323B" w:rsidP="00AD4CBA">
      <w:pPr>
        <w:pStyle w:val="ListParagraph"/>
        <w:numPr>
          <w:ilvl w:val="0"/>
          <w:numId w:val="162"/>
        </w:numPr>
        <w:tabs>
          <w:tab w:val="left" w:pos="360"/>
          <w:tab w:val="left" w:pos="720"/>
        </w:tabs>
        <w:rPr>
          <w:rFonts w:ascii="SutonnyMJ" w:hAnsi="SutonnyMJ"/>
          <w:sz w:val="24"/>
          <w:szCs w:val="24"/>
        </w:rPr>
      </w:pPr>
      <w:r w:rsidRPr="006408BB">
        <w:rPr>
          <w:rFonts w:ascii="SutonnyMJ" w:hAnsi="SutonnyMJ"/>
          <w:sz w:val="24"/>
          <w:szCs w:val="24"/>
        </w:rPr>
        <w:t>me‡P‡q `ªæZ evo‡QÑ wf‡qZbv‡gi ißvwb Avq</w:t>
      </w:r>
    </w:p>
    <w:p w:rsidR="0022323B" w:rsidRPr="006408BB" w:rsidRDefault="0022323B" w:rsidP="00AD4CBA">
      <w:pPr>
        <w:pStyle w:val="ListParagraph"/>
        <w:numPr>
          <w:ilvl w:val="0"/>
          <w:numId w:val="162"/>
        </w:numPr>
        <w:tabs>
          <w:tab w:val="left" w:pos="360"/>
          <w:tab w:val="left" w:pos="720"/>
        </w:tabs>
        <w:rPr>
          <w:rFonts w:ascii="SutonnyMJ" w:hAnsi="SutonnyMJ"/>
          <w:b/>
          <w:sz w:val="24"/>
          <w:szCs w:val="24"/>
        </w:rPr>
      </w:pPr>
      <w:r w:rsidRPr="006408BB">
        <w:rPr>
          <w:rFonts w:ascii="SutonnyMJ" w:hAnsi="SutonnyMJ"/>
          <w:b/>
          <w:sz w:val="24"/>
          <w:szCs w:val="24"/>
        </w:rPr>
        <w:t>evsjv‡`k wek^</w:t>
      </w:r>
      <w:r w:rsidR="004929F4">
        <w:rPr>
          <w:rFonts w:ascii="SutonnyMJ" w:hAnsi="SutonnyMJ"/>
          <w:b/>
          <w:sz w:val="24"/>
          <w:szCs w:val="24"/>
        </w:rPr>
        <w:t xml:space="preserve"> </w:t>
      </w:r>
      <w:r w:rsidRPr="006408BB">
        <w:rPr>
          <w:rFonts w:ascii="SutonnyMJ" w:hAnsi="SutonnyMJ"/>
          <w:b/>
          <w:sz w:val="24"/>
          <w:szCs w:val="24"/>
        </w:rPr>
        <w:t>evwY‡R¨:</w:t>
      </w:r>
    </w:p>
    <w:p w:rsidR="0022323B" w:rsidRPr="006408BB" w:rsidRDefault="0022323B" w:rsidP="00AD4CBA">
      <w:pPr>
        <w:pStyle w:val="ListParagraph"/>
        <w:numPr>
          <w:ilvl w:val="1"/>
          <w:numId w:val="161"/>
        </w:numPr>
        <w:tabs>
          <w:tab w:val="left" w:pos="360"/>
          <w:tab w:val="left" w:pos="720"/>
        </w:tabs>
        <w:rPr>
          <w:rFonts w:ascii="SutonnyMJ" w:hAnsi="SutonnyMJ"/>
          <w:sz w:val="24"/>
          <w:szCs w:val="24"/>
        </w:rPr>
      </w:pPr>
      <w:r w:rsidRPr="006408BB">
        <w:rPr>
          <w:rFonts w:ascii="SutonnyMJ" w:hAnsi="SutonnyMJ"/>
          <w:sz w:val="24"/>
          <w:szCs w:val="24"/>
        </w:rPr>
        <w:t xml:space="preserve">ißvwbKvi‡K wn‡m‡eÑ 42Zg </w:t>
      </w:r>
      <w:r w:rsidRPr="006408BB">
        <w:rPr>
          <w:rFonts w:ascii="SutonnyMJ" w:hAnsi="SutonnyMJ"/>
          <w:sz w:val="24"/>
          <w:szCs w:val="24"/>
        </w:rPr>
        <w:tab/>
      </w:r>
      <w:r w:rsidRPr="006408BB">
        <w:rPr>
          <w:rFonts w:ascii="SutonnyMJ" w:hAnsi="SutonnyMJ"/>
          <w:sz w:val="24"/>
          <w:szCs w:val="24"/>
        </w:rPr>
        <w:tab/>
        <w:t>*  Avg`vwbKviK wn‡m‡eÑ 30Zg</w:t>
      </w:r>
    </w:p>
    <w:p w:rsidR="0022323B" w:rsidRPr="006408BB" w:rsidRDefault="0022323B" w:rsidP="00AD4CBA">
      <w:pPr>
        <w:pStyle w:val="ListParagraph"/>
        <w:numPr>
          <w:ilvl w:val="0"/>
          <w:numId w:val="162"/>
        </w:numPr>
        <w:tabs>
          <w:tab w:val="left" w:pos="360"/>
          <w:tab w:val="left" w:pos="720"/>
        </w:tabs>
        <w:rPr>
          <w:rFonts w:ascii="SutonnyMJ" w:hAnsi="SutonnyMJ"/>
          <w:sz w:val="24"/>
          <w:szCs w:val="24"/>
        </w:rPr>
      </w:pPr>
      <w:r w:rsidRPr="006408BB">
        <w:rPr>
          <w:rFonts w:ascii="SutonnyMJ" w:hAnsi="SutonnyMJ"/>
          <w:sz w:val="24"/>
          <w:szCs w:val="24"/>
        </w:rPr>
        <w:t>evsjv‡`‡k</w:t>
      </w:r>
      <w:r w:rsidR="004929F4">
        <w:rPr>
          <w:rFonts w:ascii="SutonnyMJ" w:hAnsi="SutonnyMJ"/>
          <w:sz w:val="24"/>
          <w:szCs w:val="24"/>
        </w:rPr>
        <w:t>i</w:t>
      </w:r>
      <w:r w:rsidRPr="006408BB">
        <w:rPr>
          <w:rFonts w:ascii="SutonnyMJ" w:hAnsi="SutonnyMJ"/>
          <w:sz w:val="24"/>
          <w:szCs w:val="24"/>
        </w:rPr>
        <w:t xml:space="preserve"> ißvwb‡Z kxl© LvZÑ †cvkvK LvZ </w:t>
      </w:r>
    </w:p>
    <w:p w:rsidR="0022323B" w:rsidRPr="006408BB" w:rsidRDefault="0022323B" w:rsidP="00AD4CBA">
      <w:pPr>
        <w:pStyle w:val="ListParagraph"/>
        <w:numPr>
          <w:ilvl w:val="0"/>
          <w:numId w:val="162"/>
        </w:numPr>
        <w:tabs>
          <w:tab w:val="left" w:pos="360"/>
          <w:tab w:val="left" w:pos="720"/>
        </w:tabs>
        <w:rPr>
          <w:rFonts w:ascii="SutonnyMJ" w:hAnsi="SutonnyMJ"/>
          <w:sz w:val="24"/>
          <w:szCs w:val="24"/>
        </w:rPr>
      </w:pPr>
      <w:r w:rsidRPr="006408BB">
        <w:rPr>
          <w:rFonts w:ascii="SutonnyMJ" w:hAnsi="SutonnyMJ"/>
          <w:sz w:val="24"/>
          <w:szCs w:val="24"/>
        </w:rPr>
        <w:t>†cvkvK ißvwb‡Z evsjv‡`k we‡k^Ñ wØZxq</w:t>
      </w:r>
    </w:p>
    <w:p w:rsidR="0022323B" w:rsidRPr="006408BB" w:rsidRDefault="0022323B" w:rsidP="00AD4CBA">
      <w:pPr>
        <w:pStyle w:val="ListParagraph"/>
        <w:numPr>
          <w:ilvl w:val="0"/>
          <w:numId w:val="162"/>
        </w:numPr>
        <w:tabs>
          <w:tab w:val="left" w:pos="360"/>
          <w:tab w:val="left" w:pos="720"/>
        </w:tabs>
        <w:rPr>
          <w:rFonts w:ascii="SutonnyMJ" w:hAnsi="SutonnyMJ"/>
          <w:sz w:val="24"/>
          <w:szCs w:val="24"/>
        </w:rPr>
      </w:pPr>
      <w:r w:rsidRPr="006408BB">
        <w:rPr>
          <w:rFonts w:ascii="Times New Roman" w:hAnsi="Times New Roman"/>
          <w:szCs w:val="24"/>
        </w:rPr>
        <w:t>WTO</w:t>
      </w:r>
      <w:r w:rsidRPr="006408BB">
        <w:rPr>
          <w:rFonts w:ascii="SutonnyMJ" w:hAnsi="SutonnyMJ"/>
          <w:sz w:val="24"/>
          <w:szCs w:val="24"/>
        </w:rPr>
        <w:t>Õi cÖwZ‡e`b Abyhvqx wRwWwc‡Z evsjv‡`‡ki cY¨ I †mev ißvwbLv‡Zi Ae`vbÑ 14.6 kZvsk</w:t>
      </w:r>
    </w:p>
    <w:p w:rsidR="0022323B" w:rsidRPr="006408BB" w:rsidRDefault="0022323B" w:rsidP="00AD4CBA">
      <w:pPr>
        <w:pStyle w:val="ListParagraph"/>
        <w:numPr>
          <w:ilvl w:val="0"/>
          <w:numId w:val="162"/>
        </w:numPr>
        <w:tabs>
          <w:tab w:val="left" w:pos="360"/>
        </w:tabs>
        <w:jc w:val="both"/>
        <w:rPr>
          <w:rFonts w:ascii="SutonnyMJ" w:hAnsi="SutonnyMJ"/>
          <w:sz w:val="24"/>
          <w:szCs w:val="24"/>
        </w:rPr>
      </w:pPr>
      <w:r w:rsidRPr="006408BB">
        <w:rPr>
          <w:rFonts w:ascii="SutonnyMJ" w:hAnsi="SutonnyMJ"/>
          <w:sz w:val="24"/>
          <w:szCs w:val="24"/>
        </w:rPr>
        <w:t>2019-2020 A_©eQ‡ii Rb¨ ißvwb Av‡qi jÿ¨gvÎÑ 5,400 †KvwU Wjvi ev 54 wewjqb Wjvi</w:t>
      </w:r>
    </w:p>
    <w:p w:rsidR="0022323B" w:rsidRPr="006408BB" w:rsidRDefault="0022323B" w:rsidP="00AD4CBA">
      <w:pPr>
        <w:pStyle w:val="ListParagraph"/>
        <w:numPr>
          <w:ilvl w:val="0"/>
          <w:numId w:val="162"/>
        </w:numPr>
        <w:tabs>
          <w:tab w:val="left" w:pos="360"/>
        </w:tabs>
        <w:jc w:val="both"/>
        <w:rPr>
          <w:rFonts w:ascii="SutonnyMJ" w:hAnsi="SutonnyMJ"/>
          <w:sz w:val="24"/>
          <w:szCs w:val="24"/>
        </w:rPr>
      </w:pPr>
      <w:r w:rsidRPr="006408BB">
        <w:rPr>
          <w:rFonts w:ascii="SutonnyMJ" w:hAnsi="SutonnyMJ"/>
          <w:sz w:val="24"/>
          <w:szCs w:val="24"/>
        </w:rPr>
        <w:t>2018-2019 A_©eQ‡i cY¨ I †mev LvZ wg‡j ißvwb AvqÑ 4,687 †KvwU 34 jvL UvKv</w:t>
      </w:r>
    </w:p>
    <w:p w:rsidR="0022323B" w:rsidRPr="006408BB" w:rsidRDefault="0022323B" w:rsidP="00AD4CBA">
      <w:pPr>
        <w:pStyle w:val="ListParagraph"/>
        <w:numPr>
          <w:ilvl w:val="0"/>
          <w:numId w:val="162"/>
        </w:numPr>
        <w:tabs>
          <w:tab w:val="left" w:pos="360"/>
          <w:tab w:val="left" w:pos="720"/>
        </w:tabs>
        <w:rPr>
          <w:rFonts w:ascii="SutonnyMJ" w:hAnsi="SutonnyMJ"/>
          <w:sz w:val="24"/>
          <w:szCs w:val="24"/>
        </w:rPr>
      </w:pPr>
      <w:r w:rsidRPr="006408BB">
        <w:rPr>
          <w:rFonts w:ascii="SutonnyMJ" w:hAnsi="SutonnyMJ"/>
          <w:sz w:val="24"/>
          <w:szCs w:val="24"/>
        </w:rPr>
        <w:t>2018 mv‡j ißvwb Avq nqÑ 41 wewjqb Wjvi</w:t>
      </w:r>
    </w:p>
    <w:p w:rsidR="0022323B" w:rsidRPr="006408BB" w:rsidRDefault="0022323B" w:rsidP="0022323B">
      <w:pPr>
        <w:tabs>
          <w:tab w:val="left" w:pos="360"/>
        </w:tabs>
        <w:ind w:left="446" w:hanging="446"/>
        <w:jc w:val="center"/>
        <w:rPr>
          <w:rFonts w:ascii="SutonnyMJ" w:eastAsia="SutonnyMJ" w:hAnsi="SutonnyMJ" w:cs="SutonnyMJ"/>
          <w:b/>
          <w:sz w:val="24"/>
          <w:szCs w:val="24"/>
          <w:shd w:val="clear" w:color="auto" w:fill="A6A6A6"/>
        </w:rPr>
      </w:pPr>
      <w:r w:rsidRPr="006408BB">
        <w:rPr>
          <w:rFonts w:ascii="SutonnyMJ" w:eastAsia="SutonnyMJ" w:hAnsi="SutonnyMJ" w:cs="SutonnyMJ"/>
          <w:b/>
          <w:sz w:val="24"/>
          <w:szCs w:val="24"/>
        </w:rPr>
        <w:t>evwYR¨ msµvšÍ Ab¨vb¨ ¸iæZ¡c~Y© Z_¨vewj</w:t>
      </w:r>
    </w:p>
    <w:p w:rsidR="0022323B" w:rsidRPr="00361969" w:rsidRDefault="0022323B" w:rsidP="00AD4CBA">
      <w:pPr>
        <w:numPr>
          <w:ilvl w:val="0"/>
          <w:numId w:val="232"/>
        </w:numPr>
        <w:tabs>
          <w:tab w:val="clear" w:pos="450"/>
        </w:tabs>
        <w:ind w:left="720" w:right="5" w:hanging="369"/>
        <w:rPr>
          <w:rFonts w:ascii="SutonnyII" w:eastAsia="SutonnyII" w:hAnsi="SutonnyII" w:cs="SutonnyII"/>
          <w:color w:val="FF0000"/>
          <w:spacing w:val="-4"/>
        </w:rPr>
      </w:pPr>
      <w:r w:rsidRPr="00361969">
        <w:rPr>
          <w:rFonts w:ascii="VillageII" w:eastAsia="VillageII" w:hAnsi="VillageII" w:cs="VillageII"/>
          <w:color w:val="FF0000"/>
          <w:spacing w:val="-4"/>
          <w:sz w:val="24"/>
        </w:rPr>
        <w:t xml:space="preserve">evsjvG`Gki iµ¦vwb cÉwò×qvKiY Açj mgƒn wbq¯¨Y KGi- </w:t>
      </w:r>
      <w:r w:rsidRPr="00361969">
        <w:rPr>
          <w:rFonts w:cs="Calibri"/>
          <w:color w:val="FF0000"/>
          <w:spacing w:val="-4"/>
        </w:rPr>
        <w:t>BEPZA</w:t>
      </w:r>
    </w:p>
    <w:p w:rsidR="0022323B" w:rsidRPr="00361969" w:rsidRDefault="0022323B" w:rsidP="00AD4CBA">
      <w:pPr>
        <w:numPr>
          <w:ilvl w:val="0"/>
          <w:numId w:val="232"/>
        </w:numPr>
        <w:tabs>
          <w:tab w:val="clear" w:pos="450"/>
        </w:tabs>
        <w:ind w:left="720" w:right="5" w:hanging="369"/>
        <w:jc w:val="both"/>
        <w:rPr>
          <w:rFonts w:ascii="VillageII" w:eastAsia="VillageII" w:hAnsi="VillageII" w:cs="VillageII"/>
          <w:color w:val="FF0000"/>
          <w:sz w:val="24"/>
        </w:rPr>
      </w:pPr>
      <w:r w:rsidRPr="00361969">
        <w:rPr>
          <w:rFonts w:cs="Calibri"/>
          <w:color w:val="FF0000"/>
        </w:rPr>
        <w:t>BEPZA</w:t>
      </w:r>
      <w:r w:rsidRPr="00361969">
        <w:rPr>
          <w:rFonts w:ascii="VillageII" w:eastAsia="VillageII" w:hAnsi="VillageII" w:cs="VillageII"/>
          <w:color w:val="FF0000"/>
          <w:sz w:val="24"/>
        </w:rPr>
        <w:t xml:space="preserve"> cÉwZwÓ¤Z nq- 1980 mvGj</w:t>
      </w:r>
    </w:p>
    <w:p w:rsidR="0022323B" w:rsidRPr="006408BB" w:rsidRDefault="0022323B" w:rsidP="00AD4CBA">
      <w:pPr>
        <w:numPr>
          <w:ilvl w:val="0"/>
          <w:numId w:val="231"/>
        </w:numPr>
        <w:ind w:left="720" w:right="5" w:hanging="369"/>
        <w:jc w:val="both"/>
        <w:rPr>
          <w:rFonts w:ascii="VillageII" w:eastAsia="VillageII" w:hAnsi="VillageII" w:cs="VillageII"/>
          <w:sz w:val="28"/>
        </w:rPr>
      </w:pPr>
      <w:r w:rsidRPr="006408BB">
        <w:rPr>
          <w:rFonts w:ascii="SutonnyMJ" w:eastAsia="SutonnyMJ" w:hAnsi="SutonnyMJ" w:cs="SutonnyMJ"/>
          <w:sz w:val="24"/>
        </w:rPr>
        <w:t>2021 mv‡ji g‡a¨ †cvkvK ißvwbi j¶¨gvÎvÑ cuvP nvRvi †KvwU Wjvi</w:t>
      </w:r>
    </w:p>
    <w:p w:rsidR="0022323B" w:rsidRPr="006408BB" w:rsidRDefault="0022323B" w:rsidP="00AD4CBA">
      <w:pPr>
        <w:numPr>
          <w:ilvl w:val="0"/>
          <w:numId w:val="231"/>
        </w:numPr>
        <w:ind w:left="720" w:hanging="369"/>
        <w:rPr>
          <w:rFonts w:ascii="SutonnyMJ" w:eastAsia="SutonnyMJ" w:hAnsi="SutonnyMJ" w:cs="SutonnyMJ"/>
          <w:sz w:val="24"/>
        </w:rPr>
      </w:pPr>
      <w:r w:rsidRPr="006408BB">
        <w:rPr>
          <w:rFonts w:ascii="SutonnyMJ" w:eastAsia="SutonnyMJ" w:hAnsi="SutonnyMJ" w:cs="SutonnyMJ"/>
          <w:sz w:val="24"/>
        </w:rPr>
        <w:t xml:space="preserve">evsjv‡`‡ki me‡P‡q eo kªg evRviÑ †mŠw` Avie </w:t>
      </w:r>
    </w:p>
    <w:p w:rsidR="0022323B" w:rsidRPr="006408BB" w:rsidRDefault="0022323B" w:rsidP="00AD4CBA">
      <w:pPr>
        <w:numPr>
          <w:ilvl w:val="0"/>
          <w:numId w:val="231"/>
        </w:numPr>
        <w:ind w:left="720" w:hanging="369"/>
        <w:rPr>
          <w:rFonts w:ascii="SutonnyMJ" w:eastAsia="SutonnyMJ" w:hAnsi="SutonnyMJ" w:cs="SutonnyMJ"/>
          <w:sz w:val="24"/>
        </w:rPr>
      </w:pPr>
      <w:r w:rsidRPr="006408BB">
        <w:rPr>
          <w:rFonts w:ascii="SutonnyMJ" w:eastAsia="SutonnyMJ" w:hAnsi="SutonnyMJ" w:cs="SutonnyMJ"/>
          <w:sz w:val="24"/>
        </w:rPr>
        <w:t xml:space="preserve">†`‡k me‡P‡q †ewk †iwgU¨vÝ Av‡mÑ †mŠw` Avie †_‡K </w:t>
      </w:r>
    </w:p>
    <w:p w:rsidR="0022323B" w:rsidRPr="006408BB" w:rsidRDefault="0022323B" w:rsidP="00AD4CBA">
      <w:pPr>
        <w:numPr>
          <w:ilvl w:val="0"/>
          <w:numId w:val="231"/>
        </w:numPr>
        <w:ind w:left="720" w:hanging="369"/>
        <w:rPr>
          <w:rFonts w:ascii="SutonnyMJ" w:eastAsia="SutonnyMJ" w:hAnsi="SutonnyMJ" w:cs="SutonnyMJ"/>
          <w:sz w:val="24"/>
        </w:rPr>
      </w:pPr>
      <w:r w:rsidRPr="006408BB">
        <w:rPr>
          <w:rFonts w:ascii="SutonnyMJ" w:eastAsia="SutonnyMJ" w:hAnsi="SutonnyMJ" w:cs="SutonnyMJ"/>
          <w:sz w:val="24"/>
        </w:rPr>
        <w:t>evsjv‡`k †_‡K cÖ_g Pvj ißvwb Kiv nqÑ kªxjsKvq (2014)</w:t>
      </w:r>
    </w:p>
    <w:p w:rsidR="0022323B" w:rsidRPr="006408BB" w:rsidRDefault="0022323B" w:rsidP="00AD4CBA">
      <w:pPr>
        <w:numPr>
          <w:ilvl w:val="0"/>
          <w:numId w:val="231"/>
        </w:numPr>
        <w:ind w:left="720" w:hanging="369"/>
        <w:rPr>
          <w:rFonts w:ascii="SutonnyMJ" w:eastAsia="SutonnyMJ" w:hAnsi="SutonnyMJ" w:cs="SutonnyMJ"/>
          <w:sz w:val="24"/>
        </w:rPr>
      </w:pPr>
      <w:r w:rsidRPr="006408BB">
        <w:rPr>
          <w:rFonts w:ascii="SutonnyMJ" w:eastAsia="SutonnyMJ" w:hAnsi="SutonnyMJ" w:cs="SutonnyMJ"/>
          <w:sz w:val="24"/>
        </w:rPr>
        <w:t>nsKs mvsnvB e¨vswKs K‡c©v‡ikb (GBPGmwewm) n‡jvÑ hy³ivR¨wfwËK (m`i `ßi- jÛb)</w:t>
      </w:r>
    </w:p>
    <w:p w:rsidR="0022323B" w:rsidRPr="006408BB" w:rsidRDefault="0022323B" w:rsidP="00AD4CBA">
      <w:pPr>
        <w:numPr>
          <w:ilvl w:val="0"/>
          <w:numId w:val="231"/>
        </w:numPr>
        <w:ind w:left="720" w:hanging="369"/>
        <w:rPr>
          <w:rFonts w:ascii="SutonnyMJ" w:eastAsia="SutonnyMJ" w:hAnsi="SutonnyMJ" w:cs="SutonnyMJ"/>
          <w:sz w:val="24"/>
        </w:rPr>
      </w:pPr>
      <w:r w:rsidRPr="006408BB">
        <w:rPr>
          <w:rFonts w:ascii="SutonnyMJ" w:eastAsia="SutonnyMJ" w:hAnsi="SutonnyMJ" w:cs="SutonnyMJ"/>
          <w:sz w:val="24"/>
        </w:rPr>
        <w:t>myBm b¨vkbvj e¨vsKÑ GmGbwe</w:t>
      </w:r>
    </w:p>
    <w:p w:rsidR="0022323B" w:rsidRPr="006408BB" w:rsidRDefault="004929F4" w:rsidP="00AD4CBA">
      <w:pPr>
        <w:numPr>
          <w:ilvl w:val="0"/>
          <w:numId w:val="231"/>
        </w:numPr>
        <w:ind w:left="720" w:hanging="369"/>
        <w:jc w:val="both"/>
        <w:rPr>
          <w:rFonts w:ascii="SutonnyMJ" w:eastAsia="SutonnyMJ" w:hAnsi="SutonnyMJ" w:cs="SutonnyMJ"/>
          <w:sz w:val="24"/>
        </w:rPr>
      </w:pPr>
      <w:r>
        <w:rPr>
          <w:rFonts w:ascii="SutonnyMJ" w:eastAsia="SutonnyMJ" w:hAnsi="SutonnyMJ" w:cs="SutonnyMJ"/>
          <w:sz w:val="24"/>
        </w:rPr>
        <w:t>evsjv‡`‡ki Z…Zxq A_©‰bwZK ïgvwi</w:t>
      </w:r>
      <w:r w:rsidR="0022323B" w:rsidRPr="006408BB">
        <w:rPr>
          <w:rFonts w:ascii="SutonnyMJ" w:eastAsia="SutonnyMJ" w:hAnsi="SutonnyMJ" w:cs="SutonnyMJ"/>
          <w:sz w:val="24"/>
        </w:rPr>
        <w:t xml:space="preserve"> nqÑ 2013 (cÖ_g nqÑ 1986, K…wl ewnf~©Z) </w:t>
      </w:r>
    </w:p>
    <w:p w:rsidR="0022323B" w:rsidRPr="006408BB" w:rsidRDefault="004929F4" w:rsidP="00AD4CBA">
      <w:pPr>
        <w:numPr>
          <w:ilvl w:val="0"/>
          <w:numId w:val="231"/>
        </w:numPr>
        <w:ind w:left="720" w:hanging="369"/>
        <w:jc w:val="both"/>
        <w:rPr>
          <w:rFonts w:ascii="SutonnyMJ" w:eastAsia="SutonnyMJ" w:hAnsi="SutonnyMJ" w:cs="SutonnyMJ"/>
          <w:sz w:val="24"/>
        </w:rPr>
      </w:pPr>
      <w:r>
        <w:rPr>
          <w:rFonts w:ascii="SutonnyMJ" w:eastAsia="SutonnyMJ" w:hAnsi="SutonnyMJ" w:cs="SutonnyMJ"/>
          <w:sz w:val="24"/>
        </w:rPr>
        <w:t>eZ©gv‡b we‡k¦ Pvj ißvwb</w:t>
      </w:r>
      <w:r w:rsidR="0022323B" w:rsidRPr="006408BB">
        <w:rPr>
          <w:rFonts w:ascii="SutonnyMJ" w:eastAsia="SutonnyMJ" w:hAnsi="SutonnyMJ" w:cs="SutonnyMJ"/>
          <w:sz w:val="24"/>
        </w:rPr>
        <w:t xml:space="preserve">‡Z kxl© †`kÑ fviZ </w:t>
      </w:r>
    </w:p>
    <w:p w:rsidR="0022323B" w:rsidRPr="006408BB" w:rsidRDefault="004929F4" w:rsidP="00AD4CBA">
      <w:pPr>
        <w:numPr>
          <w:ilvl w:val="0"/>
          <w:numId w:val="231"/>
        </w:numPr>
        <w:ind w:left="720" w:hanging="369"/>
        <w:jc w:val="both"/>
        <w:rPr>
          <w:rFonts w:ascii="SutonnyMJ" w:eastAsia="SutonnyMJ" w:hAnsi="SutonnyMJ" w:cs="SutonnyMJ"/>
          <w:sz w:val="24"/>
        </w:rPr>
      </w:pPr>
      <w:r>
        <w:rPr>
          <w:rFonts w:ascii="SutonnyMJ" w:eastAsia="SutonnyMJ" w:hAnsi="SutonnyMJ" w:cs="SutonnyMJ"/>
          <w:sz w:val="24"/>
        </w:rPr>
        <w:t>evsjv‡`wk</w:t>
      </w:r>
      <w:r w:rsidR="0022323B" w:rsidRPr="006408BB">
        <w:rPr>
          <w:rFonts w:ascii="SutonnyMJ" w:eastAsia="SutonnyMJ" w:hAnsi="SutonnyMJ" w:cs="SutonnyMJ"/>
          <w:sz w:val="24"/>
        </w:rPr>
        <w:t xml:space="preserve"> c‡Y¨i 2q e„nËg evRviÑ Rvg©vwb (1g- hy³ivóª) </w:t>
      </w:r>
    </w:p>
    <w:p w:rsidR="0022323B" w:rsidRPr="006408BB" w:rsidRDefault="0022323B" w:rsidP="00AD4CBA">
      <w:pPr>
        <w:numPr>
          <w:ilvl w:val="0"/>
          <w:numId w:val="231"/>
        </w:numPr>
        <w:tabs>
          <w:tab w:val="left" w:pos="360"/>
        </w:tabs>
        <w:ind w:left="720" w:hanging="369"/>
        <w:jc w:val="both"/>
        <w:rPr>
          <w:rFonts w:ascii="SutonnyMJ" w:eastAsia="SutonnyMJ" w:hAnsi="SutonnyMJ" w:cs="SutonnyMJ"/>
          <w:sz w:val="24"/>
        </w:rPr>
      </w:pPr>
      <w:r w:rsidRPr="006408BB">
        <w:rPr>
          <w:rFonts w:ascii="SutonnyMJ" w:eastAsia="SutonnyMJ" w:hAnsi="SutonnyMJ" w:cs="SutonnyMJ"/>
          <w:sz w:val="24"/>
        </w:rPr>
        <w:t>cÖ¯ÍvweZ †`‡ki Z…Zxq ÷K G·‡PÄ ¯’vwcZ n‡eÑ Lyjbv</w:t>
      </w:r>
    </w:p>
    <w:p w:rsidR="0022323B" w:rsidRPr="004C36B9" w:rsidRDefault="0022323B" w:rsidP="00AD4CBA">
      <w:pPr>
        <w:numPr>
          <w:ilvl w:val="0"/>
          <w:numId w:val="231"/>
        </w:numPr>
        <w:ind w:left="720" w:hanging="369"/>
        <w:jc w:val="both"/>
        <w:rPr>
          <w:rFonts w:ascii="Times New Roman" w:eastAsia="SutonnyMJ" w:hAnsi="Times New Roman" w:cs="SutonnyMJ"/>
        </w:rPr>
      </w:pPr>
      <w:r w:rsidRPr="006408BB">
        <w:rPr>
          <w:rFonts w:ascii="SutonnyMJ" w:eastAsia="SutonnyMJ" w:hAnsi="SutonnyMJ" w:cs="SutonnyMJ"/>
          <w:sz w:val="24"/>
        </w:rPr>
        <w:t xml:space="preserve">evsjv‡`‡ki ewYK mwgwZi bvgÑ </w:t>
      </w:r>
      <w:r w:rsidRPr="004C36B9">
        <w:rPr>
          <w:rFonts w:ascii="Times New Roman" w:hAnsi="Times New Roman" w:cs="Calibri"/>
        </w:rPr>
        <w:t>FBCCI</w:t>
      </w:r>
    </w:p>
    <w:p w:rsidR="0022323B" w:rsidRPr="006408BB" w:rsidRDefault="0022323B" w:rsidP="00AD4CBA">
      <w:pPr>
        <w:numPr>
          <w:ilvl w:val="0"/>
          <w:numId w:val="231"/>
        </w:numPr>
        <w:ind w:left="720" w:hanging="369"/>
        <w:jc w:val="both"/>
        <w:rPr>
          <w:rFonts w:ascii="SutonnyMJ" w:eastAsia="SutonnyMJ" w:hAnsi="SutonnyMJ" w:cs="SutonnyMJ"/>
          <w:sz w:val="24"/>
        </w:rPr>
      </w:pPr>
      <w:r w:rsidRPr="006408BB">
        <w:rPr>
          <w:rFonts w:ascii="SutonnyMJ" w:eastAsia="SutonnyMJ" w:hAnsi="SutonnyMJ" w:cs="SutonnyMJ"/>
          <w:sz w:val="24"/>
        </w:rPr>
        <w:t xml:space="preserve">†`‡ki cÖ_g </w:t>
      </w:r>
      <w:r w:rsidRPr="004C36B9">
        <w:rPr>
          <w:rFonts w:ascii="Times New Roman" w:hAnsi="Times New Roman" w:cs="Calibri"/>
        </w:rPr>
        <w:t>PRSP</w:t>
      </w:r>
      <w:r w:rsidRPr="006408BB">
        <w:rPr>
          <w:rFonts w:ascii="SutonnyMJ" w:eastAsia="SutonnyMJ" w:hAnsi="SutonnyMJ" w:cs="SutonnyMJ"/>
          <w:sz w:val="24"/>
        </w:rPr>
        <w:t xml:space="preserve"> PvjyÑ 2002 mv‡j</w:t>
      </w:r>
    </w:p>
    <w:p w:rsidR="0022323B" w:rsidRPr="004C36B9" w:rsidRDefault="0022323B" w:rsidP="00AD4CBA">
      <w:pPr>
        <w:numPr>
          <w:ilvl w:val="0"/>
          <w:numId w:val="231"/>
        </w:numPr>
        <w:ind w:left="720" w:hanging="369"/>
        <w:jc w:val="both"/>
        <w:rPr>
          <w:rFonts w:ascii="Times New Roman" w:eastAsia="SutonnyMJ" w:hAnsi="Times New Roman" w:cs="SutonnyMJ"/>
          <w:sz w:val="24"/>
        </w:rPr>
      </w:pPr>
      <w:r w:rsidRPr="006408BB">
        <w:rPr>
          <w:rFonts w:ascii="SutonnyMJ" w:eastAsia="SutonnyMJ" w:hAnsi="SutonnyMJ" w:cs="SutonnyMJ"/>
          <w:sz w:val="24"/>
        </w:rPr>
        <w:t xml:space="preserve">evsjv‡`k‡K me‡P‡q †ewk FY w`‡”QÑ </w:t>
      </w:r>
      <w:r w:rsidRPr="004C36B9">
        <w:rPr>
          <w:rFonts w:ascii="Times New Roman" w:hAnsi="Times New Roman" w:cs="Calibri"/>
        </w:rPr>
        <w:t>IDA</w:t>
      </w:r>
    </w:p>
    <w:p w:rsidR="0022323B" w:rsidRPr="006408BB" w:rsidRDefault="0022323B" w:rsidP="00AD4CBA">
      <w:pPr>
        <w:numPr>
          <w:ilvl w:val="0"/>
          <w:numId w:val="231"/>
        </w:numPr>
        <w:ind w:left="720" w:hanging="369"/>
        <w:jc w:val="both"/>
        <w:rPr>
          <w:rFonts w:ascii="SutonnyMJ" w:eastAsia="SutonnyMJ" w:hAnsi="SutonnyMJ" w:cs="SutonnyMJ"/>
          <w:sz w:val="24"/>
        </w:rPr>
      </w:pPr>
      <w:r w:rsidRPr="006408BB">
        <w:rPr>
          <w:rFonts w:ascii="SutonnyMJ" w:eastAsia="SutonnyMJ" w:hAnsi="SutonnyMJ" w:cs="SutonnyMJ"/>
          <w:sz w:val="24"/>
        </w:rPr>
        <w:t>†`‡k me‡P‡q †</w:t>
      </w:r>
      <w:r w:rsidR="004929F4">
        <w:rPr>
          <w:rFonts w:ascii="SutonnyMJ" w:eastAsia="SutonnyMJ" w:hAnsi="SutonnyMJ" w:cs="SutonnyMJ"/>
          <w:sz w:val="24"/>
        </w:rPr>
        <w:t>ewk ˆew`wkK gy`ªv AwR©Z nqÑ ˆZwi</w:t>
      </w:r>
      <w:r w:rsidRPr="006408BB">
        <w:rPr>
          <w:rFonts w:ascii="SutonnyMJ" w:eastAsia="SutonnyMJ" w:hAnsi="SutonnyMJ" w:cs="SutonnyMJ"/>
          <w:sz w:val="24"/>
        </w:rPr>
        <w:t xml:space="preserve"> †cvkvK †_‡K| 2q- cÖevmx Avq| </w:t>
      </w:r>
    </w:p>
    <w:p w:rsidR="0022323B" w:rsidRPr="006408BB" w:rsidRDefault="0022323B" w:rsidP="00AD4CBA">
      <w:pPr>
        <w:numPr>
          <w:ilvl w:val="0"/>
          <w:numId w:val="231"/>
        </w:numPr>
        <w:ind w:left="720" w:hanging="369"/>
        <w:jc w:val="both"/>
        <w:rPr>
          <w:rFonts w:ascii="SutonnyMJ" w:eastAsia="SutonnyMJ" w:hAnsi="SutonnyMJ" w:cs="SutonnyMJ"/>
          <w:sz w:val="24"/>
        </w:rPr>
      </w:pPr>
      <w:r w:rsidRPr="006408BB">
        <w:rPr>
          <w:rFonts w:ascii="SutonnyMJ" w:eastAsia="SutonnyMJ" w:hAnsi="SutonnyMJ" w:cs="SutonnyMJ"/>
          <w:sz w:val="24"/>
        </w:rPr>
        <w:lastRenderedPageBreak/>
        <w:t xml:space="preserve">†`‡ki DËivÂ‡ji wbKvk Ni ejv nqÑ ˆmq`cyi‡K </w:t>
      </w:r>
    </w:p>
    <w:p w:rsidR="0022323B" w:rsidRPr="006408BB" w:rsidRDefault="0022323B" w:rsidP="00AD4CBA">
      <w:pPr>
        <w:numPr>
          <w:ilvl w:val="0"/>
          <w:numId w:val="231"/>
        </w:numPr>
        <w:ind w:left="720" w:hanging="369"/>
        <w:jc w:val="both"/>
        <w:rPr>
          <w:rFonts w:ascii="SutonnyMJ" w:eastAsia="SutonnyMJ" w:hAnsi="SutonnyMJ" w:cs="SutonnyMJ"/>
          <w:sz w:val="24"/>
        </w:rPr>
      </w:pPr>
      <w:r w:rsidRPr="006408BB">
        <w:rPr>
          <w:rFonts w:ascii="SutonnyMJ" w:eastAsia="SutonnyMJ" w:hAnsi="SutonnyMJ" w:cs="SutonnyMJ"/>
          <w:sz w:val="24"/>
        </w:rPr>
        <w:t xml:space="preserve">†`‡ki †h ¯’j e›`iwU‡K Ô†cvU© Ae KjÕ ejv nqÑ AvïMÄ ¯’je›`i‡K </w:t>
      </w:r>
    </w:p>
    <w:p w:rsidR="0022323B" w:rsidRPr="006408BB" w:rsidRDefault="0022323B" w:rsidP="00AD4CBA">
      <w:pPr>
        <w:numPr>
          <w:ilvl w:val="0"/>
          <w:numId w:val="231"/>
        </w:numPr>
        <w:ind w:left="720" w:hanging="369"/>
        <w:jc w:val="both"/>
        <w:rPr>
          <w:rFonts w:ascii="SutonnyMJ" w:eastAsia="SutonnyMJ" w:hAnsi="SutonnyMJ" w:cs="SutonnyMJ"/>
          <w:sz w:val="24"/>
        </w:rPr>
      </w:pPr>
      <w:r w:rsidRPr="006408BB">
        <w:rPr>
          <w:rFonts w:ascii="SutonnyMJ" w:eastAsia="SutonnyMJ" w:hAnsi="SutonnyMJ" w:cs="SutonnyMJ"/>
          <w:sz w:val="24"/>
        </w:rPr>
        <w:t xml:space="preserve">†`‡ki DËivÂ‡ji UªvbwRU c‡q›U ejv nqÑ evsjvevÜv‡K </w:t>
      </w:r>
    </w:p>
    <w:p w:rsidR="0022323B" w:rsidRPr="006408BB" w:rsidRDefault="0022323B" w:rsidP="00AD4CBA">
      <w:pPr>
        <w:numPr>
          <w:ilvl w:val="0"/>
          <w:numId w:val="231"/>
        </w:numPr>
        <w:ind w:left="720" w:hanging="369"/>
        <w:jc w:val="both"/>
        <w:rPr>
          <w:rFonts w:ascii="SutonnyMJ" w:eastAsia="SutonnyMJ" w:hAnsi="SutonnyMJ" w:cs="SutonnyMJ"/>
          <w:sz w:val="24"/>
        </w:rPr>
      </w:pPr>
      <w:r w:rsidRPr="006408BB">
        <w:rPr>
          <w:rFonts w:ascii="SutonnyMJ" w:eastAsia="SutonnyMJ" w:hAnsi="SutonnyMJ" w:cs="SutonnyMJ"/>
          <w:sz w:val="24"/>
        </w:rPr>
        <w:t xml:space="preserve">†`‡k me‡P‡q †ewk `vwi‡`ª¨i nviÑ KzwoMÖvg </w:t>
      </w:r>
    </w:p>
    <w:tbl>
      <w:tblPr>
        <w:tblStyle w:val="TableGrid"/>
        <w:tblW w:w="0" w:type="auto"/>
        <w:tblInd w:w="2268" w:type="dxa"/>
        <w:tblLook w:val="04A0" w:firstRow="1" w:lastRow="0" w:firstColumn="1" w:lastColumn="0" w:noHBand="0" w:noVBand="1"/>
      </w:tblPr>
      <w:tblGrid>
        <w:gridCol w:w="1800"/>
        <w:gridCol w:w="1710"/>
        <w:gridCol w:w="1350"/>
      </w:tblGrid>
      <w:tr w:rsidR="0022323B" w:rsidRPr="006408BB" w:rsidTr="00644E8A">
        <w:tc>
          <w:tcPr>
            <w:tcW w:w="1800" w:type="dxa"/>
          </w:tcPr>
          <w:p w:rsidR="0022323B" w:rsidRPr="006408BB" w:rsidRDefault="0022323B" w:rsidP="00644E8A">
            <w:pPr>
              <w:jc w:val="center"/>
              <w:rPr>
                <w:rFonts w:ascii="SutonnyMJ" w:eastAsia="SutonnyMJ" w:hAnsi="SutonnyMJ" w:cs="SutonnyMJ"/>
                <w:b/>
                <w:sz w:val="24"/>
              </w:rPr>
            </w:pPr>
          </w:p>
        </w:tc>
        <w:tc>
          <w:tcPr>
            <w:tcW w:w="1710" w:type="dxa"/>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†Zj</w:t>
            </w:r>
          </w:p>
        </w:tc>
        <w:tc>
          <w:tcPr>
            <w:tcW w:w="1350" w:type="dxa"/>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M¨vm</w:t>
            </w:r>
          </w:p>
        </w:tc>
      </w:tr>
      <w:tr w:rsidR="0022323B" w:rsidRPr="006408BB" w:rsidTr="00644E8A">
        <w:tc>
          <w:tcPr>
            <w:tcW w:w="180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Drcv`‡bi kx‡l©</w:t>
            </w:r>
          </w:p>
        </w:tc>
        <w:tc>
          <w:tcPr>
            <w:tcW w:w="171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hy³ivóª</w:t>
            </w:r>
          </w:p>
        </w:tc>
        <w:tc>
          <w:tcPr>
            <w:tcW w:w="135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ivwkqv</w:t>
            </w:r>
          </w:p>
        </w:tc>
      </w:tr>
      <w:tr w:rsidR="0022323B" w:rsidRPr="006408BB" w:rsidTr="00644E8A">
        <w:tc>
          <w:tcPr>
            <w:tcW w:w="1800" w:type="dxa"/>
          </w:tcPr>
          <w:p w:rsidR="0022323B" w:rsidRPr="006408BB" w:rsidRDefault="004929F4" w:rsidP="00644E8A">
            <w:pPr>
              <w:jc w:val="center"/>
              <w:rPr>
                <w:rFonts w:ascii="SutonnyMJ" w:eastAsia="SutonnyMJ" w:hAnsi="SutonnyMJ" w:cs="SutonnyMJ"/>
                <w:sz w:val="24"/>
              </w:rPr>
            </w:pPr>
            <w:r>
              <w:rPr>
                <w:rFonts w:ascii="SutonnyMJ" w:eastAsia="SutonnyMJ" w:hAnsi="SutonnyMJ" w:cs="SutonnyMJ"/>
                <w:sz w:val="24"/>
              </w:rPr>
              <w:t>g</w:t>
            </w:r>
            <w:r w:rsidR="0022323B" w:rsidRPr="006408BB">
              <w:rPr>
                <w:rFonts w:ascii="SutonnyMJ" w:eastAsia="SutonnyMJ" w:hAnsi="SutonnyMJ" w:cs="SutonnyMJ"/>
                <w:sz w:val="24"/>
              </w:rPr>
              <w:t>R</w:t>
            </w:r>
            <w:r>
              <w:rPr>
                <w:rFonts w:ascii="SutonnyMJ" w:eastAsia="SutonnyMJ" w:hAnsi="SutonnyMJ" w:cs="SutonnyMJ"/>
                <w:sz w:val="24"/>
              </w:rPr>
              <w:t>y</w:t>
            </w:r>
            <w:r w:rsidR="0022323B" w:rsidRPr="006408BB">
              <w:rPr>
                <w:rFonts w:ascii="SutonnyMJ" w:eastAsia="SutonnyMJ" w:hAnsi="SutonnyMJ" w:cs="SutonnyMJ"/>
                <w:sz w:val="24"/>
              </w:rPr>
              <w:t>‡` kx‡l©</w:t>
            </w:r>
          </w:p>
        </w:tc>
        <w:tc>
          <w:tcPr>
            <w:tcW w:w="1710" w:type="dxa"/>
          </w:tcPr>
          <w:p w:rsidR="0022323B" w:rsidRPr="006408BB" w:rsidRDefault="00BB385F" w:rsidP="00644E8A">
            <w:pPr>
              <w:jc w:val="center"/>
              <w:rPr>
                <w:rFonts w:ascii="SutonnyMJ" w:eastAsia="SutonnyMJ" w:hAnsi="SutonnyMJ" w:cs="SutonnyMJ"/>
                <w:sz w:val="24"/>
              </w:rPr>
            </w:pPr>
            <w:r>
              <w:rPr>
                <w:rFonts w:ascii="SutonnyMJ" w:eastAsia="SutonnyMJ" w:hAnsi="SutonnyMJ" w:cs="SutonnyMJ"/>
                <w:sz w:val="24"/>
              </w:rPr>
              <w:t>‡fwbRy‡qjv</w:t>
            </w:r>
          </w:p>
        </w:tc>
        <w:tc>
          <w:tcPr>
            <w:tcW w:w="135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ivwkqv</w:t>
            </w:r>
          </w:p>
        </w:tc>
      </w:tr>
      <w:tr w:rsidR="0022323B" w:rsidRPr="006408BB" w:rsidTr="00644E8A">
        <w:tc>
          <w:tcPr>
            <w:tcW w:w="180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Avg`vwb‡Z kx‡l©</w:t>
            </w:r>
          </w:p>
        </w:tc>
        <w:tc>
          <w:tcPr>
            <w:tcW w:w="171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Pxb</w:t>
            </w:r>
          </w:p>
        </w:tc>
        <w:tc>
          <w:tcPr>
            <w:tcW w:w="135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Rvg©vwb</w:t>
            </w:r>
          </w:p>
        </w:tc>
      </w:tr>
      <w:tr w:rsidR="0022323B" w:rsidRPr="006408BB" w:rsidTr="00644E8A">
        <w:tc>
          <w:tcPr>
            <w:tcW w:w="180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ißvwb‡Z kx‡l©</w:t>
            </w:r>
          </w:p>
        </w:tc>
        <w:tc>
          <w:tcPr>
            <w:tcW w:w="171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†mŠw` Avie</w:t>
            </w:r>
          </w:p>
        </w:tc>
        <w:tc>
          <w:tcPr>
            <w:tcW w:w="135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ivwkqv</w:t>
            </w:r>
          </w:p>
        </w:tc>
      </w:tr>
    </w:tbl>
    <w:p w:rsidR="0022323B" w:rsidRPr="006408BB" w:rsidRDefault="0022323B" w:rsidP="00AD4CBA">
      <w:pPr>
        <w:numPr>
          <w:ilvl w:val="0"/>
          <w:numId w:val="233"/>
        </w:numPr>
        <w:ind w:left="720" w:hanging="369"/>
        <w:jc w:val="both"/>
        <w:rPr>
          <w:rFonts w:ascii="SutonnyMJ" w:eastAsia="SutonnyMJ" w:hAnsi="SutonnyMJ" w:cs="SutonnyMJ"/>
          <w:sz w:val="24"/>
        </w:rPr>
      </w:pPr>
      <w:r w:rsidRPr="006408BB">
        <w:rPr>
          <w:rFonts w:ascii="SutonnyMJ" w:eastAsia="SutonnyMJ" w:hAnsi="SutonnyMJ" w:cs="SutonnyMJ"/>
          <w:sz w:val="24"/>
        </w:rPr>
        <w:t>†`‡k Kg `vwi‡`ª¨i nviÑ bvivqYM‡Ä</w:t>
      </w:r>
    </w:p>
    <w:p w:rsidR="0022323B" w:rsidRPr="006408BB" w:rsidRDefault="0022323B" w:rsidP="00AD4CBA">
      <w:pPr>
        <w:numPr>
          <w:ilvl w:val="0"/>
          <w:numId w:val="233"/>
        </w:numPr>
        <w:ind w:left="720" w:hanging="369"/>
        <w:jc w:val="both"/>
        <w:rPr>
          <w:rFonts w:ascii="SutonnyMJ" w:eastAsia="SutonnyMJ" w:hAnsi="SutonnyMJ" w:cs="SutonnyMJ"/>
          <w:sz w:val="24"/>
        </w:rPr>
      </w:pPr>
      <w:r w:rsidRPr="006408BB">
        <w:rPr>
          <w:rFonts w:ascii="SutonnyMJ" w:eastAsia="SutonnyMJ" w:hAnsi="SutonnyMJ" w:cs="SutonnyMJ"/>
          <w:sz w:val="24"/>
        </w:rPr>
        <w:t xml:space="preserve">cÖevmx †iwgU¨vÝ Av`v‡q kxl© †RjvÑ Kzwgjøv </w:t>
      </w:r>
    </w:p>
    <w:p w:rsidR="0022323B" w:rsidRPr="006408BB" w:rsidRDefault="0022323B" w:rsidP="00AD4CBA">
      <w:pPr>
        <w:numPr>
          <w:ilvl w:val="0"/>
          <w:numId w:val="233"/>
        </w:numPr>
        <w:ind w:left="720" w:hanging="369"/>
        <w:jc w:val="both"/>
        <w:rPr>
          <w:rFonts w:ascii="SutonnyMJ" w:eastAsia="SutonnyMJ" w:hAnsi="SutonnyMJ" w:cs="SutonnyMJ"/>
          <w:sz w:val="24"/>
        </w:rPr>
      </w:pPr>
      <w:r w:rsidRPr="006408BB">
        <w:rPr>
          <w:rFonts w:ascii="SutonnyMJ" w:eastAsia="SutonnyMJ" w:hAnsi="SutonnyMJ" w:cs="SutonnyMJ"/>
          <w:sz w:val="24"/>
        </w:rPr>
        <w:t xml:space="preserve">¯^Y© D‡Ëvj‡b eZ©gv‡b kxl© †`kÑ Pxb </w:t>
      </w:r>
    </w:p>
    <w:p w:rsidR="0022323B" w:rsidRPr="006408BB" w:rsidRDefault="0022323B" w:rsidP="00AD4CBA">
      <w:pPr>
        <w:numPr>
          <w:ilvl w:val="0"/>
          <w:numId w:val="233"/>
        </w:numPr>
        <w:ind w:left="720" w:hanging="369"/>
        <w:jc w:val="both"/>
        <w:rPr>
          <w:rFonts w:ascii="SutonnyMJ" w:eastAsia="SutonnyMJ" w:hAnsi="SutonnyMJ" w:cs="SutonnyMJ"/>
          <w:sz w:val="24"/>
        </w:rPr>
      </w:pPr>
      <w:r w:rsidRPr="006408BB">
        <w:rPr>
          <w:rFonts w:ascii="SutonnyMJ" w:eastAsia="SutonnyMJ" w:hAnsi="SutonnyMJ" w:cs="SutonnyMJ"/>
          <w:sz w:val="24"/>
        </w:rPr>
        <w:t>†Zj-M¨vm D‡Ëvj‡b eZ©gv‡b kxl© †`kÑ ivwkqv</w:t>
      </w:r>
    </w:p>
    <w:p w:rsidR="0022323B" w:rsidRPr="006408BB" w:rsidRDefault="0022323B" w:rsidP="00AD4CBA">
      <w:pPr>
        <w:numPr>
          <w:ilvl w:val="0"/>
          <w:numId w:val="233"/>
        </w:numPr>
        <w:ind w:left="720" w:hanging="369"/>
        <w:jc w:val="both"/>
        <w:rPr>
          <w:rFonts w:ascii="SutonnyMJ" w:eastAsia="SutonnyMJ" w:hAnsi="SutonnyMJ" w:cs="SutonnyMJ"/>
          <w:sz w:val="24"/>
        </w:rPr>
      </w:pPr>
      <w:r w:rsidRPr="006408BB">
        <w:rPr>
          <w:rFonts w:ascii="SutonnyMJ" w:eastAsia="SutonnyMJ" w:hAnsi="SutonnyMJ" w:cs="SutonnyMJ"/>
          <w:sz w:val="24"/>
        </w:rPr>
        <w:t>†`‡k me‡P‡q †ewk wewb‡qvM nqÑ †cvkvK Lv‡Z</w:t>
      </w:r>
    </w:p>
    <w:p w:rsidR="0022323B" w:rsidRPr="006408BB" w:rsidRDefault="0022323B" w:rsidP="00AD4CBA">
      <w:pPr>
        <w:numPr>
          <w:ilvl w:val="0"/>
          <w:numId w:val="233"/>
        </w:numPr>
        <w:ind w:left="720" w:hanging="369"/>
        <w:jc w:val="both"/>
        <w:rPr>
          <w:rFonts w:ascii="SutonnyMJ" w:eastAsia="SutonnyMJ" w:hAnsi="SutonnyMJ" w:cs="SutonnyMJ"/>
          <w:sz w:val="24"/>
        </w:rPr>
      </w:pPr>
      <w:r w:rsidRPr="006408BB">
        <w:rPr>
          <w:rFonts w:ascii="Times New Roman" w:eastAsia="Times New Roman" w:hAnsi="Times New Roman" w:cs="Times New Roman"/>
        </w:rPr>
        <w:t>BTCL</w:t>
      </w:r>
      <w:r w:rsidRPr="006408BB">
        <w:rPr>
          <w:rFonts w:ascii="SutonnyMJ" w:eastAsia="SutonnyMJ" w:hAnsi="SutonnyMJ" w:cs="SutonnyMJ"/>
          <w:sz w:val="24"/>
        </w:rPr>
        <w:t xml:space="preserve"> †f‡½ hvqÑ 1 RyjvB, 2008</w:t>
      </w:r>
    </w:p>
    <w:p w:rsidR="0022323B" w:rsidRPr="006408BB" w:rsidRDefault="004929F4" w:rsidP="00AD4CBA">
      <w:pPr>
        <w:numPr>
          <w:ilvl w:val="0"/>
          <w:numId w:val="233"/>
        </w:numPr>
        <w:ind w:left="720" w:hanging="369"/>
        <w:jc w:val="both"/>
        <w:rPr>
          <w:rFonts w:ascii="SutonnyMJ" w:eastAsia="SutonnyMJ" w:hAnsi="SutonnyMJ" w:cs="SutonnyMJ"/>
          <w:sz w:val="24"/>
        </w:rPr>
      </w:pPr>
      <w:r>
        <w:rPr>
          <w:rFonts w:ascii="SutonnyMJ" w:eastAsia="SutonnyMJ" w:hAnsi="SutonnyMJ" w:cs="SutonnyMJ"/>
          <w:sz w:val="24"/>
        </w:rPr>
        <w:t>Rbkw³ ißvwb</w:t>
      </w:r>
      <w:r w:rsidR="0022323B" w:rsidRPr="006408BB">
        <w:rPr>
          <w:rFonts w:ascii="SutonnyMJ" w:eastAsia="SutonnyMJ" w:hAnsi="SutonnyMJ" w:cs="SutonnyMJ"/>
          <w:sz w:val="24"/>
        </w:rPr>
        <w:t xml:space="preserve">‡Z wb‡qvwRZ cÖwZôvbÑ </w:t>
      </w:r>
      <w:r w:rsidR="0022323B" w:rsidRPr="006408BB">
        <w:rPr>
          <w:rFonts w:cs="Calibri"/>
        </w:rPr>
        <w:t>BAIRA.</w:t>
      </w:r>
    </w:p>
    <w:p w:rsidR="0022323B" w:rsidRPr="006408BB" w:rsidRDefault="0022323B" w:rsidP="00AD4CBA">
      <w:pPr>
        <w:numPr>
          <w:ilvl w:val="0"/>
          <w:numId w:val="233"/>
        </w:numPr>
        <w:tabs>
          <w:tab w:val="left" w:pos="2520"/>
        </w:tabs>
        <w:ind w:left="720" w:hanging="369"/>
        <w:jc w:val="both"/>
        <w:rPr>
          <w:rFonts w:ascii="SutonnyMJ" w:eastAsia="SutonnyMJ" w:hAnsi="SutonnyMJ" w:cs="SutonnyMJ"/>
          <w:sz w:val="24"/>
        </w:rPr>
      </w:pPr>
      <w:r w:rsidRPr="006408BB">
        <w:rPr>
          <w:rFonts w:ascii="SutonnyMJ" w:eastAsia="SutonnyMJ" w:hAnsi="SutonnyMJ" w:cs="SutonnyMJ"/>
          <w:sz w:val="24"/>
        </w:rPr>
        <w:t>10 eQi †gqvw` †cÖw¶Z cwiKíbvi †gqv`Ñ 2010-2021</w:t>
      </w:r>
    </w:p>
    <w:p w:rsidR="0022323B" w:rsidRPr="006408BB" w:rsidRDefault="004929F4" w:rsidP="00AD4CBA">
      <w:pPr>
        <w:numPr>
          <w:ilvl w:val="0"/>
          <w:numId w:val="233"/>
        </w:numPr>
        <w:ind w:left="720" w:hanging="369"/>
        <w:jc w:val="both"/>
        <w:rPr>
          <w:rFonts w:ascii="SutonnyMJ" w:eastAsia="SutonnyMJ" w:hAnsi="SutonnyMJ" w:cs="SutonnyMJ"/>
          <w:spacing w:val="-8"/>
          <w:sz w:val="24"/>
        </w:rPr>
      </w:pPr>
      <w:r>
        <w:rPr>
          <w:rFonts w:ascii="SutonnyMJ" w:eastAsia="SutonnyMJ" w:hAnsi="SutonnyMJ" w:cs="SutonnyMJ"/>
          <w:sz w:val="24"/>
        </w:rPr>
        <w:t>evwYR¨ gš¿Y</w:t>
      </w:r>
      <w:r w:rsidR="0022323B" w:rsidRPr="006408BB">
        <w:rPr>
          <w:rFonts w:ascii="SutonnyMJ" w:eastAsia="SutonnyMJ" w:hAnsi="SutonnyMJ" w:cs="SutonnyMJ"/>
          <w:sz w:val="24"/>
        </w:rPr>
        <w:t xml:space="preserve">vj‡qi Bs‡iwR bvgÑ </w:t>
      </w:r>
      <w:r w:rsidR="0022323B" w:rsidRPr="006408BB">
        <w:rPr>
          <w:rFonts w:cs="Calibri"/>
        </w:rPr>
        <w:t>Ministry of Commerce</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SutonnyMJ" w:eastAsia="SutonnyMJ" w:hAnsi="SutonnyMJ" w:cs="SutonnyMJ"/>
          <w:sz w:val="24"/>
        </w:rPr>
        <w:t>evsjv‡`‡ki cÖ_g evwYR¨gš¿xÑ K¨v‡Þb Gg gbmyi Avjx</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SutonnyMJ" w:eastAsia="SutonnyMJ" w:hAnsi="SutonnyMJ" w:cs="SutonnyMJ"/>
          <w:sz w:val="24"/>
        </w:rPr>
        <w:t>eZ©gvb miKv‡ii evwYR¨gš¿xÑ wUcy gybwk</w:t>
      </w:r>
    </w:p>
    <w:p w:rsidR="0022323B" w:rsidRPr="006408BB" w:rsidRDefault="004929F4" w:rsidP="00AD4CBA">
      <w:pPr>
        <w:numPr>
          <w:ilvl w:val="0"/>
          <w:numId w:val="233"/>
        </w:numPr>
        <w:ind w:left="720" w:hanging="369"/>
        <w:jc w:val="both"/>
        <w:rPr>
          <w:rFonts w:ascii="SutonnyMJ" w:eastAsia="SutonnyMJ" w:hAnsi="SutonnyMJ" w:cs="SutonnyMJ"/>
          <w:spacing w:val="-8"/>
          <w:sz w:val="24"/>
        </w:rPr>
      </w:pPr>
      <w:r>
        <w:rPr>
          <w:rFonts w:ascii="SutonnyMJ" w:eastAsia="SutonnyMJ" w:hAnsi="SutonnyMJ" w:cs="SutonnyMJ"/>
          <w:sz w:val="24"/>
        </w:rPr>
        <w:t>AMÖ</w:t>
      </w:r>
      <w:r w:rsidR="0022323B" w:rsidRPr="006408BB">
        <w:rPr>
          <w:rFonts w:ascii="SutonnyMJ" w:eastAsia="SutonnyMJ" w:hAnsi="SutonnyMJ" w:cs="SutonnyMJ"/>
          <w:sz w:val="24"/>
        </w:rPr>
        <w:t>migvb A_©bxwZi †`k¸‡jvi g‡a¨ `ªæZ ißvwb Avq e„w×‡Z evsjv‡`‡ki Ae¯’vb we‡k^Ñ wØZxq [cÖ_gÑ wf‡qZbvg]</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SutonnyMJ" w:eastAsia="SutonnyMJ" w:hAnsi="SutonnyMJ" w:cs="SutonnyMJ"/>
          <w:spacing w:val="-8"/>
          <w:sz w:val="24"/>
        </w:rPr>
        <w:t xml:space="preserve">evsjv‡`k wek^evwY‡R¨i ißvwb KviK †`k wn‡m‡eÑ 42Zg </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SutonnyMJ" w:eastAsia="SutonnyMJ" w:hAnsi="SutonnyMJ" w:cs="SutonnyMJ"/>
          <w:spacing w:val="-8"/>
          <w:sz w:val="24"/>
        </w:rPr>
        <w:t xml:space="preserve">evsjv‡`k wek^evwY‡R¨i Avg`vwb KviK †`k wn‡m‡eÑ 30Zg </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Times New Roman" w:eastAsia="Times New Roman" w:hAnsi="Times New Roman" w:cs="Times New Roman"/>
        </w:rPr>
        <w:t>WTO</w:t>
      </w:r>
      <w:r w:rsidRPr="006408BB">
        <w:rPr>
          <w:rFonts w:ascii="SutonnyMJ" w:eastAsia="SutonnyMJ" w:hAnsi="SutonnyMJ" w:cs="SutonnyMJ"/>
          <w:spacing w:val="-8"/>
          <w:sz w:val="24"/>
        </w:rPr>
        <w:t>Õi cÖwZ‡e`b Abyhvqx wRwWwc‡Z evsjv‡`‡ki cY¨ I †mev ißvwbLv‡Zi Ae`vbÑ 14.6 kZvsk</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Times New Roman" w:eastAsia="Times New Roman" w:hAnsi="Times New Roman" w:cs="Times New Roman"/>
        </w:rPr>
        <w:t>Trading Corporation of Bangladesh (TCB)</w:t>
      </w:r>
      <w:r w:rsidRPr="006408BB">
        <w:rPr>
          <w:rFonts w:ascii="SutonnyMJ" w:eastAsia="SutonnyMJ" w:hAnsi="SutonnyMJ" w:cs="SutonnyMJ"/>
          <w:sz w:val="24"/>
        </w:rPr>
        <w:t xml:space="preserve"> cÖwZwôZ nqÑ 1972 mv‡j</w:t>
      </w:r>
    </w:p>
    <w:p w:rsidR="00AF3F11" w:rsidRPr="004F4E3F" w:rsidRDefault="00AF3F11" w:rsidP="004F4E3F">
      <w:pPr>
        <w:rPr>
          <w:rFonts w:ascii="SutonnyMJ" w:eastAsia="SutonnyMJ" w:hAnsi="SutonnyMJ" w:cs="SutonnyMJ"/>
          <w:b/>
          <w:spacing w:val="-8"/>
          <w:sz w:val="28"/>
        </w:rPr>
      </w:pPr>
      <w:r w:rsidRPr="004F4E3F">
        <w:rPr>
          <w:rFonts w:ascii="Times New Roman" w:eastAsia="Times New Roman" w:hAnsi="Times New Roman" w:cs="Times New Roman"/>
          <w:b/>
          <w:sz w:val="24"/>
        </w:rPr>
        <w:t>FBCCI</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SutonnyMJ" w:eastAsia="SutonnyMJ" w:hAnsi="SutonnyMJ" w:cs="SutonnyMJ"/>
          <w:sz w:val="24"/>
        </w:rPr>
        <w:t xml:space="preserve">evsjv‡`‡ki e¨emvqx‡`i kxl© msMVbÑ </w:t>
      </w:r>
      <w:r w:rsidRPr="006408BB">
        <w:rPr>
          <w:rFonts w:ascii="Times New Roman" w:eastAsia="Times New Roman" w:hAnsi="Times New Roman" w:cs="Times New Roman"/>
        </w:rPr>
        <w:t>FBCCI</w:t>
      </w:r>
    </w:p>
    <w:p w:rsidR="0022323B" w:rsidRPr="006408BB" w:rsidRDefault="0022323B" w:rsidP="00AD4CBA">
      <w:pPr>
        <w:numPr>
          <w:ilvl w:val="0"/>
          <w:numId w:val="233"/>
        </w:numPr>
        <w:ind w:left="720" w:hanging="369"/>
        <w:jc w:val="both"/>
        <w:rPr>
          <w:rFonts w:ascii="SutonnyMJ" w:eastAsia="SutonnyMJ" w:hAnsi="SutonnyMJ" w:cs="SutonnyMJ"/>
          <w:spacing w:val="-8"/>
          <w:sz w:val="24"/>
        </w:rPr>
      </w:pPr>
      <w:r w:rsidRPr="006408BB">
        <w:rPr>
          <w:rFonts w:ascii="Times New Roman" w:eastAsia="Times New Roman" w:hAnsi="Times New Roman" w:cs="Times New Roman"/>
        </w:rPr>
        <w:t>FBCCI</w:t>
      </w:r>
      <w:r w:rsidRPr="006408BB">
        <w:rPr>
          <w:rFonts w:ascii="SutonnyMJ" w:eastAsia="SutonnyMJ" w:hAnsi="SutonnyMJ" w:cs="SutonnyMJ"/>
          <w:sz w:val="24"/>
        </w:rPr>
        <w:t xml:space="preserve"> Gi c~Y©iƒcÑ </w:t>
      </w:r>
      <w:r w:rsidRPr="006408BB">
        <w:rPr>
          <w:rFonts w:ascii="Times New Roman" w:eastAsia="Times New Roman" w:hAnsi="Times New Roman" w:cs="Times New Roman"/>
        </w:rPr>
        <w:t>Federation of Bangladesh Chambers of Commerce and Industry</w:t>
      </w:r>
    </w:p>
    <w:p w:rsidR="0022323B" w:rsidRPr="00760222" w:rsidRDefault="0022323B" w:rsidP="00AD4CBA">
      <w:pPr>
        <w:numPr>
          <w:ilvl w:val="0"/>
          <w:numId w:val="233"/>
        </w:numPr>
        <w:ind w:left="720" w:hanging="369"/>
        <w:jc w:val="both"/>
        <w:rPr>
          <w:rFonts w:ascii="SutonnyMJ" w:eastAsia="SutonnyMJ" w:hAnsi="SutonnyMJ" w:cs="SutonnyMJ"/>
          <w:spacing w:val="-8"/>
          <w:sz w:val="24"/>
        </w:rPr>
      </w:pPr>
      <w:r w:rsidRPr="006408BB">
        <w:rPr>
          <w:rFonts w:ascii="Times New Roman" w:eastAsia="Times New Roman" w:hAnsi="Times New Roman" w:cs="Times New Roman"/>
        </w:rPr>
        <w:t>FBCCI</w:t>
      </w:r>
      <w:r w:rsidRPr="006408BB">
        <w:rPr>
          <w:rFonts w:ascii="SutonnyMJ" w:eastAsia="SutonnyMJ" w:hAnsi="SutonnyMJ" w:cs="SutonnyMJ"/>
          <w:sz w:val="24"/>
        </w:rPr>
        <w:t xml:space="preserve"> Gi eZ©gvb mfvcwZÑ †kL dR‡j dvwng </w:t>
      </w:r>
    </w:p>
    <w:p w:rsidR="00760222" w:rsidRPr="00005C3D" w:rsidRDefault="00760222" w:rsidP="004F4E3F">
      <w:pPr>
        <w:spacing w:line="228" w:lineRule="auto"/>
        <w:rPr>
          <w:rFonts w:cs="Nirmala UI"/>
          <w:b/>
        </w:rPr>
      </w:pPr>
      <w:r w:rsidRPr="00005C3D">
        <w:rPr>
          <w:rFonts w:ascii="SutonnyMJ" w:hAnsi="SutonnyMJ" w:cs="Nirmala UI"/>
          <w:b/>
          <w:sz w:val="26"/>
          <w:shd w:val="clear" w:color="auto" w:fill="BFBFBF"/>
        </w:rPr>
        <w:t xml:space="preserve">RvZxq `ÿZv Dbœqb KZ…©cÿ </w:t>
      </w:r>
      <w:r w:rsidRPr="00005C3D">
        <w:rPr>
          <w:rFonts w:cs="Nirmala UI"/>
          <w:b/>
          <w:sz w:val="22"/>
          <w:shd w:val="clear" w:color="auto" w:fill="BFBFBF"/>
        </w:rPr>
        <w:t xml:space="preserve">(NSDA) </w:t>
      </w:r>
    </w:p>
    <w:p w:rsidR="00760222" w:rsidRPr="00002746" w:rsidRDefault="00760222" w:rsidP="00AD4CBA">
      <w:pPr>
        <w:numPr>
          <w:ilvl w:val="0"/>
          <w:numId w:val="393"/>
        </w:numPr>
        <w:spacing w:line="228" w:lineRule="auto"/>
        <w:rPr>
          <w:rFonts w:ascii="SutonnyMJ" w:hAnsi="SutonnyMJ"/>
          <w:sz w:val="24"/>
          <w:szCs w:val="24"/>
        </w:rPr>
      </w:pPr>
      <w:r w:rsidRPr="00002746">
        <w:rPr>
          <w:rFonts w:ascii="SutonnyMJ" w:hAnsi="SutonnyMJ"/>
          <w:b/>
          <w:sz w:val="24"/>
          <w:szCs w:val="24"/>
        </w:rPr>
        <w:t>MVb:</w:t>
      </w:r>
      <w:r w:rsidRPr="00002746">
        <w:rPr>
          <w:rFonts w:ascii="SutonnyMJ" w:hAnsi="SutonnyMJ"/>
          <w:sz w:val="24"/>
          <w:szCs w:val="24"/>
        </w:rPr>
        <w:t xml:space="preserve"> 18 †m‡Þ¤^i, 2018</w:t>
      </w:r>
    </w:p>
    <w:p w:rsidR="00760222" w:rsidRPr="00002746" w:rsidRDefault="00760222" w:rsidP="00AD4CBA">
      <w:pPr>
        <w:numPr>
          <w:ilvl w:val="0"/>
          <w:numId w:val="393"/>
        </w:numPr>
        <w:spacing w:line="228" w:lineRule="auto"/>
        <w:rPr>
          <w:sz w:val="24"/>
          <w:szCs w:val="24"/>
        </w:rPr>
      </w:pPr>
      <w:r w:rsidRPr="00002746">
        <w:rPr>
          <w:b/>
          <w:sz w:val="24"/>
          <w:szCs w:val="24"/>
        </w:rPr>
        <w:t>NSDA:</w:t>
      </w:r>
      <w:r w:rsidRPr="00002746">
        <w:rPr>
          <w:sz w:val="24"/>
          <w:szCs w:val="24"/>
        </w:rPr>
        <w:t xml:space="preserve"> National Skills Development Authority</w:t>
      </w:r>
    </w:p>
    <w:p w:rsidR="00760222" w:rsidRPr="00002746" w:rsidRDefault="00760222" w:rsidP="00AD4CBA">
      <w:pPr>
        <w:numPr>
          <w:ilvl w:val="0"/>
          <w:numId w:val="393"/>
        </w:numPr>
        <w:spacing w:line="228" w:lineRule="auto"/>
        <w:rPr>
          <w:rFonts w:ascii="SutonnyMJ" w:hAnsi="SutonnyMJ"/>
          <w:sz w:val="24"/>
          <w:szCs w:val="24"/>
        </w:rPr>
      </w:pPr>
      <w:r w:rsidRPr="00002746">
        <w:rPr>
          <w:rFonts w:ascii="SutonnyMJ" w:hAnsi="SutonnyMJ"/>
          <w:b/>
          <w:sz w:val="24"/>
          <w:szCs w:val="24"/>
        </w:rPr>
        <w:t>†Pqvicvm©b:</w:t>
      </w:r>
      <w:r w:rsidRPr="00002746">
        <w:rPr>
          <w:rFonts w:ascii="SutonnyMJ" w:hAnsi="SutonnyMJ"/>
          <w:sz w:val="24"/>
          <w:szCs w:val="24"/>
        </w:rPr>
        <w:t xml:space="preserve"> cÖavbgš¿x</w:t>
      </w:r>
    </w:p>
    <w:p w:rsidR="00760222" w:rsidRPr="00002746" w:rsidRDefault="00760222" w:rsidP="00AD4CBA">
      <w:pPr>
        <w:numPr>
          <w:ilvl w:val="0"/>
          <w:numId w:val="393"/>
        </w:numPr>
        <w:spacing w:line="228" w:lineRule="auto"/>
        <w:rPr>
          <w:rFonts w:ascii="SutonnyMJ" w:hAnsi="SutonnyMJ"/>
          <w:sz w:val="24"/>
          <w:szCs w:val="24"/>
        </w:rPr>
      </w:pPr>
      <w:r w:rsidRPr="00002746">
        <w:rPr>
          <w:rFonts w:ascii="SutonnyMJ" w:hAnsi="SutonnyMJ"/>
          <w:b/>
          <w:sz w:val="24"/>
          <w:szCs w:val="24"/>
        </w:rPr>
        <w:t>fvBm- †Pqvig¨vb:</w:t>
      </w:r>
      <w:r w:rsidRPr="00002746">
        <w:rPr>
          <w:rFonts w:ascii="SutonnyMJ" w:hAnsi="SutonnyMJ"/>
          <w:sz w:val="24"/>
          <w:szCs w:val="24"/>
        </w:rPr>
        <w:t xml:space="preserve"> A_©gš¿x</w:t>
      </w:r>
    </w:p>
    <w:p w:rsidR="00760222" w:rsidRPr="00002746" w:rsidRDefault="00760222" w:rsidP="00AD4CBA">
      <w:pPr>
        <w:numPr>
          <w:ilvl w:val="0"/>
          <w:numId w:val="393"/>
        </w:numPr>
        <w:spacing w:line="228" w:lineRule="auto"/>
        <w:rPr>
          <w:rFonts w:ascii="SutonnyMJ" w:hAnsi="SutonnyMJ"/>
          <w:sz w:val="24"/>
          <w:szCs w:val="24"/>
        </w:rPr>
      </w:pPr>
      <w:r w:rsidRPr="00002746">
        <w:rPr>
          <w:rFonts w:ascii="SutonnyMJ" w:hAnsi="SutonnyMJ"/>
          <w:b/>
          <w:sz w:val="24"/>
          <w:szCs w:val="24"/>
        </w:rPr>
        <w:t>m`m¨:</w:t>
      </w:r>
      <w:r w:rsidRPr="00002746">
        <w:rPr>
          <w:rFonts w:ascii="SutonnyMJ" w:hAnsi="SutonnyMJ"/>
          <w:sz w:val="24"/>
          <w:szCs w:val="24"/>
        </w:rPr>
        <w:t xml:space="preserve"> 27 Rb  [†Pqvig¨vb I fvBm-‡Pqvig¨vbmn 29 Rb</w:t>
      </w:r>
    </w:p>
    <w:p w:rsidR="00760222" w:rsidRPr="00002746" w:rsidRDefault="00760222" w:rsidP="00AD4CBA">
      <w:pPr>
        <w:numPr>
          <w:ilvl w:val="0"/>
          <w:numId w:val="393"/>
        </w:numPr>
        <w:spacing w:line="228" w:lineRule="auto"/>
        <w:rPr>
          <w:rFonts w:ascii="SutonnyMJ" w:hAnsi="SutonnyMJ"/>
          <w:sz w:val="24"/>
          <w:szCs w:val="24"/>
        </w:rPr>
      </w:pPr>
      <w:r w:rsidRPr="00002746">
        <w:rPr>
          <w:rFonts w:ascii="SutonnyMJ" w:hAnsi="SutonnyMJ"/>
          <w:b/>
          <w:sz w:val="24"/>
          <w:szCs w:val="24"/>
        </w:rPr>
        <w:t>D‡Ïk¨:</w:t>
      </w:r>
      <w:r w:rsidRPr="00002746">
        <w:rPr>
          <w:rFonts w:ascii="SutonnyMJ" w:hAnsi="SutonnyMJ"/>
          <w:sz w:val="24"/>
          <w:szCs w:val="24"/>
        </w:rPr>
        <w:t xml:space="preserve"> RvZxq `ÿZv Dbœqb bxwZ I †KŠkj cÖYqb Ki‡e</w:t>
      </w:r>
    </w:p>
    <w:p w:rsidR="00760222" w:rsidRPr="00002746" w:rsidRDefault="00760222" w:rsidP="00AD4CBA">
      <w:pPr>
        <w:numPr>
          <w:ilvl w:val="0"/>
          <w:numId w:val="393"/>
        </w:numPr>
        <w:spacing w:line="228" w:lineRule="auto"/>
        <w:rPr>
          <w:rFonts w:ascii="SutonnyMJ" w:hAnsi="SutonnyMJ"/>
          <w:sz w:val="24"/>
          <w:szCs w:val="24"/>
        </w:rPr>
      </w:pPr>
      <w:r w:rsidRPr="00002746">
        <w:rPr>
          <w:rFonts w:ascii="SutonnyMJ" w:hAnsi="SutonnyMJ"/>
          <w:b/>
          <w:sz w:val="24"/>
          <w:szCs w:val="24"/>
        </w:rPr>
        <w:t>KvR Ki‡e:</w:t>
      </w:r>
      <w:r w:rsidRPr="00002746">
        <w:rPr>
          <w:rFonts w:ascii="SutonnyMJ" w:hAnsi="SutonnyMJ"/>
          <w:sz w:val="24"/>
          <w:szCs w:val="24"/>
        </w:rPr>
        <w:t xml:space="preserve"> 10wU †m±‡i</w:t>
      </w:r>
    </w:p>
    <w:p w:rsidR="00760222" w:rsidRPr="00005C3D" w:rsidRDefault="00760222" w:rsidP="00760222">
      <w:pPr>
        <w:spacing w:line="228" w:lineRule="auto"/>
        <w:ind w:left="720"/>
        <w:rPr>
          <w:rFonts w:ascii="SutonnyMJ" w:hAnsi="SutonnyMJ"/>
          <w:b/>
          <w:sz w:val="4"/>
          <w:szCs w:val="22"/>
        </w:rPr>
      </w:pPr>
    </w:p>
    <w:p w:rsidR="00760222" w:rsidRPr="00005C3D" w:rsidRDefault="00760222" w:rsidP="004F4E3F">
      <w:pPr>
        <w:shd w:val="clear" w:color="auto" w:fill="FFFFFF"/>
        <w:tabs>
          <w:tab w:val="left" w:pos="360"/>
        </w:tabs>
        <w:spacing w:line="228" w:lineRule="auto"/>
        <w:ind w:left="720" w:hanging="720"/>
        <w:rPr>
          <w:b/>
        </w:rPr>
      </w:pPr>
      <w:r w:rsidRPr="00005C3D">
        <w:rPr>
          <w:rFonts w:ascii="SutonnyMJ" w:hAnsi="SutonnyMJ"/>
          <w:b/>
          <w:sz w:val="26"/>
          <w:shd w:val="clear" w:color="auto" w:fill="BFBFBF"/>
        </w:rPr>
        <w:t xml:space="preserve">evsjv‡`k wewb‡qvM Dbœqb KZ…©cÿ </w:t>
      </w:r>
      <w:r w:rsidRPr="00005C3D">
        <w:rPr>
          <w:b/>
          <w:sz w:val="22"/>
          <w:shd w:val="clear" w:color="auto" w:fill="BFBFBF"/>
        </w:rPr>
        <w:t xml:space="preserve">(BIDA) </w:t>
      </w:r>
    </w:p>
    <w:p w:rsidR="00760222" w:rsidRPr="00002746" w:rsidRDefault="00760222" w:rsidP="00AD4CBA">
      <w:pPr>
        <w:numPr>
          <w:ilvl w:val="0"/>
          <w:numId w:val="163"/>
        </w:numPr>
        <w:tabs>
          <w:tab w:val="num" w:pos="720"/>
        </w:tabs>
        <w:spacing w:line="228" w:lineRule="auto"/>
        <w:jc w:val="both"/>
        <w:rPr>
          <w:rFonts w:ascii="SutonnyMJ" w:hAnsi="SutonnyMJ"/>
          <w:sz w:val="24"/>
          <w:szCs w:val="24"/>
        </w:rPr>
      </w:pPr>
      <w:r w:rsidRPr="00002746">
        <w:rPr>
          <w:rFonts w:ascii="SutonnyMJ" w:hAnsi="SutonnyMJ"/>
          <w:sz w:val="24"/>
          <w:szCs w:val="24"/>
        </w:rPr>
        <w:lastRenderedPageBreak/>
        <w:t>cÖÖwZôvÑ 30 AvM÷, 2016</w:t>
      </w:r>
    </w:p>
    <w:p w:rsidR="00760222" w:rsidRPr="00002746" w:rsidRDefault="00760222" w:rsidP="00AD4CBA">
      <w:pPr>
        <w:numPr>
          <w:ilvl w:val="0"/>
          <w:numId w:val="163"/>
        </w:numPr>
        <w:tabs>
          <w:tab w:val="num" w:pos="720"/>
        </w:tabs>
        <w:spacing w:line="228" w:lineRule="auto"/>
        <w:jc w:val="both"/>
        <w:rPr>
          <w:rFonts w:ascii="SutonnyMJ" w:hAnsi="SutonnyMJ"/>
          <w:sz w:val="24"/>
          <w:szCs w:val="24"/>
        </w:rPr>
      </w:pPr>
      <w:r w:rsidRPr="00002746">
        <w:rPr>
          <w:sz w:val="24"/>
          <w:szCs w:val="24"/>
        </w:rPr>
        <w:t>BIDA: Bangladesh Investment Development Authority</w:t>
      </w:r>
    </w:p>
    <w:p w:rsidR="00760222" w:rsidRPr="00002746" w:rsidRDefault="00760222" w:rsidP="00AD4CBA">
      <w:pPr>
        <w:numPr>
          <w:ilvl w:val="0"/>
          <w:numId w:val="163"/>
        </w:numPr>
        <w:tabs>
          <w:tab w:val="num" w:pos="720"/>
        </w:tabs>
        <w:spacing w:line="228" w:lineRule="auto"/>
        <w:jc w:val="both"/>
        <w:rPr>
          <w:rFonts w:ascii="SutonnyMJ" w:hAnsi="SutonnyMJ"/>
          <w:sz w:val="24"/>
          <w:szCs w:val="24"/>
        </w:rPr>
      </w:pPr>
      <w:r w:rsidRPr="00002746">
        <w:rPr>
          <w:rFonts w:ascii="SutonnyMJ" w:hAnsi="SutonnyMJ"/>
          <w:sz w:val="24"/>
          <w:szCs w:val="24"/>
        </w:rPr>
        <w:t>weWv MwVZ nqÑ wewb‡qvM †evW© Ges cÖvB‡fUvB‡Rkb Kwgkb‡K mgš^q K‡i</w:t>
      </w:r>
    </w:p>
    <w:p w:rsidR="00760222" w:rsidRPr="00002746" w:rsidRDefault="00760222" w:rsidP="00AD4CBA">
      <w:pPr>
        <w:numPr>
          <w:ilvl w:val="0"/>
          <w:numId w:val="163"/>
        </w:numPr>
        <w:tabs>
          <w:tab w:val="num" w:pos="720"/>
        </w:tabs>
        <w:spacing w:line="228" w:lineRule="auto"/>
        <w:jc w:val="both"/>
        <w:rPr>
          <w:rFonts w:ascii="SutonnyMJ" w:hAnsi="SutonnyMJ"/>
          <w:sz w:val="24"/>
          <w:szCs w:val="24"/>
        </w:rPr>
      </w:pPr>
      <w:r w:rsidRPr="00002746">
        <w:rPr>
          <w:rFonts w:ascii="SutonnyMJ" w:hAnsi="SutonnyMJ"/>
          <w:sz w:val="24"/>
          <w:szCs w:val="24"/>
        </w:rPr>
        <w:t>†ev‡W©i cÖavbÑ cÖavbgš¿x</w:t>
      </w:r>
    </w:p>
    <w:p w:rsidR="00760222" w:rsidRPr="00002746" w:rsidRDefault="00760222" w:rsidP="00AD4CBA">
      <w:pPr>
        <w:numPr>
          <w:ilvl w:val="0"/>
          <w:numId w:val="163"/>
        </w:numPr>
        <w:tabs>
          <w:tab w:val="num" w:pos="720"/>
        </w:tabs>
        <w:spacing w:line="228" w:lineRule="auto"/>
        <w:jc w:val="both"/>
        <w:rPr>
          <w:rFonts w:ascii="SutonnyMJ" w:hAnsi="SutonnyMJ"/>
          <w:sz w:val="24"/>
          <w:szCs w:val="24"/>
        </w:rPr>
      </w:pPr>
      <w:r w:rsidRPr="00002746">
        <w:rPr>
          <w:rFonts w:ascii="SutonnyMJ" w:hAnsi="SutonnyMJ"/>
          <w:sz w:val="24"/>
          <w:szCs w:val="24"/>
        </w:rPr>
        <w:t>†ev‡W©i fvBm †Pqvig¨vbÑ A_©gš¿x</w:t>
      </w:r>
    </w:p>
    <w:p w:rsidR="00760222" w:rsidRPr="00002746" w:rsidRDefault="00760222" w:rsidP="00AD4CBA">
      <w:pPr>
        <w:numPr>
          <w:ilvl w:val="0"/>
          <w:numId w:val="163"/>
        </w:numPr>
        <w:tabs>
          <w:tab w:val="num" w:pos="720"/>
        </w:tabs>
        <w:spacing w:line="228" w:lineRule="auto"/>
        <w:jc w:val="both"/>
        <w:rPr>
          <w:rFonts w:ascii="SutonnyMJ" w:hAnsi="SutonnyMJ"/>
          <w:sz w:val="24"/>
          <w:szCs w:val="24"/>
        </w:rPr>
      </w:pPr>
      <w:r w:rsidRPr="00002746">
        <w:rPr>
          <w:rFonts w:ascii="SutonnyMJ" w:hAnsi="SutonnyMJ"/>
          <w:sz w:val="24"/>
          <w:szCs w:val="24"/>
        </w:rPr>
        <w:t>Kvh©vjqÑAvMviMuvI, XvKv</w:t>
      </w:r>
    </w:p>
    <w:p w:rsidR="00760222" w:rsidRPr="00005C3D" w:rsidRDefault="00760222" w:rsidP="00760222">
      <w:pPr>
        <w:spacing w:line="228" w:lineRule="auto"/>
        <w:ind w:left="720"/>
        <w:jc w:val="both"/>
        <w:rPr>
          <w:rFonts w:ascii="SutonnyMJ" w:hAnsi="SutonnyMJ"/>
          <w:sz w:val="2"/>
        </w:rPr>
      </w:pPr>
    </w:p>
    <w:p w:rsidR="00760222" w:rsidRPr="00005C3D" w:rsidRDefault="00760222" w:rsidP="004F4E3F">
      <w:pPr>
        <w:shd w:val="clear" w:color="auto" w:fill="FFFFFF"/>
        <w:tabs>
          <w:tab w:val="left" w:pos="360"/>
        </w:tabs>
        <w:spacing w:line="228" w:lineRule="auto"/>
        <w:ind w:left="720" w:hanging="720"/>
        <w:rPr>
          <w:b/>
          <w:sz w:val="26"/>
        </w:rPr>
      </w:pPr>
      <w:r w:rsidRPr="00005C3D">
        <w:rPr>
          <w:rFonts w:ascii="SutonnyMJ" w:hAnsi="SutonnyMJ"/>
          <w:b/>
          <w:sz w:val="26"/>
          <w:shd w:val="clear" w:color="auto" w:fill="BFBFBF"/>
        </w:rPr>
        <w:t xml:space="preserve">evsjv‡`k A_©‰bwZK AÂj KZ…©cÿ </w:t>
      </w:r>
      <w:r w:rsidRPr="00005C3D">
        <w:rPr>
          <w:b/>
          <w:sz w:val="22"/>
          <w:shd w:val="clear" w:color="auto" w:fill="BFBFBF"/>
        </w:rPr>
        <w:t xml:space="preserve">(BEZA) </w:t>
      </w:r>
    </w:p>
    <w:p w:rsidR="00760222" w:rsidRPr="00002746" w:rsidRDefault="00760222" w:rsidP="00AD4CBA">
      <w:pPr>
        <w:numPr>
          <w:ilvl w:val="0"/>
          <w:numId w:val="394"/>
        </w:numPr>
        <w:tabs>
          <w:tab w:val="num" w:pos="720"/>
        </w:tabs>
        <w:spacing w:line="228" w:lineRule="auto"/>
        <w:ind w:hanging="90"/>
        <w:jc w:val="both"/>
        <w:rPr>
          <w:rFonts w:ascii="SutonnyMJ" w:hAnsi="SutonnyMJ"/>
          <w:sz w:val="24"/>
          <w:szCs w:val="24"/>
        </w:rPr>
      </w:pPr>
      <w:r w:rsidRPr="00002746">
        <w:rPr>
          <w:rFonts w:ascii="SutonnyMJ" w:hAnsi="SutonnyMJ"/>
          <w:sz w:val="24"/>
          <w:szCs w:val="24"/>
        </w:rPr>
        <w:t>cÖÖwZôvÑ 2010</w:t>
      </w:r>
    </w:p>
    <w:p w:rsidR="00760222" w:rsidRPr="00002746" w:rsidRDefault="00760222" w:rsidP="00AD4CBA">
      <w:pPr>
        <w:numPr>
          <w:ilvl w:val="0"/>
          <w:numId w:val="394"/>
        </w:numPr>
        <w:tabs>
          <w:tab w:val="num" w:pos="720"/>
        </w:tabs>
        <w:spacing w:line="228" w:lineRule="auto"/>
        <w:ind w:hanging="90"/>
        <w:jc w:val="both"/>
        <w:rPr>
          <w:rFonts w:ascii="SutonnyMJ" w:hAnsi="SutonnyMJ"/>
          <w:sz w:val="24"/>
          <w:szCs w:val="24"/>
        </w:rPr>
      </w:pPr>
      <w:r w:rsidRPr="00002746">
        <w:rPr>
          <w:sz w:val="24"/>
          <w:szCs w:val="24"/>
        </w:rPr>
        <w:t>BEZA: Bangladesh Economic Zones Authority</w:t>
      </w:r>
    </w:p>
    <w:p w:rsidR="00760222" w:rsidRPr="00002746" w:rsidRDefault="00760222" w:rsidP="00AD4CBA">
      <w:pPr>
        <w:numPr>
          <w:ilvl w:val="0"/>
          <w:numId w:val="394"/>
        </w:numPr>
        <w:tabs>
          <w:tab w:val="num" w:pos="720"/>
        </w:tabs>
        <w:spacing w:line="228" w:lineRule="auto"/>
        <w:ind w:hanging="90"/>
        <w:jc w:val="both"/>
        <w:rPr>
          <w:rFonts w:ascii="SutonnyMJ" w:hAnsi="SutonnyMJ"/>
          <w:sz w:val="24"/>
          <w:szCs w:val="24"/>
        </w:rPr>
      </w:pPr>
      <w:r w:rsidRPr="00002746">
        <w:rPr>
          <w:rFonts w:ascii="SutonnyMJ" w:hAnsi="SutonnyMJ"/>
          <w:sz w:val="24"/>
          <w:szCs w:val="24"/>
        </w:rPr>
        <w:t>wbqš¿KÑ cÖavbgš¿xi Kvh©vjq</w:t>
      </w:r>
    </w:p>
    <w:p w:rsidR="00760222" w:rsidRPr="00002746" w:rsidRDefault="00760222" w:rsidP="00AD4CBA">
      <w:pPr>
        <w:numPr>
          <w:ilvl w:val="0"/>
          <w:numId w:val="394"/>
        </w:numPr>
        <w:tabs>
          <w:tab w:val="num" w:pos="720"/>
        </w:tabs>
        <w:spacing w:line="228" w:lineRule="auto"/>
        <w:ind w:hanging="90"/>
        <w:jc w:val="both"/>
        <w:rPr>
          <w:rFonts w:ascii="SutonnyMJ" w:hAnsi="SutonnyMJ"/>
          <w:sz w:val="24"/>
          <w:szCs w:val="24"/>
        </w:rPr>
      </w:pPr>
      <w:r w:rsidRPr="00002746">
        <w:rPr>
          <w:rFonts w:ascii="SutonnyMJ" w:hAnsi="SutonnyMJ"/>
          <w:sz w:val="24"/>
          <w:szCs w:val="24"/>
        </w:rPr>
        <w:t>mfvcwZÑ cÖavbgš¿x</w:t>
      </w:r>
    </w:p>
    <w:p w:rsidR="00760222" w:rsidRPr="00002746" w:rsidRDefault="00760222" w:rsidP="00AD4CBA">
      <w:pPr>
        <w:numPr>
          <w:ilvl w:val="0"/>
          <w:numId w:val="394"/>
        </w:numPr>
        <w:tabs>
          <w:tab w:val="num" w:pos="720"/>
        </w:tabs>
        <w:spacing w:line="228" w:lineRule="auto"/>
        <w:ind w:hanging="90"/>
        <w:jc w:val="both"/>
        <w:rPr>
          <w:rFonts w:ascii="SutonnyMJ" w:hAnsi="SutonnyMJ"/>
          <w:sz w:val="24"/>
          <w:szCs w:val="24"/>
        </w:rPr>
      </w:pPr>
      <w:r w:rsidRPr="00002746">
        <w:rPr>
          <w:rFonts w:ascii="SutonnyMJ" w:hAnsi="SutonnyMJ"/>
          <w:sz w:val="24"/>
          <w:szCs w:val="24"/>
        </w:rPr>
        <w:t>D‡Ïk¨Ñ we‡kl A_©‰bwZK AÂj (</w:t>
      </w:r>
      <w:r w:rsidRPr="00002746">
        <w:rPr>
          <w:sz w:val="24"/>
          <w:szCs w:val="24"/>
        </w:rPr>
        <w:t xml:space="preserve">Special Economic Zone, SEZ) </w:t>
      </w:r>
      <w:r w:rsidRPr="00002746">
        <w:rPr>
          <w:rFonts w:ascii="SutonnyMJ" w:hAnsi="SutonnyMJ"/>
          <w:sz w:val="24"/>
          <w:szCs w:val="24"/>
        </w:rPr>
        <w:t>cÖwZôv Kiv</w:t>
      </w:r>
    </w:p>
    <w:p w:rsidR="00760222" w:rsidRPr="00002746" w:rsidRDefault="00760222" w:rsidP="00AD4CBA">
      <w:pPr>
        <w:numPr>
          <w:ilvl w:val="0"/>
          <w:numId w:val="394"/>
        </w:numPr>
        <w:tabs>
          <w:tab w:val="num" w:pos="720"/>
        </w:tabs>
        <w:spacing w:line="228" w:lineRule="auto"/>
        <w:ind w:hanging="90"/>
        <w:jc w:val="both"/>
        <w:rPr>
          <w:rFonts w:ascii="SutonnyMJ" w:hAnsi="SutonnyMJ"/>
          <w:sz w:val="24"/>
          <w:szCs w:val="24"/>
        </w:rPr>
      </w:pPr>
      <w:r w:rsidRPr="00002746">
        <w:rPr>
          <w:rFonts w:ascii="SutonnyMJ" w:hAnsi="SutonnyMJ"/>
          <w:sz w:val="24"/>
          <w:szCs w:val="24"/>
        </w:rPr>
        <w:t>2030 mv‡ji g‡a¨ GmB‡RW cÖwZwôZ n‡eÑ 100 wU Ges 2021 mv‡ji g‡a¨ n‡e- 42wU</w:t>
      </w:r>
    </w:p>
    <w:p w:rsidR="00760222" w:rsidRPr="00002746" w:rsidRDefault="00760222" w:rsidP="00AD4CBA">
      <w:pPr>
        <w:numPr>
          <w:ilvl w:val="0"/>
          <w:numId w:val="394"/>
        </w:numPr>
        <w:tabs>
          <w:tab w:val="num" w:pos="720"/>
        </w:tabs>
        <w:spacing w:line="235" w:lineRule="auto"/>
        <w:ind w:hanging="90"/>
        <w:jc w:val="both"/>
        <w:rPr>
          <w:rFonts w:ascii="SutonnyMJ" w:hAnsi="SutonnyMJ"/>
          <w:sz w:val="24"/>
          <w:szCs w:val="24"/>
        </w:rPr>
      </w:pPr>
      <w:r w:rsidRPr="00002746">
        <w:rPr>
          <w:rFonts w:ascii="SutonnyMJ" w:hAnsi="SutonnyMJ"/>
          <w:sz w:val="24"/>
          <w:szCs w:val="24"/>
        </w:rPr>
        <w:t>†gvU Aby‡gv`b nqÑ 78wU GmB‡R‡Wi</w:t>
      </w:r>
    </w:p>
    <w:p w:rsidR="00760222" w:rsidRPr="00002746" w:rsidRDefault="00760222" w:rsidP="00AD4CBA">
      <w:pPr>
        <w:numPr>
          <w:ilvl w:val="0"/>
          <w:numId w:val="394"/>
        </w:numPr>
        <w:tabs>
          <w:tab w:val="num" w:pos="720"/>
        </w:tabs>
        <w:spacing w:line="235" w:lineRule="auto"/>
        <w:ind w:hanging="90"/>
        <w:jc w:val="both"/>
        <w:rPr>
          <w:rFonts w:ascii="SutonnyMJ" w:hAnsi="SutonnyMJ"/>
          <w:sz w:val="24"/>
          <w:szCs w:val="24"/>
        </w:rPr>
      </w:pPr>
      <w:r w:rsidRPr="00002746">
        <w:rPr>
          <w:rFonts w:ascii="SutonnyMJ" w:hAnsi="SutonnyMJ"/>
          <w:sz w:val="24"/>
          <w:szCs w:val="24"/>
        </w:rPr>
        <w:t>KvR Pj‡QÑ 28wU GmB‡R‡Wi [†emiKvwi 10wU]</w:t>
      </w:r>
    </w:p>
    <w:p w:rsidR="00760222" w:rsidRPr="00002746" w:rsidRDefault="00760222" w:rsidP="00AD4CBA">
      <w:pPr>
        <w:numPr>
          <w:ilvl w:val="0"/>
          <w:numId w:val="394"/>
        </w:numPr>
        <w:tabs>
          <w:tab w:val="num" w:pos="720"/>
        </w:tabs>
        <w:spacing w:line="235" w:lineRule="auto"/>
        <w:ind w:hanging="90"/>
        <w:jc w:val="both"/>
        <w:rPr>
          <w:rFonts w:ascii="SutonnyMJ" w:hAnsi="SutonnyMJ"/>
          <w:sz w:val="24"/>
          <w:szCs w:val="24"/>
        </w:rPr>
      </w:pPr>
      <w:r w:rsidRPr="00002746">
        <w:rPr>
          <w:rFonts w:ascii="SutonnyMJ" w:hAnsi="SutonnyMJ"/>
          <w:sz w:val="24"/>
          <w:szCs w:val="24"/>
        </w:rPr>
        <w:t>Rvcv‡bi wewb‡qv‡M GmB‡RW n‡eÑ MvRxcy‡ii Kvwjqv‰K‡i</w:t>
      </w:r>
    </w:p>
    <w:p w:rsidR="00760222" w:rsidRPr="00002746" w:rsidRDefault="00760222" w:rsidP="00AD4CBA">
      <w:pPr>
        <w:numPr>
          <w:ilvl w:val="0"/>
          <w:numId w:val="394"/>
        </w:numPr>
        <w:tabs>
          <w:tab w:val="num" w:pos="720"/>
        </w:tabs>
        <w:spacing w:line="235" w:lineRule="auto"/>
        <w:ind w:hanging="90"/>
        <w:jc w:val="both"/>
        <w:rPr>
          <w:rFonts w:ascii="SutonnyMJ" w:hAnsi="SutonnyMJ"/>
          <w:sz w:val="24"/>
          <w:szCs w:val="24"/>
        </w:rPr>
      </w:pPr>
      <w:r w:rsidRPr="00002746">
        <w:rPr>
          <w:rFonts w:ascii="SutonnyMJ" w:hAnsi="SutonnyMJ"/>
          <w:sz w:val="24"/>
          <w:szCs w:val="24"/>
        </w:rPr>
        <w:t>fvi‡Zi wewb‡qv‡M GmB‡RW n‡eÑ ev‡Minv‡Ui †gvsjvmn 5wU</w:t>
      </w:r>
    </w:p>
    <w:p w:rsidR="00AF3F11" w:rsidRPr="00002746" w:rsidRDefault="00760222" w:rsidP="00AD4CBA">
      <w:pPr>
        <w:numPr>
          <w:ilvl w:val="0"/>
          <w:numId w:val="394"/>
        </w:numPr>
        <w:tabs>
          <w:tab w:val="num" w:pos="720"/>
        </w:tabs>
        <w:spacing w:line="235" w:lineRule="auto"/>
        <w:ind w:hanging="90"/>
        <w:jc w:val="both"/>
        <w:rPr>
          <w:rFonts w:ascii="SutonnyMJ" w:hAnsi="SutonnyMJ"/>
          <w:sz w:val="24"/>
          <w:szCs w:val="24"/>
        </w:rPr>
      </w:pPr>
      <w:r w:rsidRPr="00002746">
        <w:rPr>
          <w:rFonts w:ascii="SutonnyMJ" w:hAnsi="SutonnyMJ"/>
          <w:sz w:val="24"/>
          <w:szCs w:val="24"/>
        </w:rPr>
        <w:t>Px‡bi wewb‡qv‡M GmB‡RW n‡eÑ PÆMÖv‡gi Av‡bvqvivq</w:t>
      </w:r>
    </w:p>
    <w:p w:rsidR="00B6585A" w:rsidRPr="00C33130" w:rsidRDefault="00B6585A" w:rsidP="00B6585A">
      <w:pPr>
        <w:shd w:val="clear" w:color="auto" w:fill="BFBFBF" w:themeFill="background1" w:themeFillShade="BF"/>
        <w:spacing w:line="235" w:lineRule="auto"/>
        <w:ind w:left="432" w:hanging="432"/>
        <w:jc w:val="center"/>
        <w:rPr>
          <w:rFonts w:ascii="SutonnyMJ" w:hAnsi="SutonnyMJ"/>
          <w:b/>
          <w:szCs w:val="22"/>
          <w:lang w:bidi="bn-BD"/>
        </w:rPr>
      </w:pPr>
      <w:r w:rsidRPr="004F4E3F">
        <w:rPr>
          <w:rFonts w:ascii="Times New Roman" w:hAnsi="Times New Roman"/>
          <w:b/>
          <w:sz w:val="24"/>
          <w:szCs w:val="22"/>
          <w:lang w:bidi="bn-BD"/>
        </w:rPr>
        <w:t>BIIG-B</w:t>
      </w:r>
      <w:r w:rsidRPr="00C33130">
        <w:rPr>
          <w:b/>
          <w:szCs w:val="22"/>
          <w:lang w:bidi="bn-BD"/>
        </w:rPr>
        <w:t xml:space="preserve"> </w:t>
      </w:r>
      <w:r w:rsidRPr="00C33130">
        <w:rPr>
          <w:rFonts w:ascii="SutonnyMJ" w:hAnsi="SutonnyMJ"/>
          <w:b/>
          <w:sz w:val="28"/>
          <w:szCs w:val="22"/>
          <w:lang w:bidi="bn-BD"/>
        </w:rPr>
        <w:t xml:space="preserve">cÖKí </w:t>
      </w:r>
    </w:p>
    <w:p w:rsidR="00B6585A" w:rsidRPr="00C33130" w:rsidRDefault="0006391D" w:rsidP="00AD4CBA">
      <w:pPr>
        <w:numPr>
          <w:ilvl w:val="0"/>
          <w:numId w:val="405"/>
        </w:numPr>
        <w:spacing w:line="235" w:lineRule="auto"/>
        <w:ind w:left="630"/>
        <w:contextualSpacing/>
        <w:rPr>
          <w:rFonts w:ascii="SutonnyMJ" w:hAnsi="SutonnyMJ"/>
          <w:szCs w:val="22"/>
          <w:lang w:bidi="bn-BD"/>
        </w:rPr>
      </w:pPr>
      <w:r>
        <w:rPr>
          <w:rFonts w:ascii="Times New Roman" w:hAnsi="Times New Roman" w:cs="Times New Roman"/>
          <w:noProof/>
          <w:sz w:val="28"/>
          <w:szCs w:val="24"/>
        </w:rPr>
        <mc:AlternateContent>
          <mc:Choice Requires="wps">
            <w:drawing>
              <wp:anchor distT="0" distB="0" distL="114300" distR="114300" simplePos="0" relativeHeight="251671040" behindDoc="0" locked="0" layoutInCell="1" allowOverlap="1">
                <wp:simplePos x="0" y="0"/>
                <wp:positionH relativeFrom="column">
                  <wp:posOffset>3778885</wp:posOffset>
                </wp:positionH>
                <wp:positionV relativeFrom="paragraph">
                  <wp:posOffset>85090</wp:posOffset>
                </wp:positionV>
                <wp:extent cx="1595755" cy="511810"/>
                <wp:effectExtent l="0" t="0" r="23495" b="21590"/>
                <wp:wrapNone/>
                <wp:docPr id="14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5755" cy="511810"/>
                        </a:xfrm>
                        <a:custGeom>
                          <a:avLst/>
                          <a:gdLst>
                            <a:gd name="T0" fmla="*/ 105183 w 1958975"/>
                            <a:gd name="T1" fmla="*/ 0 h 674370"/>
                            <a:gd name="T2" fmla="*/ 1728062 w 1958975"/>
                            <a:gd name="T3" fmla="*/ 0 h 674370"/>
                            <a:gd name="T4" fmla="*/ 1833245 w 1958975"/>
                            <a:gd name="T5" fmla="*/ 85303 h 674370"/>
                            <a:gd name="T6" fmla="*/ 1833245 w 1958975"/>
                            <a:gd name="T7" fmla="*/ 511810 h 674370"/>
                            <a:gd name="T8" fmla="*/ 0 w 1958975"/>
                            <a:gd name="T9" fmla="*/ 511810 h 674370"/>
                            <a:gd name="T10" fmla="*/ 0 w 1958975"/>
                            <a:gd name="T11" fmla="*/ 85303 h 674370"/>
                            <a:gd name="T12" fmla="*/ 105183 w 1958975"/>
                            <a:gd name="T13" fmla="*/ 0 h 674370"/>
                            <a:gd name="T14" fmla="*/ 0 60000 65536"/>
                            <a:gd name="T15" fmla="*/ 0 60000 65536"/>
                            <a:gd name="T16" fmla="*/ 0 60000 65536"/>
                            <a:gd name="T17" fmla="*/ 0 60000 65536"/>
                            <a:gd name="T18" fmla="*/ 0 60000 65536"/>
                            <a:gd name="T19" fmla="*/ 0 60000 65536"/>
                            <a:gd name="T20" fmla="*/ 0 60000 65536"/>
                            <a:gd name="T21" fmla="*/ 0 w 1958975"/>
                            <a:gd name="T22" fmla="*/ 0 h 674370"/>
                            <a:gd name="T23" fmla="*/ 1958975 w 1958975"/>
                            <a:gd name="T24" fmla="*/ 674370 h 67437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958975" h="674370">
                              <a:moveTo>
                                <a:pt x="112397" y="0"/>
                              </a:moveTo>
                              <a:lnTo>
                                <a:pt x="1846578" y="0"/>
                              </a:lnTo>
                              <a:lnTo>
                                <a:pt x="1958975" y="112397"/>
                              </a:lnTo>
                              <a:lnTo>
                                <a:pt x="1958975" y="674370"/>
                              </a:lnTo>
                              <a:lnTo>
                                <a:pt x="0" y="674370"/>
                              </a:lnTo>
                              <a:lnTo>
                                <a:pt x="0" y="112397"/>
                              </a:lnTo>
                              <a:cubicBezTo>
                                <a:pt x="0" y="50322"/>
                                <a:pt x="50322" y="0"/>
                                <a:pt x="112397" y="0"/>
                              </a:cubicBezTo>
                              <a:close/>
                            </a:path>
                          </a:pathLst>
                        </a:custGeom>
                        <a:solidFill>
                          <a:srgbClr val="BFBFBF"/>
                        </a:solidFill>
                        <a:ln w="12700">
                          <a:solidFill>
                            <a:srgbClr val="000000"/>
                          </a:solidFill>
                          <a:miter lim="800000"/>
                          <a:headEnd/>
                          <a:tailEnd/>
                        </a:ln>
                      </wps:spPr>
                      <wps:txbx>
                        <w:txbxContent>
                          <w:p w:rsidR="00873310" w:rsidRPr="0090559A" w:rsidRDefault="00873310" w:rsidP="00B6585A">
                            <w:pPr>
                              <w:shd w:val="clear" w:color="auto" w:fill="D9D9D9" w:themeFill="background1" w:themeFillShade="D9"/>
                              <w:jc w:val="center"/>
                              <w:rPr>
                                <w:rFonts w:ascii="SutonnyMJ" w:hAnsi="SutonnyMJ"/>
                                <w:b/>
                              </w:rPr>
                            </w:pPr>
                            <w:r w:rsidRPr="0090559A">
                              <w:rPr>
                                <w:b/>
                                <w:sz w:val="22"/>
                              </w:rPr>
                              <w:t xml:space="preserve">Blue Economy </w:t>
                            </w:r>
                            <w:proofErr w:type="gramStart"/>
                            <w:r w:rsidRPr="0090559A">
                              <w:rPr>
                                <w:rFonts w:ascii="SutonnyMJ" w:hAnsi="SutonnyMJ"/>
                                <w:b/>
                              </w:rPr>
                              <w:t>ev</w:t>
                            </w:r>
                            <w:proofErr w:type="gramEnd"/>
                            <w:r w:rsidRPr="0090559A">
                              <w:rPr>
                                <w:rFonts w:ascii="SutonnyMJ" w:hAnsi="SutonnyMJ"/>
                                <w:b/>
                              </w:rPr>
                              <w:t xml:space="preserve"> mgy‡`ªi A_©bxwZ‡Z mnvqZvKvix: Rvcvb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54" o:spid="_x0000_s1028" style="position:absolute;left:0;text-align:left;margin-left:297.55pt;margin-top:6.7pt;width:125.65pt;height:40.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8975,674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" adj="-11796480,,5400" path="m112397,l1846578,r112397,112397l1958975,674370,,674370,,112397c,50322,50322,,112397,xe" fillcolor="#bfbfbf" strokeweight="1pt">
                <v:stroke joinstyle="miter"/>
                <v:formulas/>
                <v:path arrowok="t" o:connecttype="custom" o:connectlocs="85681,0;1407656,0;1493337,64740;1493337,388436;0,388436;0,64740;85681,0" o:connectangles="0,0,0,0,0,0,0" textboxrect="0,0,1958975,674370"/>
                <v:textbox>
                  <w:txbxContent>
                    <w:p w:rsidR="00873310" w:rsidRPr="0090559A" w:rsidRDefault="00873310" w:rsidP="00B6585A">
                      <w:pPr>
                        <w:shd w:val="clear" w:color="auto" w:fill="D9D9D9" w:themeFill="background1" w:themeFillShade="D9"/>
                        <w:jc w:val="center"/>
                        <w:rPr>
                          <w:rFonts w:ascii="SutonnyMJ" w:hAnsi="SutonnyMJ"/>
                          <w:b/>
                        </w:rPr>
                      </w:pPr>
                      <w:r w:rsidRPr="0090559A">
                        <w:rPr>
                          <w:b/>
                          <w:sz w:val="22"/>
                        </w:rPr>
                        <w:t xml:space="preserve">Blue Economy </w:t>
                      </w:r>
                      <w:proofErr w:type="gramStart"/>
                      <w:r w:rsidRPr="0090559A">
                        <w:rPr>
                          <w:rFonts w:ascii="SutonnyMJ" w:hAnsi="SutonnyMJ"/>
                          <w:b/>
                        </w:rPr>
                        <w:t>ev</w:t>
                      </w:r>
                      <w:proofErr w:type="gramEnd"/>
                      <w:r w:rsidRPr="0090559A">
                        <w:rPr>
                          <w:rFonts w:ascii="SutonnyMJ" w:hAnsi="SutonnyMJ"/>
                          <w:b/>
                        </w:rPr>
                        <w:t xml:space="preserve"> mgy‡`ªi A_©bxwZ‡Z mnvqZvKvix: Rvcvb</w:t>
                      </w:r>
                    </w:p>
                  </w:txbxContent>
                </v:textbox>
              </v:shape>
            </w:pict>
          </mc:Fallback>
        </mc:AlternateContent>
      </w:r>
      <w:r w:rsidR="00B6585A" w:rsidRPr="00B6585A">
        <w:rPr>
          <w:rFonts w:ascii="SutonnyMJ" w:hAnsi="SutonnyMJ"/>
          <w:b/>
          <w:sz w:val="24"/>
          <w:szCs w:val="22"/>
          <w:lang w:bidi="bn-BD"/>
        </w:rPr>
        <w:t xml:space="preserve">c~Y©iƒc: </w:t>
      </w:r>
      <w:r w:rsidR="00B6585A" w:rsidRPr="00C33130">
        <w:rPr>
          <w:szCs w:val="22"/>
          <w:lang w:bidi="bn-BD"/>
        </w:rPr>
        <w:t>Bay of Bengal Initiatives for Industrial Growth Belt</w:t>
      </w:r>
    </w:p>
    <w:p w:rsidR="00B6585A" w:rsidRPr="00B6585A" w:rsidRDefault="00B6585A" w:rsidP="00AD4CBA">
      <w:pPr>
        <w:numPr>
          <w:ilvl w:val="0"/>
          <w:numId w:val="405"/>
        </w:numPr>
        <w:spacing w:line="235" w:lineRule="auto"/>
        <w:ind w:left="630"/>
        <w:contextualSpacing/>
        <w:rPr>
          <w:rFonts w:ascii="SutonnyMJ" w:hAnsi="SutonnyMJ"/>
          <w:sz w:val="24"/>
          <w:szCs w:val="22"/>
          <w:lang w:bidi="bn-BD"/>
        </w:rPr>
      </w:pPr>
      <w:r w:rsidRPr="00B6585A">
        <w:rPr>
          <w:rFonts w:ascii="SutonnyMJ" w:hAnsi="SutonnyMJ"/>
          <w:b/>
          <w:sz w:val="24"/>
          <w:szCs w:val="22"/>
          <w:lang w:bidi="bn-BD"/>
        </w:rPr>
        <w:t>cwiPq:</w:t>
      </w:r>
      <w:r w:rsidRPr="00B6585A">
        <w:rPr>
          <w:rFonts w:ascii="SutonnyMJ" w:hAnsi="SutonnyMJ"/>
          <w:sz w:val="24"/>
          <w:szCs w:val="22"/>
          <w:lang w:bidi="bn-BD"/>
        </w:rPr>
        <w:t xml:space="preserve"> evsjv`‡k‡K †K›`ª K‡i Rvcvb miKv‡ii cÖ¯ÍvweZ cÖKí</w:t>
      </w:r>
    </w:p>
    <w:p w:rsidR="00B6585A" w:rsidRPr="00B6585A" w:rsidRDefault="00B6585A" w:rsidP="00AD4CBA">
      <w:pPr>
        <w:numPr>
          <w:ilvl w:val="0"/>
          <w:numId w:val="405"/>
        </w:numPr>
        <w:spacing w:line="235" w:lineRule="auto"/>
        <w:ind w:left="630"/>
        <w:contextualSpacing/>
        <w:rPr>
          <w:rFonts w:ascii="SutonnyMJ" w:hAnsi="SutonnyMJ"/>
          <w:sz w:val="24"/>
          <w:szCs w:val="22"/>
          <w:lang w:bidi="bn-BD"/>
        </w:rPr>
      </w:pPr>
      <w:r w:rsidRPr="00B6585A">
        <w:rPr>
          <w:rFonts w:ascii="SutonnyMJ" w:hAnsi="SutonnyMJ"/>
          <w:b/>
          <w:sz w:val="24"/>
          <w:szCs w:val="22"/>
          <w:lang w:bidi="bn-BD"/>
        </w:rPr>
        <w:t>cÖKíwUi cwiKwíZ GjvKv:</w:t>
      </w:r>
      <w:r w:rsidRPr="00B6585A">
        <w:rPr>
          <w:rFonts w:ascii="SutonnyMJ" w:hAnsi="SutonnyMJ"/>
          <w:sz w:val="24"/>
          <w:szCs w:val="22"/>
          <w:lang w:bidi="bn-BD"/>
        </w:rPr>
        <w:t xml:space="preserve"> XvKv- PÆMÖvg- K·evRvi</w:t>
      </w:r>
    </w:p>
    <w:p w:rsidR="00B6585A" w:rsidRPr="00B6585A" w:rsidRDefault="00B6585A" w:rsidP="00AD4CBA">
      <w:pPr>
        <w:numPr>
          <w:ilvl w:val="0"/>
          <w:numId w:val="405"/>
        </w:numPr>
        <w:spacing w:line="235" w:lineRule="auto"/>
        <w:ind w:left="630"/>
        <w:contextualSpacing/>
        <w:rPr>
          <w:rFonts w:ascii="SutonnyMJ" w:hAnsi="SutonnyMJ"/>
          <w:sz w:val="24"/>
          <w:szCs w:val="22"/>
          <w:lang w:bidi="bn-BD"/>
        </w:rPr>
      </w:pPr>
      <w:r w:rsidRPr="00B6585A">
        <w:rPr>
          <w:rFonts w:ascii="SutonnyMJ" w:hAnsi="SutonnyMJ"/>
          <w:b/>
          <w:sz w:val="24"/>
          <w:szCs w:val="22"/>
          <w:lang w:bidi="bn-BD"/>
        </w:rPr>
        <w:t>cÖKí Pvjy:</w:t>
      </w:r>
      <w:r w:rsidRPr="00B6585A">
        <w:rPr>
          <w:rFonts w:ascii="SutonnyMJ" w:hAnsi="SutonnyMJ"/>
          <w:sz w:val="24"/>
          <w:szCs w:val="22"/>
          <w:lang w:bidi="bn-BD"/>
        </w:rPr>
        <w:t xml:space="preserve"> 2014</w:t>
      </w:r>
    </w:p>
    <w:p w:rsidR="00B6585A" w:rsidRPr="00B6585A" w:rsidRDefault="00B6585A" w:rsidP="00AD4CBA">
      <w:pPr>
        <w:numPr>
          <w:ilvl w:val="0"/>
          <w:numId w:val="405"/>
        </w:numPr>
        <w:spacing w:line="235" w:lineRule="auto"/>
        <w:ind w:left="630"/>
        <w:contextualSpacing/>
        <w:rPr>
          <w:rFonts w:ascii="SutonnyMJ" w:hAnsi="SutonnyMJ"/>
          <w:sz w:val="24"/>
          <w:szCs w:val="22"/>
          <w:lang w:bidi="bn-BD"/>
        </w:rPr>
      </w:pPr>
      <w:r w:rsidRPr="00B6585A">
        <w:rPr>
          <w:rFonts w:ascii="SutonnyMJ" w:hAnsi="SutonnyMJ"/>
          <w:b/>
          <w:sz w:val="24"/>
          <w:szCs w:val="22"/>
          <w:lang w:bidi="bn-BD"/>
        </w:rPr>
        <w:t>GB cÖK‡íi Aaxb me‡P‡q e„nr Kvh©µg:</w:t>
      </w:r>
      <w:r w:rsidR="004929F4">
        <w:rPr>
          <w:rFonts w:ascii="SutonnyMJ" w:hAnsi="SutonnyMJ"/>
          <w:sz w:val="24"/>
          <w:szCs w:val="22"/>
          <w:lang w:bidi="bn-BD"/>
        </w:rPr>
        <w:t xml:space="preserve"> gvZvievwo</w:t>
      </w:r>
      <w:r w:rsidRPr="00B6585A">
        <w:rPr>
          <w:rFonts w:ascii="SutonnyMJ" w:hAnsi="SutonnyMJ"/>
          <w:sz w:val="24"/>
          <w:szCs w:val="22"/>
          <w:lang w:bidi="bn-BD"/>
        </w:rPr>
        <w:t xml:space="preserve"> we`y¨r cÖKí</w:t>
      </w:r>
    </w:p>
    <w:p w:rsidR="00B6585A" w:rsidRPr="00B6585A" w:rsidRDefault="00B6585A" w:rsidP="00AD4CBA">
      <w:pPr>
        <w:numPr>
          <w:ilvl w:val="0"/>
          <w:numId w:val="405"/>
        </w:numPr>
        <w:spacing w:line="235" w:lineRule="auto"/>
        <w:ind w:left="630"/>
        <w:contextualSpacing/>
        <w:rPr>
          <w:rFonts w:ascii="SutonnyMJ" w:hAnsi="SutonnyMJ"/>
          <w:sz w:val="24"/>
          <w:szCs w:val="22"/>
          <w:lang w:bidi="bn-BD"/>
        </w:rPr>
      </w:pPr>
      <w:r w:rsidRPr="00B6585A">
        <w:rPr>
          <w:rFonts w:ascii="SutonnyMJ" w:hAnsi="SutonnyMJ"/>
          <w:b/>
          <w:sz w:val="24"/>
          <w:szCs w:val="22"/>
          <w:lang w:bidi="bn-BD"/>
        </w:rPr>
        <w:t>¯Í¤¢:</w:t>
      </w:r>
      <w:r w:rsidRPr="00B6585A">
        <w:rPr>
          <w:rFonts w:ascii="SutonnyMJ" w:hAnsi="SutonnyMJ"/>
          <w:sz w:val="24"/>
          <w:szCs w:val="22"/>
          <w:lang w:bidi="bn-BD"/>
        </w:rPr>
        <w:t xml:space="preserve"> wZbwUÑ 1. wkí I</w:t>
      </w:r>
      <w:r w:rsidR="00D14F7B">
        <w:rPr>
          <w:rFonts w:ascii="SutonnyMJ" w:hAnsi="SutonnyMJ"/>
          <w:sz w:val="24"/>
          <w:szCs w:val="22"/>
          <w:lang w:bidi="bn-BD"/>
        </w:rPr>
        <w:t xml:space="preserve"> evwYR¨</w:t>
      </w:r>
      <w:r w:rsidR="00D14F7B">
        <w:rPr>
          <w:rFonts w:ascii="SutonnyMJ" w:hAnsi="SutonnyMJ"/>
          <w:sz w:val="24"/>
          <w:szCs w:val="22"/>
          <w:lang w:bidi="bn-BD"/>
        </w:rPr>
        <w:tab/>
      </w:r>
      <w:r w:rsidR="00D14F7B">
        <w:rPr>
          <w:rFonts w:ascii="SutonnyMJ" w:hAnsi="SutonnyMJ"/>
          <w:sz w:val="24"/>
          <w:szCs w:val="22"/>
          <w:lang w:bidi="bn-BD"/>
        </w:rPr>
        <w:tab/>
        <w:t>2. R¦vjvwb</w:t>
      </w:r>
      <w:r w:rsidR="00D14F7B">
        <w:rPr>
          <w:rFonts w:ascii="SutonnyMJ" w:hAnsi="SutonnyMJ"/>
          <w:sz w:val="24"/>
          <w:szCs w:val="22"/>
          <w:lang w:bidi="bn-BD"/>
        </w:rPr>
        <w:tab/>
        <w:t>3. cwienY</w:t>
      </w:r>
      <w:r w:rsidRPr="00B6585A">
        <w:rPr>
          <w:rFonts w:ascii="SutonnyMJ" w:hAnsi="SutonnyMJ"/>
          <w:sz w:val="24"/>
          <w:szCs w:val="22"/>
          <w:lang w:bidi="bn-BD"/>
        </w:rPr>
        <w:t xml:space="preserve"> e¨e¯’v</w:t>
      </w:r>
    </w:p>
    <w:p w:rsidR="00B6585A" w:rsidRPr="00C33130" w:rsidRDefault="00B6585A" w:rsidP="00B6585A">
      <w:pPr>
        <w:shd w:val="clear" w:color="auto" w:fill="BFBFBF" w:themeFill="background1" w:themeFillShade="BF"/>
        <w:tabs>
          <w:tab w:val="left" w:pos="2520"/>
          <w:tab w:val="left" w:pos="4680"/>
          <w:tab w:val="left" w:pos="6660"/>
        </w:tabs>
        <w:spacing w:line="252" w:lineRule="auto"/>
        <w:jc w:val="center"/>
        <w:rPr>
          <w:rFonts w:ascii="SutonnyMJ" w:hAnsi="SutonnyMJ"/>
          <w:b/>
          <w:sz w:val="28"/>
          <w:szCs w:val="28"/>
        </w:rPr>
      </w:pPr>
      <w:r w:rsidRPr="00C33130">
        <w:rPr>
          <w:rFonts w:ascii="SutonnyMJ" w:hAnsi="SutonnyMJ"/>
          <w:b/>
          <w:sz w:val="28"/>
          <w:szCs w:val="28"/>
        </w:rPr>
        <w:t xml:space="preserve">e½eÜz †kL gywRe wkíbMi </w:t>
      </w:r>
    </w:p>
    <w:p w:rsidR="00B6585A" w:rsidRPr="00B6585A" w:rsidRDefault="00B6585A" w:rsidP="00AD4CBA">
      <w:pPr>
        <w:pStyle w:val="ListParagraph"/>
        <w:numPr>
          <w:ilvl w:val="0"/>
          <w:numId w:val="426"/>
        </w:numPr>
        <w:tabs>
          <w:tab w:val="left" w:pos="360"/>
          <w:tab w:val="left" w:pos="6660"/>
        </w:tabs>
        <w:spacing w:line="252" w:lineRule="auto"/>
        <w:ind w:left="720"/>
        <w:jc w:val="both"/>
        <w:rPr>
          <w:rFonts w:ascii="SutonnyMJ" w:hAnsi="SutonnyMJ"/>
          <w:sz w:val="24"/>
          <w:szCs w:val="26"/>
        </w:rPr>
      </w:pPr>
      <w:r w:rsidRPr="00B6585A">
        <w:rPr>
          <w:rFonts w:ascii="SutonnyMJ" w:hAnsi="SutonnyMJ"/>
          <w:sz w:val="24"/>
          <w:szCs w:val="26"/>
        </w:rPr>
        <w:t>e½eÜz †kL gywRe wkíbMi wbwg©Z</w:t>
      </w:r>
      <w:r w:rsidR="00D14F7B">
        <w:rPr>
          <w:rFonts w:ascii="SutonnyMJ" w:hAnsi="SutonnyMJ"/>
          <w:sz w:val="24"/>
          <w:szCs w:val="26"/>
        </w:rPr>
        <w:t xml:space="preserve"> n‡”Q- PÆMÖv‡gi wgimivB, mxZvKzÐ</w:t>
      </w:r>
      <w:r w:rsidRPr="00B6585A">
        <w:rPr>
          <w:rFonts w:ascii="SutonnyMJ" w:hAnsi="SutonnyMJ"/>
          <w:sz w:val="24"/>
          <w:szCs w:val="26"/>
        </w:rPr>
        <w:t xml:space="preserve"> I †dbx wN‡i wekvj A_©‰bwZK AÂj</w:t>
      </w:r>
    </w:p>
    <w:p w:rsidR="00B6585A" w:rsidRPr="00B6585A" w:rsidRDefault="00B6585A" w:rsidP="00AD4CBA">
      <w:pPr>
        <w:pStyle w:val="ListParagraph"/>
        <w:numPr>
          <w:ilvl w:val="0"/>
          <w:numId w:val="426"/>
        </w:numPr>
        <w:tabs>
          <w:tab w:val="left" w:pos="360"/>
          <w:tab w:val="left" w:pos="6660"/>
        </w:tabs>
        <w:spacing w:line="252" w:lineRule="auto"/>
        <w:ind w:left="720"/>
        <w:jc w:val="both"/>
        <w:rPr>
          <w:rFonts w:ascii="SutonnyMJ" w:hAnsi="SutonnyMJ"/>
          <w:sz w:val="24"/>
          <w:szCs w:val="26"/>
        </w:rPr>
      </w:pPr>
      <w:r w:rsidRPr="00B6585A">
        <w:rPr>
          <w:rFonts w:ascii="SutonnyMJ" w:hAnsi="SutonnyMJ"/>
          <w:sz w:val="24"/>
          <w:szCs w:val="26"/>
        </w:rPr>
        <w:t>D‡jøL¨ wgimivB A_©‰bwZK AÂjwUi AvqZb n‡eÑ cÖvq 30 nvRvi GKi (e„nËg)</w:t>
      </w:r>
    </w:p>
    <w:p w:rsidR="00B6585A" w:rsidRDefault="00B6585A" w:rsidP="00AD4CBA">
      <w:pPr>
        <w:pStyle w:val="ListParagraph"/>
        <w:numPr>
          <w:ilvl w:val="0"/>
          <w:numId w:val="426"/>
        </w:numPr>
        <w:tabs>
          <w:tab w:val="left" w:pos="360"/>
          <w:tab w:val="left" w:pos="6660"/>
        </w:tabs>
        <w:spacing w:line="252" w:lineRule="auto"/>
        <w:ind w:left="720"/>
        <w:jc w:val="both"/>
        <w:rPr>
          <w:rFonts w:ascii="SutonnyMJ" w:hAnsi="SutonnyMJ"/>
          <w:sz w:val="24"/>
          <w:szCs w:val="26"/>
        </w:rPr>
      </w:pPr>
      <w:r w:rsidRPr="00B6585A">
        <w:rPr>
          <w:rFonts w:ascii="SutonnyMJ" w:hAnsi="SutonnyMJ"/>
          <w:sz w:val="24"/>
          <w:szCs w:val="26"/>
        </w:rPr>
        <w:t>evsjv‡`k A_©‰bwZK AÂj KZ©„cÿÑ †eRv</w:t>
      </w:r>
    </w:p>
    <w:p w:rsidR="00693541" w:rsidRPr="00005C3D" w:rsidRDefault="00693541" w:rsidP="00693541">
      <w:pPr>
        <w:shd w:val="clear" w:color="auto" w:fill="BFBFBF"/>
        <w:tabs>
          <w:tab w:val="left" w:pos="360"/>
        </w:tabs>
        <w:spacing w:line="235" w:lineRule="auto"/>
        <w:ind w:left="720" w:hanging="720"/>
        <w:jc w:val="center"/>
        <w:rPr>
          <w:rFonts w:ascii="SutonnyMJ" w:hAnsi="SutonnyMJ"/>
          <w:b/>
          <w:sz w:val="26"/>
        </w:rPr>
      </w:pPr>
      <w:r w:rsidRPr="00005C3D">
        <w:rPr>
          <w:rFonts w:ascii="SutonnyMJ" w:hAnsi="SutonnyMJ"/>
          <w:b/>
          <w:sz w:val="26"/>
        </w:rPr>
        <w:t>bvd Uz¨wiRg cvK©</w:t>
      </w:r>
    </w:p>
    <w:p w:rsidR="00693541" w:rsidRPr="00002746" w:rsidRDefault="00693541" w:rsidP="00AD4CBA">
      <w:pPr>
        <w:numPr>
          <w:ilvl w:val="0"/>
          <w:numId w:val="392"/>
        </w:numPr>
        <w:spacing w:line="235" w:lineRule="auto"/>
        <w:ind w:left="810" w:hanging="270"/>
        <w:contextualSpacing/>
        <w:jc w:val="both"/>
        <w:rPr>
          <w:rFonts w:ascii="SutonnyMJ" w:hAnsi="SutonnyMJ"/>
          <w:sz w:val="24"/>
          <w:szCs w:val="24"/>
        </w:rPr>
      </w:pPr>
      <w:r w:rsidRPr="00002746">
        <w:rPr>
          <w:rFonts w:ascii="SutonnyMJ" w:hAnsi="SutonnyMJ"/>
          <w:sz w:val="24"/>
          <w:szCs w:val="24"/>
        </w:rPr>
        <w:t xml:space="preserve">Ae¯’vb: bvd b‡`i gv‡SLv‡b †QvÆ Rvwjqvi Øx‡c </w:t>
      </w:r>
    </w:p>
    <w:p w:rsidR="00693541" w:rsidRPr="00002746" w:rsidRDefault="00693541" w:rsidP="00AD4CBA">
      <w:pPr>
        <w:numPr>
          <w:ilvl w:val="0"/>
          <w:numId w:val="392"/>
        </w:numPr>
        <w:spacing w:line="235" w:lineRule="auto"/>
        <w:ind w:left="810" w:hanging="270"/>
        <w:contextualSpacing/>
        <w:jc w:val="both"/>
        <w:rPr>
          <w:rFonts w:ascii="SutonnyMJ" w:hAnsi="SutonnyMJ"/>
          <w:sz w:val="24"/>
          <w:szCs w:val="24"/>
        </w:rPr>
      </w:pPr>
      <w:r w:rsidRPr="00002746">
        <w:rPr>
          <w:rFonts w:ascii="SutonnyMJ" w:hAnsi="SutonnyMJ"/>
          <w:sz w:val="24"/>
          <w:szCs w:val="24"/>
        </w:rPr>
        <w:t>we‡klZ¡: 1g we‡kl A_©‰bwZK AÂj</w:t>
      </w:r>
    </w:p>
    <w:p w:rsidR="00693541" w:rsidRPr="00002746" w:rsidRDefault="00693541" w:rsidP="00AD4CBA">
      <w:pPr>
        <w:numPr>
          <w:ilvl w:val="0"/>
          <w:numId w:val="392"/>
        </w:numPr>
        <w:spacing w:line="235" w:lineRule="auto"/>
        <w:ind w:left="810" w:hanging="270"/>
        <w:contextualSpacing/>
        <w:jc w:val="both"/>
        <w:rPr>
          <w:rFonts w:ascii="SutonnyMJ" w:hAnsi="SutonnyMJ"/>
          <w:sz w:val="24"/>
          <w:szCs w:val="24"/>
        </w:rPr>
      </w:pPr>
      <w:r w:rsidRPr="00002746">
        <w:rPr>
          <w:rFonts w:ascii="SutonnyMJ" w:hAnsi="SutonnyMJ"/>
          <w:sz w:val="24"/>
          <w:szCs w:val="24"/>
        </w:rPr>
        <w:t>AvqZb: 272 GKi</w:t>
      </w:r>
    </w:p>
    <w:p w:rsidR="00693541" w:rsidRPr="00002746" w:rsidRDefault="00693541" w:rsidP="00AD4CBA">
      <w:pPr>
        <w:numPr>
          <w:ilvl w:val="0"/>
          <w:numId w:val="392"/>
        </w:numPr>
        <w:spacing w:line="235" w:lineRule="auto"/>
        <w:ind w:left="810" w:hanging="270"/>
        <w:contextualSpacing/>
        <w:jc w:val="both"/>
        <w:rPr>
          <w:rFonts w:ascii="SutonnyMJ" w:hAnsi="SutonnyMJ"/>
          <w:sz w:val="24"/>
          <w:szCs w:val="24"/>
        </w:rPr>
      </w:pPr>
      <w:r w:rsidRPr="00002746">
        <w:rPr>
          <w:rFonts w:ascii="SutonnyMJ" w:hAnsi="SutonnyMJ"/>
          <w:sz w:val="24"/>
          <w:szCs w:val="24"/>
        </w:rPr>
        <w:t>ZË¡veav‡b: evsjv‡`k A_©‰bwZK Dbœqb KZ…©cÿ (†eRv)</w:t>
      </w:r>
    </w:p>
    <w:p w:rsidR="000C1295" w:rsidRPr="00B6585A" w:rsidRDefault="000C1295" w:rsidP="000C1295">
      <w:pPr>
        <w:spacing w:line="211" w:lineRule="auto"/>
        <w:jc w:val="both"/>
        <w:rPr>
          <w:rFonts w:ascii="SutonnyMJ" w:hAnsi="SutonnyMJ"/>
          <w:b/>
          <w:sz w:val="28"/>
          <w:szCs w:val="24"/>
        </w:rPr>
      </w:pPr>
      <w:r w:rsidRPr="00B6585A">
        <w:rPr>
          <w:rFonts w:ascii="SutonnyMJ" w:hAnsi="SutonnyMJ"/>
          <w:b/>
          <w:sz w:val="28"/>
          <w:szCs w:val="24"/>
        </w:rPr>
        <w:t>Abykxjbx</w:t>
      </w:r>
    </w:p>
    <w:p w:rsidR="0022323B" w:rsidRPr="006408BB" w:rsidRDefault="0022323B" w:rsidP="0022323B">
      <w:pPr>
        <w:spacing w:line="211" w:lineRule="auto"/>
        <w:ind w:left="720"/>
        <w:jc w:val="both"/>
        <w:rPr>
          <w:rFonts w:ascii="SutonnyMJ" w:hAnsi="SutonnyMJ"/>
          <w:sz w:val="2"/>
        </w:rPr>
      </w:pPr>
    </w:p>
    <w:p w:rsidR="0022323B" w:rsidRPr="004F4E3F" w:rsidRDefault="0022323B" w:rsidP="00EC146B">
      <w:pPr>
        <w:tabs>
          <w:tab w:val="left" w:pos="360"/>
          <w:tab w:val="left" w:pos="2340"/>
          <w:tab w:val="left" w:pos="4320"/>
          <w:tab w:val="left" w:pos="6291"/>
          <w:tab w:val="left" w:pos="8100"/>
        </w:tabs>
        <w:jc w:val="both"/>
        <w:rPr>
          <w:rFonts w:ascii="SutonnyMJ" w:hAnsi="SutonnyMJ" w:cs="SutonnyMJ"/>
          <w:b/>
          <w:sz w:val="24"/>
        </w:rPr>
      </w:pPr>
      <w:r w:rsidRPr="004F4E3F">
        <w:rPr>
          <w:rFonts w:ascii="SutonnyMJ" w:hAnsi="SutonnyMJ" w:cs="SutonnyMJ"/>
          <w:b/>
          <w:sz w:val="24"/>
        </w:rPr>
        <w:t>1.</w:t>
      </w:r>
      <w:r w:rsidRPr="004F4E3F">
        <w:rPr>
          <w:rFonts w:ascii="SutonnyMJ" w:hAnsi="SutonnyMJ" w:cs="SutonnyMJ"/>
          <w:b/>
          <w:sz w:val="24"/>
        </w:rPr>
        <w:tab/>
        <w:t>evsjv‡`‡ki mv‡_ †Kvb †`‡ki evwYR¨ NvUwZ me‡P‡q †ewk?</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fviZ</w:t>
      </w:r>
      <w:r w:rsidRPr="006408BB">
        <w:rPr>
          <w:rFonts w:ascii="SutonnyMJ" w:hAnsi="SutonnyMJ" w:cs="SutonnyMJ"/>
          <w:sz w:val="24"/>
        </w:rPr>
        <w:tab/>
      </w:r>
      <w:r w:rsidRPr="006408BB">
        <w:rPr>
          <w:rFonts w:ascii="SutonnyMJ" w:hAnsi="SutonnyMJ" w:cs="SutonnyMJ"/>
          <w:sz w:val="24"/>
          <w:u w:val="single"/>
        </w:rPr>
        <w:t>L. Pxb</w:t>
      </w:r>
      <w:r w:rsidRPr="006408BB">
        <w:rPr>
          <w:rFonts w:ascii="SutonnyMJ" w:hAnsi="SutonnyMJ" w:cs="SutonnyMJ"/>
          <w:sz w:val="24"/>
        </w:rPr>
        <w:tab/>
        <w:t>M. hy³ivó</w:t>
      </w:r>
      <w:r w:rsidR="00D14F7B">
        <w:rPr>
          <w:rFonts w:ascii="SutonnyMJ" w:hAnsi="SutonnyMJ" w:cs="SutonnyMJ"/>
          <w:sz w:val="24"/>
        </w:rPr>
        <w:t>ª</w:t>
      </w:r>
      <w:r w:rsidRPr="006408BB">
        <w:rPr>
          <w:rFonts w:ascii="SutonnyMJ" w:hAnsi="SutonnyMJ" w:cs="SutonnyMJ"/>
          <w:sz w:val="24"/>
        </w:rPr>
        <w:tab/>
        <w:t>N. hy³ivR¨</w:t>
      </w:r>
      <w:r w:rsidR="00EC146B" w:rsidRPr="006408BB">
        <w:rPr>
          <w:rFonts w:ascii="SutonnyMJ" w:hAnsi="SutonnyMJ" w:cs="SutonnyMJ"/>
          <w:sz w:val="24"/>
        </w:rPr>
        <w:tab/>
      </w:r>
      <w:r w:rsidR="00EC146B" w:rsidRPr="006408BB">
        <w:rPr>
          <w:rFonts w:ascii="SutonnyMJ" w:hAnsi="SutonnyMJ"/>
          <w:b/>
          <w:sz w:val="24"/>
          <w:shd w:val="clear" w:color="auto" w:fill="000000"/>
        </w:rPr>
        <w:t>01: L</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t>2.</w:t>
      </w:r>
      <w:r w:rsidRPr="004F4E3F">
        <w:rPr>
          <w:rFonts w:ascii="SutonnyMJ" w:hAnsi="SutonnyMJ" w:cs="SutonnyMJ"/>
          <w:b/>
          <w:sz w:val="24"/>
        </w:rPr>
        <w:tab/>
        <w:t>evsjv‡`k me‡P‡q †ewk Rb kw³ ißvwb K‡i †Kvb †`‡k?</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†mŠw` Avi‡e</w:t>
      </w:r>
      <w:r w:rsidRPr="006408BB">
        <w:rPr>
          <w:rFonts w:ascii="SutonnyMJ" w:hAnsi="SutonnyMJ" w:cs="SutonnyMJ"/>
          <w:sz w:val="24"/>
        </w:rPr>
        <w:tab/>
        <w:t>L. RW©v‡b</w:t>
      </w:r>
      <w:r w:rsidRPr="006408BB">
        <w:rPr>
          <w:rFonts w:ascii="SutonnyMJ" w:hAnsi="SutonnyMJ" w:cs="SutonnyMJ"/>
          <w:sz w:val="24"/>
        </w:rPr>
        <w:tab/>
      </w:r>
      <w:r w:rsidRPr="006408BB">
        <w:rPr>
          <w:rFonts w:ascii="SutonnyMJ" w:hAnsi="SutonnyMJ" w:cs="SutonnyMJ"/>
          <w:sz w:val="24"/>
          <w:u w:val="single"/>
        </w:rPr>
        <w:t>M. Igv‡b</w:t>
      </w:r>
      <w:r w:rsidRPr="006408BB">
        <w:rPr>
          <w:rFonts w:ascii="SutonnyMJ" w:hAnsi="SutonnyMJ" w:cs="SutonnyMJ"/>
          <w:sz w:val="24"/>
        </w:rPr>
        <w:tab/>
        <w:t>N. gvj‡qwkqvq</w:t>
      </w:r>
      <w:r w:rsidR="00EC146B" w:rsidRPr="006408BB">
        <w:rPr>
          <w:rFonts w:ascii="SutonnyMJ" w:hAnsi="SutonnyMJ" w:cs="SutonnyMJ"/>
          <w:sz w:val="24"/>
        </w:rPr>
        <w:tab/>
      </w:r>
      <w:r w:rsidR="00EC146B" w:rsidRPr="006408BB">
        <w:rPr>
          <w:rFonts w:ascii="SutonnyMJ" w:hAnsi="SutonnyMJ"/>
          <w:b/>
          <w:sz w:val="24"/>
          <w:shd w:val="clear" w:color="auto" w:fill="000000"/>
        </w:rPr>
        <w:t>02: M</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lastRenderedPageBreak/>
        <w:t>3.</w:t>
      </w:r>
      <w:r w:rsidRPr="004F4E3F">
        <w:rPr>
          <w:rFonts w:ascii="SutonnyMJ" w:hAnsi="SutonnyMJ" w:cs="SutonnyMJ"/>
          <w:b/>
          <w:sz w:val="24"/>
        </w:rPr>
        <w:tab/>
        <w:t>2018-19 A_© eQ‡i Pvgov wk‡í ißvwb Avq KZ?</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101 †KvwU Wjvi</w:t>
      </w:r>
      <w:r w:rsidRPr="006408BB">
        <w:rPr>
          <w:rFonts w:ascii="SutonnyMJ" w:hAnsi="SutonnyMJ" w:cs="SutonnyMJ"/>
          <w:sz w:val="24"/>
        </w:rPr>
        <w:tab/>
        <w:t>L. 108 †KvwU Wjvi</w:t>
      </w:r>
      <w:r w:rsidRPr="006408BB">
        <w:rPr>
          <w:rFonts w:ascii="SutonnyMJ" w:hAnsi="SutonnyMJ" w:cs="SutonnyMJ"/>
          <w:sz w:val="24"/>
        </w:rPr>
        <w:tab/>
        <w:t>M. 123 †KvwU Wjvi</w:t>
      </w:r>
      <w:r w:rsidRPr="006408BB">
        <w:rPr>
          <w:rFonts w:ascii="SutonnyMJ" w:hAnsi="SutonnyMJ" w:cs="SutonnyMJ"/>
          <w:sz w:val="24"/>
        </w:rPr>
        <w:tab/>
        <w:t>N. 113 †KvwU Wjvi</w:t>
      </w:r>
      <w:r w:rsidR="00EC146B" w:rsidRPr="006408BB">
        <w:rPr>
          <w:rFonts w:ascii="SutonnyMJ" w:hAnsi="SutonnyMJ" w:cs="SutonnyMJ"/>
          <w:sz w:val="24"/>
        </w:rPr>
        <w:tab/>
      </w:r>
      <w:r w:rsidR="00EC146B" w:rsidRPr="006408BB">
        <w:rPr>
          <w:rFonts w:ascii="SutonnyMJ" w:hAnsi="SutonnyMJ"/>
          <w:b/>
          <w:sz w:val="24"/>
          <w:shd w:val="clear" w:color="auto" w:fill="000000"/>
        </w:rPr>
        <w:t>03: K</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t>4.</w:t>
      </w:r>
      <w:r w:rsidRPr="004F4E3F">
        <w:rPr>
          <w:rFonts w:ascii="SutonnyMJ" w:hAnsi="SutonnyMJ" w:cs="SutonnyMJ"/>
          <w:b/>
          <w:sz w:val="24"/>
        </w:rPr>
        <w:tab/>
        <w:t>2018-19 A_© eQ‡i ißvwb Avq KZ?</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cÖvq 40.53 wewjqb Wjvi</w:t>
      </w:r>
      <w:r w:rsidRPr="006408BB">
        <w:rPr>
          <w:rFonts w:ascii="SutonnyMJ" w:hAnsi="SutonnyMJ" w:cs="SutonnyMJ"/>
          <w:sz w:val="24"/>
        </w:rPr>
        <w:tab/>
        <w:t>L. 45.50 wewjqb Wjvi</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M. cÖvq 36.66 wewjqb Wjvi</w:t>
      </w:r>
      <w:r w:rsidRPr="006408BB">
        <w:rPr>
          <w:rFonts w:ascii="SutonnyMJ" w:hAnsi="SutonnyMJ" w:cs="SutonnyMJ"/>
          <w:sz w:val="24"/>
        </w:rPr>
        <w:tab/>
        <w:t>N. cÖvq 50.55 wewjqb Wjvi</w:t>
      </w:r>
      <w:r w:rsidR="00EC146B" w:rsidRPr="006408BB">
        <w:rPr>
          <w:rFonts w:ascii="SutonnyMJ" w:hAnsi="SutonnyMJ" w:cs="SutonnyMJ"/>
          <w:sz w:val="24"/>
        </w:rPr>
        <w:tab/>
      </w:r>
      <w:r w:rsidR="00EC146B" w:rsidRPr="006408BB">
        <w:rPr>
          <w:rFonts w:ascii="SutonnyMJ" w:hAnsi="SutonnyMJ"/>
          <w:b/>
          <w:sz w:val="24"/>
          <w:shd w:val="clear" w:color="auto" w:fill="000000"/>
        </w:rPr>
        <w:t>04: K</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t>5.</w:t>
      </w:r>
      <w:r w:rsidRPr="004F4E3F">
        <w:rPr>
          <w:rFonts w:ascii="SutonnyMJ" w:hAnsi="SutonnyMJ" w:cs="SutonnyMJ"/>
          <w:b/>
          <w:sz w:val="24"/>
        </w:rPr>
        <w:tab/>
        <w:t>mgy`ª c‡_ 92% AvšÍR©vwZK evwYR¨ m¤úbœ n‡q _v‡K †Kvb e›`i wb‡q?</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†gvsjv</w:t>
      </w:r>
      <w:r w:rsidRPr="006408BB">
        <w:rPr>
          <w:rFonts w:ascii="SutonnyMJ" w:hAnsi="SutonnyMJ" w:cs="SutonnyMJ"/>
          <w:sz w:val="24"/>
        </w:rPr>
        <w:tab/>
        <w:t>L. cvqiv</w:t>
      </w:r>
      <w:r w:rsidRPr="006408BB">
        <w:rPr>
          <w:rFonts w:ascii="SutonnyMJ" w:hAnsi="SutonnyMJ" w:cs="SutonnyMJ"/>
          <w:sz w:val="24"/>
        </w:rPr>
        <w:tab/>
      </w:r>
      <w:r w:rsidRPr="006408BB">
        <w:rPr>
          <w:rFonts w:ascii="SutonnyMJ" w:hAnsi="SutonnyMJ" w:cs="SutonnyMJ"/>
          <w:sz w:val="24"/>
          <w:u w:val="single"/>
        </w:rPr>
        <w:t>M. PÆMÖvg</w:t>
      </w:r>
      <w:r w:rsidRPr="006408BB">
        <w:rPr>
          <w:rFonts w:ascii="SutonnyMJ" w:hAnsi="SutonnyMJ" w:cs="SutonnyMJ"/>
          <w:sz w:val="24"/>
        </w:rPr>
        <w:tab/>
        <w:t>N. †mvbvw`qv</w:t>
      </w:r>
      <w:r w:rsidR="00EC146B" w:rsidRPr="006408BB">
        <w:rPr>
          <w:rFonts w:ascii="SutonnyMJ" w:hAnsi="SutonnyMJ" w:cs="SutonnyMJ"/>
          <w:sz w:val="24"/>
        </w:rPr>
        <w:tab/>
      </w:r>
      <w:r w:rsidR="00EC146B" w:rsidRPr="006408BB">
        <w:rPr>
          <w:rFonts w:ascii="SutonnyMJ" w:hAnsi="SutonnyMJ"/>
          <w:b/>
          <w:sz w:val="24"/>
          <w:shd w:val="clear" w:color="auto" w:fill="000000"/>
        </w:rPr>
        <w:t>05: M</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t>6.</w:t>
      </w:r>
      <w:r w:rsidRPr="004F4E3F">
        <w:rPr>
          <w:rFonts w:ascii="SutonnyMJ" w:hAnsi="SutonnyMJ" w:cs="SutonnyMJ"/>
          <w:b/>
          <w:sz w:val="24"/>
        </w:rPr>
        <w:tab/>
        <w:t>evsjv‡`k me‡P‡q †ewk ißvwb K‡i †Kvb †`‡k?</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Pxb</w:t>
      </w:r>
      <w:r w:rsidRPr="006408BB">
        <w:rPr>
          <w:rFonts w:ascii="SutonnyMJ" w:hAnsi="SutonnyMJ" w:cs="SutonnyMJ"/>
          <w:sz w:val="24"/>
        </w:rPr>
        <w:tab/>
        <w:t>L. fviZ</w:t>
      </w:r>
      <w:r w:rsidRPr="006408BB">
        <w:rPr>
          <w:rFonts w:ascii="SutonnyMJ" w:hAnsi="SutonnyMJ" w:cs="SutonnyMJ"/>
          <w:sz w:val="24"/>
        </w:rPr>
        <w:tab/>
      </w:r>
      <w:r w:rsidRPr="006408BB">
        <w:rPr>
          <w:rFonts w:ascii="SutonnyMJ" w:hAnsi="SutonnyMJ" w:cs="SutonnyMJ"/>
          <w:sz w:val="24"/>
          <w:u w:val="single"/>
        </w:rPr>
        <w:t>M. hy³ivóª</w:t>
      </w:r>
      <w:r w:rsidRPr="006408BB">
        <w:rPr>
          <w:rFonts w:ascii="SutonnyMJ" w:hAnsi="SutonnyMJ" w:cs="SutonnyMJ"/>
          <w:sz w:val="24"/>
        </w:rPr>
        <w:tab/>
        <w:t>N. hy³ivR¨</w:t>
      </w:r>
      <w:r w:rsidR="00EC146B" w:rsidRPr="006408BB">
        <w:rPr>
          <w:rFonts w:ascii="SutonnyMJ" w:hAnsi="SutonnyMJ" w:cs="SutonnyMJ"/>
          <w:sz w:val="24"/>
        </w:rPr>
        <w:tab/>
      </w:r>
      <w:r w:rsidR="00EC146B" w:rsidRPr="006408BB">
        <w:rPr>
          <w:rFonts w:ascii="SutonnyMJ" w:hAnsi="SutonnyMJ"/>
          <w:b/>
          <w:sz w:val="24"/>
          <w:shd w:val="clear" w:color="auto" w:fill="000000"/>
        </w:rPr>
        <w:t>06: M</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t>7.</w:t>
      </w:r>
      <w:r w:rsidRPr="004F4E3F">
        <w:rPr>
          <w:rFonts w:ascii="SutonnyMJ" w:hAnsi="SutonnyMJ" w:cs="SutonnyMJ"/>
          <w:b/>
          <w:sz w:val="24"/>
        </w:rPr>
        <w:tab/>
        <w:t>†Kvb †`k †_‡K me‡P‡q †ewk Avg`vwb Kiv nq?</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Pxb</w:t>
      </w:r>
      <w:r w:rsidR="00EC146B" w:rsidRPr="006408BB">
        <w:rPr>
          <w:rFonts w:ascii="SutonnyMJ" w:hAnsi="SutonnyMJ" w:cs="SutonnyMJ"/>
          <w:sz w:val="24"/>
          <w:u w:val="single"/>
        </w:rPr>
        <w:tab/>
      </w:r>
      <w:r w:rsidRPr="006408BB">
        <w:rPr>
          <w:rFonts w:ascii="SutonnyMJ" w:hAnsi="SutonnyMJ" w:cs="SutonnyMJ"/>
          <w:sz w:val="24"/>
        </w:rPr>
        <w:t>L. fviZ</w:t>
      </w:r>
      <w:r w:rsidRPr="006408BB">
        <w:rPr>
          <w:rFonts w:ascii="SutonnyMJ" w:hAnsi="SutonnyMJ" w:cs="SutonnyMJ"/>
          <w:sz w:val="24"/>
        </w:rPr>
        <w:tab/>
        <w:t>M. hy³ivóª</w:t>
      </w:r>
      <w:r w:rsidRPr="006408BB">
        <w:rPr>
          <w:rFonts w:ascii="SutonnyMJ" w:hAnsi="SutonnyMJ" w:cs="SutonnyMJ"/>
          <w:sz w:val="24"/>
        </w:rPr>
        <w:tab/>
        <w:t>N. hy³ivR¨</w:t>
      </w:r>
      <w:r w:rsidR="00EC146B" w:rsidRPr="006408BB">
        <w:rPr>
          <w:rFonts w:ascii="SutonnyMJ" w:hAnsi="SutonnyMJ" w:cs="SutonnyMJ"/>
          <w:sz w:val="24"/>
        </w:rPr>
        <w:tab/>
      </w:r>
      <w:r w:rsidR="00EC146B" w:rsidRPr="006408BB">
        <w:rPr>
          <w:rFonts w:ascii="SutonnyMJ" w:hAnsi="SutonnyMJ"/>
          <w:b/>
          <w:sz w:val="24"/>
          <w:shd w:val="clear" w:color="auto" w:fill="000000"/>
        </w:rPr>
        <w:t>07: K</w:t>
      </w:r>
    </w:p>
    <w:p w:rsidR="0022323B" w:rsidRPr="004F4E3F" w:rsidRDefault="0022323B" w:rsidP="00EC146B">
      <w:pPr>
        <w:tabs>
          <w:tab w:val="left" w:pos="360"/>
          <w:tab w:val="left" w:pos="2340"/>
          <w:tab w:val="left" w:pos="4320"/>
          <w:tab w:val="left" w:pos="6291"/>
          <w:tab w:val="left" w:pos="8136"/>
        </w:tabs>
        <w:jc w:val="both"/>
        <w:rPr>
          <w:rFonts w:ascii="SutonnyMJ" w:hAnsi="SutonnyMJ" w:cs="SutonnyMJ"/>
          <w:b/>
          <w:sz w:val="24"/>
        </w:rPr>
      </w:pPr>
      <w:r w:rsidRPr="004F4E3F">
        <w:rPr>
          <w:rFonts w:ascii="SutonnyMJ" w:hAnsi="SutonnyMJ" w:cs="SutonnyMJ"/>
          <w:b/>
          <w:sz w:val="24"/>
        </w:rPr>
        <w:t>8.</w:t>
      </w:r>
      <w:r w:rsidRPr="004F4E3F">
        <w:rPr>
          <w:rFonts w:ascii="SutonnyMJ" w:hAnsi="SutonnyMJ" w:cs="SutonnyMJ"/>
          <w:b/>
          <w:sz w:val="24"/>
        </w:rPr>
        <w:tab/>
        <w:t>evsjv‡`‡k me‡P‡q †ewk †iwgU¨vÝ Av‡m †Kvb †`k †_‡K?</w:t>
      </w:r>
    </w:p>
    <w:p w:rsidR="0022323B" w:rsidRPr="006408BB" w:rsidRDefault="0022323B" w:rsidP="00EC146B">
      <w:pPr>
        <w:tabs>
          <w:tab w:val="left" w:pos="360"/>
          <w:tab w:val="left" w:pos="2340"/>
          <w:tab w:val="left" w:pos="4320"/>
          <w:tab w:val="left" w:pos="6291"/>
          <w:tab w:val="left" w:pos="8136"/>
        </w:tabs>
        <w:jc w:val="both"/>
        <w:rPr>
          <w:rFonts w:ascii="SutonnyMJ" w:hAnsi="SutonnyMJ" w:cs="SutonnyMJ"/>
          <w:sz w:val="24"/>
        </w:rPr>
      </w:pPr>
      <w:r w:rsidRPr="006408BB">
        <w:rPr>
          <w:rFonts w:ascii="SutonnyMJ" w:hAnsi="SutonnyMJ" w:cs="SutonnyMJ"/>
          <w:sz w:val="24"/>
        </w:rPr>
        <w:tab/>
        <w:t>K. Igvb</w:t>
      </w:r>
      <w:r w:rsidRPr="006408BB">
        <w:rPr>
          <w:rFonts w:ascii="SutonnyMJ" w:hAnsi="SutonnyMJ" w:cs="SutonnyMJ"/>
          <w:sz w:val="24"/>
        </w:rPr>
        <w:tab/>
        <w:t>L. gvj‡qwkqv</w:t>
      </w:r>
      <w:r w:rsidRPr="006408BB">
        <w:rPr>
          <w:rFonts w:ascii="SutonnyMJ" w:hAnsi="SutonnyMJ" w:cs="SutonnyMJ"/>
          <w:sz w:val="24"/>
        </w:rPr>
        <w:tab/>
      </w:r>
      <w:r w:rsidR="00EC146B" w:rsidRPr="006408BB">
        <w:rPr>
          <w:rFonts w:ascii="SutonnyMJ" w:hAnsi="SutonnyMJ" w:cs="SutonnyMJ"/>
          <w:sz w:val="24"/>
        </w:rPr>
        <w:t>M</w:t>
      </w:r>
      <w:r w:rsidRPr="006408BB">
        <w:rPr>
          <w:rFonts w:ascii="SutonnyMJ" w:hAnsi="SutonnyMJ" w:cs="SutonnyMJ"/>
          <w:sz w:val="24"/>
          <w:u w:val="single"/>
        </w:rPr>
        <w:t>. †mŠw` Avie</w:t>
      </w:r>
      <w:r w:rsidRPr="006408BB">
        <w:rPr>
          <w:rFonts w:ascii="SutonnyMJ" w:hAnsi="SutonnyMJ" w:cs="SutonnyMJ"/>
          <w:sz w:val="24"/>
        </w:rPr>
        <w:tab/>
        <w:t>N. wm½vcyi</w:t>
      </w:r>
      <w:r w:rsidR="00EC146B" w:rsidRPr="006408BB">
        <w:rPr>
          <w:rFonts w:ascii="SutonnyMJ" w:hAnsi="SutonnyMJ" w:cs="SutonnyMJ"/>
          <w:sz w:val="24"/>
        </w:rPr>
        <w:tab/>
      </w:r>
      <w:r w:rsidR="00EC146B" w:rsidRPr="006408BB">
        <w:rPr>
          <w:rFonts w:ascii="SutonnyMJ" w:hAnsi="SutonnyMJ"/>
          <w:b/>
          <w:sz w:val="24"/>
          <w:shd w:val="clear" w:color="auto" w:fill="000000"/>
        </w:rPr>
        <w:t>08: M</w:t>
      </w:r>
    </w:p>
    <w:p w:rsidR="0022323B" w:rsidRPr="006408BB" w:rsidRDefault="0022323B" w:rsidP="004F4E3F">
      <w:pPr>
        <w:jc w:val="center"/>
        <w:rPr>
          <w:rFonts w:ascii="Times New Roman" w:eastAsia="SutonnyMJ" w:hAnsi="Times New Roman" w:cs="Times New Roman"/>
          <w:b/>
          <w:sz w:val="26"/>
          <w:szCs w:val="26"/>
          <w:shd w:val="clear" w:color="auto" w:fill="A6A6A6"/>
        </w:rPr>
      </w:pPr>
      <w:r w:rsidRPr="006408BB">
        <w:rPr>
          <w:rFonts w:ascii="SutonnyMJ" w:eastAsia="SutonnyMJ" w:hAnsi="SutonnyMJ" w:cs="SutonnyMJ"/>
          <w:b/>
          <w:sz w:val="26"/>
          <w:szCs w:val="26"/>
        </w:rPr>
        <w:t xml:space="preserve">ißvwb cÖwµqvRvZKiY AÂj </w:t>
      </w:r>
      <w:r w:rsidRPr="006408BB">
        <w:rPr>
          <w:rFonts w:ascii="Times New Roman" w:eastAsia="SutonnyMJ" w:hAnsi="Times New Roman" w:cs="SutonnyMJ"/>
          <w:b/>
          <w:szCs w:val="26"/>
        </w:rPr>
        <w:t>(</w:t>
      </w:r>
      <w:r w:rsidRPr="006408BB">
        <w:rPr>
          <w:rFonts w:ascii="Times New Roman" w:eastAsia="SutonnyMJ" w:hAnsi="Times New Roman" w:cs="Times New Roman"/>
          <w:b/>
        </w:rPr>
        <w:t>EPZ)</w:t>
      </w:r>
    </w:p>
    <w:p w:rsidR="0022323B" w:rsidRPr="00D14F7B" w:rsidRDefault="0022323B" w:rsidP="002C6E6E">
      <w:pPr>
        <w:pStyle w:val="ListParagraph"/>
        <w:numPr>
          <w:ilvl w:val="0"/>
          <w:numId w:val="111"/>
        </w:numPr>
        <w:contextualSpacing/>
        <w:jc w:val="both"/>
        <w:rPr>
          <w:rFonts w:ascii="SutonnyMJ" w:eastAsia="VillageII" w:hAnsi="SutonnyMJ" w:cs="SutonnyMJ"/>
          <w:color w:val="FF0000"/>
          <w:sz w:val="24"/>
          <w:szCs w:val="24"/>
        </w:rPr>
      </w:pPr>
      <w:r w:rsidRPr="006408BB">
        <w:rPr>
          <w:rFonts w:ascii="SutonnyMJ" w:eastAsia="VillageII" w:hAnsi="SutonnyMJ" w:cs="SutonnyMJ"/>
          <w:sz w:val="24"/>
          <w:szCs w:val="24"/>
        </w:rPr>
        <w:t xml:space="preserve">ißvwbgyLx wkí </w:t>
      </w:r>
      <w:r w:rsidRPr="004F4E3F">
        <w:rPr>
          <w:rFonts w:ascii="SutonnyMJ" w:eastAsia="VillageII" w:hAnsi="SutonnyMJ" w:cs="SutonnyMJ"/>
          <w:sz w:val="24"/>
          <w:szCs w:val="24"/>
        </w:rPr>
        <w:t>cÖwZôvbvw` ¯’vc‡bi Rb¨ wba©vwiZ we‡kl GjvKv‡K ejv nq- Bwc‡RW</w:t>
      </w:r>
    </w:p>
    <w:p w:rsidR="0022323B" w:rsidRPr="004F4E3F" w:rsidRDefault="0022323B" w:rsidP="002C6E6E">
      <w:pPr>
        <w:pStyle w:val="ListParagraph"/>
        <w:numPr>
          <w:ilvl w:val="0"/>
          <w:numId w:val="111"/>
        </w:numPr>
        <w:contextualSpacing/>
        <w:jc w:val="both"/>
        <w:rPr>
          <w:rFonts w:ascii="SutonnyMJ" w:eastAsia="VillageII" w:hAnsi="SutonnyMJ" w:cs="SutonnyMJ"/>
        </w:rPr>
      </w:pPr>
      <w:r w:rsidRPr="004F4E3F">
        <w:rPr>
          <w:rFonts w:ascii="Times New Roman" w:hAnsi="Times New Roman" w:cs="Times New Roman"/>
        </w:rPr>
        <w:t>EPZ</w:t>
      </w:r>
      <w:r w:rsidRPr="004F4E3F">
        <w:rPr>
          <w:rFonts w:ascii="Times New Roman" w:eastAsia="VillageII" w:hAnsi="Times New Roman" w:cs="Times New Roman"/>
        </w:rPr>
        <w:t>-</w:t>
      </w:r>
      <w:r w:rsidRPr="004F4E3F">
        <w:rPr>
          <w:rFonts w:ascii="Times New Roman" w:hAnsi="Times New Roman" w:cs="Times New Roman"/>
        </w:rPr>
        <w:t xml:space="preserve"> Export Processing Zone</w:t>
      </w:r>
    </w:p>
    <w:p w:rsidR="0022323B" w:rsidRPr="004F4E3F" w:rsidRDefault="0022323B" w:rsidP="002C6E6E">
      <w:pPr>
        <w:pStyle w:val="ListParagraph"/>
        <w:numPr>
          <w:ilvl w:val="0"/>
          <w:numId w:val="111"/>
        </w:numPr>
        <w:contextualSpacing/>
        <w:jc w:val="both"/>
        <w:rPr>
          <w:rFonts w:ascii="SutonnyMJ" w:eastAsia="VillageII" w:hAnsi="SutonnyMJ" w:cs="SutonnyMJ"/>
          <w:sz w:val="24"/>
          <w:szCs w:val="24"/>
        </w:rPr>
      </w:pPr>
      <w:r w:rsidRPr="004F4E3F">
        <w:rPr>
          <w:rFonts w:ascii="SutonnyMJ" w:eastAsia="VillageII" w:hAnsi="SutonnyMJ" w:cs="SutonnyMJ"/>
          <w:sz w:val="24"/>
          <w:szCs w:val="24"/>
        </w:rPr>
        <w:t xml:space="preserve">†`‡k Bwc‡RW cÖwZôvi j‡ÿ¨ msm‡` AvBb cÖYxZ nq- 1980 mv‡j </w:t>
      </w:r>
    </w:p>
    <w:p w:rsidR="0022323B" w:rsidRPr="004F4E3F" w:rsidRDefault="0022323B" w:rsidP="002C6E6E">
      <w:pPr>
        <w:pStyle w:val="ListParagraph"/>
        <w:numPr>
          <w:ilvl w:val="0"/>
          <w:numId w:val="111"/>
        </w:numPr>
        <w:contextualSpacing/>
        <w:jc w:val="both"/>
        <w:rPr>
          <w:rFonts w:ascii="SutonnyMJ" w:eastAsia="VillageII" w:hAnsi="SutonnyMJ" w:cs="SutonnyMJ"/>
          <w:sz w:val="24"/>
          <w:szCs w:val="24"/>
        </w:rPr>
      </w:pPr>
      <w:r w:rsidRPr="004F4E3F">
        <w:rPr>
          <w:rFonts w:ascii="SutonnyMJ" w:eastAsia="VillageII" w:hAnsi="SutonnyMJ" w:cs="SutonnyMJ"/>
          <w:sz w:val="24"/>
          <w:szCs w:val="24"/>
        </w:rPr>
        <w:t xml:space="preserve">†`‡ki cÖ_g Bwc‡RW cÖwZwôZ nq- PÆMÖv‡gi c‡Z½vq (1983 mv‡j) </w:t>
      </w:r>
    </w:p>
    <w:p w:rsidR="0022323B" w:rsidRPr="004F4E3F" w:rsidRDefault="0022323B" w:rsidP="002C6E6E">
      <w:pPr>
        <w:pStyle w:val="ListParagraph"/>
        <w:numPr>
          <w:ilvl w:val="0"/>
          <w:numId w:val="111"/>
        </w:numPr>
        <w:contextualSpacing/>
        <w:jc w:val="both"/>
        <w:rPr>
          <w:rFonts w:ascii="SutonnyMJ" w:eastAsia="VillageII" w:hAnsi="SutonnyMJ" w:cs="SutonnyMJ"/>
          <w:sz w:val="24"/>
          <w:szCs w:val="24"/>
        </w:rPr>
      </w:pPr>
      <w:r w:rsidRPr="004F4E3F">
        <w:rPr>
          <w:rFonts w:ascii="SutonnyMJ" w:eastAsia="VillageII" w:hAnsi="SutonnyMJ" w:cs="SutonnyMJ"/>
          <w:sz w:val="24"/>
          <w:szCs w:val="24"/>
        </w:rPr>
        <w:t>wØZxq Bwc‡RW- mvfvi, XvKv (1993)</w:t>
      </w:r>
    </w:p>
    <w:p w:rsidR="0022323B" w:rsidRPr="004F4E3F" w:rsidRDefault="0022323B" w:rsidP="002C6E6E">
      <w:pPr>
        <w:pStyle w:val="ListParagraph"/>
        <w:numPr>
          <w:ilvl w:val="0"/>
          <w:numId w:val="111"/>
        </w:numPr>
        <w:contextualSpacing/>
        <w:jc w:val="both"/>
        <w:rPr>
          <w:rFonts w:ascii="SutonnyMJ" w:eastAsia="VillageII" w:hAnsi="SutonnyMJ" w:cs="SutonnyMJ"/>
          <w:sz w:val="24"/>
          <w:szCs w:val="24"/>
        </w:rPr>
      </w:pPr>
      <w:r w:rsidRPr="004F4E3F">
        <w:rPr>
          <w:rFonts w:ascii="SutonnyMJ" w:eastAsia="VillageII" w:hAnsi="SutonnyMJ" w:cs="SutonnyMJ"/>
          <w:sz w:val="24"/>
          <w:szCs w:val="24"/>
        </w:rPr>
        <w:t>evsjv‡`‡ki Bwc‡RWmg~‡ni e¨e¯’vcbv I wbqš¿</w:t>
      </w:r>
      <w:r w:rsidR="004F4E3F">
        <w:rPr>
          <w:rFonts w:ascii="SutonnyMJ" w:eastAsia="VillageII" w:hAnsi="SutonnyMJ" w:cs="SutonnyMJ"/>
          <w:sz w:val="24"/>
          <w:szCs w:val="24"/>
        </w:rPr>
        <w:t>Y K‡i- evsjv‡`k Bwc‡RW KZ©„cÿ (†</w:t>
      </w:r>
      <w:r w:rsidRPr="004F4E3F">
        <w:rPr>
          <w:rFonts w:ascii="SutonnyMJ" w:eastAsia="VillageII" w:hAnsi="SutonnyMJ" w:cs="SutonnyMJ"/>
          <w:sz w:val="24"/>
          <w:szCs w:val="24"/>
        </w:rPr>
        <w:t xml:space="preserve">ecRvi) </w:t>
      </w:r>
    </w:p>
    <w:p w:rsidR="0022323B" w:rsidRPr="00D14F7B" w:rsidRDefault="0022323B" w:rsidP="002C6E6E">
      <w:pPr>
        <w:pStyle w:val="ListParagraph"/>
        <w:numPr>
          <w:ilvl w:val="0"/>
          <w:numId w:val="111"/>
        </w:numPr>
        <w:contextualSpacing/>
        <w:jc w:val="both"/>
        <w:rPr>
          <w:rFonts w:ascii="VillageII" w:eastAsia="VillageII" w:hAnsi="VillageII" w:cs="VillageII"/>
          <w:color w:val="FF0000"/>
          <w:sz w:val="24"/>
        </w:rPr>
      </w:pPr>
      <w:r w:rsidRPr="00D14F7B">
        <w:rPr>
          <w:rFonts w:ascii="VillageII" w:eastAsia="VillageII" w:hAnsi="VillageII" w:cs="VillageII"/>
          <w:color w:val="FF0000"/>
          <w:sz w:val="24"/>
        </w:rPr>
        <w:t xml:space="preserve">ˆemiKvix </w:t>
      </w:r>
      <w:r w:rsidRPr="00D14F7B">
        <w:rPr>
          <w:rFonts w:ascii="Times New Roman" w:hAnsi="Times New Roman" w:cs="Calibri"/>
          <w:color w:val="FF0000"/>
        </w:rPr>
        <w:t>EPZ</w:t>
      </w:r>
      <w:r w:rsidRPr="00D14F7B">
        <w:rPr>
          <w:rFonts w:ascii="VillageII" w:eastAsia="VillageII" w:hAnsi="VillageII" w:cs="VillageII"/>
          <w:color w:val="FF0000"/>
        </w:rPr>
        <w:t>-</w:t>
      </w:r>
      <w:r w:rsidRPr="00D14F7B">
        <w:rPr>
          <w:rFonts w:ascii="VillageII" w:eastAsia="VillageII" w:hAnsi="VillageII" w:cs="VillageII"/>
          <w:color w:val="FF0000"/>
          <w:sz w:val="24"/>
        </w:rPr>
        <w:t xml:space="preserve"> 2wU</w:t>
      </w:r>
    </w:p>
    <w:p w:rsidR="0022323B" w:rsidRPr="004F4E3F" w:rsidRDefault="0022323B" w:rsidP="002C6E6E">
      <w:pPr>
        <w:pStyle w:val="ListParagraph"/>
        <w:numPr>
          <w:ilvl w:val="0"/>
          <w:numId w:val="111"/>
        </w:numPr>
        <w:contextualSpacing/>
        <w:jc w:val="both"/>
        <w:rPr>
          <w:rFonts w:ascii="VillageII" w:eastAsia="VillageII" w:hAnsi="VillageII" w:cs="VillageII"/>
          <w:sz w:val="24"/>
        </w:rPr>
      </w:pPr>
      <w:r w:rsidRPr="004F4E3F">
        <w:rPr>
          <w:rFonts w:ascii="VillageII" w:eastAsia="VillageII" w:hAnsi="VillageII" w:cs="VillageII"/>
          <w:sz w:val="24"/>
        </w:rPr>
        <w:t xml:space="preserve">ˆemiKvix cÉ^g </w:t>
      </w:r>
      <w:r w:rsidRPr="004F4E3F">
        <w:rPr>
          <w:rFonts w:ascii="Times New Roman" w:hAnsi="Times New Roman" w:cs="Calibri"/>
        </w:rPr>
        <w:t>EPZ</w:t>
      </w:r>
      <w:r w:rsidRPr="004F4E3F">
        <w:rPr>
          <w:rFonts w:ascii="Times New Roman" w:eastAsia="VillageII" w:hAnsi="Times New Roman" w:cs="VillageII"/>
        </w:rPr>
        <w:t>-</w:t>
      </w:r>
      <w:r w:rsidRPr="004F4E3F">
        <w:rPr>
          <w:rFonts w:ascii="SutonnyMJ" w:hAnsi="SutonnyMJ" w:cs="Calibri"/>
          <w:sz w:val="24"/>
        </w:rPr>
        <w:t>iv½ywbqv</w:t>
      </w:r>
      <w:r w:rsidRPr="004F4E3F">
        <w:rPr>
          <w:rFonts w:ascii="Times New Roman" w:hAnsi="Times New Roman" w:cs="Calibri"/>
        </w:rPr>
        <w:t>EPZ</w:t>
      </w:r>
      <w:r w:rsidR="004F4E3F" w:rsidRPr="004F4E3F">
        <w:rPr>
          <w:rFonts w:ascii="Times New Roman" w:hAnsi="Times New Roman" w:cs="Calibri"/>
        </w:rPr>
        <w:t xml:space="preserve"> </w:t>
      </w:r>
      <w:r w:rsidRPr="004F4E3F">
        <w:rPr>
          <w:rFonts w:ascii="VillageII" w:eastAsia="VillageII" w:hAnsi="VillageII" w:cs="VillageII"/>
          <w:sz w:val="24"/>
        </w:rPr>
        <w:t>(10 AGÙvei-99)</w:t>
      </w:r>
    </w:p>
    <w:p w:rsidR="0022323B" w:rsidRPr="004F4E3F" w:rsidRDefault="0022323B" w:rsidP="002C6E6E">
      <w:pPr>
        <w:pStyle w:val="ListParagraph"/>
        <w:numPr>
          <w:ilvl w:val="0"/>
          <w:numId w:val="111"/>
        </w:numPr>
        <w:contextualSpacing/>
        <w:jc w:val="both"/>
        <w:rPr>
          <w:rFonts w:ascii="VillageII" w:eastAsia="VillageII" w:hAnsi="VillageII" w:cs="VillageII"/>
          <w:sz w:val="24"/>
        </w:rPr>
      </w:pPr>
      <w:r w:rsidRPr="004F4E3F">
        <w:rPr>
          <w:rFonts w:ascii="VillageII" w:eastAsia="VillageII" w:hAnsi="VillageII" w:cs="VillageII"/>
          <w:sz w:val="24"/>
        </w:rPr>
        <w:t xml:space="preserve">ˆemiKvix w«¼Zxq </w:t>
      </w:r>
      <w:r w:rsidRPr="004F4E3F">
        <w:rPr>
          <w:rFonts w:ascii="Times New Roman" w:hAnsi="Times New Roman" w:cs="Calibri"/>
        </w:rPr>
        <w:t>EPZ</w:t>
      </w:r>
      <w:r w:rsidRPr="004F4E3F">
        <w:rPr>
          <w:rFonts w:ascii="Times New Roman" w:eastAsia="VillageII" w:hAnsi="Times New Roman" w:cs="VillageII"/>
        </w:rPr>
        <w:t xml:space="preserve">- </w:t>
      </w:r>
      <w:r w:rsidRPr="004F4E3F">
        <w:rPr>
          <w:rFonts w:ascii="SutonnyMJ" w:hAnsi="SutonnyMJ" w:cs="Calibri"/>
          <w:sz w:val="24"/>
        </w:rPr>
        <w:t>†Kvwiqvb</w:t>
      </w:r>
      <w:r w:rsidRPr="004F4E3F">
        <w:rPr>
          <w:rFonts w:ascii="Times New Roman" w:hAnsi="Times New Roman" w:cs="Calibri"/>
        </w:rPr>
        <w:t>EPZ</w:t>
      </w:r>
      <w:r w:rsidR="004F4E3F" w:rsidRPr="004F4E3F">
        <w:rPr>
          <w:rFonts w:ascii="Times New Roman" w:hAnsi="Times New Roman" w:cs="Calibri"/>
        </w:rPr>
        <w:t xml:space="preserve"> </w:t>
      </w:r>
      <w:r w:rsidRPr="004F4E3F">
        <w:rPr>
          <w:rFonts w:ascii="VillageII" w:eastAsia="VillageII" w:hAnsi="VillageII" w:cs="VillageII"/>
          <w:sz w:val="24"/>
        </w:rPr>
        <w:t>(30 AGÙvei-99)</w:t>
      </w:r>
    </w:p>
    <w:p w:rsidR="0022323B" w:rsidRPr="004F4E3F" w:rsidRDefault="0022323B" w:rsidP="002C6E6E">
      <w:pPr>
        <w:pStyle w:val="ListParagraph"/>
        <w:numPr>
          <w:ilvl w:val="0"/>
          <w:numId w:val="111"/>
        </w:numPr>
        <w:contextualSpacing/>
        <w:rPr>
          <w:rFonts w:ascii="VillageII" w:eastAsia="VillageII" w:hAnsi="VillageII" w:cs="VillageII"/>
          <w:sz w:val="24"/>
        </w:rPr>
      </w:pPr>
      <w:r w:rsidRPr="004F4E3F">
        <w:rPr>
          <w:rFonts w:ascii="VillageII" w:eastAsia="VillageII" w:hAnsi="VillageII" w:cs="VillageII"/>
          <w:sz w:val="24"/>
        </w:rPr>
        <w:t xml:space="preserve">ˆ`Gk Õ¡K ‰ÝGPé-2wU </w:t>
      </w:r>
      <w:r w:rsidRPr="004F4E3F">
        <w:rPr>
          <w:rFonts w:ascii="Times New Roman" w:eastAsia="VillageII" w:hAnsi="Times New Roman" w:cs="VillageII"/>
        </w:rPr>
        <w:t>(</w:t>
      </w:r>
      <w:r w:rsidRPr="004F4E3F">
        <w:rPr>
          <w:rFonts w:ascii="Times New Roman" w:hAnsi="Times New Roman" w:cs="Calibri"/>
        </w:rPr>
        <w:t>DSE</w:t>
      </w:r>
      <w:r w:rsidRPr="004F4E3F">
        <w:rPr>
          <w:rFonts w:ascii="VillageII" w:eastAsia="VillageII" w:hAnsi="VillageII" w:cs="VillageII"/>
          <w:sz w:val="24"/>
        </w:rPr>
        <w:t xml:space="preserve"> ‰es </w:t>
      </w:r>
      <w:r w:rsidRPr="004F4E3F">
        <w:rPr>
          <w:rFonts w:ascii="Times New Roman" w:hAnsi="Times New Roman" w:cs="Calibri"/>
        </w:rPr>
        <w:t>CSE</w:t>
      </w:r>
      <w:r w:rsidRPr="004F4E3F">
        <w:rPr>
          <w:rFonts w:ascii="Times New Roman" w:eastAsia="VillageII" w:hAnsi="Times New Roman" w:cs="VillageII"/>
        </w:rPr>
        <w:t>)</w:t>
      </w:r>
    </w:p>
    <w:p w:rsidR="0022323B" w:rsidRPr="004F4E3F" w:rsidRDefault="0022323B" w:rsidP="002C6E6E">
      <w:pPr>
        <w:pStyle w:val="ListParagraph"/>
        <w:numPr>
          <w:ilvl w:val="0"/>
          <w:numId w:val="111"/>
        </w:numPr>
        <w:contextualSpacing/>
        <w:rPr>
          <w:rFonts w:ascii="VillageII" w:eastAsia="VillageII" w:hAnsi="VillageII" w:cs="VillageII"/>
          <w:sz w:val="24"/>
        </w:rPr>
      </w:pPr>
      <w:r w:rsidRPr="004F4E3F">
        <w:rPr>
          <w:rFonts w:ascii="SutonnyMJ" w:eastAsia="SutonnyMJ" w:hAnsi="SutonnyMJ" w:cs="SutonnyMJ"/>
          <w:sz w:val="24"/>
        </w:rPr>
        <w:t>cÖ¯ÍvweZ beg Bwc‡RW n‡eÑ wgimivB, PÆMÖv‡g</w:t>
      </w:r>
    </w:p>
    <w:p w:rsidR="0022323B" w:rsidRPr="004F4E3F" w:rsidRDefault="0022323B" w:rsidP="002C6E6E">
      <w:pPr>
        <w:pStyle w:val="ListParagraph"/>
        <w:numPr>
          <w:ilvl w:val="0"/>
          <w:numId w:val="111"/>
        </w:numPr>
        <w:contextualSpacing/>
        <w:rPr>
          <w:rFonts w:ascii="VillageII" w:eastAsia="VillageII" w:hAnsi="VillageII" w:cs="VillageII"/>
          <w:sz w:val="24"/>
        </w:rPr>
      </w:pPr>
      <w:r w:rsidRPr="004F4E3F">
        <w:rPr>
          <w:rFonts w:ascii="SutonnyMJ" w:eastAsia="SutonnyMJ" w:hAnsi="SutonnyMJ" w:cs="SutonnyMJ"/>
          <w:sz w:val="24"/>
        </w:rPr>
        <w:t>†`‡ki GKgvÎ K…wlwfwËK Bwc‡RW- DËiv, bxjdvgvix</w:t>
      </w:r>
    </w:p>
    <w:p w:rsidR="0022323B" w:rsidRPr="006408BB" w:rsidRDefault="0022323B" w:rsidP="0022323B">
      <w:pPr>
        <w:rPr>
          <w:rFonts w:ascii="VillageII" w:eastAsia="VillageII" w:hAnsi="VillageII" w:cs="VillageII"/>
          <w:sz w:val="6"/>
        </w:rPr>
      </w:pPr>
    </w:p>
    <w:p w:rsidR="0022323B" w:rsidRPr="004F4E3F" w:rsidRDefault="0022323B" w:rsidP="0022323B">
      <w:pPr>
        <w:tabs>
          <w:tab w:val="left" w:pos="738"/>
          <w:tab w:val="left" w:pos="891"/>
        </w:tabs>
        <w:ind w:left="446" w:hanging="446"/>
        <w:jc w:val="center"/>
        <w:rPr>
          <w:rFonts w:ascii="SutonnyMJ" w:eastAsia="SutonnyMJ" w:hAnsi="SutonnyMJ" w:cs="SutonnyMJ"/>
          <w:b/>
          <w:sz w:val="26"/>
          <w:szCs w:val="24"/>
          <w:shd w:val="clear" w:color="auto" w:fill="FFFFFF"/>
        </w:rPr>
      </w:pPr>
      <w:r w:rsidRPr="004F4E3F">
        <w:rPr>
          <w:rFonts w:ascii="SutonnyMJ" w:eastAsia="SutonnyMJ" w:hAnsi="SutonnyMJ" w:cs="SutonnyMJ"/>
          <w:b/>
          <w:sz w:val="26"/>
          <w:szCs w:val="24"/>
          <w:shd w:val="clear" w:color="auto" w:fill="FFFFFF" w:themeFill="background1"/>
        </w:rPr>
        <w:t>GK bR‡i miKvwi Bwc‡RW - 8wU</w:t>
      </w:r>
    </w:p>
    <w:p w:rsidR="0022323B" w:rsidRPr="006408BB" w:rsidRDefault="0022323B" w:rsidP="0022323B">
      <w:pPr>
        <w:tabs>
          <w:tab w:val="left" w:pos="738"/>
          <w:tab w:val="left" w:pos="891"/>
        </w:tabs>
        <w:ind w:left="446" w:hanging="446"/>
        <w:jc w:val="center"/>
        <w:rPr>
          <w:rFonts w:ascii="SutonnyMJ" w:eastAsia="SutonnyMJ" w:hAnsi="SutonnyMJ" w:cs="SutonnyMJ"/>
          <w:b/>
          <w:sz w:val="6"/>
        </w:rPr>
      </w:pPr>
    </w:p>
    <w:tbl>
      <w:tblPr>
        <w:tblW w:w="0" w:type="auto"/>
        <w:jc w:val="center"/>
        <w:tblCellMar>
          <w:left w:w="10" w:type="dxa"/>
          <w:right w:w="10" w:type="dxa"/>
        </w:tblCellMar>
        <w:tblLook w:val="0000" w:firstRow="0" w:lastRow="0" w:firstColumn="0" w:lastColumn="0" w:noHBand="0" w:noVBand="0"/>
      </w:tblPr>
      <w:tblGrid>
        <w:gridCol w:w="1536"/>
        <w:gridCol w:w="3504"/>
        <w:gridCol w:w="2546"/>
      </w:tblGrid>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4F4E3F" w:rsidRDefault="004F4E3F" w:rsidP="004F4E3F">
            <w:pPr>
              <w:jc w:val="center"/>
              <w:rPr>
                <w:rFonts w:ascii="SutonnyMJ" w:hAnsi="SutonnyMJ"/>
              </w:rPr>
            </w:pPr>
            <w:r w:rsidRPr="004F4E3F">
              <w:rPr>
                <w:rFonts w:ascii="SutonnyMJ" w:eastAsia="VillageII" w:hAnsi="SutonnyMJ" w:cs="VillageII"/>
                <w:b/>
                <w:sz w:val="24"/>
              </w:rPr>
              <w:t>bvg</w:t>
            </w:r>
          </w:p>
        </w:tc>
        <w:tc>
          <w:tcPr>
            <w:tcW w:w="35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4F4E3F" w:rsidRDefault="004F4E3F" w:rsidP="004F4E3F">
            <w:pPr>
              <w:jc w:val="center"/>
            </w:pPr>
            <w:r w:rsidRPr="004F4E3F">
              <w:rPr>
                <w:rFonts w:ascii="SutonnyMJ" w:eastAsia="VillageII" w:hAnsi="SutonnyMJ" w:cs="VillageII"/>
                <w:b/>
                <w:sz w:val="24"/>
              </w:rPr>
              <w:t>Ae¯’vb</w:t>
            </w:r>
          </w:p>
        </w:tc>
        <w:tc>
          <w:tcPr>
            <w:tcW w:w="25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4F4E3F" w:rsidRDefault="004F4E3F" w:rsidP="004F4E3F">
            <w:pPr>
              <w:jc w:val="center"/>
            </w:pPr>
            <w:r w:rsidRPr="004F4E3F">
              <w:rPr>
                <w:rFonts w:ascii="SutonnyMJ" w:eastAsia="VillageII" w:hAnsi="SutonnyMJ" w:cs="VillageII"/>
                <w:b/>
                <w:sz w:val="24"/>
              </w:rPr>
              <w:t>Kvh©µg ïiæ</w:t>
            </w:r>
          </w:p>
        </w:tc>
      </w:tr>
      <w:tr w:rsidR="004F4E3F" w:rsidRPr="004F4E3F" w:rsidTr="004F4E3F">
        <w:trPr>
          <w:trHeight w:val="53"/>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b/>
                <w:sz w:val="24"/>
              </w:rPr>
              <w:t>1.</w:t>
            </w:r>
            <w:r w:rsidR="0022323B" w:rsidRPr="004F4E3F">
              <w:rPr>
                <w:rFonts w:ascii="SutonnyMJ" w:eastAsia="VillageII" w:hAnsi="SutonnyMJ" w:cs="VillageII"/>
                <w:b/>
                <w:sz w:val="24"/>
              </w:rPr>
              <w:t xml:space="preserve"> </w:t>
            </w:r>
            <w:r w:rsidRPr="004F4E3F">
              <w:rPr>
                <w:rFonts w:ascii="SutonnyMJ" w:eastAsia="VillageII" w:hAnsi="SutonnyMJ" w:cs="VillageII"/>
                <w:b/>
                <w:sz w:val="24"/>
              </w:rPr>
              <w:t>PÆMÖvg</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644E8A">
            <w:pPr>
              <w:tabs>
                <w:tab w:val="left" w:pos="738"/>
                <w:tab w:val="left" w:pos="891"/>
              </w:tabs>
              <w:rPr>
                <w:rFonts w:ascii="SutonnyMJ" w:hAnsi="SutonnyMJ"/>
              </w:rPr>
            </w:pPr>
            <w:r w:rsidRPr="004F4E3F">
              <w:rPr>
                <w:rFonts w:ascii="SutonnyMJ" w:eastAsia="VillageII" w:hAnsi="SutonnyMJ" w:cs="VillageII"/>
                <w:sz w:val="24"/>
              </w:rPr>
              <w:t>nvwjkni, PÆMÖvg</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644E8A">
            <w:pPr>
              <w:tabs>
                <w:tab w:val="left" w:pos="738"/>
                <w:tab w:val="left" w:pos="891"/>
              </w:tabs>
              <w:rPr>
                <w:rFonts w:ascii="SutonnyMJ" w:hAnsi="SutonnyMJ"/>
              </w:rPr>
            </w:pPr>
            <w:r w:rsidRPr="004F4E3F">
              <w:rPr>
                <w:rFonts w:ascii="SutonnyMJ" w:eastAsia="VillageII" w:hAnsi="SutonnyMJ" w:cs="VillageII"/>
                <w:sz w:val="24"/>
              </w:rPr>
              <w:t>1983</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b/>
                <w:sz w:val="24"/>
              </w:rPr>
              <w:t>2. XvKv</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sz w:val="24"/>
              </w:rPr>
              <w:t>mvfvi, XvKv</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644E8A">
            <w:pPr>
              <w:tabs>
                <w:tab w:val="left" w:pos="738"/>
                <w:tab w:val="left" w:pos="891"/>
              </w:tabs>
              <w:rPr>
                <w:rFonts w:ascii="SutonnyMJ" w:hAnsi="SutonnyMJ"/>
              </w:rPr>
            </w:pPr>
            <w:r w:rsidRPr="004F4E3F">
              <w:rPr>
                <w:rFonts w:ascii="SutonnyMJ" w:eastAsia="VillageII" w:hAnsi="SutonnyMJ" w:cs="VillageII"/>
                <w:sz w:val="24"/>
              </w:rPr>
              <w:t>1993</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b/>
                <w:sz w:val="24"/>
              </w:rPr>
              <w:t>3. gsjv</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ind w:right="-45"/>
              <w:rPr>
                <w:rFonts w:ascii="SutonnyMJ" w:hAnsi="SutonnyMJ"/>
              </w:rPr>
            </w:pPr>
            <w:r w:rsidRPr="004F4E3F">
              <w:rPr>
                <w:rFonts w:ascii="SutonnyMJ" w:eastAsia="VillageII" w:hAnsi="SutonnyMJ" w:cs="VillageII"/>
                <w:sz w:val="24"/>
              </w:rPr>
              <w:t>gsjv, ev‡MinvU</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4F4E3F">
            <w:pPr>
              <w:tabs>
                <w:tab w:val="left" w:pos="738"/>
                <w:tab w:val="left" w:pos="891"/>
              </w:tabs>
              <w:rPr>
                <w:rFonts w:ascii="SutonnyMJ" w:hAnsi="SutonnyMJ"/>
              </w:rPr>
            </w:pPr>
            <w:r w:rsidRPr="004F4E3F">
              <w:rPr>
                <w:rFonts w:ascii="SutonnyMJ" w:eastAsia="VillageII" w:hAnsi="SutonnyMJ" w:cs="VillageII"/>
                <w:sz w:val="24"/>
              </w:rPr>
              <w:t xml:space="preserve">23 </w:t>
            </w:r>
            <w:r w:rsidR="004F4E3F" w:rsidRPr="004F4E3F">
              <w:rPr>
                <w:rFonts w:ascii="SutonnyMJ" w:eastAsia="VillageII" w:hAnsi="SutonnyMJ" w:cs="VillageII"/>
                <w:sz w:val="24"/>
              </w:rPr>
              <w:t>†</w:t>
            </w:r>
            <w:r w:rsidRPr="004F4E3F">
              <w:rPr>
                <w:rFonts w:ascii="SutonnyMJ" w:eastAsia="VillageII" w:hAnsi="SutonnyMJ" w:cs="VillageII"/>
                <w:sz w:val="24"/>
              </w:rPr>
              <w:t>g 1998</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b/>
                <w:sz w:val="24"/>
              </w:rPr>
              <w:t>4. Ck^i`x</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sz w:val="24"/>
              </w:rPr>
              <w:t>cvKwk, cvebv</w:t>
            </w:r>
            <w:r w:rsidR="0022323B" w:rsidRPr="004F4E3F">
              <w:rPr>
                <w:rFonts w:ascii="SutonnyMJ" w:eastAsia="VillageII" w:hAnsi="SutonnyMJ" w:cs="VillageII"/>
                <w:sz w:val="24"/>
              </w:rPr>
              <w:t xml:space="preserve"> </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644E8A">
            <w:pPr>
              <w:tabs>
                <w:tab w:val="left" w:pos="738"/>
                <w:tab w:val="left" w:pos="891"/>
              </w:tabs>
              <w:rPr>
                <w:rFonts w:ascii="SutonnyMJ" w:hAnsi="SutonnyMJ"/>
              </w:rPr>
            </w:pPr>
            <w:r w:rsidRPr="004F4E3F">
              <w:rPr>
                <w:rFonts w:ascii="SutonnyMJ" w:eastAsia="VillageII" w:hAnsi="SutonnyMJ" w:cs="VillageII"/>
                <w:sz w:val="24"/>
              </w:rPr>
              <w:t xml:space="preserve">1998 </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b/>
                <w:sz w:val="24"/>
              </w:rPr>
              <w:t xml:space="preserve">5. </w:t>
            </w:r>
            <w:r>
              <w:rPr>
                <w:rFonts w:ascii="SutonnyMJ" w:eastAsia="VillageII" w:hAnsi="SutonnyMJ" w:cs="VillageII"/>
                <w:b/>
                <w:sz w:val="24"/>
              </w:rPr>
              <w:t>DËiv</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sz w:val="24"/>
              </w:rPr>
              <w:t>m½jkx, m`i, bxjdvgvix</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644E8A">
            <w:pPr>
              <w:tabs>
                <w:tab w:val="left" w:pos="738"/>
                <w:tab w:val="left" w:pos="891"/>
              </w:tabs>
              <w:rPr>
                <w:rFonts w:ascii="SutonnyMJ" w:hAnsi="SutonnyMJ"/>
              </w:rPr>
            </w:pPr>
            <w:r w:rsidRPr="004F4E3F">
              <w:rPr>
                <w:rFonts w:ascii="SutonnyMJ" w:eastAsia="VillageII" w:hAnsi="SutonnyMJ" w:cs="VillageII"/>
                <w:sz w:val="24"/>
              </w:rPr>
              <w:t>1999</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22323B" w:rsidP="004F4E3F">
            <w:pPr>
              <w:tabs>
                <w:tab w:val="left" w:pos="738"/>
                <w:tab w:val="left" w:pos="891"/>
              </w:tabs>
              <w:rPr>
                <w:rFonts w:ascii="SutonnyMJ" w:hAnsi="SutonnyMJ"/>
              </w:rPr>
            </w:pPr>
            <w:r w:rsidRPr="004F4E3F">
              <w:rPr>
                <w:rFonts w:ascii="SutonnyMJ" w:eastAsia="VillageII" w:hAnsi="SutonnyMJ" w:cs="VillageII"/>
                <w:b/>
                <w:sz w:val="24"/>
              </w:rPr>
              <w:t xml:space="preserve">6. </w:t>
            </w:r>
            <w:r w:rsidR="004F4E3F" w:rsidRPr="004F4E3F">
              <w:rPr>
                <w:rFonts w:ascii="SutonnyMJ" w:eastAsia="VillageII" w:hAnsi="SutonnyMJ" w:cs="VillageII"/>
                <w:b/>
                <w:sz w:val="24"/>
              </w:rPr>
              <w:t>Kzwgjøv</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ind w:right="-63"/>
              <w:rPr>
                <w:rFonts w:ascii="SutonnyMJ" w:hAnsi="SutonnyMJ"/>
              </w:rPr>
            </w:pPr>
            <w:r w:rsidRPr="004F4E3F">
              <w:rPr>
                <w:rFonts w:ascii="SutonnyMJ" w:eastAsia="VillageII" w:hAnsi="SutonnyMJ" w:cs="VillageII"/>
                <w:sz w:val="24"/>
              </w:rPr>
              <w:t>wegvb e›`i, Kzwgjøv</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644E8A">
            <w:pPr>
              <w:tabs>
                <w:tab w:val="left" w:pos="738"/>
                <w:tab w:val="left" w:pos="891"/>
              </w:tabs>
              <w:ind w:right="-63"/>
              <w:rPr>
                <w:rFonts w:ascii="SutonnyMJ" w:hAnsi="SutonnyMJ"/>
              </w:rPr>
            </w:pPr>
            <w:r w:rsidRPr="004F4E3F">
              <w:rPr>
                <w:rFonts w:ascii="SutonnyMJ" w:eastAsia="VillageII" w:hAnsi="SutonnyMJ" w:cs="VillageII"/>
                <w:sz w:val="24"/>
              </w:rPr>
              <w:t>15 RyjvB 2000</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22323B" w:rsidP="004F4E3F">
            <w:pPr>
              <w:tabs>
                <w:tab w:val="left" w:pos="738"/>
                <w:tab w:val="left" w:pos="891"/>
              </w:tabs>
              <w:rPr>
                <w:rFonts w:ascii="SutonnyMJ" w:hAnsi="SutonnyMJ"/>
              </w:rPr>
            </w:pPr>
            <w:r w:rsidRPr="004F4E3F">
              <w:rPr>
                <w:rFonts w:ascii="SutonnyMJ" w:eastAsia="VillageII" w:hAnsi="SutonnyMJ" w:cs="VillageII"/>
                <w:b/>
                <w:sz w:val="24"/>
              </w:rPr>
              <w:t xml:space="preserve">7. </w:t>
            </w:r>
            <w:r w:rsidR="004F4E3F" w:rsidRPr="004F4E3F">
              <w:rPr>
                <w:rFonts w:ascii="SutonnyMJ" w:eastAsia="VillageII" w:hAnsi="SutonnyMJ" w:cs="VillageII"/>
                <w:b/>
                <w:sz w:val="24"/>
              </w:rPr>
              <w:t>Av`gRx</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sz w:val="24"/>
              </w:rPr>
              <w:t>bvivqYMÄ</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4F4E3F">
            <w:pPr>
              <w:tabs>
                <w:tab w:val="left" w:pos="738"/>
                <w:tab w:val="left" w:pos="891"/>
              </w:tabs>
              <w:rPr>
                <w:rFonts w:ascii="SutonnyMJ" w:hAnsi="SutonnyMJ"/>
              </w:rPr>
            </w:pPr>
            <w:r w:rsidRPr="004F4E3F">
              <w:rPr>
                <w:rFonts w:ascii="SutonnyMJ" w:eastAsia="VillageII" w:hAnsi="SutonnyMJ" w:cs="VillageII"/>
                <w:sz w:val="24"/>
              </w:rPr>
              <w:t>6 gvP</w:t>
            </w:r>
            <w:r w:rsidR="004F4E3F" w:rsidRPr="004F4E3F">
              <w:rPr>
                <w:rFonts w:ascii="SutonnyMJ" w:eastAsia="VillageII" w:hAnsi="SutonnyMJ" w:cs="VillageII"/>
                <w:sz w:val="24"/>
              </w:rPr>
              <w:t>©</w:t>
            </w:r>
            <w:r w:rsidRPr="004F4E3F">
              <w:rPr>
                <w:rFonts w:ascii="SutonnyMJ" w:eastAsia="VillageII" w:hAnsi="SutonnyMJ" w:cs="VillageII"/>
                <w:sz w:val="24"/>
              </w:rPr>
              <w:t xml:space="preserve"> 2006</w:t>
            </w:r>
          </w:p>
        </w:tc>
      </w:tr>
      <w:tr w:rsidR="004F4E3F" w:rsidRPr="004F4E3F" w:rsidTr="004F4E3F">
        <w:trPr>
          <w:trHeight w:val="1"/>
          <w:jc w:val="center"/>
        </w:trPr>
        <w:tc>
          <w:tcPr>
            <w:tcW w:w="15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4F4E3F" w:rsidRDefault="0022323B" w:rsidP="004F4E3F">
            <w:pPr>
              <w:tabs>
                <w:tab w:val="left" w:pos="738"/>
                <w:tab w:val="left" w:pos="891"/>
              </w:tabs>
              <w:rPr>
                <w:rFonts w:ascii="SutonnyMJ" w:hAnsi="SutonnyMJ"/>
              </w:rPr>
            </w:pPr>
            <w:r w:rsidRPr="004F4E3F">
              <w:rPr>
                <w:rFonts w:ascii="SutonnyMJ" w:eastAsia="VillageII" w:hAnsi="SutonnyMJ" w:cs="VillageII"/>
                <w:b/>
                <w:sz w:val="24"/>
              </w:rPr>
              <w:t xml:space="preserve">8. </w:t>
            </w:r>
            <w:r w:rsidR="004F4E3F" w:rsidRPr="004F4E3F">
              <w:rPr>
                <w:rFonts w:ascii="SutonnyMJ" w:eastAsia="VillageII" w:hAnsi="SutonnyMJ" w:cs="VillageII"/>
                <w:b/>
                <w:sz w:val="24"/>
              </w:rPr>
              <w:t>KY©dzjx</w:t>
            </w:r>
          </w:p>
        </w:tc>
        <w:tc>
          <w:tcPr>
            <w:tcW w:w="3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4F4E3F" w:rsidP="004F4E3F">
            <w:pPr>
              <w:tabs>
                <w:tab w:val="left" w:pos="738"/>
                <w:tab w:val="left" w:pos="891"/>
              </w:tabs>
              <w:rPr>
                <w:rFonts w:ascii="SutonnyMJ" w:hAnsi="SutonnyMJ"/>
              </w:rPr>
            </w:pPr>
            <w:r w:rsidRPr="004F4E3F">
              <w:rPr>
                <w:rFonts w:ascii="SutonnyMJ" w:eastAsia="VillageII" w:hAnsi="SutonnyMJ" w:cs="VillageII"/>
                <w:sz w:val="24"/>
              </w:rPr>
              <w:t>c‡Z½v, PÆMÖvg</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4F4E3F" w:rsidRDefault="0022323B" w:rsidP="004F4E3F">
            <w:pPr>
              <w:rPr>
                <w:rFonts w:ascii="SutonnyMJ" w:hAnsi="SutonnyMJ"/>
              </w:rPr>
            </w:pPr>
            <w:r w:rsidRPr="004F4E3F">
              <w:rPr>
                <w:rFonts w:ascii="SutonnyMJ" w:eastAsia="VillageII" w:hAnsi="SutonnyMJ" w:cs="VillageII"/>
                <w:sz w:val="24"/>
              </w:rPr>
              <w:t xml:space="preserve">12 </w:t>
            </w:r>
            <w:r w:rsidR="004F4E3F" w:rsidRPr="004F4E3F">
              <w:rPr>
                <w:rFonts w:ascii="SutonnyMJ" w:eastAsia="VillageII" w:hAnsi="SutonnyMJ" w:cs="VillageII"/>
                <w:sz w:val="24"/>
              </w:rPr>
              <w:t>†m‡Þ¤^i</w:t>
            </w:r>
            <w:r w:rsidRPr="004F4E3F">
              <w:rPr>
                <w:rFonts w:ascii="SutonnyMJ" w:eastAsia="VillageII" w:hAnsi="SutonnyMJ" w:cs="VillageII"/>
                <w:sz w:val="24"/>
              </w:rPr>
              <w:t xml:space="preserve"> 2006</w:t>
            </w:r>
          </w:p>
        </w:tc>
      </w:tr>
    </w:tbl>
    <w:p w:rsidR="0022323B" w:rsidRPr="006408BB" w:rsidRDefault="0022323B" w:rsidP="0022323B">
      <w:pPr>
        <w:ind w:left="446" w:hanging="446"/>
        <w:jc w:val="center"/>
        <w:rPr>
          <w:rFonts w:ascii="SutonnyMJ" w:eastAsia="SutonnyMJ" w:hAnsi="SutonnyMJ" w:cs="SutonnyMJ"/>
          <w:b/>
          <w:sz w:val="6"/>
        </w:rPr>
      </w:pPr>
    </w:p>
    <w:p w:rsidR="0022323B" w:rsidRPr="006408BB" w:rsidRDefault="0022323B" w:rsidP="0022323B">
      <w:pPr>
        <w:ind w:left="446" w:hanging="446"/>
        <w:jc w:val="center"/>
        <w:rPr>
          <w:rFonts w:ascii="SutonnyMJ" w:eastAsia="SutonnyMJ" w:hAnsi="SutonnyMJ" w:cs="SutonnyMJ"/>
          <w:b/>
          <w:sz w:val="6"/>
        </w:rPr>
      </w:pPr>
    </w:p>
    <w:p w:rsidR="0022323B" w:rsidRPr="006408BB" w:rsidRDefault="0022323B" w:rsidP="000C1295">
      <w:pPr>
        <w:shd w:val="clear" w:color="auto" w:fill="BFBFBF" w:themeFill="background1" w:themeFillShade="BF"/>
        <w:tabs>
          <w:tab w:val="left" w:pos="360"/>
        </w:tabs>
        <w:jc w:val="center"/>
        <w:rPr>
          <w:rFonts w:ascii="SutonnyMJ" w:eastAsia="SutonnyMJ" w:hAnsi="SutonnyMJ" w:cs="SutonnyMJ"/>
          <w:b/>
          <w:sz w:val="26"/>
          <w:shd w:val="clear" w:color="auto" w:fill="FFFFFF" w:themeFill="background1"/>
        </w:rPr>
      </w:pPr>
      <w:r w:rsidRPr="006408BB">
        <w:rPr>
          <w:rFonts w:ascii="SutonnyMJ" w:eastAsia="SutonnyMJ" w:hAnsi="SutonnyMJ" w:cs="SutonnyMJ"/>
          <w:b/>
          <w:sz w:val="26"/>
        </w:rPr>
        <w:t>†`‡ki ißvwb Avq I Avg`vwb e¨q</w:t>
      </w:r>
    </w:p>
    <w:tbl>
      <w:tblPr>
        <w:tblStyle w:val="TableGrid"/>
        <w:tblW w:w="0" w:type="auto"/>
        <w:tblInd w:w="1818" w:type="dxa"/>
        <w:tblLook w:val="04A0" w:firstRow="1" w:lastRow="0" w:firstColumn="1" w:lastColumn="0" w:noHBand="0" w:noVBand="1"/>
      </w:tblPr>
      <w:tblGrid>
        <w:gridCol w:w="1170"/>
        <w:gridCol w:w="2340"/>
        <w:gridCol w:w="2070"/>
      </w:tblGrid>
      <w:tr w:rsidR="0022323B" w:rsidRPr="006408BB" w:rsidTr="00644E8A">
        <w:tc>
          <w:tcPr>
            <w:tcW w:w="117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lastRenderedPageBreak/>
              <w:t>A_©eQi</w:t>
            </w:r>
          </w:p>
        </w:tc>
        <w:tc>
          <w:tcPr>
            <w:tcW w:w="234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ißvwb Avq</w:t>
            </w:r>
          </w:p>
        </w:tc>
        <w:tc>
          <w:tcPr>
            <w:tcW w:w="2070" w:type="dxa"/>
          </w:tcPr>
          <w:p w:rsidR="0022323B" w:rsidRPr="006408BB" w:rsidRDefault="0022323B" w:rsidP="00644E8A">
            <w:pPr>
              <w:tabs>
                <w:tab w:val="left" w:pos="360"/>
              </w:tabs>
              <w:jc w:val="center"/>
              <w:rPr>
                <w:rFonts w:ascii="SutonnyMJ" w:eastAsia="SutonnyMJ" w:hAnsi="SutonnyMJ" w:cs="SutonnyMJ"/>
                <w:b/>
                <w:sz w:val="24"/>
              </w:rPr>
            </w:pPr>
            <w:r w:rsidRPr="006408BB">
              <w:rPr>
                <w:rFonts w:ascii="SutonnyMJ" w:eastAsia="SutonnyMJ" w:hAnsi="SutonnyMJ" w:cs="SutonnyMJ"/>
                <w:b/>
                <w:sz w:val="24"/>
              </w:rPr>
              <w:t>Avg`vwb e¨q</w:t>
            </w:r>
          </w:p>
        </w:tc>
      </w:tr>
      <w:tr w:rsidR="0022323B" w:rsidRPr="006408BB" w:rsidTr="00644E8A">
        <w:tc>
          <w:tcPr>
            <w:tcW w:w="1170" w:type="dxa"/>
          </w:tcPr>
          <w:p w:rsidR="0022323B" w:rsidRPr="006408BB" w:rsidRDefault="0022323B" w:rsidP="00644E8A">
            <w:pPr>
              <w:tabs>
                <w:tab w:val="left" w:pos="360"/>
              </w:tabs>
              <w:rPr>
                <w:rFonts w:ascii="SutonnyMJ" w:eastAsia="SutonnyMJ" w:hAnsi="SutonnyMJ" w:cs="SutonnyMJ"/>
                <w:sz w:val="24"/>
              </w:rPr>
            </w:pPr>
            <w:r w:rsidRPr="006408BB">
              <w:rPr>
                <w:rFonts w:ascii="SutonnyMJ" w:eastAsia="SutonnyMJ" w:hAnsi="SutonnyMJ" w:cs="SutonnyMJ"/>
                <w:sz w:val="24"/>
                <w:shd w:val="clear" w:color="auto" w:fill="FFFFFF"/>
              </w:rPr>
              <w:t>2018-19</w:t>
            </w:r>
          </w:p>
        </w:tc>
        <w:tc>
          <w:tcPr>
            <w:tcW w:w="2340" w:type="dxa"/>
          </w:tcPr>
          <w:p w:rsidR="0022323B" w:rsidRPr="006408BB" w:rsidRDefault="0022323B" w:rsidP="00644E8A">
            <w:r w:rsidRPr="006408BB">
              <w:rPr>
                <w:rFonts w:ascii="SutonnyMJ" w:eastAsia="SutonnyMJ" w:hAnsi="SutonnyMJ" w:cs="SutonnyMJ"/>
                <w:sz w:val="24"/>
                <w:shd w:val="clear" w:color="auto" w:fill="FFFFFF"/>
              </w:rPr>
              <w:t>27,562.8 wgwjqb Wjvi</w:t>
            </w:r>
          </w:p>
        </w:tc>
        <w:tc>
          <w:tcPr>
            <w:tcW w:w="2070" w:type="dxa"/>
          </w:tcPr>
          <w:p w:rsidR="0022323B" w:rsidRPr="006408BB" w:rsidRDefault="0022323B" w:rsidP="00644E8A">
            <w:pPr>
              <w:tabs>
                <w:tab w:val="left" w:pos="360"/>
              </w:tabs>
              <w:jc w:val="center"/>
              <w:rPr>
                <w:rFonts w:ascii="SutonnyMJ" w:eastAsia="SutonnyMJ" w:hAnsi="SutonnyMJ" w:cs="SutonnyMJ"/>
                <w:sz w:val="24"/>
              </w:rPr>
            </w:pPr>
            <w:r w:rsidRPr="006408BB">
              <w:rPr>
                <w:rFonts w:ascii="SutonnyMJ" w:eastAsia="SutonnyMJ" w:hAnsi="SutonnyMJ" w:cs="SutonnyMJ"/>
                <w:sz w:val="24"/>
              </w:rPr>
              <w:t>40,895 wgwjqb Wjvi</w:t>
            </w:r>
          </w:p>
        </w:tc>
      </w:tr>
    </w:tbl>
    <w:p w:rsidR="0022323B" w:rsidRPr="004F4E3F" w:rsidRDefault="0022323B" w:rsidP="0022323B">
      <w:pPr>
        <w:jc w:val="both"/>
        <w:rPr>
          <w:rFonts w:ascii="SutonnyMJ" w:eastAsia="SutonnyMJ" w:hAnsi="SutonnyMJ" w:cs="SutonnyMJ"/>
          <w:b/>
          <w:spacing w:val="-4"/>
          <w:sz w:val="26"/>
        </w:rPr>
      </w:pPr>
      <w:r w:rsidRPr="004F4E3F">
        <w:rPr>
          <w:rFonts w:ascii="SutonnyMJ" w:eastAsia="SutonnyMJ" w:hAnsi="SutonnyMJ" w:cs="SutonnyMJ"/>
          <w:b/>
          <w:spacing w:val="-4"/>
          <w:sz w:val="26"/>
          <w:shd w:val="clear" w:color="auto" w:fill="000000"/>
        </w:rPr>
        <w:t>Abykxjbx:</w:t>
      </w:r>
    </w:p>
    <w:p w:rsidR="0022323B" w:rsidRPr="004F4E3F" w:rsidRDefault="00220BDB" w:rsidP="0022323B">
      <w:pPr>
        <w:tabs>
          <w:tab w:val="left" w:pos="360"/>
          <w:tab w:val="left" w:pos="2340"/>
          <w:tab w:val="left" w:pos="4320"/>
          <w:tab w:val="left" w:pos="6210"/>
          <w:tab w:val="left" w:pos="8100"/>
        </w:tabs>
        <w:jc w:val="both"/>
        <w:rPr>
          <w:rFonts w:ascii="SutonnyMJ" w:hAnsi="SutonnyMJ" w:cs="SutonnyMJ"/>
          <w:b/>
          <w:sz w:val="24"/>
        </w:rPr>
      </w:pPr>
      <w:r w:rsidRPr="004F4E3F">
        <w:rPr>
          <w:rFonts w:ascii="SutonnyMJ" w:hAnsi="SutonnyMJ" w:cs="SutonnyMJ"/>
          <w:b/>
          <w:sz w:val="24"/>
        </w:rPr>
        <w:t>0</w:t>
      </w:r>
      <w:r w:rsidR="0022323B" w:rsidRPr="004F4E3F">
        <w:rPr>
          <w:rFonts w:ascii="SutonnyMJ" w:hAnsi="SutonnyMJ" w:cs="SutonnyMJ"/>
          <w:b/>
          <w:sz w:val="24"/>
        </w:rPr>
        <w:t>1.</w:t>
      </w:r>
      <w:r w:rsidR="0022323B" w:rsidRPr="004F4E3F">
        <w:rPr>
          <w:rFonts w:ascii="SutonnyMJ" w:hAnsi="SutonnyMJ" w:cs="SutonnyMJ"/>
          <w:b/>
          <w:sz w:val="24"/>
        </w:rPr>
        <w:tab/>
        <w:t xml:space="preserve">evsjv‡`‡ki cÖ_g </w:t>
      </w:r>
      <w:r w:rsidR="0022323B" w:rsidRPr="004F4E3F">
        <w:rPr>
          <w:rFonts w:ascii="Times New Roman" w:hAnsi="Times New Roman" w:cs="SutonnyMJ"/>
          <w:b/>
        </w:rPr>
        <w:t>EPZ</w:t>
      </w:r>
      <w:r w:rsidR="0022323B" w:rsidRPr="004F4E3F">
        <w:rPr>
          <w:rFonts w:ascii="SutonnyMJ" w:hAnsi="SutonnyMJ" w:cs="SutonnyMJ"/>
          <w:b/>
          <w:sz w:val="24"/>
        </w:rPr>
        <w:t xml:space="preserve"> †Kv_vq Aew¯’Z?</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PÆMÖvg</w:t>
      </w:r>
      <w:r w:rsidRPr="006408BB">
        <w:rPr>
          <w:rFonts w:ascii="SutonnyMJ" w:hAnsi="SutonnyMJ" w:cs="SutonnyMJ"/>
          <w:sz w:val="24"/>
        </w:rPr>
        <w:tab/>
        <w:t>L. mvfvi</w:t>
      </w:r>
      <w:r w:rsidRPr="006408BB">
        <w:rPr>
          <w:rFonts w:ascii="SutonnyMJ" w:hAnsi="SutonnyMJ" w:cs="SutonnyMJ"/>
          <w:sz w:val="24"/>
        </w:rPr>
        <w:tab/>
        <w:t>M. gsjvq</w:t>
      </w:r>
      <w:r w:rsidRPr="006408BB">
        <w:rPr>
          <w:rFonts w:ascii="SutonnyMJ" w:hAnsi="SutonnyMJ" w:cs="SutonnyMJ"/>
          <w:sz w:val="24"/>
        </w:rPr>
        <w:tab/>
        <w:t>N. Ck¦i`x‡Z</w:t>
      </w:r>
      <w:r w:rsidR="00220BDB" w:rsidRPr="006408BB">
        <w:rPr>
          <w:rFonts w:ascii="SutonnyMJ" w:hAnsi="SutonnyMJ" w:cs="SutonnyMJ"/>
          <w:sz w:val="24"/>
        </w:rPr>
        <w:tab/>
      </w:r>
      <w:r w:rsidR="00220BDB" w:rsidRPr="006408BB">
        <w:rPr>
          <w:rFonts w:ascii="SutonnyMJ" w:hAnsi="SutonnyMJ"/>
          <w:b/>
          <w:sz w:val="24"/>
          <w:shd w:val="clear" w:color="auto" w:fill="000000"/>
        </w:rPr>
        <w:t>01: K</w:t>
      </w:r>
    </w:p>
    <w:p w:rsidR="0022323B" w:rsidRPr="004F4E3F" w:rsidRDefault="00220BDB" w:rsidP="00220BDB">
      <w:pPr>
        <w:tabs>
          <w:tab w:val="left" w:pos="360"/>
          <w:tab w:val="left" w:pos="2340"/>
          <w:tab w:val="left" w:pos="4320"/>
          <w:tab w:val="left" w:pos="6309"/>
          <w:tab w:val="left" w:pos="8100"/>
        </w:tabs>
        <w:jc w:val="both"/>
        <w:rPr>
          <w:rFonts w:ascii="SutonnyMJ" w:hAnsi="SutonnyMJ" w:cs="SutonnyMJ"/>
          <w:b/>
          <w:sz w:val="24"/>
        </w:rPr>
      </w:pPr>
      <w:r w:rsidRPr="004F4E3F">
        <w:rPr>
          <w:rFonts w:ascii="SutonnyMJ" w:hAnsi="SutonnyMJ" w:cs="SutonnyMJ"/>
          <w:b/>
          <w:sz w:val="24"/>
        </w:rPr>
        <w:t>0</w:t>
      </w:r>
      <w:r w:rsidR="0022323B" w:rsidRPr="004F4E3F">
        <w:rPr>
          <w:rFonts w:ascii="SutonnyMJ" w:hAnsi="SutonnyMJ" w:cs="SutonnyMJ"/>
          <w:b/>
          <w:sz w:val="24"/>
        </w:rPr>
        <w:t>2.</w:t>
      </w:r>
      <w:r w:rsidR="0022323B" w:rsidRPr="004F4E3F">
        <w:rPr>
          <w:rFonts w:ascii="SutonnyMJ" w:hAnsi="SutonnyMJ" w:cs="SutonnyMJ"/>
          <w:b/>
          <w:sz w:val="24"/>
        </w:rPr>
        <w:tab/>
      </w:r>
      <w:r w:rsidR="0022323B" w:rsidRPr="004F4E3F">
        <w:rPr>
          <w:rFonts w:ascii="Times New Roman" w:hAnsi="Times New Roman" w:cs="SutonnyMJ"/>
          <w:b/>
        </w:rPr>
        <w:t>EPZ</w:t>
      </w:r>
      <w:r w:rsidR="00D14F7B" w:rsidRPr="004F4E3F">
        <w:rPr>
          <w:rFonts w:ascii="Times New Roman" w:hAnsi="Times New Roman" w:cs="SutonnyMJ"/>
          <w:b/>
        </w:rPr>
        <w:t xml:space="preserve"> </w:t>
      </w:r>
      <w:r w:rsidR="0022323B" w:rsidRPr="004F4E3F">
        <w:rPr>
          <w:rFonts w:ascii="SutonnyMJ" w:hAnsi="SutonnyMJ" w:cs="SutonnyMJ"/>
          <w:b/>
          <w:sz w:val="24"/>
        </w:rPr>
        <w:t>K</w:t>
      </w:r>
      <w:r w:rsidR="00D14F7B" w:rsidRPr="004F4E3F">
        <w:rPr>
          <w:rFonts w:ascii="SutonnyMJ" w:hAnsi="SutonnyMJ" w:cs="SutonnyMJ"/>
          <w:b/>
          <w:sz w:val="24"/>
        </w:rPr>
        <w:t xml:space="preserve">x </w:t>
      </w:r>
      <w:r w:rsidR="0022323B" w:rsidRPr="004F4E3F">
        <w:rPr>
          <w:rFonts w:ascii="SutonnyMJ" w:hAnsi="SutonnyMJ" w:cs="SutonnyMJ"/>
          <w:b/>
          <w:sz w:val="24"/>
        </w:rPr>
        <w:t>?</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t>K. ißvwb DbœqbKvix ms¯’v</w:t>
      </w:r>
      <w:r w:rsidRPr="006408BB">
        <w:rPr>
          <w:rFonts w:ascii="SutonnyMJ" w:hAnsi="SutonnyMJ" w:cs="SutonnyMJ"/>
          <w:sz w:val="24"/>
        </w:rPr>
        <w:tab/>
      </w:r>
      <w:r w:rsidR="00220BDB" w:rsidRPr="006408BB">
        <w:rPr>
          <w:rFonts w:ascii="SutonnyMJ" w:hAnsi="SutonnyMJ" w:cs="SutonnyMJ"/>
          <w:sz w:val="24"/>
        </w:rPr>
        <w:tab/>
      </w:r>
      <w:r w:rsidRPr="006408BB">
        <w:rPr>
          <w:rFonts w:ascii="SutonnyMJ" w:hAnsi="SutonnyMJ" w:cs="SutonnyMJ"/>
          <w:sz w:val="24"/>
        </w:rPr>
        <w:t>L. Avg`vwb DbœqbKvix ms¯’v</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M. ißvwb cÖwµqvKiY GjvKv</w:t>
      </w:r>
      <w:r w:rsidRPr="006408BB">
        <w:rPr>
          <w:rFonts w:ascii="SutonnyMJ" w:hAnsi="SutonnyMJ" w:cs="SutonnyMJ"/>
          <w:sz w:val="24"/>
        </w:rPr>
        <w:tab/>
        <w:t>N. Avg`vwb cÖwµqvKiY GjvKv</w:t>
      </w:r>
      <w:r w:rsidR="00220BDB" w:rsidRPr="006408BB">
        <w:rPr>
          <w:rFonts w:ascii="SutonnyMJ" w:hAnsi="SutonnyMJ" w:cs="SutonnyMJ"/>
          <w:sz w:val="24"/>
        </w:rPr>
        <w:tab/>
      </w:r>
      <w:r w:rsidR="00220BDB" w:rsidRPr="006408BB">
        <w:rPr>
          <w:rFonts w:ascii="SutonnyMJ" w:hAnsi="SutonnyMJ"/>
          <w:b/>
          <w:sz w:val="24"/>
          <w:shd w:val="clear" w:color="auto" w:fill="000000"/>
        </w:rPr>
        <w:t>02: M</w:t>
      </w:r>
    </w:p>
    <w:p w:rsidR="0022323B" w:rsidRPr="004F4E3F" w:rsidRDefault="00220BDB" w:rsidP="00220BDB">
      <w:pPr>
        <w:tabs>
          <w:tab w:val="left" w:pos="360"/>
          <w:tab w:val="left" w:pos="2340"/>
          <w:tab w:val="left" w:pos="4320"/>
          <w:tab w:val="left" w:pos="6309"/>
          <w:tab w:val="left" w:pos="8100"/>
        </w:tabs>
        <w:jc w:val="both"/>
        <w:rPr>
          <w:rFonts w:ascii="SutonnyMJ" w:hAnsi="SutonnyMJ" w:cs="SutonnyMJ"/>
          <w:b/>
          <w:sz w:val="24"/>
        </w:rPr>
      </w:pPr>
      <w:r w:rsidRPr="004F4E3F">
        <w:rPr>
          <w:rFonts w:ascii="SutonnyMJ" w:hAnsi="SutonnyMJ" w:cs="SutonnyMJ"/>
          <w:b/>
          <w:sz w:val="24"/>
        </w:rPr>
        <w:t>0</w:t>
      </w:r>
      <w:r w:rsidR="0022323B" w:rsidRPr="004F4E3F">
        <w:rPr>
          <w:rFonts w:ascii="SutonnyMJ" w:hAnsi="SutonnyMJ" w:cs="SutonnyMJ"/>
          <w:b/>
          <w:sz w:val="24"/>
        </w:rPr>
        <w:t>3.</w:t>
      </w:r>
      <w:r w:rsidR="0022323B" w:rsidRPr="004F4E3F">
        <w:rPr>
          <w:rFonts w:ascii="SutonnyMJ" w:hAnsi="SutonnyMJ" w:cs="SutonnyMJ"/>
          <w:b/>
          <w:sz w:val="24"/>
        </w:rPr>
        <w:tab/>
        <w:t xml:space="preserve">K…wl wfwËK </w:t>
      </w:r>
      <w:r w:rsidR="0022323B" w:rsidRPr="004F4E3F">
        <w:rPr>
          <w:rFonts w:ascii="Times New Roman" w:hAnsi="Times New Roman" w:cs="SutonnyMJ"/>
          <w:b/>
        </w:rPr>
        <w:t>EPZ</w:t>
      </w:r>
      <w:r w:rsidR="00D14F7B" w:rsidRPr="004F4E3F">
        <w:rPr>
          <w:rFonts w:ascii="Times New Roman" w:hAnsi="Times New Roman" w:cs="SutonnyMJ"/>
          <w:b/>
        </w:rPr>
        <w:t xml:space="preserve"> </w:t>
      </w:r>
      <w:r w:rsidR="0022323B" w:rsidRPr="004F4E3F">
        <w:rPr>
          <w:rFonts w:ascii="SutonnyMJ" w:hAnsi="SutonnyMJ" w:cs="SutonnyMJ"/>
          <w:b/>
          <w:sz w:val="24"/>
        </w:rPr>
        <w:t>†KvbwU?</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t>K. †gNbv, gywÝMÄ</w:t>
      </w:r>
      <w:r w:rsidRPr="006408BB">
        <w:rPr>
          <w:rFonts w:ascii="SutonnyMJ" w:hAnsi="SutonnyMJ" w:cs="SutonnyMJ"/>
          <w:sz w:val="24"/>
        </w:rPr>
        <w:tab/>
        <w:t>L. mvfvi, XvKv</w:t>
      </w:r>
      <w:r w:rsidRPr="006408BB">
        <w:rPr>
          <w:rFonts w:ascii="SutonnyMJ" w:hAnsi="SutonnyMJ" w:cs="SutonnyMJ"/>
          <w:sz w:val="24"/>
        </w:rPr>
        <w:tab/>
      </w:r>
      <w:r w:rsidRPr="006408BB">
        <w:rPr>
          <w:rFonts w:ascii="SutonnyMJ" w:hAnsi="SutonnyMJ" w:cs="SutonnyMJ"/>
          <w:sz w:val="24"/>
          <w:u w:val="single"/>
        </w:rPr>
        <w:t>M. DËiv, bxjdvgvix</w:t>
      </w:r>
      <w:r w:rsidRPr="006408BB">
        <w:rPr>
          <w:rFonts w:ascii="SutonnyMJ" w:hAnsi="SutonnyMJ" w:cs="SutonnyMJ"/>
          <w:sz w:val="24"/>
        </w:rPr>
        <w:tab/>
        <w:t>N. c‡Z½v, PÆMÖvg</w:t>
      </w:r>
      <w:r w:rsidR="00220BDB" w:rsidRPr="006408BB">
        <w:rPr>
          <w:rFonts w:ascii="SutonnyMJ" w:hAnsi="SutonnyMJ" w:cs="SutonnyMJ"/>
          <w:sz w:val="24"/>
        </w:rPr>
        <w:tab/>
      </w:r>
      <w:r w:rsidR="00220BDB" w:rsidRPr="006408BB">
        <w:rPr>
          <w:rFonts w:ascii="SutonnyMJ" w:hAnsi="SutonnyMJ"/>
          <w:b/>
          <w:sz w:val="24"/>
          <w:shd w:val="clear" w:color="auto" w:fill="000000"/>
        </w:rPr>
        <w:t>03: M</w:t>
      </w:r>
    </w:p>
    <w:p w:rsidR="0022323B" w:rsidRPr="004F4E3F" w:rsidRDefault="00220BDB" w:rsidP="00220BDB">
      <w:pPr>
        <w:tabs>
          <w:tab w:val="left" w:pos="360"/>
          <w:tab w:val="left" w:pos="2340"/>
          <w:tab w:val="left" w:pos="4320"/>
          <w:tab w:val="left" w:pos="6309"/>
          <w:tab w:val="left" w:pos="8100"/>
        </w:tabs>
        <w:jc w:val="both"/>
        <w:rPr>
          <w:rFonts w:ascii="SutonnyMJ" w:hAnsi="SutonnyMJ" w:cs="SutonnyMJ"/>
          <w:b/>
          <w:sz w:val="24"/>
        </w:rPr>
      </w:pPr>
      <w:r w:rsidRPr="004F4E3F">
        <w:rPr>
          <w:rFonts w:ascii="SutonnyMJ" w:hAnsi="SutonnyMJ" w:cs="SutonnyMJ"/>
          <w:b/>
          <w:sz w:val="24"/>
        </w:rPr>
        <w:t>0</w:t>
      </w:r>
      <w:r w:rsidR="0022323B" w:rsidRPr="004F4E3F">
        <w:rPr>
          <w:rFonts w:ascii="SutonnyMJ" w:hAnsi="SutonnyMJ" w:cs="SutonnyMJ"/>
          <w:b/>
          <w:sz w:val="24"/>
        </w:rPr>
        <w:t>4.</w:t>
      </w:r>
      <w:r w:rsidR="0022323B" w:rsidRPr="004F4E3F">
        <w:rPr>
          <w:rFonts w:ascii="SutonnyMJ" w:hAnsi="SutonnyMJ" w:cs="SutonnyMJ"/>
          <w:b/>
          <w:sz w:val="24"/>
        </w:rPr>
        <w:tab/>
        <w:t xml:space="preserve">evsjv‡`‡ki cÖ_g †emiKvwi </w:t>
      </w:r>
      <w:r w:rsidR="0022323B" w:rsidRPr="004F4E3F">
        <w:rPr>
          <w:rFonts w:ascii="Times New Roman" w:hAnsi="Times New Roman" w:cs="SutonnyMJ"/>
          <w:b/>
        </w:rPr>
        <w:t>EPZ</w:t>
      </w:r>
      <w:r w:rsidR="0022323B" w:rsidRPr="004F4E3F">
        <w:rPr>
          <w:rFonts w:ascii="SutonnyMJ" w:hAnsi="SutonnyMJ" w:cs="SutonnyMJ"/>
          <w:b/>
          <w:sz w:val="24"/>
        </w:rPr>
        <w:t xml:space="preserve"> †KvbwU?</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K. iv½ywbqv</w:t>
      </w:r>
      <w:r w:rsidRPr="006408BB">
        <w:rPr>
          <w:rFonts w:ascii="SutonnyMJ" w:hAnsi="SutonnyMJ" w:cs="SutonnyMJ"/>
          <w:sz w:val="24"/>
        </w:rPr>
        <w:tab/>
        <w:t>L. Av`gRx</w:t>
      </w:r>
      <w:r w:rsidRPr="006408BB">
        <w:rPr>
          <w:rFonts w:ascii="SutonnyMJ" w:hAnsi="SutonnyMJ" w:cs="SutonnyMJ"/>
          <w:sz w:val="24"/>
        </w:rPr>
        <w:tab/>
        <w:t>M. PÆMÖvg</w:t>
      </w:r>
      <w:r w:rsidRPr="006408BB">
        <w:rPr>
          <w:rFonts w:ascii="SutonnyMJ" w:hAnsi="SutonnyMJ" w:cs="SutonnyMJ"/>
          <w:sz w:val="24"/>
        </w:rPr>
        <w:tab/>
        <w:t>N. †Kvwiqvb</w:t>
      </w:r>
      <w:r w:rsidR="00220BDB" w:rsidRPr="006408BB">
        <w:rPr>
          <w:rFonts w:ascii="SutonnyMJ" w:hAnsi="SutonnyMJ" w:cs="SutonnyMJ"/>
          <w:sz w:val="24"/>
        </w:rPr>
        <w:tab/>
      </w:r>
      <w:r w:rsidR="00220BDB" w:rsidRPr="006408BB">
        <w:rPr>
          <w:rFonts w:ascii="SutonnyMJ" w:hAnsi="SutonnyMJ"/>
          <w:b/>
          <w:sz w:val="24"/>
          <w:shd w:val="clear" w:color="auto" w:fill="000000"/>
        </w:rPr>
        <w:t>04: K</w:t>
      </w:r>
    </w:p>
    <w:p w:rsidR="0022323B" w:rsidRPr="004F4E3F" w:rsidRDefault="00220BDB" w:rsidP="00220BDB">
      <w:pPr>
        <w:tabs>
          <w:tab w:val="left" w:pos="360"/>
          <w:tab w:val="left" w:pos="2340"/>
          <w:tab w:val="left" w:pos="4320"/>
          <w:tab w:val="left" w:pos="6309"/>
          <w:tab w:val="left" w:pos="8100"/>
        </w:tabs>
        <w:jc w:val="both"/>
        <w:rPr>
          <w:rFonts w:ascii="SutonnyMJ" w:hAnsi="SutonnyMJ" w:cs="SutonnyMJ"/>
          <w:b/>
          <w:sz w:val="24"/>
        </w:rPr>
      </w:pPr>
      <w:r w:rsidRPr="004F4E3F">
        <w:rPr>
          <w:rFonts w:ascii="SutonnyMJ" w:hAnsi="SutonnyMJ" w:cs="SutonnyMJ"/>
          <w:b/>
          <w:sz w:val="24"/>
        </w:rPr>
        <w:t>0</w:t>
      </w:r>
      <w:r w:rsidR="0022323B" w:rsidRPr="004F4E3F">
        <w:rPr>
          <w:rFonts w:ascii="SutonnyMJ" w:hAnsi="SutonnyMJ" w:cs="SutonnyMJ"/>
          <w:b/>
          <w:sz w:val="24"/>
        </w:rPr>
        <w:t>5.</w:t>
      </w:r>
      <w:r w:rsidR="0022323B" w:rsidRPr="004F4E3F">
        <w:rPr>
          <w:rFonts w:ascii="SutonnyMJ" w:hAnsi="SutonnyMJ" w:cs="SutonnyMJ"/>
          <w:b/>
          <w:sz w:val="24"/>
        </w:rPr>
        <w:tab/>
      </w:r>
      <w:r w:rsidR="0022323B" w:rsidRPr="004F4E3F">
        <w:rPr>
          <w:rFonts w:ascii="Times New Roman" w:hAnsi="Times New Roman" w:cs="SutonnyMJ"/>
          <w:b/>
        </w:rPr>
        <w:t>EPZ</w:t>
      </w:r>
      <w:r w:rsidR="00D14F7B" w:rsidRPr="004F4E3F">
        <w:rPr>
          <w:rFonts w:ascii="Times New Roman" w:hAnsi="Times New Roman" w:cs="SutonnyMJ"/>
          <w:b/>
        </w:rPr>
        <w:t xml:space="preserve"> </w:t>
      </w:r>
      <w:r w:rsidR="00D14F7B" w:rsidRPr="004F4E3F">
        <w:rPr>
          <w:rFonts w:ascii="SutonnyMJ" w:hAnsi="SutonnyMJ" w:cs="SutonnyMJ"/>
          <w:b/>
          <w:sz w:val="24"/>
        </w:rPr>
        <w:t xml:space="preserve">Gi </w:t>
      </w:r>
      <w:r w:rsidR="0022323B" w:rsidRPr="004F4E3F">
        <w:rPr>
          <w:rFonts w:ascii="SutonnyMJ" w:hAnsi="SutonnyMJ" w:cs="SutonnyMJ"/>
          <w:b/>
          <w:sz w:val="24"/>
        </w:rPr>
        <w:t>c~Y©iƒc †KvbwU?</w:t>
      </w:r>
      <w:r w:rsidR="00D14F7B" w:rsidRPr="004F4E3F">
        <w:rPr>
          <w:rFonts w:ascii="SutonnyMJ" w:hAnsi="SutonnyMJ" w:cs="SutonnyMJ"/>
          <w:b/>
          <w:sz w:val="24"/>
        </w:rPr>
        <w:t xml:space="preserve"> </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t xml:space="preserve">K. </w:t>
      </w:r>
      <w:r w:rsidRPr="006408BB">
        <w:rPr>
          <w:rFonts w:ascii="Times New Roman" w:hAnsi="Times New Roman" w:cs="SutonnyMJ"/>
        </w:rPr>
        <w:t>Export Promotion Zone</w:t>
      </w:r>
      <w:r w:rsidRPr="006408BB">
        <w:rPr>
          <w:rFonts w:ascii="SutonnyMJ" w:hAnsi="SutonnyMJ" w:cs="SutonnyMJ"/>
          <w:sz w:val="24"/>
        </w:rPr>
        <w:tab/>
        <w:t xml:space="preserve">L. </w:t>
      </w:r>
      <w:r w:rsidRPr="006408BB">
        <w:rPr>
          <w:rFonts w:ascii="Times New Roman" w:hAnsi="Times New Roman" w:cs="SutonnyMJ"/>
        </w:rPr>
        <w:t>Export Production Zone</w:t>
      </w:r>
    </w:p>
    <w:p w:rsidR="0022323B" w:rsidRPr="006408BB" w:rsidRDefault="0022323B" w:rsidP="00220BDB">
      <w:pPr>
        <w:tabs>
          <w:tab w:val="left" w:pos="360"/>
          <w:tab w:val="left" w:pos="2340"/>
          <w:tab w:val="left" w:pos="4320"/>
          <w:tab w:val="left" w:pos="6309"/>
          <w:tab w:val="left" w:pos="8100"/>
        </w:tabs>
        <w:jc w:val="both"/>
        <w:rPr>
          <w:rFonts w:ascii="SutonnyMJ" w:hAnsi="SutonnyMJ" w:cs="SutonnyMJ"/>
          <w:sz w:val="24"/>
        </w:rPr>
      </w:pPr>
      <w:r w:rsidRPr="006408BB">
        <w:rPr>
          <w:rFonts w:ascii="SutonnyMJ" w:hAnsi="SutonnyMJ" w:cs="SutonnyMJ"/>
          <w:sz w:val="24"/>
        </w:rPr>
        <w:tab/>
      </w:r>
      <w:r w:rsidRPr="006408BB">
        <w:rPr>
          <w:rFonts w:ascii="SutonnyMJ" w:hAnsi="SutonnyMJ" w:cs="SutonnyMJ"/>
          <w:sz w:val="24"/>
          <w:u w:val="single"/>
        </w:rPr>
        <w:t xml:space="preserve">M. </w:t>
      </w:r>
      <w:r w:rsidRPr="006408BB">
        <w:rPr>
          <w:rFonts w:ascii="Times New Roman" w:hAnsi="Times New Roman" w:cs="SutonnyMJ"/>
          <w:u w:val="single"/>
        </w:rPr>
        <w:t>Export Processing Zone</w:t>
      </w:r>
      <w:r w:rsidRPr="006408BB">
        <w:rPr>
          <w:rFonts w:ascii="SutonnyMJ" w:hAnsi="SutonnyMJ" w:cs="SutonnyMJ"/>
          <w:sz w:val="24"/>
        </w:rPr>
        <w:tab/>
        <w:t xml:space="preserve">N. </w:t>
      </w:r>
      <w:r w:rsidRPr="006408BB">
        <w:rPr>
          <w:rFonts w:ascii="Times New Roman" w:hAnsi="Times New Roman" w:cs="SutonnyMJ"/>
        </w:rPr>
        <w:t>Export Procurement Zone</w:t>
      </w:r>
      <w:r w:rsidR="00220BDB" w:rsidRPr="006408BB">
        <w:rPr>
          <w:rFonts w:ascii="Times New Roman" w:hAnsi="Times New Roman" w:cs="SutonnyMJ"/>
        </w:rPr>
        <w:tab/>
      </w:r>
      <w:r w:rsidR="00220BDB" w:rsidRPr="006408BB">
        <w:rPr>
          <w:rFonts w:ascii="SutonnyMJ" w:hAnsi="SutonnyMJ"/>
          <w:b/>
          <w:sz w:val="24"/>
          <w:shd w:val="clear" w:color="auto" w:fill="000000"/>
        </w:rPr>
        <w:t>05: M</w:t>
      </w:r>
    </w:p>
    <w:p w:rsidR="0022323B" w:rsidRPr="006408BB" w:rsidRDefault="0022323B" w:rsidP="0022323B">
      <w:pPr>
        <w:ind w:left="446" w:hanging="446"/>
        <w:jc w:val="center"/>
        <w:rPr>
          <w:rFonts w:ascii="SutonnyMJ" w:eastAsia="SutonnyMJ" w:hAnsi="SutonnyMJ" w:cs="SutonnyMJ"/>
          <w:b/>
          <w:sz w:val="6"/>
        </w:rPr>
      </w:pPr>
    </w:p>
    <w:p w:rsidR="0022323B" w:rsidRPr="006408BB" w:rsidRDefault="0022323B" w:rsidP="0022323B">
      <w:pPr>
        <w:shd w:val="clear" w:color="auto" w:fill="000000" w:themeFill="text1"/>
        <w:tabs>
          <w:tab w:val="left" w:pos="360"/>
          <w:tab w:val="left" w:pos="2520"/>
          <w:tab w:val="left" w:pos="4680"/>
          <w:tab w:val="left" w:pos="6660"/>
        </w:tabs>
        <w:jc w:val="center"/>
        <w:rPr>
          <w:rFonts w:ascii="SutonnyMJ" w:eastAsia="SutonnyMJ" w:hAnsi="SutonnyMJ" w:cs="SutonnyMJ"/>
          <w:b/>
          <w:sz w:val="28"/>
          <w:szCs w:val="28"/>
          <w:shd w:val="clear" w:color="auto" w:fill="000000"/>
        </w:rPr>
      </w:pPr>
      <w:r w:rsidRPr="002F700C">
        <w:rPr>
          <w:rFonts w:ascii="SutonnyMJ" w:eastAsia="SutonnyMJ" w:hAnsi="SutonnyMJ" w:cs="SutonnyMJ"/>
          <w:b/>
          <w:sz w:val="32"/>
          <w:szCs w:val="28"/>
          <w:shd w:val="clear" w:color="auto" w:fill="000000"/>
        </w:rPr>
        <w:t>evsjv‡`‡ki mgy`ªe›`i</w:t>
      </w:r>
      <w:r w:rsidRPr="006408BB">
        <w:rPr>
          <w:rFonts w:ascii="SutonnyMJ" w:eastAsia="SutonnyMJ" w:hAnsi="SutonnyMJ" w:cs="SutonnyMJ"/>
          <w:b/>
          <w:sz w:val="28"/>
          <w:szCs w:val="28"/>
          <w:shd w:val="clear" w:color="auto" w:fill="000000"/>
        </w:rPr>
        <w:t xml:space="preserve"> </w:t>
      </w:r>
      <w:r w:rsidRPr="006408BB">
        <w:rPr>
          <w:rFonts w:ascii="Times New Roman" w:eastAsia="SutonnyMJ" w:hAnsi="Times New Roman" w:cs="SutonnyMJ"/>
          <w:b/>
          <w:sz w:val="24"/>
          <w:szCs w:val="28"/>
          <w:shd w:val="clear" w:color="auto" w:fill="000000"/>
        </w:rPr>
        <w:t>(</w:t>
      </w:r>
      <w:r w:rsidRPr="006408BB">
        <w:rPr>
          <w:rFonts w:ascii="Times New Roman" w:eastAsia="SutonnyMJ" w:hAnsi="Times New Roman" w:cs="Times New Roman"/>
          <w:b/>
          <w:sz w:val="24"/>
          <w:szCs w:val="28"/>
          <w:shd w:val="clear" w:color="auto" w:fill="000000"/>
        </w:rPr>
        <w:t>Sea ports of Bangladesh)</w:t>
      </w:r>
    </w:p>
    <w:p w:rsidR="0022323B" w:rsidRPr="006408BB" w:rsidRDefault="0022323B" w:rsidP="0022323B">
      <w:pPr>
        <w:tabs>
          <w:tab w:val="left" w:pos="360"/>
          <w:tab w:val="left" w:pos="2520"/>
          <w:tab w:val="left" w:pos="4680"/>
          <w:tab w:val="left" w:pos="6660"/>
        </w:tabs>
        <w:jc w:val="center"/>
        <w:rPr>
          <w:rFonts w:ascii="SutonnyMJ" w:eastAsia="SutonnyMJ" w:hAnsi="SutonnyMJ" w:cs="SutonnyMJ"/>
          <w:b/>
          <w:sz w:val="4"/>
          <w:szCs w:val="4"/>
          <w:shd w:val="clear" w:color="auto" w:fill="BFBFBF"/>
        </w:rPr>
      </w:pPr>
    </w:p>
    <w:p w:rsidR="0022323B" w:rsidRPr="006408BB" w:rsidRDefault="0022323B" w:rsidP="0022323B">
      <w:pPr>
        <w:shd w:val="clear" w:color="auto" w:fill="D9D9D9" w:themeFill="background1" w:themeFillShade="D9"/>
        <w:tabs>
          <w:tab w:val="left" w:pos="360"/>
          <w:tab w:val="left" w:pos="2520"/>
          <w:tab w:val="left" w:pos="4680"/>
          <w:tab w:val="left" w:pos="6660"/>
        </w:tabs>
        <w:jc w:val="center"/>
        <w:rPr>
          <w:rFonts w:ascii="Times New Roman" w:eastAsia="SutonnyMJ" w:hAnsi="Times New Roman" w:cs="SutonnyMJ"/>
          <w:b/>
          <w:szCs w:val="24"/>
          <w:shd w:val="clear" w:color="auto" w:fill="BFBFBF"/>
        </w:rPr>
      </w:pPr>
      <w:r w:rsidRPr="006408BB">
        <w:rPr>
          <w:rFonts w:ascii="SutonnyMJ" w:eastAsia="SutonnyMJ" w:hAnsi="SutonnyMJ" w:cs="SutonnyMJ"/>
          <w:b/>
          <w:sz w:val="26"/>
          <w:szCs w:val="24"/>
          <w:shd w:val="clear" w:color="auto" w:fill="D9D9D9" w:themeFill="background1" w:themeFillShade="D9"/>
        </w:rPr>
        <w:t xml:space="preserve">PÆMÖvg mgy`ªe›`i </w:t>
      </w:r>
      <w:r w:rsidRPr="006408BB">
        <w:rPr>
          <w:rFonts w:ascii="Times New Roman" w:eastAsia="SutonnyMJ" w:hAnsi="Times New Roman" w:cs="SutonnyMJ"/>
          <w:b/>
          <w:szCs w:val="24"/>
          <w:shd w:val="clear" w:color="auto" w:fill="D9D9D9" w:themeFill="background1" w:themeFillShade="D9"/>
        </w:rPr>
        <w:t xml:space="preserve"> (Chattogram Port)</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evsjv‡`‡ki cÖ_g I cÖavb mgy`ªe›`i : PÆMÖvg mgy`ªe›`i</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1887 mv‡j</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cÖwZôvKvjxb bvg : Kwgkbvm© di `¨ †cvU© Ae wPUvMvs</w:t>
      </w:r>
    </w:p>
    <w:p w:rsidR="0022323B" w:rsidRPr="006408BB" w:rsidRDefault="00BB385F"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Pr>
          <w:rFonts w:ascii="SutonnyMJ" w:eastAsia="SutonnyMJ" w:hAnsi="SutonnyMJ" w:cs="SutonnyMJ"/>
          <w:sz w:val="24"/>
        </w:rPr>
        <w:t>‡h AvB‡b cÖwZwôZ nq</w:t>
      </w:r>
      <w:r w:rsidR="00F1367A">
        <w:rPr>
          <w:rFonts w:ascii="SutonnyMJ" w:eastAsia="SutonnyMJ" w:hAnsi="SutonnyMJ" w:cs="SutonnyMJ"/>
          <w:sz w:val="24"/>
        </w:rPr>
        <w:t xml:space="preserve"> : ÒKwgkbvm© di `¨</w:t>
      </w:r>
      <w:r w:rsidR="0022323B" w:rsidRPr="006408BB">
        <w:rPr>
          <w:rFonts w:ascii="SutonnyMJ" w:eastAsia="SutonnyMJ" w:hAnsi="SutonnyMJ" w:cs="SutonnyMJ"/>
          <w:sz w:val="24"/>
        </w:rPr>
        <w:t xml:space="preserve"> †cvU© Ae wPUvMvsÓ AvBb e‡j</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cÖwZôvKvjxb mg‡qB e›`iwU wQ‡jv : ¯^vqËkvwmZ cÖwZôvb</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e›`iwUi eZ©gvb bvg : PÆMÖvg mgy`ª e›`i</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Ae¯’vb</w:t>
      </w:r>
      <w:r w:rsidRPr="006408BB">
        <w:rPr>
          <w:rFonts w:ascii="SutonnyMJ" w:eastAsia="SutonnyMJ" w:hAnsi="SutonnyMJ" w:cs="SutonnyMJ"/>
          <w:b/>
          <w:sz w:val="24"/>
        </w:rPr>
        <w:t>:</w:t>
      </w:r>
      <w:r w:rsidRPr="006408BB">
        <w:rPr>
          <w:rFonts w:ascii="SutonnyMJ" w:eastAsia="SutonnyMJ" w:hAnsi="SutonnyMJ" w:cs="SutonnyMJ"/>
          <w:sz w:val="24"/>
        </w:rPr>
        <w:t xml:space="preserve"> PÆMÖv‡gi c‡Z½vq KY©dzwj b`xi †gvnbvq</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AvqZb : 2,500 GKi Rwg</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PÆMÖvg e›`i Aa¨v‡`k Rvwi nq : 1976 mv‡j</w:t>
      </w:r>
    </w:p>
    <w:p w:rsidR="0022323B" w:rsidRPr="006408BB" w:rsidRDefault="00F1367A"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Pr>
          <w:rFonts w:ascii="SutonnyMJ" w:eastAsia="SutonnyMJ" w:hAnsi="SutonnyMJ" w:cs="SutonnyMJ"/>
          <w:sz w:val="24"/>
        </w:rPr>
        <w:t>PÆMÖvg e›`‡ii wbqš¿‡Y</w:t>
      </w:r>
      <w:r w:rsidR="0022323B" w:rsidRPr="006408BB">
        <w:rPr>
          <w:rFonts w:ascii="SutonnyMJ" w:eastAsia="SutonnyMJ" w:hAnsi="SutonnyMJ" w:cs="SutonnyMJ"/>
          <w:sz w:val="24"/>
        </w:rPr>
        <w:t xml:space="preserve"> i‡q‡Q : evsjv‡`k †bŠevwnbx</w:t>
      </w:r>
    </w:p>
    <w:p w:rsidR="0022323B" w:rsidRPr="006408BB" w:rsidRDefault="0022323B" w:rsidP="00AD4CBA">
      <w:pPr>
        <w:numPr>
          <w:ilvl w:val="0"/>
          <w:numId w:val="234"/>
        </w:numPr>
        <w:tabs>
          <w:tab w:val="left" w:pos="2520"/>
          <w:tab w:val="left" w:pos="4680"/>
          <w:tab w:val="left" w:pos="6660"/>
        </w:tabs>
        <w:ind w:left="720" w:hanging="414"/>
        <w:jc w:val="both"/>
        <w:rPr>
          <w:rFonts w:ascii="SutonnyMJ" w:eastAsia="SutonnyMJ" w:hAnsi="SutonnyMJ" w:cs="SutonnyMJ"/>
          <w:sz w:val="24"/>
        </w:rPr>
      </w:pPr>
      <w:r w:rsidRPr="006408BB">
        <w:rPr>
          <w:rFonts w:ascii="SutonnyMJ" w:eastAsia="SutonnyMJ" w:hAnsi="SutonnyMJ" w:cs="SutonnyMJ"/>
          <w:sz w:val="24"/>
        </w:rPr>
        <w:t xml:space="preserve">PÆMÖvg e›`‡ii gva¨‡g †`‡ki gvjvgvj Avg`vwb-ißvwb I n¨vÛwjs n‡q _v‡K: kZKiv 92 kZvsk </w:t>
      </w:r>
    </w:p>
    <w:p w:rsidR="0022323B" w:rsidRPr="006408BB" w:rsidRDefault="0022323B" w:rsidP="0022323B">
      <w:pPr>
        <w:tabs>
          <w:tab w:val="left" w:pos="360"/>
          <w:tab w:val="left" w:pos="2520"/>
          <w:tab w:val="left" w:pos="4680"/>
          <w:tab w:val="left" w:pos="6660"/>
        </w:tabs>
        <w:jc w:val="center"/>
        <w:rPr>
          <w:rFonts w:ascii="SutonnyMJ" w:eastAsia="SutonnyMJ" w:hAnsi="SutonnyMJ" w:cs="SutonnyMJ"/>
          <w:b/>
          <w:sz w:val="24"/>
          <w:szCs w:val="24"/>
          <w:shd w:val="clear" w:color="auto" w:fill="BFBFBF"/>
        </w:rPr>
      </w:pPr>
      <w:r w:rsidRPr="006408BB">
        <w:rPr>
          <w:rFonts w:ascii="SutonnyMJ" w:eastAsia="SutonnyMJ" w:hAnsi="SutonnyMJ" w:cs="SutonnyMJ"/>
          <w:b/>
          <w:sz w:val="26"/>
          <w:szCs w:val="24"/>
          <w:shd w:val="clear" w:color="auto" w:fill="F2F2F2" w:themeFill="background1" w:themeFillShade="F2"/>
        </w:rPr>
        <w:t>RvnvR PjvP‡ji myweav‡_© †gvU evwZNi Av‡Q: 6wU</w:t>
      </w:r>
    </w:p>
    <w:tbl>
      <w:tblPr>
        <w:tblStyle w:val="TableGrid"/>
        <w:tblW w:w="0" w:type="auto"/>
        <w:tblInd w:w="198" w:type="dxa"/>
        <w:tblLook w:val="04A0" w:firstRow="1" w:lastRow="0" w:firstColumn="1" w:lastColumn="0" w:noHBand="0" w:noVBand="1"/>
      </w:tblPr>
      <w:tblGrid>
        <w:gridCol w:w="1215"/>
        <w:gridCol w:w="1575"/>
        <w:gridCol w:w="1350"/>
        <w:gridCol w:w="1440"/>
        <w:gridCol w:w="1440"/>
        <w:gridCol w:w="1530"/>
      </w:tblGrid>
      <w:tr w:rsidR="0022323B" w:rsidRPr="006408BB" w:rsidTr="00644E8A">
        <w:tc>
          <w:tcPr>
            <w:tcW w:w="1215" w:type="dxa"/>
          </w:tcPr>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sz w:val="24"/>
              </w:rPr>
              <w:t>KzZzew`qv evwZNi</w:t>
            </w:r>
          </w:p>
        </w:tc>
        <w:tc>
          <w:tcPr>
            <w:tcW w:w="1575" w:type="dxa"/>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†m›UgvwU©b</w:t>
            </w:r>
          </w:p>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sz w:val="24"/>
              </w:rPr>
              <w:t>evwZNi</w:t>
            </w:r>
          </w:p>
        </w:tc>
        <w:tc>
          <w:tcPr>
            <w:tcW w:w="1350" w:type="dxa"/>
          </w:tcPr>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sz w:val="24"/>
              </w:rPr>
              <w:t>K·evRvi evwZNi</w:t>
            </w:r>
          </w:p>
        </w:tc>
        <w:tc>
          <w:tcPr>
            <w:tcW w:w="1440" w:type="dxa"/>
          </w:tcPr>
          <w:p w:rsidR="0022323B" w:rsidRPr="006408BB" w:rsidRDefault="0022323B" w:rsidP="00644E8A">
            <w:pPr>
              <w:tabs>
                <w:tab w:val="left" w:pos="360"/>
                <w:tab w:val="left" w:pos="2520"/>
                <w:tab w:val="left" w:pos="4680"/>
                <w:tab w:val="left" w:pos="6660"/>
              </w:tabs>
              <w:jc w:val="center"/>
              <w:rPr>
                <w:w w:val="90"/>
              </w:rPr>
            </w:pPr>
            <w:r w:rsidRPr="006408BB">
              <w:rPr>
                <w:rFonts w:ascii="SutonnyMJ" w:eastAsia="SutonnyMJ" w:hAnsi="SutonnyMJ" w:cs="SutonnyMJ"/>
                <w:w w:val="90"/>
                <w:sz w:val="24"/>
              </w:rPr>
              <w:t>big¨vbm c‡q›U evwZNi</w:t>
            </w:r>
          </w:p>
        </w:tc>
        <w:tc>
          <w:tcPr>
            <w:tcW w:w="1440" w:type="dxa"/>
            <w:tcBorders>
              <w:right w:val="single" w:sz="4" w:space="0" w:color="auto"/>
            </w:tcBorders>
          </w:tcPr>
          <w:p w:rsidR="0022323B" w:rsidRPr="006408BB" w:rsidRDefault="0022323B" w:rsidP="00644E8A">
            <w:pPr>
              <w:tabs>
                <w:tab w:val="left" w:pos="360"/>
                <w:tab w:val="left" w:pos="2520"/>
                <w:tab w:val="left" w:pos="4680"/>
                <w:tab w:val="left" w:pos="6660"/>
              </w:tabs>
              <w:jc w:val="center"/>
              <w:rPr>
                <w:rFonts w:ascii="SutonnyMJ" w:eastAsia="SutonnyMJ" w:hAnsi="SutonnyMJ" w:cs="SutonnyMJ"/>
                <w:sz w:val="24"/>
              </w:rPr>
            </w:pPr>
            <w:r w:rsidRPr="006408BB">
              <w:rPr>
                <w:rFonts w:ascii="SutonnyMJ" w:eastAsia="SutonnyMJ" w:hAnsi="SutonnyMJ" w:cs="SutonnyMJ"/>
                <w:sz w:val="24"/>
              </w:rPr>
              <w:t>c‡Z½v</w:t>
            </w:r>
          </w:p>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sz w:val="24"/>
              </w:rPr>
              <w:t>evwZNi</w:t>
            </w:r>
          </w:p>
        </w:tc>
        <w:tc>
          <w:tcPr>
            <w:tcW w:w="1530" w:type="dxa"/>
            <w:tcBorders>
              <w:left w:val="single" w:sz="4" w:space="0" w:color="auto"/>
            </w:tcBorders>
          </w:tcPr>
          <w:p w:rsidR="0022323B" w:rsidRPr="006408BB" w:rsidRDefault="0022323B" w:rsidP="00644E8A">
            <w:pPr>
              <w:tabs>
                <w:tab w:val="left" w:pos="360"/>
                <w:tab w:val="left" w:pos="2520"/>
                <w:tab w:val="left" w:pos="4680"/>
                <w:tab w:val="left" w:pos="6660"/>
              </w:tabs>
              <w:jc w:val="center"/>
              <w:rPr>
                <w:rFonts w:ascii="SutonnyMJ" w:hAnsi="SutonnyMJ"/>
                <w:sz w:val="24"/>
              </w:rPr>
            </w:pPr>
            <w:r w:rsidRPr="006408BB">
              <w:rPr>
                <w:rFonts w:ascii="SutonnyMJ" w:hAnsi="SutonnyMJ"/>
                <w:sz w:val="24"/>
              </w:rPr>
              <w:t>wnib c‡q›U evwZNi</w:t>
            </w:r>
          </w:p>
        </w:tc>
      </w:tr>
    </w:tbl>
    <w:p w:rsidR="0022323B" w:rsidRPr="006408BB" w:rsidRDefault="0022323B" w:rsidP="0022323B">
      <w:pPr>
        <w:tabs>
          <w:tab w:val="left" w:pos="360"/>
          <w:tab w:val="left" w:pos="2520"/>
          <w:tab w:val="left" w:pos="4680"/>
          <w:tab w:val="left" w:pos="6660"/>
        </w:tabs>
        <w:jc w:val="center"/>
        <w:rPr>
          <w:rFonts w:ascii="SutonnyMJ" w:eastAsia="SutonnyMJ" w:hAnsi="SutonnyMJ" w:cs="SutonnyMJ"/>
          <w:sz w:val="10"/>
        </w:rPr>
      </w:pPr>
    </w:p>
    <w:p w:rsidR="0022323B" w:rsidRPr="006408BB" w:rsidRDefault="0022323B" w:rsidP="0022323B">
      <w:pPr>
        <w:shd w:val="clear" w:color="auto" w:fill="D9D9D9" w:themeFill="background1" w:themeFillShade="D9"/>
        <w:tabs>
          <w:tab w:val="left" w:pos="360"/>
          <w:tab w:val="left" w:pos="2520"/>
          <w:tab w:val="left" w:pos="4680"/>
          <w:tab w:val="left" w:pos="6660"/>
        </w:tabs>
        <w:jc w:val="center"/>
        <w:rPr>
          <w:rFonts w:ascii="SutonnyMJ" w:eastAsia="SutonnyMJ" w:hAnsi="SutonnyMJ" w:cs="SutonnyMJ"/>
          <w:b/>
          <w:sz w:val="26"/>
          <w:szCs w:val="24"/>
          <w:shd w:val="clear" w:color="auto" w:fill="BFBFBF"/>
        </w:rPr>
      </w:pPr>
      <w:r w:rsidRPr="006408BB">
        <w:rPr>
          <w:rFonts w:ascii="SutonnyMJ" w:eastAsia="SutonnyMJ" w:hAnsi="SutonnyMJ" w:cs="SutonnyMJ"/>
          <w:b/>
          <w:sz w:val="26"/>
          <w:szCs w:val="24"/>
          <w:shd w:val="clear" w:color="auto" w:fill="D9D9D9" w:themeFill="background1" w:themeFillShade="D9"/>
        </w:rPr>
        <w:t xml:space="preserve">†gvsjv mgy`ªe›`i </w:t>
      </w:r>
      <w:r w:rsidRPr="006408BB">
        <w:rPr>
          <w:rFonts w:ascii="Times New Roman" w:eastAsia="SutonnyMJ" w:hAnsi="Times New Roman" w:cs="SutonnyMJ"/>
          <w:b/>
          <w:szCs w:val="24"/>
          <w:shd w:val="clear" w:color="auto" w:fill="D9D9D9" w:themeFill="background1" w:themeFillShade="D9"/>
        </w:rPr>
        <w:t>(Mongla Port)</w:t>
      </w:r>
    </w:p>
    <w:p w:rsidR="0022323B" w:rsidRPr="006408BB" w:rsidRDefault="0022323B"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sidRPr="006408BB">
        <w:rPr>
          <w:rFonts w:ascii="SutonnyMJ" w:eastAsia="SutonnyMJ" w:hAnsi="SutonnyMJ" w:cs="SutonnyMJ"/>
          <w:sz w:val="24"/>
        </w:rPr>
        <w:t>†`‡ki wØZxq mgy`ªe›`i : †gvsjv mgy`ªe›`i</w:t>
      </w:r>
    </w:p>
    <w:p w:rsidR="0022323B" w:rsidRPr="006408BB" w:rsidRDefault="00F1367A"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Pr>
          <w:rFonts w:ascii="SutonnyMJ" w:eastAsia="SutonnyMJ" w:hAnsi="SutonnyMJ" w:cs="SutonnyMJ"/>
          <w:sz w:val="24"/>
        </w:rPr>
        <w:t>Ae¯’vb : †gvsjv, ivgcvj, ev‡Mi</w:t>
      </w:r>
      <w:r w:rsidR="0022323B" w:rsidRPr="006408BB">
        <w:rPr>
          <w:rFonts w:ascii="SutonnyMJ" w:eastAsia="SutonnyMJ" w:hAnsi="SutonnyMJ" w:cs="SutonnyMJ"/>
          <w:sz w:val="24"/>
        </w:rPr>
        <w:t>nvU</w:t>
      </w:r>
    </w:p>
    <w:p w:rsidR="0022323B" w:rsidRPr="006408BB" w:rsidRDefault="0022323B"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sidRPr="006408BB">
        <w:rPr>
          <w:rFonts w:ascii="SutonnyMJ" w:eastAsia="SutonnyMJ" w:hAnsi="SutonnyMJ" w:cs="SutonnyMJ"/>
          <w:sz w:val="24"/>
        </w:rPr>
        <w:t>Aew¯’Z : cïi b`x I †gvsjv b`xi ms‡hvM¯’‡j</w:t>
      </w:r>
    </w:p>
    <w:p w:rsidR="0022323B" w:rsidRPr="006408BB" w:rsidRDefault="0022323B"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sidRPr="006408BB">
        <w:rPr>
          <w:rFonts w:ascii="SutonnyMJ" w:eastAsia="SutonnyMJ" w:hAnsi="SutonnyMJ" w:cs="SutonnyMJ"/>
          <w:sz w:val="24"/>
        </w:rPr>
        <w:t>cÖv_wgKfv‡e bvg wQ‡jv : Pvjbv e›`i</w:t>
      </w:r>
    </w:p>
    <w:p w:rsidR="0022323B" w:rsidRPr="006408BB" w:rsidRDefault="0022323B"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sidRPr="006408BB">
        <w:rPr>
          <w:rFonts w:ascii="SutonnyMJ" w:eastAsia="SutonnyMJ" w:hAnsi="SutonnyMJ" w:cs="SutonnyMJ"/>
          <w:sz w:val="24"/>
        </w:rPr>
        <w:t>cÖwZôv nq : 1 wW‡m¤^i, 1950 mv‡j</w:t>
      </w:r>
    </w:p>
    <w:p w:rsidR="0022323B" w:rsidRPr="006408BB" w:rsidRDefault="000C1295"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sidRPr="006408BB">
        <w:rPr>
          <w:rFonts w:ascii="SutonnyMJ" w:eastAsia="SutonnyMJ" w:hAnsi="SutonnyMJ" w:cs="SutonnyMJ"/>
          <w:sz w:val="24"/>
        </w:rPr>
        <w:t>†</w:t>
      </w:r>
      <w:r w:rsidR="0022323B" w:rsidRPr="006408BB">
        <w:rPr>
          <w:rFonts w:ascii="SutonnyMJ" w:eastAsia="SutonnyMJ" w:hAnsi="SutonnyMJ" w:cs="SutonnyMJ"/>
          <w:sz w:val="24"/>
        </w:rPr>
        <w:t>gvsjv e›`i KZ©„cÿ cÖwZwôZ nq : 1987 mv‡j</w:t>
      </w:r>
    </w:p>
    <w:p w:rsidR="0022323B" w:rsidRPr="006408BB" w:rsidRDefault="0022323B" w:rsidP="00AD4CBA">
      <w:pPr>
        <w:numPr>
          <w:ilvl w:val="0"/>
          <w:numId w:val="235"/>
        </w:numPr>
        <w:tabs>
          <w:tab w:val="left" w:pos="2520"/>
          <w:tab w:val="left" w:pos="4680"/>
          <w:tab w:val="left" w:pos="6660"/>
        </w:tabs>
        <w:ind w:left="702" w:hanging="387"/>
        <w:jc w:val="both"/>
        <w:rPr>
          <w:rFonts w:ascii="SutonnyMJ" w:eastAsia="SutonnyMJ" w:hAnsi="SutonnyMJ" w:cs="SutonnyMJ"/>
          <w:sz w:val="24"/>
        </w:rPr>
      </w:pPr>
      <w:r w:rsidRPr="006408BB">
        <w:rPr>
          <w:rFonts w:ascii="SutonnyMJ" w:eastAsia="SutonnyMJ" w:hAnsi="SutonnyMJ" w:cs="SutonnyMJ"/>
          <w:sz w:val="24"/>
        </w:rPr>
        <w:lastRenderedPageBreak/>
        <w:t>wbqš¿Y K‡i: evsjv‡`k †bŠ evwnbx</w:t>
      </w:r>
    </w:p>
    <w:p w:rsidR="0022323B" w:rsidRPr="006408BB" w:rsidRDefault="0022323B" w:rsidP="0022323B">
      <w:pPr>
        <w:shd w:val="clear" w:color="auto" w:fill="D9D9D9" w:themeFill="background1" w:themeFillShade="D9"/>
        <w:tabs>
          <w:tab w:val="left" w:pos="360"/>
          <w:tab w:val="left" w:pos="2520"/>
          <w:tab w:val="left" w:pos="4680"/>
          <w:tab w:val="left" w:pos="6660"/>
        </w:tabs>
        <w:jc w:val="center"/>
        <w:rPr>
          <w:rFonts w:ascii="SutonnyMJ" w:eastAsia="SutonnyMJ" w:hAnsi="SutonnyMJ" w:cs="SutonnyMJ"/>
          <w:b/>
          <w:sz w:val="24"/>
          <w:szCs w:val="24"/>
          <w:shd w:val="clear" w:color="auto" w:fill="BFBFBF"/>
        </w:rPr>
      </w:pPr>
      <w:r w:rsidRPr="006408BB">
        <w:rPr>
          <w:rFonts w:ascii="SutonnyMJ" w:eastAsia="SutonnyMJ" w:hAnsi="SutonnyMJ" w:cs="SutonnyMJ"/>
          <w:b/>
          <w:sz w:val="26"/>
          <w:szCs w:val="24"/>
          <w:shd w:val="clear" w:color="auto" w:fill="D9D9D9" w:themeFill="background1" w:themeFillShade="D9"/>
        </w:rPr>
        <w:t xml:space="preserve">cvqiv mgy`ªe›`i </w:t>
      </w:r>
      <w:r w:rsidRPr="006408BB">
        <w:rPr>
          <w:rFonts w:ascii="Times New Roman" w:eastAsia="SutonnyMJ" w:hAnsi="Times New Roman" w:cs="SutonnyMJ"/>
          <w:b/>
          <w:szCs w:val="24"/>
          <w:shd w:val="clear" w:color="auto" w:fill="D9D9D9" w:themeFill="background1" w:themeFillShade="D9"/>
        </w:rPr>
        <w:t>(Port of Payra)</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evsjv‡`‡ki Z…Zxq I ¯^vaxb evsjv‡`‡ki cÖ_g mgy`ªe›`i : cvqiv mgy`ªe›`i</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AvbyôvwbK hvÎv ïiæ : 13 AvM÷, 2016 mv‡j</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e›`iwU ¯’vcb Kiv nq : ivgbvev` P¨v‡bj msjMœ AvÜvigvwbK b`xi Zx‡i</w:t>
      </w:r>
    </w:p>
    <w:p w:rsidR="0022323B" w:rsidRPr="006408BB" w:rsidRDefault="00F1367A"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Pr>
          <w:rFonts w:ascii="SutonnyMJ" w:eastAsia="SutonnyMJ" w:hAnsi="SutonnyMJ" w:cs="SutonnyMJ"/>
          <w:sz w:val="24"/>
        </w:rPr>
        <w:t>Ae¯’vb : BUvevwoqv, Kjvcvo</w:t>
      </w:r>
      <w:r w:rsidR="0022323B" w:rsidRPr="006408BB">
        <w:rPr>
          <w:rFonts w:ascii="SutonnyMJ" w:eastAsia="SutonnyMJ" w:hAnsi="SutonnyMJ" w:cs="SutonnyMJ"/>
          <w:sz w:val="24"/>
        </w:rPr>
        <w:t>v, cUzqvLvjx</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‡kL nvwmbv wfwËcÖ¯Íi ¯’vcb K‡ib : 19 b‡f¤^i, 2013</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e›`iwU cwiPvjbv K‡i : cvqiv e›`i KZ…©cÿ</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GKwU ¯^vqËkvwmZ ms¯’v : cvqiv e›`i KZ…©cÿ</w:t>
      </w:r>
    </w:p>
    <w:p w:rsidR="0022323B" w:rsidRPr="006408BB" w:rsidRDefault="0022323B" w:rsidP="002C6E6E">
      <w:pPr>
        <w:numPr>
          <w:ilvl w:val="0"/>
          <w:numId w:val="112"/>
        </w:numPr>
        <w:tabs>
          <w:tab w:val="left" w:pos="2520"/>
          <w:tab w:val="left" w:pos="4680"/>
          <w:tab w:val="left" w:pos="6660"/>
        </w:tabs>
        <w:ind w:left="702" w:hanging="378"/>
        <w:jc w:val="both"/>
        <w:rPr>
          <w:rFonts w:ascii="SutonnyMJ" w:eastAsia="SutonnyMJ" w:hAnsi="SutonnyMJ" w:cs="SutonnyMJ"/>
          <w:sz w:val="24"/>
        </w:rPr>
      </w:pPr>
      <w:r w:rsidRPr="006408BB">
        <w:rPr>
          <w:rFonts w:ascii="SutonnyMJ" w:eastAsia="SutonnyMJ" w:hAnsi="SutonnyMJ" w:cs="SutonnyMJ"/>
          <w:sz w:val="24"/>
        </w:rPr>
        <w:t>2016-2017 A_© eQ‡i cY¨ n¨v‡Ûwjs nq : 2 jÿ 21 nvRvi †gwUªK Ub</w:t>
      </w:r>
    </w:p>
    <w:p w:rsidR="0022323B" w:rsidRPr="006408BB" w:rsidRDefault="00F1367A" w:rsidP="0022323B">
      <w:pPr>
        <w:shd w:val="clear" w:color="auto" w:fill="D9D9D9" w:themeFill="background1" w:themeFillShade="D9"/>
        <w:tabs>
          <w:tab w:val="left" w:pos="360"/>
          <w:tab w:val="left" w:pos="2520"/>
          <w:tab w:val="left" w:pos="4680"/>
          <w:tab w:val="left" w:pos="6660"/>
        </w:tabs>
        <w:jc w:val="center"/>
        <w:rPr>
          <w:rFonts w:ascii="SutonnyMJ" w:eastAsia="SutonnyMJ" w:hAnsi="SutonnyMJ" w:cs="SutonnyMJ"/>
          <w:b/>
          <w:sz w:val="24"/>
          <w:szCs w:val="24"/>
          <w:shd w:val="clear" w:color="auto" w:fill="BFBFBF"/>
        </w:rPr>
      </w:pPr>
      <w:r>
        <w:rPr>
          <w:rFonts w:ascii="SutonnyMJ" w:eastAsia="SutonnyMJ" w:hAnsi="SutonnyMJ" w:cs="SutonnyMJ"/>
          <w:b/>
          <w:sz w:val="26"/>
          <w:szCs w:val="24"/>
          <w:shd w:val="clear" w:color="auto" w:fill="D9D9D9" w:themeFill="background1" w:themeFillShade="D9"/>
        </w:rPr>
        <w:t>gvZvievwo</w:t>
      </w:r>
      <w:r w:rsidR="0022323B" w:rsidRPr="006408BB">
        <w:rPr>
          <w:rFonts w:ascii="SutonnyMJ" w:eastAsia="SutonnyMJ" w:hAnsi="SutonnyMJ" w:cs="SutonnyMJ"/>
          <w:b/>
          <w:sz w:val="26"/>
          <w:szCs w:val="24"/>
          <w:shd w:val="clear" w:color="auto" w:fill="D9D9D9" w:themeFill="background1" w:themeFillShade="D9"/>
        </w:rPr>
        <w:t xml:space="preserve"> MfxiZg mgy`ªe›`i (cÖ¯ÍvweZ)</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evsjv‡`‡ki PZz_© I ¯^vaxb evsjv‡`‡ki</w:t>
      </w:r>
      <w:r w:rsidR="00F1367A">
        <w:rPr>
          <w:rFonts w:ascii="SutonnyMJ" w:eastAsia="SutonnyMJ" w:hAnsi="SutonnyMJ" w:cs="SutonnyMJ"/>
          <w:sz w:val="24"/>
        </w:rPr>
        <w:t xml:space="preserve"> wØZxq mgy`ªe›`i n‡e : gvZvievwo</w:t>
      </w:r>
      <w:r w:rsidRPr="006408BB">
        <w:rPr>
          <w:rFonts w:ascii="SutonnyMJ" w:eastAsia="SutonnyMJ" w:hAnsi="SutonnyMJ" w:cs="SutonnyMJ"/>
          <w:sz w:val="24"/>
        </w:rPr>
        <w:t xml:space="preserve"> mgy`ªe›`i, g‡nkLvjx, K·evRvi</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 xml:space="preserve">‡`‡ki cÖ_g </w:t>
      </w:r>
      <w:r w:rsidR="00F1367A">
        <w:rPr>
          <w:rFonts w:ascii="SutonnyMJ" w:eastAsia="SutonnyMJ" w:hAnsi="SutonnyMJ" w:cs="SutonnyMJ"/>
          <w:sz w:val="24"/>
        </w:rPr>
        <w:t>MfxiZg mgy`ªe›`i n‡e : gvZvievwo</w:t>
      </w:r>
      <w:r w:rsidRPr="006408BB">
        <w:rPr>
          <w:rFonts w:ascii="SutonnyMJ" w:eastAsia="SutonnyMJ" w:hAnsi="SutonnyMJ" w:cs="SutonnyMJ"/>
          <w:sz w:val="24"/>
        </w:rPr>
        <w:t xml:space="preserve"> mgy`ªe›`i</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GwUi KvR Ki‡e Rvcv‡bi cÖwZôvb : RvBKv</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Pvjy n‡e : 2023 mv‡j</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 xml:space="preserve">eZ©gv‡b ILv‡b Av‡Q </w:t>
      </w:r>
      <w:r w:rsidRPr="006408BB">
        <w:rPr>
          <w:rFonts w:ascii="SutonnyMJ" w:eastAsia="SutonnyMJ" w:hAnsi="SutonnyMJ" w:cs="SutonnyMJ"/>
          <w:b/>
          <w:sz w:val="24"/>
        </w:rPr>
        <w:t>Kqjvevnx RvnvR ‡fov‡bv</w:t>
      </w:r>
      <w:r w:rsidRPr="006408BB">
        <w:rPr>
          <w:rFonts w:ascii="SutonnyMJ" w:eastAsia="SutonnyMJ" w:hAnsi="SutonnyMJ" w:cs="SutonnyMJ"/>
          <w:sz w:val="24"/>
        </w:rPr>
        <w:t xml:space="preserve"> : †RwU</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‡RwU‡K m¤úªmviY K‡iB Kiv n‡e : c~Yv©½ evwYwR¨K e›`i</w:t>
      </w:r>
    </w:p>
    <w:p w:rsidR="0022323B" w:rsidRPr="006408BB" w:rsidRDefault="0022323B"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sidRPr="006408BB">
        <w:rPr>
          <w:rFonts w:ascii="SutonnyMJ" w:eastAsia="SutonnyMJ" w:hAnsi="SutonnyMJ" w:cs="SutonnyMJ"/>
          <w:sz w:val="24"/>
        </w:rPr>
        <w:t>GLv‡bB Rvcv‡bi mnvqZvq wbgv©Y Kiv n‡”Q : Kqjv we`y¨r‡K›`ª I we‡kl A_©‰bwZK AÂj</w:t>
      </w:r>
    </w:p>
    <w:p w:rsidR="0022323B" w:rsidRPr="006408BB" w:rsidRDefault="00F1367A" w:rsidP="002C6E6E">
      <w:pPr>
        <w:pStyle w:val="ListParagraph"/>
        <w:numPr>
          <w:ilvl w:val="0"/>
          <w:numId w:val="113"/>
        </w:numPr>
        <w:tabs>
          <w:tab w:val="left" w:pos="2520"/>
          <w:tab w:val="left" w:pos="4680"/>
          <w:tab w:val="left" w:pos="6660"/>
        </w:tabs>
        <w:ind w:left="477" w:hanging="288"/>
        <w:contextualSpacing/>
        <w:rPr>
          <w:rFonts w:ascii="SutonnyMJ" w:eastAsia="SutonnyMJ" w:hAnsi="SutonnyMJ" w:cs="SutonnyMJ"/>
          <w:sz w:val="24"/>
        </w:rPr>
      </w:pPr>
      <w:r>
        <w:rPr>
          <w:rFonts w:ascii="SutonnyMJ" w:eastAsia="SutonnyMJ" w:hAnsi="SutonnyMJ" w:cs="SutonnyMJ"/>
          <w:sz w:val="24"/>
        </w:rPr>
        <w:t>Rvcvb</w:t>
      </w:r>
      <w:r w:rsidR="0022323B" w:rsidRPr="006408BB">
        <w:rPr>
          <w:rFonts w:ascii="SutonnyMJ" w:eastAsia="SutonnyMJ" w:hAnsi="SutonnyMJ" w:cs="SutonnyMJ"/>
          <w:sz w:val="24"/>
        </w:rPr>
        <w:t xml:space="preserve"> G¸‡</w:t>
      </w:r>
      <w:r>
        <w:rPr>
          <w:rFonts w:ascii="SutonnyMJ" w:eastAsia="SutonnyMJ" w:hAnsi="SutonnyMJ" w:cs="SutonnyMJ"/>
          <w:sz w:val="24"/>
        </w:rPr>
        <w:t>jv wbgv©Y Ki‡e : `wÿY-c~e© Gwkqv</w:t>
      </w:r>
      <w:r w:rsidR="0022323B" w:rsidRPr="006408BB">
        <w:rPr>
          <w:rFonts w:ascii="SutonnyMJ" w:eastAsia="SutonnyMJ" w:hAnsi="SutonnyMJ" w:cs="SutonnyMJ"/>
          <w:sz w:val="24"/>
        </w:rPr>
        <w:t>i Ô`¨ †e Ae †e½j BÛvw÷ªqvj †M</w:t>
      </w:r>
      <w:r>
        <w:rPr>
          <w:rFonts w:ascii="SutonnyMJ" w:eastAsia="SutonnyMJ" w:hAnsi="SutonnyMJ" w:cs="SutonnyMJ"/>
          <w:sz w:val="24"/>
        </w:rPr>
        <w:t>Öv_ †eë</w:t>
      </w:r>
      <w:r w:rsidR="0022323B" w:rsidRPr="006408BB">
        <w:rPr>
          <w:rFonts w:ascii="SutonnyMJ" w:eastAsia="SutonnyMJ" w:hAnsi="SutonnyMJ" w:cs="SutonnyMJ"/>
          <w:sz w:val="24"/>
        </w:rPr>
        <w:t xml:space="preserve"> ev w` weM-weÕ-Gi AvIZvq</w:t>
      </w:r>
    </w:p>
    <w:p w:rsidR="0022323B" w:rsidRPr="006408BB" w:rsidRDefault="0022323B" w:rsidP="0022323B">
      <w:pPr>
        <w:shd w:val="clear" w:color="auto" w:fill="000000" w:themeFill="text1"/>
        <w:tabs>
          <w:tab w:val="left" w:pos="360"/>
          <w:tab w:val="left" w:pos="2520"/>
          <w:tab w:val="left" w:pos="4680"/>
          <w:tab w:val="left" w:pos="6660"/>
        </w:tabs>
        <w:jc w:val="center"/>
        <w:rPr>
          <w:rFonts w:ascii="Times New Roman" w:eastAsia="SutonnyMJ" w:hAnsi="Times New Roman" w:cs="SutonnyMJ"/>
          <w:b/>
          <w:sz w:val="26"/>
          <w:shd w:val="clear" w:color="auto" w:fill="000000"/>
        </w:rPr>
      </w:pPr>
      <w:r w:rsidRPr="006408BB">
        <w:rPr>
          <w:rFonts w:ascii="SutonnyMJ" w:eastAsia="SutonnyMJ" w:hAnsi="SutonnyMJ" w:cs="SutonnyMJ"/>
          <w:b/>
          <w:sz w:val="30"/>
          <w:shd w:val="clear" w:color="auto" w:fill="000000"/>
        </w:rPr>
        <w:t xml:space="preserve">¯’je›`i </w:t>
      </w:r>
      <w:r w:rsidRPr="006408BB">
        <w:rPr>
          <w:rFonts w:ascii="Times New Roman" w:eastAsia="SutonnyMJ" w:hAnsi="Times New Roman" w:cs="SutonnyMJ"/>
          <w:b/>
          <w:sz w:val="26"/>
          <w:shd w:val="clear" w:color="auto" w:fill="000000"/>
        </w:rPr>
        <w:t>(Land Port)</w:t>
      </w:r>
    </w:p>
    <w:p w:rsidR="0022323B" w:rsidRPr="006408BB" w:rsidRDefault="0022323B" w:rsidP="002C6E6E">
      <w:pPr>
        <w:numPr>
          <w:ilvl w:val="0"/>
          <w:numId w:val="114"/>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evsjv‡`‡k eZ©gv‡b ¯’j e›`‡ii msL¨v : 24wU</w:t>
      </w:r>
    </w:p>
    <w:p w:rsidR="0022323B" w:rsidRPr="006408BB" w:rsidRDefault="0022323B" w:rsidP="002C6E6E">
      <w:pPr>
        <w:numPr>
          <w:ilvl w:val="0"/>
          <w:numId w:val="114"/>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Pvjy ¯’je›`‡ii msL¨v : 11wU</w:t>
      </w:r>
    </w:p>
    <w:p w:rsidR="0022323B" w:rsidRPr="006408BB" w:rsidRDefault="0022323B" w:rsidP="002C6E6E">
      <w:pPr>
        <w:numPr>
          <w:ilvl w:val="0"/>
          <w:numId w:val="114"/>
        </w:numPr>
        <w:tabs>
          <w:tab w:val="left" w:pos="360"/>
          <w:tab w:val="left" w:pos="2520"/>
          <w:tab w:val="left" w:pos="4680"/>
          <w:tab w:val="left" w:pos="6660"/>
        </w:tabs>
        <w:ind w:left="360" w:hanging="360"/>
        <w:jc w:val="both"/>
        <w:rPr>
          <w:rFonts w:ascii="SutonnyMJ" w:eastAsia="SutonnyMJ" w:hAnsi="SutonnyMJ" w:cs="SutonnyMJ"/>
          <w:sz w:val="24"/>
        </w:rPr>
      </w:pPr>
      <w:r w:rsidRPr="006408BB">
        <w:rPr>
          <w:rFonts w:ascii="SutonnyMJ" w:eastAsia="SutonnyMJ" w:hAnsi="SutonnyMJ" w:cs="SutonnyMJ"/>
          <w:sz w:val="24"/>
        </w:rPr>
        <w:t>cÖ¯ÍvweZ ¯’j e›`i: 2wU</w:t>
      </w:r>
    </w:p>
    <w:p w:rsidR="0022323B" w:rsidRPr="006408BB" w:rsidRDefault="00F1367A" w:rsidP="002C6E6E">
      <w:pPr>
        <w:numPr>
          <w:ilvl w:val="0"/>
          <w:numId w:val="114"/>
        </w:numPr>
        <w:tabs>
          <w:tab w:val="left" w:pos="360"/>
          <w:tab w:val="left" w:pos="2520"/>
          <w:tab w:val="left" w:pos="4680"/>
          <w:tab w:val="left" w:pos="6660"/>
        </w:tabs>
        <w:ind w:left="360" w:hanging="360"/>
        <w:jc w:val="both"/>
        <w:rPr>
          <w:rFonts w:ascii="SutonnyMJ" w:eastAsia="SutonnyMJ" w:hAnsi="SutonnyMJ" w:cs="SutonnyMJ"/>
          <w:sz w:val="24"/>
        </w:rPr>
      </w:pPr>
      <w:r>
        <w:rPr>
          <w:rFonts w:ascii="SutonnyMJ" w:eastAsia="SutonnyMJ" w:hAnsi="SutonnyMJ" w:cs="SutonnyMJ"/>
          <w:sz w:val="24"/>
        </w:rPr>
        <w:t>wbqš¿K: †bŠ cwienY</w:t>
      </w:r>
      <w:r w:rsidR="0022323B" w:rsidRPr="006408BB">
        <w:rPr>
          <w:rFonts w:ascii="SutonnyMJ" w:eastAsia="SutonnyMJ" w:hAnsi="SutonnyMJ" w:cs="SutonnyMJ"/>
          <w:sz w:val="24"/>
        </w:rPr>
        <w:t xml:space="preserve"> gš¿Yvjq</w:t>
      </w:r>
    </w:p>
    <w:p w:rsidR="0022323B" w:rsidRPr="006408BB" w:rsidRDefault="0022323B" w:rsidP="0022323B">
      <w:pPr>
        <w:shd w:val="clear" w:color="auto" w:fill="D9D9D9" w:themeFill="background1" w:themeFillShade="D9"/>
        <w:tabs>
          <w:tab w:val="left" w:pos="360"/>
          <w:tab w:val="left" w:pos="2520"/>
          <w:tab w:val="left" w:pos="4680"/>
          <w:tab w:val="left" w:pos="6660"/>
        </w:tabs>
        <w:jc w:val="center"/>
        <w:rPr>
          <w:rFonts w:ascii="SutonnyMJ" w:eastAsia="SutonnyMJ" w:hAnsi="SutonnyMJ" w:cs="Nirmala UI"/>
          <w:b/>
          <w:sz w:val="26"/>
          <w:shd w:val="clear" w:color="auto" w:fill="BFBFBF"/>
        </w:rPr>
      </w:pPr>
      <w:r w:rsidRPr="006408BB">
        <w:rPr>
          <w:rFonts w:ascii="SutonnyMJ" w:eastAsia="SutonnyMJ" w:hAnsi="SutonnyMJ" w:cs="SutonnyMJ"/>
          <w:b/>
          <w:sz w:val="26"/>
          <w:shd w:val="clear" w:color="auto" w:fill="D9D9D9" w:themeFill="background1" w:themeFillShade="D9"/>
        </w:rPr>
        <w:t>¯’je›`</w:t>
      </w:r>
      <w:r w:rsidRPr="006408BB">
        <w:rPr>
          <w:rFonts w:ascii="SutonnyMJ" w:eastAsia="SutonnyMJ" w:hAnsi="SutonnyMJ" w:cs="Nirmala UI"/>
          <w:b/>
          <w:sz w:val="26"/>
          <w:shd w:val="clear" w:color="auto" w:fill="D9D9D9" w:themeFill="background1" w:themeFillShade="D9"/>
        </w:rPr>
        <w:t>‡ii ZvwjKv</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28"/>
        <w:gridCol w:w="2864"/>
        <w:gridCol w:w="2196"/>
        <w:gridCol w:w="2934"/>
      </w:tblGrid>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b/>
              </w:rPr>
              <w:t>µ:bs</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b/>
              </w:rPr>
              <w:t>¯’je›`‡ii bvg</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b/>
              </w:rPr>
              <w:t>evsjv‡`k As‡ki bvg</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center"/>
            </w:pPr>
            <w:r w:rsidRPr="006408BB">
              <w:rPr>
                <w:rFonts w:ascii="SutonnyMJ" w:eastAsia="SutonnyMJ" w:hAnsi="SutonnyMJ" w:cs="SutonnyMJ"/>
                <w:b/>
              </w:rPr>
              <w:t>fviZxq As‡ki bvg</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01</w:t>
            </w:r>
          </w:p>
        </w:tc>
        <w:tc>
          <w:tcPr>
            <w:tcW w:w="2864" w:type="dxa"/>
            <w:shd w:val="clear" w:color="000000" w:fill="FFFFFF"/>
            <w:tcMar>
              <w:left w:w="108" w:type="dxa"/>
              <w:right w:w="108" w:type="dxa"/>
            </w:tcMar>
          </w:tcPr>
          <w:p w:rsidR="0022323B" w:rsidRDefault="00022D1D" w:rsidP="00644E8A">
            <w:pPr>
              <w:tabs>
                <w:tab w:val="left" w:pos="360"/>
                <w:tab w:val="left" w:pos="2520"/>
                <w:tab w:val="left" w:pos="4680"/>
                <w:tab w:val="left" w:pos="6660"/>
              </w:tabs>
              <w:jc w:val="both"/>
              <w:rPr>
                <w:rFonts w:ascii="SutonnyMJ" w:eastAsia="SutonnyMJ" w:hAnsi="SutonnyMJ" w:cs="SutonnyMJ"/>
                <w:sz w:val="24"/>
              </w:rPr>
            </w:pPr>
            <w:r>
              <w:rPr>
                <w:rFonts w:ascii="SutonnyMJ" w:eastAsia="SutonnyMJ" w:hAnsi="SutonnyMJ" w:cs="SutonnyMJ"/>
                <w:sz w:val="24"/>
              </w:rPr>
              <w:t>†ebv‡cvjÑ e„nËg ¯’je›`i</w:t>
            </w:r>
          </w:p>
          <w:p w:rsidR="0022323B" w:rsidRPr="006408BB" w:rsidRDefault="00022D1D" w:rsidP="00022D1D">
            <w:pPr>
              <w:tabs>
                <w:tab w:val="left" w:pos="360"/>
                <w:tab w:val="left" w:pos="2520"/>
                <w:tab w:val="left" w:pos="4680"/>
                <w:tab w:val="left" w:pos="6660"/>
              </w:tabs>
              <w:jc w:val="both"/>
            </w:pPr>
            <w:r>
              <w:rPr>
                <w:rFonts w:ascii="SutonnyMJ" w:eastAsia="SutonnyMJ" w:hAnsi="SutonnyMJ" w:cs="SutonnyMJ"/>
                <w:sz w:val="24"/>
              </w:rPr>
              <w:t>- miKv‡ii mivmwi wbqš¿Yvaxb</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h‡kvi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†cUªv‡cvj</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02</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eywogvix</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cvUMÖvg, jvjgwbinvU</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†PsovevÜv, cwðge½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03</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AvLvDov</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eªvþYevwoqv</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ivgbMi, AvMiZjv</w:t>
            </w:r>
            <w:r w:rsidR="00F1367A">
              <w:rPr>
                <w:rFonts w:ascii="SutonnyMJ" w:eastAsia="SutonnyMJ" w:hAnsi="SutonnyMJ" w:cs="SutonnyMJ"/>
                <w:sz w:val="24"/>
              </w:rPr>
              <w:t>,</w:t>
            </w:r>
            <w:r w:rsidRPr="006408BB">
              <w:rPr>
                <w:rFonts w:ascii="SutonnyMJ" w:eastAsia="SutonnyMJ" w:hAnsi="SutonnyMJ" w:cs="SutonnyMJ"/>
                <w:sz w:val="24"/>
              </w:rPr>
              <w:t xml:space="preserve"> wÎcyiv</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04</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†fvgiv</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mvZÿxiv</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†MvRvWv½v, PweŸk ciMbv, cwðge½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05</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bKzMuvI</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bvwjZvevox, †kicyi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Wvjy, †gNvjq</w:t>
            </w:r>
            <w:r w:rsidR="00F1367A">
              <w:rPr>
                <w:rFonts w:ascii="SutonnyMJ" w:eastAsia="SutonnyMJ" w:hAnsi="SutonnyMJ" w:cs="SutonnyMJ"/>
                <w:sz w:val="24"/>
              </w:rPr>
              <w:t>,</w:t>
            </w:r>
            <w:r w:rsidRPr="006408BB">
              <w:rPr>
                <w:rFonts w:ascii="SutonnyMJ" w:eastAsia="SutonnyMJ" w:hAnsi="SutonnyMJ" w:cs="SutonnyMJ"/>
                <w:sz w:val="24"/>
              </w:rPr>
              <w:t xml:space="preserve"> fviZ</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06</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Zvgvwej</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†MvqvBbNvU, wm‡jU</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WvDwK, wkjs</w:t>
            </w:r>
            <w:r w:rsidR="00F1367A">
              <w:rPr>
                <w:rFonts w:ascii="SutonnyMJ" w:eastAsia="SutonnyMJ" w:hAnsi="SutonnyMJ" w:cs="SutonnyMJ"/>
                <w:sz w:val="24"/>
              </w:rPr>
              <w:t>,</w:t>
            </w:r>
            <w:r w:rsidRPr="006408BB">
              <w:rPr>
                <w:rFonts w:ascii="SutonnyMJ" w:eastAsia="SutonnyMJ" w:hAnsi="SutonnyMJ" w:cs="SutonnyMJ"/>
                <w:sz w:val="24"/>
              </w:rPr>
              <w:t xml:space="preserve"> †gNvjq, fviZ</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07</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`k©bv</w:t>
            </w:r>
          </w:p>
        </w:tc>
        <w:tc>
          <w:tcPr>
            <w:tcW w:w="2196" w:type="dxa"/>
            <w:shd w:val="clear" w:color="000000" w:fill="FFFFFF"/>
            <w:tcMar>
              <w:left w:w="108" w:type="dxa"/>
              <w:right w:w="108" w:type="dxa"/>
            </w:tcMar>
          </w:tcPr>
          <w:p w:rsidR="0022323B" w:rsidRPr="006408BB" w:rsidRDefault="00F1367A" w:rsidP="00644E8A">
            <w:pPr>
              <w:tabs>
                <w:tab w:val="left" w:pos="360"/>
                <w:tab w:val="left" w:pos="2520"/>
                <w:tab w:val="left" w:pos="4680"/>
                <w:tab w:val="left" w:pos="6660"/>
              </w:tabs>
              <w:jc w:val="both"/>
            </w:pPr>
            <w:r>
              <w:rPr>
                <w:rFonts w:ascii="SutonnyMJ" w:eastAsia="SutonnyMJ" w:hAnsi="SutonnyMJ" w:cs="SutonnyMJ"/>
                <w:sz w:val="24"/>
              </w:rPr>
              <w:t xml:space="preserve">`vgyiû`v, </w:t>
            </w:r>
            <w:r w:rsidR="0022323B" w:rsidRPr="006408BB">
              <w:rPr>
                <w:rFonts w:ascii="SutonnyMJ" w:eastAsia="SutonnyMJ" w:hAnsi="SutonnyMJ" w:cs="SutonnyMJ"/>
                <w:sz w:val="24"/>
              </w:rPr>
              <w:t>PzqvWv½v</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 K…òbMi, cwðg 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08</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we‡jvwbqv</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we‡jvwbqv</w:t>
            </w:r>
            <w:r w:rsidR="00F1367A">
              <w:rPr>
                <w:rFonts w:ascii="SutonnyMJ" w:eastAsia="SutonnyMJ" w:hAnsi="SutonnyMJ" w:cs="SutonnyMJ"/>
                <w:sz w:val="24"/>
              </w:rPr>
              <w:t xml:space="preserve">, </w:t>
            </w:r>
            <w:r w:rsidRPr="006408BB">
              <w:rPr>
                <w:rFonts w:ascii="SutonnyMJ" w:eastAsia="SutonnyMJ" w:hAnsi="SutonnyMJ" w:cs="SutonnyMJ"/>
                <w:sz w:val="24"/>
              </w:rPr>
              <w:t>†dbx</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we‡jvwbqv, wÎcyiv</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09</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†MveovKzov-KoBZjx</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nvjyqvNvU, gqgbwmsn</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MvQzqvcvov, †gNvjq</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10</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ivgMo</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LvMovQwo</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mveiæg, wÎcyiv</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lastRenderedPageBreak/>
              <w:t>11</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†mvbvnvU</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fziæ½vgvix, KzwoMÖvg</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†mvbvnvU, Avmvg</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12</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†ZMvgyL</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eiKj, iv½vgvwU</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†`gvMÖx, wg‡Rvivg</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13</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wPjvnvwU</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†Wvgvi, bxjdvgvwi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nj`xevox, KzPwenvi, cwðg 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14</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†`ŠjZMÄ</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Rxeb bMi, PzqvWv½v</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gvSw`qv</w:t>
            </w:r>
            <w:r w:rsidR="00F1367A">
              <w:rPr>
                <w:rFonts w:ascii="SutonnyMJ" w:eastAsia="SutonnyMJ" w:hAnsi="SutonnyMJ" w:cs="SutonnyMJ"/>
                <w:sz w:val="24"/>
              </w:rPr>
              <w:t>,</w:t>
            </w:r>
            <w:r w:rsidRPr="006408BB">
              <w:rPr>
                <w:rFonts w:ascii="SutonnyMJ" w:eastAsia="SutonnyMJ" w:hAnsi="SutonnyMJ" w:cs="SutonnyMJ"/>
                <w:sz w:val="24"/>
              </w:rPr>
              <w:t xml:space="preserve"> b`xqv, cwðge½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15</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avbyqvKvgvjcyi</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e·xMÄ, Rvgvjcyi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g‡n›`ªMÄ, AvgcvwZ, †gNvjq</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16</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†kIjv</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weqvbx evRvi, wm‡jU</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myZviKvw›`, KwigMÄ, Avmvg</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17</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evjøv</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PzbviæNvU, nweMÄ</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cvnvogyiv, ˆLqvB</w:t>
            </w:r>
            <w:r w:rsidR="00F1367A">
              <w:rPr>
                <w:rFonts w:ascii="SutonnyMJ" w:eastAsia="SutonnyMJ" w:hAnsi="SutonnyMJ" w:cs="SutonnyMJ"/>
                <w:sz w:val="24"/>
              </w:rPr>
              <w:t>,</w:t>
            </w:r>
            <w:r w:rsidRPr="006408BB">
              <w:rPr>
                <w:rFonts w:ascii="SutonnyMJ" w:eastAsia="SutonnyMJ" w:hAnsi="SutonnyMJ" w:cs="SutonnyMJ"/>
                <w:sz w:val="24"/>
              </w:rPr>
              <w:t xml:space="preserve"> wÎcyiv</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18</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†mvbv gmwR`</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wkeMÄ, P</w:t>
            </w:r>
            <w:r w:rsidR="00F1367A">
              <w:rPr>
                <w:rFonts w:ascii="SutonnyMJ" w:eastAsia="SutonnyMJ" w:hAnsi="SutonnyMJ" w:cs="SutonnyMJ"/>
                <w:sz w:val="24"/>
              </w:rPr>
              <w:t>u</w:t>
            </w:r>
            <w:r w:rsidRPr="006408BB">
              <w:rPr>
                <w:rFonts w:ascii="SutonnyMJ" w:eastAsia="SutonnyMJ" w:hAnsi="SutonnyMJ" w:cs="SutonnyMJ"/>
                <w:sz w:val="24"/>
              </w:rPr>
              <w:t>vcvB beveMÄ</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gnv`xcyi, gvj`n cwðge½</w:t>
            </w:r>
          </w:p>
        </w:tc>
      </w:tr>
      <w:tr w:rsidR="0022323B" w:rsidRPr="006408BB" w:rsidTr="00022D1D">
        <w:trPr>
          <w:trHeight w:val="162"/>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19</w:t>
            </w:r>
          </w:p>
        </w:tc>
        <w:tc>
          <w:tcPr>
            <w:tcW w:w="2864" w:type="dxa"/>
            <w:shd w:val="clear" w:color="000000" w:fill="FFFFFF"/>
            <w:tcMar>
              <w:left w:w="108" w:type="dxa"/>
              <w:right w:w="108" w:type="dxa"/>
            </w:tcMar>
          </w:tcPr>
          <w:p w:rsidR="0022323B" w:rsidRPr="00361969" w:rsidRDefault="00022D1D" w:rsidP="00022D1D">
            <w:pPr>
              <w:tabs>
                <w:tab w:val="left" w:pos="360"/>
                <w:tab w:val="left" w:pos="2520"/>
                <w:tab w:val="left" w:pos="4680"/>
                <w:tab w:val="left" w:pos="6660"/>
              </w:tabs>
              <w:jc w:val="both"/>
              <w:rPr>
                <w:color w:val="FF0000"/>
              </w:rPr>
            </w:pPr>
            <w:r>
              <w:rPr>
                <w:rFonts w:ascii="SutonnyMJ" w:eastAsia="SutonnyMJ" w:hAnsi="SutonnyMJ" w:cs="SutonnyMJ"/>
                <w:sz w:val="24"/>
              </w:rPr>
              <w:t>wnwjÑ wØZxq e„nËg ¯’je›`i</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nvKgcyi, w`bvRcyi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Bnwj, `wÿY w`bvRcyi, cwðge½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20</w:t>
            </w:r>
          </w:p>
        </w:tc>
        <w:tc>
          <w:tcPr>
            <w:tcW w:w="2864" w:type="dxa"/>
            <w:shd w:val="clear" w:color="000000" w:fill="FFFFFF"/>
            <w:tcMar>
              <w:left w:w="108" w:type="dxa"/>
              <w:right w:w="108" w:type="dxa"/>
            </w:tcMar>
          </w:tcPr>
          <w:p w:rsidR="0022323B" w:rsidRPr="00361969" w:rsidRDefault="00022D1D" w:rsidP="00022D1D">
            <w:pPr>
              <w:tabs>
                <w:tab w:val="left" w:pos="360"/>
                <w:tab w:val="left" w:pos="4680"/>
                <w:tab w:val="left" w:pos="6660"/>
              </w:tabs>
              <w:ind w:right="-27"/>
              <w:rPr>
                <w:color w:val="FF0000"/>
              </w:rPr>
            </w:pPr>
            <w:r>
              <w:rPr>
                <w:rFonts w:ascii="SutonnyMJ" w:eastAsia="SutonnyMJ" w:hAnsi="SutonnyMJ" w:cs="SutonnyMJ"/>
                <w:sz w:val="24"/>
              </w:rPr>
              <w:t>evsjvevÜvÑ Pvi‡`‡ki UªvbwRU c‡q›U</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†ZZzwjqv, cÂMo</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dzjevwo, RjcvB¸wo, cwðge½</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21</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†UKbvd</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K·evRvi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gsWz, wm‡Ë (wgqvbgvi)</w:t>
            </w:r>
          </w:p>
        </w:tc>
      </w:tr>
      <w:tr w:rsidR="0022323B" w:rsidRPr="006408BB" w:rsidTr="00022D1D">
        <w:trPr>
          <w:trHeight w:val="1"/>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22</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wewei evRvi</w:t>
            </w:r>
          </w:p>
        </w:tc>
        <w:tc>
          <w:tcPr>
            <w:tcW w:w="2196"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Kzwgjøv m`i</w:t>
            </w:r>
          </w:p>
        </w:tc>
        <w:tc>
          <w:tcPr>
            <w:tcW w:w="293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kÖgÛcyi, †mvbvgyov, wÎcyiv</w:t>
            </w:r>
          </w:p>
        </w:tc>
      </w:tr>
      <w:tr w:rsidR="0022323B" w:rsidRPr="006408BB" w:rsidTr="00022D1D">
        <w:trPr>
          <w:trHeight w:val="266"/>
        </w:trPr>
        <w:tc>
          <w:tcPr>
            <w:tcW w:w="628"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23</w:t>
            </w:r>
          </w:p>
        </w:tc>
        <w:tc>
          <w:tcPr>
            <w:tcW w:w="2864" w:type="dxa"/>
            <w:shd w:val="clear" w:color="000000" w:fill="FFFFFF"/>
            <w:tcMar>
              <w:left w:w="108" w:type="dxa"/>
              <w:right w:w="108" w:type="dxa"/>
            </w:tcMar>
          </w:tcPr>
          <w:p w:rsidR="0022323B" w:rsidRPr="006408BB" w:rsidRDefault="0022323B" w:rsidP="00644E8A">
            <w:pPr>
              <w:tabs>
                <w:tab w:val="left" w:pos="360"/>
                <w:tab w:val="left" w:pos="2520"/>
                <w:tab w:val="left" w:pos="4680"/>
                <w:tab w:val="left" w:pos="6660"/>
              </w:tabs>
              <w:jc w:val="both"/>
            </w:pPr>
            <w:r w:rsidRPr="006408BB">
              <w:rPr>
                <w:rFonts w:ascii="SutonnyMJ" w:eastAsia="SutonnyMJ" w:hAnsi="SutonnyMJ" w:cs="SutonnyMJ"/>
                <w:sz w:val="24"/>
              </w:rPr>
              <w:t>weij</w:t>
            </w:r>
          </w:p>
        </w:tc>
        <w:tc>
          <w:tcPr>
            <w:tcW w:w="2196" w:type="dxa"/>
            <w:shd w:val="clear" w:color="000000" w:fill="FFFFFF"/>
            <w:tcMar>
              <w:left w:w="108" w:type="dxa"/>
              <w:right w:w="108" w:type="dxa"/>
            </w:tcMar>
          </w:tcPr>
          <w:p w:rsidR="0022323B" w:rsidRPr="00F1367A" w:rsidRDefault="0022323B" w:rsidP="00644E8A">
            <w:pPr>
              <w:tabs>
                <w:tab w:val="left" w:pos="360"/>
                <w:tab w:val="left" w:pos="2520"/>
                <w:tab w:val="left" w:pos="4680"/>
                <w:tab w:val="left" w:pos="6660"/>
              </w:tabs>
              <w:jc w:val="both"/>
              <w:rPr>
                <w:sz w:val="24"/>
                <w:szCs w:val="24"/>
              </w:rPr>
            </w:pPr>
            <w:r w:rsidRPr="00F1367A">
              <w:rPr>
                <w:rFonts w:ascii="SutonnyMJ" w:eastAsia="SutonnyMJ" w:hAnsi="SutonnyMJ" w:cs="SutonnyMJ"/>
                <w:sz w:val="24"/>
                <w:szCs w:val="24"/>
              </w:rPr>
              <w:t>w`bvRcyi</w:t>
            </w:r>
          </w:p>
        </w:tc>
        <w:tc>
          <w:tcPr>
            <w:tcW w:w="2934" w:type="dxa"/>
            <w:shd w:val="clear" w:color="000000" w:fill="FFFFFF"/>
            <w:tcMar>
              <w:left w:w="108" w:type="dxa"/>
              <w:right w:w="108" w:type="dxa"/>
            </w:tcMar>
          </w:tcPr>
          <w:p w:rsidR="0022323B" w:rsidRPr="00F1367A" w:rsidRDefault="0022323B" w:rsidP="00644E8A">
            <w:pPr>
              <w:tabs>
                <w:tab w:val="left" w:pos="360"/>
                <w:tab w:val="left" w:pos="2520"/>
                <w:tab w:val="left" w:pos="4680"/>
                <w:tab w:val="left" w:pos="6660"/>
              </w:tabs>
              <w:jc w:val="both"/>
              <w:rPr>
                <w:rFonts w:ascii="SutonnyMJ" w:hAnsi="SutonnyMJ" w:cs="SutonnyMJ"/>
                <w:sz w:val="24"/>
                <w:szCs w:val="24"/>
              </w:rPr>
            </w:pPr>
            <w:r w:rsidRPr="00F1367A">
              <w:rPr>
                <w:rFonts w:ascii="SutonnyMJ" w:eastAsia="SutonnyMJ" w:hAnsi="SutonnyMJ" w:cs="SutonnyMJ"/>
                <w:sz w:val="24"/>
                <w:szCs w:val="24"/>
              </w:rPr>
              <w:t>ivwaKvcyi, MvIov</w:t>
            </w:r>
            <w:r w:rsidR="0000555E">
              <w:rPr>
                <w:rFonts w:ascii="SutonnyMJ" w:eastAsia="SutonnyMJ" w:hAnsi="SutonnyMJ" w:cs="SutonnyMJ"/>
                <w:sz w:val="24"/>
                <w:szCs w:val="24"/>
              </w:rPr>
              <w:t>,</w:t>
            </w:r>
            <w:r w:rsidRPr="00F1367A">
              <w:rPr>
                <w:rFonts w:ascii="SutonnyMJ" w:eastAsia="SutonnyMJ" w:hAnsi="SutonnyMJ" w:cs="SutonnyMJ"/>
                <w:sz w:val="24"/>
                <w:szCs w:val="24"/>
              </w:rPr>
              <w:t xml:space="preserve"> cwðg e½</w:t>
            </w:r>
          </w:p>
        </w:tc>
      </w:tr>
      <w:tr w:rsidR="00F1367A" w:rsidRPr="006408BB" w:rsidTr="00022D1D">
        <w:trPr>
          <w:trHeight w:val="285"/>
        </w:trPr>
        <w:tc>
          <w:tcPr>
            <w:tcW w:w="628" w:type="dxa"/>
            <w:shd w:val="clear" w:color="000000" w:fill="FFFFFF"/>
            <w:tcMar>
              <w:left w:w="108" w:type="dxa"/>
              <w:right w:w="108" w:type="dxa"/>
            </w:tcMar>
          </w:tcPr>
          <w:p w:rsidR="00F1367A" w:rsidRPr="006408BB" w:rsidRDefault="00F1367A" w:rsidP="00644E8A">
            <w:pPr>
              <w:tabs>
                <w:tab w:val="left" w:pos="360"/>
                <w:tab w:val="left" w:pos="2520"/>
                <w:tab w:val="left" w:pos="4680"/>
                <w:tab w:val="left" w:pos="6660"/>
              </w:tabs>
              <w:jc w:val="both"/>
              <w:rPr>
                <w:rFonts w:ascii="SutonnyMJ" w:eastAsia="SutonnyMJ" w:hAnsi="SutonnyMJ" w:cs="SutonnyMJ"/>
                <w:sz w:val="24"/>
              </w:rPr>
            </w:pPr>
            <w:r w:rsidRPr="006408BB">
              <w:rPr>
                <w:rFonts w:ascii="SutonnyMJ" w:eastAsia="SutonnyMJ" w:hAnsi="SutonnyMJ" w:cs="SutonnyMJ"/>
                <w:sz w:val="24"/>
              </w:rPr>
              <w:t>24</w:t>
            </w:r>
          </w:p>
        </w:tc>
        <w:tc>
          <w:tcPr>
            <w:tcW w:w="2864" w:type="dxa"/>
            <w:shd w:val="clear" w:color="000000" w:fill="FFFFFF"/>
            <w:tcMar>
              <w:left w:w="108" w:type="dxa"/>
              <w:right w:w="108" w:type="dxa"/>
            </w:tcMar>
          </w:tcPr>
          <w:p w:rsidR="00F1367A" w:rsidRPr="006408BB" w:rsidRDefault="00F1367A" w:rsidP="00644E8A">
            <w:pPr>
              <w:tabs>
                <w:tab w:val="left" w:pos="360"/>
                <w:tab w:val="left" w:pos="2520"/>
                <w:tab w:val="left" w:pos="4680"/>
                <w:tab w:val="left" w:pos="6660"/>
              </w:tabs>
              <w:jc w:val="both"/>
              <w:rPr>
                <w:rFonts w:ascii="SutonnyMJ" w:eastAsia="SutonnyMJ" w:hAnsi="SutonnyMJ" w:cs="SutonnyMJ"/>
                <w:sz w:val="24"/>
              </w:rPr>
            </w:pPr>
            <w:r w:rsidRPr="006408BB">
              <w:rPr>
                <w:rFonts w:ascii="SutonnyMJ" w:hAnsi="SutonnyMJ" w:cs="SutonnyMJ"/>
              </w:rPr>
              <w:t>†fvjvMÄ</w:t>
            </w:r>
          </w:p>
        </w:tc>
        <w:tc>
          <w:tcPr>
            <w:tcW w:w="2196" w:type="dxa"/>
            <w:shd w:val="clear" w:color="000000" w:fill="FFFFFF"/>
            <w:tcMar>
              <w:left w:w="108" w:type="dxa"/>
              <w:right w:w="108" w:type="dxa"/>
            </w:tcMar>
          </w:tcPr>
          <w:p w:rsidR="00F1367A" w:rsidRPr="00F1367A" w:rsidRDefault="00F1367A" w:rsidP="00644E8A">
            <w:pPr>
              <w:tabs>
                <w:tab w:val="left" w:pos="360"/>
                <w:tab w:val="left" w:pos="2520"/>
                <w:tab w:val="left" w:pos="4680"/>
                <w:tab w:val="left" w:pos="6660"/>
              </w:tabs>
              <w:jc w:val="both"/>
              <w:rPr>
                <w:rFonts w:ascii="SutonnyMJ" w:eastAsia="SutonnyMJ" w:hAnsi="SutonnyMJ" w:cs="SutonnyMJ"/>
                <w:sz w:val="24"/>
                <w:szCs w:val="24"/>
              </w:rPr>
            </w:pPr>
            <w:r w:rsidRPr="00F1367A">
              <w:rPr>
                <w:rFonts w:ascii="SutonnyMJ" w:hAnsi="SutonnyMJ" w:cs="SutonnyMJ"/>
                <w:sz w:val="24"/>
                <w:szCs w:val="24"/>
              </w:rPr>
              <w:t>†fvjvMÄ,wm‡jU</w:t>
            </w:r>
          </w:p>
        </w:tc>
        <w:tc>
          <w:tcPr>
            <w:tcW w:w="2934" w:type="dxa"/>
            <w:shd w:val="clear" w:color="000000" w:fill="FFFFFF"/>
            <w:tcMar>
              <w:left w:w="108" w:type="dxa"/>
              <w:right w:w="108" w:type="dxa"/>
            </w:tcMar>
          </w:tcPr>
          <w:p w:rsidR="00F1367A" w:rsidRPr="00F1367A" w:rsidRDefault="00F1367A" w:rsidP="00644E8A">
            <w:pPr>
              <w:tabs>
                <w:tab w:val="left" w:pos="360"/>
                <w:tab w:val="left" w:pos="2520"/>
                <w:tab w:val="left" w:pos="4680"/>
                <w:tab w:val="left" w:pos="6660"/>
              </w:tabs>
              <w:jc w:val="both"/>
              <w:rPr>
                <w:rFonts w:ascii="SutonnyMJ" w:eastAsia="SutonnyMJ" w:hAnsi="SutonnyMJ" w:cs="SutonnyMJ"/>
                <w:sz w:val="24"/>
                <w:szCs w:val="24"/>
              </w:rPr>
            </w:pPr>
            <w:r w:rsidRPr="00F1367A">
              <w:rPr>
                <w:rFonts w:ascii="SutonnyMJ" w:hAnsi="SutonnyMJ" w:cs="SutonnyMJ"/>
                <w:sz w:val="24"/>
                <w:szCs w:val="24"/>
              </w:rPr>
              <w:t>DgmvI, †gNvjq (me©‡kl-24 Zg)</w:t>
            </w:r>
          </w:p>
        </w:tc>
      </w:tr>
    </w:tbl>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Pr="00B907B9" w:rsidRDefault="004919CD" w:rsidP="00B907B9">
      <w:pPr>
        <w:jc w:val="both"/>
        <w:rPr>
          <w:rFonts w:ascii="SutonnyMJ" w:eastAsia="SutonnyMJ" w:hAnsi="SutonnyMJ" w:cs="SutonnyMJ"/>
          <w:spacing w:val="-4"/>
          <w:sz w:val="24"/>
        </w:rPr>
      </w:pPr>
      <w:r w:rsidRPr="006408BB">
        <w:rPr>
          <w:rFonts w:ascii="SutonnyMJ" w:eastAsia="SutonnyMJ" w:hAnsi="SutonnyMJ" w:cs="SutonnyMJ"/>
          <w:b/>
          <w:spacing w:val="-4"/>
          <w:sz w:val="24"/>
          <w:shd w:val="clear" w:color="auto" w:fill="000000"/>
        </w:rPr>
        <w:t>Abykxjb</w:t>
      </w:r>
      <w:r w:rsidRPr="006408BB">
        <w:rPr>
          <w:rFonts w:ascii="SutonnyMJ" w:eastAsia="SutonnyMJ" w:hAnsi="SutonnyMJ" w:cs="SutonnyMJ"/>
          <w:spacing w:val="-4"/>
          <w:sz w:val="24"/>
          <w:shd w:val="clear" w:color="auto" w:fill="000000"/>
        </w:rPr>
        <w:t>x</w:t>
      </w:r>
    </w:p>
    <w:p w:rsidR="004919CD" w:rsidRDefault="004919CD" w:rsidP="00022D1D">
      <w:pPr>
        <w:pStyle w:val="ListParagraph"/>
        <w:numPr>
          <w:ilvl w:val="0"/>
          <w:numId w:val="481"/>
        </w:numPr>
        <w:shd w:val="clear" w:color="auto" w:fill="FFFFFF" w:themeFill="background1"/>
        <w:tabs>
          <w:tab w:val="left" w:pos="2160"/>
          <w:tab w:val="left" w:pos="4320"/>
          <w:tab w:val="left" w:pos="6480"/>
          <w:tab w:val="left" w:pos="8145"/>
        </w:tabs>
        <w:ind w:left="369" w:hanging="369"/>
        <w:contextualSpacing/>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evsjv‡`‡ki e„nËg ¯’je›`i †KvbwU ?</w:t>
      </w:r>
    </w:p>
    <w:p w:rsidR="004919CD" w:rsidRDefault="00022D1D" w:rsidP="00022D1D">
      <w:pPr>
        <w:pStyle w:val="ListParagraph"/>
        <w:shd w:val="clear" w:color="auto" w:fill="FFFFFF" w:themeFill="background1"/>
        <w:tabs>
          <w:tab w:val="left" w:pos="2160"/>
          <w:tab w:val="left" w:pos="4320"/>
          <w:tab w:val="left" w:pos="6480"/>
          <w:tab w:val="left" w:pos="8145"/>
        </w:tabs>
        <w:ind w:left="369" w:hanging="369"/>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r>
      <w:r w:rsidR="004919CD">
        <w:rPr>
          <w:rFonts w:ascii="SutonnyMJ" w:hAnsi="SutonnyMJ" w:cs="SutonnyMJ"/>
          <w:sz w:val="24"/>
          <w:shd w:val="clear" w:color="auto" w:fill="FFFFFF" w:themeFill="background1"/>
        </w:rPr>
        <w:t>K. †ebv‡cvj</w:t>
      </w:r>
      <w:r w:rsidR="004919CD">
        <w:rPr>
          <w:rFonts w:ascii="SutonnyMJ" w:hAnsi="SutonnyMJ" w:cs="SutonnyMJ"/>
          <w:sz w:val="24"/>
          <w:shd w:val="clear" w:color="auto" w:fill="FFFFFF" w:themeFill="background1"/>
        </w:rPr>
        <w:tab/>
        <w:t>L. wnwj</w:t>
      </w:r>
      <w:r w:rsidR="004919CD">
        <w:rPr>
          <w:rFonts w:ascii="SutonnyMJ" w:hAnsi="SutonnyMJ" w:cs="SutonnyMJ"/>
          <w:sz w:val="24"/>
          <w:shd w:val="clear" w:color="auto" w:fill="FFFFFF" w:themeFill="background1"/>
        </w:rPr>
        <w:tab/>
        <w:t>M. evsjvevÜv</w:t>
      </w:r>
      <w:r w:rsidR="004919CD">
        <w:rPr>
          <w:rFonts w:ascii="SutonnyMJ" w:hAnsi="SutonnyMJ" w:cs="SutonnyMJ"/>
          <w:sz w:val="24"/>
          <w:shd w:val="clear" w:color="auto" w:fill="FFFFFF" w:themeFill="background1"/>
        </w:rPr>
        <w:tab/>
        <w:t>N. AvLvDov</w:t>
      </w:r>
      <w:r w:rsidR="004919CD">
        <w:rPr>
          <w:rFonts w:ascii="SutonnyMJ" w:hAnsi="SutonnyMJ" w:cs="SutonnyMJ"/>
          <w:sz w:val="24"/>
          <w:shd w:val="clear" w:color="auto" w:fill="FFFFFF" w:themeFill="background1"/>
        </w:rPr>
        <w:tab/>
      </w:r>
      <w:r w:rsidR="004919CD">
        <w:rPr>
          <w:rFonts w:ascii="SutonnyMJ" w:hAnsi="SutonnyMJ"/>
          <w:sz w:val="24"/>
          <w:shd w:val="clear" w:color="auto" w:fill="000000" w:themeFill="text1"/>
        </w:rPr>
        <w:t>01.</w:t>
      </w:r>
      <w:r>
        <w:rPr>
          <w:rFonts w:ascii="SutonnyMJ" w:hAnsi="SutonnyMJ"/>
          <w:sz w:val="24"/>
          <w:shd w:val="clear" w:color="auto" w:fill="000000" w:themeFill="text1"/>
        </w:rPr>
        <w:t xml:space="preserve"> </w:t>
      </w:r>
      <w:r w:rsidR="004919CD">
        <w:rPr>
          <w:rFonts w:ascii="SutonnyMJ" w:hAnsi="SutonnyMJ"/>
          <w:sz w:val="24"/>
          <w:shd w:val="clear" w:color="auto" w:fill="000000" w:themeFill="text1"/>
        </w:rPr>
        <w:t>K</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02. </w:t>
      </w:r>
      <w:r w:rsidRPr="004919CD">
        <w:rPr>
          <w:rFonts w:ascii="SutonnyMJ" w:eastAsia="SutonnyMJ" w:hAnsi="SutonnyMJ" w:cs="SutonnyMJ"/>
          <w:b/>
          <w:sz w:val="24"/>
        </w:rPr>
        <w:t>eywogvix</w:t>
      </w:r>
      <w:r w:rsidRPr="004919CD">
        <w:rPr>
          <w:rFonts w:ascii="SutonnyMJ" w:hAnsi="SutonnyMJ" w:cs="SutonnyMJ"/>
          <w:b/>
          <w:sz w:val="24"/>
          <w:shd w:val="clear" w:color="auto" w:fill="FFFFFF" w:themeFill="background1"/>
        </w:rPr>
        <w:t xml:space="preserve"> ¯</w:t>
      </w:r>
      <w:r>
        <w:rPr>
          <w:rFonts w:ascii="SutonnyMJ" w:hAnsi="SutonnyMJ" w:cs="SutonnyMJ"/>
          <w:b/>
          <w:sz w:val="24"/>
          <w:shd w:val="clear" w:color="auto" w:fill="FFFFFF" w:themeFill="background1"/>
        </w:rPr>
        <w:t>’je›`i †Kvb Dc‡Rjvq Aew¯’Z ?</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nvwZevÜv</w:t>
      </w:r>
      <w:r>
        <w:rPr>
          <w:rFonts w:ascii="SutonnyMJ" w:hAnsi="SutonnyMJ" w:cs="SutonnyMJ"/>
          <w:sz w:val="24"/>
          <w:shd w:val="clear" w:color="auto" w:fill="FFFFFF" w:themeFill="background1"/>
        </w:rPr>
        <w:tab/>
        <w:t>L. cvUMÖvg</w:t>
      </w:r>
      <w:r>
        <w:rPr>
          <w:rFonts w:ascii="SutonnyMJ" w:hAnsi="SutonnyMJ" w:cs="SutonnyMJ"/>
          <w:sz w:val="24"/>
          <w:shd w:val="clear" w:color="auto" w:fill="FFFFFF" w:themeFill="background1"/>
        </w:rPr>
        <w:tab/>
        <w:t>M. wPjgvix</w:t>
      </w:r>
      <w:r>
        <w:rPr>
          <w:rFonts w:ascii="SutonnyMJ" w:hAnsi="SutonnyMJ" w:cs="SutonnyMJ"/>
          <w:sz w:val="24"/>
          <w:shd w:val="clear" w:color="auto" w:fill="FFFFFF" w:themeFill="background1"/>
        </w:rPr>
        <w:tab/>
        <w:t>N. fziæ½vgvix</w:t>
      </w:r>
      <w:r>
        <w:rPr>
          <w:rFonts w:ascii="SutonnyMJ" w:hAnsi="SutonnyMJ" w:cs="SutonnyMJ"/>
          <w:sz w:val="24"/>
          <w:shd w:val="clear" w:color="auto" w:fill="FFFFFF" w:themeFill="background1"/>
        </w:rPr>
        <w:tab/>
      </w:r>
      <w:r>
        <w:rPr>
          <w:rFonts w:ascii="SutonnyMJ" w:hAnsi="SutonnyMJ"/>
          <w:sz w:val="24"/>
          <w:shd w:val="clear" w:color="auto" w:fill="000000" w:themeFill="text1"/>
        </w:rPr>
        <w:t>02.</w:t>
      </w:r>
      <w:r w:rsidR="00022D1D">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03. </w:t>
      </w:r>
      <w:r w:rsidRPr="006408BB">
        <w:rPr>
          <w:rFonts w:ascii="SutonnyMJ" w:eastAsia="SutonnyMJ" w:hAnsi="SutonnyMJ" w:cs="SutonnyMJ"/>
          <w:sz w:val="24"/>
        </w:rPr>
        <w:t>eywogvix</w:t>
      </w:r>
      <w:r>
        <w:rPr>
          <w:rFonts w:ascii="SutonnyMJ" w:hAnsi="SutonnyMJ" w:cs="SutonnyMJ"/>
          <w:b/>
          <w:sz w:val="24"/>
          <w:shd w:val="clear" w:color="auto" w:fill="FFFFFF" w:themeFill="background1"/>
        </w:rPr>
        <w:t xml:space="preserve"> ¯’j e›`i †Kv_vq ?</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iscyi</w:t>
      </w:r>
      <w:r>
        <w:rPr>
          <w:rFonts w:ascii="SutonnyMJ" w:hAnsi="SutonnyMJ" w:cs="SutonnyMJ"/>
          <w:sz w:val="24"/>
          <w:shd w:val="clear" w:color="auto" w:fill="FFFFFF" w:themeFill="background1"/>
        </w:rPr>
        <w:tab/>
        <w:t xml:space="preserve">L. </w:t>
      </w:r>
      <w:r w:rsidRPr="006408BB">
        <w:rPr>
          <w:rFonts w:ascii="SutonnyMJ" w:eastAsia="SutonnyMJ" w:hAnsi="SutonnyMJ" w:cs="SutonnyMJ"/>
          <w:sz w:val="24"/>
        </w:rPr>
        <w:t>jvjgwbinvU</w:t>
      </w:r>
      <w:r>
        <w:rPr>
          <w:rFonts w:ascii="SutonnyMJ" w:hAnsi="SutonnyMJ" w:cs="SutonnyMJ"/>
          <w:sz w:val="24"/>
          <w:shd w:val="clear" w:color="auto" w:fill="FFFFFF" w:themeFill="background1"/>
        </w:rPr>
        <w:tab/>
        <w:t>M. cÂMo</w:t>
      </w:r>
      <w:r>
        <w:rPr>
          <w:rFonts w:ascii="SutonnyMJ" w:hAnsi="SutonnyMJ" w:cs="SutonnyMJ"/>
          <w:sz w:val="24"/>
          <w:shd w:val="clear" w:color="auto" w:fill="FFFFFF" w:themeFill="background1"/>
        </w:rPr>
        <w:tab/>
        <w:t>N. mybvgMÄ</w:t>
      </w:r>
      <w:r>
        <w:rPr>
          <w:rFonts w:ascii="SutonnyMJ" w:hAnsi="SutonnyMJ" w:cs="SutonnyMJ"/>
          <w:sz w:val="24"/>
          <w:shd w:val="clear" w:color="auto" w:fill="FFFFFF" w:themeFill="background1"/>
        </w:rPr>
        <w:tab/>
      </w:r>
      <w:r>
        <w:rPr>
          <w:rFonts w:ascii="SutonnyMJ" w:hAnsi="SutonnyMJ"/>
          <w:sz w:val="24"/>
          <w:shd w:val="clear" w:color="auto" w:fill="000000" w:themeFill="text1"/>
        </w:rPr>
        <w:t>03.</w:t>
      </w:r>
      <w:r w:rsidR="00022D1D">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04. evsjv‡`‡k 24 wU ¯’je›`‡ii g‡a¨ †KvbwU miKvi KZ…©K mivmwi wbqš¿Y Kiv nq ?</w:t>
      </w:r>
    </w:p>
    <w:p w:rsidR="004919CD" w:rsidRPr="003865D7"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wnwj (w`bvRcyi)</w:t>
      </w:r>
      <w:r>
        <w:rPr>
          <w:rFonts w:ascii="SutonnyMJ" w:hAnsi="SutonnyMJ" w:cs="SutonnyMJ"/>
          <w:sz w:val="24"/>
          <w:shd w:val="clear" w:color="auto" w:fill="FFFFFF" w:themeFill="background1"/>
        </w:rPr>
        <w:tab/>
        <w:t>L. evsjvev›`v (cÂMo)</w:t>
      </w:r>
      <w:r>
        <w:rPr>
          <w:rFonts w:ascii="SutonnyMJ" w:hAnsi="SutonnyMJ" w:cs="SutonnyMJ"/>
          <w:sz w:val="24"/>
          <w:shd w:val="clear" w:color="auto" w:fill="FFFFFF" w:themeFill="background1"/>
        </w:rPr>
        <w:tab/>
        <w:t>M. †ebv‡cvj</w:t>
      </w:r>
      <w:r>
        <w:rPr>
          <w:rFonts w:ascii="SutonnyMJ" w:hAnsi="SutonnyMJ" w:cs="SutonnyMJ"/>
          <w:sz w:val="24"/>
          <w:shd w:val="clear" w:color="auto" w:fill="FFFFFF" w:themeFill="background1"/>
        </w:rPr>
        <w:tab/>
        <w:t>N. †mvbv gmwR`</w:t>
      </w:r>
      <w:r>
        <w:rPr>
          <w:rFonts w:ascii="SutonnyMJ" w:hAnsi="SutonnyMJ" w:cs="SutonnyMJ"/>
          <w:sz w:val="24"/>
          <w:shd w:val="clear" w:color="auto" w:fill="FFFFFF" w:themeFill="background1"/>
        </w:rPr>
        <w:tab/>
      </w:r>
      <w:r>
        <w:rPr>
          <w:rFonts w:ascii="SutonnyMJ" w:hAnsi="SutonnyMJ"/>
          <w:sz w:val="24"/>
          <w:shd w:val="clear" w:color="auto" w:fill="000000" w:themeFill="text1"/>
        </w:rPr>
        <w:t>04.</w:t>
      </w:r>
      <w:r w:rsidR="00022D1D">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05. evsjv‡`‡ki mgy`ª e›`i KqwU ?</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3 wU</w:t>
      </w:r>
      <w:r>
        <w:rPr>
          <w:rFonts w:ascii="SutonnyMJ" w:hAnsi="SutonnyMJ" w:cs="SutonnyMJ"/>
          <w:sz w:val="24"/>
          <w:shd w:val="clear" w:color="auto" w:fill="FFFFFF" w:themeFill="background1"/>
        </w:rPr>
        <w:tab/>
        <w:t>L. 4 wU</w:t>
      </w:r>
      <w:r>
        <w:rPr>
          <w:rFonts w:ascii="SutonnyMJ" w:hAnsi="SutonnyMJ" w:cs="SutonnyMJ"/>
          <w:sz w:val="24"/>
          <w:shd w:val="clear" w:color="auto" w:fill="FFFFFF" w:themeFill="background1"/>
        </w:rPr>
        <w:tab/>
        <w:t>M. 6 wU</w:t>
      </w:r>
      <w:r>
        <w:rPr>
          <w:rFonts w:ascii="SutonnyMJ" w:hAnsi="SutonnyMJ" w:cs="SutonnyMJ"/>
          <w:sz w:val="24"/>
          <w:shd w:val="clear" w:color="auto" w:fill="FFFFFF" w:themeFill="background1"/>
        </w:rPr>
        <w:tab/>
        <w:t>N. 8 wU</w:t>
      </w:r>
      <w:r>
        <w:rPr>
          <w:rFonts w:ascii="SutonnyMJ" w:hAnsi="SutonnyMJ" w:cs="SutonnyMJ"/>
          <w:sz w:val="24"/>
          <w:shd w:val="clear" w:color="auto" w:fill="FFFFFF" w:themeFill="background1"/>
        </w:rPr>
        <w:tab/>
      </w:r>
      <w:r>
        <w:rPr>
          <w:rFonts w:ascii="SutonnyMJ" w:hAnsi="SutonnyMJ"/>
          <w:sz w:val="24"/>
          <w:shd w:val="clear" w:color="auto" w:fill="000000" w:themeFill="text1"/>
        </w:rPr>
        <w:t>05.</w:t>
      </w:r>
      <w:r w:rsidR="00022D1D">
        <w:rPr>
          <w:rFonts w:ascii="SutonnyMJ" w:hAnsi="SutonnyMJ"/>
          <w:sz w:val="24"/>
          <w:shd w:val="clear" w:color="auto" w:fill="000000" w:themeFill="text1"/>
        </w:rPr>
        <w:t xml:space="preserve"> </w:t>
      </w:r>
      <w:r>
        <w:rPr>
          <w:rFonts w:ascii="SutonnyMJ" w:hAnsi="SutonnyMJ"/>
          <w:sz w:val="24"/>
          <w:shd w:val="clear" w:color="auto" w:fill="000000" w:themeFill="text1"/>
        </w:rPr>
        <w:t>K</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06. †fvgiv ¯’je›`i †Kvb †Rjvq Aew¯’Z ?</w:t>
      </w:r>
    </w:p>
    <w:p w:rsidR="004919CD" w:rsidRDefault="004919CD" w:rsidP="00022D1D">
      <w:pPr>
        <w:shd w:val="clear" w:color="auto" w:fill="FFFFFF" w:themeFill="background1"/>
        <w:tabs>
          <w:tab w:val="left" w:pos="2160"/>
          <w:tab w:val="left" w:pos="4320"/>
          <w:tab w:val="left" w:pos="6480"/>
          <w:tab w:val="left" w:pos="8145"/>
        </w:tabs>
        <w:ind w:left="369" w:hanging="369"/>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jvjgwbinvU</w:t>
      </w:r>
      <w:r>
        <w:rPr>
          <w:rFonts w:ascii="SutonnyMJ" w:hAnsi="SutonnyMJ" w:cs="SutonnyMJ"/>
          <w:sz w:val="24"/>
          <w:shd w:val="clear" w:color="auto" w:fill="FFFFFF" w:themeFill="background1"/>
        </w:rPr>
        <w:tab/>
        <w:t>L. RqcyinvU</w:t>
      </w:r>
      <w:r>
        <w:rPr>
          <w:rFonts w:ascii="SutonnyMJ" w:hAnsi="SutonnyMJ" w:cs="SutonnyMJ"/>
          <w:sz w:val="24"/>
          <w:shd w:val="clear" w:color="auto" w:fill="FFFFFF" w:themeFill="background1"/>
        </w:rPr>
        <w:tab/>
        <w:t>M. mvZÿxiv</w:t>
      </w:r>
      <w:r>
        <w:rPr>
          <w:rFonts w:ascii="SutonnyMJ" w:hAnsi="SutonnyMJ" w:cs="SutonnyMJ"/>
          <w:sz w:val="24"/>
          <w:shd w:val="clear" w:color="auto" w:fill="FFFFFF" w:themeFill="background1"/>
        </w:rPr>
        <w:tab/>
        <w:t>N. †dbx</w:t>
      </w:r>
      <w:r>
        <w:rPr>
          <w:rFonts w:ascii="SutonnyMJ" w:hAnsi="SutonnyMJ" w:cs="SutonnyMJ"/>
          <w:sz w:val="24"/>
          <w:shd w:val="clear" w:color="auto" w:fill="FFFFFF" w:themeFill="background1"/>
        </w:rPr>
        <w:tab/>
      </w:r>
      <w:r>
        <w:rPr>
          <w:rFonts w:ascii="SutonnyMJ" w:hAnsi="SutonnyMJ"/>
          <w:sz w:val="24"/>
          <w:shd w:val="clear" w:color="auto" w:fill="000000" w:themeFill="text1"/>
        </w:rPr>
        <w:t>06.</w:t>
      </w:r>
      <w:r w:rsidR="00022D1D">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4919CD" w:rsidRPr="006408BB" w:rsidRDefault="004919CD"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4"/>
          <w:shd w:val="clear" w:color="auto" w:fill="000000"/>
        </w:rPr>
      </w:pPr>
    </w:p>
    <w:p w:rsidR="0022323B" w:rsidRPr="006408BB" w:rsidRDefault="0022323B" w:rsidP="0022323B">
      <w:pPr>
        <w:shd w:val="clear" w:color="auto" w:fill="000000" w:themeFill="text1"/>
        <w:jc w:val="center"/>
        <w:rPr>
          <w:rFonts w:ascii="Times New Roman" w:eastAsia="SutonnyMJ" w:hAnsi="Times New Roman" w:cs="SutonnyMJ"/>
          <w:b/>
          <w:sz w:val="26"/>
          <w:shd w:val="clear" w:color="auto" w:fill="000000"/>
        </w:rPr>
      </w:pPr>
      <w:r w:rsidRPr="006408BB">
        <w:rPr>
          <w:rFonts w:ascii="SutonnyMJ" w:eastAsia="SutonnyMJ" w:hAnsi="SutonnyMJ" w:cs="SutonnyMJ"/>
          <w:b/>
          <w:sz w:val="30"/>
          <w:shd w:val="clear" w:color="auto" w:fill="000000"/>
        </w:rPr>
        <w:t xml:space="preserve">b`xe›`i </w:t>
      </w:r>
      <w:r w:rsidRPr="006408BB">
        <w:rPr>
          <w:rFonts w:ascii="Times New Roman" w:eastAsia="SutonnyMJ" w:hAnsi="Times New Roman" w:cs="SutonnyMJ"/>
          <w:b/>
          <w:sz w:val="26"/>
          <w:shd w:val="clear" w:color="auto" w:fill="000000"/>
        </w:rPr>
        <w:t>(The Port of the River)</w:t>
      </w:r>
    </w:p>
    <w:p w:rsidR="0022323B" w:rsidRPr="006408BB" w:rsidRDefault="0022323B" w:rsidP="002C6E6E">
      <w:pPr>
        <w:numPr>
          <w:ilvl w:val="0"/>
          <w:numId w:val="115"/>
        </w:numPr>
        <w:ind w:left="360" w:hanging="360"/>
        <w:rPr>
          <w:rFonts w:ascii="SutonnyMJ" w:eastAsia="SutonnyMJ" w:hAnsi="SutonnyMJ" w:cs="SutonnyMJ"/>
          <w:sz w:val="24"/>
        </w:rPr>
      </w:pPr>
      <w:r w:rsidRPr="006408BB">
        <w:rPr>
          <w:rFonts w:ascii="SutonnyMJ" w:eastAsia="SutonnyMJ" w:hAnsi="SutonnyMJ" w:cs="SutonnyMJ"/>
          <w:sz w:val="24"/>
        </w:rPr>
        <w:t>cÖvPxb evsjvq ÔZgwjwUmÕ bv‡g GKwU e›`i</w:t>
      </w:r>
      <w:r w:rsidR="00F772F0">
        <w:rPr>
          <w:rFonts w:ascii="SutonnyMJ" w:eastAsia="SutonnyMJ" w:hAnsi="SutonnyMJ" w:cs="SutonnyMJ"/>
          <w:sz w:val="24"/>
        </w:rPr>
        <w:t xml:space="preserve"> </w:t>
      </w:r>
      <w:r w:rsidRPr="006408BB">
        <w:rPr>
          <w:rFonts w:ascii="SutonnyMJ" w:eastAsia="SutonnyMJ" w:hAnsi="SutonnyMJ" w:cs="SutonnyMJ"/>
          <w:sz w:val="24"/>
        </w:rPr>
        <w:t>bMixi D‡jøL cvIqv hvq: wMÖK cwÐZ U‡jwgi gvbwP‡Î</w:t>
      </w:r>
    </w:p>
    <w:p w:rsidR="0022323B" w:rsidRPr="006408BB" w:rsidRDefault="0022323B" w:rsidP="002C6E6E">
      <w:pPr>
        <w:numPr>
          <w:ilvl w:val="0"/>
          <w:numId w:val="115"/>
        </w:numPr>
        <w:ind w:left="360" w:hanging="360"/>
        <w:rPr>
          <w:rFonts w:ascii="SutonnyMJ" w:eastAsia="SutonnyMJ" w:hAnsi="SutonnyMJ" w:cs="SutonnyMJ"/>
          <w:sz w:val="24"/>
        </w:rPr>
      </w:pPr>
      <w:r w:rsidRPr="006408BB">
        <w:rPr>
          <w:rFonts w:ascii="SutonnyMJ" w:eastAsia="SutonnyMJ" w:hAnsi="SutonnyMJ" w:cs="SutonnyMJ"/>
          <w:sz w:val="24"/>
        </w:rPr>
        <w:t>ejv nq, cªvPxb evsjvi Zv¤ªwjwß ev Zv¤ªwjß e›`‡ii Ab¨ bvg: ZgwjwUm</w:t>
      </w:r>
    </w:p>
    <w:p w:rsidR="0022323B" w:rsidRPr="006408BB" w:rsidRDefault="0022323B" w:rsidP="002C6E6E">
      <w:pPr>
        <w:numPr>
          <w:ilvl w:val="0"/>
          <w:numId w:val="115"/>
        </w:numPr>
        <w:ind w:left="360" w:hanging="360"/>
        <w:rPr>
          <w:rFonts w:ascii="SutonnyMJ" w:eastAsia="SutonnyMJ" w:hAnsi="SutonnyMJ" w:cs="SutonnyMJ"/>
          <w:sz w:val="24"/>
        </w:rPr>
      </w:pPr>
      <w:r w:rsidRPr="006408BB">
        <w:rPr>
          <w:rFonts w:ascii="SutonnyMJ" w:eastAsia="SutonnyMJ" w:hAnsi="SutonnyMJ" w:cs="SutonnyMJ"/>
          <w:sz w:val="24"/>
        </w:rPr>
        <w:t>ZgwjwUm b`xe›`‡ii Ae¯’vb  wQ‡jv: iƒcbviv` b`xi †gvnbvq (e‡½vcmvM‡ii wbKUeZ©x)</w:t>
      </w:r>
    </w:p>
    <w:p w:rsidR="0022323B" w:rsidRPr="006408BB" w:rsidRDefault="0022323B" w:rsidP="002C6E6E">
      <w:pPr>
        <w:numPr>
          <w:ilvl w:val="0"/>
          <w:numId w:val="115"/>
        </w:numPr>
        <w:ind w:left="360" w:hanging="360"/>
        <w:rPr>
          <w:rFonts w:ascii="SutonnyMJ" w:eastAsia="SutonnyMJ" w:hAnsi="SutonnyMJ" w:cs="SutonnyMJ"/>
          <w:sz w:val="24"/>
        </w:rPr>
      </w:pPr>
      <w:r w:rsidRPr="006408BB">
        <w:rPr>
          <w:rFonts w:ascii="SutonnyMJ" w:eastAsia="SutonnyMJ" w:hAnsi="SutonnyMJ" w:cs="SutonnyMJ"/>
          <w:sz w:val="24"/>
        </w:rPr>
        <w:t>cÖvPxb evsjvq mßMvI ev mvZMvuI b`xe›`i wQ‡jv: ¯^imZx b`xi †gvnbvq</w:t>
      </w:r>
    </w:p>
    <w:p w:rsidR="0022323B" w:rsidRPr="006408BB" w:rsidRDefault="0022323B" w:rsidP="002C6E6E">
      <w:pPr>
        <w:numPr>
          <w:ilvl w:val="0"/>
          <w:numId w:val="115"/>
        </w:numPr>
        <w:ind w:left="360" w:hanging="360"/>
        <w:rPr>
          <w:rFonts w:ascii="SutonnyMJ" w:eastAsia="SutonnyMJ" w:hAnsi="SutonnyMJ" w:cs="SutonnyMJ"/>
          <w:sz w:val="24"/>
        </w:rPr>
      </w:pPr>
      <w:r w:rsidRPr="006408BB">
        <w:rPr>
          <w:rFonts w:ascii="SutonnyMJ" w:eastAsia="SutonnyMJ" w:hAnsi="SutonnyMJ" w:cs="SutonnyMJ"/>
          <w:sz w:val="24"/>
        </w:rPr>
        <w:t>evsjv‡`‡ki †gvU b`xe›`i: 33wU (33Zg b`xe›`i: †gNvBNvU-bvUzqvcvov, wmivRMÄ)</w:t>
      </w:r>
    </w:p>
    <w:p w:rsidR="0022323B" w:rsidRPr="006408BB" w:rsidRDefault="0022323B" w:rsidP="002C6E6E">
      <w:pPr>
        <w:numPr>
          <w:ilvl w:val="0"/>
          <w:numId w:val="115"/>
        </w:numPr>
        <w:ind w:left="360" w:hanging="360"/>
        <w:rPr>
          <w:rFonts w:ascii="SutonnyMJ" w:eastAsia="SutonnyMJ" w:hAnsi="SutonnyMJ" w:cs="SutonnyMJ"/>
          <w:sz w:val="24"/>
        </w:rPr>
      </w:pPr>
      <w:r w:rsidRPr="006408BB">
        <w:rPr>
          <w:rFonts w:ascii="SutonnyMJ" w:eastAsia="SutonnyMJ" w:hAnsi="SutonnyMJ" w:cs="SutonnyMJ"/>
          <w:sz w:val="24"/>
        </w:rPr>
        <w:t>cÖavb b`xe›`i: bvivqYMÄ</w:t>
      </w:r>
    </w:p>
    <w:p w:rsidR="0022323B" w:rsidRPr="006408BB" w:rsidRDefault="0022323B" w:rsidP="002C6E6E">
      <w:pPr>
        <w:numPr>
          <w:ilvl w:val="0"/>
          <w:numId w:val="115"/>
        </w:numPr>
        <w:ind w:left="360" w:hanging="360"/>
        <w:rPr>
          <w:rFonts w:ascii="SutonnyMJ" w:eastAsia="SutonnyMJ" w:hAnsi="SutonnyMJ" w:cs="SutonnyMJ"/>
          <w:b/>
          <w:sz w:val="24"/>
        </w:rPr>
      </w:pPr>
      <w:r w:rsidRPr="006408BB">
        <w:rPr>
          <w:rFonts w:ascii="SutonnyMJ" w:eastAsia="SutonnyMJ" w:hAnsi="SutonnyMJ" w:cs="SutonnyMJ"/>
          <w:b/>
          <w:sz w:val="24"/>
        </w:rPr>
        <w:t>bvivqYMÄ b`xe›`i:</w:t>
      </w:r>
    </w:p>
    <w:p w:rsidR="0022323B" w:rsidRPr="006408BB" w:rsidRDefault="0022323B" w:rsidP="002C6E6E">
      <w:pPr>
        <w:pStyle w:val="ListParagraph"/>
        <w:numPr>
          <w:ilvl w:val="0"/>
          <w:numId w:val="116"/>
        </w:numPr>
        <w:contextualSpacing/>
        <w:rPr>
          <w:rFonts w:ascii="SutonnyMJ" w:eastAsia="SutonnyMJ" w:hAnsi="SutonnyMJ" w:cs="SutonnyMJ"/>
          <w:sz w:val="24"/>
        </w:rPr>
      </w:pPr>
      <w:r w:rsidRPr="006408BB">
        <w:rPr>
          <w:rFonts w:ascii="SutonnyMJ" w:eastAsia="SutonnyMJ" w:hAnsi="SutonnyMJ" w:cs="SutonnyMJ"/>
          <w:sz w:val="24"/>
        </w:rPr>
        <w:t>wbgv©Y Kiv nq: 1862 mv‡j</w:t>
      </w:r>
      <w:r w:rsidRPr="006408BB">
        <w:rPr>
          <w:rFonts w:ascii="SutonnyMJ" w:eastAsia="SutonnyMJ" w:hAnsi="SutonnyMJ" w:cs="SutonnyMJ"/>
          <w:sz w:val="24"/>
        </w:rPr>
        <w:tab/>
      </w:r>
    </w:p>
    <w:p w:rsidR="0022323B" w:rsidRPr="006408BB" w:rsidRDefault="0022323B" w:rsidP="002C6E6E">
      <w:pPr>
        <w:pStyle w:val="ListParagraph"/>
        <w:numPr>
          <w:ilvl w:val="0"/>
          <w:numId w:val="116"/>
        </w:numPr>
        <w:contextualSpacing/>
        <w:rPr>
          <w:rFonts w:ascii="SutonnyMJ" w:eastAsia="SutonnyMJ" w:hAnsi="SutonnyMJ" w:cs="SutonnyMJ"/>
          <w:sz w:val="24"/>
        </w:rPr>
      </w:pPr>
      <w:r w:rsidRPr="006408BB">
        <w:rPr>
          <w:rFonts w:ascii="SutonnyMJ" w:eastAsia="SutonnyMJ" w:hAnsi="SutonnyMJ" w:cs="SutonnyMJ"/>
          <w:sz w:val="24"/>
        </w:rPr>
        <w:lastRenderedPageBreak/>
        <w:t xml:space="preserve">Aew¯’Z: kxZjÿv b`xi Zx‡I,bvivqYMÄ </w:t>
      </w:r>
      <w:r w:rsidRPr="006408BB">
        <w:rPr>
          <w:rFonts w:ascii="SutonnyMJ" w:eastAsia="SutonnyMJ" w:hAnsi="SutonnyMJ" w:cs="SutonnyMJ"/>
          <w:sz w:val="24"/>
        </w:rPr>
        <w:tab/>
      </w:r>
    </w:p>
    <w:p w:rsidR="0022323B" w:rsidRPr="006408BB" w:rsidRDefault="0022323B" w:rsidP="002C6E6E">
      <w:pPr>
        <w:pStyle w:val="ListParagraph"/>
        <w:numPr>
          <w:ilvl w:val="0"/>
          <w:numId w:val="116"/>
        </w:numPr>
        <w:contextualSpacing/>
        <w:rPr>
          <w:rFonts w:ascii="SutonnyMJ" w:eastAsia="SutonnyMJ" w:hAnsi="SutonnyMJ" w:cs="SutonnyMJ"/>
          <w:sz w:val="24"/>
        </w:rPr>
      </w:pPr>
      <w:r w:rsidRPr="006408BB">
        <w:rPr>
          <w:rFonts w:ascii="SutonnyMJ" w:eastAsia="SutonnyMJ" w:hAnsi="SutonnyMJ" w:cs="SutonnyMJ"/>
          <w:sz w:val="24"/>
        </w:rPr>
        <w:t>b`xe›`i w`‡q ißvwb Kiv n‡Zv: cv‡Ui</w:t>
      </w:r>
    </w:p>
    <w:p w:rsidR="0022323B" w:rsidRPr="006408BB" w:rsidRDefault="0022323B" w:rsidP="0022323B">
      <w:pPr>
        <w:jc w:val="both"/>
        <w:rPr>
          <w:rFonts w:ascii="SutonnyMJ" w:eastAsia="SutonnyMJ" w:hAnsi="SutonnyMJ" w:cs="SutonnyMJ"/>
          <w:spacing w:val="-4"/>
          <w:sz w:val="24"/>
        </w:rPr>
      </w:pPr>
      <w:r w:rsidRPr="006408BB">
        <w:rPr>
          <w:rFonts w:ascii="SutonnyMJ" w:eastAsia="SutonnyMJ" w:hAnsi="SutonnyMJ" w:cs="SutonnyMJ"/>
          <w:b/>
          <w:spacing w:val="-4"/>
          <w:sz w:val="24"/>
          <w:shd w:val="clear" w:color="auto" w:fill="000000"/>
        </w:rPr>
        <w:t>Abykxjb</w:t>
      </w:r>
      <w:r w:rsidRPr="006408BB">
        <w:rPr>
          <w:rFonts w:ascii="SutonnyMJ" w:eastAsia="SutonnyMJ" w:hAnsi="SutonnyMJ" w:cs="SutonnyMJ"/>
          <w:spacing w:val="-4"/>
          <w:sz w:val="24"/>
          <w:shd w:val="clear" w:color="auto" w:fill="000000"/>
        </w:rPr>
        <w:t>x</w:t>
      </w:r>
    </w:p>
    <w:p w:rsidR="0022323B" w:rsidRPr="006408BB" w:rsidRDefault="0022323B" w:rsidP="00B6585A">
      <w:pPr>
        <w:tabs>
          <w:tab w:val="left" w:pos="360"/>
          <w:tab w:val="left" w:pos="2520"/>
          <w:tab w:val="left" w:pos="4680"/>
          <w:tab w:val="left" w:pos="8100"/>
        </w:tabs>
        <w:jc w:val="both"/>
        <w:rPr>
          <w:rFonts w:ascii="SutonnyMJ" w:eastAsia="SutonnyMJ" w:hAnsi="SutonnyMJ" w:cs="SutonnyMJ"/>
          <w:b/>
          <w:sz w:val="24"/>
        </w:rPr>
      </w:pPr>
      <w:r w:rsidRPr="006408BB">
        <w:rPr>
          <w:rFonts w:ascii="SutonnyMJ" w:eastAsia="SutonnyMJ" w:hAnsi="SutonnyMJ" w:cs="SutonnyMJ"/>
          <w:b/>
          <w:sz w:val="26"/>
        </w:rPr>
        <w:t>01.</w:t>
      </w:r>
      <w:r w:rsidRPr="006408BB">
        <w:rPr>
          <w:rFonts w:ascii="SutonnyMJ" w:eastAsia="SutonnyMJ" w:hAnsi="SutonnyMJ" w:cs="SutonnyMJ"/>
          <w:b/>
          <w:sz w:val="26"/>
        </w:rPr>
        <w:tab/>
      </w:r>
      <w:r w:rsidRPr="006408BB">
        <w:rPr>
          <w:rFonts w:ascii="SutonnyMJ" w:eastAsia="SutonnyMJ" w:hAnsi="SutonnyMJ" w:cs="SutonnyMJ"/>
          <w:b/>
          <w:sz w:val="24"/>
        </w:rPr>
        <w:t>evsjv‡`k †ijI‡qi me©e„nr KviLvbv †Kv_vq?</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00B272D6" w:rsidRPr="006408BB">
        <w:rPr>
          <w:rFonts w:ascii="SutonnyMJ" w:eastAsia="SutonnyMJ" w:hAnsi="SutonnyMJ" w:cs="SutonnyMJ"/>
          <w:sz w:val="24"/>
          <w:u w:val="single"/>
        </w:rPr>
        <w:t>ˆ</w:t>
      </w:r>
      <w:r w:rsidRPr="006408BB">
        <w:rPr>
          <w:rFonts w:ascii="SutonnyMJ" w:eastAsia="SutonnyMJ" w:hAnsi="SutonnyMJ" w:cs="SutonnyMJ"/>
          <w:sz w:val="24"/>
          <w:u w:val="single"/>
        </w:rPr>
        <w:t>mq`cyi</w:t>
      </w:r>
      <w:r w:rsidRPr="006408BB">
        <w:rPr>
          <w:rFonts w:ascii="SutonnyMJ" w:eastAsia="SutonnyMJ" w:hAnsi="SutonnyMJ" w:cs="SutonnyMJ"/>
          <w:sz w:val="24"/>
        </w:rPr>
        <w:tab/>
        <w:t>L. PÆMÖvg</w:t>
      </w:r>
      <w:r w:rsidRPr="006408BB">
        <w:rPr>
          <w:rFonts w:ascii="SutonnyMJ" w:eastAsia="SutonnyMJ" w:hAnsi="SutonnyMJ" w:cs="SutonnyMJ"/>
          <w:sz w:val="24"/>
        </w:rPr>
        <w:tab/>
        <w:t>M. cvKwk</w:t>
      </w:r>
      <w:r w:rsidRPr="006408BB">
        <w:rPr>
          <w:rFonts w:ascii="SutonnyMJ" w:eastAsia="SutonnyMJ" w:hAnsi="SutonnyMJ" w:cs="SutonnyMJ"/>
          <w:sz w:val="24"/>
        </w:rPr>
        <w:tab/>
        <w:t>N. AvLvDov</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01: K</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r>
      <w:r w:rsidRPr="006408BB">
        <w:rPr>
          <w:rFonts w:ascii="SutonnyMJ" w:eastAsia="SutonnyMJ" w:hAnsi="SutonnyMJ" w:cs="SutonnyMJ"/>
          <w:b/>
          <w:spacing w:val="-6"/>
          <w:sz w:val="24"/>
        </w:rPr>
        <w:t>wb‡Pi †Kvb †Rjv †ikg ¸wU Drcv`‡bi Rb¨ weL¨vZ?</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‡fvjv</w:t>
      </w:r>
      <w:r w:rsidRPr="006408BB">
        <w:rPr>
          <w:rFonts w:ascii="SutonnyMJ" w:eastAsia="SutonnyMJ" w:hAnsi="SutonnyMJ" w:cs="SutonnyMJ"/>
          <w:sz w:val="24"/>
        </w:rPr>
        <w:tab/>
        <w:t xml:space="preserve">L. bv‡Uvi  </w:t>
      </w:r>
      <w:r w:rsidRPr="006408BB">
        <w:rPr>
          <w:rFonts w:cs="Calibri"/>
          <w:sz w:val="24"/>
        </w:rPr>
        <w:tab/>
      </w:r>
      <w:r w:rsidRPr="006408BB">
        <w:rPr>
          <w:rFonts w:ascii="SutonnyMJ" w:eastAsia="SutonnyMJ" w:hAnsi="SutonnyMJ" w:cs="SutonnyMJ"/>
          <w:sz w:val="24"/>
        </w:rPr>
        <w:t xml:space="preserve">M. </w:t>
      </w:r>
      <w:r w:rsidRPr="006408BB">
        <w:rPr>
          <w:rFonts w:ascii="SutonnyMJ" w:eastAsia="SutonnyMJ" w:hAnsi="SutonnyMJ" w:cs="SutonnyMJ"/>
          <w:sz w:val="24"/>
          <w:u w:val="single"/>
        </w:rPr>
        <w:t>ivRkvnx</w:t>
      </w:r>
      <w:r w:rsidRPr="006408BB">
        <w:rPr>
          <w:rFonts w:ascii="SutonnyMJ" w:eastAsia="SutonnyMJ" w:hAnsi="SutonnyMJ" w:cs="SutonnyMJ"/>
          <w:sz w:val="24"/>
        </w:rPr>
        <w:tab/>
        <w:t>N. wm‡jU</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02: M</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evsjv‡`‡ki R¦vjvwb ˆZj †kvavbvMviwU Aew¯’ZÑ</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XvKvq</w:t>
      </w:r>
      <w:r w:rsidRPr="006408BB">
        <w:rPr>
          <w:rFonts w:ascii="SutonnyMJ" w:eastAsia="SutonnyMJ" w:hAnsi="SutonnyMJ" w:cs="SutonnyMJ"/>
          <w:sz w:val="24"/>
        </w:rPr>
        <w:tab/>
        <w:t>L. Lyjbvq</w:t>
      </w:r>
      <w:r w:rsidRPr="006408BB">
        <w:rPr>
          <w:rFonts w:cs="Calibri"/>
          <w:sz w:val="24"/>
        </w:rPr>
        <w:tab/>
      </w:r>
      <w:r w:rsidRPr="006408BB">
        <w:rPr>
          <w:rFonts w:ascii="SutonnyMJ" w:eastAsia="SutonnyMJ" w:hAnsi="SutonnyMJ" w:cs="SutonnyMJ"/>
          <w:sz w:val="24"/>
        </w:rPr>
        <w:t>M. wm‡j‡U</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PÆMÖv‡g</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03: N</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 xml:space="preserve">evsjv‡`‡ki Pvgov wkí bMix eZ©gv‡b †Kv_vq? </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nvRvixevM</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mvfvi</w:t>
      </w:r>
      <w:r w:rsidRPr="006408BB">
        <w:rPr>
          <w:rFonts w:ascii="SutonnyMJ" w:eastAsia="SutonnyMJ" w:hAnsi="SutonnyMJ" w:cs="SutonnyMJ"/>
          <w:sz w:val="24"/>
        </w:rPr>
        <w:tab/>
        <w:t>M. Avïwjqv</w:t>
      </w:r>
      <w:r w:rsidRPr="006408BB">
        <w:rPr>
          <w:rFonts w:ascii="SutonnyMJ" w:eastAsia="SutonnyMJ" w:hAnsi="SutonnyMJ" w:cs="SutonnyMJ"/>
          <w:sz w:val="24"/>
        </w:rPr>
        <w:tab/>
        <w:t>N. avgivB</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04: L</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evsjv‡`‡ki cÖ_g I GKgvÎ ÔIqvì© †UªW †m›UviÕ †Kv_vq Aew¯’Z?</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wm‡jU</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PÆMÖv‡g</w:t>
      </w:r>
      <w:r w:rsidRPr="006408BB">
        <w:rPr>
          <w:rFonts w:cs="Calibri"/>
          <w:sz w:val="24"/>
        </w:rPr>
        <w:tab/>
      </w:r>
      <w:r w:rsidRPr="006408BB">
        <w:rPr>
          <w:rFonts w:ascii="SutonnyMJ" w:eastAsia="SutonnyMJ" w:hAnsi="SutonnyMJ" w:cs="SutonnyMJ"/>
          <w:sz w:val="24"/>
        </w:rPr>
        <w:t>M. XvKvq</w:t>
      </w:r>
      <w:r w:rsidRPr="006408BB">
        <w:rPr>
          <w:rFonts w:ascii="SutonnyMJ" w:eastAsia="SutonnyMJ" w:hAnsi="SutonnyMJ" w:cs="SutonnyMJ"/>
          <w:sz w:val="24"/>
        </w:rPr>
        <w:tab/>
        <w:t>N. Kzwgjøvq</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05: L</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evsjv‡`‡ki †gvUiMvwo ms‡hvR‡bi e„nËg KviLvbv †KvbwU?</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IqvjUb</w:t>
      </w:r>
      <w:r w:rsidRPr="006408BB">
        <w:rPr>
          <w:rFonts w:ascii="SutonnyMJ" w:eastAsia="SutonnyMJ" w:hAnsi="SutonnyMJ" w:cs="SutonnyMJ"/>
          <w:sz w:val="24"/>
        </w:rPr>
        <w:tab/>
        <w:t>L. GUjvm</w:t>
      </w:r>
      <w:r w:rsidRPr="006408BB">
        <w:rPr>
          <w:rFonts w:ascii="SutonnyMJ" w:eastAsia="SutonnyMJ" w:hAnsi="SutonnyMJ" w:cs="SutonnyMJ"/>
          <w:sz w:val="24"/>
        </w:rPr>
        <w:tab/>
        <w:t xml:space="preserve">M. </w:t>
      </w:r>
      <w:r w:rsidRPr="006408BB">
        <w:rPr>
          <w:rFonts w:ascii="SutonnyMJ" w:eastAsia="SutonnyMJ" w:hAnsi="SutonnyMJ" w:cs="SutonnyMJ"/>
          <w:sz w:val="24"/>
          <w:u w:val="single"/>
        </w:rPr>
        <w:t>cÖMwZ BÛvw÷ªR</w:t>
      </w:r>
      <w:r w:rsidRPr="006408BB">
        <w:rPr>
          <w:rFonts w:ascii="SutonnyMJ" w:eastAsia="SutonnyMJ" w:hAnsi="SutonnyMJ" w:cs="SutonnyMJ"/>
          <w:sz w:val="24"/>
        </w:rPr>
        <w:tab/>
        <w:t>N. i¨vsMm gUim</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06: M</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07.</w:t>
      </w:r>
      <w:r w:rsidRPr="006408BB">
        <w:rPr>
          <w:rFonts w:ascii="SutonnyMJ" w:eastAsia="SutonnyMJ" w:hAnsi="SutonnyMJ" w:cs="SutonnyMJ"/>
          <w:b/>
          <w:sz w:val="24"/>
        </w:rPr>
        <w:tab/>
        <w:t>evsjv‡`‡ki A_©bxwZi wfwËeQiÑ</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2003-04</w:t>
      </w:r>
      <w:r w:rsidRPr="006408BB">
        <w:rPr>
          <w:rFonts w:ascii="SutonnyMJ" w:eastAsia="SutonnyMJ" w:hAnsi="SutonnyMJ" w:cs="SutonnyMJ"/>
          <w:sz w:val="24"/>
        </w:rPr>
        <w:tab/>
        <w:t>L. 2000-01</w:t>
      </w:r>
      <w:r w:rsidRPr="006408BB">
        <w:rPr>
          <w:rFonts w:cs="Calibri"/>
          <w:sz w:val="24"/>
        </w:rPr>
        <w:tab/>
      </w:r>
      <w:r w:rsidRPr="006408BB">
        <w:rPr>
          <w:rFonts w:ascii="SutonnyMJ" w:eastAsia="SutonnyMJ" w:hAnsi="SutonnyMJ" w:cs="SutonnyMJ"/>
          <w:sz w:val="24"/>
        </w:rPr>
        <w:t>M. 2010-11</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2005-06</w:t>
      </w:r>
      <w:r w:rsidRPr="006408BB">
        <w:rPr>
          <w:rFonts w:ascii="SutonnyMJ" w:eastAsia="SutonnyMJ" w:hAnsi="SutonnyMJ" w:cs="SutonnyMJ"/>
          <w:sz w:val="24"/>
          <w:u w:val="single"/>
        </w:rPr>
        <w:tab/>
      </w:r>
      <w:r w:rsidR="00B272D6" w:rsidRPr="006408BB">
        <w:rPr>
          <w:rFonts w:ascii="SutonnyMJ" w:eastAsia="SutonnyMJ" w:hAnsi="SutonnyMJ" w:cs="SutonnyMJ"/>
          <w:sz w:val="24"/>
          <w:shd w:val="clear" w:color="auto" w:fill="000000"/>
        </w:rPr>
        <w:t>07</w:t>
      </w:r>
      <w:r w:rsidRPr="006408BB">
        <w:rPr>
          <w:rFonts w:ascii="SutonnyMJ" w:eastAsia="SutonnyMJ" w:hAnsi="SutonnyMJ" w:cs="SutonnyMJ"/>
          <w:sz w:val="24"/>
          <w:shd w:val="clear" w:color="auto" w:fill="000000"/>
        </w:rPr>
        <w:t>: N</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wRAvi, KvweLv, wfwRwW, wfwRGd †Kvb ai‡bi Kg©m~wP?</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u w:val="single"/>
        </w:rPr>
        <w:t>mvgvwRK wbivcËv</w:t>
      </w:r>
      <w:r w:rsidRPr="006408BB">
        <w:rPr>
          <w:rFonts w:ascii="SutonnyMJ" w:eastAsia="SutonnyMJ" w:hAnsi="SutonnyMJ" w:cs="SutonnyMJ"/>
          <w:sz w:val="24"/>
          <w:u w:val="single"/>
        </w:rPr>
        <w:tab/>
      </w:r>
      <w:r w:rsidRPr="006408BB">
        <w:rPr>
          <w:rFonts w:ascii="SutonnyMJ" w:eastAsia="SutonnyMJ" w:hAnsi="SutonnyMJ" w:cs="SutonnyMJ"/>
          <w:sz w:val="24"/>
        </w:rPr>
        <w:t>L. A_©‰bwZK wbivcËv</w:t>
      </w:r>
      <w:r w:rsidRPr="006408BB">
        <w:rPr>
          <w:rFonts w:cs="Calibri"/>
          <w:sz w:val="24"/>
        </w:rPr>
        <w:tab/>
      </w:r>
      <w:r w:rsidR="00B6585A">
        <w:rPr>
          <w:rFonts w:ascii="SutonnyMJ" w:eastAsia="SutonnyMJ" w:hAnsi="SutonnyMJ" w:cs="SutonnyMJ"/>
          <w:sz w:val="24"/>
        </w:rPr>
        <w:t>M. Dbœqbg~jK</w:t>
      </w:r>
      <w:r w:rsidR="00B6585A">
        <w:rPr>
          <w:rFonts w:ascii="SutonnyMJ" w:eastAsia="SutonnyMJ" w:hAnsi="SutonnyMJ" w:cs="SutonnyMJ"/>
          <w:sz w:val="24"/>
        </w:rPr>
        <w:tab/>
        <w:t>N. †UKmB</w:t>
      </w:r>
      <w:r w:rsidR="00B6585A">
        <w:rPr>
          <w:rFonts w:ascii="SutonnyMJ" w:eastAsia="SutonnyMJ" w:hAnsi="SutonnyMJ" w:cs="SutonnyMJ"/>
          <w:sz w:val="24"/>
        </w:rPr>
        <w:tab/>
      </w:r>
      <w:r w:rsidR="00B272D6" w:rsidRPr="006408BB">
        <w:rPr>
          <w:rFonts w:ascii="SutonnyMJ" w:eastAsia="SutonnyMJ" w:hAnsi="SutonnyMJ" w:cs="SutonnyMJ"/>
          <w:sz w:val="24"/>
          <w:shd w:val="clear" w:color="auto" w:fill="000000"/>
        </w:rPr>
        <w:t>08</w:t>
      </w:r>
      <w:r w:rsidR="00B6585A">
        <w:rPr>
          <w:rFonts w:ascii="SutonnyMJ" w:eastAsia="SutonnyMJ" w:hAnsi="SutonnyMJ" w:cs="SutonnyMJ"/>
          <w:sz w:val="24"/>
          <w:shd w:val="clear" w:color="auto" w:fill="000000"/>
        </w:rPr>
        <w:t>:</w:t>
      </w:r>
      <w:r w:rsidRPr="006408BB">
        <w:rPr>
          <w:rFonts w:ascii="SutonnyMJ" w:eastAsia="SutonnyMJ" w:hAnsi="SutonnyMJ" w:cs="SutonnyMJ"/>
          <w:sz w:val="24"/>
          <w:shd w:val="clear" w:color="auto" w:fill="000000"/>
        </w:rPr>
        <w:t>K</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t>cjøx `vwi`ª we‡gvPb dvD‡ÛkbÑ</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wc‡KGmGd</w:t>
      </w:r>
      <w:r w:rsidRPr="006408BB">
        <w:rPr>
          <w:rFonts w:ascii="SutonnyMJ" w:eastAsia="SutonnyMJ" w:hAnsi="SutonnyMJ" w:cs="SutonnyMJ"/>
          <w:sz w:val="24"/>
        </w:rPr>
        <w:tab/>
        <w:t xml:space="preserve">L. wewcwWGd </w:t>
      </w:r>
      <w:r w:rsidRPr="006408BB">
        <w:rPr>
          <w:rFonts w:cs="Calibri"/>
          <w:sz w:val="24"/>
        </w:rPr>
        <w:tab/>
      </w:r>
      <w:r w:rsidRPr="006408BB">
        <w:rPr>
          <w:rFonts w:ascii="SutonnyMJ" w:eastAsia="SutonnyMJ" w:hAnsi="SutonnyMJ" w:cs="SutonnyMJ"/>
          <w:sz w:val="24"/>
        </w:rPr>
        <w:t>M. wcAviGmwc</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wcwWweGd</w:t>
      </w:r>
      <w:r w:rsidRPr="006408BB">
        <w:rPr>
          <w:rFonts w:ascii="SutonnyMJ" w:eastAsia="SutonnyMJ" w:hAnsi="SutonnyMJ" w:cs="SutonnyMJ"/>
          <w:sz w:val="24"/>
          <w:u w:val="single"/>
        </w:rPr>
        <w:tab/>
      </w:r>
      <w:r w:rsidR="00B272D6" w:rsidRPr="006408BB">
        <w:rPr>
          <w:rFonts w:ascii="SutonnyMJ" w:eastAsia="SutonnyMJ" w:hAnsi="SutonnyMJ" w:cs="SutonnyMJ"/>
          <w:sz w:val="24"/>
          <w:shd w:val="clear" w:color="auto" w:fill="000000"/>
        </w:rPr>
        <w:t>09</w:t>
      </w:r>
      <w:r w:rsidRPr="006408BB">
        <w:rPr>
          <w:rFonts w:ascii="SutonnyMJ" w:eastAsia="SutonnyMJ" w:hAnsi="SutonnyMJ" w:cs="SutonnyMJ"/>
          <w:sz w:val="24"/>
          <w:shd w:val="clear" w:color="auto" w:fill="000000"/>
        </w:rPr>
        <w:t>: N</w:t>
      </w:r>
    </w:p>
    <w:p w:rsidR="0022323B" w:rsidRPr="006408BB" w:rsidRDefault="0022323B" w:rsidP="00B6585A">
      <w:pPr>
        <w:tabs>
          <w:tab w:val="left" w:pos="360"/>
          <w:tab w:val="left" w:pos="2520"/>
          <w:tab w:val="left" w:pos="4680"/>
          <w:tab w:val="left" w:pos="6480"/>
          <w:tab w:val="left" w:pos="8163"/>
        </w:tabs>
        <w:jc w:val="both"/>
        <w:rPr>
          <w:rFonts w:ascii="SutonnyMJ" w:eastAsia="SutonnyMJ" w:hAnsi="SutonnyMJ" w:cs="SutonnyMJ"/>
          <w:b/>
          <w:sz w:val="24"/>
        </w:rPr>
      </w:pPr>
      <w:r w:rsidRPr="006408BB">
        <w:rPr>
          <w:rFonts w:ascii="SutonnyMJ" w:eastAsia="SutonnyMJ" w:hAnsi="SutonnyMJ" w:cs="SutonnyMJ"/>
          <w:b/>
          <w:sz w:val="24"/>
        </w:rPr>
        <w:t>10.</w:t>
      </w:r>
      <w:r w:rsidRPr="006408BB">
        <w:rPr>
          <w:rFonts w:ascii="SutonnyMJ" w:eastAsia="SutonnyMJ" w:hAnsi="SutonnyMJ" w:cs="SutonnyMJ"/>
          <w:b/>
          <w:sz w:val="24"/>
        </w:rPr>
        <w:tab/>
        <w:t>2000 mvj †_‡K Pvjy _vKv cjøx `vwi`ª we‡gvPb dvD‡Ûkb †Kvb †`‡ki mnvqZvq M‡o I‡V?</w:t>
      </w:r>
    </w:p>
    <w:p w:rsidR="00C90A5B" w:rsidRPr="006408BB" w:rsidRDefault="0022323B" w:rsidP="00B6585A">
      <w:pPr>
        <w:tabs>
          <w:tab w:val="left" w:pos="360"/>
          <w:tab w:val="left" w:pos="2520"/>
          <w:tab w:val="left" w:pos="4680"/>
          <w:tab w:val="left" w:pos="6480"/>
          <w:tab w:val="left" w:pos="8163"/>
        </w:tabs>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u w:val="single"/>
        </w:rPr>
        <w:t>KvbvWv</w:t>
      </w:r>
      <w:r w:rsidRPr="006408BB">
        <w:rPr>
          <w:rFonts w:ascii="SutonnyMJ" w:eastAsia="SutonnyMJ" w:hAnsi="SutonnyMJ" w:cs="SutonnyMJ"/>
          <w:sz w:val="24"/>
          <w:u w:val="single"/>
        </w:rPr>
        <w:tab/>
      </w:r>
      <w:r w:rsidRPr="006408BB">
        <w:rPr>
          <w:rFonts w:ascii="SutonnyMJ" w:eastAsia="SutonnyMJ" w:hAnsi="SutonnyMJ" w:cs="SutonnyMJ"/>
          <w:sz w:val="24"/>
        </w:rPr>
        <w:t xml:space="preserve">L. Rvcvb </w:t>
      </w:r>
      <w:r w:rsidRPr="006408BB">
        <w:rPr>
          <w:rFonts w:cs="Calibri"/>
          <w:sz w:val="24"/>
        </w:rPr>
        <w:tab/>
      </w:r>
      <w:r w:rsidRPr="006408BB">
        <w:rPr>
          <w:rFonts w:ascii="SutonnyMJ" w:eastAsia="SutonnyMJ" w:hAnsi="SutonnyMJ" w:cs="SutonnyMJ"/>
          <w:sz w:val="24"/>
        </w:rPr>
        <w:t>M. ivwkqv</w:t>
      </w:r>
      <w:r w:rsidRPr="006408BB">
        <w:rPr>
          <w:rFonts w:ascii="SutonnyMJ" w:eastAsia="SutonnyMJ" w:hAnsi="SutonnyMJ" w:cs="SutonnyMJ"/>
          <w:sz w:val="24"/>
        </w:rPr>
        <w:tab/>
        <w:t>N. †WbgvK©</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1</w:t>
      </w:r>
      <w:r w:rsidR="00B272D6" w:rsidRPr="006408BB">
        <w:rPr>
          <w:rFonts w:ascii="SutonnyMJ" w:eastAsia="SutonnyMJ" w:hAnsi="SutonnyMJ" w:cs="SutonnyMJ"/>
          <w:sz w:val="24"/>
          <w:shd w:val="clear" w:color="auto" w:fill="000000"/>
        </w:rPr>
        <w:t>0</w:t>
      </w:r>
      <w:r w:rsidRPr="006408BB">
        <w:rPr>
          <w:rFonts w:ascii="SutonnyMJ" w:eastAsia="SutonnyMJ" w:hAnsi="SutonnyMJ" w:cs="SutonnyMJ"/>
          <w:sz w:val="24"/>
          <w:shd w:val="clear" w:color="auto" w:fill="000000"/>
        </w:rPr>
        <w:t>: K</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w:t>
      </w:r>
      <w:r w:rsidR="00C90A5B" w:rsidRPr="00B24085">
        <w:rPr>
          <w:rFonts w:ascii="SutonnyMJ" w:hAnsi="SutonnyMJ"/>
          <w:b/>
          <w:sz w:val="24"/>
        </w:rPr>
        <w:t>1. evsjv‡`‡ki c~e©vÂjxq †ijI‡qi m`i `ßi?</w:t>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K. ivRkvnx</w:t>
      </w:r>
      <w:r w:rsidRPr="006408BB">
        <w:rPr>
          <w:rFonts w:ascii="SutonnyMJ" w:hAnsi="SutonnyMJ"/>
          <w:sz w:val="24"/>
        </w:rPr>
        <w:tab/>
        <w:t xml:space="preserve">L. </w:t>
      </w:r>
      <w:r w:rsidRPr="006408BB">
        <w:rPr>
          <w:rFonts w:ascii="SutonnyMJ" w:hAnsi="SutonnyMJ"/>
          <w:sz w:val="24"/>
          <w:u w:val="single"/>
        </w:rPr>
        <w:t>PÆMÖvg</w:t>
      </w:r>
      <w:r w:rsidRPr="006408BB">
        <w:rPr>
          <w:rFonts w:ascii="SutonnyMJ" w:hAnsi="SutonnyMJ"/>
          <w:sz w:val="24"/>
        </w:rPr>
        <w:tab/>
        <w:t>M. wm‡jU</w:t>
      </w:r>
      <w:r w:rsidRPr="006408BB">
        <w:rPr>
          <w:rFonts w:ascii="SutonnyMJ" w:hAnsi="SutonnyMJ"/>
          <w:sz w:val="24"/>
        </w:rPr>
        <w:tab/>
        <w:t>N. XvKv</w:t>
      </w:r>
      <w:r w:rsidR="00B6585A">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1: L</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w:t>
      </w:r>
      <w:r w:rsidR="00B24085" w:rsidRPr="00B24085">
        <w:rPr>
          <w:rFonts w:ascii="SutonnyMJ" w:hAnsi="SutonnyMJ"/>
          <w:b/>
          <w:sz w:val="24"/>
        </w:rPr>
        <w:t>2. †</w:t>
      </w:r>
      <w:r w:rsidR="00C90A5B" w:rsidRPr="00B24085">
        <w:rPr>
          <w:rFonts w:ascii="SutonnyMJ" w:hAnsi="SutonnyMJ"/>
          <w:b/>
          <w:sz w:val="24"/>
        </w:rPr>
        <w:t>h me †ijjvB‡bi ga¨eZ©x `~iZ¡ 167 wgUvi Zv‡K wK jvBb ejv nq?</w:t>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K. wgUvi‡MR</w:t>
      </w:r>
      <w:r w:rsidRPr="006408BB">
        <w:rPr>
          <w:rFonts w:ascii="SutonnyMJ" w:hAnsi="SutonnyMJ"/>
          <w:sz w:val="24"/>
        </w:rPr>
        <w:tab/>
        <w:t>L. Wz‡qj‡MR</w:t>
      </w:r>
      <w:r w:rsidRPr="006408BB">
        <w:rPr>
          <w:rFonts w:ascii="SutonnyMJ" w:hAnsi="SutonnyMJ"/>
          <w:sz w:val="24"/>
        </w:rPr>
        <w:tab/>
        <w:t>M. b¨v‡iv‡MR</w:t>
      </w:r>
      <w:r w:rsidRPr="006408BB">
        <w:rPr>
          <w:rFonts w:ascii="SutonnyMJ" w:hAnsi="SutonnyMJ"/>
          <w:sz w:val="24"/>
        </w:rPr>
        <w:tab/>
        <w:t xml:space="preserve">N. </w:t>
      </w:r>
      <w:r w:rsidRPr="006408BB">
        <w:rPr>
          <w:rFonts w:ascii="SutonnyMJ" w:hAnsi="SutonnyMJ"/>
          <w:sz w:val="24"/>
          <w:u w:val="single"/>
        </w:rPr>
        <w:t>eªW‡MR</w:t>
      </w:r>
      <w:r w:rsidR="00B6585A">
        <w:rPr>
          <w:rFonts w:ascii="SutonnyMJ" w:hAnsi="SutonnyMJ"/>
          <w:sz w:val="24"/>
          <w:u w:val="single"/>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2: N</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w:t>
      </w:r>
      <w:r w:rsidR="00C90A5B" w:rsidRPr="00B24085">
        <w:rPr>
          <w:rFonts w:ascii="SutonnyMJ" w:hAnsi="SutonnyMJ"/>
          <w:b/>
          <w:sz w:val="24"/>
        </w:rPr>
        <w:t>3. XvKv-PÆMÖvg moKc‡_i ˆ`N©¨ KZ wK‡jvwgUvi?</w:t>
      </w:r>
    </w:p>
    <w:p w:rsidR="008F71B7" w:rsidRPr="006408BB"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K. cÖvq 235 wK‡jvwgUvi</w:t>
      </w:r>
      <w:r w:rsidRPr="006408BB">
        <w:rPr>
          <w:rFonts w:ascii="SutonnyMJ" w:hAnsi="SutonnyMJ"/>
          <w:sz w:val="24"/>
        </w:rPr>
        <w:tab/>
        <w:t>L. cÖvq 258 wK‡jvwgUvi</w:t>
      </w:r>
      <w:r w:rsidRPr="006408BB">
        <w:rPr>
          <w:rFonts w:ascii="SutonnyMJ" w:hAnsi="SutonnyMJ"/>
          <w:sz w:val="24"/>
        </w:rPr>
        <w:tab/>
      </w:r>
    </w:p>
    <w:p w:rsidR="00C90A5B" w:rsidRPr="006408BB"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 xml:space="preserve">M. </w:t>
      </w:r>
      <w:r w:rsidRPr="006408BB">
        <w:rPr>
          <w:rFonts w:ascii="SutonnyMJ" w:hAnsi="SutonnyMJ"/>
          <w:sz w:val="24"/>
          <w:u w:val="single"/>
        </w:rPr>
        <w:t>cÖvq 295 wK‡jvwgUvi</w:t>
      </w:r>
      <w:r w:rsidRPr="006408BB">
        <w:rPr>
          <w:rFonts w:ascii="SutonnyMJ" w:hAnsi="SutonnyMJ"/>
          <w:sz w:val="24"/>
        </w:rPr>
        <w:tab/>
        <w:t>N. cÖvq 231 wK‡jvwgUvi</w:t>
      </w:r>
      <w:r w:rsidR="00FD4493" w:rsidRPr="006408BB">
        <w:rPr>
          <w:rFonts w:ascii="SutonnyMJ" w:hAnsi="SutonnyMJ"/>
          <w:sz w:val="24"/>
        </w:rPr>
        <w:tab/>
      </w:r>
      <w:r w:rsidR="00FD4493" w:rsidRPr="006408BB">
        <w:rPr>
          <w:rFonts w:ascii="SutonnyMJ" w:hAnsi="SutonnyMJ"/>
          <w:sz w:val="24"/>
        </w:rPr>
        <w:tab/>
      </w:r>
      <w:r w:rsidR="00B6585A">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3: M</w:t>
      </w:r>
    </w:p>
    <w:p w:rsidR="00C90A5B" w:rsidRPr="00B24085" w:rsidRDefault="00892661" w:rsidP="00B6585A">
      <w:pPr>
        <w:tabs>
          <w:tab w:val="left" w:pos="360"/>
          <w:tab w:val="left" w:pos="2520"/>
          <w:tab w:val="left" w:pos="4680"/>
          <w:tab w:val="left" w:pos="6480"/>
          <w:tab w:val="left" w:pos="8163"/>
        </w:tabs>
        <w:jc w:val="both"/>
        <w:rPr>
          <w:rFonts w:ascii="SutonnyMJ" w:hAnsi="SutonnyMJ"/>
          <w:b/>
          <w:sz w:val="24"/>
          <w:lang w:val="en-GB" w:eastAsia="en-GB"/>
        </w:rPr>
      </w:pPr>
      <w:r w:rsidRPr="00B24085">
        <w:rPr>
          <w:rFonts w:ascii="SutonnyMJ" w:hAnsi="SutonnyMJ"/>
          <w:b/>
          <w:sz w:val="24"/>
          <w:lang w:val="en-GB" w:eastAsia="en-GB"/>
        </w:rPr>
        <w:t>1</w:t>
      </w:r>
      <w:r w:rsidR="00C90A5B" w:rsidRPr="00B24085">
        <w:rPr>
          <w:rFonts w:ascii="SutonnyMJ" w:hAnsi="SutonnyMJ"/>
          <w:b/>
          <w:sz w:val="24"/>
          <w:lang w:val="en-GB" w:eastAsia="en-GB"/>
        </w:rPr>
        <w:t>4. evsjv‡`‡k me©cÖ_g †ijc‡_i m~Pbv nq †Kvb mv‡ji KZ Zvwi‡L?</w:t>
      </w:r>
    </w:p>
    <w:p w:rsidR="008F71B7" w:rsidRPr="006408BB"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 xml:space="preserve">K. </w:t>
      </w:r>
      <w:r w:rsidRPr="006408BB">
        <w:rPr>
          <w:rFonts w:ascii="SutonnyMJ" w:hAnsi="SutonnyMJ"/>
          <w:sz w:val="24"/>
          <w:u w:val="single"/>
        </w:rPr>
        <w:t>1862 mv‡ji 15 b‡f¤^i</w:t>
      </w:r>
      <w:r w:rsidRPr="006408BB">
        <w:rPr>
          <w:rFonts w:ascii="SutonnyMJ" w:hAnsi="SutonnyMJ"/>
          <w:sz w:val="24"/>
          <w:u w:val="single"/>
        </w:rPr>
        <w:tab/>
      </w:r>
      <w:r w:rsidR="00EF2729">
        <w:rPr>
          <w:rFonts w:ascii="SutonnyMJ" w:hAnsi="SutonnyMJ"/>
          <w:sz w:val="24"/>
          <w:u w:val="single"/>
        </w:rPr>
        <w:tab/>
      </w:r>
      <w:r w:rsidRPr="006408BB">
        <w:rPr>
          <w:rFonts w:ascii="SutonnyMJ" w:hAnsi="SutonnyMJ"/>
          <w:sz w:val="24"/>
        </w:rPr>
        <w:t>L. 1862 mv‡ji 14 b‡f¤^i</w:t>
      </w:r>
    </w:p>
    <w:p w:rsidR="00C90A5B" w:rsidRPr="006408BB" w:rsidRDefault="00C90A5B" w:rsidP="00B24085">
      <w:pPr>
        <w:tabs>
          <w:tab w:val="left" w:pos="360"/>
          <w:tab w:val="left" w:pos="2520"/>
          <w:tab w:val="left" w:pos="4680"/>
          <w:tab w:val="left" w:pos="6480"/>
          <w:tab w:val="left" w:pos="8127"/>
        </w:tabs>
        <w:ind w:left="360"/>
        <w:rPr>
          <w:rFonts w:asciiTheme="minorHAnsi" w:hAnsiTheme="minorHAnsi"/>
          <w:sz w:val="24"/>
        </w:rPr>
      </w:pPr>
      <w:r w:rsidRPr="006408BB">
        <w:rPr>
          <w:rFonts w:ascii="SutonnyMJ" w:hAnsi="SutonnyMJ"/>
          <w:sz w:val="24"/>
        </w:rPr>
        <w:t>M. 1962 mv‡ji 15 b‡f¤^i</w:t>
      </w:r>
      <w:r w:rsidRPr="006408BB">
        <w:rPr>
          <w:rFonts w:ascii="SutonnyMJ" w:hAnsi="SutonnyMJ"/>
          <w:sz w:val="24"/>
        </w:rPr>
        <w:tab/>
      </w:r>
      <w:r w:rsidR="00EF2729">
        <w:rPr>
          <w:rFonts w:ascii="SutonnyMJ" w:hAnsi="SutonnyMJ"/>
          <w:sz w:val="24"/>
        </w:rPr>
        <w:tab/>
      </w:r>
      <w:r w:rsidRPr="006408BB">
        <w:rPr>
          <w:rFonts w:ascii="SutonnyMJ" w:hAnsi="SutonnyMJ"/>
          <w:sz w:val="24"/>
        </w:rPr>
        <w:t>N. 1962 mv‡ji 14 b‡f¤^</w:t>
      </w:r>
      <w:r w:rsidRPr="006408BB">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4:</w:t>
      </w:r>
      <w:r w:rsidR="00B24085">
        <w:rPr>
          <w:rFonts w:ascii="SutonnyMJ" w:hAnsi="SutonnyMJ"/>
          <w:b/>
          <w:sz w:val="24"/>
          <w:shd w:val="clear" w:color="auto" w:fill="000000"/>
        </w:rPr>
        <w:t xml:space="preserve"> </w:t>
      </w:r>
      <w:r w:rsidRPr="006408BB">
        <w:rPr>
          <w:rFonts w:ascii="SutonnyMJ" w:hAnsi="SutonnyMJ"/>
          <w:b/>
          <w:sz w:val="24"/>
          <w:shd w:val="clear" w:color="auto" w:fill="000000"/>
        </w:rPr>
        <w:t>K</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w:t>
      </w:r>
      <w:r w:rsidR="00C90A5B" w:rsidRPr="00B24085">
        <w:rPr>
          <w:rFonts w:ascii="SutonnyMJ" w:hAnsi="SutonnyMJ"/>
          <w:b/>
          <w:sz w:val="24"/>
        </w:rPr>
        <w:t>5. evsjv‡`‡k wkwcs K‡c©v‡ikb cÖwZwôZ nq KZ Zvwi‡L?</w:t>
      </w:r>
    </w:p>
    <w:p w:rsidR="008F71B7" w:rsidRPr="006408BB" w:rsidRDefault="00C90A5B" w:rsidP="00B6585A">
      <w:pPr>
        <w:tabs>
          <w:tab w:val="left" w:pos="360"/>
          <w:tab w:val="left" w:pos="2520"/>
          <w:tab w:val="left" w:pos="4680"/>
          <w:tab w:val="left" w:pos="6480"/>
          <w:tab w:val="left" w:pos="8163"/>
        </w:tabs>
        <w:ind w:left="360"/>
        <w:rPr>
          <w:rFonts w:ascii="SutonnyMJ" w:hAnsi="SutonnyMJ"/>
          <w:sz w:val="24"/>
          <w:u w:val="single"/>
        </w:rPr>
      </w:pPr>
      <w:r w:rsidRPr="006408BB">
        <w:rPr>
          <w:rFonts w:ascii="SutonnyMJ" w:hAnsi="SutonnyMJ"/>
          <w:sz w:val="24"/>
        </w:rPr>
        <w:t>K. 5 Rvbyqvwi, 1972 mv‡j</w:t>
      </w:r>
      <w:r w:rsidRPr="006408BB">
        <w:rPr>
          <w:rFonts w:ascii="SutonnyMJ" w:hAnsi="SutonnyMJ"/>
          <w:sz w:val="24"/>
        </w:rPr>
        <w:tab/>
      </w:r>
      <w:r w:rsidR="00B24085">
        <w:rPr>
          <w:rFonts w:ascii="SutonnyMJ" w:hAnsi="SutonnyMJ"/>
          <w:sz w:val="24"/>
        </w:rPr>
        <w:tab/>
      </w:r>
      <w:r w:rsidRPr="006408BB">
        <w:rPr>
          <w:rFonts w:ascii="SutonnyMJ" w:hAnsi="SutonnyMJ"/>
          <w:sz w:val="24"/>
        </w:rPr>
        <w:t xml:space="preserve">L. </w:t>
      </w:r>
      <w:r w:rsidRPr="006408BB">
        <w:rPr>
          <w:rFonts w:ascii="SutonnyMJ" w:hAnsi="SutonnyMJ"/>
          <w:sz w:val="24"/>
          <w:u w:val="single"/>
        </w:rPr>
        <w:t>5 †deªæqvwi, 1973 mv‡j</w:t>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M. 5 †deªæqvwi, 1972 mv‡j</w:t>
      </w:r>
      <w:r w:rsidRPr="006408BB">
        <w:rPr>
          <w:rFonts w:ascii="SutonnyMJ" w:hAnsi="SutonnyMJ"/>
          <w:sz w:val="24"/>
        </w:rPr>
        <w:tab/>
      </w:r>
      <w:r w:rsidR="00B24085">
        <w:rPr>
          <w:rFonts w:ascii="SutonnyMJ" w:hAnsi="SutonnyMJ"/>
          <w:sz w:val="24"/>
        </w:rPr>
        <w:tab/>
      </w:r>
      <w:r w:rsidRPr="006408BB">
        <w:rPr>
          <w:rFonts w:ascii="SutonnyMJ" w:hAnsi="SutonnyMJ"/>
          <w:sz w:val="24"/>
        </w:rPr>
        <w:t>N. 5 gvP©, 1973 mv‡j</w:t>
      </w:r>
      <w:r w:rsidRPr="006408BB">
        <w:rPr>
          <w:rFonts w:ascii="SutonnyMJ" w:hAnsi="SutonnyMJ"/>
          <w:sz w:val="24"/>
        </w:rPr>
        <w:tab/>
      </w:r>
      <w:r w:rsidR="00B6585A">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5: L</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w:t>
      </w:r>
      <w:r w:rsidR="00C90A5B" w:rsidRPr="00B24085">
        <w:rPr>
          <w:rFonts w:ascii="SutonnyMJ" w:hAnsi="SutonnyMJ"/>
          <w:b/>
          <w:sz w:val="24"/>
        </w:rPr>
        <w:t>6. evsjv‡`k wegvb MwVZ nq KZ Zvwi‡L?</w:t>
      </w:r>
    </w:p>
    <w:p w:rsidR="008F71B7" w:rsidRPr="006408BB"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K. 4 gvP©, 1972 mv‡j</w:t>
      </w:r>
      <w:r w:rsidRPr="006408BB">
        <w:rPr>
          <w:rFonts w:ascii="SutonnyMJ" w:hAnsi="SutonnyMJ"/>
          <w:sz w:val="24"/>
        </w:rPr>
        <w:tab/>
        <w:t>L. 4 †deªæqvwi, 1972 mv‡j</w:t>
      </w:r>
      <w:r w:rsidRPr="006408BB">
        <w:rPr>
          <w:rFonts w:ascii="SutonnyMJ" w:hAnsi="SutonnyMJ"/>
          <w:sz w:val="24"/>
        </w:rPr>
        <w:tab/>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lastRenderedPageBreak/>
        <w:t>M. 4 GwcÖj, 1972 mv‡j</w:t>
      </w:r>
      <w:r w:rsidRPr="006408BB">
        <w:rPr>
          <w:rFonts w:ascii="SutonnyMJ" w:hAnsi="SutonnyMJ"/>
          <w:sz w:val="24"/>
        </w:rPr>
        <w:tab/>
        <w:t xml:space="preserve">N. </w:t>
      </w:r>
      <w:r w:rsidRPr="006408BB">
        <w:rPr>
          <w:rFonts w:ascii="SutonnyMJ" w:hAnsi="SutonnyMJ"/>
          <w:sz w:val="24"/>
          <w:u w:val="single"/>
        </w:rPr>
        <w:t>4 Rvbyqvwi, 1972</w:t>
      </w:r>
      <w:r w:rsidRPr="006408BB">
        <w:rPr>
          <w:rFonts w:ascii="SutonnyMJ" w:hAnsi="SutonnyMJ"/>
          <w:sz w:val="24"/>
          <w:u w:val="single"/>
        </w:rPr>
        <w:tab/>
      </w:r>
      <w:r w:rsidR="00FD4493" w:rsidRPr="006408BB">
        <w:rPr>
          <w:rFonts w:ascii="SutonnyMJ" w:hAnsi="SutonnyMJ"/>
          <w:sz w:val="24"/>
          <w:u w:val="single"/>
        </w:rPr>
        <w:tab/>
      </w:r>
      <w:r w:rsidR="00B6585A">
        <w:rPr>
          <w:rFonts w:ascii="SutonnyMJ" w:hAnsi="SutonnyMJ"/>
          <w:sz w:val="24"/>
          <w:u w:val="single"/>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6: N</w:t>
      </w:r>
    </w:p>
    <w:p w:rsidR="00C90A5B" w:rsidRPr="00B24085" w:rsidRDefault="00892661" w:rsidP="00B6585A">
      <w:pPr>
        <w:pStyle w:val="ListParagraph"/>
        <w:tabs>
          <w:tab w:val="left" w:pos="360"/>
          <w:tab w:val="left" w:pos="2520"/>
          <w:tab w:val="left" w:pos="4680"/>
          <w:tab w:val="left" w:pos="6480"/>
          <w:tab w:val="left" w:pos="8163"/>
        </w:tabs>
        <w:ind w:left="369" w:hanging="351"/>
        <w:rPr>
          <w:rFonts w:ascii="SutonnyMJ" w:hAnsi="SutonnyMJ"/>
          <w:b/>
          <w:sz w:val="24"/>
        </w:rPr>
      </w:pPr>
      <w:r w:rsidRPr="00B24085">
        <w:rPr>
          <w:rFonts w:ascii="SutonnyMJ" w:hAnsi="SutonnyMJ"/>
          <w:b/>
          <w:sz w:val="24"/>
        </w:rPr>
        <w:t>1</w:t>
      </w:r>
      <w:r w:rsidR="00C90A5B" w:rsidRPr="00B24085">
        <w:rPr>
          <w:rFonts w:ascii="SutonnyMJ" w:hAnsi="SutonnyMJ"/>
          <w:b/>
          <w:sz w:val="24"/>
        </w:rPr>
        <w:t>7. Bsj¨v‡Û me©cÖ_g KZ mv‡j †ij cwienb Pvjy nq?</w:t>
      </w:r>
    </w:p>
    <w:p w:rsidR="00C90A5B" w:rsidRPr="006408BB" w:rsidRDefault="00C90A5B" w:rsidP="00B6585A">
      <w:pPr>
        <w:tabs>
          <w:tab w:val="left" w:pos="360"/>
          <w:tab w:val="left" w:pos="2520"/>
          <w:tab w:val="left" w:pos="4680"/>
          <w:tab w:val="left" w:pos="6480"/>
          <w:tab w:val="left" w:pos="8163"/>
        </w:tabs>
        <w:rPr>
          <w:rFonts w:ascii="SutonnyMJ" w:hAnsi="SutonnyMJ"/>
          <w:sz w:val="24"/>
        </w:rPr>
      </w:pPr>
      <w:r w:rsidRPr="006408BB">
        <w:rPr>
          <w:rFonts w:ascii="SutonnyMJ" w:hAnsi="SutonnyMJ"/>
          <w:sz w:val="24"/>
        </w:rPr>
        <w:tab/>
        <w:t>K. 1805 mv‡j</w:t>
      </w:r>
      <w:r w:rsidRPr="006408BB">
        <w:rPr>
          <w:rFonts w:ascii="SutonnyMJ" w:hAnsi="SutonnyMJ"/>
          <w:sz w:val="24"/>
        </w:rPr>
        <w:tab/>
        <w:t xml:space="preserve">L. </w:t>
      </w:r>
      <w:r w:rsidRPr="006408BB">
        <w:rPr>
          <w:rFonts w:ascii="SutonnyMJ" w:hAnsi="SutonnyMJ"/>
          <w:sz w:val="24"/>
          <w:u w:val="single"/>
        </w:rPr>
        <w:t>1815 mv‡j</w:t>
      </w:r>
      <w:r w:rsidRPr="006408BB">
        <w:rPr>
          <w:rFonts w:ascii="SutonnyMJ" w:hAnsi="SutonnyMJ"/>
          <w:sz w:val="24"/>
        </w:rPr>
        <w:tab/>
        <w:t>M. 1825 mv‡j</w:t>
      </w:r>
      <w:r w:rsidRPr="006408BB">
        <w:rPr>
          <w:rFonts w:ascii="SutonnyMJ" w:hAnsi="SutonnyMJ"/>
          <w:sz w:val="24"/>
        </w:rPr>
        <w:tab/>
        <w:t>N. 1830 mv‡j</w:t>
      </w:r>
      <w:r w:rsidR="00B6585A">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7: L</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w:t>
      </w:r>
      <w:r w:rsidR="00C90A5B" w:rsidRPr="00B24085">
        <w:rPr>
          <w:rFonts w:ascii="SutonnyMJ" w:hAnsi="SutonnyMJ"/>
          <w:b/>
          <w:sz w:val="24"/>
        </w:rPr>
        <w:t>8. Av_©-mvgvwRK DbœwZi c~e© kZ© †KvbwU?</w:t>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K. DbœZ cÖhyw³ Ávb</w:t>
      </w:r>
      <w:r w:rsidRPr="006408BB">
        <w:rPr>
          <w:rFonts w:ascii="SutonnyMJ" w:hAnsi="SutonnyMJ"/>
          <w:sz w:val="24"/>
        </w:rPr>
        <w:tab/>
        <w:t>L. AvaywbK K…wl</w:t>
      </w:r>
      <w:r w:rsidRPr="006408BB">
        <w:rPr>
          <w:rFonts w:ascii="SutonnyMJ" w:hAnsi="SutonnyMJ"/>
          <w:sz w:val="24"/>
        </w:rPr>
        <w:tab/>
        <w:t xml:space="preserve">M. </w:t>
      </w:r>
      <w:r w:rsidRPr="006408BB">
        <w:rPr>
          <w:rFonts w:ascii="SutonnyMJ" w:hAnsi="SutonnyMJ"/>
          <w:sz w:val="24"/>
          <w:u w:val="single"/>
        </w:rPr>
        <w:t>DbœZ †hvMv‡hvM</w:t>
      </w:r>
      <w:r w:rsidRPr="006408BB">
        <w:rPr>
          <w:rFonts w:ascii="SutonnyMJ" w:hAnsi="SutonnyMJ"/>
          <w:sz w:val="24"/>
          <w:u w:val="single"/>
        </w:rPr>
        <w:tab/>
      </w:r>
      <w:r w:rsidRPr="006408BB">
        <w:rPr>
          <w:rFonts w:ascii="SutonnyMJ" w:hAnsi="SutonnyMJ"/>
          <w:sz w:val="24"/>
        </w:rPr>
        <w:t>N. DbœZ cwienb</w:t>
      </w:r>
      <w:r w:rsidR="00B6585A">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8: M</w:t>
      </w:r>
    </w:p>
    <w:p w:rsidR="00C90A5B" w:rsidRPr="00B24085" w:rsidRDefault="00892661" w:rsidP="00B6585A">
      <w:pPr>
        <w:tabs>
          <w:tab w:val="left" w:pos="360"/>
          <w:tab w:val="left" w:pos="2520"/>
          <w:tab w:val="left" w:pos="4680"/>
          <w:tab w:val="left" w:pos="6480"/>
          <w:tab w:val="left" w:pos="8163"/>
        </w:tabs>
        <w:jc w:val="both"/>
        <w:rPr>
          <w:rFonts w:ascii="SutonnyMJ" w:hAnsi="SutonnyMJ"/>
          <w:b/>
          <w:sz w:val="24"/>
          <w:lang w:val="en-GB" w:eastAsia="en-GB"/>
        </w:rPr>
      </w:pPr>
      <w:r w:rsidRPr="00B24085">
        <w:rPr>
          <w:rFonts w:ascii="SutonnyMJ" w:hAnsi="SutonnyMJ"/>
          <w:b/>
          <w:sz w:val="24"/>
          <w:lang w:val="en-GB" w:eastAsia="en-GB"/>
        </w:rPr>
        <w:t>1</w:t>
      </w:r>
      <w:r w:rsidR="00C90A5B" w:rsidRPr="00B24085">
        <w:rPr>
          <w:rFonts w:ascii="SutonnyMJ" w:hAnsi="SutonnyMJ"/>
          <w:b/>
          <w:sz w:val="24"/>
          <w:lang w:val="en-GB" w:eastAsia="en-GB"/>
        </w:rPr>
        <w:t>9. PÆMÖvg e›`i †_‡K wm‡j‡U R¦vjvwb †Zj cwien‡b †Kvb †ijc_ e¨envi Kiv nq?</w:t>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 xml:space="preserve">K. </w:t>
      </w:r>
      <w:r w:rsidRPr="006408BB">
        <w:rPr>
          <w:rFonts w:ascii="SutonnyMJ" w:hAnsi="SutonnyMJ"/>
          <w:sz w:val="24"/>
          <w:u w:val="single"/>
        </w:rPr>
        <w:t>wgUvi‡MR</w:t>
      </w:r>
      <w:r w:rsidRPr="006408BB">
        <w:rPr>
          <w:rFonts w:ascii="SutonnyMJ" w:hAnsi="SutonnyMJ"/>
          <w:sz w:val="24"/>
          <w:u w:val="single"/>
        </w:rPr>
        <w:tab/>
      </w:r>
      <w:r w:rsidRPr="006408BB">
        <w:rPr>
          <w:rFonts w:ascii="SutonnyMJ" w:hAnsi="SutonnyMJ"/>
          <w:sz w:val="24"/>
        </w:rPr>
        <w:t>L. eªW‡MR</w:t>
      </w:r>
      <w:r w:rsidRPr="006408BB">
        <w:rPr>
          <w:rFonts w:ascii="SutonnyMJ" w:hAnsi="SutonnyMJ"/>
          <w:sz w:val="24"/>
        </w:rPr>
        <w:tab/>
        <w:t>M. b¨v‡iv‡MR</w:t>
      </w:r>
      <w:r w:rsidRPr="006408BB">
        <w:rPr>
          <w:rFonts w:ascii="SutonnyMJ" w:hAnsi="SutonnyMJ"/>
          <w:sz w:val="24"/>
        </w:rPr>
        <w:tab/>
        <w:t>N. Wz‡qj‡MR</w:t>
      </w:r>
      <w:r w:rsidR="00B6585A">
        <w:rPr>
          <w:rFonts w:ascii="SutonnyMJ" w:hAnsi="SutonnyMJ"/>
          <w:sz w:val="24"/>
        </w:rPr>
        <w:tab/>
      </w:r>
      <w:r w:rsidR="00892661" w:rsidRPr="006408BB">
        <w:rPr>
          <w:rFonts w:ascii="SutonnyMJ" w:hAnsi="SutonnyMJ"/>
          <w:b/>
          <w:sz w:val="24"/>
          <w:shd w:val="clear" w:color="auto" w:fill="000000"/>
        </w:rPr>
        <w:t>1</w:t>
      </w:r>
      <w:r w:rsidRPr="006408BB">
        <w:rPr>
          <w:rFonts w:ascii="SutonnyMJ" w:hAnsi="SutonnyMJ"/>
          <w:b/>
          <w:sz w:val="24"/>
          <w:shd w:val="clear" w:color="auto" w:fill="000000"/>
        </w:rPr>
        <w:t>9: K</w:t>
      </w:r>
    </w:p>
    <w:p w:rsidR="00C90A5B" w:rsidRPr="00B24085" w:rsidRDefault="00C90A5B"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10. evsjv‡`‡ki wØZxq mve‡gwib K¨vej j¨vwÛs †÷kb †Kvb †Rjvq?</w:t>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K. K·evRvi</w:t>
      </w:r>
      <w:r w:rsidRPr="006408BB">
        <w:rPr>
          <w:rFonts w:ascii="SutonnyMJ" w:hAnsi="SutonnyMJ"/>
          <w:sz w:val="24"/>
        </w:rPr>
        <w:tab/>
        <w:t xml:space="preserve">L. </w:t>
      </w:r>
      <w:r w:rsidRPr="006408BB">
        <w:rPr>
          <w:rFonts w:ascii="SutonnyMJ" w:hAnsi="SutonnyMJ"/>
          <w:sz w:val="24"/>
          <w:u w:val="single"/>
        </w:rPr>
        <w:t>cUzqvLvjx</w:t>
      </w:r>
      <w:r w:rsidRPr="006408BB">
        <w:rPr>
          <w:rFonts w:ascii="SutonnyMJ" w:hAnsi="SutonnyMJ"/>
          <w:sz w:val="24"/>
          <w:u w:val="single"/>
        </w:rPr>
        <w:tab/>
      </w:r>
      <w:r w:rsidRPr="006408BB">
        <w:rPr>
          <w:rFonts w:ascii="SutonnyMJ" w:hAnsi="SutonnyMJ"/>
          <w:sz w:val="24"/>
        </w:rPr>
        <w:t>M. PÆMÖvg</w:t>
      </w:r>
      <w:r w:rsidRPr="006408BB">
        <w:rPr>
          <w:rFonts w:ascii="SutonnyMJ" w:hAnsi="SutonnyMJ"/>
          <w:sz w:val="24"/>
        </w:rPr>
        <w:tab/>
        <w:t>N. Lyjbv</w:t>
      </w:r>
      <w:r w:rsidR="00B6585A">
        <w:rPr>
          <w:rFonts w:ascii="SutonnyMJ" w:hAnsi="SutonnyMJ"/>
          <w:sz w:val="24"/>
        </w:rPr>
        <w:tab/>
      </w:r>
      <w:r w:rsidRPr="006408BB">
        <w:rPr>
          <w:rFonts w:ascii="SutonnyMJ" w:hAnsi="SutonnyMJ"/>
          <w:b/>
          <w:sz w:val="24"/>
          <w:shd w:val="clear" w:color="auto" w:fill="000000"/>
        </w:rPr>
        <w:t>10: L</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20</w:t>
      </w:r>
      <w:r w:rsidR="00C90A5B" w:rsidRPr="00B24085">
        <w:rPr>
          <w:rFonts w:ascii="SutonnyMJ" w:hAnsi="SutonnyMJ"/>
          <w:b/>
          <w:sz w:val="24"/>
        </w:rPr>
        <w:t>. mve‡gwib K¨vej cÖKíwU †Kvb gš¿Yvj‡qi Kvh©µ‡gi Ask?</w:t>
      </w:r>
    </w:p>
    <w:p w:rsidR="00B6585A"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K. A_©</w:t>
      </w:r>
      <w:r w:rsidRPr="006408BB">
        <w:rPr>
          <w:rFonts w:ascii="SutonnyMJ" w:hAnsi="SutonnyMJ"/>
          <w:sz w:val="24"/>
        </w:rPr>
        <w:tab/>
      </w:r>
      <w:r w:rsidR="00B6585A">
        <w:rPr>
          <w:rFonts w:ascii="SutonnyMJ" w:hAnsi="SutonnyMJ"/>
          <w:sz w:val="24"/>
        </w:rPr>
        <w:tab/>
      </w:r>
      <w:r w:rsidRPr="006408BB">
        <w:rPr>
          <w:rFonts w:ascii="SutonnyMJ" w:hAnsi="SutonnyMJ"/>
          <w:sz w:val="24"/>
        </w:rPr>
        <w:t>L. ciivóª</w:t>
      </w:r>
      <w:r w:rsidRPr="006408BB">
        <w:rPr>
          <w:rFonts w:ascii="SutonnyMJ" w:hAnsi="SutonnyMJ"/>
          <w:sz w:val="24"/>
        </w:rPr>
        <w:tab/>
      </w:r>
    </w:p>
    <w:p w:rsidR="00C90A5B" w:rsidRPr="006408BB" w:rsidRDefault="00C90A5B" w:rsidP="00B6585A">
      <w:pPr>
        <w:tabs>
          <w:tab w:val="left" w:pos="360"/>
          <w:tab w:val="left" w:pos="2520"/>
          <w:tab w:val="left" w:pos="4680"/>
          <w:tab w:val="left" w:pos="6480"/>
          <w:tab w:val="left" w:pos="8163"/>
        </w:tabs>
        <w:ind w:left="360"/>
        <w:rPr>
          <w:rFonts w:asciiTheme="minorHAnsi" w:hAnsiTheme="minorHAnsi"/>
          <w:sz w:val="24"/>
        </w:rPr>
      </w:pPr>
      <w:r w:rsidRPr="006408BB">
        <w:rPr>
          <w:rFonts w:ascii="SutonnyMJ" w:hAnsi="SutonnyMJ"/>
          <w:sz w:val="24"/>
        </w:rPr>
        <w:t>M. weÁvb I cÖhyw³</w:t>
      </w:r>
      <w:r w:rsidRPr="006408BB">
        <w:rPr>
          <w:rFonts w:ascii="SutonnyMJ" w:hAnsi="SutonnyMJ"/>
          <w:sz w:val="24"/>
        </w:rPr>
        <w:tab/>
      </w:r>
      <w:r w:rsidR="00B6585A">
        <w:rPr>
          <w:rFonts w:ascii="SutonnyMJ" w:hAnsi="SutonnyMJ"/>
          <w:sz w:val="24"/>
        </w:rPr>
        <w:tab/>
      </w:r>
      <w:r w:rsidRPr="006408BB">
        <w:rPr>
          <w:rFonts w:ascii="SutonnyMJ" w:hAnsi="SutonnyMJ"/>
          <w:sz w:val="24"/>
        </w:rPr>
        <w:t xml:space="preserve">N. </w:t>
      </w:r>
      <w:r w:rsidRPr="006408BB">
        <w:rPr>
          <w:rFonts w:ascii="SutonnyMJ" w:hAnsi="SutonnyMJ"/>
          <w:sz w:val="24"/>
          <w:u w:val="single"/>
        </w:rPr>
        <w:t>WvK I †Uwj‡hvMv‡hvM</w:t>
      </w:r>
      <w:r w:rsidR="00FD4493" w:rsidRPr="006408BB">
        <w:rPr>
          <w:rFonts w:ascii="SutonnyMJ" w:hAnsi="SutonnyMJ"/>
          <w:sz w:val="24"/>
          <w:u w:val="single"/>
        </w:rPr>
        <w:tab/>
      </w:r>
      <w:r w:rsidR="00892661" w:rsidRPr="006408BB">
        <w:rPr>
          <w:rFonts w:ascii="SutonnyMJ" w:hAnsi="SutonnyMJ"/>
          <w:b/>
          <w:sz w:val="24"/>
          <w:shd w:val="clear" w:color="auto" w:fill="000000"/>
        </w:rPr>
        <w:t>20</w:t>
      </w:r>
      <w:r w:rsidRPr="006408BB">
        <w:rPr>
          <w:rFonts w:ascii="SutonnyMJ" w:hAnsi="SutonnyMJ"/>
          <w:b/>
          <w:sz w:val="24"/>
          <w:shd w:val="clear" w:color="auto" w:fill="000000"/>
        </w:rPr>
        <w:t>: N</w:t>
      </w:r>
    </w:p>
    <w:p w:rsidR="00C90A5B" w:rsidRPr="00B24085" w:rsidRDefault="00C90A5B" w:rsidP="00B6585A">
      <w:pPr>
        <w:pStyle w:val="ListParagraph"/>
        <w:tabs>
          <w:tab w:val="left" w:pos="360"/>
          <w:tab w:val="left" w:pos="2520"/>
          <w:tab w:val="left" w:pos="4680"/>
          <w:tab w:val="left" w:pos="6480"/>
          <w:tab w:val="left" w:pos="8163"/>
        </w:tabs>
        <w:ind w:left="369" w:hanging="351"/>
        <w:rPr>
          <w:rFonts w:ascii="SutonnyMJ" w:hAnsi="SutonnyMJ"/>
          <w:b/>
          <w:sz w:val="24"/>
        </w:rPr>
      </w:pPr>
      <w:r w:rsidRPr="00B24085">
        <w:rPr>
          <w:rFonts w:ascii="SutonnyMJ" w:hAnsi="SutonnyMJ"/>
          <w:b/>
          <w:sz w:val="24"/>
        </w:rPr>
        <w:t>2</w:t>
      </w:r>
      <w:r w:rsidR="00892661" w:rsidRPr="00B24085">
        <w:rPr>
          <w:rFonts w:ascii="SutonnyMJ" w:hAnsi="SutonnyMJ"/>
          <w:b/>
          <w:sz w:val="24"/>
        </w:rPr>
        <w:t>1</w:t>
      </w:r>
      <w:r w:rsidRPr="00B24085">
        <w:rPr>
          <w:rFonts w:ascii="SutonnyMJ" w:hAnsi="SutonnyMJ"/>
          <w:b/>
          <w:sz w:val="24"/>
        </w:rPr>
        <w:t>. evsjv‡`‡ki †Kvb †Rjvq me©cÖ_g †ijjvBb ¯’vwcZ nq?</w:t>
      </w:r>
    </w:p>
    <w:p w:rsidR="00C90A5B" w:rsidRPr="006408BB" w:rsidRDefault="00C90A5B" w:rsidP="00B6585A">
      <w:pPr>
        <w:tabs>
          <w:tab w:val="left" w:pos="360"/>
          <w:tab w:val="left" w:pos="2520"/>
          <w:tab w:val="left" w:pos="4680"/>
          <w:tab w:val="left" w:pos="6480"/>
          <w:tab w:val="left" w:pos="8163"/>
        </w:tabs>
        <w:rPr>
          <w:rFonts w:ascii="SutonnyMJ" w:hAnsi="SutonnyMJ"/>
          <w:sz w:val="24"/>
        </w:rPr>
      </w:pPr>
      <w:r w:rsidRPr="006408BB">
        <w:rPr>
          <w:rFonts w:ascii="SutonnyMJ" w:hAnsi="SutonnyMJ"/>
          <w:sz w:val="24"/>
        </w:rPr>
        <w:tab/>
        <w:t>K. h‡kvi</w:t>
      </w:r>
      <w:r w:rsidRPr="006408BB">
        <w:rPr>
          <w:rFonts w:ascii="SutonnyMJ" w:hAnsi="SutonnyMJ"/>
          <w:sz w:val="24"/>
        </w:rPr>
        <w:tab/>
        <w:t xml:space="preserve">L. </w:t>
      </w:r>
      <w:r w:rsidRPr="006408BB">
        <w:rPr>
          <w:rFonts w:ascii="SutonnyMJ" w:hAnsi="SutonnyMJ"/>
          <w:sz w:val="24"/>
          <w:u w:val="single"/>
        </w:rPr>
        <w:t>Kzwóqv</w:t>
      </w:r>
      <w:r w:rsidRPr="006408BB">
        <w:rPr>
          <w:rFonts w:ascii="SutonnyMJ" w:hAnsi="SutonnyMJ"/>
          <w:sz w:val="24"/>
        </w:rPr>
        <w:tab/>
        <w:t>M. Lyjbv</w:t>
      </w:r>
      <w:r w:rsidRPr="006408BB">
        <w:rPr>
          <w:rFonts w:ascii="SutonnyMJ" w:hAnsi="SutonnyMJ"/>
          <w:sz w:val="24"/>
        </w:rPr>
        <w:tab/>
        <w:t>N. cvebv</w:t>
      </w:r>
      <w:r w:rsidR="00B6585A">
        <w:rPr>
          <w:rFonts w:ascii="SutonnyMJ" w:hAnsi="SutonnyMJ"/>
          <w:sz w:val="24"/>
        </w:rPr>
        <w:tab/>
      </w:r>
      <w:r w:rsidRPr="006408BB">
        <w:rPr>
          <w:rFonts w:ascii="SutonnyMJ" w:hAnsi="SutonnyMJ"/>
          <w:b/>
          <w:sz w:val="24"/>
          <w:shd w:val="clear" w:color="auto" w:fill="000000"/>
        </w:rPr>
        <w:t>2</w:t>
      </w:r>
      <w:r w:rsidR="00892661" w:rsidRPr="006408BB">
        <w:rPr>
          <w:rFonts w:ascii="SutonnyMJ" w:hAnsi="SutonnyMJ"/>
          <w:b/>
          <w:sz w:val="24"/>
          <w:shd w:val="clear" w:color="auto" w:fill="000000"/>
        </w:rPr>
        <w:t>1</w:t>
      </w:r>
      <w:r w:rsidRPr="006408BB">
        <w:rPr>
          <w:rFonts w:ascii="SutonnyMJ" w:hAnsi="SutonnyMJ"/>
          <w:b/>
          <w:sz w:val="24"/>
          <w:shd w:val="clear" w:color="auto" w:fill="000000"/>
        </w:rPr>
        <w:t>: L</w:t>
      </w:r>
    </w:p>
    <w:p w:rsidR="00C90A5B" w:rsidRPr="00B24085" w:rsidRDefault="00892661"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22</w:t>
      </w:r>
      <w:r w:rsidR="00C90A5B" w:rsidRPr="00B24085">
        <w:rPr>
          <w:rFonts w:ascii="SutonnyMJ" w:hAnsi="SutonnyMJ"/>
          <w:b/>
          <w:sz w:val="24"/>
        </w:rPr>
        <w:t>. evsjv‡`k wegv‡bi cÖ_g AvšÍR©vwZK d¬vBUÑ</w:t>
      </w:r>
    </w:p>
    <w:p w:rsidR="00FD4493" w:rsidRPr="006408BB"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K. XvKv-KjKvZv-XvKv</w:t>
      </w:r>
      <w:r w:rsidRPr="006408BB">
        <w:rPr>
          <w:rFonts w:ascii="SutonnyMJ" w:hAnsi="SutonnyMJ"/>
          <w:sz w:val="24"/>
        </w:rPr>
        <w:tab/>
        <w:t>L. XvKv-KivPx-XvKv</w:t>
      </w:r>
      <w:r w:rsidRPr="006408BB">
        <w:rPr>
          <w:rFonts w:ascii="SutonnyMJ" w:hAnsi="SutonnyMJ"/>
          <w:sz w:val="24"/>
        </w:rPr>
        <w:tab/>
      </w:r>
    </w:p>
    <w:p w:rsidR="00C90A5B" w:rsidRPr="006408BB" w:rsidRDefault="00C90A5B" w:rsidP="00B6585A">
      <w:pPr>
        <w:tabs>
          <w:tab w:val="left" w:pos="360"/>
          <w:tab w:val="left" w:pos="2520"/>
          <w:tab w:val="left" w:pos="4680"/>
          <w:tab w:val="left" w:pos="6480"/>
          <w:tab w:val="left" w:pos="8163"/>
        </w:tabs>
        <w:ind w:left="360"/>
        <w:rPr>
          <w:rFonts w:ascii="SutonnyMJ" w:hAnsi="SutonnyMJ"/>
          <w:sz w:val="24"/>
        </w:rPr>
      </w:pPr>
      <w:r w:rsidRPr="006408BB">
        <w:rPr>
          <w:rFonts w:ascii="SutonnyMJ" w:hAnsi="SutonnyMJ"/>
          <w:sz w:val="24"/>
        </w:rPr>
        <w:t xml:space="preserve">M. </w:t>
      </w:r>
      <w:r w:rsidRPr="006408BB">
        <w:rPr>
          <w:rFonts w:ascii="SutonnyMJ" w:hAnsi="SutonnyMJ"/>
          <w:sz w:val="24"/>
          <w:u w:val="single"/>
        </w:rPr>
        <w:t>XvKv-jÛb-XvKv</w:t>
      </w:r>
      <w:r w:rsidRPr="006408BB">
        <w:rPr>
          <w:rFonts w:ascii="SutonnyMJ" w:hAnsi="SutonnyMJ"/>
          <w:sz w:val="24"/>
        </w:rPr>
        <w:tab/>
        <w:t>N. XvKv-KvbvWv-XvKv</w:t>
      </w:r>
      <w:r w:rsidR="00EF2729">
        <w:rPr>
          <w:rFonts w:ascii="SutonnyMJ" w:hAnsi="SutonnyMJ"/>
          <w:sz w:val="24"/>
        </w:rPr>
        <w:tab/>
      </w:r>
      <w:r w:rsidR="00EF2729">
        <w:rPr>
          <w:rFonts w:ascii="SutonnyMJ" w:hAnsi="SutonnyMJ"/>
          <w:sz w:val="24"/>
        </w:rPr>
        <w:tab/>
      </w:r>
      <w:r w:rsidR="00B6585A">
        <w:rPr>
          <w:rFonts w:ascii="SutonnyMJ" w:hAnsi="SutonnyMJ"/>
          <w:sz w:val="24"/>
        </w:rPr>
        <w:tab/>
      </w:r>
      <w:r w:rsidR="00892661" w:rsidRPr="006408BB">
        <w:rPr>
          <w:rFonts w:ascii="SutonnyMJ" w:hAnsi="SutonnyMJ"/>
          <w:b/>
          <w:sz w:val="24"/>
          <w:shd w:val="clear" w:color="auto" w:fill="000000"/>
        </w:rPr>
        <w:t>22</w:t>
      </w:r>
      <w:r w:rsidRPr="006408BB">
        <w:rPr>
          <w:rFonts w:ascii="SutonnyMJ" w:hAnsi="SutonnyMJ"/>
          <w:b/>
          <w:sz w:val="24"/>
          <w:shd w:val="clear" w:color="auto" w:fill="000000"/>
        </w:rPr>
        <w:t>: M</w:t>
      </w:r>
    </w:p>
    <w:p w:rsidR="00C90A5B" w:rsidRPr="00B24085" w:rsidRDefault="00E860F4" w:rsidP="00B6585A">
      <w:pPr>
        <w:tabs>
          <w:tab w:val="left" w:pos="360"/>
          <w:tab w:val="left" w:pos="2520"/>
          <w:tab w:val="left" w:pos="4680"/>
          <w:tab w:val="left" w:pos="6480"/>
          <w:tab w:val="left" w:pos="8163"/>
        </w:tabs>
        <w:jc w:val="both"/>
        <w:rPr>
          <w:rFonts w:ascii="SutonnyMJ" w:hAnsi="SutonnyMJ"/>
          <w:b/>
          <w:sz w:val="24"/>
          <w:lang w:val="en-GB" w:eastAsia="en-GB"/>
        </w:rPr>
      </w:pPr>
      <w:r w:rsidRPr="00B24085">
        <w:rPr>
          <w:rFonts w:ascii="SutonnyMJ" w:hAnsi="SutonnyMJ"/>
          <w:b/>
          <w:sz w:val="24"/>
          <w:lang w:val="en-GB" w:eastAsia="en-GB"/>
        </w:rPr>
        <w:t>23</w:t>
      </w:r>
      <w:r w:rsidR="00B24085">
        <w:rPr>
          <w:rFonts w:ascii="SutonnyMJ" w:hAnsi="SutonnyMJ"/>
          <w:b/>
          <w:sz w:val="24"/>
          <w:lang w:val="en-GB" w:eastAsia="en-GB"/>
        </w:rPr>
        <w:t>. †</w:t>
      </w:r>
      <w:r w:rsidR="00C90A5B" w:rsidRPr="00B24085">
        <w:rPr>
          <w:rFonts w:ascii="SutonnyMJ" w:hAnsi="SutonnyMJ"/>
          <w:b/>
          <w:sz w:val="24"/>
          <w:lang w:val="en-GB" w:eastAsia="en-GB"/>
        </w:rPr>
        <w:t>h ¯’v‡b RvnvR wbivc‡` AvkÖq wb‡Z cv‡i Zv‡K Kx e‡j?</w:t>
      </w:r>
    </w:p>
    <w:p w:rsidR="00C90A5B" w:rsidRPr="006408BB" w:rsidRDefault="00C90A5B" w:rsidP="00B24085">
      <w:pPr>
        <w:tabs>
          <w:tab w:val="left" w:pos="360"/>
          <w:tab w:val="left" w:pos="2520"/>
          <w:tab w:val="left" w:pos="4680"/>
          <w:tab w:val="left" w:pos="6480"/>
          <w:tab w:val="left" w:pos="8136"/>
        </w:tabs>
        <w:ind w:left="360"/>
        <w:rPr>
          <w:rFonts w:asciiTheme="minorHAnsi" w:hAnsiTheme="minorHAnsi"/>
          <w:sz w:val="24"/>
        </w:rPr>
      </w:pPr>
      <w:r w:rsidRPr="006408BB">
        <w:rPr>
          <w:rFonts w:ascii="SutonnyMJ" w:hAnsi="SutonnyMJ"/>
          <w:sz w:val="24"/>
        </w:rPr>
        <w:t xml:space="preserve">K. </w:t>
      </w:r>
      <w:r w:rsidRPr="006408BB">
        <w:rPr>
          <w:rFonts w:ascii="SutonnyMJ" w:hAnsi="SutonnyMJ"/>
          <w:sz w:val="24"/>
          <w:u w:val="single"/>
        </w:rPr>
        <w:t>†cvZvkÖq</w:t>
      </w:r>
      <w:r w:rsidRPr="006408BB">
        <w:rPr>
          <w:rFonts w:ascii="SutonnyMJ" w:hAnsi="SutonnyMJ"/>
          <w:sz w:val="24"/>
          <w:u w:val="single"/>
        </w:rPr>
        <w:tab/>
      </w:r>
      <w:r w:rsidRPr="006408BB">
        <w:rPr>
          <w:rFonts w:ascii="SutonnyMJ" w:hAnsi="SutonnyMJ"/>
          <w:sz w:val="24"/>
        </w:rPr>
        <w:t>L. fM¥ DcK~j</w:t>
      </w:r>
      <w:r w:rsidRPr="006408BB">
        <w:rPr>
          <w:rFonts w:ascii="SutonnyMJ" w:hAnsi="SutonnyMJ"/>
          <w:sz w:val="24"/>
        </w:rPr>
        <w:tab/>
        <w:t>M. mgy`ªe›`i</w:t>
      </w:r>
      <w:r w:rsidRPr="006408BB">
        <w:rPr>
          <w:rFonts w:ascii="SutonnyMJ" w:hAnsi="SutonnyMJ"/>
          <w:sz w:val="24"/>
        </w:rPr>
        <w:tab/>
        <w:t>N. cðv`f~wg</w:t>
      </w:r>
      <w:r w:rsidR="00B6585A">
        <w:rPr>
          <w:rFonts w:ascii="SutonnyMJ" w:hAnsi="SutonnyMJ"/>
          <w:sz w:val="24"/>
        </w:rPr>
        <w:tab/>
      </w:r>
      <w:r w:rsidR="00E860F4" w:rsidRPr="006408BB">
        <w:rPr>
          <w:rFonts w:ascii="SutonnyMJ" w:hAnsi="SutonnyMJ"/>
          <w:b/>
          <w:sz w:val="24"/>
          <w:shd w:val="clear" w:color="auto" w:fill="000000"/>
        </w:rPr>
        <w:t>23</w:t>
      </w:r>
      <w:r w:rsidRPr="006408BB">
        <w:rPr>
          <w:rFonts w:ascii="SutonnyMJ" w:hAnsi="SutonnyMJ"/>
          <w:b/>
          <w:sz w:val="24"/>
          <w:shd w:val="clear" w:color="auto" w:fill="000000"/>
        </w:rPr>
        <w:t>:</w:t>
      </w:r>
      <w:r w:rsidR="00B24085">
        <w:rPr>
          <w:rFonts w:ascii="SutonnyMJ" w:hAnsi="SutonnyMJ"/>
          <w:b/>
          <w:sz w:val="24"/>
          <w:shd w:val="clear" w:color="auto" w:fill="000000"/>
        </w:rPr>
        <w:t xml:space="preserve"> </w:t>
      </w:r>
      <w:r w:rsidRPr="006408BB">
        <w:rPr>
          <w:rFonts w:ascii="SutonnyMJ" w:hAnsi="SutonnyMJ"/>
          <w:b/>
          <w:sz w:val="24"/>
          <w:shd w:val="clear" w:color="auto" w:fill="000000"/>
        </w:rPr>
        <w:t>K</w:t>
      </w:r>
    </w:p>
    <w:p w:rsidR="00C90A5B" w:rsidRPr="00B24085" w:rsidRDefault="00E860F4" w:rsidP="00B6585A">
      <w:pPr>
        <w:tabs>
          <w:tab w:val="left" w:pos="360"/>
          <w:tab w:val="left" w:pos="2520"/>
          <w:tab w:val="left" w:pos="4680"/>
          <w:tab w:val="left" w:pos="6480"/>
          <w:tab w:val="left" w:pos="8163"/>
        </w:tabs>
        <w:rPr>
          <w:rFonts w:ascii="SutonnyMJ" w:hAnsi="SutonnyMJ"/>
          <w:b/>
          <w:sz w:val="24"/>
        </w:rPr>
      </w:pPr>
      <w:r w:rsidRPr="00B24085">
        <w:rPr>
          <w:rFonts w:ascii="SutonnyMJ" w:hAnsi="SutonnyMJ"/>
          <w:b/>
          <w:sz w:val="24"/>
        </w:rPr>
        <w:t>24</w:t>
      </w:r>
      <w:r w:rsidR="00C90A5B" w:rsidRPr="00B24085">
        <w:rPr>
          <w:rFonts w:ascii="SutonnyMJ" w:hAnsi="SutonnyMJ"/>
          <w:b/>
          <w:sz w:val="24"/>
        </w:rPr>
        <w:t>. evsjv‡`‡ki cÖavb mvgyw`ªK e›`i †Kvb b`xi Zx‡i Aew¯’Z?</w:t>
      </w:r>
    </w:p>
    <w:p w:rsidR="00C90A5B" w:rsidRPr="006408BB" w:rsidRDefault="00C90A5B" w:rsidP="00B6585A">
      <w:pPr>
        <w:tabs>
          <w:tab w:val="left" w:pos="360"/>
          <w:tab w:val="left" w:pos="2520"/>
          <w:tab w:val="left" w:pos="4680"/>
          <w:tab w:val="left" w:pos="6480"/>
          <w:tab w:val="left" w:pos="8163"/>
        </w:tabs>
        <w:ind w:left="360"/>
        <w:rPr>
          <w:rFonts w:ascii="SutonnyMJ" w:hAnsi="SutonnyMJ"/>
          <w:b/>
          <w:sz w:val="24"/>
          <w:shd w:val="clear" w:color="auto" w:fill="000000"/>
        </w:rPr>
      </w:pPr>
      <w:r w:rsidRPr="006408BB">
        <w:rPr>
          <w:rFonts w:ascii="SutonnyMJ" w:hAnsi="SutonnyMJ"/>
          <w:sz w:val="24"/>
        </w:rPr>
        <w:t xml:space="preserve">K. </w:t>
      </w:r>
      <w:r w:rsidRPr="006408BB">
        <w:rPr>
          <w:rFonts w:ascii="SutonnyMJ" w:hAnsi="SutonnyMJ" w:cs="Times New Roman"/>
          <w:sz w:val="24"/>
        </w:rPr>
        <w:t>cïi</w:t>
      </w:r>
      <w:r w:rsidRPr="006408BB">
        <w:rPr>
          <w:rFonts w:ascii="SutonnyMJ" w:hAnsi="SutonnyMJ"/>
          <w:sz w:val="24"/>
        </w:rPr>
        <w:tab/>
        <w:t xml:space="preserve">L. </w:t>
      </w:r>
      <w:r w:rsidRPr="006408BB">
        <w:rPr>
          <w:rFonts w:ascii="SutonnyMJ" w:hAnsi="SutonnyMJ" w:cs="Times New Roman"/>
          <w:sz w:val="24"/>
          <w:u w:val="single"/>
        </w:rPr>
        <w:t>KY©dzjx</w:t>
      </w:r>
      <w:r w:rsidRPr="006408BB">
        <w:rPr>
          <w:rFonts w:ascii="SutonnyMJ" w:hAnsi="SutonnyMJ"/>
          <w:sz w:val="24"/>
        </w:rPr>
        <w:tab/>
        <w:t xml:space="preserve">M. </w:t>
      </w:r>
      <w:r w:rsidRPr="006408BB">
        <w:rPr>
          <w:rFonts w:ascii="SutonnyMJ" w:hAnsi="SutonnyMJ" w:cs="Times New Roman"/>
          <w:sz w:val="24"/>
        </w:rPr>
        <w:t>gnvb›`v</w:t>
      </w:r>
      <w:r w:rsidRPr="006408BB">
        <w:rPr>
          <w:rFonts w:ascii="SutonnyMJ" w:hAnsi="SutonnyMJ"/>
          <w:sz w:val="24"/>
        </w:rPr>
        <w:tab/>
        <w:t xml:space="preserve">N. </w:t>
      </w:r>
      <w:r w:rsidR="00B6585A">
        <w:rPr>
          <w:rFonts w:ascii="SutonnyMJ" w:hAnsi="SutonnyMJ" w:cs="Times New Roman"/>
          <w:sz w:val="24"/>
        </w:rPr>
        <w:t>†</w:t>
      </w:r>
      <w:r w:rsidRPr="006408BB">
        <w:rPr>
          <w:rFonts w:ascii="SutonnyMJ" w:hAnsi="SutonnyMJ" w:cs="Times New Roman"/>
          <w:sz w:val="24"/>
        </w:rPr>
        <w:t>MvgZx</w:t>
      </w:r>
      <w:r w:rsidR="00B6585A">
        <w:rPr>
          <w:rFonts w:ascii="SutonnyMJ" w:hAnsi="SutonnyMJ" w:cs="Times New Roman"/>
          <w:sz w:val="24"/>
        </w:rPr>
        <w:tab/>
      </w:r>
      <w:r w:rsidR="00E860F4" w:rsidRPr="006408BB">
        <w:rPr>
          <w:rFonts w:ascii="SutonnyMJ" w:hAnsi="SutonnyMJ"/>
          <w:b/>
          <w:sz w:val="24"/>
          <w:shd w:val="clear" w:color="auto" w:fill="000000"/>
        </w:rPr>
        <w:t>24</w:t>
      </w:r>
      <w:r w:rsidRPr="006408BB">
        <w:rPr>
          <w:rFonts w:ascii="SutonnyMJ" w:hAnsi="SutonnyMJ"/>
          <w:b/>
          <w:sz w:val="24"/>
          <w:shd w:val="clear" w:color="auto" w:fill="000000"/>
        </w:rPr>
        <w:t>: L</w:t>
      </w:r>
    </w:p>
    <w:p w:rsidR="00873310" w:rsidRDefault="00873310" w:rsidP="00873310">
      <w:pPr>
        <w:tabs>
          <w:tab w:val="left" w:pos="2520"/>
          <w:tab w:val="left" w:pos="4320"/>
          <w:tab w:val="left" w:pos="4680"/>
          <w:tab w:val="left" w:pos="5490"/>
          <w:tab w:val="left" w:pos="6480"/>
          <w:tab w:val="left" w:pos="6660"/>
          <w:tab w:val="left" w:pos="8370"/>
        </w:tabs>
        <w:jc w:val="both"/>
        <w:rPr>
          <w:rFonts w:ascii="SutonnyMJ" w:eastAsia="SutonnyMJ" w:hAnsi="SutonnyMJ" w:cs="SutonnyMJ"/>
          <w:b/>
          <w:color w:val="FF0000"/>
          <w:sz w:val="24"/>
          <w:shd w:val="clear" w:color="auto" w:fill="000000"/>
        </w:rPr>
      </w:pPr>
    </w:p>
    <w:p w:rsidR="00873310" w:rsidRDefault="00873310" w:rsidP="00873310">
      <w:pPr>
        <w:tabs>
          <w:tab w:val="left" w:pos="2520"/>
          <w:tab w:val="left" w:pos="4320"/>
          <w:tab w:val="left" w:pos="4680"/>
          <w:tab w:val="left" w:pos="5490"/>
          <w:tab w:val="left" w:pos="6480"/>
          <w:tab w:val="left" w:pos="6660"/>
          <w:tab w:val="left" w:pos="8370"/>
        </w:tabs>
        <w:jc w:val="both"/>
        <w:rPr>
          <w:rFonts w:ascii="SutonnyMJ" w:eastAsia="SutonnyMJ" w:hAnsi="SutonnyMJ" w:cs="SutonnyMJ"/>
          <w:b/>
          <w:color w:val="FF0000"/>
          <w:sz w:val="24"/>
          <w:shd w:val="clear" w:color="auto" w:fill="000000"/>
        </w:rPr>
      </w:pPr>
    </w:p>
    <w:p w:rsidR="00873310" w:rsidRDefault="00873310" w:rsidP="00873310">
      <w:pPr>
        <w:tabs>
          <w:tab w:val="left" w:pos="2520"/>
          <w:tab w:val="left" w:pos="4320"/>
          <w:tab w:val="left" w:pos="4680"/>
          <w:tab w:val="left" w:pos="5490"/>
          <w:tab w:val="left" w:pos="6480"/>
          <w:tab w:val="left" w:pos="6660"/>
          <w:tab w:val="left" w:pos="8370"/>
        </w:tabs>
        <w:jc w:val="both"/>
        <w:rPr>
          <w:rFonts w:ascii="SutonnyMJ" w:eastAsia="SutonnyMJ" w:hAnsi="SutonnyMJ" w:cs="SutonnyMJ"/>
          <w:b/>
          <w:color w:val="FF0000"/>
          <w:sz w:val="24"/>
          <w:shd w:val="clear" w:color="auto" w:fill="000000"/>
        </w:rPr>
      </w:pPr>
    </w:p>
    <w:p w:rsidR="00C90A5B" w:rsidRPr="006408BB" w:rsidRDefault="00C90A5B" w:rsidP="0022323B">
      <w:pPr>
        <w:tabs>
          <w:tab w:val="left" w:pos="2520"/>
          <w:tab w:val="left" w:pos="4320"/>
          <w:tab w:val="left" w:pos="5490"/>
          <w:tab w:val="left" w:pos="6480"/>
          <w:tab w:val="left" w:pos="8370"/>
        </w:tabs>
        <w:jc w:val="center"/>
        <w:rPr>
          <w:rFonts w:ascii="SutonnyMJ" w:eastAsia="SutonnyMJ" w:hAnsi="SutonnyMJ" w:cs="SutonnyMJ"/>
          <w:b/>
          <w:sz w:val="10"/>
          <w:shd w:val="clear" w:color="auto" w:fill="000000"/>
        </w:rPr>
      </w:pPr>
    </w:p>
    <w:p w:rsidR="00C90A5B" w:rsidRPr="006408BB" w:rsidRDefault="00C90A5B" w:rsidP="0022323B">
      <w:pPr>
        <w:tabs>
          <w:tab w:val="left" w:pos="2520"/>
          <w:tab w:val="left" w:pos="4320"/>
          <w:tab w:val="left" w:pos="5490"/>
          <w:tab w:val="left" w:pos="6480"/>
          <w:tab w:val="left" w:pos="8370"/>
        </w:tabs>
        <w:jc w:val="center"/>
        <w:rPr>
          <w:rFonts w:ascii="SutonnyMJ" w:eastAsia="SutonnyMJ" w:hAnsi="SutonnyMJ" w:cs="SutonnyMJ"/>
          <w:b/>
          <w:sz w:val="10"/>
          <w:shd w:val="clear" w:color="auto" w:fill="000000"/>
        </w:rPr>
      </w:pPr>
    </w:p>
    <w:p w:rsidR="0022323B" w:rsidRPr="00F32473" w:rsidRDefault="0022323B" w:rsidP="00707498">
      <w:pPr>
        <w:shd w:val="clear" w:color="auto" w:fill="000000" w:themeFill="text1"/>
        <w:tabs>
          <w:tab w:val="left" w:pos="2520"/>
          <w:tab w:val="left" w:pos="4320"/>
          <w:tab w:val="left" w:pos="5490"/>
          <w:tab w:val="left" w:pos="6480"/>
          <w:tab w:val="left" w:pos="8370"/>
        </w:tabs>
        <w:jc w:val="center"/>
        <w:rPr>
          <w:rFonts w:ascii="SutonnyMJ" w:eastAsia="SutonnyMJ" w:hAnsi="SutonnyMJ" w:cs="SutonnyMJ"/>
          <w:b/>
          <w:sz w:val="40"/>
          <w:shd w:val="clear" w:color="auto" w:fill="000000"/>
        </w:rPr>
      </w:pPr>
      <w:r w:rsidRPr="00F32473">
        <w:rPr>
          <w:rFonts w:ascii="SutonnyMJ" w:eastAsia="SutonnyMJ" w:hAnsi="SutonnyMJ" w:cs="SutonnyMJ"/>
          <w:b/>
          <w:sz w:val="40"/>
        </w:rPr>
        <w:t>Aa¨vq-06</w:t>
      </w:r>
    </w:p>
    <w:p w:rsidR="0022323B" w:rsidRPr="006408BB" w:rsidRDefault="0022323B" w:rsidP="00542226">
      <w:pPr>
        <w:shd w:val="clear" w:color="auto" w:fill="BFBFBF" w:themeFill="background1" w:themeFillShade="BF"/>
        <w:tabs>
          <w:tab w:val="left" w:pos="2520"/>
          <w:tab w:val="left" w:pos="4320"/>
          <w:tab w:val="left" w:pos="5490"/>
          <w:tab w:val="left" w:pos="6480"/>
          <w:tab w:val="left" w:pos="8370"/>
        </w:tabs>
        <w:jc w:val="center"/>
        <w:rPr>
          <w:rFonts w:ascii="SutonnyMJ" w:eastAsia="SutonnyMJ" w:hAnsi="SutonnyMJ" w:cs="SutonnyMJ"/>
          <w:b/>
          <w:sz w:val="34"/>
          <w:szCs w:val="28"/>
          <w:shd w:val="clear" w:color="auto" w:fill="000000"/>
        </w:rPr>
      </w:pPr>
      <w:r w:rsidRPr="006408BB">
        <w:rPr>
          <w:rFonts w:ascii="SutonnyMJ" w:eastAsia="SutonnyMJ" w:hAnsi="SutonnyMJ" w:cs="SutonnyMJ"/>
          <w:b/>
          <w:sz w:val="32"/>
          <w:szCs w:val="28"/>
        </w:rPr>
        <w:t>evsjv‡`‡ki msweavb</w:t>
      </w:r>
      <w:r w:rsidR="00F32473">
        <w:rPr>
          <w:rFonts w:ascii="SutonnyMJ" w:eastAsia="SutonnyMJ" w:hAnsi="SutonnyMJ" w:cs="SutonnyMJ"/>
          <w:b/>
          <w:sz w:val="32"/>
          <w:szCs w:val="28"/>
        </w:rPr>
        <w:t xml:space="preserve"> </w:t>
      </w:r>
      <w:r w:rsidRPr="006408BB">
        <w:rPr>
          <w:rFonts w:ascii="Times New Roman" w:eastAsia="SutonnyMJ" w:hAnsi="Times New Roman" w:cs="SutonnyMJ"/>
          <w:b/>
          <w:sz w:val="26"/>
          <w:szCs w:val="28"/>
        </w:rPr>
        <w:t>(</w:t>
      </w:r>
      <w:r w:rsidRPr="006408BB">
        <w:rPr>
          <w:rFonts w:ascii="Times New Roman" w:eastAsia="SutonnyMJ" w:hAnsi="Times New Roman" w:cs="Times New Roman"/>
          <w:b/>
          <w:sz w:val="26"/>
          <w:szCs w:val="24"/>
        </w:rPr>
        <w:t>The Constitution of Bangladesh</w:t>
      </w:r>
      <w:r w:rsidRPr="006408BB">
        <w:rPr>
          <w:rFonts w:ascii="SutonnyMJ" w:eastAsia="SutonnyMJ" w:hAnsi="SutonnyMJ" w:cs="SutonnyMJ"/>
          <w:b/>
          <w:sz w:val="26"/>
          <w:szCs w:val="24"/>
        </w:rPr>
        <w:t>)</w:t>
      </w:r>
    </w:p>
    <w:tbl>
      <w:tblPr>
        <w:tblStyle w:val="TableGrid"/>
        <w:tblW w:w="0" w:type="auto"/>
        <w:tblInd w:w="108" w:type="dxa"/>
        <w:tblLook w:val="04A0" w:firstRow="1" w:lastRow="0" w:firstColumn="1" w:lastColumn="0" w:noHBand="0" w:noVBand="1"/>
      </w:tblPr>
      <w:tblGrid>
        <w:gridCol w:w="8550"/>
      </w:tblGrid>
      <w:tr w:rsidR="0022323B" w:rsidRPr="006408BB" w:rsidTr="00644E8A">
        <w:tc>
          <w:tcPr>
            <w:tcW w:w="8550" w:type="dxa"/>
          </w:tcPr>
          <w:p w:rsidR="0022323B" w:rsidRPr="006408BB" w:rsidRDefault="0022323B" w:rsidP="00644E8A">
            <w:pPr>
              <w:tabs>
                <w:tab w:val="left" w:pos="360"/>
                <w:tab w:val="left" w:pos="9000"/>
              </w:tabs>
              <w:jc w:val="both"/>
              <w:rPr>
                <w:rFonts w:ascii="SutonnyMJ" w:eastAsia="SutonnyMJ" w:hAnsi="SutonnyMJ" w:cs="SutonnyMJ"/>
                <w:sz w:val="24"/>
              </w:rPr>
            </w:pPr>
            <w:r w:rsidRPr="006408BB">
              <w:rPr>
                <w:rFonts w:ascii="SutonnyMJ" w:eastAsia="SutonnyMJ" w:hAnsi="SutonnyMJ" w:cs="SutonnyMJ"/>
                <w:b/>
                <w:sz w:val="26"/>
                <w:szCs w:val="26"/>
              </w:rPr>
              <w:t>wewmGm wm‡jevm:</w:t>
            </w:r>
          </w:p>
          <w:p w:rsidR="0022323B" w:rsidRPr="006408BB" w:rsidRDefault="0022323B" w:rsidP="00644E8A">
            <w:pPr>
              <w:tabs>
                <w:tab w:val="left" w:pos="360"/>
                <w:tab w:val="left" w:pos="9000"/>
              </w:tabs>
              <w:jc w:val="both"/>
              <w:rPr>
                <w:rFonts w:ascii="SutonnyMJ" w:eastAsia="SutonnyMJ" w:hAnsi="SutonnyMJ" w:cs="SutonnyMJ"/>
                <w:sz w:val="24"/>
              </w:rPr>
            </w:pPr>
            <w:r w:rsidRPr="006408BB">
              <w:rPr>
                <w:rFonts w:ascii="SutonnyMJ" w:eastAsia="SutonnyMJ" w:hAnsi="SutonnyMJ" w:cs="SutonnyMJ"/>
                <w:sz w:val="24"/>
              </w:rPr>
              <w:t>cÖ¯Ívebv I ˆewkó¨, †gŠwjK AwaKvimn ivóª cwiPvjbvi g~jbxwZmg~n, msweav‡bi ms‡kvabxmg~n|</w:t>
            </w:r>
          </w:p>
          <w:p w:rsidR="0022323B" w:rsidRPr="007E1F24" w:rsidRDefault="0022323B" w:rsidP="00644E8A">
            <w:pPr>
              <w:tabs>
                <w:tab w:val="left" w:pos="360"/>
                <w:tab w:val="left" w:pos="9000"/>
              </w:tabs>
              <w:jc w:val="both"/>
              <w:rPr>
                <w:rFonts w:ascii="SutonnyMJ" w:eastAsia="SutonnyMJ" w:hAnsi="SutonnyMJ" w:cs="SutonnyMJ"/>
                <w:b/>
                <w:color w:val="FF0000"/>
                <w:sz w:val="26"/>
                <w:szCs w:val="26"/>
              </w:rPr>
            </w:pPr>
            <w:r w:rsidRPr="007E1F24">
              <w:rPr>
                <w:rFonts w:ascii="SutonnyMJ" w:eastAsia="SutonnyMJ" w:hAnsi="SutonnyMJ" w:cs="SutonnyMJ"/>
                <w:b/>
                <w:color w:val="FF0000"/>
                <w:sz w:val="26"/>
              </w:rPr>
              <w:t>wb‡`©kbv:</w:t>
            </w:r>
          </w:p>
        </w:tc>
      </w:tr>
    </w:tbl>
    <w:p w:rsidR="0022323B" w:rsidRPr="006408BB" w:rsidRDefault="0022323B" w:rsidP="0022323B">
      <w:pPr>
        <w:tabs>
          <w:tab w:val="left" w:pos="360"/>
          <w:tab w:val="left" w:pos="9000"/>
        </w:tabs>
        <w:jc w:val="both"/>
        <w:rPr>
          <w:rFonts w:ascii="SutonnyMJ" w:eastAsia="SutonnyMJ" w:hAnsi="SutonnyMJ" w:cs="SutonnyMJ"/>
          <w:sz w:val="6"/>
          <w:szCs w:val="12"/>
        </w:rPr>
      </w:pPr>
    </w:p>
    <w:p w:rsidR="0022323B" w:rsidRPr="006408BB" w:rsidRDefault="0022323B" w:rsidP="0022323B">
      <w:pPr>
        <w:tabs>
          <w:tab w:val="left" w:pos="360"/>
          <w:tab w:val="left" w:pos="9000"/>
        </w:tabs>
        <w:jc w:val="both"/>
        <w:rPr>
          <w:rFonts w:ascii="SutonnyMJ" w:eastAsia="SutonnyMJ" w:hAnsi="SutonnyMJ" w:cs="SutonnyMJ"/>
          <w:b/>
          <w:sz w:val="26"/>
          <w:szCs w:val="26"/>
        </w:rPr>
      </w:pPr>
      <w:r w:rsidRPr="006408BB">
        <w:rPr>
          <w:rFonts w:ascii="SutonnyMJ" w:eastAsia="SutonnyMJ" w:hAnsi="SutonnyMJ" w:cs="SutonnyMJ"/>
          <w:b/>
          <w:sz w:val="26"/>
          <w:szCs w:val="26"/>
          <w:shd w:val="clear" w:color="auto" w:fill="000000" w:themeFill="text1"/>
        </w:rPr>
        <w:t>weMZ wewmGm cÖkœ:</w:t>
      </w:r>
    </w:p>
    <w:p w:rsidR="0022323B" w:rsidRPr="007E1F24" w:rsidRDefault="0022323B" w:rsidP="0022323B">
      <w:pPr>
        <w:tabs>
          <w:tab w:val="left" w:pos="360"/>
          <w:tab w:val="left" w:pos="5490"/>
          <w:tab w:val="left" w:pos="6480"/>
          <w:tab w:val="left" w:pos="8370"/>
        </w:tabs>
        <w:rPr>
          <w:rFonts w:ascii="SutonnyMJ" w:eastAsia="SutonnyMJ" w:hAnsi="SutonnyMJ" w:cs="SutonnyMJ"/>
          <w:b/>
          <w:sz w:val="24"/>
          <w:szCs w:val="24"/>
        </w:rPr>
      </w:pPr>
      <w:r w:rsidRPr="006408BB">
        <w:rPr>
          <w:rFonts w:ascii="SutonnyMJ" w:eastAsia="SutonnyMJ" w:hAnsi="SutonnyMJ" w:cs="SutonnyMJ"/>
          <w:b/>
          <w:sz w:val="24"/>
        </w:rPr>
        <w:t>01.</w:t>
      </w:r>
      <w:r w:rsidRPr="006408BB">
        <w:rPr>
          <w:rFonts w:ascii="SutonnyMJ" w:eastAsia="SutonnyMJ" w:hAnsi="SutonnyMJ" w:cs="SutonnyMJ"/>
          <w:b/>
          <w:sz w:val="24"/>
        </w:rPr>
        <w:tab/>
      </w:r>
      <w:r w:rsidRPr="007E1F24">
        <w:rPr>
          <w:rFonts w:ascii="SutonnyMJ" w:eastAsia="SutonnyMJ" w:hAnsi="SutonnyMJ" w:cs="SutonnyMJ"/>
          <w:b/>
          <w:sz w:val="24"/>
          <w:szCs w:val="24"/>
        </w:rPr>
        <w:t>MYcÖRvZš¿x evsjv‡`‡ki msweavb cÖewZ©Z nq? (40Zg)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w:t>
      </w:r>
      <w:r w:rsidRPr="007E1F24">
        <w:rPr>
          <w:rFonts w:cs="Calibri"/>
          <w:sz w:val="24"/>
          <w:szCs w:val="24"/>
        </w:rPr>
        <w:t xml:space="preserve">. </w:t>
      </w:r>
      <w:r w:rsidRPr="007E1F24">
        <w:rPr>
          <w:rFonts w:ascii="SutonnyMJ" w:eastAsia="SutonnyMJ" w:hAnsi="SutonnyMJ" w:cs="SutonnyMJ"/>
          <w:sz w:val="24"/>
          <w:szCs w:val="24"/>
        </w:rPr>
        <w:t>17 GwcÖj, 1991</w:t>
      </w:r>
      <w:r w:rsidRPr="007E1F24">
        <w:rPr>
          <w:rFonts w:cs="Calibri"/>
          <w:sz w:val="24"/>
          <w:szCs w:val="24"/>
        </w:rPr>
        <w:tab/>
      </w:r>
      <w:r w:rsidRPr="007E1F24">
        <w:rPr>
          <w:rFonts w:ascii="SutonnyMJ" w:eastAsia="SutonnyMJ" w:hAnsi="SutonnyMJ" w:cs="SutonnyMJ"/>
          <w:sz w:val="24"/>
          <w:szCs w:val="24"/>
        </w:rPr>
        <w:t>L</w:t>
      </w:r>
      <w:r w:rsidRPr="007E1F24">
        <w:rPr>
          <w:rFonts w:cs="Calibri"/>
          <w:sz w:val="24"/>
          <w:szCs w:val="24"/>
        </w:rPr>
        <w:t xml:space="preserve">. </w:t>
      </w:r>
      <w:r w:rsidRPr="007E1F24">
        <w:rPr>
          <w:rFonts w:ascii="SutonnyMJ" w:eastAsia="SutonnyMJ" w:hAnsi="SutonnyMJ" w:cs="SutonnyMJ"/>
          <w:sz w:val="24"/>
          <w:szCs w:val="24"/>
          <w:u w:val="single"/>
        </w:rPr>
        <w:t>16 wW‡m¤^i, 1972</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7 gvP©, 1972</w:t>
      </w:r>
      <w:r w:rsidRPr="007E1F24">
        <w:rPr>
          <w:rFonts w:ascii="SutonnyMJ" w:eastAsia="SutonnyMJ" w:hAnsi="SutonnyMJ" w:cs="SutonnyMJ"/>
          <w:sz w:val="24"/>
          <w:szCs w:val="24"/>
        </w:rPr>
        <w:tab/>
        <w:t>N</w:t>
      </w:r>
      <w:r w:rsidRPr="007E1F24">
        <w:rPr>
          <w:rFonts w:cs="Calibri"/>
          <w:sz w:val="24"/>
          <w:szCs w:val="24"/>
        </w:rPr>
        <w:t xml:space="preserve">. </w:t>
      </w:r>
      <w:r w:rsidRPr="007E1F24">
        <w:rPr>
          <w:rFonts w:ascii="SutonnyMJ" w:hAnsi="SutonnyMJ" w:cs="SutonnyMJ"/>
          <w:sz w:val="24"/>
          <w:szCs w:val="24"/>
        </w:rPr>
        <w:t>26 gvP© 1973</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01: L</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pacing w:val="-4"/>
          <w:sz w:val="24"/>
          <w:szCs w:val="24"/>
        </w:rPr>
        <w:t>¯^vaxb evsjv‡`‡k msweavb cÖYq‡</w:t>
      </w:r>
      <w:r w:rsidR="00F772F0">
        <w:rPr>
          <w:rFonts w:ascii="SutonnyMJ" w:eastAsia="SutonnyMJ" w:hAnsi="SutonnyMJ" w:cs="SutonnyMJ"/>
          <w:i/>
          <w:spacing w:val="-4"/>
          <w:sz w:val="24"/>
          <w:szCs w:val="24"/>
        </w:rPr>
        <w:t>Yi Rb¨ MwV</w:t>
      </w:r>
      <w:r w:rsidRPr="007E1F24">
        <w:rPr>
          <w:rFonts w:ascii="SutonnyMJ" w:eastAsia="SutonnyMJ" w:hAnsi="SutonnyMJ" w:cs="SutonnyMJ"/>
          <w:i/>
          <w:spacing w:val="-4"/>
          <w:sz w:val="24"/>
          <w:szCs w:val="24"/>
        </w:rPr>
        <w:t>Z msweavb iPbv KwgwUi cÖavb W. Kvgvj †nv‡mb Lmov msweavb 12 A‡±vei 1972 mv‡j MYcwil‡` Dc¯’vcb K‡ib| GwU cwigvR©b-cwiea©b K‡i 4 b‡f¤^i, 1972 mv‡j MYcwil‡` M„nxZ ev cvk nq Ges ‡`‡ki weR‡qi GKeQi c~wZ©‡Z 16 wW‡m¤^i 1972 mv‡j cÖewZ©Z ev Kvh©Ki nq</w:t>
      </w:r>
      <w:r w:rsidR="00F772F0">
        <w:rPr>
          <w:rFonts w:ascii="SutonnyMJ" w:eastAsia="SutonnyMJ" w:hAnsi="SutonnyMJ" w:cs="SutonnyMJ"/>
          <w:i/>
          <w:spacing w:val="-4"/>
          <w:sz w:val="24"/>
          <w:szCs w:val="24"/>
        </w:rPr>
        <w:t>|</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b/>
          <w:sz w:val="24"/>
          <w:szCs w:val="24"/>
        </w:rPr>
      </w:pPr>
      <w:r w:rsidRPr="007E1F24">
        <w:rPr>
          <w:rFonts w:ascii="SutonnyMJ" w:eastAsia="SutonnyMJ" w:hAnsi="SutonnyMJ" w:cs="SutonnyMJ"/>
          <w:b/>
          <w:sz w:val="24"/>
          <w:szCs w:val="24"/>
        </w:rPr>
        <w:t>02.</w:t>
      </w:r>
      <w:r w:rsidRPr="007E1F24">
        <w:rPr>
          <w:rFonts w:ascii="SutonnyMJ" w:eastAsia="SutonnyMJ" w:hAnsi="SutonnyMJ" w:cs="SutonnyMJ"/>
          <w:b/>
          <w:sz w:val="24"/>
          <w:szCs w:val="24"/>
        </w:rPr>
        <w:tab/>
        <w:t>msweav‡bi †Kvb Aby‡”Q‡` ÔmiKvwi Kg© KwgkbÕ (wcGmwm) MV‡bi D‡jøL Av‡Q? (40Zg, 37Zg)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u w:val="single"/>
        </w:rPr>
        <w:lastRenderedPageBreak/>
        <w:t>K</w:t>
      </w:r>
      <w:r w:rsidRPr="007E1F24">
        <w:rPr>
          <w:rFonts w:cs="Calibri"/>
          <w:sz w:val="24"/>
          <w:szCs w:val="24"/>
          <w:u w:val="single"/>
        </w:rPr>
        <w:t xml:space="preserve">. </w:t>
      </w:r>
      <w:r w:rsidRPr="007E1F24">
        <w:rPr>
          <w:rFonts w:ascii="SutonnyMJ" w:eastAsia="SutonnyMJ" w:hAnsi="SutonnyMJ" w:cs="SutonnyMJ"/>
          <w:sz w:val="24"/>
          <w:szCs w:val="24"/>
          <w:u w:val="single"/>
        </w:rPr>
        <w:t>137 bs Aby‡”Q`</w:t>
      </w:r>
      <w:r w:rsidRPr="007E1F24">
        <w:rPr>
          <w:rFonts w:cs="Calibri"/>
          <w:sz w:val="24"/>
          <w:szCs w:val="24"/>
        </w:rPr>
        <w:tab/>
      </w:r>
      <w:r w:rsidRPr="007E1F24">
        <w:rPr>
          <w:rFonts w:ascii="SutonnyMJ" w:eastAsia="SutonnyMJ" w:hAnsi="SutonnyMJ" w:cs="SutonnyMJ"/>
          <w:sz w:val="24"/>
          <w:szCs w:val="24"/>
        </w:rPr>
        <w:t>L</w:t>
      </w:r>
      <w:r w:rsidRPr="007E1F24">
        <w:rPr>
          <w:rFonts w:cs="Calibri"/>
          <w:sz w:val="24"/>
          <w:szCs w:val="24"/>
        </w:rPr>
        <w:t xml:space="preserve">. </w:t>
      </w:r>
      <w:r w:rsidRPr="007E1F24">
        <w:rPr>
          <w:rFonts w:ascii="SutonnyMJ" w:eastAsia="SutonnyMJ" w:hAnsi="SutonnyMJ" w:cs="SutonnyMJ"/>
          <w:sz w:val="24"/>
          <w:szCs w:val="24"/>
        </w:rPr>
        <w:t>135 bs Aby‡”Q`</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138 bs Aby‡”Q`</w:t>
      </w:r>
      <w:r w:rsidRPr="007E1F24">
        <w:rPr>
          <w:rFonts w:ascii="SutonnyMJ" w:eastAsia="SutonnyMJ" w:hAnsi="SutonnyMJ" w:cs="SutonnyMJ"/>
          <w:sz w:val="24"/>
          <w:szCs w:val="24"/>
        </w:rPr>
        <w:tab/>
        <w:t>N</w:t>
      </w:r>
      <w:r w:rsidRPr="007E1F24">
        <w:rPr>
          <w:rFonts w:cs="Calibri"/>
          <w:sz w:val="24"/>
          <w:szCs w:val="24"/>
        </w:rPr>
        <w:t xml:space="preserve">. </w:t>
      </w:r>
      <w:r w:rsidRPr="007E1F24">
        <w:rPr>
          <w:rFonts w:ascii="SutonnyMJ" w:eastAsia="SutonnyMJ" w:hAnsi="SutonnyMJ" w:cs="SutonnyMJ"/>
          <w:sz w:val="24"/>
          <w:szCs w:val="24"/>
        </w:rPr>
        <w:t>134 bs Aby‡”Q`</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02: K</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z w:val="24"/>
          <w:szCs w:val="24"/>
        </w:rPr>
        <w:t>msweav‡bi beg fv‡Mi 137 bs Aby‡”Q‡` ejv n‡q‡Q †h, Ò evsjv‡`‡ki Rb¨ AvB‡bi Øviv GK ev GKvwaK miKvwi Kg©Kwgkb MV‡bi weavb Kiv hv‡e| GKRb mfvcwZ I AvB‡bi Øviv †hiKg wba©vwiZ n‡e, †miKg Ab¨vb¨ m`m¨‡K wb‡q cÖ‡Z¨K Kwgkb MwVZ n‡eÓ</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b/>
          <w:sz w:val="24"/>
          <w:szCs w:val="24"/>
        </w:rPr>
      </w:pPr>
      <w:r w:rsidRPr="007E1F24">
        <w:rPr>
          <w:rFonts w:ascii="SutonnyMJ" w:eastAsia="SutonnyMJ" w:hAnsi="SutonnyMJ" w:cs="SutonnyMJ"/>
          <w:b/>
          <w:sz w:val="24"/>
          <w:szCs w:val="24"/>
        </w:rPr>
        <w:t>03.</w:t>
      </w:r>
      <w:r w:rsidRPr="007E1F24">
        <w:rPr>
          <w:rFonts w:ascii="SutonnyMJ" w:eastAsia="SutonnyMJ" w:hAnsi="SutonnyMJ" w:cs="SutonnyMJ"/>
          <w:b/>
          <w:sz w:val="24"/>
          <w:szCs w:val="24"/>
        </w:rPr>
        <w:tab/>
        <w:t>¯^vaxbZvi †NvlYvcÎ msweav‡bi KZZg Zdwm‡j ms‡hvRb Kiv n‡q‡Q? (40Zg)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w:t>
      </w:r>
      <w:r w:rsidRPr="007E1F24">
        <w:rPr>
          <w:rFonts w:cs="Calibri"/>
          <w:sz w:val="24"/>
          <w:szCs w:val="24"/>
        </w:rPr>
        <w:t xml:space="preserve">. </w:t>
      </w:r>
      <w:r w:rsidRPr="007E1F24">
        <w:rPr>
          <w:rFonts w:ascii="SutonnyMJ" w:eastAsia="SutonnyMJ" w:hAnsi="SutonnyMJ" w:cs="SutonnyMJ"/>
          <w:sz w:val="24"/>
          <w:szCs w:val="24"/>
        </w:rPr>
        <w:t>PZz_©</w:t>
      </w:r>
      <w:r w:rsidRPr="007E1F24">
        <w:rPr>
          <w:rFonts w:cs="Calibri"/>
          <w:sz w:val="24"/>
          <w:szCs w:val="24"/>
        </w:rPr>
        <w:tab/>
      </w:r>
      <w:r w:rsidRPr="007E1F24">
        <w:rPr>
          <w:rFonts w:ascii="SutonnyMJ" w:eastAsia="SutonnyMJ" w:hAnsi="SutonnyMJ" w:cs="SutonnyMJ"/>
          <w:sz w:val="24"/>
          <w:szCs w:val="24"/>
        </w:rPr>
        <w:t>L</w:t>
      </w:r>
      <w:r w:rsidRPr="007E1F24">
        <w:rPr>
          <w:rFonts w:cs="Calibri"/>
          <w:sz w:val="24"/>
          <w:szCs w:val="24"/>
        </w:rPr>
        <w:t xml:space="preserve">. </w:t>
      </w:r>
      <w:r w:rsidRPr="007E1F24">
        <w:rPr>
          <w:rFonts w:ascii="SutonnyMJ" w:eastAsia="SutonnyMJ" w:hAnsi="SutonnyMJ" w:cs="SutonnyMJ"/>
          <w:sz w:val="24"/>
          <w:szCs w:val="24"/>
        </w:rPr>
        <w:t>cÂg</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lô</w:t>
      </w:r>
      <w:r w:rsidRPr="007E1F24">
        <w:rPr>
          <w:rFonts w:ascii="SutonnyMJ" w:eastAsia="SutonnyMJ" w:hAnsi="SutonnyMJ" w:cs="SutonnyMJ"/>
          <w:sz w:val="24"/>
          <w:szCs w:val="24"/>
        </w:rPr>
        <w:tab/>
      </w:r>
      <w:r w:rsidRPr="007E1F24">
        <w:rPr>
          <w:rFonts w:ascii="SutonnyMJ" w:eastAsia="SutonnyMJ" w:hAnsi="SutonnyMJ" w:cs="SutonnyMJ"/>
          <w:sz w:val="24"/>
          <w:szCs w:val="24"/>
          <w:u w:val="single"/>
        </w:rPr>
        <w:t>N</w:t>
      </w:r>
      <w:r w:rsidRPr="007E1F24">
        <w:rPr>
          <w:rFonts w:cs="Calibri"/>
          <w:sz w:val="24"/>
          <w:szCs w:val="24"/>
          <w:u w:val="single"/>
        </w:rPr>
        <w:t xml:space="preserve">. </w:t>
      </w:r>
      <w:r w:rsidRPr="007E1F24">
        <w:rPr>
          <w:rFonts w:ascii="SutonnyMJ" w:eastAsia="SutonnyMJ" w:hAnsi="SutonnyMJ" w:cs="SutonnyMJ"/>
          <w:sz w:val="24"/>
          <w:szCs w:val="24"/>
          <w:u w:val="single"/>
        </w:rPr>
        <w:t>mßg</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03: N</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z w:val="24"/>
          <w:szCs w:val="24"/>
        </w:rPr>
        <w:t>1971 mv‡ji 10 GwcÖj gywRebMi miKv‡ii RvwiK…Z ¯^vaxbZvi †NvlYvcÎ evsjv‡`‡ki msweav‡bi mßg Zdwm‡j ms‡hvRb Kiv n‡q‡Q| cÂg Zdwm‡j e½eÜzi 7 gv‡P©i fvlY Avi lô Zdwm‡j e½eÜz cÖ`Ë evsjv‡`‡ki ¯^vaxbZvi †NvlYv ms‡hvRb Kiv n‡q‡Q|</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b/>
          <w:sz w:val="24"/>
          <w:szCs w:val="24"/>
        </w:rPr>
      </w:pPr>
      <w:r w:rsidRPr="007E1F24">
        <w:rPr>
          <w:rFonts w:ascii="SutonnyMJ" w:eastAsia="SutonnyMJ" w:hAnsi="SutonnyMJ" w:cs="SutonnyMJ"/>
          <w:b/>
          <w:sz w:val="24"/>
          <w:szCs w:val="24"/>
        </w:rPr>
        <w:t>04.</w:t>
      </w:r>
      <w:r w:rsidRPr="007E1F24">
        <w:rPr>
          <w:rFonts w:ascii="SutonnyMJ" w:eastAsia="SutonnyMJ" w:hAnsi="SutonnyMJ" w:cs="SutonnyMJ"/>
          <w:b/>
          <w:sz w:val="24"/>
          <w:szCs w:val="24"/>
        </w:rPr>
        <w:tab/>
        <w:t xml:space="preserve">msweav‡bi †Kvb ms‡kvabx‡K </w:t>
      </w:r>
      <w:r w:rsidRPr="007E1F24">
        <w:rPr>
          <w:rFonts w:ascii="Times New Roman" w:eastAsia="SutonnyMJ" w:hAnsi="Times New Roman" w:cs="Times New Roman"/>
          <w:b/>
          <w:sz w:val="22"/>
          <w:szCs w:val="22"/>
        </w:rPr>
        <w:t>First distortion of constitution</w:t>
      </w:r>
      <w:r w:rsidRPr="007E1F24">
        <w:rPr>
          <w:rFonts w:ascii="SutonnyMJ" w:eastAsia="SutonnyMJ" w:hAnsi="SutonnyMJ" w:cs="SutonnyMJ"/>
          <w:b/>
          <w:sz w:val="24"/>
          <w:szCs w:val="24"/>
        </w:rPr>
        <w:t xml:space="preserve"> e‡j AvL¨vwqZ Kiv nq? (40Zg)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u w:val="single"/>
        </w:rPr>
        <w:t>K</w:t>
      </w:r>
      <w:r w:rsidRPr="007E1F24">
        <w:rPr>
          <w:rFonts w:cs="Calibri"/>
          <w:sz w:val="24"/>
          <w:szCs w:val="24"/>
          <w:u w:val="single"/>
        </w:rPr>
        <w:t xml:space="preserve">. </w:t>
      </w:r>
      <w:r w:rsidRPr="007E1F24">
        <w:rPr>
          <w:rFonts w:ascii="SutonnyMJ" w:eastAsia="SutonnyMJ" w:hAnsi="SutonnyMJ" w:cs="SutonnyMJ"/>
          <w:sz w:val="24"/>
          <w:szCs w:val="24"/>
          <w:u w:val="single"/>
        </w:rPr>
        <w:t>5g ms‡kvabx</w:t>
      </w:r>
      <w:r w:rsidRPr="007E1F24">
        <w:rPr>
          <w:rFonts w:cs="Calibri"/>
          <w:sz w:val="24"/>
          <w:szCs w:val="24"/>
        </w:rPr>
        <w:tab/>
      </w:r>
      <w:r w:rsidRPr="007E1F24">
        <w:rPr>
          <w:rFonts w:ascii="SutonnyMJ" w:eastAsia="SutonnyMJ" w:hAnsi="SutonnyMJ" w:cs="SutonnyMJ"/>
          <w:sz w:val="24"/>
          <w:szCs w:val="24"/>
        </w:rPr>
        <w:t>L</w:t>
      </w:r>
      <w:r w:rsidRPr="007E1F24">
        <w:rPr>
          <w:rFonts w:cs="Calibri"/>
          <w:sz w:val="24"/>
          <w:szCs w:val="24"/>
        </w:rPr>
        <w:t xml:space="preserve">. </w:t>
      </w:r>
      <w:r w:rsidRPr="007E1F24">
        <w:rPr>
          <w:rFonts w:ascii="SutonnyMJ" w:eastAsia="SutonnyMJ" w:hAnsi="SutonnyMJ" w:cs="SutonnyMJ"/>
          <w:sz w:val="24"/>
          <w:szCs w:val="24"/>
        </w:rPr>
        <w:t>4_© ms‡kvabx</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3q ms‡kvabx</w:t>
      </w:r>
      <w:r w:rsidRPr="007E1F24">
        <w:rPr>
          <w:rFonts w:ascii="SutonnyMJ" w:eastAsia="SutonnyMJ" w:hAnsi="SutonnyMJ" w:cs="SutonnyMJ"/>
          <w:sz w:val="24"/>
          <w:szCs w:val="24"/>
        </w:rPr>
        <w:tab/>
        <w:t>N</w:t>
      </w:r>
      <w:r w:rsidRPr="007E1F24">
        <w:rPr>
          <w:rFonts w:cs="Calibri"/>
          <w:sz w:val="24"/>
          <w:szCs w:val="24"/>
        </w:rPr>
        <w:t xml:space="preserve">. </w:t>
      </w:r>
      <w:r w:rsidRPr="007E1F24">
        <w:rPr>
          <w:rFonts w:ascii="SutonnyMJ" w:eastAsia="SutonnyMJ" w:hAnsi="SutonnyMJ" w:cs="SutonnyMJ"/>
          <w:sz w:val="24"/>
          <w:szCs w:val="24"/>
        </w:rPr>
        <w:t>2q ms‡kvabx</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04: K</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pacing w:val="-2"/>
          <w:sz w:val="24"/>
          <w:szCs w:val="24"/>
          <w:shd w:val="clear" w:color="auto" w:fill="000000"/>
        </w:rPr>
      </w:pPr>
      <w:r w:rsidRPr="007E1F24">
        <w:rPr>
          <w:rFonts w:ascii="SutonnyMJ" w:eastAsia="SutonnyMJ" w:hAnsi="SutonnyMJ" w:cs="SutonnyMJ"/>
          <w:b/>
          <w:sz w:val="24"/>
          <w:szCs w:val="24"/>
        </w:rPr>
        <w:t>e¨vL¨v:</w:t>
      </w:r>
      <w:r w:rsidRPr="007E1F24">
        <w:rPr>
          <w:rFonts w:ascii="SutonnyMJ" w:eastAsia="SutonnyMJ" w:hAnsi="SutonnyMJ" w:cs="SutonnyMJ"/>
          <w:i/>
          <w:spacing w:val="-2"/>
          <w:sz w:val="24"/>
          <w:szCs w:val="24"/>
        </w:rPr>
        <w:t xml:space="preserve">1975 mv‡ji ivR‰bwZK cU cwieZ©‡bi d‡j gyw³hy‡×i ‡PZbvi Dci ANvZ Av‡m| we‡klZ 1979 mv‡j wRqvDi ingvb 5g ms‡kvabxi gva¨‡g 1972 mv‡ji msweav‡bi g~jbxwZ¸‡jv cwieZ©b K‡ib| hv </w:t>
      </w:r>
      <w:r w:rsidRPr="007E1F24">
        <w:rPr>
          <w:rFonts w:ascii="SutonnyMJ" w:eastAsia="SutonnyMJ" w:hAnsi="SutonnyMJ" w:cs="SutonnyMJ"/>
          <w:i/>
          <w:spacing w:val="-4"/>
          <w:sz w:val="24"/>
          <w:szCs w:val="24"/>
        </w:rPr>
        <w:t xml:space="preserve">cieZx©‡Z e¨vcK weZ‡K©i Rb¥ †`q| GRb¨ 5g ms‡kvabx‡K msweav‡bi </w:t>
      </w:r>
      <w:r w:rsidRPr="007E1F24">
        <w:rPr>
          <w:rFonts w:ascii="Times New Roman" w:eastAsia="SutonnyMJ" w:hAnsi="Times New Roman" w:cs="Times New Roman"/>
          <w:b/>
          <w:i/>
          <w:spacing w:val="-4"/>
          <w:sz w:val="22"/>
          <w:szCs w:val="22"/>
        </w:rPr>
        <w:t>First distortion of constitution</w:t>
      </w:r>
      <w:r w:rsidRPr="007E1F24">
        <w:rPr>
          <w:rFonts w:ascii="SutonnyMJ" w:eastAsia="SutonnyMJ" w:hAnsi="SutonnyMJ" w:cs="SutonnyMJ"/>
          <w:i/>
          <w:spacing w:val="-4"/>
          <w:sz w:val="24"/>
          <w:szCs w:val="24"/>
        </w:rPr>
        <w:t xml:space="preserve"> ejv nq|</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b/>
          <w:sz w:val="24"/>
          <w:szCs w:val="24"/>
        </w:rPr>
      </w:pPr>
      <w:r w:rsidRPr="007E1F24">
        <w:rPr>
          <w:rFonts w:ascii="SutonnyMJ" w:eastAsia="SutonnyMJ" w:hAnsi="SutonnyMJ" w:cs="SutonnyMJ"/>
          <w:b/>
          <w:sz w:val="24"/>
          <w:szCs w:val="24"/>
        </w:rPr>
        <w:t>05.</w:t>
      </w:r>
      <w:r w:rsidRPr="007E1F24">
        <w:rPr>
          <w:rFonts w:ascii="SutonnyMJ" w:eastAsia="SutonnyMJ" w:hAnsi="SutonnyMJ" w:cs="SutonnyMJ"/>
          <w:b/>
          <w:sz w:val="24"/>
          <w:szCs w:val="24"/>
        </w:rPr>
        <w:tab/>
        <w:t>e½eÜzi HwZnvwmK 7 gv‡P©i fvlY msweav‡bi †Kvb Zdwm‡j AšÍfz©³ Kiv n‡q‡Q? (40Zg)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w:t>
      </w:r>
      <w:r w:rsidRPr="007E1F24">
        <w:rPr>
          <w:rFonts w:cs="Calibri"/>
          <w:sz w:val="24"/>
          <w:szCs w:val="24"/>
        </w:rPr>
        <w:t xml:space="preserve">. </w:t>
      </w:r>
      <w:r w:rsidRPr="007E1F24">
        <w:rPr>
          <w:rFonts w:ascii="SutonnyMJ" w:eastAsia="SutonnyMJ" w:hAnsi="SutonnyMJ" w:cs="SutonnyMJ"/>
          <w:sz w:val="24"/>
          <w:szCs w:val="24"/>
        </w:rPr>
        <w:t>PZz_© Zdwmj</w:t>
      </w:r>
      <w:r w:rsidRPr="007E1F24">
        <w:rPr>
          <w:rFonts w:cs="Calibri"/>
          <w:sz w:val="24"/>
          <w:szCs w:val="24"/>
        </w:rPr>
        <w:tab/>
      </w:r>
      <w:r w:rsidRPr="007E1F24">
        <w:rPr>
          <w:rFonts w:ascii="SutonnyMJ" w:eastAsia="SutonnyMJ" w:hAnsi="SutonnyMJ" w:cs="SutonnyMJ"/>
          <w:sz w:val="24"/>
          <w:szCs w:val="24"/>
        </w:rPr>
        <w:t>L</w:t>
      </w:r>
      <w:r w:rsidRPr="007E1F24">
        <w:rPr>
          <w:rFonts w:cs="Calibri"/>
          <w:sz w:val="24"/>
          <w:szCs w:val="24"/>
        </w:rPr>
        <w:t xml:space="preserve">. </w:t>
      </w:r>
      <w:r w:rsidRPr="007E1F24">
        <w:rPr>
          <w:rFonts w:ascii="SutonnyMJ" w:eastAsia="SutonnyMJ" w:hAnsi="SutonnyMJ" w:cs="SutonnyMJ"/>
          <w:sz w:val="24"/>
          <w:szCs w:val="24"/>
          <w:u w:val="single"/>
        </w:rPr>
        <w:t>cÂg Zdwmj</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lô Zdwmj</w:t>
      </w:r>
      <w:r w:rsidRPr="007E1F24">
        <w:rPr>
          <w:rFonts w:ascii="SutonnyMJ" w:eastAsia="SutonnyMJ" w:hAnsi="SutonnyMJ" w:cs="SutonnyMJ"/>
          <w:sz w:val="24"/>
          <w:szCs w:val="24"/>
        </w:rPr>
        <w:tab/>
        <w:t>N</w:t>
      </w:r>
      <w:r w:rsidRPr="007E1F24">
        <w:rPr>
          <w:rFonts w:cs="Calibri"/>
          <w:sz w:val="24"/>
          <w:szCs w:val="24"/>
        </w:rPr>
        <w:t xml:space="preserve">. </w:t>
      </w:r>
      <w:r w:rsidRPr="007E1F24">
        <w:rPr>
          <w:rFonts w:ascii="SutonnyMJ" w:eastAsia="SutonnyMJ" w:hAnsi="SutonnyMJ" w:cs="SutonnyMJ"/>
          <w:sz w:val="24"/>
          <w:szCs w:val="24"/>
        </w:rPr>
        <w:t>mßg Zdwmj</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05: L</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pacing w:val="-2"/>
          <w:sz w:val="24"/>
          <w:szCs w:val="24"/>
        </w:rPr>
        <w:t>2011 mv‡j 15Zg ms‡kvabxi gva¨‡g e½eÜzi 7 gv‡P©i fvlY cÂg Zdwm‡j mshy³ nq| GQvovI 1971 mv‡ji 10 GwcÖj gywRebMi miKv‡ii RvwiK…Z ¯^vaxbZvi †NvlYvcÎ mßg Zdwm‡j ms‡hvRb Kiv n‡q‡Q| Avi lô Zdwm‡j e½eÜz cÖ`Ë 26 gvP© 1971 mv‡j evsjv‡`‡ki ¯^vaxbZvi †NvlYv ms‡hvRb Kiv n‡q‡Q|</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b/>
          <w:sz w:val="24"/>
          <w:szCs w:val="24"/>
        </w:rPr>
      </w:pPr>
      <w:r w:rsidRPr="007E1F24">
        <w:rPr>
          <w:rFonts w:ascii="SutonnyMJ" w:eastAsia="SutonnyMJ" w:hAnsi="SutonnyMJ" w:cs="SutonnyMJ"/>
          <w:b/>
          <w:sz w:val="24"/>
          <w:szCs w:val="24"/>
        </w:rPr>
        <w:t>06.</w:t>
      </w:r>
      <w:r w:rsidRPr="007E1F24">
        <w:rPr>
          <w:rFonts w:ascii="SutonnyMJ" w:eastAsia="SutonnyMJ" w:hAnsi="SutonnyMJ" w:cs="SutonnyMJ"/>
          <w:b/>
          <w:sz w:val="24"/>
          <w:szCs w:val="24"/>
        </w:rPr>
        <w:tab/>
        <w:t>evsjv‡`‡ki msweav‡b †gvU KqwU Aby‡”Q` Av‡Q? (39Zg)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w:t>
      </w:r>
      <w:r w:rsidRPr="007E1F24">
        <w:rPr>
          <w:rFonts w:cs="Calibri"/>
          <w:sz w:val="24"/>
          <w:szCs w:val="24"/>
        </w:rPr>
        <w:t xml:space="preserve">. </w:t>
      </w:r>
      <w:r w:rsidRPr="007E1F24">
        <w:rPr>
          <w:rFonts w:ascii="SutonnyMJ" w:eastAsia="SutonnyMJ" w:hAnsi="SutonnyMJ" w:cs="SutonnyMJ"/>
          <w:sz w:val="24"/>
          <w:szCs w:val="24"/>
        </w:rPr>
        <w:t>108wU</w:t>
      </w:r>
      <w:r w:rsidRPr="007E1F24">
        <w:rPr>
          <w:rFonts w:cs="Calibri"/>
          <w:sz w:val="24"/>
          <w:szCs w:val="24"/>
        </w:rPr>
        <w:tab/>
      </w:r>
      <w:r w:rsidRPr="007E1F24">
        <w:rPr>
          <w:rFonts w:ascii="SutonnyMJ" w:eastAsia="SutonnyMJ" w:hAnsi="SutonnyMJ" w:cs="SutonnyMJ"/>
          <w:sz w:val="24"/>
          <w:szCs w:val="24"/>
        </w:rPr>
        <w:t>L</w:t>
      </w:r>
      <w:r w:rsidRPr="007E1F24">
        <w:rPr>
          <w:rFonts w:cs="Calibri"/>
          <w:sz w:val="24"/>
          <w:szCs w:val="24"/>
        </w:rPr>
        <w:t xml:space="preserve">. </w:t>
      </w:r>
      <w:r w:rsidRPr="007E1F24">
        <w:rPr>
          <w:rFonts w:ascii="SutonnyMJ" w:eastAsia="SutonnyMJ" w:hAnsi="SutonnyMJ" w:cs="SutonnyMJ"/>
          <w:sz w:val="24"/>
          <w:szCs w:val="24"/>
        </w:rPr>
        <w:t>111wU</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93wU</w:t>
      </w:r>
      <w:r w:rsidRPr="007E1F24">
        <w:rPr>
          <w:rFonts w:ascii="SutonnyMJ" w:eastAsia="SutonnyMJ" w:hAnsi="SutonnyMJ" w:cs="SutonnyMJ"/>
          <w:sz w:val="24"/>
          <w:szCs w:val="24"/>
        </w:rPr>
        <w:tab/>
      </w:r>
      <w:r w:rsidRPr="007E1F24">
        <w:rPr>
          <w:rFonts w:ascii="SutonnyMJ" w:eastAsia="SutonnyMJ" w:hAnsi="SutonnyMJ" w:cs="SutonnyMJ"/>
          <w:sz w:val="24"/>
          <w:szCs w:val="24"/>
          <w:u w:val="single"/>
        </w:rPr>
        <w:t>N</w:t>
      </w:r>
      <w:r w:rsidRPr="007E1F24">
        <w:rPr>
          <w:rFonts w:cs="Calibri"/>
          <w:sz w:val="24"/>
          <w:szCs w:val="24"/>
          <w:u w:val="single"/>
        </w:rPr>
        <w:t xml:space="preserve">. </w:t>
      </w:r>
      <w:r w:rsidRPr="007E1F24">
        <w:rPr>
          <w:rFonts w:ascii="SutonnyMJ" w:eastAsia="SutonnyMJ" w:hAnsi="SutonnyMJ" w:cs="SutonnyMJ"/>
          <w:sz w:val="24"/>
          <w:szCs w:val="24"/>
          <w:u w:val="single"/>
        </w:rPr>
        <w:t>153wU</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06: N</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pacing w:val="-6"/>
          <w:sz w:val="24"/>
          <w:szCs w:val="24"/>
          <w:shd w:val="clear" w:color="auto" w:fill="000000"/>
        </w:rPr>
      </w:pPr>
      <w:r w:rsidRPr="007E1F24">
        <w:rPr>
          <w:rFonts w:ascii="SutonnyMJ" w:eastAsia="SutonnyMJ" w:hAnsi="SutonnyMJ" w:cs="SutonnyMJ"/>
          <w:b/>
          <w:spacing w:val="-6"/>
          <w:sz w:val="24"/>
          <w:szCs w:val="24"/>
        </w:rPr>
        <w:t>e¨vL¨v:</w:t>
      </w:r>
      <w:r w:rsidR="00D12482">
        <w:rPr>
          <w:rFonts w:ascii="SutonnyMJ" w:eastAsia="SutonnyMJ" w:hAnsi="SutonnyMJ" w:cs="SutonnyMJ"/>
          <w:b/>
          <w:spacing w:val="-6"/>
          <w:sz w:val="24"/>
          <w:szCs w:val="24"/>
        </w:rPr>
        <w:t xml:space="preserve"> </w:t>
      </w:r>
      <w:r w:rsidRPr="007E1F24">
        <w:rPr>
          <w:rFonts w:ascii="SutonnyMJ" w:eastAsia="SutonnyMJ" w:hAnsi="SutonnyMJ" w:cs="SutonnyMJ"/>
          <w:i/>
          <w:spacing w:val="-6"/>
          <w:sz w:val="24"/>
          <w:szCs w:val="24"/>
        </w:rPr>
        <w:t>evsjv‡`‡ki msweav‡bi Aby‡”Q` 153wU, Aa¨vq 11wU, Zdwmj 7wU I g~jbxwZ 4wU| Aciw`‡K, RvwZmsN mb‡`i Aby‡”Q` 111wU|</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b/>
          <w:sz w:val="24"/>
          <w:szCs w:val="24"/>
        </w:rPr>
      </w:pPr>
      <w:r w:rsidRPr="007E1F24">
        <w:rPr>
          <w:rFonts w:ascii="SutonnyMJ" w:eastAsia="SutonnyMJ" w:hAnsi="SutonnyMJ" w:cs="SutonnyMJ"/>
          <w:b/>
          <w:sz w:val="24"/>
          <w:szCs w:val="24"/>
        </w:rPr>
        <w:t>07.</w:t>
      </w:r>
      <w:r w:rsidRPr="007E1F24">
        <w:rPr>
          <w:rFonts w:ascii="SutonnyMJ" w:eastAsia="SutonnyMJ" w:hAnsi="SutonnyMJ" w:cs="SutonnyMJ"/>
          <w:b/>
          <w:sz w:val="24"/>
          <w:szCs w:val="24"/>
        </w:rPr>
        <w:tab/>
        <w:t>evsjv‡`‡ki cÖavb wePvicwZ wb‡qvM †`b †K? (39Zg)</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w:t>
      </w:r>
      <w:r w:rsidRPr="007E1F24">
        <w:rPr>
          <w:rFonts w:cs="Calibri"/>
          <w:sz w:val="24"/>
          <w:szCs w:val="24"/>
        </w:rPr>
        <w:t xml:space="preserve">. </w:t>
      </w:r>
      <w:r w:rsidRPr="007E1F24">
        <w:rPr>
          <w:rFonts w:ascii="SutonnyMJ" w:eastAsia="SutonnyMJ" w:hAnsi="SutonnyMJ" w:cs="SutonnyMJ"/>
          <w:sz w:val="24"/>
          <w:szCs w:val="24"/>
        </w:rPr>
        <w:t>RvZxq msm`</w:t>
      </w:r>
      <w:r w:rsidRPr="007E1F24">
        <w:rPr>
          <w:rFonts w:ascii="SutonnyMJ" w:eastAsia="SutonnyMJ" w:hAnsi="SutonnyMJ" w:cs="SutonnyMJ"/>
          <w:sz w:val="24"/>
          <w:szCs w:val="24"/>
        </w:rPr>
        <w:tab/>
        <w:t>L</w:t>
      </w:r>
      <w:r w:rsidRPr="007E1F24">
        <w:rPr>
          <w:rFonts w:cs="Calibri"/>
          <w:sz w:val="24"/>
          <w:szCs w:val="24"/>
        </w:rPr>
        <w:t xml:space="preserve">. </w:t>
      </w:r>
      <w:r w:rsidRPr="007E1F24">
        <w:rPr>
          <w:rFonts w:ascii="SutonnyMJ" w:eastAsia="SutonnyMJ" w:hAnsi="SutonnyMJ" w:cs="SutonnyMJ"/>
          <w:sz w:val="24"/>
          <w:szCs w:val="24"/>
        </w:rPr>
        <w:t>cÖavbgš¿x</w:t>
      </w:r>
      <w:r w:rsidRPr="007E1F24">
        <w:rPr>
          <w:rFonts w:ascii="SutonnyMJ" w:eastAsia="SutonnyMJ" w:hAnsi="SutonnyMJ" w:cs="SutonnyMJ"/>
          <w:sz w:val="24"/>
          <w:szCs w:val="24"/>
        </w:rPr>
        <w:tab/>
        <w:t>M</w:t>
      </w:r>
      <w:r w:rsidRPr="007E1F24">
        <w:rPr>
          <w:rFonts w:cs="Calibri"/>
          <w:sz w:val="24"/>
          <w:szCs w:val="24"/>
        </w:rPr>
        <w:t xml:space="preserve">. </w:t>
      </w:r>
      <w:r w:rsidRPr="007E1F24">
        <w:rPr>
          <w:rFonts w:ascii="SutonnyMJ" w:eastAsia="SutonnyMJ" w:hAnsi="SutonnyMJ" w:cs="SutonnyMJ"/>
          <w:sz w:val="24"/>
          <w:szCs w:val="24"/>
        </w:rPr>
        <w:t>w¯úKvi</w:t>
      </w:r>
      <w:r w:rsidRPr="007E1F24">
        <w:rPr>
          <w:rFonts w:ascii="SutonnyMJ" w:eastAsia="SutonnyMJ" w:hAnsi="SutonnyMJ" w:cs="SutonnyMJ"/>
          <w:sz w:val="24"/>
          <w:szCs w:val="24"/>
        </w:rPr>
        <w:tab/>
      </w:r>
      <w:r w:rsidRPr="007E1F24">
        <w:rPr>
          <w:rFonts w:ascii="SutonnyMJ" w:eastAsia="SutonnyMJ" w:hAnsi="SutonnyMJ" w:cs="SutonnyMJ"/>
          <w:sz w:val="24"/>
          <w:szCs w:val="24"/>
          <w:u w:val="single"/>
        </w:rPr>
        <w:t>N</w:t>
      </w:r>
      <w:r w:rsidRPr="007E1F24">
        <w:rPr>
          <w:rFonts w:cs="Calibri"/>
          <w:sz w:val="24"/>
          <w:szCs w:val="24"/>
          <w:u w:val="single"/>
        </w:rPr>
        <w:t xml:space="preserve">. </w:t>
      </w:r>
      <w:r w:rsidRPr="007E1F24">
        <w:rPr>
          <w:rFonts w:ascii="SutonnyMJ" w:eastAsia="SutonnyMJ" w:hAnsi="SutonnyMJ" w:cs="SutonnyMJ"/>
          <w:sz w:val="24"/>
          <w:szCs w:val="24"/>
          <w:u w:val="single"/>
        </w:rPr>
        <w:t>ivóªcwZ</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07: N</w:t>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z w:val="24"/>
          <w:szCs w:val="24"/>
        </w:rPr>
        <w:t>msweav‡bi 95 bs Aby‡”Q` Abyhvqx ivóªcwZ †Kv‡bv mgq mvP© KwgwU MVb K‡iI wb‡qvM †`b, Avevi KwgwU bv K‡iI wb‡qvM w`‡Z cv‡ib| G‡ÿ‡Î wZwb KviI civgk© MÖnY Ki‡eb bv|</w:t>
      </w:r>
    </w:p>
    <w:p w:rsidR="0022323B" w:rsidRPr="007E1F24" w:rsidRDefault="0022323B" w:rsidP="00B272D6">
      <w:pPr>
        <w:tabs>
          <w:tab w:val="left" w:pos="360"/>
          <w:tab w:val="left" w:pos="2250"/>
          <w:tab w:val="left" w:pos="4320"/>
          <w:tab w:val="left" w:pos="6120"/>
          <w:tab w:val="left" w:pos="8136"/>
        </w:tabs>
        <w:jc w:val="both"/>
        <w:rPr>
          <w:rFonts w:ascii="Nirmala UI" w:eastAsia="Nirmala UI" w:hAnsi="Nirmala UI" w:cs="Nirmala UI"/>
          <w:i/>
          <w:sz w:val="24"/>
          <w:szCs w:val="24"/>
        </w:rPr>
      </w:pPr>
      <w:r w:rsidRPr="007E1F24">
        <w:rPr>
          <w:rFonts w:ascii="SutonnyMJ" w:eastAsia="SutonnyMJ" w:hAnsi="SutonnyMJ" w:cs="SutonnyMJ"/>
          <w:b/>
          <w:sz w:val="24"/>
          <w:szCs w:val="24"/>
        </w:rPr>
        <w:t>08.</w:t>
      </w:r>
      <w:r w:rsidRPr="007E1F24">
        <w:rPr>
          <w:rFonts w:ascii="SutonnyMJ" w:eastAsia="SutonnyMJ" w:hAnsi="SutonnyMJ" w:cs="SutonnyMJ"/>
          <w:b/>
          <w:sz w:val="24"/>
          <w:szCs w:val="24"/>
        </w:rPr>
        <w:tab/>
        <w:t>MYcÖRvZš¿x evsjv‡`‡ki msweavb g‡Z cÖavb wbe©vPb Kwgkbv‡ii wb‡qv‡Mi †gqv`KvjÑ (38Zg)</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 3 eQi</w:t>
      </w:r>
      <w:r w:rsidRPr="007E1F24">
        <w:rPr>
          <w:rFonts w:ascii="SutonnyMJ" w:eastAsia="SutonnyMJ" w:hAnsi="SutonnyMJ" w:cs="SutonnyMJ"/>
          <w:sz w:val="24"/>
          <w:szCs w:val="24"/>
        </w:rPr>
        <w:tab/>
        <w:t>L. 4 eQi</w:t>
      </w:r>
      <w:r w:rsidRPr="007E1F24">
        <w:rPr>
          <w:rFonts w:ascii="SutonnyMJ" w:eastAsia="SutonnyMJ" w:hAnsi="SutonnyMJ" w:cs="SutonnyMJ"/>
          <w:sz w:val="24"/>
          <w:szCs w:val="24"/>
        </w:rPr>
        <w:tab/>
      </w:r>
      <w:r w:rsidRPr="007E1F24">
        <w:rPr>
          <w:rFonts w:ascii="SutonnyMJ" w:eastAsia="SutonnyMJ" w:hAnsi="SutonnyMJ" w:cs="SutonnyMJ"/>
          <w:sz w:val="24"/>
          <w:szCs w:val="24"/>
          <w:u w:val="single"/>
        </w:rPr>
        <w:t>M. 5 eQi</w:t>
      </w:r>
      <w:r w:rsidRPr="007E1F24">
        <w:rPr>
          <w:rFonts w:ascii="SutonnyMJ" w:eastAsia="SutonnyMJ" w:hAnsi="SutonnyMJ" w:cs="SutonnyMJ"/>
          <w:sz w:val="24"/>
          <w:szCs w:val="24"/>
        </w:rPr>
        <w:tab/>
      </w:r>
      <w:r w:rsidRPr="007E1F24">
        <w:rPr>
          <w:rFonts w:ascii="SutonnyMJ" w:eastAsia="SutonnyMJ" w:hAnsi="SutonnyMJ" w:cs="SutonnyMJ"/>
          <w:sz w:val="24"/>
          <w:szCs w:val="24"/>
        </w:rPr>
        <w:tab/>
        <w:t>N. 6 eQi</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08: M</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z w:val="24"/>
          <w:szCs w:val="24"/>
        </w:rPr>
        <w:t>wbe©vPb Kwgkbmn †`‡ki †ewkifvM wb‡qvMcÖvßMY 5 eQ‡ii Rb¨ wb‡qvM cvb| evsjv‡`k e¨vs‡Ki Mfb©‡ii †gqv` 4 eQi, Ab¨vb¨ AmsweavwbK Kwgk‡bi cÖavb‡`i †gqv` 3 eQi _v‡K; cÖavb wePvicwZ Aemi ch©šÍ `vwq‡Z¡ _v‡Kb| Aciw`‡K, A¨vUwb© †Rbv‡ij ivóªcwZi B”Qvbyhvqx `vwq‡Z¡ _v‡Kb|</w:t>
      </w:r>
    </w:p>
    <w:p w:rsidR="0022323B" w:rsidRPr="007E1F24" w:rsidRDefault="0022323B" w:rsidP="00B272D6">
      <w:pPr>
        <w:tabs>
          <w:tab w:val="left" w:pos="360"/>
          <w:tab w:val="left" w:pos="2250"/>
          <w:tab w:val="left" w:pos="4320"/>
          <w:tab w:val="left" w:pos="6120"/>
          <w:tab w:val="left" w:pos="8136"/>
        </w:tabs>
        <w:jc w:val="both"/>
        <w:rPr>
          <w:rFonts w:ascii="Nirmala UI" w:eastAsia="Nirmala UI" w:hAnsi="Nirmala UI" w:cs="Nirmala UI"/>
          <w:i/>
          <w:sz w:val="24"/>
          <w:szCs w:val="24"/>
        </w:rPr>
      </w:pPr>
      <w:r w:rsidRPr="007E1F24">
        <w:rPr>
          <w:rFonts w:ascii="SutonnyMJ" w:eastAsia="SutonnyMJ" w:hAnsi="SutonnyMJ" w:cs="SutonnyMJ"/>
          <w:b/>
          <w:sz w:val="24"/>
          <w:szCs w:val="24"/>
        </w:rPr>
        <w:t>09.</w:t>
      </w:r>
      <w:r w:rsidRPr="007E1F24">
        <w:rPr>
          <w:rFonts w:ascii="SutonnyMJ" w:eastAsia="SutonnyMJ" w:hAnsi="SutonnyMJ" w:cs="SutonnyMJ"/>
          <w:b/>
          <w:sz w:val="24"/>
          <w:szCs w:val="24"/>
        </w:rPr>
        <w:tab/>
        <w:t>†`‡ki †Kv‡bv GjvKv‡ZB †fvUvi nbwb Ggb e¨w³ msm` wbe©vP‡bÑ (38Zg)</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sz w:val="24"/>
          <w:szCs w:val="24"/>
        </w:rPr>
      </w:pPr>
      <w:r w:rsidRPr="007E1F24">
        <w:rPr>
          <w:rFonts w:ascii="SutonnyMJ" w:eastAsia="SutonnyMJ" w:hAnsi="SutonnyMJ" w:cs="SutonnyMJ"/>
          <w:sz w:val="24"/>
          <w:szCs w:val="24"/>
        </w:rPr>
        <w:t xml:space="preserve">K. wbe©vPb Kwgk‡bi AbygwZ µ‡g cÖv_©x n‡Z cvi‡eb </w:t>
      </w:r>
    </w:p>
    <w:p w:rsidR="0022323B" w:rsidRPr="007E1F24" w:rsidRDefault="00F772F0"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sz w:val="24"/>
          <w:szCs w:val="24"/>
        </w:rPr>
      </w:pPr>
      <w:r>
        <w:rPr>
          <w:rFonts w:ascii="SutonnyMJ" w:eastAsia="SutonnyMJ" w:hAnsi="SutonnyMJ" w:cs="SutonnyMJ"/>
          <w:sz w:val="24"/>
          <w:szCs w:val="24"/>
        </w:rPr>
        <w:t>L. AvBb gš¿Yvj‡qi</w:t>
      </w:r>
      <w:r w:rsidR="0022323B" w:rsidRPr="007E1F24">
        <w:rPr>
          <w:rFonts w:ascii="SutonnyMJ" w:eastAsia="SutonnyMJ" w:hAnsi="SutonnyMJ" w:cs="SutonnyMJ"/>
          <w:sz w:val="24"/>
          <w:szCs w:val="24"/>
        </w:rPr>
        <w:t xml:space="preserve"> AbygwZµ‡g cÖv_©x n‡Z cvi‡eb</w:t>
      </w:r>
      <w:r w:rsidR="0022323B" w:rsidRPr="007E1F24">
        <w:rPr>
          <w:rFonts w:ascii="SutonnyMJ" w:eastAsia="SutonnyMJ" w:hAnsi="SutonnyMJ" w:cs="SutonnyMJ"/>
          <w:sz w:val="24"/>
          <w:szCs w:val="24"/>
        </w:rPr>
        <w:tab/>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sz w:val="24"/>
          <w:szCs w:val="24"/>
        </w:rPr>
      </w:pPr>
      <w:r w:rsidRPr="007E1F24">
        <w:rPr>
          <w:rFonts w:ascii="SutonnyMJ" w:eastAsia="SutonnyMJ" w:hAnsi="SutonnyMJ" w:cs="SutonnyMJ"/>
          <w:sz w:val="24"/>
          <w:szCs w:val="24"/>
        </w:rPr>
        <w:t xml:space="preserve">M. mswkøó `jxq KZ©„c‡ÿi AbygwZµ‡g cÖv_©x n‡Z cvi‡eb </w:t>
      </w:r>
      <w:r w:rsidRPr="007E1F24">
        <w:rPr>
          <w:rFonts w:ascii="SutonnyMJ" w:eastAsia="SutonnyMJ" w:hAnsi="SutonnyMJ" w:cs="SutonnyMJ"/>
          <w:sz w:val="24"/>
          <w:szCs w:val="24"/>
        </w:rPr>
        <w:tab/>
      </w:r>
    </w:p>
    <w:p w:rsidR="0022323B" w:rsidRPr="007E1F24" w:rsidRDefault="0022323B" w:rsidP="00B272D6">
      <w:pPr>
        <w:tabs>
          <w:tab w:val="left" w:pos="360"/>
          <w:tab w:val="left" w:pos="2250"/>
          <w:tab w:val="left" w:pos="4320"/>
          <w:tab w:val="left" w:pos="612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N</w:t>
      </w:r>
      <w:r w:rsidRPr="007E1F24">
        <w:rPr>
          <w:rFonts w:ascii="SutonnyMJ" w:eastAsia="SutonnyMJ" w:hAnsi="SutonnyMJ" w:cs="SutonnyMJ"/>
          <w:sz w:val="24"/>
          <w:szCs w:val="24"/>
          <w:u w:val="single"/>
        </w:rPr>
        <w:t>. †Kvbµ‡gB cÖv_©x n‡Z cvi‡eb bv</w:t>
      </w:r>
      <w:r w:rsidRPr="007E1F24">
        <w:rPr>
          <w:rFonts w:ascii="SutonnyMJ" w:eastAsia="SutonnyMJ" w:hAnsi="SutonnyMJ" w:cs="SutonnyMJ"/>
          <w:sz w:val="24"/>
          <w:szCs w:val="24"/>
        </w:rPr>
        <w:tab/>
      </w:r>
      <w:r w:rsidRPr="007E1F24">
        <w:rPr>
          <w:rFonts w:ascii="SutonnyMJ" w:eastAsia="SutonnyMJ" w:hAnsi="SutonnyMJ" w:cs="SutonnyMJ"/>
          <w:sz w:val="24"/>
          <w:szCs w:val="24"/>
        </w:rPr>
        <w:tab/>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09: N</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lastRenderedPageBreak/>
        <w:t>e¨vL¨v:</w:t>
      </w:r>
      <w:r w:rsidR="00D12482">
        <w:rPr>
          <w:rFonts w:ascii="SutonnyMJ" w:eastAsia="SutonnyMJ" w:hAnsi="SutonnyMJ" w:cs="SutonnyMJ"/>
          <w:b/>
          <w:sz w:val="24"/>
          <w:szCs w:val="24"/>
        </w:rPr>
        <w:t xml:space="preserve"> </w:t>
      </w:r>
      <w:r w:rsidRPr="007E1F24">
        <w:rPr>
          <w:rFonts w:ascii="SutonnyMJ" w:eastAsia="SutonnyMJ" w:hAnsi="SutonnyMJ" w:cs="SutonnyMJ"/>
          <w:i/>
          <w:sz w:val="24"/>
          <w:szCs w:val="24"/>
        </w:rPr>
        <w:t>MYcÖwZwbwaZ¡ Aa¨v‡`k Abyhvqx †`‡ki †Kv‡bv GjvKvq †fvUvi bv n‡j cÖv_©x n‡Z cvi‡eb bv| Z‡e GK wbe©vPbx GjvKvq cÖv_©x n‡q Ab¨ GjvKvq cÖv_©x n‡Z cvi‡eb| †m‡ÿ‡Î cÖv_©xi g‡bvbqbcÎ `vwLjKvix e¨w³i †mB wbe©vPbx GjvKvi †fvUvi n‡Z n‡e|</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i/>
          <w:sz w:val="24"/>
          <w:szCs w:val="24"/>
        </w:rPr>
      </w:pPr>
      <w:r w:rsidRPr="007E1F24">
        <w:rPr>
          <w:rFonts w:ascii="SutonnyMJ" w:eastAsia="SutonnyMJ" w:hAnsi="SutonnyMJ" w:cs="SutonnyMJ"/>
          <w:i/>
          <w:sz w:val="24"/>
          <w:szCs w:val="24"/>
        </w:rPr>
        <w:t>10.</w:t>
      </w:r>
      <w:r w:rsidRPr="007E1F24">
        <w:rPr>
          <w:rFonts w:ascii="SutonnyMJ" w:eastAsia="SutonnyMJ" w:hAnsi="SutonnyMJ" w:cs="SutonnyMJ"/>
          <w:i/>
          <w:sz w:val="24"/>
          <w:szCs w:val="24"/>
        </w:rPr>
        <w:tab/>
      </w:r>
      <w:r w:rsidRPr="007E1F24">
        <w:rPr>
          <w:rFonts w:ascii="SutonnyMJ" w:eastAsia="SutonnyMJ" w:hAnsi="SutonnyMJ" w:cs="SutonnyMJ"/>
          <w:b/>
          <w:sz w:val="24"/>
          <w:szCs w:val="24"/>
        </w:rPr>
        <w:t>MYcÖRvZš¿x evsjv‡`‡ki ivóªcwZ c‡` wbe©vwPZ nevi b~¨bZg eqmÑ (38Zg)</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 30 eQi</w:t>
      </w:r>
      <w:r w:rsidRPr="007E1F24">
        <w:rPr>
          <w:rFonts w:ascii="SutonnyMJ" w:eastAsia="SutonnyMJ" w:hAnsi="SutonnyMJ" w:cs="SutonnyMJ"/>
          <w:sz w:val="24"/>
          <w:szCs w:val="24"/>
        </w:rPr>
        <w:tab/>
      </w:r>
      <w:r w:rsidRPr="007E1F24">
        <w:rPr>
          <w:rFonts w:ascii="SutonnyMJ" w:eastAsia="SutonnyMJ" w:hAnsi="SutonnyMJ" w:cs="SutonnyMJ"/>
          <w:sz w:val="24"/>
          <w:szCs w:val="24"/>
          <w:u w:val="single"/>
        </w:rPr>
        <w:t>L. 35 eQi</w:t>
      </w:r>
      <w:r w:rsidRPr="007E1F24">
        <w:rPr>
          <w:rFonts w:ascii="SutonnyMJ" w:eastAsia="SutonnyMJ" w:hAnsi="SutonnyMJ" w:cs="SutonnyMJ"/>
          <w:sz w:val="24"/>
          <w:szCs w:val="24"/>
        </w:rPr>
        <w:tab/>
        <w:t xml:space="preserve">M. 40 eQi </w:t>
      </w:r>
      <w:r w:rsidRPr="007E1F24">
        <w:rPr>
          <w:rFonts w:ascii="SutonnyMJ" w:eastAsia="SutonnyMJ" w:hAnsi="SutonnyMJ" w:cs="SutonnyMJ"/>
          <w:sz w:val="24"/>
          <w:szCs w:val="24"/>
        </w:rPr>
        <w:tab/>
      </w:r>
      <w:r w:rsidRPr="007E1F24">
        <w:rPr>
          <w:rFonts w:ascii="SutonnyMJ" w:eastAsia="SutonnyMJ" w:hAnsi="SutonnyMJ" w:cs="SutonnyMJ"/>
          <w:sz w:val="24"/>
          <w:szCs w:val="24"/>
        </w:rPr>
        <w:tab/>
        <w:t>N. 45 eQi</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10: L</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 xml:space="preserve">e¨vL¨v: </w:t>
      </w:r>
      <w:r w:rsidRPr="007E1F24">
        <w:rPr>
          <w:rFonts w:ascii="SutonnyMJ" w:eastAsia="SutonnyMJ" w:hAnsi="SutonnyMJ" w:cs="SutonnyMJ"/>
          <w:i/>
          <w:sz w:val="24"/>
          <w:szCs w:val="24"/>
        </w:rPr>
        <w:t>ivóªcwZ wbe©vwPZ nIqvi b~¨bZg eqmÑ 35 eQi| Aciw`‡K, BDwc m`‡m¨i †ÿ‡Î 18 eQi Qvov wbe©vwPZ RbcÖwZwbwa mK‡ji b~¨bZg eqm n‡Z nq 25 eQi|</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i/>
          <w:sz w:val="24"/>
          <w:szCs w:val="24"/>
        </w:rPr>
      </w:pPr>
      <w:r w:rsidRPr="007E1F24">
        <w:rPr>
          <w:rFonts w:ascii="SutonnyMJ" w:eastAsia="SutonnyMJ" w:hAnsi="SutonnyMJ" w:cs="SutonnyMJ"/>
          <w:i/>
          <w:sz w:val="24"/>
          <w:szCs w:val="24"/>
        </w:rPr>
        <w:t>11.</w:t>
      </w:r>
      <w:r w:rsidRPr="007E1F24">
        <w:rPr>
          <w:rFonts w:ascii="SutonnyMJ" w:eastAsia="SutonnyMJ" w:hAnsi="SutonnyMJ" w:cs="SutonnyMJ"/>
          <w:i/>
          <w:sz w:val="24"/>
          <w:szCs w:val="24"/>
        </w:rPr>
        <w:tab/>
      </w:r>
      <w:r w:rsidRPr="007E1F24">
        <w:rPr>
          <w:rFonts w:ascii="SutonnyMJ" w:eastAsia="SutonnyMJ" w:hAnsi="SutonnyMJ" w:cs="SutonnyMJ"/>
          <w:b/>
          <w:sz w:val="24"/>
          <w:szCs w:val="24"/>
        </w:rPr>
        <w:t>evsjv‡`‡ki wmwfj mvwf©‡mi K¨vWvi msL¨vÑ (37Zg)</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u w:val="single"/>
        </w:rPr>
        <w:t>K. 26</w:t>
      </w:r>
      <w:r w:rsidRPr="007E1F24">
        <w:rPr>
          <w:rFonts w:ascii="SutonnyMJ" w:eastAsia="SutonnyMJ" w:hAnsi="SutonnyMJ" w:cs="SutonnyMJ"/>
          <w:sz w:val="24"/>
          <w:szCs w:val="24"/>
        </w:rPr>
        <w:tab/>
        <w:t>L. 27</w:t>
      </w:r>
      <w:r w:rsidRPr="007E1F24">
        <w:rPr>
          <w:rFonts w:ascii="SutonnyMJ" w:eastAsia="SutonnyMJ" w:hAnsi="SutonnyMJ" w:cs="SutonnyMJ"/>
          <w:sz w:val="24"/>
          <w:szCs w:val="24"/>
        </w:rPr>
        <w:tab/>
        <w:t>M. 28</w:t>
      </w:r>
      <w:r w:rsidRPr="007E1F24">
        <w:rPr>
          <w:rFonts w:ascii="SutonnyMJ" w:eastAsia="SutonnyMJ" w:hAnsi="SutonnyMJ" w:cs="SutonnyMJ"/>
          <w:sz w:val="24"/>
          <w:szCs w:val="24"/>
        </w:rPr>
        <w:tab/>
      </w:r>
      <w:r w:rsidRPr="007E1F24">
        <w:rPr>
          <w:rFonts w:ascii="SutonnyMJ" w:eastAsia="SutonnyMJ" w:hAnsi="SutonnyMJ" w:cs="SutonnyMJ"/>
          <w:sz w:val="24"/>
          <w:szCs w:val="24"/>
        </w:rPr>
        <w:tab/>
        <w:t>N. 31</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11: K</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 xml:space="preserve">e¨vL¨v: </w:t>
      </w:r>
      <w:r w:rsidRPr="007E1F24">
        <w:rPr>
          <w:rFonts w:ascii="SutonnyMJ" w:eastAsia="SutonnyMJ" w:hAnsi="SutonnyMJ" w:cs="SutonnyMJ"/>
          <w:i/>
          <w:sz w:val="24"/>
          <w:szCs w:val="24"/>
        </w:rPr>
        <w:t>1980 mv‡j K¨vWvi wQj 14wU Ges mve K¨vWvi wQj 22wU| 1982 mv‡j 28wU Ges 1985 mv‡j ¯^v¯’¨ K¨vWvi †_‡K cwievi cwiKíbv K¨vWvi c„_K Kivq 29wU nq| 2007 mv‡j wePvi wefvM c„_K nIqvq RywWwkqvj K¨vWvi K‡g 28wU nq| 2014 mv‡j †UwjKwgDwb‡Kkb K¨vWvi evwZj nq Ges 2018 mv‡j B‡KvbwgK K¨vWvi‡K cÖkvmb K¨vWv‡ii mv‡_ hy³ Ki‡j Zv K‡g 26wU nq|</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i/>
          <w:sz w:val="24"/>
          <w:szCs w:val="24"/>
        </w:rPr>
      </w:pPr>
      <w:r w:rsidRPr="007E1F24">
        <w:rPr>
          <w:rFonts w:ascii="SutonnyMJ" w:eastAsia="SutonnyMJ" w:hAnsi="SutonnyMJ" w:cs="SutonnyMJ"/>
          <w:i/>
          <w:sz w:val="24"/>
          <w:szCs w:val="24"/>
        </w:rPr>
        <w:t>12.</w:t>
      </w:r>
      <w:r w:rsidRPr="007E1F24">
        <w:rPr>
          <w:rFonts w:ascii="SutonnyMJ" w:eastAsia="SutonnyMJ" w:hAnsi="SutonnyMJ" w:cs="SutonnyMJ"/>
          <w:i/>
          <w:sz w:val="24"/>
          <w:szCs w:val="24"/>
        </w:rPr>
        <w:tab/>
      </w:r>
      <w:r w:rsidRPr="007E1F24">
        <w:rPr>
          <w:rFonts w:ascii="SutonnyMJ" w:eastAsia="SutonnyMJ" w:hAnsi="SutonnyMJ" w:cs="SutonnyMJ"/>
          <w:b/>
          <w:sz w:val="24"/>
          <w:szCs w:val="24"/>
        </w:rPr>
        <w:t>ZË¡veavqK miKvi e¨e¯’v msweav‡bi KZZg ms‡kvabxi gva¨‡g i` Kiv n‡q‡Q?(36Zg)</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 12Zg</w:t>
      </w:r>
      <w:r w:rsidRPr="007E1F24">
        <w:rPr>
          <w:rFonts w:ascii="SutonnyMJ" w:eastAsia="SutonnyMJ" w:hAnsi="SutonnyMJ" w:cs="SutonnyMJ"/>
          <w:sz w:val="24"/>
          <w:szCs w:val="24"/>
        </w:rPr>
        <w:tab/>
        <w:t>L. 13Zg</w:t>
      </w:r>
      <w:r w:rsidRPr="007E1F24">
        <w:rPr>
          <w:rFonts w:ascii="SutonnyMJ" w:eastAsia="SutonnyMJ" w:hAnsi="SutonnyMJ" w:cs="SutonnyMJ"/>
          <w:sz w:val="24"/>
          <w:szCs w:val="24"/>
        </w:rPr>
        <w:tab/>
        <w:t>M. 14Zg</w:t>
      </w:r>
      <w:r w:rsidRPr="007E1F24">
        <w:rPr>
          <w:rFonts w:ascii="SutonnyMJ" w:eastAsia="SutonnyMJ" w:hAnsi="SutonnyMJ" w:cs="SutonnyMJ"/>
          <w:sz w:val="24"/>
          <w:szCs w:val="24"/>
        </w:rPr>
        <w:tab/>
      </w:r>
      <w:r w:rsidRPr="007E1F24">
        <w:rPr>
          <w:rFonts w:ascii="SutonnyMJ" w:eastAsia="SutonnyMJ" w:hAnsi="SutonnyMJ" w:cs="SutonnyMJ"/>
          <w:sz w:val="24"/>
          <w:szCs w:val="24"/>
        </w:rPr>
        <w:tab/>
      </w:r>
      <w:r w:rsidRPr="007E1F24">
        <w:rPr>
          <w:rFonts w:ascii="SutonnyMJ" w:eastAsia="SutonnyMJ" w:hAnsi="SutonnyMJ" w:cs="SutonnyMJ"/>
          <w:sz w:val="24"/>
          <w:szCs w:val="24"/>
          <w:u w:val="single"/>
        </w:rPr>
        <w:t>N. 15Zg</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12: N</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b/>
          <w:sz w:val="24"/>
          <w:szCs w:val="24"/>
        </w:rPr>
        <w:t>e¨vL¨v:</w:t>
      </w:r>
      <w:r w:rsidR="00D12482">
        <w:rPr>
          <w:rFonts w:ascii="SutonnyMJ" w:eastAsia="SutonnyMJ" w:hAnsi="SutonnyMJ" w:cs="SutonnyMJ"/>
          <w:b/>
          <w:sz w:val="24"/>
          <w:szCs w:val="24"/>
        </w:rPr>
        <w:t xml:space="preserve"> </w:t>
      </w:r>
      <w:r w:rsidRPr="007E1F24">
        <w:rPr>
          <w:rFonts w:ascii="SutonnyMJ" w:eastAsia="SutonnyMJ" w:hAnsi="SutonnyMJ" w:cs="SutonnyMJ"/>
          <w:i/>
          <w:sz w:val="24"/>
          <w:szCs w:val="24"/>
        </w:rPr>
        <w:t>15Zg ms‡kvabxi gva¨‡g 30 Ryb 2011 Zvwi‡L msweav‡bi ZË¡veavqK miKvi e¨e¯’v i` Kiv nq| G e¨e¯’v cÖYqY Kiv n‡qwQj 13Zg ms‡kvabxi gva¨‡g 27 gvP©, 1996 mv‡j|</w:t>
      </w:r>
    </w:p>
    <w:p w:rsidR="0022323B" w:rsidRPr="007E1F24" w:rsidRDefault="0022323B" w:rsidP="00B272D6">
      <w:pPr>
        <w:tabs>
          <w:tab w:val="left" w:pos="360"/>
          <w:tab w:val="left" w:pos="2250"/>
          <w:tab w:val="left" w:pos="4320"/>
          <w:tab w:val="left" w:pos="6120"/>
          <w:tab w:val="left" w:pos="8136"/>
        </w:tabs>
        <w:jc w:val="both"/>
        <w:rPr>
          <w:rFonts w:ascii="SutonnyMJ" w:eastAsia="SutonnyMJ" w:hAnsi="SutonnyMJ" w:cs="SutonnyMJ"/>
          <w:i/>
          <w:sz w:val="24"/>
          <w:szCs w:val="24"/>
        </w:rPr>
      </w:pPr>
      <w:r w:rsidRPr="007E1F24">
        <w:rPr>
          <w:rFonts w:ascii="SutonnyMJ" w:eastAsia="SutonnyMJ" w:hAnsi="SutonnyMJ" w:cs="SutonnyMJ"/>
          <w:i/>
          <w:sz w:val="24"/>
          <w:szCs w:val="24"/>
        </w:rPr>
        <w:t>13.</w:t>
      </w:r>
      <w:r w:rsidRPr="007E1F24">
        <w:rPr>
          <w:rFonts w:ascii="SutonnyMJ" w:eastAsia="SutonnyMJ" w:hAnsi="SutonnyMJ" w:cs="SutonnyMJ"/>
          <w:i/>
          <w:sz w:val="24"/>
          <w:szCs w:val="24"/>
        </w:rPr>
        <w:tab/>
      </w:r>
      <w:r w:rsidRPr="007E1F24">
        <w:rPr>
          <w:rFonts w:ascii="SutonnyMJ" w:eastAsia="SutonnyMJ" w:hAnsi="SutonnyMJ" w:cs="SutonnyMJ"/>
          <w:b/>
          <w:sz w:val="24"/>
          <w:szCs w:val="24"/>
        </w:rPr>
        <w:t>evsjv‡`k msweav‡b cÖkvmwbK UªvBey¨bvj welqwU †Kvb Aby‡”Q‡` mwbœ‡ewkZ n‡q‡Q? (35Zg)</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z w:val="24"/>
          <w:szCs w:val="24"/>
          <w:shd w:val="clear" w:color="auto" w:fill="000000"/>
        </w:rPr>
      </w:pPr>
      <w:r w:rsidRPr="007E1F24">
        <w:rPr>
          <w:rFonts w:ascii="SutonnyMJ" w:eastAsia="SutonnyMJ" w:hAnsi="SutonnyMJ" w:cs="SutonnyMJ"/>
          <w:sz w:val="24"/>
          <w:szCs w:val="24"/>
        </w:rPr>
        <w:t>K. 110</w:t>
      </w:r>
      <w:r w:rsidRPr="007E1F24">
        <w:rPr>
          <w:rFonts w:ascii="SutonnyMJ" w:eastAsia="SutonnyMJ" w:hAnsi="SutonnyMJ" w:cs="SutonnyMJ"/>
          <w:sz w:val="24"/>
          <w:szCs w:val="24"/>
        </w:rPr>
        <w:tab/>
        <w:t>L</w:t>
      </w:r>
      <w:r w:rsidRPr="007E1F24">
        <w:rPr>
          <w:rFonts w:ascii="SutonnyMJ" w:eastAsia="SutonnyMJ" w:hAnsi="SutonnyMJ" w:cs="SutonnyMJ"/>
          <w:sz w:val="24"/>
          <w:szCs w:val="24"/>
          <w:u w:val="single"/>
        </w:rPr>
        <w:t>. 117</w:t>
      </w:r>
      <w:r w:rsidRPr="007E1F24">
        <w:rPr>
          <w:rFonts w:ascii="SutonnyMJ" w:eastAsia="SutonnyMJ" w:hAnsi="SutonnyMJ" w:cs="SutonnyMJ"/>
          <w:sz w:val="24"/>
          <w:szCs w:val="24"/>
        </w:rPr>
        <w:tab/>
        <w:t>M. 115</w:t>
      </w:r>
      <w:r w:rsidRPr="007E1F24">
        <w:rPr>
          <w:rFonts w:ascii="SutonnyMJ" w:eastAsia="SutonnyMJ" w:hAnsi="SutonnyMJ" w:cs="SutonnyMJ"/>
          <w:sz w:val="24"/>
          <w:szCs w:val="24"/>
        </w:rPr>
        <w:tab/>
      </w:r>
      <w:r w:rsidRPr="007E1F24">
        <w:rPr>
          <w:rFonts w:ascii="SutonnyMJ" w:eastAsia="SutonnyMJ" w:hAnsi="SutonnyMJ" w:cs="SutonnyMJ"/>
          <w:sz w:val="24"/>
          <w:szCs w:val="24"/>
        </w:rPr>
        <w:tab/>
        <w:t>N. 120</w:t>
      </w:r>
      <w:r w:rsidRPr="007E1F24">
        <w:rPr>
          <w:rFonts w:ascii="SutonnyMJ" w:eastAsia="SutonnyMJ" w:hAnsi="SutonnyMJ" w:cs="SutonnyMJ"/>
          <w:sz w:val="24"/>
          <w:szCs w:val="24"/>
        </w:rPr>
        <w:tab/>
      </w:r>
      <w:r w:rsidRPr="007E1F24">
        <w:rPr>
          <w:rFonts w:ascii="SutonnyMJ" w:eastAsia="SutonnyMJ" w:hAnsi="SutonnyMJ" w:cs="SutonnyMJ"/>
          <w:b/>
          <w:sz w:val="24"/>
          <w:szCs w:val="24"/>
          <w:shd w:val="clear" w:color="auto" w:fill="000000"/>
        </w:rPr>
        <w:t>13: L</w:t>
      </w:r>
    </w:p>
    <w:p w:rsidR="0022323B" w:rsidRPr="007E1F24" w:rsidRDefault="0022323B" w:rsidP="00B272D6">
      <w:pPr>
        <w:tabs>
          <w:tab w:val="left" w:pos="360"/>
          <w:tab w:val="left" w:pos="2250"/>
          <w:tab w:val="left" w:pos="4320"/>
          <w:tab w:val="left" w:pos="4680"/>
          <w:tab w:val="left" w:pos="6120"/>
          <w:tab w:val="left" w:pos="6660"/>
          <w:tab w:val="left" w:pos="8136"/>
        </w:tabs>
        <w:ind w:left="360"/>
        <w:jc w:val="both"/>
        <w:rPr>
          <w:rFonts w:ascii="SutonnyMJ" w:eastAsia="SutonnyMJ" w:hAnsi="SutonnyMJ" w:cs="SutonnyMJ"/>
          <w:b/>
          <w:spacing w:val="-8"/>
          <w:sz w:val="24"/>
          <w:szCs w:val="24"/>
          <w:shd w:val="clear" w:color="auto" w:fill="000000"/>
        </w:rPr>
      </w:pPr>
      <w:r w:rsidRPr="007E1F24">
        <w:rPr>
          <w:rFonts w:ascii="SutonnyMJ" w:eastAsia="SutonnyMJ" w:hAnsi="SutonnyMJ" w:cs="SutonnyMJ"/>
          <w:b/>
          <w:spacing w:val="-8"/>
          <w:sz w:val="24"/>
          <w:szCs w:val="24"/>
        </w:rPr>
        <w:t>e¨vL¨v:</w:t>
      </w:r>
      <w:r w:rsidR="00D12482">
        <w:rPr>
          <w:rFonts w:ascii="SutonnyMJ" w:eastAsia="SutonnyMJ" w:hAnsi="SutonnyMJ" w:cs="SutonnyMJ"/>
          <w:b/>
          <w:spacing w:val="-8"/>
          <w:sz w:val="24"/>
          <w:szCs w:val="24"/>
        </w:rPr>
        <w:t xml:space="preserve"> </w:t>
      </w:r>
      <w:r w:rsidRPr="007E1F24">
        <w:rPr>
          <w:rFonts w:ascii="SutonnyMJ" w:eastAsia="SutonnyMJ" w:hAnsi="SutonnyMJ" w:cs="SutonnyMJ"/>
          <w:i/>
          <w:spacing w:val="-8"/>
          <w:sz w:val="24"/>
          <w:szCs w:val="24"/>
        </w:rPr>
        <w:t>evsjv‡`‡ki msweav‡bi 117-Gi 1 Ges 2bs Aby‡”Q‡` cÖkvmwbK UªvBe¨ybvj MV‡bi K_v mwbœ‡ewkZ i‡q‡Q|</w:t>
      </w:r>
    </w:p>
    <w:p w:rsidR="0022323B" w:rsidRPr="007E1F24" w:rsidRDefault="00542226"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z w:val="24"/>
          <w:szCs w:val="24"/>
          <w:shd w:val="clear" w:color="auto" w:fill="000000"/>
        </w:rPr>
      </w:pPr>
      <w:r w:rsidRPr="007E1F24">
        <w:rPr>
          <w:noProof/>
          <w:sz w:val="24"/>
          <w:szCs w:val="24"/>
        </w:rPr>
        <w:drawing>
          <wp:anchor distT="0" distB="0" distL="114300" distR="114300" simplePos="0" relativeHeight="251643392" behindDoc="0" locked="0" layoutInCell="1" allowOverlap="1">
            <wp:simplePos x="0" y="0"/>
            <wp:positionH relativeFrom="column">
              <wp:posOffset>1406525</wp:posOffset>
            </wp:positionH>
            <wp:positionV relativeFrom="paragraph">
              <wp:posOffset>343842</wp:posOffset>
            </wp:positionV>
            <wp:extent cx="2587752" cy="1179576"/>
            <wp:effectExtent l="0" t="0" r="0" b="0"/>
            <wp:wrapNone/>
            <wp:docPr id="18" name="Picture 5" descr="Image result for সংবিধান কি&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সংবিধান কি&quot;"/>
                    <pic:cNvPicPr>
                      <a:picLocks noChangeAspect="1" noChangeArrowheads="1"/>
                    </pic:cNvPicPr>
                  </pic:nvPicPr>
                  <pic:blipFill rotWithShape="1">
                    <a:blip r:embed="rId20">
                      <a:duotone>
                        <a:prstClr val="black"/>
                        <a:srgbClr val="D9C3A5">
                          <a:tint val="50000"/>
                          <a:satMod val="180000"/>
                        </a:srgbClr>
                      </a:duotone>
                      <a:extLst>
                        <a:ext uri="{28A0092B-C50C-407E-A947-70E740481C1C}">
                          <a14:useLocalDpi xmlns:a14="http://schemas.microsoft.com/office/drawing/2010/main" val="0"/>
                        </a:ext>
                      </a:extLst>
                    </a:blip>
                    <a:srcRect l="4329" t="5665" r="4791" b="14713"/>
                    <a:stretch/>
                  </pic:blipFill>
                  <pic:spPr bwMode="auto">
                    <a:xfrm>
                      <a:off x="0" y="0"/>
                      <a:ext cx="2587752" cy="1179576"/>
                    </a:xfrm>
                    <a:prstGeom prst="rect">
                      <a:avLst/>
                    </a:prstGeom>
                    <a:noFill/>
                    <a:ln>
                      <a:noFill/>
                    </a:ln>
                    <a:extLst>
                      <a:ext uri="{53640926-AAD7-44D8-BBD7-CCE9431645EC}">
                        <a14:shadowObscured xmlns:a14="http://schemas.microsoft.com/office/drawing/2010/main"/>
                      </a:ext>
                    </a:extLst>
                  </pic:spPr>
                </pic:pic>
              </a:graphicData>
            </a:graphic>
          </wp:anchor>
        </w:drawing>
      </w:r>
      <w:r w:rsidR="0022323B" w:rsidRPr="007E1F24">
        <w:rPr>
          <w:rFonts w:ascii="SutonnyMJ" w:eastAsia="SutonnyMJ" w:hAnsi="SutonnyMJ" w:cs="SutonnyMJ"/>
          <w:b/>
          <w:sz w:val="24"/>
          <w:szCs w:val="24"/>
        </w:rPr>
        <w:t xml:space="preserve">cÖkœ we‡kølY </w:t>
      </w:r>
      <w:r w:rsidR="0022323B" w:rsidRPr="007E1F24">
        <w:rPr>
          <w:rFonts w:ascii="SutonnyMJ" w:eastAsia="SutonnyMJ" w:hAnsi="SutonnyMJ" w:cs="SutonnyMJ"/>
          <w:sz w:val="24"/>
          <w:szCs w:val="24"/>
        </w:rPr>
        <w:t>K‡i ejv hvq msweavb †_‡K cÖvq cÖwZeQiB 3/4wU cÖkœ †_‡K _v‡K| msweav‡bi Aby‡”Q`, mvsweavwbK c`, mvsweavwbK cÖwZôvb Ges mvsweavwbK eva¨evaKZv ¸iæZ¡c~Y© _v‡K| wb‡¤œ ¸iæZ¡ Abyhvqx Av‡jvPbv Kiv n‡jv:</w:t>
      </w:r>
    </w:p>
    <w:p w:rsidR="0022323B" w:rsidRPr="006408BB" w:rsidRDefault="0022323B" w:rsidP="0022323B">
      <w:pPr>
        <w:tabs>
          <w:tab w:val="left" w:pos="360"/>
        </w:tabs>
        <w:jc w:val="both"/>
        <w:rPr>
          <w:rFonts w:ascii="SutonnyMJ" w:eastAsia="SutonnyMJ" w:hAnsi="SutonnyMJ" w:cs="SutonnyMJ"/>
          <w:b/>
          <w:sz w:val="24"/>
        </w:rPr>
      </w:pPr>
    </w:p>
    <w:p w:rsidR="0022323B" w:rsidRPr="006408BB" w:rsidRDefault="0022323B" w:rsidP="0022323B">
      <w:pPr>
        <w:tabs>
          <w:tab w:val="left" w:pos="360"/>
        </w:tabs>
        <w:jc w:val="both"/>
        <w:rPr>
          <w:rFonts w:ascii="SutonnyMJ" w:eastAsia="SutonnyMJ" w:hAnsi="SutonnyMJ" w:cs="SutonnyMJ"/>
          <w:b/>
          <w:sz w:val="24"/>
        </w:rPr>
      </w:pPr>
    </w:p>
    <w:p w:rsidR="0022323B" w:rsidRPr="006408BB" w:rsidRDefault="0022323B" w:rsidP="0022323B">
      <w:pPr>
        <w:tabs>
          <w:tab w:val="left" w:pos="360"/>
        </w:tabs>
        <w:jc w:val="both"/>
        <w:rPr>
          <w:rFonts w:ascii="SutonnyMJ" w:eastAsia="SutonnyMJ" w:hAnsi="SutonnyMJ" w:cs="SutonnyMJ"/>
          <w:b/>
          <w:sz w:val="24"/>
        </w:rPr>
      </w:pPr>
    </w:p>
    <w:p w:rsidR="0022323B" w:rsidRPr="006408BB" w:rsidRDefault="0022323B" w:rsidP="0022323B">
      <w:pPr>
        <w:tabs>
          <w:tab w:val="left" w:pos="360"/>
        </w:tabs>
        <w:jc w:val="both"/>
        <w:rPr>
          <w:rFonts w:ascii="SutonnyMJ" w:eastAsia="SutonnyMJ" w:hAnsi="SutonnyMJ" w:cs="SutonnyMJ"/>
          <w:b/>
          <w:sz w:val="24"/>
        </w:rPr>
      </w:pPr>
    </w:p>
    <w:p w:rsidR="0022323B" w:rsidRPr="006408BB" w:rsidRDefault="0022323B" w:rsidP="0022323B">
      <w:pPr>
        <w:tabs>
          <w:tab w:val="left" w:pos="360"/>
        </w:tabs>
        <w:jc w:val="both"/>
        <w:rPr>
          <w:rFonts w:ascii="SutonnyMJ" w:eastAsia="SutonnyMJ" w:hAnsi="SutonnyMJ" w:cs="SutonnyMJ"/>
          <w:b/>
          <w:sz w:val="24"/>
        </w:rPr>
      </w:pPr>
    </w:p>
    <w:p w:rsidR="0022323B" w:rsidRPr="006408BB" w:rsidRDefault="0022323B" w:rsidP="0022323B">
      <w:pPr>
        <w:tabs>
          <w:tab w:val="left" w:pos="360"/>
        </w:tabs>
        <w:jc w:val="both"/>
        <w:rPr>
          <w:rFonts w:ascii="SutonnyMJ" w:eastAsia="SutonnyMJ" w:hAnsi="SutonnyMJ" w:cs="SutonnyMJ"/>
          <w:b/>
          <w:sz w:val="24"/>
        </w:rPr>
      </w:pPr>
    </w:p>
    <w:p w:rsidR="0022323B" w:rsidRPr="006408BB" w:rsidRDefault="0022323B" w:rsidP="0022323B">
      <w:pPr>
        <w:tabs>
          <w:tab w:val="left" w:pos="360"/>
        </w:tabs>
        <w:jc w:val="both"/>
        <w:rPr>
          <w:rFonts w:ascii="SutonnyMJ" w:eastAsia="SutonnyMJ" w:hAnsi="SutonnyMJ" w:cs="SutonnyMJ"/>
          <w:b/>
          <w:sz w:val="16"/>
        </w:rPr>
      </w:pPr>
    </w:p>
    <w:p w:rsidR="0022323B" w:rsidRPr="006408BB" w:rsidRDefault="0022323B" w:rsidP="0022323B">
      <w:pPr>
        <w:shd w:val="clear" w:color="auto" w:fill="000000" w:themeFill="text1"/>
        <w:ind w:left="27" w:right="23"/>
        <w:jc w:val="center"/>
        <w:rPr>
          <w:rFonts w:ascii="Times New Roman" w:eastAsia="SutonnyMJ" w:hAnsi="Times New Roman" w:cs="SutonnyMJ"/>
          <w:b/>
          <w:sz w:val="26"/>
          <w:szCs w:val="24"/>
          <w:shd w:val="clear" w:color="auto" w:fill="BFBFBF"/>
        </w:rPr>
      </w:pPr>
      <w:r w:rsidRPr="007E1F24">
        <w:rPr>
          <w:rFonts w:ascii="SutonnyMJ" w:eastAsia="SutonnyMJ" w:hAnsi="SutonnyMJ" w:cs="SutonnyMJ"/>
          <w:b/>
          <w:sz w:val="28"/>
          <w:szCs w:val="28"/>
          <w:shd w:val="clear" w:color="auto" w:fill="000000" w:themeFill="text1"/>
        </w:rPr>
        <w:t xml:space="preserve">MYcwil` </w:t>
      </w:r>
      <w:r w:rsidRPr="007E1F24">
        <w:rPr>
          <w:rFonts w:ascii="Times New Roman" w:eastAsia="SutonnyMJ" w:hAnsi="Times New Roman" w:cs="SutonnyMJ"/>
          <w:b/>
          <w:sz w:val="24"/>
          <w:szCs w:val="24"/>
          <w:shd w:val="clear" w:color="auto" w:fill="000000" w:themeFill="text1"/>
        </w:rPr>
        <w:t>(Constituent Assembly)</w:t>
      </w:r>
    </w:p>
    <w:p w:rsidR="0022323B" w:rsidRDefault="0022323B" w:rsidP="0022323B">
      <w:pPr>
        <w:tabs>
          <w:tab w:val="left" w:pos="360"/>
        </w:tabs>
        <w:jc w:val="both"/>
        <w:rPr>
          <w:rFonts w:ascii="SutonnyMJ" w:eastAsia="SutonnyMJ" w:hAnsi="SutonnyMJ" w:cs="SutonnyMJ"/>
          <w:sz w:val="10"/>
        </w:rPr>
      </w:pPr>
    </w:p>
    <w:p w:rsidR="0022323B" w:rsidRPr="008A681B" w:rsidRDefault="00CD31DF" w:rsidP="008A681B">
      <w:pPr>
        <w:tabs>
          <w:tab w:val="left" w:pos="360"/>
        </w:tabs>
        <w:jc w:val="both"/>
        <w:rPr>
          <w:rFonts w:ascii="SutonnyMJ" w:eastAsia="SutonnyMJ" w:hAnsi="SutonnyMJ" w:cs="SutonnyMJ"/>
          <w:sz w:val="10"/>
        </w:rPr>
      </w:pPr>
      <w:r>
        <w:rPr>
          <w:rFonts w:ascii="SutonnyMJ" w:hAnsi="SutonnyMJ" w:cs="SutonnyMJ"/>
          <w:sz w:val="24"/>
        </w:rPr>
        <w:t>MY</w:t>
      </w:r>
      <w:r w:rsidR="00223949" w:rsidRPr="006408BB">
        <w:rPr>
          <w:rFonts w:ascii="SutonnyMJ" w:hAnsi="SutonnyMJ" w:cs="SutonnyMJ"/>
          <w:sz w:val="24"/>
        </w:rPr>
        <w:t>cwil` nq †Kvb †`‡ki msweavb ˆZwii Rb¨|</w:t>
      </w:r>
      <w:r w:rsidR="0022323B" w:rsidRPr="006408BB">
        <w:rPr>
          <w:rFonts w:ascii="SutonnyMJ" w:hAnsi="SutonnyMJ" w:cs="SutonnyMJ"/>
          <w:sz w:val="24"/>
        </w:rPr>
        <w:t>MYcwil` n‡”Q ¯^vaxb evsjv‡`‡ki cÖ_g AvBb cwil`| 1970 mv‡ji 7 wW‡m¤^i †_‡K 1971 mv‡ji 1 gvP© ch©šÍ wbe©vP‡b RvZxq cwil‡` 169 Rb I cÖv‡`wkK cwil‡` 300 Rb A_©vr</w:t>
      </w:r>
      <w:r w:rsidR="00542226" w:rsidRPr="006408BB">
        <w:rPr>
          <w:rFonts w:ascii="SutonnyMJ" w:hAnsi="SutonnyMJ" w:cs="SutonnyMJ"/>
          <w:sz w:val="24"/>
        </w:rPr>
        <w:t>,</w:t>
      </w:r>
      <w:r w:rsidR="0022323B" w:rsidRPr="006408BB">
        <w:rPr>
          <w:rFonts w:ascii="SutonnyMJ" w:hAnsi="SutonnyMJ" w:cs="SutonnyMJ"/>
          <w:sz w:val="24"/>
        </w:rPr>
        <w:t xml:space="preserve"> †gvU 469 Rb wbe©vwPZ m`m¨ wb‡q †h cwil` MwVZ nq ZvB MYcwil`|</w:t>
      </w:r>
    </w:p>
    <w:p w:rsidR="0022323B" w:rsidRPr="006408BB" w:rsidRDefault="00CD31DF" w:rsidP="0022323B">
      <w:pPr>
        <w:tabs>
          <w:tab w:val="left" w:pos="360"/>
          <w:tab w:val="left" w:pos="2160"/>
          <w:tab w:val="left" w:pos="7920"/>
        </w:tabs>
        <w:jc w:val="both"/>
        <w:rPr>
          <w:rFonts w:ascii="SutonnyMJ" w:hAnsi="SutonnyMJ" w:cs="SutonnyMJ"/>
          <w:sz w:val="24"/>
        </w:rPr>
      </w:pPr>
      <w:r w:rsidRPr="006408BB">
        <w:rPr>
          <w:rFonts w:ascii="SutonnyMJ" w:hAnsi="SutonnyMJ" w:cs="SutonnyMJ"/>
          <w:sz w:val="24"/>
        </w:rPr>
        <w:t>evsjv‡`‡ki</w:t>
      </w:r>
      <w:r w:rsidR="0022323B" w:rsidRPr="006408BB">
        <w:rPr>
          <w:rFonts w:ascii="SutonnyMJ" w:hAnsi="SutonnyMJ" w:cs="SutonnyMJ"/>
          <w:sz w:val="24"/>
        </w:rPr>
        <w:t>MYcwil‡`i †gvU m`m¨ wQ‡jbÑ 469 Rb</w:t>
      </w:r>
    </w:p>
    <w:p w:rsidR="0022323B" w:rsidRPr="00CD31DF" w:rsidRDefault="0022323B" w:rsidP="0022323B">
      <w:pPr>
        <w:tabs>
          <w:tab w:val="left" w:pos="360"/>
          <w:tab w:val="left" w:pos="2160"/>
          <w:tab w:val="left" w:pos="7920"/>
        </w:tabs>
        <w:jc w:val="both"/>
        <w:rPr>
          <w:rFonts w:ascii="Nirmala UI" w:hAnsi="Nirmala UI" w:cs="Nirmala UI"/>
          <w:sz w:val="24"/>
        </w:rPr>
      </w:pPr>
      <w:r w:rsidRPr="006408BB">
        <w:rPr>
          <w:rFonts w:ascii="SutonnyMJ" w:hAnsi="SutonnyMJ" w:cs="SutonnyMJ"/>
          <w:sz w:val="24"/>
        </w:rPr>
        <w:t>wKš‘ MYcwil` MwVZ nq: 403 Rb m`m¨ wb‡q</w:t>
      </w:r>
    </w:p>
    <w:p w:rsidR="0022323B" w:rsidRPr="006408BB" w:rsidRDefault="0022323B" w:rsidP="0022323B">
      <w:pPr>
        <w:tabs>
          <w:tab w:val="left" w:pos="360"/>
          <w:tab w:val="left" w:pos="2160"/>
          <w:tab w:val="left" w:pos="3960"/>
          <w:tab w:val="left" w:pos="5760"/>
          <w:tab w:val="left" w:pos="7920"/>
        </w:tabs>
        <w:jc w:val="both"/>
        <w:rPr>
          <w:rFonts w:ascii="SutonnyMJ" w:hAnsi="SutonnyMJ" w:cs="SutonnyMJ"/>
          <w:sz w:val="4"/>
        </w:rPr>
      </w:pPr>
    </w:p>
    <w:p w:rsidR="0022323B" w:rsidRPr="006408BB" w:rsidRDefault="0022323B" w:rsidP="0022323B">
      <w:pPr>
        <w:tabs>
          <w:tab w:val="left" w:pos="360"/>
          <w:tab w:val="left" w:pos="2160"/>
          <w:tab w:val="left" w:pos="3960"/>
          <w:tab w:val="left" w:pos="5760"/>
          <w:tab w:val="left" w:pos="7920"/>
        </w:tabs>
        <w:jc w:val="center"/>
        <w:rPr>
          <w:rFonts w:ascii="SutonnyMJ" w:hAnsi="SutonnyMJ" w:cs="SutonnyMJ"/>
          <w:b/>
          <w:sz w:val="24"/>
          <w:u w:val="single"/>
        </w:rPr>
      </w:pPr>
      <w:r w:rsidRPr="006408BB">
        <w:rPr>
          <w:rFonts w:ascii="SutonnyMJ" w:hAnsi="SutonnyMJ" w:cs="SutonnyMJ"/>
          <w:b/>
          <w:sz w:val="24"/>
          <w:u w:val="single"/>
        </w:rPr>
        <w:t>MYcwil` MVb</w:t>
      </w:r>
    </w:p>
    <w:p w:rsidR="0022323B" w:rsidRPr="006408BB" w:rsidRDefault="0022323B" w:rsidP="0022323B">
      <w:pPr>
        <w:tabs>
          <w:tab w:val="left" w:pos="360"/>
          <w:tab w:val="left" w:pos="2160"/>
          <w:tab w:val="left" w:pos="2880"/>
          <w:tab w:val="left" w:pos="3960"/>
          <w:tab w:val="left" w:pos="5760"/>
          <w:tab w:val="left" w:pos="7920"/>
        </w:tabs>
        <w:ind w:left="1440"/>
        <w:jc w:val="both"/>
        <w:rPr>
          <w:rFonts w:ascii="SutonnyMJ" w:hAnsi="SutonnyMJ" w:cs="SutonnyMJ"/>
          <w:sz w:val="24"/>
        </w:rPr>
      </w:pPr>
      <w:r w:rsidRPr="006408BB">
        <w:rPr>
          <w:rFonts w:ascii="SutonnyMJ" w:hAnsi="SutonnyMJ" w:cs="SutonnyMJ"/>
          <w:sz w:val="24"/>
        </w:rPr>
        <w:t xml:space="preserve">cvwK¯Ívb RvZxq cwil` m`m¨ </w:t>
      </w:r>
      <w:r w:rsidRPr="006408BB">
        <w:rPr>
          <w:rFonts w:ascii="SutonnyMJ" w:hAnsi="SutonnyMJ" w:cs="SutonnyMJ"/>
          <w:sz w:val="24"/>
        </w:rPr>
        <w:tab/>
        <w:t>= 169 Rb</w:t>
      </w:r>
    </w:p>
    <w:p w:rsidR="0022323B" w:rsidRPr="006408BB" w:rsidRDefault="0006391D" w:rsidP="0022323B">
      <w:pPr>
        <w:tabs>
          <w:tab w:val="left" w:pos="360"/>
          <w:tab w:val="left" w:pos="2160"/>
          <w:tab w:val="left" w:pos="2880"/>
          <w:tab w:val="left" w:pos="3960"/>
          <w:tab w:val="left" w:pos="5760"/>
          <w:tab w:val="left" w:pos="7920"/>
        </w:tabs>
        <w:ind w:left="1440"/>
        <w:jc w:val="both"/>
        <w:rPr>
          <w:rFonts w:ascii="SutonnyMJ" w:hAnsi="SutonnyMJ" w:cs="SutonnyMJ"/>
          <w:sz w:val="24"/>
        </w:rPr>
      </w:pPr>
      <w:r>
        <w:rPr>
          <w:rFonts w:ascii="SutonnyMJ" w:hAnsi="SutonnyMJ" w:cs="SutonnyMJ"/>
          <w:noProof/>
          <w:sz w:val="24"/>
        </w:rPr>
        <mc:AlternateContent>
          <mc:Choice Requires="wps">
            <w:drawing>
              <wp:anchor distT="4294967295" distB="4294967295" distL="114300" distR="114300" simplePos="0" relativeHeight="251662848" behindDoc="0" locked="0" layoutInCell="1" allowOverlap="1">
                <wp:simplePos x="0" y="0"/>
                <wp:positionH relativeFrom="column">
                  <wp:posOffset>859155</wp:posOffset>
                </wp:positionH>
                <wp:positionV relativeFrom="paragraph">
                  <wp:posOffset>173354</wp:posOffset>
                </wp:positionV>
                <wp:extent cx="2326640" cy="0"/>
                <wp:effectExtent l="0" t="0" r="16510" b="19050"/>
                <wp:wrapNone/>
                <wp:docPr id="145"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7.65pt;margin-top:13.65pt;width:183.2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c7JwIAAE0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"/>
            </w:pict>
          </mc:Fallback>
        </mc:AlternateContent>
      </w:r>
      <w:proofErr w:type="gramStart"/>
      <w:r w:rsidR="0022323B" w:rsidRPr="006408BB">
        <w:rPr>
          <w:rFonts w:ascii="SutonnyMJ" w:hAnsi="SutonnyMJ" w:cs="SutonnyMJ"/>
          <w:sz w:val="24"/>
        </w:rPr>
        <w:t>cvwK¯Ívb</w:t>
      </w:r>
      <w:proofErr w:type="gramEnd"/>
      <w:r w:rsidR="0022323B" w:rsidRPr="006408BB">
        <w:rPr>
          <w:rFonts w:ascii="SutonnyMJ" w:hAnsi="SutonnyMJ" w:cs="SutonnyMJ"/>
          <w:sz w:val="24"/>
        </w:rPr>
        <w:t xml:space="preserve"> cÖv‡`wkK cwil` m`m¨ </w:t>
      </w:r>
      <w:r w:rsidR="0022323B" w:rsidRPr="006408BB">
        <w:rPr>
          <w:rFonts w:ascii="SutonnyMJ" w:hAnsi="SutonnyMJ" w:cs="SutonnyMJ"/>
          <w:sz w:val="24"/>
        </w:rPr>
        <w:tab/>
        <w:t>= 300 Rb</w:t>
      </w:r>
    </w:p>
    <w:p w:rsidR="0022323B" w:rsidRPr="006408BB" w:rsidRDefault="0022323B" w:rsidP="0022323B">
      <w:pPr>
        <w:tabs>
          <w:tab w:val="left" w:pos="360"/>
          <w:tab w:val="left" w:pos="2160"/>
          <w:tab w:val="left" w:pos="2880"/>
          <w:tab w:val="left" w:pos="3960"/>
          <w:tab w:val="left" w:pos="5760"/>
          <w:tab w:val="left" w:pos="7920"/>
        </w:tabs>
        <w:ind w:left="1440"/>
        <w:jc w:val="both"/>
        <w:rPr>
          <w:rFonts w:ascii="SutonnyMJ" w:hAnsi="SutonnyMJ" w:cs="SutonnyMJ"/>
          <w:sz w:val="24"/>
        </w:rPr>
      </w:pPr>
      <w:r w:rsidRPr="006408BB">
        <w:rPr>
          <w:rFonts w:ascii="SutonnyMJ" w:hAnsi="SutonnyMJ" w:cs="SutonnyMJ"/>
          <w:sz w:val="24"/>
        </w:rPr>
        <w:t xml:space="preserve">†gvU m`m¨ </w:t>
      </w:r>
      <w:r w:rsidRPr="006408BB">
        <w:rPr>
          <w:rFonts w:ascii="SutonnyMJ" w:hAnsi="SutonnyMJ" w:cs="SutonnyMJ"/>
          <w:sz w:val="24"/>
        </w:rPr>
        <w:tab/>
      </w:r>
      <w:r w:rsidRPr="006408BB">
        <w:rPr>
          <w:rFonts w:ascii="SutonnyMJ" w:hAnsi="SutonnyMJ" w:cs="SutonnyMJ"/>
          <w:sz w:val="24"/>
        </w:rPr>
        <w:tab/>
        <w:t>= 469 Rb</w:t>
      </w:r>
    </w:p>
    <w:p w:rsidR="0022323B" w:rsidRPr="006408BB" w:rsidRDefault="0006391D" w:rsidP="0022323B">
      <w:pPr>
        <w:tabs>
          <w:tab w:val="left" w:pos="360"/>
          <w:tab w:val="left" w:pos="2160"/>
          <w:tab w:val="left" w:pos="2880"/>
          <w:tab w:val="left" w:pos="3960"/>
          <w:tab w:val="left" w:pos="5760"/>
          <w:tab w:val="left" w:pos="7920"/>
        </w:tabs>
        <w:ind w:left="1440"/>
        <w:jc w:val="both"/>
        <w:rPr>
          <w:rFonts w:ascii="SutonnyMJ" w:hAnsi="SutonnyMJ" w:cs="SutonnyMJ"/>
          <w:sz w:val="24"/>
        </w:rPr>
      </w:pPr>
      <w:r>
        <w:rPr>
          <w:rFonts w:ascii="SutonnyMJ" w:hAnsi="SutonnyMJ" w:cs="SutonnyMJ"/>
          <w:noProof/>
          <w:sz w:val="24"/>
        </w:rPr>
        <w:lastRenderedPageBreak/>
        <mc:AlternateContent>
          <mc:Choice Requires="wps">
            <w:drawing>
              <wp:anchor distT="4294967295" distB="4294967295" distL="114300" distR="114300" simplePos="0" relativeHeight="251663872" behindDoc="0" locked="0" layoutInCell="1" allowOverlap="1">
                <wp:simplePos x="0" y="0"/>
                <wp:positionH relativeFrom="column">
                  <wp:posOffset>859155</wp:posOffset>
                </wp:positionH>
                <wp:positionV relativeFrom="paragraph">
                  <wp:posOffset>172719</wp:posOffset>
                </wp:positionV>
                <wp:extent cx="2326640" cy="0"/>
                <wp:effectExtent l="0" t="0" r="16510" b="19050"/>
                <wp:wrapNone/>
                <wp:docPr id="14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7.65pt;margin-top:13.6pt;width:183.2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"/>
            </w:pict>
          </mc:Fallback>
        </mc:AlternateContent>
      </w:r>
      <w:proofErr w:type="gramStart"/>
      <w:r w:rsidR="0022323B" w:rsidRPr="006408BB">
        <w:rPr>
          <w:rFonts w:ascii="SutonnyMJ" w:hAnsi="SutonnyMJ" w:cs="SutonnyMJ"/>
          <w:sz w:val="24"/>
        </w:rPr>
        <w:t>m`</w:t>
      </w:r>
      <w:proofErr w:type="gramEnd"/>
      <w:r w:rsidR="0022323B" w:rsidRPr="006408BB">
        <w:rPr>
          <w:rFonts w:ascii="SutonnyMJ" w:hAnsi="SutonnyMJ" w:cs="SutonnyMJ"/>
          <w:sz w:val="24"/>
        </w:rPr>
        <w:t xml:space="preserve">m¨ c` nvivq </w:t>
      </w:r>
      <w:r w:rsidR="0022323B" w:rsidRPr="006408BB">
        <w:rPr>
          <w:rFonts w:ascii="SutonnyMJ" w:hAnsi="SutonnyMJ" w:cs="SutonnyMJ"/>
          <w:sz w:val="24"/>
        </w:rPr>
        <w:tab/>
      </w:r>
      <w:r w:rsidR="0022323B" w:rsidRPr="006408BB">
        <w:rPr>
          <w:rFonts w:ascii="SutonnyMJ" w:hAnsi="SutonnyMJ" w:cs="SutonnyMJ"/>
          <w:sz w:val="24"/>
        </w:rPr>
        <w:tab/>
        <w:t>= 66 Rb</w:t>
      </w:r>
    </w:p>
    <w:p w:rsidR="0022323B" w:rsidRPr="00DC7323" w:rsidRDefault="0022323B" w:rsidP="0022323B">
      <w:pPr>
        <w:tabs>
          <w:tab w:val="left" w:pos="360"/>
          <w:tab w:val="left" w:pos="2160"/>
          <w:tab w:val="left" w:pos="2880"/>
          <w:tab w:val="left" w:pos="3960"/>
          <w:tab w:val="left" w:pos="5760"/>
          <w:tab w:val="left" w:pos="7920"/>
        </w:tabs>
        <w:ind w:left="1440"/>
        <w:jc w:val="both"/>
        <w:rPr>
          <w:rFonts w:ascii="Vrinda" w:hAnsi="Vrinda"/>
          <w:b/>
          <w:sz w:val="24"/>
        </w:rPr>
      </w:pPr>
      <w:r w:rsidRPr="006408BB">
        <w:rPr>
          <w:rFonts w:ascii="SutonnyMJ" w:hAnsi="SutonnyMJ" w:cs="SutonnyMJ"/>
          <w:b/>
          <w:sz w:val="24"/>
        </w:rPr>
        <w:t>myZivs MYcwil` MwVZ nq</w:t>
      </w:r>
      <w:r w:rsidRPr="006408BB">
        <w:rPr>
          <w:rFonts w:ascii="SutonnyMJ" w:hAnsi="SutonnyMJ" w:cs="SutonnyMJ"/>
          <w:b/>
          <w:sz w:val="24"/>
        </w:rPr>
        <w:tab/>
        <w:t>= 403 Rb wb‡q</w:t>
      </w:r>
    </w:p>
    <w:p w:rsidR="0022323B" w:rsidRPr="006408BB" w:rsidRDefault="0022323B" w:rsidP="0022323B">
      <w:pPr>
        <w:tabs>
          <w:tab w:val="left" w:pos="360"/>
          <w:tab w:val="left" w:pos="2160"/>
          <w:tab w:val="left" w:pos="2880"/>
          <w:tab w:val="left" w:pos="3960"/>
          <w:tab w:val="left" w:pos="5760"/>
          <w:tab w:val="left" w:pos="7920"/>
        </w:tabs>
        <w:jc w:val="both"/>
        <w:rPr>
          <w:rFonts w:ascii="SutonnyMJ" w:hAnsi="SutonnyMJ" w:cs="SutonnyMJ"/>
          <w:sz w:val="10"/>
        </w:rPr>
      </w:pPr>
    </w:p>
    <w:p w:rsidR="0022323B" w:rsidRPr="006408BB" w:rsidRDefault="0022323B" w:rsidP="0022323B">
      <w:pPr>
        <w:tabs>
          <w:tab w:val="left" w:pos="360"/>
          <w:tab w:val="left" w:pos="2160"/>
          <w:tab w:val="left" w:pos="2880"/>
          <w:tab w:val="left" w:pos="3960"/>
          <w:tab w:val="left" w:pos="5760"/>
          <w:tab w:val="left" w:pos="7920"/>
        </w:tabs>
        <w:jc w:val="both"/>
        <w:rPr>
          <w:rFonts w:ascii="SutonnyMJ" w:hAnsi="SutonnyMJ" w:cs="SutonnyMJ"/>
          <w:b/>
          <w:sz w:val="24"/>
        </w:rPr>
      </w:pPr>
      <w:r w:rsidRPr="006408BB">
        <w:rPr>
          <w:rFonts w:ascii="SutonnyMJ" w:hAnsi="SutonnyMJ" w:cs="SutonnyMJ"/>
          <w:b/>
          <w:sz w:val="24"/>
        </w:rPr>
        <w:t>hviv m`m¨ c` nvivq</w:t>
      </w:r>
    </w:p>
    <w:p w:rsidR="0022323B" w:rsidRPr="00DC7323" w:rsidRDefault="0022323B" w:rsidP="0022323B">
      <w:pPr>
        <w:tabs>
          <w:tab w:val="left" w:pos="360"/>
          <w:tab w:val="left" w:pos="2160"/>
          <w:tab w:val="left" w:pos="3600"/>
          <w:tab w:val="left" w:pos="5760"/>
          <w:tab w:val="left" w:pos="7920"/>
        </w:tabs>
        <w:jc w:val="both"/>
        <w:rPr>
          <w:rFonts w:ascii="Vrinda" w:hAnsi="Vrinda" w:cs="SutonnyMJ"/>
          <w:sz w:val="24"/>
        </w:rPr>
      </w:pPr>
      <w:r w:rsidRPr="006408BB">
        <w:rPr>
          <w:rFonts w:ascii="SutonnyMJ" w:hAnsi="SutonnyMJ" w:cs="SutonnyMJ"/>
          <w:sz w:val="24"/>
        </w:rPr>
        <w:t xml:space="preserve">gyw³hy‡× wbnZ nq </w:t>
      </w:r>
      <w:r w:rsidRPr="006408BB">
        <w:rPr>
          <w:rFonts w:ascii="SutonnyMJ" w:hAnsi="SutonnyMJ" w:cs="SutonnyMJ"/>
          <w:sz w:val="24"/>
        </w:rPr>
        <w:tab/>
      </w:r>
      <w:r w:rsidRPr="006408BB">
        <w:rPr>
          <w:rFonts w:ascii="SutonnyMJ" w:hAnsi="SutonnyMJ" w:cs="SutonnyMJ"/>
          <w:sz w:val="24"/>
        </w:rPr>
        <w:tab/>
        <w:t>= 12 Rb</w:t>
      </w:r>
    </w:p>
    <w:p w:rsidR="0022323B" w:rsidRPr="006408BB" w:rsidRDefault="0022323B" w:rsidP="0022323B">
      <w:pPr>
        <w:tabs>
          <w:tab w:val="left" w:pos="360"/>
          <w:tab w:val="left" w:pos="2160"/>
          <w:tab w:val="left" w:pos="3600"/>
          <w:tab w:val="left" w:pos="5760"/>
          <w:tab w:val="left" w:pos="7920"/>
        </w:tabs>
        <w:jc w:val="both"/>
        <w:rPr>
          <w:rFonts w:ascii="SutonnyMJ" w:hAnsi="SutonnyMJ" w:cs="SutonnyMJ"/>
          <w:sz w:val="24"/>
        </w:rPr>
      </w:pPr>
      <w:r w:rsidRPr="006408BB">
        <w:rPr>
          <w:rFonts w:ascii="SutonnyMJ" w:hAnsi="SutonnyMJ" w:cs="SutonnyMJ"/>
          <w:sz w:val="24"/>
        </w:rPr>
        <w:t xml:space="preserve">`vjvwji Awf‡hv‡M Awfhy³ nq </w:t>
      </w:r>
      <w:r w:rsidRPr="006408BB">
        <w:rPr>
          <w:rFonts w:ascii="SutonnyMJ" w:hAnsi="SutonnyMJ" w:cs="SutonnyMJ"/>
          <w:sz w:val="24"/>
        </w:rPr>
        <w:tab/>
        <w:t>= 5 Rb</w:t>
      </w:r>
    </w:p>
    <w:p w:rsidR="0022323B" w:rsidRPr="006408BB" w:rsidRDefault="0022323B" w:rsidP="0022323B">
      <w:pPr>
        <w:tabs>
          <w:tab w:val="left" w:pos="360"/>
          <w:tab w:val="left" w:pos="2160"/>
          <w:tab w:val="left" w:pos="3600"/>
          <w:tab w:val="left" w:pos="5760"/>
          <w:tab w:val="left" w:pos="7920"/>
        </w:tabs>
        <w:jc w:val="both"/>
        <w:rPr>
          <w:rFonts w:ascii="SutonnyMJ" w:hAnsi="SutonnyMJ" w:cs="SutonnyMJ"/>
          <w:sz w:val="24"/>
        </w:rPr>
      </w:pPr>
      <w:r w:rsidRPr="006408BB">
        <w:rPr>
          <w:rFonts w:ascii="SutonnyMJ" w:hAnsi="SutonnyMJ" w:cs="SutonnyMJ"/>
          <w:sz w:val="24"/>
        </w:rPr>
        <w:t xml:space="preserve">cvwK¯Ív‡b P‡j hvq  </w:t>
      </w:r>
      <w:r w:rsidRPr="006408BB">
        <w:rPr>
          <w:rFonts w:ascii="SutonnyMJ" w:hAnsi="SutonnyMJ" w:cs="SutonnyMJ"/>
          <w:sz w:val="24"/>
        </w:rPr>
        <w:tab/>
      </w:r>
      <w:r w:rsidRPr="006408BB">
        <w:rPr>
          <w:rFonts w:ascii="SutonnyMJ" w:hAnsi="SutonnyMJ" w:cs="SutonnyMJ"/>
          <w:sz w:val="24"/>
        </w:rPr>
        <w:tab/>
        <w:t>= 2 Rb [byiæj Avwgb I ¯^Zš¿ m`m¨ ivRv wÎw`e ivq]</w:t>
      </w:r>
    </w:p>
    <w:p w:rsidR="0022323B" w:rsidRPr="006408BB" w:rsidRDefault="00567C04" w:rsidP="0022323B">
      <w:pPr>
        <w:tabs>
          <w:tab w:val="left" w:pos="360"/>
          <w:tab w:val="left" w:pos="2160"/>
          <w:tab w:val="left" w:pos="3600"/>
          <w:tab w:val="left" w:pos="5760"/>
          <w:tab w:val="left" w:pos="7920"/>
        </w:tabs>
        <w:jc w:val="both"/>
        <w:rPr>
          <w:rFonts w:ascii="SutonnyMJ" w:hAnsi="SutonnyMJ" w:cs="SutonnyMJ"/>
          <w:sz w:val="24"/>
        </w:rPr>
      </w:pPr>
      <w:r w:rsidRPr="00567C04">
        <w:rPr>
          <w:rFonts w:ascii="SutonnyMJ" w:hAnsi="SutonnyMJ" w:cs="SutonnyMJ"/>
          <w:sz w:val="24"/>
        </w:rPr>
        <w:t>`ybx</w:t>
      </w:r>
      <w:r w:rsidR="0022323B" w:rsidRPr="00567C04">
        <w:rPr>
          <w:rFonts w:ascii="SutonnyMJ" w:hAnsi="SutonnyMJ" w:cs="SutonnyMJ"/>
          <w:sz w:val="24"/>
        </w:rPr>
        <w:t>©wZi</w:t>
      </w:r>
      <w:r w:rsidR="0022323B" w:rsidRPr="006408BB">
        <w:rPr>
          <w:rFonts w:ascii="SutonnyMJ" w:hAnsi="SutonnyMJ" w:cs="SutonnyMJ"/>
          <w:sz w:val="24"/>
        </w:rPr>
        <w:t xml:space="preserve"> `v‡q AvIqvgxjxM †_‡K ewn</w:t>
      </w:r>
      <w:r w:rsidR="00F772F0">
        <w:rPr>
          <w:rFonts w:ascii="SutonnyMJ" w:hAnsi="SutonnyMJ" w:cs="SutonnyMJ"/>
          <w:sz w:val="24"/>
        </w:rPr>
        <w:t>®‹…</w:t>
      </w:r>
      <w:r w:rsidR="0022323B" w:rsidRPr="006408BB">
        <w:rPr>
          <w:rFonts w:ascii="SutonnyMJ" w:hAnsi="SutonnyMJ" w:cs="SutonnyMJ"/>
          <w:sz w:val="24"/>
        </w:rPr>
        <w:t xml:space="preserve">Z nq  </w:t>
      </w:r>
      <w:r w:rsidR="0022323B" w:rsidRPr="006408BB">
        <w:rPr>
          <w:rFonts w:ascii="SutonnyMJ" w:hAnsi="SutonnyMJ" w:cs="SutonnyMJ"/>
          <w:sz w:val="24"/>
        </w:rPr>
        <w:tab/>
        <w:t>= 46 Rb</w:t>
      </w:r>
    </w:p>
    <w:p w:rsidR="0022323B" w:rsidRPr="006408BB" w:rsidRDefault="0022323B" w:rsidP="0022323B">
      <w:pPr>
        <w:tabs>
          <w:tab w:val="left" w:pos="360"/>
          <w:tab w:val="left" w:pos="2160"/>
          <w:tab w:val="left" w:pos="3600"/>
          <w:tab w:val="left" w:pos="5760"/>
          <w:tab w:val="left" w:pos="7920"/>
        </w:tabs>
        <w:jc w:val="both"/>
        <w:rPr>
          <w:rFonts w:ascii="SutonnyMJ" w:hAnsi="SutonnyMJ" w:cs="SutonnyMJ"/>
          <w:sz w:val="24"/>
        </w:rPr>
      </w:pPr>
      <w:r w:rsidRPr="006408BB">
        <w:rPr>
          <w:rFonts w:ascii="SutonnyMJ" w:hAnsi="SutonnyMJ" w:cs="SutonnyMJ"/>
          <w:sz w:val="24"/>
        </w:rPr>
        <w:t>ciivóª gš¿Yvj‡q †hvM †`</w:t>
      </w:r>
      <w:r w:rsidRPr="006408BB">
        <w:rPr>
          <w:rFonts w:ascii="SutonnyMJ" w:hAnsi="SutonnyMJ" w:cs="SutonnyMJ"/>
          <w:sz w:val="24"/>
          <w:u w:val="single"/>
        </w:rPr>
        <w:t xml:space="preserve">q </w:t>
      </w:r>
      <w:r w:rsidRPr="006408BB">
        <w:rPr>
          <w:rFonts w:ascii="SutonnyMJ" w:hAnsi="SutonnyMJ" w:cs="SutonnyMJ"/>
          <w:sz w:val="24"/>
          <w:u w:val="single"/>
        </w:rPr>
        <w:tab/>
      </w:r>
      <w:r w:rsidRPr="006408BB">
        <w:rPr>
          <w:rFonts w:ascii="SutonnyMJ" w:hAnsi="SutonnyMJ" w:cs="SutonnyMJ"/>
          <w:sz w:val="24"/>
          <w:u w:val="single"/>
        </w:rPr>
        <w:tab/>
        <w:t>= 1 Rb</w:t>
      </w:r>
    </w:p>
    <w:p w:rsidR="0022323B" w:rsidRPr="006408BB" w:rsidRDefault="0022323B" w:rsidP="0022323B">
      <w:pPr>
        <w:tabs>
          <w:tab w:val="left" w:pos="360"/>
          <w:tab w:val="left" w:pos="2160"/>
          <w:tab w:val="left" w:pos="3600"/>
          <w:tab w:val="left" w:pos="5760"/>
          <w:tab w:val="left" w:pos="7920"/>
        </w:tabs>
        <w:jc w:val="both"/>
        <w:rPr>
          <w:rFonts w:ascii="SutonnyMJ" w:hAnsi="SutonnyMJ" w:cs="SutonnyMJ"/>
          <w:b/>
          <w:sz w:val="24"/>
        </w:rPr>
      </w:pPr>
      <w:r w:rsidRPr="006408BB">
        <w:rPr>
          <w:rFonts w:ascii="SutonnyMJ" w:hAnsi="SutonnyMJ" w:cs="SutonnyMJ"/>
          <w:sz w:val="24"/>
        </w:rPr>
        <w:tab/>
      </w:r>
      <w:r w:rsidRPr="006408BB">
        <w:rPr>
          <w:rFonts w:ascii="SutonnyMJ" w:hAnsi="SutonnyMJ" w:cs="SutonnyMJ"/>
          <w:sz w:val="24"/>
        </w:rPr>
        <w:tab/>
      </w:r>
      <w:r w:rsidRPr="006408BB">
        <w:rPr>
          <w:rFonts w:ascii="SutonnyMJ" w:hAnsi="SutonnyMJ" w:cs="SutonnyMJ"/>
          <w:b/>
          <w:sz w:val="24"/>
        </w:rPr>
        <w:t xml:space="preserve">†gvU </w:t>
      </w:r>
      <w:r w:rsidRPr="006408BB">
        <w:rPr>
          <w:rFonts w:ascii="SutonnyMJ" w:hAnsi="SutonnyMJ" w:cs="SutonnyMJ"/>
          <w:b/>
          <w:sz w:val="24"/>
        </w:rPr>
        <w:tab/>
        <w:t>= 66 Rb</w:t>
      </w:r>
    </w:p>
    <w:p w:rsidR="0022323B" w:rsidRPr="006408BB" w:rsidRDefault="0022323B" w:rsidP="0022323B">
      <w:pPr>
        <w:tabs>
          <w:tab w:val="left" w:pos="360"/>
          <w:tab w:val="left" w:pos="2160"/>
          <w:tab w:val="left" w:pos="3600"/>
          <w:tab w:val="left" w:pos="5760"/>
          <w:tab w:val="left" w:pos="7920"/>
        </w:tabs>
        <w:jc w:val="both"/>
        <w:rPr>
          <w:rFonts w:ascii="SutonnyMJ" w:hAnsi="SutonnyMJ" w:cs="SutonnyMJ"/>
          <w:sz w:val="24"/>
        </w:rPr>
      </w:pPr>
      <w:r w:rsidRPr="006408BB">
        <w:rPr>
          <w:rFonts w:ascii="SutonnyMJ" w:hAnsi="SutonnyMJ" w:cs="SutonnyMJ"/>
          <w:sz w:val="24"/>
        </w:rPr>
        <w:t>A_©vr MYcwil‡`i †gvU m`m¨: 469Ñ 66 = 403 Rb</w:t>
      </w:r>
    </w:p>
    <w:p w:rsidR="0022323B" w:rsidRPr="006408BB" w:rsidRDefault="0022323B" w:rsidP="0022323B">
      <w:pPr>
        <w:shd w:val="clear" w:color="auto" w:fill="D9D9D9" w:themeFill="background1" w:themeFillShade="D9"/>
        <w:jc w:val="center"/>
        <w:rPr>
          <w:rFonts w:ascii="SutonnyMJ" w:eastAsia="SutonnyMJ" w:hAnsi="SutonnyMJ" w:cs="SutonnyMJ"/>
          <w:sz w:val="24"/>
        </w:rPr>
      </w:pPr>
      <w:r w:rsidRPr="006408BB">
        <w:rPr>
          <w:rFonts w:ascii="SutonnyMJ" w:eastAsia="SutonnyMJ" w:hAnsi="SutonnyMJ" w:cs="SutonnyMJ"/>
          <w:b/>
          <w:sz w:val="26"/>
          <w:szCs w:val="24"/>
          <w:shd w:val="clear" w:color="auto" w:fill="D9D9D9" w:themeFill="background1" w:themeFillShade="D9"/>
        </w:rPr>
        <w:t>GK bR‡i MYcwil` Z_¨</w:t>
      </w:r>
    </w:p>
    <w:p w:rsidR="0022323B" w:rsidRPr="006408BB" w:rsidRDefault="0022323B" w:rsidP="003C30A7">
      <w:pPr>
        <w:pStyle w:val="ListParagraph"/>
        <w:numPr>
          <w:ilvl w:val="0"/>
          <w:numId w:val="11"/>
        </w:numPr>
        <w:tabs>
          <w:tab w:val="left" w:pos="360"/>
        </w:tabs>
        <w:contextualSpacing/>
        <w:jc w:val="both"/>
        <w:rPr>
          <w:rFonts w:ascii="VillageII" w:eastAsia="VillageII" w:hAnsi="VillageII" w:cs="VillageII"/>
          <w:sz w:val="24"/>
        </w:rPr>
      </w:pPr>
      <w:r w:rsidRPr="006408BB">
        <w:rPr>
          <w:rFonts w:ascii="SutonnyMJ" w:eastAsia="SutonnyMJ" w:hAnsi="SutonnyMJ" w:cs="SutonnyMJ"/>
          <w:sz w:val="24"/>
        </w:rPr>
        <w:t>A¯’vqx msweavb Av‡`k Rvwi K‡ib- e½eÜz †kL gywReyi ingvb (11 Rvbyqvwi, 1972)</w:t>
      </w:r>
    </w:p>
    <w:p w:rsidR="0022323B" w:rsidRDefault="0022323B" w:rsidP="003C30A7">
      <w:pPr>
        <w:pStyle w:val="ListParagraph"/>
        <w:numPr>
          <w:ilvl w:val="0"/>
          <w:numId w:val="11"/>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MYcwil` Av‡`k Rvwi K‡ibÑivóªcwZ Avey mvC` †PŠayix (23 gvP©, 1972)</w:t>
      </w:r>
    </w:p>
    <w:tbl>
      <w:tblPr>
        <w:tblStyle w:val="TableGrid"/>
        <w:tblW w:w="0" w:type="auto"/>
        <w:tblInd w:w="622" w:type="dxa"/>
        <w:tblLook w:val="04A0" w:firstRow="1" w:lastRow="0" w:firstColumn="1" w:lastColumn="0" w:noHBand="0" w:noVBand="1"/>
      </w:tblPr>
      <w:tblGrid>
        <w:gridCol w:w="1999"/>
        <w:gridCol w:w="1816"/>
        <w:gridCol w:w="2426"/>
      </w:tblGrid>
      <w:tr w:rsidR="00CD31DF" w:rsidTr="00CD31DF">
        <w:trPr>
          <w:trHeight w:val="136"/>
        </w:trPr>
        <w:tc>
          <w:tcPr>
            <w:tcW w:w="1999" w:type="dxa"/>
          </w:tcPr>
          <w:p w:rsidR="00CD31DF" w:rsidRDefault="00CD31DF" w:rsidP="00CD31DF">
            <w:pPr>
              <w:pStyle w:val="ListParagraph"/>
              <w:tabs>
                <w:tab w:val="left" w:pos="360"/>
              </w:tabs>
              <w:ind w:left="0"/>
              <w:contextualSpacing/>
              <w:jc w:val="center"/>
              <w:rPr>
                <w:rFonts w:ascii="SutonnyMJ" w:eastAsia="SutonnyMJ" w:hAnsi="SutonnyMJ" w:cs="SutonnyMJ"/>
                <w:sz w:val="24"/>
              </w:rPr>
            </w:pPr>
            <w:r w:rsidRPr="006408BB">
              <w:rPr>
                <w:rFonts w:ascii="SutonnyMJ" w:hAnsi="SutonnyMJ" w:cs="SutonnyMJ"/>
                <w:sz w:val="24"/>
              </w:rPr>
              <w:t>MYcwil‡`i †gvU m`m¨</w:t>
            </w:r>
          </w:p>
        </w:tc>
        <w:tc>
          <w:tcPr>
            <w:tcW w:w="1816" w:type="dxa"/>
          </w:tcPr>
          <w:p w:rsidR="00CD31DF" w:rsidRDefault="00CD31DF" w:rsidP="00CD31DF">
            <w:pPr>
              <w:pStyle w:val="ListParagraph"/>
              <w:tabs>
                <w:tab w:val="left" w:pos="360"/>
              </w:tabs>
              <w:ind w:left="0"/>
              <w:contextualSpacing/>
              <w:jc w:val="center"/>
              <w:rPr>
                <w:rFonts w:ascii="SutonnyMJ" w:eastAsia="SutonnyMJ" w:hAnsi="SutonnyMJ" w:cs="SutonnyMJ"/>
                <w:sz w:val="24"/>
              </w:rPr>
            </w:pPr>
            <w:r w:rsidRPr="006408BB">
              <w:rPr>
                <w:rFonts w:ascii="SutonnyMJ" w:hAnsi="SutonnyMJ" w:cs="SutonnyMJ"/>
                <w:sz w:val="24"/>
              </w:rPr>
              <w:t>MYcwil` MwVZ nq</w:t>
            </w:r>
          </w:p>
        </w:tc>
        <w:tc>
          <w:tcPr>
            <w:tcW w:w="2426" w:type="dxa"/>
          </w:tcPr>
          <w:p w:rsidR="00CD31DF" w:rsidRDefault="00CD31DF" w:rsidP="00CD31DF">
            <w:pPr>
              <w:pStyle w:val="ListParagraph"/>
              <w:tabs>
                <w:tab w:val="left" w:pos="360"/>
              </w:tabs>
              <w:ind w:left="0"/>
              <w:contextualSpacing/>
              <w:jc w:val="center"/>
              <w:rPr>
                <w:rFonts w:ascii="SutonnyMJ" w:eastAsia="SutonnyMJ" w:hAnsi="SutonnyMJ" w:cs="SutonnyMJ"/>
                <w:sz w:val="24"/>
              </w:rPr>
            </w:pPr>
            <w:r w:rsidRPr="006408BB">
              <w:rPr>
                <w:rFonts w:ascii="SutonnyMJ" w:eastAsia="SutonnyMJ" w:hAnsi="SutonnyMJ" w:cs="SutonnyMJ"/>
                <w:sz w:val="24"/>
              </w:rPr>
              <w:t>MYcwil‡` AvIqvgxjxM m`m¨</w:t>
            </w:r>
          </w:p>
        </w:tc>
      </w:tr>
      <w:tr w:rsidR="00CD31DF" w:rsidTr="00CD31DF">
        <w:trPr>
          <w:trHeight w:val="198"/>
        </w:trPr>
        <w:tc>
          <w:tcPr>
            <w:tcW w:w="1999" w:type="dxa"/>
          </w:tcPr>
          <w:p w:rsidR="00CD31DF" w:rsidRPr="00CD31DF" w:rsidRDefault="00CD31DF" w:rsidP="00CD31DF">
            <w:pPr>
              <w:tabs>
                <w:tab w:val="left" w:pos="360"/>
              </w:tabs>
              <w:ind w:left="360"/>
              <w:contextualSpacing/>
              <w:jc w:val="center"/>
              <w:rPr>
                <w:rFonts w:ascii="SutonnyMJ" w:eastAsia="SutonnyMJ" w:hAnsi="SutonnyMJ" w:cs="SutonnyMJ"/>
                <w:sz w:val="24"/>
              </w:rPr>
            </w:pPr>
            <w:r w:rsidRPr="006408BB">
              <w:rPr>
                <w:rFonts w:ascii="SutonnyMJ" w:hAnsi="SutonnyMJ" w:cs="SutonnyMJ"/>
                <w:sz w:val="24"/>
              </w:rPr>
              <w:t>469 Rb</w:t>
            </w:r>
          </w:p>
        </w:tc>
        <w:tc>
          <w:tcPr>
            <w:tcW w:w="1816" w:type="dxa"/>
          </w:tcPr>
          <w:p w:rsidR="00CD31DF" w:rsidRDefault="00CD31DF" w:rsidP="00CD31DF">
            <w:pPr>
              <w:pStyle w:val="ListParagraph"/>
              <w:tabs>
                <w:tab w:val="left" w:pos="360"/>
              </w:tabs>
              <w:ind w:left="0"/>
              <w:contextualSpacing/>
              <w:jc w:val="center"/>
              <w:rPr>
                <w:rFonts w:ascii="SutonnyMJ" w:eastAsia="SutonnyMJ" w:hAnsi="SutonnyMJ" w:cs="SutonnyMJ"/>
                <w:sz w:val="24"/>
              </w:rPr>
            </w:pPr>
            <w:r w:rsidRPr="006408BB">
              <w:rPr>
                <w:rFonts w:ascii="SutonnyMJ" w:eastAsia="SutonnyMJ" w:hAnsi="SutonnyMJ" w:cs="SutonnyMJ"/>
                <w:sz w:val="24"/>
              </w:rPr>
              <w:t>403 Rb</w:t>
            </w:r>
            <w:r w:rsidRPr="006408BB">
              <w:rPr>
                <w:rFonts w:ascii="SutonnyMJ" w:hAnsi="SutonnyMJ" w:cs="SutonnyMJ"/>
                <w:sz w:val="24"/>
              </w:rPr>
              <w:t xml:space="preserve"> wb‡q</w:t>
            </w:r>
          </w:p>
        </w:tc>
        <w:tc>
          <w:tcPr>
            <w:tcW w:w="2426" w:type="dxa"/>
          </w:tcPr>
          <w:p w:rsidR="00CD31DF" w:rsidRPr="00CD31DF" w:rsidRDefault="00CD31DF" w:rsidP="00CD31DF">
            <w:pPr>
              <w:tabs>
                <w:tab w:val="left" w:pos="360"/>
              </w:tabs>
              <w:ind w:left="720"/>
              <w:contextualSpacing/>
              <w:jc w:val="center"/>
              <w:rPr>
                <w:rFonts w:ascii="SutonnyMJ" w:eastAsia="SutonnyMJ" w:hAnsi="SutonnyMJ" w:cs="SutonnyMJ"/>
                <w:sz w:val="24"/>
              </w:rPr>
            </w:pPr>
            <w:r w:rsidRPr="00CD31DF">
              <w:rPr>
                <w:rFonts w:ascii="SutonnyMJ" w:eastAsia="SutonnyMJ" w:hAnsi="SutonnyMJ" w:cs="SutonnyMJ"/>
                <w:sz w:val="24"/>
              </w:rPr>
              <w:t>400 Rb</w:t>
            </w:r>
          </w:p>
          <w:p w:rsidR="00CD31DF" w:rsidRDefault="00CD31DF" w:rsidP="00CD31DF">
            <w:pPr>
              <w:pStyle w:val="ListParagraph"/>
              <w:tabs>
                <w:tab w:val="left" w:pos="360"/>
              </w:tabs>
              <w:ind w:left="0"/>
              <w:contextualSpacing/>
              <w:jc w:val="center"/>
              <w:rPr>
                <w:rFonts w:ascii="SutonnyMJ" w:eastAsia="SutonnyMJ" w:hAnsi="SutonnyMJ" w:cs="SutonnyMJ"/>
                <w:sz w:val="24"/>
              </w:rPr>
            </w:pPr>
          </w:p>
        </w:tc>
      </w:tr>
    </w:tbl>
    <w:p w:rsidR="0022323B" w:rsidRPr="007E1F24" w:rsidRDefault="0022323B" w:rsidP="00AD4CBA">
      <w:pPr>
        <w:pStyle w:val="ListParagraph"/>
        <w:numPr>
          <w:ilvl w:val="0"/>
          <w:numId w:val="467"/>
        </w:numPr>
        <w:tabs>
          <w:tab w:val="left" w:pos="360"/>
        </w:tabs>
        <w:contextualSpacing/>
        <w:jc w:val="both"/>
        <w:rPr>
          <w:rFonts w:ascii="SutonnyMJ" w:eastAsia="SutonnyMJ" w:hAnsi="SutonnyMJ" w:cs="SutonnyMJ"/>
          <w:sz w:val="24"/>
        </w:rPr>
      </w:pPr>
      <w:r w:rsidRPr="007E1F24">
        <w:rPr>
          <w:rFonts w:ascii="SutonnyMJ" w:eastAsia="SutonnyMJ" w:hAnsi="SutonnyMJ" w:cs="SutonnyMJ"/>
          <w:sz w:val="24"/>
        </w:rPr>
        <w:t>MYcwil` MVb Kiv nqÑ 10 GwcÖj, 1972</w:t>
      </w:r>
    </w:p>
    <w:p w:rsidR="0022323B" w:rsidRPr="006408BB" w:rsidRDefault="0022323B" w:rsidP="003C30A7">
      <w:pPr>
        <w:pStyle w:val="ListParagraph"/>
        <w:numPr>
          <w:ilvl w:val="0"/>
          <w:numId w:val="11"/>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msweavb KwgwU MVb Kiv nqÑ 11 GwcÖj, 1972</w:t>
      </w:r>
    </w:p>
    <w:p w:rsidR="0022323B" w:rsidRPr="006408BB" w:rsidRDefault="0022323B" w:rsidP="003C30A7">
      <w:pPr>
        <w:pStyle w:val="ListParagraph"/>
        <w:numPr>
          <w:ilvl w:val="0"/>
          <w:numId w:val="11"/>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cÖ_g Awa‡ek‡bi mfvcwZ wQ‡jbÑ gvIjvbv Avãyi ikx` ZK©evMxk</w:t>
      </w:r>
    </w:p>
    <w:p w:rsidR="0022323B" w:rsidRPr="006408BB" w:rsidRDefault="0022323B" w:rsidP="003C30A7">
      <w:pPr>
        <w:pStyle w:val="ListParagraph"/>
        <w:numPr>
          <w:ilvl w:val="0"/>
          <w:numId w:val="11"/>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MY-cwil‡`i cÖ_g w¯úKvi wQ‡jbÑ kvn Avãyj nvwg`</w:t>
      </w:r>
    </w:p>
    <w:p w:rsidR="0022323B" w:rsidRPr="006408BB" w:rsidRDefault="0022323B" w:rsidP="003C30A7">
      <w:pPr>
        <w:pStyle w:val="ListParagraph"/>
        <w:numPr>
          <w:ilvl w:val="0"/>
          <w:numId w:val="11"/>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MY-cwil‡`i †WcywU w¯úKvi wQ‡jbÑ  †gvnv¤§v` Djøvn&amp;</w:t>
      </w:r>
    </w:p>
    <w:p w:rsidR="0022323B" w:rsidRPr="006408BB" w:rsidRDefault="0022323B" w:rsidP="003C30A7">
      <w:pPr>
        <w:pStyle w:val="ListParagraph"/>
        <w:numPr>
          <w:ilvl w:val="0"/>
          <w:numId w:val="11"/>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MYcwil‡`i cÖavb KvR wQjÑ msweavb cÖYqb</w:t>
      </w:r>
    </w:p>
    <w:p w:rsidR="0022323B" w:rsidRPr="006408BB" w:rsidRDefault="0022323B" w:rsidP="0022323B">
      <w:pPr>
        <w:tabs>
          <w:tab w:val="left" w:pos="360"/>
        </w:tabs>
        <w:jc w:val="both"/>
        <w:rPr>
          <w:rFonts w:ascii="SutonnyMJ" w:eastAsia="SutonnyMJ" w:hAnsi="SutonnyMJ" w:cs="SutonnyMJ"/>
          <w:sz w:val="6"/>
        </w:rPr>
      </w:pPr>
    </w:p>
    <w:p w:rsidR="0022323B" w:rsidRPr="006408BB" w:rsidRDefault="0022323B" w:rsidP="0022323B">
      <w:pPr>
        <w:shd w:val="clear" w:color="auto" w:fill="D9D9D9" w:themeFill="background1" w:themeFillShade="D9"/>
        <w:tabs>
          <w:tab w:val="left" w:pos="360"/>
        </w:tabs>
        <w:jc w:val="center"/>
        <w:rPr>
          <w:rFonts w:ascii="SutonnyMJ" w:eastAsia="SutonnyMJ" w:hAnsi="SutonnyMJ" w:cs="SutonnyMJ"/>
          <w:b/>
          <w:sz w:val="24"/>
        </w:rPr>
      </w:pPr>
      <w:r w:rsidRPr="006408BB">
        <w:rPr>
          <w:rFonts w:ascii="SutonnyMJ" w:eastAsia="SutonnyMJ" w:hAnsi="SutonnyMJ" w:cs="SutonnyMJ"/>
          <w:b/>
          <w:sz w:val="26"/>
          <w:szCs w:val="24"/>
          <w:shd w:val="clear" w:color="auto" w:fill="D9D9D9" w:themeFill="background1" w:themeFillShade="D9"/>
        </w:rPr>
        <w:t>MYcwil` ˆeV‡K msweavb iPbv KwgwU MVb</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 xml:space="preserve">MYcwil‡` msweavb iPbv KwgwU MVb Kiv nq- wØZxq w`‡bi ˆeV‡K </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MYcÖRvZš¿x evsjv‡`‡ki msweavb cÖYqb KwgwUi m`m¨Ñ 34 Rb</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msweavb iPbv KwgwUi AvIqvgx</w:t>
      </w:r>
      <w:r w:rsidR="00F772F0">
        <w:rPr>
          <w:rFonts w:ascii="SutonnyMJ" w:eastAsia="SutonnyMJ" w:hAnsi="SutonnyMJ" w:cs="SutonnyMJ"/>
          <w:sz w:val="24"/>
        </w:rPr>
        <w:t xml:space="preserve"> </w:t>
      </w:r>
      <w:r w:rsidRPr="006408BB">
        <w:rPr>
          <w:rFonts w:ascii="SutonnyMJ" w:eastAsia="SutonnyMJ" w:hAnsi="SutonnyMJ" w:cs="SutonnyMJ"/>
          <w:sz w:val="24"/>
        </w:rPr>
        <w:t>jxM †_‡K wbe©vwPZ m`m¨- 33 Rb</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we‡ivax `j Z_v b¨vc  †gvRvd&amp;di †_‡K wQ‡jb- 1 Rb (myiwÄZ †mb ¸ß)</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GKgvÎ gwnjv m`m¨ wQ‡jbÑ †eMg ivwRqv evby</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Lmov msweavb iPbv KwgwUi cÖavb ev mfvcwZ wQ‡jbÑ W. Kvgvj †nv‡mb</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rPr>
      </w:pPr>
      <w:r w:rsidRPr="006408BB">
        <w:rPr>
          <w:rFonts w:ascii="SutonnyMJ" w:eastAsia="SutonnyMJ" w:hAnsi="SutonnyMJ" w:cs="SutonnyMJ"/>
          <w:sz w:val="24"/>
        </w:rPr>
        <w:t>KwgwUi mfvcwZ W. Kvgvj †nv‡mb msweavb cÖYq‡bi j‡ÿ¨ mdi K‡ibÑ hy³ivR¨ I fviZ</w:t>
      </w:r>
    </w:p>
    <w:p w:rsidR="0022323B" w:rsidRPr="006408BB" w:rsidRDefault="0022323B" w:rsidP="003C30A7">
      <w:pPr>
        <w:pStyle w:val="ListParagraph"/>
        <w:numPr>
          <w:ilvl w:val="0"/>
          <w:numId w:val="12"/>
        </w:numPr>
        <w:tabs>
          <w:tab w:val="left" w:pos="360"/>
          <w:tab w:val="left" w:pos="720"/>
        </w:tabs>
        <w:ind w:left="738" w:hanging="369"/>
        <w:contextualSpacing/>
        <w:jc w:val="both"/>
        <w:rPr>
          <w:rFonts w:ascii="SutonnyMJ" w:eastAsia="SutonnyMJ" w:hAnsi="SutonnyMJ" w:cs="SutonnyMJ"/>
          <w:sz w:val="24"/>
          <w:szCs w:val="24"/>
        </w:rPr>
      </w:pPr>
      <w:r w:rsidRPr="00D9489F">
        <w:rPr>
          <w:rFonts w:ascii="SutonnyMJ" w:eastAsia="SutonnyMJ" w:hAnsi="SutonnyMJ" w:cs="SutonnyMJ"/>
          <w:sz w:val="24"/>
          <w:szCs w:val="24"/>
        </w:rPr>
        <w:t>msweavb cÖYqbKvix K‡qKRb D‡jøL‡hvM¨ e¨w³:</w:t>
      </w:r>
      <w:r w:rsidRPr="006408BB">
        <w:rPr>
          <w:rFonts w:ascii="SutonnyMJ" w:eastAsia="SutonnyMJ" w:hAnsi="SutonnyMJ" w:cs="SutonnyMJ"/>
          <w:b/>
          <w:sz w:val="24"/>
          <w:szCs w:val="24"/>
        </w:rPr>
        <w:t xml:space="preserve"> </w:t>
      </w:r>
      <w:r w:rsidRPr="006408BB">
        <w:rPr>
          <w:rFonts w:ascii="SutonnyMJ" w:eastAsia="SutonnyMJ" w:hAnsi="SutonnyMJ" w:cs="SutonnyMJ"/>
          <w:sz w:val="24"/>
        </w:rPr>
        <w:t xml:space="preserve"> W.Kvgvj †nv‡mb, Aa¨vcK Avey mvC` †PŠt, Gg Avgxi-Dj Bmjvg, myiwÄZ †mb ¸ß, ˆmq` bRiæj Bmjvg, ˆmq` ZvRDÏxb Avng`, †gvnv¤§` evqZzjøvn, kvgmywÏb †gvjøv, †eMg ivwRqv evby cÖgyL|</w:t>
      </w:r>
    </w:p>
    <w:p w:rsidR="0022323B" w:rsidRPr="006408BB" w:rsidRDefault="0022323B" w:rsidP="0022323B">
      <w:pPr>
        <w:tabs>
          <w:tab w:val="left" w:pos="360"/>
          <w:tab w:val="left" w:pos="720"/>
        </w:tabs>
        <w:ind w:left="738" w:hanging="369"/>
        <w:jc w:val="both"/>
        <w:rPr>
          <w:rFonts w:ascii="SutonnyMJ" w:eastAsia="SutonnyMJ" w:hAnsi="SutonnyMJ" w:cs="SutonnyMJ"/>
          <w:sz w:val="6"/>
        </w:rPr>
      </w:pPr>
    </w:p>
    <w:p w:rsidR="0022323B" w:rsidRPr="006408BB" w:rsidRDefault="0022323B" w:rsidP="0022323B">
      <w:pPr>
        <w:shd w:val="clear" w:color="auto" w:fill="D9D9D9" w:themeFill="background1" w:themeFillShade="D9"/>
        <w:tabs>
          <w:tab w:val="left" w:pos="360"/>
        </w:tabs>
        <w:jc w:val="center"/>
        <w:rPr>
          <w:rFonts w:ascii="SutonnyMJ" w:eastAsia="SutonnyMJ" w:hAnsi="SutonnyMJ" w:cs="SutonnyMJ"/>
          <w:b/>
          <w:sz w:val="24"/>
          <w:szCs w:val="24"/>
          <w:shd w:val="clear" w:color="auto" w:fill="BFBFBF"/>
        </w:rPr>
      </w:pPr>
      <w:r w:rsidRPr="006408BB">
        <w:rPr>
          <w:rFonts w:ascii="SutonnyMJ" w:eastAsia="SutonnyMJ" w:hAnsi="SutonnyMJ" w:cs="SutonnyMJ"/>
          <w:b/>
          <w:sz w:val="26"/>
          <w:szCs w:val="24"/>
          <w:shd w:val="clear" w:color="auto" w:fill="D9D9D9" w:themeFill="background1" w:themeFillShade="D9"/>
        </w:rPr>
        <w:t>MYcwil` I msweavb mswkøó 1972 mv‡j ZvwiL</w:t>
      </w:r>
    </w:p>
    <w:p w:rsidR="0022323B" w:rsidRPr="006408BB" w:rsidRDefault="0022323B" w:rsidP="0022323B">
      <w:pPr>
        <w:tabs>
          <w:tab w:val="left" w:pos="360"/>
        </w:tabs>
        <w:ind w:left="1080"/>
        <w:jc w:val="center"/>
        <w:rPr>
          <w:rFonts w:ascii="SutonnyMJ" w:eastAsia="SutonnyMJ" w:hAnsi="SutonnyMJ" w:cs="SutonnyMJ"/>
          <w:b/>
          <w:sz w:val="10"/>
          <w:szCs w:val="10"/>
          <w:shd w:val="clear" w:color="auto" w:fill="BFBFBF"/>
        </w:rPr>
      </w:pPr>
    </w:p>
    <w:tbl>
      <w:tblPr>
        <w:tblStyle w:val="TableGrid"/>
        <w:tblW w:w="0" w:type="auto"/>
        <w:tblInd w:w="378" w:type="dxa"/>
        <w:tblLook w:val="04A0" w:firstRow="1" w:lastRow="0" w:firstColumn="1" w:lastColumn="0" w:noHBand="0" w:noVBand="1"/>
      </w:tblPr>
      <w:tblGrid>
        <w:gridCol w:w="1800"/>
        <w:gridCol w:w="6480"/>
      </w:tblGrid>
      <w:tr w:rsidR="0022323B" w:rsidRPr="006408BB" w:rsidTr="00B272D6">
        <w:tc>
          <w:tcPr>
            <w:tcW w:w="1800" w:type="dxa"/>
            <w:shd w:val="clear" w:color="auto" w:fill="F2F2F2" w:themeFill="background1" w:themeFillShade="F2"/>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1972 mv‡ji ZvwiL</w:t>
            </w:r>
          </w:p>
        </w:tc>
        <w:tc>
          <w:tcPr>
            <w:tcW w:w="6480" w:type="dxa"/>
            <w:shd w:val="clear" w:color="auto" w:fill="F2F2F2" w:themeFill="background1" w:themeFillShade="F2"/>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Kvh©vewj</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11 Rvbyqvwi</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A¯’vqx msweavb Av‡`k Rvwi hv wØZxq AšÍe©Z©xKvjxb msweavb bv‡g cwiwPZ</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22 gvP©</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Ôevsjv‡`k MYcwil` Av‡`kÕ Rvwi</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lastRenderedPageBreak/>
              <w:t>23 gvP©</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Ôevsjv‡`k MYcwil` Av‡`kÕ †M‡RU weÁwß AvKv‡i cÖKvk</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7 GwcÖj</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evsjv‡`k MYcwil` (ms‡kvabx) Av‡`k Rvwi</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10 GwcÖj</w:t>
            </w:r>
          </w:p>
        </w:tc>
        <w:tc>
          <w:tcPr>
            <w:tcW w:w="6480" w:type="dxa"/>
          </w:tcPr>
          <w:p w:rsidR="0022323B" w:rsidRPr="006408BB" w:rsidRDefault="0022323B" w:rsidP="00644E8A">
            <w:pPr>
              <w:jc w:val="center"/>
            </w:pPr>
            <w:r w:rsidRPr="006408BB">
              <w:rPr>
                <w:rFonts w:ascii="SutonnyMJ" w:eastAsia="SutonnyMJ" w:hAnsi="SutonnyMJ" w:cs="SutonnyMJ"/>
                <w:sz w:val="24"/>
              </w:rPr>
              <w:t>MYcwil‡`i cÖ_g Awa‡ekb</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11 GwcÖj</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msweavb KwgwU MVb</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17 GwcÖj</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KwgwUi cÖ_g ˆeVK</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10 †g</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KwgwUi wØZxq Awa‡ekb ïiæ</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9 A‡±vei</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AvIqvgx jx‡Mi msm`xq `‡ji ˆeV‡K msweavb Dc¯’vwcZ I Av‡jvwPZ nq</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11 A‡±vei</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 xml:space="preserve">KwgwUi †kl ˆeVK Ges 6 Rb m`‡m¨i AvcwË m‡Ë¡I msL¨vMwiô †fv‡U KwgwU‡Z Lmov msweavb Aby‡gvw`Z nq| </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12 A‡±vei</w:t>
            </w:r>
          </w:p>
        </w:tc>
        <w:tc>
          <w:tcPr>
            <w:tcW w:w="6480" w:type="dxa"/>
          </w:tcPr>
          <w:p w:rsidR="0022323B" w:rsidRPr="006408BB" w:rsidRDefault="0022323B" w:rsidP="00644E8A">
            <w:pPr>
              <w:jc w:val="center"/>
            </w:pPr>
            <w:r w:rsidRPr="006408BB">
              <w:rPr>
                <w:rFonts w:ascii="SutonnyMJ" w:eastAsia="SutonnyMJ" w:hAnsi="SutonnyMJ" w:cs="SutonnyMJ"/>
                <w:sz w:val="24"/>
              </w:rPr>
              <w:t>MYcwil‡` KwgwUi Lmov msweavb DÌvcb</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4 b‡f¤^i</w:t>
            </w:r>
          </w:p>
        </w:tc>
        <w:tc>
          <w:tcPr>
            <w:tcW w:w="6480" w:type="dxa"/>
          </w:tcPr>
          <w:p w:rsidR="0022323B" w:rsidRPr="006408BB" w:rsidRDefault="0022323B" w:rsidP="00644E8A">
            <w:pPr>
              <w:jc w:val="center"/>
              <w:rPr>
                <w:rFonts w:ascii="SutonnyMJ" w:eastAsia="SutonnyMJ" w:hAnsi="SutonnyMJ" w:cs="SutonnyMJ"/>
                <w:sz w:val="24"/>
              </w:rPr>
            </w:pPr>
            <w:r w:rsidRPr="006408BB">
              <w:rPr>
                <w:rFonts w:ascii="SutonnyMJ" w:eastAsia="SutonnyMJ" w:hAnsi="SutonnyMJ" w:cs="SutonnyMJ"/>
                <w:sz w:val="24"/>
              </w:rPr>
              <w:t>Lmov msweavb msm‡` M„nxZ</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14 I 15 wW‡m¤^i</w:t>
            </w:r>
          </w:p>
        </w:tc>
        <w:tc>
          <w:tcPr>
            <w:tcW w:w="6480" w:type="dxa"/>
          </w:tcPr>
          <w:p w:rsidR="0022323B" w:rsidRPr="006408BB" w:rsidRDefault="0022323B" w:rsidP="00644E8A">
            <w:pPr>
              <w:jc w:val="center"/>
            </w:pPr>
            <w:r w:rsidRPr="006408BB">
              <w:rPr>
                <w:rFonts w:ascii="SutonnyMJ" w:eastAsia="SutonnyMJ" w:hAnsi="SutonnyMJ" w:cs="SutonnyMJ"/>
                <w:sz w:val="24"/>
              </w:rPr>
              <w:t>Lmov msweavb ¯^vÿi [399 Rb]</w:t>
            </w:r>
          </w:p>
        </w:tc>
      </w:tr>
      <w:tr w:rsidR="0022323B" w:rsidRPr="006408BB" w:rsidTr="00B272D6">
        <w:tc>
          <w:tcPr>
            <w:tcW w:w="1800"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16 wW‡m¤^i</w:t>
            </w:r>
          </w:p>
        </w:tc>
        <w:tc>
          <w:tcPr>
            <w:tcW w:w="6480" w:type="dxa"/>
          </w:tcPr>
          <w:p w:rsidR="0022323B" w:rsidRPr="006408BB" w:rsidRDefault="0022323B" w:rsidP="00644E8A">
            <w:pPr>
              <w:jc w:val="center"/>
            </w:pPr>
            <w:r w:rsidRPr="006408BB">
              <w:rPr>
                <w:rFonts w:ascii="SutonnyMJ" w:eastAsia="SutonnyMJ" w:hAnsi="SutonnyMJ" w:cs="SutonnyMJ"/>
                <w:sz w:val="24"/>
              </w:rPr>
              <w:t>msweavb Kvh©Ki I MYcwil` wejyß</w:t>
            </w:r>
          </w:p>
        </w:tc>
      </w:tr>
    </w:tbl>
    <w:p w:rsidR="0022323B" w:rsidRPr="006408BB" w:rsidRDefault="0022323B" w:rsidP="0022323B">
      <w:pPr>
        <w:tabs>
          <w:tab w:val="left" w:pos="360"/>
        </w:tabs>
        <w:rPr>
          <w:rFonts w:ascii="SutonnyMJ" w:eastAsia="SutonnyMJ" w:hAnsi="SutonnyMJ" w:cs="SutonnyMJ"/>
          <w:b/>
          <w:sz w:val="10"/>
          <w:szCs w:val="24"/>
          <w:shd w:val="clear" w:color="auto" w:fill="BFBFBF"/>
        </w:rPr>
      </w:pPr>
    </w:p>
    <w:p w:rsidR="0022323B" w:rsidRPr="006408BB" w:rsidRDefault="0022323B" w:rsidP="0022323B">
      <w:pPr>
        <w:shd w:val="clear" w:color="auto" w:fill="D9D9D9" w:themeFill="background1" w:themeFillShade="D9"/>
        <w:tabs>
          <w:tab w:val="left" w:pos="360"/>
        </w:tabs>
        <w:jc w:val="center"/>
        <w:rPr>
          <w:rFonts w:ascii="SutonnyMJ" w:eastAsia="SutonnyMJ" w:hAnsi="SutonnyMJ" w:cs="SutonnyMJ"/>
          <w:b/>
          <w:sz w:val="24"/>
        </w:rPr>
      </w:pPr>
      <w:r w:rsidRPr="006408BB">
        <w:rPr>
          <w:rFonts w:ascii="SutonnyMJ" w:eastAsia="SutonnyMJ" w:hAnsi="SutonnyMJ" w:cs="SutonnyMJ"/>
          <w:b/>
          <w:sz w:val="26"/>
          <w:szCs w:val="24"/>
          <w:shd w:val="clear" w:color="auto" w:fill="D9D9D9" w:themeFill="background1" w:themeFillShade="D9"/>
        </w:rPr>
        <w:t>MYcwil` I msweavb mswkøó ¸iæZ¡c~Y© e¨w³Z</w:t>
      </w:r>
      <w:r w:rsidRPr="006408BB">
        <w:rPr>
          <w:rFonts w:ascii="SutonnyMJ" w:eastAsia="SutonnyMJ" w:hAnsi="SutonnyMJ" w:cs="SutonnyMJ"/>
          <w:b/>
          <w:sz w:val="24"/>
          <w:szCs w:val="24"/>
          <w:shd w:val="clear" w:color="auto" w:fill="BFBFBF"/>
        </w:rPr>
        <w:t>¡</w:t>
      </w:r>
    </w:p>
    <w:tbl>
      <w:tblPr>
        <w:tblStyle w:val="TableGrid"/>
        <w:tblW w:w="0" w:type="auto"/>
        <w:tblInd w:w="369" w:type="dxa"/>
        <w:tblLook w:val="04A0" w:firstRow="1" w:lastRow="0" w:firstColumn="1" w:lastColumn="0" w:noHBand="0" w:noVBand="1"/>
      </w:tblPr>
      <w:tblGrid>
        <w:gridCol w:w="2799"/>
        <w:gridCol w:w="5580"/>
      </w:tblGrid>
      <w:tr w:rsidR="0022323B" w:rsidRPr="006408BB" w:rsidTr="00644E8A">
        <w:tc>
          <w:tcPr>
            <w:tcW w:w="2799" w:type="dxa"/>
            <w:shd w:val="clear" w:color="auto" w:fill="F2F2F2" w:themeFill="background1" w:themeFillShade="F2"/>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e¨w³i bvg</w:t>
            </w:r>
          </w:p>
        </w:tc>
        <w:tc>
          <w:tcPr>
            <w:tcW w:w="5580" w:type="dxa"/>
            <w:shd w:val="clear" w:color="auto" w:fill="F2F2F2" w:themeFill="background1" w:themeFillShade="F2"/>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m¤úvw`Z Kg©</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e½eÜz †kL gywReeyi ingvb</w:t>
            </w:r>
          </w:p>
        </w:tc>
        <w:tc>
          <w:tcPr>
            <w:tcW w:w="5580"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A¯’vqx msweavb Av‡`k Rvwi K‡ib</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wePvicwZ Avey mvC` †PŠayix</w:t>
            </w:r>
          </w:p>
        </w:tc>
        <w:tc>
          <w:tcPr>
            <w:tcW w:w="5580" w:type="dxa"/>
          </w:tcPr>
          <w:p w:rsidR="0022323B" w:rsidRPr="006408BB" w:rsidRDefault="0022323B" w:rsidP="00F772F0">
            <w:pPr>
              <w:jc w:val="both"/>
              <w:rPr>
                <w:rFonts w:ascii="SutonnyMJ" w:eastAsia="SutonnyMJ" w:hAnsi="SutonnyMJ" w:cs="SutonnyMJ"/>
                <w:sz w:val="24"/>
              </w:rPr>
            </w:pPr>
            <w:r w:rsidRPr="006408BB">
              <w:rPr>
                <w:rFonts w:ascii="SutonnyMJ" w:eastAsia="SutonnyMJ" w:hAnsi="SutonnyMJ" w:cs="SutonnyMJ"/>
                <w:sz w:val="24"/>
              </w:rPr>
              <w:t>MYcwil` Av‡`k Rvwi K‡ib</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Avãyi iwk` ZK©evMxk</w:t>
            </w:r>
          </w:p>
        </w:tc>
        <w:tc>
          <w:tcPr>
            <w:tcW w:w="5580" w:type="dxa"/>
          </w:tcPr>
          <w:p w:rsidR="0022323B" w:rsidRPr="006408BB" w:rsidRDefault="0022323B" w:rsidP="00644E8A">
            <w:r w:rsidRPr="006408BB">
              <w:rPr>
                <w:rFonts w:ascii="SutonnyMJ" w:eastAsia="SutonnyMJ" w:hAnsi="SutonnyMJ" w:cs="SutonnyMJ"/>
                <w:sz w:val="24"/>
              </w:rPr>
              <w:t>MYcwil‡`i cÖ_g Awa‡ek‡bi mfvcwZ</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kvn Avãyj nvwg`</w:t>
            </w:r>
          </w:p>
        </w:tc>
        <w:tc>
          <w:tcPr>
            <w:tcW w:w="5580"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MYcwil‡`i w¯úKvi</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†gvnv¤§` Djøvn I evqZzjøvn&amp;</w:t>
            </w:r>
          </w:p>
        </w:tc>
        <w:tc>
          <w:tcPr>
            <w:tcW w:w="5580"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MYcwil‡`i †W</w:t>
            </w:r>
            <w:r w:rsidR="00F772F0">
              <w:rPr>
                <w:rFonts w:ascii="SutonnyMJ" w:eastAsia="SutonnyMJ" w:hAnsi="SutonnyMJ" w:cs="SutonnyMJ"/>
                <w:sz w:val="24"/>
              </w:rPr>
              <w:t>cywU w¯úKvi/ cieZx©‡Z msm‡`i w¯ú</w:t>
            </w:r>
            <w:r w:rsidRPr="006408BB">
              <w:rPr>
                <w:rFonts w:ascii="SutonnyMJ" w:eastAsia="SutonnyMJ" w:hAnsi="SutonnyMJ" w:cs="SutonnyMJ"/>
                <w:sz w:val="24"/>
              </w:rPr>
              <w:t>Kvi</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gbmyi Avjx</w:t>
            </w:r>
          </w:p>
        </w:tc>
        <w:tc>
          <w:tcPr>
            <w:tcW w:w="5580"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34 m`m¨wewkó msweavb KwgwUi bvg msm‡` cÖ¯Íve K‡ib</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W. Kvgvj †nv‡mb</w:t>
            </w:r>
          </w:p>
        </w:tc>
        <w:tc>
          <w:tcPr>
            <w:tcW w:w="5580" w:type="dxa"/>
          </w:tcPr>
          <w:p w:rsidR="0022323B" w:rsidRPr="006408BB" w:rsidRDefault="0022323B" w:rsidP="00644E8A">
            <w:r w:rsidRPr="006408BB">
              <w:rPr>
                <w:rFonts w:ascii="SutonnyMJ" w:eastAsia="SutonnyMJ" w:hAnsi="SutonnyMJ" w:cs="SutonnyMJ"/>
                <w:sz w:val="24"/>
              </w:rPr>
              <w:t>msweavb iPbv KwgwUi mfvcwZ</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myiwÄZ †mb ¸ß</w:t>
            </w:r>
          </w:p>
        </w:tc>
        <w:tc>
          <w:tcPr>
            <w:tcW w:w="5580"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msweavb iPbv KwgwUi we‡ivax `jxq m`m¨</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ivwRqv Av³vi evby</w:t>
            </w:r>
          </w:p>
        </w:tc>
        <w:tc>
          <w:tcPr>
            <w:tcW w:w="5580" w:type="dxa"/>
          </w:tcPr>
          <w:p w:rsidR="0022323B" w:rsidRPr="006408BB" w:rsidRDefault="0022323B" w:rsidP="00644E8A">
            <w:r w:rsidRPr="006408BB">
              <w:rPr>
                <w:rFonts w:ascii="SutonnyMJ" w:eastAsia="SutonnyMJ" w:hAnsi="SutonnyMJ" w:cs="SutonnyMJ"/>
                <w:sz w:val="24"/>
              </w:rPr>
              <w:t>msweavb iPbv KwgwUi GKgvÎ gwnjv m`m¨</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G‡KGg Avãyi iEd</w:t>
            </w:r>
          </w:p>
        </w:tc>
        <w:tc>
          <w:tcPr>
            <w:tcW w:w="5580" w:type="dxa"/>
          </w:tcPr>
          <w:p w:rsidR="0022323B" w:rsidRPr="006408BB" w:rsidRDefault="0022323B" w:rsidP="00644E8A">
            <w:r w:rsidRPr="006408BB">
              <w:rPr>
                <w:rFonts w:ascii="SutonnyMJ" w:eastAsia="SutonnyMJ" w:hAnsi="SutonnyMJ" w:cs="SutonnyMJ"/>
                <w:sz w:val="24"/>
              </w:rPr>
              <w:t>n¯ÍwjwLZ g~j msweav‡bi †jLK</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W. Avwbmy¾vgvb</w:t>
            </w:r>
          </w:p>
        </w:tc>
        <w:tc>
          <w:tcPr>
            <w:tcW w:w="5580" w:type="dxa"/>
          </w:tcPr>
          <w:p w:rsidR="0022323B" w:rsidRPr="006408BB" w:rsidRDefault="0022323B" w:rsidP="00644E8A">
            <w:pPr>
              <w:rPr>
                <w:rFonts w:ascii="SutonnyMJ" w:eastAsia="SutonnyMJ" w:hAnsi="SutonnyMJ" w:cs="SutonnyMJ"/>
                <w:sz w:val="24"/>
              </w:rPr>
            </w:pPr>
            <w:r w:rsidRPr="006408BB">
              <w:rPr>
                <w:rFonts w:ascii="SutonnyMJ" w:eastAsia="SutonnyMJ" w:hAnsi="SutonnyMJ" w:cs="SutonnyMJ"/>
                <w:sz w:val="24"/>
              </w:rPr>
              <w:t>msweavb ch©v‡jvPbvq cÖavb fvlv we‡klÁ</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AvB Mv_wi</w:t>
            </w:r>
          </w:p>
        </w:tc>
        <w:tc>
          <w:tcPr>
            <w:tcW w:w="5580" w:type="dxa"/>
          </w:tcPr>
          <w:p w:rsidR="0022323B" w:rsidRPr="006408BB" w:rsidRDefault="0022323B" w:rsidP="00644E8A">
            <w:pPr>
              <w:rPr>
                <w:rFonts w:ascii="SutonnyMJ" w:eastAsia="SutonnyMJ" w:hAnsi="SutonnyMJ" w:cs="SutonnyMJ"/>
                <w:sz w:val="24"/>
              </w:rPr>
            </w:pPr>
            <w:r w:rsidRPr="006408BB">
              <w:rPr>
                <w:rFonts w:ascii="SutonnyMJ" w:eastAsia="SutonnyMJ" w:hAnsi="SutonnyMJ" w:cs="SutonnyMJ"/>
                <w:sz w:val="24"/>
              </w:rPr>
              <w:t>GKRb e„w</w:t>
            </w:r>
            <w:r w:rsidR="00F772F0">
              <w:rPr>
                <w:rFonts w:ascii="SutonnyMJ" w:eastAsia="SutonnyMJ" w:hAnsi="SutonnyMJ" w:cs="SutonnyMJ"/>
                <w:sz w:val="24"/>
              </w:rPr>
              <w:t>Uk AvBbRxex I iPbv KwgwUi we‡`wk</w:t>
            </w:r>
            <w:r w:rsidRPr="006408BB">
              <w:rPr>
                <w:rFonts w:ascii="SutonnyMJ" w:eastAsia="SutonnyMJ" w:hAnsi="SutonnyMJ" w:cs="SutonnyMJ"/>
                <w:sz w:val="24"/>
              </w:rPr>
              <w:t xml:space="preserve"> we‡klÁ </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wkívPvh© Rqbyj Av‡ew`b</w:t>
            </w:r>
          </w:p>
        </w:tc>
        <w:tc>
          <w:tcPr>
            <w:tcW w:w="5580" w:type="dxa"/>
          </w:tcPr>
          <w:p w:rsidR="0022323B" w:rsidRPr="006408BB" w:rsidRDefault="0022323B" w:rsidP="00644E8A">
            <w:pPr>
              <w:rPr>
                <w:rFonts w:ascii="SutonnyMJ" w:eastAsia="SutonnyMJ" w:hAnsi="SutonnyMJ" w:cs="SutonnyMJ"/>
                <w:sz w:val="24"/>
              </w:rPr>
            </w:pPr>
            <w:r w:rsidRPr="006408BB">
              <w:rPr>
                <w:rFonts w:ascii="SutonnyMJ" w:eastAsia="SutonnyMJ" w:hAnsi="SutonnyMJ" w:cs="SutonnyMJ"/>
                <w:sz w:val="24"/>
              </w:rPr>
              <w:t>bKkv I A½m¾vi mvwe©K ev g~j ZË¡veavqK</w:t>
            </w:r>
          </w:p>
        </w:tc>
      </w:tr>
      <w:tr w:rsidR="0022323B" w:rsidRPr="006408BB" w:rsidTr="00644E8A">
        <w:tc>
          <w:tcPr>
            <w:tcW w:w="2799" w:type="dxa"/>
            <w:shd w:val="clear" w:color="auto" w:fill="FFFFFF" w:themeFill="background1"/>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wkíx nv‡mg Lvb</w:t>
            </w:r>
          </w:p>
        </w:tc>
        <w:tc>
          <w:tcPr>
            <w:tcW w:w="5580" w:type="dxa"/>
          </w:tcPr>
          <w:p w:rsidR="00DB17FC" w:rsidRPr="006408BB" w:rsidRDefault="0022323B" w:rsidP="00644E8A">
            <w:pPr>
              <w:rPr>
                <w:rFonts w:ascii="SutonnyMJ" w:eastAsia="SutonnyMJ" w:hAnsi="SutonnyMJ" w:cs="SutonnyMJ"/>
                <w:sz w:val="24"/>
              </w:rPr>
            </w:pPr>
            <w:r w:rsidRPr="006408BB">
              <w:rPr>
                <w:rFonts w:ascii="SutonnyMJ" w:eastAsia="SutonnyMJ" w:hAnsi="SutonnyMJ" w:cs="SutonnyMJ"/>
                <w:sz w:val="24"/>
              </w:rPr>
              <w:t>bKkv I A½m¾vi mn‡hvMx</w:t>
            </w:r>
          </w:p>
        </w:tc>
      </w:tr>
    </w:tbl>
    <w:p w:rsidR="00DB17FC" w:rsidRPr="00E645F1" w:rsidRDefault="00E645F1" w:rsidP="00E645F1">
      <w:pPr>
        <w:shd w:val="clear" w:color="auto" w:fill="FFFFFF"/>
        <w:tabs>
          <w:tab w:val="left" w:pos="2880"/>
          <w:tab w:val="left" w:pos="5220"/>
          <w:tab w:val="left" w:pos="7020"/>
          <w:tab w:val="left" w:pos="8820"/>
        </w:tabs>
        <w:rPr>
          <w:rFonts w:ascii="SutonnyMJ" w:hAnsi="SutonnyMJ"/>
          <w:b/>
          <w:sz w:val="26"/>
          <w:lang w:val="es-ES_tradnl" w:eastAsia="en-GB"/>
        </w:rPr>
      </w:pPr>
      <w:r>
        <w:rPr>
          <w:rFonts w:ascii="SutonnyMJ" w:hAnsi="SutonnyMJ"/>
          <w:b/>
          <w:sz w:val="26"/>
          <w:lang w:val="es-ES_tradnl" w:eastAsia="en-GB"/>
        </w:rPr>
        <w:t>Abykxjbx:</w:t>
      </w:r>
    </w:p>
    <w:p w:rsidR="00DB17FC" w:rsidRPr="006408BB" w:rsidRDefault="007E4C4C" w:rsidP="00DB17FC">
      <w:pPr>
        <w:tabs>
          <w:tab w:val="left" w:pos="2520"/>
          <w:tab w:val="left" w:pos="4320"/>
          <w:tab w:val="left" w:pos="6300"/>
          <w:tab w:val="left" w:pos="8145"/>
        </w:tabs>
        <w:ind w:left="360" w:hanging="342"/>
        <w:rPr>
          <w:rFonts w:ascii="SutonnyMJ" w:hAnsi="SutonnyMJ"/>
          <w:b/>
          <w:sz w:val="24"/>
        </w:rPr>
      </w:pPr>
      <w:r>
        <w:rPr>
          <w:rFonts w:ascii="SutonnyMJ" w:hAnsi="SutonnyMJ"/>
          <w:b/>
          <w:sz w:val="24"/>
        </w:rPr>
        <w:t>01</w:t>
      </w:r>
      <w:r w:rsidR="00DB17FC" w:rsidRPr="006408BB">
        <w:rPr>
          <w:rFonts w:ascii="SutonnyMJ" w:hAnsi="SutonnyMJ"/>
          <w:b/>
          <w:sz w:val="24"/>
        </w:rPr>
        <w:t xml:space="preserve">. RvwZi wcZv e½eÜz †kL gywReyi ingvb A¯’vqx msweavb Av‡`kÕ </w:t>
      </w:r>
      <w:r w:rsidR="00DB17FC" w:rsidRPr="00F772F0">
        <w:rPr>
          <w:rFonts w:ascii="SutonnyMJ" w:hAnsi="SutonnyMJ"/>
          <w:b/>
          <w:sz w:val="24"/>
        </w:rPr>
        <w:t>Rvw</w:t>
      </w:r>
      <w:r w:rsidR="00F772F0" w:rsidRPr="00F772F0">
        <w:rPr>
          <w:rFonts w:ascii="SutonnyMJ" w:hAnsi="SutonnyMJ"/>
          <w:b/>
          <w:sz w:val="24"/>
        </w:rPr>
        <w:t>i</w:t>
      </w:r>
      <w:r w:rsidR="00DB17FC" w:rsidRPr="00F772F0">
        <w:rPr>
          <w:rFonts w:ascii="SutonnyMJ" w:hAnsi="SutonnyMJ"/>
          <w:b/>
          <w:sz w:val="24"/>
        </w:rPr>
        <w:t xml:space="preserve"> K</w:t>
      </w:r>
      <w:r w:rsidR="00F772F0" w:rsidRPr="00F772F0">
        <w:rPr>
          <w:rFonts w:ascii="SutonnyMJ" w:hAnsi="SutonnyMJ"/>
          <w:b/>
          <w:sz w:val="24"/>
        </w:rPr>
        <w:t>‡</w:t>
      </w:r>
      <w:r w:rsidR="00DB17FC" w:rsidRPr="00F772F0">
        <w:rPr>
          <w:rFonts w:ascii="SutonnyMJ" w:hAnsi="SutonnyMJ"/>
          <w:b/>
          <w:sz w:val="24"/>
        </w:rPr>
        <w:t>ib KZ</w:t>
      </w:r>
      <w:r w:rsidR="00DB17FC" w:rsidRPr="006408BB">
        <w:rPr>
          <w:rFonts w:ascii="SutonnyMJ" w:hAnsi="SutonnyMJ"/>
          <w:b/>
          <w:sz w:val="24"/>
        </w:rPr>
        <w:t xml:space="preserve"> Zvwi‡L?</w:t>
      </w:r>
    </w:p>
    <w:p w:rsidR="00DB17FC" w:rsidRPr="006408BB" w:rsidRDefault="00DB17FC" w:rsidP="00DB17FC">
      <w:pPr>
        <w:tabs>
          <w:tab w:val="left" w:pos="2520"/>
          <w:tab w:val="left" w:pos="4320"/>
          <w:tab w:val="left" w:pos="6300"/>
          <w:tab w:val="left" w:pos="8145"/>
        </w:tabs>
        <w:ind w:left="360" w:hanging="342"/>
        <w:rPr>
          <w:sz w:val="24"/>
        </w:rPr>
      </w:pPr>
      <w:r w:rsidRPr="006408BB">
        <w:rPr>
          <w:rFonts w:ascii="SutonnyMJ" w:hAnsi="SutonnyMJ"/>
          <w:sz w:val="24"/>
        </w:rPr>
        <w:tab/>
        <w:t>K. 10 Rvbyqvwi, 1972</w:t>
      </w:r>
      <w:r w:rsidRPr="006408BB">
        <w:rPr>
          <w:rFonts w:ascii="SutonnyMJ" w:hAnsi="SutonnyMJ"/>
          <w:sz w:val="24"/>
        </w:rPr>
        <w:tab/>
        <w:t xml:space="preserve">L. </w:t>
      </w:r>
      <w:r w:rsidRPr="006408BB">
        <w:rPr>
          <w:rFonts w:ascii="SutonnyMJ" w:hAnsi="SutonnyMJ"/>
          <w:sz w:val="24"/>
          <w:u w:val="single"/>
        </w:rPr>
        <w:t>11 Rvbyqvwi, 1972</w:t>
      </w:r>
      <w:r w:rsidRPr="006408BB">
        <w:rPr>
          <w:rFonts w:ascii="SutonnyMJ" w:hAnsi="SutonnyMJ"/>
          <w:sz w:val="24"/>
        </w:rPr>
        <w:tab/>
        <w:t>M. 23 gvP©, 1972</w:t>
      </w:r>
      <w:r w:rsidRPr="006408BB">
        <w:rPr>
          <w:rFonts w:ascii="SutonnyMJ" w:hAnsi="SutonnyMJ"/>
          <w:sz w:val="24"/>
        </w:rPr>
        <w:tab/>
        <w:t>N. 10 GwcÖj, 1972</w:t>
      </w:r>
      <w:r>
        <w:rPr>
          <w:rFonts w:ascii="SutonnyMJ" w:hAnsi="SutonnyMJ"/>
          <w:sz w:val="24"/>
        </w:rPr>
        <w:tab/>
      </w:r>
      <w:r w:rsidR="007E4C4C">
        <w:rPr>
          <w:rFonts w:ascii="SutonnyMJ" w:hAnsi="SutonnyMJ"/>
          <w:b/>
          <w:sz w:val="24"/>
          <w:shd w:val="clear" w:color="auto" w:fill="000000"/>
        </w:rPr>
        <w:t>01</w:t>
      </w:r>
      <w:r w:rsidRPr="006408BB">
        <w:rPr>
          <w:rFonts w:ascii="SutonnyMJ" w:hAnsi="SutonnyMJ"/>
          <w:b/>
          <w:sz w:val="24"/>
          <w:shd w:val="clear" w:color="auto" w:fill="000000"/>
        </w:rPr>
        <w:t>: L</w:t>
      </w:r>
    </w:p>
    <w:p w:rsidR="00DB17FC" w:rsidRPr="006408BB" w:rsidRDefault="007E4C4C" w:rsidP="00DB17FC">
      <w:pPr>
        <w:tabs>
          <w:tab w:val="left" w:pos="2520"/>
          <w:tab w:val="left" w:pos="4320"/>
          <w:tab w:val="left" w:pos="6300"/>
          <w:tab w:val="left" w:pos="8145"/>
        </w:tabs>
        <w:ind w:left="360" w:hanging="342"/>
        <w:rPr>
          <w:rFonts w:ascii="SutonnyMJ" w:hAnsi="SutonnyMJ"/>
          <w:b/>
          <w:sz w:val="24"/>
        </w:rPr>
      </w:pPr>
      <w:r>
        <w:rPr>
          <w:rFonts w:ascii="SutonnyMJ" w:hAnsi="SutonnyMJ"/>
          <w:b/>
          <w:sz w:val="24"/>
        </w:rPr>
        <w:t>02</w:t>
      </w:r>
      <w:r w:rsidR="00DB17FC" w:rsidRPr="006408BB">
        <w:rPr>
          <w:rFonts w:ascii="SutonnyMJ" w:hAnsi="SutonnyMJ"/>
          <w:b/>
          <w:sz w:val="24"/>
        </w:rPr>
        <w:t>. MYcwil‡`i cÖ_g Awa‡ekb e‡m KZ Zvwi‡L?</w:t>
      </w:r>
    </w:p>
    <w:p w:rsidR="00DB17FC" w:rsidRPr="006408BB" w:rsidRDefault="00DB17FC" w:rsidP="00DB17FC">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tab/>
        <w:t>K. 11 Rvbyqvwi, 1972</w:t>
      </w:r>
      <w:r w:rsidRPr="006408BB">
        <w:rPr>
          <w:rFonts w:ascii="SutonnyMJ" w:hAnsi="SutonnyMJ"/>
          <w:sz w:val="24"/>
        </w:rPr>
        <w:tab/>
        <w:t xml:space="preserve">L. </w:t>
      </w:r>
      <w:r w:rsidRPr="006408BB">
        <w:rPr>
          <w:rFonts w:ascii="SutonnyMJ" w:hAnsi="SutonnyMJ"/>
          <w:sz w:val="24"/>
          <w:u w:val="single"/>
        </w:rPr>
        <w:t>10 GwcÖj, 1972</w:t>
      </w:r>
      <w:r w:rsidRPr="006408BB">
        <w:rPr>
          <w:rFonts w:ascii="SutonnyMJ" w:hAnsi="SutonnyMJ"/>
          <w:sz w:val="24"/>
        </w:rPr>
        <w:tab/>
        <w:t>M. 23 gvP©, 1972</w:t>
      </w:r>
      <w:r w:rsidRPr="006408BB">
        <w:rPr>
          <w:rFonts w:ascii="SutonnyMJ" w:hAnsi="SutonnyMJ"/>
          <w:sz w:val="24"/>
        </w:rPr>
        <w:tab/>
        <w:t>N. 11 GwcÖj, 1972</w:t>
      </w:r>
      <w:r>
        <w:rPr>
          <w:rFonts w:ascii="SutonnyMJ" w:hAnsi="SutonnyMJ"/>
          <w:sz w:val="24"/>
        </w:rPr>
        <w:tab/>
      </w:r>
      <w:r w:rsidR="007E4C4C">
        <w:rPr>
          <w:rFonts w:ascii="SutonnyMJ" w:hAnsi="SutonnyMJ"/>
          <w:b/>
          <w:sz w:val="24"/>
          <w:shd w:val="clear" w:color="auto" w:fill="000000"/>
        </w:rPr>
        <w:t>02</w:t>
      </w:r>
      <w:r w:rsidRPr="006408BB">
        <w:rPr>
          <w:rFonts w:ascii="SutonnyMJ" w:hAnsi="SutonnyMJ"/>
          <w:b/>
          <w:sz w:val="24"/>
          <w:shd w:val="clear" w:color="auto" w:fill="000000"/>
        </w:rPr>
        <w:t>: L</w:t>
      </w:r>
    </w:p>
    <w:p w:rsidR="00DB17FC" w:rsidRPr="006408BB" w:rsidRDefault="007E4C4C" w:rsidP="00DB17FC">
      <w:pPr>
        <w:tabs>
          <w:tab w:val="left" w:pos="2520"/>
          <w:tab w:val="left" w:pos="4320"/>
          <w:tab w:val="left" w:pos="6300"/>
          <w:tab w:val="left" w:pos="8145"/>
        </w:tabs>
        <w:ind w:left="360" w:hanging="342"/>
        <w:rPr>
          <w:rFonts w:ascii="SutonnyMJ" w:hAnsi="SutonnyMJ"/>
          <w:b/>
          <w:sz w:val="24"/>
        </w:rPr>
      </w:pPr>
      <w:r>
        <w:rPr>
          <w:rFonts w:ascii="SutonnyMJ" w:hAnsi="SutonnyMJ"/>
          <w:b/>
          <w:sz w:val="24"/>
        </w:rPr>
        <w:t>03</w:t>
      </w:r>
      <w:r w:rsidR="00DB17FC" w:rsidRPr="006408BB">
        <w:rPr>
          <w:rFonts w:ascii="SutonnyMJ" w:hAnsi="SutonnyMJ"/>
          <w:b/>
          <w:sz w:val="24"/>
        </w:rPr>
        <w:t>. ÔLmov msweavb cÖYqb KwgwUÕ KZ Zvwi‡L MwVZ nq?</w:t>
      </w:r>
    </w:p>
    <w:p w:rsidR="00DB17FC" w:rsidRPr="006408BB" w:rsidRDefault="00DB17FC" w:rsidP="00DB17FC">
      <w:pPr>
        <w:tabs>
          <w:tab w:val="left" w:pos="2520"/>
          <w:tab w:val="left" w:pos="4320"/>
          <w:tab w:val="left" w:pos="6300"/>
          <w:tab w:val="left" w:pos="8145"/>
        </w:tabs>
        <w:ind w:left="360" w:hanging="342"/>
        <w:rPr>
          <w:sz w:val="24"/>
        </w:rPr>
      </w:pPr>
      <w:r w:rsidRPr="006408BB">
        <w:rPr>
          <w:rFonts w:ascii="SutonnyMJ" w:hAnsi="SutonnyMJ"/>
          <w:sz w:val="24"/>
        </w:rPr>
        <w:tab/>
        <w:t>K. 13 GwcÖj, 1972</w:t>
      </w:r>
      <w:r w:rsidRPr="006408BB">
        <w:rPr>
          <w:rFonts w:ascii="SutonnyMJ" w:hAnsi="SutonnyMJ"/>
          <w:sz w:val="24"/>
        </w:rPr>
        <w:tab/>
        <w:t>L. 22 GwcÖj, 1972</w:t>
      </w:r>
      <w:r w:rsidRPr="006408BB">
        <w:rPr>
          <w:rFonts w:ascii="SutonnyMJ" w:hAnsi="SutonnyMJ"/>
          <w:sz w:val="24"/>
        </w:rPr>
        <w:tab/>
        <w:t xml:space="preserve">M. </w:t>
      </w:r>
      <w:r w:rsidRPr="006408BB">
        <w:rPr>
          <w:rFonts w:ascii="SutonnyMJ" w:hAnsi="SutonnyMJ"/>
          <w:sz w:val="24"/>
          <w:u w:val="single"/>
        </w:rPr>
        <w:t>11 GwcÖj, 1972</w:t>
      </w:r>
      <w:r w:rsidRPr="006408BB">
        <w:rPr>
          <w:rFonts w:ascii="SutonnyMJ" w:hAnsi="SutonnyMJ"/>
          <w:sz w:val="24"/>
          <w:u w:val="single"/>
        </w:rPr>
        <w:tab/>
      </w:r>
      <w:r w:rsidRPr="006408BB">
        <w:rPr>
          <w:rFonts w:ascii="SutonnyMJ" w:hAnsi="SutonnyMJ"/>
          <w:sz w:val="24"/>
        </w:rPr>
        <w:t>N. 10 GwcÖj, 1972</w:t>
      </w:r>
      <w:r>
        <w:rPr>
          <w:rFonts w:ascii="SutonnyMJ" w:hAnsi="SutonnyMJ"/>
          <w:sz w:val="24"/>
        </w:rPr>
        <w:tab/>
      </w:r>
      <w:r w:rsidR="007E4C4C">
        <w:rPr>
          <w:rFonts w:ascii="SutonnyMJ" w:hAnsi="SutonnyMJ"/>
          <w:b/>
          <w:sz w:val="24"/>
          <w:shd w:val="clear" w:color="auto" w:fill="000000"/>
        </w:rPr>
        <w:t>03</w:t>
      </w:r>
      <w:r w:rsidRPr="006408BB">
        <w:rPr>
          <w:rFonts w:ascii="SutonnyMJ" w:hAnsi="SutonnyMJ"/>
          <w:b/>
          <w:sz w:val="24"/>
          <w:shd w:val="clear" w:color="auto" w:fill="000000"/>
        </w:rPr>
        <w:t>: M</w:t>
      </w:r>
    </w:p>
    <w:p w:rsidR="00DB17FC" w:rsidRPr="006408BB" w:rsidRDefault="007E4C4C" w:rsidP="00DB17FC">
      <w:pPr>
        <w:tabs>
          <w:tab w:val="left" w:pos="2520"/>
          <w:tab w:val="left" w:pos="4320"/>
          <w:tab w:val="left" w:pos="6300"/>
          <w:tab w:val="left" w:pos="8145"/>
        </w:tabs>
        <w:ind w:left="360" w:hanging="342"/>
        <w:jc w:val="both"/>
        <w:rPr>
          <w:rFonts w:ascii="SutonnyMJ" w:hAnsi="SutonnyMJ"/>
          <w:b/>
          <w:sz w:val="24"/>
          <w:lang w:val="en-GB" w:eastAsia="en-GB"/>
        </w:rPr>
      </w:pPr>
      <w:r>
        <w:rPr>
          <w:rFonts w:ascii="SutonnyMJ" w:hAnsi="SutonnyMJ"/>
          <w:b/>
          <w:sz w:val="24"/>
          <w:lang w:val="en-GB" w:eastAsia="en-GB"/>
        </w:rPr>
        <w:t>04</w:t>
      </w:r>
      <w:r w:rsidR="00DB17FC" w:rsidRPr="006408BB">
        <w:rPr>
          <w:rFonts w:ascii="SutonnyMJ" w:hAnsi="SutonnyMJ"/>
          <w:b/>
          <w:sz w:val="24"/>
          <w:lang w:val="en-GB" w:eastAsia="en-GB"/>
        </w:rPr>
        <w:t>. Lmov msweavb cÖYqb KwgwUi GKgvÎ gwnjv I we‡ivax `jxq m`m¨ wQ‡jb?</w:t>
      </w:r>
    </w:p>
    <w:p w:rsidR="00DB17FC" w:rsidRPr="006408BB" w:rsidRDefault="00DB17FC" w:rsidP="00DB17FC">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lastRenderedPageBreak/>
        <w:tab/>
        <w:t xml:space="preserve">K. </w:t>
      </w:r>
      <w:r w:rsidRPr="006408BB">
        <w:rPr>
          <w:rFonts w:ascii="SutonnyMJ" w:hAnsi="SutonnyMJ"/>
          <w:sz w:val="24"/>
          <w:u w:val="single"/>
        </w:rPr>
        <w:t>ivwRqvevby I myiwÄZ †mb¸ß</w:t>
      </w:r>
      <w:r w:rsidRPr="006408BB">
        <w:rPr>
          <w:rFonts w:ascii="SutonnyMJ" w:hAnsi="SutonnyMJ"/>
          <w:sz w:val="24"/>
          <w:u w:val="single"/>
        </w:rPr>
        <w:tab/>
      </w:r>
      <w:r w:rsidRPr="006408BB">
        <w:rPr>
          <w:rFonts w:ascii="SutonnyMJ" w:hAnsi="SutonnyMJ"/>
          <w:sz w:val="24"/>
        </w:rPr>
        <w:t>L. Av‡bvqviv †eMg I byiæj Avgxb</w:t>
      </w:r>
      <w:r w:rsidRPr="006408BB">
        <w:rPr>
          <w:rFonts w:ascii="SutonnyMJ" w:hAnsi="SutonnyMJ"/>
          <w:sz w:val="24"/>
        </w:rPr>
        <w:tab/>
      </w:r>
    </w:p>
    <w:p w:rsidR="00DB17FC" w:rsidRPr="006408BB" w:rsidRDefault="00DB17FC" w:rsidP="00DB17FC">
      <w:pPr>
        <w:tabs>
          <w:tab w:val="left" w:pos="2520"/>
          <w:tab w:val="left" w:pos="4320"/>
          <w:tab w:val="left" w:pos="6300"/>
          <w:tab w:val="left" w:pos="8145"/>
        </w:tabs>
        <w:ind w:left="360" w:hanging="342"/>
        <w:rPr>
          <w:sz w:val="24"/>
        </w:rPr>
      </w:pPr>
      <w:r w:rsidRPr="006408BB">
        <w:rPr>
          <w:rFonts w:ascii="SutonnyMJ" w:hAnsi="SutonnyMJ"/>
          <w:sz w:val="24"/>
        </w:rPr>
        <w:tab/>
        <w:t>M. ivwRqvevby I ivRvwÎw`i ivq</w:t>
      </w:r>
      <w:r>
        <w:rPr>
          <w:rFonts w:ascii="SutonnyMJ" w:hAnsi="SutonnyMJ"/>
          <w:sz w:val="24"/>
        </w:rPr>
        <w:tab/>
        <w:t>N. byiæj Avwgb I b~iRvnvb †eMg</w:t>
      </w:r>
      <w:r>
        <w:rPr>
          <w:rFonts w:ascii="SutonnyMJ" w:hAnsi="SutonnyMJ"/>
          <w:sz w:val="24"/>
        </w:rPr>
        <w:tab/>
      </w:r>
      <w:r w:rsidR="007E4C4C">
        <w:rPr>
          <w:rFonts w:ascii="SutonnyMJ" w:hAnsi="SutonnyMJ"/>
          <w:b/>
          <w:sz w:val="24"/>
          <w:shd w:val="clear" w:color="auto" w:fill="000000"/>
        </w:rPr>
        <w:t>04</w:t>
      </w:r>
      <w:r w:rsidRPr="006408BB">
        <w:rPr>
          <w:rFonts w:ascii="SutonnyMJ" w:hAnsi="SutonnyMJ"/>
          <w:b/>
          <w:sz w:val="24"/>
          <w:shd w:val="clear" w:color="auto" w:fill="000000"/>
        </w:rPr>
        <w:t>: K</w:t>
      </w:r>
    </w:p>
    <w:p w:rsidR="00DB17FC" w:rsidRPr="006408BB" w:rsidRDefault="007E4C4C" w:rsidP="00DB17FC">
      <w:pPr>
        <w:tabs>
          <w:tab w:val="left" w:pos="2520"/>
          <w:tab w:val="left" w:pos="4320"/>
          <w:tab w:val="left" w:pos="6300"/>
          <w:tab w:val="left" w:pos="8145"/>
        </w:tabs>
        <w:ind w:left="360" w:hanging="342"/>
        <w:rPr>
          <w:rFonts w:ascii="SutonnyMJ" w:hAnsi="SutonnyMJ"/>
          <w:b/>
          <w:sz w:val="24"/>
        </w:rPr>
      </w:pPr>
      <w:r>
        <w:rPr>
          <w:rFonts w:ascii="SutonnyMJ" w:hAnsi="SutonnyMJ"/>
          <w:b/>
          <w:sz w:val="24"/>
        </w:rPr>
        <w:t>05</w:t>
      </w:r>
      <w:r w:rsidR="00DB17FC" w:rsidRPr="006408BB">
        <w:rPr>
          <w:rFonts w:ascii="SutonnyMJ" w:hAnsi="SutonnyMJ"/>
          <w:b/>
          <w:sz w:val="24"/>
        </w:rPr>
        <w:t>. Lmov msweavb K‡e MYcwil‡` DÌvwcZ Ges M„nxZ nq?</w:t>
      </w:r>
    </w:p>
    <w:p w:rsidR="00DB17FC" w:rsidRPr="006408BB" w:rsidRDefault="00DB17FC" w:rsidP="00DB17FC">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tab/>
        <w:t>K. 12 A‡±vei Ges 16 wW‡m¤^i, 1972</w:t>
      </w:r>
      <w:r w:rsidRPr="006408BB">
        <w:rPr>
          <w:rFonts w:ascii="SutonnyMJ" w:hAnsi="SutonnyMJ"/>
          <w:sz w:val="24"/>
        </w:rPr>
        <w:tab/>
        <w:t xml:space="preserve">L. </w:t>
      </w:r>
      <w:r w:rsidRPr="006408BB">
        <w:rPr>
          <w:rFonts w:ascii="SutonnyMJ" w:hAnsi="SutonnyMJ"/>
          <w:sz w:val="24"/>
          <w:u w:val="single"/>
        </w:rPr>
        <w:t>12 A‡±vei Ges 4 b‡f¤^i, 1972</w:t>
      </w:r>
      <w:r w:rsidRPr="006408BB">
        <w:rPr>
          <w:rFonts w:ascii="SutonnyMJ" w:hAnsi="SutonnyMJ"/>
          <w:sz w:val="24"/>
        </w:rPr>
        <w:tab/>
      </w:r>
    </w:p>
    <w:p w:rsidR="00DB17FC" w:rsidRPr="006408BB" w:rsidRDefault="00DB17FC" w:rsidP="00DB17FC">
      <w:pPr>
        <w:tabs>
          <w:tab w:val="left" w:pos="2520"/>
          <w:tab w:val="left" w:pos="4320"/>
          <w:tab w:val="left" w:pos="6300"/>
          <w:tab w:val="left" w:pos="8145"/>
        </w:tabs>
        <w:ind w:left="360" w:hanging="342"/>
        <w:rPr>
          <w:sz w:val="24"/>
        </w:rPr>
      </w:pPr>
      <w:r w:rsidRPr="006408BB">
        <w:rPr>
          <w:rFonts w:ascii="SutonnyMJ" w:hAnsi="SutonnyMJ"/>
          <w:sz w:val="24"/>
        </w:rPr>
        <w:tab/>
        <w:t>M. 4 b‡f¤^i Ges 16 wW‡m¤^i, 1972</w:t>
      </w:r>
      <w:r w:rsidRPr="006408BB">
        <w:rPr>
          <w:rFonts w:ascii="SutonnyMJ" w:hAnsi="SutonnyMJ"/>
          <w:sz w:val="24"/>
        </w:rPr>
        <w:tab/>
        <w:t>N. 4 b‡f¤^i Ges 14 wW‡m¤^i, 1972</w:t>
      </w:r>
      <w:r>
        <w:rPr>
          <w:rFonts w:ascii="SutonnyMJ" w:hAnsi="SutonnyMJ"/>
          <w:sz w:val="24"/>
        </w:rPr>
        <w:tab/>
      </w:r>
      <w:r w:rsidR="007E4C4C">
        <w:rPr>
          <w:rFonts w:ascii="SutonnyMJ" w:hAnsi="SutonnyMJ"/>
          <w:b/>
          <w:sz w:val="24"/>
          <w:shd w:val="clear" w:color="auto" w:fill="000000"/>
        </w:rPr>
        <w:t>05</w:t>
      </w:r>
      <w:r w:rsidRPr="006408BB">
        <w:rPr>
          <w:rFonts w:ascii="SutonnyMJ" w:hAnsi="SutonnyMJ"/>
          <w:b/>
          <w:sz w:val="24"/>
          <w:shd w:val="clear" w:color="auto" w:fill="000000"/>
        </w:rPr>
        <w:t>: L</w:t>
      </w:r>
    </w:p>
    <w:p w:rsidR="00DB17FC" w:rsidRPr="006408BB" w:rsidRDefault="007E4C4C" w:rsidP="00DB17FC">
      <w:pPr>
        <w:tabs>
          <w:tab w:val="left" w:pos="2520"/>
          <w:tab w:val="left" w:pos="4320"/>
          <w:tab w:val="left" w:pos="6300"/>
          <w:tab w:val="left" w:pos="8145"/>
        </w:tabs>
        <w:ind w:left="360" w:hanging="342"/>
        <w:rPr>
          <w:rFonts w:ascii="SutonnyMJ" w:hAnsi="SutonnyMJ"/>
          <w:b/>
          <w:sz w:val="24"/>
        </w:rPr>
      </w:pPr>
      <w:r>
        <w:rPr>
          <w:rFonts w:ascii="SutonnyMJ" w:hAnsi="SutonnyMJ"/>
          <w:b/>
          <w:sz w:val="24"/>
        </w:rPr>
        <w:t>06</w:t>
      </w:r>
      <w:r w:rsidR="00DB17FC" w:rsidRPr="006408BB">
        <w:rPr>
          <w:rFonts w:ascii="SutonnyMJ" w:hAnsi="SutonnyMJ"/>
          <w:b/>
          <w:sz w:val="24"/>
        </w:rPr>
        <w:t>. 1972 mv‡j cÖbxZ msweavb Kvh©Ki nq KZ ZvwiL †_‡K?</w:t>
      </w:r>
    </w:p>
    <w:p w:rsidR="00DB17FC" w:rsidRPr="009635BC" w:rsidRDefault="00DB17FC" w:rsidP="00DB17FC">
      <w:pPr>
        <w:tabs>
          <w:tab w:val="left" w:pos="2520"/>
          <w:tab w:val="left" w:pos="4320"/>
          <w:tab w:val="left" w:pos="6300"/>
          <w:tab w:val="left" w:pos="8145"/>
        </w:tabs>
        <w:ind w:left="360" w:hanging="342"/>
        <w:rPr>
          <w:sz w:val="24"/>
        </w:rPr>
      </w:pPr>
      <w:r w:rsidRPr="006408BB">
        <w:rPr>
          <w:rFonts w:ascii="SutonnyMJ" w:hAnsi="SutonnyMJ"/>
          <w:sz w:val="24"/>
        </w:rPr>
        <w:tab/>
        <w:t>K. 12 A‡±vei, 1972</w:t>
      </w:r>
      <w:r w:rsidRPr="006408BB">
        <w:rPr>
          <w:rFonts w:ascii="SutonnyMJ" w:hAnsi="SutonnyMJ"/>
          <w:sz w:val="24"/>
        </w:rPr>
        <w:tab/>
        <w:t>L. 14 wW‡m¤^i, 1972</w:t>
      </w:r>
      <w:r w:rsidRPr="006408BB">
        <w:rPr>
          <w:rFonts w:ascii="SutonnyMJ" w:hAnsi="SutonnyMJ"/>
          <w:sz w:val="24"/>
        </w:rPr>
        <w:tab/>
        <w:t xml:space="preserve">M. 4 b‡f¤^i, 1972N. </w:t>
      </w:r>
      <w:r w:rsidRPr="009635BC">
        <w:rPr>
          <w:rFonts w:ascii="SutonnyMJ" w:hAnsi="SutonnyMJ"/>
          <w:sz w:val="24"/>
          <w:u w:val="single"/>
        </w:rPr>
        <w:t>16 wW‡m¤^i, 1972</w:t>
      </w:r>
      <w:r>
        <w:rPr>
          <w:rFonts w:ascii="SutonnyMJ" w:hAnsi="SutonnyMJ"/>
          <w:sz w:val="24"/>
          <w:u w:val="single"/>
        </w:rPr>
        <w:tab/>
      </w:r>
      <w:r w:rsidR="007E4C4C">
        <w:rPr>
          <w:rFonts w:ascii="SutonnyMJ" w:hAnsi="SutonnyMJ"/>
          <w:b/>
          <w:sz w:val="24"/>
          <w:shd w:val="clear" w:color="auto" w:fill="000000"/>
        </w:rPr>
        <w:t>06</w:t>
      </w:r>
      <w:r w:rsidRPr="009635BC">
        <w:rPr>
          <w:rFonts w:ascii="SutonnyMJ" w:hAnsi="SutonnyMJ"/>
          <w:b/>
          <w:sz w:val="24"/>
          <w:shd w:val="clear" w:color="auto" w:fill="000000"/>
        </w:rPr>
        <w:t>: N</w:t>
      </w:r>
    </w:p>
    <w:p w:rsidR="00DB17FC" w:rsidRPr="006408BB" w:rsidRDefault="007E4C4C" w:rsidP="00DB17FC">
      <w:pPr>
        <w:tabs>
          <w:tab w:val="left" w:pos="2520"/>
          <w:tab w:val="left" w:pos="4320"/>
          <w:tab w:val="left" w:pos="6300"/>
          <w:tab w:val="left" w:pos="8145"/>
        </w:tabs>
        <w:ind w:left="360" w:hanging="342"/>
        <w:jc w:val="both"/>
        <w:rPr>
          <w:rFonts w:ascii="SutonnyMJ" w:hAnsi="SutonnyMJ"/>
          <w:b/>
          <w:sz w:val="24"/>
          <w:lang w:val="en-GB" w:eastAsia="en-GB"/>
        </w:rPr>
      </w:pPr>
      <w:r>
        <w:rPr>
          <w:rFonts w:ascii="SutonnyMJ" w:hAnsi="SutonnyMJ"/>
          <w:b/>
          <w:sz w:val="24"/>
          <w:lang w:val="en-GB" w:eastAsia="en-GB"/>
        </w:rPr>
        <w:t>07</w:t>
      </w:r>
      <w:r w:rsidR="00DB17FC" w:rsidRPr="006408BB">
        <w:rPr>
          <w:rFonts w:ascii="SutonnyMJ" w:hAnsi="SutonnyMJ"/>
          <w:b/>
          <w:sz w:val="24"/>
          <w:lang w:val="en-GB" w:eastAsia="en-GB"/>
        </w:rPr>
        <w:t>. b~iæj Avwgb I ivRv wÎw`i ivq evsjv‡`k MYcwil` m`m¨ n‡Z cv‡ibwb| †KbbvÑ</w:t>
      </w:r>
    </w:p>
    <w:p w:rsidR="00DB17FC" w:rsidRPr="006408BB" w:rsidRDefault="00DB17FC" w:rsidP="00DB17FC">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tab/>
        <w:t xml:space="preserve">K. </w:t>
      </w:r>
      <w:r w:rsidRPr="006408BB">
        <w:rPr>
          <w:rFonts w:ascii="SutonnyMJ" w:hAnsi="SutonnyMJ"/>
          <w:sz w:val="24"/>
          <w:u w:val="single"/>
        </w:rPr>
        <w:t xml:space="preserve">Zuviv cvwK¯Ív‡bi cÖwZ AvbyMZ¨ ¯^xKvi </w:t>
      </w:r>
      <w:r w:rsidRPr="000D4C3E">
        <w:rPr>
          <w:rFonts w:ascii="SutonnyMJ" w:hAnsi="SutonnyMJ"/>
          <w:sz w:val="24"/>
          <w:u w:val="single"/>
        </w:rPr>
        <w:t>K‡iwQ‡jb</w:t>
      </w:r>
      <w:r w:rsidRPr="006408BB">
        <w:rPr>
          <w:rFonts w:ascii="SutonnyMJ" w:hAnsi="SutonnyMJ"/>
          <w:sz w:val="24"/>
          <w:u w:val="single"/>
        </w:rPr>
        <w:tab/>
      </w:r>
      <w:r w:rsidRPr="006408BB">
        <w:rPr>
          <w:rFonts w:ascii="SutonnyMJ" w:hAnsi="SutonnyMJ"/>
          <w:sz w:val="24"/>
        </w:rPr>
        <w:t>L. Zuviv AvIqvgx jxM `jxq msm` m`m¨ wQ‡jb bv</w:t>
      </w:r>
      <w:r w:rsidRPr="006408BB">
        <w:rPr>
          <w:rFonts w:ascii="SutonnyMJ" w:hAnsi="SutonnyMJ"/>
          <w:sz w:val="24"/>
        </w:rPr>
        <w:tab/>
      </w:r>
    </w:p>
    <w:p w:rsidR="00DB17FC" w:rsidRPr="006408BB" w:rsidRDefault="00DB17FC" w:rsidP="00DB17FC">
      <w:pPr>
        <w:tabs>
          <w:tab w:val="left" w:pos="2520"/>
          <w:tab w:val="left" w:pos="4320"/>
          <w:tab w:val="left" w:pos="6300"/>
          <w:tab w:val="left" w:pos="8145"/>
        </w:tabs>
        <w:ind w:left="360" w:hanging="342"/>
        <w:rPr>
          <w:sz w:val="24"/>
        </w:rPr>
      </w:pPr>
      <w:r w:rsidRPr="006408BB">
        <w:rPr>
          <w:rFonts w:ascii="SutonnyMJ" w:hAnsi="SutonnyMJ"/>
          <w:sz w:val="24"/>
        </w:rPr>
        <w:tab/>
        <w:t>M. Zuviv we‡ivax `jxq msm` m`m¨ wQ‡jb</w:t>
      </w:r>
      <w:r w:rsidRPr="006408BB">
        <w:rPr>
          <w:rFonts w:ascii="SutonnyMJ" w:hAnsi="SutonnyMJ"/>
          <w:sz w:val="24"/>
        </w:rPr>
        <w:tab/>
        <w:t>N. Zuviv gyw³hy×v wQ‡jb bv</w:t>
      </w:r>
      <w:r>
        <w:rPr>
          <w:rFonts w:ascii="SutonnyMJ" w:hAnsi="SutonnyMJ"/>
          <w:sz w:val="24"/>
        </w:rPr>
        <w:tab/>
      </w:r>
      <w:r w:rsidR="00915867">
        <w:rPr>
          <w:rFonts w:ascii="SutonnyMJ" w:hAnsi="SutonnyMJ"/>
          <w:sz w:val="24"/>
        </w:rPr>
        <w:tab/>
      </w:r>
      <w:r w:rsidR="007E4C4C">
        <w:rPr>
          <w:rFonts w:ascii="SutonnyMJ" w:hAnsi="SutonnyMJ"/>
          <w:b/>
          <w:sz w:val="24"/>
          <w:shd w:val="clear" w:color="auto" w:fill="000000"/>
        </w:rPr>
        <w:t>07</w:t>
      </w:r>
      <w:r w:rsidRPr="006408BB">
        <w:rPr>
          <w:rFonts w:ascii="SutonnyMJ" w:hAnsi="SutonnyMJ"/>
          <w:b/>
          <w:sz w:val="24"/>
          <w:shd w:val="clear" w:color="auto" w:fill="000000"/>
        </w:rPr>
        <w:t>: K</w:t>
      </w:r>
    </w:p>
    <w:p w:rsidR="00DB17FC" w:rsidRPr="006408BB" w:rsidRDefault="007E4C4C" w:rsidP="00DB17FC">
      <w:pPr>
        <w:tabs>
          <w:tab w:val="left" w:pos="2520"/>
          <w:tab w:val="left" w:pos="4320"/>
          <w:tab w:val="left" w:pos="6300"/>
          <w:tab w:val="left" w:pos="8145"/>
        </w:tabs>
        <w:ind w:left="360" w:hanging="342"/>
        <w:rPr>
          <w:rFonts w:ascii="SutonnyMJ" w:hAnsi="SutonnyMJ"/>
          <w:b/>
          <w:sz w:val="24"/>
        </w:rPr>
      </w:pPr>
      <w:r>
        <w:rPr>
          <w:rFonts w:ascii="SutonnyMJ" w:hAnsi="SutonnyMJ"/>
          <w:b/>
          <w:sz w:val="24"/>
        </w:rPr>
        <w:t>08</w:t>
      </w:r>
      <w:r w:rsidR="00DB17FC" w:rsidRPr="006408BB">
        <w:rPr>
          <w:rFonts w:ascii="SutonnyMJ" w:hAnsi="SutonnyMJ"/>
          <w:b/>
          <w:sz w:val="24"/>
        </w:rPr>
        <w:t>. evsjv‡`‡ki msweavb cÖYxZ nq †Kvb c×wZ‡Z?</w:t>
      </w:r>
    </w:p>
    <w:p w:rsidR="00DB17FC" w:rsidRPr="006408BB" w:rsidRDefault="00DB17FC" w:rsidP="00DB17FC">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tab/>
        <w:t>K. ivóªcwZi Av‡`‡k</w:t>
      </w:r>
      <w:r w:rsidRPr="006408BB">
        <w:rPr>
          <w:rFonts w:ascii="SutonnyMJ" w:hAnsi="SutonnyMJ"/>
          <w:sz w:val="24"/>
        </w:rPr>
        <w:tab/>
        <w:t>L. AvBb cwil` KZ©„K</w:t>
      </w:r>
      <w:r w:rsidRPr="006408BB">
        <w:rPr>
          <w:rFonts w:ascii="SutonnyMJ" w:hAnsi="SutonnyMJ"/>
          <w:sz w:val="24"/>
        </w:rPr>
        <w:tab/>
        <w:t xml:space="preserve">M. wecø‡ei gva¨‡gN. </w:t>
      </w:r>
      <w:r w:rsidRPr="009635BC">
        <w:rPr>
          <w:rFonts w:ascii="SutonnyMJ" w:hAnsi="SutonnyMJ"/>
          <w:sz w:val="24"/>
          <w:u w:val="single"/>
        </w:rPr>
        <w:t>MYcwil` KZ©„K</w:t>
      </w:r>
      <w:r>
        <w:rPr>
          <w:rFonts w:ascii="SutonnyMJ" w:hAnsi="SutonnyMJ"/>
          <w:sz w:val="24"/>
          <w:u w:val="single"/>
        </w:rPr>
        <w:tab/>
      </w:r>
      <w:r w:rsidR="007E4C4C">
        <w:rPr>
          <w:rFonts w:ascii="SutonnyMJ" w:hAnsi="SutonnyMJ"/>
          <w:b/>
          <w:sz w:val="24"/>
          <w:shd w:val="clear" w:color="auto" w:fill="000000"/>
        </w:rPr>
        <w:t>08</w:t>
      </w:r>
      <w:r>
        <w:rPr>
          <w:rFonts w:ascii="SutonnyMJ" w:hAnsi="SutonnyMJ"/>
          <w:b/>
          <w:sz w:val="24"/>
          <w:shd w:val="clear" w:color="auto" w:fill="000000"/>
        </w:rPr>
        <w:t>:</w:t>
      </w:r>
      <w:r w:rsidR="00915867">
        <w:rPr>
          <w:rFonts w:ascii="SutonnyMJ" w:hAnsi="SutonnyMJ"/>
          <w:b/>
          <w:sz w:val="24"/>
          <w:shd w:val="clear" w:color="auto" w:fill="000000"/>
        </w:rPr>
        <w:t xml:space="preserve"> </w:t>
      </w:r>
      <w:r w:rsidRPr="006408BB">
        <w:rPr>
          <w:rFonts w:ascii="SutonnyMJ" w:hAnsi="SutonnyMJ"/>
          <w:b/>
          <w:sz w:val="24"/>
          <w:shd w:val="clear" w:color="auto" w:fill="000000"/>
        </w:rPr>
        <w:t>N</w:t>
      </w:r>
    </w:p>
    <w:p w:rsidR="007E4C4C" w:rsidRPr="006408BB" w:rsidRDefault="007E4C4C" w:rsidP="007E4C4C">
      <w:pPr>
        <w:tabs>
          <w:tab w:val="left" w:pos="2520"/>
          <w:tab w:val="left" w:pos="4320"/>
          <w:tab w:val="left" w:pos="6300"/>
          <w:tab w:val="left" w:pos="8145"/>
        </w:tabs>
        <w:ind w:left="360" w:hanging="342"/>
        <w:jc w:val="both"/>
        <w:rPr>
          <w:rFonts w:ascii="SutonnyMJ" w:eastAsia="SutonnyMJ" w:hAnsi="SutonnyMJ" w:cs="SutonnyMJ"/>
          <w:b/>
          <w:sz w:val="24"/>
        </w:rPr>
      </w:pPr>
      <w:r>
        <w:rPr>
          <w:rFonts w:ascii="SutonnyMJ" w:eastAsia="SutonnyMJ" w:hAnsi="SutonnyMJ" w:cs="SutonnyMJ"/>
          <w:b/>
          <w:sz w:val="26"/>
        </w:rPr>
        <w:t>09</w:t>
      </w:r>
      <w:r w:rsidRPr="006408BB">
        <w:rPr>
          <w:rFonts w:ascii="SutonnyMJ" w:eastAsia="SutonnyMJ" w:hAnsi="SutonnyMJ" w:cs="SutonnyMJ"/>
          <w:b/>
          <w:sz w:val="26"/>
        </w:rPr>
        <w:t>.</w:t>
      </w:r>
      <w:r w:rsidRPr="006408BB">
        <w:rPr>
          <w:rFonts w:ascii="SutonnyMJ" w:eastAsia="SutonnyMJ" w:hAnsi="SutonnyMJ" w:cs="SutonnyMJ"/>
          <w:b/>
          <w:sz w:val="26"/>
        </w:rPr>
        <w:tab/>
      </w:r>
      <w:r w:rsidRPr="006408BB">
        <w:rPr>
          <w:rFonts w:ascii="SutonnyMJ" w:eastAsia="SutonnyMJ" w:hAnsi="SutonnyMJ" w:cs="SutonnyMJ"/>
          <w:b/>
          <w:sz w:val="24"/>
        </w:rPr>
        <w:t>MYcwil‡` bvix m`m¨ wQj KZ Rb?</w:t>
      </w:r>
    </w:p>
    <w:p w:rsidR="007E4C4C" w:rsidRPr="006408BB" w:rsidRDefault="007E4C4C" w:rsidP="007E4C4C">
      <w:pPr>
        <w:tabs>
          <w:tab w:val="left" w:pos="2520"/>
          <w:tab w:val="left" w:pos="4320"/>
          <w:tab w:val="left" w:pos="6300"/>
          <w:tab w:val="left" w:pos="8145"/>
        </w:tabs>
        <w:ind w:left="360" w:hanging="342"/>
        <w:jc w:val="both"/>
        <w:rPr>
          <w:rFonts w:ascii="SutonnyMJ" w:eastAsia="SutonnyMJ" w:hAnsi="SutonnyMJ" w:cs="SutonnyMJ"/>
          <w:sz w:val="24"/>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u w:val="single"/>
        </w:rPr>
        <w:t>7 Rb</w:t>
      </w:r>
      <w:r w:rsidRPr="006408BB">
        <w:rPr>
          <w:rFonts w:ascii="SutonnyMJ" w:eastAsia="SutonnyMJ" w:hAnsi="SutonnyMJ" w:cs="SutonnyMJ"/>
          <w:sz w:val="24"/>
        </w:rPr>
        <w:tab/>
        <w:t>L. 8 Rb</w:t>
      </w:r>
      <w:r w:rsidRPr="006408BB">
        <w:rPr>
          <w:rFonts w:ascii="SutonnyMJ" w:eastAsia="SutonnyMJ" w:hAnsi="SutonnyMJ" w:cs="SutonnyMJ"/>
          <w:sz w:val="24"/>
        </w:rPr>
        <w:tab/>
        <w:t>M. 9 Rb</w:t>
      </w:r>
      <w:r w:rsidRPr="006408BB">
        <w:rPr>
          <w:rFonts w:ascii="SutonnyMJ" w:eastAsia="SutonnyMJ" w:hAnsi="SutonnyMJ" w:cs="SutonnyMJ"/>
          <w:sz w:val="24"/>
        </w:rPr>
        <w:tab/>
      </w:r>
      <w:r>
        <w:rPr>
          <w:rFonts w:ascii="SutonnyMJ" w:eastAsia="SutonnyMJ" w:hAnsi="SutonnyMJ" w:cs="SutonnyMJ"/>
          <w:sz w:val="24"/>
        </w:rPr>
        <w:t>N. 10 Rb</w:t>
      </w:r>
      <w:r>
        <w:rPr>
          <w:rFonts w:ascii="SutonnyMJ" w:eastAsia="SutonnyMJ" w:hAnsi="SutonnyMJ" w:cs="SutonnyMJ"/>
          <w:sz w:val="24"/>
        </w:rPr>
        <w:tab/>
      </w:r>
      <w:r>
        <w:rPr>
          <w:rFonts w:ascii="SutonnyMJ" w:eastAsia="SutonnyMJ" w:hAnsi="SutonnyMJ" w:cs="SutonnyMJ"/>
          <w:sz w:val="24"/>
          <w:shd w:val="clear" w:color="auto" w:fill="000000"/>
        </w:rPr>
        <w:t>09</w:t>
      </w:r>
      <w:r w:rsidRPr="006408BB">
        <w:rPr>
          <w:rFonts w:ascii="SutonnyMJ" w:eastAsia="SutonnyMJ" w:hAnsi="SutonnyMJ" w:cs="SutonnyMJ"/>
          <w:sz w:val="24"/>
          <w:shd w:val="clear" w:color="auto" w:fill="000000"/>
        </w:rPr>
        <w:t>: K</w:t>
      </w:r>
    </w:p>
    <w:p w:rsidR="000726B0" w:rsidRPr="006408BB" w:rsidRDefault="007B556A" w:rsidP="000726B0">
      <w:pPr>
        <w:tabs>
          <w:tab w:val="left" w:pos="450"/>
          <w:tab w:val="left" w:pos="2520"/>
          <w:tab w:val="left" w:pos="4680"/>
          <w:tab w:val="left" w:pos="6660"/>
          <w:tab w:val="left" w:pos="8280"/>
        </w:tabs>
        <w:jc w:val="both"/>
        <w:rPr>
          <w:rFonts w:ascii="SutonnyMJ" w:eastAsia="SutonnyMJ" w:hAnsi="SutonnyMJ" w:cs="SutonnyMJ"/>
          <w:b/>
          <w:sz w:val="24"/>
        </w:rPr>
      </w:pPr>
      <w:r>
        <w:rPr>
          <w:rFonts w:ascii="SutonnyMJ" w:eastAsia="SutonnyMJ" w:hAnsi="SutonnyMJ" w:cs="SutonnyMJ"/>
          <w:b/>
          <w:sz w:val="24"/>
        </w:rPr>
        <w:t>10.</w:t>
      </w:r>
      <w:r w:rsidR="00272558">
        <w:rPr>
          <w:rFonts w:ascii="SutonnyMJ" w:eastAsia="SutonnyMJ" w:hAnsi="SutonnyMJ" w:cs="SutonnyMJ"/>
          <w:b/>
          <w:sz w:val="24"/>
        </w:rPr>
        <w:t xml:space="preserve"> </w:t>
      </w:r>
      <w:r w:rsidR="000726B0" w:rsidRPr="006408BB">
        <w:rPr>
          <w:rFonts w:ascii="SutonnyMJ" w:eastAsia="SutonnyMJ" w:hAnsi="SutonnyMJ" w:cs="SutonnyMJ"/>
          <w:b/>
          <w:sz w:val="24"/>
        </w:rPr>
        <w:t>†Kvb Zvwi‡L evsjv‡`‡ki msweavb cÖewZ©Z nq?</w:t>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7 gvP©, 1971</w:t>
      </w:r>
      <w:r w:rsidRPr="006408BB">
        <w:rPr>
          <w:rFonts w:ascii="SutonnyMJ" w:eastAsia="SutonnyMJ" w:hAnsi="SutonnyMJ" w:cs="SutonnyMJ"/>
          <w:sz w:val="24"/>
        </w:rPr>
        <w:tab/>
        <w:t>L. 26 gvP©, 1972</w:t>
      </w:r>
      <w:r w:rsidRPr="006408BB">
        <w:rPr>
          <w:rFonts w:ascii="SutonnyMJ" w:eastAsia="SutonnyMJ" w:hAnsi="SutonnyMJ" w:cs="SutonnyMJ"/>
          <w:sz w:val="24"/>
        </w:rPr>
        <w:tab/>
        <w:t>M. 16 wW‡m¤^i, 1971</w:t>
      </w:r>
      <w:r w:rsidRPr="006408BB">
        <w:rPr>
          <w:rFonts w:ascii="SutonnyMJ" w:eastAsia="SutonnyMJ" w:hAnsi="SutonnyMJ" w:cs="SutonnyMJ"/>
          <w:sz w:val="24"/>
        </w:rPr>
        <w:tab/>
        <w:t>N. 16 wW‡m¤^i,1972</w:t>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 N</w:t>
      </w:r>
    </w:p>
    <w:p w:rsidR="000726B0" w:rsidRPr="007B556A" w:rsidRDefault="007B556A" w:rsidP="007B556A">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11.</w:t>
      </w:r>
      <w:r w:rsidR="00272558">
        <w:rPr>
          <w:rFonts w:ascii="SutonnyMJ" w:eastAsia="SutonnyMJ" w:hAnsi="SutonnyMJ" w:cs="SutonnyMJ"/>
          <w:b/>
          <w:sz w:val="24"/>
        </w:rPr>
        <w:t xml:space="preserve"> </w:t>
      </w:r>
      <w:r w:rsidR="000726B0" w:rsidRPr="007B556A">
        <w:rPr>
          <w:rFonts w:ascii="SutonnyMJ" w:eastAsia="SutonnyMJ" w:hAnsi="SutonnyMJ" w:cs="SutonnyMJ"/>
          <w:b/>
          <w:sz w:val="24"/>
        </w:rPr>
        <w:t>evsjv‡`‡ki A¯’vqx msweavb Av‡`k Rvix K‡ib †K?</w:t>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‡kL gywReyi ingvb</w:t>
      </w:r>
      <w:r w:rsidRPr="006408BB">
        <w:rPr>
          <w:rFonts w:ascii="SutonnyMJ" w:eastAsia="SutonnyMJ" w:hAnsi="SutonnyMJ" w:cs="SutonnyMJ"/>
          <w:sz w:val="24"/>
        </w:rPr>
        <w:tab/>
        <w:t>L. ˆmq` bRiæj BmjvgM. L›`Kvi †gv¯ÍvK</w:t>
      </w:r>
      <w:r w:rsidRPr="006408BB">
        <w:rPr>
          <w:rFonts w:ascii="SutonnyMJ" w:eastAsia="SutonnyMJ" w:hAnsi="SutonnyMJ" w:cs="SutonnyMJ"/>
          <w:sz w:val="24"/>
        </w:rPr>
        <w:tab/>
        <w:t>N. ‡gvnv¤§` Djøvn</w:t>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11</w:t>
      </w:r>
      <w:r w:rsidRPr="006408BB">
        <w:rPr>
          <w:rFonts w:ascii="SutonnyMJ" w:eastAsia="SutonnyMJ" w:hAnsi="SutonnyMJ" w:cs="SutonnyMJ"/>
          <w:b/>
          <w:sz w:val="24"/>
          <w:shd w:val="clear" w:color="auto" w:fill="000000"/>
        </w:rPr>
        <w:t>: K</w:t>
      </w:r>
    </w:p>
    <w:p w:rsidR="000726B0" w:rsidRPr="007B556A" w:rsidRDefault="007B556A" w:rsidP="007B556A">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12.</w:t>
      </w:r>
      <w:r w:rsidR="00272558">
        <w:rPr>
          <w:rFonts w:ascii="SutonnyMJ" w:eastAsia="SutonnyMJ" w:hAnsi="SutonnyMJ" w:cs="SutonnyMJ"/>
          <w:b/>
          <w:sz w:val="24"/>
        </w:rPr>
        <w:t xml:space="preserve"> </w:t>
      </w:r>
      <w:r w:rsidR="000726B0" w:rsidRPr="007B556A">
        <w:rPr>
          <w:rFonts w:ascii="SutonnyMJ" w:eastAsia="SutonnyMJ" w:hAnsi="SutonnyMJ" w:cs="SutonnyMJ"/>
          <w:b/>
          <w:sz w:val="24"/>
        </w:rPr>
        <w:t>evsjv‡`k msweav‡bi AwffveK †K?</w:t>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¯úxKvi</w:t>
      </w:r>
      <w:r w:rsidRPr="006408BB">
        <w:rPr>
          <w:rFonts w:ascii="SutonnyMJ" w:eastAsia="SutonnyMJ" w:hAnsi="SutonnyMJ" w:cs="SutonnyMJ"/>
          <w:sz w:val="24"/>
        </w:rPr>
        <w:tab/>
        <w:t>L. ivóªcwZ</w:t>
      </w:r>
      <w:r w:rsidRPr="006408BB">
        <w:rPr>
          <w:rFonts w:ascii="SutonnyMJ" w:eastAsia="SutonnyMJ" w:hAnsi="SutonnyMJ" w:cs="SutonnyMJ"/>
          <w:sz w:val="24"/>
        </w:rPr>
        <w:tab/>
        <w:t>M. AvBb gš¿Yvjq</w:t>
      </w:r>
      <w:r w:rsidRPr="006408BB">
        <w:rPr>
          <w:rFonts w:ascii="SutonnyMJ" w:eastAsia="SutonnyMJ" w:hAnsi="SutonnyMJ" w:cs="SutonnyMJ"/>
          <w:sz w:val="24"/>
        </w:rPr>
        <w:tab/>
        <w:t xml:space="preserve">N. mywcÖg †KvU©    </w:t>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12</w:t>
      </w:r>
      <w:r w:rsidRPr="006408BB">
        <w:rPr>
          <w:rFonts w:ascii="SutonnyMJ" w:eastAsia="SutonnyMJ" w:hAnsi="SutonnyMJ" w:cs="SutonnyMJ"/>
          <w:b/>
          <w:sz w:val="24"/>
          <w:shd w:val="clear" w:color="auto" w:fill="000000"/>
        </w:rPr>
        <w:t>: N</w:t>
      </w:r>
    </w:p>
    <w:p w:rsidR="000726B0" w:rsidRPr="007B556A" w:rsidRDefault="007B556A" w:rsidP="007B556A">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13.</w:t>
      </w:r>
      <w:r w:rsidR="00272558">
        <w:rPr>
          <w:rFonts w:ascii="SutonnyMJ" w:eastAsia="SutonnyMJ" w:hAnsi="SutonnyMJ" w:cs="SutonnyMJ"/>
          <w:b/>
          <w:sz w:val="24"/>
        </w:rPr>
        <w:t xml:space="preserve"> </w:t>
      </w:r>
      <w:r w:rsidR="000726B0" w:rsidRPr="007B556A">
        <w:rPr>
          <w:rFonts w:ascii="SutonnyMJ" w:eastAsia="SutonnyMJ" w:hAnsi="SutonnyMJ" w:cs="SutonnyMJ"/>
          <w:b/>
          <w:sz w:val="24"/>
        </w:rPr>
        <w:t>evsjv‡`k MYcwil‡`i msm` †bZv †K wQ‡jb?</w:t>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Rbve ZvRDwÏb Avn‡g` </w:t>
      </w:r>
      <w:r w:rsidRPr="006408BB">
        <w:rPr>
          <w:rFonts w:ascii="SutonnyMJ" w:eastAsia="SutonnyMJ" w:hAnsi="SutonnyMJ" w:cs="SutonnyMJ"/>
          <w:sz w:val="24"/>
        </w:rPr>
        <w:tab/>
        <w:t>L. ˆmq` bRiæj Bmjvg</w:t>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M</w:t>
      </w:r>
      <w:r w:rsidRPr="006408BB">
        <w:rPr>
          <w:rFonts w:ascii="SutonnyMJ" w:eastAsia="SutonnyMJ" w:hAnsi="SutonnyMJ" w:cs="SutonnyMJ"/>
          <w:spacing w:val="-6"/>
          <w:sz w:val="24"/>
        </w:rPr>
        <w:t>. e½eÜz †kL gywReyi ingvb</w:t>
      </w:r>
      <w:r w:rsidRPr="006408BB">
        <w:rPr>
          <w:rFonts w:ascii="SutonnyMJ" w:eastAsia="SutonnyMJ" w:hAnsi="SutonnyMJ" w:cs="SutonnyMJ"/>
          <w:spacing w:val="-6"/>
          <w:sz w:val="24"/>
        </w:rPr>
        <w:tab/>
      </w:r>
      <w:r w:rsidRPr="006408BB">
        <w:rPr>
          <w:rFonts w:ascii="SutonnyMJ" w:eastAsia="SutonnyMJ" w:hAnsi="SutonnyMJ" w:cs="SutonnyMJ"/>
          <w:spacing w:val="-6"/>
          <w:sz w:val="24"/>
        </w:rPr>
        <w:tab/>
      </w:r>
      <w:r w:rsidRPr="006408BB">
        <w:rPr>
          <w:rFonts w:ascii="SutonnyMJ" w:eastAsia="SutonnyMJ" w:hAnsi="SutonnyMJ" w:cs="SutonnyMJ"/>
          <w:sz w:val="24"/>
        </w:rPr>
        <w:t xml:space="preserve">N. K¨v‡Þb gbmyi Avjx </w:t>
      </w:r>
      <w:r w:rsidRPr="006408BB">
        <w:rPr>
          <w:rFonts w:ascii="SutonnyMJ" w:eastAsia="SutonnyMJ" w:hAnsi="SutonnyMJ" w:cs="SutonnyMJ"/>
          <w:sz w:val="24"/>
        </w:rPr>
        <w:tab/>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13</w:t>
      </w:r>
      <w:r w:rsidRPr="006408BB">
        <w:rPr>
          <w:rFonts w:ascii="SutonnyMJ" w:eastAsia="SutonnyMJ" w:hAnsi="SutonnyMJ" w:cs="SutonnyMJ"/>
          <w:b/>
          <w:sz w:val="24"/>
          <w:shd w:val="clear" w:color="auto" w:fill="000000"/>
        </w:rPr>
        <w:t>: M</w:t>
      </w:r>
    </w:p>
    <w:p w:rsidR="000726B0" w:rsidRPr="007B556A" w:rsidRDefault="007B556A" w:rsidP="007B556A">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14.</w:t>
      </w:r>
      <w:r w:rsidR="00272558">
        <w:rPr>
          <w:rFonts w:ascii="SutonnyMJ" w:eastAsia="SutonnyMJ" w:hAnsi="SutonnyMJ" w:cs="SutonnyMJ"/>
          <w:b/>
          <w:sz w:val="24"/>
        </w:rPr>
        <w:t xml:space="preserve"> </w:t>
      </w:r>
      <w:r w:rsidR="000726B0" w:rsidRPr="007B556A">
        <w:rPr>
          <w:rFonts w:ascii="SutonnyMJ" w:eastAsia="SutonnyMJ" w:hAnsi="SutonnyMJ" w:cs="SutonnyMJ"/>
          <w:b/>
          <w:sz w:val="24"/>
        </w:rPr>
        <w:t>evsjv‡`‡ki Lmov msweavb cÖYqb KwgwUi †Pqvig¨vb wQ‡jb-</w:t>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wgR©v ‡Mvjvg nvwdR</w:t>
      </w:r>
      <w:r w:rsidRPr="006408BB">
        <w:rPr>
          <w:rFonts w:ascii="SutonnyMJ" w:eastAsia="SutonnyMJ" w:hAnsi="SutonnyMJ" w:cs="SutonnyMJ"/>
          <w:sz w:val="24"/>
        </w:rPr>
        <w:tab/>
      </w:r>
      <w:r w:rsidRPr="006408BB">
        <w:rPr>
          <w:rFonts w:ascii="SutonnyMJ" w:eastAsia="SutonnyMJ" w:hAnsi="SutonnyMJ" w:cs="SutonnyMJ"/>
          <w:sz w:val="24"/>
        </w:rPr>
        <w:tab/>
        <w:t>L. e¨vwi÷vi gI`y` Avn‡g</w:t>
      </w:r>
      <w:r w:rsidRPr="006408BB">
        <w:rPr>
          <w:rFonts w:ascii="SutonnyMJ" w:eastAsia="SutonnyMJ" w:hAnsi="SutonnyMJ" w:cs="SutonnyMJ"/>
          <w:sz w:val="24"/>
        </w:rPr>
        <w:tab/>
      </w:r>
    </w:p>
    <w:p w:rsidR="000726B0" w:rsidRPr="006408BB" w:rsidRDefault="000726B0" w:rsidP="000726B0">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M. W. Kvgvj †nv‡mBb</w:t>
      </w:r>
      <w:r w:rsidRPr="006408BB">
        <w:rPr>
          <w:rFonts w:ascii="SutonnyMJ" w:eastAsia="SutonnyMJ" w:hAnsi="SutonnyMJ" w:cs="SutonnyMJ"/>
          <w:sz w:val="24"/>
        </w:rPr>
        <w:tab/>
      </w:r>
      <w:r w:rsidRPr="006408BB">
        <w:rPr>
          <w:rFonts w:ascii="SutonnyMJ" w:eastAsia="SutonnyMJ" w:hAnsi="SutonnyMJ" w:cs="SutonnyMJ"/>
          <w:sz w:val="24"/>
        </w:rPr>
        <w:tab/>
        <w:t>N. we. Avey mvC` †Pxayix</w:t>
      </w:r>
      <w:r w:rsidRPr="006408BB">
        <w:rPr>
          <w:rFonts w:ascii="SutonnyMJ" w:eastAsia="SutonnyMJ" w:hAnsi="SutonnyMJ" w:cs="SutonnyMJ"/>
          <w:sz w:val="24"/>
        </w:rPr>
        <w:tab/>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14</w:t>
      </w:r>
      <w:r w:rsidRPr="006408BB">
        <w:rPr>
          <w:rFonts w:ascii="SutonnyMJ" w:eastAsia="SutonnyMJ" w:hAnsi="SutonnyMJ" w:cs="SutonnyMJ"/>
          <w:b/>
          <w:sz w:val="24"/>
          <w:shd w:val="clear" w:color="auto" w:fill="000000"/>
        </w:rPr>
        <w:t>: M</w:t>
      </w:r>
    </w:p>
    <w:p w:rsidR="00C51C55" w:rsidRPr="006408BB" w:rsidRDefault="007B556A" w:rsidP="00C51C55">
      <w:pPr>
        <w:rPr>
          <w:rFonts w:ascii="SutonnyMJ" w:eastAsia="SutonnyMJ" w:hAnsi="SutonnyMJ" w:cs="SutonnyMJ"/>
          <w:b/>
          <w:sz w:val="24"/>
        </w:rPr>
      </w:pPr>
      <w:r>
        <w:rPr>
          <w:rFonts w:ascii="SutonnyMJ" w:eastAsia="SutonnyMJ" w:hAnsi="SutonnyMJ" w:cs="SutonnyMJ"/>
          <w:b/>
          <w:sz w:val="24"/>
        </w:rPr>
        <w:t>15.</w:t>
      </w:r>
      <w:r w:rsidR="00272558">
        <w:rPr>
          <w:rFonts w:ascii="SutonnyMJ" w:eastAsia="SutonnyMJ" w:hAnsi="SutonnyMJ" w:cs="SutonnyMJ"/>
          <w:b/>
          <w:sz w:val="24"/>
        </w:rPr>
        <w:t xml:space="preserve"> </w:t>
      </w:r>
      <w:r w:rsidR="00C51C55" w:rsidRPr="006408BB">
        <w:rPr>
          <w:rFonts w:ascii="SutonnyMJ" w:eastAsia="SutonnyMJ" w:hAnsi="SutonnyMJ" w:cs="SutonnyMJ"/>
          <w:b/>
          <w:sz w:val="24"/>
        </w:rPr>
        <w:t>MYcÖRvZš¿x evsjv‡`‡ki msweavb w`em KZ Zvwi‡L?</w:t>
      </w:r>
    </w:p>
    <w:p w:rsidR="00C51C55" w:rsidRPr="006408BB" w:rsidRDefault="00C51C55" w:rsidP="00C51C55">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16 wW‡m¤^i</w:t>
      </w:r>
      <w:r w:rsidRPr="006408BB">
        <w:rPr>
          <w:rFonts w:ascii="SutonnyMJ" w:eastAsia="SutonnyMJ" w:hAnsi="SutonnyMJ" w:cs="SutonnyMJ"/>
          <w:sz w:val="24"/>
        </w:rPr>
        <w:tab/>
        <w:t>L. 23 A‡±vei</w:t>
      </w:r>
      <w:r w:rsidRPr="006408BB">
        <w:rPr>
          <w:rFonts w:ascii="SutonnyMJ" w:eastAsia="SutonnyMJ" w:hAnsi="SutonnyMJ" w:cs="SutonnyMJ"/>
          <w:sz w:val="24"/>
        </w:rPr>
        <w:tab/>
        <w:t>M. 7 gvP©</w:t>
      </w:r>
      <w:r w:rsidRPr="006408BB">
        <w:rPr>
          <w:rFonts w:ascii="SutonnyMJ" w:eastAsia="SutonnyMJ" w:hAnsi="SutonnyMJ" w:cs="SutonnyMJ"/>
          <w:sz w:val="24"/>
        </w:rPr>
        <w:tab/>
        <w:t>N. 4 b‡f¤^i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15: N</w:t>
      </w:r>
    </w:p>
    <w:p w:rsidR="00C51C55" w:rsidRPr="007B556A" w:rsidRDefault="007B556A" w:rsidP="007B556A">
      <w:pPr>
        <w:tabs>
          <w:tab w:val="left" w:pos="369"/>
          <w:tab w:val="left" w:pos="450"/>
          <w:tab w:val="left" w:pos="2520"/>
          <w:tab w:val="left" w:pos="4320"/>
          <w:tab w:val="left" w:pos="4680"/>
          <w:tab w:val="left" w:pos="6300"/>
          <w:tab w:val="left" w:pos="6660"/>
          <w:tab w:val="left" w:pos="8136"/>
          <w:tab w:val="left" w:pos="8280"/>
        </w:tabs>
        <w:contextualSpacing/>
        <w:jc w:val="both"/>
        <w:rPr>
          <w:rFonts w:ascii="SutonnyMJ" w:eastAsia="SutonnyMJ" w:hAnsi="SutonnyMJ" w:cs="SutonnyMJ"/>
          <w:b/>
          <w:sz w:val="24"/>
        </w:rPr>
      </w:pPr>
      <w:r>
        <w:rPr>
          <w:rFonts w:ascii="SutonnyMJ" w:eastAsia="SutonnyMJ" w:hAnsi="SutonnyMJ" w:cs="SutonnyMJ"/>
          <w:b/>
          <w:sz w:val="24"/>
        </w:rPr>
        <w:t>16.</w:t>
      </w:r>
      <w:r w:rsidR="00272558">
        <w:rPr>
          <w:rFonts w:ascii="SutonnyMJ" w:eastAsia="SutonnyMJ" w:hAnsi="SutonnyMJ" w:cs="SutonnyMJ"/>
          <w:b/>
          <w:sz w:val="24"/>
        </w:rPr>
        <w:t xml:space="preserve"> </w:t>
      </w:r>
      <w:r w:rsidR="00C51C55" w:rsidRPr="007B556A">
        <w:rPr>
          <w:rFonts w:ascii="SutonnyMJ" w:eastAsia="SutonnyMJ" w:hAnsi="SutonnyMJ" w:cs="SutonnyMJ"/>
          <w:b/>
          <w:sz w:val="24"/>
        </w:rPr>
        <w:t>evsjv‡`‡ki cÖ_g n¯ÍwjwLZ msweav‡bi g~j †jLK †K?</w:t>
      </w:r>
    </w:p>
    <w:p w:rsidR="00C51C55" w:rsidRPr="006408BB" w:rsidRDefault="00C51C55" w:rsidP="00C51C55">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W. Kvgvj †nv‡mb</w:t>
      </w:r>
      <w:r w:rsidRPr="006408BB">
        <w:rPr>
          <w:rFonts w:ascii="SutonnyMJ" w:eastAsia="SutonnyMJ" w:hAnsi="SutonnyMJ" w:cs="SutonnyMJ"/>
          <w:sz w:val="24"/>
        </w:rPr>
        <w:tab/>
        <w:t>L. Avãyi iDd</w:t>
      </w:r>
      <w:r w:rsidRPr="006408BB">
        <w:rPr>
          <w:rFonts w:ascii="SutonnyMJ" w:eastAsia="SutonnyMJ" w:hAnsi="SutonnyMJ" w:cs="SutonnyMJ"/>
          <w:sz w:val="24"/>
        </w:rPr>
        <w:tab/>
        <w:t>M. kvn Avãyj nvwg`</w:t>
      </w:r>
      <w:r w:rsidRPr="006408BB">
        <w:rPr>
          <w:rFonts w:ascii="SutonnyMJ" w:eastAsia="SutonnyMJ" w:hAnsi="SutonnyMJ" w:cs="SutonnyMJ"/>
          <w:sz w:val="24"/>
        </w:rPr>
        <w:tab/>
        <w:t xml:space="preserve">N. ‡gvnv¤§` Djøvn   </w:t>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16</w:t>
      </w:r>
      <w:r w:rsidRPr="006408BB">
        <w:rPr>
          <w:rFonts w:ascii="SutonnyMJ" w:eastAsia="SutonnyMJ" w:hAnsi="SutonnyMJ" w:cs="SutonnyMJ"/>
          <w:b/>
          <w:sz w:val="24"/>
          <w:shd w:val="clear" w:color="auto" w:fill="000000"/>
        </w:rPr>
        <w:t>: L</w:t>
      </w:r>
    </w:p>
    <w:p w:rsidR="00C51C55" w:rsidRPr="007B556A" w:rsidRDefault="007B556A" w:rsidP="007B556A">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17.</w:t>
      </w:r>
      <w:r w:rsidR="00272558">
        <w:rPr>
          <w:rFonts w:ascii="SutonnyMJ" w:eastAsia="SutonnyMJ" w:hAnsi="SutonnyMJ" w:cs="SutonnyMJ"/>
          <w:b/>
          <w:sz w:val="24"/>
        </w:rPr>
        <w:t xml:space="preserve"> </w:t>
      </w:r>
      <w:r w:rsidR="00C51C55" w:rsidRPr="007B556A">
        <w:rPr>
          <w:rFonts w:ascii="SutonnyMJ" w:eastAsia="SutonnyMJ" w:hAnsi="SutonnyMJ" w:cs="SutonnyMJ"/>
          <w:b/>
          <w:sz w:val="24"/>
        </w:rPr>
        <w:t>evsjv‡`k msweavb MÖ‡š’i wjwcKi †K?</w:t>
      </w:r>
    </w:p>
    <w:p w:rsidR="00DB17FC" w:rsidRPr="00E1030A" w:rsidRDefault="00C51C55" w:rsidP="00E1030A">
      <w:pPr>
        <w:tabs>
          <w:tab w:val="left" w:pos="0"/>
          <w:tab w:val="left" w:pos="360"/>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wkíx Kvgiæj nvmvb</w:t>
      </w:r>
      <w:r w:rsidRPr="006408BB">
        <w:rPr>
          <w:rFonts w:ascii="SutonnyMJ" w:eastAsia="SutonnyMJ" w:hAnsi="SutonnyMJ" w:cs="SutonnyMJ"/>
          <w:sz w:val="24"/>
        </w:rPr>
        <w:tab/>
        <w:t>L. wkíx Avãyi iDd</w:t>
      </w:r>
      <w:r w:rsidRPr="006408BB">
        <w:rPr>
          <w:rFonts w:ascii="SutonnyMJ" w:eastAsia="SutonnyMJ" w:hAnsi="SutonnyMJ" w:cs="SutonnyMJ"/>
          <w:sz w:val="24"/>
        </w:rPr>
        <w:tab/>
        <w:t>M. Av‡bvqviæj nK</w:t>
      </w:r>
      <w:r w:rsidRPr="006408BB">
        <w:rPr>
          <w:rFonts w:ascii="SutonnyMJ" w:eastAsia="SutonnyMJ" w:hAnsi="SutonnyMJ" w:cs="SutonnyMJ"/>
          <w:sz w:val="24"/>
        </w:rPr>
        <w:tab/>
        <w:t xml:space="preserve">N. kwdDwÏb Avn‡g` </w:t>
      </w:r>
      <w:r w:rsidRPr="006408BB">
        <w:rPr>
          <w:rFonts w:ascii="SutonnyMJ" w:eastAsia="SutonnyMJ" w:hAnsi="SutonnyMJ" w:cs="SutonnyMJ"/>
          <w:sz w:val="24"/>
        </w:rPr>
        <w:tab/>
      </w:r>
      <w:r w:rsidR="007B556A">
        <w:rPr>
          <w:rFonts w:ascii="SutonnyMJ" w:eastAsia="SutonnyMJ" w:hAnsi="SutonnyMJ" w:cs="SutonnyMJ"/>
          <w:b/>
          <w:sz w:val="24"/>
          <w:shd w:val="clear" w:color="auto" w:fill="000000"/>
        </w:rPr>
        <w:t>17</w:t>
      </w:r>
      <w:r w:rsidRPr="006408BB">
        <w:rPr>
          <w:rFonts w:ascii="SutonnyMJ" w:eastAsia="SutonnyMJ" w:hAnsi="SutonnyMJ" w:cs="SutonnyMJ"/>
          <w:b/>
          <w:sz w:val="24"/>
          <w:shd w:val="clear" w:color="auto" w:fill="000000"/>
        </w:rPr>
        <w:t>: L</w:t>
      </w:r>
    </w:p>
    <w:p w:rsidR="0022323B" w:rsidRPr="006408BB" w:rsidRDefault="0022323B" w:rsidP="00DB17FC">
      <w:pPr>
        <w:shd w:val="clear" w:color="auto" w:fill="000000" w:themeFill="text1"/>
        <w:tabs>
          <w:tab w:val="left" w:pos="360"/>
        </w:tabs>
        <w:jc w:val="center"/>
        <w:rPr>
          <w:rFonts w:ascii="SutonnyMJ" w:eastAsia="SutonnyMJ" w:hAnsi="SutonnyMJ" w:cs="SutonnyMJ"/>
          <w:sz w:val="28"/>
          <w:shd w:val="clear" w:color="auto" w:fill="FFFFFF"/>
        </w:rPr>
      </w:pPr>
      <w:r w:rsidRPr="006408BB">
        <w:rPr>
          <w:rFonts w:ascii="SutonnyMJ" w:eastAsia="SutonnyMJ" w:hAnsi="SutonnyMJ" w:cs="SutonnyMJ"/>
          <w:b/>
          <w:sz w:val="30"/>
          <w:shd w:val="clear" w:color="auto" w:fill="000000" w:themeFill="text1"/>
        </w:rPr>
        <w:t xml:space="preserve">msweav‡bi †gŠwjK Z_¨ </w:t>
      </w:r>
      <w:r w:rsidRPr="006408BB">
        <w:rPr>
          <w:rFonts w:ascii="Times New Roman" w:eastAsia="SutonnyMJ" w:hAnsi="Times New Roman" w:cs="SutonnyMJ"/>
          <w:b/>
          <w:sz w:val="26"/>
          <w:shd w:val="clear" w:color="auto" w:fill="000000" w:themeFill="text1"/>
        </w:rPr>
        <w:t>(</w:t>
      </w:r>
      <w:r w:rsidRPr="006408BB">
        <w:rPr>
          <w:rFonts w:ascii="Times New Roman" w:eastAsia="SutonnyMJ" w:hAnsi="Times New Roman" w:cs="Times New Roman"/>
          <w:b/>
          <w:sz w:val="26"/>
          <w:shd w:val="clear" w:color="auto" w:fill="000000" w:themeFill="text1"/>
        </w:rPr>
        <w:t>Some Basic Information of the Constitution</w:t>
      </w:r>
      <w:r w:rsidRPr="006408BB">
        <w:rPr>
          <w:rFonts w:ascii="Times New Roman" w:eastAsia="SutonnyMJ" w:hAnsi="Times New Roman" w:cs="Times New Roman"/>
          <w:b/>
          <w:sz w:val="24"/>
          <w:shd w:val="clear" w:color="auto" w:fill="000000" w:themeFill="text1"/>
        </w:rPr>
        <w:t>)</w:t>
      </w:r>
    </w:p>
    <w:p w:rsidR="00F208C3" w:rsidRPr="009635BC" w:rsidRDefault="00F208C3" w:rsidP="00AD4CBA">
      <w:pPr>
        <w:pStyle w:val="ListParagraph"/>
        <w:numPr>
          <w:ilvl w:val="0"/>
          <w:numId w:val="302"/>
        </w:numPr>
        <w:tabs>
          <w:tab w:val="left" w:pos="360"/>
        </w:tabs>
        <w:contextualSpacing/>
        <w:jc w:val="both"/>
        <w:rPr>
          <w:rFonts w:ascii="SutonnyMJ" w:hAnsi="SutonnyMJ"/>
          <w:sz w:val="24"/>
        </w:rPr>
      </w:pPr>
      <w:r w:rsidRPr="009635BC">
        <w:rPr>
          <w:rFonts w:ascii="SutonnyMJ" w:hAnsi="SutonnyMJ"/>
          <w:b/>
          <w:sz w:val="24"/>
        </w:rPr>
        <w:t>evsjv‡`‡ki mvsweavwbK b</w:t>
      </w:r>
      <w:r w:rsidRPr="009635BC">
        <w:rPr>
          <w:rFonts w:ascii="SutonnyMJ" w:hAnsi="SutonnyMJ"/>
          <w:sz w:val="24"/>
        </w:rPr>
        <w:t>vgÑ MYcÖRvZš¿x evsjv‡`k</w:t>
      </w:r>
    </w:p>
    <w:p w:rsidR="00F208C3" w:rsidRPr="009635BC" w:rsidRDefault="00F208C3" w:rsidP="00AD4CBA">
      <w:pPr>
        <w:pStyle w:val="ListParagraph"/>
        <w:numPr>
          <w:ilvl w:val="0"/>
          <w:numId w:val="302"/>
        </w:numPr>
        <w:tabs>
          <w:tab w:val="left" w:pos="360"/>
        </w:tabs>
        <w:contextualSpacing/>
        <w:jc w:val="both"/>
        <w:rPr>
          <w:rFonts w:ascii="SutonnyMJ" w:hAnsi="SutonnyMJ"/>
          <w:sz w:val="24"/>
        </w:rPr>
      </w:pPr>
      <w:r w:rsidRPr="009635BC">
        <w:rPr>
          <w:rFonts w:ascii="SutonnyMJ" w:hAnsi="SutonnyMJ"/>
          <w:b/>
          <w:sz w:val="24"/>
        </w:rPr>
        <w:t>evsjv‡`‡ki mvsweavwbK Bs‡iwR bvg</w:t>
      </w:r>
      <w:r w:rsidRPr="009635BC">
        <w:rPr>
          <w:rFonts w:ascii="SutonnyMJ" w:hAnsi="SutonnyMJ"/>
          <w:sz w:val="24"/>
        </w:rPr>
        <w:t xml:space="preserve">Ñ </w:t>
      </w:r>
      <w:r w:rsidR="000D4C3E" w:rsidRPr="009635BC">
        <w:rPr>
          <w:rFonts w:ascii="Times New Roman" w:hAnsi="Times New Roman"/>
        </w:rPr>
        <w:t>The</w:t>
      </w:r>
      <w:r w:rsidRPr="009635BC">
        <w:rPr>
          <w:rFonts w:ascii="Times New Roman" w:hAnsi="Times New Roman"/>
        </w:rPr>
        <w:t xml:space="preserve"> People’s Republic of Bangladesh</w:t>
      </w:r>
    </w:p>
    <w:p w:rsidR="00F208C3" w:rsidRPr="009635BC" w:rsidRDefault="00F208C3" w:rsidP="00AD4CBA">
      <w:pPr>
        <w:pStyle w:val="ListParagraph"/>
        <w:numPr>
          <w:ilvl w:val="0"/>
          <w:numId w:val="302"/>
        </w:numPr>
        <w:tabs>
          <w:tab w:val="left" w:pos="360"/>
        </w:tabs>
        <w:contextualSpacing/>
        <w:jc w:val="both"/>
        <w:rPr>
          <w:rFonts w:ascii="SutonnyMJ" w:hAnsi="SutonnyMJ"/>
          <w:sz w:val="24"/>
        </w:rPr>
      </w:pPr>
      <w:r w:rsidRPr="009635BC">
        <w:rPr>
          <w:rFonts w:ascii="SutonnyMJ" w:hAnsi="SutonnyMJ"/>
          <w:b/>
          <w:sz w:val="24"/>
        </w:rPr>
        <w:t>evsjv‡`‡ki msweav‡bi c~Y© bvgÑ</w:t>
      </w:r>
      <w:r w:rsidRPr="009635BC">
        <w:rPr>
          <w:rFonts w:ascii="SutonnyMJ" w:hAnsi="SutonnyMJ"/>
          <w:sz w:val="24"/>
        </w:rPr>
        <w:t xml:space="preserve"> MYcÖRvZš¿x evsjv‡`‡ki msweavb </w:t>
      </w:r>
      <w:r w:rsidRPr="009635BC">
        <w:rPr>
          <w:rFonts w:ascii="Nirmala UI" w:hAnsi="Nirmala UI" w:cs="Nirmala UI"/>
          <w:sz w:val="24"/>
        </w:rPr>
        <w:t>(</w:t>
      </w:r>
      <w:r w:rsidRPr="009635BC">
        <w:rPr>
          <w:rFonts w:ascii="Times New Roman" w:hAnsi="Times New Roman"/>
        </w:rPr>
        <w:t>The Constitution of the People’s Republic of Bangladesh)</w:t>
      </w:r>
      <w:r w:rsidRPr="009635BC">
        <w:rPr>
          <w:rFonts w:ascii="SutonnyMJ" w:hAnsi="SutonnyMJ"/>
          <w:sz w:val="24"/>
        </w:rPr>
        <w:t xml:space="preserve"> Aby‡”Q`: 153 (1)</w:t>
      </w:r>
    </w:p>
    <w:p w:rsidR="00F208C3" w:rsidRPr="009635BC" w:rsidRDefault="00F208C3" w:rsidP="00AD4CBA">
      <w:pPr>
        <w:pStyle w:val="ListParagraph"/>
        <w:numPr>
          <w:ilvl w:val="0"/>
          <w:numId w:val="302"/>
        </w:numPr>
        <w:tabs>
          <w:tab w:val="left" w:pos="360"/>
        </w:tabs>
        <w:contextualSpacing/>
        <w:jc w:val="both"/>
        <w:rPr>
          <w:rFonts w:ascii="SutonnyMJ" w:hAnsi="SutonnyMJ"/>
          <w:sz w:val="24"/>
        </w:rPr>
      </w:pPr>
      <w:r w:rsidRPr="009635BC">
        <w:rPr>
          <w:rFonts w:ascii="SutonnyMJ" w:hAnsi="SutonnyMJ"/>
          <w:b/>
          <w:sz w:val="24"/>
        </w:rPr>
        <w:t>evsjv‡`‡ki m‡e©v”P AvBb</w:t>
      </w:r>
      <w:r w:rsidRPr="009635BC">
        <w:rPr>
          <w:rFonts w:ascii="SutonnyMJ" w:hAnsi="SutonnyMJ"/>
          <w:sz w:val="24"/>
        </w:rPr>
        <w:t>Ñ msweavb</w:t>
      </w:r>
    </w:p>
    <w:p w:rsidR="00F06341" w:rsidRPr="009635BC" w:rsidRDefault="00F208C3" w:rsidP="00AD4CBA">
      <w:pPr>
        <w:pStyle w:val="ListParagraph"/>
        <w:numPr>
          <w:ilvl w:val="0"/>
          <w:numId w:val="302"/>
        </w:numPr>
        <w:tabs>
          <w:tab w:val="left" w:pos="360"/>
        </w:tabs>
        <w:contextualSpacing/>
        <w:jc w:val="both"/>
        <w:rPr>
          <w:rFonts w:ascii="SutonnyMJ" w:hAnsi="SutonnyMJ"/>
          <w:sz w:val="24"/>
        </w:rPr>
      </w:pPr>
      <w:r w:rsidRPr="009635BC">
        <w:rPr>
          <w:rFonts w:ascii="SutonnyMJ" w:hAnsi="SutonnyMJ"/>
          <w:b/>
          <w:sz w:val="24"/>
        </w:rPr>
        <w:lastRenderedPageBreak/>
        <w:t>evsjv‡`‡ki msweav‡bi Dc‡i †jLv Av‡Q</w:t>
      </w:r>
      <w:r w:rsidRPr="009635BC">
        <w:rPr>
          <w:rFonts w:ascii="SutonnyMJ" w:hAnsi="SutonnyMJ"/>
          <w:sz w:val="24"/>
        </w:rPr>
        <w:t>Ñ MYcÖRvZš¿x evsjv‡`‡ki msweavb AvBb, wePvi I msm` welqK gš¿Yvjq| Z‡e, cÖ¯</w:t>
      </w:r>
      <w:r w:rsidR="00F772F0">
        <w:rPr>
          <w:rFonts w:ascii="SutonnyMJ" w:hAnsi="SutonnyMJ"/>
          <w:sz w:val="24"/>
        </w:rPr>
        <w:t>Íebvi Dc‡i †jLv: Òwemwgjøvwni ingvwbi i</w:t>
      </w:r>
      <w:r w:rsidRPr="009635BC">
        <w:rPr>
          <w:rFonts w:ascii="SutonnyMJ" w:hAnsi="SutonnyMJ"/>
          <w:sz w:val="24"/>
        </w:rPr>
        <w:t>wngÓ|</w:t>
      </w:r>
    </w:p>
    <w:p w:rsidR="0022323B" w:rsidRPr="009635BC" w:rsidRDefault="0022323B" w:rsidP="00AD4CBA">
      <w:pPr>
        <w:pStyle w:val="ListParagraph"/>
        <w:numPr>
          <w:ilvl w:val="0"/>
          <w:numId w:val="302"/>
        </w:numPr>
        <w:tabs>
          <w:tab w:val="left" w:pos="360"/>
        </w:tabs>
        <w:jc w:val="both"/>
        <w:rPr>
          <w:rFonts w:ascii="SutonnyMJ" w:eastAsia="SutonnyMJ" w:hAnsi="SutonnyMJ" w:cs="SutonnyMJ"/>
          <w:sz w:val="24"/>
        </w:rPr>
      </w:pPr>
      <w:r w:rsidRPr="009635BC">
        <w:rPr>
          <w:rFonts w:ascii="SutonnyMJ" w:eastAsia="SutonnyMJ" w:hAnsi="SutonnyMJ" w:cs="SutonnyMJ"/>
          <w:b/>
          <w:sz w:val="24"/>
        </w:rPr>
        <w:t>msweav‡bi cÖK…wZ:</w:t>
      </w:r>
      <w:r w:rsidRPr="009635BC">
        <w:rPr>
          <w:rFonts w:ascii="SutonnyMJ" w:eastAsia="SutonnyMJ" w:hAnsi="SutonnyMJ" w:cs="SutonnyMJ"/>
          <w:sz w:val="24"/>
        </w:rPr>
        <w:t xml:space="preserve"> wjwLZ I `y®úwieZ©bxq [KviY ms‡kva‡bi Rb¨ `yB-Z…Zxqvsk †fv‡Ui cÖ‡qvRb nq]</w:t>
      </w:r>
    </w:p>
    <w:p w:rsidR="0022323B" w:rsidRPr="009635BC" w:rsidRDefault="0022323B" w:rsidP="00AD4CBA">
      <w:pPr>
        <w:pStyle w:val="ListParagraph"/>
        <w:numPr>
          <w:ilvl w:val="0"/>
          <w:numId w:val="302"/>
        </w:numPr>
        <w:tabs>
          <w:tab w:val="left" w:pos="360"/>
        </w:tabs>
        <w:jc w:val="both"/>
        <w:rPr>
          <w:rFonts w:ascii="SutonnyMJ" w:eastAsia="SutonnyMJ" w:hAnsi="SutonnyMJ" w:cs="SutonnyMJ"/>
          <w:sz w:val="24"/>
        </w:rPr>
      </w:pPr>
      <w:r w:rsidRPr="009635BC">
        <w:rPr>
          <w:rFonts w:ascii="SutonnyMJ" w:eastAsia="SutonnyMJ" w:hAnsi="SutonnyMJ" w:cs="SutonnyMJ"/>
          <w:b/>
          <w:sz w:val="24"/>
        </w:rPr>
        <w:t>msweav‡bi fvlv `ywU:</w:t>
      </w:r>
      <w:r w:rsidRPr="009635BC">
        <w:rPr>
          <w:rFonts w:ascii="SutonnyMJ" w:eastAsia="SutonnyMJ" w:hAnsi="SutonnyMJ" w:cs="SutonnyMJ"/>
          <w:sz w:val="24"/>
        </w:rPr>
        <w:t xml:space="preserve"> evsjv I Bs‡iwR| [msweav</w:t>
      </w:r>
      <w:r w:rsidR="00F772F0">
        <w:rPr>
          <w:rFonts w:ascii="SutonnyMJ" w:eastAsia="SutonnyMJ" w:hAnsi="SutonnyMJ" w:cs="SutonnyMJ"/>
          <w:sz w:val="24"/>
        </w:rPr>
        <w:t>‡bi e¨vL¨vi †ÿ‡Î: evsjv I Bs‡iwR</w:t>
      </w:r>
      <w:r w:rsidRPr="009635BC">
        <w:rPr>
          <w:rFonts w:ascii="SutonnyMJ" w:eastAsia="SutonnyMJ" w:hAnsi="SutonnyMJ" w:cs="SutonnyMJ"/>
          <w:sz w:val="24"/>
        </w:rPr>
        <w:t>i g‡a¨ we‡iva n‡j evsjv cvVwU P~ovšÍ e‡j MY¨ n‡e|]</w:t>
      </w:r>
    </w:p>
    <w:p w:rsidR="00FC57BC" w:rsidRPr="00FC57BC" w:rsidRDefault="009635BC" w:rsidP="00AD4CBA">
      <w:pPr>
        <w:pStyle w:val="ListParagraph"/>
        <w:numPr>
          <w:ilvl w:val="0"/>
          <w:numId w:val="302"/>
        </w:numPr>
        <w:tabs>
          <w:tab w:val="left" w:pos="360"/>
        </w:tabs>
        <w:jc w:val="both"/>
        <w:rPr>
          <w:rFonts w:ascii="SutonnyMJ" w:eastAsia="SutonnyMJ" w:hAnsi="SutonnyMJ" w:cs="SutonnyMJ"/>
          <w:sz w:val="24"/>
        </w:rPr>
      </w:pPr>
      <w:r w:rsidRPr="009635BC">
        <w:rPr>
          <w:rFonts w:ascii="SutonnyMJ" w:eastAsia="SutonnyMJ" w:hAnsi="SutonnyMJ" w:cs="SutonnyMJ"/>
          <w:b/>
          <w:sz w:val="24"/>
        </w:rPr>
        <w:t>ms‡kvabx:</w:t>
      </w:r>
      <w:r w:rsidRPr="009635BC">
        <w:rPr>
          <w:rFonts w:ascii="SutonnyMJ" w:eastAsia="SutonnyMJ" w:hAnsi="SutonnyMJ" w:cs="SutonnyMJ"/>
          <w:sz w:val="24"/>
        </w:rPr>
        <w:t xml:space="preserve"> 17 wU</w:t>
      </w:r>
    </w:p>
    <w:p w:rsidR="00FC57BC" w:rsidRPr="006408BB" w:rsidRDefault="00FC57BC" w:rsidP="00FC57BC">
      <w:pPr>
        <w:shd w:val="clear" w:color="auto" w:fill="D9D9D9" w:themeFill="background1" w:themeFillShade="D9"/>
        <w:tabs>
          <w:tab w:val="left" w:pos="360"/>
        </w:tabs>
        <w:jc w:val="center"/>
        <w:rPr>
          <w:rFonts w:ascii="Vrinda" w:eastAsia="SutonnyMJ" w:hAnsi="Vrinda"/>
          <w:b/>
          <w:sz w:val="24"/>
        </w:rPr>
      </w:pPr>
      <w:r w:rsidRPr="006408BB">
        <w:rPr>
          <w:rFonts w:ascii="SutonnyMJ" w:eastAsia="SutonnyMJ" w:hAnsi="SutonnyMJ" w:cs="SutonnyMJ"/>
          <w:b/>
          <w:sz w:val="26"/>
          <w:szCs w:val="24"/>
          <w:shd w:val="clear" w:color="auto" w:fill="D9D9D9" w:themeFill="background1" w:themeFillShade="D9"/>
        </w:rPr>
        <w:t>msL¨vi wmwiqv‡j evsjv‡`‡ki msweavb</w:t>
      </w:r>
    </w:p>
    <w:tbl>
      <w:tblPr>
        <w:tblStyle w:val="TableGrid"/>
        <w:tblW w:w="0" w:type="auto"/>
        <w:jc w:val="center"/>
        <w:tblLook w:val="04A0" w:firstRow="1" w:lastRow="0" w:firstColumn="1" w:lastColumn="0" w:noHBand="0" w:noVBand="1"/>
      </w:tblPr>
      <w:tblGrid>
        <w:gridCol w:w="1684"/>
        <w:gridCol w:w="4398"/>
      </w:tblGrid>
      <w:tr w:rsidR="00FC57BC" w:rsidRPr="006408BB" w:rsidTr="00DB17FC">
        <w:trPr>
          <w:jc w:val="center"/>
        </w:trPr>
        <w:tc>
          <w:tcPr>
            <w:tcW w:w="1684" w:type="dxa"/>
          </w:tcPr>
          <w:p w:rsidR="00FC57BC" w:rsidRPr="006408BB" w:rsidRDefault="00FC57BC" w:rsidP="00DB17FC">
            <w:pPr>
              <w:jc w:val="center"/>
              <w:rPr>
                <w:rFonts w:ascii="SutonnyMJ" w:eastAsia="SutonnyMJ" w:hAnsi="SutonnyMJ" w:cs="SutonnyMJ"/>
                <w:b/>
                <w:sz w:val="24"/>
              </w:rPr>
            </w:pPr>
            <w:r w:rsidRPr="006408BB">
              <w:rPr>
                <w:rFonts w:ascii="SutonnyMJ" w:eastAsia="SutonnyMJ" w:hAnsi="SutonnyMJ" w:cs="SutonnyMJ"/>
                <w:b/>
                <w:sz w:val="24"/>
              </w:rPr>
              <w:t>msL¨v</w:t>
            </w:r>
          </w:p>
        </w:tc>
        <w:tc>
          <w:tcPr>
            <w:tcW w:w="4398" w:type="dxa"/>
          </w:tcPr>
          <w:p w:rsidR="00FC57BC" w:rsidRPr="006408BB" w:rsidRDefault="00FC57BC" w:rsidP="00DB17FC">
            <w:pPr>
              <w:jc w:val="center"/>
              <w:rPr>
                <w:rFonts w:ascii="SutonnyMJ" w:eastAsia="SutonnyMJ" w:hAnsi="SutonnyMJ" w:cs="SutonnyMJ"/>
                <w:b/>
                <w:sz w:val="24"/>
              </w:rPr>
            </w:pPr>
            <w:r w:rsidRPr="006408BB">
              <w:rPr>
                <w:rFonts w:ascii="SutonnyMJ" w:eastAsia="SutonnyMJ" w:hAnsi="SutonnyMJ" w:cs="SutonnyMJ"/>
                <w:b/>
                <w:sz w:val="24"/>
              </w:rPr>
              <w:t>msL¨vi welqe¯‘</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01wU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msweav‡bi cÖ¯Ívebv</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02wU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msweav‡bi fvlv (evsjv I Bs‡iwR)</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04wU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msweav‡bi g~jbxwZ</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07wU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Zdwmj</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11wU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Aa¨vq/ fvM</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17wU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ms‡kvabx</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34 Rb</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 iPbv KwgwUi †gvU m`m¨ msL¨v</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50 Rb</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 Abymv‡i msm‡`i msiwÿZ bvix Avmb</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60 Rb</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 D‡jøwLZ msm‡`i †Kvivg m`m¨</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73wU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 iPbv KwgwUi †gvU ˆeVK msL¨v</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93wU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n¯Í wjwLZ cÖ_g msweav‡bi cvZv</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108wU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¯^vÿimn cÖ_g msweav‡bi †gvU cvZv</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153wU</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msweav‡bi †gvU Aby‡”Q`</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181 w`b</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†`‡ki msweavb wjwLZ I M„nxZ nq</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300 Rb</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msweavb Abymv‡i wbe©vwPZ msm` m`m¨</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309</w:t>
            </w:r>
          </w:p>
        </w:tc>
        <w:tc>
          <w:tcPr>
            <w:tcW w:w="4398" w:type="dxa"/>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n¯ÍwjwLZ g~j msweav‡b ¯^vÿiKvix</w:t>
            </w:r>
          </w:p>
        </w:tc>
      </w:tr>
      <w:tr w:rsidR="00FC57BC" w:rsidRPr="006408BB" w:rsidTr="00DB17FC">
        <w:trPr>
          <w:jc w:val="center"/>
        </w:trPr>
        <w:tc>
          <w:tcPr>
            <w:tcW w:w="1684" w:type="dxa"/>
            <w:shd w:val="clear" w:color="auto" w:fill="FFFFFF" w:themeFill="background1"/>
          </w:tcPr>
          <w:p w:rsidR="00FC57BC" w:rsidRPr="006408BB" w:rsidRDefault="00FC57BC" w:rsidP="00DB17FC">
            <w:pPr>
              <w:jc w:val="center"/>
              <w:rPr>
                <w:rFonts w:ascii="SutonnyMJ" w:eastAsia="SutonnyMJ" w:hAnsi="SutonnyMJ" w:cs="SutonnyMJ"/>
                <w:sz w:val="24"/>
              </w:rPr>
            </w:pPr>
            <w:r w:rsidRPr="006408BB">
              <w:rPr>
                <w:rFonts w:ascii="SutonnyMJ" w:eastAsia="SutonnyMJ" w:hAnsi="SutonnyMJ" w:cs="SutonnyMJ"/>
                <w:sz w:val="24"/>
              </w:rPr>
              <w:t>403</w:t>
            </w:r>
          </w:p>
        </w:tc>
        <w:tc>
          <w:tcPr>
            <w:tcW w:w="4398" w:type="dxa"/>
          </w:tcPr>
          <w:p w:rsidR="00FC57BC" w:rsidRPr="006408BB" w:rsidRDefault="00FC57BC" w:rsidP="00DB17FC">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MYcwil‡`i m`m¨ msL¨v</w:t>
            </w:r>
          </w:p>
        </w:tc>
      </w:tr>
    </w:tbl>
    <w:p w:rsidR="004D7342" w:rsidRPr="006408BB" w:rsidRDefault="004D7342" w:rsidP="004D7342">
      <w:pPr>
        <w:shd w:val="clear" w:color="auto" w:fill="FFFFFF"/>
        <w:tabs>
          <w:tab w:val="left" w:pos="2880"/>
          <w:tab w:val="left" w:pos="5220"/>
          <w:tab w:val="left" w:pos="7020"/>
          <w:tab w:val="left" w:pos="8820"/>
        </w:tabs>
        <w:rPr>
          <w:rFonts w:ascii="SutonnyMJ" w:hAnsi="SutonnyMJ"/>
          <w:b/>
          <w:sz w:val="26"/>
          <w:lang w:val="es-ES_tradnl" w:eastAsia="en-GB"/>
        </w:rPr>
      </w:pPr>
      <w:r w:rsidRPr="00915867">
        <w:rPr>
          <w:rFonts w:ascii="SutonnyMJ" w:hAnsi="SutonnyMJ"/>
          <w:b/>
          <w:sz w:val="26"/>
          <w:shd w:val="clear" w:color="auto" w:fill="000000" w:themeFill="text1"/>
          <w:lang w:val="es-ES_tradnl" w:eastAsia="en-GB"/>
        </w:rPr>
        <w:t>Abykxjbx:</w:t>
      </w:r>
    </w:p>
    <w:p w:rsidR="00B64460" w:rsidRPr="006408BB" w:rsidRDefault="00542226" w:rsidP="00B64460">
      <w:pPr>
        <w:tabs>
          <w:tab w:val="left" w:pos="360"/>
        </w:tabs>
        <w:jc w:val="both"/>
        <w:rPr>
          <w:rFonts w:ascii="SutonnyMJ" w:hAnsi="SutonnyMJ"/>
          <w:b/>
          <w:sz w:val="24"/>
        </w:rPr>
      </w:pPr>
      <w:r w:rsidRPr="006408BB">
        <w:rPr>
          <w:rFonts w:ascii="SutonnyMJ" w:hAnsi="SutonnyMJ"/>
          <w:b/>
          <w:sz w:val="24"/>
          <w:lang w:val="en-GB" w:eastAsia="en-GB"/>
        </w:rPr>
        <w:t>01</w:t>
      </w:r>
      <w:r w:rsidR="00B64460" w:rsidRPr="006408BB">
        <w:rPr>
          <w:rFonts w:ascii="SutonnyMJ" w:hAnsi="SutonnyMJ"/>
          <w:b/>
          <w:sz w:val="24"/>
          <w:lang w:val="en-GB" w:eastAsia="en-GB"/>
        </w:rPr>
        <w:t xml:space="preserve">. </w:t>
      </w:r>
      <w:r w:rsidR="00B64460" w:rsidRPr="006408BB">
        <w:rPr>
          <w:rFonts w:ascii="SutonnyMJ" w:hAnsi="SutonnyMJ"/>
          <w:b/>
          <w:sz w:val="24"/>
        </w:rPr>
        <w:t>iv‡óªi Dcv`vb bq †KvbwU?</w:t>
      </w:r>
    </w:p>
    <w:p w:rsidR="00B64460" w:rsidRPr="006408BB" w:rsidRDefault="00B64460" w:rsidP="00542226">
      <w:pPr>
        <w:tabs>
          <w:tab w:val="left" w:pos="2520"/>
          <w:tab w:val="left" w:pos="4320"/>
          <w:tab w:val="left" w:pos="6300"/>
          <w:tab w:val="left" w:pos="8145"/>
        </w:tabs>
        <w:ind w:left="360"/>
        <w:rPr>
          <w:rFonts w:asciiTheme="minorHAnsi" w:hAnsiTheme="minorHAnsi"/>
          <w:sz w:val="24"/>
        </w:rPr>
      </w:pPr>
      <w:r w:rsidRPr="006408BB">
        <w:rPr>
          <w:rFonts w:ascii="SutonnyMJ" w:hAnsi="SutonnyMJ"/>
          <w:sz w:val="24"/>
        </w:rPr>
        <w:t xml:space="preserve">K. </w:t>
      </w:r>
      <w:r w:rsidRPr="006408BB">
        <w:rPr>
          <w:rFonts w:ascii="SutonnyMJ" w:hAnsi="SutonnyMJ"/>
          <w:sz w:val="24"/>
          <w:u w:val="single"/>
        </w:rPr>
        <w:t>msweavb</w:t>
      </w:r>
      <w:r w:rsidRPr="006408BB">
        <w:rPr>
          <w:rFonts w:ascii="SutonnyMJ" w:hAnsi="SutonnyMJ"/>
          <w:sz w:val="24"/>
        </w:rPr>
        <w:tab/>
        <w:t>L</w:t>
      </w:r>
      <w:r w:rsidR="009635BC">
        <w:rPr>
          <w:rFonts w:ascii="SutonnyMJ" w:hAnsi="SutonnyMJ"/>
          <w:sz w:val="24"/>
        </w:rPr>
        <w:t>. miKvi</w:t>
      </w:r>
      <w:r w:rsidR="009635BC">
        <w:rPr>
          <w:rFonts w:ascii="SutonnyMJ" w:hAnsi="SutonnyMJ"/>
          <w:sz w:val="24"/>
        </w:rPr>
        <w:tab/>
        <w:t>M. Rbmgwó</w:t>
      </w:r>
      <w:r w:rsidR="009635BC">
        <w:rPr>
          <w:rFonts w:ascii="SutonnyMJ" w:hAnsi="SutonnyMJ"/>
          <w:sz w:val="24"/>
        </w:rPr>
        <w:tab/>
        <w:t>N. mve©‡fŠgZ¡</w:t>
      </w:r>
      <w:r w:rsidR="00D57AAD">
        <w:rPr>
          <w:rFonts w:ascii="SutonnyMJ" w:hAnsi="SutonnyMJ"/>
          <w:sz w:val="24"/>
        </w:rPr>
        <w:tab/>
      </w:r>
      <w:r w:rsidR="00A4466E" w:rsidRPr="006408BB">
        <w:rPr>
          <w:rFonts w:ascii="SutonnyMJ" w:hAnsi="SutonnyMJ"/>
          <w:b/>
          <w:sz w:val="24"/>
          <w:shd w:val="clear" w:color="auto" w:fill="000000"/>
        </w:rPr>
        <w:t>01</w:t>
      </w:r>
      <w:r w:rsidRPr="006408BB">
        <w:rPr>
          <w:rFonts w:ascii="SutonnyMJ" w:hAnsi="SutonnyMJ"/>
          <w:b/>
          <w:sz w:val="24"/>
          <w:shd w:val="clear" w:color="auto" w:fill="000000"/>
        </w:rPr>
        <w:t>: K</w:t>
      </w:r>
    </w:p>
    <w:p w:rsidR="00B64460" w:rsidRPr="006408BB" w:rsidRDefault="00542226" w:rsidP="00542226">
      <w:pPr>
        <w:tabs>
          <w:tab w:val="left" w:pos="2520"/>
          <w:tab w:val="left" w:pos="4320"/>
          <w:tab w:val="left" w:pos="6300"/>
          <w:tab w:val="left" w:pos="8145"/>
        </w:tabs>
        <w:ind w:left="360" w:hanging="342"/>
        <w:jc w:val="both"/>
        <w:rPr>
          <w:rFonts w:ascii="SutonnyMJ" w:hAnsi="SutonnyMJ"/>
          <w:b/>
          <w:sz w:val="24"/>
        </w:rPr>
      </w:pPr>
      <w:r w:rsidRPr="006408BB">
        <w:rPr>
          <w:rFonts w:ascii="SutonnyMJ" w:hAnsi="SutonnyMJ"/>
          <w:b/>
          <w:sz w:val="24"/>
          <w:lang w:val="en-GB" w:eastAsia="en-GB"/>
        </w:rPr>
        <w:t>02</w:t>
      </w:r>
      <w:r w:rsidR="00B64460" w:rsidRPr="006408BB">
        <w:rPr>
          <w:rFonts w:ascii="SutonnyMJ" w:hAnsi="SutonnyMJ"/>
          <w:b/>
          <w:sz w:val="24"/>
          <w:lang w:val="en-GB" w:eastAsia="en-GB"/>
        </w:rPr>
        <w:t xml:space="preserve">. </w:t>
      </w:r>
      <w:r w:rsidR="00B64460" w:rsidRPr="006408BB">
        <w:rPr>
          <w:rFonts w:ascii="SutonnyMJ" w:hAnsi="SutonnyMJ"/>
          <w:b/>
          <w:sz w:val="24"/>
        </w:rPr>
        <w:t>Ô</w:t>
      </w:r>
      <w:r w:rsidR="00B64460" w:rsidRPr="006408BB">
        <w:rPr>
          <w:rFonts w:ascii="Times New Roman" w:hAnsi="Times New Roman" w:cs="Times New Roman"/>
          <w:b/>
        </w:rPr>
        <w:t>The Modern State</w:t>
      </w:r>
      <w:r w:rsidR="00B64460" w:rsidRPr="006408BB">
        <w:rPr>
          <w:rFonts w:ascii="SutonnyMJ" w:hAnsi="SutonnyMJ"/>
          <w:b/>
          <w:sz w:val="24"/>
        </w:rPr>
        <w:t>Õ MÖš’wU Kvi?</w:t>
      </w:r>
    </w:p>
    <w:p w:rsidR="00B64460" w:rsidRPr="006408BB" w:rsidRDefault="00542226" w:rsidP="00542226">
      <w:pPr>
        <w:tabs>
          <w:tab w:val="left" w:pos="2520"/>
          <w:tab w:val="left" w:pos="4320"/>
          <w:tab w:val="left" w:pos="6300"/>
          <w:tab w:val="left" w:pos="8145"/>
        </w:tabs>
        <w:ind w:left="360" w:hanging="342"/>
        <w:rPr>
          <w:rFonts w:asciiTheme="minorHAnsi" w:hAnsiTheme="minorHAnsi"/>
          <w:sz w:val="24"/>
        </w:rPr>
      </w:pPr>
      <w:r w:rsidRPr="006408BB">
        <w:rPr>
          <w:rFonts w:ascii="SutonnyMJ" w:hAnsi="SutonnyMJ"/>
          <w:sz w:val="24"/>
        </w:rPr>
        <w:tab/>
      </w:r>
      <w:r w:rsidR="00F772F0">
        <w:rPr>
          <w:rFonts w:ascii="SutonnyMJ" w:hAnsi="SutonnyMJ"/>
          <w:sz w:val="24"/>
        </w:rPr>
        <w:t>K. Aa¨vcK Mvb©vi</w:t>
      </w:r>
      <w:r w:rsidR="00F772F0">
        <w:rPr>
          <w:rFonts w:ascii="SutonnyMJ" w:hAnsi="SutonnyMJ"/>
          <w:sz w:val="24"/>
        </w:rPr>
        <w:tab/>
        <w:t>L. g¨vwKqv‡fwj</w:t>
      </w:r>
      <w:r w:rsidR="00B64460" w:rsidRPr="006408BB">
        <w:rPr>
          <w:rFonts w:ascii="SutonnyMJ" w:hAnsi="SutonnyMJ"/>
          <w:sz w:val="24"/>
        </w:rPr>
        <w:tab/>
        <w:t>M. jvw¯‹i</w:t>
      </w:r>
      <w:r w:rsidR="00B64460" w:rsidRPr="006408BB">
        <w:rPr>
          <w:rFonts w:ascii="SutonnyMJ" w:hAnsi="SutonnyMJ"/>
          <w:sz w:val="24"/>
        </w:rPr>
        <w:tab/>
        <w:t xml:space="preserve">N. </w:t>
      </w:r>
      <w:r w:rsidR="00B64460" w:rsidRPr="006408BB">
        <w:rPr>
          <w:rFonts w:ascii="SutonnyMJ" w:hAnsi="SutonnyMJ"/>
          <w:sz w:val="24"/>
          <w:u w:val="single"/>
        </w:rPr>
        <w:t>g¨vKvBfvi</w:t>
      </w:r>
      <w:r w:rsidR="00D57AAD">
        <w:rPr>
          <w:rFonts w:ascii="SutonnyMJ" w:hAnsi="SutonnyMJ"/>
          <w:sz w:val="24"/>
          <w:u w:val="single"/>
        </w:rPr>
        <w:tab/>
      </w:r>
      <w:r w:rsidR="00A4466E" w:rsidRPr="006408BB">
        <w:rPr>
          <w:rFonts w:ascii="SutonnyMJ" w:hAnsi="SutonnyMJ"/>
          <w:b/>
          <w:sz w:val="24"/>
          <w:shd w:val="clear" w:color="auto" w:fill="000000"/>
        </w:rPr>
        <w:t>02</w:t>
      </w:r>
      <w:r w:rsidR="00B64460" w:rsidRPr="006408BB">
        <w:rPr>
          <w:rFonts w:ascii="SutonnyMJ" w:hAnsi="SutonnyMJ"/>
          <w:b/>
          <w:sz w:val="24"/>
          <w:shd w:val="clear" w:color="auto" w:fill="000000"/>
        </w:rPr>
        <w:t>: N</w:t>
      </w:r>
    </w:p>
    <w:p w:rsidR="00B64460" w:rsidRPr="006408BB" w:rsidRDefault="00542226" w:rsidP="00542226">
      <w:pPr>
        <w:tabs>
          <w:tab w:val="left" w:pos="2520"/>
          <w:tab w:val="left" w:pos="4320"/>
          <w:tab w:val="left" w:pos="6300"/>
          <w:tab w:val="left" w:pos="8145"/>
        </w:tabs>
        <w:ind w:left="360" w:hanging="342"/>
        <w:jc w:val="both"/>
        <w:rPr>
          <w:rFonts w:ascii="SutonnyMJ" w:hAnsi="SutonnyMJ"/>
          <w:b/>
          <w:sz w:val="24"/>
        </w:rPr>
      </w:pPr>
      <w:r w:rsidRPr="006408BB">
        <w:rPr>
          <w:rFonts w:ascii="SutonnyMJ" w:hAnsi="SutonnyMJ" w:cs="Times New Roman"/>
          <w:b/>
          <w:sz w:val="24"/>
          <w:szCs w:val="24"/>
        </w:rPr>
        <w:t>03</w:t>
      </w:r>
      <w:r w:rsidR="00B64460" w:rsidRPr="006408BB">
        <w:rPr>
          <w:rFonts w:ascii="SutonnyMJ" w:hAnsi="SutonnyMJ" w:cs="Times New Roman"/>
          <w:b/>
          <w:sz w:val="24"/>
          <w:szCs w:val="24"/>
        </w:rPr>
        <w:t xml:space="preserve">. </w:t>
      </w:r>
      <w:r w:rsidR="00F772F0">
        <w:rPr>
          <w:rFonts w:ascii="SutonnyMJ" w:hAnsi="SutonnyMJ"/>
          <w:b/>
          <w:sz w:val="24"/>
          <w:szCs w:val="24"/>
        </w:rPr>
        <w:t>bvMwi‡Ki cÖavb KZ©e¨ n‡”Q-</w:t>
      </w:r>
    </w:p>
    <w:p w:rsidR="00B64460" w:rsidRPr="006408BB" w:rsidRDefault="00542226" w:rsidP="00542226">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tab/>
      </w:r>
      <w:r w:rsidR="00B64460" w:rsidRPr="006408BB">
        <w:rPr>
          <w:rFonts w:ascii="SutonnyMJ" w:hAnsi="SutonnyMJ"/>
          <w:sz w:val="24"/>
        </w:rPr>
        <w:t>K. AvB‡bi cÖwZ m¤§vb †`Lv‡bv</w:t>
      </w:r>
      <w:r w:rsidR="00B64460" w:rsidRPr="006408BB">
        <w:rPr>
          <w:rFonts w:ascii="SutonnyMJ" w:hAnsi="SutonnyMJ"/>
          <w:sz w:val="24"/>
        </w:rPr>
        <w:tab/>
        <w:t>L. AvBb I msweavb bv gvbv</w:t>
      </w:r>
      <w:r w:rsidR="00B64460" w:rsidRPr="006408BB">
        <w:rPr>
          <w:rFonts w:ascii="SutonnyMJ" w:hAnsi="SutonnyMJ"/>
          <w:sz w:val="24"/>
        </w:rPr>
        <w:tab/>
      </w:r>
    </w:p>
    <w:p w:rsidR="00D13B58" w:rsidRPr="007E4C4C" w:rsidRDefault="00542226" w:rsidP="007E4C4C">
      <w:pPr>
        <w:tabs>
          <w:tab w:val="left" w:pos="2520"/>
          <w:tab w:val="left" w:pos="4320"/>
          <w:tab w:val="left" w:pos="6300"/>
          <w:tab w:val="left" w:pos="8145"/>
        </w:tabs>
        <w:ind w:left="360" w:hanging="342"/>
        <w:rPr>
          <w:rFonts w:asciiTheme="minorHAnsi" w:hAnsiTheme="minorHAnsi"/>
          <w:sz w:val="24"/>
        </w:rPr>
      </w:pPr>
      <w:r w:rsidRPr="006408BB">
        <w:rPr>
          <w:rFonts w:ascii="SutonnyMJ" w:hAnsi="SutonnyMJ"/>
          <w:sz w:val="24"/>
        </w:rPr>
        <w:tab/>
      </w:r>
      <w:r w:rsidR="00B64460" w:rsidRPr="006408BB">
        <w:rPr>
          <w:rFonts w:ascii="SutonnyMJ" w:hAnsi="SutonnyMJ"/>
          <w:sz w:val="24"/>
        </w:rPr>
        <w:t xml:space="preserve">M. </w:t>
      </w:r>
      <w:r w:rsidR="00B64460" w:rsidRPr="006408BB">
        <w:rPr>
          <w:rFonts w:ascii="SutonnyMJ" w:hAnsi="SutonnyMJ"/>
          <w:sz w:val="24"/>
          <w:u w:val="single"/>
        </w:rPr>
        <w:t xml:space="preserve">iv‡óªi cÖwZ AvbyMZ¨ cÖKvk Kiv         </w:t>
      </w:r>
      <w:r w:rsidR="009635BC">
        <w:rPr>
          <w:rFonts w:ascii="SutonnyMJ" w:hAnsi="SutonnyMJ"/>
          <w:sz w:val="24"/>
        </w:rPr>
        <w:tab/>
        <w:t>N. †fvU †`Iqv</w:t>
      </w:r>
      <w:r w:rsidR="009635BC">
        <w:rPr>
          <w:rFonts w:ascii="SutonnyMJ" w:hAnsi="SutonnyMJ"/>
          <w:sz w:val="24"/>
        </w:rPr>
        <w:tab/>
      </w:r>
      <w:r w:rsidR="00EF2729">
        <w:rPr>
          <w:rFonts w:ascii="SutonnyMJ" w:hAnsi="SutonnyMJ"/>
          <w:sz w:val="24"/>
        </w:rPr>
        <w:tab/>
      </w:r>
      <w:r w:rsidR="00A4466E" w:rsidRPr="006408BB">
        <w:rPr>
          <w:rFonts w:ascii="SutonnyMJ" w:hAnsi="SutonnyMJ"/>
          <w:b/>
          <w:sz w:val="24"/>
          <w:shd w:val="clear" w:color="auto" w:fill="000000"/>
        </w:rPr>
        <w:t>03</w:t>
      </w:r>
      <w:r w:rsidR="00B64460" w:rsidRPr="006408BB">
        <w:rPr>
          <w:rFonts w:ascii="SutonnyMJ" w:hAnsi="SutonnyMJ"/>
          <w:b/>
          <w:sz w:val="24"/>
          <w:shd w:val="clear" w:color="auto" w:fill="000000"/>
        </w:rPr>
        <w:t>: M</w:t>
      </w:r>
    </w:p>
    <w:p w:rsidR="00D13B58" w:rsidRPr="006408BB" w:rsidRDefault="00DA1E06" w:rsidP="00542226">
      <w:pPr>
        <w:tabs>
          <w:tab w:val="left" w:pos="2520"/>
          <w:tab w:val="left" w:pos="4320"/>
          <w:tab w:val="left" w:pos="6300"/>
          <w:tab w:val="left" w:pos="8145"/>
        </w:tabs>
        <w:ind w:left="360" w:hanging="342"/>
        <w:rPr>
          <w:rFonts w:ascii="SutonnyMJ" w:hAnsi="SutonnyMJ"/>
          <w:b/>
          <w:sz w:val="24"/>
        </w:rPr>
      </w:pPr>
      <w:r>
        <w:rPr>
          <w:rFonts w:ascii="SutonnyMJ" w:hAnsi="SutonnyMJ"/>
          <w:b/>
          <w:sz w:val="24"/>
        </w:rPr>
        <w:t>04</w:t>
      </w:r>
      <w:r w:rsidR="00D13B58" w:rsidRPr="006408BB">
        <w:rPr>
          <w:rFonts w:ascii="SutonnyMJ" w:hAnsi="SutonnyMJ"/>
          <w:b/>
          <w:sz w:val="24"/>
        </w:rPr>
        <w:t>. 1972 mv‡j cÖYxZ msweav‡b evsjv‡`‡k †Kvb c×wZi miKvi cÖeZ©b Kiv nq?</w:t>
      </w:r>
    </w:p>
    <w:p w:rsidR="00D13B58" w:rsidRPr="006408BB" w:rsidRDefault="003570DB" w:rsidP="00542226">
      <w:pPr>
        <w:tabs>
          <w:tab w:val="left" w:pos="2520"/>
          <w:tab w:val="left" w:pos="4320"/>
          <w:tab w:val="left" w:pos="6300"/>
          <w:tab w:val="left" w:pos="8145"/>
        </w:tabs>
        <w:ind w:left="360" w:hanging="342"/>
        <w:rPr>
          <w:rFonts w:ascii="SutonnyMJ" w:hAnsi="SutonnyMJ"/>
          <w:sz w:val="24"/>
        </w:rPr>
      </w:pPr>
      <w:r w:rsidRPr="006408BB">
        <w:rPr>
          <w:rFonts w:ascii="SutonnyMJ" w:hAnsi="SutonnyMJ"/>
          <w:sz w:val="24"/>
        </w:rPr>
        <w:tab/>
      </w:r>
      <w:r w:rsidR="00D13B58" w:rsidRPr="006408BB">
        <w:rPr>
          <w:rFonts w:ascii="SutonnyMJ" w:hAnsi="SutonnyMJ"/>
          <w:sz w:val="24"/>
        </w:rPr>
        <w:t>K. hy³ivóªxq</w:t>
      </w:r>
      <w:r w:rsidR="00D13B58" w:rsidRPr="006408BB">
        <w:rPr>
          <w:rFonts w:ascii="SutonnyMJ" w:hAnsi="SutonnyMJ"/>
          <w:sz w:val="24"/>
        </w:rPr>
        <w:tab/>
      </w:r>
      <w:r w:rsidR="00D13B58" w:rsidRPr="006408BB">
        <w:rPr>
          <w:rFonts w:ascii="SutonnyMJ" w:hAnsi="SutonnyMJ"/>
          <w:sz w:val="24"/>
        </w:rPr>
        <w:tab/>
        <w:t>L. ivóªcwZ kvwmZ</w:t>
      </w:r>
      <w:r w:rsidR="00D13B58" w:rsidRPr="006408BB">
        <w:rPr>
          <w:rFonts w:ascii="SutonnyMJ" w:hAnsi="SutonnyMJ"/>
          <w:sz w:val="24"/>
        </w:rPr>
        <w:tab/>
      </w:r>
    </w:p>
    <w:p w:rsidR="00D13B58" w:rsidRPr="006408BB" w:rsidRDefault="003570DB" w:rsidP="00542226">
      <w:pPr>
        <w:tabs>
          <w:tab w:val="left" w:pos="2520"/>
          <w:tab w:val="left" w:pos="4320"/>
          <w:tab w:val="left" w:pos="6300"/>
          <w:tab w:val="left" w:pos="8145"/>
        </w:tabs>
        <w:ind w:left="360" w:hanging="342"/>
        <w:rPr>
          <w:sz w:val="24"/>
        </w:rPr>
      </w:pPr>
      <w:r w:rsidRPr="006408BB">
        <w:rPr>
          <w:rFonts w:ascii="SutonnyMJ" w:hAnsi="SutonnyMJ"/>
          <w:sz w:val="24"/>
        </w:rPr>
        <w:tab/>
      </w:r>
      <w:r w:rsidR="00D13B58" w:rsidRPr="006408BB">
        <w:rPr>
          <w:rFonts w:ascii="SutonnyMJ" w:hAnsi="SutonnyMJ"/>
          <w:sz w:val="24"/>
        </w:rPr>
        <w:t xml:space="preserve">M. </w:t>
      </w:r>
      <w:r w:rsidR="00D13B58" w:rsidRPr="006408BB">
        <w:rPr>
          <w:rFonts w:ascii="SutonnyMJ" w:hAnsi="SutonnyMJ"/>
          <w:sz w:val="24"/>
          <w:u w:val="single"/>
        </w:rPr>
        <w:t>msm`xq ev gwš¿cwil` kvwmZ</w:t>
      </w:r>
      <w:r w:rsidR="00F05823">
        <w:rPr>
          <w:rFonts w:ascii="SutonnyMJ" w:hAnsi="SutonnyMJ"/>
          <w:sz w:val="24"/>
        </w:rPr>
        <w:tab/>
        <w:t>N. GK bvqKZvwš¿K</w:t>
      </w:r>
      <w:r w:rsidR="00F05823">
        <w:rPr>
          <w:rFonts w:ascii="SutonnyMJ" w:hAnsi="SutonnyMJ"/>
          <w:sz w:val="24"/>
        </w:rPr>
        <w:tab/>
      </w:r>
      <w:r w:rsidR="00EF2729">
        <w:rPr>
          <w:rFonts w:ascii="SutonnyMJ" w:hAnsi="SutonnyMJ"/>
          <w:sz w:val="24"/>
        </w:rPr>
        <w:tab/>
      </w:r>
      <w:r w:rsidR="00DA1E06">
        <w:rPr>
          <w:rFonts w:ascii="SutonnyMJ" w:hAnsi="SutonnyMJ"/>
          <w:b/>
          <w:sz w:val="24"/>
          <w:shd w:val="clear" w:color="auto" w:fill="000000"/>
        </w:rPr>
        <w:t>04</w:t>
      </w:r>
      <w:r w:rsidR="00D13B58" w:rsidRPr="006408BB">
        <w:rPr>
          <w:rFonts w:ascii="SutonnyMJ" w:hAnsi="SutonnyMJ"/>
          <w:b/>
          <w:sz w:val="24"/>
          <w:shd w:val="clear" w:color="auto" w:fill="000000"/>
        </w:rPr>
        <w:t>: M</w:t>
      </w:r>
    </w:p>
    <w:p w:rsidR="00D13B58" w:rsidRPr="006408BB" w:rsidRDefault="00DA1E06" w:rsidP="00542226">
      <w:pPr>
        <w:tabs>
          <w:tab w:val="left" w:pos="2520"/>
          <w:tab w:val="left" w:pos="4320"/>
          <w:tab w:val="left" w:pos="6300"/>
          <w:tab w:val="left" w:pos="8145"/>
        </w:tabs>
        <w:ind w:left="360" w:hanging="342"/>
        <w:jc w:val="both"/>
        <w:rPr>
          <w:rFonts w:ascii="SutonnyMJ" w:hAnsi="SutonnyMJ"/>
          <w:b/>
          <w:sz w:val="24"/>
          <w:lang w:val="en-GB" w:eastAsia="en-GB"/>
        </w:rPr>
      </w:pPr>
      <w:r>
        <w:rPr>
          <w:rFonts w:ascii="SutonnyMJ" w:hAnsi="SutonnyMJ"/>
          <w:b/>
          <w:sz w:val="24"/>
          <w:lang w:val="en-GB" w:eastAsia="en-GB"/>
        </w:rPr>
        <w:t>05</w:t>
      </w:r>
      <w:r w:rsidR="00D13B58" w:rsidRPr="006408BB">
        <w:rPr>
          <w:rFonts w:ascii="SutonnyMJ" w:hAnsi="SutonnyMJ"/>
          <w:b/>
          <w:sz w:val="24"/>
          <w:lang w:val="en-GB" w:eastAsia="en-GB"/>
        </w:rPr>
        <w:t>. evsjv‡`k msweav‡b ivóª cwiPvjbvi g~jbxwZ KqwU?</w:t>
      </w:r>
    </w:p>
    <w:p w:rsidR="00D13B58" w:rsidRPr="006408BB" w:rsidRDefault="003570DB" w:rsidP="00542226">
      <w:pPr>
        <w:tabs>
          <w:tab w:val="left" w:pos="2520"/>
          <w:tab w:val="left" w:pos="4320"/>
          <w:tab w:val="left" w:pos="6300"/>
          <w:tab w:val="left" w:pos="8145"/>
        </w:tabs>
        <w:ind w:left="360" w:hanging="342"/>
        <w:rPr>
          <w:sz w:val="24"/>
        </w:rPr>
      </w:pPr>
      <w:r w:rsidRPr="006408BB">
        <w:rPr>
          <w:rFonts w:ascii="SutonnyMJ" w:hAnsi="SutonnyMJ"/>
          <w:sz w:val="24"/>
        </w:rPr>
        <w:tab/>
      </w:r>
      <w:r w:rsidR="00D13B58" w:rsidRPr="006408BB">
        <w:rPr>
          <w:rFonts w:ascii="SutonnyMJ" w:hAnsi="SutonnyMJ"/>
          <w:sz w:val="24"/>
        </w:rPr>
        <w:t xml:space="preserve">K. </w:t>
      </w:r>
      <w:r w:rsidR="00D13B58" w:rsidRPr="006408BB">
        <w:rPr>
          <w:rFonts w:ascii="SutonnyMJ" w:hAnsi="SutonnyMJ"/>
          <w:sz w:val="24"/>
          <w:u w:val="single"/>
        </w:rPr>
        <w:t>4wU</w:t>
      </w:r>
      <w:r w:rsidR="00D13B58" w:rsidRPr="006408BB">
        <w:rPr>
          <w:rFonts w:ascii="SutonnyMJ" w:hAnsi="SutonnyMJ"/>
          <w:sz w:val="24"/>
          <w:u w:val="single"/>
        </w:rPr>
        <w:tab/>
      </w:r>
      <w:r w:rsidR="00D13B58" w:rsidRPr="006408BB">
        <w:rPr>
          <w:rFonts w:ascii="SutonnyMJ" w:hAnsi="SutonnyMJ"/>
          <w:sz w:val="24"/>
        </w:rPr>
        <w:t>L. 3wU</w:t>
      </w:r>
      <w:r w:rsidR="00D13B58" w:rsidRPr="006408BB">
        <w:rPr>
          <w:rFonts w:ascii="SutonnyMJ" w:hAnsi="SutonnyMJ"/>
          <w:sz w:val="24"/>
        </w:rPr>
        <w:tab/>
        <w:t>M. 5wU</w:t>
      </w:r>
      <w:r w:rsidR="00D13B58" w:rsidRPr="006408BB">
        <w:rPr>
          <w:rFonts w:ascii="SutonnyMJ" w:hAnsi="SutonnyMJ"/>
          <w:sz w:val="24"/>
        </w:rPr>
        <w:tab/>
        <w:t>N. 6wU</w:t>
      </w:r>
      <w:r w:rsidR="00EF2729">
        <w:rPr>
          <w:rFonts w:ascii="SutonnyMJ" w:hAnsi="SutonnyMJ"/>
          <w:sz w:val="24"/>
        </w:rPr>
        <w:tab/>
      </w:r>
      <w:r w:rsidR="00DA1E06">
        <w:rPr>
          <w:rFonts w:ascii="SutonnyMJ" w:hAnsi="SutonnyMJ"/>
          <w:b/>
          <w:sz w:val="24"/>
          <w:shd w:val="clear" w:color="auto" w:fill="000000"/>
        </w:rPr>
        <w:t>05</w:t>
      </w:r>
      <w:r w:rsidR="00D13B58" w:rsidRPr="006408BB">
        <w:rPr>
          <w:rFonts w:ascii="SutonnyMJ" w:hAnsi="SutonnyMJ"/>
          <w:b/>
          <w:sz w:val="24"/>
          <w:shd w:val="clear" w:color="auto" w:fill="000000"/>
        </w:rPr>
        <w:t>: K</w:t>
      </w:r>
    </w:p>
    <w:p w:rsidR="00D13B58" w:rsidRPr="006408BB" w:rsidRDefault="00DA1E06" w:rsidP="00542226">
      <w:pPr>
        <w:tabs>
          <w:tab w:val="left" w:pos="2520"/>
          <w:tab w:val="left" w:pos="4320"/>
          <w:tab w:val="left" w:pos="6300"/>
          <w:tab w:val="left" w:pos="8145"/>
        </w:tabs>
        <w:ind w:left="360" w:hanging="342"/>
        <w:rPr>
          <w:rFonts w:ascii="SutonnyMJ" w:hAnsi="SutonnyMJ"/>
          <w:b/>
          <w:sz w:val="24"/>
        </w:rPr>
      </w:pPr>
      <w:r>
        <w:rPr>
          <w:rFonts w:ascii="SutonnyMJ" w:hAnsi="SutonnyMJ"/>
          <w:b/>
          <w:sz w:val="24"/>
        </w:rPr>
        <w:lastRenderedPageBreak/>
        <w:t>06</w:t>
      </w:r>
      <w:r w:rsidR="00D13B58" w:rsidRPr="006408BB">
        <w:rPr>
          <w:rFonts w:ascii="SutonnyMJ" w:hAnsi="SutonnyMJ"/>
          <w:b/>
          <w:sz w:val="24"/>
        </w:rPr>
        <w:t>. †gŠwjK AwaKv‡ii iÿK †K?</w:t>
      </w:r>
    </w:p>
    <w:p w:rsidR="00D13B58" w:rsidRPr="006408BB" w:rsidRDefault="003570DB" w:rsidP="00542226">
      <w:pPr>
        <w:tabs>
          <w:tab w:val="left" w:pos="2520"/>
          <w:tab w:val="left" w:pos="4320"/>
          <w:tab w:val="left" w:pos="6300"/>
          <w:tab w:val="left" w:pos="8145"/>
        </w:tabs>
        <w:ind w:left="360" w:hanging="342"/>
        <w:rPr>
          <w:sz w:val="24"/>
        </w:rPr>
      </w:pPr>
      <w:r w:rsidRPr="006408BB">
        <w:rPr>
          <w:rFonts w:ascii="SutonnyMJ" w:hAnsi="SutonnyMJ"/>
          <w:sz w:val="24"/>
        </w:rPr>
        <w:tab/>
      </w:r>
      <w:r w:rsidR="00D13B58" w:rsidRPr="006408BB">
        <w:rPr>
          <w:rFonts w:ascii="SutonnyMJ" w:hAnsi="SutonnyMJ"/>
          <w:sz w:val="24"/>
        </w:rPr>
        <w:t>K. RvZxq msm`</w:t>
      </w:r>
      <w:r w:rsidR="00D13B58" w:rsidRPr="006408BB">
        <w:rPr>
          <w:rFonts w:ascii="SutonnyMJ" w:hAnsi="SutonnyMJ"/>
          <w:sz w:val="24"/>
        </w:rPr>
        <w:tab/>
        <w:t xml:space="preserve">L. </w:t>
      </w:r>
      <w:r w:rsidR="00D13B58" w:rsidRPr="006408BB">
        <w:rPr>
          <w:rFonts w:ascii="SutonnyMJ" w:hAnsi="SutonnyMJ"/>
          <w:sz w:val="24"/>
          <w:u w:val="single"/>
        </w:rPr>
        <w:t xml:space="preserve">mywcÖg †KvU©        </w:t>
      </w:r>
      <w:r w:rsidR="00D13B58" w:rsidRPr="006408BB">
        <w:rPr>
          <w:rFonts w:ascii="SutonnyMJ" w:hAnsi="SutonnyMJ"/>
          <w:sz w:val="24"/>
        </w:rPr>
        <w:tab/>
        <w:t>M. GUwb© †Rbv‡ij</w:t>
      </w:r>
      <w:r w:rsidR="00D13B58" w:rsidRPr="006408BB">
        <w:rPr>
          <w:rFonts w:ascii="SutonnyMJ" w:hAnsi="SutonnyMJ"/>
          <w:sz w:val="24"/>
        </w:rPr>
        <w:tab/>
        <w:t>N. AvBb gš¿bvjq</w:t>
      </w:r>
      <w:r w:rsidR="00EF2729">
        <w:rPr>
          <w:rFonts w:ascii="SutonnyMJ" w:hAnsi="SutonnyMJ"/>
          <w:sz w:val="24"/>
        </w:rPr>
        <w:tab/>
      </w:r>
      <w:r w:rsidR="00DA1E06">
        <w:rPr>
          <w:rFonts w:ascii="SutonnyMJ" w:hAnsi="SutonnyMJ"/>
          <w:b/>
          <w:sz w:val="24"/>
          <w:shd w:val="clear" w:color="auto" w:fill="000000"/>
        </w:rPr>
        <w:t>06</w:t>
      </w:r>
      <w:r w:rsidR="00D13B58" w:rsidRPr="006408BB">
        <w:rPr>
          <w:rFonts w:ascii="SutonnyMJ" w:hAnsi="SutonnyMJ"/>
          <w:b/>
          <w:sz w:val="24"/>
          <w:shd w:val="clear" w:color="auto" w:fill="000000"/>
        </w:rPr>
        <w:t>: L</w:t>
      </w:r>
    </w:p>
    <w:p w:rsidR="00D13B58" w:rsidRPr="006408BB" w:rsidRDefault="00DA1E06" w:rsidP="00542226">
      <w:pPr>
        <w:tabs>
          <w:tab w:val="left" w:pos="2520"/>
          <w:tab w:val="left" w:pos="4320"/>
          <w:tab w:val="left" w:pos="6300"/>
          <w:tab w:val="left" w:pos="8145"/>
        </w:tabs>
        <w:ind w:left="360" w:hanging="342"/>
        <w:rPr>
          <w:rFonts w:ascii="SutonnyMJ" w:hAnsi="SutonnyMJ"/>
          <w:b/>
          <w:sz w:val="24"/>
        </w:rPr>
      </w:pPr>
      <w:r>
        <w:rPr>
          <w:rFonts w:ascii="SutonnyMJ" w:hAnsi="SutonnyMJ"/>
          <w:b/>
          <w:sz w:val="24"/>
        </w:rPr>
        <w:t>07</w:t>
      </w:r>
      <w:r w:rsidR="00426C63">
        <w:rPr>
          <w:rFonts w:ascii="SutonnyMJ" w:hAnsi="SutonnyMJ"/>
          <w:b/>
          <w:sz w:val="24"/>
        </w:rPr>
        <w:t xml:space="preserve">. evsjv‡`k msweav‡bi cÂg </w:t>
      </w:r>
      <w:r w:rsidR="00D13B58" w:rsidRPr="006408BB">
        <w:rPr>
          <w:rFonts w:ascii="SutonnyMJ" w:hAnsi="SutonnyMJ"/>
          <w:b/>
          <w:sz w:val="24"/>
        </w:rPr>
        <w:t xml:space="preserve"> fv‡M AvBb cÖYqb I A_© msµvšÍ c×wZ †Kvb cwi”Q‡` wjwce× Av‡Q?</w:t>
      </w:r>
    </w:p>
    <w:p w:rsidR="00D13B58" w:rsidRPr="006408BB" w:rsidRDefault="003570DB" w:rsidP="00542226">
      <w:pPr>
        <w:tabs>
          <w:tab w:val="left" w:pos="2520"/>
          <w:tab w:val="left" w:pos="4320"/>
          <w:tab w:val="left" w:pos="6300"/>
          <w:tab w:val="left" w:pos="8145"/>
        </w:tabs>
        <w:ind w:left="360" w:hanging="342"/>
        <w:rPr>
          <w:sz w:val="24"/>
        </w:rPr>
      </w:pPr>
      <w:r w:rsidRPr="006408BB">
        <w:rPr>
          <w:rFonts w:ascii="SutonnyMJ" w:hAnsi="SutonnyMJ"/>
          <w:sz w:val="24"/>
        </w:rPr>
        <w:tab/>
      </w:r>
      <w:r w:rsidR="00D13B58" w:rsidRPr="006408BB">
        <w:rPr>
          <w:rFonts w:ascii="SutonnyMJ" w:hAnsi="SutonnyMJ"/>
          <w:sz w:val="24"/>
        </w:rPr>
        <w:t>K. cÖ_g cwi”Q‡`</w:t>
      </w:r>
      <w:r w:rsidR="00D13B58" w:rsidRPr="006408BB">
        <w:rPr>
          <w:rFonts w:ascii="SutonnyMJ" w:hAnsi="SutonnyMJ"/>
          <w:sz w:val="24"/>
        </w:rPr>
        <w:tab/>
        <w:t>L. Z…Zxq cwi”Q‡</w:t>
      </w:r>
      <w:r w:rsidR="007F60C2" w:rsidRPr="006408BB">
        <w:rPr>
          <w:rFonts w:ascii="SutonnyMJ" w:hAnsi="SutonnyMJ"/>
          <w:sz w:val="24"/>
        </w:rPr>
        <w:t>`</w:t>
      </w:r>
      <w:r w:rsidR="007F60C2" w:rsidRPr="006408BB">
        <w:rPr>
          <w:rFonts w:ascii="SutonnyMJ" w:hAnsi="SutonnyMJ"/>
          <w:sz w:val="24"/>
        </w:rPr>
        <w:tab/>
        <w:t>M. PZz_© cwi”Q‡`</w:t>
      </w:r>
      <w:r w:rsidRPr="006408BB">
        <w:rPr>
          <w:rFonts w:ascii="SutonnyMJ" w:hAnsi="SutonnyMJ"/>
          <w:sz w:val="24"/>
        </w:rPr>
        <w:tab/>
      </w:r>
      <w:r w:rsidR="00D13B58" w:rsidRPr="006408BB">
        <w:rPr>
          <w:rFonts w:ascii="SutonnyMJ" w:hAnsi="SutonnyMJ"/>
          <w:sz w:val="24"/>
        </w:rPr>
        <w:t xml:space="preserve">N. </w:t>
      </w:r>
      <w:r w:rsidR="00D13B58" w:rsidRPr="006408BB">
        <w:rPr>
          <w:rFonts w:ascii="SutonnyMJ" w:hAnsi="SutonnyMJ"/>
          <w:sz w:val="24"/>
          <w:u w:val="single"/>
        </w:rPr>
        <w:t>wØZxq cwi”Q‡`</w:t>
      </w:r>
      <w:r w:rsidR="00EF2729">
        <w:rPr>
          <w:rFonts w:ascii="SutonnyMJ" w:hAnsi="SutonnyMJ"/>
          <w:sz w:val="24"/>
          <w:u w:val="single"/>
        </w:rPr>
        <w:tab/>
      </w:r>
      <w:r w:rsidR="00DA1E06">
        <w:rPr>
          <w:rFonts w:ascii="SutonnyMJ" w:hAnsi="SutonnyMJ"/>
          <w:b/>
          <w:sz w:val="24"/>
          <w:shd w:val="clear" w:color="auto" w:fill="000000"/>
        </w:rPr>
        <w:t>07</w:t>
      </w:r>
      <w:r w:rsidR="00D13B58" w:rsidRPr="006408BB">
        <w:rPr>
          <w:rFonts w:ascii="SutonnyMJ" w:hAnsi="SutonnyMJ"/>
          <w:b/>
          <w:sz w:val="24"/>
          <w:shd w:val="clear" w:color="auto" w:fill="000000"/>
        </w:rPr>
        <w:t>: N</w:t>
      </w:r>
    </w:p>
    <w:p w:rsidR="00D13B58" w:rsidRPr="006408BB" w:rsidRDefault="00DA1E06" w:rsidP="00542226">
      <w:pPr>
        <w:tabs>
          <w:tab w:val="left" w:pos="2520"/>
          <w:tab w:val="left" w:pos="4320"/>
          <w:tab w:val="left" w:pos="6300"/>
          <w:tab w:val="left" w:pos="8145"/>
        </w:tabs>
        <w:ind w:left="360" w:hanging="342"/>
        <w:rPr>
          <w:rFonts w:ascii="SutonnyMJ" w:hAnsi="SutonnyMJ"/>
          <w:b/>
          <w:sz w:val="24"/>
        </w:rPr>
      </w:pPr>
      <w:r>
        <w:rPr>
          <w:rFonts w:ascii="SutonnyMJ" w:hAnsi="SutonnyMJ"/>
          <w:b/>
          <w:sz w:val="24"/>
        </w:rPr>
        <w:t>08</w:t>
      </w:r>
      <w:r w:rsidR="00D13B58" w:rsidRPr="006408BB">
        <w:rPr>
          <w:rFonts w:ascii="SutonnyMJ" w:hAnsi="SutonnyMJ"/>
          <w:b/>
          <w:sz w:val="24"/>
        </w:rPr>
        <w:t xml:space="preserve">. </w:t>
      </w:r>
      <w:r w:rsidR="00D13B58" w:rsidRPr="006408BB">
        <w:rPr>
          <w:rFonts w:ascii="Times New Roman" w:hAnsi="Times New Roman" w:cs="Times New Roman"/>
          <w:b/>
        </w:rPr>
        <w:t>Constitution is the way of life the state has chosen for itself</w:t>
      </w:r>
      <w:r w:rsidR="00D13B58" w:rsidRPr="006408BB">
        <w:rPr>
          <w:rFonts w:ascii="SutonnyMJ" w:hAnsi="SutonnyMJ"/>
          <w:b/>
          <w:sz w:val="24"/>
        </w:rPr>
        <w:t>Ñ GwU Kvi Dw³?</w:t>
      </w:r>
    </w:p>
    <w:p w:rsidR="00D13B58" w:rsidRDefault="00D13B58" w:rsidP="00542226">
      <w:pPr>
        <w:tabs>
          <w:tab w:val="left" w:pos="2520"/>
          <w:tab w:val="left" w:pos="4320"/>
          <w:tab w:val="left" w:pos="6300"/>
          <w:tab w:val="left" w:pos="8145"/>
        </w:tabs>
        <w:ind w:left="360" w:hanging="342"/>
        <w:rPr>
          <w:rFonts w:ascii="SutonnyMJ" w:hAnsi="SutonnyMJ"/>
          <w:b/>
          <w:sz w:val="24"/>
          <w:shd w:val="clear" w:color="auto" w:fill="000000"/>
        </w:rPr>
      </w:pPr>
      <w:r w:rsidRPr="006408BB">
        <w:rPr>
          <w:rFonts w:ascii="SutonnyMJ" w:hAnsi="SutonnyMJ"/>
          <w:sz w:val="24"/>
        </w:rPr>
        <w:tab/>
        <w:t>K. Avey mvC` †PŠayix</w:t>
      </w:r>
      <w:r w:rsidRPr="006408BB">
        <w:rPr>
          <w:rFonts w:ascii="SutonnyMJ" w:hAnsi="SutonnyMJ"/>
          <w:sz w:val="24"/>
        </w:rPr>
        <w:tab/>
        <w:t xml:space="preserve">L. </w:t>
      </w:r>
      <w:r w:rsidRPr="006408BB">
        <w:rPr>
          <w:rFonts w:ascii="SutonnyMJ" w:hAnsi="SutonnyMJ"/>
          <w:sz w:val="24"/>
          <w:u w:val="single"/>
        </w:rPr>
        <w:t>Gwi÷Uj</w:t>
      </w:r>
      <w:r w:rsidRPr="006408BB">
        <w:rPr>
          <w:rFonts w:ascii="SutonnyMJ" w:hAnsi="SutonnyMJ"/>
          <w:sz w:val="24"/>
        </w:rPr>
        <w:tab/>
        <w:t>M. Avãyi iDd</w:t>
      </w:r>
      <w:r w:rsidRPr="006408BB">
        <w:rPr>
          <w:rFonts w:ascii="SutonnyMJ" w:hAnsi="SutonnyMJ"/>
          <w:sz w:val="24"/>
        </w:rPr>
        <w:tab/>
        <w:t>N. W. Kvgvj</w:t>
      </w:r>
      <w:r w:rsidR="00EF2729">
        <w:rPr>
          <w:rFonts w:ascii="SutonnyMJ" w:hAnsi="SutonnyMJ"/>
          <w:sz w:val="24"/>
        </w:rPr>
        <w:tab/>
      </w:r>
      <w:r w:rsidR="00DA1E06">
        <w:rPr>
          <w:rFonts w:ascii="SutonnyMJ" w:hAnsi="SutonnyMJ"/>
          <w:b/>
          <w:sz w:val="24"/>
          <w:shd w:val="clear" w:color="auto" w:fill="000000"/>
        </w:rPr>
        <w:t>08</w:t>
      </w:r>
      <w:r w:rsidRPr="006408BB">
        <w:rPr>
          <w:rFonts w:ascii="SutonnyMJ" w:hAnsi="SutonnyMJ"/>
          <w:b/>
          <w:sz w:val="24"/>
          <w:shd w:val="clear" w:color="auto" w:fill="000000"/>
        </w:rPr>
        <w:t>: L</w:t>
      </w:r>
    </w:p>
    <w:p w:rsidR="004A6031" w:rsidRPr="00260C81" w:rsidRDefault="00260C81" w:rsidP="00260C81">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09.</w:t>
      </w:r>
      <w:r w:rsidR="00915867">
        <w:rPr>
          <w:rFonts w:ascii="SutonnyMJ" w:eastAsia="SutonnyMJ" w:hAnsi="SutonnyMJ" w:cs="SutonnyMJ"/>
          <w:b/>
          <w:sz w:val="24"/>
        </w:rPr>
        <w:tab/>
      </w:r>
      <w:r w:rsidR="004A6031" w:rsidRPr="00260C81">
        <w:rPr>
          <w:rFonts w:ascii="SutonnyMJ" w:eastAsia="SutonnyMJ" w:hAnsi="SutonnyMJ" w:cs="SutonnyMJ"/>
          <w:b/>
          <w:sz w:val="24"/>
        </w:rPr>
        <w:t>evsjv‡`‡ki mvsweavwbK bv‡gi Bs‡iwR cvV Kx?</w:t>
      </w:r>
    </w:p>
    <w:p w:rsidR="004A6031" w:rsidRPr="006408BB" w:rsidRDefault="004A6031" w:rsidP="004A6031">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Times New Roman" w:eastAsia="Times New Roman" w:hAnsi="Times New Roman" w:cs="Times New Roman"/>
        </w:rPr>
        <w:t>People Republic of Bangladesh</w:t>
      </w:r>
      <w:r w:rsidRPr="006408BB">
        <w:rPr>
          <w:rFonts w:ascii="SutonnyMJ" w:eastAsia="SutonnyMJ" w:hAnsi="SutonnyMJ" w:cs="SutonnyMJ"/>
          <w:sz w:val="24"/>
        </w:rPr>
        <w:tab/>
        <w:t xml:space="preserve">L. </w:t>
      </w:r>
      <w:r w:rsidRPr="006408BB">
        <w:rPr>
          <w:rFonts w:ascii="Times New Roman" w:eastAsia="Times New Roman" w:hAnsi="Times New Roman" w:cs="Times New Roman"/>
        </w:rPr>
        <w:t>Bangladesh People’s Republic</w:t>
      </w:r>
    </w:p>
    <w:p w:rsidR="004A6031" w:rsidRPr="006408BB" w:rsidRDefault="004A6031" w:rsidP="004A6031">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M. </w:t>
      </w:r>
      <w:r w:rsidRPr="006408BB">
        <w:rPr>
          <w:rFonts w:cs="Calibri"/>
        </w:rPr>
        <w:t>The Republic of Bangladesh</w:t>
      </w:r>
      <w:r w:rsidRPr="006408BB">
        <w:rPr>
          <w:rFonts w:ascii="SutonnyMJ" w:eastAsia="SutonnyMJ" w:hAnsi="SutonnyMJ" w:cs="SutonnyMJ"/>
          <w:sz w:val="24"/>
        </w:rPr>
        <w:tab/>
        <w:t xml:space="preserve">N. </w:t>
      </w:r>
      <w:r w:rsidRPr="006408BB">
        <w:rPr>
          <w:rFonts w:ascii="Times New Roman" w:eastAsia="Times New Roman" w:hAnsi="Times New Roman" w:cs="Times New Roman"/>
        </w:rPr>
        <w:t>People’s Republic of Bangladesh</w:t>
      </w:r>
      <w:r w:rsidRPr="006408BB">
        <w:rPr>
          <w:rFonts w:ascii="Times New Roman" w:eastAsia="Times New Roman" w:hAnsi="Times New Roman" w:cs="Times New Roman"/>
        </w:rPr>
        <w:tab/>
      </w:r>
      <w:r w:rsidR="00260C81">
        <w:rPr>
          <w:rFonts w:ascii="SutonnyMJ" w:eastAsia="SutonnyMJ" w:hAnsi="SutonnyMJ" w:cs="SutonnyMJ"/>
          <w:b/>
          <w:sz w:val="24"/>
          <w:shd w:val="clear" w:color="auto" w:fill="000000"/>
        </w:rPr>
        <w:t>09</w:t>
      </w:r>
      <w:r w:rsidRPr="006408BB">
        <w:rPr>
          <w:rFonts w:ascii="SutonnyMJ" w:eastAsia="SutonnyMJ" w:hAnsi="SutonnyMJ" w:cs="SutonnyMJ"/>
          <w:b/>
          <w:sz w:val="24"/>
          <w:shd w:val="clear" w:color="auto" w:fill="000000"/>
        </w:rPr>
        <w:t>: N</w:t>
      </w:r>
    </w:p>
    <w:p w:rsidR="004A6031" w:rsidRPr="006408BB" w:rsidRDefault="00260C81" w:rsidP="004A6031">
      <w:pPr>
        <w:tabs>
          <w:tab w:val="left" w:pos="450"/>
          <w:tab w:val="left" w:pos="2520"/>
          <w:tab w:val="left" w:pos="4680"/>
          <w:tab w:val="left" w:pos="6660"/>
          <w:tab w:val="left" w:pos="8280"/>
        </w:tabs>
        <w:jc w:val="both"/>
        <w:rPr>
          <w:rFonts w:ascii="SutonnyMJ" w:eastAsia="SutonnyMJ" w:hAnsi="SutonnyMJ" w:cs="SutonnyMJ"/>
          <w:b/>
          <w:sz w:val="24"/>
        </w:rPr>
      </w:pPr>
      <w:r>
        <w:rPr>
          <w:rFonts w:ascii="SutonnyMJ" w:eastAsia="SutonnyMJ" w:hAnsi="SutonnyMJ" w:cs="SutonnyMJ"/>
          <w:b/>
          <w:sz w:val="24"/>
        </w:rPr>
        <w:t>10</w:t>
      </w:r>
      <w:r w:rsidR="004A6031" w:rsidRPr="006408BB">
        <w:rPr>
          <w:rFonts w:ascii="SutonnyMJ" w:eastAsia="SutonnyMJ" w:hAnsi="SutonnyMJ" w:cs="SutonnyMJ"/>
          <w:b/>
          <w:sz w:val="24"/>
        </w:rPr>
        <w:t xml:space="preserve"> wW‡m¤^i, 1972 Zvwi‡Li Av‡M evsjv‡`‡ki msweav‡bi wfwË wQjÑ</w:t>
      </w:r>
    </w:p>
    <w:p w:rsidR="004A6031" w:rsidRPr="006408BB" w:rsidRDefault="004A6031" w:rsidP="004A6031">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g¨vMbvKvU©            </w:t>
      </w:r>
      <w:r w:rsidRPr="006408BB">
        <w:rPr>
          <w:rFonts w:ascii="SutonnyMJ" w:eastAsia="SutonnyMJ" w:hAnsi="SutonnyMJ" w:cs="SutonnyMJ"/>
          <w:sz w:val="24"/>
        </w:rPr>
        <w:tab/>
        <w:t>L. ¯^vaxbZvi †NvlYvcÎ</w:t>
      </w:r>
      <w:r w:rsidRPr="006408BB">
        <w:rPr>
          <w:rFonts w:ascii="SutonnyMJ" w:eastAsia="SutonnyMJ" w:hAnsi="SutonnyMJ" w:cs="SutonnyMJ"/>
          <w:sz w:val="24"/>
        </w:rPr>
        <w:tab/>
        <w:t>M. wej Ae ivBUm</w:t>
      </w:r>
      <w:r w:rsidRPr="006408BB">
        <w:rPr>
          <w:rFonts w:ascii="SutonnyMJ" w:eastAsia="SutonnyMJ" w:hAnsi="SutonnyMJ" w:cs="SutonnyMJ"/>
          <w:sz w:val="24"/>
        </w:rPr>
        <w:tab/>
        <w:t>N. mvZ gv‡P©i fvlY</w:t>
      </w:r>
      <w:r w:rsidRPr="006408BB">
        <w:rPr>
          <w:rFonts w:ascii="SutonnyMJ" w:eastAsia="SutonnyMJ" w:hAnsi="SutonnyMJ" w:cs="SutonnyMJ"/>
          <w:sz w:val="24"/>
        </w:rPr>
        <w:tab/>
      </w:r>
      <w:r w:rsidR="00260C81">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 L</w:t>
      </w:r>
    </w:p>
    <w:p w:rsidR="004A6031" w:rsidRPr="00260C81" w:rsidRDefault="00260C81" w:rsidP="00260C81">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11.</w:t>
      </w:r>
      <w:r w:rsidR="00915867">
        <w:rPr>
          <w:rFonts w:ascii="SutonnyMJ" w:eastAsia="SutonnyMJ" w:hAnsi="SutonnyMJ" w:cs="SutonnyMJ"/>
          <w:b/>
          <w:sz w:val="24"/>
        </w:rPr>
        <w:tab/>
      </w:r>
      <w:r w:rsidR="004A6031" w:rsidRPr="00260C81">
        <w:rPr>
          <w:rFonts w:ascii="SutonnyMJ" w:eastAsia="SutonnyMJ" w:hAnsi="SutonnyMJ" w:cs="SutonnyMJ"/>
          <w:b/>
          <w:sz w:val="24"/>
        </w:rPr>
        <w:t>evsjv‡`‡ki msweavb Kx RvZxq?</w:t>
      </w:r>
    </w:p>
    <w:p w:rsidR="004A6031" w:rsidRPr="00260C81" w:rsidRDefault="004A6031" w:rsidP="00260C81">
      <w:pPr>
        <w:tabs>
          <w:tab w:val="left" w:pos="369"/>
          <w:tab w:val="left" w:pos="2520"/>
          <w:tab w:val="left" w:pos="4320"/>
          <w:tab w:val="left" w:pos="6300"/>
          <w:tab w:val="left" w:pos="8145"/>
        </w:tabs>
        <w:ind w:left="351" w:hanging="360"/>
        <w:jc w:val="both"/>
        <w:rPr>
          <w:rFonts w:ascii="SutonnyMJ" w:eastAsia="SutonnyMJ" w:hAnsi="SutonnyMJ" w:cs="SutonnyMJ"/>
          <w:sz w:val="24"/>
        </w:rPr>
      </w:pPr>
      <w:r w:rsidRPr="006408BB">
        <w:rPr>
          <w:rFonts w:ascii="SutonnyMJ" w:eastAsia="SutonnyMJ" w:hAnsi="SutonnyMJ" w:cs="SutonnyMJ"/>
          <w:sz w:val="24"/>
        </w:rPr>
        <w:tab/>
        <w:t>K. cwieZ©bxq</w:t>
      </w:r>
      <w:r w:rsidRPr="006408BB">
        <w:rPr>
          <w:rFonts w:ascii="SutonnyMJ" w:eastAsia="SutonnyMJ" w:hAnsi="SutonnyMJ" w:cs="SutonnyMJ"/>
          <w:sz w:val="24"/>
        </w:rPr>
        <w:tab/>
        <w:t>L. `y®úwieZ©bxq</w:t>
      </w:r>
      <w:r w:rsidRPr="006408BB">
        <w:rPr>
          <w:rFonts w:ascii="SutonnyMJ" w:eastAsia="SutonnyMJ" w:hAnsi="SutonnyMJ" w:cs="SutonnyMJ"/>
          <w:sz w:val="24"/>
        </w:rPr>
        <w:tab/>
        <w:t>M. AcwieZ©bxq</w:t>
      </w:r>
      <w:r w:rsidRPr="006408BB">
        <w:rPr>
          <w:rFonts w:ascii="SutonnyMJ" w:eastAsia="SutonnyMJ" w:hAnsi="SutonnyMJ" w:cs="SutonnyMJ"/>
          <w:sz w:val="24"/>
        </w:rPr>
        <w:tab/>
        <w:t xml:space="preserve">N. ms‡kvabxq      </w:t>
      </w:r>
      <w:r w:rsidRPr="006408BB">
        <w:rPr>
          <w:rFonts w:ascii="SutonnyMJ" w:eastAsia="SutonnyMJ" w:hAnsi="SutonnyMJ" w:cs="SutonnyMJ"/>
          <w:sz w:val="24"/>
        </w:rPr>
        <w:tab/>
      </w:r>
      <w:r w:rsidR="00260C81">
        <w:rPr>
          <w:rFonts w:ascii="SutonnyMJ" w:eastAsia="SutonnyMJ" w:hAnsi="SutonnyMJ" w:cs="SutonnyMJ"/>
          <w:b/>
          <w:sz w:val="24"/>
          <w:shd w:val="clear" w:color="auto" w:fill="000000"/>
        </w:rPr>
        <w:t>11</w:t>
      </w:r>
      <w:r w:rsidRPr="006408BB">
        <w:rPr>
          <w:rFonts w:ascii="SutonnyMJ" w:eastAsia="SutonnyMJ" w:hAnsi="SutonnyMJ" w:cs="SutonnyMJ"/>
          <w:b/>
          <w:sz w:val="24"/>
          <w:shd w:val="clear" w:color="auto" w:fill="000000"/>
        </w:rPr>
        <w:t>: L</w:t>
      </w:r>
    </w:p>
    <w:p w:rsidR="000F32FA" w:rsidRPr="00260C81" w:rsidRDefault="00260C81" w:rsidP="00260C81">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12.</w:t>
      </w:r>
      <w:r w:rsidR="00915867">
        <w:rPr>
          <w:rFonts w:ascii="SutonnyMJ" w:eastAsia="SutonnyMJ" w:hAnsi="SutonnyMJ" w:cs="SutonnyMJ"/>
          <w:b/>
          <w:sz w:val="24"/>
        </w:rPr>
        <w:tab/>
      </w:r>
      <w:r w:rsidR="000F32FA" w:rsidRPr="00260C81">
        <w:rPr>
          <w:rFonts w:ascii="SutonnyMJ" w:eastAsia="SutonnyMJ" w:hAnsi="SutonnyMJ" w:cs="SutonnyMJ"/>
          <w:b/>
          <w:sz w:val="24"/>
        </w:rPr>
        <w:t>evsjv‡`‡ki msweav‡b KqwU fvM (Aa¨vq)?</w:t>
      </w:r>
    </w:p>
    <w:p w:rsidR="004A6031" w:rsidRPr="009A0531" w:rsidRDefault="000F32FA" w:rsidP="009A0531">
      <w:pPr>
        <w:tabs>
          <w:tab w:val="left" w:pos="0"/>
          <w:tab w:val="left" w:pos="369"/>
          <w:tab w:val="left" w:pos="2520"/>
          <w:tab w:val="left" w:pos="4320"/>
          <w:tab w:val="left" w:pos="6300"/>
          <w:tab w:val="left" w:pos="8145"/>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09wU</w:t>
      </w:r>
      <w:r w:rsidRPr="006408BB">
        <w:rPr>
          <w:rFonts w:ascii="SutonnyMJ" w:eastAsia="SutonnyMJ" w:hAnsi="SutonnyMJ" w:cs="SutonnyMJ"/>
          <w:sz w:val="24"/>
        </w:rPr>
        <w:tab/>
        <w:t>L. 10wU</w:t>
      </w:r>
      <w:r w:rsidRPr="006408BB">
        <w:rPr>
          <w:rFonts w:ascii="SutonnyMJ" w:eastAsia="SutonnyMJ" w:hAnsi="SutonnyMJ" w:cs="SutonnyMJ"/>
          <w:sz w:val="24"/>
        </w:rPr>
        <w:tab/>
        <w:t>M. 11wU</w:t>
      </w:r>
      <w:r w:rsidRPr="006408BB">
        <w:rPr>
          <w:rFonts w:ascii="SutonnyMJ" w:eastAsia="SutonnyMJ" w:hAnsi="SutonnyMJ" w:cs="SutonnyMJ"/>
          <w:sz w:val="24"/>
        </w:rPr>
        <w:tab/>
        <w:t xml:space="preserve">N. 12wU                </w:t>
      </w:r>
      <w:r w:rsidRPr="006408BB">
        <w:rPr>
          <w:rFonts w:ascii="SutonnyMJ" w:eastAsia="SutonnyMJ" w:hAnsi="SutonnyMJ" w:cs="SutonnyMJ"/>
          <w:sz w:val="24"/>
        </w:rPr>
        <w:tab/>
      </w:r>
      <w:r w:rsidR="00260C81">
        <w:rPr>
          <w:rFonts w:ascii="SutonnyMJ" w:eastAsia="SutonnyMJ" w:hAnsi="SutonnyMJ" w:cs="SutonnyMJ"/>
          <w:b/>
          <w:sz w:val="24"/>
          <w:shd w:val="clear" w:color="auto" w:fill="000000"/>
        </w:rPr>
        <w:t>12</w:t>
      </w:r>
      <w:r w:rsidRPr="006408BB">
        <w:rPr>
          <w:rFonts w:ascii="SutonnyMJ" w:eastAsia="SutonnyMJ" w:hAnsi="SutonnyMJ" w:cs="SutonnyMJ"/>
          <w:b/>
          <w:sz w:val="24"/>
          <w:shd w:val="clear" w:color="auto" w:fill="000000"/>
        </w:rPr>
        <w:t>: M</w:t>
      </w:r>
    </w:p>
    <w:p w:rsidR="0022323B" w:rsidRPr="006408BB" w:rsidRDefault="0022323B" w:rsidP="0022323B">
      <w:pPr>
        <w:tabs>
          <w:tab w:val="left" w:pos="360"/>
        </w:tabs>
        <w:ind w:left="360"/>
        <w:jc w:val="both"/>
        <w:rPr>
          <w:rFonts w:ascii="SutonnyMJ" w:eastAsia="SutonnyMJ" w:hAnsi="SutonnyMJ" w:cs="SutonnyMJ"/>
          <w:sz w:val="6"/>
          <w:shd w:val="clear" w:color="auto" w:fill="FFFFFF"/>
        </w:rPr>
      </w:pPr>
    </w:p>
    <w:p w:rsidR="0022323B" w:rsidRPr="009C57A0" w:rsidRDefault="0022323B" w:rsidP="009C57A0">
      <w:pPr>
        <w:shd w:val="clear" w:color="auto" w:fill="000000" w:themeFill="text1"/>
        <w:tabs>
          <w:tab w:val="left" w:pos="360"/>
        </w:tabs>
        <w:jc w:val="center"/>
        <w:rPr>
          <w:rFonts w:ascii="SutonnyMJ" w:eastAsia="SutonnyMJ" w:hAnsi="SutonnyMJ" w:cs="SutonnyMJ"/>
          <w:b/>
          <w:shd w:val="clear" w:color="auto" w:fill="BFBFBF"/>
        </w:rPr>
      </w:pPr>
      <w:r w:rsidRPr="009C57A0">
        <w:rPr>
          <w:rFonts w:ascii="SutonnyMJ" w:eastAsia="SutonnyMJ" w:hAnsi="SutonnyMJ" w:cs="SutonnyMJ"/>
          <w:b/>
          <w:sz w:val="28"/>
          <w:shd w:val="clear" w:color="auto" w:fill="000000" w:themeFill="text1"/>
        </w:rPr>
        <w:t xml:space="preserve">cÖ¯Ívebv </w:t>
      </w:r>
      <w:r w:rsidRPr="009C57A0">
        <w:rPr>
          <w:rFonts w:ascii="Times New Roman" w:eastAsia="SutonnyMJ" w:hAnsi="Times New Roman" w:cs="SutonnyMJ"/>
          <w:b/>
          <w:sz w:val="24"/>
          <w:shd w:val="clear" w:color="auto" w:fill="000000" w:themeFill="text1"/>
        </w:rPr>
        <w:t>(</w:t>
      </w:r>
      <w:r w:rsidRPr="009C57A0">
        <w:rPr>
          <w:rFonts w:ascii="Times New Roman" w:eastAsia="SutonnyMJ" w:hAnsi="Times New Roman" w:cs="Times New Roman"/>
          <w:b/>
          <w:sz w:val="24"/>
          <w:shd w:val="clear" w:color="auto" w:fill="000000" w:themeFill="text1"/>
        </w:rPr>
        <w:t>Preamble of the Constitution)</w:t>
      </w:r>
    </w:p>
    <w:p w:rsidR="0022323B" w:rsidRPr="006408BB" w:rsidRDefault="0022323B" w:rsidP="003C30A7">
      <w:pPr>
        <w:pStyle w:val="ListParagraph"/>
        <w:numPr>
          <w:ilvl w:val="0"/>
          <w:numId w:val="16"/>
        </w:numPr>
        <w:tabs>
          <w:tab w:val="left" w:pos="360"/>
        </w:tabs>
        <w:contextualSpacing/>
        <w:rPr>
          <w:spacing w:val="-4"/>
        </w:rPr>
      </w:pPr>
      <w:r w:rsidRPr="006408BB">
        <w:rPr>
          <w:rFonts w:ascii="SutonnyMJ" w:hAnsi="SutonnyMJ" w:cs="SutonnyMJ"/>
          <w:spacing w:val="-4"/>
          <w:sz w:val="24"/>
          <w:szCs w:val="24"/>
        </w:rPr>
        <w:t>evsjv‡`‡ki msweavb ïiæ n‡q‡Q 1wU cÖ¯Ívebv w`‡q Ges †kl n‡q‡Q 7wU Zdwmj w`‡q| [Av‡M Zdwmj wQj-4wU]</w:t>
      </w:r>
    </w:p>
    <w:p w:rsidR="0022323B" w:rsidRPr="006408BB" w:rsidRDefault="00C24FDD" w:rsidP="003C30A7">
      <w:pPr>
        <w:pStyle w:val="ListParagraph"/>
        <w:numPr>
          <w:ilvl w:val="0"/>
          <w:numId w:val="16"/>
        </w:numPr>
        <w:tabs>
          <w:tab w:val="left" w:pos="360"/>
        </w:tabs>
        <w:contextualSpacing/>
      </w:pPr>
      <w:r>
        <w:rPr>
          <w:rFonts w:ascii="SutonnyMJ" w:hAnsi="SutonnyMJ" w:cs="SutonnyMJ"/>
          <w:sz w:val="24"/>
          <w:szCs w:val="24"/>
        </w:rPr>
        <w:t>msweav</w:t>
      </w:r>
      <w:r w:rsidR="0022323B" w:rsidRPr="006408BB">
        <w:rPr>
          <w:rFonts w:ascii="SutonnyMJ" w:hAnsi="SutonnyMJ" w:cs="SutonnyMJ"/>
          <w:sz w:val="24"/>
          <w:szCs w:val="24"/>
        </w:rPr>
        <w:t xml:space="preserve">‡b cÖ¯Ívebvi Dc‡i †jLv- </w:t>
      </w:r>
      <w:r w:rsidR="0022323B" w:rsidRPr="006408BB">
        <w:rPr>
          <w:rFonts w:ascii="SutonnyMJ" w:eastAsia="SutonnyMJ" w:hAnsi="SutonnyMJ" w:cs="SutonnyMJ"/>
          <w:sz w:val="24"/>
          <w:shd w:val="clear" w:color="auto" w:fill="FFFFFF"/>
        </w:rPr>
        <w:t>Òwemwgjøvwni in&amp;-gvwbi iwngÓ</w:t>
      </w:r>
    </w:p>
    <w:p w:rsidR="0022323B" w:rsidRPr="00F537FB" w:rsidRDefault="0022323B" w:rsidP="003C30A7">
      <w:pPr>
        <w:pStyle w:val="ListParagraph"/>
        <w:numPr>
          <w:ilvl w:val="0"/>
          <w:numId w:val="16"/>
        </w:numPr>
        <w:tabs>
          <w:tab w:val="left" w:pos="360"/>
        </w:tabs>
        <w:contextualSpacing/>
      </w:pPr>
      <w:r w:rsidRPr="006408BB">
        <w:rPr>
          <w:rFonts w:ascii="SutonnyMJ" w:eastAsia="SutonnyMJ" w:hAnsi="SutonnyMJ" w:cs="SutonnyMJ"/>
          <w:b/>
          <w:sz w:val="24"/>
          <w:shd w:val="clear" w:color="auto" w:fill="FFFFFF"/>
        </w:rPr>
        <w:t>evsjv‡`k msweav‡bi cÖ¯Ívebvi g~j welq-</w:t>
      </w:r>
    </w:p>
    <w:p w:rsidR="00F537FB" w:rsidRDefault="00F537FB" w:rsidP="00AD4CBA">
      <w:pPr>
        <w:pStyle w:val="ListParagraph"/>
        <w:numPr>
          <w:ilvl w:val="0"/>
          <w:numId w:val="301"/>
        </w:numPr>
        <w:tabs>
          <w:tab w:val="left" w:pos="360"/>
        </w:tabs>
        <w:contextualSpacing/>
        <w:jc w:val="both"/>
        <w:rPr>
          <w:rFonts w:ascii="SutonnyMJ" w:hAnsi="SutonnyMJ"/>
          <w:sz w:val="24"/>
        </w:rPr>
      </w:pPr>
      <w:r>
        <w:rPr>
          <w:rFonts w:ascii="SutonnyMJ" w:hAnsi="SutonnyMJ"/>
          <w:sz w:val="24"/>
        </w:rPr>
        <w:t>evsjv‡`k msweav‡bi cÖ¯Ívebvq Ask Av‡QÑ 5wU hvi g‡a¨ 2wU A½xKvi I 1wU †NvlYvI i‡q‡Q|</w:t>
      </w:r>
    </w:p>
    <w:p w:rsidR="00F537FB" w:rsidRPr="00F537FB" w:rsidRDefault="00F537FB" w:rsidP="00AD4CBA">
      <w:pPr>
        <w:pStyle w:val="ListParagraph"/>
        <w:numPr>
          <w:ilvl w:val="0"/>
          <w:numId w:val="303"/>
        </w:numPr>
        <w:tabs>
          <w:tab w:val="left" w:pos="360"/>
        </w:tabs>
        <w:contextualSpacing/>
        <w:jc w:val="both"/>
        <w:rPr>
          <w:rFonts w:ascii="SutonnyMJ" w:hAnsi="SutonnyMJ"/>
          <w:sz w:val="24"/>
        </w:rPr>
      </w:pPr>
      <w:r w:rsidRPr="00F537FB">
        <w:rPr>
          <w:rFonts w:ascii="SutonnyMJ" w:hAnsi="SutonnyMJ"/>
          <w:sz w:val="24"/>
        </w:rPr>
        <w:t>evsjv‡`k cÖwZôv</w:t>
      </w:r>
    </w:p>
    <w:p w:rsidR="00F537FB" w:rsidRPr="00F537FB" w:rsidRDefault="00F537FB" w:rsidP="00AD4CBA">
      <w:pPr>
        <w:pStyle w:val="ListParagraph"/>
        <w:numPr>
          <w:ilvl w:val="0"/>
          <w:numId w:val="303"/>
        </w:numPr>
        <w:tabs>
          <w:tab w:val="left" w:pos="360"/>
        </w:tabs>
        <w:contextualSpacing/>
        <w:jc w:val="both"/>
        <w:rPr>
          <w:rFonts w:ascii="SutonnyMJ" w:hAnsi="SutonnyMJ"/>
          <w:sz w:val="24"/>
        </w:rPr>
      </w:pPr>
      <w:r w:rsidRPr="00716652">
        <w:rPr>
          <w:rFonts w:ascii="SutonnyMJ" w:hAnsi="SutonnyMJ"/>
          <w:b/>
          <w:sz w:val="24"/>
        </w:rPr>
        <w:t>A½xKvi:</w:t>
      </w:r>
      <w:r w:rsidRPr="00F537FB">
        <w:rPr>
          <w:rFonts w:ascii="SutonnyMJ" w:hAnsi="SutonnyMJ"/>
          <w:sz w:val="24"/>
        </w:rPr>
        <w:t xml:space="preserve"> g~jbxwZ MÖnY</w:t>
      </w:r>
    </w:p>
    <w:p w:rsidR="00F537FB" w:rsidRPr="00F537FB" w:rsidRDefault="00F537FB" w:rsidP="00AD4CBA">
      <w:pPr>
        <w:pStyle w:val="ListParagraph"/>
        <w:numPr>
          <w:ilvl w:val="0"/>
          <w:numId w:val="303"/>
        </w:numPr>
        <w:tabs>
          <w:tab w:val="left" w:pos="360"/>
        </w:tabs>
        <w:contextualSpacing/>
        <w:jc w:val="both"/>
        <w:rPr>
          <w:rFonts w:ascii="SutonnyMJ" w:hAnsi="SutonnyMJ"/>
          <w:sz w:val="24"/>
        </w:rPr>
      </w:pPr>
      <w:r w:rsidRPr="00716652">
        <w:rPr>
          <w:rFonts w:ascii="SutonnyMJ" w:hAnsi="SutonnyMJ"/>
          <w:b/>
          <w:sz w:val="24"/>
        </w:rPr>
        <w:t>A½xKvi:</w:t>
      </w:r>
      <w:r w:rsidRPr="00F537FB">
        <w:rPr>
          <w:rFonts w:ascii="SutonnyMJ" w:hAnsi="SutonnyMJ"/>
          <w:sz w:val="24"/>
        </w:rPr>
        <w:t xml:space="preserve"> †kvlYgy³ mgvR cÖwZôv</w:t>
      </w:r>
    </w:p>
    <w:p w:rsidR="00F537FB" w:rsidRPr="00F537FB" w:rsidRDefault="00F537FB" w:rsidP="00AD4CBA">
      <w:pPr>
        <w:pStyle w:val="ListParagraph"/>
        <w:numPr>
          <w:ilvl w:val="0"/>
          <w:numId w:val="303"/>
        </w:numPr>
        <w:tabs>
          <w:tab w:val="left" w:pos="360"/>
        </w:tabs>
        <w:contextualSpacing/>
        <w:jc w:val="both"/>
        <w:rPr>
          <w:rFonts w:ascii="SutonnyMJ" w:hAnsi="SutonnyMJ"/>
          <w:sz w:val="24"/>
        </w:rPr>
      </w:pPr>
      <w:r w:rsidRPr="00716652">
        <w:rPr>
          <w:rFonts w:ascii="SutonnyMJ" w:hAnsi="SutonnyMJ"/>
          <w:b/>
          <w:sz w:val="24"/>
        </w:rPr>
        <w:t>†NvlYv:</w:t>
      </w:r>
      <w:r w:rsidRPr="00F537FB">
        <w:rPr>
          <w:rFonts w:ascii="SutonnyMJ" w:hAnsi="SutonnyMJ"/>
          <w:sz w:val="24"/>
        </w:rPr>
        <w:t xml:space="preserve"> msweav‡bi cÖvavb¨ Aÿ</w:t>
      </w:r>
      <w:r w:rsidR="00C24FDD">
        <w:rPr>
          <w:rFonts w:ascii="SutonnyMJ" w:hAnsi="SutonnyMJ"/>
          <w:sz w:val="24"/>
        </w:rPr>
        <w:t>y</w:t>
      </w:r>
      <w:r w:rsidRPr="00F537FB">
        <w:rPr>
          <w:rFonts w:ascii="SutonnyMJ" w:hAnsi="SutonnyMJ"/>
          <w:sz w:val="24"/>
        </w:rPr>
        <w:t>bœ ivLv</w:t>
      </w:r>
    </w:p>
    <w:p w:rsidR="00F537FB" w:rsidRPr="00F537FB" w:rsidRDefault="00F537FB" w:rsidP="00AD4CBA">
      <w:pPr>
        <w:pStyle w:val="ListParagraph"/>
        <w:numPr>
          <w:ilvl w:val="0"/>
          <w:numId w:val="303"/>
        </w:numPr>
        <w:tabs>
          <w:tab w:val="left" w:pos="360"/>
        </w:tabs>
        <w:contextualSpacing/>
        <w:jc w:val="both"/>
        <w:rPr>
          <w:rFonts w:ascii="SutonnyMJ" w:hAnsi="SutonnyMJ"/>
          <w:sz w:val="24"/>
        </w:rPr>
      </w:pPr>
      <w:r w:rsidRPr="00716652">
        <w:rPr>
          <w:rFonts w:ascii="SutonnyMJ" w:hAnsi="SutonnyMJ"/>
          <w:b/>
          <w:sz w:val="24"/>
        </w:rPr>
        <w:t>wbðqZv:</w:t>
      </w:r>
      <w:r w:rsidRPr="00F537FB">
        <w:rPr>
          <w:rFonts w:ascii="SutonnyMJ" w:hAnsi="SutonnyMJ"/>
          <w:sz w:val="24"/>
        </w:rPr>
        <w:t xml:space="preserve"> MYcwil‡` msweavb M„nxZ nevi wbðqZv|</w:t>
      </w:r>
    </w:p>
    <w:p w:rsidR="00C241D7" w:rsidRDefault="00F537FB" w:rsidP="00F537FB">
      <w:pPr>
        <w:tabs>
          <w:tab w:val="left" w:pos="360"/>
        </w:tabs>
        <w:jc w:val="both"/>
        <w:rPr>
          <w:rFonts w:ascii="SutonnyMJ" w:hAnsi="SutonnyMJ"/>
          <w:sz w:val="24"/>
        </w:rPr>
      </w:pPr>
      <w:r>
        <w:rPr>
          <w:rFonts w:ascii="SutonnyMJ" w:hAnsi="SutonnyMJ"/>
          <w:b/>
          <w:sz w:val="24"/>
        </w:rPr>
        <w:tab/>
      </w:r>
      <w:r w:rsidRPr="0095193F">
        <w:rPr>
          <w:rFonts w:ascii="SutonnyMJ" w:hAnsi="SutonnyMJ"/>
          <w:b/>
          <w:sz w:val="24"/>
        </w:rPr>
        <w:t>we.`ª:</w:t>
      </w:r>
      <w:r>
        <w:rPr>
          <w:rFonts w:ascii="SutonnyMJ" w:hAnsi="SutonnyMJ"/>
          <w:sz w:val="24"/>
        </w:rPr>
        <w:t xml:space="preserve"> cÖ¯Ívebv cwieZ©b ev ms‡kvab Kiv hv‡e bv|</w:t>
      </w:r>
    </w:p>
    <w:p w:rsidR="00C241D7" w:rsidRPr="00C241D7" w:rsidRDefault="00C241D7" w:rsidP="00C241D7">
      <w:pPr>
        <w:shd w:val="clear" w:color="auto" w:fill="000000" w:themeFill="text1"/>
        <w:tabs>
          <w:tab w:val="left" w:pos="360"/>
        </w:tabs>
        <w:jc w:val="center"/>
        <w:rPr>
          <w:rFonts w:ascii="SutonnyMJ" w:eastAsia="SutonnyMJ" w:hAnsi="SutonnyMJ" w:cs="SutonnyMJ"/>
          <w:b/>
          <w:sz w:val="24"/>
          <w:shd w:val="clear" w:color="auto" w:fill="BFBFBF"/>
        </w:rPr>
      </w:pPr>
      <w:r w:rsidRPr="00C241D7">
        <w:rPr>
          <w:rFonts w:ascii="SutonnyMJ" w:eastAsia="SutonnyMJ" w:hAnsi="SutonnyMJ" w:cs="SutonnyMJ"/>
          <w:b/>
          <w:sz w:val="30"/>
          <w:shd w:val="clear" w:color="auto" w:fill="000000" w:themeFill="text1"/>
        </w:rPr>
        <w:t>msweav‡bi Aa¨vqwfwËK welqe¯‘ I Aby‡”Q` msL¨v</w:t>
      </w:r>
    </w:p>
    <w:p w:rsidR="00C241D7" w:rsidRPr="00C241D7" w:rsidRDefault="00C241D7" w:rsidP="00C241D7">
      <w:pPr>
        <w:tabs>
          <w:tab w:val="left" w:pos="360"/>
        </w:tabs>
        <w:jc w:val="center"/>
        <w:rPr>
          <w:rFonts w:ascii="SutonnyMJ" w:eastAsia="SutonnyMJ" w:hAnsi="SutonnyMJ" w:cs="SutonnyMJ"/>
          <w:b/>
          <w:sz w:val="6"/>
          <w:szCs w:val="10"/>
          <w:shd w:val="clear" w:color="auto" w:fill="BFBFBF"/>
        </w:rPr>
      </w:pPr>
    </w:p>
    <w:tbl>
      <w:tblPr>
        <w:tblW w:w="8550" w:type="dxa"/>
        <w:tblInd w:w="198" w:type="dxa"/>
        <w:tblCellMar>
          <w:left w:w="10" w:type="dxa"/>
          <w:right w:w="10" w:type="dxa"/>
        </w:tblCellMar>
        <w:tblLook w:val="0000" w:firstRow="0" w:lastRow="0" w:firstColumn="0" w:lastColumn="0" w:noHBand="0" w:noVBand="0"/>
      </w:tblPr>
      <w:tblGrid>
        <w:gridCol w:w="900"/>
        <w:gridCol w:w="4680"/>
        <w:gridCol w:w="990"/>
        <w:gridCol w:w="1980"/>
      </w:tblGrid>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b/>
                <w:sz w:val="24"/>
              </w:rPr>
              <w:t>Aa¨vq</w:t>
            </w:r>
          </w:p>
        </w:tc>
        <w:tc>
          <w:tcPr>
            <w:tcW w:w="4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b/>
                <w:sz w:val="24"/>
              </w:rPr>
              <w:t>welqe¯‘</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b/>
                <w:sz w:val="24"/>
              </w:rPr>
              <w:t>Aby‡”Q`</w:t>
            </w:r>
          </w:p>
        </w:tc>
        <w:tc>
          <w:tcPr>
            <w:tcW w:w="1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b/>
                <w:sz w:val="24"/>
              </w:rPr>
              <w:t xml:space="preserve"> †gvU Aby‡”Q`</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cÖ_g</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pPr>
            <w:r w:rsidRPr="00C241D7">
              <w:rPr>
                <w:rFonts w:ascii="SutonnyMJ" w:eastAsia="SutonnyMJ" w:hAnsi="SutonnyMJ" w:cs="SutonnyMJ"/>
                <w:sz w:val="24"/>
              </w:rPr>
              <w:t>cÖRvZš¿ [cwieZ©b ev ms‡kvab Kiv hv‡e bv]</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01-07L</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07wU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wØZxq</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pPr>
            <w:r w:rsidRPr="00C241D7">
              <w:rPr>
                <w:rFonts w:ascii="SutonnyMJ" w:eastAsia="SutonnyMJ" w:hAnsi="SutonnyMJ" w:cs="SutonnyMJ"/>
                <w:sz w:val="24"/>
              </w:rPr>
              <w:t>ivóª cwiPvjbvi g~jbxwZ [cwieZ©b ev ms‡kvab Kiv hv‡e bv]</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08-25</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18wU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Z…Zxq</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s>
              <w:jc w:val="both"/>
              <w:rPr>
                <w:rFonts w:ascii="SutonnyMJ" w:eastAsia="SutonnyMJ" w:hAnsi="SutonnyMJ" w:cs="SutonnyMJ"/>
                <w:sz w:val="24"/>
              </w:rPr>
            </w:pPr>
            <w:r w:rsidRPr="00C241D7">
              <w:rPr>
                <w:rFonts w:ascii="SutonnyMJ" w:eastAsia="SutonnyMJ" w:hAnsi="SutonnyMJ" w:cs="SutonnyMJ"/>
                <w:sz w:val="24"/>
              </w:rPr>
              <w:t>†gŠwjK AwaKvi [27, 28 (1), 28 (2), 29, 31Ñ44 Aby‡”Q`: †gvU 18wU AwaKvi|]</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26-47K</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rFonts w:ascii="SutonnyMJ" w:eastAsia="SutonnyMJ" w:hAnsi="SutonnyMJ" w:cs="SutonnyMJ"/>
                <w:sz w:val="24"/>
              </w:rPr>
            </w:pPr>
            <w:r w:rsidRPr="00C241D7">
              <w:rPr>
                <w:rFonts w:ascii="SutonnyMJ" w:eastAsia="SutonnyMJ" w:hAnsi="SutonnyMJ" w:cs="SutonnyMJ"/>
                <w:sz w:val="24"/>
              </w:rPr>
              <w:t>22wU</w:t>
            </w:r>
          </w:p>
          <w:p w:rsidR="00C241D7" w:rsidRPr="00C241D7" w:rsidRDefault="00C241D7" w:rsidP="00C241D7">
            <w:pPr>
              <w:tabs>
                <w:tab w:val="left" w:pos="360"/>
                <w:tab w:val="left" w:pos="720"/>
              </w:tabs>
              <w:jc w:val="center"/>
            </w:pPr>
            <w:r w:rsidRPr="00C241D7">
              <w:rPr>
                <w:rFonts w:ascii="SutonnyMJ" w:eastAsia="SutonnyMJ" w:hAnsi="SutonnyMJ" w:cs="SutonnyMJ"/>
                <w:sz w:val="24"/>
              </w:rPr>
              <w:t>[AwaKvi Av‡Q: 17wU‡Z]</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PZz_©</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rPr>
                <w:rFonts w:ascii="SutonnyMJ" w:eastAsia="SutonnyMJ" w:hAnsi="SutonnyMJ" w:cs="SutonnyMJ"/>
                <w:b/>
                <w:sz w:val="24"/>
              </w:rPr>
            </w:pPr>
            <w:r w:rsidRPr="00C241D7">
              <w:rPr>
                <w:rFonts w:ascii="SutonnyMJ" w:eastAsia="SutonnyMJ" w:hAnsi="SutonnyMJ" w:cs="SutonnyMJ"/>
                <w:b/>
                <w:sz w:val="24"/>
              </w:rPr>
              <w:t>wbe©vnx wefvM t</w:t>
            </w:r>
          </w:p>
          <w:p w:rsidR="00C241D7" w:rsidRPr="00C241D7" w:rsidRDefault="00C241D7" w:rsidP="00C241D7">
            <w:pPr>
              <w:numPr>
                <w:ilvl w:val="0"/>
                <w:numId w:val="13"/>
              </w:numPr>
              <w:spacing w:line="276" w:lineRule="auto"/>
              <w:contextualSpacing/>
              <w:rPr>
                <w:rFonts w:ascii="SutonnyMJ" w:eastAsia="SutonnyMJ" w:hAnsi="SutonnyMJ" w:cs="SutonnyMJ"/>
                <w:sz w:val="24"/>
              </w:rPr>
            </w:pPr>
            <w:r w:rsidRPr="00C241D7">
              <w:rPr>
                <w:rFonts w:ascii="SutonnyMJ" w:eastAsia="SutonnyMJ" w:hAnsi="SutonnyMJ" w:cs="SutonnyMJ"/>
                <w:sz w:val="24"/>
              </w:rPr>
              <w:t>1g cwi‡”Q`- ivóªcwZ</w:t>
            </w:r>
            <w:r w:rsidRPr="00C241D7">
              <w:t xml:space="preserve"> (</w:t>
            </w:r>
            <w:r w:rsidRPr="00C241D7">
              <w:rPr>
                <w:rFonts w:ascii="SutonnyMJ" w:eastAsia="SutonnyMJ" w:hAnsi="SutonnyMJ" w:cs="SutonnyMJ"/>
                <w:sz w:val="24"/>
              </w:rPr>
              <w:t>48-54)</w:t>
            </w:r>
          </w:p>
          <w:p w:rsidR="00C241D7" w:rsidRPr="00C241D7" w:rsidRDefault="00C241D7" w:rsidP="00C241D7">
            <w:pPr>
              <w:numPr>
                <w:ilvl w:val="0"/>
                <w:numId w:val="13"/>
              </w:numPr>
              <w:spacing w:line="276" w:lineRule="auto"/>
              <w:contextualSpacing/>
            </w:pPr>
            <w:r w:rsidRPr="00C241D7">
              <w:rPr>
                <w:rFonts w:ascii="SutonnyMJ" w:eastAsia="SutonnyMJ" w:hAnsi="SutonnyMJ" w:cs="SutonnyMJ"/>
                <w:sz w:val="24"/>
              </w:rPr>
              <w:t>2q cwi‡”Q`- cÖavbgš¿x I gwš¿mfv</w:t>
            </w:r>
            <w:r w:rsidRPr="00C241D7">
              <w:t xml:space="preserve"> (</w:t>
            </w:r>
            <w:r w:rsidRPr="00C241D7">
              <w:rPr>
                <w:rFonts w:ascii="SutonnyMJ" w:eastAsia="SutonnyMJ" w:hAnsi="SutonnyMJ" w:cs="SutonnyMJ"/>
                <w:sz w:val="24"/>
              </w:rPr>
              <w:t>55-58)</w:t>
            </w:r>
          </w:p>
          <w:p w:rsidR="00C241D7" w:rsidRPr="00C241D7" w:rsidRDefault="00C241D7" w:rsidP="00C241D7">
            <w:pPr>
              <w:numPr>
                <w:ilvl w:val="0"/>
                <w:numId w:val="13"/>
              </w:numPr>
              <w:spacing w:line="276" w:lineRule="auto"/>
              <w:contextualSpacing/>
            </w:pPr>
            <w:r w:rsidRPr="00C241D7">
              <w:rPr>
                <w:rFonts w:ascii="SutonnyMJ" w:eastAsia="SutonnyMJ" w:hAnsi="SutonnyMJ" w:cs="SutonnyMJ"/>
                <w:sz w:val="24"/>
              </w:rPr>
              <w:t>3q cwi‡”Q`- ¯’vbxq kvmb</w:t>
            </w:r>
            <w:r w:rsidRPr="00C241D7">
              <w:t xml:space="preserve"> (</w:t>
            </w:r>
            <w:r w:rsidRPr="00C241D7">
              <w:rPr>
                <w:rFonts w:ascii="SutonnyMJ" w:eastAsia="SutonnyMJ" w:hAnsi="SutonnyMJ" w:cs="SutonnyMJ"/>
                <w:sz w:val="24"/>
              </w:rPr>
              <w:t>59-60)</w:t>
            </w:r>
          </w:p>
          <w:p w:rsidR="00C241D7" w:rsidRPr="00C241D7" w:rsidRDefault="00C241D7" w:rsidP="00C241D7">
            <w:pPr>
              <w:numPr>
                <w:ilvl w:val="0"/>
                <w:numId w:val="13"/>
              </w:numPr>
              <w:spacing w:line="276" w:lineRule="auto"/>
              <w:contextualSpacing/>
            </w:pPr>
            <w:r w:rsidRPr="00C241D7">
              <w:rPr>
                <w:rFonts w:ascii="SutonnyMJ" w:eastAsia="SutonnyMJ" w:hAnsi="SutonnyMJ" w:cs="SutonnyMJ"/>
                <w:sz w:val="24"/>
              </w:rPr>
              <w:t>4_© cwi‡”Q`- cÖwZiÿv Kg©wefvM (61-63)</w:t>
            </w:r>
          </w:p>
          <w:p w:rsidR="00C241D7" w:rsidRPr="00C241D7" w:rsidRDefault="00C241D7" w:rsidP="00C241D7">
            <w:pPr>
              <w:numPr>
                <w:ilvl w:val="0"/>
                <w:numId w:val="13"/>
              </w:numPr>
              <w:spacing w:line="276" w:lineRule="auto"/>
              <w:contextualSpacing/>
            </w:pPr>
            <w:r w:rsidRPr="00C241D7">
              <w:rPr>
                <w:rFonts w:ascii="SutonnyMJ" w:eastAsia="SutonnyMJ" w:hAnsi="SutonnyMJ" w:cs="SutonnyMJ"/>
                <w:sz w:val="24"/>
              </w:rPr>
              <w:lastRenderedPageBreak/>
              <w:t>5g cwi‡”Q`- A¨vUwb© †Rbv‡ij</w:t>
            </w:r>
            <w:r w:rsidRPr="00C241D7">
              <w:t xml:space="preserve"> (</w:t>
            </w:r>
            <w:r w:rsidRPr="00C241D7">
              <w:rPr>
                <w:rFonts w:ascii="SutonnyMJ" w:eastAsia="SutonnyMJ" w:hAnsi="SutonnyMJ" w:cs="SutonnyMJ"/>
                <w:sz w:val="24"/>
              </w:rPr>
              <w:t>64)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lastRenderedPageBreak/>
              <w:t>48-64</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17wU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lastRenderedPageBreak/>
              <w:t>cÂg</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rPr>
                <w:rFonts w:ascii="SutonnyMJ" w:eastAsia="SutonnyMJ" w:hAnsi="SutonnyMJ" w:cs="SutonnyMJ"/>
                <w:b/>
                <w:sz w:val="24"/>
              </w:rPr>
            </w:pPr>
            <w:r w:rsidRPr="00C241D7">
              <w:rPr>
                <w:rFonts w:ascii="SutonnyMJ" w:eastAsia="SutonnyMJ" w:hAnsi="SutonnyMJ" w:cs="SutonnyMJ"/>
                <w:b/>
                <w:sz w:val="24"/>
              </w:rPr>
              <w:t>AvBbmfv t</w:t>
            </w:r>
          </w:p>
          <w:p w:rsidR="00C241D7" w:rsidRPr="00C241D7" w:rsidRDefault="00C241D7" w:rsidP="00C241D7">
            <w:pPr>
              <w:numPr>
                <w:ilvl w:val="0"/>
                <w:numId w:val="14"/>
              </w:numPr>
              <w:tabs>
                <w:tab w:val="left" w:pos="360"/>
              </w:tabs>
              <w:contextualSpacing/>
              <w:jc w:val="both"/>
            </w:pPr>
            <w:r w:rsidRPr="00C241D7">
              <w:rPr>
                <w:rFonts w:ascii="SutonnyMJ" w:eastAsia="SutonnyMJ" w:hAnsi="SutonnyMJ" w:cs="SutonnyMJ"/>
                <w:sz w:val="24"/>
              </w:rPr>
              <w:t>1g cwi‡”Q`- msm` (65-79)</w:t>
            </w:r>
          </w:p>
          <w:p w:rsidR="00C241D7" w:rsidRPr="00C241D7" w:rsidRDefault="00C241D7" w:rsidP="00C241D7">
            <w:pPr>
              <w:numPr>
                <w:ilvl w:val="0"/>
                <w:numId w:val="14"/>
              </w:numPr>
              <w:tabs>
                <w:tab w:val="left" w:pos="360"/>
              </w:tabs>
              <w:contextualSpacing/>
              <w:jc w:val="both"/>
            </w:pPr>
            <w:r w:rsidRPr="00C241D7">
              <w:rPr>
                <w:rFonts w:ascii="SutonnyMJ" w:eastAsia="SutonnyMJ" w:hAnsi="SutonnyMJ" w:cs="SutonnyMJ"/>
                <w:sz w:val="24"/>
              </w:rPr>
              <w:t>2q cwi‡”Q`- AvBb cÖYqb I A_© msµvšÍ c×wZ (80-92)</w:t>
            </w:r>
          </w:p>
          <w:p w:rsidR="00C241D7" w:rsidRPr="00C241D7" w:rsidRDefault="00C241D7" w:rsidP="00C241D7">
            <w:pPr>
              <w:numPr>
                <w:ilvl w:val="0"/>
                <w:numId w:val="14"/>
              </w:numPr>
              <w:tabs>
                <w:tab w:val="left" w:pos="360"/>
              </w:tabs>
              <w:contextualSpacing/>
              <w:jc w:val="both"/>
              <w:rPr>
                <w:rFonts w:ascii="Vrinda" w:hAnsi="Vrinda"/>
              </w:rPr>
            </w:pPr>
            <w:r w:rsidRPr="00C241D7">
              <w:rPr>
                <w:rFonts w:ascii="SutonnyMJ" w:eastAsia="SutonnyMJ" w:hAnsi="SutonnyMJ" w:cs="SutonnyMJ"/>
                <w:sz w:val="24"/>
              </w:rPr>
              <w:t>3q cwi‡”Q`- Aa¨v‡`k cÖYqb ÿgZv(93)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65-93</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29wU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lô</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rPr>
                <w:rFonts w:ascii="SutonnyMJ" w:eastAsia="SutonnyMJ" w:hAnsi="SutonnyMJ" w:cs="SutonnyMJ"/>
                <w:b/>
                <w:sz w:val="24"/>
              </w:rPr>
            </w:pPr>
            <w:r w:rsidRPr="00C241D7">
              <w:rPr>
                <w:rFonts w:ascii="SutonnyMJ" w:eastAsia="SutonnyMJ" w:hAnsi="SutonnyMJ" w:cs="SutonnyMJ"/>
                <w:b/>
                <w:sz w:val="24"/>
              </w:rPr>
              <w:t>wePvi wefvM t</w:t>
            </w:r>
          </w:p>
          <w:p w:rsidR="00C241D7" w:rsidRPr="00C241D7" w:rsidRDefault="00C241D7" w:rsidP="00C241D7">
            <w:pPr>
              <w:numPr>
                <w:ilvl w:val="0"/>
                <w:numId w:val="15"/>
              </w:numPr>
              <w:tabs>
                <w:tab w:val="left" w:pos="360"/>
              </w:tabs>
              <w:contextualSpacing/>
              <w:jc w:val="both"/>
            </w:pPr>
            <w:r w:rsidRPr="00C241D7">
              <w:rPr>
                <w:rFonts w:ascii="SutonnyMJ" w:eastAsia="SutonnyMJ" w:hAnsi="SutonnyMJ" w:cs="SutonnyMJ"/>
                <w:sz w:val="24"/>
              </w:rPr>
              <w:t>1g cwi‡”Q`- mywcÖg †KvU© (94-113)</w:t>
            </w:r>
          </w:p>
          <w:p w:rsidR="00C241D7" w:rsidRPr="00C241D7" w:rsidRDefault="00C24FDD" w:rsidP="00C241D7">
            <w:pPr>
              <w:numPr>
                <w:ilvl w:val="0"/>
                <w:numId w:val="15"/>
              </w:numPr>
              <w:tabs>
                <w:tab w:val="left" w:pos="360"/>
              </w:tabs>
              <w:contextualSpacing/>
              <w:jc w:val="both"/>
            </w:pPr>
            <w:r>
              <w:rPr>
                <w:rFonts w:ascii="SutonnyMJ" w:eastAsia="SutonnyMJ" w:hAnsi="SutonnyMJ" w:cs="SutonnyMJ"/>
                <w:sz w:val="24"/>
              </w:rPr>
              <w:t>2q cwi‡”Q`- Aat</w:t>
            </w:r>
            <w:r w:rsidR="00C241D7" w:rsidRPr="00C241D7">
              <w:rPr>
                <w:rFonts w:ascii="SutonnyMJ" w:eastAsia="SutonnyMJ" w:hAnsi="SutonnyMJ" w:cs="SutonnyMJ"/>
                <w:sz w:val="24"/>
              </w:rPr>
              <w:t>¯Íb Av`vjZ (114-116)</w:t>
            </w:r>
          </w:p>
          <w:p w:rsidR="00C241D7" w:rsidRPr="00C241D7" w:rsidRDefault="00C24FDD" w:rsidP="00C24FDD">
            <w:pPr>
              <w:numPr>
                <w:ilvl w:val="0"/>
                <w:numId w:val="15"/>
              </w:numPr>
              <w:tabs>
                <w:tab w:val="left" w:pos="360"/>
              </w:tabs>
              <w:contextualSpacing/>
              <w:jc w:val="both"/>
            </w:pPr>
            <w:r>
              <w:rPr>
                <w:rFonts w:ascii="SutonnyMJ" w:eastAsia="SutonnyMJ" w:hAnsi="SutonnyMJ" w:cs="SutonnyMJ"/>
                <w:sz w:val="24"/>
              </w:rPr>
              <w:t>3q cwi‡”Q`- cÖkvmwbK UªvBey¨</w:t>
            </w:r>
            <w:r w:rsidR="00C241D7" w:rsidRPr="00C241D7">
              <w:rPr>
                <w:rFonts w:ascii="SutonnyMJ" w:eastAsia="SutonnyMJ" w:hAnsi="SutonnyMJ" w:cs="SutonnyMJ"/>
                <w:sz w:val="24"/>
              </w:rPr>
              <w:t>bvj (117)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94-117</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24wU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mßg</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pPr>
            <w:r w:rsidRPr="00C241D7">
              <w:rPr>
                <w:rFonts w:ascii="SutonnyMJ" w:eastAsia="SutonnyMJ" w:hAnsi="SutonnyMJ" w:cs="SutonnyMJ"/>
                <w:sz w:val="24"/>
              </w:rPr>
              <w:t>wbe©vPb</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118-126</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09wU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Aóg</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pPr>
            <w:r w:rsidRPr="00C241D7">
              <w:rPr>
                <w:rFonts w:ascii="SutonnyMJ" w:eastAsia="SutonnyMJ" w:hAnsi="SutonnyMJ" w:cs="SutonnyMJ"/>
                <w:sz w:val="24"/>
              </w:rPr>
              <w:t>gnv wnmve-wbixÿK I wbqš¿K</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127-132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06wU</w:t>
            </w:r>
          </w:p>
        </w:tc>
      </w:tr>
      <w:tr w:rsidR="00C241D7" w:rsidRPr="00C241D7" w:rsidTr="009A0942">
        <w:trPr>
          <w:trHeight w:val="870"/>
        </w:trPr>
        <w:tc>
          <w:tcPr>
            <w:tcW w:w="9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beg</w:t>
            </w:r>
          </w:p>
        </w:tc>
        <w:tc>
          <w:tcPr>
            <w:tcW w:w="468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241D7" w:rsidRPr="00C241D7" w:rsidRDefault="00C241D7" w:rsidP="00C241D7">
            <w:pPr>
              <w:tabs>
                <w:tab w:val="left" w:pos="18"/>
                <w:tab w:val="left" w:pos="315"/>
              </w:tabs>
              <w:jc w:val="both"/>
              <w:rPr>
                <w:rFonts w:ascii="SutonnyMJ" w:eastAsia="SutonnyMJ" w:hAnsi="SutonnyMJ" w:cs="SutonnyMJ"/>
                <w:b/>
                <w:sz w:val="24"/>
              </w:rPr>
            </w:pPr>
            <w:r w:rsidRPr="00C241D7">
              <w:rPr>
                <w:rFonts w:ascii="SutonnyMJ" w:eastAsia="SutonnyMJ" w:hAnsi="SutonnyMJ" w:cs="SutonnyMJ"/>
                <w:b/>
                <w:sz w:val="24"/>
              </w:rPr>
              <w:t>evsjv‡`‡ki Kg©wefvM t</w:t>
            </w:r>
          </w:p>
          <w:p w:rsidR="00C241D7" w:rsidRPr="00C241D7" w:rsidRDefault="00C241D7" w:rsidP="00C241D7">
            <w:pPr>
              <w:tabs>
                <w:tab w:val="left" w:pos="18"/>
                <w:tab w:val="left" w:pos="315"/>
              </w:tabs>
              <w:jc w:val="both"/>
            </w:pPr>
            <w:r w:rsidRPr="00C241D7">
              <w:rPr>
                <w:rFonts w:ascii="SutonnyMJ" w:eastAsia="SutonnyMJ" w:hAnsi="SutonnyMJ" w:cs="SutonnyMJ"/>
                <w:sz w:val="24"/>
              </w:rPr>
              <w:t>1g cwi‡”Q`- Kg©wefvM (133-136)</w:t>
            </w:r>
          </w:p>
          <w:p w:rsidR="00C241D7" w:rsidRPr="00C241D7" w:rsidRDefault="00C24FDD" w:rsidP="00C241D7">
            <w:pPr>
              <w:tabs>
                <w:tab w:val="left" w:pos="18"/>
                <w:tab w:val="left" w:pos="315"/>
              </w:tabs>
              <w:jc w:val="both"/>
            </w:pPr>
            <w:r>
              <w:rPr>
                <w:rFonts w:ascii="SutonnyMJ" w:eastAsia="SutonnyMJ" w:hAnsi="SutonnyMJ" w:cs="SutonnyMJ"/>
                <w:sz w:val="24"/>
              </w:rPr>
              <w:t>2q cwi‡”Q`- miKvwi</w:t>
            </w:r>
            <w:r w:rsidR="00C241D7" w:rsidRPr="00C241D7">
              <w:rPr>
                <w:rFonts w:ascii="SutonnyMJ" w:eastAsia="SutonnyMJ" w:hAnsi="SutonnyMJ" w:cs="SutonnyMJ"/>
                <w:sz w:val="24"/>
              </w:rPr>
              <w:t xml:space="preserve"> Kg©Kwgkb  (137-141)</w:t>
            </w:r>
          </w:p>
        </w:tc>
        <w:tc>
          <w:tcPr>
            <w:tcW w:w="99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133-141</w:t>
            </w:r>
          </w:p>
        </w:tc>
        <w:tc>
          <w:tcPr>
            <w:tcW w:w="198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09wU</w:t>
            </w:r>
          </w:p>
        </w:tc>
      </w:tr>
      <w:tr w:rsidR="00C241D7" w:rsidRPr="00C241D7" w:rsidTr="009A0942">
        <w:trPr>
          <w:trHeight w:val="243"/>
        </w:trPr>
        <w:tc>
          <w:tcPr>
            <w:tcW w:w="90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s>
              <w:ind w:right="-63"/>
              <w:jc w:val="center"/>
              <w:rPr>
                <w:rFonts w:ascii="SutonnyMJ" w:eastAsia="SutonnyMJ" w:hAnsi="SutonnyMJ" w:cs="SutonnyMJ"/>
                <w:b/>
                <w:sz w:val="24"/>
              </w:rPr>
            </w:pPr>
            <w:r w:rsidRPr="00C241D7">
              <w:rPr>
                <w:rFonts w:ascii="SutonnyMJ" w:eastAsia="SutonnyMJ" w:hAnsi="SutonnyMJ" w:cs="SutonnyMJ"/>
                <w:b/>
                <w:sz w:val="24"/>
              </w:rPr>
              <w:t>beg (K)</w:t>
            </w:r>
          </w:p>
        </w:tc>
        <w:tc>
          <w:tcPr>
            <w:tcW w:w="468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FDD" w:rsidP="00C241D7">
            <w:pPr>
              <w:tabs>
                <w:tab w:val="left" w:pos="18"/>
                <w:tab w:val="left" w:pos="315"/>
              </w:tabs>
              <w:jc w:val="both"/>
              <w:rPr>
                <w:rFonts w:ascii="SutonnyMJ" w:eastAsia="SutonnyMJ" w:hAnsi="SutonnyMJ" w:cs="SutonnyMJ"/>
                <w:sz w:val="24"/>
              </w:rPr>
            </w:pPr>
            <w:r>
              <w:rPr>
                <w:rFonts w:ascii="SutonnyMJ" w:eastAsia="SutonnyMJ" w:hAnsi="SutonnyMJ" w:cs="SutonnyMJ"/>
                <w:sz w:val="24"/>
              </w:rPr>
              <w:t>Riæwi weavbvewj</w:t>
            </w:r>
            <w:r w:rsidR="00C241D7" w:rsidRPr="00C241D7">
              <w:rPr>
                <w:rFonts w:ascii="SutonnyMJ" w:eastAsia="SutonnyMJ" w:hAnsi="SutonnyMJ" w:cs="SutonnyMJ"/>
                <w:sz w:val="24"/>
              </w:rPr>
              <w:t xml:space="preserve"> (141K-141M)</w:t>
            </w:r>
          </w:p>
        </w:tc>
        <w:tc>
          <w:tcPr>
            <w:tcW w:w="99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rFonts w:ascii="SutonnyMJ" w:eastAsia="SutonnyMJ" w:hAnsi="SutonnyMJ" w:cs="SutonnyMJ"/>
                <w:sz w:val="24"/>
              </w:rPr>
            </w:pPr>
          </w:p>
        </w:tc>
        <w:tc>
          <w:tcPr>
            <w:tcW w:w="198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rFonts w:ascii="SutonnyMJ" w:eastAsia="SutonnyMJ" w:hAnsi="SutonnyMJ" w:cs="SutonnyMJ"/>
                <w:sz w:val="24"/>
              </w:rPr>
            </w:pP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`kg</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pPr>
            <w:r w:rsidRPr="00C241D7">
              <w:rPr>
                <w:rFonts w:ascii="SutonnyMJ" w:eastAsia="SutonnyMJ" w:hAnsi="SutonnyMJ" w:cs="SutonnyMJ"/>
                <w:sz w:val="24"/>
              </w:rPr>
              <w:t>msweavb ms‡kvab</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142</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01wU</w:t>
            </w:r>
          </w:p>
        </w:tc>
      </w:tr>
      <w:tr w:rsidR="00C241D7" w:rsidRPr="00C241D7" w:rsidTr="009A0942">
        <w:trPr>
          <w:trHeight w:val="1"/>
        </w:trPr>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rPr>
                <w:b/>
              </w:rPr>
            </w:pPr>
            <w:r w:rsidRPr="00C241D7">
              <w:rPr>
                <w:rFonts w:ascii="SutonnyMJ" w:eastAsia="SutonnyMJ" w:hAnsi="SutonnyMJ" w:cs="SutonnyMJ"/>
                <w:b/>
                <w:sz w:val="24"/>
              </w:rPr>
              <w:t>GKv`k</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both"/>
            </w:pPr>
            <w:r w:rsidRPr="00C241D7">
              <w:rPr>
                <w:rFonts w:ascii="SutonnyMJ" w:eastAsia="SutonnyMJ" w:hAnsi="SutonnyMJ" w:cs="SutonnyMJ"/>
                <w:sz w:val="24"/>
              </w:rPr>
              <w:t>wewea</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143-153</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tabs>
                <w:tab w:val="left" w:pos="360"/>
                <w:tab w:val="left" w:pos="720"/>
              </w:tabs>
              <w:jc w:val="center"/>
            </w:pPr>
            <w:r w:rsidRPr="00C241D7">
              <w:rPr>
                <w:rFonts w:ascii="SutonnyMJ" w:eastAsia="SutonnyMJ" w:hAnsi="SutonnyMJ" w:cs="SutonnyMJ"/>
                <w:sz w:val="24"/>
              </w:rPr>
              <w:t>11wU</w:t>
            </w:r>
          </w:p>
        </w:tc>
      </w:tr>
    </w:tbl>
    <w:p w:rsidR="00C241D7" w:rsidRPr="00C241D7" w:rsidRDefault="00C241D7" w:rsidP="00C241D7">
      <w:pPr>
        <w:tabs>
          <w:tab w:val="left" w:pos="360"/>
        </w:tabs>
        <w:jc w:val="both"/>
        <w:rPr>
          <w:rFonts w:ascii="SutonnyMJ" w:eastAsia="SutonnyMJ" w:hAnsi="SutonnyMJ" w:cs="SutonnyMJ"/>
          <w:sz w:val="6"/>
          <w:shd w:val="clear" w:color="auto" w:fill="FFFFFF"/>
        </w:rPr>
      </w:pPr>
    </w:p>
    <w:p w:rsidR="00C241D7" w:rsidRPr="00C241D7" w:rsidRDefault="00C241D7" w:rsidP="00C241D7">
      <w:pPr>
        <w:shd w:val="clear" w:color="auto" w:fill="D9D9D9" w:themeFill="background1" w:themeFillShade="D9"/>
        <w:ind w:left="27" w:right="23"/>
        <w:jc w:val="center"/>
        <w:rPr>
          <w:rFonts w:ascii="Times New Roman" w:eastAsia="SutonnyMJ" w:hAnsi="Times New Roman" w:cs="SutonnyMJ"/>
          <w:b/>
          <w:sz w:val="24"/>
          <w:shd w:val="clear" w:color="auto" w:fill="D9D9D9"/>
        </w:rPr>
      </w:pPr>
      <w:r w:rsidRPr="00C241D7">
        <w:rPr>
          <w:rFonts w:ascii="SutonnyMJ" w:eastAsia="SutonnyMJ" w:hAnsi="SutonnyMJ" w:cs="SutonnyMJ"/>
          <w:b/>
          <w:sz w:val="28"/>
          <w:shd w:val="clear" w:color="auto" w:fill="D9D9D9" w:themeFill="background1" w:themeFillShade="D9"/>
        </w:rPr>
        <w:t xml:space="preserve">msweav‡bi ¸iæZ¡c~Y© Aby‡”Q` </w:t>
      </w:r>
      <w:r w:rsidRPr="00C241D7">
        <w:rPr>
          <w:rFonts w:ascii="Times New Roman" w:eastAsia="SutonnyMJ" w:hAnsi="Times New Roman" w:cs="SutonnyMJ"/>
          <w:b/>
          <w:sz w:val="24"/>
          <w:shd w:val="clear" w:color="auto" w:fill="D9D9D9" w:themeFill="background1" w:themeFillShade="D9"/>
        </w:rPr>
        <w:t>(Important Articles)</w:t>
      </w:r>
    </w:p>
    <w:p w:rsidR="00C241D7" w:rsidRPr="00C241D7" w:rsidRDefault="00C241D7" w:rsidP="00C241D7">
      <w:pPr>
        <w:ind w:left="27" w:right="23"/>
        <w:jc w:val="center"/>
        <w:rPr>
          <w:rFonts w:ascii="SutonnyMJ" w:eastAsia="SutonnyMJ" w:hAnsi="SutonnyMJ" w:cs="SutonnyMJ"/>
          <w:b/>
          <w:sz w:val="4"/>
          <w:shd w:val="clear" w:color="auto" w:fill="FFFFFF"/>
        </w:rPr>
      </w:pPr>
    </w:p>
    <w:tbl>
      <w:tblPr>
        <w:tblW w:w="0" w:type="auto"/>
        <w:tblInd w:w="828" w:type="dxa"/>
        <w:tblCellMar>
          <w:left w:w="10" w:type="dxa"/>
          <w:right w:w="10" w:type="dxa"/>
        </w:tblCellMar>
        <w:tblLook w:val="0000" w:firstRow="0" w:lastRow="0" w:firstColumn="0" w:lastColumn="0" w:noHBand="0" w:noVBand="0"/>
      </w:tblPr>
      <w:tblGrid>
        <w:gridCol w:w="1620"/>
        <w:gridCol w:w="5490"/>
      </w:tblGrid>
      <w:tr w:rsidR="00C241D7" w:rsidRPr="00C241D7" w:rsidTr="00C24FDD">
        <w:trPr>
          <w:trHeight w:val="341"/>
        </w:trPr>
        <w:tc>
          <w:tcPr>
            <w:tcW w:w="16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241D7" w:rsidRPr="00C241D7" w:rsidRDefault="00C241D7" w:rsidP="00C241D7">
            <w:pPr>
              <w:ind w:left="-72" w:right="-81"/>
              <w:jc w:val="center"/>
              <w:rPr>
                <w:sz w:val="24"/>
              </w:rPr>
            </w:pPr>
            <w:r w:rsidRPr="00C241D7">
              <w:rPr>
                <w:rFonts w:ascii="SutonnyMJ" w:eastAsia="SutonnyMJ" w:hAnsi="SutonnyMJ" w:cs="SutonnyMJ"/>
                <w:b/>
                <w:sz w:val="24"/>
              </w:rPr>
              <w:t>Aby‡”Q` bs</w:t>
            </w:r>
          </w:p>
        </w:tc>
        <w:tc>
          <w:tcPr>
            <w:tcW w:w="54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241D7" w:rsidRPr="00C241D7" w:rsidRDefault="00C241D7" w:rsidP="00C241D7">
            <w:pPr>
              <w:ind w:left="-72" w:right="-81"/>
              <w:jc w:val="center"/>
              <w:rPr>
                <w:sz w:val="24"/>
              </w:rPr>
            </w:pPr>
            <w:r w:rsidRPr="00C241D7">
              <w:rPr>
                <w:rFonts w:ascii="SutonnyMJ" w:eastAsia="SutonnyMJ" w:hAnsi="SutonnyMJ" w:cs="SutonnyMJ"/>
                <w:b/>
                <w:sz w:val="24"/>
              </w:rPr>
              <w:t>welq</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1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cÖRvZš¿</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cÖRvZ‡š¿i ivóªxq mxgvbv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2K</w:t>
            </w:r>
            <w:r w:rsidR="000C216C" w:rsidRPr="00716652">
              <w:rPr>
                <w:rFonts w:ascii="SutonnyMJ" w:eastAsia="VillageII" w:hAnsi="SutonnyMJ" w:cs="VillageII"/>
                <w:b/>
                <w:sz w:val="24"/>
              </w:rPr>
              <w:t xml:space="preserve">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ivóªag©</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3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ivóªfvlv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4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RvZxq m½xZ, cZvKv I cÖZxK</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4K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RvwZi wcZvi cÖwZK…wZ msiÿY</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sz w:val="24"/>
              </w:rPr>
            </w:pPr>
            <w:r w:rsidRPr="00716652">
              <w:rPr>
                <w:rFonts w:ascii="SutonnyMJ" w:hAnsi="SutonnyMJ"/>
                <w:sz w:val="24"/>
              </w:rPr>
              <w:t>5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hAnsi="SutonnyMJ"/>
                <w:sz w:val="24"/>
              </w:rPr>
            </w:pPr>
            <w:r w:rsidRPr="00C241D7">
              <w:rPr>
                <w:rFonts w:ascii="SutonnyMJ" w:hAnsi="SutonnyMJ"/>
                <w:sz w:val="24"/>
              </w:rPr>
              <w:t>ivRavbx</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6 (2)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RvwZ wn‡m‡e evOvwj, bvMwiK wn‡m‡e evsjv‡`wk</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7K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msweavb evwZj, ¯’wMZKiY A‰ea</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7L</w:t>
            </w:r>
            <w:r w:rsidR="000C216C" w:rsidRPr="00716652">
              <w:rPr>
                <w:rFonts w:ascii="SutonnyMJ" w:eastAsia="VillageII" w:hAnsi="SutonnyMJ" w:cs="VillageII"/>
                <w:b/>
                <w:sz w:val="24"/>
              </w:rPr>
              <w:t xml:space="preserve">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FDD" w:rsidP="00C241D7">
            <w:pPr>
              <w:ind w:left="-72" w:right="-81"/>
              <w:jc w:val="center"/>
              <w:rPr>
                <w:rFonts w:ascii="SutonnyMJ" w:eastAsia="SutonnyMJ" w:hAnsi="SutonnyMJ" w:cs="SutonnyMJ"/>
                <w:sz w:val="24"/>
              </w:rPr>
            </w:pPr>
            <w:r>
              <w:rPr>
                <w:rFonts w:ascii="SutonnyMJ" w:eastAsia="SutonnyMJ" w:hAnsi="SutonnyMJ" w:cs="SutonnyMJ"/>
                <w:sz w:val="24"/>
              </w:rPr>
              <w:t>msweav‡bi †gŠwjK weavbvewj</w:t>
            </w:r>
            <w:r w:rsidR="00C241D7" w:rsidRPr="00C241D7">
              <w:rPr>
                <w:rFonts w:ascii="SutonnyMJ" w:eastAsia="SutonnyMJ" w:hAnsi="SutonnyMJ" w:cs="SutonnyMJ"/>
                <w:sz w:val="24"/>
              </w:rPr>
              <w:t xml:space="preserve"> ms‡kvab A‡hvM¨</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8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g~jbxwZ</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12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ag© wbi‡cÿZv I ag©xq ¯^vaxbZv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15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†gŠwjK cÖ‡qvR‡bi e¨e¯’v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17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A‰eZwbK I eva¨Zvg~jK wkÿvi AwaKvi</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18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Rb¯^v¯’¨ I ˆbwZKZv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21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bvMwiK I miKvix Kg©Pvix‡`i KZ©e¨</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22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wbe©vnx wefvM n‡Z wePviwefvM‡K c„_KxKiY</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lastRenderedPageBreak/>
              <w:t>23</w:t>
            </w:r>
            <w:r w:rsidR="000D4C3E" w:rsidRPr="00716652">
              <w:rPr>
                <w:rFonts w:ascii="SutonnyMJ" w:eastAsia="VillageII" w:hAnsi="SutonnyMJ" w:cs="VillageII"/>
                <w:b/>
                <w:sz w:val="24"/>
              </w:rPr>
              <w:t>K</w:t>
            </w:r>
            <w:r w:rsidRPr="00716652">
              <w:rPr>
                <w:rFonts w:ascii="SutonnyMJ" w:eastAsia="VillageII" w:hAnsi="SutonnyMJ" w:cs="VillageII"/>
                <w:b/>
                <w:sz w:val="24"/>
              </w:rPr>
              <w:t xml:space="preserve">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DcRvwZ, b„-†Mvôx‡`i ms¯‹…wZi ¯^xK…wZ</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25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AvšÍR©vwZK kvwšÍ, wbivcËv I msnwZi Dbœqb (ciivóªbxwZ)</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AvB‡bi `„wó‡Z mgZv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28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ag© cÖf…wZ Kvi‡Y ˆelg¨</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29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FDD" w:rsidP="00C241D7">
            <w:pPr>
              <w:ind w:left="-72" w:right="-81"/>
              <w:jc w:val="center"/>
              <w:rPr>
                <w:rFonts w:ascii="SutonnyMJ" w:eastAsia="SutonnyMJ" w:hAnsi="SutonnyMJ" w:cs="SutonnyMJ"/>
                <w:sz w:val="24"/>
              </w:rPr>
            </w:pPr>
            <w:r>
              <w:rPr>
                <w:rFonts w:ascii="SutonnyMJ" w:eastAsia="SutonnyMJ" w:hAnsi="SutonnyMJ" w:cs="SutonnyMJ"/>
                <w:sz w:val="24"/>
              </w:rPr>
              <w:t>miKvwi</w:t>
            </w:r>
            <w:r w:rsidR="00C241D7" w:rsidRPr="00C241D7">
              <w:rPr>
                <w:rFonts w:ascii="SutonnyMJ" w:eastAsia="SutonnyMJ" w:hAnsi="SutonnyMJ" w:cs="SutonnyMJ"/>
                <w:sz w:val="24"/>
              </w:rPr>
              <w:t xml:space="preserve"> wb‡qvMjv‡f my‡hv‡Mi mgZv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36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Pjv‡divi ¯^vaxbZv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37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mgv‡e‡ki ¯^vaxbZv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38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msMV‡bi ¯^vaxbZv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39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wPšÍv I we‡e‡Ki ¯^vaxbZv Ges evK&amp;-¯^vaxbZv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40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†ckv ev e„wËi ¯^vaxbZv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44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rPr>
                <w:rFonts w:ascii="SutonnyMJ" w:eastAsia="SutonnyMJ" w:hAnsi="SutonnyMJ" w:cs="SutonnyMJ"/>
                <w:sz w:val="24"/>
              </w:rPr>
            </w:pPr>
            <w:r w:rsidRPr="00C241D7">
              <w:rPr>
                <w:rFonts w:ascii="SutonnyMJ" w:eastAsia="SutonnyMJ" w:hAnsi="SutonnyMJ" w:cs="SutonnyMJ"/>
                <w:sz w:val="24"/>
              </w:rPr>
              <w:t xml:space="preserve"> †gŠwjK AwaKvi ejerKiY</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48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C241D7" w:rsidRDefault="00C241D7" w:rsidP="00C241D7">
            <w:pPr>
              <w:ind w:left="-72" w:right="-81"/>
              <w:jc w:val="center"/>
            </w:pPr>
            <w:r w:rsidRPr="00C241D7">
              <w:rPr>
                <w:rFonts w:ascii="SutonnyMJ" w:eastAsia="SutonnyMJ" w:hAnsi="SutonnyMJ" w:cs="SutonnyMJ"/>
                <w:sz w:val="24"/>
              </w:rPr>
              <w:t>ivóªcwZ wb‡qvM</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49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SutonnyMJ" w:hAnsi="SutonnyMJ" w:cs="SutonnyMJ"/>
                <w:sz w:val="24"/>
              </w:rPr>
              <w:t>ivóªcwZi ÿgv cÖ`k©b</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52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SutonnyMJ" w:hAnsi="SutonnyMJ" w:cs="SutonnyMJ"/>
                <w:sz w:val="24"/>
              </w:rPr>
            </w:pPr>
            <w:r w:rsidRPr="00716652">
              <w:rPr>
                <w:rFonts w:ascii="SutonnyMJ" w:eastAsia="SutonnyMJ" w:hAnsi="SutonnyMJ" w:cs="SutonnyMJ"/>
                <w:sz w:val="24"/>
              </w:rPr>
              <w:t>ivóªcwZi Awfksmb</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55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SutonnyMJ" w:hAnsi="SutonnyMJ" w:cs="SutonnyMJ"/>
                <w:sz w:val="24"/>
              </w:rPr>
            </w:pPr>
            <w:r w:rsidRPr="00716652">
              <w:rPr>
                <w:rFonts w:ascii="SutonnyMJ" w:eastAsia="SutonnyMJ" w:hAnsi="SutonnyMJ" w:cs="SutonnyMJ"/>
                <w:sz w:val="24"/>
              </w:rPr>
              <w:t>gwš¿mfv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57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SutonnyMJ" w:hAnsi="SutonnyMJ" w:cs="SutonnyMJ"/>
                <w:sz w:val="24"/>
              </w:rPr>
            </w:pPr>
            <w:r w:rsidRPr="00716652">
              <w:rPr>
                <w:rFonts w:ascii="SutonnyMJ" w:eastAsia="SutonnyMJ" w:hAnsi="SutonnyMJ" w:cs="SutonnyMJ"/>
                <w:sz w:val="24"/>
              </w:rPr>
              <w:t>cÖavbgš¿xi c‡`i †gqv`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VillageII" w:hAnsi="SutonnyMJ" w:cs="VillageII"/>
                <w:b/>
                <w:sz w:val="24"/>
              </w:rPr>
            </w:pPr>
            <w:r w:rsidRPr="00716652">
              <w:rPr>
                <w:rFonts w:ascii="SutonnyMJ" w:eastAsia="VillageII" w:hAnsi="SutonnyMJ" w:cs="VillageII"/>
                <w:b/>
                <w:sz w:val="24"/>
              </w:rPr>
              <w:t>59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eastAsia="SutonnyMJ" w:hAnsi="SutonnyMJ" w:cs="SutonnyMJ"/>
                <w:sz w:val="24"/>
              </w:rPr>
            </w:pPr>
            <w:r w:rsidRPr="00716652">
              <w:rPr>
                <w:rFonts w:ascii="SutonnyMJ" w:eastAsia="SutonnyMJ" w:hAnsi="SutonnyMJ" w:cs="SutonnyMJ"/>
                <w:sz w:val="24"/>
              </w:rPr>
              <w:t>¯’vbxq kvmb</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VillageII" w:hAnsi="SutonnyMJ" w:cs="VillageII"/>
                <w:b/>
                <w:sz w:val="24"/>
              </w:rPr>
              <w:t>64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1"/>
              <w:jc w:val="center"/>
              <w:rPr>
                <w:rFonts w:ascii="SutonnyMJ" w:hAnsi="SutonnyMJ"/>
              </w:rPr>
            </w:pPr>
            <w:r w:rsidRPr="00716652">
              <w:rPr>
                <w:rFonts w:ascii="SutonnyMJ" w:eastAsia="SutonnyMJ" w:hAnsi="SutonnyMJ" w:cs="SutonnyMJ"/>
                <w:sz w:val="24"/>
              </w:rPr>
              <w:t>A¨vUwb© †Rbv‡ij wb‡qvM I `vwqZ¡</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VillageII" w:hAnsi="SutonnyMJ" w:cs="VillageII"/>
                <w:b/>
                <w:sz w:val="24"/>
              </w:rPr>
              <w:t>65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msm` cÖwZôv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VillageII" w:hAnsi="SutonnyMJ" w:cs="VillageII"/>
                <w:b/>
                <w:sz w:val="24"/>
              </w:rPr>
              <w:t>70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†d¬vi µwms</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VillageII" w:hAnsi="SutonnyMJ" w:cs="VillageII"/>
                <w:b/>
                <w:sz w:val="24"/>
              </w:rPr>
              <w:t>77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b¨vqcvj</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eastAsia="VillageII" w:hAnsi="SutonnyMJ" w:cs="VillageII"/>
                <w:b/>
                <w:sz w:val="24"/>
              </w:rPr>
            </w:pPr>
            <w:r w:rsidRPr="00716652">
              <w:rPr>
                <w:rFonts w:ascii="SutonnyMJ" w:eastAsia="VillageII" w:hAnsi="SutonnyMJ" w:cs="VillageII"/>
                <w:b/>
                <w:sz w:val="24"/>
              </w:rPr>
              <w:t>81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eastAsia="SutonnyMJ" w:hAnsi="SutonnyMJ" w:cs="SutonnyMJ"/>
                <w:sz w:val="24"/>
              </w:rPr>
            </w:pPr>
            <w:r w:rsidRPr="00716652">
              <w:rPr>
                <w:rFonts w:ascii="SutonnyMJ" w:eastAsia="SutonnyMJ" w:hAnsi="SutonnyMJ" w:cs="SutonnyMJ"/>
                <w:sz w:val="24"/>
              </w:rPr>
              <w:t>A_©wej</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eastAsia="VillageII" w:hAnsi="SutonnyMJ" w:cs="VillageII"/>
                <w:b/>
                <w:sz w:val="24"/>
              </w:rPr>
            </w:pPr>
            <w:r w:rsidRPr="00716652">
              <w:rPr>
                <w:rFonts w:ascii="SutonnyMJ" w:eastAsia="VillageII" w:hAnsi="SutonnyMJ" w:cs="VillageII"/>
                <w:b/>
                <w:sz w:val="24"/>
              </w:rPr>
              <w:t>87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eastAsia="SutonnyMJ" w:hAnsi="SutonnyMJ" w:cs="SutonnyMJ"/>
                <w:sz w:val="24"/>
              </w:rPr>
            </w:pPr>
            <w:r w:rsidRPr="00716652">
              <w:rPr>
                <w:rFonts w:ascii="SutonnyMJ" w:eastAsia="SutonnyMJ" w:hAnsi="SutonnyMJ" w:cs="SutonnyMJ"/>
                <w:sz w:val="24"/>
              </w:rPr>
              <w:t>evwl©K Avw_©K wee„wZ</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VillageII" w:hAnsi="SutonnyMJ" w:cs="VillageII"/>
                <w:b/>
                <w:sz w:val="24"/>
              </w:rPr>
              <w:t>93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Aa¨v‡`k cÖYqb</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94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FDD" w:rsidP="00C241D7">
            <w:pPr>
              <w:ind w:left="-72" w:right="-86"/>
              <w:jc w:val="center"/>
              <w:rPr>
                <w:rFonts w:ascii="SutonnyMJ" w:hAnsi="SutonnyMJ"/>
              </w:rPr>
            </w:pPr>
            <w:r w:rsidRPr="00716652">
              <w:rPr>
                <w:rFonts w:ascii="SutonnyMJ" w:eastAsia="SutonnyMJ" w:hAnsi="SutonnyMJ" w:cs="SutonnyMJ"/>
                <w:sz w:val="24"/>
              </w:rPr>
              <w:t>mywcÖ</w:t>
            </w:r>
            <w:r w:rsidR="00C241D7" w:rsidRPr="00716652">
              <w:rPr>
                <w:rFonts w:ascii="SutonnyMJ" w:eastAsia="SutonnyMJ" w:hAnsi="SutonnyMJ" w:cs="SutonnyMJ"/>
                <w:sz w:val="24"/>
              </w:rPr>
              <w:t>g †KvU© MV‡bi weavbvewj</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eastAsia="VillageII" w:hAnsi="SutonnyMJ" w:cs="VillageII"/>
                <w:b/>
                <w:sz w:val="24"/>
              </w:rPr>
            </w:pPr>
            <w:r w:rsidRPr="00B104C8">
              <w:rPr>
                <w:rFonts w:ascii="SutonnyMJ" w:eastAsia="VillageII" w:hAnsi="SutonnyMJ" w:cs="VillageII"/>
                <w:b/>
                <w:sz w:val="24"/>
              </w:rPr>
              <w:t>95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eastAsia="SutonnyMJ" w:hAnsi="SutonnyMJ" w:cs="SutonnyMJ"/>
                <w:sz w:val="24"/>
              </w:rPr>
            </w:pPr>
            <w:r w:rsidRPr="00716652">
              <w:rPr>
                <w:rFonts w:ascii="SutonnyMJ" w:eastAsia="SutonnyMJ" w:hAnsi="SutonnyMJ" w:cs="SutonnyMJ"/>
                <w:sz w:val="24"/>
              </w:rPr>
              <w:t>wePviK wb‡qvM</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96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wePvicwZ‡`i Awfmsk‡bi ÿgZv msm‡`i nv‡Z</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eastAsia="VillageII" w:hAnsi="SutonnyMJ" w:cs="VillageII"/>
                <w:b/>
                <w:sz w:val="24"/>
              </w:rPr>
            </w:pPr>
            <w:r w:rsidRPr="00B104C8">
              <w:rPr>
                <w:rFonts w:ascii="SutonnyMJ" w:eastAsia="VillageII" w:hAnsi="SutonnyMJ" w:cs="VillageII"/>
                <w:b/>
                <w:sz w:val="24"/>
              </w:rPr>
              <w:t>102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eastAsia="SutonnyMJ" w:hAnsi="SutonnyMJ" w:cs="SutonnyMJ"/>
                <w:sz w:val="24"/>
              </w:rPr>
            </w:pPr>
            <w:r w:rsidRPr="00716652">
              <w:rPr>
                <w:rFonts w:ascii="SutonnyMJ" w:eastAsia="SutonnyMJ" w:hAnsi="SutonnyMJ" w:cs="SutonnyMJ"/>
                <w:sz w:val="24"/>
              </w:rPr>
              <w:t>KwZcq Av‡`k I wb‡`©k cÖf…wZ `v‡bi †ÿ‡Î nvB‡KvU© wefv‡Mi ÿgZv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117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cÖkvmwbK UªvBey¨bvj MVb</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118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wbe©vPb Kwgkb</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eastAsia="VillageII" w:hAnsi="SutonnyMJ" w:cs="VillageII"/>
                <w:b/>
                <w:sz w:val="24"/>
              </w:rPr>
            </w:pPr>
            <w:r w:rsidRPr="00B104C8">
              <w:rPr>
                <w:rFonts w:ascii="SutonnyMJ" w:eastAsia="VillageII" w:hAnsi="SutonnyMJ" w:cs="VillageII"/>
                <w:b/>
                <w:sz w:val="24"/>
              </w:rPr>
              <w:t>122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FDD" w:rsidP="00C241D7">
            <w:pPr>
              <w:ind w:left="-72" w:right="-86"/>
              <w:jc w:val="center"/>
              <w:rPr>
                <w:rFonts w:ascii="SutonnyMJ" w:eastAsia="SutonnyMJ" w:hAnsi="SutonnyMJ" w:cs="SutonnyMJ"/>
                <w:sz w:val="24"/>
              </w:rPr>
            </w:pPr>
            <w:r w:rsidRPr="00716652">
              <w:rPr>
                <w:rFonts w:ascii="SutonnyMJ" w:eastAsia="SutonnyMJ" w:hAnsi="SutonnyMJ" w:cs="SutonnyMJ"/>
                <w:sz w:val="24"/>
              </w:rPr>
              <w:t>†fvUvi</w:t>
            </w:r>
            <w:r w:rsidR="00C241D7" w:rsidRPr="00716652">
              <w:rPr>
                <w:rFonts w:ascii="SutonnyMJ" w:eastAsia="SutonnyMJ" w:hAnsi="SutonnyMJ" w:cs="SutonnyMJ"/>
                <w:sz w:val="24"/>
              </w:rPr>
              <w:t xml:space="preserve"> ZvwjKvq bvgfzw³i †hvM¨Zv</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123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wbe©vPbKvjxb miKvi</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137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miKvwi Kg© Kwgkb welqK weavbvewj</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0C216C" w:rsidP="00C241D7">
            <w:pPr>
              <w:ind w:left="-72" w:right="-86"/>
              <w:jc w:val="center"/>
              <w:rPr>
                <w:rFonts w:ascii="SutonnyMJ" w:hAnsi="SutonnyMJ"/>
              </w:rPr>
            </w:pPr>
            <w:r w:rsidRPr="00B104C8">
              <w:rPr>
                <w:rFonts w:ascii="SutonnyMJ" w:eastAsia="VillageII" w:hAnsi="SutonnyMJ" w:cs="VillageII"/>
                <w:b/>
                <w:sz w:val="24"/>
              </w:rPr>
              <w:t>141K</w:t>
            </w:r>
            <w:r w:rsidR="00C241D7" w:rsidRPr="00B104C8">
              <w:rPr>
                <w:rFonts w:ascii="SutonnyMJ" w:eastAsia="VillageII" w:hAnsi="SutonnyMJ" w:cs="VillageII"/>
                <w:b/>
                <w:sz w:val="24"/>
              </w:rPr>
              <w:t xml:space="preserve">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Riæwi Ae¯’v Rvwii weavbvewj</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0C216C" w:rsidP="00C241D7">
            <w:pPr>
              <w:ind w:left="-72" w:right="-86"/>
              <w:jc w:val="center"/>
              <w:rPr>
                <w:rFonts w:ascii="SutonnyMJ" w:eastAsia="VillageII" w:hAnsi="SutonnyMJ" w:cs="VillageII"/>
                <w:b/>
                <w:sz w:val="24"/>
              </w:rPr>
            </w:pPr>
            <w:r w:rsidRPr="00B104C8">
              <w:rPr>
                <w:rFonts w:ascii="SutonnyMJ" w:eastAsia="VillageII" w:hAnsi="SutonnyMJ" w:cs="VillageII"/>
                <w:b/>
                <w:sz w:val="24"/>
              </w:rPr>
              <w:t>141L</w:t>
            </w:r>
            <w:r w:rsidR="00C241D7" w:rsidRPr="00B104C8">
              <w:rPr>
                <w:rFonts w:ascii="SutonnyMJ" w:eastAsia="VillageII" w:hAnsi="SutonnyMJ" w:cs="VillageII"/>
                <w:b/>
                <w:sz w:val="24"/>
              </w:rPr>
              <w:t xml:space="preserve">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FDD" w:rsidP="00C241D7">
            <w:pPr>
              <w:ind w:left="-72" w:right="-86"/>
              <w:jc w:val="center"/>
              <w:rPr>
                <w:rFonts w:ascii="SutonnyMJ" w:eastAsia="SutonnyMJ" w:hAnsi="SutonnyMJ" w:cs="SutonnyMJ"/>
                <w:sz w:val="24"/>
              </w:rPr>
            </w:pPr>
            <w:r w:rsidRPr="00716652">
              <w:rPr>
                <w:rFonts w:ascii="SutonnyMJ" w:eastAsia="SutonnyMJ" w:hAnsi="SutonnyMJ" w:cs="SutonnyMJ"/>
                <w:sz w:val="24"/>
              </w:rPr>
              <w:t>Riæwi</w:t>
            </w:r>
            <w:r w:rsidR="00C241D7" w:rsidRPr="00716652">
              <w:rPr>
                <w:rFonts w:ascii="SutonnyMJ" w:eastAsia="SutonnyMJ" w:hAnsi="SutonnyMJ" w:cs="SutonnyMJ"/>
                <w:sz w:val="24"/>
              </w:rPr>
              <w:t xml:space="preserve"> Ae¯’vi mgq msw</w:t>
            </w:r>
            <w:r w:rsidRPr="00716652">
              <w:rPr>
                <w:rFonts w:ascii="SutonnyMJ" w:eastAsia="SutonnyMJ" w:hAnsi="SutonnyMJ" w:cs="SutonnyMJ"/>
                <w:sz w:val="24"/>
              </w:rPr>
              <w:t>eav‡bi KwZcq Aby‡”Q‡`i weavb ¯’</w:t>
            </w:r>
            <w:r w:rsidR="00C241D7" w:rsidRPr="00716652">
              <w:rPr>
                <w:rFonts w:ascii="SutonnyMJ" w:eastAsia="SutonnyMJ" w:hAnsi="SutonnyMJ" w:cs="SutonnyMJ"/>
                <w:sz w:val="24"/>
              </w:rPr>
              <w:t>wMZKiY</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0C216C" w:rsidP="00C241D7">
            <w:pPr>
              <w:ind w:left="-72" w:right="-86"/>
              <w:jc w:val="center"/>
              <w:rPr>
                <w:rFonts w:ascii="SutonnyMJ" w:eastAsia="VillageII" w:hAnsi="SutonnyMJ" w:cs="VillageII"/>
                <w:b/>
                <w:sz w:val="24"/>
              </w:rPr>
            </w:pPr>
            <w:r w:rsidRPr="00B104C8">
              <w:rPr>
                <w:rFonts w:ascii="SutonnyMJ" w:eastAsia="VillageII" w:hAnsi="SutonnyMJ" w:cs="VillageII"/>
                <w:b/>
                <w:sz w:val="24"/>
              </w:rPr>
              <w:t>141M</w:t>
            </w:r>
            <w:r w:rsidR="00C241D7" w:rsidRPr="00B104C8">
              <w:rPr>
                <w:rFonts w:ascii="SutonnyMJ" w:eastAsia="VillageII" w:hAnsi="SutonnyMJ" w:cs="VillageII"/>
                <w:b/>
                <w:sz w:val="24"/>
              </w:rPr>
              <w:t xml:space="preserve">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B104C8">
            <w:pPr>
              <w:ind w:left="-72" w:right="-86"/>
              <w:jc w:val="center"/>
              <w:rPr>
                <w:rFonts w:ascii="SutonnyMJ" w:eastAsia="SutonnyMJ" w:hAnsi="SutonnyMJ" w:cs="SutonnyMJ"/>
                <w:sz w:val="24"/>
              </w:rPr>
            </w:pPr>
            <w:r w:rsidRPr="00716652">
              <w:rPr>
                <w:rFonts w:ascii="SutonnyMJ" w:eastAsia="SutonnyMJ" w:hAnsi="SutonnyMJ" w:cs="SutonnyMJ"/>
                <w:sz w:val="24"/>
              </w:rPr>
              <w:t>Riæ</w:t>
            </w:r>
            <w:r w:rsidR="00B104C8">
              <w:rPr>
                <w:rFonts w:ascii="SutonnyMJ" w:eastAsia="SutonnyMJ" w:hAnsi="SutonnyMJ" w:cs="SutonnyMJ"/>
                <w:sz w:val="24"/>
              </w:rPr>
              <w:t>w</w:t>
            </w:r>
            <w:r w:rsidRPr="00716652">
              <w:rPr>
                <w:rFonts w:ascii="SutonnyMJ" w:eastAsia="SutonnyMJ" w:hAnsi="SutonnyMJ" w:cs="SutonnyMJ"/>
                <w:sz w:val="24"/>
              </w:rPr>
              <w:t>i Ae¯’vi mgq †gŠwjK AwaKvimg~n ¯’wMZKiY</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hAnsi="SutonnyMJ"/>
              </w:rPr>
            </w:pPr>
            <w:r w:rsidRPr="00B104C8">
              <w:rPr>
                <w:rFonts w:ascii="SutonnyMJ" w:eastAsia="VillageII" w:hAnsi="SutonnyMJ" w:cs="VillageII"/>
                <w:b/>
                <w:sz w:val="24"/>
              </w:rPr>
              <w:t>142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C241D7" w:rsidP="00C241D7">
            <w:pPr>
              <w:ind w:left="-72" w:right="-86"/>
              <w:jc w:val="center"/>
              <w:rPr>
                <w:rFonts w:ascii="SutonnyMJ" w:hAnsi="SutonnyMJ"/>
              </w:rPr>
            </w:pPr>
            <w:r w:rsidRPr="00716652">
              <w:rPr>
                <w:rFonts w:ascii="SutonnyMJ" w:eastAsia="SutonnyMJ" w:hAnsi="SutonnyMJ" w:cs="SutonnyMJ"/>
                <w:sz w:val="24"/>
              </w:rPr>
              <w:t>msweavb ms‡kvab welqK weavbvewj</w:t>
            </w:r>
          </w:p>
        </w:tc>
      </w:tr>
      <w:tr w:rsidR="00C241D7" w:rsidRPr="00C241D7" w:rsidTr="000C216C">
        <w:trPr>
          <w:trHeight w:val="1"/>
        </w:trPr>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B104C8" w:rsidRDefault="00C241D7" w:rsidP="00C241D7">
            <w:pPr>
              <w:ind w:left="-72" w:right="-86"/>
              <w:jc w:val="center"/>
              <w:rPr>
                <w:rFonts w:ascii="SutonnyMJ" w:eastAsia="VillageII" w:hAnsi="SutonnyMJ" w:cs="VillageII"/>
                <w:b/>
                <w:sz w:val="24"/>
              </w:rPr>
            </w:pPr>
            <w:r w:rsidRPr="00B104C8">
              <w:rPr>
                <w:rFonts w:ascii="SutonnyMJ" w:eastAsia="VillageII" w:hAnsi="SutonnyMJ" w:cs="VillageII"/>
                <w:b/>
                <w:sz w:val="24"/>
              </w:rPr>
              <w:lastRenderedPageBreak/>
              <w:t>150 bs</w:t>
            </w:r>
          </w:p>
        </w:tc>
        <w:tc>
          <w:tcPr>
            <w:tcW w:w="5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41D7" w:rsidRPr="00716652" w:rsidRDefault="000D4C3E" w:rsidP="00C241D7">
            <w:pPr>
              <w:ind w:left="-72" w:right="-86"/>
              <w:jc w:val="center"/>
              <w:rPr>
                <w:rFonts w:ascii="SutonnyMJ" w:eastAsia="SutonnyMJ" w:hAnsi="SutonnyMJ" w:cs="SutonnyMJ"/>
                <w:sz w:val="24"/>
              </w:rPr>
            </w:pPr>
            <w:r w:rsidRPr="00716652">
              <w:rPr>
                <w:rFonts w:ascii="SutonnyMJ" w:eastAsia="SutonnyMJ" w:hAnsi="SutonnyMJ" w:cs="SutonnyMJ"/>
                <w:sz w:val="24"/>
              </w:rPr>
              <w:t>µvwšÍKvj</w:t>
            </w:r>
            <w:r w:rsidR="00C241D7" w:rsidRPr="00716652">
              <w:rPr>
                <w:rFonts w:ascii="SutonnyMJ" w:eastAsia="SutonnyMJ" w:hAnsi="SutonnyMJ" w:cs="SutonnyMJ"/>
                <w:sz w:val="24"/>
              </w:rPr>
              <w:t>xb I A¯’vqx weavbe</w:t>
            </w:r>
            <w:r w:rsidR="00B104C8">
              <w:rPr>
                <w:rFonts w:ascii="SutonnyMJ" w:eastAsia="SutonnyMJ" w:hAnsi="SutonnyMJ" w:cs="SutonnyMJ"/>
                <w:sz w:val="24"/>
              </w:rPr>
              <w:t>wj</w:t>
            </w:r>
          </w:p>
        </w:tc>
      </w:tr>
    </w:tbl>
    <w:p w:rsidR="00C241D7" w:rsidRDefault="00C241D7" w:rsidP="00C241D7">
      <w:pPr>
        <w:ind w:right="23"/>
        <w:jc w:val="center"/>
        <w:rPr>
          <w:rFonts w:ascii="SutonnyMJ" w:eastAsia="SutonnyMJ" w:hAnsi="SutonnyMJ" w:cs="SutonnyMJ"/>
          <w:b/>
          <w:sz w:val="6"/>
          <w:shd w:val="clear" w:color="auto" w:fill="FFFFFF"/>
        </w:rPr>
      </w:pPr>
    </w:p>
    <w:p w:rsidR="00D106B9" w:rsidRDefault="00D106B9" w:rsidP="00C241D7">
      <w:pPr>
        <w:ind w:right="23"/>
        <w:jc w:val="center"/>
        <w:rPr>
          <w:rFonts w:ascii="SutonnyMJ" w:eastAsia="SutonnyMJ" w:hAnsi="SutonnyMJ" w:cs="SutonnyMJ"/>
          <w:b/>
          <w:sz w:val="6"/>
          <w:shd w:val="clear" w:color="auto" w:fill="FFFFFF"/>
        </w:rPr>
      </w:pPr>
    </w:p>
    <w:p w:rsidR="00D106B9" w:rsidRDefault="00D106B9" w:rsidP="00C241D7">
      <w:pPr>
        <w:ind w:right="23"/>
        <w:jc w:val="center"/>
        <w:rPr>
          <w:rFonts w:ascii="SutonnyMJ" w:eastAsia="SutonnyMJ" w:hAnsi="SutonnyMJ" w:cs="SutonnyMJ"/>
          <w:b/>
          <w:sz w:val="6"/>
          <w:shd w:val="clear" w:color="auto" w:fill="FFFFFF"/>
        </w:rPr>
      </w:pPr>
    </w:p>
    <w:p w:rsidR="00D106B9" w:rsidRPr="009305D5" w:rsidRDefault="00D106B9" w:rsidP="009305D5">
      <w:pPr>
        <w:shd w:val="clear" w:color="auto" w:fill="FFFFFF"/>
        <w:tabs>
          <w:tab w:val="left" w:pos="2880"/>
          <w:tab w:val="left" w:pos="5220"/>
          <w:tab w:val="left" w:pos="7020"/>
          <w:tab w:val="left" w:pos="8820"/>
        </w:tabs>
        <w:rPr>
          <w:rFonts w:ascii="SutonnyMJ" w:hAnsi="SutonnyMJ"/>
          <w:b/>
          <w:sz w:val="26"/>
          <w:lang w:val="es-ES_tradnl" w:eastAsia="en-GB"/>
        </w:rPr>
      </w:pPr>
      <w:r w:rsidRPr="00B104C8">
        <w:rPr>
          <w:rFonts w:ascii="SutonnyMJ" w:hAnsi="SutonnyMJ"/>
          <w:b/>
          <w:sz w:val="26"/>
          <w:shd w:val="clear" w:color="auto" w:fill="000000" w:themeFill="text1"/>
          <w:lang w:val="es-ES_tradnl" w:eastAsia="en-GB"/>
        </w:rPr>
        <w:t>Abykxjbx:</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Pr>
          <w:rFonts w:ascii="SutonnyMJ" w:hAnsi="SutonnyMJ" w:cs="VillageII"/>
          <w:b/>
          <w:bCs/>
          <w:spacing w:val="-4"/>
          <w:sz w:val="24"/>
          <w:lang w:val="en-GB" w:eastAsia="en-GB"/>
        </w:rPr>
        <w:t>01</w:t>
      </w:r>
      <w:r w:rsidR="00D106B9" w:rsidRPr="006408BB">
        <w:rPr>
          <w:rFonts w:ascii="SutonnyMJ" w:hAnsi="SutonnyMJ" w:cs="VillageII"/>
          <w:b/>
          <w:bCs/>
          <w:spacing w:val="-4"/>
          <w:sz w:val="24"/>
          <w:lang w:val="en-GB" w:eastAsia="en-GB"/>
        </w:rPr>
        <w:t>. evsjv‡`‡ki msweav‡bi KZ aviv †gvZv‡eK ivóªcwZ</w:t>
      </w:r>
      <w:r w:rsidR="009305D5">
        <w:rPr>
          <w:rFonts w:ascii="SutonnyMJ" w:hAnsi="SutonnyMJ" w:cs="VillageII"/>
          <w:b/>
          <w:bCs/>
          <w:spacing w:val="-4"/>
          <w:sz w:val="24"/>
          <w:lang w:val="en-GB" w:eastAsia="en-GB"/>
        </w:rPr>
        <w:t xml:space="preserve"> </w:t>
      </w:r>
      <w:r w:rsidR="00D106B9" w:rsidRPr="006408BB">
        <w:rPr>
          <w:rFonts w:ascii="SutonnyMJ" w:hAnsi="SutonnyMJ" w:cs="VillageII"/>
          <w:b/>
          <w:bCs/>
          <w:spacing w:val="-4"/>
          <w:sz w:val="24"/>
          <w:lang w:val="en-GB" w:eastAsia="en-GB"/>
        </w:rPr>
        <w:t xml:space="preserve"> gš¿x I cÖwZgš¿xi wbhy³ †`b?</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25(1) aviv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56(2) aviv</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50 aviv</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50(1) aviv</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01</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L</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B104C8">
        <w:rPr>
          <w:rFonts w:ascii="SutonnyMJ" w:hAnsi="SutonnyMJ" w:cs="Calibri"/>
          <w:b/>
          <w:sz w:val="24"/>
          <w:lang w:val="en-GB" w:eastAsia="en-GB"/>
        </w:rPr>
        <w:t>02</w:t>
      </w:r>
      <w:r w:rsidR="00D106B9" w:rsidRPr="00B104C8">
        <w:rPr>
          <w:rFonts w:ascii="SutonnyMJ" w:hAnsi="SutonnyMJ" w:cs="VillageII"/>
          <w:b/>
          <w:bCs/>
          <w:sz w:val="24"/>
          <w:lang w:val="en-GB" w:eastAsia="en-GB"/>
        </w:rPr>
        <w:t>.</w:t>
      </w:r>
      <w:r w:rsidR="00D106B9" w:rsidRPr="006408BB">
        <w:rPr>
          <w:rFonts w:ascii="SutonnyMJ" w:hAnsi="SutonnyMJ" w:cs="VillageII"/>
          <w:b/>
          <w:bCs/>
          <w:sz w:val="24"/>
          <w:lang w:val="en-GB" w:eastAsia="en-GB"/>
        </w:rPr>
        <w:tab/>
        <w:t>ivóªcwZi c` k~b¨ n‡j evsjv‡`‡k †K ivóªcwZi `vwqZ¡ cvjb K‡ib?</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cÖavbgš¿x</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†mbvevwnbx cÖavb</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¯úxKvi</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cÖavb wePvicwZ</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02</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M</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Pr>
          <w:rFonts w:ascii="SutonnyMJ" w:hAnsi="SutonnyMJ" w:cs="VillageII"/>
          <w:b/>
          <w:bCs/>
          <w:sz w:val="24"/>
          <w:lang w:val="en-GB" w:eastAsia="en-GB"/>
        </w:rPr>
        <w:t>03</w:t>
      </w:r>
      <w:r w:rsidR="00D106B9" w:rsidRPr="006408BB">
        <w:rPr>
          <w:rFonts w:ascii="SutonnyMJ" w:hAnsi="SutonnyMJ" w:cs="VillageII"/>
          <w:b/>
          <w:bCs/>
          <w:sz w:val="24"/>
          <w:lang w:val="en-GB" w:eastAsia="en-GB"/>
        </w:rPr>
        <w:t>. evsjv‡`‡ki msweavb Abymv‡i †K hy× †NvlYv Ki‡Z cv‡ib?</w:t>
      </w:r>
    </w:p>
    <w:p w:rsidR="00D106B9" w:rsidRPr="006408BB" w:rsidRDefault="00D106B9" w:rsidP="00B104C8">
      <w:pPr>
        <w:shd w:val="clear" w:color="auto" w:fill="FFFFFF"/>
        <w:tabs>
          <w:tab w:val="left" w:pos="360"/>
          <w:tab w:val="left" w:pos="2340"/>
          <w:tab w:val="left" w:pos="4320"/>
          <w:tab w:val="left" w:pos="6210"/>
          <w:tab w:val="left" w:pos="8109"/>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RvZxq msm`</w:t>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mvgwiK evwnbx cÖavb</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cÖavbgš¿x</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ivóªcwZ</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03</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D106B9" w:rsidRPr="006408BB" w:rsidRDefault="00390F30" w:rsidP="00D106B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Pr>
          <w:rFonts w:ascii="SutonnyMJ" w:hAnsi="SutonnyMJ" w:cs="VillageII"/>
          <w:b/>
          <w:bCs/>
          <w:sz w:val="24"/>
          <w:lang w:val="en-GB" w:eastAsia="en-GB"/>
        </w:rPr>
        <w:t>04</w:t>
      </w:r>
      <w:r w:rsidR="00D106B9" w:rsidRPr="006408BB">
        <w:rPr>
          <w:rFonts w:ascii="SutonnyMJ" w:hAnsi="SutonnyMJ" w:cs="VillageII"/>
          <w:b/>
          <w:bCs/>
          <w:sz w:val="24"/>
          <w:lang w:val="en-GB" w:eastAsia="en-GB"/>
        </w:rPr>
        <w:t>. msweav‡bi †Kvb Aby‡”Q` Abyhvqx ivóªcwZi Awfksmb (BgwcP‡g›U) m¤¢e?</w:t>
      </w:r>
      <w:r w:rsidR="00D106B9" w:rsidRPr="006408BB">
        <w:rPr>
          <w:rFonts w:ascii="SutonnyMJ" w:hAnsi="SutonnyMJ" w:cs="VillageII"/>
          <w:b/>
          <w:bCs/>
          <w:sz w:val="24"/>
          <w:lang w:val="en-GB" w:eastAsia="en-GB"/>
        </w:rPr>
        <w:tab/>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sz w:val="24"/>
        </w:rPr>
      </w:pPr>
      <w:r w:rsidRPr="006408BB">
        <w:rPr>
          <w:rFonts w:ascii="SutonnyMJ" w:hAnsi="SutonnyMJ" w:cs="Calibri"/>
          <w:sz w:val="24"/>
          <w:lang w:val="en-GB" w:eastAsia="en-GB"/>
        </w:rPr>
        <w:tab/>
        <w:t>K</w:t>
      </w:r>
      <w:r w:rsidRPr="006408BB">
        <w:rPr>
          <w:rFonts w:ascii="SutonnyMJ" w:hAnsi="SutonnyMJ" w:cs="VillageII"/>
          <w:sz w:val="24"/>
          <w:lang w:val="en-GB" w:eastAsia="en-GB"/>
        </w:rPr>
        <w:t>. 51 Aby‡”Q`</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54 Aby‡”Q`</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53 Aby‡”Q`</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52 Aby‡”Q`</w:t>
      </w:r>
      <w:r w:rsidRPr="006408BB">
        <w:rPr>
          <w:rFonts w:ascii="SutonnyMJ" w:hAnsi="SutonnyMJ" w:cs="VillageII"/>
          <w:sz w:val="24"/>
          <w:u w:val="single"/>
          <w:lang w:val="en-GB" w:eastAsia="en-GB"/>
        </w:rPr>
        <w:tab/>
      </w:r>
      <w:r w:rsidR="00A67041">
        <w:rPr>
          <w:rFonts w:ascii="SutonnyMJ" w:hAnsi="SutonnyMJ" w:cs="VillageII"/>
          <w:b/>
          <w:sz w:val="24"/>
          <w:shd w:val="clear" w:color="auto" w:fill="000000"/>
          <w:lang w:val="en-GB" w:eastAsia="en-GB"/>
        </w:rPr>
        <w:t>04</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N</w:t>
      </w:r>
    </w:p>
    <w:p w:rsidR="00D106B9" w:rsidRPr="006408BB" w:rsidRDefault="00390F30" w:rsidP="00D106B9">
      <w:pPr>
        <w:shd w:val="clear" w:color="auto" w:fill="FFFFFF"/>
        <w:tabs>
          <w:tab w:val="left" w:pos="360"/>
          <w:tab w:val="left" w:pos="2340"/>
          <w:tab w:val="left" w:pos="4320"/>
          <w:tab w:val="left" w:pos="6210"/>
          <w:tab w:val="left" w:pos="8100"/>
        </w:tabs>
        <w:ind w:left="360" w:hanging="360"/>
        <w:rPr>
          <w:rFonts w:ascii="SutonnyMJ" w:hAnsi="SutonnyMJ"/>
          <w:b/>
          <w:sz w:val="24"/>
          <w:lang w:val="es-ES_tradnl" w:eastAsia="en-GB"/>
        </w:rPr>
      </w:pPr>
      <w:r>
        <w:rPr>
          <w:rFonts w:ascii="SutonnyMJ" w:hAnsi="SutonnyMJ"/>
          <w:b/>
          <w:sz w:val="24"/>
          <w:lang w:val="es-ES_tradnl" w:eastAsia="en-GB"/>
        </w:rPr>
        <w:t>05</w:t>
      </w:r>
      <w:r w:rsidR="00D106B9" w:rsidRPr="006408BB">
        <w:rPr>
          <w:rFonts w:ascii="SutonnyMJ" w:hAnsi="SutonnyMJ"/>
          <w:b/>
          <w:sz w:val="24"/>
          <w:lang w:val="es-ES_tradnl" w:eastAsia="en-GB"/>
        </w:rPr>
        <w:t xml:space="preserve">. </w:t>
      </w:r>
      <w:r w:rsidR="00D106B9" w:rsidRPr="00032F20">
        <w:rPr>
          <w:rFonts w:ascii="SutonnyMJ" w:hAnsi="SutonnyMJ"/>
          <w:b/>
          <w:sz w:val="24"/>
          <w:lang w:val="es-ES_tradnl" w:eastAsia="en-GB"/>
        </w:rPr>
        <w:t>msm`xq</w:t>
      </w:r>
      <w:r w:rsidR="00D106B9" w:rsidRPr="006408BB">
        <w:rPr>
          <w:rFonts w:ascii="SutonnyMJ" w:hAnsi="SutonnyMJ"/>
          <w:b/>
          <w:sz w:val="24"/>
          <w:lang w:val="es-ES_tradnl" w:eastAsia="en-GB"/>
        </w:rPr>
        <w:t xml:space="preserve"> c×wZ‡Z m‡e©v”P c`gh©v`vi AwaKvix †K?</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sz w:val="24"/>
          <w:lang w:val="es-ES_tradnl" w:eastAsia="en-GB"/>
        </w:rPr>
      </w:pPr>
      <w:r w:rsidRPr="006408BB">
        <w:rPr>
          <w:rFonts w:ascii="SutonnyMJ" w:hAnsi="SutonnyMJ"/>
          <w:sz w:val="24"/>
          <w:lang w:val="es-ES_tradnl" w:eastAsia="en-GB"/>
        </w:rPr>
        <w:tab/>
        <w:t xml:space="preserve">K. </w:t>
      </w:r>
      <w:r w:rsidRPr="006408BB">
        <w:rPr>
          <w:rFonts w:ascii="SutonnyMJ" w:hAnsi="SutonnyMJ"/>
          <w:sz w:val="24"/>
          <w:u w:val="single"/>
          <w:lang w:val="es-ES_tradnl" w:eastAsia="en-GB"/>
        </w:rPr>
        <w:t>ivóªcwZ</w:t>
      </w:r>
      <w:r w:rsidRPr="006408BB">
        <w:rPr>
          <w:rFonts w:ascii="SutonnyMJ" w:hAnsi="SutonnyMJ"/>
          <w:sz w:val="24"/>
          <w:u w:val="single"/>
          <w:lang w:val="es-ES_tradnl" w:eastAsia="en-GB"/>
        </w:rPr>
        <w:tab/>
      </w:r>
      <w:r w:rsidRPr="006408BB">
        <w:rPr>
          <w:rFonts w:ascii="SutonnyMJ" w:hAnsi="SutonnyMJ"/>
          <w:sz w:val="24"/>
          <w:lang w:val="es-ES_tradnl" w:eastAsia="en-GB"/>
        </w:rPr>
        <w:t>L. cÖavb wePvicwZ</w:t>
      </w:r>
      <w:r w:rsidRPr="006408BB">
        <w:rPr>
          <w:rFonts w:ascii="SutonnyMJ" w:hAnsi="SutonnyMJ"/>
          <w:sz w:val="24"/>
          <w:lang w:val="es-ES_tradnl" w:eastAsia="en-GB"/>
        </w:rPr>
        <w:tab/>
        <w:t>M. cÖavbgš¿x</w:t>
      </w:r>
      <w:r w:rsidRPr="006408BB">
        <w:rPr>
          <w:rFonts w:ascii="SutonnyMJ" w:hAnsi="SutonnyMJ"/>
          <w:sz w:val="24"/>
          <w:lang w:val="es-ES_tradnl" w:eastAsia="en-GB"/>
        </w:rPr>
        <w:tab/>
        <w:t>N. w¯úKvi</w:t>
      </w:r>
      <w:r w:rsidRPr="006408BB">
        <w:rPr>
          <w:rFonts w:ascii="SutonnyMJ" w:hAnsi="SutonnyMJ"/>
          <w:sz w:val="24"/>
          <w:lang w:val="es-ES_tradnl" w:eastAsia="en-GB"/>
        </w:rPr>
        <w:tab/>
      </w:r>
      <w:r w:rsidR="00A67041">
        <w:rPr>
          <w:rFonts w:ascii="SutonnyMJ" w:hAnsi="SutonnyMJ" w:cs="VillageII"/>
          <w:b/>
          <w:sz w:val="24"/>
          <w:shd w:val="clear" w:color="auto" w:fill="000000"/>
          <w:lang w:val="en-GB" w:eastAsia="en-GB"/>
        </w:rPr>
        <w:t>05</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b/>
          <w:sz w:val="24"/>
          <w:lang w:val="es-ES_tradnl" w:eastAsia="en-GB"/>
        </w:rPr>
      </w:pPr>
      <w:r>
        <w:rPr>
          <w:rFonts w:ascii="SutonnyMJ" w:hAnsi="SutonnyMJ"/>
          <w:b/>
          <w:sz w:val="24"/>
          <w:lang w:val="es-ES_tradnl" w:eastAsia="en-GB"/>
        </w:rPr>
        <w:t>06</w:t>
      </w:r>
      <w:r w:rsidR="00D106B9" w:rsidRPr="006408BB">
        <w:rPr>
          <w:rFonts w:ascii="SutonnyMJ" w:hAnsi="SutonnyMJ"/>
          <w:b/>
          <w:sz w:val="24"/>
          <w:lang w:val="es-ES_tradnl" w:eastAsia="en-GB"/>
        </w:rPr>
        <w:t>.</w:t>
      </w:r>
      <w:r w:rsidR="00D106B9" w:rsidRPr="006408BB">
        <w:rPr>
          <w:rFonts w:ascii="SutonnyMJ" w:hAnsi="SutonnyMJ"/>
          <w:b/>
          <w:sz w:val="24"/>
          <w:lang w:val="es-ES_tradnl" w:eastAsia="en-GB"/>
        </w:rPr>
        <w:tab/>
        <w:t>†Kv‡bv e¨w³i RvZxq msm‡`i m`m¨ nIqvi Rb¨ b~¨bZg eqmÑ</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sz w:val="24"/>
          <w:lang w:val="es-ES_tradnl" w:eastAsia="en-GB"/>
        </w:rPr>
      </w:pPr>
      <w:r w:rsidRPr="006408BB">
        <w:rPr>
          <w:rFonts w:ascii="SutonnyMJ" w:hAnsi="SutonnyMJ"/>
          <w:sz w:val="24"/>
          <w:lang w:val="es-ES_tradnl" w:eastAsia="en-GB"/>
        </w:rPr>
        <w:tab/>
        <w:t>K. 18 eQi</w:t>
      </w:r>
      <w:r w:rsidRPr="006408BB">
        <w:rPr>
          <w:rFonts w:ascii="SutonnyMJ" w:hAnsi="SutonnyMJ"/>
          <w:sz w:val="24"/>
          <w:lang w:val="es-ES_tradnl" w:eastAsia="en-GB"/>
        </w:rPr>
        <w:tab/>
        <w:t>L. 20 eQi</w:t>
      </w:r>
      <w:r w:rsidRPr="006408BB">
        <w:rPr>
          <w:rFonts w:ascii="SutonnyMJ" w:hAnsi="SutonnyMJ"/>
          <w:sz w:val="24"/>
          <w:lang w:val="es-ES_tradnl" w:eastAsia="en-GB"/>
        </w:rPr>
        <w:tab/>
        <w:t xml:space="preserve">M. </w:t>
      </w:r>
      <w:r w:rsidRPr="006408BB">
        <w:rPr>
          <w:rFonts w:ascii="SutonnyMJ" w:hAnsi="SutonnyMJ"/>
          <w:sz w:val="24"/>
          <w:u w:val="single"/>
          <w:lang w:val="es-ES_tradnl" w:eastAsia="en-GB"/>
        </w:rPr>
        <w:t>25 eQi</w:t>
      </w:r>
      <w:r w:rsidRPr="006408BB">
        <w:rPr>
          <w:rFonts w:ascii="SutonnyMJ" w:hAnsi="SutonnyMJ"/>
          <w:sz w:val="24"/>
          <w:u w:val="single"/>
          <w:lang w:val="es-ES_tradnl" w:eastAsia="en-GB"/>
        </w:rPr>
        <w:tab/>
      </w:r>
      <w:r w:rsidRPr="006408BB">
        <w:rPr>
          <w:rFonts w:ascii="SutonnyMJ" w:hAnsi="SutonnyMJ"/>
          <w:sz w:val="24"/>
          <w:lang w:val="es-ES_tradnl" w:eastAsia="en-GB"/>
        </w:rPr>
        <w:t>N. 30 eQi</w:t>
      </w:r>
      <w:r w:rsidRPr="006408BB">
        <w:rPr>
          <w:rFonts w:ascii="SutonnyMJ" w:hAnsi="SutonnyMJ"/>
          <w:sz w:val="24"/>
          <w:lang w:val="es-ES_tradnl" w:eastAsia="en-GB"/>
        </w:rPr>
        <w:tab/>
      </w:r>
      <w:r w:rsidR="00A67041">
        <w:rPr>
          <w:rFonts w:ascii="SutonnyMJ" w:hAnsi="SutonnyMJ" w:cs="VillageII"/>
          <w:b/>
          <w:sz w:val="24"/>
          <w:shd w:val="clear" w:color="auto" w:fill="000000"/>
          <w:lang w:val="en-GB" w:eastAsia="en-GB"/>
        </w:rPr>
        <w:t>06</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M</w:t>
      </w:r>
    </w:p>
    <w:p w:rsidR="00D106B9" w:rsidRPr="006408BB" w:rsidRDefault="00390F30" w:rsidP="00D106B9">
      <w:pPr>
        <w:shd w:val="clear" w:color="auto" w:fill="FFFFFF"/>
        <w:tabs>
          <w:tab w:val="left" w:pos="360"/>
          <w:tab w:val="left" w:pos="2340"/>
          <w:tab w:val="left" w:pos="4320"/>
          <w:tab w:val="left" w:pos="6210"/>
          <w:tab w:val="left" w:pos="8145"/>
        </w:tabs>
        <w:ind w:left="360" w:hanging="360"/>
        <w:jc w:val="both"/>
        <w:rPr>
          <w:rFonts w:ascii="SutonnyMJ" w:hAnsi="SutonnyMJ" w:cs="VillageII"/>
          <w:b/>
          <w:bCs/>
          <w:sz w:val="24"/>
          <w:lang w:val="en-GB" w:eastAsia="en-GB"/>
        </w:rPr>
      </w:pPr>
      <w:r>
        <w:rPr>
          <w:rFonts w:ascii="SutonnyMJ" w:hAnsi="SutonnyMJ" w:cs="SutonnyMJ"/>
          <w:b/>
          <w:bCs/>
          <w:spacing w:val="-2"/>
          <w:sz w:val="24"/>
          <w:lang w:val="en-GB" w:eastAsia="en-GB"/>
        </w:rPr>
        <w:t>07</w:t>
      </w:r>
      <w:r w:rsidR="00D106B9" w:rsidRPr="006408BB">
        <w:rPr>
          <w:rFonts w:ascii="SutonnyMJ" w:hAnsi="SutonnyMJ" w:cs="SutonnyMJ"/>
          <w:b/>
          <w:bCs/>
          <w:spacing w:val="-2"/>
          <w:sz w:val="24"/>
          <w:lang w:val="en-GB" w:eastAsia="en-GB"/>
        </w:rPr>
        <w:t>.</w:t>
      </w:r>
      <w:r w:rsidR="00B104C8">
        <w:rPr>
          <w:rFonts w:ascii="SutonnyMJ" w:hAnsi="SutonnyMJ" w:cs="SutonnyMJ"/>
          <w:b/>
          <w:bCs/>
          <w:spacing w:val="-2"/>
          <w:sz w:val="24"/>
          <w:lang w:val="en-GB" w:eastAsia="en-GB"/>
        </w:rPr>
        <w:tab/>
      </w:r>
      <w:r w:rsidR="00D106B9" w:rsidRPr="006408BB">
        <w:rPr>
          <w:rFonts w:ascii="SutonnyMJ" w:hAnsi="SutonnyMJ" w:cs="SulekhaT"/>
          <w:b/>
          <w:sz w:val="24"/>
          <w:lang w:val="en-GB" w:eastAsia="en-GB"/>
        </w:rPr>
        <w:t>evsjv‡`‡ki gwš¿cwil` Zv‡`i KvRK‡g©i Rb¨ Kvi Kv‡Q `vqx?</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SulekhaT"/>
          <w:bCs/>
          <w:sz w:val="24"/>
          <w:lang w:val="en-GB" w:eastAsia="en-GB"/>
        </w:rPr>
      </w:pPr>
      <w:r w:rsidRPr="006408BB">
        <w:rPr>
          <w:rFonts w:ascii="SutonnyMJ" w:hAnsi="SutonnyMJ" w:cs="SulekhaT"/>
          <w:bCs/>
          <w:sz w:val="24"/>
          <w:lang w:val="en-GB" w:eastAsia="en-GB"/>
        </w:rPr>
        <w:tab/>
        <w:t>K. ivóªcwZi Kv‡Q</w:t>
      </w:r>
      <w:r w:rsidRPr="006408BB">
        <w:rPr>
          <w:rFonts w:ascii="SutonnyMJ" w:hAnsi="SutonnyMJ" w:cs="SulekhaT"/>
          <w:bCs/>
          <w:sz w:val="24"/>
          <w:lang w:val="en-GB" w:eastAsia="en-GB"/>
        </w:rPr>
        <w:tab/>
        <w:t xml:space="preserve">L. </w:t>
      </w:r>
      <w:r w:rsidRPr="006408BB">
        <w:rPr>
          <w:rFonts w:ascii="SutonnyMJ" w:hAnsi="SutonnyMJ" w:cs="SulekhaT"/>
          <w:bCs/>
          <w:sz w:val="24"/>
          <w:u w:val="single"/>
          <w:lang w:val="en-GB" w:eastAsia="en-GB"/>
        </w:rPr>
        <w:t>RvZxq msm‡`i Kv‡Q</w:t>
      </w:r>
      <w:r w:rsidRPr="006408BB">
        <w:rPr>
          <w:rFonts w:ascii="SutonnyMJ" w:hAnsi="SutonnyMJ" w:cs="SulekhaT"/>
          <w:bCs/>
          <w:sz w:val="24"/>
          <w:u w:val="single"/>
          <w:lang w:val="en-GB" w:eastAsia="en-GB"/>
        </w:rPr>
        <w:tab/>
      </w:r>
      <w:r w:rsidRPr="006408BB">
        <w:rPr>
          <w:rFonts w:ascii="SutonnyMJ" w:hAnsi="SutonnyMJ" w:cs="SulekhaT"/>
          <w:bCs/>
          <w:sz w:val="24"/>
          <w:lang w:val="en-GB" w:eastAsia="en-GB"/>
        </w:rPr>
        <w:t>M. RbM‡Yi Kv‡Q</w:t>
      </w:r>
      <w:r w:rsidRPr="006408BB">
        <w:rPr>
          <w:rFonts w:ascii="SutonnyMJ" w:hAnsi="SutonnyMJ" w:cs="SulekhaT"/>
          <w:bCs/>
          <w:sz w:val="24"/>
          <w:lang w:val="en-GB" w:eastAsia="en-GB"/>
        </w:rPr>
        <w:tab/>
        <w:t>N. Gi †Kv‡bvwUB bq</w:t>
      </w:r>
      <w:r w:rsidRPr="006408BB">
        <w:rPr>
          <w:rFonts w:ascii="SutonnyMJ" w:hAnsi="SutonnyMJ" w:cs="SulekhaT"/>
          <w:bCs/>
          <w:sz w:val="24"/>
          <w:lang w:val="en-GB" w:eastAsia="en-GB"/>
        </w:rPr>
        <w:tab/>
      </w:r>
      <w:r w:rsidR="00A67041">
        <w:rPr>
          <w:rFonts w:ascii="SutonnyMJ" w:hAnsi="SutonnyMJ" w:cs="VillageII"/>
          <w:b/>
          <w:sz w:val="24"/>
          <w:shd w:val="clear" w:color="auto" w:fill="000000"/>
          <w:lang w:val="en-GB" w:eastAsia="en-GB"/>
        </w:rPr>
        <w:t>07</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L</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SutonnyMJ"/>
          <w:sz w:val="24"/>
          <w:lang w:val="en-GB" w:eastAsia="en-GB"/>
        </w:rPr>
      </w:pPr>
      <w:r w:rsidRPr="00B104C8">
        <w:rPr>
          <w:rFonts w:ascii="SutonnyMJ" w:hAnsi="SutonnyMJ" w:cs="SutonnyMJ"/>
          <w:b/>
          <w:sz w:val="24"/>
          <w:lang w:val="en-GB" w:eastAsia="en-GB"/>
        </w:rPr>
        <w:t>08</w:t>
      </w:r>
      <w:r w:rsidR="00D106B9" w:rsidRPr="00B104C8">
        <w:rPr>
          <w:rFonts w:ascii="SutonnyMJ" w:hAnsi="SutonnyMJ" w:cs="SutonnyMJ"/>
          <w:b/>
          <w:sz w:val="24"/>
          <w:lang w:val="en-GB" w:eastAsia="en-GB"/>
        </w:rPr>
        <w:t>.</w:t>
      </w:r>
      <w:r w:rsidR="00D106B9" w:rsidRPr="006408BB">
        <w:rPr>
          <w:rFonts w:ascii="SutonnyMJ" w:hAnsi="SutonnyMJ" w:cs="SutonnyMJ"/>
          <w:sz w:val="24"/>
          <w:lang w:val="en-GB" w:eastAsia="en-GB"/>
        </w:rPr>
        <w:t xml:space="preserve"> </w:t>
      </w:r>
      <w:r w:rsidR="00D106B9" w:rsidRPr="006408BB">
        <w:rPr>
          <w:rFonts w:ascii="SutonnyMJ" w:hAnsi="SutonnyMJ" w:cs="SutonnyMJ"/>
          <w:b/>
          <w:bCs/>
          <w:sz w:val="24"/>
          <w:lang w:val="en-GB" w:eastAsia="en-GB"/>
        </w:rPr>
        <w:t xml:space="preserve">msweavb Abyhvqx evsjv‡`‡k me©vwaK KZRb‡K </w:t>
      </w:r>
      <w:r w:rsidR="00D106B9" w:rsidRPr="006408BB">
        <w:rPr>
          <w:rFonts w:ascii="Times New Roman" w:hAnsi="Times New Roman" w:cs="SutonnyMJ"/>
          <w:b/>
          <w:bCs/>
          <w:lang w:val="en-GB" w:eastAsia="en-GB"/>
        </w:rPr>
        <w:t>Technocrat</w:t>
      </w:r>
      <w:r w:rsidR="00D106B9" w:rsidRPr="006408BB">
        <w:rPr>
          <w:rFonts w:ascii="SutonnyMJ" w:hAnsi="SutonnyMJ" w:cs="SutonnyMJ"/>
          <w:b/>
          <w:bCs/>
          <w:sz w:val="24"/>
          <w:lang w:val="en-GB" w:eastAsia="en-GB"/>
        </w:rPr>
        <w:t xml:space="preserve"> gš¿x wb‡qvM Kiv hvq?</w:t>
      </w:r>
    </w:p>
    <w:p w:rsidR="00D106B9" w:rsidRPr="006408BB" w:rsidRDefault="00D106B9" w:rsidP="00D106B9">
      <w:pPr>
        <w:shd w:val="clear" w:color="auto" w:fill="FFFFFF"/>
        <w:tabs>
          <w:tab w:val="left" w:pos="360"/>
          <w:tab w:val="left" w:pos="2340"/>
          <w:tab w:val="left" w:pos="4320"/>
          <w:tab w:val="left" w:pos="6210"/>
          <w:tab w:val="left" w:pos="8145"/>
        </w:tabs>
        <w:ind w:left="360" w:hanging="360"/>
        <w:jc w:val="both"/>
        <w:rPr>
          <w:rFonts w:ascii="SutonnyMJ" w:hAnsi="SutonnyMJ" w:cs="SutonnyMJ"/>
          <w:sz w:val="24"/>
          <w:lang w:val="en-GB" w:eastAsia="en-GB"/>
        </w:rPr>
      </w:pPr>
      <w:r w:rsidRPr="006408BB">
        <w:rPr>
          <w:rFonts w:ascii="SutonnyMJ" w:hAnsi="SutonnyMJ" w:cs="SutonnyMJ"/>
          <w:sz w:val="24"/>
          <w:lang w:val="en-GB" w:eastAsia="en-GB"/>
        </w:rPr>
        <w:tab/>
      </w:r>
      <w:r w:rsidRPr="006408BB">
        <w:rPr>
          <w:rFonts w:ascii="SutonnyMJ" w:hAnsi="SutonnyMJ"/>
          <w:sz w:val="24"/>
          <w:lang w:val="en-GB" w:eastAsia="en-GB"/>
        </w:rPr>
        <w:t>K</w:t>
      </w:r>
      <w:r w:rsidRPr="006408BB">
        <w:rPr>
          <w:rFonts w:ascii="SutonnyMJ" w:hAnsi="SutonnyMJ" w:cs="SutonnyMJ"/>
          <w:sz w:val="24"/>
          <w:lang w:val="en-GB" w:eastAsia="en-GB"/>
        </w:rPr>
        <w:t>. wZb-`kgvsk</w:t>
      </w:r>
      <w:r w:rsidRPr="006408BB">
        <w:rPr>
          <w:rFonts w:ascii="SutonnyMJ" w:hAnsi="SutonnyMJ" w:cs="SutonnyMJ"/>
          <w:sz w:val="24"/>
          <w:lang w:val="en-GB" w:eastAsia="en-GB"/>
        </w:rPr>
        <w:tab/>
      </w:r>
      <w:r w:rsidRPr="006408BB">
        <w:rPr>
          <w:rFonts w:ascii="SutonnyMJ" w:hAnsi="SutonnyMJ"/>
          <w:sz w:val="24"/>
          <w:lang w:val="en-GB" w:eastAsia="en-GB"/>
        </w:rPr>
        <w:t>L</w:t>
      </w:r>
      <w:r w:rsidRPr="006408BB">
        <w:rPr>
          <w:rFonts w:ascii="SutonnyMJ" w:hAnsi="SutonnyMJ" w:cs="SutonnyMJ"/>
          <w:sz w:val="24"/>
          <w:lang w:val="en-GB" w:eastAsia="en-GB"/>
        </w:rPr>
        <w:t>. `yB `kgvsk</w:t>
      </w:r>
      <w:r w:rsidRPr="006408BB">
        <w:rPr>
          <w:rFonts w:ascii="SutonnyMJ" w:hAnsi="SutonnyMJ"/>
          <w:sz w:val="24"/>
          <w:lang w:val="en-GB" w:eastAsia="en-GB"/>
        </w:rPr>
        <w:tab/>
        <w:t>M</w:t>
      </w:r>
      <w:r w:rsidRPr="006408BB">
        <w:rPr>
          <w:rFonts w:ascii="SutonnyMJ" w:hAnsi="SutonnyMJ" w:cs="SutonnyMJ"/>
          <w:sz w:val="24"/>
          <w:lang w:val="en-GB" w:eastAsia="en-GB"/>
        </w:rPr>
        <w:t>. cuvP-`kgvsk</w:t>
      </w:r>
      <w:r w:rsidRPr="006408BB">
        <w:rPr>
          <w:rFonts w:ascii="SutonnyMJ" w:hAnsi="SutonnyMJ" w:cs="SutonnyMJ"/>
          <w:sz w:val="24"/>
          <w:lang w:val="en-GB" w:eastAsia="en-GB"/>
        </w:rPr>
        <w:tab/>
      </w:r>
      <w:r w:rsidRPr="006408BB">
        <w:rPr>
          <w:rFonts w:ascii="SutonnyMJ" w:hAnsi="SutonnyMJ"/>
          <w:sz w:val="24"/>
          <w:lang w:val="en-GB" w:eastAsia="en-GB"/>
        </w:rPr>
        <w:t>N</w:t>
      </w:r>
      <w:r w:rsidRPr="006408BB">
        <w:rPr>
          <w:rFonts w:ascii="SutonnyMJ" w:hAnsi="SutonnyMJ" w:cs="SutonnyMJ"/>
          <w:sz w:val="24"/>
          <w:lang w:val="en-GB" w:eastAsia="en-GB"/>
        </w:rPr>
        <w:t xml:space="preserve">. </w:t>
      </w:r>
      <w:r w:rsidRPr="006408BB">
        <w:rPr>
          <w:rFonts w:ascii="SutonnyMJ" w:hAnsi="SutonnyMJ" w:cs="SutonnyMJ"/>
          <w:sz w:val="24"/>
          <w:u w:val="single"/>
          <w:lang w:val="en-GB" w:eastAsia="en-GB"/>
        </w:rPr>
        <w:t>GK `kgvsk</w:t>
      </w:r>
      <w:r w:rsidRPr="006408BB">
        <w:rPr>
          <w:rFonts w:ascii="SutonnyMJ" w:hAnsi="SutonnyMJ" w:cs="SutonnyMJ"/>
          <w:sz w:val="24"/>
          <w:lang w:val="en-GB" w:eastAsia="en-GB"/>
        </w:rPr>
        <w:tab/>
      </w:r>
      <w:r w:rsidR="00A67041">
        <w:rPr>
          <w:rFonts w:ascii="SutonnyMJ" w:hAnsi="SutonnyMJ" w:cs="VillageII"/>
          <w:b/>
          <w:sz w:val="24"/>
          <w:shd w:val="clear" w:color="auto" w:fill="000000"/>
          <w:lang w:val="en-GB" w:eastAsia="en-GB"/>
        </w:rPr>
        <w:t>08</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N</w:t>
      </w:r>
    </w:p>
    <w:p w:rsidR="00D106B9" w:rsidRPr="006408BB" w:rsidRDefault="00390F30" w:rsidP="00D106B9">
      <w:pPr>
        <w:shd w:val="clear" w:color="auto" w:fill="FFFFFF"/>
        <w:tabs>
          <w:tab w:val="left" w:pos="360"/>
          <w:tab w:val="left" w:pos="2340"/>
          <w:tab w:val="left" w:pos="4320"/>
          <w:tab w:val="left" w:pos="6210"/>
          <w:tab w:val="left" w:pos="8145"/>
        </w:tabs>
        <w:ind w:left="360" w:hanging="360"/>
        <w:jc w:val="both"/>
        <w:rPr>
          <w:rFonts w:ascii="SutonnyMJ" w:hAnsi="SutonnyMJ" w:cs="VillageII"/>
          <w:b/>
          <w:bCs/>
          <w:sz w:val="24"/>
          <w:lang w:val="en-GB" w:eastAsia="en-GB"/>
        </w:rPr>
      </w:pPr>
      <w:r>
        <w:rPr>
          <w:rFonts w:ascii="SutonnyMJ" w:hAnsi="SutonnyMJ" w:cs="VillageII"/>
          <w:b/>
          <w:bCs/>
          <w:sz w:val="24"/>
          <w:lang w:val="en-GB" w:eastAsia="en-GB"/>
        </w:rPr>
        <w:t>09</w:t>
      </w:r>
      <w:r w:rsidR="00D106B9" w:rsidRPr="006408BB">
        <w:rPr>
          <w:rFonts w:ascii="SutonnyMJ" w:hAnsi="SutonnyMJ" w:cs="VillageII"/>
          <w:b/>
          <w:bCs/>
          <w:sz w:val="24"/>
          <w:lang w:val="en-GB" w:eastAsia="en-GB"/>
        </w:rPr>
        <w:t>. evsjv‡`‡ki GUwb© †Rbv‡ij c‡` wb‡qvM `vb K‡ib †K?</w:t>
      </w:r>
    </w:p>
    <w:p w:rsidR="00D106B9" w:rsidRPr="006408BB" w:rsidRDefault="00D106B9" w:rsidP="009305D5">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AvBbgš¿x</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w¯úKvi</w:t>
      </w:r>
      <w:r w:rsidRPr="006408BB">
        <w:rPr>
          <w:rFonts w:ascii="SutonnyMJ" w:hAnsi="SutonnyMJ" w:cs="Calibri"/>
          <w:sz w:val="24"/>
          <w:lang w:val="en-GB" w:eastAsia="en-GB"/>
        </w:rPr>
        <w:tab/>
      </w:r>
      <w:r w:rsidRPr="006408BB">
        <w:rPr>
          <w:rFonts w:ascii="SutonnyMJ" w:hAnsi="SutonnyMJ" w:cs="VillageII"/>
          <w:sz w:val="24"/>
          <w:lang w:val="en-GB" w:eastAsia="en-GB"/>
        </w:rPr>
        <w:t>M.</w:t>
      </w:r>
      <w:r w:rsidRPr="006408BB">
        <w:rPr>
          <w:rFonts w:ascii="SutonnyMJ" w:hAnsi="SutonnyMJ" w:cs="VillageII"/>
          <w:sz w:val="24"/>
          <w:u w:val="single"/>
          <w:lang w:val="en-GB" w:eastAsia="en-GB"/>
        </w:rPr>
        <w:t>ivóªcwZ</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cÖavbgš¿x</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09</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M</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Pr>
          <w:rFonts w:ascii="SutonnyMJ" w:hAnsi="SutonnyMJ" w:cs="VillageII"/>
          <w:b/>
          <w:bCs/>
          <w:spacing w:val="-4"/>
          <w:sz w:val="24"/>
          <w:lang w:val="en-GB" w:eastAsia="en-GB"/>
        </w:rPr>
        <w:t>10</w:t>
      </w:r>
      <w:r w:rsidR="00D106B9" w:rsidRPr="006408BB">
        <w:rPr>
          <w:rFonts w:ascii="SutonnyMJ" w:hAnsi="SutonnyMJ" w:cs="VillageII"/>
          <w:b/>
          <w:bCs/>
          <w:spacing w:val="-4"/>
          <w:sz w:val="24"/>
          <w:lang w:val="en-GB" w:eastAsia="en-GB"/>
        </w:rPr>
        <w:t>. evsjv‡`‡ki RvZxq</w:t>
      </w:r>
      <w:r w:rsidR="009305D5">
        <w:rPr>
          <w:rFonts w:ascii="SutonnyMJ" w:hAnsi="SutonnyMJ" w:cs="VillageII"/>
          <w:b/>
          <w:bCs/>
          <w:spacing w:val="-4"/>
          <w:sz w:val="24"/>
          <w:lang w:val="en-GB" w:eastAsia="en-GB"/>
        </w:rPr>
        <w:t xml:space="preserve"> </w:t>
      </w:r>
      <w:r w:rsidR="00D106B9" w:rsidRPr="006408BB">
        <w:rPr>
          <w:rFonts w:ascii="SutonnyMJ" w:hAnsi="SutonnyMJ" w:cs="VillageII"/>
          <w:b/>
          <w:bCs/>
          <w:spacing w:val="-4"/>
          <w:sz w:val="24"/>
          <w:lang w:val="en-GB" w:eastAsia="en-GB"/>
        </w:rPr>
        <w:t xml:space="preserve"> msm‡`i Awa‡ekb †K Avnevb K‡ib?</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cÖavb wePvicwZ</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ivóªcwZ</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cÖavbgš¿x</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w¯úKvi</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10</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L</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B104C8">
        <w:rPr>
          <w:rFonts w:ascii="SutonnyMJ" w:hAnsi="SutonnyMJ" w:cs="Calibri"/>
          <w:b/>
          <w:sz w:val="24"/>
          <w:lang w:val="en-GB" w:eastAsia="en-GB"/>
        </w:rPr>
        <w:t>11</w:t>
      </w:r>
      <w:r w:rsidR="00D106B9" w:rsidRPr="00B104C8">
        <w:rPr>
          <w:rFonts w:ascii="SutonnyMJ" w:hAnsi="SutonnyMJ" w:cs="VillageII"/>
          <w:b/>
          <w:bCs/>
          <w:sz w:val="24"/>
          <w:lang w:val="en-GB" w:eastAsia="en-GB"/>
        </w:rPr>
        <w:t>.</w:t>
      </w:r>
      <w:r w:rsidR="00D106B9" w:rsidRPr="006408BB">
        <w:rPr>
          <w:rFonts w:ascii="SutonnyMJ" w:hAnsi="SutonnyMJ" w:cs="VillageII"/>
          <w:b/>
          <w:bCs/>
          <w:sz w:val="24"/>
          <w:lang w:val="en-GB" w:eastAsia="en-GB"/>
        </w:rPr>
        <w:tab/>
        <w:t>evsjv‡`‡ki RvZxq msm‡`i Bs‡iwR bvgÑ</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Times New Roman" w:hAnsi="Times New Roman" w:cs="VillageII"/>
          <w:lang w:val="en-GB" w:eastAsia="en-GB"/>
        </w:rPr>
        <w:t>Parliament of Bangladesh</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Times New Roman" w:hAnsi="Times New Roman" w:cs="VillageII"/>
          <w:lang w:val="en-GB" w:eastAsia="en-GB"/>
        </w:rPr>
        <w:t>National parliament</w:t>
      </w:r>
      <w:r w:rsidRPr="006408BB">
        <w:rPr>
          <w:rFonts w:ascii="SutonnyMJ" w:hAnsi="SutonnyMJ" w:cs="VillageII"/>
          <w:sz w:val="24"/>
          <w:lang w:val="en-GB" w:eastAsia="en-GB"/>
        </w:rPr>
        <w:tab/>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M</w:t>
      </w:r>
      <w:r w:rsidRPr="006408BB">
        <w:rPr>
          <w:rFonts w:ascii="SutonnyMJ" w:hAnsi="SutonnyMJ" w:cs="VillageII"/>
          <w:sz w:val="24"/>
          <w:lang w:val="en-GB" w:eastAsia="en-GB"/>
        </w:rPr>
        <w:t xml:space="preserve">. </w:t>
      </w:r>
      <w:r w:rsidRPr="006408BB">
        <w:rPr>
          <w:rFonts w:ascii="Times New Roman" w:hAnsi="Times New Roman" w:cs="VillageII"/>
          <w:u w:val="single"/>
          <w:lang w:val="en-GB" w:eastAsia="en-GB"/>
        </w:rPr>
        <w:t>House of the Nation</w:t>
      </w:r>
      <w:r w:rsidRPr="006408BB">
        <w:rPr>
          <w:rFonts w:ascii="Times New Roman" w:hAnsi="Times New Roman" w:cs="VillageII"/>
          <w:u w:val="single"/>
          <w:lang w:val="en-GB" w:eastAsia="en-GB"/>
        </w:rPr>
        <w:tab/>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Times New Roman" w:hAnsi="Times New Roman" w:cs="VillageII"/>
          <w:lang w:val="en-GB" w:eastAsia="en-GB"/>
        </w:rPr>
        <w:t>None of these</w:t>
      </w:r>
      <w:r w:rsidRPr="006408BB">
        <w:rPr>
          <w:rFonts w:ascii="Times New Roman" w:hAnsi="Times New Roman" w:cs="VillageII"/>
          <w:lang w:val="en-GB" w:eastAsia="en-GB"/>
        </w:rPr>
        <w:tab/>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11</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M</w:t>
      </w:r>
    </w:p>
    <w:p w:rsidR="00D106B9" w:rsidRPr="006408BB" w:rsidRDefault="00390F30" w:rsidP="009305D5">
      <w:pPr>
        <w:rPr>
          <w:rFonts w:ascii="SutonnyMJ" w:hAnsi="SutonnyMJ" w:cs="VillageII"/>
          <w:b/>
          <w:bCs/>
          <w:sz w:val="24"/>
          <w:lang w:val="en-GB" w:eastAsia="en-GB"/>
        </w:rPr>
      </w:pPr>
      <w:r>
        <w:rPr>
          <w:rFonts w:ascii="SutonnyMJ" w:hAnsi="SutonnyMJ" w:cs="VillageII"/>
          <w:b/>
          <w:bCs/>
          <w:sz w:val="24"/>
          <w:lang w:val="en-GB" w:eastAsia="en-GB"/>
        </w:rPr>
        <w:t>12</w:t>
      </w:r>
      <w:r w:rsidR="00D106B9" w:rsidRPr="006408BB">
        <w:rPr>
          <w:rFonts w:ascii="SutonnyMJ" w:hAnsi="SutonnyMJ" w:cs="VillageII"/>
          <w:b/>
          <w:bCs/>
          <w:sz w:val="24"/>
          <w:lang w:val="en-GB" w:eastAsia="en-GB"/>
        </w:rPr>
        <w:t>. 25. RvZxq msm‡`i cÖZxK wK?</w:t>
      </w:r>
      <w:r w:rsidR="00D106B9" w:rsidRPr="006408BB">
        <w:rPr>
          <w:rFonts w:ascii="SutonnyMJ" w:hAnsi="SutonnyMJ" w:cs="VillageII"/>
          <w:b/>
          <w:bCs/>
          <w:sz w:val="24"/>
          <w:lang w:val="en-GB" w:eastAsia="en-GB"/>
        </w:rPr>
        <w:tab/>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kvcjv</w:t>
      </w:r>
      <w:r w:rsidRPr="006408BB">
        <w:rPr>
          <w:rFonts w:ascii="SutonnyMJ" w:hAnsi="SutonnyMJ" w:cs="VillageII"/>
          <w:sz w:val="24"/>
          <w:u w:val="single"/>
          <w:lang w:val="en-GB" w:eastAsia="en-GB"/>
        </w:rPr>
        <w:tab/>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Pvwiw`‡K avb MvQ †ewóZ †bŠKv</w:t>
      </w:r>
      <w:r w:rsidRPr="006408BB">
        <w:rPr>
          <w:rFonts w:ascii="SutonnyMJ" w:hAnsi="SutonnyMJ" w:cs="VillageII"/>
          <w:sz w:val="24"/>
          <w:lang w:val="en-GB" w:eastAsia="en-GB"/>
        </w:rPr>
        <w:tab/>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M</w:t>
      </w:r>
      <w:r w:rsidRPr="006408BB">
        <w:rPr>
          <w:rFonts w:ascii="SutonnyMJ" w:hAnsi="SutonnyMJ" w:cs="VillageII"/>
          <w:sz w:val="24"/>
          <w:lang w:val="en-GB" w:eastAsia="en-GB"/>
        </w:rPr>
        <w:t>. cvUMvQ</w:t>
      </w:r>
      <w:r w:rsidRPr="006408BB">
        <w:rPr>
          <w:rFonts w:ascii="SutonnyMJ" w:hAnsi="SutonnyMJ" w:cs="VillageII"/>
          <w:sz w:val="24"/>
          <w:lang w:val="en-GB" w:eastAsia="en-GB"/>
        </w:rPr>
        <w:tab/>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†Kv‡bv cÖZxK †bB</w:t>
      </w:r>
      <w:r w:rsidRPr="006408BB">
        <w:rPr>
          <w:rFonts w:ascii="SutonnyMJ" w:hAnsi="SutonnyMJ" w:cs="VillageII"/>
          <w:sz w:val="24"/>
          <w:lang w:val="en-GB" w:eastAsia="en-GB"/>
        </w:rPr>
        <w:tab/>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12</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D106B9" w:rsidRPr="006408BB" w:rsidRDefault="00390F30" w:rsidP="00D106B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Pr>
          <w:rFonts w:ascii="SutonnyMJ" w:hAnsi="SutonnyMJ" w:cs="VillageII"/>
          <w:b/>
          <w:bCs/>
          <w:sz w:val="24"/>
          <w:lang w:val="en-GB" w:eastAsia="en-GB"/>
        </w:rPr>
        <w:t>13</w:t>
      </w:r>
      <w:r w:rsidR="00D106B9" w:rsidRPr="006408BB">
        <w:rPr>
          <w:rFonts w:ascii="SutonnyMJ" w:hAnsi="SutonnyMJ" w:cs="VillageII"/>
          <w:b/>
          <w:bCs/>
          <w:sz w:val="24"/>
          <w:lang w:val="en-GB" w:eastAsia="en-GB"/>
        </w:rPr>
        <w:t>. evsjv‡`‡ki RvZxq msm‡`i febwU KZ Zjv wewkó?</w:t>
      </w:r>
      <w:r w:rsidR="00D106B9" w:rsidRPr="006408BB">
        <w:rPr>
          <w:rFonts w:ascii="SutonnyMJ" w:hAnsi="SutonnyMJ" w:cs="VillageII"/>
          <w:b/>
          <w:bCs/>
          <w:sz w:val="24"/>
          <w:lang w:val="en-GB" w:eastAsia="en-GB"/>
        </w:rPr>
        <w:tab/>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10 Zjv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8 Zjv</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7 Zjv</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9 Zjv</w:t>
      </w:r>
      <w:r w:rsidRPr="006408BB">
        <w:rPr>
          <w:rFonts w:ascii="SutonnyMJ" w:hAnsi="SutonnyMJ" w:cs="VillageII"/>
          <w:sz w:val="24"/>
          <w:u w:val="single"/>
          <w:lang w:val="en-GB" w:eastAsia="en-GB"/>
        </w:rPr>
        <w:tab/>
      </w:r>
      <w:r w:rsidR="00A67041">
        <w:rPr>
          <w:rFonts w:ascii="SutonnyMJ" w:hAnsi="SutonnyMJ" w:cs="VillageII"/>
          <w:b/>
          <w:sz w:val="24"/>
          <w:shd w:val="clear" w:color="auto" w:fill="000000"/>
          <w:lang w:val="en-GB" w:eastAsia="en-GB"/>
        </w:rPr>
        <w:t>13</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N</w:t>
      </w:r>
    </w:p>
    <w:p w:rsidR="00D106B9" w:rsidRPr="006408BB" w:rsidRDefault="00390F30" w:rsidP="009305D5">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Pr>
          <w:rFonts w:ascii="SutonnyMJ" w:hAnsi="SutonnyMJ" w:cs="VillageII"/>
          <w:b/>
          <w:bCs/>
          <w:spacing w:val="-4"/>
          <w:sz w:val="24"/>
          <w:lang w:val="en-GB" w:eastAsia="en-GB"/>
        </w:rPr>
        <w:t>14</w:t>
      </w:r>
      <w:r w:rsidR="00D106B9" w:rsidRPr="006408BB">
        <w:rPr>
          <w:rFonts w:ascii="SutonnyMJ" w:hAnsi="SutonnyMJ" w:cs="VillageII"/>
          <w:b/>
          <w:bCs/>
          <w:spacing w:val="-4"/>
          <w:sz w:val="24"/>
          <w:lang w:val="en-GB" w:eastAsia="en-GB"/>
        </w:rPr>
        <w:t xml:space="preserve">. </w:t>
      </w:r>
      <w:r w:rsidR="00D106B9" w:rsidRPr="006408BB">
        <w:rPr>
          <w:rFonts w:ascii="SutonnyMJ" w:hAnsi="SutonnyMJ" w:cs="Calibri"/>
          <w:sz w:val="24"/>
          <w:lang w:val="en-GB" w:eastAsia="en-GB"/>
        </w:rPr>
        <w:t>28</w:t>
      </w:r>
      <w:r w:rsidR="00D106B9" w:rsidRPr="006408BB">
        <w:rPr>
          <w:rFonts w:ascii="SutonnyMJ" w:hAnsi="SutonnyMJ" w:cs="VillageII"/>
          <w:b/>
          <w:bCs/>
          <w:sz w:val="24"/>
          <w:lang w:val="en-GB" w:eastAsia="en-GB"/>
        </w:rPr>
        <w:t>.</w:t>
      </w:r>
      <w:r w:rsidR="00D106B9" w:rsidRPr="00032F20">
        <w:rPr>
          <w:rFonts w:ascii="SutonnyMJ" w:hAnsi="SutonnyMJ" w:cs="VillageII"/>
          <w:b/>
          <w:bCs/>
          <w:sz w:val="24"/>
          <w:lang w:val="en-GB" w:eastAsia="en-GB"/>
        </w:rPr>
        <w:tab/>
        <w:t>msweav‡bi †Kvb Aby‡”Q`e‡j</w:t>
      </w:r>
      <w:r w:rsidR="00D106B9" w:rsidRPr="006408BB">
        <w:rPr>
          <w:rFonts w:ascii="SutonnyMJ" w:hAnsi="SutonnyMJ" w:cs="VillageII"/>
          <w:b/>
          <w:bCs/>
          <w:sz w:val="24"/>
          <w:lang w:val="en-GB" w:eastAsia="en-GB"/>
        </w:rPr>
        <w:t xml:space="preserve"> ivóªcwZ Aa¨v‡`k Rvix Ki‡Z cv‡ib?</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141</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65</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93</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48</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14</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M</w:t>
      </w:r>
    </w:p>
    <w:p w:rsidR="00D106B9" w:rsidRPr="006408BB" w:rsidRDefault="00390F30" w:rsidP="00D106B9">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Pr>
          <w:rFonts w:ascii="SutonnyMJ" w:hAnsi="SutonnyMJ" w:cs="VillageII"/>
          <w:b/>
          <w:bCs/>
          <w:sz w:val="24"/>
          <w:lang w:val="en-GB" w:eastAsia="en-GB"/>
        </w:rPr>
        <w:t>15</w:t>
      </w:r>
      <w:r w:rsidR="00D106B9" w:rsidRPr="00032F20">
        <w:rPr>
          <w:rFonts w:ascii="SutonnyMJ" w:hAnsi="SutonnyMJ" w:cs="VillageII"/>
          <w:b/>
          <w:bCs/>
          <w:sz w:val="24"/>
          <w:lang w:val="en-GB" w:eastAsia="en-GB"/>
        </w:rPr>
        <w:t>. b¨vqcvj</w:t>
      </w:r>
      <w:r w:rsidR="00D106B9" w:rsidRPr="006408BB">
        <w:rPr>
          <w:rFonts w:ascii="SutonnyMJ" w:hAnsi="SutonnyMJ" w:cs="VillageII"/>
          <w:b/>
          <w:bCs/>
          <w:sz w:val="24"/>
          <w:lang w:val="en-GB" w:eastAsia="en-GB"/>
        </w:rPr>
        <w:t xml:space="preserve"> wb‡qv‡Mi weavb ivLv n‡q‡Q msweav‡bi KZ b¤^i Aby‡”Q‡`?</w:t>
      </w:r>
    </w:p>
    <w:p w:rsidR="00D106B9" w:rsidRPr="006408BB" w:rsidRDefault="00D106B9" w:rsidP="00D106B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77</w:t>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54</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47</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23</w:t>
      </w:r>
      <w:r w:rsidRPr="006408BB">
        <w:rPr>
          <w:rFonts w:ascii="SutonnyMJ" w:hAnsi="SutonnyMJ" w:cs="VillageII"/>
          <w:sz w:val="24"/>
          <w:lang w:val="en-GB" w:eastAsia="en-GB"/>
        </w:rPr>
        <w:tab/>
      </w:r>
      <w:r w:rsidR="00A67041">
        <w:rPr>
          <w:rFonts w:ascii="SutonnyMJ" w:hAnsi="SutonnyMJ" w:cs="VillageII"/>
          <w:b/>
          <w:sz w:val="24"/>
          <w:shd w:val="clear" w:color="auto" w:fill="000000"/>
          <w:lang w:val="en-GB" w:eastAsia="en-GB"/>
        </w:rPr>
        <w:t>15</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D106B9" w:rsidRPr="006408BB" w:rsidRDefault="00390F30" w:rsidP="00D106B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Pr>
          <w:rFonts w:ascii="SutonnyMJ" w:hAnsi="SutonnyMJ" w:cs="VillageII"/>
          <w:b/>
          <w:bCs/>
          <w:sz w:val="24"/>
          <w:lang w:val="en-GB" w:eastAsia="en-GB"/>
        </w:rPr>
        <w:t>16</w:t>
      </w:r>
      <w:r w:rsidR="00D106B9" w:rsidRPr="006408BB">
        <w:rPr>
          <w:rFonts w:ascii="SutonnyMJ" w:hAnsi="SutonnyMJ" w:cs="VillageII"/>
          <w:b/>
          <w:bCs/>
          <w:sz w:val="24"/>
          <w:lang w:val="en-GB" w:eastAsia="en-GB"/>
        </w:rPr>
        <w:t>. A_© wej m¤úwK©Z weavbvejx Avgv‡`i msweav‡bi †Kvb AvwU©‡Kj D‡jøL Av‡Q?</w:t>
      </w:r>
      <w:r w:rsidR="00D106B9" w:rsidRPr="006408BB">
        <w:rPr>
          <w:rFonts w:ascii="SutonnyMJ" w:hAnsi="SutonnyMJ" w:cs="VillageII"/>
          <w:b/>
          <w:bCs/>
          <w:sz w:val="24"/>
          <w:lang w:val="en-GB" w:eastAsia="en-GB"/>
        </w:rPr>
        <w:tab/>
      </w:r>
    </w:p>
    <w:p w:rsidR="00D106B9" w:rsidRPr="006408BB" w:rsidRDefault="00D106B9" w:rsidP="00D106B9">
      <w:pPr>
        <w:tabs>
          <w:tab w:val="left" w:pos="360"/>
          <w:tab w:val="left" w:pos="2340"/>
          <w:tab w:val="left" w:pos="4320"/>
          <w:tab w:val="left" w:pos="6210"/>
          <w:tab w:val="left" w:pos="8145"/>
        </w:tabs>
        <w:rPr>
          <w:rFonts w:ascii="SutonnyMJ" w:hAnsi="SutonnyMJ"/>
          <w:sz w:val="24"/>
        </w:rPr>
      </w:pPr>
      <w:r w:rsidRPr="006408BB">
        <w:rPr>
          <w:rFonts w:ascii="SutonnyMJ" w:hAnsi="SutonnyMJ" w:cs="Calibri"/>
          <w:sz w:val="24"/>
          <w:lang w:val="en-GB" w:eastAsia="en-GB"/>
        </w:rPr>
        <w:tab/>
        <w:t>K</w:t>
      </w:r>
      <w:r w:rsidRPr="006408BB">
        <w:rPr>
          <w:rFonts w:ascii="SutonnyMJ" w:hAnsi="SutonnyMJ" w:cs="VillageII"/>
          <w:sz w:val="24"/>
          <w:lang w:val="en-GB" w:eastAsia="en-GB"/>
        </w:rPr>
        <w:t>. 80(1)</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84 (1)</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82</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81(1)</w:t>
      </w:r>
      <w:r w:rsidRPr="006408BB">
        <w:rPr>
          <w:rFonts w:ascii="SutonnyMJ" w:hAnsi="SutonnyMJ" w:cs="VillageII"/>
          <w:sz w:val="24"/>
          <w:u w:val="single"/>
          <w:lang w:val="en-GB" w:eastAsia="en-GB"/>
        </w:rPr>
        <w:tab/>
      </w:r>
      <w:r w:rsidR="00A67041">
        <w:rPr>
          <w:rFonts w:ascii="SutonnyMJ" w:hAnsi="SutonnyMJ" w:cs="VillageII"/>
          <w:b/>
          <w:sz w:val="24"/>
          <w:shd w:val="clear" w:color="auto" w:fill="000000"/>
          <w:lang w:val="en-GB" w:eastAsia="en-GB"/>
        </w:rPr>
        <w:t>16</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N</w:t>
      </w:r>
    </w:p>
    <w:p w:rsidR="00D106B9" w:rsidRDefault="00D106B9" w:rsidP="002F6184">
      <w:pPr>
        <w:ind w:right="23"/>
        <w:rPr>
          <w:rFonts w:ascii="SutonnyMJ" w:eastAsia="SutonnyMJ" w:hAnsi="SutonnyMJ" w:cs="SutonnyMJ"/>
          <w:b/>
          <w:sz w:val="6"/>
          <w:shd w:val="clear" w:color="auto" w:fill="FFFFFF"/>
        </w:rPr>
      </w:pPr>
    </w:p>
    <w:p w:rsidR="00D106B9" w:rsidRPr="00C241D7" w:rsidRDefault="00D106B9" w:rsidP="00C241D7">
      <w:pPr>
        <w:ind w:right="23"/>
        <w:jc w:val="center"/>
        <w:rPr>
          <w:rFonts w:ascii="SutonnyMJ" w:eastAsia="SutonnyMJ" w:hAnsi="SutonnyMJ" w:cs="SutonnyMJ"/>
          <w:b/>
          <w:sz w:val="6"/>
          <w:shd w:val="clear" w:color="auto" w:fill="FFFFFF"/>
        </w:rPr>
      </w:pPr>
    </w:p>
    <w:p w:rsidR="00C241D7" w:rsidRPr="00C241D7" w:rsidRDefault="00C241D7" w:rsidP="00C241D7">
      <w:pPr>
        <w:tabs>
          <w:tab w:val="left" w:pos="360"/>
        </w:tabs>
        <w:ind w:left="360" w:hanging="360"/>
        <w:jc w:val="center"/>
        <w:rPr>
          <w:rFonts w:ascii="SutonnyMJ" w:eastAsia="SutonnyMJ" w:hAnsi="SutonnyMJ" w:cs="SutonnyMJ"/>
          <w:b/>
          <w:sz w:val="4"/>
          <w:shd w:val="clear" w:color="auto" w:fill="FFFFFF"/>
        </w:rPr>
      </w:pPr>
    </w:p>
    <w:p w:rsidR="00B8794E" w:rsidRPr="002F6184" w:rsidRDefault="00B8794E" w:rsidP="00B8794E">
      <w:pPr>
        <w:shd w:val="clear" w:color="auto" w:fill="000000" w:themeFill="text1"/>
        <w:tabs>
          <w:tab w:val="left" w:pos="360"/>
        </w:tabs>
        <w:jc w:val="center"/>
        <w:rPr>
          <w:rFonts w:ascii="SutonnyMJ" w:hAnsi="SutonnyMJ"/>
          <w:b/>
          <w:sz w:val="28"/>
          <w:szCs w:val="28"/>
        </w:rPr>
      </w:pPr>
      <w:r w:rsidRPr="002F6184">
        <w:rPr>
          <w:rFonts w:ascii="SutonnyMJ" w:hAnsi="SutonnyMJ"/>
          <w:b/>
          <w:sz w:val="28"/>
          <w:szCs w:val="28"/>
        </w:rPr>
        <w:t xml:space="preserve">cÖ_g fvM </w:t>
      </w:r>
    </w:p>
    <w:p w:rsidR="00B8794E" w:rsidRPr="002F6184" w:rsidRDefault="00B8794E" w:rsidP="00B8794E">
      <w:pPr>
        <w:shd w:val="clear" w:color="auto" w:fill="BFBFBF" w:themeFill="background1" w:themeFillShade="BF"/>
        <w:tabs>
          <w:tab w:val="left" w:pos="360"/>
        </w:tabs>
        <w:jc w:val="center"/>
        <w:rPr>
          <w:rFonts w:ascii="Nirmala UI" w:hAnsi="Nirmala UI" w:cs="Nirmala UI"/>
          <w:b/>
          <w:sz w:val="28"/>
          <w:szCs w:val="28"/>
        </w:rPr>
      </w:pPr>
      <w:r w:rsidRPr="002F6184">
        <w:rPr>
          <w:rFonts w:ascii="SutonnyMJ" w:hAnsi="SutonnyMJ"/>
          <w:b/>
          <w:sz w:val="28"/>
          <w:szCs w:val="28"/>
        </w:rPr>
        <w:lastRenderedPageBreak/>
        <w:t>cÖRvZš¿</w:t>
      </w:r>
      <w:r w:rsidR="00AA1B04" w:rsidRPr="002F6184">
        <w:rPr>
          <w:rFonts w:ascii="Nirmala UI" w:eastAsia="SutonnyMJ" w:hAnsi="Nirmala UI" w:cs="Nirmala UI"/>
          <w:b/>
          <w:sz w:val="28"/>
          <w:szCs w:val="28"/>
        </w:rPr>
        <w:t>(</w:t>
      </w:r>
      <w:r w:rsidR="00AA1B04" w:rsidRPr="002F6184">
        <w:rPr>
          <w:rFonts w:ascii="SutonnyMJ" w:eastAsia="SutonnyMJ" w:hAnsi="SutonnyMJ" w:cs="SutonnyMJ"/>
          <w:b/>
          <w:sz w:val="28"/>
          <w:szCs w:val="28"/>
        </w:rPr>
        <w:t>01-07L</w:t>
      </w:r>
      <w:r w:rsidR="00AA1B04" w:rsidRPr="002F6184">
        <w:rPr>
          <w:rFonts w:ascii="Nirmala UI" w:eastAsia="SutonnyMJ" w:hAnsi="Nirmala UI" w:cs="Nirmala UI"/>
          <w:b/>
          <w:sz w:val="28"/>
          <w:szCs w:val="28"/>
        </w:rPr>
        <w:t>)</w:t>
      </w:r>
    </w:p>
    <w:p w:rsidR="00B8794E" w:rsidRPr="000E3ADE" w:rsidRDefault="00B8794E" w:rsidP="00AD4CBA">
      <w:pPr>
        <w:pStyle w:val="ListParagraph"/>
        <w:numPr>
          <w:ilvl w:val="0"/>
          <w:numId w:val="308"/>
        </w:numPr>
        <w:tabs>
          <w:tab w:val="left" w:pos="360"/>
        </w:tabs>
        <w:contextualSpacing/>
        <w:jc w:val="both"/>
        <w:rPr>
          <w:rFonts w:ascii="SutonnyMJ" w:hAnsi="SutonnyMJ"/>
          <w:sz w:val="24"/>
        </w:rPr>
      </w:pPr>
      <w:r w:rsidRPr="002F6184">
        <w:rPr>
          <w:rFonts w:ascii="SutonnyMJ" w:hAnsi="SutonnyMJ"/>
          <w:b/>
          <w:sz w:val="24"/>
          <w:szCs w:val="24"/>
        </w:rPr>
        <w:t>evsjv‡`k iv‡óªi cÖK…wZ</w:t>
      </w:r>
      <w:r w:rsidRPr="002F6184">
        <w:rPr>
          <w:rFonts w:ascii="SutonnyMJ" w:hAnsi="SutonnyMJ"/>
          <w:sz w:val="24"/>
          <w:szCs w:val="24"/>
        </w:rPr>
        <w:t>:</w:t>
      </w:r>
      <w:r w:rsidRPr="000E3ADE">
        <w:rPr>
          <w:rFonts w:ascii="SutonnyMJ" w:hAnsi="SutonnyMJ"/>
          <w:sz w:val="24"/>
        </w:rPr>
        <w:t xml:space="preserve"> evsjv‡`k GKwU GKK, ¯^vaxb I mve©‡fŠg cÖRvZš¿, hvnv MYcÖRvZš¿</w:t>
      </w:r>
      <w:r w:rsidR="000E3ADE" w:rsidRPr="000E3ADE">
        <w:rPr>
          <w:rFonts w:ascii="SutonnyMJ" w:hAnsi="SutonnyMJ"/>
          <w:sz w:val="24"/>
        </w:rPr>
        <w:t>x evsjv‡`k bv‡g cwiwPZ [Aby‡”Q`-</w:t>
      </w:r>
      <w:r w:rsidRPr="000E3ADE">
        <w:rPr>
          <w:rFonts w:ascii="SutonnyMJ" w:hAnsi="SutonnyMJ"/>
          <w:sz w:val="24"/>
        </w:rPr>
        <w:t xml:space="preserve"> 1]</w:t>
      </w:r>
    </w:p>
    <w:p w:rsidR="00B8794E" w:rsidRPr="000E3ADE" w:rsidRDefault="00B8794E" w:rsidP="00AD4CBA">
      <w:pPr>
        <w:pStyle w:val="ListParagraph"/>
        <w:numPr>
          <w:ilvl w:val="0"/>
          <w:numId w:val="308"/>
        </w:numPr>
        <w:tabs>
          <w:tab w:val="left" w:pos="360"/>
        </w:tabs>
        <w:jc w:val="both"/>
        <w:rPr>
          <w:rFonts w:ascii="SutonnyMJ" w:eastAsia="SutonnyMJ" w:hAnsi="SutonnyMJ" w:cs="SutonnyMJ"/>
          <w:sz w:val="24"/>
          <w:shd w:val="clear" w:color="auto" w:fill="FFFFFF"/>
        </w:rPr>
      </w:pPr>
      <w:r w:rsidRPr="000E3ADE">
        <w:rPr>
          <w:rFonts w:ascii="SutonnyMJ" w:hAnsi="SutonnyMJ"/>
          <w:b/>
          <w:sz w:val="24"/>
        </w:rPr>
        <w:t>ivóªag</w:t>
      </w:r>
      <w:r w:rsidRPr="000E3ADE">
        <w:rPr>
          <w:rFonts w:ascii="SutonnyMJ" w:hAnsi="SutonnyMJ"/>
          <w:sz w:val="24"/>
        </w:rPr>
        <w:t xml:space="preserve">©: MYcÖRvZ‡š¿i ivóªag©Ñ Bmjvg, </w:t>
      </w:r>
      <w:r w:rsidR="00C24FDD">
        <w:rPr>
          <w:rFonts w:ascii="SutonnyMJ" w:eastAsia="SutonnyMJ" w:hAnsi="SutonnyMJ" w:cs="SutonnyMJ"/>
          <w:sz w:val="24"/>
          <w:shd w:val="clear" w:color="auto" w:fill="FFFFFF"/>
        </w:rPr>
        <w:t>Z‡e wn›`y, †eŠ×, wLª</w:t>
      </w:r>
      <w:r w:rsidRPr="000E3ADE">
        <w:rPr>
          <w:rFonts w:ascii="SutonnyMJ" w:eastAsia="SutonnyMJ" w:hAnsi="SutonnyMJ" w:cs="SutonnyMJ"/>
          <w:sz w:val="24"/>
          <w:shd w:val="clear" w:color="auto" w:fill="FFFFFF"/>
        </w:rPr>
        <w:t xml:space="preserve">óvbmn Ab¨vb¨ ag© cvj‡b ivóª mggh©v`v I mgAwaKvi wbwðZ Ki‡eb| [Aby‡”Q`-2K] </w:t>
      </w:r>
    </w:p>
    <w:p w:rsidR="00B8794E" w:rsidRPr="000E3ADE" w:rsidRDefault="000E3ADE" w:rsidP="00AD4CBA">
      <w:pPr>
        <w:pStyle w:val="ListParagraph"/>
        <w:numPr>
          <w:ilvl w:val="0"/>
          <w:numId w:val="308"/>
        </w:numPr>
        <w:tabs>
          <w:tab w:val="left" w:pos="360"/>
        </w:tabs>
        <w:contextualSpacing/>
        <w:jc w:val="both"/>
        <w:rPr>
          <w:rFonts w:ascii="SutonnyMJ" w:hAnsi="SutonnyMJ"/>
          <w:sz w:val="24"/>
        </w:rPr>
      </w:pPr>
      <w:r w:rsidRPr="000E3ADE">
        <w:rPr>
          <w:rFonts w:ascii="SutonnyMJ" w:hAnsi="SutonnyMJ"/>
          <w:b/>
          <w:sz w:val="24"/>
        </w:rPr>
        <w:t>ivóªfvlv</w:t>
      </w:r>
      <w:r w:rsidRPr="000E3ADE">
        <w:rPr>
          <w:rFonts w:ascii="SutonnyMJ" w:hAnsi="SutonnyMJ"/>
          <w:sz w:val="24"/>
        </w:rPr>
        <w:t>:</w:t>
      </w:r>
      <w:r w:rsidR="00B8794E" w:rsidRPr="000E3ADE">
        <w:rPr>
          <w:rFonts w:ascii="SutonnyMJ" w:hAnsi="SutonnyMJ"/>
          <w:sz w:val="24"/>
        </w:rPr>
        <w:t xml:space="preserve"> cÖ</w:t>
      </w:r>
      <w:r w:rsidRPr="000E3ADE">
        <w:rPr>
          <w:rFonts w:ascii="SutonnyMJ" w:hAnsi="SutonnyMJ"/>
          <w:sz w:val="24"/>
        </w:rPr>
        <w:t>RvZ‡š¿i ivóªfvlv evsjv [Aby‡”Q`-</w:t>
      </w:r>
      <w:r w:rsidR="00B8794E" w:rsidRPr="000E3ADE">
        <w:rPr>
          <w:rFonts w:ascii="SutonnyMJ" w:hAnsi="SutonnyMJ"/>
          <w:sz w:val="24"/>
        </w:rPr>
        <w:t xml:space="preserve"> 3]</w:t>
      </w:r>
    </w:p>
    <w:p w:rsidR="00B8794E" w:rsidRPr="000E3ADE" w:rsidRDefault="00B8794E" w:rsidP="00AD4CBA">
      <w:pPr>
        <w:pStyle w:val="ListParagraph"/>
        <w:numPr>
          <w:ilvl w:val="0"/>
          <w:numId w:val="308"/>
        </w:numPr>
        <w:tabs>
          <w:tab w:val="left" w:pos="360"/>
        </w:tabs>
        <w:contextualSpacing/>
        <w:jc w:val="both"/>
        <w:rPr>
          <w:rFonts w:ascii="SutonnyMJ" w:hAnsi="SutonnyMJ"/>
          <w:sz w:val="24"/>
        </w:rPr>
      </w:pPr>
      <w:r w:rsidRPr="000E3ADE">
        <w:rPr>
          <w:rFonts w:ascii="SutonnyMJ" w:hAnsi="SutonnyMJ"/>
          <w:b/>
          <w:sz w:val="24"/>
        </w:rPr>
        <w:t>RvZxq</w:t>
      </w:r>
      <w:r w:rsidR="000E3ADE" w:rsidRPr="000E3ADE">
        <w:rPr>
          <w:rFonts w:ascii="SutonnyMJ" w:hAnsi="SutonnyMJ"/>
          <w:b/>
          <w:sz w:val="24"/>
        </w:rPr>
        <w:t xml:space="preserve"> m½xZ, cZvKv I cÖZxK</w:t>
      </w:r>
      <w:r w:rsidR="000E3ADE" w:rsidRPr="000E3ADE">
        <w:rPr>
          <w:rFonts w:ascii="SutonnyMJ" w:hAnsi="SutonnyMJ"/>
          <w:sz w:val="24"/>
        </w:rPr>
        <w:t>: [Aby‡”Q`-</w:t>
      </w:r>
      <w:r w:rsidRPr="000E3ADE">
        <w:rPr>
          <w:rFonts w:ascii="SutonnyMJ" w:hAnsi="SutonnyMJ"/>
          <w:sz w:val="24"/>
        </w:rPr>
        <w:t>4]</w:t>
      </w:r>
    </w:p>
    <w:p w:rsidR="000E3ADE" w:rsidRPr="000E3ADE" w:rsidRDefault="00B8794E" w:rsidP="000E3ADE">
      <w:pPr>
        <w:tabs>
          <w:tab w:val="left" w:pos="360"/>
        </w:tabs>
        <w:contextualSpacing/>
        <w:jc w:val="center"/>
        <w:rPr>
          <w:rFonts w:ascii="SutonnyMJ" w:hAnsi="SutonnyMJ"/>
          <w:sz w:val="24"/>
        </w:rPr>
      </w:pPr>
      <w:r w:rsidRPr="000E3ADE">
        <w:rPr>
          <w:rFonts w:ascii="SutonnyMJ" w:hAnsi="SutonnyMJ"/>
          <w:b/>
          <w:sz w:val="24"/>
        </w:rPr>
        <w:t>RvZxq m½xZ</w:t>
      </w:r>
    </w:p>
    <w:p w:rsidR="00B8794E" w:rsidRPr="000E3ADE" w:rsidRDefault="00C24FDD" w:rsidP="00AD4CBA">
      <w:pPr>
        <w:pStyle w:val="ListParagraph"/>
        <w:numPr>
          <w:ilvl w:val="0"/>
          <w:numId w:val="305"/>
        </w:numPr>
        <w:tabs>
          <w:tab w:val="left" w:pos="360"/>
        </w:tabs>
        <w:contextualSpacing/>
        <w:jc w:val="both"/>
        <w:rPr>
          <w:rFonts w:ascii="SutonnyMJ" w:hAnsi="SutonnyMJ"/>
          <w:sz w:val="24"/>
        </w:rPr>
      </w:pPr>
      <w:r>
        <w:rPr>
          <w:rFonts w:ascii="SutonnyMJ" w:hAnsi="SutonnyMJ"/>
          <w:sz w:val="24"/>
        </w:rPr>
        <w:t xml:space="preserve">cÖRvZ‡š¿i RvZxq m½xZÑ </w:t>
      </w:r>
      <w:r w:rsidR="00B8794E" w:rsidRPr="000E3ADE">
        <w:rPr>
          <w:rFonts w:ascii="SutonnyMJ" w:hAnsi="SutonnyMJ"/>
          <w:sz w:val="24"/>
        </w:rPr>
        <w:t>A</w:t>
      </w:r>
      <w:r>
        <w:rPr>
          <w:rFonts w:ascii="SutonnyMJ" w:hAnsi="SutonnyMJ"/>
          <w:sz w:val="24"/>
        </w:rPr>
        <w:t>vgvi †mvbvi evsjvÕi cÖ_g `k PiY|</w:t>
      </w:r>
    </w:p>
    <w:p w:rsidR="00B8794E" w:rsidRPr="000E3ADE" w:rsidRDefault="00B8794E" w:rsidP="00AD4CBA">
      <w:pPr>
        <w:pStyle w:val="ListParagraph"/>
        <w:numPr>
          <w:ilvl w:val="0"/>
          <w:numId w:val="305"/>
        </w:numPr>
        <w:tabs>
          <w:tab w:val="left" w:pos="360"/>
        </w:tabs>
        <w:jc w:val="both"/>
        <w:rPr>
          <w:rFonts w:ascii="SutonnyMJ" w:hAnsi="SutonnyMJ"/>
          <w:sz w:val="24"/>
        </w:rPr>
      </w:pPr>
      <w:r w:rsidRPr="000E3ADE">
        <w:rPr>
          <w:rFonts w:ascii="SutonnyMJ" w:hAnsi="SutonnyMJ"/>
          <w:sz w:val="24"/>
        </w:rPr>
        <w:t xml:space="preserve">ÒAvgvi †mvbvi evsjvÓ............................MvbwUi </w:t>
      </w:r>
      <w:r w:rsidR="000E3ADE" w:rsidRPr="000E3ADE">
        <w:rPr>
          <w:rFonts w:ascii="SutonnyMJ" w:hAnsi="SutonnyMJ"/>
          <w:sz w:val="24"/>
        </w:rPr>
        <w:t>iPwqZv I myiKvi-</w:t>
      </w:r>
      <w:r w:rsidRPr="000E3ADE">
        <w:rPr>
          <w:rFonts w:ascii="SutonnyMJ" w:hAnsi="SutonnyMJ"/>
          <w:sz w:val="24"/>
        </w:rPr>
        <w:t xml:space="preserve"> [iex›`ªbv_ VvKzi </w:t>
      </w:r>
      <w:r w:rsidR="00623402" w:rsidRPr="00D733C6">
        <w:rPr>
          <w:rFonts w:ascii="SutonnyMJ" w:hAnsi="SutonnyMJ"/>
          <w:sz w:val="24"/>
        </w:rPr>
        <w:t>(1905</w:t>
      </w:r>
      <w:r w:rsidRPr="00D733C6">
        <w:rPr>
          <w:rFonts w:ascii="SutonnyMJ" w:hAnsi="SutonnyMJ"/>
          <w:sz w:val="24"/>
        </w:rPr>
        <w:t>mvj)]</w:t>
      </w:r>
    </w:p>
    <w:p w:rsidR="00B8794E" w:rsidRPr="000E3ADE" w:rsidRDefault="00C24FDD" w:rsidP="00AD4CBA">
      <w:pPr>
        <w:pStyle w:val="ListParagraph"/>
        <w:numPr>
          <w:ilvl w:val="0"/>
          <w:numId w:val="305"/>
        </w:numPr>
        <w:tabs>
          <w:tab w:val="left" w:pos="360"/>
        </w:tabs>
        <w:jc w:val="both"/>
        <w:rPr>
          <w:rFonts w:ascii="SutonnyMJ" w:hAnsi="SutonnyMJ"/>
          <w:sz w:val="24"/>
        </w:rPr>
      </w:pPr>
      <w:r>
        <w:rPr>
          <w:rFonts w:ascii="SutonnyMJ" w:hAnsi="SutonnyMJ"/>
          <w:sz w:val="24"/>
        </w:rPr>
        <w:t>MvbwUi Bs‡iwR</w:t>
      </w:r>
      <w:r w:rsidR="00B8794E" w:rsidRPr="000E3ADE">
        <w:rPr>
          <w:rFonts w:ascii="SutonnyMJ" w:hAnsi="SutonnyMJ"/>
          <w:sz w:val="24"/>
        </w:rPr>
        <w:t xml:space="preserve"> Abyev`K: ˆmq` Avjx Avnmvb</w:t>
      </w:r>
    </w:p>
    <w:p w:rsidR="00B8794E" w:rsidRPr="000E3ADE" w:rsidRDefault="00B8794E" w:rsidP="00AD4CBA">
      <w:pPr>
        <w:pStyle w:val="ListParagraph"/>
        <w:numPr>
          <w:ilvl w:val="0"/>
          <w:numId w:val="305"/>
        </w:numPr>
        <w:tabs>
          <w:tab w:val="left" w:pos="360"/>
        </w:tabs>
        <w:jc w:val="both"/>
        <w:rPr>
          <w:rFonts w:ascii="SutonnyMJ" w:hAnsi="SutonnyMJ"/>
          <w:sz w:val="24"/>
        </w:rPr>
      </w:pPr>
      <w:r w:rsidRPr="000E3ADE">
        <w:rPr>
          <w:rFonts w:ascii="SutonnyMJ" w:hAnsi="SutonnyMJ"/>
          <w:sz w:val="24"/>
        </w:rPr>
        <w:t>we</w:t>
      </w:r>
      <w:r w:rsidR="00C24FDD">
        <w:rPr>
          <w:rFonts w:ascii="SutonnyMJ" w:hAnsi="SutonnyMJ"/>
          <w:sz w:val="24"/>
        </w:rPr>
        <w:t>.`ª: Mv‡bi cÖ_g 10 jvBb KÉ</w:t>
      </w:r>
      <w:r w:rsidRPr="000E3ADE">
        <w:rPr>
          <w:rFonts w:ascii="SutonnyMJ" w:hAnsi="SutonnyMJ"/>
          <w:sz w:val="24"/>
        </w:rPr>
        <w:t>m½xZ Ges cÖ_g 4 jvBb hš¿m½xZ wn‡m‡e cwi‡ek‡bi weavb ivLv n‡q‡Q|</w:t>
      </w:r>
    </w:p>
    <w:p w:rsidR="00B8794E" w:rsidRPr="000E3ADE" w:rsidRDefault="00B8794E" w:rsidP="000E3ADE">
      <w:pPr>
        <w:tabs>
          <w:tab w:val="left" w:pos="360"/>
        </w:tabs>
        <w:jc w:val="center"/>
        <w:rPr>
          <w:rFonts w:ascii="SutonnyMJ" w:hAnsi="SutonnyMJ"/>
          <w:b/>
          <w:sz w:val="24"/>
          <w:szCs w:val="24"/>
        </w:rPr>
      </w:pPr>
      <w:r w:rsidRPr="000E3ADE">
        <w:rPr>
          <w:rFonts w:ascii="SutonnyMJ" w:hAnsi="SutonnyMJ"/>
          <w:b/>
          <w:sz w:val="24"/>
          <w:szCs w:val="24"/>
        </w:rPr>
        <w:t>RvZxq cZvKv</w:t>
      </w:r>
    </w:p>
    <w:p w:rsidR="00B8794E" w:rsidRPr="000E3ADE" w:rsidRDefault="00B8794E" w:rsidP="00AD4CBA">
      <w:pPr>
        <w:pStyle w:val="ListParagraph"/>
        <w:numPr>
          <w:ilvl w:val="0"/>
          <w:numId w:val="306"/>
        </w:numPr>
        <w:tabs>
          <w:tab w:val="left" w:pos="360"/>
        </w:tabs>
        <w:contextualSpacing/>
        <w:jc w:val="both"/>
        <w:rPr>
          <w:rFonts w:ascii="SutonnyMJ" w:hAnsi="SutonnyMJ"/>
          <w:sz w:val="24"/>
        </w:rPr>
      </w:pPr>
      <w:r w:rsidRPr="000E3ADE">
        <w:rPr>
          <w:rFonts w:ascii="SutonnyMJ" w:hAnsi="SutonnyMJ"/>
          <w:sz w:val="24"/>
        </w:rPr>
        <w:t xml:space="preserve">meyR †ÿ‡Îi Dci ¯’vwcZ i³e‡Y©i GKwU fivU e„Ë </w:t>
      </w:r>
    </w:p>
    <w:p w:rsidR="000E3ADE" w:rsidRPr="000E3ADE" w:rsidRDefault="00B8794E" w:rsidP="00AD4CBA">
      <w:pPr>
        <w:pStyle w:val="ListParagraph"/>
        <w:numPr>
          <w:ilvl w:val="0"/>
          <w:numId w:val="306"/>
        </w:numPr>
        <w:tabs>
          <w:tab w:val="left" w:pos="360"/>
        </w:tabs>
        <w:jc w:val="both"/>
        <w:rPr>
          <w:rFonts w:ascii="SutonnyMJ" w:hAnsi="SutonnyMJ"/>
          <w:sz w:val="24"/>
        </w:rPr>
      </w:pPr>
      <w:r w:rsidRPr="000E3ADE">
        <w:rPr>
          <w:rFonts w:ascii="SutonnyMJ" w:hAnsi="SutonnyMJ"/>
          <w:sz w:val="24"/>
        </w:rPr>
        <w:t xml:space="preserve">cZvKvi gvcÑ 10t6 ev 5t3 </w:t>
      </w:r>
    </w:p>
    <w:p w:rsidR="00B8794E" w:rsidRPr="000E3ADE" w:rsidRDefault="00B8794E" w:rsidP="00AD4CBA">
      <w:pPr>
        <w:pStyle w:val="ListParagraph"/>
        <w:numPr>
          <w:ilvl w:val="0"/>
          <w:numId w:val="306"/>
        </w:numPr>
        <w:tabs>
          <w:tab w:val="left" w:pos="360"/>
        </w:tabs>
        <w:jc w:val="both"/>
        <w:rPr>
          <w:rFonts w:ascii="SutonnyMJ" w:hAnsi="SutonnyMJ"/>
          <w:sz w:val="24"/>
        </w:rPr>
      </w:pPr>
      <w:r w:rsidRPr="000E3ADE">
        <w:rPr>
          <w:rFonts w:ascii="SutonnyMJ" w:hAnsi="SutonnyMJ"/>
          <w:sz w:val="24"/>
        </w:rPr>
        <w:t>cZvKv w`emÑ 2 gvP©</w:t>
      </w:r>
    </w:p>
    <w:p w:rsidR="00E2282B" w:rsidRPr="001E3C4F" w:rsidRDefault="00170783" w:rsidP="00170783">
      <w:pPr>
        <w:spacing w:line="235" w:lineRule="auto"/>
        <w:jc w:val="center"/>
        <w:rPr>
          <w:rFonts w:ascii="SutonnyMJ" w:hAnsi="SutonnyMJ"/>
          <w:b/>
          <w:sz w:val="24"/>
          <w:szCs w:val="24"/>
        </w:rPr>
      </w:pPr>
      <w:r w:rsidRPr="001E3C4F">
        <w:rPr>
          <w:noProof/>
          <w:sz w:val="24"/>
          <w:szCs w:val="24"/>
        </w:rPr>
        <w:drawing>
          <wp:anchor distT="0" distB="0" distL="114300" distR="114300" simplePos="0" relativeHeight="251647488" behindDoc="1" locked="0" layoutInCell="1" allowOverlap="1">
            <wp:simplePos x="0" y="0"/>
            <wp:positionH relativeFrom="column">
              <wp:posOffset>3170672</wp:posOffset>
            </wp:positionH>
            <wp:positionV relativeFrom="paragraph">
              <wp:posOffset>76133</wp:posOffset>
            </wp:positionV>
            <wp:extent cx="994410" cy="994410"/>
            <wp:effectExtent l="0" t="0" r="0" b="0"/>
            <wp:wrapNone/>
            <wp:docPr id="33" name="Picture 33" descr="National_emblem_of_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tional_emblem_of_Bangladesh"/>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994410" cy="994410"/>
                    </a:xfrm>
                    <a:prstGeom prst="rect">
                      <a:avLst/>
                    </a:prstGeom>
                    <a:noFill/>
                    <a:ln>
                      <a:noFill/>
                    </a:ln>
                  </pic:spPr>
                </pic:pic>
              </a:graphicData>
            </a:graphic>
          </wp:anchor>
        </w:drawing>
      </w:r>
      <w:r w:rsidR="00E2282B" w:rsidRPr="001E3C4F">
        <w:rPr>
          <w:rFonts w:ascii="SutonnyMJ" w:hAnsi="SutonnyMJ"/>
          <w:b/>
          <w:sz w:val="24"/>
          <w:szCs w:val="24"/>
          <w:shd w:val="clear" w:color="auto" w:fill="BFBFBF"/>
        </w:rPr>
        <w:t xml:space="preserve">RvZxq cÖZxK </w:t>
      </w:r>
    </w:p>
    <w:p w:rsidR="00170783" w:rsidRPr="00170783" w:rsidRDefault="00170783" w:rsidP="00AD4CBA">
      <w:pPr>
        <w:pStyle w:val="ListParagraph"/>
        <w:numPr>
          <w:ilvl w:val="0"/>
          <w:numId w:val="429"/>
        </w:numPr>
        <w:tabs>
          <w:tab w:val="left" w:pos="360"/>
        </w:tabs>
        <w:jc w:val="both"/>
        <w:rPr>
          <w:rFonts w:ascii="SutonnyMJ" w:hAnsi="SutonnyMJ"/>
          <w:sz w:val="24"/>
        </w:rPr>
      </w:pPr>
      <w:r w:rsidRPr="00170783">
        <w:rPr>
          <w:rFonts w:ascii="SutonnyMJ" w:hAnsi="SutonnyMJ"/>
          <w:sz w:val="24"/>
        </w:rPr>
        <w:t>RvZxq cÖZx‡K D‡jøL Av‡Q 4wU welq| h_v:</w:t>
      </w:r>
    </w:p>
    <w:p w:rsidR="00170783" w:rsidRPr="00170783" w:rsidRDefault="00170783" w:rsidP="00AD4CBA">
      <w:pPr>
        <w:numPr>
          <w:ilvl w:val="0"/>
          <w:numId w:val="307"/>
        </w:numPr>
        <w:tabs>
          <w:tab w:val="left" w:pos="360"/>
        </w:tabs>
        <w:contextualSpacing/>
        <w:jc w:val="both"/>
        <w:rPr>
          <w:rFonts w:ascii="SutonnyMJ" w:hAnsi="SutonnyMJ"/>
          <w:sz w:val="24"/>
        </w:rPr>
      </w:pPr>
      <w:r w:rsidRPr="00170783">
        <w:rPr>
          <w:rFonts w:ascii="SutonnyMJ" w:hAnsi="SutonnyMJ"/>
          <w:sz w:val="24"/>
        </w:rPr>
        <w:t>av‡bi kxl</w:t>
      </w:r>
    </w:p>
    <w:p w:rsidR="00170783" w:rsidRPr="00170783" w:rsidRDefault="00170783" w:rsidP="00AD4CBA">
      <w:pPr>
        <w:numPr>
          <w:ilvl w:val="0"/>
          <w:numId w:val="307"/>
        </w:numPr>
        <w:tabs>
          <w:tab w:val="left" w:pos="360"/>
        </w:tabs>
        <w:contextualSpacing/>
        <w:jc w:val="both"/>
        <w:rPr>
          <w:rFonts w:ascii="SutonnyMJ" w:hAnsi="SutonnyMJ"/>
          <w:sz w:val="24"/>
        </w:rPr>
      </w:pPr>
      <w:r w:rsidRPr="00170783">
        <w:rPr>
          <w:rFonts w:ascii="SutonnyMJ" w:hAnsi="SutonnyMJ"/>
          <w:sz w:val="24"/>
        </w:rPr>
        <w:t>cvwb‡Z fvmgvb RvZxq dzj kvcjv</w:t>
      </w:r>
    </w:p>
    <w:p w:rsidR="00170783" w:rsidRPr="00170783" w:rsidRDefault="00170783" w:rsidP="00AD4CBA">
      <w:pPr>
        <w:numPr>
          <w:ilvl w:val="0"/>
          <w:numId w:val="307"/>
        </w:numPr>
        <w:tabs>
          <w:tab w:val="left" w:pos="360"/>
        </w:tabs>
        <w:contextualSpacing/>
        <w:jc w:val="both"/>
        <w:rPr>
          <w:rFonts w:ascii="SutonnyMJ" w:hAnsi="SutonnyMJ"/>
          <w:sz w:val="24"/>
        </w:rPr>
      </w:pPr>
      <w:r w:rsidRPr="00170783">
        <w:rPr>
          <w:rFonts w:ascii="SutonnyMJ" w:hAnsi="SutonnyMJ"/>
          <w:sz w:val="24"/>
        </w:rPr>
        <w:t>cvU Mv‡Qi 3wU cvZv|</w:t>
      </w:r>
    </w:p>
    <w:p w:rsidR="00170783" w:rsidRPr="00170783" w:rsidRDefault="00C24FDD" w:rsidP="00AD4CBA">
      <w:pPr>
        <w:numPr>
          <w:ilvl w:val="0"/>
          <w:numId w:val="307"/>
        </w:numPr>
        <w:tabs>
          <w:tab w:val="left" w:pos="360"/>
        </w:tabs>
        <w:contextualSpacing/>
        <w:jc w:val="both"/>
        <w:rPr>
          <w:rFonts w:ascii="SutonnyMJ" w:hAnsi="SutonnyMJ"/>
          <w:sz w:val="24"/>
        </w:rPr>
      </w:pPr>
      <w:r>
        <w:rPr>
          <w:rFonts w:ascii="SutonnyMJ" w:hAnsi="SutonnyMJ"/>
          <w:sz w:val="24"/>
        </w:rPr>
        <w:t>4wU ZviKv [Dfq cv‡k 2wU K‡i]</w:t>
      </w:r>
    </w:p>
    <w:p w:rsidR="00170783" w:rsidRPr="00170783" w:rsidRDefault="00170783" w:rsidP="00AD4CBA">
      <w:pPr>
        <w:pStyle w:val="ListParagraph"/>
        <w:numPr>
          <w:ilvl w:val="0"/>
          <w:numId w:val="430"/>
        </w:numPr>
        <w:tabs>
          <w:tab w:val="left" w:pos="360"/>
        </w:tabs>
        <w:jc w:val="both"/>
        <w:rPr>
          <w:rFonts w:ascii="SutonnyMJ" w:hAnsi="SutonnyMJ"/>
          <w:sz w:val="24"/>
        </w:rPr>
      </w:pPr>
      <w:r w:rsidRPr="00170783">
        <w:rPr>
          <w:rFonts w:ascii="SutonnyMJ" w:hAnsi="SutonnyMJ"/>
          <w:sz w:val="24"/>
        </w:rPr>
        <w:t xml:space="preserve">we.`ª: kvcjv dz‡ji ˆeÁvwbK bvgÑ [ </w:t>
      </w:r>
      <w:r w:rsidRPr="00170783">
        <w:rPr>
          <w:rFonts w:ascii="Times New Roman" w:hAnsi="Times New Roman"/>
        </w:rPr>
        <w:t xml:space="preserve">Nymphaca Nouchali </w:t>
      </w:r>
      <w:r w:rsidRPr="00170783">
        <w:rPr>
          <w:rFonts w:ascii="SutonnyMJ" w:hAnsi="SutonnyMJ"/>
          <w:sz w:val="24"/>
        </w:rPr>
        <w:t>(wbgwdqv †bŠPvwj)]</w:t>
      </w:r>
    </w:p>
    <w:p w:rsidR="00170783" w:rsidRPr="00170783" w:rsidRDefault="00170783" w:rsidP="00AD4CBA">
      <w:pPr>
        <w:pStyle w:val="ListParagraph"/>
        <w:numPr>
          <w:ilvl w:val="0"/>
          <w:numId w:val="430"/>
        </w:numPr>
        <w:tabs>
          <w:tab w:val="left" w:pos="360"/>
        </w:tabs>
        <w:jc w:val="both"/>
        <w:rPr>
          <w:rFonts w:ascii="SutonnyMJ" w:hAnsi="SutonnyMJ"/>
          <w:sz w:val="24"/>
        </w:rPr>
      </w:pPr>
      <w:r w:rsidRPr="00170783">
        <w:rPr>
          <w:rFonts w:ascii="SutonnyMJ" w:hAnsi="SutonnyMJ"/>
          <w:sz w:val="24"/>
          <w:szCs w:val="24"/>
        </w:rPr>
        <w:t>kvcjv dz‡ji wb‡P †XD Av‡QÑ cvuPwU</w:t>
      </w:r>
    </w:p>
    <w:p w:rsidR="00E2282B" w:rsidRPr="00170783" w:rsidRDefault="00E2282B" w:rsidP="00AD4CBA">
      <w:pPr>
        <w:pStyle w:val="ListParagraph"/>
        <w:numPr>
          <w:ilvl w:val="0"/>
          <w:numId w:val="430"/>
        </w:numPr>
        <w:spacing w:line="235" w:lineRule="auto"/>
        <w:jc w:val="both"/>
        <w:rPr>
          <w:rFonts w:ascii="SutonnyMJ" w:hAnsi="SutonnyMJ"/>
          <w:sz w:val="24"/>
          <w:szCs w:val="24"/>
        </w:rPr>
      </w:pPr>
      <w:r w:rsidRPr="00170783">
        <w:rPr>
          <w:rFonts w:ascii="SutonnyMJ" w:hAnsi="SutonnyMJ"/>
          <w:sz w:val="24"/>
          <w:szCs w:val="24"/>
        </w:rPr>
        <w:t>RvZxq cÖZxK e¨env‡ii AwaKvix- ivóªcwZ I cÖavbgš¿x</w:t>
      </w:r>
    </w:p>
    <w:p w:rsidR="00E2282B" w:rsidRPr="00170783" w:rsidRDefault="00B104C8" w:rsidP="00AD4CBA">
      <w:pPr>
        <w:pStyle w:val="ListParagraph"/>
        <w:numPr>
          <w:ilvl w:val="0"/>
          <w:numId w:val="430"/>
        </w:numPr>
        <w:spacing w:line="235" w:lineRule="auto"/>
        <w:jc w:val="both"/>
        <w:rPr>
          <w:rFonts w:ascii="SutonnyMJ" w:hAnsi="SutonnyMJ"/>
          <w:sz w:val="24"/>
          <w:szCs w:val="24"/>
        </w:rPr>
      </w:pPr>
      <w:r w:rsidRPr="00170783">
        <w:rPr>
          <w:noProof/>
          <w:sz w:val="24"/>
          <w:szCs w:val="24"/>
        </w:rPr>
        <w:drawing>
          <wp:anchor distT="0" distB="0" distL="114300" distR="114300" simplePos="0" relativeHeight="251648512" behindDoc="1" locked="0" layoutInCell="1" allowOverlap="1">
            <wp:simplePos x="0" y="0"/>
            <wp:positionH relativeFrom="column">
              <wp:posOffset>3952240</wp:posOffset>
            </wp:positionH>
            <wp:positionV relativeFrom="paragraph">
              <wp:posOffset>137160</wp:posOffset>
            </wp:positionV>
            <wp:extent cx="1030605" cy="1030605"/>
            <wp:effectExtent l="0" t="0" r="0" b="0"/>
            <wp:wrapNone/>
            <wp:docPr id="2" name="Picture 2" descr="1200px-Government_Seal_of_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00px-Government_Seal_of_Bangladesh"/>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anchor>
        </w:drawing>
      </w:r>
      <w:r w:rsidR="00E2282B" w:rsidRPr="00170783">
        <w:rPr>
          <w:rFonts w:ascii="SutonnyMJ" w:hAnsi="SutonnyMJ"/>
          <w:sz w:val="24"/>
          <w:szCs w:val="24"/>
        </w:rPr>
        <w:t>RvZxq cÖZxK m¤ú‡K© ejv n‡q‡QÑ msweav‡bi 4(3) Aby‡”Q‡`</w:t>
      </w:r>
    </w:p>
    <w:p w:rsidR="00E2282B" w:rsidRPr="00005C3D" w:rsidRDefault="00E2282B" w:rsidP="00E2282B">
      <w:pPr>
        <w:spacing w:line="235" w:lineRule="auto"/>
        <w:ind w:left="540"/>
        <w:jc w:val="both"/>
        <w:rPr>
          <w:rFonts w:ascii="SutonnyMJ" w:hAnsi="SutonnyMJ"/>
          <w:sz w:val="8"/>
        </w:rPr>
      </w:pPr>
    </w:p>
    <w:p w:rsidR="00E2282B" w:rsidRPr="00005C3D" w:rsidRDefault="00E2282B" w:rsidP="00170783">
      <w:pPr>
        <w:spacing w:line="235" w:lineRule="auto"/>
        <w:jc w:val="center"/>
        <w:rPr>
          <w:rFonts w:ascii="SutonnyMJ" w:hAnsi="SutonnyMJ"/>
          <w:b/>
          <w:sz w:val="26"/>
          <w:szCs w:val="22"/>
        </w:rPr>
      </w:pPr>
      <w:r w:rsidRPr="001E3C4F">
        <w:rPr>
          <w:rFonts w:ascii="SutonnyMJ" w:hAnsi="SutonnyMJ"/>
          <w:b/>
          <w:sz w:val="24"/>
          <w:szCs w:val="24"/>
          <w:shd w:val="clear" w:color="auto" w:fill="BFBFBF"/>
        </w:rPr>
        <w:t>RvZxq g‡bvMÖvg/ †jv‡M</w:t>
      </w:r>
      <w:r w:rsidRPr="00005C3D">
        <w:rPr>
          <w:rFonts w:ascii="SutonnyMJ" w:hAnsi="SutonnyMJ"/>
          <w:b/>
          <w:sz w:val="26"/>
          <w:szCs w:val="22"/>
          <w:shd w:val="clear" w:color="auto" w:fill="BFBFBF"/>
        </w:rPr>
        <w:t>v</w:t>
      </w:r>
    </w:p>
    <w:p w:rsidR="00E2282B" w:rsidRPr="00170783" w:rsidRDefault="00E2282B" w:rsidP="00AD4CBA">
      <w:pPr>
        <w:numPr>
          <w:ilvl w:val="0"/>
          <w:numId w:val="431"/>
        </w:numPr>
        <w:spacing w:line="235" w:lineRule="auto"/>
        <w:jc w:val="both"/>
        <w:rPr>
          <w:rFonts w:ascii="SutonnyMJ" w:hAnsi="SutonnyMJ"/>
          <w:sz w:val="24"/>
          <w:szCs w:val="24"/>
        </w:rPr>
      </w:pPr>
      <w:r w:rsidRPr="00170783">
        <w:rPr>
          <w:rFonts w:ascii="SutonnyMJ" w:hAnsi="SutonnyMJ"/>
          <w:sz w:val="24"/>
          <w:szCs w:val="24"/>
        </w:rPr>
        <w:t>jvj is‡qi e„‡Ëi gv‡S njy` is‡qi evsjv‡`‡ki gvbwPÎ</w:t>
      </w:r>
    </w:p>
    <w:p w:rsidR="00E2282B" w:rsidRPr="00170783" w:rsidRDefault="00E2282B" w:rsidP="00AD4CBA">
      <w:pPr>
        <w:numPr>
          <w:ilvl w:val="0"/>
          <w:numId w:val="431"/>
        </w:numPr>
        <w:spacing w:line="235" w:lineRule="auto"/>
        <w:jc w:val="both"/>
        <w:rPr>
          <w:rFonts w:ascii="SutonnyMJ" w:hAnsi="SutonnyMJ"/>
          <w:sz w:val="24"/>
          <w:szCs w:val="24"/>
        </w:rPr>
      </w:pPr>
      <w:r w:rsidRPr="00170783">
        <w:rPr>
          <w:rFonts w:ascii="SutonnyMJ" w:hAnsi="SutonnyMJ"/>
          <w:sz w:val="24"/>
          <w:szCs w:val="24"/>
        </w:rPr>
        <w:t xml:space="preserve">e„‡Ëi Dc‡ii w`‡K †jLv- MYcÖRvZš¿x evsjv‡`k </w:t>
      </w:r>
    </w:p>
    <w:p w:rsidR="00E2282B" w:rsidRPr="00170783" w:rsidRDefault="00E2282B" w:rsidP="00AD4CBA">
      <w:pPr>
        <w:numPr>
          <w:ilvl w:val="0"/>
          <w:numId w:val="431"/>
        </w:numPr>
        <w:spacing w:line="235" w:lineRule="auto"/>
        <w:jc w:val="both"/>
        <w:rPr>
          <w:rFonts w:ascii="SutonnyMJ" w:hAnsi="SutonnyMJ"/>
          <w:sz w:val="24"/>
          <w:szCs w:val="24"/>
        </w:rPr>
      </w:pPr>
      <w:r w:rsidRPr="00170783">
        <w:rPr>
          <w:rFonts w:ascii="SutonnyMJ" w:hAnsi="SutonnyMJ"/>
          <w:sz w:val="24"/>
          <w:szCs w:val="24"/>
        </w:rPr>
        <w:t>e„‡Ëi wb‡P †jLv- miKvi</w:t>
      </w:r>
    </w:p>
    <w:p w:rsidR="00E2282B" w:rsidRPr="00170783" w:rsidRDefault="00E2282B" w:rsidP="00AD4CBA">
      <w:pPr>
        <w:numPr>
          <w:ilvl w:val="0"/>
          <w:numId w:val="431"/>
        </w:numPr>
        <w:spacing w:line="235" w:lineRule="auto"/>
        <w:jc w:val="both"/>
        <w:rPr>
          <w:rFonts w:ascii="SutonnyMJ" w:hAnsi="SutonnyMJ"/>
          <w:sz w:val="24"/>
          <w:szCs w:val="24"/>
        </w:rPr>
      </w:pPr>
      <w:r w:rsidRPr="00170783">
        <w:rPr>
          <w:rFonts w:ascii="SutonnyMJ" w:hAnsi="SutonnyMJ"/>
          <w:sz w:val="24"/>
          <w:szCs w:val="24"/>
        </w:rPr>
        <w:t>e„‡Ëi `yB cv‡k 2wU K‡i †gvU ZviKv Av‡QÑ 4wU</w:t>
      </w:r>
    </w:p>
    <w:p w:rsidR="00E2282B" w:rsidRPr="00170783" w:rsidRDefault="00E2282B" w:rsidP="00AD4CBA">
      <w:pPr>
        <w:numPr>
          <w:ilvl w:val="0"/>
          <w:numId w:val="431"/>
        </w:numPr>
        <w:spacing w:line="235" w:lineRule="auto"/>
        <w:jc w:val="both"/>
        <w:rPr>
          <w:rFonts w:ascii="SutonnyMJ" w:hAnsi="SutonnyMJ"/>
          <w:sz w:val="24"/>
          <w:szCs w:val="24"/>
        </w:rPr>
      </w:pPr>
      <w:r w:rsidRPr="00170783">
        <w:rPr>
          <w:rFonts w:ascii="SutonnyMJ" w:hAnsi="SutonnyMJ"/>
          <w:sz w:val="24"/>
          <w:szCs w:val="24"/>
        </w:rPr>
        <w:t>RvZxq g‡bvMÖvg e¨eüZ nq- miKvwi Awdm, bw_, ¯§viK, wPwVcÎ I weÁwß‡Z</w:t>
      </w:r>
    </w:p>
    <w:p w:rsidR="00E2282B" w:rsidRPr="00935990" w:rsidRDefault="00935990" w:rsidP="00935990">
      <w:pPr>
        <w:tabs>
          <w:tab w:val="left" w:pos="360"/>
        </w:tabs>
        <w:ind w:left="1080"/>
        <w:jc w:val="center"/>
        <w:rPr>
          <w:rFonts w:ascii="SutonnyMJ" w:hAnsi="SutonnyMJ"/>
          <w:b/>
          <w:sz w:val="24"/>
          <w:szCs w:val="24"/>
        </w:rPr>
      </w:pPr>
      <w:r w:rsidRPr="00935990">
        <w:rPr>
          <w:rFonts w:ascii="SutonnyMJ" w:hAnsi="SutonnyMJ"/>
          <w:b/>
          <w:sz w:val="24"/>
          <w:szCs w:val="24"/>
        </w:rPr>
        <w:t>wWRvBbvi</w:t>
      </w:r>
    </w:p>
    <w:tbl>
      <w:tblPr>
        <w:tblStyle w:val="TableGrid"/>
        <w:tblW w:w="0" w:type="auto"/>
        <w:tblInd w:w="918" w:type="dxa"/>
        <w:tblLook w:val="04A0" w:firstRow="1" w:lastRow="0" w:firstColumn="1" w:lastColumn="0" w:noHBand="0" w:noVBand="1"/>
      </w:tblPr>
      <w:tblGrid>
        <w:gridCol w:w="2759"/>
        <w:gridCol w:w="2597"/>
        <w:gridCol w:w="2474"/>
      </w:tblGrid>
      <w:tr w:rsidR="001E3C4F" w:rsidTr="00935990">
        <w:trPr>
          <w:trHeight w:val="242"/>
        </w:trPr>
        <w:tc>
          <w:tcPr>
            <w:tcW w:w="2759" w:type="dxa"/>
          </w:tcPr>
          <w:p w:rsidR="001E3C4F" w:rsidRPr="00935990" w:rsidRDefault="00935990" w:rsidP="00935990">
            <w:pPr>
              <w:tabs>
                <w:tab w:val="left" w:pos="360"/>
              </w:tabs>
              <w:jc w:val="center"/>
              <w:rPr>
                <w:rFonts w:ascii="SutonnyMJ" w:hAnsi="SutonnyMJ"/>
                <w:b/>
                <w:sz w:val="24"/>
              </w:rPr>
            </w:pPr>
            <w:r w:rsidRPr="00935990">
              <w:rPr>
                <w:rFonts w:ascii="SutonnyMJ" w:hAnsi="SutonnyMJ"/>
                <w:b/>
                <w:sz w:val="24"/>
              </w:rPr>
              <w:t>RvZxq cZvKv</w:t>
            </w:r>
          </w:p>
        </w:tc>
        <w:tc>
          <w:tcPr>
            <w:tcW w:w="2597" w:type="dxa"/>
          </w:tcPr>
          <w:p w:rsidR="001E3C4F" w:rsidRPr="00935990" w:rsidRDefault="00935990" w:rsidP="00935990">
            <w:pPr>
              <w:tabs>
                <w:tab w:val="left" w:pos="360"/>
              </w:tabs>
              <w:jc w:val="center"/>
              <w:rPr>
                <w:rFonts w:ascii="SutonnyMJ" w:hAnsi="SutonnyMJ"/>
                <w:b/>
                <w:sz w:val="24"/>
              </w:rPr>
            </w:pPr>
            <w:r w:rsidRPr="00935990">
              <w:rPr>
                <w:rFonts w:ascii="SutonnyMJ" w:hAnsi="SutonnyMJ"/>
                <w:b/>
                <w:sz w:val="24"/>
                <w:szCs w:val="24"/>
              </w:rPr>
              <w:t>RvZxq cÖZxK</w:t>
            </w:r>
          </w:p>
        </w:tc>
        <w:tc>
          <w:tcPr>
            <w:tcW w:w="2474" w:type="dxa"/>
          </w:tcPr>
          <w:p w:rsidR="001E3C4F" w:rsidRPr="00935990" w:rsidRDefault="00935990" w:rsidP="00935990">
            <w:pPr>
              <w:tabs>
                <w:tab w:val="left" w:pos="360"/>
              </w:tabs>
              <w:jc w:val="center"/>
              <w:rPr>
                <w:rFonts w:ascii="SutonnyMJ" w:hAnsi="SutonnyMJ"/>
                <w:b/>
                <w:sz w:val="24"/>
              </w:rPr>
            </w:pPr>
            <w:r w:rsidRPr="00935990">
              <w:rPr>
                <w:rFonts w:ascii="SutonnyMJ" w:hAnsi="SutonnyMJ"/>
                <w:b/>
                <w:sz w:val="24"/>
                <w:szCs w:val="24"/>
              </w:rPr>
              <w:t>RvZxq g‡bvMÖvg</w:t>
            </w:r>
          </w:p>
        </w:tc>
      </w:tr>
      <w:tr w:rsidR="00935990" w:rsidTr="00935990">
        <w:trPr>
          <w:trHeight w:val="242"/>
        </w:trPr>
        <w:tc>
          <w:tcPr>
            <w:tcW w:w="2759" w:type="dxa"/>
          </w:tcPr>
          <w:p w:rsidR="00935990" w:rsidRDefault="00935990" w:rsidP="00935990">
            <w:pPr>
              <w:tabs>
                <w:tab w:val="left" w:pos="360"/>
              </w:tabs>
              <w:jc w:val="center"/>
              <w:rPr>
                <w:rFonts w:ascii="SutonnyMJ" w:hAnsi="SutonnyMJ"/>
                <w:sz w:val="24"/>
              </w:rPr>
            </w:pPr>
            <w:r w:rsidRPr="00170783">
              <w:rPr>
                <w:rFonts w:ascii="SutonnyMJ" w:hAnsi="SutonnyMJ"/>
                <w:sz w:val="24"/>
                <w:szCs w:val="24"/>
              </w:rPr>
              <w:t>cUzqv Kvgiæj nvmvb</w:t>
            </w:r>
          </w:p>
        </w:tc>
        <w:tc>
          <w:tcPr>
            <w:tcW w:w="2597" w:type="dxa"/>
          </w:tcPr>
          <w:p w:rsidR="00935990" w:rsidRDefault="00935990" w:rsidP="00935990">
            <w:pPr>
              <w:tabs>
                <w:tab w:val="left" w:pos="360"/>
              </w:tabs>
              <w:jc w:val="center"/>
              <w:rPr>
                <w:rFonts w:ascii="SutonnyMJ" w:hAnsi="SutonnyMJ"/>
                <w:sz w:val="24"/>
              </w:rPr>
            </w:pPr>
            <w:r w:rsidRPr="00170783">
              <w:rPr>
                <w:rFonts w:ascii="SutonnyMJ" w:hAnsi="SutonnyMJ"/>
                <w:sz w:val="24"/>
                <w:szCs w:val="24"/>
              </w:rPr>
              <w:t>cUzqv Kvgiæj nvmvb</w:t>
            </w:r>
          </w:p>
        </w:tc>
        <w:tc>
          <w:tcPr>
            <w:tcW w:w="2474" w:type="dxa"/>
          </w:tcPr>
          <w:p w:rsidR="00935990" w:rsidRDefault="00935990" w:rsidP="00935990">
            <w:pPr>
              <w:tabs>
                <w:tab w:val="left" w:pos="360"/>
              </w:tabs>
              <w:jc w:val="center"/>
              <w:rPr>
                <w:rFonts w:ascii="SutonnyMJ" w:hAnsi="SutonnyMJ"/>
                <w:sz w:val="24"/>
              </w:rPr>
            </w:pPr>
            <w:r w:rsidRPr="00170783">
              <w:rPr>
                <w:rFonts w:ascii="SutonnyMJ" w:hAnsi="SutonnyMJ"/>
                <w:sz w:val="24"/>
                <w:szCs w:val="24"/>
              </w:rPr>
              <w:t>G.Gb.G mvnv</w:t>
            </w:r>
          </w:p>
        </w:tc>
      </w:tr>
    </w:tbl>
    <w:p w:rsidR="001E3C4F" w:rsidRPr="00935990" w:rsidRDefault="00C24FDD" w:rsidP="00AD4CBA">
      <w:pPr>
        <w:numPr>
          <w:ilvl w:val="0"/>
          <w:numId w:val="306"/>
        </w:numPr>
        <w:tabs>
          <w:tab w:val="left" w:pos="360"/>
        </w:tabs>
        <w:jc w:val="both"/>
        <w:rPr>
          <w:rFonts w:ascii="SutonnyMJ" w:hAnsi="SutonnyMJ"/>
          <w:sz w:val="24"/>
        </w:rPr>
      </w:pPr>
      <w:r>
        <w:rPr>
          <w:rFonts w:ascii="SutonnyMJ" w:hAnsi="SutonnyMJ"/>
          <w:sz w:val="24"/>
        </w:rPr>
        <w:t>we.`ª: gvbwPÎ L</w:t>
      </w:r>
      <w:r w:rsidR="00935990" w:rsidRPr="00935990">
        <w:rPr>
          <w:rFonts w:ascii="SutonnyMJ" w:hAnsi="SutonnyMJ"/>
          <w:sz w:val="24"/>
        </w:rPr>
        <w:t>wPZ ev cÖ_g cZvKvi wWRvBbvi: wke bvivqY `vk|</w:t>
      </w:r>
    </w:p>
    <w:p w:rsidR="000D4C3E" w:rsidRDefault="00C24FDD" w:rsidP="00AD4CBA">
      <w:pPr>
        <w:pStyle w:val="ListParagraph"/>
        <w:numPr>
          <w:ilvl w:val="0"/>
          <w:numId w:val="309"/>
        </w:numPr>
        <w:tabs>
          <w:tab w:val="left" w:pos="360"/>
        </w:tabs>
        <w:jc w:val="both"/>
        <w:rPr>
          <w:rFonts w:ascii="SutonnyMJ" w:hAnsi="SutonnyMJ"/>
          <w:sz w:val="24"/>
        </w:rPr>
      </w:pPr>
      <w:r>
        <w:rPr>
          <w:rFonts w:ascii="SutonnyMJ" w:hAnsi="SutonnyMJ"/>
          <w:b/>
          <w:sz w:val="24"/>
        </w:rPr>
        <w:t>RvwZi</w:t>
      </w:r>
      <w:r w:rsidR="00B8794E" w:rsidRPr="000E3ADE">
        <w:rPr>
          <w:rFonts w:ascii="SutonnyMJ" w:hAnsi="SutonnyMJ"/>
          <w:b/>
          <w:sz w:val="24"/>
        </w:rPr>
        <w:t xml:space="preserve"> wcZvi cÖwZK…Z</w:t>
      </w:r>
      <w:r w:rsidR="000E3ADE" w:rsidRPr="000E3ADE">
        <w:rPr>
          <w:rFonts w:ascii="SutonnyMJ" w:hAnsi="SutonnyMJ"/>
          <w:sz w:val="24"/>
        </w:rPr>
        <w:t xml:space="preserve"> [Aby‡”Q`-</w:t>
      </w:r>
      <w:r w:rsidR="00B8794E" w:rsidRPr="000E3ADE">
        <w:rPr>
          <w:rFonts w:ascii="SutonnyMJ" w:hAnsi="SutonnyMJ"/>
          <w:sz w:val="24"/>
        </w:rPr>
        <w:t xml:space="preserve"> 4K] </w:t>
      </w:r>
    </w:p>
    <w:tbl>
      <w:tblPr>
        <w:tblStyle w:val="TableGrid"/>
        <w:tblW w:w="0" w:type="auto"/>
        <w:tblInd w:w="558" w:type="dxa"/>
        <w:tblLook w:val="04A0" w:firstRow="1" w:lastRow="0" w:firstColumn="1" w:lastColumn="0" w:noHBand="0" w:noVBand="1"/>
      </w:tblPr>
      <w:tblGrid>
        <w:gridCol w:w="8100"/>
      </w:tblGrid>
      <w:tr w:rsidR="000D4C3E" w:rsidTr="002F6184">
        <w:tc>
          <w:tcPr>
            <w:tcW w:w="8100" w:type="dxa"/>
            <w:shd w:val="clear" w:color="auto" w:fill="auto"/>
          </w:tcPr>
          <w:p w:rsidR="000D4C3E" w:rsidRPr="00E543AC" w:rsidRDefault="000D4C3E" w:rsidP="000D4C3E">
            <w:pPr>
              <w:tabs>
                <w:tab w:val="left" w:pos="360"/>
              </w:tabs>
              <w:jc w:val="both"/>
              <w:rPr>
                <w:rFonts w:ascii="SutonnyMJ" w:eastAsia="SutonnyMJ" w:hAnsi="SutonnyMJ" w:cs="SutonnyMJ"/>
                <w:sz w:val="24"/>
                <w:shd w:val="clear" w:color="auto" w:fill="FFFFFF"/>
              </w:rPr>
            </w:pPr>
            <w:r w:rsidRPr="00E543AC">
              <w:rPr>
                <w:rFonts w:ascii="SutonnyMJ" w:eastAsia="SutonnyMJ" w:hAnsi="SutonnyMJ" w:cs="SutonnyMJ"/>
                <w:sz w:val="24"/>
                <w:shd w:val="clear" w:color="auto" w:fill="FFFFFF"/>
              </w:rPr>
              <w:lastRenderedPageBreak/>
              <w:t xml:space="preserve">RvwZi wcZvi cÖwZK…wZ msiÿY I cÖ`k©b Kivi weavb </w:t>
            </w:r>
            <w:r w:rsidRPr="00E543AC">
              <w:rPr>
                <w:rFonts w:ascii="SutonnyMJ" w:eastAsia="SutonnyMJ" w:hAnsi="SutonnyMJ" w:cs="SutonnyMJ"/>
                <w:i/>
                <w:sz w:val="24"/>
                <w:shd w:val="clear" w:color="auto" w:fill="FFFFFF"/>
              </w:rPr>
              <w:t>[ivóªcwZ, cÖavbgš¿x, w¯úKvi I cÖavb wePvicwZi Kvh©vjq Ges mKj miKvwi I Avav miKvwi Awdm, ¯^vqËkvwmZ cÖwZôvb, mswewae× miKvwi KZ…©c‡ÿi cÖavb I kvLv Kvh©vjq, miKvwi I †emiKvwi wkÿv cÖwZôvb, we‡`‡k Aew¯’Z evsjv‡`‡ki `~Zvevm I wgkbmg~‡n msiÿY I cÖ`k©b]</w:t>
            </w:r>
          </w:p>
        </w:tc>
      </w:tr>
    </w:tbl>
    <w:p w:rsidR="00B8794E" w:rsidRPr="00694B04" w:rsidRDefault="000D4C3E" w:rsidP="000D4C3E">
      <w:pPr>
        <w:tabs>
          <w:tab w:val="left" w:pos="360"/>
        </w:tabs>
        <w:contextualSpacing/>
        <w:rPr>
          <w:rFonts w:ascii="SutonnyMJ" w:hAnsi="SutonnyMJ"/>
          <w:sz w:val="24"/>
        </w:rPr>
      </w:pPr>
      <w:r>
        <w:rPr>
          <w:rFonts w:ascii="SutonnyMJ" w:hAnsi="SutonnyMJ"/>
          <w:sz w:val="24"/>
        </w:rPr>
        <w:tab/>
      </w:r>
      <w:r>
        <w:rPr>
          <w:rFonts w:ascii="SutonnyMJ" w:hAnsi="SutonnyMJ"/>
          <w:sz w:val="24"/>
        </w:rPr>
        <w:tab/>
      </w:r>
      <w:r>
        <w:rPr>
          <w:rFonts w:ascii="SutonnyMJ" w:hAnsi="SutonnyMJ"/>
          <w:sz w:val="24"/>
        </w:rPr>
        <w:tab/>
      </w:r>
      <w:r>
        <w:rPr>
          <w:rFonts w:ascii="SutonnyMJ" w:hAnsi="SutonnyMJ"/>
          <w:sz w:val="24"/>
        </w:rPr>
        <w:tab/>
      </w:r>
      <w:r w:rsidR="00B8794E" w:rsidRPr="008D3B3C">
        <w:rPr>
          <w:rFonts w:ascii="SutonnyMJ" w:hAnsi="SutonnyMJ"/>
          <w:b/>
          <w:sz w:val="24"/>
        </w:rPr>
        <w:t>e½eÜz ev½vwj RvwZi wcZv bvwK RvwZi RbK</w:t>
      </w:r>
      <w:r w:rsidR="008D3B3C">
        <w:rPr>
          <w:rFonts w:ascii="SutonnyMJ" w:hAnsi="SutonnyMJ"/>
          <w:sz w:val="24"/>
        </w:rPr>
        <w:t>!</w:t>
      </w:r>
    </w:p>
    <w:p w:rsidR="008D3B3C" w:rsidRPr="008D3B3C" w:rsidRDefault="00B8794E" w:rsidP="00AD4CBA">
      <w:pPr>
        <w:pStyle w:val="ListParagraph"/>
        <w:numPr>
          <w:ilvl w:val="0"/>
          <w:numId w:val="310"/>
        </w:numPr>
        <w:tabs>
          <w:tab w:val="left" w:pos="360"/>
        </w:tabs>
        <w:jc w:val="both"/>
        <w:rPr>
          <w:rFonts w:ascii="SutonnyMJ" w:hAnsi="SutonnyMJ"/>
          <w:sz w:val="24"/>
        </w:rPr>
      </w:pPr>
      <w:r w:rsidRPr="008D3B3C">
        <w:rPr>
          <w:rFonts w:ascii="SutonnyMJ" w:hAnsi="SutonnyMJ"/>
          <w:sz w:val="24"/>
        </w:rPr>
        <w:t xml:space="preserve">DËi: `y‡UvB! ev½vwj RvwZi wcZv Zvi mvsweavwbK ¯^xK…wZ [Aby‡”Q` 4K] Ges </w:t>
      </w:r>
    </w:p>
    <w:p w:rsidR="00B8794E" w:rsidRDefault="008D3B3C" w:rsidP="00AD4CBA">
      <w:pPr>
        <w:pStyle w:val="ListParagraph"/>
        <w:numPr>
          <w:ilvl w:val="0"/>
          <w:numId w:val="310"/>
        </w:numPr>
        <w:tabs>
          <w:tab w:val="left" w:pos="360"/>
        </w:tabs>
        <w:jc w:val="both"/>
        <w:rPr>
          <w:rFonts w:ascii="SutonnyMJ" w:hAnsi="SutonnyMJ"/>
          <w:sz w:val="24"/>
        </w:rPr>
      </w:pPr>
      <w:r>
        <w:rPr>
          <w:rFonts w:ascii="SutonnyMJ" w:hAnsi="SutonnyMJ"/>
          <w:sz w:val="24"/>
        </w:rPr>
        <w:t>RvwZi RbK Zvi Dcvwa</w:t>
      </w:r>
      <w:r w:rsidRPr="008D3B3C">
        <w:rPr>
          <w:rFonts w:ascii="SutonnyMJ" w:hAnsi="SutonnyMJ"/>
          <w:sz w:val="24"/>
        </w:rPr>
        <w:t>|†`b-</w:t>
      </w:r>
      <w:r w:rsidR="00B8794E" w:rsidRPr="008D3B3C">
        <w:rPr>
          <w:rFonts w:ascii="SutonnyMJ" w:hAnsi="SutonnyMJ"/>
          <w:sz w:val="24"/>
        </w:rPr>
        <w:t xml:space="preserve"> [Av.m.g. Avãyi ie, (3gvP©, 1971 mvj)]</w:t>
      </w:r>
    </w:p>
    <w:p w:rsidR="008D3B3C" w:rsidRDefault="008D3B3C" w:rsidP="008D3B3C">
      <w:pPr>
        <w:shd w:val="clear" w:color="auto" w:fill="FFFFFF" w:themeFill="background1"/>
        <w:tabs>
          <w:tab w:val="left" w:pos="360"/>
          <w:tab w:val="left" w:pos="720"/>
          <w:tab w:val="left" w:pos="2520"/>
          <w:tab w:val="left" w:pos="4680"/>
          <w:tab w:val="left" w:pos="6840"/>
          <w:tab w:val="left" w:pos="8820"/>
        </w:tabs>
        <w:contextualSpacing/>
        <w:jc w:val="center"/>
        <w:rPr>
          <w:rFonts w:ascii="SutonnyMJ" w:eastAsiaTheme="minorHAnsi" w:hAnsi="SutonnyMJ" w:cstheme="minorBidi"/>
          <w:sz w:val="24"/>
          <w:szCs w:val="22"/>
        </w:rPr>
      </w:pPr>
      <w:r>
        <w:rPr>
          <w:rFonts w:ascii="SutonnyMJ" w:eastAsiaTheme="minorHAnsi" w:hAnsi="SutonnyMJ" w:cstheme="minorBidi"/>
          <w:b/>
          <w:sz w:val="24"/>
          <w:szCs w:val="22"/>
        </w:rPr>
        <w:t>msweav‡b gywRe</w:t>
      </w:r>
    </w:p>
    <w:p w:rsidR="008D3B3C" w:rsidRPr="008D3B3C" w:rsidRDefault="008D3B3C" w:rsidP="00AD4CBA">
      <w:pPr>
        <w:pStyle w:val="ListParagraph"/>
        <w:numPr>
          <w:ilvl w:val="0"/>
          <w:numId w:val="312"/>
        </w:numPr>
        <w:shd w:val="clear" w:color="auto" w:fill="FFFFFF" w:themeFill="background1"/>
        <w:tabs>
          <w:tab w:val="left" w:pos="360"/>
          <w:tab w:val="left" w:pos="720"/>
          <w:tab w:val="left" w:pos="2520"/>
          <w:tab w:val="left" w:pos="4680"/>
          <w:tab w:val="left" w:pos="6840"/>
          <w:tab w:val="left" w:pos="8820"/>
        </w:tabs>
        <w:contextualSpacing/>
        <w:jc w:val="both"/>
        <w:rPr>
          <w:rFonts w:ascii="SutonnyMJ" w:eastAsiaTheme="minorHAnsi" w:hAnsi="SutonnyMJ" w:cstheme="minorBidi"/>
          <w:sz w:val="24"/>
          <w:szCs w:val="22"/>
        </w:rPr>
      </w:pPr>
      <w:r w:rsidRPr="008D3B3C">
        <w:rPr>
          <w:rFonts w:ascii="SutonnyMJ" w:eastAsiaTheme="minorHAnsi" w:hAnsi="SutonnyMJ" w:cstheme="minorBidi"/>
          <w:sz w:val="24"/>
          <w:szCs w:val="22"/>
        </w:rPr>
        <w:t>gywRe K_vwU msweav‡bi 5wU ¯’v‡b D‡jøL Av‡Q</w:t>
      </w:r>
    </w:p>
    <w:p w:rsidR="008D3B3C" w:rsidRPr="008D3B3C" w:rsidRDefault="008D3B3C" w:rsidP="00AD4CBA">
      <w:pPr>
        <w:numPr>
          <w:ilvl w:val="0"/>
          <w:numId w:val="311"/>
        </w:numPr>
        <w:shd w:val="clear" w:color="auto" w:fill="FFFFFF" w:themeFill="background1"/>
        <w:tabs>
          <w:tab w:val="left" w:pos="360"/>
          <w:tab w:val="left" w:pos="720"/>
          <w:tab w:val="left" w:pos="2520"/>
          <w:tab w:val="left" w:pos="4680"/>
          <w:tab w:val="left" w:pos="6840"/>
          <w:tab w:val="left" w:pos="8820"/>
        </w:tabs>
        <w:contextualSpacing/>
        <w:jc w:val="both"/>
        <w:rPr>
          <w:rFonts w:ascii="SutonnyMJ" w:eastAsiaTheme="minorHAnsi" w:hAnsi="SutonnyMJ" w:cstheme="minorBidi"/>
          <w:sz w:val="24"/>
          <w:szCs w:val="22"/>
        </w:rPr>
      </w:pPr>
      <w:r w:rsidRPr="008D3B3C">
        <w:rPr>
          <w:rFonts w:ascii="SutonnyMJ" w:eastAsiaTheme="minorHAnsi" w:hAnsi="SutonnyMJ" w:cstheme="minorBidi"/>
          <w:sz w:val="24"/>
          <w:szCs w:val="22"/>
        </w:rPr>
        <w:t>Aby‡”Q`Ñ 4(K)</w:t>
      </w:r>
    </w:p>
    <w:p w:rsidR="008D3B3C" w:rsidRPr="008D3B3C" w:rsidRDefault="008D3B3C" w:rsidP="00AD4CBA">
      <w:pPr>
        <w:numPr>
          <w:ilvl w:val="0"/>
          <w:numId w:val="311"/>
        </w:numPr>
        <w:shd w:val="clear" w:color="auto" w:fill="FFFFFF" w:themeFill="background1"/>
        <w:tabs>
          <w:tab w:val="left" w:pos="360"/>
          <w:tab w:val="left" w:pos="720"/>
          <w:tab w:val="left" w:pos="2520"/>
          <w:tab w:val="left" w:pos="4680"/>
          <w:tab w:val="left" w:pos="6840"/>
          <w:tab w:val="left" w:pos="8820"/>
        </w:tabs>
        <w:contextualSpacing/>
        <w:jc w:val="both"/>
        <w:rPr>
          <w:rFonts w:ascii="SutonnyMJ" w:eastAsiaTheme="minorHAnsi" w:hAnsi="SutonnyMJ" w:cstheme="minorBidi"/>
          <w:sz w:val="24"/>
          <w:szCs w:val="22"/>
        </w:rPr>
      </w:pPr>
      <w:r w:rsidRPr="008D3B3C">
        <w:rPr>
          <w:rFonts w:ascii="SutonnyMJ" w:eastAsiaTheme="minorHAnsi" w:hAnsi="SutonnyMJ" w:cstheme="minorBidi"/>
          <w:sz w:val="24"/>
          <w:szCs w:val="22"/>
        </w:rPr>
        <w:t>Aby‡”Q`Ñ 150</w:t>
      </w:r>
    </w:p>
    <w:p w:rsidR="008D3B3C" w:rsidRPr="008D3B3C" w:rsidRDefault="008D3B3C" w:rsidP="00AD4CBA">
      <w:pPr>
        <w:numPr>
          <w:ilvl w:val="0"/>
          <w:numId w:val="311"/>
        </w:numPr>
        <w:shd w:val="clear" w:color="auto" w:fill="FFFFFF" w:themeFill="background1"/>
        <w:tabs>
          <w:tab w:val="left" w:pos="360"/>
          <w:tab w:val="left" w:pos="720"/>
          <w:tab w:val="left" w:pos="2520"/>
          <w:tab w:val="left" w:pos="4680"/>
          <w:tab w:val="left" w:pos="6840"/>
          <w:tab w:val="left" w:pos="8820"/>
        </w:tabs>
        <w:contextualSpacing/>
        <w:jc w:val="both"/>
        <w:rPr>
          <w:rFonts w:ascii="SutonnyMJ" w:eastAsiaTheme="minorHAnsi" w:hAnsi="SutonnyMJ" w:cstheme="minorBidi"/>
          <w:sz w:val="24"/>
          <w:szCs w:val="22"/>
        </w:rPr>
      </w:pPr>
      <w:r w:rsidRPr="008D3B3C">
        <w:rPr>
          <w:rFonts w:ascii="SutonnyMJ" w:eastAsiaTheme="minorHAnsi" w:hAnsi="SutonnyMJ" w:cstheme="minorBidi"/>
          <w:sz w:val="24"/>
          <w:szCs w:val="22"/>
        </w:rPr>
        <w:t>ZdwmjÑ 5</w:t>
      </w:r>
    </w:p>
    <w:p w:rsidR="008D3B3C" w:rsidRPr="008D3B3C" w:rsidRDefault="008D3B3C" w:rsidP="00AD4CBA">
      <w:pPr>
        <w:numPr>
          <w:ilvl w:val="0"/>
          <w:numId w:val="311"/>
        </w:numPr>
        <w:shd w:val="clear" w:color="auto" w:fill="FFFFFF" w:themeFill="background1"/>
        <w:tabs>
          <w:tab w:val="left" w:pos="360"/>
          <w:tab w:val="left" w:pos="720"/>
          <w:tab w:val="left" w:pos="2520"/>
          <w:tab w:val="left" w:pos="4680"/>
          <w:tab w:val="left" w:pos="6840"/>
          <w:tab w:val="left" w:pos="8820"/>
        </w:tabs>
        <w:contextualSpacing/>
        <w:jc w:val="both"/>
        <w:rPr>
          <w:rFonts w:ascii="SutonnyMJ" w:eastAsiaTheme="minorHAnsi" w:hAnsi="SutonnyMJ" w:cstheme="minorBidi"/>
          <w:sz w:val="24"/>
          <w:szCs w:val="22"/>
        </w:rPr>
      </w:pPr>
      <w:r w:rsidRPr="008D3B3C">
        <w:rPr>
          <w:rFonts w:ascii="SutonnyMJ" w:eastAsiaTheme="minorHAnsi" w:hAnsi="SutonnyMJ" w:cstheme="minorBidi"/>
          <w:sz w:val="24"/>
          <w:szCs w:val="22"/>
        </w:rPr>
        <w:t>ZdwmjÑ 6</w:t>
      </w:r>
    </w:p>
    <w:p w:rsidR="008D3B3C" w:rsidRPr="003F29B5" w:rsidRDefault="008D3B3C" w:rsidP="00AD4CBA">
      <w:pPr>
        <w:numPr>
          <w:ilvl w:val="0"/>
          <w:numId w:val="311"/>
        </w:numPr>
        <w:shd w:val="clear" w:color="auto" w:fill="FFFFFF" w:themeFill="background1"/>
        <w:tabs>
          <w:tab w:val="left" w:pos="360"/>
          <w:tab w:val="left" w:pos="720"/>
          <w:tab w:val="left" w:pos="2520"/>
          <w:tab w:val="left" w:pos="4680"/>
          <w:tab w:val="left" w:pos="6840"/>
          <w:tab w:val="left" w:pos="8820"/>
        </w:tabs>
        <w:contextualSpacing/>
        <w:jc w:val="both"/>
        <w:rPr>
          <w:rFonts w:ascii="SutonnyMJ" w:eastAsiaTheme="minorHAnsi" w:hAnsi="SutonnyMJ" w:cstheme="minorBidi"/>
          <w:sz w:val="24"/>
          <w:szCs w:val="22"/>
        </w:rPr>
      </w:pPr>
      <w:r w:rsidRPr="008D3B3C">
        <w:rPr>
          <w:rFonts w:ascii="SutonnyMJ" w:eastAsiaTheme="minorHAnsi" w:hAnsi="SutonnyMJ" w:cstheme="minorBidi"/>
          <w:sz w:val="24"/>
          <w:szCs w:val="22"/>
        </w:rPr>
        <w:t>ZdwmjÑ 7</w:t>
      </w:r>
    </w:p>
    <w:p w:rsidR="00B8794E" w:rsidRPr="003F29B5" w:rsidRDefault="00B8794E" w:rsidP="00AD4CBA">
      <w:pPr>
        <w:pStyle w:val="ListParagraph"/>
        <w:numPr>
          <w:ilvl w:val="0"/>
          <w:numId w:val="314"/>
        </w:numPr>
        <w:tabs>
          <w:tab w:val="left" w:pos="360"/>
        </w:tabs>
        <w:rPr>
          <w:rFonts w:ascii="SutonnyMJ" w:hAnsi="SutonnyMJ"/>
          <w:sz w:val="24"/>
        </w:rPr>
      </w:pPr>
      <w:r w:rsidRPr="003F29B5">
        <w:rPr>
          <w:rFonts w:ascii="SutonnyMJ" w:hAnsi="SutonnyMJ"/>
          <w:b/>
          <w:sz w:val="24"/>
          <w:szCs w:val="24"/>
        </w:rPr>
        <w:t>ivRavbx</w:t>
      </w:r>
      <w:r w:rsidR="003F29B5" w:rsidRPr="003F29B5">
        <w:rPr>
          <w:rFonts w:ascii="SutonnyMJ" w:hAnsi="SutonnyMJ"/>
          <w:sz w:val="24"/>
        </w:rPr>
        <w:t>(Aby‡”Q`-</w:t>
      </w:r>
      <w:r w:rsidRPr="003F29B5">
        <w:rPr>
          <w:rFonts w:ascii="SutonnyMJ" w:hAnsi="SutonnyMJ"/>
          <w:sz w:val="24"/>
        </w:rPr>
        <w:t>5)</w:t>
      </w:r>
    </w:p>
    <w:p w:rsidR="00B8794E" w:rsidRPr="003F29B5" w:rsidRDefault="00B8794E" w:rsidP="00AD4CBA">
      <w:pPr>
        <w:pStyle w:val="ListParagraph"/>
        <w:numPr>
          <w:ilvl w:val="0"/>
          <w:numId w:val="313"/>
        </w:numPr>
        <w:tabs>
          <w:tab w:val="left" w:pos="360"/>
        </w:tabs>
        <w:rPr>
          <w:rFonts w:ascii="SutonnyMJ" w:hAnsi="SutonnyMJ"/>
          <w:sz w:val="24"/>
        </w:rPr>
      </w:pPr>
      <w:r w:rsidRPr="003F29B5">
        <w:rPr>
          <w:rFonts w:ascii="SutonnyMJ" w:hAnsi="SutonnyMJ"/>
          <w:sz w:val="24"/>
        </w:rPr>
        <w:t>cÖRvZ‡š¿i ivRavbxÑ XvKv</w:t>
      </w:r>
    </w:p>
    <w:p w:rsidR="00B8794E" w:rsidRPr="003F29B5" w:rsidRDefault="003F29B5" w:rsidP="00AD4CBA">
      <w:pPr>
        <w:pStyle w:val="ListParagraph"/>
        <w:numPr>
          <w:ilvl w:val="0"/>
          <w:numId w:val="313"/>
        </w:numPr>
        <w:tabs>
          <w:tab w:val="left" w:pos="360"/>
        </w:tabs>
        <w:rPr>
          <w:rFonts w:ascii="SutonnyMJ" w:hAnsi="SutonnyMJ"/>
          <w:sz w:val="24"/>
        </w:rPr>
      </w:pPr>
      <w:r w:rsidRPr="003F29B5">
        <w:rPr>
          <w:rFonts w:ascii="SutonnyMJ" w:hAnsi="SutonnyMJ"/>
          <w:sz w:val="24"/>
        </w:rPr>
        <w:t>we.`ª: XvKv †gvU ivRavbx nq-</w:t>
      </w:r>
      <w:r w:rsidR="00B8794E" w:rsidRPr="003F29B5">
        <w:rPr>
          <w:rFonts w:ascii="SutonnyMJ" w:hAnsi="SutonnyMJ"/>
          <w:sz w:val="24"/>
        </w:rPr>
        <w:t>5 evi (cÖ_g: 1610)</w:t>
      </w:r>
    </w:p>
    <w:p w:rsidR="00B8794E" w:rsidRPr="003F29B5" w:rsidRDefault="00B8794E" w:rsidP="00AD4CBA">
      <w:pPr>
        <w:pStyle w:val="ListParagraph"/>
        <w:numPr>
          <w:ilvl w:val="0"/>
          <w:numId w:val="313"/>
        </w:numPr>
        <w:tabs>
          <w:tab w:val="left" w:pos="360"/>
        </w:tabs>
        <w:rPr>
          <w:rFonts w:ascii="SutonnyMJ" w:hAnsi="SutonnyMJ"/>
          <w:sz w:val="24"/>
        </w:rPr>
      </w:pPr>
      <w:r w:rsidRPr="003F29B5">
        <w:rPr>
          <w:rFonts w:ascii="SutonnyMJ" w:hAnsi="SutonnyMJ"/>
          <w:sz w:val="24"/>
        </w:rPr>
        <w:t>1972 Gi msweav‡b XvKv kãwUi Bs‡iwR evbvb wQjÑ Ò</w:t>
      </w:r>
      <w:r w:rsidRPr="003F29B5">
        <w:rPr>
          <w:rFonts w:ascii="Times New Roman" w:hAnsi="Times New Roman"/>
        </w:rPr>
        <w:t>Dacca</w:t>
      </w:r>
      <w:r w:rsidRPr="003F29B5">
        <w:rPr>
          <w:rFonts w:ascii="SutonnyMJ" w:hAnsi="SutonnyMJ"/>
          <w:sz w:val="24"/>
        </w:rPr>
        <w:t>Ó</w:t>
      </w:r>
    </w:p>
    <w:p w:rsidR="00B8794E" w:rsidRPr="003F29B5" w:rsidRDefault="00B8794E" w:rsidP="00AD4CBA">
      <w:pPr>
        <w:pStyle w:val="ListParagraph"/>
        <w:numPr>
          <w:ilvl w:val="0"/>
          <w:numId w:val="313"/>
        </w:numPr>
        <w:tabs>
          <w:tab w:val="left" w:pos="360"/>
        </w:tabs>
        <w:rPr>
          <w:rFonts w:ascii="SutonnyMJ" w:hAnsi="SutonnyMJ"/>
          <w:sz w:val="24"/>
        </w:rPr>
      </w:pPr>
      <w:r w:rsidRPr="003F29B5">
        <w:rPr>
          <w:rFonts w:ascii="SutonnyMJ" w:hAnsi="SutonnyMJ"/>
          <w:sz w:val="24"/>
        </w:rPr>
        <w:t>1988 mv‡j Aóg ms‡kvabxi gva¨‡g ms‡kvab K‡i Ò</w:t>
      </w:r>
      <w:r w:rsidRPr="003F29B5">
        <w:rPr>
          <w:rFonts w:ascii="Times New Roman" w:hAnsi="Times New Roman"/>
        </w:rPr>
        <w:t>Dhaka</w:t>
      </w:r>
      <w:r w:rsidRPr="003F29B5">
        <w:rPr>
          <w:rFonts w:ascii="SutonnyMJ" w:hAnsi="SutonnyMJ"/>
          <w:sz w:val="24"/>
        </w:rPr>
        <w:t>Ó ivLv nq|</w:t>
      </w:r>
    </w:p>
    <w:p w:rsidR="00B8794E" w:rsidRPr="003F29B5" w:rsidRDefault="00B8794E" w:rsidP="00AD4CBA">
      <w:pPr>
        <w:pStyle w:val="ListParagraph"/>
        <w:numPr>
          <w:ilvl w:val="0"/>
          <w:numId w:val="315"/>
        </w:numPr>
        <w:tabs>
          <w:tab w:val="left" w:pos="360"/>
        </w:tabs>
        <w:rPr>
          <w:rFonts w:ascii="SutonnyMJ" w:hAnsi="SutonnyMJ"/>
          <w:sz w:val="24"/>
        </w:rPr>
      </w:pPr>
      <w:r w:rsidRPr="003F29B5">
        <w:rPr>
          <w:rFonts w:ascii="SutonnyMJ" w:hAnsi="SutonnyMJ"/>
          <w:b/>
          <w:sz w:val="24"/>
          <w:szCs w:val="24"/>
        </w:rPr>
        <w:t>bvMwiKZ</w:t>
      </w:r>
      <w:r w:rsidRPr="003F29B5">
        <w:rPr>
          <w:rFonts w:ascii="SutonnyMJ" w:hAnsi="SutonnyMJ"/>
          <w:b/>
          <w:sz w:val="26"/>
        </w:rPr>
        <w:t>¡</w:t>
      </w:r>
      <w:r w:rsidR="003F29B5" w:rsidRPr="003F29B5">
        <w:rPr>
          <w:rFonts w:ascii="SutonnyMJ" w:hAnsi="SutonnyMJ"/>
          <w:sz w:val="24"/>
        </w:rPr>
        <w:t xml:space="preserve"> (Aby‡”Q`-</w:t>
      </w:r>
      <w:r w:rsidRPr="003F29B5">
        <w:rPr>
          <w:rFonts w:ascii="SutonnyMJ" w:hAnsi="SutonnyMJ"/>
          <w:sz w:val="24"/>
        </w:rPr>
        <w:t xml:space="preserve"> 6)</w:t>
      </w:r>
    </w:p>
    <w:p w:rsidR="00B8794E" w:rsidRPr="003F29B5" w:rsidRDefault="00B8794E" w:rsidP="00AD4CBA">
      <w:pPr>
        <w:pStyle w:val="ListParagraph"/>
        <w:numPr>
          <w:ilvl w:val="0"/>
          <w:numId w:val="316"/>
        </w:numPr>
        <w:tabs>
          <w:tab w:val="left" w:pos="360"/>
        </w:tabs>
        <w:contextualSpacing/>
        <w:jc w:val="both"/>
        <w:rPr>
          <w:rFonts w:ascii="SutonnyMJ" w:hAnsi="SutonnyMJ"/>
          <w:sz w:val="24"/>
        </w:rPr>
      </w:pPr>
      <w:r w:rsidRPr="003F29B5">
        <w:rPr>
          <w:rFonts w:ascii="SutonnyMJ" w:hAnsi="SutonnyMJ"/>
          <w:sz w:val="24"/>
        </w:rPr>
        <w:t>ev</w:t>
      </w:r>
      <w:r w:rsidR="00C24FDD">
        <w:rPr>
          <w:rFonts w:ascii="SutonnyMJ" w:hAnsi="SutonnyMJ"/>
          <w:sz w:val="24"/>
        </w:rPr>
        <w:t>sjv‡`‡ki RbMY RvwZ wn‡m‡e evOvwj Ges bvMwiKMY evsjv‡`wk</w:t>
      </w:r>
      <w:r w:rsidRPr="003F29B5">
        <w:rPr>
          <w:rFonts w:ascii="SutonnyMJ" w:hAnsi="SutonnyMJ"/>
          <w:sz w:val="24"/>
        </w:rPr>
        <w:t xml:space="preserve"> ewjqv cwiwPZ nB‡eb [Aby‡”Q`: 6(2)]</w:t>
      </w:r>
    </w:p>
    <w:p w:rsidR="00B8794E" w:rsidRPr="004E52F8" w:rsidRDefault="00B8794E" w:rsidP="00AD4CBA">
      <w:pPr>
        <w:pStyle w:val="ListParagraph"/>
        <w:numPr>
          <w:ilvl w:val="0"/>
          <w:numId w:val="317"/>
        </w:numPr>
        <w:tabs>
          <w:tab w:val="left" w:pos="360"/>
        </w:tabs>
        <w:rPr>
          <w:rFonts w:ascii="SutonnyMJ" w:hAnsi="SutonnyMJ"/>
          <w:sz w:val="24"/>
        </w:rPr>
      </w:pPr>
      <w:r w:rsidRPr="004E52F8">
        <w:rPr>
          <w:rFonts w:ascii="SutonnyMJ" w:hAnsi="SutonnyMJ"/>
          <w:b/>
          <w:sz w:val="24"/>
          <w:szCs w:val="24"/>
        </w:rPr>
        <w:t>msweav‡bi cÖvavb¨:</w:t>
      </w:r>
      <w:r w:rsidRPr="004E52F8">
        <w:rPr>
          <w:rFonts w:ascii="SutonnyMJ" w:hAnsi="SutonnyMJ"/>
          <w:sz w:val="26"/>
        </w:rPr>
        <w:t xml:space="preserve"> (</w:t>
      </w:r>
      <w:r w:rsidR="004E52F8">
        <w:rPr>
          <w:rFonts w:ascii="SutonnyMJ" w:hAnsi="SutonnyMJ"/>
          <w:sz w:val="24"/>
        </w:rPr>
        <w:t>Aby‡”Q`-</w:t>
      </w:r>
      <w:r w:rsidR="003F29B5" w:rsidRPr="004E52F8">
        <w:rPr>
          <w:rFonts w:ascii="SutonnyMJ" w:hAnsi="SutonnyMJ"/>
          <w:sz w:val="24"/>
        </w:rPr>
        <w:t>7</w:t>
      </w:r>
      <w:r w:rsidRPr="004E52F8">
        <w:rPr>
          <w:rFonts w:ascii="SutonnyMJ" w:hAnsi="SutonnyMJ"/>
          <w:sz w:val="24"/>
        </w:rPr>
        <w:t>)</w:t>
      </w:r>
    </w:p>
    <w:p w:rsidR="00B8794E" w:rsidRDefault="00B8794E" w:rsidP="00AD4CBA">
      <w:pPr>
        <w:pStyle w:val="ListParagraph"/>
        <w:numPr>
          <w:ilvl w:val="0"/>
          <w:numId w:val="318"/>
        </w:numPr>
        <w:tabs>
          <w:tab w:val="left" w:pos="360"/>
        </w:tabs>
        <w:contextualSpacing/>
        <w:jc w:val="both"/>
        <w:rPr>
          <w:rFonts w:ascii="SutonnyMJ" w:hAnsi="SutonnyMJ"/>
          <w:sz w:val="24"/>
        </w:rPr>
      </w:pPr>
      <w:r>
        <w:rPr>
          <w:rFonts w:ascii="SutonnyMJ" w:hAnsi="SutonnyMJ"/>
          <w:sz w:val="24"/>
        </w:rPr>
        <w:t>msweav‡bi cÖvavb¨ ej‡Z †evSvqÑ evsjv‡`‡ki msweavb cvj©v‡g‡›Ui Dc‡i ¯’vb cv‡e|</w:t>
      </w:r>
    </w:p>
    <w:p w:rsidR="00B8794E" w:rsidRDefault="00B8794E" w:rsidP="00AD4CBA">
      <w:pPr>
        <w:pStyle w:val="ListParagraph"/>
        <w:numPr>
          <w:ilvl w:val="0"/>
          <w:numId w:val="318"/>
        </w:numPr>
        <w:tabs>
          <w:tab w:val="left" w:pos="360"/>
        </w:tabs>
        <w:contextualSpacing/>
        <w:jc w:val="both"/>
        <w:rPr>
          <w:rFonts w:ascii="SutonnyMJ" w:hAnsi="SutonnyMJ"/>
          <w:sz w:val="24"/>
        </w:rPr>
      </w:pPr>
      <w:r>
        <w:rPr>
          <w:rFonts w:ascii="SutonnyMJ" w:hAnsi="SutonnyMJ"/>
          <w:sz w:val="24"/>
        </w:rPr>
        <w:t>cÖRvZ‡š¿i mKj ÿgZvi gvwjK RbMYÑ Aby‡”Q` 7(1)</w:t>
      </w:r>
    </w:p>
    <w:p w:rsidR="00B8794E" w:rsidRDefault="00B8794E" w:rsidP="00AD4CBA">
      <w:pPr>
        <w:pStyle w:val="ListParagraph"/>
        <w:numPr>
          <w:ilvl w:val="0"/>
          <w:numId w:val="318"/>
        </w:numPr>
        <w:tabs>
          <w:tab w:val="left" w:pos="360"/>
        </w:tabs>
        <w:contextualSpacing/>
        <w:jc w:val="both"/>
        <w:rPr>
          <w:rFonts w:ascii="SutonnyMJ" w:hAnsi="SutonnyMJ"/>
          <w:sz w:val="24"/>
        </w:rPr>
      </w:pPr>
      <w:r>
        <w:rPr>
          <w:rFonts w:ascii="SutonnyMJ" w:hAnsi="SutonnyMJ"/>
          <w:sz w:val="24"/>
        </w:rPr>
        <w:t>MYcÖRvZš¿x evsjv‡`‡ki msweavb iv‡óªi m‡e©v”P AvBbÑ Aby‡”Q` 7(2)</w:t>
      </w:r>
    </w:p>
    <w:p w:rsidR="00B8794E" w:rsidRPr="004E52F8" w:rsidRDefault="00B8794E" w:rsidP="00AD4CBA">
      <w:pPr>
        <w:pStyle w:val="ListParagraph"/>
        <w:numPr>
          <w:ilvl w:val="0"/>
          <w:numId w:val="319"/>
        </w:numPr>
        <w:tabs>
          <w:tab w:val="left" w:pos="360"/>
        </w:tabs>
        <w:rPr>
          <w:rFonts w:ascii="SutonnyMJ" w:hAnsi="SutonnyMJ"/>
          <w:b/>
          <w:sz w:val="24"/>
          <w:szCs w:val="24"/>
        </w:rPr>
      </w:pPr>
      <w:r w:rsidRPr="004E52F8">
        <w:rPr>
          <w:rFonts w:ascii="SutonnyMJ" w:hAnsi="SutonnyMJ"/>
          <w:b/>
          <w:sz w:val="24"/>
          <w:szCs w:val="24"/>
        </w:rPr>
        <w:t>msweavb evwZj, ¯’wMZKiY BZ¨vw` Aciva (7K)</w:t>
      </w:r>
    </w:p>
    <w:p w:rsidR="00B8794E" w:rsidRPr="002E4628" w:rsidRDefault="00B8794E" w:rsidP="00AD4CBA">
      <w:pPr>
        <w:pStyle w:val="ListParagraph"/>
        <w:numPr>
          <w:ilvl w:val="0"/>
          <w:numId w:val="320"/>
        </w:numPr>
        <w:tabs>
          <w:tab w:val="left" w:pos="360"/>
        </w:tabs>
        <w:contextualSpacing/>
        <w:jc w:val="both"/>
        <w:rPr>
          <w:rFonts w:ascii="SutonnyMJ" w:hAnsi="SutonnyMJ"/>
          <w:sz w:val="24"/>
          <w:szCs w:val="24"/>
        </w:rPr>
      </w:pPr>
      <w:r w:rsidRPr="002E4628">
        <w:rPr>
          <w:rFonts w:ascii="SutonnyMJ" w:hAnsi="SutonnyMJ"/>
          <w:b/>
          <w:sz w:val="24"/>
          <w:szCs w:val="24"/>
        </w:rPr>
        <w:t>g~j welq:</w:t>
      </w:r>
      <w:r w:rsidRPr="002E4628">
        <w:rPr>
          <w:rFonts w:ascii="SutonnyMJ" w:hAnsi="SutonnyMJ"/>
          <w:sz w:val="24"/>
          <w:szCs w:val="24"/>
        </w:rPr>
        <w:t xml:space="preserve"> evsjv‡`‡ki MYZš¿, mvsweavwbK msKU</w:t>
      </w:r>
    </w:p>
    <w:p w:rsidR="00B8794E" w:rsidRPr="002E4628" w:rsidRDefault="00B8794E" w:rsidP="00AD4CBA">
      <w:pPr>
        <w:pStyle w:val="ListParagraph"/>
        <w:numPr>
          <w:ilvl w:val="0"/>
          <w:numId w:val="320"/>
        </w:numPr>
        <w:tabs>
          <w:tab w:val="left" w:pos="360"/>
        </w:tabs>
        <w:jc w:val="both"/>
        <w:rPr>
          <w:rFonts w:ascii="SutonnyMJ" w:hAnsi="SutonnyMJ"/>
          <w:sz w:val="24"/>
          <w:szCs w:val="24"/>
        </w:rPr>
      </w:pPr>
      <w:r w:rsidRPr="002E4628">
        <w:rPr>
          <w:rFonts w:ascii="SutonnyMJ" w:hAnsi="SutonnyMJ"/>
          <w:sz w:val="24"/>
          <w:szCs w:val="24"/>
        </w:rPr>
        <w:t>wKsev A‰eafv‡e †KD †hb ivóª ÿgZv MÖnY Ki‡Z bv cv‡i Gi Rb¨B GB Aby‡”QwU ms‡hvRb Kiv n‡q‡Q|</w:t>
      </w:r>
    </w:p>
    <w:p w:rsidR="004E52F8" w:rsidRPr="004E52F8" w:rsidRDefault="00B8794E" w:rsidP="00AD4CBA">
      <w:pPr>
        <w:pStyle w:val="ListParagraph"/>
        <w:numPr>
          <w:ilvl w:val="0"/>
          <w:numId w:val="319"/>
        </w:numPr>
        <w:tabs>
          <w:tab w:val="left" w:pos="360"/>
        </w:tabs>
        <w:rPr>
          <w:rFonts w:ascii="SutonnyMJ" w:hAnsi="SutonnyMJ"/>
          <w:b/>
          <w:sz w:val="24"/>
          <w:szCs w:val="24"/>
        </w:rPr>
      </w:pPr>
      <w:r w:rsidRPr="004E52F8">
        <w:rPr>
          <w:rFonts w:ascii="SutonnyMJ" w:hAnsi="SutonnyMJ"/>
          <w:b/>
          <w:sz w:val="24"/>
          <w:szCs w:val="24"/>
        </w:rPr>
        <w:t>msweav‡bi †gŠ</w:t>
      </w:r>
      <w:r w:rsidR="00C24FDD">
        <w:rPr>
          <w:rFonts w:ascii="SutonnyMJ" w:hAnsi="SutonnyMJ"/>
          <w:b/>
          <w:sz w:val="24"/>
          <w:szCs w:val="24"/>
        </w:rPr>
        <w:t>wjK weavbvewj</w:t>
      </w:r>
      <w:r w:rsidRPr="004E52F8">
        <w:rPr>
          <w:rFonts w:ascii="SutonnyMJ" w:hAnsi="SutonnyMJ"/>
          <w:b/>
          <w:sz w:val="24"/>
          <w:szCs w:val="24"/>
        </w:rPr>
        <w:t xml:space="preserve"> ms‡kvab A‡hvM¨</w:t>
      </w:r>
      <w:r w:rsidR="004E52F8" w:rsidRPr="004E52F8">
        <w:rPr>
          <w:rFonts w:ascii="SutonnyMJ" w:hAnsi="SutonnyMJ"/>
          <w:b/>
          <w:sz w:val="24"/>
          <w:szCs w:val="24"/>
        </w:rPr>
        <w:t>(</w:t>
      </w:r>
      <w:r w:rsidR="002E4628" w:rsidRPr="002E4628">
        <w:rPr>
          <w:rFonts w:ascii="SutonnyMJ" w:eastAsia="SutonnyMJ" w:hAnsi="SutonnyMJ" w:cs="SutonnyMJ"/>
          <w:sz w:val="24"/>
          <w:szCs w:val="24"/>
          <w:shd w:val="clear" w:color="auto" w:fill="FFFFFF" w:themeFill="background1"/>
        </w:rPr>
        <w:t>7L</w:t>
      </w:r>
      <w:r w:rsidR="004E52F8" w:rsidRPr="004E52F8">
        <w:rPr>
          <w:rFonts w:ascii="SutonnyMJ" w:hAnsi="SutonnyMJ"/>
          <w:b/>
          <w:sz w:val="24"/>
          <w:szCs w:val="24"/>
        </w:rPr>
        <w:t>)</w:t>
      </w:r>
    </w:p>
    <w:p w:rsidR="008F12EB" w:rsidRPr="002E4628" w:rsidRDefault="008F12EB" w:rsidP="002E4628">
      <w:pPr>
        <w:tabs>
          <w:tab w:val="left" w:pos="360"/>
        </w:tabs>
        <w:jc w:val="center"/>
        <w:rPr>
          <w:rFonts w:ascii="SutonnyMJ" w:eastAsia="SutonnyMJ" w:hAnsi="SutonnyMJ" w:cs="SutonnyMJ"/>
          <w:b/>
          <w:sz w:val="24"/>
          <w:szCs w:val="24"/>
          <w:shd w:val="clear" w:color="auto" w:fill="D9D9D9" w:themeFill="background1" w:themeFillShade="D9"/>
        </w:rPr>
      </w:pPr>
      <w:r w:rsidRPr="002E4628">
        <w:rPr>
          <w:rFonts w:ascii="SutonnyMJ" w:eastAsia="SutonnyMJ" w:hAnsi="SutonnyMJ" w:cs="SutonnyMJ"/>
          <w:b/>
          <w:sz w:val="24"/>
          <w:szCs w:val="24"/>
          <w:shd w:val="clear" w:color="auto" w:fill="D9D9D9" w:themeFill="background1" w:themeFillShade="D9"/>
        </w:rPr>
        <w:t>msweav‡bi †h †h Aby‡”Q` AcwieZ©b‡hvM¨</w:t>
      </w:r>
    </w:p>
    <w:p w:rsidR="008F12EB" w:rsidRPr="008F12EB" w:rsidRDefault="008F12EB" w:rsidP="00AD4CBA">
      <w:pPr>
        <w:pStyle w:val="ListParagraph"/>
        <w:numPr>
          <w:ilvl w:val="0"/>
          <w:numId w:val="321"/>
        </w:numPr>
        <w:shd w:val="clear" w:color="auto" w:fill="FFFFFF" w:themeFill="background1"/>
        <w:tabs>
          <w:tab w:val="left" w:pos="360"/>
        </w:tabs>
        <w:rPr>
          <w:rFonts w:ascii="SutonnyMJ" w:eastAsia="SutonnyMJ" w:hAnsi="SutonnyMJ" w:cs="SutonnyMJ"/>
          <w:sz w:val="24"/>
          <w:szCs w:val="24"/>
          <w:shd w:val="clear" w:color="auto" w:fill="FFFFFF" w:themeFill="background1"/>
        </w:rPr>
      </w:pPr>
      <w:r w:rsidRPr="008F12EB">
        <w:rPr>
          <w:rFonts w:ascii="SutonnyMJ" w:eastAsia="SutonnyMJ" w:hAnsi="SutonnyMJ" w:cs="SutonnyMJ"/>
          <w:sz w:val="24"/>
          <w:szCs w:val="24"/>
          <w:shd w:val="clear" w:color="auto" w:fill="FFFFFF" w:themeFill="background1"/>
        </w:rPr>
        <w:t>msweav‡bi 7L Aby‡”Q` Abymv‡i wb‡¤œv³ †gŠwjK ms‡kvab A‡hvM¨:</w:t>
      </w:r>
    </w:p>
    <w:p w:rsidR="008F12EB" w:rsidRPr="008F12EB" w:rsidRDefault="008F12EB" w:rsidP="00AD4CBA">
      <w:pPr>
        <w:pStyle w:val="ListParagraph"/>
        <w:numPr>
          <w:ilvl w:val="0"/>
          <w:numId w:val="319"/>
        </w:numPr>
        <w:shd w:val="clear" w:color="auto" w:fill="FFFFFF" w:themeFill="background1"/>
        <w:tabs>
          <w:tab w:val="left" w:pos="360"/>
        </w:tabs>
        <w:rPr>
          <w:rFonts w:ascii="Vrinda" w:eastAsia="SutonnyMJ" w:hAnsi="Vrinda"/>
          <w:sz w:val="4"/>
        </w:rPr>
      </w:pPr>
    </w:p>
    <w:tbl>
      <w:tblPr>
        <w:tblW w:w="0" w:type="auto"/>
        <w:tblInd w:w="198" w:type="dxa"/>
        <w:tblCellMar>
          <w:left w:w="10" w:type="dxa"/>
          <w:right w:w="10" w:type="dxa"/>
        </w:tblCellMar>
        <w:tblLook w:val="0000" w:firstRow="0" w:lastRow="0" w:firstColumn="0" w:lastColumn="0" w:noHBand="0" w:noVBand="0"/>
      </w:tblPr>
      <w:tblGrid>
        <w:gridCol w:w="814"/>
        <w:gridCol w:w="1222"/>
        <w:gridCol w:w="6091"/>
      </w:tblGrid>
      <w:tr w:rsidR="008F12EB" w:rsidRPr="006408BB" w:rsidTr="00AA1B04">
        <w:trPr>
          <w:trHeight w:val="1"/>
        </w:trPr>
        <w:tc>
          <w:tcPr>
            <w:tcW w:w="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8F12EB" w:rsidRPr="006408BB" w:rsidRDefault="008F12EB" w:rsidP="002E4628">
            <w:pPr>
              <w:tabs>
                <w:tab w:val="left" w:pos="360"/>
                <w:tab w:val="left" w:pos="720"/>
              </w:tabs>
              <w:jc w:val="center"/>
            </w:pPr>
            <w:r w:rsidRPr="006408BB">
              <w:rPr>
                <w:rFonts w:ascii="SutonnyMJ" w:eastAsia="SutonnyMJ" w:hAnsi="SutonnyMJ" w:cs="SutonnyMJ"/>
                <w:b/>
                <w:sz w:val="24"/>
              </w:rPr>
              <w:t>Aa¨vq</w:t>
            </w:r>
          </w:p>
        </w:tc>
        <w:tc>
          <w:tcPr>
            <w:tcW w:w="12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8F12EB" w:rsidRPr="006408BB" w:rsidRDefault="008F12EB" w:rsidP="002E4628">
            <w:pPr>
              <w:tabs>
                <w:tab w:val="left" w:pos="360"/>
                <w:tab w:val="left" w:pos="720"/>
              </w:tabs>
              <w:jc w:val="center"/>
            </w:pPr>
            <w:r w:rsidRPr="006408BB">
              <w:rPr>
                <w:rFonts w:ascii="SutonnyMJ" w:eastAsia="SutonnyMJ" w:hAnsi="SutonnyMJ" w:cs="SutonnyMJ"/>
                <w:b/>
                <w:sz w:val="24"/>
              </w:rPr>
              <w:t>Aby‡”Q`</w:t>
            </w:r>
          </w:p>
        </w:tc>
        <w:tc>
          <w:tcPr>
            <w:tcW w:w="60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8F12EB" w:rsidRPr="006408BB" w:rsidRDefault="008F12EB" w:rsidP="002E4628">
            <w:pPr>
              <w:tabs>
                <w:tab w:val="left" w:pos="360"/>
                <w:tab w:val="left" w:pos="720"/>
              </w:tabs>
              <w:jc w:val="center"/>
            </w:pPr>
            <w:r w:rsidRPr="006408BB">
              <w:rPr>
                <w:rFonts w:ascii="SutonnyMJ" w:eastAsia="SutonnyMJ" w:hAnsi="SutonnyMJ" w:cs="SutonnyMJ"/>
                <w:b/>
                <w:sz w:val="24"/>
              </w:rPr>
              <w:t>welqe¯‘</w:t>
            </w:r>
          </w:p>
        </w:tc>
      </w:tr>
      <w:tr w:rsidR="008F12EB" w:rsidRPr="006408BB" w:rsidTr="00AA1B04">
        <w:trPr>
          <w:trHeight w:val="1"/>
        </w:trPr>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6408BB" w:rsidRDefault="008F12EB" w:rsidP="002E4628">
            <w:pPr>
              <w:tabs>
                <w:tab w:val="left" w:pos="360"/>
                <w:tab w:val="left" w:pos="720"/>
              </w:tabs>
              <w:jc w:val="center"/>
              <w:rPr>
                <w:b/>
              </w:rPr>
            </w:pPr>
            <w:r w:rsidRPr="006408BB">
              <w:rPr>
                <w:rFonts w:ascii="SutonnyMJ" w:eastAsia="SutonnyMJ" w:hAnsi="SutonnyMJ" w:cs="SutonnyMJ"/>
                <w:b/>
                <w:sz w:val="24"/>
              </w:rPr>
              <w:t>cÖ_g</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12EB" w:rsidRPr="006408BB" w:rsidRDefault="008F12EB" w:rsidP="002E4628">
            <w:pPr>
              <w:tabs>
                <w:tab w:val="left" w:pos="360"/>
                <w:tab w:val="left" w:pos="720"/>
              </w:tabs>
              <w:jc w:val="center"/>
            </w:pPr>
            <w:r w:rsidRPr="006408BB">
              <w:rPr>
                <w:rFonts w:ascii="SutonnyMJ" w:eastAsia="SutonnyMJ" w:hAnsi="SutonnyMJ" w:cs="SutonnyMJ"/>
                <w:sz w:val="24"/>
              </w:rPr>
              <w:t>mKj (1-7L)</w:t>
            </w:r>
          </w:p>
        </w:tc>
        <w:tc>
          <w:tcPr>
            <w:tcW w:w="609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2E4628" w:rsidRDefault="002E4628" w:rsidP="002E4628">
            <w:pPr>
              <w:pStyle w:val="ListParagraph"/>
              <w:tabs>
                <w:tab w:val="left" w:pos="360"/>
              </w:tabs>
              <w:ind w:left="810"/>
              <w:jc w:val="center"/>
              <w:rPr>
                <w:rFonts w:ascii="Nirmala UI" w:hAnsi="Nirmala UI" w:cs="Nirmala UI"/>
                <w:sz w:val="24"/>
              </w:rPr>
            </w:pPr>
            <w:r>
              <w:rPr>
                <w:rFonts w:ascii="SutonnyMJ" w:eastAsia="SutonnyMJ" w:hAnsi="SutonnyMJ" w:cs="SutonnyMJ"/>
                <w:spacing w:val="-6"/>
                <w:sz w:val="24"/>
              </w:rPr>
              <w:t>cÖRvZš¿(</w:t>
            </w:r>
            <w:r>
              <w:rPr>
                <w:rFonts w:ascii="SutonnyMJ" w:hAnsi="SutonnyMJ"/>
                <w:sz w:val="24"/>
              </w:rPr>
              <w:t>cÖ_g fv‡Mi mKj Aby‡”Q`</w:t>
            </w:r>
            <w:r>
              <w:rPr>
                <w:rFonts w:ascii="Nirmala UI" w:hAnsi="Nirmala UI" w:cs="Nirmala UI"/>
                <w:sz w:val="24"/>
              </w:rPr>
              <w:t>)</w:t>
            </w:r>
          </w:p>
        </w:tc>
      </w:tr>
      <w:tr w:rsidR="008F12EB" w:rsidRPr="006408BB" w:rsidTr="00AA1B04">
        <w:trPr>
          <w:trHeight w:val="1"/>
        </w:trPr>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6408BB" w:rsidRDefault="008F12EB" w:rsidP="002E4628">
            <w:pPr>
              <w:tabs>
                <w:tab w:val="left" w:pos="360"/>
                <w:tab w:val="left" w:pos="720"/>
              </w:tabs>
              <w:jc w:val="center"/>
              <w:rPr>
                <w:rFonts w:ascii="SutonnyMJ" w:eastAsia="SutonnyMJ" w:hAnsi="SutonnyMJ" w:cs="SutonnyMJ"/>
                <w:b/>
                <w:sz w:val="24"/>
              </w:rPr>
            </w:pPr>
            <w:r w:rsidRPr="006408BB">
              <w:rPr>
                <w:rFonts w:ascii="SutonnyMJ" w:eastAsia="SutonnyMJ" w:hAnsi="SutonnyMJ" w:cs="SutonnyMJ"/>
                <w:b/>
                <w:sz w:val="24"/>
              </w:rPr>
              <w:t>wØZxq</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12EB" w:rsidRPr="006408BB" w:rsidRDefault="008F12EB" w:rsidP="002E4628">
            <w:pPr>
              <w:ind w:right="-72"/>
              <w:jc w:val="center"/>
              <w:rPr>
                <w:rFonts w:ascii="SutonnyMJ" w:eastAsia="SutonnyMJ" w:hAnsi="SutonnyMJ" w:cs="SutonnyMJ"/>
                <w:sz w:val="24"/>
              </w:rPr>
            </w:pPr>
            <w:r w:rsidRPr="006408BB">
              <w:rPr>
                <w:rFonts w:ascii="SutonnyMJ" w:eastAsia="SutonnyMJ" w:hAnsi="SutonnyMJ" w:cs="SutonnyMJ"/>
                <w:sz w:val="24"/>
              </w:rPr>
              <w:t>mKj (8-25)</w:t>
            </w:r>
          </w:p>
        </w:tc>
        <w:tc>
          <w:tcPr>
            <w:tcW w:w="609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2E4628" w:rsidRDefault="008F12EB" w:rsidP="002E4628">
            <w:pPr>
              <w:pStyle w:val="ListParagraph"/>
              <w:tabs>
                <w:tab w:val="left" w:pos="360"/>
              </w:tabs>
              <w:ind w:left="810"/>
              <w:jc w:val="center"/>
              <w:rPr>
                <w:rFonts w:ascii="SutonnyMJ" w:hAnsi="SutonnyMJ"/>
                <w:sz w:val="24"/>
              </w:rPr>
            </w:pPr>
            <w:r w:rsidRPr="006408BB">
              <w:rPr>
                <w:rFonts w:ascii="SutonnyMJ" w:eastAsia="SutonnyMJ" w:hAnsi="SutonnyMJ" w:cs="SutonnyMJ"/>
                <w:sz w:val="24"/>
              </w:rPr>
              <w:t>ivóªcwiPvjbvi g~jbxwZmg~n</w:t>
            </w:r>
            <w:r w:rsidR="002E4628">
              <w:rPr>
                <w:rFonts w:ascii="SutonnyMJ" w:hAnsi="SutonnyMJ"/>
                <w:sz w:val="24"/>
              </w:rPr>
              <w:t xml:space="preserve"> (</w:t>
            </w:r>
            <w:r w:rsidR="002E4628" w:rsidRPr="002E4628">
              <w:rPr>
                <w:rFonts w:ascii="SutonnyMJ" w:eastAsia="SutonnyMJ" w:hAnsi="SutonnyMJ" w:cs="SutonnyMJ"/>
                <w:sz w:val="24"/>
              </w:rPr>
              <w:t>wØZxq</w:t>
            </w:r>
            <w:r w:rsidR="002E4628">
              <w:rPr>
                <w:rFonts w:ascii="SutonnyMJ" w:hAnsi="SutonnyMJ"/>
                <w:sz w:val="24"/>
              </w:rPr>
              <w:t xml:space="preserve"> fv‡Mi mKj Aby‡”Q`)</w:t>
            </w:r>
          </w:p>
        </w:tc>
      </w:tr>
      <w:tr w:rsidR="008F12EB" w:rsidRPr="006408BB" w:rsidTr="00AA1B04">
        <w:trPr>
          <w:trHeight w:val="1"/>
        </w:trPr>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6408BB" w:rsidRDefault="008F12EB" w:rsidP="002E4628">
            <w:pPr>
              <w:tabs>
                <w:tab w:val="left" w:pos="360"/>
                <w:tab w:val="left" w:pos="720"/>
              </w:tabs>
              <w:jc w:val="center"/>
              <w:rPr>
                <w:rFonts w:ascii="SutonnyMJ" w:eastAsia="SutonnyMJ" w:hAnsi="SutonnyMJ" w:cs="SutonnyMJ"/>
                <w:b/>
                <w:sz w:val="24"/>
              </w:rPr>
            </w:pPr>
            <w:r w:rsidRPr="006408BB">
              <w:rPr>
                <w:rFonts w:ascii="SutonnyMJ" w:eastAsia="SutonnyMJ" w:hAnsi="SutonnyMJ" w:cs="SutonnyMJ"/>
                <w:b/>
                <w:sz w:val="24"/>
              </w:rPr>
              <w:t>Z…Zxq</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12EB" w:rsidRPr="006408BB" w:rsidRDefault="008F12EB" w:rsidP="002E4628">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mKj</w:t>
            </w:r>
          </w:p>
          <w:p w:rsidR="008F12EB" w:rsidRPr="006408BB" w:rsidRDefault="008F12EB" w:rsidP="002E4628">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(26-4</w:t>
            </w:r>
            <w:r w:rsidRPr="006408BB">
              <w:rPr>
                <w:rFonts w:ascii="SutonnyMJ" w:eastAsia="SutonnyMJ" w:hAnsi="SutonnyMJ" w:cs="Nirmala UI"/>
                <w:sz w:val="24"/>
              </w:rPr>
              <w:t>7K</w:t>
            </w:r>
            <w:r w:rsidRPr="006408BB">
              <w:rPr>
                <w:rFonts w:ascii="SutonnyMJ" w:eastAsia="SutonnyMJ" w:hAnsi="SutonnyMJ" w:cs="SutonnyMJ"/>
                <w:sz w:val="24"/>
              </w:rPr>
              <w:t>)</w:t>
            </w:r>
          </w:p>
        </w:tc>
        <w:tc>
          <w:tcPr>
            <w:tcW w:w="609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2E4628" w:rsidRDefault="008F12EB" w:rsidP="002E4628">
            <w:pPr>
              <w:pStyle w:val="ListParagraph"/>
              <w:tabs>
                <w:tab w:val="left" w:pos="360"/>
              </w:tabs>
              <w:ind w:left="810"/>
              <w:jc w:val="center"/>
              <w:rPr>
                <w:rFonts w:ascii="SutonnyMJ" w:hAnsi="SutonnyMJ"/>
                <w:sz w:val="24"/>
              </w:rPr>
            </w:pPr>
            <w:r w:rsidRPr="006408BB">
              <w:rPr>
                <w:rFonts w:ascii="SutonnyMJ" w:eastAsia="SutonnyMJ" w:hAnsi="SutonnyMJ" w:cs="SutonnyMJ"/>
                <w:sz w:val="24"/>
              </w:rPr>
              <w:t>†gŠwjK AwaKvi</w:t>
            </w:r>
            <w:r w:rsidR="002E4628">
              <w:rPr>
                <w:rFonts w:ascii="SutonnyMJ" w:hAnsi="SutonnyMJ"/>
                <w:sz w:val="24"/>
              </w:rPr>
              <w:t xml:space="preserve"> (</w:t>
            </w:r>
            <w:r w:rsidR="002E4628" w:rsidRPr="002E4628">
              <w:rPr>
                <w:rFonts w:ascii="SutonnyMJ" w:eastAsia="SutonnyMJ" w:hAnsi="SutonnyMJ" w:cs="SutonnyMJ"/>
                <w:sz w:val="24"/>
              </w:rPr>
              <w:t>Z…Zxq</w:t>
            </w:r>
            <w:r w:rsidR="002E4628">
              <w:rPr>
                <w:rFonts w:ascii="SutonnyMJ" w:hAnsi="SutonnyMJ"/>
                <w:sz w:val="24"/>
              </w:rPr>
              <w:t xml:space="preserve"> fv‡Mi mKj Aby‡”Q`)</w:t>
            </w:r>
          </w:p>
          <w:p w:rsidR="008F12EB" w:rsidRPr="006408BB" w:rsidRDefault="002E4628" w:rsidP="002E4628">
            <w:pPr>
              <w:tabs>
                <w:tab w:val="left" w:pos="360"/>
                <w:tab w:val="left" w:pos="720"/>
              </w:tabs>
              <w:jc w:val="center"/>
              <w:rPr>
                <w:rFonts w:ascii="SutonnyMJ" w:eastAsia="SutonnyMJ" w:hAnsi="SutonnyMJ" w:cs="SutonnyMJ"/>
                <w:sz w:val="24"/>
              </w:rPr>
            </w:pPr>
            <w:r w:rsidRPr="000E3ADE">
              <w:rPr>
                <w:rFonts w:ascii="SutonnyMJ" w:eastAsia="SutonnyMJ" w:hAnsi="SutonnyMJ" w:cs="SutonnyMJ"/>
                <w:sz w:val="24"/>
                <w:shd w:val="clear" w:color="auto" w:fill="FFFFFF"/>
              </w:rPr>
              <w:t>Z‡e</w:t>
            </w:r>
            <w:r>
              <w:rPr>
                <w:rFonts w:ascii="SutonnyMJ" w:eastAsia="SutonnyMJ" w:hAnsi="SutonnyMJ" w:cs="SutonnyMJ"/>
                <w:sz w:val="24"/>
              </w:rPr>
              <w:t xml:space="preserve">, </w:t>
            </w:r>
            <w:r w:rsidR="008F12EB" w:rsidRPr="006408BB">
              <w:rPr>
                <w:rFonts w:ascii="SutonnyMJ" w:eastAsia="SutonnyMJ" w:hAnsi="SutonnyMJ" w:cs="SutonnyMJ"/>
                <w:sz w:val="24"/>
              </w:rPr>
              <w:t>msweav‡bi 9g (K) fv‡Mi kZ© Abymv‡i Riæwi Ae¯’vi mg‡q Z…Zxq fv‡Mi kZ© cwieZ©b Kiv hv‡e|</w:t>
            </w:r>
          </w:p>
        </w:tc>
      </w:tr>
      <w:tr w:rsidR="008F12EB" w:rsidRPr="006408BB" w:rsidTr="00AA1B04">
        <w:trPr>
          <w:trHeight w:val="1"/>
        </w:trPr>
        <w:tc>
          <w:tcPr>
            <w:tcW w:w="814"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8F12EB" w:rsidRPr="006408BB" w:rsidRDefault="008F12EB" w:rsidP="002E4628">
            <w:pPr>
              <w:tabs>
                <w:tab w:val="left" w:pos="360"/>
                <w:tab w:val="left" w:pos="720"/>
              </w:tabs>
              <w:jc w:val="center"/>
              <w:rPr>
                <w:rFonts w:ascii="SutonnyMJ" w:eastAsia="SutonnyMJ" w:hAnsi="SutonnyMJ" w:cs="SutonnyMJ"/>
                <w:b/>
                <w:sz w:val="24"/>
              </w:rPr>
            </w:pPr>
            <w:r w:rsidRPr="006408BB">
              <w:rPr>
                <w:rFonts w:ascii="SutonnyMJ" w:eastAsia="SutonnyMJ" w:hAnsi="SutonnyMJ" w:cs="SutonnyMJ"/>
                <w:b/>
                <w:sz w:val="24"/>
              </w:rPr>
              <w:t>GKv`k</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12EB" w:rsidRPr="006408BB" w:rsidRDefault="008F12EB" w:rsidP="002E4628">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150 Aby‡”Q`</w:t>
            </w:r>
          </w:p>
        </w:tc>
        <w:tc>
          <w:tcPr>
            <w:tcW w:w="609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AA1B04" w:rsidRPr="006408BB" w:rsidRDefault="008F12EB" w:rsidP="00AA1B04">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PZz_© †_‡K mßg Aby‡”Q`</w:t>
            </w:r>
          </w:p>
        </w:tc>
      </w:tr>
    </w:tbl>
    <w:p w:rsidR="0031724B" w:rsidRPr="00C02689" w:rsidRDefault="00C02689" w:rsidP="00C02689">
      <w:pPr>
        <w:shd w:val="clear" w:color="auto" w:fill="FFFFFF"/>
        <w:tabs>
          <w:tab w:val="left" w:pos="2880"/>
          <w:tab w:val="left" w:pos="5220"/>
          <w:tab w:val="left" w:pos="7020"/>
          <w:tab w:val="left" w:pos="8820"/>
        </w:tabs>
        <w:rPr>
          <w:rFonts w:ascii="SutonnyMJ" w:hAnsi="SutonnyMJ"/>
          <w:b/>
          <w:sz w:val="26"/>
          <w:lang w:val="es-ES_tradnl" w:eastAsia="en-GB"/>
        </w:rPr>
      </w:pPr>
      <w:r w:rsidRPr="00B104C8">
        <w:rPr>
          <w:rFonts w:ascii="SutonnyMJ" w:hAnsi="SutonnyMJ"/>
          <w:b/>
          <w:sz w:val="26"/>
          <w:shd w:val="clear" w:color="auto" w:fill="000000" w:themeFill="text1"/>
          <w:lang w:val="es-ES_tradnl" w:eastAsia="en-GB"/>
        </w:rPr>
        <w:lastRenderedPageBreak/>
        <w:t>Abykxjbx:</w:t>
      </w:r>
    </w:p>
    <w:p w:rsidR="0031724B" w:rsidRPr="006408BB" w:rsidRDefault="00C02689" w:rsidP="0031724B">
      <w:pPr>
        <w:tabs>
          <w:tab w:val="left" w:pos="450"/>
          <w:tab w:val="left" w:pos="2520"/>
          <w:tab w:val="left" w:pos="4680"/>
          <w:tab w:val="left" w:pos="6660"/>
          <w:tab w:val="left" w:pos="8280"/>
        </w:tabs>
        <w:jc w:val="both"/>
        <w:rPr>
          <w:rFonts w:ascii="SutonnyMJ" w:eastAsia="SutonnyMJ" w:hAnsi="SutonnyMJ" w:cs="SutonnyMJ"/>
          <w:b/>
          <w:sz w:val="24"/>
        </w:rPr>
      </w:pPr>
      <w:r>
        <w:rPr>
          <w:rFonts w:ascii="SutonnyMJ" w:eastAsia="SutonnyMJ" w:hAnsi="SutonnyMJ" w:cs="SutonnyMJ"/>
          <w:b/>
          <w:sz w:val="24"/>
        </w:rPr>
        <w:t xml:space="preserve">01. </w:t>
      </w:r>
      <w:r w:rsidR="0031724B" w:rsidRPr="006408BB">
        <w:rPr>
          <w:rFonts w:ascii="SutonnyMJ" w:eastAsia="SutonnyMJ" w:hAnsi="SutonnyMJ" w:cs="SutonnyMJ"/>
          <w:b/>
          <w:sz w:val="24"/>
        </w:rPr>
        <w:t>msweav‡bi †Kvb Aby‡”Q` Abyhvqx evsjv‡`‡ki bvMwiKMY evsjv‡`wk e‡j cwiwPZ n‡eb?</w:t>
      </w:r>
    </w:p>
    <w:p w:rsidR="0031724B" w:rsidRPr="006408BB" w:rsidRDefault="0031724B" w:rsidP="0031724B">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6(1)</w:t>
      </w:r>
      <w:r w:rsidRPr="006408BB">
        <w:rPr>
          <w:rFonts w:ascii="SutonnyMJ" w:eastAsia="SutonnyMJ" w:hAnsi="SutonnyMJ" w:cs="SutonnyMJ"/>
          <w:sz w:val="24"/>
        </w:rPr>
        <w:tab/>
        <w:t>L. 6(2)</w:t>
      </w:r>
      <w:r w:rsidRPr="006408BB">
        <w:rPr>
          <w:rFonts w:ascii="SutonnyMJ" w:eastAsia="SutonnyMJ" w:hAnsi="SutonnyMJ" w:cs="SutonnyMJ"/>
          <w:sz w:val="24"/>
        </w:rPr>
        <w:tab/>
        <w:t>M. 7</w:t>
      </w:r>
      <w:r w:rsidRPr="006408BB">
        <w:rPr>
          <w:rFonts w:ascii="SutonnyMJ" w:eastAsia="SutonnyMJ" w:hAnsi="SutonnyMJ" w:cs="SutonnyMJ"/>
          <w:sz w:val="24"/>
        </w:rPr>
        <w:tab/>
        <w:t xml:space="preserve">N. 8                 </w:t>
      </w:r>
      <w:r w:rsidRPr="006408BB">
        <w:rPr>
          <w:rFonts w:ascii="SutonnyMJ" w:eastAsia="SutonnyMJ" w:hAnsi="SutonnyMJ" w:cs="SutonnyMJ"/>
          <w:sz w:val="24"/>
        </w:rPr>
        <w:tab/>
      </w:r>
      <w:r w:rsidR="00C02689">
        <w:rPr>
          <w:rFonts w:ascii="SutonnyMJ" w:eastAsia="SutonnyMJ" w:hAnsi="SutonnyMJ" w:cs="SutonnyMJ"/>
          <w:b/>
          <w:sz w:val="24"/>
          <w:shd w:val="clear" w:color="auto" w:fill="000000"/>
        </w:rPr>
        <w:t>01</w:t>
      </w:r>
      <w:r w:rsidRPr="006408BB">
        <w:rPr>
          <w:rFonts w:ascii="SutonnyMJ" w:eastAsia="SutonnyMJ" w:hAnsi="SutonnyMJ" w:cs="SutonnyMJ"/>
          <w:b/>
          <w:sz w:val="24"/>
          <w:shd w:val="clear" w:color="auto" w:fill="000000"/>
        </w:rPr>
        <w:t>: L</w:t>
      </w:r>
    </w:p>
    <w:p w:rsidR="0031724B" w:rsidRPr="00C02689" w:rsidRDefault="00C02689" w:rsidP="00C02689">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 xml:space="preserve">02. </w:t>
      </w:r>
      <w:r w:rsidR="0031724B" w:rsidRPr="00C02689">
        <w:rPr>
          <w:rFonts w:ascii="SutonnyMJ" w:eastAsia="SutonnyMJ" w:hAnsi="SutonnyMJ" w:cs="SutonnyMJ"/>
          <w:b/>
          <w:sz w:val="24"/>
        </w:rPr>
        <w:t>evsjv‡`‡ki bvMwiK‡`i cwiPq †KvbwU?</w:t>
      </w:r>
    </w:p>
    <w:p w:rsidR="0031724B" w:rsidRPr="006408BB" w:rsidRDefault="0031724B" w:rsidP="0031724B">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evsjv</w:t>
      </w:r>
      <w:r w:rsidRPr="006408BB">
        <w:rPr>
          <w:rFonts w:ascii="SutonnyMJ" w:eastAsia="SutonnyMJ" w:hAnsi="SutonnyMJ" w:cs="SutonnyMJ"/>
          <w:sz w:val="24"/>
        </w:rPr>
        <w:tab/>
        <w:t>L. evsjv‡`‡ki evOvwj</w:t>
      </w:r>
      <w:r w:rsidRPr="006408BB">
        <w:rPr>
          <w:rFonts w:ascii="SutonnyMJ" w:eastAsia="SutonnyMJ" w:hAnsi="SutonnyMJ" w:cs="SutonnyMJ"/>
          <w:sz w:val="24"/>
        </w:rPr>
        <w:tab/>
        <w:t>M. ev½vwj</w:t>
      </w:r>
      <w:r w:rsidRPr="006408BB">
        <w:rPr>
          <w:rFonts w:ascii="SutonnyMJ" w:eastAsia="SutonnyMJ" w:hAnsi="SutonnyMJ" w:cs="SutonnyMJ"/>
          <w:sz w:val="24"/>
        </w:rPr>
        <w:tab/>
        <w:t xml:space="preserve">N. evsjv‡`wk       </w:t>
      </w:r>
      <w:r w:rsidRPr="006408BB">
        <w:rPr>
          <w:rFonts w:ascii="SutonnyMJ" w:eastAsia="SutonnyMJ" w:hAnsi="SutonnyMJ" w:cs="SutonnyMJ"/>
          <w:sz w:val="24"/>
        </w:rPr>
        <w:tab/>
      </w:r>
      <w:r w:rsidR="00C02689">
        <w:rPr>
          <w:rFonts w:ascii="SutonnyMJ" w:eastAsia="SutonnyMJ" w:hAnsi="SutonnyMJ" w:cs="SutonnyMJ"/>
          <w:b/>
          <w:sz w:val="24"/>
          <w:shd w:val="clear" w:color="auto" w:fill="000000"/>
        </w:rPr>
        <w:t>02</w:t>
      </w:r>
      <w:r w:rsidRPr="006408BB">
        <w:rPr>
          <w:rFonts w:ascii="SutonnyMJ" w:eastAsia="SutonnyMJ" w:hAnsi="SutonnyMJ" w:cs="SutonnyMJ"/>
          <w:b/>
          <w:sz w:val="24"/>
          <w:shd w:val="clear" w:color="auto" w:fill="000000"/>
        </w:rPr>
        <w:t>: N</w:t>
      </w:r>
    </w:p>
    <w:p w:rsidR="0031724B" w:rsidRPr="00C02689" w:rsidRDefault="00C02689" w:rsidP="00C02689">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 xml:space="preserve">03. </w:t>
      </w:r>
      <w:r w:rsidR="0031724B" w:rsidRPr="00C02689">
        <w:rPr>
          <w:rFonts w:ascii="SutonnyMJ" w:eastAsia="SutonnyMJ" w:hAnsi="SutonnyMJ" w:cs="SutonnyMJ"/>
          <w:b/>
          <w:sz w:val="24"/>
        </w:rPr>
        <w:t>evsjv‡`‡ki RbMY RvwZ wn‡m‡e Kx bv‡g cwiwPZ?</w:t>
      </w:r>
    </w:p>
    <w:p w:rsidR="0031724B" w:rsidRPr="006408BB" w:rsidRDefault="0031724B" w:rsidP="0031724B">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e½evmx</w:t>
      </w:r>
      <w:r w:rsidRPr="006408BB">
        <w:rPr>
          <w:rFonts w:ascii="SutonnyMJ" w:eastAsia="SutonnyMJ" w:hAnsi="SutonnyMJ" w:cs="SutonnyMJ"/>
          <w:sz w:val="24"/>
        </w:rPr>
        <w:tab/>
        <w:t>L. evOvwj</w:t>
      </w:r>
      <w:r w:rsidRPr="006408BB">
        <w:rPr>
          <w:rFonts w:ascii="SutonnyMJ" w:eastAsia="SutonnyMJ" w:hAnsi="SutonnyMJ" w:cs="SutonnyMJ"/>
          <w:sz w:val="24"/>
        </w:rPr>
        <w:tab/>
        <w:t>M. ev½vj</w:t>
      </w:r>
      <w:r w:rsidRPr="006408BB">
        <w:rPr>
          <w:rFonts w:ascii="SutonnyMJ" w:eastAsia="SutonnyMJ" w:hAnsi="SutonnyMJ" w:cs="SutonnyMJ"/>
          <w:sz w:val="24"/>
        </w:rPr>
        <w:tab/>
        <w:t>N. evsjv‡`wk</w:t>
      </w:r>
      <w:r w:rsidRPr="006408BB">
        <w:rPr>
          <w:rFonts w:ascii="SutonnyMJ" w:eastAsia="SutonnyMJ" w:hAnsi="SutonnyMJ" w:cs="SutonnyMJ"/>
          <w:sz w:val="24"/>
        </w:rPr>
        <w:tab/>
      </w:r>
      <w:r w:rsidR="00C02689">
        <w:rPr>
          <w:rFonts w:ascii="SutonnyMJ" w:eastAsia="SutonnyMJ" w:hAnsi="SutonnyMJ" w:cs="SutonnyMJ"/>
          <w:b/>
          <w:sz w:val="24"/>
          <w:shd w:val="clear" w:color="auto" w:fill="000000"/>
        </w:rPr>
        <w:t>03</w:t>
      </w:r>
      <w:r w:rsidRPr="006408BB">
        <w:rPr>
          <w:rFonts w:ascii="SutonnyMJ" w:eastAsia="SutonnyMJ" w:hAnsi="SutonnyMJ" w:cs="SutonnyMJ"/>
          <w:b/>
          <w:sz w:val="24"/>
          <w:shd w:val="clear" w:color="auto" w:fill="000000"/>
        </w:rPr>
        <w:t>: L</w:t>
      </w:r>
    </w:p>
    <w:p w:rsidR="0031724B" w:rsidRPr="00C02689" w:rsidRDefault="00C02689" w:rsidP="00C02689">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 xml:space="preserve">04. </w:t>
      </w:r>
      <w:r w:rsidR="0031724B" w:rsidRPr="00C02689">
        <w:rPr>
          <w:rFonts w:ascii="SutonnyMJ" w:eastAsia="SutonnyMJ" w:hAnsi="SutonnyMJ" w:cs="SutonnyMJ"/>
          <w:b/>
          <w:sz w:val="24"/>
        </w:rPr>
        <w:t>evsjv‡`‡ki msweav‡bi †Kvb Aby‡”Q‡` evsjv‡K ivóªfvlv wn‡m‡e ¯^xK…wZ †`qv n‡q‡Q?</w:t>
      </w:r>
    </w:p>
    <w:p w:rsidR="0031724B" w:rsidRPr="006408BB" w:rsidRDefault="0031724B" w:rsidP="0031724B">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cÖ_g</w:t>
      </w:r>
      <w:r w:rsidRPr="006408BB">
        <w:rPr>
          <w:rFonts w:ascii="SutonnyMJ" w:eastAsia="SutonnyMJ" w:hAnsi="SutonnyMJ" w:cs="SutonnyMJ"/>
          <w:sz w:val="24"/>
        </w:rPr>
        <w:tab/>
        <w:t>L. wØZxq</w:t>
      </w:r>
      <w:r w:rsidRPr="006408BB">
        <w:rPr>
          <w:rFonts w:ascii="SutonnyMJ" w:eastAsia="SutonnyMJ" w:hAnsi="SutonnyMJ" w:cs="SutonnyMJ"/>
          <w:sz w:val="24"/>
        </w:rPr>
        <w:tab/>
        <w:t>M. Z…Zxq</w:t>
      </w:r>
      <w:r w:rsidRPr="006408BB">
        <w:rPr>
          <w:rFonts w:ascii="SutonnyMJ" w:eastAsia="SutonnyMJ" w:hAnsi="SutonnyMJ" w:cs="SutonnyMJ"/>
          <w:sz w:val="24"/>
        </w:rPr>
        <w:tab/>
        <w:t>N. PZz_</w:t>
      </w:r>
      <w:r w:rsidRPr="006408BB">
        <w:rPr>
          <w:rFonts w:ascii="SutonnyMJ" w:eastAsia="SutonnyMJ" w:hAnsi="SutonnyMJ" w:cs="SutonnyMJ"/>
          <w:sz w:val="24"/>
        </w:rPr>
        <w:tab/>
      </w:r>
      <w:r w:rsidR="00C02689">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 M</w:t>
      </w:r>
    </w:p>
    <w:p w:rsidR="0031724B" w:rsidRPr="00C02689" w:rsidRDefault="00C02689" w:rsidP="00C02689">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 xml:space="preserve">05. </w:t>
      </w:r>
      <w:r w:rsidR="0031724B" w:rsidRPr="00C02689">
        <w:rPr>
          <w:rFonts w:ascii="SutonnyMJ" w:eastAsia="SutonnyMJ" w:hAnsi="SutonnyMJ" w:cs="SutonnyMJ"/>
          <w:b/>
          <w:sz w:val="24"/>
        </w:rPr>
        <w:t>ÔcÖRvZ‡š¿i mKj ÿgZvi gvwjK RbMYÕ- G †NvlYvwU evsjv‡`k msweav‡bi †Kvb Aby‡”Q‡` D‡jøwLZ n‡q‡Q?-</w:t>
      </w:r>
    </w:p>
    <w:p w:rsidR="0031724B" w:rsidRPr="001D054B" w:rsidRDefault="0031724B" w:rsidP="001D054B">
      <w:pPr>
        <w:tabs>
          <w:tab w:val="left" w:pos="360"/>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5(2)</w:t>
      </w:r>
      <w:r w:rsidRPr="006408BB">
        <w:rPr>
          <w:rFonts w:ascii="SutonnyMJ" w:eastAsia="SutonnyMJ" w:hAnsi="SutonnyMJ" w:cs="SutonnyMJ"/>
          <w:sz w:val="24"/>
        </w:rPr>
        <w:tab/>
        <w:t>L. 7(1)</w:t>
      </w:r>
      <w:r w:rsidRPr="006408BB">
        <w:rPr>
          <w:rFonts w:ascii="SutonnyMJ" w:eastAsia="SutonnyMJ" w:hAnsi="SutonnyMJ" w:cs="SutonnyMJ"/>
          <w:sz w:val="24"/>
        </w:rPr>
        <w:tab/>
        <w:t>M. 15(3)</w:t>
      </w:r>
      <w:r w:rsidRPr="006408BB">
        <w:rPr>
          <w:rFonts w:ascii="SutonnyMJ" w:eastAsia="SutonnyMJ" w:hAnsi="SutonnyMJ" w:cs="SutonnyMJ"/>
          <w:sz w:val="24"/>
        </w:rPr>
        <w:tab/>
        <w:t>N. 29(1)</w:t>
      </w:r>
      <w:r w:rsidRPr="006408BB">
        <w:rPr>
          <w:rFonts w:ascii="SutonnyMJ" w:eastAsia="SutonnyMJ" w:hAnsi="SutonnyMJ" w:cs="SutonnyMJ"/>
          <w:sz w:val="24"/>
        </w:rPr>
        <w:tab/>
      </w:r>
      <w:r w:rsidR="00C02689">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 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06. evsjv‡`k GKwUÑ </w:t>
      </w:r>
    </w:p>
    <w:p w:rsidR="001D054B" w:rsidRDefault="001D054B" w:rsidP="00B104C8">
      <w:pPr>
        <w:shd w:val="clear" w:color="auto" w:fill="FFFFFF" w:themeFill="background1"/>
        <w:tabs>
          <w:tab w:val="left" w:pos="360"/>
          <w:tab w:val="left" w:pos="1980"/>
          <w:tab w:val="left" w:pos="4140"/>
          <w:tab w:val="left" w:pos="6300"/>
          <w:tab w:val="left" w:pos="8136"/>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cÖRvZš¿</w:t>
      </w:r>
      <w:r>
        <w:rPr>
          <w:rFonts w:ascii="SutonnyMJ" w:hAnsi="SutonnyMJ" w:cs="SutonnyMJ"/>
          <w:sz w:val="24"/>
          <w:shd w:val="clear" w:color="auto" w:fill="FFFFFF" w:themeFill="background1"/>
        </w:rPr>
        <w:tab/>
      </w:r>
      <w:r w:rsidRPr="001D054B">
        <w:rPr>
          <w:rFonts w:ascii="SutonnyMJ" w:hAnsi="SutonnyMJ" w:cs="SutonnyMJ"/>
          <w:sz w:val="24"/>
          <w:shd w:val="clear" w:color="auto" w:fill="FFFFFF" w:themeFill="background1"/>
        </w:rPr>
        <w:t xml:space="preserve">L. </w:t>
      </w:r>
      <w:r w:rsidRPr="001D054B">
        <w:rPr>
          <w:rFonts w:ascii="SutonnyMJ" w:hAnsi="SutonnyMJ"/>
          <w:sz w:val="24"/>
        </w:rPr>
        <w:t>MYcÖRvZš¿</w:t>
      </w:r>
      <w:r w:rsidRPr="001D054B">
        <w:rPr>
          <w:rFonts w:ascii="SutonnyMJ" w:hAnsi="SutonnyMJ" w:cs="SutonnyMJ"/>
          <w:sz w:val="24"/>
          <w:shd w:val="clear" w:color="auto" w:fill="FFFFFF" w:themeFill="background1"/>
        </w:rPr>
        <w:tab/>
        <w:t xml:space="preserve">M. </w:t>
      </w:r>
      <w:r w:rsidRPr="001D054B">
        <w:rPr>
          <w:rFonts w:ascii="SutonnyMJ" w:hAnsi="SutonnyMJ"/>
          <w:sz w:val="24"/>
        </w:rPr>
        <w:t>MY</w:t>
      </w:r>
      <w:r w:rsidRPr="001D054B">
        <w:rPr>
          <w:rFonts w:ascii="SutonnyMJ" w:hAnsi="SutonnyMJ" w:cs="SutonnyMJ"/>
          <w:sz w:val="24"/>
          <w:shd w:val="clear" w:color="auto" w:fill="FFFFFF" w:themeFill="background1"/>
        </w:rPr>
        <w:t>Zvwš¿K cÖRvZš¿</w:t>
      </w:r>
      <w:r w:rsidRPr="001D054B">
        <w:rPr>
          <w:rFonts w:ascii="SutonnyMJ" w:hAnsi="SutonnyMJ" w:cs="SutonnyMJ"/>
          <w:sz w:val="24"/>
          <w:shd w:val="clear" w:color="auto" w:fill="FFFFFF" w:themeFill="background1"/>
        </w:rPr>
        <w:tab/>
        <w:t>N. Bmjvgx</w:t>
      </w:r>
      <w:r>
        <w:rPr>
          <w:rFonts w:ascii="SutonnyMJ" w:hAnsi="SutonnyMJ" w:cs="SutonnyMJ"/>
          <w:sz w:val="24"/>
          <w:shd w:val="clear" w:color="auto" w:fill="FFFFFF" w:themeFill="background1"/>
        </w:rPr>
        <w:t xml:space="preserve"> cÖRvZš¿</w:t>
      </w:r>
      <w:r>
        <w:rPr>
          <w:rFonts w:ascii="SutonnyMJ" w:hAnsi="SutonnyMJ" w:cs="SutonnyMJ"/>
          <w:sz w:val="24"/>
          <w:shd w:val="clear" w:color="auto" w:fill="FFFFFF" w:themeFill="background1"/>
        </w:rPr>
        <w:tab/>
      </w:r>
      <w:r>
        <w:rPr>
          <w:rFonts w:ascii="SutonnyMJ" w:hAnsi="SutonnyMJ"/>
          <w:sz w:val="24"/>
          <w:shd w:val="clear" w:color="auto" w:fill="000000" w:themeFill="text1"/>
        </w:rPr>
        <w:t>06.</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07. cÖRvZ‡š¿i RvZxq m½xZ Ó Avgvi †mvbvi evsjvi KZ jvBb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cÖ_g Pvi jvBb</w:t>
      </w:r>
      <w:r>
        <w:rPr>
          <w:rFonts w:ascii="SutonnyMJ" w:hAnsi="SutonnyMJ" w:cs="SutonnyMJ"/>
          <w:sz w:val="24"/>
          <w:shd w:val="clear" w:color="auto" w:fill="FFFFFF" w:themeFill="background1"/>
        </w:rPr>
        <w:tab/>
        <w:t>L. †kl Pvi jvBb</w:t>
      </w:r>
      <w:r>
        <w:rPr>
          <w:rFonts w:ascii="SutonnyMJ" w:hAnsi="SutonnyMJ" w:cs="SutonnyMJ"/>
          <w:sz w:val="24"/>
          <w:shd w:val="clear" w:color="auto" w:fill="FFFFFF" w:themeFill="background1"/>
        </w:rPr>
        <w:tab/>
        <w:t>M. cÖ_g `k jvBb</w:t>
      </w:r>
      <w:r>
        <w:rPr>
          <w:rFonts w:ascii="SutonnyMJ" w:hAnsi="SutonnyMJ" w:cs="SutonnyMJ"/>
          <w:sz w:val="24"/>
          <w:shd w:val="clear" w:color="auto" w:fill="FFFFFF" w:themeFill="background1"/>
        </w:rPr>
        <w:tab/>
        <w:t>N. †kl `k jvBb</w:t>
      </w:r>
      <w:r>
        <w:rPr>
          <w:rFonts w:ascii="SutonnyMJ" w:hAnsi="SutonnyMJ" w:cs="SutonnyMJ"/>
          <w:sz w:val="24"/>
          <w:shd w:val="clear" w:color="auto" w:fill="FFFFFF" w:themeFill="background1"/>
        </w:rPr>
        <w:tab/>
      </w:r>
      <w:r>
        <w:rPr>
          <w:rFonts w:ascii="SutonnyMJ" w:hAnsi="SutonnyMJ"/>
          <w:sz w:val="24"/>
          <w:shd w:val="clear" w:color="auto" w:fill="000000" w:themeFill="text1"/>
        </w:rPr>
        <w:t>07.</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08. RvZxq cZvKvi gvc KZ ?</w:t>
      </w:r>
    </w:p>
    <w:p w:rsidR="001D054B" w:rsidRPr="001D054B" w:rsidRDefault="001D054B" w:rsidP="001D054B">
      <w:pPr>
        <w:shd w:val="clear" w:color="auto" w:fill="FFFFFF" w:themeFill="background1"/>
        <w:tabs>
          <w:tab w:val="left" w:pos="360"/>
          <w:tab w:val="left" w:pos="1980"/>
          <w:tab w:val="left" w:pos="4140"/>
          <w:tab w:val="left" w:pos="6300"/>
          <w:tab w:val="left" w:pos="8190"/>
        </w:tabs>
        <w:jc w:val="both"/>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8:4</w:t>
      </w:r>
      <w:r>
        <w:rPr>
          <w:rFonts w:ascii="SutonnyMJ" w:hAnsi="SutonnyMJ" w:cs="SutonnyMJ"/>
          <w:sz w:val="24"/>
          <w:shd w:val="clear" w:color="auto" w:fill="FFFFFF" w:themeFill="background1"/>
        </w:rPr>
        <w:tab/>
        <w:t>L. 5:3</w:t>
      </w:r>
      <w:r>
        <w:rPr>
          <w:rFonts w:ascii="SutonnyMJ" w:hAnsi="SutonnyMJ" w:cs="SutonnyMJ"/>
          <w:sz w:val="24"/>
          <w:shd w:val="clear" w:color="auto" w:fill="FFFFFF" w:themeFill="background1"/>
        </w:rPr>
        <w:tab/>
        <w:t>M. 10:5</w:t>
      </w:r>
      <w:r>
        <w:rPr>
          <w:rFonts w:ascii="SutonnyMJ" w:hAnsi="SutonnyMJ" w:cs="SutonnyMJ"/>
          <w:sz w:val="24"/>
          <w:shd w:val="clear" w:color="auto" w:fill="FFFFFF" w:themeFill="background1"/>
        </w:rPr>
        <w:tab/>
        <w:t>N. 6:3</w:t>
      </w:r>
      <w:r>
        <w:rPr>
          <w:rFonts w:ascii="SutonnyMJ" w:hAnsi="SutonnyMJ" w:cs="SutonnyMJ"/>
          <w:sz w:val="24"/>
          <w:shd w:val="clear" w:color="auto" w:fill="FFFFFF" w:themeFill="background1"/>
        </w:rPr>
        <w:tab/>
      </w:r>
      <w:r>
        <w:rPr>
          <w:rFonts w:ascii="SutonnyMJ" w:hAnsi="SutonnyMJ"/>
          <w:sz w:val="24"/>
          <w:shd w:val="clear" w:color="auto" w:fill="000000" w:themeFill="text1"/>
        </w:rPr>
        <w:t>08.L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09. RvZxq cÖZx‡K D‡jøL Av‡Q KqwU welq ?</w:t>
      </w:r>
    </w:p>
    <w:p w:rsidR="001D054B" w:rsidRDefault="001D054B" w:rsidP="00B104C8">
      <w:pPr>
        <w:shd w:val="clear" w:color="auto" w:fill="FFFFFF" w:themeFill="background1"/>
        <w:tabs>
          <w:tab w:val="left" w:pos="360"/>
          <w:tab w:val="left" w:pos="1980"/>
          <w:tab w:val="left" w:pos="4140"/>
          <w:tab w:val="left" w:pos="6300"/>
          <w:tab w:val="left" w:pos="8145"/>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3 wU</w:t>
      </w:r>
      <w:r>
        <w:rPr>
          <w:rFonts w:ascii="SutonnyMJ" w:hAnsi="SutonnyMJ" w:cs="SutonnyMJ"/>
          <w:sz w:val="24"/>
          <w:shd w:val="clear" w:color="auto" w:fill="FFFFFF" w:themeFill="background1"/>
        </w:rPr>
        <w:tab/>
        <w:t>L. 4 wU</w:t>
      </w:r>
      <w:r>
        <w:rPr>
          <w:rFonts w:ascii="SutonnyMJ" w:hAnsi="SutonnyMJ" w:cs="SutonnyMJ"/>
          <w:sz w:val="24"/>
          <w:shd w:val="clear" w:color="auto" w:fill="FFFFFF" w:themeFill="background1"/>
        </w:rPr>
        <w:tab/>
        <w:t>M. 5 wU</w:t>
      </w:r>
      <w:r>
        <w:rPr>
          <w:rFonts w:ascii="SutonnyMJ" w:hAnsi="SutonnyMJ" w:cs="SutonnyMJ"/>
          <w:sz w:val="24"/>
          <w:shd w:val="clear" w:color="auto" w:fill="FFFFFF" w:themeFill="background1"/>
        </w:rPr>
        <w:tab/>
        <w:t>N. 10 wU</w:t>
      </w:r>
      <w:r>
        <w:rPr>
          <w:rFonts w:ascii="SutonnyMJ" w:hAnsi="SutonnyMJ" w:cs="SutonnyMJ"/>
          <w:sz w:val="24"/>
          <w:shd w:val="clear" w:color="auto" w:fill="FFFFFF" w:themeFill="background1"/>
        </w:rPr>
        <w:tab/>
      </w:r>
      <w:r>
        <w:rPr>
          <w:rFonts w:ascii="SutonnyMJ" w:hAnsi="SutonnyMJ"/>
          <w:sz w:val="24"/>
          <w:shd w:val="clear" w:color="auto" w:fill="000000" w:themeFill="text1"/>
        </w:rPr>
        <w:t>09.</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10. RvZxq g‡bvMÖv‡gi wWRvBbvi †K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Kvgiæj nvmvb</w:t>
      </w:r>
      <w:r>
        <w:rPr>
          <w:rFonts w:ascii="SutonnyMJ" w:hAnsi="SutonnyMJ" w:cs="SutonnyMJ"/>
          <w:sz w:val="24"/>
          <w:shd w:val="clear" w:color="auto" w:fill="FFFFFF" w:themeFill="background1"/>
        </w:rPr>
        <w:tab/>
        <w:t>L. G. Gb. Gmvnv</w:t>
      </w:r>
      <w:r>
        <w:rPr>
          <w:rFonts w:ascii="SutonnyMJ" w:hAnsi="SutonnyMJ" w:cs="SutonnyMJ"/>
          <w:sz w:val="24"/>
          <w:shd w:val="clear" w:color="auto" w:fill="FFFFFF" w:themeFill="background1"/>
        </w:rPr>
        <w:tab/>
        <w:t>M. wke bvivqb `vk</w:t>
      </w:r>
      <w:r>
        <w:rPr>
          <w:rFonts w:ascii="SutonnyMJ" w:hAnsi="SutonnyMJ" w:cs="SutonnyMJ"/>
          <w:sz w:val="24"/>
          <w:shd w:val="clear" w:color="auto" w:fill="FFFFFF" w:themeFill="background1"/>
        </w:rPr>
        <w:tab/>
        <w:t>N. ˆmq` Avjx Avnmvb</w:t>
      </w:r>
      <w:r>
        <w:rPr>
          <w:rFonts w:ascii="SutonnyMJ" w:hAnsi="SutonnyMJ" w:cs="SutonnyMJ"/>
          <w:sz w:val="24"/>
          <w:shd w:val="clear" w:color="auto" w:fill="FFFFFF" w:themeFill="background1"/>
        </w:rPr>
        <w:tab/>
      </w:r>
      <w:r>
        <w:rPr>
          <w:rFonts w:ascii="SutonnyMJ" w:hAnsi="SutonnyMJ"/>
          <w:sz w:val="24"/>
          <w:shd w:val="clear" w:color="auto" w:fill="000000" w:themeFill="text1"/>
        </w:rPr>
        <w:t>10.</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11. gvbwPÎ LwPZ cZvKvi wWRvBbvi †K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w:t>
      </w:r>
      <w:r w:rsidRPr="00965099">
        <w:rPr>
          <w:rFonts w:ascii="SutonnyMJ" w:hAnsi="SutonnyMJ" w:cs="SutonnyMJ"/>
          <w:sz w:val="24"/>
          <w:shd w:val="clear" w:color="auto" w:fill="FFFFFF" w:themeFill="background1"/>
        </w:rPr>
        <w:t xml:space="preserve"> </w:t>
      </w:r>
      <w:r>
        <w:rPr>
          <w:rFonts w:ascii="SutonnyMJ" w:hAnsi="SutonnyMJ" w:cs="SutonnyMJ"/>
          <w:sz w:val="24"/>
          <w:shd w:val="clear" w:color="auto" w:fill="FFFFFF" w:themeFill="background1"/>
        </w:rPr>
        <w:t>Kvgiæj nvmvb</w:t>
      </w:r>
      <w:r>
        <w:rPr>
          <w:rFonts w:ascii="SutonnyMJ" w:hAnsi="SutonnyMJ" w:cs="SutonnyMJ"/>
          <w:sz w:val="24"/>
          <w:shd w:val="clear" w:color="auto" w:fill="FFFFFF" w:themeFill="background1"/>
        </w:rPr>
        <w:tab/>
        <w:t>L. G. Gb. Gmvnv</w:t>
      </w:r>
      <w:r>
        <w:rPr>
          <w:rFonts w:ascii="SutonnyMJ" w:hAnsi="SutonnyMJ" w:cs="SutonnyMJ"/>
          <w:sz w:val="24"/>
          <w:shd w:val="clear" w:color="auto" w:fill="FFFFFF" w:themeFill="background1"/>
        </w:rPr>
        <w:tab/>
        <w:t>M. wke bvivqb `vk</w:t>
      </w:r>
      <w:r>
        <w:rPr>
          <w:rFonts w:ascii="SutonnyMJ" w:hAnsi="SutonnyMJ" w:cs="SutonnyMJ"/>
          <w:sz w:val="24"/>
          <w:shd w:val="clear" w:color="auto" w:fill="FFFFFF" w:themeFill="background1"/>
        </w:rPr>
        <w:tab/>
        <w:t>N. ˆmq` Avjx Avnmvb</w:t>
      </w:r>
      <w:r>
        <w:rPr>
          <w:rFonts w:ascii="SutonnyMJ" w:hAnsi="SutonnyMJ" w:cs="SutonnyMJ"/>
          <w:sz w:val="24"/>
          <w:shd w:val="clear" w:color="auto" w:fill="FFFFFF" w:themeFill="background1"/>
        </w:rPr>
        <w:tab/>
      </w:r>
      <w:r>
        <w:rPr>
          <w:rFonts w:ascii="SutonnyMJ" w:hAnsi="SutonnyMJ"/>
          <w:sz w:val="24"/>
          <w:shd w:val="clear" w:color="auto" w:fill="000000" w:themeFill="text1"/>
        </w:rPr>
        <w:t>11. M</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12. RvwZi wcZvi cÖwZK…wZ D‡jøL Av‡Q †Kvb Aby‡”Q‡`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4 bs</w:t>
      </w:r>
      <w:r>
        <w:rPr>
          <w:rFonts w:ascii="SutonnyMJ" w:hAnsi="SutonnyMJ" w:cs="SutonnyMJ"/>
          <w:sz w:val="24"/>
          <w:shd w:val="clear" w:color="auto" w:fill="FFFFFF" w:themeFill="background1"/>
        </w:rPr>
        <w:tab/>
        <w:t>L. 4K bs</w:t>
      </w:r>
      <w:r>
        <w:rPr>
          <w:rFonts w:ascii="SutonnyMJ" w:hAnsi="SutonnyMJ" w:cs="SutonnyMJ"/>
          <w:sz w:val="24"/>
          <w:shd w:val="clear" w:color="auto" w:fill="FFFFFF" w:themeFill="background1"/>
        </w:rPr>
        <w:tab/>
        <w:t>M. 2K bs</w:t>
      </w:r>
      <w:r>
        <w:rPr>
          <w:rFonts w:ascii="SutonnyMJ" w:hAnsi="SutonnyMJ" w:cs="SutonnyMJ"/>
          <w:sz w:val="24"/>
          <w:shd w:val="clear" w:color="auto" w:fill="FFFFFF" w:themeFill="background1"/>
        </w:rPr>
        <w:tab/>
        <w:t>N. 7K bs</w:t>
      </w:r>
      <w:r>
        <w:rPr>
          <w:rFonts w:ascii="SutonnyMJ" w:hAnsi="SutonnyMJ" w:cs="SutonnyMJ"/>
          <w:sz w:val="24"/>
          <w:shd w:val="clear" w:color="auto" w:fill="FFFFFF" w:themeFill="background1"/>
        </w:rPr>
        <w:tab/>
      </w:r>
      <w:r>
        <w:rPr>
          <w:rFonts w:ascii="SutonnyMJ" w:hAnsi="SutonnyMJ"/>
          <w:sz w:val="24"/>
          <w:shd w:val="clear" w:color="auto" w:fill="000000" w:themeFill="text1"/>
        </w:rPr>
        <w:t>12. 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13. msweav‡b gywRe K_vwU D‡jøL Av‡Q KZ ¯’v‡b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3 ¯’v‡b</w:t>
      </w:r>
      <w:r>
        <w:rPr>
          <w:rFonts w:ascii="SutonnyMJ" w:hAnsi="SutonnyMJ" w:cs="SutonnyMJ"/>
          <w:sz w:val="24"/>
          <w:shd w:val="clear" w:color="auto" w:fill="FFFFFF" w:themeFill="background1"/>
        </w:rPr>
        <w:tab/>
        <w:t>L. 4 ¯’v‡b</w:t>
      </w:r>
      <w:r>
        <w:rPr>
          <w:rFonts w:ascii="SutonnyMJ" w:hAnsi="SutonnyMJ" w:cs="SutonnyMJ"/>
          <w:sz w:val="24"/>
          <w:shd w:val="clear" w:color="auto" w:fill="FFFFFF" w:themeFill="background1"/>
        </w:rPr>
        <w:tab/>
        <w:t>M. 5 ¯’v‡b</w:t>
      </w:r>
      <w:r>
        <w:rPr>
          <w:rFonts w:ascii="SutonnyMJ" w:hAnsi="SutonnyMJ" w:cs="SutonnyMJ"/>
          <w:sz w:val="24"/>
          <w:shd w:val="clear" w:color="auto" w:fill="FFFFFF" w:themeFill="background1"/>
        </w:rPr>
        <w:tab/>
        <w:t>N. 10 ¯’v‡b</w:t>
      </w:r>
      <w:r>
        <w:rPr>
          <w:rFonts w:ascii="SutonnyMJ" w:hAnsi="SutonnyMJ" w:cs="SutonnyMJ"/>
          <w:sz w:val="24"/>
          <w:shd w:val="clear" w:color="auto" w:fill="FFFFFF" w:themeFill="background1"/>
        </w:rPr>
        <w:tab/>
      </w:r>
      <w:r>
        <w:rPr>
          <w:rFonts w:ascii="SutonnyMJ" w:hAnsi="SutonnyMJ"/>
          <w:sz w:val="24"/>
          <w:shd w:val="clear" w:color="auto" w:fill="000000" w:themeFill="text1"/>
        </w:rPr>
        <w:t>13.</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14. XvKv †gvU ivRavbx nq KZ evi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3 evi</w:t>
      </w:r>
      <w:r>
        <w:rPr>
          <w:rFonts w:ascii="SutonnyMJ" w:hAnsi="SutonnyMJ" w:cs="SutonnyMJ"/>
          <w:sz w:val="24"/>
          <w:shd w:val="clear" w:color="auto" w:fill="FFFFFF" w:themeFill="background1"/>
        </w:rPr>
        <w:tab/>
        <w:t>L. 4 evi</w:t>
      </w:r>
      <w:r>
        <w:rPr>
          <w:rFonts w:ascii="SutonnyMJ" w:hAnsi="SutonnyMJ" w:cs="SutonnyMJ"/>
          <w:sz w:val="24"/>
          <w:shd w:val="clear" w:color="auto" w:fill="FFFFFF" w:themeFill="background1"/>
        </w:rPr>
        <w:tab/>
        <w:t>M. 5 evi</w:t>
      </w:r>
      <w:r>
        <w:rPr>
          <w:rFonts w:ascii="SutonnyMJ" w:hAnsi="SutonnyMJ" w:cs="SutonnyMJ"/>
          <w:sz w:val="24"/>
          <w:shd w:val="clear" w:color="auto" w:fill="FFFFFF" w:themeFill="background1"/>
        </w:rPr>
        <w:tab/>
        <w:t>N. 10 evi</w:t>
      </w:r>
      <w:r>
        <w:rPr>
          <w:rFonts w:ascii="SutonnyMJ" w:hAnsi="SutonnyMJ" w:cs="SutonnyMJ"/>
          <w:sz w:val="24"/>
          <w:shd w:val="clear" w:color="auto" w:fill="FFFFFF" w:themeFill="background1"/>
        </w:rPr>
        <w:tab/>
      </w:r>
      <w:r>
        <w:rPr>
          <w:rFonts w:ascii="SutonnyMJ" w:hAnsi="SutonnyMJ"/>
          <w:sz w:val="24"/>
          <w:shd w:val="clear" w:color="auto" w:fill="000000" w:themeFill="text1"/>
        </w:rPr>
        <w:t>14.</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15. msweav‡bi †gŠwjK weavbvejx ms‡kvab A‡hvM¨ †Kvb Aby‡”Q‡` ejv Av‡Q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7 bs</w:t>
      </w:r>
      <w:r>
        <w:rPr>
          <w:rFonts w:ascii="SutonnyMJ" w:hAnsi="SutonnyMJ" w:cs="SutonnyMJ"/>
          <w:sz w:val="24"/>
          <w:shd w:val="clear" w:color="auto" w:fill="FFFFFF" w:themeFill="background1"/>
        </w:rPr>
        <w:tab/>
        <w:t>L. 7K bs</w:t>
      </w:r>
      <w:r>
        <w:rPr>
          <w:rFonts w:ascii="SutonnyMJ" w:hAnsi="SutonnyMJ" w:cs="SutonnyMJ"/>
          <w:sz w:val="24"/>
          <w:shd w:val="clear" w:color="auto" w:fill="FFFFFF" w:themeFill="background1"/>
        </w:rPr>
        <w:tab/>
        <w:t>M. 7L bs</w:t>
      </w:r>
      <w:r>
        <w:rPr>
          <w:rFonts w:ascii="SutonnyMJ" w:hAnsi="SutonnyMJ" w:cs="SutonnyMJ"/>
          <w:sz w:val="24"/>
          <w:shd w:val="clear" w:color="auto" w:fill="FFFFFF" w:themeFill="background1"/>
        </w:rPr>
        <w:tab/>
        <w:t>N. 142 bs</w:t>
      </w:r>
      <w:r>
        <w:rPr>
          <w:rFonts w:ascii="SutonnyMJ" w:hAnsi="SutonnyMJ" w:cs="SutonnyMJ"/>
          <w:sz w:val="24"/>
          <w:shd w:val="clear" w:color="auto" w:fill="FFFFFF" w:themeFill="background1"/>
        </w:rPr>
        <w:tab/>
      </w:r>
      <w:r>
        <w:rPr>
          <w:rFonts w:ascii="SutonnyMJ" w:hAnsi="SutonnyMJ"/>
          <w:sz w:val="24"/>
          <w:shd w:val="clear" w:color="auto" w:fill="000000" w:themeFill="text1"/>
        </w:rPr>
        <w:t>15.</w:t>
      </w:r>
      <w:r w:rsidR="00B104C8">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31724B" w:rsidRPr="00B104C8" w:rsidRDefault="0031724B" w:rsidP="0031724B">
      <w:pPr>
        <w:tabs>
          <w:tab w:val="left" w:pos="360"/>
        </w:tabs>
        <w:jc w:val="center"/>
        <w:rPr>
          <w:rFonts w:ascii="SutonnyMJ" w:eastAsia="SutonnyMJ" w:hAnsi="SutonnyMJ" w:cs="SutonnyMJ"/>
          <w:b/>
          <w:sz w:val="8"/>
          <w:szCs w:val="28"/>
        </w:rPr>
      </w:pPr>
    </w:p>
    <w:p w:rsidR="00AA1B04" w:rsidRPr="00AA1B04" w:rsidRDefault="00AA1B04" w:rsidP="00AA1B04">
      <w:pPr>
        <w:shd w:val="clear" w:color="auto" w:fill="000000" w:themeFill="text1"/>
        <w:tabs>
          <w:tab w:val="left" w:pos="360"/>
        </w:tabs>
        <w:jc w:val="center"/>
        <w:rPr>
          <w:rFonts w:ascii="SutonnyMJ" w:hAnsi="SutonnyMJ"/>
          <w:b/>
          <w:sz w:val="28"/>
          <w:szCs w:val="28"/>
        </w:rPr>
      </w:pPr>
      <w:r w:rsidRPr="00AA1B04">
        <w:rPr>
          <w:rFonts w:ascii="SutonnyMJ" w:eastAsia="SutonnyMJ" w:hAnsi="SutonnyMJ" w:cs="SutonnyMJ"/>
          <w:b/>
          <w:sz w:val="28"/>
          <w:szCs w:val="28"/>
        </w:rPr>
        <w:t>wØZxq</w:t>
      </w:r>
      <w:r w:rsidRPr="00AA1B04">
        <w:rPr>
          <w:rFonts w:ascii="SutonnyMJ" w:hAnsi="SutonnyMJ"/>
          <w:b/>
          <w:sz w:val="28"/>
          <w:szCs w:val="28"/>
        </w:rPr>
        <w:t xml:space="preserve"> fvM</w:t>
      </w:r>
    </w:p>
    <w:p w:rsidR="00C241D7" w:rsidRPr="002F6184" w:rsidRDefault="00AA1B04" w:rsidP="002F6184">
      <w:pPr>
        <w:shd w:val="clear" w:color="auto" w:fill="A6A6A6" w:themeFill="background1" w:themeFillShade="A6"/>
        <w:tabs>
          <w:tab w:val="left" w:pos="360"/>
        </w:tabs>
        <w:jc w:val="center"/>
        <w:rPr>
          <w:rFonts w:ascii="SutonnyMJ" w:hAnsi="SutonnyMJ"/>
          <w:b/>
          <w:sz w:val="28"/>
          <w:szCs w:val="28"/>
        </w:rPr>
      </w:pPr>
      <w:r w:rsidRPr="002F6184">
        <w:rPr>
          <w:rFonts w:ascii="SutonnyMJ" w:hAnsi="SutonnyMJ"/>
          <w:b/>
          <w:sz w:val="28"/>
          <w:szCs w:val="28"/>
        </w:rPr>
        <w:t>ivóª cwiPvjbvi g~jbxwZ (8-47K)</w:t>
      </w:r>
    </w:p>
    <w:p w:rsidR="0022323B" w:rsidRPr="006408BB" w:rsidRDefault="0022323B" w:rsidP="002F6184">
      <w:pPr>
        <w:shd w:val="clear" w:color="auto" w:fill="A6A6A6" w:themeFill="background1" w:themeFillShade="A6"/>
        <w:tabs>
          <w:tab w:val="left" w:pos="360"/>
        </w:tabs>
        <w:jc w:val="center"/>
        <w:rPr>
          <w:rFonts w:ascii="SutonnyMJ" w:eastAsia="SutonnyMJ" w:hAnsi="SutonnyMJ" w:cs="SutonnyMJ"/>
          <w:b/>
          <w:sz w:val="6"/>
          <w:shd w:val="clear" w:color="auto" w:fill="FFFFFF"/>
        </w:rPr>
      </w:pP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cs="Times New Roman"/>
          <w:b/>
          <w:sz w:val="24"/>
          <w:shd w:val="clear" w:color="auto" w:fill="BFBFBF"/>
        </w:rPr>
      </w:pPr>
      <w:r w:rsidRPr="002F6184">
        <w:rPr>
          <w:rFonts w:ascii="SutonnyMJ" w:eastAsia="SutonnyMJ" w:hAnsi="SutonnyMJ" w:cs="SutonnyMJ"/>
          <w:b/>
          <w:sz w:val="24"/>
          <w:szCs w:val="24"/>
          <w:shd w:val="clear" w:color="auto" w:fill="D9D9D9" w:themeFill="background1" w:themeFillShade="D9"/>
        </w:rPr>
        <w:t>msweav‡bi PviwU g~jbxwZ</w:t>
      </w:r>
      <w:r w:rsidRPr="006408BB">
        <w:rPr>
          <w:rFonts w:ascii="SutonnyMJ" w:eastAsia="SutonnyMJ" w:hAnsi="SutonnyMJ" w:cs="SutonnyMJ"/>
          <w:b/>
          <w:sz w:val="28"/>
          <w:szCs w:val="24"/>
          <w:shd w:val="clear" w:color="auto" w:fill="D9D9D9" w:themeFill="background1" w:themeFillShade="D9"/>
        </w:rPr>
        <w:t xml:space="preserve"> </w:t>
      </w:r>
      <w:r w:rsidRPr="002F6184">
        <w:rPr>
          <w:rFonts w:ascii="Times New Roman" w:eastAsia="SutonnyMJ" w:hAnsi="Times New Roman" w:cs="SutonnyMJ"/>
          <w:b/>
          <w:sz w:val="22"/>
          <w:szCs w:val="22"/>
          <w:shd w:val="clear" w:color="auto" w:fill="D9D9D9" w:themeFill="background1" w:themeFillShade="D9"/>
        </w:rPr>
        <w:t>(</w:t>
      </w:r>
      <w:r w:rsidRPr="002F6184">
        <w:rPr>
          <w:rFonts w:ascii="Times New Roman" w:eastAsia="SutonnyMJ" w:hAnsi="Times New Roman" w:cs="Times New Roman"/>
          <w:b/>
          <w:sz w:val="22"/>
          <w:szCs w:val="22"/>
          <w:shd w:val="clear" w:color="auto" w:fill="D9D9D9" w:themeFill="background1" w:themeFillShade="D9"/>
        </w:rPr>
        <w:t>Principles of the Constitution)</w:t>
      </w:r>
    </w:p>
    <w:p w:rsidR="0022323B" w:rsidRPr="006408BB" w:rsidRDefault="0022323B" w:rsidP="0022323B">
      <w:pPr>
        <w:ind w:left="360"/>
        <w:jc w:val="both"/>
        <w:rPr>
          <w:rFonts w:ascii="VillageII" w:eastAsia="VillageII" w:hAnsi="VillageII" w:cs="VillageII"/>
          <w:sz w:val="6"/>
          <w:szCs w:val="6"/>
        </w:rPr>
      </w:pPr>
    </w:p>
    <w:tbl>
      <w:tblPr>
        <w:tblStyle w:val="TableGrid"/>
        <w:tblW w:w="8550" w:type="dxa"/>
        <w:tblInd w:w="198" w:type="dxa"/>
        <w:tblLook w:val="04A0" w:firstRow="1" w:lastRow="0" w:firstColumn="1" w:lastColumn="0" w:noHBand="0" w:noVBand="1"/>
      </w:tblPr>
      <w:tblGrid>
        <w:gridCol w:w="2430"/>
        <w:gridCol w:w="1980"/>
        <w:gridCol w:w="1890"/>
        <w:gridCol w:w="2250"/>
      </w:tblGrid>
      <w:tr w:rsidR="0022323B" w:rsidRPr="006408BB" w:rsidTr="00644E8A">
        <w:tc>
          <w:tcPr>
            <w:tcW w:w="2430" w:type="dxa"/>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Aby‡”Q`- 9</w:t>
            </w:r>
          </w:p>
        </w:tc>
        <w:tc>
          <w:tcPr>
            <w:tcW w:w="1980" w:type="dxa"/>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Aby‡”Q`- 10</w:t>
            </w:r>
          </w:p>
        </w:tc>
        <w:tc>
          <w:tcPr>
            <w:tcW w:w="1890" w:type="dxa"/>
          </w:tcPr>
          <w:p w:rsidR="0022323B" w:rsidRPr="006408BB" w:rsidRDefault="0022323B" w:rsidP="00644E8A">
            <w:pPr>
              <w:jc w:val="center"/>
            </w:pPr>
            <w:r w:rsidRPr="006408BB">
              <w:rPr>
                <w:rFonts w:ascii="SutonnyMJ" w:eastAsia="VillageII" w:hAnsi="SutonnyMJ" w:cs="SutonnyMJ"/>
                <w:b/>
                <w:sz w:val="24"/>
              </w:rPr>
              <w:t>Aby‡”Q`- 11</w:t>
            </w:r>
          </w:p>
        </w:tc>
        <w:tc>
          <w:tcPr>
            <w:tcW w:w="2250" w:type="dxa"/>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Aby‡”Q`- 12</w:t>
            </w:r>
          </w:p>
        </w:tc>
      </w:tr>
      <w:tr w:rsidR="0022323B" w:rsidRPr="006408BB" w:rsidTr="00644E8A">
        <w:tc>
          <w:tcPr>
            <w:tcW w:w="2430" w:type="dxa"/>
          </w:tcPr>
          <w:p w:rsidR="0022323B" w:rsidRPr="006408BB" w:rsidRDefault="0022323B" w:rsidP="00644E8A">
            <w:pPr>
              <w:jc w:val="center"/>
              <w:rPr>
                <w:rFonts w:ascii="SutonnyMJ" w:eastAsia="VillageII" w:hAnsi="SutonnyMJ" w:cs="SutonnyMJ"/>
              </w:rPr>
            </w:pPr>
            <w:r w:rsidRPr="006408BB">
              <w:rPr>
                <w:rFonts w:ascii="SutonnyMJ" w:eastAsia="VillageII" w:hAnsi="SutonnyMJ" w:cs="SutonnyMJ"/>
                <w:sz w:val="24"/>
              </w:rPr>
              <w:t>RvZxqZvev` (</w:t>
            </w:r>
            <w:r w:rsidRPr="006408BB">
              <w:rPr>
                <w:rFonts w:ascii="Times New Roman" w:eastAsia="VillageII" w:hAnsi="Times New Roman" w:cs="Times New Roman"/>
              </w:rPr>
              <w:t>Natiomalism)</w:t>
            </w:r>
          </w:p>
        </w:tc>
        <w:tc>
          <w:tcPr>
            <w:tcW w:w="1980" w:type="dxa"/>
          </w:tcPr>
          <w:p w:rsidR="0022323B" w:rsidRPr="006408BB" w:rsidRDefault="0022323B" w:rsidP="00644E8A">
            <w:pPr>
              <w:jc w:val="center"/>
              <w:rPr>
                <w:rFonts w:ascii="SutonnyMJ" w:eastAsia="VillageII" w:hAnsi="SutonnyMJ" w:cs="SutonnyMJ"/>
              </w:rPr>
            </w:pPr>
            <w:r w:rsidRPr="006408BB">
              <w:rPr>
                <w:rFonts w:ascii="SutonnyMJ" w:eastAsia="VillageII" w:hAnsi="SutonnyMJ" w:cs="SutonnyMJ"/>
                <w:sz w:val="24"/>
              </w:rPr>
              <w:t>mgvRZš¿</w:t>
            </w:r>
            <w:r w:rsidRPr="006408BB">
              <w:rPr>
                <w:rFonts w:ascii="Times New Roman" w:eastAsia="VillageII" w:hAnsi="Times New Roman" w:cs="Times New Roman"/>
              </w:rPr>
              <w:t xml:space="preserve"> (Socialism)</w:t>
            </w:r>
          </w:p>
        </w:tc>
        <w:tc>
          <w:tcPr>
            <w:tcW w:w="1890" w:type="dxa"/>
          </w:tcPr>
          <w:p w:rsidR="0022323B" w:rsidRPr="006408BB" w:rsidRDefault="0022323B" w:rsidP="00644E8A">
            <w:pPr>
              <w:jc w:val="center"/>
              <w:rPr>
                <w:rFonts w:ascii="SutonnyMJ" w:eastAsia="VillageII" w:hAnsi="SutonnyMJ" w:cs="SutonnyMJ"/>
              </w:rPr>
            </w:pPr>
            <w:r w:rsidRPr="006408BB">
              <w:rPr>
                <w:rFonts w:ascii="SutonnyMJ" w:eastAsia="VillageII" w:hAnsi="SutonnyMJ" w:cs="SutonnyMJ"/>
                <w:sz w:val="24"/>
              </w:rPr>
              <w:t xml:space="preserve">MYZš¿ </w:t>
            </w:r>
            <w:r w:rsidRPr="006408BB">
              <w:rPr>
                <w:rFonts w:ascii="Times New Roman" w:eastAsia="VillageII" w:hAnsi="Times New Roman" w:cs="SutonnyMJ"/>
              </w:rPr>
              <w:t>(</w:t>
            </w:r>
            <w:r w:rsidRPr="006408BB">
              <w:rPr>
                <w:rFonts w:ascii="Times New Roman" w:eastAsia="VillageII" w:hAnsi="Times New Roman" w:cs="Times New Roman"/>
              </w:rPr>
              <w:t>Democracy)</w:t>
            </w:r>
          </w:p>
        </w:tc>
        <w:tc>
          <w:tcPr>
            <w:tcW w:w="2250" w:type="dxa"/>
          </w:tcPr>
          <w:p w:rsidR="0022323B" w:rsidRPr="006408BB" w:rsidRDefault="0022323B" w:rsidP="00644E8A">
            <w:pPr>
              <w:jc w:val="center"/>
              <w:rPr>
                <w:rFonts w:ascii="SutonnyMJ" w:eastAsia="VillageII" w:hAnsi="SutonnyMJ" w:cs="SutonnyMJ"/>
              </w:rPr>
            </w:pPr>
            <w:r w:rsidRPr="006408BB">
              <w:rPr>
                <w:rFonts w:ascii="SutonnyMJ" w:eastAsia="VillageII" w:hAnsi="SutonnyMJ" w:cs="SutonnyMJ"/>
                <w:sz w:val="24"/>
              </w:rPr>
              <w:t>ag© wbi‡cÿZv</w:t>
            </w:r>
            <w:r w:rsidRPr="006408BB">
              <w:rPr>
                <w:rFonts w:ascii="Times New Roman" w:eastAsia="VillageII" w:hAnsi="Times New Roman" w:cs="Times New Roman"/>
              </w:rPr>
              <w:t xml:space="preserve"> (Secularism)</w:t>
            </w:r>
          </w:p>
        </w:tc>
      </w:tr>
      <w:tr w:rsidR="0022323B" w:rsidRPr="006408BB" w:rsidTr="00644E8A">
        <w:tc>
          <w:tcPr>
            <w:tcW w:w="8550" w:type="dxa"/>
            <w:gridSpan w:val="4"/>
          </w:tcPr>
          <w:p w:rsidR="0022323B" w:rsidRPr="006408BB" w:rsidRDefault="0022323B" w:rsidP="00644E8A">
            <w:pPr>
              <w:ind w:left="27" w:right="23"/>
              <w:jc w:val="center"/>
              <w:rPr>
                <w:rFonts w:ascii="SutonnyMJ" w:eastAsia="SutonnyMJ" w:hAnsi="SutonnyMJ" w:cs="SutonnyMJ"/>
                <w:b/>
                <w:sz w:val="24"/>
                <w:szCs w:val="24"/>
                <w:highlight w:val="lightGray"/>
                <w:shd w:val="clear" w:color="auto" w:fill="FFFFFF"/>
              </w:rPr>
            </w:pPr>
            <w:r w:rsidRPr="006408BB">
              <w:rPr>
                <w:rFonts w:ascii="SutonnyMJ" w:eastAsia="SutonnyMJ" w:hAnsi="SutonnyMJ" w:cs="SutonnyMJ"/>
                <w:b/>
                <w:sz w:val="24"/>
                <w:szCs w:val="24"/>
                <w:highlight w:val="lightGray"/>
                <w:shd w:val="clear" w:color="auto" w:fill="FFFFFF"/>
              </w:rPr>
              <w:t>1972-Gi 4 b‡f¤^i MYcwil‡` msweavb MÖn‡Yi cÖv°v‡j e½eÜyi e³e¨--</w:t>
            </w:r>
          </w:p>
          <w:p w:rsidR="0022323B" w:rsidRPr="006408BB" w:rsidRDefault="0022323B" w:rsidP="00644E8A">
            <w:pPr>
              <w:ind w:right="23"/>
              <w:jc w:val="both"/>
              <w:rPr>
                <w:rFonts w:ascii="SutonnyMJ" w:eastAsia="SutonnyMJ" w:hAnsi="SutonnyMJ" w:cs="SutonnyMJ"/>
                <w:i/>
                <w:sz w:val="24"/>
                <w:szCs w:val="24"/>
                <w:shd w:val="clear" w:color="auto" w:fill="FFFFFF"/>
              </w:rPr>
            </w:pPr>
            <w:r w:rsidRPr="006408BB">
              <w:rPr>
                <w:rFonts w:ascii="SutonnyMJ" w:eastAsia="SutonnyMJ" w:hAnsi="SutonnyMJ" w:cs="SutonnyMJ"/>
                <w:i/>
                <w:sz w:val="24"/>
                <w:szCs w:val="24"/>
                <w:highlight w:val="lightGray"/>
                <w:shd w:val="clear" w:color="auto" w:fill="FFFFFF"/>
              </w:rPr>
              <w:lastRenderedPageBreak/>
              <w:t>ÔÔag©wbi‡c¶Zv gv‡b ag©nxbZv bq| evsjvi mv‡o mvZ †KvwU gvby‡li ag©Kg© Kivi AwaKvi _vK‡e| Avgiv AvBb K‡i ag©‡K eÜ Ki‡Z PvB bv Ges Ki‡ev bv| gymjgvbiv Zv‡`i ag© cvjb Ki‡e, Zv‡`i evav †`Iqvi ¶gZv G iv‡óª KviI †bB| wn›`yiv Zv‡`i ag© cvjb Ki‡e, KviI evav †`Iqvi ¶gZv †bB| †eŠ×iv Zv‡`i ag© cvjb Ki‡e, wLª÷vbiv Zv‡`i ag© Ki‡e, Zv‡`i †KD evav w`‡Z cvi‡e bv| Avgv‡`i ïay AvcwË n‡jv GB †h, ag©‡K †KD ivR‰bwZK A¯¿ wn‡m‡e e¨envi Ki‡Z cvi‡e bv| 25 ermi Avgiv †`‡LwQ, a‡g©i bv‡g RyqvPywi, a‡g©</w:t>
            </w:r>
            <w:r w:rsidR="00F042DD">
              <w:rPr>
                <w:rFonts w:ascii="SutonnyMJ" w:eastAsia="SutonnyMJ" w:hAnsi="SutonnyMJ" w:cs="SutonnyMJ"/>
                <w:i/>
                <w:sz w:val="24"/>
                <w:szCs w:val="24"/>
                <w:highlight w:val="lightGray"/>
                <w:shd w:val="clear" w:color="auto" w:fill="FFFFFF"/>
              </w:rPr>
              <w:t>i bv‡g †kvlY, a‡g©i bv‡g †eCgvwb</w:t>
            </w:r>
            <w:r w:rsidRPr="006408BB">
              <w:rPr>
                <w:rFonts w:ascii="SutonnyMJ" w:eastAsia="SutonnyMJ" w:hAnsi="SutonnyMJ" w:cs="SutonnyMJ"/>
                <w:i/>
                <w:sz w:val="24"/>
                <w:szCs w:val="24"/>
                <w:highlight w:val="lightGray"/>
                <w:shd w:val="clear" w:color="auto" w:fill="FFFFFF"/>
              </w:rPr>
              <w:t>, a‡g©i bv‡g AZ¨vPvi, Lyb, e¨wfPvi G evsjv‡`‡ki gvwU‡Z Gme P‡j‡Q| ag© AwZ cweÎ wRwbm| cweÎ ag©‡K ivR‰bwZK nvwZqvi wn‡m‡e e¨envi Kiv Pj‡e bv|ÕÕ</w:t>
            </w:r>
          </w:p>
        </w:tc>
      </w:tr>
    </w:tbl>
    <w:p w:rsidR="0022323B" w:rsidRDefault="0022323B" w:rsidP="0022323B">
      <w:pPr>
        <w:ind w:left="360"/>
        <w:jc w:val="both"/>
        <w:rPr>
          <w:rFonts w:ascii="SutonnyMJ" w:eastAsia="VillageII" w:hAnsi="SutonnyMJ" w:cs="SutonnyMJ"/>
          <w:sz w:val="8"/>
        </w:rPr>
      </w:pPr>
    </w:p>
    <w:p w:rsidR="00AA1B04" w:rsidRPr="00AA1B04" w:rsidRDefault="00AA1B04" w:rsidP="00AD4CBA">
      <w:pPr>
        <w:pStyle w:val="ListParagraph"/>
        <w:numPr>
          <w:ilvl w:val="0"/>
          <w:numId w:val="322"/>
        </w:numPr>
        <w:tabs>
          <w:tab w:val="left" w:pos="360"/>
        </w:tabs>
        <w:contextualSpacing/>
        <w:jc w:val="both"/>
        <w:rPr>
          <w:rFonts w:ascii="SutonnyMJ" w:hAnsi="SutonnyMJ"/>
        </w:rPr>
      </w:pPr>
      <w:r w:rsidRPr="00AA1B04">
        <w:rPr>
          <w:rFonts w:ascii="SutonnyMJ" w:eastAsia="VillageII" w:hAnsi="SutonnyMJ" w:cs="SutonnyMJ"/>
          <w:b/>
          <w:sz w:val="24"/>
        </w:rPr>
        <w:t>RvZxqZvev`</w:t>
      </w:r>
      <w:r>
        <w:rPr>
          <w:rFonts w:ascii="SutonnyMJ" w:eastAsia="VillageII" w:hAnsi="SutonnyMJ" w:cs="SutonnyMJ"/>
          <w:b/>
          <w:sz w:val="24"/>
        </w:rPr>
        <w:t>-</w:t>
      </w:r>
      <w:r w:rsidR="00B104C8">
        <w:rPr>
          <w:rFonts w:ascii="SutonnyMJ" w:eastAsia="VillageII" w:hAnsi="SutonnyMJ" w:cs="SutonnyMJ"/>
          <w:b/>
          <w:sz w:val="24"/>
        </w:rPr>
        <w:t xml:space="preserve"> </w:t>
      </w:r>
      <w:r w:rsidRPr="00AA1B04">
        <w:rPr>
          <w:rFonts w:ascii="SutonnyMJ" w:eastAsia="VillageII" w:hAnsi="SutonnyMJ" w:cs="SutonnyMJ"/>
          <w:b/>
        </w:rPr>
        <w:t>(</w:t>
      </w:r>
      <w:r w:rsidRPr="00AA1B04">
        <w:rPr>
          <w:rFonts w:ascii="SutonnyMJ" w:eastAsia="VillageII" w:hAnsi="SutonnyMJ" w:cs="SutonnyMJ"/>
        </w:rPr>
        <w:t>Aby‡”Q`- 9)</w:t>
      </w:r>
    </w:p>
    <w:p w:rsidR="00AA1B04" w:rsidRPr="00666DDB" w:rsidRDefault="00AA1B04" w:rsidP="00AD4CBA">
      <w:pPr>
        <w:pStyle w:val="ListParagraph"/>
        <w:numPr>
          <w:ilvl w:val="0"/>
          <w:numId w:val="323"/>
        </w:numPr>
        <w:tabs>
          <w:tab w:val="left" w:pos="360"/>
        </w:tabs>
        <w:contextualSpacing/>
        <w:jc w:val="both"/>
        <w:rPr>
          <w:rFonts w:ascii="SutonnyMJ" w:hAnsi="SutonnyMJ"/>
          <w:sz w:val="24"/>
          <w:szCs w:val="24"/>
        </w:rPr>
      </w:pPr>
      <w:r w:rsidRPr="00666DDB">
        <w:rPr>
          <w:rFonts w:ascii="SutonnyMJ" w:hAnsi="SutonnyMJ"/>
          <w:sz w:val="24"/>
          <w:szCs w:val="24"/>
        </w:rPr>
        <w:t xml:space="preserve">ev½vwj RvZxqZvev‡`i wfwËÑ fvlvMZ I ms¯‹…wZMZ RvZxq HK¨ I msnwZ </w:t>
      </w:r>
    </w:p>
    <w:p w:rsidR="00AA1B04" w:rsidRPr="00666DDB" w:rsidRDefault="00AA1B04" w:rsidP="00AD4CBA">
      <w:pPr>
        <w:pStyle w:val="ListParagraph"/>
        <w:numPr>
          <w:ilvl w:val="0"/>
          <w:numId w:val="323"/>
        </w:numPr>
        <w:tabs>
          <w:tab w:val="left" w:pos="360"/>
        </w:tabs>
        <w:jc w:val="both"/>
        <w:rPr>
          <w:rFonts w:ascii="SutonnyMJ" w:hAnsi="SutonnyMJ"/>
          <w:sz w:val="24"/>
          <w:szCs w:val="24"/>
        </w:rPr>
      </w:pPr>
      <w:r w:rsidRPr="00666DDB">
        <w:rPr>
          <w:rFonts w:ascii="SutonnyMJ" w:hAnsi="SutonnyMJ"/>
          <w:sz w:val="24"/>
          <w:szCs w:val="24"/>
        </w:rPr>
        <w:t xml:space="preserve">we.`ª: </w:t>
      </w:r>
      <w:r w:rsidR="00BE4BB3">
        <w:rPr>
          <w:rFonts w:ascii="SutonnyMJ" w:hAnsi="SutonnyMJ"/>
          <w:sz w:val="24"/>
          <w:szCs w:val="24"/>
        </w:rPr>
        <w:t>b¨vkbvwjRg kãwU cÖ_g e¨envi K‡ib</w:t>
      </w:r>
      <w:r w:rsidRPr="00666DDB">
        <w:rPr>
          <w:rFonts w:ascii="SutonnyMJ" w:hAnsi="SutonnyMJ"/>
          <w:sz w:val="24"/>
          <w:szCs w:val="24"/>
        </w:rPr>
        <w:t>Ñ †Rvnvb MUd«vBW nviWvi (1770 `k‡Ki †kl w`‡K)</w:t>
      </w:r>
    </w:p>
    <w:p w:rsidR="00AA1B04" w:rsidRPr="00AA1B04" w:rsidRDefault="00AA1B04" w:rsidP="00AD4CBA">
      <w:pPr>
        <w:pStyle w:val="ListParagraph"/>
        <w:numPr>
          <w:ilvl w:val="0"/>
          <w:numId w:val="325"/>
        </w:numPr>
        <w:tabs>
          <w:tab w:val="left" w:pos="360"/>
        </w:tabs>
        <w:rPr>
          <w:rFonts w:ascii="SutonnyMJ" w:hAnsi="SutonnyMJ"/>
        </w:rPr>
      </w:pPr>
      <w:r w:rsidRPr="00AA1B04">
        <w:rPr>
          <w:rFonts w:ascii="SutonnyMJ" w:hAnsi="SutonnyMJ"/>
          <w:b/>
          <w:sz w:val="24"/>
        </w:rPr>
        <w:t>gvwjKvbvi bxwZ</w:t>
      </w:r>
      <w:r w:rsidRPr="00AA1B04">
        <w:rPr>
          <w:rFonts w:ascii="SutonnyMJ" w:hAnsi="SutonnyMJ"/>
        </w:rPr>
        <w:t xml:space="preserve"> (Aby‡”Q`: 13)</w:t>
      </w:r>
    </w:p>
    <w:p w:rsidR="00AA1B04" w:rsidRPr="00666DDB" w:rsidRDefault="00AA1B04" w:rsidP="00AD4CBA">
      <w:pPr>
        <w:pStyle w:val="ListParagraph"/>
        <w:numPr>
          <w:ilvl w:val="0"/>
          <w:numId w:val="326"/>
        </w:numPr>
        <w:tabs>
          <w:tab w:val="left" w:pos="360"/>
        </w:tabs>
        <w:rPr>
          <w:rFonts w:ascii="SutonnyMJ" w:hAnsi="SutonnyMJ"/>
          <w:sz w:val="24"/>
          <w:szCs w:val="24"/>
        </w:rPr>
      </w:pPr>
      <w:r w:rsidRPr="00666DDB">
        <w:rPr>
          <w:rFonts w:ascii="SutonnyMJ" w:hAnsi="SutonnyMJ"/>
          <w:sz w:val="24"/>
          <w:szCs w:val="24"/>
        </w:rPr>
        <w:t>msweavb Abymv‡i evsjv‡`‡k m¤ú‡`i gvwjKvbvÑ 3 ai‡bi</w:t>
      </w:r>
      <w:r w:rsidRPr="00666DDB">
        <w:rPr>
          <w:rFonts w:ascii="SutonnyMJ" w:eastAsia="VillageII" w:hAnsi="SutonnyMJ" w:cs="SutonnyMJ"/>
          <w:sz w:val="24"/>
          <w:szCs w:val="24"/>
        </w:rPr>
        <w:t>|</w:t>
      </w:r>
      <w:r w:rsidRPr="00666DDB">
        <w:rPr>
          <w:rFonts w:ascii="SutonnyMJ" w:hAnsi="SutonnyMJ"/>
          <w:sz w:val="24"/>
          <w:szCs w:val="24"/>
        </w:rPr>
        <w:t xml:space="preserve"> h_v:</w:t>
      </w:r>
    </w:p>
    <w:p w:rsidR="00AA1B04" w:rsidRPr="00666DDB" w:rsidRDefault="00AA1B04" w:rsidP="00AD4CBA">
      <w:pPr>
        <w:pStyle w:val="ListParagraph"/>
        <w:numPr>
          <w:ilvl w:val="0"/>
          <w:numId w:val="324"/>
        </w:numPr>
        <w:tabs>
          <w:tab w:val="left" w:pos="360"/>
        </w:tabs>
        <w:contextualSpacing/>
        <w:rPr>
          <w:rFonts w:ascii="SutonnyMJ" w:hAnsi="SutonnyMJ"/>
          <w:sz w:val="24"/>
          <w:szCs w:val="24"/>
        </w:rPr>
      </w:pPr>
      <w:r w:rsidRPr="00666DDB">
        <w:rPr>
          <w:rFonts w:ascii="SutonnyMJ" w:hAnsi="SutonnyMJ"/>
          <w:sz w:val="24"/>
          <w:szCs w:val="24"/>
        </w:rPr>
        <w:t>ivóªxq gvwjKvbv</w:t>
      </w:r>
    </w:p>
    <w:p w:rsidR="00AA1B04" w:rsidRPr="00666DDB" w:rsidRDefault="00AA1B04" w:rsidP="00AD4CBA">
      <w:pPr>
        <w:pStyle w:val="ListParagraph"/>
        <w:numPr>
          <w:ilvl w:val="0"/>
          <w:numId w:val="324"/>
        </w:numPr>
        <w:tabs>
          <w:tab w:val="left" w:pos="360"/>
        </w:tabs>
        <w:contextualSpacing/>
        <w:rPr>
          <w:rFonts w:ascii="SutonnyMJ" w:hAnsi="SutonnyMJ"/>
          <w:sz w:val="24"/>
          <w:szCs w:val="24"/>
        </w:rPr>
      </w:pPr>
      <w:r w:rsidRPr="00666DDB">
        <w:rPr>
          <w:rFonts w:ascii="SutonnyMJ" w:hAnsi="SutonnyMJ"/>
          <w:sz w:val="24"/>
          <w:szCs w:val="24"/>
        </w:rPr>
        <w:t>mgevq gvwjKvbv</w:t>
      </w:r>
    </w:p>
    <w:p w:rsidR="00AA1B04" w:rsidRPr="00666DDB" w:rsidRDefault="00AA1B04" w:rsidP="00AD4CBA">
      <w:pPr>
        <w:pStyle w:val="ListParagraph"/>
        <w:numPr>
          <w:ilvl w:val="0"/>
          <w:numId w:val="324"/>
        </w:numPr>
        <w:tabs>
          <w:tab w:val="left" w:pos="360"/>
        </w:tabs>
        <w:contextualSpacing/>
        <w:rPr>
          <w:rFonts w:ascii="SutonnyMJ" w:hAnsi="SutonnyMJ"/>
          <w:sz w:val="24"/>
          <w:szCs w:val="24"/>
        </w:rPr>
      </w:pPr>
      <w:r w:rsidRPr="00666DDB">
        <w:rPr>
          <w:rFonts w:ascii="SutonnyMJ" w:hAnsi="SutonnyMJ"/>
          <w:sz w:val="24"/>
          <w:szCs w:val="24"/>
        </w:rPr>
        <w:t>e¨w³MZ gvwjKvbv</w:t>
      </w:r>
    </w:p>
    <w:p w:rsidR="00BA0012" w:rsidRPr="000E58F5" w:rsidRDefault="00BA0012" w:rsidP="00AD4CBA">
      <w:pPr>
        <w:pStyle w:val="ListParagraph"/>
        <w:numPr>
          <w:ilvl w:val="0"/>
          <w:numId w:val="327"/>
        </w:numPr>
        <w:tabs>
          <w:tab w:val="left" w:pos="360"/>
        </w:tabs>
        <w:jc w:val="both"/>
        <w:rPr>
          <w:rFonts w:ascii="SutonnyMJ" w:hAnsi="SutonnyMJ"/>
          <w:b/>
          <w:sz w:val="24"/>
          <w:szCs w:val="24"/>
        </w:rPr>
      </w:pPr>
      <w:r w:rsidRPr="000E58F5">
        <w:rPr>
          <w:rFonts w:ascii="SutonnyMJ" w:hAnsi="SutonnyMJ"/>
          <w:b/>
          <w:sz w:val="24"/>
          <w:szCs w:val="24"/>
        </w:rPr>
        <w:t>†gŠwjK</w:t>
      </w:r>
      <w:r w:rsidR="00666DDB" w:rsidRPr="000E58F5">
        <w:rPr>
          <w:rFonts w:ascii="SutonnyMJ" w:hAnsi="SutonnyMJ"/>
          <w:b/>
          <w:sz w:val="24"/>
          <w:szCs w:val="24"/>
        </w:rPr>
        <w:t xml:space="preserve"> cÖ‡qvR‡bi e¨e¯’v (Aby‡”Q`: 15)</w:t>
      </w:r>
    </w:p>
    <w:p w:rsidR="00BA0012" w:rsidRPr="00666DDB" w:rsidRDefault="00BA0012" w:rsidP="00AD4CBA">
      <w:pPr>
        <w:pStyle w:val="ListParagraph"/>
        <w:numPr>
          <w:ilvl w:val="0"/>
          <w:numId w:val="328"/>
        </w:numPr>
        <w:tabs>
          <w:tab w:val="left" w:pos="360"/>
        </w:tabs>
        <w:jc w:val="both"/>
        <w:rPr>
          <w:rFonts w:ascii="SutonnyMJ" w:hAnsi="SutonnyMJ"/>
          <w:sz w:val="24"/>
        </w:rPr>
      </w:pPr>
      <w:r w:rsidRPr="00666DDB">
        <w:rPr>
          <w:rFonts w:ascii="SutonnyMJ" w:hAnsi="SutonnyMJ"/>
          <w:sz w:val="24"/>
        </w:rPr>
        <w:t>Rxeb a</w:t>
      </w:r>
      <w:r w:rsidR="00BE4BB3">
        <w:rPr>
          <w:rFonts w:ascii="SutonnyMJ" w:hAnsi="SutonnyMJ"/>
          <w:sz w:val="24"/>
        </w:rPr>
        <w:t>vi‡Y</w:t>
      </w:r>
      <w:r w:rsidR="00B104C8">
        <w:rPr>
          <w:rFonts w:ascii="SutonnyMJ" w:hAnsi="SutonnyMJ"/>
          <w:sz w:val="24"/>
        </w:rPr>
        <w:t>i †gŠwjK DcKiY 5wU| h_v: Aby</w:t>
      </w:r>
      <w:r w:rsidRPr="00666DDB">
        <w:rPr>
          <w:rFonts w:ascii="SutonnyMJ" w:hAnsi="SutonnyMJ"/>
          <w:sz w:val="24"/>
        </w:rPr>
        <w:t>, e¯¿, AvkÖq, wkÿv Ges wPwKrmv</w:t>
      </w:r>
    </w:p>
    <w:p w:rsidR="00BA0012" w:rsidRPr="00666DDB" w:rsidRDefault="00BA0012" w:rsidP="00AD4CBA">
      <w:pPr>
        <w:pStyle w:val="ListParagraph"/>
        <w:numPr>
          <w:ilvl w:val="0"/>
          <w:numId w:val="329"/>
        </w:numPr>
        <w:tabs>
          <w:tab w:val="left" w:pos="360"/>
        </w:tabs>
        <w:rPr>
          <w:rFonts w:ascii="SutonnyMJ" w:hAnsi="SutonnyMJ"/>
          <w:sz w:val="24"/>
        </w:rPr>
      </w:pPr>
      <w:r w:rsidRPr="00666DDB">
        <w:rPr>
          <w:rFonts w:ascii="SutonnyMJ" w:hAnsi="SutonnyMJ"/>
          <w:b/>
          <w:sz w:val="24"/>
        </w:rPr>
        <w:t xml:space="preserve">A‰eZwbK I eva¨Zvg~jK wkÿv </w:t>
      </w:r>
      <w:r w:rsidRPr="00666DDB">
        <w:rPr>
          <w:rFonts w:ascii="SutonnyMJ" w:hAnsi="SutonnyMJ"/>
          <w:sz w:val="24"/>
        </w:rPr>
        <w:t>(Aby‡”Q`: 17)</w:t>
      </w:r>
    </w:p>
    <w:p w:rsidR="00BA0012" w:rsidRPr="00666DDB" w:rsidRDefault="00666DDB" w:rsidP="00AD4CBA">
      <w:pPr>
        <w:pStyle w:val="ListParagraph"/>
        <w:numPr>
          <w:ilvl w:val="0"/>
          <w:numId w:val="330"/>
        </w:numPr>
        <w:tabs>
          <w:tab w:val="left" w:pos="360"/>
        </w:tabs>
        <w:jc w:val="both"/>
        <w:rPr>
          <w:rFonts w:ascii="SutonnyMJ" w:hAnsi="SutonnyMJ"/>
          <w:sz w:val="24"/>
          <w:szCs w:val="24"/>
        </w:rPr>
      </w:pPr>
      <w:r w:rsidRPr="000E3ADE">
        <w:rPr>
          <w:rFonts w:ascii="SutonnyMJ" w:hAnsi="SutonnyMJ"/>
          <w:sz w:val="24"/>
        </w:rPr>
        <w:t xml:space="preserve">we.`ª: </w:t>
      </w:r>
      <w:r w:rsidR="00BA0012" w:rsidRPr="00666DDB">
        <w:rPr>
          <w:rFonts w:ascii="SutonnyMJ" w:hAnsi="SutonnyMJ"/>
          <w:sz w:val="24"/>
          <w:szCs w:val="24"/>
        </w:rPr>
        <w:t>6 †_‡K 10 eQi eqmx evsjv‡`‡ki mKj wkï‡K cÖv_wgK wkÿv cÖ`v‡bi K</w:t>
      </w:r>
      <w:r w:rsidR="00BE4BB3">
        <w:rPr>
          <w:rFonts w:ascii="SutonnyMJ" w:hAnsi="SutonnyMJ"/>
          <w:sz w:val="24"/>
          <w:szCs w:val="24"/>
        </w:rPr>
        <w:t>g©m~wP</w:t>
      </w:r>
      <w:r w:rsidR="00BA0012" w:rsidRPr="00666DDB">
        <w:rPr>
          <w:rFonts w:ascii="SutonnyMJ" w:hAnsi="SutonnyMJ"/>
          <w:sz w:val="24"/>
          <w:szCs w:val="24"/>
        </w:rPr>
        <w:t>‡K me©Rbxb eva¨Zvg~jK cÖv_wgK wkÿv ejv nq| 1990-G cÖv_wgK wkÿv me©Rbxb eva¨Zvg~jK Kivi AvBb cvm nq|</w:t>
      </w:r>
    </w:p>
    <w:p w:rsidR="00BA0012" w:rsidRPr="00666DDB" w:rsidRDefault="00BA0012" w:rsidP="00AD4CBA">
      <w:pPr>
        <w:pStyle w:val="ListParagraph"/>
        <w:numPr>
          <w:ilvl w:val="0"/>
          <w:numId w:val="331"/>
        </w:numPr>
        <w:tabs>
          <w:tab w:val="left" w:pos="360"/>
        </w:tabs>
        <w:rPr>
          <w:rFonts w:ascii="SutonnyMJ" w:hAnsi="SutonnyMJ"/>
          <w:b/>
          <w:sz w:val="26"/>
        </w:rPr>
      </w:pPr>
      <w:r w:rsidRPr="00666DDB">
        <w:rPr>
          <w:rFonts w:ascii="SutonnyMJ" w:hAnsi="SutonnyMJ"/>
          <w:b/>
          <w:sz w:val="24"/>
        </w:rPr>
        <w:t xml:space="preserve">Rb¯^v¯’¨ I ˆbwZKZv </w:t>
      </w:r>
      <w:r w:rsidRPr="00666DDB">
        <w:rPr>
          <w:rFonts w:ascii="SutonnyMJ" w:hAnsi="SutonnyMJ"/>
          <w:sz w:val="24"/>
        </w:rPr>
        <w:t>(Aby‡”Q`: 18)</w:t>
      </w:r>
    </w:p>
    <w:p w:rsidR="00BA0012" w:rsidRPr="00BE4BB3" w:rsidRDefault="00BE4BB3" w:rsidP="00AD4CBA">
      <w:pPr>
        <w:pStyle w:val="ListParagraph"/>
        <w:numPr>
          <w:ilvl w:val="0"/>
          <w:numId w:val="332"/>
        </w:numPr>
        <w:tabs>
          <w:tab w:val="left" w:pos="360"/>
        </w:tabs>
        <w:contextualSpacing/>
        <w:jc w:val="both"/>
        <w:rPr>
          <w:rFonts w:ascii="SutonnyMJ" w:hAnsi="SutonnyMJ"/>
          <w:sz w:val="24"/>
        </w:rPr>
      </w:pPr>
      <w:r>
        <w:rPr>
          <w:rFonts w:ascii="SutonnyMJ" w:hAnsi="SutonnyMJ"/>
          <w:sz w:val="24"/>
        </w:rPr>
        <w:t>MvwYKve„wË/</w:t>
      </w:r>
      <w:r w:rsidRPr="00BE4BB3">
        <w:rPr>
          <w:rFonts w:ascii="SutonnyMJ" w:hAnsi="SutonnyMJ"/>
          <w:sz w:val="24"/>
        </w:rPr>
        <w:t>c</w:t>
      </w:r>
      <w:r w:rsidR="00BA0012" w:rsidRPr="00BE4BB3">
        <w:rPr>
          <w:rFonts w:ascii="SutonnyMJ" w:hAnsi="SutonnyMJ"/>
          <w:sz w:val="24"/>
        </w:rPr>
        <w:t>wZZve„wË I Ryqv‡Ljv wbwl×: 18(2)</w:t>
      </w:r>
    </w:p>
    <w:p w:rsidR="00BA0012" w:rsidRPr="00666DDB" w:rsidRDefault="00BA0012" w:rsidP="00AD4CBA">
      <w:pPr>
        <w:pStyle w:val="ListParagraph"/>
        <w:numPr>
          <w:ilvl w:val="0"/>
          <w:numId w:val="332"/>
        </w:numPr>
        <w:tabs>
          <w:tab w:val="left" w:pos="360"/>
        </w:tabs>
        <w:rPr>
          <w:rFonts w:ascii="SutonnyMJ" w:hAnsi="SutonnyMJ"/>
          <w:sz w:val="24"/>
        </w:rPr>
      </w:pPr>
      <w:r w:rsidRPr="00BE4BB3">
        <w:rPr>
          <w:rFonts w:ascii="SutonnyMJ" w:hAnsi="SutonnyMJ"/>
          <w:sz w:val="24"/>
        </w:rPr>
        <w:t>cwi‡ek I Rxe</w:t>
      </w:r>
      <w:r w:rsidR="00B104C8">
        <w:rPr>
          <w:rFonts w:ascii="SutonnyMJ" w:hAnsi="SutonnyMJ"/>
          <w:sz w:val="24"/>
        </w:rPr>
        <w:t>-ˆ</w:t>
      </w:r>
      <w:r w:rsidR="00BE4BB3" w:rsidRPr="00BE4BB3">
        <w:rPr>
          <w:rFonts w:ascii="SutonnyMJ" w:hAnsi="SutonnyMJ"/>
          <w:sz w:val="24"/>
        </w:rPr>
        <w:t>ewÎ</w:t>
      </w:r>
      <w:r w:rsidRPr="00BE4BB3">
        <w:rPr>
          <w:rFonts w:ascii="SutonnyMJ" w:hAnsi="SutonnyMJ"/>
          <w:sz w:val="24"/>
        </w:rPr>
        <w:t>¨ msiÿY</w:t>
      </w:r>
      <w:r w:rsidRPr="00666DDB">
        <w:rPr>
          <w:rFonts w:ascii="SutonnyMJ" w:hAnsi="SutonnyMJ"/>
          <w:sz w:val="24"/>
        </w:rPr>
        <w:t xml:space="preserve"> I Dbœqb (18K)</w:t>
      </w:r>
    </w:p>
    <w:p w:rsidR="00BA0012" w:rsidRPr="00666DDB" w:rsidRDefault="00666DDB" w:rsidP="00AD4CBA">
      <w:pPr>
        <w:pStyle w:val="ListParagraph"/>
        <w:numPr>
          <w:ilvl w:val="0"/>
          <w:numId w:val="332"/>
        </w:numPr>
        <w:tabs>
          <w:tab w:val="left" w:pos="360"/>
        </w:tabs>
        <w:contextualSpacing/>
        <w:jc w:val="both"/>
        <w:rPr>
          <w:rFonts w:ascii="SutonnyMJ" w:hAnsi="SutonnyMJ"/>
          <w:sz w:val="24"/>
        </w:rPr>
      </w:pPr>
      <w:r w:rsidRPr="000E3ADE">
        <w:rPr>
          <w:rFonts w:ascii="SutonnyMJ" w:hAnsi="SutonnyMJ"/>
          <w:sz w:val="24"/>
        </w:rPr>
        <w:t xml:space="preserve">we.`ª: </w:t>
      </w:r>
      <w:r w:rsidR="00BA0012" w:rsidRPr="00666DDB">
        <w:rPr>
          <w:rFonts w:ascii="SutonnyMJ" w:hAnsi="SutonnyMJ"/>
          <w:sz w:val="24"/>
        </w:rPr>
        <w:t>18K Aby</w:t>
      </w:r>
      <w:r>
        <w:rPr>
          <w:rFonts w:ascii="SutonnyMJ" w:hAnsi="SutonnyMJ"/>
          <w:sz w:val="24"/>
        </w:rPr>
        <w:t xml:space="preserve">‡”Q`wU msweav‡bi </w:t>
      </w:r>
      <w:r w:rsidR="00032F20" w:rsidRPr="00032F20">
        <w:rPr>
          <w:rFonts w:ascii="SutonnyMJ" w:hAnsi="SutonnyMJ"/>
          <w:sz w:val="24"/>
        </w:rPr>
        <w:t>cÂ`k</w:t>
      </w:r>
      <w:r>
        <w:rPr>
          <w:rFonts w:ascii="SutonnyMJ" w:hAnsi="SutonnyMJ"/>
          <w:sz w:val="24"/>
        </w:rPr>
        <w:t xml:space="preserve"> ms‡kvabx</w:t>
      </w:r>
      <w:r w:rsidR="00BE4BB3">
        <w:rPr>
          <w:rFonts w:ascii="SutonnyMJ" w:hAnsi="SutonnyMJ"/>
          <w:sz w:val="24"/>
        </w:rPr>
        <w:t>i</w:t>
      </w:r>
      <w:r w:rsidR="00BA0012" w:rsidRPr="00666DDB">
        <w:rPr>
          <w:rFonts w:ascii="SutonnyMJ" w:hAnsi="SutonnyMJ"/>
          <w:sz w:val="24"/>
        </w:rPr>
        <w:t xml:space="preserve"> gva¨‡g ms‡hvRb Kiv n‡q‡Q|</w:t>
      </w:r>
    </w:p>
    <w:p w:rsidR="00BA0012" w:rsidRPr="00666DDB" w:rsidRDefault="00BA0012" w:rsidP="00AD4CBA">
      <w:pPr>
        <w:pStyle w:val="ListParagraph"/>
        <w:numPr>
          <w:ilvl w:val="0"/>
          <w:numId w:val="333"/>
        </w:numPr>
        <w:tabs>
          <w:tab w:val="left" w:pos="360"/>
        </w:tabs>
        <w:rPr>
          <w:rFonts w:ascii="SutonnyMJ" w:hAnsi="SutonnyMJ"/>
          <w:b/>
          <w:sz w:val="24"/>
        </w:rPr>
      </w:pPr>
      <w:r w:rsidRPr="00666DDB">
        <w:rPr>
          <w:rFonts w:ascii="SutonnyMJ" w:hAnsi="SutonnyMJ"/>
          <w:b/>
          <w:sz w:val="24"/>
        </w:rPr>
        <w:t>my‡hv‡Mi mgZv: (Aby‡”Q`Ñ 19)</w:t>
      </w:r>
    </w:p>
    <w:p w:rsidR="00BA0012" w:rsidRPr="00666DDB" w:rsidRDefault="00BA0012" w:rsidP="00AD4CBA">
      <w:pPr>
        <w:pStyle w:val="ListParagraph"/>
        <w:numPr>
          <w:ilvl w:val="0"/>
          <w:numId w:val="334"/>
        </w:numPr>
        <w:tabs>
          <w:tab w:val="left" w:pos="360"/>
        </w:tabs>
        <w:contextualSpacing/>
        <w:jc w:val="both"/>
        <w:rPr>
          <w:rFonts w:ascii="SutonnyMJ" w:hAnsi="SutonnyMJ"/>
          <w:sz w:val="24"/>
        </w:rPr>
      </w:pPr>
      <w:r w:rsidRPr="00666DDB">
        <w:rPr>
          <w:rFonts w:ascii="SutonnyMJ" w:hAnsi="SutonnyMJ"/>
          <w:sz w:val="24"/>
        </w:rPr>
        <w:t>mKj bvMwi‡Ki Rb¨ my‡hv‡Mi mgZv ivóª wbwðZ Ki‡e [19(1)]</w:t>
      </w:r>
    </w:p>
    <w:p w:rsidR="00BA0012" w:rsidRPr="00666DDB" w:rsidRDefault="00BA0012" w:rsidP="00AD4CBA">
      <w:pPr>
        <w:pStyle w:val="ListParagraph"/>
        <w:numPr>
          <w:ilvl w:val="0"/>
          <w:numId w:val="334"/>
        </w:numPr>
        <w:tabs>
          <w:tab w:val="left" w:pos="360"/>
        </w:tabs>
        <w:contextualSpacing/>
        <w:jc w:val="both"/>
        <w:rPr>
          <w:rFonts w:ascii="SutonnyMJ" w:hAnsi="SutonnyMJ"/>
          <w:sz w:val="24"/>
        </w:rPr>
      </w:pPr>
      <w:r w:rsidRPr="00666DDB">
        <w:rPr>
          <w:rFonts w:ascii="SutonnyMJ" w:hAnsi="SutonnyMJ"/>
          <w:sz w:val="24"/>
        </w:rPr>
        <w:t>RvZxq Rxe‡b me©¯Í‡i gwnjv‡`i AskMÖnY I my‡hv‡Mi mgZv ivóª wbwðZ Ki‡e [19(3)]</w:t>
      </w:r>
    </w:p>
    <w:p w:rsidR="00BA0012" w:rsidRPr="002F6184" w:rsidRDefault="00BA0012" w:rsidP="00BA0012">
      <w:pPr>
        <w:tabs>
          <w:tab w:val="left" w:pos="360"/>
        </w:tabs>
        <w:jc w:val="center"/>
        <w:rPr>
          <w:rFonts w:ascii="SutonnyMJ" w:hAnsi="SutonnyMJ"/>
          <w:b/>
          <w:sz w:val="24"/>
          <w:szCs w:val="24"/>
        </w:rPr>
      </w:pPr>
      <w:r w:rsidRPr="002F6184">
        <w:rPr>
          <w:rFonts w:ascii="SutonnyMJ" w:hAnsi="SutonnyMJ"/>
          <w:b/>
          <w:sz w:val="24"/>
          <w:szCs w:val="24"/>
        </w:rPr>
        <w:t>msweav‡b bvixi AwaKvi I ÿgZvqb</w:t>
      </w:r>
    </w:p>
    <w:tbl>
      <w:tblPr>
        <w:tblStyle w:val="TableGrid"/>
        <w:tblW w:w="0" w:type="auto"/>
        <w:tblInd w:w="1795" w:type="dxa"/>
        <w:tblLook w:val="04A0" w:firstRow="1" w:lastRow="0" w:firstColumn="1" w:lastColumn="0" w:noHBand="0" w:noVBand="1"/>
      </w:tblPr>
      <w:tblGrid>
        <w:gridCol w:w="1620"/>
        <w:gridCol w:w="4320"/>
      </w:tblGrid>
      <w:tr w:rsidR="00BA0012" w:rsidTr="009A0942">
        <w:tc>
          <w:tcPr>
            <w:tcW w:w="1620" w:type="dxa"/>
          </w:tcPr>
          <w:p w:rsidR="00BA0012" w:rsidRPr="00236BDA" w:rsidRDefault="00BA0012" w:rsidP="009A0942">
            <w:pPr>
              <w:tabs>
                <w:tab w:val="left" w:pos="360"/>
              </w:tabs>
              <w:rPr>
                <w:rFonts w:ascii="SutonnyMJ" w:hAnsi="SutonnyMJ"/>
                <w:b/>
                <w:sz w:val="24"/>
              </w:rPr>
            </w:pPr>
            <w:r w:rsidRPr="00236BDA">
              <w:rPr>
                <w:rFonts w:ascii="SutonnyMJ" w:hAnsi="SutonnyMJ"/>
                <w:b/>
                <w:sz w:val="24"/>
              </w:rPr>
              <w:t>Aby‡”Q` 19(3):</w:t>
            </w:r>
          </w:p>
        </w:tc>
        <w:tc>
          <w:tcPr>
            <w:tcW w:w="4320" w:type="dxa"/>
          </w:tcPr>
          <w:p w:rsidR="00BA0012" w:rsidRDefault="00BA0012" w:rsidP="009A0942">
            <w:pPr>
              <w:tabs>
                <w:tab w:val="left" w:pos="360"/>
              </w:tabs>
              <w:rPr>
                <w:rFonts w:ascii="SutonnyMJ" w:hAnsi="SutonnyMJ"/>
                <w:sz w:val="24"/>
              </w:rPr>
            </w:pPr>
            <w:r>
              <w:rPr>
                <w:rFonts w:ascii="SutonnyMJ" w:hAnsi="SutonnyMJ"/>
                <w:sz w:val="24"/>
              </w:rPr>
              <w:t>me©¯Í‡i bvixi AskMÖnY I my‡hv‡Mi mgZvi wbðqZv</w:t>
            </w:r>
          </w:p>
        </w:tc>
      </w:tr>
      <w:tr w:rsidR="00BA0012" w:rsidTr="009A0942">
        <w:tc>
          <w:tcPr>
            <w:tcW w:w="1620" w:type="dxa"/>
          </w:tcPr>
          <w:p w:rsidR="00BA0012" w:rsidRPr="00236BDA" w:rsidRDefault="00BA0012" w:rsidP="009A0942">
            <w:pPr>
              <w:tabs>
                <w:tab w:val="left" w:pos="360"/>
              </w:tabs>
              <w:rPr>
                <w:rFonts w:ascii="SutonnyMJ" w:hAnsi="SutonnyMJ"/>
                <w:b/>
                <w:sz w:val="24"/>
              </w:rPr>
            </w:pPr>
            <w:r w:rsidRPr="00236BDA">
              <w:rPr>
                <w:rFonts w:ascii="SutonnyMJ" w:hAnsi="SutonnyMJ"/>
                <w:b/>
                <w:sz w:val="24"/>
              </w:rPr>
              <w:t>Aby‡”Q` 28(2):</w:t>
            </w:r>
          </w:p>
        </w:tc>
        <w:tc>
          <w:tcPr>
            <w:tcW w:w="4320" w:type="dxa"/>
          </w:tcPr>
          <w:p w:rsidR="00BA0012" w:rsidRDefault="00BA0012" w:rsidP="009A0942">
            <w:pPr>
              <w:tabs>
                <w:tab w:val="left" w:pos="360"/>
              </w:tabs>
              <w:rPr>
                <w:rFonts w:ascii="SutonnyMJ" w:hAnsi="SutonnyMJ"/>
                <w:sz w:val="24"/>
              </w:rPr>
            </w:pPr>
            <w:r>
              <w:rPr>
                <w:rFonts w:ascii="SutonnyMJ" w:hAnsi="SutonnyMJ"/>
                <w:sz w:val="24"/>
              </w:rPr>
              <w:t>me©¯Í‡i bvix cyiæ‡li mgvb AwaKvi</w:t>
            </w:r>
          </w:p>
        </w:tc>
      </w:tr>
      <w:tr w:rsidR="00BA0012" w:rsidTr="009A0942">
        <w:tc>
          <w:tcPr>
            <w:tcW w:w="1620" w:type="dxa"/>
          </w:tcPr>
          <w:p w:rsidR="00BA0012" w:rsidRPr="00236BDA" w:rsidRDefault="00BA0012" w:rsidP="009A0942">
            <w:pPr>
              <w:tabs>
                <w:tab w:val="left" w:pos="360"/>
              </w:tabs>
              <w:rPr>
                <w:rFonts w:ascii="SutonnyMJ" w:hAnsi="SutonnyMJ"/>
                <w:b/>
                <w:sz w:val="24"/>
              </w:rPr>
            </w:pPr>
            <w:r w:rsidRPr="00236BDA">
              <w:rPr>
                <w:rFonts w:ascii="SutonnyMJ" w:hAnsi="SutonnyMJ"/>
                <w:b/>
                <w:sz w:val="24"/>
              </w:rPr>
              <w:t>Aby‡”Q` 29:</w:t>
            </w:r>
          </w:p>
        </w:tc>
        <w:tc>
          <w:tcPr>
            <w:tcW w:w="4320" w:type="dxa"/>
          </w:tcPr>
          <w:p w:rsidR="00BA0012" w:rsidRDefault="00BA0012" w:rsidP="009A0942">
            <w:pPr>
              <w:tabs>
                <w:tab w:val="left" w:pos="360"/>
              </w:tabs>
              <w:rPr>
                <w:rFonts w:ascii="SutonnyMJ" w:hAnsi="SutonnyMJ"/>
                <w:sz w:val="24"/>
              </w:rPr>
            </w:pPr>
            <w:r>
              <w:rPr>
                <w:rFonts w:ascii="SutonnyMJ" w:hAnsi="SutonnyMJ"/>
                <w:sz w:val="24"/>
              </w:rPr>
              <w:t>miKvix wb‡qvM jv‡f my‡hv‡Mi mgZv</w:t>
            </w:r>
          </w:p>
        </w:tc>
      </w:tr>
      <w:tr w:rsidR="00BA0012" w:rsidTr="009A0942">
        <w:tc>
          <w:tcPr>
            <w:tcW w:w="1620" w:type="dxa"/>
          </w:tcPr>
          <w:p w:rsidR="00BA0012" w:rsidRPr="00236BDA" w:rsidRDefault="00BA0012" w:rsidP="009A0942">
            <w:pPr>
              <w:tabs>
                <w:tab w:val="left" w:pos="360"/>
              </w:tabs>
              <w:rPr>
                <w:rFonts w:ascii="SutonnyMJ" w:hAnsi="SutonnyMJ"/>
                <w:b/>
                <w:sz w:val="24"/>
              </w:rPr>
            </w:pPr>
            <w:r w:rsidRPr="00236BDA">
              <w:rPr>
                <w:rFonts w:ascii="SutonnyMJ" w:hAnsi="SutonnyMJ"/>
                <w:b/>
                <w:sz w:val="24"/>
              </w:rPr>
              <w:t>Aby‡”Q` 65:</w:t>
            </w:r>
          </w:p>
        </w:tc>
        <w:tc>
          <w:tcPr>
            <w:tcW w:w="4320" w:type="dxa"/>
          </w:tcPr>
          <w:p w:rsidR="00BA0012" w:rsidRDefault="00BA0012" w:rsidP="009A0942">
            <w:pPr>
              <w:tabs>
                <w:tab w:val="left" w:pos="360"/>
              </w:tabs>
              <w:rPr>
                <w:rFonts w:ascii="SutonnyMJ" w:hAnsi="SutonnyMJ"/>
                <w:sz w:val="24"/>
              </w:rPr>
            </w:pPr>
            <w:r>
              <w:rPr>
                <w:rFonts w:ascii="SutonnyMJ" w:hAnsi="SutonnyMJ"/>
                <w:sz w:val="24"/>
              </w:rPr>
              <w:t>msiwÿZ bvix Avmb</w:t>
            </w:r>
          </w:p>
        </w:tc>
      </w:tr>
    </w:tbl>
    <w:p w:rsidR="00BA0012" w:rsidRPr="00666DDB" w:rsidRDefault="00BA0012" w:rsidP="00AD4CBA">
      <w:pPr>
        <w:pStyle w:val="ListParagraph"/>
        <w:numPr>
          <w:ilvl w:val="0"/>
          <w:numId w:val="335"/>
        </w:numPr>
        <w:tabs>
          <w:tab w:val="left" w:pos="360"/>
        </w:tabs>
        <w:rPr>
          <w:rFonts w:ascii="SutonnyMJ" w:hAnsi="SutonnyMJ"/>
          <w:b/>
          <w:sz w:val="26"/>
        </w:rPr>
      </w:pPr>
      <w:r w:rsidRPr="00B104C8">
        <w:rPr>
          <w:rFonts w:ascii="SutonnyMJ" w:hAnsi="SutonnyMJ"/>
          <w:b/>
          <w:sz w:val="24"/>
        </w:rPr>
        <w:t xml:space="preserve">AwaKvi I </w:t>
      </w:r>
      <w:r w:rsidR="00BE4BB3" w:rsidRPr="00B104C8">
        <w:rPr>
          <w:rFonts w:ascii="SutonnyMJ" w:hAnsi="SutonnyMJ"/>
          <w:b/>
          <w:sz w:val="24"/>
        </w:rPr>
        <w:t>KZ©e¨iƒ</w:t>
      </w:r>
      <w:r w:rsidR="00032F20" w:rsidRPr="00B104C8">
        <w:rPr>
          <w:rFonts w:ascii="SutonnyMJ" w:hAnsi="SutonnyMJ"/>
          <w:b/>
          <w:sz w:val="24"/>
        </w:rPr>
        <w:t>‡</w:t>
      </w:r>
      <w:r w:rsidRPr="00B104C8">
        <w:rPr>
          <w:rFonts w:ascii="SutonnyMJ" w:hAnsi="SutonnyMJ"/>
          <w:b/>
          <w:sz w:val="24"/>
        </w:rPr>
        <w:t xml:space="preserve">c Kg© </w:t>
      </w:r>
      <w:r w:rsidRPr="009816B5">
        <w:rPr>
          <w:rFonts w:ascii="SutonnyMJ" w:hAnsi="SutonnyMJ"/>
          <w:b/>
          <w:sz w:val="22"/>
        </w:rPr>
        <w:t>(</w:t>
      </w:r>
      <w:r w:rsidRPr="009816B5">
        <w:rPr>
          <w:rFonts w:ascii="SutonnyMJ" w:hAnsi="SutonnyMJ"/>
          <w:sz w:val="22"/>
        </w:rPr>
        <w:t>Aby‡”Q`: 20</w:t>
      </w:r>
      <w:r w:rsidRPr="009816B5">
        <w:rPr>
          <w:rFonts w:ascii="SutonnyMJ" w:hAnsi="SutonnyMJ"/>
          <w:b/>
          <w:sz w:val="22"/>
        </w:rPr>
        <w:t>)</w:t>
      </w:r>
    </w:p>
    <w:p w:rsidR="00BA0012" w:rsidRPr="00666DDB" w:rsidRDefault="00BA0012" w:rsidP="00AD4CBA">
      <w:pPr>
        <w:pStyle w:val="ListParagraph"/>
        <w:numPr>
          <w:ilvl w:val="0"/>
          <w:numId w:val="336"/>
        </w:numPr>
        <w:tabs>
          <w:tab w:val="left" w:pos="360"/>
        </w:tabs>
        <w:contextualSpacing/>
        <w:jc w:val="both"/>
        <w:rPr>
          <w:rFonts w:ascii="SutonnyMJ" w:hAnsi="SutonnyMJ"/>
          <w:sz w:val="24"/>
        </w:rPr>
      </w:pPr>
      <w:r w:rsidRPr="00666DDB">
        <w:rPr>
          <w:rFonts w:ascii="SutonnyMJ" w:hAnsi="SutonnyMJ"/>
          <w:sz w:val="24"/>
        </w:rPr>
        <w:t>msweav‡bi GB Aby‡”Q‡` AbycvwR©Z Avq ev Ny‡li cÖm½ i‡q‡Q</w:t>
      </w:r>
    </w:p>
    <w:p w:rsidR="00BA0012" w:rsidRPr="009816B5" w:rsidRDefault="00BA0012" w:rsidP="00AD4CBA">
      <w:pPr>
        <w:pStyle w:val="ListParagraph"/>
        <w:numPr>
          <w:ilvl w:val="0"/>
          <w:numId w:val="337"/>
        </w:numPr>
        <w:tabs>
          <w:tab w:val="left" w:pos="360"/>
        </w:tabs>
        <w:contextualSpacing/>
        <w:jc w:val="both"/>
        <w:rPr>
          <w:rFonts w:ascii="SutonnyMJ" w:hAnsi="SutonnyMJ"/>
          <w:b/>
          <w:sz w:val="22"/>
        </w:rPr>
      </w:pPr>
      <w:r w:rsidRPr="00666DDB">
        <w:rPr>
          <w:rFonts w:ascii="SutonnyMJ" w:hAnsi="SutonnyMJ"/>
          <w:b/>
          <w:sz w:val="24"/>
        </w:rPr>
        <w:t>bvMwiK I miKv</w:t>
      </w:r>
      <w:r w:rsidR="00BE4BB3">
        <w:rPr>
          <w:rFonts w:ascii="SutonnyMJ" w:hAnsi="SutonnyMJ"/>
          <w:b/>
          <w:sz w:val="24"/>
        </w:rPr>
        <w:t>w</w:t>
      </w:r>
      <w:r w:rsidRPr="00666DDB">
        <w:rPr>
          <w:rFonts w:ascii="SutonnyMJ" w:hAnsi="SutonnyMJ"/>
          <w:b/>
          <w:sz w:val="24"/>
        </w:rPr>
        <w:t>i</w:t>
      </w:r>
      <w:r w:rsidR="00666DDB">
        <w:rPr>
          <w:rFonts w:ascii="SutonnyMJ" w:hAnsi="SutonnyMJ"/>
          <w:b/>
          <w:sz w:val="24"/>
        </w:rPr>
        <w:t xml:space="preserve"> Kg©Pvix‡`i KZ©e¨ </w:t>
      </w:r>
      <w:r w:rsidR="00666DDB" w:rsidRPr="009816B5">
        <w:rPr>
          <w:rFonts w:ascii="SutonnyMJ" w:hAnsi="SutonnyMJ"/>
          <w:b/>
          <w:sz w:val="22"/>
        </w:rPr>
        <w:t>(Aby‡”Q`:</w:t>
      </w:r>
      <w:r w:rsidR="009816B5">
        <w:rPr>
          <w:rFonts w:ascii="SutonnyMJ" w:hAnsi="SutonnyMJ"/>
          <w:b/>
          <w:sz w:val="22"/>
        </w:rPr>
        <w:t xml:space="preserve"> </w:t>
      </w:r>
      <w:r w:rsidR="00666DDB" w:rsidRPr="009816B5">
        <w:rPr>
          <w:rFonts w:ascii="SutonnyMJ" w:hAnsi="SutonnyMJ"/>
          <w:b/>
          <w:sz w:val="22"/>
        </w:rPr>
        <w:t>21)</w:t>
      </w:r>
    </w:p>
    <w:p w:rsidR="00BA0012" w:rsidRPr="00666DDB" w:rsidRDefault="00BA0012" w:rsidP="00AD4CBA">
      <w:pPr>
        <w:pStyle w:val="ListParagraph"/>
        <w:numPr>
          <w:ilvl w:val="0"/>
          <w:numId w:val="338"/>
        </w:numPr>
        <w:tabs>
          <w:tab w:val="left" w:pos="360"/>
        </w:tabs>
        <w:contextualSpacing/>
        <w:jc w:val="both"/>
        <w:rPr>
          <w:rFonts w:ascii="SutonnyMJ" w:hAnsi="SutonnyMJ"/>
          <w:sz w:val="24"/>
        </w:rPr>
      </w:pPr>
      <w:r w:rsidRPr="00666DDB">
        <w:rPr>
          <w:rFonts w:ascii="SutonnyMJ" w:hAnsi="SutonnyMJ"/>
          <w:sz w:val="24"/>
        </w:rPr>
        <w:t>Aby‡”Q` 21(1) Abymv‡i bvMwiK wn‡m‡e cÖavb KZ©e¨Ñ 4wU</w:t>
      </w:r>
      <w:r w:rsidR="00666DDB" w:rsidRPr="00666DDB">
        <w:rPr>
          <w:rFonts w:ascii="SutonnyMJ" w:hAnsi="SutonnyMJ"/>
          <w:sz w:val="24"/>
        </w:rPr>
        <w:t>|</w:t>
      </w:r>
      <w:r w:rsidRPr="00666DDB">
        <w:rPr>
          <w:rFonts w:ascii="SutonnyMJ" w:hAnsi="SutonnyMJ"/>
          <w:sz w:val="24"/>
        </w:rPr>
        <w:t xml:space="preserve"> h_v:</w:t>
      </w:r>
    </w:p>
    <w:p w:rsidR="00BA0012" w:rsidRDefault="00BA0012"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t>msweavb I AvBb gvb¨ Kiv</w:t>
      </w:r>
    </w:p>
    <w:p w:rsidR="00BA0012" w:rsidRDefault="00BA0012"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t>k„•Ljv iÿv Kiv</w:t>
      </w:r>
    </w:p>
    <w:p w:rsidR="00BA0012" w:rsidRDefault="00BA0012"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lastRenderedPageBreak/>
        <w:t>bvMwiK</w:t>
      </w:r>
      <w:r w:rsidR="00BE4BB3">
        <w:rPr>
          <w:rFonts w:ascii="SutonnyMJ" w:hAnsi="SutonnyMJ"/>
          <w:sz w:val="24"/>
        </w:rPr>
        <w:t xml:space="preserve"> </w:t>
      </w:r>
      <w:r>
        <w:rPr>
          <w:rFonts w:ascii="SutonnyMJ" w:hAnsi="SutonnyMJ"/>
          <w:sz w:val="24"/>
        </w:rPr>
        <w:t>`vwqZ¡ cvjb Kiv</w:t>
      </w:r>
    </w:p>
    <w:p w:rsidR="00BA0012" w:rsidRDefault="00BA0012"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t>RvZxq m¤úwË iÿv Kiv</w:t>
      </w:r>
    </w:p>
    <w:p w:rsidR="00BA0012" w:rsidRPr="00666DDB" w:rsidRDefault="00BA0012" w:rsidP="00AD4CBA">
      <w:pPr>
        <w:pStyle w:val="ListParagraph"/>
        <w:numPr>
          <w:ilvl w:val="0"/>
          <w:numId w:val="339"/>
        </w:numPr>
        <w:tabs>
          <w:tab w:val="left" w:pos="360"/>
        </w:tabs>
        <w:contextualSpacing/>
        <w:jc w:val="both"/>
        <w:rPr>
          <w:rFonts w:ascii="SutonnyMJ" w:hAnsi="SutonnyMJ"/>
          <w:sz w:val="24"/>
        </w:rPr>
      </w:pPr>
      <w:r w:rsidRPr="00666DDB">
        <w:rPr>
          <w:rFonts w:ascii="SutonnyMJ" w:hAnsi="SutonnyMJ"/>
          <w:sz w:val="24"/>
        </w:rPr>
        <w:t>Aby‡</w:t>
      </w:r>
      <w:r w:rsidR="00BE4BB3">
        <w:rPr>
          <w:rFonts w:ascii="SutonnyMJ" w:hAnsi="SutonnyMJ"/>
          <w:sz w:val="24"/>
        </w:rPr>
        <w:t>”Q` 21(2) G</w:t>
      </w:r>
      <w:r w:rsidRPr="00666DDB">
        <w:rPr>
          <w:rFonts w:ascii="SutonnyMJ" w:hAnsi="SutonnyMJ"/>
          <w:sz w:val="24"/>
        </w:rPr>
        <w:t xml:space="preserve"> mKj mg‡q RbM‡Yi †mev Kwievi †Póv Kiv cÖRvZ‡š¿i K‡g© wbhy³ cÖ‡Z¨K e¨w³i KZ©e¨|</w:t>
      </w:r>
    </w:p>
    <w:p w:rsidR="00BA0012" w:rsidRPr="00666DDB" w:rsidRDefault="00BA0012" w:rsidP="00AD4CBA">
      <w:pPr>
        <w:pStyle w:val="ListParagraph"/>
        <w:numPr>
          <w:ilvl w:val="0"/>
          <w:numId w:val="340"/>
        </w:numPr>
        <w:tabs>
          <w:tab w:val="left" w:pos="360"/>
        </w:tabs>
        <w:rPr>
          <w:rFonts w:ascii="SutonnyMJ" w:hAnsi="SutonnyMJ"/>
          <w:sz w:val="24"/>
        </w:rPr>
      </w:pPr>
      <w:r w:rsidRPr="002F6184">
        <w:rPr>
          <w:rFonts w:ascii="SutonnyMJ" w:hAnsi="SutonnyMJ"/>
          <w:b/>
          <w:sz w:val="24"/>
          <w:szCs w:val="24"/>
        </w:rPr>
        <w:t>wbe©vnx wefvM nB‡Z wePvi wefv‡Mi c„_KxKiY</w:t>
      </w:r>
      <w:r w:rsidRPr="00666DDB">
        <w:rPr>
          <w:rFonts w:ascii="SutonnyMJ" w:hAnsi="SutonnyMJ"/>
          <w:sz w:val="24"/>
        </w:rPr>
        <w:t xml:space="preserve"> (Aby‡”Q: 22)</w:t>
      </w:r>
    </w:p>
    <w:p w:rsidR="00BA0012" w:rsidRPr="00666DDB" w:rsidRDefault="00BA0012" w:rsidP="00AD4CBA">
      <w:pPr>
        <w:pStyle w:val="ListParagraph"/>
        <w:numPr>
          <w:ilvl w:val="0"/>
          <w:numId w:val="341"/>
        </w:numPr>
        <w:tabs>
          <w:tab w:val="left" w:pos="360"/>
        </w:tabs>
        <w:contextualSpacing/>
        <w:jc w:val="both"/>
        <w:rPr>
          <w:rFonts w:ascii="SutonnyMJ" w:hAnsi="SutonnyMJ"/>
          <w:sz w:val="24"/>
        </w:rPr>
      </w:pPr>
      <w:r w:rsidRPr="00666DDB">
        <w:rPr>
          <w:rFonts w:ascii="SutonnyMJ" w:hAnsi="SutonnyMJ"/>
          <w:sz w:val="24"/>
        </w:rPr>
        <w:t>Avwcj wefvM KZ©„K 1999 mv‡j weL¨vZ gvR`vi †nv‡mb gvgjvi P~ovšÍ ivq †NvwlZ nq|</w:t>
      </w:r>
    </w:p>
    <w:p w:rsidR="00BA0012" w:rsidRPr="00666DDB" w:rsidRDefault="00BA0012" w:rsidP="00AD4CBA">
      <w:pPr>
        <w:pStyle w:val="ListParagraph"/>
        <w:numPr>
          <w:ilvl w:val="0"/>
          <w:numId w:val="341"/>
        </w:numPr>
        <w:tabs>
          <w:tab w:val="left" w:pos="360"/>
        </w:tabs>
        <w:jc w:val="both"/>
        <w:rPr>
          <w:rFonts w:ascii="SutonnyMJ" w:hAnsi="SutonnyMJ"/>
          <w:sz w:val="24"/>
        </w:rPr>
      </w:pPr>
      <w:r w:rsidRPr="00666DDB">
        <w:rPr>
          <w:rFonts w:ascii="SutonnyMJ" w:hAnsi="SutonnyMJ"/>
          <w:sz w:val="24"/>
        </w:rPr>
        <w:t>we.`ª: wbe©vnx wefvM †_‡K wePvi wefvM c„_K nq: (1 b‡f¤^i, 2007)</w:t>
      </w:r>
    </w:p>
    <w:p w:rsidR="00BA0012" w:rsidRPr="00666DDB" w:rsidRDefault="00BA0012" w:rsidP="00AD4CBA">
      <w:pPr>
        <w:pStyle w:val="ListParagraph"/>
        <w:numPr>
          <w:ilvl w:val="0"/>
          <w:numId w:val="342"/>
        </w:numPr>
        <w:tabs>
          <w:tab w:val="left" w:pos="360"/>
        </w:tabs>
        <w:rPr>
          <w:rFonts w:ascii="SutonnyMJ" w:hAnsi="SutonnyMJ"/>
          <w:sz w:val="24"/>
        </w:rPr>
      </w:pPr>
      <w:r w:rsidRPr="002F6184">
        <w:rPr>
          <w:rFonts w:ascii="SutonnyMJ" w:hAnsi="SutonnyMJ"/>
          <w:b/>
          <w:sz w:val="24"/>
          <w:szCs w:val="24"/>
        </w:rPr>
        <w:t>AvšÍR©vwZK kvwšÍ, wbivcËv I msnwZi Dbœqb</w:t>
      </w:r>
      <w:r w:rsidR="009816B5">
        <w:rPr>
          <w:rFonts w:ascii="SutonnyMJ" w:hAnsi="SutonnyMJ"/>
          <w:b/>
          <w:sz w:val="24"/>
          <w:szCs w:val="24"/>
        </w:rPr>
        <w:t xml:space="preserve"> </w:t>
      </w:r>
      <w:r w:rsidRPr="00666DDB">
        <w:rPr>
          <w:rFonts w:ascii="SutonnyMJ" w:hAnsi="SutonnyMJ"/>
          <w:sz w:val="24"/>
        </w:rPr>
        <w:t>(Aby‡”Q`: 25)</w:t>
      </w:r>
    </w:p>
    <w:p w:rsidR="00BA0012" w:rsidRPr="00666DDB" w:rsidRDefault="00BA0012" w:rsidP="00AD4CBA">
      <w:pPr>
        <w:pStyle w:val="ListParagraph"/>
        <w:numPr>
          <w:ilvl w:val="0"/>
          <w:numId w:val="343"/>
        </w:numPr>
        <w:tabs>
          <w:tab w:val="left" w:pos="360"/>
        </w:tabs>
        <w:contextualSpacing/>
        <w:jc w:val="both"/>
        <w:rPr>
          <w:rFonts w:ascii="SutonnyMJ" w:hAnsi="SutonnyMJ"/>
          <w:sz w:val="24"/>
        </w:rPr>
      </w:pPr>
      <w:r w:rsidRPr="00666DDB">
        <w:rPr>
          <w:rFonts w:ascii="SutonnyMJ" w:hAnsi="SutonnyMJ"/>
          <w:sz w:val="24"/>
        </w:rPr>
        <w:t>g~j welq: ciivóªbxwZ</w:t>
      </w:r>
    </w:p>
    <w:p w:rsidR="00AA1B04" w:rsidRDefault="00BA0012" w:rsidP="00AD4CBA">
      <w:pPr>
        <w:pStyle w:val="ListParagraph"/>
        <w:numPr>
          <w:ilvl w:val="0"/>
          <w:numId w:val="343"/>
        </w:numPr>
        <w:tabs>
          <w:tab w:val="left" w:pos="360"/>
        </w:tabs>
        <w:contextualSpacing/>
        <w:jc w:val="both"/>
        <w:rPr>
          <w:rFonts w:ascii="SutonnyMJ" w:hAnsi="SutonnyMJ"/>
          <w:sz w:val="24"/>
        </w:rPr>
      </w:pPr>
      <w:r w:rsidRPr="00666DDB">
        <w:rPr>
          <w:rFonts w:ascii="SutonnyMJ" w:hAnsi="SutonnyMJ"/>
          <w:sz w:val="24"/>
        </w:rPr>
        <w:t xml:space="preserve">g~jK_v: mK‡ji </w:t>
      </w:r>
      <w:r w:rsidR="00666DDB">
        <w:rPr>
          <w:rFonts w:ascii="SutonnyMJ" w:hAnsi="SutonnyMJ"/>
          <w:sz w:val="24"/>
        </w:rPr>
        <w:t xml:space="preserve">mv‡_ eÜzZ¡ KviI mv‡_ ˆewiZv bq </w:t>
      </w:r>
      <w:r w:rsidRPr="00666DDB">
        <w:rPr>
          <w:rFonts w:ascii="SutonnyMJ" w:hAnsi="SutonnyMJ"/>
          <w:sz w:val="24"/>
        </w:rPr>
        <w:t>(</w:t>
      </w:r>
      <w:r w:rsidRPr="00666DDB">
        <w:rPr>
          <w:rFonts w:ascii="Times New Roman" w:hAnsi="Times New Roman"/>
        </w:rPr>
        <w:t xml:space="preserve">Friendship to all </w:t>
      </w:r>
      <w:r w:rsidR="00032F20" w:rsidRPr="003F3D60">
        <w:rPr>
          <w:rFonts w:ascii="Times New Roman" w:hAnsi="Times New Roman"/>
        </w:rPr>
        <w:t>m</w:t>
      </w:r>
      <w:r w:rsidRPr="00032F20">
        <w:rPr>
          <w:rFonts w:ascii="Times New Roman" w:hAnsi="Times New Roman"/>
        </w:rPr>
        <w:t>alice</w:t>
      </w:r>
      <w:r w:rsidRPr="00666DDB">
        <w:rPr>
          <w:rFonts w:ascii="Times New Roman" w:hAnsi="Times New Roman"/>
        </w:rPr>
        <w:t xml:space="preserve"> to none</w:t>
      </w:r>
      <w:r w:rsidRPr="00666DDB">
        <w:rPr>
          <w:rFonts w:ascii="SutonnyMJ" w:hAnsi="SutonnyMJ"/>
          <w:sz w:val="24"/>
        </w:rPr>
        <w:t>)</w:t>
      </w:r>
    </w:p>
    <w:p w:rsidR="00E645F1" w:rsidRPr="00E645F1" w:rsidRDefault="00E645F1" w:rsidP="00E645F1">
      <w:pPr>
        <w:shd w:val="clear" w:color="auto" w:fill="FFFFFF"/>
        <w:tabs>
          <w:tab w:val="left" w:pos="2880"/>
          <w:tab w:val="left" w:pos="5220"/>
          <w:tab w:val="left" w:pos="7020"/>
          <w:tab w:val="left" w:pos="8820"/>
        </w:tabs>
        <w:rPr>
          <w:rFonts w:ascii="SutonnyMJ" w:hAnsi="SutonnyMJ"/>
          <w:b/>
          <w:sz w:val="26"/>
          <w:lang w:val="es-ES_tradnl" w:eastAsia="en-GB"/>
        </w:rPr>
      </w:pPr>
      <w:r w:rsidRPr="009816B5">
        <w:rPr>
          <w:rFonts w:ascii="SutonnyMJ" w:hAnsi="SutonnyMJ"/>
          <w:b/>
          <w:sz w:val="26"/>
          <w:shd w:val="clear" w:color="auto" w:fill="000000" w:themeFill="text1"/>
          <w:lang w:val="es-ES_tradnl" w:eastAsia="en-GB"/>
        </w:rPr>
        <w:t>Abykxjbx:</w:t>
      </w:r>
    </w:p>
    <w:p w:rsidR="00E645F1" w:rsidRPr="00E645F1" w:rsidRDefault="00E645F1" w:rsidP="00E645F1">
      <w:pPr>
        <w:shd w:val="clear" w:color="auto" w:fill="FFFFFF"/>
        <w:tabs>
          <w:tab w:val="left" w:pos="360"/>
          <w:tab w:val="left" w:pos="2340"/>
          <w:tab w:val="left" w:pos="4320"/>
          <w:tab w:val="left" w:pos="6210"/>
          <w:tab w:val="left" w:pos="8100"/>
        </w:tabs>
        <w:rPr>
          <w:rFonts w:ascii="SutonnyMJ" w:hAnsi="SutonnyMJ"/>
          <w:b/>
          <w:sz w:val="24"/>
          <w:lang w:val="es-ES_tradnl" w:eastAsia="en-GB"/>
        </w:rPr>
      </w:pPr>
      <w:r w:rsidRPr="00E645F1">
        <w:rPr>
          <w:rFonts w:ascii="SutonnyMJ" w:hAnsi="SutonnyMJ"/>
          <w:b/>
          <w:sz w:val="24"/>
          <w:lang w:val="es-ES_tradnl" w:eastAsia="en-GB"/>
        </w:rPr>
        <w:t>01. evsjv‡`‡ki msweav‡bi g~jbxwZ KqwU?</w:t>
      </w:r>
    </w:p>
    <w:p w:rsidR="00E645F1" w:rsidRPr="00E645F1" w:rsidRDefault="00E645F1" w:rsidP="00E645F1">
      <w:pPr>
        <w:shd w:val="clear" w:color="auto" w:fill="FFFFFF"/>
        <w:tabs>
          <w:tab w:val="left" w:pos="360"/>
          <w:tab w:val="left" w:pos="2340"/>
          <w:tab w:val="left" w:pos="4320"/>
          <w:tab w:val="left" w:pos="6210"/>
          <w:tab w:val="left" w:pos="8145"/>
        </w:tabs>
        <w:rPr>
          <w:rFonts w:ascii="SutonnyMJ" w:hAnsi="SutonnyMJ"/>
          <w:sz w:val="24"/>
          <w:lang w:val="es-ES_tradnl" w:eastAsia="en-GB"/>
        </w:rPr>
      </w:pPr>
      <w:r w:rsidRPr="00E645F1">
        <w:rPr>
          <w:rFonts w:ascii="SutonnyMJ" w:hAnsi="SutonnyMJ"/>
          <w:sz w:val="24"/>
          <w:lang w:val="es-ES_tradnl" w:eastAsia="en-GB"/>
        </w:rPr>
        <w:tab/>
        <w:t xml:space="preserve">K. </w:t>
      </w:r>
      <w:r w:rsidRPr="00E645F1">
        <w:rPr>
          <w:rFonts w:ascii="SutonnyMJ" w:hAnsi="SutonnyMJ"/>
          <w:sz w:val="24"/>
          <w:u w:val="single"/>
          <w:lang w:val="es-ES_tradnl" w:eastAsia="en-GB"/>
        </w:rPr>
        <w:t>4 wU</w:t>
      </w:r>
      <w:r w:rsidRPr="00E645F1">
        <w:rPr>
          <w:rFonts w:ascii="SutonnyMJ" w:hAnsi="SutonnyMJ"/>
          <w:sz w:val="24"/>
          <w:u w:val="single"/>
          <w:lang w:val="es-ES_tradnl" w:eastAsia="en-GB"/>
        </w:rPr>
        <w:tab/>
      </w:r>
      <w:r w:rsidRPr="00E645F1">
        <w:rPr>
          <w:rFonts w:ascii="SutonnyMJ" w:hAnsi="SutonnyMJ"/>
          <w:sz w:val="24"/>
          <w:lang w:val="es-ES_tradnl" w:eastAsia="en-GB"/>
        </w:rPr>
        <w:t>L. 11 wU</w:t>
      </w:r>
      <w:r w:rsidRPr="00E645F1">
        <w:rPr>
          <w:rFonts w:ascii="SutonnyMJ" w:hAnsi="SutonnyMJ"/>
          <w:sz w:val="24"/>
          <w:lang w:val="es-ES_tradnl" w:eastAsia="en-GB"/>
        </w:rPr>
        <w:tab/>
        <w:t>M. 6 wU</w:t>
      </w:r>
      <w:r w:rsidRPr="00E645F1">
        <w:rPr>
          <w:rFonts w:ascii="SutonnyMJ" w:hAnsi="SutonnyMJ"/>
          <w:sz w:val="24"/>
          <w:lang w:val="es-ES_tradnl" w:eastAsia="en-GB"/>
        </w:rPr>
        <w:tab/>
        <w:t>N. 5 wU</w:t>
      </w:r>
      <w:r w:rsidRPr="00E645F1">
        <w:rPr>
          <w:rFonts w:ascii="SutonnyMJ" w:hAnsi="SutonnyMJ"/>
          <w:sz w:val="24"/>
          <w:lang w:val="es-ES_tradnl" w:eastAsia="en-GB"/>
        </w:rPr>
        <w:tab/>
      </w:r>
      <w:r w:rsidRPr="00E645F1">
        <w:rPr>
          <w:rFonts w:ascii="SutonnyMJ" w:hAnsi="SutonnyMJ" w:cs="VillageII"/>
          <w:b/>
          <w:sz w:val="24"/>
          <w:shd w:val="clear" w:color="auto" w:fill="000000"/>
          <w:lang w:val="en-GB" w:eastAsia="en-GB"/>
        </w:rPr>
        <w:t xml:space="preserve">01: </w:t>
      </w:r>
      <w:r w:rsidRPr="00E645F1">
        <w:rPr>
          <w:rFonts w:ascii="SutonnyMJ" w:hAnsi="SutonnyMJ" w:cs="VillageII"/>
          <w:sz w:val="24"/>
          <w:shd w:val="clear" w:color="auto" w:fill="000000"/>
          <w:lang w:val="en-GB" w:eastAsia="en-GB"/>
        </w:rPr>
        <w:t>K</w:t>
      </w:r>
    </w:p>
    <w:p w:rsidR="00E645F1" w:rsidRPr="00E645F1" w:rsidRDefault="00E645F1" w:rsidP="00E645F1">
      <w:pPr>
        <w:shd w:val="clear" w:color="auto" w:fill="FFFFFF"/>
        <w:tabs>
          <w:tab w:val="left" w:pos="360"/>
          <w:tab w:val="left" w:pos="2340"/>
          <w:tab w:val="left" w:pos="4320"/>
          <w:tab w:val="left" w:pos="6210"/>
          <w:tab w:val="left" w:pos="8145"/>
        </w:tabs>
        <w:rPr>
          <w:rFonts w:ascii="SutonnyMJ" w:hAnsi="SutonnyMJ"/>
          <w:b/>
          <w:sz w:val="24"/>
          <w:lang w:val="es-ES_tradnl" w:eastAsia="en-GB"/>
        </w:rPr>
      </w:pPr>
      <w:r w:rsidRPr="00E645F1">
        <w:rPr>
          <w:rFonts w:ascii="SutonnyMJ" w:hAnsi="SutonnyMJ"/>
          <w:b/>
          <w:sz w:val="24"/>
          <w:lang w:val="es-ES_tradnl" w:eastAsia="en-GB"/>
        </w:rPr>
        <w:t>02.</w:t>
      </w:r>
      <w:r w:rsidRPr="00E645F1">
        <w:rPr>
          <w:rFonts w:ascii="SutonnyMJ" w:hAnsi="SutonnyMJ"/>
          <w:b/>
          <w:color w:val="FF0000"/>
          <w:sz w:val="24"/>
          <w:lang w:val="es-ES_tradnl" w:eastAsia="en-GB"/>
        </w:rPr>
        <w:tab/>
      </w:r>
      <w:r w:rsidRPr="00E645F1">
        <w:rPr>
          <w:rFonts w:ascii="SutonnyMJ" w:hAnsi="SutonnyMJ"/>
          <w:b/>
          <w:sz w:val="24"/>
          <w:lang w:val="es-ES_tradnl" w:eastAsia="en-GB"/>
        </w:rPr>
        <w:t>gvby‡li †gŠwjK Pvwn`v KqwU?</w:t>
      </w:r>
    </w:p>
    <w:p w:rsidR="00E645F1" w:rsidRPr="00E645F1" w:rsidRDefault="00E645F1" w:rsidP="00E645F1">
      <w:pPr>
        <w:shd w:val="clear" w:color="auto" w:fill="FFFFFF"/>
        <w:tabs>
          <w:tab w:val="left" w:pos="360"/>
          <w:tab w:val="left" w:pos="2340"/>
          <w:tab w:val="left" w:pos="4320"/>
          <w:tab w:val="left" w:pos="6210"/>
          <w:tab w:val="left" w:pos="8145"/>
        </w:tabs>
        <w:rPr>
          <w:rFonts w:ascii="SutonnyMJ" w:hAnsi="SutonnyMJ"/>
          <w:sz w:val="24"/>
          <w:lang w:val="es-ES_tradnl" w:eastAsia="en-GB"/>
        </w:rPr>
      </w:pPr>
      <w:r w:rsidRPr="00E645F1">
        <w:rPr>
          <w:rFonts w:ascii="SutonnyMJ" w:hAnsi="SutonnyMJ"/>
          <w:sz w:val="24"/>
          <w:lang w:val="es-ES_tradnl" w:eastAsia="en-GB"/>
        </w:rPr>
        <w:tab/>
        <w:t>K. 4 wU</w:t>
      </w:r>
      <w:r w:rsidRPr="00E645F1">
        <w:rPr>
          <w:rFonts w:ascii="SutonnyMJ" w:hAnsi="SutonnyMJ"/>
          <w:sz w:val="24"/>
          <w:lang w:val="es-ES_tradnl" w:eastAsia="en-GB"/>
        </w:rPr>
        <w:tab/>
        <w:t>L. 7 wU</w:t>
      </w:r>
      <w:r w:rsidRPr="00E645F1">
        <w:rPr>
          <w:rFonts w:ascii="SutonnyMJ" w:hAnsi="SutonnyMJ"/>
          <w:sz w:val="24"/>
          <w:lang w:val="es-ES_tradnl" w:eastAsia="en-GB"/>
        </w:rPr>
        <w:tab/>
        <w:t xml:space="preserve">M. </w:t>
      </w:r>
      <w:r w:rsidRPr="00E645F1">
        <w:rPr>
          <w:rFonts w:ascii="SutonnyMJ" w:hAnsi="SutonnyMJ"/>
          <w:sz w:val="24"/>
          <w:u w:val="single"/>
          <w:lang w:val="es-ES_tradnl" w:eastAsia="en-GB"/>
        </w:rPr>
        <w:t>5 wU</w:t>
      </w:r>
      <w:r w:rsidRPr="00E645F1">
        <w:rPr>
          <w:rFonts w:ascii="SutonnyMJ" w:hAnsi="SutonnyMJ"/>
          <w:sz w:val="24"/>
          <w:u w:val="single"/>
          <w:lang w:val="es-ES_tradnl" w:eastAsia="en-GB"/>
        </w:rPr>
        <w:tab/>
      </w:r>
      <w:r w:rsidRPr="00E645F1">
        <w:rPr>
          <w:rFonts w:ascii="SutonnyMJ" w:hAnsi="SutonnyMJ"/>
          <w:sz w:val="24"/>
          <w:lang w:val="es-ES_tradnl" w:eastAsia="en-GB"/>
        </w:rPr>
        <w:t>N. 3 wU</w:t>
      </w:r>
      <w:r w:rsidRPr="00E645F1">
        <w:rPr>
          <w:rFonts w:ascii="SutonnyMJ" w:hAnsi="SutonnyMJ"/>
          <w:sz w:val="24"/>
          <w:lang w:val="es-ES_tradnl" w:eastAsia="en-GB"/>
        </w:rPr>
        <w:tab/>
      </w:r>
      <w:r w:rsidRPr="00E645F1">
        <w:rPr>
          <w:rFonts w:ascii="SutonnyMJ" w:hAnsi="SutonnyMJ" w:cs="VillageII"/>
          <w:b/>
          <w:sz w:val="24"/>
          <w:shd w:val="clear" w:color="auto" w:fill="000000"/>
          <w:lang w:val="en-GB" w:eastAsia="en-GB"/>
        </w:rPr>
        <w:t xml:space="preserve">02: </w:t>
      </w:r>
      <w:r w:rsidRPr="00E645F1">
        <w:rPr>
          <w:rFonts w:ascii="SutonnyMJ" w:hAnsi="SutonnyMJ" w:cs="VillageII"/>
          <w:sz w:val="24"/>
          <w:shd w:val="clear" w:color="auto" w:fill="000000"/>
          <w:lang w:val="en-GB" w:eastAsia="en-GB"/>
        </w:rPr>
        <w:t>M</w:t>
      </w:r>
    </w:p>
    <w:p w:rsidR="00E645F1" w:rsidRPr="00E645F1" w:rsidRDefault="00E645F1" w:rsidP="00E645F1">
      <w:pPr>
        <w:shd w:val="clear" w:color="auto" w:fill="FFFFFF"/>
        <w:tabs>
          <w:tab w:val="left" w:pos="360"/>
          <w:tab w:val="left" w:pos="2340"/>
          <w:tab w:val="left" w:pos="4320"/>
          <w:tab w:val="left" w:pos="6210"/>
          <w:tab w:val="left" w:pos="8145"/>
        </w:tabs>
        <w:jc w:val="both"/>
        <w:rPr>
          <w:rFonts w:ascii="SutonnyMJ" w:hAnsi="SutonnyMJ" w:cs="VillageII"/>
          <w:b/>
          <w:bCs/>
          <w:sz w:val="24"/>
          <w:lang w:val="en-GB" w:eastAsia="en-GB"/>
        </w:rPr>
      </w:pPr>
      <w:r w:rsidRPr="00E645F1">
        <w:rPr>
          <w:rFonts w:ascii="SutonnyMJ" w:hAnsi="SutonnyMJ" w:cs="SutonnyMJ"/>
          <w:b/>
          <w:bCs/>
          <w:spacing w:val="-2"/>
          <w:sz w:val="24"/>
          <w:lang w:val="en-GB" w:eastAsia="en-GB"/>
        </w:rPr>
        <w:t>03.</w:t>
      </w:r>
      <w:r w:rsidR="0098383B">
        <w:rPr>
          <w:rFonts w:ascii="SutonnyMJ" w:hAnsi="SutonnyMJ" w:cs="SutonnyMJ"/>
          <w:b/>
          <w:bCs/>
          <w:spacing w:val="-2"/>
          <w:sz w:val="24"/>
          <w:lang w:val="en-GB" w:eastAsia="en-GB"/>
        </w:rPr>
        <w:t xml:space="preserve"> </w:t>
      </w:r>
      <w:r w:rsidRPr="00E645F1">
        <w:rPr>
          <w:rFonts w:ascii="SutonnyMJ" w:hAnsi="SutonnyMJ" w:cs="SulekhaT"/>
          <w:b/>
          <w:sz w:val="24"/>
          <w:lang w:val="en-GB" w:eastAsia="en-GB"/>
        </w:rPr>
        <w:t>evsjv‡`‡ki msweav‡bi KZ avivq wkÿvi Rb¨ mvsweavwbK A½xKvi e¨³ Av‡Q?</w:t>
      </w:r>
    </w:p>
    <w:p w:rsidR="00E645F1" w:rsidRPr="00E645F1" w:rsidRDefault="00E645F1" w:rsidP="00E645F1">
      <w:pPr>
        <w:shd w:val="clear" w:color="auto" w:fill="FFFFFF"/>
        <w:tabs>
          <w:tab w:val="left" w:pos="360"/>
          <w:tab w:val="left" w:pos="2340"/>
          <w:tab w:val="left" w:pos="4320"/>
          <w:tab w:val="left" w:pos="6210"/>
          <w:tab w:val="left" w:pos="8145"/>
        </w:tabs>
        <w:rPr>
          <w:rFonts w:ascii="SutonnyMJ" w:hAnsi="SutonnyMJ" w:cs="SulekhaT"/>
          <w:bCs/>
          <w:sz w:val="24"/>
          <w:lang w:val="en-GB" w:eastAsia="en-GB"/>
        </w:rPr>
      </w:pPr>
      <w:r w:rsidRPr="00E645F1">
        <w:rPr>
          <w:rFonts w:ascii="SutonnyMJ" w:hAnsi="SutonnyMJ" w:cs="SulekhaT"/>
          <w:bCs/>
          <w:sz w:val="24"/>
          <w:lang w:val="en-GB" w:eastAsia="en-GB"/>
        </w:rPr>
        <w:tab/>
        <w:t>K. 14 bs aviv</w:t>
      </w:r>
      <w:r w:rsidRPr="00E645F1">
        <w:rPr>
          <w:rFonts w:ascii="SutonnyMJ" w:hAnsi="SutonnyMJ" w:cs="SulekhaT"/>
          <w:bCs/>
          <w:sz w:val="24"/>
          <w:lang w:val="en-GB" w:eastAsia="en-GB"/>
        </w:rPr>
        <w:tab/>
        <w:t>L. 16 bs aviv</w:t>
      </w:r>
      <w:r w:rsidRPr="00E645F1">
        <w:rPr>
          <w:rFonts w:ascii="SutonnyMJ" w:hAnsi="SutonnyMJ" w:cs="SulekhaT"/>
          <w:bCs/>
          <w:sz w:val="24"/>
          <w:lang w:val="en-GB" w:eastAsia="en-GB"/>
        </w:rPr>
        <w:tab/>
        <w:t>M. 15 bs aviv</w:t>
      </w:r>
      <w:r w:rsidRPr="00E645F1">
        <w:rPr>
          <w:rFonts w:ascii="SutonnyMJ" w:hAnsi="SutonnyMJ" w:cs="SulekhaT"/>
          <w:bCs/>
          <w:sz w:val="24"/>
          <w:lang w:val="en-GB" w:eastAsia="en-GB"/>
        </w:rPr>
        <w:tab/>
        <w:t xml:space="preserve">N. </w:t>
      </w:r>
      <w:r w:rsidRPr="00E645F1">
        <w:rPr>
          <w:rFonts w:ascii="SutonnyMJ" w:hAnsi="SutonnyMJ" w:cs="SulekhaT"/>
          <w:bCs/>
          <w:sz w:val="24"/>
          <w:u w:val="single"/>
          <w:lang w:val="en-GB" w:eastAsia="en-GB"/>
        </w:rPr>
        <w:t>17 bs</w:t>
      </w:r>
      <w:r w:rsidRPr="00E645F1">
        <w:rPr>
          <w:rFonts w:ascii="SutonnyMJ" w:hAnsi="SutonnyMJ" w:cs="SulekhaT"/>
          <w:bCs/>
          <w:sz w:val="24"/>
          <w:u w:val="single"/>
          <w:lang w:val="en-GB" w:eastAsia="en-GB"/>
        </w:rPr>
        <w:tab/>
      </w:r>
      <w:r w:rsidRPr="00E645F1">
        <w:rPr>
          <w:rFonts w:ascii="SutonnyMJ" w:hAnsi="SutonnyMJ" w:cs="VillageII"/>
          <w:b/>
          <w:sz w:val="24"/>
          <w:shd w:val="clear" w:color="auto" w:fill="000000"/>
          <w:lang w:val="en-GB" w:eastAsia="en-GB"/>
        </w:rPr>
        <w:t xml:space="preserve">03: </w:t>
      </w:r>
      <w:r w:rsidRPr="00E645F1">
        <w:rPr>
          <w:rFonts w:ascii="SutonnyMJ" w:hAnsi="SutonnyMJ" w:cs="VillageII"/>
          <w:sz w:val="24"/>
          <w:shd w:val="clear" w:color="auto" w:fill="000000"/>
          <w:lang w:val="en-GB" w:eastAsia="en-GB"/>
        </w:rPr>
        <w:t>N</w:t>
      </w:r>
    </w:p>
    <w:p w:rsidR="00E645F1" w:rsidRPr="00E645F1" w:rsidRDefault="00E645F1" w:rsidP="009816B5">
      <w:pPr>
        <w:shd w:val="clear" w:color="auto" w:fill="FFFFFF"/>
        <w:tabs>
          <w:tab w:val="left" w:pos="360"/>
          <w:tab w:val="left" w:pos="2340"/>
          <w:tab w:val="left" w:pos="4320"/>
          <w:tab w:val="left" w:pos="6210"/>
          <w:tab w:val="left" w:pos="8145"/>
        </w:tabs>
        <w:ind w:left="360" w:hanging="369"/>
        <w:jc w:val="both"/>
        <w:rPr>
          <w:rFonts w:ascii="SutonnyMJ" w:hAnsi="SutonnyMJ" w:cs="SutonnyMJ"/>
          <w:sz w:val="24"/>
          <w:lang w:val="en-GB" w:eastAsia="en-GB"/>
        </w:rPr>
      </w:pPr>
      <w:r w:rsidRPr="009816B5">
        <w:rPr>
          <w:rFonts w:ascii="SutonnyMJ" w:hAnsi="SutonnyMJ" w:cs="SutonnyMJ"/>
          <w:b/>
          <w:sz w:val="24"/>
          <w:lang w:val="en-GB" w:eastAsia="en-GB"/>
        </w:rPr>
        <w:t>04.</w:t>
      </w:r>
      <w:r w:rsidRPr="00E645F1">
        <w:rPr>
          <w:rFonts w:ascii="SutonnyMJ" w:hAnsi="SutonnyMJ" w:cs="SutonnyMJ"/>
          <w:sz w:val="24"/>
          <w:lang w:val="en-GB" w:eastAsia="en-GB"/>
        </w:rPr>
        <w:t xml:space="preserve"> </w:t>
      </w:r>
      <w:r w:rsidRPr="00E645F1">
        <w:rPr>
          <w:rFonts w:ascii="SutonnyMJ" w:hAnsi="SutonnyMJ" w:cs="SutonnyMJ"/>
          <w:b/>
          <w:bCs/>
          <w:sz w:val="24"/>
          <w:lang w:val="en-GB" w:eastAsia="en-GB"/>
        </w:rPr>
        <w:t>evsjv‡`‡ki msweav‡bi 21(2) avivq ejv n‡q‡Q ÒmKj mg‡q.......... †Póv Kiv cÖRvZ‡š¿i K‡g© wbhy³ cÖ‡Z¨K e¨w³i KZ©e¨Ó| k~b¨¯’vbwU c~iY Ki|</w:t>
      </w:r>
    </w:p>
    <w:p w:rsidR="00E645F1" w:rsidRPr="00E645F1" w:rsidRDefault="00E645F1" w:rsidP="00E645F1">
      <w:pPr>
        <w:shd w:val="clear" w:color="auto" w:fill="FFFFFF"/>
        <w:tabs>
          <w:tab w:val="left" w:pos="360"/>
          <w:tab w:val="left" w:pos="2340"/>
          <w:tab w:val="left" w:pos="4320"/>
          <w:tab w:val="left" w:pos="6210"/>
          <w:tab w:val="left" w:pos="8145"/>
        </w:tabs>
        <w:jc w:val="both"/>
        <w:rPr>
          <w:rFonts w:ascii="SutonnyMJ" w:hAnsi="SutonnyMJ" w:cs="SutonnyMJ"/>
          <w:sz w:val="24"/>
          <w:u w:val="single"/>
          <w:lang w:val="en-GB" w:eastAsia="en-GB"/>
        </w:rPr>
      </w:pPr>
      <w:r w:rsidRPr="00E645F1">
        <w:rPr>
          <w:rFonts w:ascii="SutonnyMJ" w:hAnsi="SutonnyMJ" w:cs="SutonnyMJ"/>
          <w:sz w:val="24"/>
          <w:lang w:val="en-GB" w:eastAsia="en-GB"/>
        </w:rPr>
        <w:tab/>
      </w:r>
      <w:r w:rsidRPr="00E645F1">
        <w:rPr>
          <w:rFonts w:ascii="SutonnyMJ" w:hAnsi="SutonnyMJ"/>
          <w:sz w:val="24"/>
          <w:lang w:val="en-GB" w:eastAsia="en-GB"/>
        </w:rPr>
        <w:t>K</w:t>
      </w:r>
      <w:r w:rsidRPr="00E645F1">
        <w:rPr>
          <w:rFonts w:ascii="SutonnyMJ" w:hAnsi="SutonnyMJ" w:cs="SutonnyMJ"/>
          <w:sz w:val="24"/>
          <w:lang w:val="en-GB" w:eastAsia="en-GB"/>
        </w:rPr>
        <w:t>. iv‡óªi cÖwZ AvbyMZ¨ cÖKvk Kwievi</w:t>
      </w:r>
      <w:r w:rsidRPr="00E645F1">
        <w:rPr>
          <w:rFonts w:ascii="SutonnyMJ" w:hAnsi="SutonnyMJ" w:cs="SutonnyMJ"/>
          <w:sz w:val="24"/>
          <w:lang w:val="en-GB" w:eastAsia="en-GB"/>
        </w:rPr>
        <w:tab/>
      </w:r>
      <w:r w:rsidRPr="00E645F1">
        <w:rPr>
          <w:rFonts w:ascii="SutonnyMJ" w:hAnsi="SutonnyMJ"/>
          <w:sz w:val="24"/>
          <w:lang w:val="en-GB" w:eastAsia="en-GB"/>
        </w:rPr>
        <w:t>L</w:t>
      </w:r>
      <w:r w:rsidRPr="00E645F1">
        <w:rPr>
          <w:rFonts w:ascii="SutonnyMJ" w:hAnsi="SutonnyMJ" w:cs="SutonnyMJ"/>
          <w:sz w:val="24"/>
          <w:lang w:val="en-GB" w:eastAsia="en-GB"/>
        </w:rPr>
        <w:t xml:space="preserve">. </w:t>
      </w:r>
      <w:r w:rsidRPr="00E645F1">
        <w:rPr>
          <w:rFonts w:ascii="SutonnyMJ" w:hAnsi="SutonnyMJ" w:cs="SutonnyMJ"/>
          <w:sz w:val="24"/>
          <w:u w:val="single"/>
          <w:lang w:val="en-GB" w:eastAsia="en-GB"/>
        </w:rPr>
        <w:t>RbM‡Yi †mev Kwievi</w:t>
      </w:r>
    </w:p>
    <w:p w:rsidR="00E645F1" w:rsidRPr="00E645F1" w:rsidRDefault="00E645F1" w:rsidP="00E645F1">
      <w:pPr>
        <w:shd w:val="clear" w:color="auto" w:fill="FFFFFF"/>
        <w:tabs>
          <w:tab w:val="left" w:pos="360"/>
          <w:tab w:val="left" w:pos="2340"/>
          <w:tab w:val="left" w:pos="4320"/>
          <w:tab w:val="left" w:pos="6210"/>
          <w:tab w:val="left" w:pos="8145"/>
        </w:tabs>
        <w:jc w:val="both"/>
        <w:rPr>
          <w:rFonts w:ascii="SutonnyMJ" w:hAnsi="SutonnyMJ" w:cs="SutonnyMJ"/>
          <w:sz w:val="24"/>
          <w:lang w:val="en-GB" w:eastAsia="en-GB"/>
        </w:rPr>
      </w:pPr>
      <w:r w:rsidRPr="00E645F1">
        <w:rPr>
          <w:rFonts w:ascii="SutonnyMJ" w:hAnsi="SutonnyMJ"/>
          <w:sz w:val="24"/>
          <w:lang w:val="en-GB" w:eastAsia="en-GB"/>
        </w:rPr>
        <w:tab/>
        <w:t>M</w:t>
      </w:r>
      <w:r w:rsidRPr="00E645F1">
        <w:rPr>
          <w:rFonts w:ascii="SutonnyMJ" w:hAnsi="SutonnyMJ" w:cs="SutonnyMJ"/>
          <w:sz w:val="24"/>
          <w:lang w:val="en-GB" w:eastAsia="en-GB"/>
        </w:rPr>
        <w:t>. msweav‡bi cÖwZ AvbyMZ¨ cÖKvk Kiv</w:t>
      </w:r>
      <w:r w:rsidRPr="00E645F1">
        <w:rPr>
          <w:rFonts w:ascii="SutonnyMJ" w:hAnsi="SutonnyMJ" w:cs="SutonnyMJ"/>
          <w:sz w:val="24"/>
          <w:lang w:val="en-GB" w:eastAsia="en-GB"/>
        </w:rPr>
        <w:tab/>
      </w:r>
      <w:r w:rsidRPr="00E645F1">
        <w:rPr>
          <w:rFonts w:ascii="SutonnyMJ" w:hAnsi="SutonnyMJ"/>
          <w:sz w:val="24"/>
          <w:lang w:val="en-GB" w:eastAsia="en-GB"/>
        </w:rPr>
        <w:t>N</w:t>
      </w:r>
      <w:r w:rsidRPr="00E645F1">
        <w:rPr>
          <w:rFonts w:ascii="SutonnyMJ" w:hAnsi="SutonnyMJ" w:cs="SutonnyMJ"/>
          <w:sz w:val="24"/>
          <w:lang w:val="en-GB" w:eastAsia="en-GB"/>
        </w:rPr>
        <w:t>. msweav‡bi cÖwZ AvbyMZ¨ cÖKvk Kiv</w:t>
      </w:r>
      <w:r w:rsidRPr="00E645F1">
        <w:rPr>
          <w:rFonts w:ascii="SutonnyMJ" w:hAnsi="SutonnyMJ" w:cs="SutonnyMJ"/>
          <w:sz w:val="24"/>
          <w:lang w:val="en-GB" w:eastAsia="en-GB"/>
        </w:rPr>
        <w:tab/>
      </w:r>
      <w:r w:rsidRPr="00E645F1">
        <w:rPr>
          <w:rFonts w:ascii="SutonnyMJ" w:hAnsi="SutonnyMJ" w:cs="VillageII"/>
          <w:b/>
          <w:sz w:val="24"/>
          <w:shd w:val="clear" w:color="auto" w:fill="000000"/>
          <w:lang w:val="en-GB" w:eastAsia="en-GB"/>
        </w:rPr>
        <w:t xml:space="preserve">04: </w:t>
      </w:r>
      <w:r w:rsidRPr="00E645F1">
        <w:rPr>
          <w:rFonts w:ascii="SutonnyMJ" w:hAnsi="SutonnyMJ" w:cs="VillageII"/>
          <w:sz w:val="24"/>
          <w:shd w:val="clear" w:color="auto" w:fill="000000"/>
          <w:lang w:val="en-GB" w:eastAsia="en-GB"/>
        </w:rPr>
        <w:t>L</w:t>
      </w:r>
    </w:p>
    <w:p w:rsidR="00E645F1" w:rsidRPr="00E645F1" w:rsidRDefault="00E645F1" w:rsidP="00E645F1">
      <w:pPr>
        <w:shd w:val="clear" w:color="auto" w:fill="FFFFFF"/>
        <w:tabs>
          <w:tab w:val="left" w:pos="360"/>
          <w:tab w:val="left" w:pos="2340"/>
          <w:tab w:val="left" w:pos="4320"/>
          <w:tab w:val="left" w:pos="6210"/>
          <w:tab w:val="left" w:pos="8145"/>
        </w:tabs>
        <w:jc w:val="both"/>
        <w:rPr>
          <w:rFonts w:ascii="SutonnyMJ" w:hAnsi="SutonnyMJ" w:cs="VillageII"/>
          <w:b/>
          <w:bCs/>
          <w:sz w:val="24"/>
          <w:lang w:val="en-GB" w:eastAsia="en-GB"/>
        </w:rPr>
      </w:pPr>
      <w:r w:rsidRPr="00E645F1">
        <w:rPr>
          <w:rFonts w:ascii="SutonnyMJ" w:hAnsi="SutonnyMJ" w:cs="VillageII"/>
          <w:b/>
          <w:bCs/>
          <w:sz w:val="24"/>
          <w:lang w:val="en-GB" w:eastAsia="en-GB"/>
        </w:rPr>
        <w:t>05. evsjv‡`‡ki msweav‡bi †Kvb Aby‡”Q‡` wbe©vnx wefvM †_‡K wePvi wefv‡Mi c„_KxKi‡Yi K_v ejv n‡q‡Q?</w:t>
      </w:r>
    </w:p>
    <w:p w:rsidR="00E645F1" w:rsidRPr="00E645F1" w:rsidRDefault="00E645F1" w:rsidP="00E645F1">
      <w:pPr>
        <w:shd w:val="clear" w:color="auto" w:fill="FFFFFF"/>
        <w:tabs>
          <w:tab w:val="left" w:pos="360"/>
          <w:tab w:val="left" w:pos="2340"/>
          <w:tab w:val="left" w:pos="4320"/>
          <w:tab w:val="left" w:pos="6210"/>
          <w:tab w:val="left" w:pos="8145"/>
        </w:tabs>
        <w:rPr>
          <w:rFonts w:ascii="SutonnyMJ" w:hAnsi="SutonnyMJ" w:cs="VillageII"/>
          <w:sz w:val="24"/>
          <w:lang w:val="en-GB" w:eastAsia="en-GB"/>
        </w:rPr>
      </w:pPr>
      <w:r w:rsidRPr="00E645F1">
        <w:rPr>
          <w:rFonts w:ascii="SutonnyMJ" w:hAnsi="SutonnyMJ" w:cs="Calibri"/>
          <w:sz w:val="24"/>
          <w:lang w:val="en-GB" w:eastAsia="en-GB"/>
        </w:rPr>
        <w:tab/>
        <w:t>K</w:t>
      </w:r>
      <w:r w:rsidRPr="00E645F1">
        <w:rPr>
          <w:rFonts w:ascii="SutonnyMJ" w:hAnsi="SutonnyMJ" w:cs="VillageII"/>
          <w:sz w:val="24"/>
          <w:lang w:val="en-GB" w:eastAsia="en-GB"/>
        </w:rPr>
        <w:t>. 37</w:t>
      </w:r>
      <w:r w:rsidRPr="00E645F1">
        <w:rPr>
          <w:rFonts w:ascii="SutonnyMJ" w:hAnsi="SutonnyMJ" w:cs="VillageII"/>
          <w:sz w:val="24"/>
          <w:lang w:val="en-GB" w:eastAsia="en-GB"/>
        </w:rPr>
        <w:tab/>
      </w:r>
      <w:r w:rsidRPr="00E645F1">
        <w:rPr>
          <w:rFonts w:ascii="SutonnyMJ" w:hAnsi="SutonnyMJ" w:cs="Calibri"/>
          <w:sz w:val="24"/>
          <w:lang w:val="en-GB" w:eastAsia="en-GB"/>
        </w:rPr>
        <w:t>L</w:t>
      </w:r>
      <w:r w:rsidRPr="00E645F1">
        <w:rPr>
          <w:rFonts w:ascii="SutonnyMJ" w:hAnsi="SutonnyMJ" w:cs="VillageII"/>
          <w:sz w:val="24"/>
          <w:lang w:val="en-GB" w:eastAsia="en-GB"/>
        </w:rPr>
        <w:t>. 15</w:t>
      </w:r>
      <w:r w:rsidRPr="00E645F1">
        <w:rPr>
          <w:rFonts w:ascii="SutonnyMJ" w:hAnsi="SutonnyMJ" w:cs="Calibri"/>
          <w:sz w:val="24"/>
          <w:lang w:val="en-GB" w:eastAsia="en-GB"/>
        </w:rPr>
        <w:tab/>
      </w:r>
      <w:r w:rsidRPr="00E645F1">
        <w:rPr>
          <w:rFonts w:ascii="SutonnyMJ" w:hAnsi="SutonnyMJ" w:cs="VillageII"/>
          <w:sz w:val="24"/>
          <w:lang w:val="en-GB" w:eastAsia="en-GB"/>
        </w:rPr>
        <w:t>M. 11</w:t>
      </w:r>
      <w:r w:rsidRPr="00E645F1">
        <w:rPr>
          <w:rFonts w:ascii="SutonnyMJ" w:hAnsi="SutonnyMJ" w:cs="VillageII"/>
          <w:sz w:val="24"/>
          <w:lang w:val="en-GB" w:eastAsia="en-GB"/>
        </w:rPr>
        <w:tab/>
      </w:r>
      <w:r w:rsidRPr="00E645F1">
        <w:rPr>
          <w:rFonts w:ascii="SutonnyMJ" w:hAnsi="SutonnyMJ" w:cs="Calibri"/>
          <w:sz w:val="24"/>
          <w:lang w:val="en-GB" w:eastAsia="en-GB"/>
        </w:rPr>
        <w:t>N</w:t>
      </w:r>
      <w:r w:rsidRPr="00E645F1">
        <w:rPr>
          <w:rFonts w:ascii="SutonnyMJ" w:hAnsi="SutonnyMJ" w:cs="VillageII"/>
          <w:sz w:val="24"/>
          <w:lang w:val="en-GB" w:eastAsia="en-GB"/>
        </w:rPr>
        <w:t xml:space="preserve">. </w:t>
      </w:r>
      <w:r w:rsidRPr="00E645F1">
        <w:rPr>
          <w:rFonts w:ascii="SutonnyMJ" w:hAnsi="SutonnyMJ" w:cs="VillageII"/>
          <w:sz w:val="24"/>
          <w:u w:val="single"/>
          <w:lang w:val="en-GB" w:eastAsia="en-GB"/>
        </w:rPr>
        <w:t>22</w:t>
      </w:r>
      <w:r w:rsidRPr="00E645F1">
        <w:rPr>
          <w:rFonts w:ascii="SutonnyMJ" w:hAnsi="SutonnyMJ" w:cs="VillageII"/>
          <w:sz w:val="24"/>
          <w:u w:val="single"/>
          <w:lang w:val="en-GB" w:eastAsia="en-GB"/>
        </w:rPr>
        <w:tab/>
      </w:r>
      <w:r w:rsidRPr="00E645F1">
        <w:rPr>
          <w:rFonts w:ascii="SutonnyMJ" w:hAnsi="SutonnyMJ" w:cs="VillageII"/>
          <w:b/>
          <w:sz w:val="24"/>
          <w:shd w:val="clear" w:color="auto" w:fill="000000"/>
          <w:lang w:val="en-GB" w:eastAsia="en-GB"/>
        </w:rPr>
        <w:t xml:space="preserve">05: </w:t>
      </w:r>
      <w:r w:rsidRPr="00E645F1">
        <w:rPr>
          <w:rFonts w:ascii="SutonnyMJ" w:hAnsi="SutonnyMJ" w:cs="VillageII"/>
          <w:sz w:val="24"/>
          <w:shd w:val="clear" w:color="auto" w:fill="000000"/>
          <w:lang w:val="en-GB" w:eastAsia="en-GB"/>
        </w:rPr>
        <w:t>N</w:t>
      </w:r>
    </w:p>
    <w:p w:rsidR="006502B0" w:rsidRPr="006408BB" w:rsidRDefault="006502B0" w:rsidP="006502B0">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06. wb¤œwjwLZ †Kvb c`wU evsjv‡`k miKvi MÖnY K‡i‡Q?</w:t>
      </w:r>
      <w:r w:rsidRPr="006408BB">
        <w:rPr>
          <w:rFonts w:ascii="SutonnyMJ" w:hAnsi="SutonnyMJ" w:cs="VillageII"/>
          <w:b/>
          <w:bCs/>
          <w:sz w:val="24"/>
          <w:lang w:val="en-GB" w:eastAsia="en-GB"/>
        </w:rPr>
        <w:tab/>
      </w:r>
    </w:p>
    <w:p w:rsidR="006502B0" w:rsidRPr="006408BB" w:rsidRDefault="006502B0" w:rsidP="006502B0">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ÿz`ª b„‡Mvôx</w:t>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cvnvox</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Avw`evmx</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DcRvwZ</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06: </w:t>
      </w:r>
      <w:r w:rsidRPr="006408BB">
        <w:rPr>
          <w:rFonts w:ascii="SutonnyMJ" w:hAnsi="SutonnyMJ" w:cs="VillageII"/>
          <w:sz w:val="24"/>
          <w:shd w:val="clear" w:color="auto" w:fill="000000"/>
          <w:lang w:val="en-GB" w:eastAsia="en-GB"/>
        </w:rPr>
        <w:t>K</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07. evsjv‡`‡ki msweav‡bi g~jbxwZ bq †KvbwU ?</w:t>
      </w:r>
    </w:p>
    <w:p w:rsidR="001D054B" w:rsidRDefault="001D054B" w:rsidP="009816B5">
      <w:pPr>
        <w:shd w:val="clear" w:color="auto" w:fill="FFFFFF" w:themeFill="background1"/>
        <w:tabs>
          <w:tab w:val="left" w:pos="360"/>
          <w:tab w:val="left" w:pos="1980"/>
          <w:tab w:val="left" w:pos="4140"/>
          <w:tab w:val="left" w:pos="6300"/>
          <w:tab w:val="left" w:pos="810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RvZxqZvev`</w:t>
      </w:r>
      <w:r>
        <w:rPr>
          <w:rFonts w:ascii="SutonnyMJ" w:hAnsi="SutonnyMJ" w:cs="SutonnyMJ"/>
          <w:sz w:val="24"/>
          <w:shd w:val="clear" w:color="auto" w:fill="FFFFFF" w:themeFill="background1"/>
        </w:rPr>
        <w:tab/>
        <w:t>L. mgvRZš¿</w:t>
      </w:r>
      <w:r>
        <w:rPr>
          <w:rFonts w:ascii="SutonnyMJ" w:hAnsi="SutonnyMJ" w:cs="SutonnyMJ"/>
          <w:sz w:val="24"/>
          <w:shd w:val="clear" w:color="auto" w:fill="FFFFFF" w:themeFill="background1"/>
        </w:rPr>
        <w:tab/>
        <w:t>M. MbZš¿</w:t>
      </w:r>
      <w:r>
        <w:rPr>
          <w:rFonts w:ascii="SutonnyMJ" w:hAnsi="SutonnyMJ" w:cs="SutonnyMJ"/>
          <w:sz w:val="24"/>
          <w:shd w:val="clear" w:color="auto" w:fill="FFFFFF" w:themeFill="background1"/>
        </w:rPr>
        <w:tab/>
        <w:t>N. ivóªag©</w:t>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07.</w:t>
      </w:r>
      <w:r w:rsidR="009816B5" w:rsidRPr="009816B5">
        <w:rPr>
          <w:rFonts w:ascii="SutonnyMJ" w:hAnsi="SutonnyMJ"/>
          <w:b/>
          <w:sz w:val="24"/>
          <w:shd w:val="clear" w:color="auto" w:fill="000000" w:themeFill="text1"/>
        </w:rPr>
        <w:t xml:space="preserve"> </w:t>
      </w:r>
      <w:r w:rsidRPr="009816B5">
        <w:rPr>
          <w:rFonts w:ascii="SutonnyMJ" w:hAnsi="SutonnyMJ"/>
          <w:b/>
          <w:sz w:val="24"/>
          <w:shd w:val="clear" w:color="auto" w:fill="000000" w:themeFill="text1"/>
        </w:rPr>
        <w:t>N</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08. evsjv‡`‡ki m¤ú‡`i gvwjKvbv KZ ai‡bi ?</w:t>
      </w:r>
    </w:p>
    <w:p w:rsidR="001D054B" w:rsidRDefault="001D054B" w:rsidP="009816B5">
      <w:pPr>
        <w:shd w:val="clear" w:color="auto" w:fill="FFFFFF" w:themeFill="background1"/>
        <w:tabs>
          <w:tab w:val="left" w:pos="360"/>
          <w:tab w:val="left" w:pos="1980"/>
          <w:tab w:val="left" w:pos="4140"/>
          <w:tab w:val="left" w:pos="6300"/>
          <w:tab w:val="left" w:pos="810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2</w:t>
      </w:r>
      <w:r>
        <w:rPr>
          <w:rFonts w:ascii="SutonnyMJ" w:hAnsi="SutonnyMJ" w:cs="SutonnyMJ"/>
          <w:sz w:val="24"/>
          <w:shd w:val="clear" w:color="auto" w:fill="FFFFFF" w:themeFill="background1"/>
        </w:rPr>
        <w:tab/>
        <w:t>L. 3</w:t>
      </w:r>
      <w:r>
        <w:rPr>
          <w:rFonts w:ascii="SutonnyMJ" w:hAnsi="SutonnyMJ" w:cs="SutonnyMJ"/>
          <w:sz w:val="24"/>
          <w:shd w:val="clear" w:color="auto" w:fill="FFFFFF" w:themeFill="background1"/>
        </w:rPr>
        <w:tab/>
        <w:t>M. 4</w:t>
      </w:r>
      <w:r>
        <w:rPr>
          <w:rFonts w:ascii="SutonnyMJ" w:hAnsi="SutonnyMJ" w:cs="SutonnyMJ"/>
          <w:sz w:val="24"/>
          <w:shd w:val="clear" w:color="auto" w:fill="FFFFFF" w:themeFill="background1"/>
        </w:rPr>
        <w:tab/>
        <w:t>N. 5</w:t>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08.</w:t>
      </w:r>
      <w:r w:rsidR="009816B5">
        <w:rPr>
          <w:rFonts w:ascii="SutonnyMJ" w:hAnsi="SutonnyMJ"/>
          <w:b/>
          <w:sz w:val="24"/>
          <w:shd w:val="clear" w:color="auto" w:fill="000000" w:themeFill="text1"/>
        </w:rPr>
        <w:t xml:space="preserve"> </w:t>
      </w:r>
      <w:r w:rsidRPr="009816B5">
        <w:rPr>
          <w:rFonts w:ascii="SutonnyMJ" w:hAnsi="SutonnyMJ"/>
          <w:b/>
          <w:sz w:val="24"/>
          <w:shd w:val="clear" w:color="auto" w:fill="000000" w:themeFill="text1"/>
        </w:rPr>
        <w:t>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09. cwi‡e‡ki K_v ejv n‡q‡Q msweav‡bi KZ bs Aby‡”Q‡` ?</w:t>
      </w:r>
    </w:p>
    <w:p w:rsidR="001D054B" w:rsidRDefault="001D054B" w:rsidP="009816B5">
      <w:pPr>
        <w:shd w:val="clear" w:color="auto" w:fill="FFFFFF" w:themeFill="background1"/>
        <w:tabs>
          <w:tab w:val="left" w:pos="360"/>
          <w:tab w:val="left" w:pos="1980"/>
          <w:tab w:val="left" w:pos="4140"/>
          <w:tab w:val="left" w:pos="6300"/>
          <w:tab w:val="left" w:pos="8136"/>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18 bs</w:t>
      </w:r>
      <w:r>
        <w:rPr>
          <w:rFonts w:ascii="SutonnyMJ" w:hAnsi="SutonnyMJ" w:cs="SutonnyMJ"/>
          <w:sz w:val="24"/>
          <w:shd w:val="clear" w:color="auto" w:fill="FFFFFF" w:themeFill="background1"/>
        </w:rPr>
        <w:tab/>
        <w:t>L. 18K bs</w:t>
      </w:r>
      <w:r>
        <w:rPr>
          <w:rFonts w:ascii="SutonnyMJ" w:hAnsi="SutonnyMJ" w:cs="SutonnyMJ"/>
          <w:sz w:val="24"/>
          <w:shd w:val="clear" w:color="auto" w:fill="FFFFFF" w:themeFill="background1"/>
        </w:rPr>
        <w:tab/>
        <w:t>M. 17 bs</w:t>
      </w:r>
      <w:r>
        <w:rPr>
          <w:rFonts w:ascii="SutonnyMJ" w:hAnsi="SutonnyMJ" w:cs="SutonnyMJ"/>
          <w:sz w:val="24"/>
          <w:shd w:val="clear" w:color="auto" w:fill="FFFFFF" w:themeFill="background1"/>
        </w:rPr>
        <w:tab/>
        <w:t>N. 23K bs</w:t>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09.</w:t>
      </w:r>
      <w:r w:rsidR="009816B5">
        <w:rPr>
          <w:rFonts w:ascii="SutonnyMJ" w:hAnsi="SutonnyMJ"/>
          <w:b/>
          <w:sz w:val="24"/>
          <w:shd w:val="clear" w:color="auto" w:fill="000000" w:themeFill="text1"/>
        </w:rPr>
        <w:t xml:space="preserve"> </w:t>
      </w:r>
      <w:r w:rsidRPr="009816B5">
        <w:rPr>
          <w:rFonts w:ascii="SutonnyMJ" w:hAnsi="SutonnyMJ"/>
          <w:b/>
          <w:sz w:val="24"/>
          <w:shd w:val="clear" w:color="auto" w:fill="000000" w:themeFill="text1"/>
        </w:rPr>
        <w:t>L</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10. me©¯Í‡i bvixi </w:t>
      </w:r>
      <w:r w:rsidRPr="001D054B">
        <w:rPr>
          <w:rFonts w:ascii="SutonnyMJ" w:hAnsi="SutonnyMJ"/>
          <w:b/>
          <w:sz w:val="24"/>
        </w:rPr>
        <w:t>AskMÖnY</w:t>
      </w:r>
      <w:r w:rsidRPr="001D054B">
        <w:rPr>
          <w:rFonts w:ascii="SutonnyMJ" w:hAnsi="SutonnyMJ" w:cs="SutonnyMJ"/>
          <w:b/>
          <w:sz w:val="24"/>
          <w:shd w:val="clear" w:color="auto" w:fill="FFFFFF" w:themeFill="background1"/>
        </w:rPr>
        <w:t xml:space="preserve"> I my‡hv‡Mi mgZvi wbðqZvi</w:t>
      </w:r>
      <w:r>
        <w:rPr>
          <w:rFonts w:ascii="SutonnyMJ" w:hAnsi="SutonnyMJ" w:cs="SutonnyMJ"/>
          <w:b/>
          <w:sz w:val="24"/>
          <w:shd w:val="clear" w:color="auto" w:fill="FFFFFF" w:themeFill="background1"/>
        </w:rPr>
        <w:t xml:space="preserve"> Kgv ejv n‡q‡Q KZ bs Aby‡”Q‡` ?</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K. 65 bs</w:t>
      </w:r>
      <w:r>
        <w:rPr>
          <w:rFonts w:ascii="SutonnyMJ" w:hAnsi="SutonnyMJ" w:cs="SutonnyMJ"/>
          <w:sz w:val="24"/>
          <w:shd w:val="clear" w:color="auto" w:fill="FFFFFF" w:themeFill="background1"/>
        </w:rPr>
        <w:tab/>
        <w:t>L. 29 bs</w:t>
      </w:r>
      <w:r>
        <w:rPr>
          <w:rFonts w:ascii="SutonnyMJ" w:hAnsi="SutonnyMJ" w:cs="SutonnyMJ"/>
          <w:sz w:val="24"/>
          <w:shd w:val="clear" w:color="auto" w:fill="FFFFFF" w:themeFill="background1"/>
        </w:rPr>
        <w:tab/>
        <w:t>M. 28 (2) bs</w:t>
      </w:r>
      <w:r>
        <w:rPr>
          <w:rFonts w:ascii="SutonnyMJ" w:hAnsi="SutonnyMJ" w:cs="SutonnyMJ"/>
          <w:sz w:val="24"/>
          <w:shd w:val="clear" w:color="auto" w:fill="FFFFFF" w:themeFill="background1"/>
        </w:rPr>
        <w:tab/>
        <w:t>N. 19 (3) bs</w:t>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10. N</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11. msweav‡b AbycvwR©Z Avq ev Ny‡li K_v D‡jøL Av‡Q KZ bs Aby‡”Q‡` ?</w:t>
      </w:r>
    </w:p>
    <w:p w:rsidR="001D054B" w:rsidRPr="009816B5" w:rsidRDefault="001D054B" w:rsidP="001D054B">
      <w:pPr>
        <w:shd w:val="clear" w:color="auto" w:fill="FFFFFF" w:themeFill="background1"/>
        <w:tabs>
          <w:tab w:val="left" w:pos="360"/>
          <w:tab w:val="left" w:pos="1980"/>
          <w:tab w:val="left" w:pos="4140"/>
          <w:tab w:val="left" w:pos="6300"/>
          <w:tab w:val="left" w:pos="8190"/>
        </w:tabs>
        <w:jc w:val="both"/>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K.19 bs</w:t>
      </w:r>
      <w:r>
        <w:rPr>
          <w:rFonts w:ascii="SutonnyMJ" w:hAnsi="SutonnyMJ" w:cs="SutonnyMJ"/>
          <w:sz w:val="24"/>
          <w:shd w:val="clear" w:color="auto" w:fill="FFFFFF" w:themeFill="background1"/>
        </w:rPr>
        <w:tab/>
        <w:t>L. 20 bs</w:t>
      </w:r>
      <w:r>
        <w:rPr>
          <w:rFonts w:ascii="SutonnyMJ" w:hAnsi="SutonnyMJ" w:cs="SutonnyMJ"/>
          <w:sz w:val="24"/>
          <w:shd w:val="clear" w:color="auto" w:fill="FFFFFF" w:themeFill="background1"/>
        </w:rPr>
        <w:tab/>
        <w:t>M. 21 bs</w:t>
      </w:r>
      <w:r>
        <w:rPr>
          <w:rFonts w:ascii="SutonnyMJ" w:hAnsi="SutonnyMJ" w:cs="SutonnyMJ"/>
          <w:sz w:val="24"/>
          <w:shd w:val="clear" w:color="auto" w:fill="FFFFFF" w:themeFill="background1"/>
        </w:rPr>
        <w:tab/>
        <w:t>N. 24 bs</w:t>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11. L</w:t>
      </w:r>
    </w:p>
    <w:p w:rsidR="001D054B" w:rsidRDefault="001D054B" w:rsidP="001D054B">
      <w:pPr>
        <w:shd w:val="clear" w:color="auto" w:fill="FFFFFF" w:themeFill="background1"/>
        <w:tabs>
          <w:tab w:val="left" w:pos="360"/>
          <w:tab w:val="left" w:pos="1980"/>
          <w:tab w:val="left" w:pos="4140"/>
          <w:tab w:val="left" w:pos="6300"/>
          <w:tab w:val="left" w:pos="8190"/>
        </w:tabs>
        <w:jc w:val="both"/>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12. msweav‡bi 21 (1) bs Aby‡”Q` Abymv‡i bvMwi‡Ki cÖavb KZ©e¨ bq †KvbwU ?</w:t>
      </w:r>
    </w:p>
    <w:p w:rsidR="001D054B" w:rsidRPr="009816B5"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msweavb I AvBb gvb¨ Kiv</w:t>
      </w:r>
      <w:r>
        <w:rPr>
          <w:rFonts w:ascii="SutonnyMJ" w:hAnsi="SutonnyMJ" w:cs="SutonnyMJ"/>
          <w:sz w:val="24"/>
          <w:shd w:val="clear" w:color="auto" w:fill="FFFFFF" w:themeFill="background1"/>
        </w:rPr>
        <w:tab/>
        <w:t>L. k„•Ljv iÿv Kiv</w:t>
      </w:r>
      <w:r>
        <w:rPr>
          <w:rFonts w:ascii="SutonnyMJ" w:hAnsi="SutonnyMJ" w:cs="SutonnyMJ"/>
          <w:sz w:val="24"/>
          <w:shd w:val="clear" w:color="auto" w:fill="FFFFFF" w:themeFill="background1"/>
        </w:rPr>
        <w:tab/>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12. M</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sz w:val="24"/>
          <w:shd w:val="clear" w:color="auto" w:fill="FFFFFF" w:themeFill="background1"/>
        </w:rPr>
        <w:tab/>
        <w:t>M. †fvU †`Iqv</w:t>
      </w:r>
      <w:r>
        <w:rPr>
          <w:rFonts w:ascii="SutonnyMJ" w:hAnsi="SutonnyMJ" w:cs="SutonnyMJ"/>
          <w:sz w:val="24"/>
          <w:shd w:val="clear" w:color="auto" w:fill="FFFFFF" w:themeFill="background1"/>
        </w:rPr>
        <w:tab/>
      </w:r>
      <w:r>
        <w:rPr>
          <w:rFonts w:ascii="SutonnyMJ" w:hAnsi="SutonnyMJ" w:cs="SutonnyMJ"/>
          <w:sz w:val="24"/>
          <w:shd w:val="clear" w:color="auto" w:fill="FFFFFF" w:themeFill="background1"/>
        </w:rPr>
        <w:tab/>
        <w:t>N. RvZxq m¤úwË iÿvKiv</w:t>
      </w:r>
    </w:p>
    <w:p w:rsidR="001D054B"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13. ciivóªbxwZi K_v D‡jøL Av‡Q msweav‡bi KZ bs  Aby‡”Q`</w:t>
      </w:r>
    </w:p>
    <w:p w:rsidR="001D054B" w:rsidRPr="009816B5" w:rsidRDefault="001D054B" w:rsidP="001D054B">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sz w:val="24"/>
          <w:shd w:val="clear" w:color="auto" w:fill="FFFFFF" w:themeFill="background1"/>
        </w:rPr>
        <w:lastRenderedPageBreak/>
        <w:tab/>
        <w:t>K. 20</w:t>
      </w:r>
      <w:r>
        <w:rPr>
          <w:rFonts w:ascii="SutonnyMJ" w:hAnsi="SutonnyMJ" w:cs="SutonnyMJ"/>
          <w:sz w:val="24"/>
          <w:shd w:val="clear" w:color="auto" w:fill="FFFFFF" w:themeFill="background1"/>
        </w:rPr>
        <w:tab/>
        <w:t>L. 22</w:t>
      </w:r>
      <w:r>
        <w:rPr>
          <w:rFonts w:ascii="SutonnyMJ" w:hAnsi="SutonnyMJ" w:cs="SutonnyMJ"/>
          <w:sz w:val="24"/>
          <w:shd w:val="clear" w:color="auto" w:fill="FFFFFF" w:themeFill="background1"/>
        </w:rPr>
        <w:tab/>
        <w:t>M. 24</w:t>
      </w:r>
      <w:r>
        <w:rPr>
          <w:rFonts w:ascii="SutonnyMJ" w:hAnsi="SutonnyMJ" w:cs="SutonnyMJ"/>
          <w:sz w:val="24"/>
          <w:shd w:val="clear" w:color="auto" w:fill="FFFFFF" w:themeFill="background1"/>
        </w:rPr>
        <w:tab/>
        <w:t>N. 25</w:t>
      </w:r>
      <w:r>
        <w:rPr>
          <w:rFonts w:ascii="SutonnyMJ" w:hAnsi="SutonnyMJ" w:cs="SutonnyMJ"/>
          <w:sz w:val="24"/>
          <w:shd w:val="clear" w:color="auto" w:fill="FFFFFF" w:themeFill="background1"/>
        </w:rPr>
        <w:tab/>
      </w:r>
      <w:r w:rsidRPr="009816B5">
        <w:rPr>
          <w:rFonts w:ascii="SutonnyMJ" w:hAnsi="SutonnyMJ"/>
          <w:b/>
          <w:sz w:val="24"/>
          <w:shd w:val="clear" w:color="auto" w:fill="000000" w:themeFill="text1"/>
        </w:rPr>
        <w:t>13. N</w:t>
      </w:r>
    </w:p>
    <w:p w:rsidR="001D054B" w:rsidRPr="009816B5" w:rsidRDefault="001D054B" w:rsidP="00E645F1">
      <w:pPr>
        <w:tabs>
          <w:tab w:val="left" w:pos="360"/>
        </w:tabs>
        <w:ind w:left="360"/>
        <w:contextualSpacing/>
        <w:jc w:val="both"/>
        <w:rPr>
          <w:rFonts w:ascii="SutonnyMJ" w:hAnsi="SutonnyMJ"/>
          <w:sz w:val="4"/>
        </w:rPr>
      </w:pPr>
    </w:p>
    <w:p w:rsidR="00C501E0" w:rsidRPr="00A61B81" w:rsidRDefault="00C501E0" w:rsidP="00C501E0">
      <w:pPr>
        <w:shd w:val="clear" w:color="auto" w:fill="000000" w:themeFill="text1"/>
        <w:tabs>
          <w:tab w:val="left" w:pos="360"/>
        </w:tabs>
        <w:jc w:val="center"/>
        <w:rPr>
          <w:rFonts w:ascii="SutonnyMJ" w:hAnsi="SutonnyMJ"/>
          <w:b/>
          <w:sz w:val="28"/>
        </w:rPr>
      </w:pPr>
      <w:r w:rsidRPr="00A61B81">
        <w:rPr>
          <w:rFonts w:ascii="SutonnyMJ" w:hAnsi="SutonnyMJ"/>
          <w:b/>
          <w:sz w:val="28"/>
        </w:rPr>
        <w:t>Z…Zxq fvM</w:t>
      </w:r>
    </w:p>
    <w:p w:rsidR="00C501E0" w:rsidRPr="00A61B81" w:rsidRDefault="00C501E0" w:rsidP="00C501E0">
      <w:pPr>
        <w:shd w:val="clear" w:color="auto" w:fill="BFBFBF" w:themeFill="background1" w:themeFillShade="BF"/>
        <w:tabs>
          <w:tab w:val="left" w:pos="360"/>
        </w:tabs>
        <w:jc w:val="center"/>
        <w:rPr>
          <w:rFonts w:ascii="SutonnyMJ" w:hAnsi="SutonnyMJ"/>
          <w:b/>
          <w:sz w:val="28"/>
        </w:rPr>
      </w:pPr>
      <w:r w:rsidRPr="00A61B81">
        <w:rPr>
          <w:rFonts w:ascii="SutonnyMJ" w:hAnsi="SutonnyMJ"/>
          <w:b/>
          <w:sz w:val="28"/>
        </w:rPr>
        <w:t>†gŠwjK AwaKvi</w:t>
      </w:r>
      <w:r w:rsidR="003F3D60" w:rsidRPr="003F3D60">
        <w:rPr>
          <w:rFonts w:ascii="SutonnyMJ" w:hAnsi="SutonnyMJ"/>
          <w:sz w:val="28"/>
          <w:szCs w:val="28"/>
        </w:rPr>
        <w:t>(</w:t>
      </w:r>
      <w:r w:rsidR="003F3D60" w:rsidRPr="00C241D7">
        <w:rPr>
          <w:rFonts w:ascii="SutonnyMJ" w:eastAsia="SutonnyMJ" w:hAnsi="SutonnyMJ" w:cs="SutonnyMJ"/>
          <w:sz w:val="28"/>
          <w:szCs w:val="28"/>
        </w:rPr>
        <w:t>26-47K</w:t>
      </w:r>
      <w:r w:rsidR="003F3D60" w:rsidRPr="003F3D60">
        <w:rPr>
          <w:rFonts w:ascii="SutonnyMJ" w:eastAsia="SutonnyMJ" w:hAnsi="SutonnyMJ" w:cs="SutonnyMJ"/>
          <w:sz w:val="28"/>
          <w:szCs w:val="28"/>
        </w:rPr>
        <w:t>)</w:t>
      </w:r>
    </w:p>
    <w:p w:rsidR="00C501E0" w:rsidRPr="003F3D60" w:rsidRDefault="00C501E0" w:rsidP="00AD4CBA">
      <w:pPr>
        <w:pStyle w:val="ListParagraph"/>
        <w:numPr>
          <w:ilvl w:val="0"/>
          <w:numId w:val="348"/>
        </w:numPr>
        <w:tabs>
          <w:tab w:val="left" w:pos="360"/>
        </w:tabs>
        <w:contextualSpacing/>
        <w:jc w:val="both"/>
        <w:rPr>
          <w:rFonts w:ascii="SutonnyMJ" w:hAnsi="SutonnyMJ"/>
          <w:b/>
          <w:sz w:val="24"/>
        </w:rPr>
      </w:pPr>
      <w:r w:rsidRPr="003F3D60">
        <w:rPr>
          <w:rFonts w:ascii="SutonnyMJ" w:hAnsi="SutonnyMJ"/>
          <w:b/>
          <w:sz w:val="24"/>
        </w:rPr>
        <w:t>†gŠwjK AwaKv‡ii mwnZ</w:t>
      </w:r>
      <w:r w:rsidR="003F3D60">
        <w:rPr>
          <w:rFonts w:ascii="SutonnyMJ" w:hAnsi="SutonnyMJ"/>
          <w:b/>
          <w:sz w:val="24"/>
        </w:rPr>
        <w:t xml:space="preserve"> Am</w:t>
      </w:r>
      <w:r w:rsidR="00BE4BB3">
        <w:rPr>
          <w:rFonts w:ascii="SutonnyMJ" w:hAnsi="SutonnyMJ"/>
          <w:b/>
          <w:sz w:val="24"/>
        </w:rPr>
        <w:t>v</w:t>
      </w:r>
      <w:r w:rsidR="003F3D60">
        <w:rPr>
          <w:rFonts w:ascii="SutonnyMJ" w:hAnsi="SutonnyMJ"/>
          <w:b/>
          <w:sz w:val="24"/>
        </w:rPr>
        <w:t>gÄm</w:t>
      </w:r>
      <w:r w:rsidR="00BE4BB3">
        <w:rPr>
          <w:rFonts w:ascii="SutonnyMJ" w:hAnsi="SutonnyMJ"/>
          <w:b/>
          <w:sz w:val="24"/>
        </w:rPr>
        <w:t>¨</w:t>
      </w:r>
      <w:r w:rsidR="003F3D60">
        <w:rPr>
          <w:rFonts w:ascii="SutonnyMJ" w:hAnsi="SutonnyMJ"/>
          <w:b/>
          <w:sz w:val="24"/>
        </w:rPr>
        <w:t xml:space="preserve"> AvBb evwZj (Aby‡”Q`: 27)</w:t>
      </w:r>
    </w:p>
    <w:p w:rsidR="00C501E0" w:rsidRPr="003F3D60" w:rsidRDefault="00C501E0" w:rsidP="00AD4CBA">
      <w:pPr>
        <w:pStyle w:val="ListParagraph"/>
        <w:numPr>
          <w:ilvl w:val="0"/>
          <w:numId w:val="349"/>
        </w:numPr>
        <w:tabs>
          <w:tab w:val="left" w:pos="360"/>
        </w:tabs>
        <w:contextualSpacing/>
        <w:jc w:val="both"/>
        <w:rPr>
          <w:rFonts w:ascii="SutonnyMJ" w:hAnsi="SutonnyMJ"/>
          <w:sz w:val="24"/>
        </w:rPr>
      </w:pPr>
      <w:r w:rsidRPr="003F3D60">
        <w:rPr>
          <w:rFonts w:ascii="SutonnyMJ" w:hAnsi="SutonnyMJ"/>
          <w:b/>
          <w:sz w:val="24"/>
        </w:rPr>
        <w:t>g~jK_v:</w:t>
      </w:r>
      <w:r w:rsidRPr="003F3D60">
        <w:rPr>
          <w:rFonts w:ascii="SutonnyMJ" w:hAnsi="SutonnyMJ"/>
          <w:sz w:val="24"/>
        </w:rPr>
        <w:t xml:space="preserve"> msm` †gŠwjK AwaKv‡ii mv‡_ mvsNwl©K †Kvb AvBb ˆZwi Ki‡j †mB AvBb hZUzKz AmvgÄm¨ ZZUzKzB evwZj n‡e|</w:t>
      </w:r>
    </w:p>
    <w:p w:rsidR="00C501E0" w:rsidRPr="003F3D60" w:rsidRDefault="00C501E0" w:rsidP="00AD4CBA">
      <w:pPr>
        <w:pStyle w:val="ListParagraph"/>
        <w:numPr>
          <w:ilvl w:val="0"/>
          <w:numId w:val="350"/>
        </w:numPr>
        <w:tabs>
          <w:tab w:val="left" w:pos="360"/>
        </w:tabs>
        <w:contextualSpacing/>
        <w:jc w:val="both"/>
        <w:rPr>
          <w:rFonts w:ascii="SutonnyMJ" w:hAnsi="SutonnyMJ"/>
          <w:sz w:val="24"/>
        </w:rPr>
      </w:pPr>
      <w:r w:rsidRPr="003F3D60">
        <w:rPr>
          <w:rFonts w:ascii="SutonnyMJ" w:hAnsi="SutonnyMJ"/>
          <w:b/>
          <w:sz w:val="24"/>
        </w:rPr>
        <w:t>AvB‡bi `„wó‡Z mgZv</w:t>
      </w:r>
      <w:r w:rsidRPr="003F3D60">
        <w:rPr>
          <w:rFonts w:ascii="SutonnyMJ" w:hAnsi="SutonnyMJ"/>
          <w:sz w:val="24"/>
        </w:rPr>
        <w:t xml:space="preserve"> (Aby‡”Q`: 27)</w:t>
      </w:r>
    </w:p>
    <w:p w:rsidR="00C501E0" w:rsidRPr="003F3D60" w:rsidRDefault="00C501E0" w:rsidP="00AD4CBA">
      <w:pPr>
        <w:pStyle w:val="ListParagraph"/>
        <w:numPr>
          <w:ilvl w:val="0"/>
          <w:numId w:val="351"/>
        </w:numPr>
        <w:tabs>
          <w:tab w:val="left" w:pos="360"/>
        </w:tabs>
        <w:contextualSpacing/>
        <w:jc w:val="both"/>
        <w:rPr>
          <w:rFonts w:ascii="SutonnyMJ" w:hAnsi="SutonnyMJ"/>
          <w:sz w:val="24"/>
        </w:rPr>
      </w:pPr>
      <w:r w:rsidRPr="003F3D60">
        <w:rPr>
          <w:rFonts w:ascii="SutonnyMJ" w:hAnsi="SutonnyMJ"/>
          <w:b/>
          <w:sz w:val="24"/>
        </w:rPr>
        <w:t>g~jK_v:</w:t>
      </w:r>
      <w:r w:rsidRPr="003F3D60">
        <w:rPr>
          <w:rFonts w:ascii="SutonnyMJ" w:hAnsi="SutonnyMJ"/>
          <w:sz w:val="24"/>
        </w:rPr>
        <w:t xml:space="preserve"> mKj bvMwiK AvB‡bi `„wó‡Z mgvb Ges AvB‡bi mgvb AvkÖqjv‡fi AwaKvix|</w:t>
      </w:r>
    </w:p>
    <w:p w:rsidR="00C501E0" w:rsidRPr="003F3D60" w:rsidRDefault="003F3D60" w:rsidP="00AD4CBA">
      <w:pPr>
        <w:pStyle w:val="ListParagraph"/>
        <w:numPr>
          <w:ilvl w:val="0"/>
          <w:numId w:val="352"/>
        </w:numPr>
        <w:tabs>
          <w:tab w:val="left" w:pos="360"/>
        </w:tabs>
        <w:contextualSpacing/>
        <w:jc w:val="both"/>
        <w:rPr>
          <w:rFonts w:ascii="SutonnyMJ" w:hAnsi="SutonnyMJ"/>
          <w:sz w:val="24"/>
        </w:rPr>
      </w:pPr>
      <w:r w:rsidRPr="000E3ADE">
        <w:rPr>
          <w:rFonts w:ascii="SutonnyMJ" w:hAnsi="SutonnyMJ"/>
          <w:sz w:val="24"/>
        </w:rPr>
        <w:t xml:space="preserve">we.`ª: </w:t>
      </w:r>
      <w:r w:rsidRPr="003F3D60">
        <w:rPr>
          <w:rFonts w:ascii="SutonnyMJ" w:hAnsi="SutonnyMJ"/>
          <w:sz w:val="24"/>
        </w:rPr>
        <w:t>AvB‡bi `„wó‡Z mgZv -</w:t>
      </w:r>
      <w:r w:rsidR="00C501E0" w:rsidRPr="003F3D60">
        <w:rPr>
          <w:rFonts w:ascii="SutonnyMJ" w:hAnsi="SutonnyMJ"/>
          <w:sz w:val="24"/>
        </w:rPr>
        <w:t>weª‡U‡b cÖ_vwewnZ AvBb ev Kgb j-Gi Ask</w:t>
      </w:r>
    </w:p>
    <w:p w:rsidR="00C501E0" w:rsidRPr="003F3D60" w:rsidRDefault="00C501E0" w:rsidP="00AD4CBA">
      <w:pPr>
        <w:pStyle w:val="ListParagraph"/>
        <w:numPr>
          <w:ilvl w:val="0"/>
          <w:numId w:val="352"/>
        </w:numPr>
        <w:tabs>
          <w:tab w:val="left" w:pos="360"/>
        </w:tabs>
        <w:contextualSpacing/>
        <w:jc w:val="both"/>
        <w:rPr>
          <w:rFonts w:ascii="SutonnyMJ" w:hAnsi="SutonnyMJ"/>
          <w:sz w:val="24"/>
        </w:rPr>
      </w:pPr>
      <w:r w:rsidRPr="003F3D60">
        <w:rPr>
          <w:rFonts w:ascii="Times New Roman" w:hAnsi="Times New Roman"/>
        </w:rPr>
        <w:t>Nemo est supra lages</w:t>
      </w:r>
      <w:r w:rsidRPr="003F3D60">
        <w:rPr>
          <w:rFonts w:ascii="SutonnyMJ" w:hAnsi="SutonnyMJ"/>
          <w:sz w:val="24"/>
        </w:rPr>
        <w:t xml:space="preserve"> [AvB‡bi `„wó‡Z mgZv wel‡q j¨vwUb cÖev`] A_©Ñ †KD AvB‡bi D‡aŸ© bq\</w:t>
      </w:r>
    </w:p>
    <w:p w:rsidR="00C501E0" w:rsidRPr="003F3D60" w:rsidRDefault="00C501E0" w:rsidP="00AD4CBA">
      <w:pPr>
        <w:pStyle w:val="ListParagraph"/>
        <w:numPr>
          <w:ilvl w:val="0"/>
          <w:numId w:val="353"/>
        </w:numPr>
        <w:tabs>
          <w:tab w:val="left" w:pos="360"/>
        </w:tabs>
        <w:contextualSpacing/>
        <w:jc w:val="both"/>
        <w:rPr>
          <w:rFonts w:ascii="SutonnyMJ" w:hAnsi="SutonnyMJ"/>
          <w:b/>
          <w:sz w:val="24"/>
        </w:rPr>
      </w:pPr>
      <w:r w:rsidRPr="003F3D60">
        <w:rPr>
          <w:rFonts w:ascii="SutonnyMJ" w:hAnsi="SutonnyMJ"/>
          <w:b/>
          <w:sz w:val="24"/>
        </w:rPr>
        <w:t>ag© c</w:t>
      </w:r>
      <w:r w:rsidR="003F3D60">
        <w:rPr>
          <w:rFonts w:ascii="SutonnyMJ" w:hAnsi="SutonnyMJ"/>
          <w:b/>
          <w:sz w:val="24"/>
        </w:rPr>
        <w:t>Öf…wZ Kvi‡Y ˆelg¨ (Aby‡”Q`: 28)</w:t>
      </w:r>
    </w:p>
    <w:p w:rsidR="00C501E0" w:rsidRPr="003F3D60" w:rsidRDefault="00C501E0" w:rsidP="00AD4CBA">
      <w:pPr>
        <w:pStyle w:val="ListParagraph"/>
        <w:numPr>
          <w:ilvl w:val="0"/>
          <w:numId w:val="354"/>
        </w:numPr>
        <w:tabs>
          <w:tab w:val="left" w:pos="360"/>
        </w:tabs>
        <w:contextualSpacing/>
        <w:jc w:val="both"/>
        <w:rPr>
          <w:rFonts w:ascii="SutonnyMJ" w:hAnsi="SutonnyMJ"/>
          <w:sz w:val="24"/>
        </w:rPr>
      </w:pPr>
      <w:r w:rsidRPr="003F3D60">
        <w:rPr>
          <w:rFonts w:ascii="SutonnyMJ" w:hAnsi="SutonnyMJ"/>
          <w:sz w:val="24"/>
        </w:rPr>
        <w:t>†Kej ag©, †Mvôx, eY©, bvix</w:t>
      </w:r>
      <w:r w:rsidR="00BE4BB3">
        <w:rPr>
          <w:rFonts w:ascii="SutonnyMJ" w:hAnsi="SutonnyMJ"/>
          <w:sz w:val="24"/>
        </w:rPr>
        <w:t>-</w:t>
      </w:r>
      <w:r w:rsidRPr="003F3D60">
        <w:rPr>
          <w:rFonts w:ascii="SutonnyMJ" w:hAnsi="SutonnyMJ"/>
          <w:sz w:val="24"/>
        </w:rPr>
        <w:t>cyiæl‡f` ev Rb¥¯’v‡bi Kvi‡Y †Kvb bvMwi‡Ki cÖwZ ivóª ˆelg¨ cÖ`k©b Kwi‡eb bv| [Aby‡”Q`: 28 (1)]</w:t>
      </w:r>
    </w:p>
    <w:p w:rsidR="00C501E0" w:rsidRPr="003F3D60" w:rsidRDefault="00C501E0" w:rsidP="00AD4CBA">
      <w:pPr>
        <w:pStyle w:val="ListParagraph"/>
        <w:numPr>
          <w:ilvl w:val="0"/>
          <w:numId w:val="354"/>
        </w:numPr>
        <w:tabs>
          <w:tab w:val="left" w:pos="360"/>
        </w:tabs>
        <w:contextualSpacing/>
        <w:jc w:val="both"/>
        <w:rPr>
          <w:rFonts w:ascii="SutonnyMJ" w:hAnsi="SutonnyMJ"/>
          <w:sz w:val="24"/>
        </w:rPr>
      </w:pPr>
      <w:r w:rsidRPr="003F3D60">
        <w:rPr>
          <w:rFonts w:ascii="SutonnyMJ" w:hAnsi="SutonnyMJ"/>
          <w:sz w:val="24"/>
        </w:rPr>
        <w:t>ivóª I MYRxe‡bi me©¯Í‡i bvix</w:t>
      </w:r>
      <w:r w:rsidR="00BE4BB3">
        <w:rPr>
          <w:rFonts w:ascii="SutonnyMJ" w:hAnsi="SutonnyMJ"/>
          <w:sz w:val="24"/>
        </w:rPr>
        <w:t>-</w:t>
      </w:r>
      <w:r w:rsidRPr="003F3D60">
        <w:rPr>
          <w:rFonts w:ascii="SutonnyMJ" w:hAnsi="SutonnyMJ"/>
          <w:sz w:val="24"/>
        </w:rPr>
        <w:t>cyiæ‡li mgvb AwaKvi jvf Kwi‡eb [Aby‡”Q`: 28 (2)]</w:t>
      </w:r>
    </w:p>
    <w:p w:rsidR="00C501E0" w:rsidRDefault="00C501E0" w:rsidP="00C501E0">
      <w:pPr>
        <w:tabs>
          <w:tab w:val="left" w:pos="360"/>
        </w:tabs>
        <w:jc w:val="center"/>
        <w:rPr>
          <w:rFonts w:ascii="SutonnyMJ" w:hAnsi="SutonnyMJ"/>
          <w:sz w:val="24"/>
        </w:rPr>
      </w:pPr>
      <w:r w:rsidRPr="002F6184">
        <w:rPr>
          <w:rFonts w:ascii="SutonnyMJ" w:hAnsi="SutonnyMJ"/>
          <w:b/>
          <w:sz w:val="24"/>
          <w:szCs w:val="24"/>
        </w:rPr>
        <w:t>eY©ev`, eY©-ˆelg¨ev`</w:t>
      </w:r>
      <w:r>
        <w:rPr>
          <w:rFonts w:ascii="SutonnyMJ" w:hAnsi="SutonnyMJ"/>
          <w:sz w:val="24"/>
        </w:rPr>
        <w:t xml:space="preserve"> </w:t>
      </w:r>
      <w:r w:rsidRPr="002F6184">
        <w:rPr>
          <w:rFonts w:ascii="SutonnyMJ" w:hAnsi="SutonnyMJ"/>
          <w:sz w:val="22"/>
          <w:szCs w:val="22"/>
        </w:rPr>
        <w:t>(</w:t>
      </w:r>
      <w:r w:rsidRPr="002F6184">
        <w:rPr>
          <w:rFonts w:ascii="Times New Roman" w:hAnsi="Times New Roman"/>
          <w:sz w:val="22"/>
          <w:szCs w:val="22"/>
        </w:rPr>
        <w:t>Racism</w:t>
      </w:r>
      <w:r w:rsidRPr="002F6184">
        <w:rPr>
          <w:rFonts w:ascii="SutonnyMJ" w:hAnsi="SutonnyMJ"/>
          <w:sz w:val="22"/>
          <w:szCs w:val="22"/>
        </w:rPr>
        <w:t>)</w:t>
      </w:r>
    </w:p>
    <w:p w:rsidR="00C501E0" w:rsidRDefault="00C501E0" w:rsidP="00C501E0">
      <w:pPr>
        <w:tabs>
          <w:tab w:val="left" w:pos="360"/>
        </w:tabs>
        <w:jc w:val="both"/>
        <w:rPr>
          <w:rFonts w:ascii="SutonnyMJ" w:hAnsi="SutonnyMJ"/>
          <w:sz w:val="24"/>
        </w:rPr>
      </w:pPr>
      <w:r>
        <w:rPr>
          <w:rFonts w:ascii="SutonnyMJ" w:hAnsi="SutonnyMJ"/>
          <w:sz w:val="24"/>
        </w:rPr>
        <w:t xml:space="preserve">msweav‡bi 28(1) (3), 29 (2), 38L, 121 b¤^i Aby‡”Q‡` mywbw`ó©fv‡e eY©wfwËK ˆelg¨‡K †eAvBwb †NvlYv K‡i‡Q| 2wU Aby‡”Q` †`Iqv nj: </w:t>
      </w:r>
    </w:p>
    <w:tbl>
      <w:tblPr>
        <w:tblStyle w:val="TableGrid"/>
        <w:tblW w:w="0" w:type="auto"/>
        <w:tblInd w:w="85" w:type="dxa"/>
        <w:tblLook w:val="04A0" w:firstRow="1" w:lastRow="0" w:firstColumn="1" w:lastColumn="0" w:noHBand="0" w:noVBand="1"/>
      </w:tblPr>
      <w:tblGrid>
        <w:gridCol w:w="1440"/>
        <w:gridCol w:w="7020"/>
      </w:tblGrid>
      <w:tr w:rsidR="00C501E0" w:rsidTr="003F3D60">
        <w:tc>
          <w:tcPr>
            <w:tcW w:w="1440" w:type="dxa"/>
          </w:tcPr>
          <w:p w:rsidR="00C501E0" w:rsidRDefault="00C501E0" w:rsidP="003F3D60">
            <w:pPr>
              <w:tabs>
                <w:tab w:val="left" w:pos="360"/>
              </w:tabs>
              <w:jc w:val="center"/>
              <w:rPr>
                <w:rFonts w:ascii="SutonnyMJ" w:hAnsi="SutonnyMJ"/>
                <w:sz w:val="24"/>
              </w:rPr>
            </w:pPr>
            <w:r>
              <w:rPr>
                <w:rFonts w:ascii="SutonnyMJ" w:hAnsi="SutonnyMJ"/>
                <w:sz w:val="24"/>
              </w:rPr>
              <w:t>Aby‡”Q` 28(1)</w:t>
            </w:r>
          </w:p>
        </w:tc>
        <w:tc>
          <w:tcPr>
            <w:tcW w:w="7020" w:type="dxa"/>
          </w:tcPr>
          <w:p w:rsidR="00C501E0" w:rsidRDefault="003F3D60" w:rsidP="003F3D60">
            <w:pPr>
              <w:tabs>
                <w:tab w:val="left" w:pos="360"/>
              </w:tabs>
              <w:jc w:val="center"/>
              <w:rPr>
                <w:rFonts w:ascii="SutonnyMJ" w:hAnsi="SutonnyMJ"/>
                <w:sz w:val="24"/>
              </w:rPr>
            </w:pPr>
            <w:r w:rsidRPr="003F3D60">
              <w:rPr>
                <w:rFonts w:ascii="SutonnyMJ" w:hAnsi="SutonnyMJ"/>
                <w:sz w:val="24"/>
              </w:rPr>
              <w:t>†Kej ag©, †Mvôx, eY©, bvix cyiæl‡f` ev Rb¥¯’v‡bi Kvi‡Y †Kvb bvMwi‡Ki cÖwZ ivóª ˆelg¨ cÖ`k©b Kwi‡eb bv|</w:t>
            </w:r>
          </w:p>
        </w:tc>
      </w:tr>
      <w:tr w:rsidR="00C501E0" w:rsidTr="003F3D60">
        <w:tc>
          <w:tcPr>
            <w:tcW w:w="1440" w:type="dxa"/>
          </w:tcPr>
          <w:p w:rsidR="00C501E0" w:rsidRDefault="00C501E0" w:rsidP="003F3D60">
            <w:pPr>
              <w:tabs>
                <w:tab w:val="left" w:pos="360"/>
              </w:tabs>
              <w:jc w:val="center"/>
              <w:rPr>
                <w:rFonts w:ascii="SutonnyMJ" w:hAnsi="SutonnyMJ"/>
                <w:sz w:val="24"/>
              </w:rPr>
            </w:pPr>
            <w:r>
              <w:rPr>
                <w:rFonts w:ascii="SutonnyMJ" w:hAnsi="SutonnyMJ"/>
                <w:sz w:val="24"/>
              </w:rPr>
              <w:t>Aby‡”Q` 121</w:t>
            </w:r>
          </w:p>
        </w:tc>
        <w:tc>
          <w:tcPr>
            <w:tcW w:w="7020" w:type="dxa"/>
          </w:tcPr>
          <w:p w:rsidR="00C501E0" w:rsidRDefault="00C501E0" w:rsidP="003F3D60">
            <w:pPr>
              <w:tabs>
                <w:tab w:val="left" w:pos="360"/>
              </w:tabs>
              <w:jc w:val="center"/>
              <w:rPr>
                <w:rFonts w:ascii="SutonnyMJ" w:hAnsi="SutonnyMJ"/>
                <w:sz w:val="24"/>
              </w:rPr>
            </w:pPr>
            <w:r>
              <w:rPr>
                <w:rFonts w:ascii="SutonnyMJ" w:hAnsi="SutonnyMJ"/>
                <w:sz w:val="24"/>
              </w:rPr>
              <w:t>ag©-RvZ-eY©-bvix cyiæl‡f‡`i wfwË‡Z †fvUvi‡`i web¨¯Í K‡i †Kv‡bv we‡kl †fvUvi ZvwjKv cÖYqb Kiv hv‡e bv|</w:t>
            </w:r>
          </w:p>
        </w:tc>
      </w:tr>
    </w:tbl>
    <w:p w:rsidR="00C501E0" w:rsidRDefault="00C501E0" w:rsidP="00C501E0">
      <w:pPr>
        <w:tabs>
          <w:tab w:val="left" w:pos="360"/>
        </w:tabs>
        <w:jc w:val="both"/>
        <w:rPr>
          <w:rFonts w:ascii="SutonnyMJ" w:hAnsi="SutonnyMJ"/>
          <w:sz w:val="24"/>
        </w:rPr>
      </w:pPr>
      <w:r w:rsidRPr="00B9743D">
        <w:rPr>
          <w:rFonts w:ascii="SutonnyMJ" w:hAnsi="SutonnyMJ"/>
          <w:b/>
          <w:sz w:val="24"/>
        </w:rPr>
        <w:t>we.`ª:</w:t>
      </w:r>
      <w:r>
        <w:rPr>
          <w:rFonts w:ascii="SutonnyMJ" w:hAnsi="SutonnyMJ"/>
          <w:sz w:val="24"/>
        </w:rPr>
        <w:t xml:space="preserve"> evsjv‡`‡ki msweav‡b cÖ`Ë Bs‡iwR </w:t>
      </w:r>
      <w:r>
        <w:rPr>
          <w:rFonts w:ascii="Times New Roman" w:hAnsi="Times New Roman"/>
        </w:rPr>
        <w:t>Caste</w:t>
      </w:r>
      <w:r>
        <w:rPr>
          <w:rFonts w:ascii="SutonnyMJ" w:hAnsi="SutonnyMJ"/>
          <w:sz w:val="24"/>
        </w:rPr>
        <w:t xml:space="preserve"> k‡ãi evsjv cÖwZkã n‡jvÑ eY©|</w:t>
      </w:r>
    </w:p>
    <w:p w:rsidR="00C501E0" w:rsidRPr="003F3D60" w:rsidRDefault="00BE4BB3" w:rsidP="00AD4CBA">
      <w:pPr>
        <w:pStyle w:val="ListParagraph"/>
        <w:numPr>
          <w:ilvl w:val="0"/>
          <w:numId w:val="355"/>
        </w:numPr>
        <w:tabs>
          <w:tab w:val="left" w:pos="360"/>
        </w:tabs>
        <w:rPr>
          <w:rFonts w:ascii="SutonnyMJ" w:hAnsi="SutonnyMJ"/>
          <w:sz w:val="24"/>
        </w:rPr>
      </w:pPr>
      <w:r>
        <w:rPr>
          <w:rFonts w:ascii="SutonnyMJ" w:hAnsi="SutonnyMJ"/>
          <w:b/>
          <w:sz w:val="24"/>
          <w:szCs w:val="24"/>
        </w:rPr>
        <w:t>miKvwi</w:t>
      </w:r>
      <w:r w:rsidR="00C501E0" w:rsidRPr="002F6184">
        <w:rPr>
          <w:rFonts w:ascii="SutonnyMJ" w:hAnsi="SutonnyMJ"/>
          <w:b/>
          <w:sz w:val="24"/>
          <w:szCs w:val="24"/>
        </w:rPr>
        <w:t xml:space="preserve"> wb‡qvM-jv‡f my‡hv‡Mi mgZv</w:t>
      </w:r>
      <w:r w:rsidR="00C501E0" w:rsidRPr="003F3D60">
        <w:rPr>
          <w:rFonts w:ascii="SutonnyMJ" w:hAnsi="SutonnyMJ"/>
          <w:sz w:val="24"/>
        </w:rPr>
        <w:t xml:space="preserve"> (Aby‡”Q`: 29)</w:t>
      </w:r>
    </w:p>
    <w:p w:rsidR="00C501E0" w:rsidRPr="003F3D60" w:rsidRDefault="00C501E0" w:rsidP="00AD4CBA">
      <w:pPr>
        <w:pStyle w:val="ListParagraph"/>
        <w:numPr>
          <w:ilvl w:val="0"/>
          <w:numId w:val="356"/>
        </w:numPr>
        <w:tabs>
          <w:tab w:val="left" w:pos="360"/>
        </w:tabs>
        <w:rPr>
          <w:rFonts w:ascii="SutonnyMJ" w:hAnsi="SutonnyMJ"/>
          <w:sz w:val="24"/>
        </w:rPr>
      </w:pPr>
      <w:r w:rsidRPr="003F3D60">
        <w:rPr>
          <w:rFonts w:ascii="SutonnyMJ" w:hAnsi="SutonnyMJ"/>
          <w:sz w:val="24"/>
        </w:rPr>
        <w:t>cÖRvZ‡š¿i</w:t>
      </w:r>
      <w:r w:rsidR="00BE4BB3">
        <w:rPr>
          <w:rFonts w:ascii="SutonnyMJ" w:hAnsi="SutonnyMJ"/>
          <w:sz w:val="24"/>
        </w:rPr>
        <w:t xml:space="preserve"> K‡g© wb‡qvM ev c`jv‡fi †ÿ‡Î mKj</w:t>
      </w:r>
      <w:r w:rsidRPr="003F3D60">
        <w:rPr>
          <w:rFonts w:ascii="SutonnyMJ" w:hAnsi="SutonnyMJ"/>
          <w:sz w:val="24"/>
        </w:rPr>
        <w:t xml:space="preserve"> bvMwi‡Ki Rb¨ my‡hv‡Mi mgZv _vK‡e [Aby: 29(1)]</w:t>
      </w:r>
    </w:p>
    <w:p w:rsidR="00C501E0" w:rsidRPr="003F3D60" w:rsidRDefault="00C501E0" w:rsidP="00AD4CBA">
      <w:pPr>
        <w:pStyle w:val="ListParagraph"/>
        <w:numPr>
          <w:ilvl w:val="0"/>
          <w:numId w:val="356"/>
        </w:numPr>
        <w:tabs>
          <w:tab w:val="left" w:pos="360"/>
        </w:tabs>
        <w:rPr>
          <w:rFonts w:ascii="SutonnyMJ" w:hAnsi="SutonnyMJ"/>
          <w:sz w:val="24"/>
        </w:rPr>
      </w:pPr>
      <w:r w:rsidRPr="003F3D60">
        <w:rPr>
          <w:rFonts w:ascii="SutonnyMJ" w:hAnsi="SutonnyMJ"/>
          <w:sz w:val="24"/>
        </w:rPr>
        <w:t>miKvwi PvKzwi‡Z †KvUv c×wZi K_v ejv n‡q‡Q [Aby‡”Q`: 29(3)]</w:t>
      </w:r>
    </w:p>
    <w:p w:rsidR="00C501E0" w:rsidRPr="009A0942" w:rsidRDefault="00BE4BB3" w:rsidP="00AD4CBA">
      <w:pPr>
        <w:pStyle w:val="ListParagraph"/>
        <w:numPr>
          <w:ilvl w:val="0"/>
          <w:numId w:val="357"/>
        </w:numPr>
        <w:tabs>
          <w:tab w:val="left" w:pos="360"/>
        </w:tabs>
        <w:rPr>
          <w:rFonts w:ascii="SutonnyMJ" w:hAnsi="SutonnyMJ"/>
          <w:sz w:val="24"/>
        </w:rPr>
      </w:pPr>
      <w:r>
        <w:rPr>
          <w:rFonts w:ascii="SutonnyMJ" w:hAnsi="SutonnyMJ"/>
          <w:b/>
          <w:sz w:val="24"/>
          <w:szCs w:val="24"/>
        </w:rPr>
        <w:t>we‡`wk</w:t>
      </w:r>
      <w:r w:rsidR="00C501E0" w:rsidRPr="002F6184">
        <w:rPr>
          <w:rFonts w:ascii="SutonnyMJ" w:hAnsi="SutonnyMJ"/>
          <w:b/>
          <w:sz w:val="24"/>
          <w:szCs w:val="24"/>
        </w:rPr>
        <w:t xml:space="preserve"> †LZve cÖf…wZ MÖnY wbwl×KiY</w:t>
      </w:r>
      <w:r w:rsidR="00C501E0" w:rsidRPr="009A0942">
        <w:rPr>
          <w:rFonts w:ascii="SutonnyMJ" w:hAnsi="SutonnyMJ"/>
          <w:sz w:val="24"/>
        </w:rPr>
        <w:t xml:space="preserve"> (Aby‡”Q`: 30)</w:t>
      </w:r>
    </w:p>
    <w:p w:rsidR="00C501E0" w:rsidRPr="009A0942" w:rsidRDefault="00C501E0" w:rsidP="00AD4CBA">
      <w:pPr>
        <w:pStyle w:val="ListParagraph"/>
        <w:numPr>
          <w:ilvl w:val="0"/>
          <w:numId w:val="358"/>
        </w:numPr>
        <w:tabs>
          <w:tab w:val="left" w:pos="360"/>
        </w:tabs>
        <w:contextualSpacing/>
        <w:jc w:val="both"/>
        <w:rPr>
          <w:rFonts w:ascii="SutonnyMJ" w:hAnsi="SutonnyMJ"/>
          <w:sz w:val="24"/>
        </w:rPr>
      </w:pPr>
      <w:r w:rsidRPr="009A0942">
        <w:rPr>
          <w:rFonts w:ascii="SutonnyMJ" w:hAnsi="SutonnyMJ"/>
          <w:sz w:val="24"/>
        </w:rPr>
        <w:t>g~jK_v: ivóªcwZi c~e©vby‡gv</w:t>
      </w:r>
      <w:r w:rsidR="00BE4BB3">
        <w:rPr>
          <w:rFonts w:ascii="SutonnyMJ" w:hAnsi="SutonnyMJ"/>
          <w:sz w:val="24"/>
        </w:rPr>
        <w:t>`b e¨ZxZ †Kvb bvMwiK †Kvb we‡`wk</w:t>
      </w:r>
      <w:r w:rsidRPr="009A0942">
        <w:rPr>
          <w:rFonts w:ascii="SutonnyMJ" w:hAnsi="SutonnyMJ"/>
          <w:sz w:val="24"/>
        </w:rPr>
        <w:t xml:space="preserve"> iv‡óªi wbKU nB‡Z †Kvb †LZve m¤§vb, cyi¯‹vi ev </w:t>
      </w:r>
      <w:r w:rsidR="009A0942">
        <w:rPr>
          <w:rFonts w:ascii="SutonnyMJ" w:hAnsi="SutonnyMJ"/>
          <w:sz w:val="24"/>
        </w:rPr>
        <w:t xml:space="preserve">f~lY </w:t>
      </w:r>
      <w:r w:rsidRPr="009A0942">
        <w:rPr>
          <w:rFonts w:ascii="SutonnyMJ" w:hAnsi="SutonnyMJ"/>
          <w:sz w:val="24"/>
        </w:rPr>
        <w:t>MÖnY Kwi‡eb bv|</w:t>
      </w:r>
    </w:p>
    <w:p w:rsidR="00C501E0" w:rsidRPr="009A0942" w:rsidRDefault="00C501E0" w:rsidP="00AD4CBA">
      <w:pPr>
        <w:pStyle w:val="ListParagraph"/>
        <w:numPr>
          <w:ilvl w:val="0"/>
          <w:numId w:val="358"/>
        </w:numPr>
        <w:tabs>
          <w:tab w:val="left" w:pos="360"/>
        </w:tabs>
        <w:jc w:val="both"/>
        <w:rPr>
          <w:rFonts w:ascii="SutonnyMJ" w:hAnsi="SutonnyMJ"/>
          <w:sz w:val="24"/>
        </w:rPr>
      </w:pPr>
      <w:r w:rsidRPr="009A0942">
        <w:rPr>
          <w:rFonts w:ascii="SutonnyMJ" w:hAnsi="SutonnyMJ"/>
          <w:sz w:val="24"/>
        </w:rPr>
        <w:t>we.`ª: 1988 mv‡ji ms‡kvabx Øviv Aby‡”Q`wU‡K bgbxq Kiv n‡q‡Q|</w:t>
      </w:r>
    </w:p>
    <w:p w:rsidR="00C501E0" w:rsidRPr="009A0942" w:rsidRDefault="00C501E0" w:rsidP="00AD4CBA">
      <w:pPr>
        <w:pStyle w:val="ListParagraph"/>
        <w:numPr>
          <w:ilvl w:val="0"/>
          <w:numId w:val="359"/>
        </w:numPr>
        <w:tabs>
          <w:tab w:val="left" w:pos="360"/>
        </w:tabs>
        <w:contextualSpacing/>
        <w:jc w:val="both"/>
        <w:rPr>
          <w:rFonts w:ascii="SutonnyMJ" w:hAnsi="SutonnyMJ"/>
          <w:sz w:val="24"/>
        </w:rPr>
      </w:pPr>
      <w:r w:rsidRPr="009A0942">
        <w:rPr>
          <w:rFonts w:ascii="SutonnyMJ" w:hAnsi="SutonnyMJ"/>
          <w:sz w:val="24"/>
        </w:rPr>
        <w:t>30 Aby‡”Q` Øviv bvMwiK‡`i 4wU welq wbqš¿Y Av‡ivc Kiv n‡q‡Q|</w:t>
      </w:r>
    </w:p>
    <w:tbl>
      <w:tblPr>
        <w:tblStyle w:val="TableGrid"/>
        <w:tblW w:w="0" w:type="auto"/>
        <w:tblInd w:w="1885" w:type="dxa"/>
        <w:tblLook w:val="04A0" w:firstRow="1" w:lastRow="0" w:firstColumn="1" w:lastColumn="0" w:noHBand="0" w:noVBand="1"/>
      </w:tblPr>
      <w:tblGrid>
        <w:gridCol w:w="1800"/>
        <w:gridCol w:w="2970"/>
      </w:tblGrid>
      <w:tr w:rsidR="00C501E0" w:rsidTr="009A0942">
        <w:tc>
          <w:tcPr>
            <w:tcW w:w="1800" w:type="dxa"/>
          </w:tcPr>
          <w:p w:rsidR="00C501E0" w:rsidRDefault="00C501E0" w:rsidP="009A0942">
            <w:pPr>
              <w:tabs>
                <w:tab w:val="left" w:pos="360"/>
              </w:tabs>
              <w:jc w:val="both"/>
              <w:rPr>
                <w:rFonts w:ascii="SutonnyMJ" w:hAnsi="SutonnyMJ"/>
                <w:sz w:val="24"/>
              </w:rPr>
            </w:pPr>
            <w:r>
              <w:rPr>
                <w:rFonts w:ascii="SutonnyMJ" w:hAnsi="SutonnyMJ"/>
                <w:sz w:val="24"/>
              </w:rPr>
              <w:t xml:space="preserve">†LZve </w:t>
            </w:r>
            <w:r w:rsidRPr="004D70DE">
              <w:rPr>
                <w:rFonts w:ascii="SutonnyMJ" w:hAnsi="SutonnyMJ"/>
              </w:rPr>
              <w:t>(</w:t>
            </w:r>
            <w:r w:rsidRPr="004D70DE">
              <w:rPr>
                <w:rFonts w:ascii="Times New Roman" w:hAnsi="Times New Roman"/>
              </w:rPr>
              <w:t>Title</w:t>
            </w:r>
            <w:r w:rsidRPr="004D70DE">
              <w:rPr>
                <w:rFonts w:ascii="SutonnyMJ" w:hAnsi="SutonnyMJ"/>
              </w:rPr>
              <w:t>)</w:t>
            </w:r>
          </w:p>
        </w:tc>
        <w:tc>
          <w:tcPr>
            <w:tcW w:w="2970" w:type="dxa"/>
          </w:tcPr>
          <w:p w:rsidR="00C501E0" w:rsidRDefault="00C501E0" w:rsidP="009A0942">
            <w:pPr>
              <w:tabs>
                <w:tab w:val="left" w:pos="360"/>
              </w:tabs>
              <w:jc w:val="both"/>
              <w:rPr>
                <w:rFonts w:ascii="SutonnyMJ" w:hAnsi="SutonnyMJ"/>
                <w:sz w:val="24"/>
              </w:rPr>
            </w:pPr>
            <w:r>
              <w:rPr>
                <w:rFonts w:ascii="SutonnyMJ" w:hAnsi="SutonnyMJ"/>
                <w:sz w:val="24"/>
              </w:rPr>
              <w:t>A_© m¤§vbRbK Dcvwa</w:t>
            </w:r>
          </w:p>
        </w:tc>
      </w:tr>
      <w:tr w:rsidR="00C501E0" w:rsidTr="009A0942">
        <w:tc>
          <w:tcPr>
            <w:tcW w:w="1800" w:type="dxa"/>
          </w:tcPr>
          <w:p w:rsidR="00C501E0" w:rsidRDefault="00C501E0" w:rsidP="009A0942">
            <w:pPr>
              <w:tabs>
                <w:tab w:val="left" w:pos="360"/>
              </w:tabs>
              <w:jc w:val="both"/>
              <w:rPr>
                <w:rFonts w:ascii="SutonnyMJ" w:hAnsi="SutonnyMJ"/>
                <w:sz w:val="24"/>
              </w:rPr>
            </w:pPr>
            <w:r>
              <w:rPr>
                <w:rFonts w:ascii="SutonnyMJ" w:hAnsi="SutonnyMJ"/>
                <w:sz w:val="24"/>
              </w:rPr>
              <w:t xml:space="preserve">m¤§vb </w:t>
            </w:r>
            <w:r w:rsidRPr="004D70DE">
              <w:rPr>
                <w:rFonts w:ascii="SutonnyMJ" w:hAnsi="SutonnyMJ"/>
              </w:rPr>
              <w:t>(</w:t>
            </w:r>
            <w:r w:rsidRPr="004D70DE">
              <w:rPr>
                <w:rFonts w:ascii="Times New Roman" w:hAnsi="Times New Roman"/>
              </w:rPr>
              <w:t>Honour</w:t>
            </w:r>
            <w:r w:rsidRPr="004D70DE">
              <w:rPr>
                <w:rFonts w:ascii="SutonnyMJ" w:hAnsi="SutonnyMJ"/>
              </w:rPr>
              <w:t>)</w:t>
            </w:r>
          </w:p>
        </w:tc>
        <w:tc>
          <w:tcPr>
            <w:tcW w:w="2970" w:type="dxa"/>
          </w:tcPr>
          <w:p w:rsidR="00C501E0" w:rsidRDefault="00C501E0" w:rsidP="009A0942">
            <w:pPr>
              <w:tabs>
                <w:tab w:val="left" w:pos="360"/>
              </w:tabs>
              <w:jc w:val="both"/>
              <w:rPr>
                <w:rFonts w:ascii="SutonnyMJ" w:hAnsi="SutonnyMJ"/>
                <w:sz w:val="24"/>
              </w:rPr>
            </w:pPr>
            <w:r>
              <w:rPr>
                <w:rFonts w:ascii="SutonnyMJ" w:hAnsi="SutonnyMJ"/>
                <w:sz w:val="24"/>
              </w:rPr>
              <w:t>A_© m¤§vb Kiv</w:t>
            </w:r>
          </w:p>
        </w:tc>
      </w:tr>
      <w:tr w:rsidR="00C501E0" w:rsidTr="009A0942">
        <w:tc>
          <w:tcPr>
            <w:tcW w:w="1800" w:type="dxa"/>
          </w:tcPr>
          <w:p w:rsidR="00C501E0" w:rsidRDefault="00C501E0" w:rsidP="009A0942">
            <w:pPr>
              <w:tabs>
                <w:tab w:val="left" w:pos="360"/>
              </w:tabs>
              <w:jc w:val="both"/>
              <w:rPr>
                <w:rFonts w:ascii="SutonnyMJ" w:hAnsi="SutonnyMJ"/>
                <w:sz w:val="24"/>
              </w:rPr>
            </w:pPr>
            <w:r>
              <w:rPr>
                <w:rFonts w:ascii="SutonnyMJ" w:hAnsi="SutonnyMJ"/>
                <w:sz w:val="24"/>
              </w:rPr>
              <w:t xml:space="preserve">cyi¯‹vi </w:t>
            </w:r>
            <w:r w:rsidRPr="004D70DE">
              <w:rPr>
                <w:rFonts w:ascii="Times New Roman" w:hAnsi="Times New Roman"/>
              </w:rPr>
              <w:t>(</w:t>
            </w:r>
            <w:r>
              <w:rPr>
                <w:rFonts w:ascii="Times New Roman" w:hAnsi="Times New Roman"/>
              </w:rPr>
              <w:t>Award</w:t>
            </w:r>
            <w:r w:rsidRPr="004D70DE">
              <w:rPr>
                <w:rFonts w:ascii="Times New Roman" w:hAnsi="Times New Roman"/>
              </w:rPr>
              <w:t>)</w:t>
            </w:r>
          </w:p>
        </w:tc>
        <w:tc>
          <w:tcPr>
            <w:tcW w:w="2970" w:type="dxa"/>
          </w:tcPr>
          <w:p w:rsidR="00C501E0" w:rsidRDefault="00C501E0" w:rsidP="009A0942">
            <w:pPr>
              <w:tabs>
                <w:tab w:val="left" w:pos="360"/>
              </w:tabs>
              <w:jc w:val="both"/>
              <w:rPr>
                <w:rFonts w:ascii="SutonnyMJ" w:hAnsi="SutonnyMJ"/>
                <w:sz w:val="24"/>
              </w:rPr>
            </w:pPr>
            <w:r>
              <w:rPr>
                <w:rFonts w:ascii="SutonnyMJ" w:hAnsi="SutonnyMJ"/>
                <w:sz w:val="24"/>
              </w:rPr>
              <w:t>A_© eLwkk</w:t>
            </w:r>
          </w:p>
        </w:tc>
      </w:tr>
      <w:tr w:rsidR="00C501E0" w:rsidTr="009A0942">
        <w:tc>
          <w:tcPr>
            <w:tcW w:w="1800" w:type="dxa"/>
          </w:tcPr>
          <w:p w:rsidR="00C501E0" w:rsidRDefault="00C501E0" w:rsidP="009A0942">
            <w:pPr>
              <w:tabs>
                <w:tab w:val="left" w:pos="360"/>
              </w:tabs>
              <w:jc w:val="both"/>
              <w:rPr>
                <w:rFonts w:ascii="SutonnyMJ" w:hAnsi="SutonnyMJ"/>
                <w:sz w:val="24"/>
              </w:rPr>
            </w:pPr>
            <w:r>
              <w:rPr>
                <w:rFonts w:ascii="SutonnyMJ" w:hAnsi="SutonnyMJ"/>
                <w:sz w:val="24"/>
              </w:rPr>
              <w:t xml:space="preserve">f~lY </w:t>
            </w:r>
            <w:r w:rsidRPr="004D70DE">
              <w:rPr>
                <w:rFonts w:ascii="Times New Roman" w:hAnsi="Times New Roman"/>
              </w:rPr>
              <w:t>(</w:t>
            </w:r>
            <w:r>
              <w:rPr>
                <w:rFonts w:ascii="Times New Roman" w:hAnsi="Times New Roman"/>
              </w:rPr>
              <w:t>Decoration</w:t>
            </w:r>
            <w:r w:rsidRPr="004D70DE">
              <w:rPr>
                <w:rFonts w:ascii="Times New Roman" w:hAnsi="Times New Roman"/>
              </w:rPr>
              <w:t>)</w:t>
            </w:r>
          </w:p>
        </w:tc>
        <w:tc>
          <w:tcPr>
            <w:tcW w:w="2970" w:type="dxa"/>
          </w:tcPr>
          <w:p w:rsidR="00C501E0" w:rsidRDefault="00C501E0" w:rsidP="009A0942">
            <w:pPr>
              <w:tabs>
                <w:tab w:val="left" w:pos="360"/>
              </w:tabs>
              <w:jc w:val="both"/>
              <w:rPr>
                <w:rFonts w:ascii="SutonnyMJ" w:hAnsi="SutonnyMJ"/>
                <w:sz w:val="24"/>
              </w:rPr>
            </w:pPr>
            <w:r>
              <w:rPr>
                <w:rFonts w:ascii="SutonnyMJ" w:hAnsi="SutonnyMJ"/>
                <w:sz w:val="24"/>
              </w:rPr>
              <w:t>A_© Aj¼vi, Mnbv, mvR-m¾v</w:t>
            </w:r>
          </w:p>
        </w:tc>
      </w:tr>
    </w:tbl>
    <w:p w:rsidR="00C501E0" w:rsidRPr="002C3918" w:rsidRDefault="00C501E0" w:rsidP="00343ECC">
      <w:pPr>
        <w:tabs>
          <w:tab w:val="left" w:pos="360"/>
        </w:tabs>
        <w:jc w:val="center"/>
        <w:rPr>
          <w:rFonts w:ascii="SutonnyMJ" w:hAnsi="SutonnyMJ"/>
          <w:b/>
          <w:sz w:val="24"/>
          <w:szCs w:val="24"/>
        </w:rPr>
      </w:pPr>
      <w:r w:rsidRPr="002C3918">
        <w:rPr>
          <w:rFonts w:ascii="SutonnyMJ" w:hAnsi="SutonnyMJ"/>
          <w:b/>
          <w:sz w:val="24"/>
          <w:szCs w:val="24"/>
        </w:rPr>
        <w:t>Dcvwa / †LZve</w:t>
      </w:r>
    </w:p>
    <w:tbl>
      <w:tblPr>
        <w:tblStyle w:val="TableGrid"/>
        <w:tblW w:w="0" w:type="auto"/>
        <w:tblInd w:w="94" w:type="dxa"/>
        <w:tblLook w:val="04A0" w:firstRow="1" w:lastRow="0" w:firstColumn="1" w:lastColumn="0" w:noHBand="0" w:noVBand="1"/>
      </w:tblPr>
      <w:tblGrid>
        <w:gridCol w:w="2371"/>
        <w:gridCol w:w="5717"/>
      </w:tblGrid>
      <w:tr w:rsidR="00C501E0" w:rsidTr="00343ECC">
        <w:tc>
          <w:tcPr>
            <w:tcW w:w="2371" w:type="dxa"/>
          </w:tcPr>
          <w:p w:rsidR="00C501E0" w:rsidRDefault="00C501E0" w:rsidP="009A0942">
            <w:pPr>
              <w:tabs>
                <w:tab w:val="left" w:pos="360"/>
              </w:tabs>
              <w:rPr>
                <w:rFonts w:ascii="SutonnyMJ" w:hAnsi="SutonnyMJ"/>
                <w:sz w:val="24"/>
              </w:rPr>
            </w:pPr>
            <w:r>
              <w:rPr>
                <w:rFonts w:ascii="SutonnyMJ" w:hAnsi="SutonnyMJ"/>
                <w:sz w:val="24"/>
              </w:rPr>
              <w:t>Lvb evnv`yi</w:t>
            </w:r>
          </w:p>
        </w:tc>
        <w:tc>
          <w:tcPr>
            <w:tcW w:w="5717" w:type="dxa"/>
          </w:tcPr>
          <w:p w:rsidR="00C501E0" w:rsidRDefault="00C501E0" w:rsidP="009A0942">
            <w:pPr>
              <w:tabs>
                <w:tab w:val="left" w:pos="360"/>
              </w:tabs>
              <w:rPr>
                <w:rFonts w:ascii="SutonnyMJ" w:hAnsi="SutonnyMJ"/>
                <w:sz w:val="24"/>
              </w:rPr>
            </w:pPr>
            <w:r>
              <w:rPr>
                <w:rFonts w:ascii="SutonnyMJ" w:hAnsi="SutonnyMJ"/>
                <w:sz w:val="24"/>
              </w:rPr>
              <w:t>GwU weªwUk Avg‡j gymjgvb‡`i †`qv n‡Zv</w:t>
            </w:r>
          </w:p>
        </w:tc>
      </w:tr>
      <w:tr w:rsidR="00C501E0" w:rsidTr="00343ECC">
        <w:tc>
          <w:tcPr>
            <w:tcW w:w="2371" w:type="dxa"/>
          </w:tcPr>
          <w:p w:rsidR="00C501E0" w:rsidRDefault="00C501E0" w:rsidP="009A0942">
            <w:pPr>
              <w:tabs>
                <w:tab w:val="left" w:pos="360"/>
              </w:tabs>
              <w:rPr>
                <w:rFonts w:ascii="SutonnyMJ" w:hAnsi="SutonnyMJ"/>
                <w:sz w:val="24"/>
              </w:rPr>
            </w:pPr>
            <w:r>
              <w:rPr>
                <w:rFonts w:ascii="SutonnyMJ" w:hAnsi="SutonnyMJ"/>
                <w:sz w:val="24"/>
              </w:rPr>
              <w:t>ivq evnv`yi</w:t>
            </w:r>
          </w:p>
        </w:tc>
        <w:tc>
          <w:tcPr>
            <w:tcW w:w="5717" w:type="dxa"/>
          </w:tcPr>
          <w:p w:rsidR="00C501E0" w:rsidRDefault="00C501E0" w:rsidP="009A0942">
            <w:pPr>
              <w:tabs>
                <w:tab w:val="left" w:pos="360"/>
              </w:tabs>
              <w:rPr>
                <w:rFonts w:ascii="SutonnyMJ" w:hAnsi="SutonnyMJ"/>
                <w:sz w:val="24"/>
              </w:rPr>
            </w:pPr>
            <w:r>
              <w:rPr>
                <w:rFonts w:ascii="SutonnyMJ" w:hAnsi="SutonnyMJ"/>
                <w:sz w:val="24"/>
              </w:rPr>
              <w:t>GwU weªwUk Avg‡j wn›`y e¨w³‡`i †`qv n‡Zv</w:t>
            </w:r>
          </w:p>
        </w:tc>
      </w:tr>
      <w:tr w:rsidR="00C501E0" w:rsidTr="00343ECC">
        <w:tc>
          <w:tcPr>
            <w:tcW w:w="2371" w:type="dxa"/>
          </w:tcPr>
          <w:p w:rsidR="00C501E0" w:rsidRDefault="00C501E0" w:rsidP="009A0942">
            <w:pPr>
              <w:tabs>
                <w:tab w:val="left" w:pos="360"/>
              </w:tabs>
              <w:rPr>
                <w:rFonts w:ascii="SutonnyMJ" w:hAnsi="SutonnyMJ"/>
                <w:sz w:val="24"/>
              </w:rPr>
            </w:pPr>
            <w:r>
              <w:rPr>
                <w:rFonts w:ascii="SutonnyMJ" w:hAnsi="SutonnyMJ"/>
                <w:sz w:val="24"/>
              </w:rPr>
              <w:t>bvBUûW</w:t>
            </w:r>
          </w:p>
        </w:tc>
        <w:tc>
          <w:tcPr>
            <w:tcW w:w="5717" w:type="dxa"/>
          </w:tcPr>
          <w:p w:rsidR="00C501E0" w:rsidRDefault="00C501E0" w:rsidP="009A0942">
            <w:pPr>
              <w:tabs>
                <w:tab w:val="left" w:pos="360"/>
              </w:tabs>
              <w:rPr>
                <w:rFonts w:ascii="SutonnyMJ" w:hAnsi="SutonnyMJ"/>
                <w:sz w:val="24"/>
              </w:rPr>
            </w:pPr>
            <w:r>
              <w:rPr>
                <w:rFonts w:ascii="SutonnyMJ" w:hAnsi="SutonnyMJ"/>
                <w:sz w:val="24"/>
              </w:rPr>
              <w:t>Bsj¨v‡Ûi ivRv ev ivwb w`‡q _v‡Kb</w:t>
            </w:r>
          </w:p>
        </w:tc>
      </w:tr>
      <w:tr w:rsidR="00C501E0" w:rsidTr="00343ECC">
        <w:tc>
          <w:tcPr>
            <w:tcW w:w="2371" w:type="dxa"/>
          </w:tcPr>
          <w:p w:rsidR="00C501E0" w:rsidRDefault="00C501E0" w:rsidP="009A0942">
            <w:pPr>
              <w:tabs>
                <w:tab w:val="left" w:pos="360"/>
              </w:tabs>
              <w:rPr>
                <w:rFonts w:ascii="SutonnyMJ" w:hAnsi="SutonnyMJ"/>
                <w:sz w:val="24"/>
              </w:rPr>
            </w:pPr>
            <w:r>
              <w:rPr>
                <w:rFonts w:ascii="SutonnyMJ" w:hAnsi="SutonnyMJ"/>
                <w:sz w:val="24"/>
              </w:rPr>
              <w:lastRenderedPageBreak/>
              <w:t>wcGBP wW, Gg.wdj, wW.wjU</w:t>
            </w:r>
          </w:p>
        </w:tc>
        <w:tc>
          <w:tcPr>
            <w:tcW w:w="5717" w:type="dxa"/>
          </w:tcPr>
          <w:p w:rsidR="00C501E0" w:rsidRDefault="00C501E0" w:rsidP="009A0942">
            <w:pPr>
              <w:tabs>
                <w:tab w:val="left" w:pos="360"/>
              </w:tabs>
              <w:rPr>
                <w:rFonts w:ascii="SutonnyMJ" w:hAnsi="SutonnyMJ"/>
                <w:sz w:val="24"/>
              </w:rPr>
            </w:pPr>
            <w:r>
              <w:rPr>
                <w:rFonts w:ascii="SutonnyMJ" w:hAnsi="SutonnyMJ"/>
                <w:sz w:val="24"/>
              </w:rPr>
              <w:t>GB Dcvwa¸‡jv GKv‡WwgK †ÿ‡Î wewkó Ae`v‡bi ¯^xK…wZ ¯^iƒc †`Iqv nq|</w:t>
            </w:r>
          </w:p>
        </w:tc>
      </w:tr>
    </w:tbl>
    <w:p w:rsidR="00C501E0" w:rsidRPr="002C3918" w:rsidRDefault="00C501E0" w:rsidP="00C501E0">
      <w:pPr>
        <w:tabs>
          <w:tab w:val="left" w:pos="360"/>
        </w:tabs>
        <w:jc w:val="center"/>
        <w:rPr>
          <w:rFonts w:ascii="SutonnyMJ" w:hAnsi="SutonnyMJ"/>
          <w:b/>
          <w:sz w:val="24"/>
          <w:szCs w:val="24"/>
        </w:rPr>
      </w:pPr>
      <w:r w:rsidRPr="002C3918">
        <w:rPr>
          <w:rFonts w:ascii="SutonnyMJ" w:hAnsi="SutonnyMJ"/>
          <w:b/>
          <w:sz w:val="24"/>
          <w:szCs w:val="24"/>
        </w:rPr>
        <w:t>iex›`ªbv_ VvKyi Ges bvBUûW Dcvwa</w:t>
      </w:r>
    </w:p>
    <w:p w:rsidR="00C501E0" w:rsidRDefault="00C501E0" w:rsidP="00AD4CBA">
      <w:pPr>
        <w:pStyle w:val="ListParagraph"/>
        <w:numPr>
          <w:ilvl w:val="0"/>
          <w:numId w:val="360"/>
        </w:numPr>
        <w:tabs>
          <w:tab w:val="left" w:pos="360"/>
        </w:tabs>
        <w:contextualSpacing/>
        <w:rPr>
          <w:rFonts w:ascii="SutonnyMJ" w:hAnsi="SutonnyMJ"/>
          <w:sz w:val="24"/>
        </w:rPr>
      </w:pPr>
      <w:r>
        <w:rPr>
          <w:rFonts w:ascii="SutonnyMJ" w:hAnsi="SutonnyMJ"/>
          <w:sz w:val="24"/>
        </w:rPr>
        <w:t>iex›`ªbv_ VvKzi mvwn‡Z¨i Ae`v‡bi Rb¨ bvBUûW Dcvwa cvbÑ 1915 mv‡j [†`b ivRv cÂg RR©]</w:t>
      </w:r>
    </w:p>
    <w:p w:rsidR="00C501E0" w:rsidRDefault="00C501E0" w:rsidP="00AD4CBA">
      <w:pPr>
        <w:pStyle w:val="ListParagraph"/>
        <w:numPr>
          <w:ilvl w:val="0"/>
          <w:numId w:val="360"/>
        </w:numPr>
        <w:tabs>
          <w:tab w:val="left" w:pos="360"/>
        </w:tabs>
        <w:contextualSpacing/>
        <w:rPr>
          <w:rFonts w:ascii="SutonnyMJ" w:hAnsi="SutonnyMJ"/>
          <w:sz w:val="24"/>
        </w:rPr>
      </w:pPr>
      <w:r>
        <w:rPr>
          <w:rFonts w:ascii="SutonnyMJ" w:hAnsi="SutonnyMJ"/>
          <w:sz w:val="24"/>
        </w:rPr>
        <w:t>ÔbvBUûWÕ Dcvwa Z¨vM K‡ibÑ 13</w:t>
      </w:r>
      <w:r w:rsidR="00BE4BB3">
        <w:rPr>
          <w:rFonts w:ascii="SutonnyMJ" w:hAnsi="SutonnyMJ"/>
          <w:sz w:val="24"/>
        </w:rPr>
        <w:t xml:space="preserve"> GwcÖj, 1919 mv‡j [RvwjqvbIqvjvev‡Mi nZ¨vKv‡Ð</w:t>
      </w:r>
      <w:r>
        <w:rPr>
          <w:rFonts w:ascii="SutonnyMJ" w:hAnsi="SutonnyMJ"/>
          <w:sz w:val="24"/>
        </w:rPr>
        <w:t>i cÖwZev` ¯^iƒc]</w:t>
      </w:r>
    </w:p>
    <w:p w:rsidR="00C501E0" w:rsidRPr="002C3918" w:rsidRDefault="002C3918" w:rsidP="002C3918">
      <w:pPr>
        <w:tabs>
          <w:tab w:val="left" w:pos="360"/>
        </w:tabs>
        <w:contextualSpacing/>
        <w:jc w:val="center"/>
        <w:rPr>
          <w:rFonts w:ascii="SutonnyMJ" w:hAnsi="SutonnyMJ"/>
          <w:b/>
          <w:sz w:val="24"/>
        </w:rPr>
      </w:pPr>
      <w:r>
        <w:rPr>
          <w:rFonts w:ascii="SutonnyMJ" w:hAnsi="SutonnyMJ"/>
          <w:b/>
          <w:sz w:val="24"/>
        </w:rPr>
        <w:t>evOvwj Ges bvBUûW Dcvwa</w:t>
      </w:r>
    </w:p>
    <w:p w:rsidR="00C501E0" w:rsidRDefault="00C501E0" w:rsidP="00C501E0">
      <w:pPr>
        <w:tabs>
          <w:tab w:val="left" w:pos="360"/>
        </w:tabs>
        <w:ind w:left="360"/>
        <w:rPr>
          <w:rFonts w:ascii="SutonnyMJ" w:hAnsi="SutonnyMJ"/>
          <w:sz w:val="24"/>
        </w:rPr>
      </w:pPr>
      <w:r>
        <w:rPr>
          <w:rFonts w:ascii="SutonnyMJ" w:hAnsi="SutonnyMJ"/>
          <w:sz w:val="24"/>
        </w:rPr>
        <w:t>G ch©šÍ 3</w:t>
      </w:r>
      <w:r w:rsidR="002C3918">
        <w:rPr>
          <w:rFonts w:ascii="SutonnyMJ" w:hAnsi="SutonnyMJ"/>
          <w:sz w:val="24"/>
        </w:rPr>
        <w:t xml:space="preserve"> Rb evOvwj bvBUûW Dcvwa †c‡q‡Qb</w:t>
      </w:r>
      <w:r w:rsidR="002C3918" w:rsidRPr="009A0942">
        <w:rPr>
          <w:rFonts w:ascii="SutonnyMJ" w:hAnsi="SutonnyMJ"/>
          <w:sz w:val="24"/>
        </w:rPr>
        <w:t>|</w:t>
      </w:r>
      <w:r>
        <w:rPr>
          <w:rFonts w:ascii="SutonnyMJ" w:hAnsi="SutonnyMJ"/>
          <w:sz w:val="24"/>
        </w:rPr>
        <w:t>h_v:</w:t>
      </w:r>
    </w:p>
    <w:p w:rsidR="00C501E0" w:rsidRDefault="00C501E0" w:rsidP="00AD4CBA">
      <w:pPr>
        <w:pStyle w:val="ListParagraph"/>
        <w:numPr>
          <w:ilvl w:val="0"/>
          <w:numId w:val="344"/>
        </w:numPr>
        <w:tabs>
          <w:tab w:val="left" w:pos="360"/>
        </w:tabs>
        <w:contextualSpacing/>
        <w:rPr>
          <w:rFonts w:ascii="SutonnyMJ" w:hAnsi="SutonnyMJ"/>
          <w:sz w:val="24"/>
        </w:rPr>
      </w:pPr>
      <w:r>
        <w:rPr>
          <w:rFonts w:ascii="SutonnyMJ" w:hAnsi="SutonnyMJ"/>
          <w:sz w:val="24"/>
        </w:rPr>
        <w:t>iex›`ªbv_ VvKzi</w:t>
      </w:r>
    </w:p>
    <w:p w:rsidR="00C501E0" w:rsidRDefault="00BE4BB3" w:rsidP="00AD4CBA">
      <w:pPr>
        <w:pStyle w:val="ListParagraph"/>
        <w:numPr>
          <w:ilvl w:val="0"/>
          <w:numId w:val="344"/>
        </w:numPr>
        <w:tabs>
          <w:tab w:val="left" w:pos="360"/>
        </w:tabs>
        <w:contextualSpacing/>
        <w:jc w:val="both"/>
        <w:rPr>
          <w:rFonts w:ascii="SutonnyMJ" w:hAnsi="SutonnyMJ"/>
          <w:sz w:val="24"/>
        </w:rPr>
      </w:pPr>
      <w:r>
        <w:rPr>
          <w:rFonts w:ascii="SutonnyMJ" w:hAnsi="SutonnyMJ"/>
          <w:sz w:val="24"/>
        </w:rPr>
        <w:t>eª¨v</w:t>
      </w:r>
      <w:r w:rsidR="00C501E0">
        <w:rPr>
          <w:rFonts w:ascii="SutonnyMJ" w:hAnsi="SutonnyMJ"/>
          <w:sz w:val="24"/>
        </w:rPr>
        <w:t>‡Ki cÖwZôvZv dR‡j nvmvb Av‡e` [wZwb 2q evOvwj Ges 1g I GKgvÎ evsjv‡`wk wn‡m‡e G †MŠiegq Dcvwa AR©b K‡ib]</w:t>
      </w:r>
    </w:p>
    <w:p w:rsidR="00C501E0" w:rsidRDefault="00C501E0" w:rsidP="00AD4CBA">
      <w:pPr>
        <w:pStyle w:val="ListParagraph"/>
        <w:numPr>
          <w:ilvl w:val="0"/>
          <w:numId w:val="344"/>
        </w:numPr>
        <w:tabs>
          <w:tab w:val="left" w:pos="360"/>
        </w:tabs>
        <w:contextualSpacing/>
        <w:jc w:val="both"/>
        <w:rPr>
          <w:rFonts w:ascii="SutonnyMJ" w:hAnsi="SutonnyMJ"/>
          <w:sz w:val="24"/>
        </w:rPr>
      </w:pPr>
      <w:r>
        <w:rPr>
          <w:rFonts w:ascii="SutonnyMJ" w:hAnsi="SutonnyMJ"/>
          <w:sz w:val="24"/>
        </w:rPr>
        <w:t>AvLjvKzi ingvb †PŠayix [evsjv‡`wk es‡kv™¢~Z weª‡U‡bi nvB‡KvU© wefv‡Mi wePviK]</w:t>
      </w:r>
    </w:p>
    <w:p w:rsidR="00C501E0" w:rsidRDefault="00C501E0" w:rsidP="00C501E0">
      <w:pPr>
        <w:tabs>
          <w:tab w:val="left" w:pos="360"/>
        </w:tabs>
        <w:jc w:val="both"/>
        <w:rPr>
          <w:rFonts w:ascii="SutonnyMJ" w:hAnsi="SutonnyMJ"/>
          <w:sz w:val="24"/>
        </w:rPr>
      </w:pPr>
      <w:r w:rsidRPr="0066647D">
        <w:rPr>
          <w:rFonts w:ascii="SutonnyMJ" w:hAnsi="SutonnyMJ"/>
          <w:b/>
          <w:sz w:val="24"/>
        </w:rPr>
        <w:t>we.`ª:</w:t>
      </w:r>
      <w:r>
        <w:rPr>
          <w:rFonts w:ascii="SutonnyMJ" w:hAnsi="SutonnyMJ"/>
          <w:sz w:val="24"/>
        </w:rPr>
        <w:t xml:space="preserve"> bvBUûW †LZve cÖvß‡`i </w:t>
      </w:r>
      <w:r w:rsidR="002C3918">
        <w:rPr>
          <w:rFonts w:ascii="SutonnyMJ" w:hAnsi="SutonnyMJ"/>
          <w:sz w:val="24"/>
        </w:rPr>
        <w:t xml:space="preserve">bv‡gi Av‡M m¤§vbm~PK kã wn‡m‡e </w:t>
      </w:r>
      <w:r w:rsidR="00463ACF">
        <w:rPr>
          <w:rFonts w:ascii="SutonnyMJ" w:hAnsi="SutonnyMJ"/>
          <w:sz w:val="24"/>
        </w:rPr>
        <w:t>*m¨vi*</w:t>
      </w:r>
      <w:r>
        <w:rPr>
          <w:rFonts w:ascii="SutonnyMJ" w:hAnsi="SutonnyMJ"/>
          <w:sz w:val="24"/>
        </w:rPr>
        <w:t xml:space="preserve"> e¨envi Kiv nq|</w:t>
      </w:r>
    </w:p>
    <w:p w:rsidR="00C501E0" w:rsidRPr="002F6184" w:rsidRDefault="00C501E0" w:rsidP="00C501E0">
      <w:pPr>
        <w:tabs>
          <w:tab w:val="left" w:pos="360"/>
        </w:tabs>
        <w:jc w:val="center"/>
        <w:rPr>
          <w:rFonts w:ascii="SutonnyMJ" w:hAnsi="SutonnyMJ"/>
          <w:b/>
          <w:sz w:val="24"/>
          <w:szCs w:val="24"/>
        </w:rPr>
      </w:pPr>
      <w:r w:rsidRPr="002F6184">
        <w:rPr>
          <w:rFonts w:ascii="SutonnyMJ" w:hAnsi="SutonnyMJ"/>
          <w:b/>
          <w:sz w:val="24"/>
          <w:szCs w:val="24"/>
        </w:rPr>
        <w:t>evsjv‡`‡ki exiZ¡ m~PK †LZve</w:t>
      </w:r>
    </w:p>
    <w:tbl>
      <w:tblPr>
        <w:tblStyle w:val="TableGrid"/>
        <w:tblW w:w="0" w:type="auto"/>
        <w:tblInd w:w="2515" w:type="dxa"/>
        <w:tblLook w:val="04A0" w:firstRow="1" w:lastRow="0" w:firstColumn="1" w:lastColumn="0" w:noHBand="0" w:noVBand="1"/>
      </w:tblPr>
      <w:tblGrid>
        <w:gridCol w:w="1170"/>
        <w:gridCol w:w="2610"/>
      </w:tblGrid>
      <w:tr w:rsidR="00C501E0" w:rsidTr="009A0942">
        <w:tc>
          <w:tcPr>
            <w:tcW w:w="1170" w:type="dxa"/>
          </w:tcPr>
          <w:p w:rsidR="00C501E0" w:rsidRDefault="00C501E0" w:rsidP="009A0942">
            <w:pPr>
              <w:tabs>
                <w:tab w:val="left" w:pos="360"/>
              </w:tabs>
              <w:jc w:val="both"/>
              <w:rPr>
                <w:rFonts w:ascii="SutonnyMJ" w:hAnsi="SutonnyMJ"/>
                <w:sz w:val="24"/>
              </w:rPr>
            </w:pPr>
            <w:r>
              <w:rPr>
                <w:rFonts w:ascii="SutonnyMJ" w:hAnsi="SutonnyMJ"/>
                <w:sz w:val="24"/>
              </w:rPr>
              <w:t>exi‡kÖô</w:t>
            </w:r>
          </w:p>
        </w:tc>
        <w:tc>
          <w:tcPr>
            <w:tcW w:w="2610" w:type="dxa"/>
          </w:tcPr>
          <w:p w:rsidR="00C501E0" w:rsidRDefault="00C501E0" w:rsidP="009A0942">
            <w:pPr>
              <w:tabs>
                <w:tab w:val="left" w:pos="360"/>
              </w:tabs>
              <w:jc w:val="both"/>
              <w:rPr>
                <w:rFonts w:ascii="SutonnyMJ" w:hAnsi="SutonnyMJ"/>
                <w:sz w:val="24"/>
              </w:rPr>
            </w:pPr>
            <w:r>
              <w:rPr>
                <w:rFonts w:ascii="SutonnyMJ" w:hAnsi="SutonnyMJ"/>
                <w:sz w:val="24"/>
              </w:rPr>
              <w:t>m‡e©v”P c`gh©v`vi †LZve</w:t>
            </w:r>
          </w:p>
        </w:tc>
      </w:tr>
      <w:tr w:rsidR="00C501E0" w:rsidTr="009A0942">
        <w:tc>
          <w:tcPr>
            <w:tcW w:w="1170" w:type="dxa"/>
          </w:tcPr>
          <w:p w:rsidR="00C501E0" w:rsidRDefault="00C501E0" w:rsidP="009A0942">
            <w:pPr>
              <w:tabs>
                <w:tab w:val="left" w:pos="360"/>
              </w:tabs>
              <w:jc w:val="both"/>
              <w:rPr>
                <w:rFonts w:ascii="SutonnyMJ" w:hAnsi="SutonnyMJ"/>
                <w:sz w:val="24"/>
              </w:rPr>
            </w:pPr>
            <w:r>
              <w:rPr>
                <w:rFonts w:ascii="SutonnyMJ" w:hAnsi="SutonnyMJ"/>
                <w:sz w:val="24"/>
              </w:rPr>
              <w:t>exi DËg</w:t>
            </w:r>
          </w:p>
        </w:tc>
        <w:tc>
          <w:tcPr>
            <w:tcW w:w="2610" w:type="dxa"/>
          </w:tcPr>
          <w:p w:rsidR="00C501E0" w:rsidRDefault="00C501E0" w:rsidP="009A0942">
            <w:pPr>
              <w:tabs>
                <w:tab w:val="left" w:pos="360"/>
              </w:tabs>
              <w:jc w:val="both"/>
              <w:rPr>
                <w:rFonts w:ascii="SutonnyMJ" w:hAnsi="SutonnyMJ"/>
                <w:sz w:val="24"/>
              </w:rPr>
            </w:pPr>
            <w:r>
              <w:rPr>
                <w:rFonts w:ascii="SutonnyMJ" w:hAnsi="SutonnyMJ"/>
                <w:sz w:val="24"/>
              </w:rPr>
              <w:t>D”P c`gh©v`vi †LZve</w:t>
            </w:r>
          </w:p>
        </w:tc>
      </w:tr>
      <w:tr w:rsidR="00C501E0" w:rsidTr="009A0942">
        <w:tc>
          <w:tcPr>
            <w:tcW w:w="1170" w:type="dxa"/>
          </w:tcPr>
          <w:p w:rsidR="00C501E0" w:rsidRDefault="00C501E0" w:rsidP="009A0942">
            <w:pPr>
              <w:tabs>
                <w:tab w:val="left" w:pos="360"/>
              </w:tabs>
              <w:jc w:val="both"/>
              <w:rPr>
                <w:rFonts w:ascii="SutonnyMJ" w:hAnsi="SutonnyMJ"/>
                <w:sz w:val="24"/>
              </w:rPr>
            </w:pPr>
            <w:r>
              <w:rPr>
                <w:rFonts w:ascii="SutonnyMJ" w:hAnsi="SutonnyMJ"/>
                <w:sz w:val="24"/>
              </w:rPr>
              <w:t>exi weµg</w:t>
            </w:r>
          </w:p>
        </w:tc>
        <w:tc>
          <w:tcPr>
            <w:tcW w:w="2610" w:type="dxa"/>
          </w:tcPr>
          <w:p w:rsidR="00C501E0" w:rsidRDefault="00C501E0" w:rsidP="009A0942">
            <w:pPr>
              <w:tabs>
                <w:tab w:val="left" w:pos="360"/>
              </w:tabs>
              <w:jc w:val="both"/>
              <w:rPr>
                <w:rFonts w:ascii="SutonnyMJ" w:hAnsi="SutonnyMJ"/>
                <w:sz w:val="24"/>
              </w:rPr>
            </w:pPr>
            <w:r>
              <w:rPr>
                <w:rFonts w:ascii="SutonnyMJ" w:hAnsi="SutonnyMJ"/>
                <w:sz w:val="24"/>
              </w:rPr>
              <w:t>cÖksmbxq c`gh©v`vi †LZve</w:t>
            </w:r>
          </w:p>
        </w:tc>
      </w:tr>
      <w:tr w:rsidR="00C501E0" w:rsidTr="009A0942">
        <w:tc>
          <w:tcPr>
            <w:tcW w:w="1170" w:type="dxa"/>
          </w:tcPr>
          <w:p w:rsidR="00C501E0" w:rsidRDefault="00C501E0" w:rsidP="009A0942">
            <w:pPr>
              <w:tabs>
                <w:tab w:val="left" w:pos="360"/>
              </w:tabs>
              <w:jc w:val="both"/>
              <w:rPr>
                <w:rFonts w:ascii="SutonnyMJ" w:hAnsi="SutonnyMJ"/>
                <w:sz w:val="24"/>
              </w:rPr>
            </w:pPr>
            <w:r>
              <w:rPr>
                <w:rFonts w:ascii="SutonnyMJ" w:hAnsi="SutonnyMJ"/>
                <w:sz w:val="24"/>
              </w:rPr>
              <w:t>exi cÖZxK</w:t>
            </w:r>
          </w:p>
        </w:tc>
        <w:tc>
          <w:tcPr>
            <w:tcW w:w="2610" w:type="dxa"/>
          </w:tcPr>
          <w:p w:rsidR="00C501E0" w:rsidRDefault="00C501E0" w:rsidP="009A0942">
            <w:pPr>
              <w:tabs>
                <w:tab w:val="left" w:pos="360"/>
              </w:tabs>
              <w:jc w:val="both"/>
              <w:rPr>
                <w:rFonts w:ascii="SutonnyMJ" w:hAnsi="SutonnyMJ"/>
                <w:sz w:val="24"/>
              </w:rPr>
            </w:pPr>
            <w:r>
              <w:rPr>
                <w:rFonts w:ascii="SutonnyMJ" w:hAnsi="SutonnyMJ"/>
                <w:sz w:val="24"/>
              </w:rPr>
              <w:t>exiZ¡m~PK cÖksmvc‡Îi †LZve</w:t>
            </w:r>
          </w:p>
        </w:tc>
      </w:tr>
    </w:tbl>
    <w:p w:rsidR="00C501E0" w:rsidRPr="00C300E7" w:rsidRDefault="00C501E0" w:rsidP="00AD4CBA">
      <w:pPr>
        <w:pStyle w:val="ListParagraph"/>
        <w:numPr>
          <w:ilvl w:val="0"/>
          <w:numId w:val="361"/>
        </w:numPr>
        <w:tabs>
          <w:tab w:val="left" w:pos="360"/>
        </w:tabs>
        <w:rPr>
          <w:rFonts w:ascii="SutonnyMJ" w:hAnsi="SutonnyMJ"/>
          <w:sz w:val="24"/>
        </w:rPr>
      </w:pPr>
      <w:r w:rsidRPr="002F6184">
        <w:rPr>
          <w:rFonts w:ascii="SutonnyMJ" w:hAnsi="SutonnyMJ"/>
          <w:b/>
          <w:sz w:val="24"/>
          <w:szCs w:val="24"/>
        </w:rPr>
        <w:t>†MÖßvi I AvUK m¤ú‡K© iÿv</w:t>
      </w:r>
      <w:r w:rsidR="00BE4BB3">
        <w:rPr>
          <w:rFonts w:ascii="SutonnyMJ" w:hAnsi="SutonnyMJ"/>
          <w:b/>
          <w:sz w:val="24"/>
          <w:szCs w:val="24"/>
        </w:rPr>
        <w:t xml:space="preserve"> </w:t>
      </w:r>
      <w:r w:rsidRPr="002F6184">
        <w:rPr>
          <w:rFonts w:ascii="SutonnyMJ" w:hAnsi="SutonnyMJ"/>
          <w:b/>
          <w:sz w:val="24"/>
          <w:szCs w:val="24"/>
        </w:rPr>
        <w:t>Kiv</w:t>
      </w:r>
      <w:r w:rsidRPr="00C300E7">
        <w:rPr>
          <w:rFonts w:ascii="SutonnyMJ" w:hAnsi="SutonnyMJ"/>
          <w:sz w:val="24"/>
        </w:rPr>
        <w:t xml:space="preserve"> (Aby: 33)</w:t>
      </w:r>
    </w:p>
    <w:p w:rsidR="00C501E0" w:rsidRPr="00C300E7" w:rsidRDefault="00C501E0" w:rsidP="00AD4CBA">
      <w:pPr>
        <w:pStyle w:val="ListParagraph"/>
        <w:numPr>
          <w:ilvl w:val="0"/>
          <w:numId w:val="362"/>
        </w:numPr>
        <w:tabs>
          <w:tab w:val="left" w:pos="360"/>
        </w:tabs>
        <w:jc w:val="both"/>
        <w:rPr>
          <w:rFonts w:ascii="SutonnyMJ" w:hAnsi="SutonnyMJ"/>
          <w:b/>
          <w:sz w:val="24"/>
        </w:rPr>
      </w:pPr>
      <w:r w:rsidRPr="00C300E7">
        <w:rPr>
          <w:rFonts w:ascii="SutonnyMJ" w:hAnsi="SutonnyMJ"/>
          <w:b/>
          <w:sz w:val="24"/>
        </w:rPr>
        <w:t>g</w:t>
      </w:r>
      <w:r w:rsidR="00C300E7" w:rsidRPr="00C300E7">
        <w:rPr>
          <w:rFonts w:ascii="SutonnyMJ" w:hAnsi="SutonnyMJ"/>
          <w:b/>
          <w:sz w:val="24"/>
        </w:rPr>
        <w:t>~jK_v:</w:t>
      </w:r>
      <w:r w:rsidR="000471CC">
        <w:rPr>
          <w:rFonts w:ascii="SutonnyMJ" w:hAnsi="SutonnyMJ"/>
          <w:b/>
          <w:sz w:val="24"/>
        </w:rPr>
        <w:t xml:space="preserve"> </w:t>
      </w:r>
      <w:r w:rsidRPr="00C300E7">
        <w:rPr>
          <w:rFonts w:ascii="SutonnyMJ" w:hAnsi="SutonnyMJ"/>
          <w:sz w:val="24"/>
        </w:rPr>
        <w:t>†Kvb e¨w³‡K †MÖßvi Kiv n‡j Lye `ªæZ Zv‡K †MÖßv‡</w:t>
      </w:r>
      <w:r w:rsidR="00BE4BB3">
        <w:rPr>
          <w:rFonts w:ascii="SutonnyMJ" w:hAnsi="SutonnyMJ"/>
          <w:sz w:val="24"/>
        </w:rPr>
        <w:t>ii KviY Rvbv‡Z n‡e| D³ e¨w³i Av</w:t>
      </w:r>
      <w:r w:rsidR="00AE2D98">
        <w:rPr>
          <w:rFonts w:ascii="SutonnyMJ" w:hAnsi="SutonnyMJ"/>
          <w:sz w:val="24"/>
        </w:rPr>
        <w:t>Zœ</w:t>
      </w:r>
      <w:r w:rsidRPr="00C300E7">
        <w:rPr>
          <w:rFonts w:ascii="SutonnyMJ" w:hAnsi="SutonnyMJ"/>
          <w:sz w:val="24"/>
        </w:rPr>
        <w:t>cÿ mg_©‡bi my‡hvM _vK‡e| A_©vr mswkøó e¨w³ Zvi cQ›`g‡Zv AvBbRxexi mv‡_ civgk© Ki‡Z cvi‡eb [Aby‡”Q`: 33(1)]</w:t>
      </w:r>
    </w:p>
    <w:p w:rsidR="00C501E0" w:rsidRPr="00C300E7" w:rsidRDefault="00C501E0" w:rsidP="00AD4CBA">
      <w:pPr>
        <w:pStyle w:val="ListParagraph"/>
        <w:numPr>
          <w:ilvl w:val="0"/>
          <w:numId w:val="362"/>
        </w:numPr>
        <w:tabs>
          <w:tab w:val="left" w:pos="360"/>
        </w:tabs>
        <w:jc w:val="both"/>
        <w:rPr>
          <w:rFonts w:ascii="SutonnyMJ" w:hAnsi="SutonnyMJ"/>
          <w:sz w:val="24"/>
        </w:rPr>
      </w:pPr>
      <w:r w:rsidRPr="00C300E7">
        <w:rPr>
          <w:rFonts w:ascii="SutonnyMJ" w:hAnsi="SutonnyMJ"/>
          <w:sz w:val="24"/>
        </w:rPr>
        <w:t>†MÖßviK…Z e¨w³‡</w:t>
      </w:r>
      <w:r w:rsidR="00AE2D98">
        <w:rPr>
          <w:rFonts w:ascii="SutonnyMJ" w:hAnsi="SutonnyMJ"/>
          <w:sz w:val="24"/>
        </w:rPr>
        <w:t>K 24 N›Uvi g‡a¨ wbKU¯’ g¨vwR‡÷ª</w:t>
      </w:r>
      <w:r w:rsidRPr="00C300E7">
        <w:rPr>
          <w:rFonts w:ascii="SutonnyMJ" w:hAnsi="SutonnyMJ"/>
          <w:sz w:val="24"/>
        </w:rPr>
        <w:t>‡Ui Av`vj‡Z nvwRi Ki‡Z n‡e| G‡ÿ‡Î Aek¨ hvZvqv‡Zi mgq ev` w`‡q mgq MYbv Ki‡Z n‡e| [Aby‡”Q`: 33(2)]</w:t>
      </w:r>
    </w:p>
    <w:p w:rsidR="00C501E0" w:rsidRPr="00C300E7" w:rsidRDefault="00C501E0" w:rsidP="00AD4CBA">
      <w:pPr>
        <w:pStyle w:val="ListParagraph"/>
        <w:numPr>
          <w:ilvl w:val="0"/>
          <w:numId w:val="362"/>
        </w:numPr>
        <w:tabs>
          <w:tab w:val="left" w:pos="360"/>
        </w:tabs>
        <w:jc w:val="both"/>
        <w:rPr>
          <w:rFonts w:ascii="SutonnyMJ" w:hAnsi="SutonnyMJ"/>
          <w:sz w:val="24"/>
        </w:rPr>
      </w:pPr>
      <w:r w:rsidRPr="00C300E7">
        <w:rPr>
          <w:rFonts w:ascii="SutonnyMJ" w:hAnsi="SutonnyMJ"/>
          <w:sz w:val="24"/>
        </w:rPr>
        <w:t>we.`ª: 33 Aby‡”Q‡`i (1) I (2) `d</w:t>
      </w:r>
      <w:r w:rsidR="00AE2D98">
        <w:rPr>
          <w:rFonts w:ascii="SutonnyMJ" w:hAnsi="SutonnyMJ"/>
          <w:sz w:val="24"/>
        </w:rPr>
        <w:t>v †mB e¨w³i †ÿ‡Î cÖ‡hvR¨ n‡e bv</w:t>
      </w:r>
      <w:r w:rsidRPr="00C300E7">
        <w:rPr>
          <w:rFonts w:ascii="SutonnyMJ" w:hAnsi="SutonnyMJ"/>
          <w:sz w:val="24"/>
        </w:rPr>
        <w:t xml:space="preserve"> [Aby‡”Q`: 33(3)]</w:t>
      </w:r>
    </w:p>
    <w:p w:rsidR="00C501E0" w:rsidRDefault="00C501E0" w:rsidP="00C300E7">
      <w:pPr>
        <w:tabs>
          <w:tab w:val="left" w:pos="360"/>
        </w:tabs>
        <w:jc w:val="center"/>
        <w:rPr>
          <w:rFonts w:ascii="SutonnyMJ" w:hAnsi="SutonnyMJ"/>
          <w:sz w:val="24"/>
        </w:rPr>
      </w:pPr>
      <w:r>
        <w:rPr>
          <w:rFonts w:ascii="SutonnyMJ" w:hAnsi="SutonnyMJ"/>
          <w:sz w:val="24"/>
        </w:rPr>
        <w:t>K)</w:t>
      </w:r>
      <w:r>
        <w:rPr>
          <w:rFonts w:ascii="SutonnyMJ" w:hAnsi="SutonnyMJ"/>
          <w:sz w:val="24"/>
        </w:rPr>
        <w:tab/>
      </w:r>
      <w:r w:rsidR="00AE2D98">
        <w:rPr>
          <w:rFonts w:ascii="SutonnyMJ" w:hAnsi="SutonnyMJ"/>
          <w:sz w:val="24"/>
        </w:rPr>
        <w:t>whwb eZ©gvb mg‡qi Rb¨ we‡`wk</w:t>
      </w:r>
      <w:r>
        <w:rPr>
          <w:rFonts w:ascii="SutonnyMJ" w:hAnsi="SutonnyMJ"/>
          <w:sz w:val="24"/>
        </w:rPr>
        <w:t xml:space="preserve"> kµ</w:t>
      </w:r>
    </w:p>
    <w:p w:rsidR="00C501E0" w:rsidRDefault="00C300E7" w:rsidP="00C300E7">
      <w:pPr>
        <w:tabs>
          <w:tab w:val="left" w:pos="360"/>
        </w:tabs>
        <w:jc w:val="center"/>
        <w:rPr>
          <w:rFonts w:ascii="SutonnyMJ" w:hAnsi="SutonnyMJ"/>
          <w:sz w:val="24"/>
        </w:rPr>
      </w:pPr>
      <w:r>
        <w:rPr>
          <w:rFonts w:ascii="SutonnyMJ" w:hAnsi="SutonnyMJ"/>
          <w:sz w:val="24"/>
        </w:rPr>
        <w:t xml:space="preserve">          L) </w:t>
      </w:r>
      <w:r w:rsidR="00C501E0">
        <w:rPr>
          <w:rFonts w:ascii="SutonnyMJ" w:hAnsi="SutonnyMJ"/>
          <w:sz w:val="24"/>
        </w:rPr>
        <w:t>wbeZ©bg~jK AvUK AvB‡b AvUK †Kv‡bv e¨w³</w:t>
      </w:r>
    </w:p>
    <w:p w:rsidR="00C501E0" w:rsidRPr="00C300E7" w:rsidRDefault="00C501E0" w:rsidP="00AD4CBA">
      <w:pPr>
        <w:pStyle w:val="ListParagraph"/>
        <w:numPr>
          <w:ilvl w:val="0"/>
          <w:numId w:val="363"/>
        </w:numPr>
        <w:tabs>
          <w:tab w:val="left" w:pos="360"/>
        </w:tabs>
        <w:jc w:val="both"/>
        <w:rPr>
          <w:rFonts w:ascii="SutonnyMJ" w:hAnsi="SutonnyMJ"/>
          <w:sz w:val="24"/>
        </w:rPr>
      </w:pPr>
      <w:r w:rsidRPr="00C300E7">
        <w:rPr>
          <w:rFonts w:ascii="SutonnyMJ" w:hAnsi="SutonnyMJ"/>
          <w:b/>
          <w:sz w:val="24"/>
        </w:rPr>
        <w:t>wbeZ©bg~jK AvUK:</w:t>
      </w:r>
      <w:r w:rsidRPr="00C300E7">
        <w:rPr>
          <w:rFonts w:ascii="SutonnyMJ" w:hAnsi="SutonnyMJ"/>
          <w:sz w:val="24"/>
        </w:rPr>
        <w:t xml:space="preserve"> wbeZ©bg~jK AvU‡Ki A_© †Kv‡bv e¨w³‡K webv Aciv‡a †MÖßvi Kiv Ges webv wePv‡i AvUK ivLv|</w:t>
      </w:r>
    </w:p>
    <w:p w:rsidR="00C501E0" w:rsidRPr="00C300E7" w:rsidRDefault="00C501E0" w:rsidP="00AD4CBA">
      <w:pPr>
        <w:pStyle w:val="ListParagraph"/>
        <w:numPr>
          <w:ilvl w:val="0"/>
          <w:numId w:val="364"/>
        </w:numPr>
        <w:tabs>
          <w:tab w:val="left" w:pos="360"/>
        </w:tabs>
        <w:jc w:val="both"/>
        <w:rPr>
          <w:rFonts w:ascii="SutonnyMJ" w:hAnsi="SutonnyMJ"/>
          <w:sz w:val="24"/>
        </w:rPr>
      </w:pPr>
      <w:r w:rsidRPr="00C300E7">
        <w:rPr>
          <w:rFonts w:ascii="SutonnyMJ" w:hAnsi="SutonnyMJ"/>
          <w:b/>
          <w:sz w:val="24"/>
        </w:rPr>
        <w:t>g‡b ivLyb:</w:t>
      </w:r>
      <w:r w:rsidRPr="00C300E7">
        <w:rPr>
          <w:rFonts w:ascii="SutonnyMJ" w:hAnsi="SutonnyMJ"/>
          <w:sz w:val="24"/>
        </w:rPr>
        <w:t xml:space="preserve"> †dŠR`vwi Kvh©wewai 54 aviv Abymv‡i 9wU Ki‡Y cywjk Awdmvi g¨vwR‡÷ª‡Ui Av‡`k ev Iqv‡i›U QvovB †MÖßvi Ki‡Z cv‡ib|</w:t>
      </w:r>
    </w:p>
    <w:p w:rsidR="00C501E0"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Cognizable Offence</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Implements of House Breaking</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Proclaimed Offender</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Stolen Property</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Obstruction to Govt. Duty</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Deserter from Army, Navy, Air Force</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Extradition Act</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Released Convict</w:t>
      </w:r>
    </w:p>
    <w:p w:rsidR="00C501E0" w:rsidRPr="00077A6D" w:rsidRDefault="00C501E0" w:rsidP="00AD4CBA">
      <w:pPr>
        <w:pStyle w:val="ListParagraph"/>
        <w:numPr>
          <w:ilvl w:val="0"/>
          <w:numId w:val="345"/>
        </w:numPr>
        <w:tabs>
          <w:tab w:val="left" w:pos="360"/>
        </w:tabs>
        <w:contextualSpacing/>
        <w:jc w:val="both"/>
        <w:rPr>
          <w:rFonts w:ascii="SutonnyMJ" w:hAnsi="SutonnyMJ"/>
          <w:sz w:val="24"/>
        </w:rPr>
      </w:pPr>
      <w:r>
        <w:rPr>
          <w:rFonts w:ascii="Times New Roman" w:hAnsi="Times New Roman"/>
        </w:rPr>
        <w:t xml:space="preserve">Arrest on Requisition </w:t>
      </w:r>
    </w:p>
    <w:p w:rsidR="00C501E0" w:rsidRPr="00C300E7" w:rsidRDefault="00C501E0" w:rsidP="00AD4CBA">
      <w:pPr>
        <w:pStyle w:val="ListParagraph"/>
        <w:numPr>
          <w:ilvl w:val="0"/>
          <w:numId w:val="366"/>
        </w:numPr>
        <w:tabs>
          <w:tab w:val="left" w:pos="360"/>
        </w:tabs>
        <w:rPr>
          <w:rFonts w:ascii="SutonnyMJ" w:hAnsi="SutonnyMJ"/>
          <w:sz w:val="24"/>
        </w:rPr>
      </w:pPr>
      <w:r w:rsidRPr="002F6184">
        <w:rPr>
          <w:rFonts w:ascii="SutonnyMJ" w:hAnsi="SutonnyMJ"/>
          <w:b/>
          <w:sz w:val="24"/>
          <w:szCs w:val="24"/>
        </w:rPr>
        <w:t>wPšÍv I we‡e‡Ki ¯^vaxbZv Ges evK-¯^vaxbZv</w:t>
      </w:r>
      <w:r w:rsidRPr="00C300E7">
        <w:rPr>
          <w:rFonts w:ascii="SutonnyMJ" w:hAnsi="SutonnyMJ"/>
          <w:sz w:val="24"/>
        </w:rPr>
        <w:t xml:space="preserve"> (Aby‡”Q`: 39)</w:t>
      </w:r>
    </w:p>
    <w:p w:rsidR="00C501E0" w:rsidRPr="00C300E7" w:rsidRDefault="00C501E0" w:rsidP="00AD4CBA">
      <w:pPr>
        <w:pStyle w:val="ListParagraph"/>
        <w:numPr>
          <w:ilvl w:val="0"/>
          <w:numId w:val="367"/>
        </w:numPr>
        <w:tabs>
          <w:tab w:val="left" w:pos="360"/>
        </w:tabs>
        <w:rPr>
          <w:rFonts w:ascii="SutonnyMJ" w:hAnsi="SutonnyMJ"/>
          <w:sz w:val="24"/>
        </w:rPr>
      </w:pPr>
      <w:r w:rsidRPr="00C300E7">
        <w:rPr>
          <w:rFonts w:ascii="SutonnyMJ" w:hAnsi="SutonnyMJ"/>
          <w:sz w:val="24"/>
        </w:rPr>
        <w:lastRenderedPageBreak/>
        <w:t>wPšÍv, we‡eK I a‡g©i ¯^vaxbZvi K_v ejv n‡q‡Q [Aby‡”Q`: 39(1)]</w:t>
      </w:r>
    </w:p>
    <w:p w:rsidR="00C501E0" w:rsidRPr="00C300E7" w:rsidRDefault="00C501E0" w:rsidP="00AD4CBA">
      <w:pPr>
        <w:pStyle w:val="ListParagraph"/>
        <w:numPr>
          <w:ilvl w:val="0"/>
          <w:numId w:val="367"/>
        </w:numPr>
        <w:tabs>
          <w:tab w:val="left" w:pos="360"/>
        </w:tabs>
        <w:rPr>
          <w:rFonts w:ascii="SutonnyMJ" w:hAnsi="SutonnyMJ"/>
          <w:sz w:val="24"/>
        </w:rPr>
      </w:pPr>
      <w:r w:rsidRPr="00C300E7">
        <w:rPr>
          <w:rFonts w:ascii="SutonnyMJ" w:hAnsi="SutonnyMJ"/>
          <w:sz w:val="24"/>
        </w:rPr>
        <w:t>gZvgZ cÖKv‡ki ¯^vaxbZv [Aby‡”Q`: 39(2)]</w:t>
      </w:r>
    </w:p>
    <w:p w:rsidR="00C501E0" w:rsidRPr="00C300E7" w:rsidRDefault="00C501E0" w:rsidP="00AD4CBA">
      <w:pPr>
        <w:pStyle w:val="ListParagraph"/>
        <w:numPr>
          <w:ilvl w:val="0"/>
          <w:numId w:val="367"/>
        </w:numPr>
        <w:tabs>
          <w:tab w:val="left" w:pos="360"/>
        </w:tabs>
        <w:rPr>
          <w:rFonts w:ascii="SutonnyMJ" w:hAnsi="SutonnyMJ"/>
          <w:sz w:val="24"/>
        </w:rPr>
      </w:pPr>
      <w:r w:rsidRPr="00C300E7">
        <w:rPr>
          <w:rFonts w:ascii="SutonnyMJ" w:hAnsi="SutonnyMJ"/>
          <w:sz w:val="24"/>
        </w:rPr>
        <w:t>weÁvc‡bi ¯^vaxbZv [Aby‡”Q`: 39(2)(K)]</w:t>
      </w:r>
    </w:p>
    <w:p w:rsidR="00C501E0" w:rsidRPr="00C300E7" w:rsidRDefault="00AE2D98" w:rsidP="00AD4CBA">
      <w:pPr>
        <w:pStyle w:val="ListParagraph"/>
        <w:numPr>
          <w:ilvl w:val="0"/>
          <w:numId w:val="367"/>
        </w:numPr>
        <w:tabs>
          <w:tab w:val="left" w:pos="360"/>
        </w:tabs>
        <w:rPr>
          <w:rFonts w:ascii="SutonnyMJ" w:hAnsi="SutonnyMJ"/>
          <w:sz w:val="24"/>
        </w:rPr>
      </w:pPr>
      <w:r>
        <w:rPr>
          <w:rFonts w:ascii="SutonnyMJ" w:hAnsi="SutonnyMJ"/>
          <w:sz w:val="24"/>
        </w:rPr>
        <w:t>gy</w:t>
      </w:r>
      <w:r w:rsidR="00C501E0" w:rsidRPr="00C300E7">
        <w:rPr>
          <w:rFonts w:ascii="SutonnyMJ" w:hAnsi="SutonnyMJ"/>
          <w:sz w:val="24"/>
        </w:rPr>
        <w:t>`ªYh‡š¿i msev`c‡Îi ¯^vaxbZv [Aby‡”Q`: 39(2)(L)]</w:t>
      </w:r>
    </w:p>
    <w:p w:rsidR="00C501E0" w:rsidRPr="00C300E7" w:rsidRDefault="00C300E7" w:rsidP="00AD4CBA">
      <w:pPr>
        <w:pStyle w:val="ListParagraph"/>
        <w:numPr>
          <w:ilvl w:val="0"/>
          <w:numId w:val="368"/>
        </w:numPr>
        <w:tabs>
          <w:tab w:val="left" w:pos="360"/>
        </w:tabs>
        <w:rPr>
          <w:rFonts w:ascii="SutonnyMJ" w:hAnsi="SutonnyMJ"/>
          <w:sz w:val="24"/>
        </w:rPr>
      </w:pPr>
      <w:r w:rsidRPr="00C300E7">
        <w:rPr>
          <w:rFonts w:ascii="SutonnyMJ" w:hAnsi="SutonnyMJ"/>
          <w:sz w:val="24"/>
        </w:rPr>
        <w:t xml:space="preserve">we.`ª: </w:t>
      </w:r>
      <w:r w:rsidR="00C501E0" w:rsidRPr="00C300E7">
        <w:rPr>
          <w:rFonts w:ascii="SutonnyMJ" w:hAnsi="SutonnyMJ"/>
          <w:sz w:val="24"/>
        </w:rPr>
        <w:t>Rb ÷zqvU© wgj‡K ejv nq e¨w³ ¯^vaxbZvi / ¯^vZš¿¨ev‡`i RbK|</w:t>
      </w:r>
    </w:p>
    <w:p w:rsidR="00C501E0" w:rsidRPr="00C300E7" w:rsidRDefault="00C501E0" w:rsidP="00AD4CBA">
      <w:pPr>
        <w:pStyle w:val="ListParagraph"/>
        <w:numPr>
          <w:ilvl w:val="0"/>
          <w:numId w:val="368"/>
        </w:numPr>
        <w:tabs>
          <w:tab w:val="left" w:pos="360"/>
        </w:tabs>
        <w:rPr>
          <w:rFonts w:ascii="SutonnyMJ" w:hAnsi="SutonnyMJ"/>
          <w:sz w:val="24"/>
        </w:rPr>
      </w:pPr>
      <w:r w:rsidRPr="00C300E7">
        <w:rPr>
          <w:rFonts w:ascii="SutonnyMJ" w:hAnsi="SutonnyMJ"/>
          <w:sz w:val="24"/>
        </w:rPr>
        <w:t xml:space="preserve">wZwb Zvi </w:t>
      </w:r>
      <w:r w:rsidRPr="00C300E7">
        <w:rPr>
          <w:rFonts w:ascii="Times New Roman" w:hAnsi="Times New Roman"/>
        </w:rPr>
        <w:t>On Liberty</w:t>
      </w:r>
      <w:r w:rsidR="00AE2D98">
        <w:rPr>
          <w:rFonts w:ascii="SutonnyMJ" w:hAnsi="SutonnyMJ"/>
          <w:sz w:val="24"/>
        </w:rPr>
        <w:t xml:space="preserve"> MÖ</w:t>
      </w:r>
      <w:r w:rsidR="00C300E7" w:rsidRPr="00C300E7">
        <w:rPr>
          <w:rFonts w:ascii="SutonnyMJ" w:hAnsi="SutonnyMJ"/>
          <w:sz w:val="24"/>
        </w:rPr>
        <w:t xml:space="preserve">‡š’ </w:t>
      </w:r>
      <w:r w:rsidRPr="00C300E7">
        <w:rPr>
          <w:rFonts w:ascii="SutonnyMJ" w:hAnsi="SutonnyMJ"/>
          <w:sz w:val="24"/>
        </w:rPr>
        <w:t>evK¯^vaxbZv (</w:t>
      </w:r>
      <w:r w:rsidRPr="00C300E7">
        <w:rPr>
          <w:rFonts w:ascii="Times New Roman" w:hAnsi="Times New Roman"/>
        </w:rPr>
        <w:t>Freedom of Speech</w:t>
      </w:r>
      <w:r w:rsidRPr="00C300E7">
        <w:rPr>
          <w:rFonts w:ascii="SutonnyMJ" w:hAnsi="SutonnyMJ"/>
          <w:sz w:val="24"/>
        </w:rPr>
        <w:t xml:space="preserve">) I wPšÍvi ¯^vaxbZv </w:t>
      </w:r>
      <w:r w:rsidRPr="00C300E7">
        <w:rPr>
          <w:rFonts w:ascii="Times New Roman" w:hAnsi="Times New Roman"/>
        </w:rPr>
        <w:t>(Freedom of Thought)</w:t>
      </w:r>
      <w:r w:rsidRPr="00C300E7">
        <w:rPr>
          <w:rFonts w:ascii="SutonnyMJ" w:hAnsi="SutonnyMJ"/>
          <w:sz w:val="24"/>
        </w:rPr>
        <w:t xml:space="preserve"> wbwðZKi‡Yi gva¨‡g e¨w³ ¯^vaxbZv wbwð‡Zi K_v e‡j‡Qb|</w:t>
      </w:r>
    </w:p>
    <w:p w:rsidR="00C501E0" w:rsidRPr="00C300E7" w:rsidRDefault="00C501E0" w:rsidP="00AD4CBA">
      <w:pPr>
        <w:pStyle w:val="ListParagraph"/>
        <w:numPr>
          <w:ilvl w:val="0"/>
          <w:numId w:val="369"/>
        </w:numPr>
        <w:tabs>
          <w:tab w:val="left" w:pos="360"/>
        </w:tabs>
        <w:rPr>
          <w:rFonts w:ascii="SutonnyMJ" w:hAnsi="SutonnyMJ"/>
          <w:sz w:val="26"/>
        </w:rPr>
      </w:pPr>
      <w:r w:rsidRPr="002F6184">
        <w:rPr>
          <w:rFonts w:ascii="SutonnyMJ" w:hAnsi="SutonnyMJ"/>
          <w:b/>
          <w:sz w:val="24"/>
          <w:szCs w:val="24"/>
        </w:rPr>
        <w:t>†gŠwjK AwaKvi ejerKiY</w:t>
      </w:r>
      <w:r w:rsidRPr="00C300E7">
        <w:rPr>
          <w:rFonts w:ascii="SutonnyMJ" w:hAnsi="SutonnyMJ"/>
          <w:sz w:val="24"/>
        </w:rPr>
        <w:t>(Aby‡”Q`: 44)</w:t>
      </w:r>
    </w:p>
    <w:p w:rsidR="00C501E0" w:rsidRPr="00C300E7" w:rsidRDefault="00C501E0" w:rsidP="00AD4CBA">
      <w:pPr>
        <w:pStyle w:val="ListParagraph"/>
        <w:numPr>
          <w:ilvl w:val="0"/>
          <w:numId w:val="370"/>
        </w:numPr>
        <w:tabs>
          <w:tab w:val="left" w:pos="360"/>
        </w:tabs>
        <w:contextualSpacing/>
        <w:jc w:val="both"/>
        <w:rPr>
          <w:rFonts w:ascii="SutonnyMJ" w:hAnsi="SutonnyMJ"/>
          <w:sz w:val="24"/>
        </w:rPr>
      </w:pPr>
      <w:r w:rsidRPr="00C300E7">
        <w:rPr>
          <w:rFonts w:ascii="SutonnyMJ" w:hAnsi="SutonnyMJ"/>
          <w:b/>
          <w:sz w:val="24"/>
        </w:rPr>
        <w:t>g~jK_v:</w:t>
      </w:r>
      <w:r w:rsidRPr="00C300E7">
        <w:rPr>
          <w:rFonts w:ascii="SutonnyMJ" w:hAnsi="SutonnyMJ"/>
          <w:sz w:val="24"/>
        </w:rPr>
        <w:t xml:space="preserve"> e</w:t>
      </w:r>
      <w:r w:rsidR="00C300E7" w:rsidRPr="00C300E7">
        <w:rPr>
          <w:rFonts w:ascii="SutonnyMJ" w:hAnsi="SutonnyMJ"/>
          <w:sz w:val="24"/>
        </w:rPr>
        <w:t xml:space="preserve">vsjv‡`‡ki msweav‡bi Z…Zxq fv‡M 26 †_‡K 47K Aby‡”Q‡` </w:t>
      </w:r>
      <w:r w:rsidRPr="00C300E7">
        <w:rPr>
          <w:rFonts w:ascii="SutonnyMJ" w:hAnsi="SutonnyMJ"/>
          <w:sz w:val="24"/>
        </w:rPr>
        <w:t xml:space="preserve">†gŠwjK AwaKvi wel‡q we¯ÍvwiZ wjwce× Av‡Q| GB fv‡M ewY©Z †gŠwjK </w:t>
      </w:r>
      <w:r w:rsidRPr="00032F20">
        <w:rPr>
          <w:rFonts w:ascii="SutonnyMJ" w:hAnsi="SutonnyMJ"/>
          <w:sz w:val="24"/>
        </w:rPr>
        <w:t xml:space="preserve">AwaKvi </w:t>
      </w:r>
      <w:r w:rsidR="00AE2D98">
        <w:rPr>
          <w:rFonts w:ascii="SutonnyMJ" w:hAnsi="SutonnyMJ"/>
          <w:sz w:val="24"/>
        </w:rPr>
        <w:t>j</w:t>
      </w:r>
      <w:r w:rsidR="00032F20" w:rsidRPr="00032F20">
        <w:rPr>
          <w:rFonts w:ascii="SutonnyMJ" w:hAnsi="SutonnyMJ"/>
          <w:sz w:val="24"/>
        </w:rPr>
        <w:t>w•N</w:t>
      </w:r>
      <w:r w:rsidRPr="00032F20">
        <w:rPr>
          <w:rFonts w:ascii="SutonnyMJ" w:hAnsi="SutonnyMJ"/>
          <w:sz w:val="24"/>
        </w:rPr>
        <w:t>Z</w:t>
      </w:r>
      <w:r w:rsidRPr="00C300E7">
        <w:rPr>
          <w:rFonts w:ascii="SutonnyMJ" w:hAnsi="SutonnyMJ"/>
          <w:sz w:val="24"/>
        </w:rPr>
        <w:t xml:space="preserve"> n‡j Zv ejerKi‡Yi Rb¨ msweav‡bi 102bs Aby‡”Q` Abyhvqx nvB‡Kv</w:t>
      </w:r>
      <w:r w:rsidR="00AE2D98">
        <w:rPr>
          <w:rFonts w:ascii="SutonnyMJ" w:hAnsi="SutonnyMJ"/>
          <w:sz w:val="24"/>
        </w:rPr>
        <w:t>U© wefv‡M Av‡e`b Kiv hvq| G‡K wi</w:t>
      </w:r>
      <w:r w:rsidRPr="00C300E7">
        <w:rPr>
          <w:rFonts w:ascii="SutonnyMJ" w:hAnsi="SutonnyMJ"/>
          <w:sz w:val="24"/>
        </w:rPr>
        <w:t>U ejv nq|</w:t>
      </w:r>
    </w:p>
    <w:p w:rsidR="00C501E0" w:rsidRPr="00C300E7" w:rsidRDefault="00C501E0" w:rsidP="00AD4CBA">
      <w:pPr>
        <w:pStyle w:val="ListParagraph"/>
        <w:numPr>
          <w:ilvl w:val="0"/>
          <w:numId w:val="370"/>
        </w:numPr>
        <w:tabs>
          <w:tab w:val="left" w:pos="360"/>
        </w:tabs>
        <w:jc w:val="both"/>
        <w:rPr>
          <w:rFonts w:ascii="SutonnyMJ" w:hAnsi="SutonnyMJ"/>
          <w:sz w:val="24"/>
        </w:rPr>
      </w:pPr>
      <w:r w:rsidRPr="00C300E7">
        <w:rPr>
          <w:rFonts w:ascii="SutonnyMJ" w:hAnsi="SutonnyMJ"/>
          <w:sz w:val="24"/>
        </w:rPr>
        <w:t>D‡jøL, msweav‡bi 141K Aby‡”Q` Abymv‡i ivóªcwZ Riæwi Ae¯’v Rvwi Ki‡j 36, 37, 38, 39, 40 I 42 bs Aby‡”Q‡`i †gŠwjK AwaKvi ¯’wMZ n‡q hvq|</w:t>
      </w:r>
    </w:p>
    <w:p w:rsidR="00C501E0" w:rsidRPr="00C300E7" w:rsidRDefault="00C501E0" w:rsidP="00AD4CBA">
      <w:pPr>
        <w:pStyle w:val="ListParagraph"/>
        <w:numPr>
          <w:ilvl w:val="0"/>
          <w:numId w:val="371"/>
        </w:numPr>
        <w:tabs>
          <w:tab w:val="left" w:pos="360"/>
        </w:tabs>
        <w:rPr>
          <w:rFonts w:ascii="SutonnyMJ" w:hAnsi="SutonnyMJ"/>
          <w:sz w:val="24"/>
        </w:rPr>
      </w:pPr>
      <w:r w:rsidRPr="00C300E7">
        <w:rPr>
          <w:rFonts w:ascii="SutonnyMJ" w:hAnsi="SutonnyMJ"/>
          <w:b/>
          <w:sz w:val="26"/>
        </w:rPr>
        <w:t>`vqgyw³-weav‡bi ÿgZv</w:t>
      </w:r>
      <w:r w:rsidRPr="00C300E7">
        <w:rPr>
          <w:rFonts w:ascii="SutonnyMJ" w:hAnsi="SutonnyMJ"/>
          <w:sz w:val="24"/>
        </w:rPr>
        <w:t xml:space="preserve"> (Aby‡”Q`: 46)</w:t>
      </w:r>
    </w:p>
    <w:p w:rsidR="00C501E0" w:rsidRPr="00C300E7" w:rsidRDefault="00C501E0" w:rsidP="00AD4CBA">
      <w:pPr>
        <w:pStyle w:val="ListParagraph"/>
        <w:numPr>
          <w:ilvl w:val="0"/>
          <w:numId w:val="372"/>
        </w:numPr>
        <w:tabs>
          <w:tab w:val="left" w:pos="360"/>
        </w:tabs>
        <w:rPr>
          <w:rFonts w:ascii="SutonnyMJ" w:hAnsi="SutonnyMJ"/>
          <w:b/>
          <w:sz w:val="24"/>
        </w:rPr>
      </w:pPr>
      <w:r w:rsidRPr="00C300E7">
        <w:rPr>
          <w:rFonts w:ascii="SutonnyMJ" w:hAnsi="SutonnyMJ"/>
          <w:b/>
          <w:sz w:val="24"/>
        </w:rPr>
        <w:t>w</w:t>
      </w:r>
      <w:r w:rsidR="00C300E7" w:rsidRPr="00C300E7">
        <w:rPr>
          <w:rFonts w:ascii="SutonnyMJ" w:hAnsi="SutonnyMJ"/>
          <w:b/>
          <w:sz w:val="24"/>
        </w:rPr>
        <w:t xml:space="preserve">e‡kl Z_¨: </w:t>
      </w:r>
      <w:r w:rsidRPr="00C300E7">
        <w:rPr>
          <w:rFonts w:ascii="Times New Roman" w:hAnsi="Times New Roman"/>
        </w:rPr>
        <w:t>Indemnity</w:t>
      </w:r>
      <w:r w:rsidRPr="00C300E7">
        <w:rPr>
          <w:rFonts w:ascii="SutonnyMJ" w:hAnsi="SutonnyMJ"/>
          <w:sz w:val="24"/>
        </w:rPr>
        <w:t xml:space="preserve"> ev</w:t>
      </w:r>
      <w:r w:rsidR="00AE2D98">
        <w:rPr>
          <w:rFonts w:ascii="SutonnyMJ" w:hAnsi="SutonnyMJ"/>
          <w:sz w:val="24"/>
        </w:rPr>
        <w:t xml:space="preserve"> `vqgyw³ A_© kvw¯Í Gov‡bvi AvBwb</w:t>
      </w:r>
      <w:r w:rsidRPr="00C300E7">
        <w:rPr>
          <w:rFonts w:ascii="SutonnyMJ" w:hAnsi="SutonnyMJ"/>
          <w:sz w:val="24"/>
        </w:rPr>
        <w:t xml:space="preserve"> e¨e¯’v| evsjv‡`‡ki msweav‡b 3wU `vqgyw³i weavb Av‡Q| h_v:</w:t>
      </w:r>
    </w:p>
    <w:tbl>
      <w:tblPr>
        <w:tblStyle w:val="TableGrid"/>
        <w:tblW w:w="0" w:type="auto"/>
        <w:tblInd w:w="2515" w:type="dxa"/>
        <w:tblLook w:val="04A0" w:firstRow="1" w:lastRow="0" w:firstColumn="1" w:lastColumn="0" w:noHBand="0" w:noVBand="1"/>
      </w:tblPr>
      <w:tblGrid>
        <w:gridCol w:w="1260"/>
        <w:gridCol w:w="3591"/>
      </w:tblGrid>
      <w:tr w:rsidR="00C501E0" w:rsidTr="009A0942">
        <w:tc>
          <w:tcPr>
            <w:tcW w:w="1260" w:type="dxa"/>
          </w:tcPr>
          <w:p w:rsidR="00C501E0" w:rsidRDefault="00C501E0" w:rsidP="00C300E7">
            <w:pPr>
              <w:tabs>
                <w:tab w:val="left" w:pos="360"/>
              </w:tabs>
              <w:jc w:val="center"/>
              <w:rPr>
                <w:rFonts w:ascii="SutonnyMJ" w:hAnsi="SutonnyMJ"/>
                <w:sz w:val="24"/>
              </w:rPr>
            </w:pPr>
            <w:r>
              <w:rPr>
                <w:rFonts w:ascii="SutonnyMJ" w:hAnsi="SutonnyMJ"/>
                <w:sz w:val="24"/>
              </w:rPr>
              <w:t>Aby‡”Q`: 46</w:t>
            </w:r>
          </w:p>
        </w:tc>
        <w:tc>
          <w:tcPr>
            <w:tcW w:w="3591" w:type="dxa"/>
          </w:tcPr>
          <w:p w:rsidR="00C501E0" w:rsidRDefault="00AE2D98" w:rsidP="00C300E7">
            <w:pPr>
              <w:tabs>
                <w:tab w:val="left" w:pos="360"/>
              </w:tabs>
              <w:jc w:val="center"/>
              <w:rPr>
                <w:rFonts w:ascii="SutonnyMJ" w:hAnsi="SutonnyMJ"/>
                <w:sz w:val="24"/>
              </w:rPr>
            </w:pPr>
            <w:r>
              <w:rPr>
                <w:rFonts w:ascii="SutonnyMJ" w:hAnsi="SutonnyMJ"/>
                <w:sz w:val="24"/>
              </w:rPr>
              <w:t>miKvwi</w:t>
            </w:r>
            <w:r w:rsidR="00C501E0">
              <w:rPr>
                <w:rFonts w:ascii="SutonnyMJ" w:hAnsi="SutonnyMJ"/>
                <w:sz w:val="24"/>
              </w:rPr>
              <w:t xml:space="preserve"> Kg©Pvix‡`i `vqgyw³</w:t>
            </w:r>
          </w:p>
        </w:tc>
      </w:tr>
      <w:tr w:rsidR="00C501E0" w:rsidTr="009A0942">
        <w:tc>
          <w:tcPr>
            <w:tcW w:w="1260" w:type="dxa"/>
          </w:tcPr>
          <w:p w:rsidR="00C501E0" w:rsidRDefault="00C501E0" w:rsidP="00C300E7">
            <w:pPr>
              <w:tabs>
                <w:tab w:val="left" w:pos="360"/>
              </w:tabs>
              <w:jc w:val="center"/>
              <w:rPr>
                <w:rFonts w:ascii="SutonnyMJ" w:hAnsi="SutonnyMJ"/>
                <w:sz w:val="24"/>
              </w:rPr>
            </w:pPr>
            <w:r>
              <w:rPr>
                <w:rFonts w:ascii="SutonnyMJ" w:hAnsi="SutonnyMJ"/>
                <w:sz w:val="24"/>
              </w:rPr>
              <w:t>Aby‡”Q`: 51</w:t>
            </w:r>
          </w:p>
        </w:tc>
        <w:tc>
          <w:tcPr>
            <w:tcW w:w="3591" w:type="dxa"/>
          </w:tcPr>
          <w:p w:rsidR="00C501E0" w:rsidRDefault="00C501E0" w:rsidP="00C300E7">
            <w:pPr>
              <w:tabs>
                <w:tab w:val="left" w:pos="360"/>
              </w:tabs>
              <w:jc w:val="center"/>
              <w:rPr>
                <w:rFonts w:ascii="SutonnyMJ" w:hAnsi="SutonnyMJ"/>
                <w:sz w:val="24"/>
              </w:rPr>
            </w:pPr>
            <w:r>
              <w:rPr>
                <w:rFonts w:ascii="SutonnyMJ" w:hAnsi="SutonnyMJ"/>
                <w:sz w:val="24"/>
              </w:rPr>
              <w:t>ivóªcwZi `vqgyw³</w:t>
            </w:r>
          </w:p>
        </w:tc>
      </w:tr>
      <w:tr w:rsidR="00C501E0" w:rsidTr="009A0942">
        <w:tc>
          <w:tcPr>
            <w:tcW w:w="1260" w:type="dxa"/>
          </w:tcPr>
          <w:p w:rsidR="00C501E0" w:rsidRDefault="00C501E0" w:rsidP="00C300E7">
            <w:pPr>
              <w:tabs>
                <w:tab w:val="left" w:pos="360"/>
              </w:tabs>
              <w:jc w:val="center"/>
              <w:rPr>
                <w:rFonts w:ascii="SutonnyMJ" w:hAnsi="SutonnyMJ"/>
                <w:sz w:val="24"/>
              </w:rPr>
            </w:pPr>
            <w:r>
              <w:rPr>
                <w:rFonts w:ascii="SutonnyMJ" w:hAnsi="SutonnyMJ"/>
                <w:sz w:val="24"/>
              </w:rPr>
              <w:t>Aby‡”Q`: 78</w:t>
            </w:r>
          </w:p>
        </w:tc>
        <w:tc>
          <w:tcPr>
            <w:tcW w:w="3591" w:type="dxa"/>
          </w:tcPr>
          <w:p w:rsidR="00C501E0" w:rsidRDefault="00C501E0" w:rsidP="00C300E7">
            <w:pPr>
              <w:tabs>
                <w:tab w:val="left" w:pos="360"/>
              </w:tabs>
              <w:jc w:val="center"/>
              <w:rPr>
                <w:rFonts w:ascii="SutonnyMJ" w:hAnsi="SutonnyMJ"/>
                <w:sz w:val="24"/>
              </w:rPr>
            </w:pPr>
            <w:r>
              <w:rPr>
                <w:rFonts w:ascii="SutonnyMJ" w:hAnsi="SutonnyMJ"/>
                <w:sz w:val="24"/>
              </w:rPr>
              <w:t>msm` I m`m¨‡`i we‡kl AwaKvi I `vqgyw³</w:t>
            </w:r>
          </w:p>
        </w:tc>
      </w:tr>
    </w:tbl>
    <w:p w:rsidR="00C501E0" w:rsidRPr="00C300E7" w:rsidRDefault="00C501E0" w:rsidP="00AD4CBA">
      <w:pPr>
        <w:pStyle w:val="ListParagraph"/>
        <w:numPr>
          <w:ilvl w:val="0"/>
          <w:numId w:val="373"/>
        </w:numPr>
        <w:tabs>
          <w:tab w:val="left" w:pos="360"/>
        </w:tabs>
        <w:rPr>
          <w:rFonts w:ascii="SutonnyMJ" w:hAnsi="SutonnyMJ"/>
          <w:sz w:val="24"/>
        </w:rPr>
      </w:pPr>
      <w:r w:rsidRPr="000471CC">
        <w:rPr>
          <w:rFonts w:ascii="SutonnyMJ" w:hAnsi="SutonnyMJ"/>
          <w:b/>
          <w:sz w:val="24"/>
        </w:rPr>
        <w:t>KwZcq AvB‡bi †ndvRZ</w:t>
      </w:r>
      <w:r w:rsidR="000471CC">
        <w:rPr>
          <w:rFonts w:ascii="SutonnyMJ" w:hAnsi="SutonnyMJ"/>
          <w:sz w:val="24"/>
        </w:rPr>
        <w:t xml:space="preserve"> </w:t>
      </w:r>
      <w:r w:rsidRPr="000471CC">
        <w:rPr>
          <w:rFonts w:ascii="SutonnyMJ" w:hAnsi="SutonnyMJ"/>
          <w:sz w:val="22"/>
        </w:rPr>
        <w:t>(Aby‡”Q`: 47)</w:t>
      </w:r>
    </w:p>
    <w:p w:rsidR="00C501E0" w:rsidRPr="002C24DA" w:rsidRDefault="002C24DA" w:rsidP="00AD4CBA">
      <w:pPr>
        <w:pStyle w:val="ListParagraph"/>
        <w:numPr>
          <w:ilvl w:val="0"/>
          <w:numId w:val="374"/>
        </w:numPr>
        <w:tabs>
          <w:tab w:val="left" w:pos="360"/>
        </w:tabs>
        <w:rPr>
          <w:rFonts w:ascii="SutonnyMJ" w:hAnsi="SutonnyMJ"/>
          <w:sz w:val="24"/>
        </w:rPr>
      </w:pPr>
      <w:r w:rsidRPr="002C24DA">
        <w:rPr>
          <w:rFonts w:ascii="SutonnyMJ" w:hAnsi="SutonnyMJ"/>
          <w:b/>
          <w:sz w:val="24"/>
        </w:rPr>
        <w:t>g~jK_v:</w:t>
      </w:r>
      <w:r w:rsidR="00C501E0" w:rsidRPr="002C24DA">
        <w:rPr>
          <w:rFonts w:ascii="SutonnyMJ" w:hAnsi="SutonnyMJ"/>
          <w:b/>
          <w:sz w:val="24"/>
        </w:rPr>
        <w:tab/>
      </w:r>
      <w:r w:rsidR="00C501E0" w:rsidRPr="002C24DA">
        <w:rPr>
          <w:rFonts w:ascii="SutonnyMJ" w:hAnsi="SutonnyMJ"/>
          <w:sz w:val="24"/>
        </w:rPr>
        <w:t>msweav‡bi 47bs Aby‡”Q` Abyhvqx msm` 2wU †ÿ‡Î †gŠwjK AwaKvi we‡ivax AvBb cvm Ki‡Z cv‡i|</w:t>
      </w:r>
    </w:p>
    <w:p w:rsidR="00C501E0" w:rsidRDefault="00C501E0" w:rsidP="00AD4CBA">
      <w:pPr>
        <w:pStyle w:val="ListParagraph"/>
        <w:numPr>
          <w:ilvl w:val="0"/>
          <w:numId w:val="346"/>
        </w:numPr>
        <w:tabs>
          <w:tab w:val="left" w:pos="360"/>
        </w:tabs>
        <w:contextualSpacing/>
        <w:rPr>
          <w:rFonts w:ascii="SutonnyMJ" w:hAnsi="SutonnyMJ"/>
          <w:sz w:val="24"/>
        </w:rPr>
      </w:pPr>
      <w:r>
        <w:rPr>
          <w:rFonts w:ascii="SutonnyMJ" w:hAnsi="SutonnyMJ"/>
          <w:sz w:val="24"/>
        </w:rPr>
        <w:t>msweav‡bi 2q fv‡M ewY©Z ivóª cwiPvjbvi g~jbxwZmg~‡ni †Kvb GKwU‡K ev¯Íevq‡bi †ÿ‡Î|</w:t>
      </w:r>
    </w:p>
    <w:p w:rsidR="00C501E0" w:rsidRPr="004F7D62" w:rsidRDefault="00C501E0" w:rsidP="00AD4CBA">
      <w:pPr>
        <w:pStyle w:val="ListParagraph"/>
        <w:numPr>
          <w:ilvl w:val="0"/>
          <w:numId w:val="346"/>
        </w:numPr>
        <w:tabs>
          <w:tab w:val="left" w:pos="360"/>
        </w:tabs>
        <w:contextualSpacing/>
        <w:rPr>
          <w:rFonts w:ascii="SutonnyMJ" w:hAnsi="SutonnyMJ"/>
          <w:sz w:val="24"/>
        </w:rPr>
      </w:pPr>
      <w:r>
        <w:rPr>
          <w:rFonts w:ascii="SutonnyMJ" w:hAnsi="SutonnyMJ"/>
          <w:sz w:val="24"/>
        </w:rPr>
        <w:t>MYnZ¨vRwbZ Aciv‡ai wePvi, gvbeZvwe‡ivax Aciv‡ai wePvi, hy×vci</w:t>
      </w:r>
      <w:r w:rsidR="00AE2D98">
        <w:rPr>
          <w:rFonts w:ascii="SutonnyMJ" w:hAnsi="SutonnyMJ"/>
          <w:sz w:val="24"/>
        </w:rPr>
        <w:t>v</w:t>
      </w:r>
      <w:r>
        <w:rPr>
          <w:rFonts w:ascii="SutonnyMJ" w:hAnsi="SutonnyMJ"/>
          <w:sz w:val="24"/>
        </w:rPr>
        <w:t>ax‡`i wePv</w:t>
      </w:r>
      <w:r w:rsidR="00AE2D98">
        <w:rPr>
          <w:rFonts w:ascii="SutonnyMJ" w:hAnsi="SutonnyMJ"/>
          <w:sz w:val="24"/>
        </w:rPr>
        <w:t>‡</w:t>
      </w:r>
      <w:r>
        <w:rPr>
          <w:rFonts w:ascii="SutonnyMJ" w:hAnsi="SutonnyMJ"/>
          <w:sz w:val="24"/>
        </w:rPr>
        <w:t>i</w:t>
      </w:r>
      <w:r w:rsidR="00AE2D98">
        <w:rPr>
          <w:rFonts w:ascii="SutonnyMJ" w:hAnsi="SutonnyMJ"/>
          <w:sz w:val="24"/>
        </w:rPr>
        <w:t>i</w:t>
      </w:r>
      <w:r>
        <w:rPr>
          <w:rFonts w:ascii="SutonnyMJ" w:hAnsi="SutonnyMJ"/>
          <w:sz w:val="24"/>
        </w:rPr>
        <w:t xml:space="preserve"> †ÿ‡Î|</w:t>
      </w:r>
    </w:p>
    <w:p w:rsidR="00C501E0" w:rsidRPr="002C24DA" w:rsidRDefault="00C501E0" w:rsidP="00AD4CBA">
      <w:pPr>
        <w:pStyle w:val="ListParagraph"/>
        <w:numPr>
          <w:ilvl w:val="0"/>
          <w:numId w:val="375"/>
        </w:numPr>
        <w:tabs>
          <w:tab w:val="left" w:pos="360"/>
        </w:tabs>
        <w:contextualSpacing/>
        <w:jc w:val="both"/>
        <w:rPr>
          <w:rFonts w:ascii="SutonnyMJ" w:hAnsi="SutonnyMJ"/>
          <w:sz w:val="24"/>
        </w:rPr>
      </w:pPr>
      <w:r w:rsidRPr="002C24DA">
        <w:rPr>
          <w:rFonts w:ascii="SutonnyMJ" w:hAnsi="SutonnyMJ"/>
          <w:sz w:val="24"/>
        </w:rPr>
        <w:t>eZ©gv‡b evsjv‡`‡k hy×vcivax‡`i wePvi n‡”QÑ msweav‡bi 47(3) bs Aby‡”Q` Abymv‡i</w:t>
      </w:r>
    </w:p>
    <w:p w:rsidR="00C501E0" w:rsidRPr="002C24DA" w:rsidRDefault="00C501E0" w:rsidP="002C24DA">
      <w:pPr>
        <w:tabs>
          <w:tab w:val="left" w:pos="360"/>
        </w:tabs>
        <w:contextualSpacing/>
        <w:jc w:val="center"/>
        <w:rPr>
          <w:rFonts w:ascii="SutonnyMJ" w:hAnsi="SutonnyMJ"/>
          <w:b/>
          <w:sz w:val="24"/>
        </w:rPr>
      </w:pPr>
      <w:r w:rsidRPr="002C24DA">
        <w:rPr>
          <w:rFonts w:ascii="SutonnyMJ" w:hAnsi="SutonnyMJ"/>
          <w:b/>
          <w:sz w:val="24"/>
        </w:rPr>
        <w:t>hy×vcivax</w:t>
      </w:r>
      <w:r w:rsidR="002C24DA" w:rsidRPr="002C24DA">
        <w:rPr>
          <w:rFonts w:ascii="SutonnyMJ" w:hAnsi="SutonnyMJ"/>
          <w:b/>
          <w:sz w:val="24"/>
        </w:rPr>
        <w:t>iv †hme †gŠwjK AwaKvi †_‡K ewÂZ</w:t>
      </w:r>
    </w:p>
    <w:p w:rsidR="00C501E0" w:rsidRDefault="00C501E0" w:rsidP="00AD4CBA">
      <w:pPr>
        <w:pStyle w:val="ListParagraph"/>
        <w:numPr>
          <w:ilvl w:val="0"/>
          <w:numId w:val="347"/>
        </w:numPr>
        <w:tabs>
          <w:tab w:val="left" w:pos="360"/>
        </w:tabs>
        <w:contextualSpacing/>
        <w:jc w:val="both"/>
        <w:rPr>
          <w:rFonts w:ascii="SutonnyMJ" w:hAnsi="SutonnyMJ"/>
          <w:sz w:val="24"/>
        </w:rPr>
      </w:pPr>
      <w:r>
        <w:rPr>
          <w:rFonts w:ascii="SutonnyMJ" w:hAnsi="SutonnyMJ"/>
          <w:sz w:val="24"/>
        </w:rPr>
        <w:t>AvB‡bi AvkÖq jv‡fi AwaKvi [Aby‡”Q`: 31]</w:t>
      </w:r>
    </w:p>
    <w:p w:rsidR="00C501E0" w:rsidRDefault="00C501E0" w:rsidP="00AD4CBA">
      <w:pPr>
        <w:pStyle w:val="ListParagraph"/>
        <w:numPr>
          <w:ilvl w:val="0"/>
          <w:numId w:val="347"/>
        </w:numPr>
        <w:tabs>
          <w:tab w:val="left" w:pos="360"/>
        </w:tabs>
        <w:contextualSpacing/>
        <w:jc w:val="both"/>
        <w:rPr>
          <w:rFonts w:ascii="SutonnyMJ" w:hAnsi="SutonnyMJ"/>
          <w:sz w:val="24"/>
        </w:rPr>
      </w:pPr>
      <w:r>
        <w:rPr>
          <w:rFonts w:ascii="SutonnyMJ" w:hAnsi="SutonnyMJ"/>
          <w:sz w:val="24"/>
        </w:rPr>
        <w:t>Aby‡”Q` 35 Gi (1) I (3) `dv</w:t>
      </w:r>
    </w:p>
    <w:p w:rsidR="00C501E0" w:rsidRPr="009860E9" w:rsidRDefault="00C501E0" w:rsidP="00AD4CBA">
      <w:pPr>
        <w:pStyle w:val="ListParagraph"/>
        <w:numPr>
          <w:ilvl w:val="0"/>
          <w:numId w:val="347"/>
        </w:numPr>
        <w:tabs>
          <w:tab w:val="left" w:pos="360"/>
        </w:tabs>
        <w:contextualSpacing/>
        <w:jc w:val="both"/>
        <w:rPr>
          <w:rFonts w:ascii="SutonnyMJ" w:hAnsi="SutonnyMJ"/>
          <w:sz w:val="24"/>
        </w:rPr>
      </w:pPr>
      <w:r>
        <w:rPr>
          <w:rFonts w:ascii="SutonnyMJ" w:hAnsi="SutonnyMJ"/>
          <w:sz w:val="24"/>
        </w:rPr>
        <w:t>wiU Gi gva¨‡g †gŠwjK AwaKvi ejerKi‡Yi my‡hvM [Aby‡”Q`: 44]</w:t>
      </w:r>
    </w:p>
    <w:p w:rsidR="00C501E0" w:rsidRDefault="00C501E0" w:rsidP="002C24DA">
      <w:pPr>
        <w:tabs>
          <w:tab w:val="left" w:pos="360"/>
        </w:tabs>
        <w:ind w:left="360"/>
        <w:contextualSpacing/>
        <w:jc w:val="both"/>
        <w:rPr>
          <w:rFonts w:ascii="SutonnyMJ" w:hAnsi="SutonnyMJ"/>
          <w:sz w:val="24"/>
        </w:rPr>
      </w:pPr>
      <w:r w:rsidRPr="002C24DA">
        <w:rPr>
          <w:rFonts w:ascii="SutonnyMJ" w:hAnsi="SutonnyMJ"/>
          <w:sz w:val="24"/>
        </w:rPr>
        <w:t>D‡jøL</w:t>
      </w:r>
      <w:r w:rsidR="00AE2D98">
        <w:rPr>
          <w:rFonts w:ascii="SutonnyMJ" w:hAnsi="SutonnyMJ"/>
          <w:sz w:val="24"/>
        </w:rPr>
        <w:t>¨</w:t>
      </w:r>
      <w:r w:rsidRPr="002C24DA">
        <w:rPr>
          <w:rFonts w:ascii="SutonnyMJ" w:hAnsi="SutonnyMJ"/>
          <w:sz w:val="24"/>
        </w:rPr>
        <w:t>, 47(2) bs Aby‡”Q` Abymv‡i, †h ev hviv gvbeZvwe‡ivax Aciva, hy×vciva, AvšÍR©vwZK Aciv</w:t>
      </w:r>
      <w:r w:rsidR="00AE2D98">
        <w:rPr>
          <w:rFonts w:ascii="SutonnyMJ" w:hAnsi="SutonnyMJ"/>
          <w:sz w:val="24"/>
        </w:rPr>
        <w:t>‡</w:t>
      </w:r>
      <w:r w:rsidRPr="002C24DA">
        <w:rPr>
          <w:rFonts w:ascii="SutonnyMJ" w:hAnsi="SutonnyMJ"/>
          <w:sz w:val="24"/>
        </w:rPr>
        <w:t>a Awfhy³ Zviv †Kvb cÖwZKv‡ii Rb¨</w:t>
      </w:r>
      <w:r w:rsidR="00AE2D98">
        <w:rPr>
          <w:rFonts w:ascii="SutonnyMJ" w:hAnsi="SutonnyMJ"/>
          <w:sz w:val="24"/>
        </w:rPr>
        <w:t xml:space="preserve"> mywcÖ</w:t>
      </w:r>
      <w:r w:rsidRPr="002C24DA">
        <w:rPr>
          <w:rFonts w:ascii="SutonnyMJ" w:hAnsi="SutonnyMJ"/>
          <w:sz w:val="24"/>
        </w:rPr>
        <w:t>g‡Kv‡U©i nvB‡KvU© wefv‡M wiU Kivi my‡hvM cv‡eb bv|</w:t>
      </w:r>
    </w:p>
    <w:tbl>
      <w:tblPr>
        <w:tblStyle w:val="TableGrid"/>
        <w:tblW w:w="0" w:type="auto"/>
        <w:tblInd w:w="153" w:type="dxa"/>
        <w:tblLook w:val="04A0" w:firstRow="1" w:lastRow="0" w:firstColumn="1" w:lastColumn="0" w:noHBand="0" w:noVBand="1"/>
      </w:tblPr>
      <w:tblGrid>
        <w:gridCol w:w="8559"/>
      </w:tblGrid>
      <w:tr w:rsidR="00E543AC" w:rsidTr="00E543AC">
        <w:tc>
          <w:tcPr>
            <w:tcW w:w="8559" w:type="dxa"/>
          </w:tcPr>
          <w:p w:rsidR="00E543AC" w:rsidRPr="0019093F" w:rsidRDefault="00E543AC" w:rsidP="00E543AC">
            <w:pPr>
              <w:tabs>
                <w:tab w:val="left" w:pos="360"/>
              </w:tabs>
              <w:jc w:val="center"/>
              <w:rPr>
                <w:rFonts w:ascii="SutonnyMJ" w:hAnsi="SutonnyMJ"/>
                <w:b/>
                <w:sz w:val="24"/>
              </w:rPr>
            </w:pPr>
            <w:r w:rsidRPr="0019093F">
              <w:rPr>
                <w:rFonts w:ascii="SutonnyMJ" w:hAnsi="SutonnyMJ"/>
                <w:b/>
                <w:sz w:val="24"/>
              </w:rPr>
              <w:t>AvšÍR©vwZK Aciva</w:t>
            </w:r>
          </w:p>
          <w:p w:rsidR="00E543AC" w:rsidRPr="002C24DA" w:rsidRDefault="00E543AC" w:rsidP="00AD4CBA">
            <w:pPr>
              <w:pStyle w:val="ListParagraph"/>
              <w:numPr>
                <w:ilvl w:val="0"/>
                <w:numId w:val="376"/>
              </w:numPr>
              <w:tabs>
                <w:tab w:val="left" w:pos="360"/>
              </w:tabs>
              <w:contextualSpacing/>
              <w:jc w:val="both"/>
              <w:rPr>
                <w:rFonts w:ascii="SutonnyMJ" w:hAnsi="SutonnyMJ"/>
                <w:sz w:val="24"/>
              </w:rPr>
            </w:pPr>
            <w:r w:rsidRPr="002C24DA">
              <w:rPr>
                <w:rFonts w:ascii="SutonnyMJ" w:hAnsi="SutonnyMJ"/>
                <w:sz w:val="24"/>
              </w:rPr>
              <w:t>†h Aciva¸‡jv AvšÍR©vwZKfv‡e ¯^xK…Z Ges me ivóªB mgvbfv‡e GLwZqvi cÖ‡qvM Ki‡Z cv‡i Zv‡KB AvšÍR©vwZK Aciva e‡j| †hgb: MYnZ¨vRwbZ Aciva, hy×vciva, gvbeZvwe‡ivax Aciva|</w:t>
            </w:r>
          </w:p>
          <w:p w:rsidR="00E543AC" w:rsidRDefault="00E543AC" w:rsidP="00AD4CBA">
            <w:pPr>
              <w:pStyle w:val="ListParagraph"/>
              <w:numPr>
                <w:ilvl w:val="0"/>
                <w:numId w:val="376"/>
              </w:numPr>
              <w:tabs>
                <w:tab w:val="left" w:pos="360"/>
              </w:tabs>
              <w:contextualSpacing/>
              <w:jc w:val="both"/>
              <w:rPr>
                <w:rFonts w:ascii="SutonnyMJ" w:hAnsi="SutonnyMJ"/>
                <w:sz w:val="24"/>
              </w:rPr>
            </w:pPr>
            <w:r w:rsidRPr="002C24DA">
              <w:rPr>
                <w:rFonts w:ascii="SutonnyMJ" w:hAnsi="SutonnyMJ"/>
                <w:sz w:val="24"/>
              </w:rPr>
              <w:t>GB Aciva¸‡jv AvšÍR©vwZK e‡j</w:t>
            </w:r>
            <w:r w:rsidR="00AE2D98">
              <w:rPr>
                <w:rFonts w:ascii="SutonnyMJ" w:hAnsi="SutonnyMJ"/>
                <w:sz w:val="24"/>
              </w:rPr>
              <w:t>B mve©Rbxbfv‡e †h‡Kvb ivóª, wbi‡</w:t>
            </w:r>
            <w:r w:rsidRPr="002C24DA">
              <w:rPr>
                <w:rFonts w:ascii="SutonnyMJ" w:hAnsi="SutonnyMJ"/>
                <w:sz w:val="24"/>
              </w:rPr>
              <w:t>cÿfv‡e Gi wePvi Ki‡Z cvi‡e|</w:t>
            </w:r>
          </w:p>
        </w:tc>
      </w:tr>
    </w:tbl>
    <w:p w:rsidR="00E543AC" w:rsidRPr="00415AF2" w:rsidRDefault="00E543AC" w:rsidP="00E543AC">
      <w:pPr>
        <w:tabs>
          <w:tab w:val="left" w:pos="360"/>
        </w:tabs>
        <w:contextualSpacing/>
        <w:jc w:val="both"/>
        <w:rPr>
          <w:rFonts w:ascii="SutonnyMJ" w:hAnsi="SutonnyMJ"/>
          <w:sz w:val="8"/>
        </w:rPr>
      </w:pPr>
    </w:p>
    <w:p w:rsidR="009C57A0" w:rsidRPr="009C57A0" w:rsidRDefault="009C57A0" w:rsidP="009C57A0">
      <w:pPr>
        <w:tabs>
          <w:tab w:val="left" w:pos="360"/>
        </w:tabs>
        <w:jc w:val="center"/>
        <w:rPr>
          <w:rFonts w:ascii="SutonnyMJ" w:hAnsi="SutonnyMJ"/>
          <w:b/>
          <w:sz w:val="26"/>
        </w:rPr>
      </w:pPr>
      <w:r w:rsidRPr="009C57A0">
        <w:rPr>
          <w:rFonts w:ascii="SutonnyMJ" w:hAnsi="SutonnyMJ"/>
          <w:b/>
          <w:sz w:val="26"/>
        </w:rPr>
        <w:t>we‡kl Z_¨</w:t>
      </w:r>
    </w:p>
    <w:p w:rsidR="009C57A0" w:rsidRPr="009C57A0" w:rsidRDefault="009C57A0" w:rsidP="00AD4CBA">
      <w:pPr>
        <w:numPr>
          <w:ilvl w:val="0"/>
          <w:numId w:val="365"/>
        </w:numPr>
        <w:tabs>
          <w:tab w:val="left" w:pos="360"/>
        </w:tabs>
        <w:contextualSpacing/>
        <w:rPr>
          <w:rFonts w:ascii="SutonnyMJ" w:hAnsi="SutonnyMJ"/>
          <w:sz w:val="24"/>
        </w:rPr>
      </w:pPr>
      <w:r w:rsidRPr="009C57A0">
        <w:rPr>
          <w:rFonts w:ascii="SutonnyMJ" w:hAnsi="SutonnyMJ"/>
          <w:sz w:val="24"/>
        </w:rPr>
        <w:t xml:space="preserve">we‡`wk‡`i Rb¨ msweav‡bi 5wU †gŠwjK AwaKvi </w:t>
      </w:r>
      <w:r w:rsidR="00AE2D98">
        <w:rPr>
          <w:rFonts w:ascii="SutonnyMJ" w:hAnsi="SutonnyMJ"/>
          <w:sz w:val="24"/>
        </w:rPr>
        <w:t>we`¨gvb (31-35) G¸‡jv Avevi †`wk</w:t>
      </w:r>
      <w:r w:rsidRPr="009C57A0">
        <w:rPr>
          <w:rFonts w:ascii="SutonnyMJ" w:hAnsi="SutonnyMJ"/>
          <w:sz w:val="24"/>
        </w:rPr>
        <w:t xml:space="preserve"> bvMwiK‡`i Rb¨I cÖ‡hvR¨|</w:t>
      </w:r>
    </w:p>
    <w:p w:rsidR="009C57A0" w:rsidRPr="009C57A0" w:rsidRDefault="009C57A0" w:rsidP="00AD4CBA">
      <w:pPr>
        <w:numPr>
          <w:ilvl w:val="0"/>
          <w:numId w:val="365"/>
        </w:numPr>
        <w:tabs>
          <w:tab w:val="left" w:pos="360"/>
        </w:tabs>
        <w:contextualSpacing/>
        <w:rPr>
          <w:rFonts w:ascii="SutonnyMJ" w:hAnsi="SutonnyMJ"/>
          <w:sz w:val="24"/>
        </w:rPr>
      </w:pPr>
      <w:r w:rsidRPr="009C57A0">
        <w:rPr>
          <w:rFonts w:ascii="SutonnyMJ" w:hAnsi="SutonnyMJ"/>
          <w:sz w:val="24"/>
        </w:rPr>
        <w:lastRenderedPageBreak/>
        <w:t xml:space="preserve">evsjv‡`‡ki Riæwi Ae¯’vi mgq 6wU †gŠwjK AwaKvi ¯’wMZ ivLv nq| </w:t>
      </w:r>
      <w:r w:rsidRPr="009C57A0">
        <w:rPr>
          <w:rFonts w:ascii="Nirmala UI" w:hAnsi="Nirmala UI" w:cs="Nirmala UI"/>
          <w:sz w:val="24"/>
        </w:rPr>
        <w:t>(</w:t>
      </w:r>
      <w:r w:rsidRPr="009C57A0">
        <w:rPr>
          <w:rFonts w:ascii="SutonnyMJ" w:hAnsi="SutonnyMJ"/>
          <w:sz w:val="24"/>
        </w:rPr>
        <w:t>36, 37, 38, 39, 40 Ges 42)</w:t>
      </w:r>
    </w:p>
    <w:p w:rsidR="009C57A0" w:rsidRPr="00985ACC" w:rsidRDefault="009C57A0" w:rsidP="00AD4CBA">
      <w:pPr>
        <w:numPr>
          <w:ilvl w:val="0"/>
          <w:numId w:val="365"/>
        </w:numPr>
        <w:tabs>
          <w:tab w:val="left" w:pos="360"/>
        </w:tabs>
        <w:rPr>
          <w:rFonts w:ascii="SutonnyMJ" w:hAnsi="SutonnyMJ"/>
          <w:sz w:val="24"/>
        </w:rPr>
      </w:pPr>
      <w:r w:rsidRPr="009C57A0">
        <w:rPr>
          <w:rFonts w:ascii="SutonnyMJ" w:hAnsi="SutonnyMJ"/>
          <w:sz w:val="24"/>
        </w:rPr>
        <w:t>D‡jøL</w:t>
      </w:r>
      <w:r w:rsidR="00AE2D98">
        <w:rPr>
          <w:rFonts w:ascii="SutonnyMJ" w:hAnsi="SutonnyMJ"/>
          <w:sz w:val="24"/>
        </w:rPr>
        <w:t>¨, 41 nj ag©xq ¯^vaxbZv, Riæwi</w:t>
      </w:r>
      <w:r w:rsidRPr="009C57A0">
        <w:rPr>
          <w:rFonts w:ascii="SutonnyMJ" w:hAnsi="SutonnyMJ"/>
          <w:sz w:val="24"/>
        </w:rPr>
        <w:t xml:space="preserve"> Ae¯’v Rvwi _vK‡jI gvbyl Zvi</w:t>
      </w:r>
      <w:r w:rsidR="00AE2D98">
        <w:rPr>
          <w:rFonts w:ascii="SutonnyMJ" w:hAnsi="SutonnyMJ"/>
          <w:sz w:val="24"/>
        </w:rPr>
        <w:t xml:space="preserve"> ag© Aej¤^b, cvjb, cÖPviYv, ag©xq cÖwZôv‡bi iÿY</w:t>
      </w:r>
      <w:r w:rsidRPr="009C57A0">
        <w:rPr>
          <w:rFonts w:ascii="SutonnyMJ" w:hAnsi="SutonnyMJ"/>
          <w:sz w:val="24"/>
        </w:rPr>
        <w:t>v‡eÿY BZ¨vw`i AwaKvi iv‡L|</w:t>
      </w:r>
    </w:p>
    <w:p w:rsidR="002C24DA" w:rsidRPr="00E81893" w:rsidRDefault="002C24DA" w:rsidP="002C24DA">
      <w:pPr>
        <w:tabs>
          <w:tab w:val="left" w:pos="2520"/>
          <w:tab w:val="left" w:pos="4680"/>
          <w:tab w:val="left" w:pos="6660"/>
        </w:tabs>
        <w:rPr>
          <w:rFonts w:ascii="SutonnyMJ" w:eastAsia="SutonnyMJ" w:hAnsi="SutonnyMJ" w:cs="SutonnyMJ"/>
          <w:color w:val="FF0000"/>
          <w:sz w:val="24"/>
        </w:rPr>
      </w:pPr>
      <w:r w:rsidRPr="002C24DA">
        <w:rPr>
          <w:rFonts w:ascii="Times New Roman" w:hAnsi="Times New Roman" w:cs="Calibri"/>
          <w:b/>
        </w:rPr>
        <w:t>Note</w:t>
      </w:r>
      <w:r w:rsidRPr="002C24DA">
        <w:rPr>
          <w:rFonts w:cs="Calibri"/>
          <w:b/>
        </w:rPr>
        <w:t>:</w:t>
      </w:r>
      <w:r w:rsidR="00415AF2">
        <w:rPr>
          <w:rFonts w:cs="Calibri"/>
          <w:b/>
        </w:rPr>
        <w:t xml:space="preserve"> </w:t>
      </w:r>
      <w:r w:rsidRPr="002C24DA">
        <w:rPr>
          <w:rFonts w:ascii="SutonnyMJ" w:eastAsia="SutonnyMJ" w:hAnsi="SutonnyMJ" w:cs="SutonnyMJ"/>
          <w:sz w:val="24"/>
        </w:rPr>
        <w:t xml:space="preserve">ˆbwZKZv I mykvm‡bi AwaKvi PvÞvi †_‡K †gŠwjK AwaKvi I †gŠwjK Pvwn`v </w:t>
      </w:r>
      <w:r w:rsidRPr="00864C5D">
        <w:rPr>
          <w:rFonts w:ascii="SutonnyMJ" w:eastAsia="SutonnyMJ" w:hAnsi="SutonnyMJ" w:cs="SutonnyMJ"/>
          <w:sz w:val="24"/>
        </w:rPr>
        <w:t>†`Lyb</w:t>
      </w:r>
      <w:r w:rsidR="00E81893" w:rsidRPr="002C24DA">
        <w:rPr>
          <w:rFonts w:ascii="SutonnyMJ" w:hAnsi="SutonnyMJ"/>
          <w:sz w:val="24"/>
        </w:rPr>
        <w:t>Ges</w:t>
      </w:r>
    </w:p>
    <w:p w:rsidR="001A5928" w:rsidRDefault="00C501E0" w:rsidP="000E58F5">
      <w:pPr>
        <w:tabs>
          <w:tab w:val="left" w:pos="360"/>
        </w:tabs>
        <w:contextualSpacing/>
        <w:jc w:val="both"/>
        <w:rPr>
          <w:rFonts w:ascii="SutonnyMJ" w:hAnsi="SutonnyMJ"/>
          <w:sz w:val="24"/>
        </w:rPr>
      </w:pPr>
      <w:r w:rsidRPr="002C24DA">
        <w:rPr>
          <w:rFonts w:ascii="SutonnyMJ" w:hAnsi="SutonnyMJ"/>
          <w:sz w:val="24"/>
        </w:rPr>
        <w:t>wbe©vnx w</w:t>
      </w:r>
      <w:r w:rsidR="00E81893">
        <w:rPr>
          <w:rFonts w:ascii="SutonnyMJ" w:hAnsi="SutonnyMJ"/>
          <w:sz w:val="24"/>
        </w:rPr>
        <w:t>efvM (48-64), AvBb wefvM (65-9</w:t>
      </w:r>
      <w:r w:rsidRPr="002C24DA">
        <w:rPr>
          <w:rFonts w:ascii="SutonnyMJ" w:hAnsi="SutonnyMJ"/>
          <w:sz w:val="24"/>
        </w:rPr>
        <w:t>3), Ges wePvi wefvM (94-117) GB 3</w:t>
      </w:r>
      <w:r w:rsidR="00864C5D">
        <w:rPr>
          <w:rFonts w:ascii="SutonnyMJ" w:hAnsi="SutonnyMJ"/>
          <w:sz w:val="24"/>
        </w:rPr>
        <w:t>Uv fv‡Mi Rb¨ †`Lyb Aóg Aa¨vq</w:t>
      </w:r>
    </w:p>
    <w:p w:rsidR="00474F18" w:rsidRPr="00E645F1" w:rsidRDefault="00474F18" w:rsidP="00474F18">
      <w:pPr>
        <w:shd w:val="clear" w:color="auto" w:fill="FFFFFF"/>
        <w:tabs>
          <w:tab w:val="left" w:pos="2880"/>
          <w:tab w:val="left" w:pos="5220"/>
          <w:tab w:val="left" w:pos="7020"/>
          <w:tab w:val="left" w:pos="8820"/>
        </w:tabs>
        <w:rPr>
          <w:rFonts w:ascii="SutonnyMJ" w:hAnsi="SutonnyMJ"/>
          <w:b/>
          <w:sz w:val="26"/>
          <w:lang w:val="es-ES_tradnl" w:eastAsia="en-GB"/>
        </w:rPr>
      </w:pPr>
      <w:r w:rsidRPr="00415AF2">
        <w:rPr>
          <w:rFonts w:ascii="SutonnyMJ" w:hAnsi="SutonnyMJ"/>
          <w:b/>
          <w:sz w:val="26"/>
          <w:shd w:val="clear" w:color="auto" w:fill="000000" w:themeFill="text1"/>
          <w:lang w:val="es-ES_tradnl" w:eastAsia="en-GB"/>
        </w:rPr>
        <w:t>Abykxjbx:</w:t>
      </w:r>
    </w:p>
    <w:p w:rsidR="00474F18" w:rsidRPr="006408BB" w:rsidRDefault="006336CD" w:rsidP="00474F18">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Pr>
          <w:rFonts w:ascii="SutonnyMJ" w:hAnsi="SutonnyMJ" w:cs="VillageII"/>
          <w:b/>
          <w:bCs/>
          <w:spacing w:val="-4"/>
          <w:sz w:val="24"/>
          <w:lang w:val="en-GB" w:eastAsia="en-GB"/>
        </w:rPr>
        <w:t xml:space="preserve"> 01</w:t>
      </w:r>
      <w:r w:rsidR="00474F18" w:rsidRPr="006408BB">
        <w:rPr>
          <w:rFonts w:ascii="SutonnyMJ" w:hAnsi="SutonnyMJ" w:cs="VillageII"/>
          <w:b/>
          <w:bCs/>
          <w:spacing w:val="-4"/>
          <w:sz w:val="24"/>
          <w:lang w:val="en-GB" w:eastAsia="en-GB"/>
        </w:rPr>
        <w:t>. msweav‡bi †Kvb Aby‡”Q‡` Ôivóª I MYRxe‡bi me©¯Í‡i bvix cyiæ‡li mgvb AwaKvi jvf Kwi‡ebÕ ejv Av‡Q?</w:t>
      </w:r>
    </w:p>
    <w:p w:rsidR="00474F18" w:rsidRPr="006408BB" w:rsidRDefault="00474F18" w:rsidP="00474F18">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10 bs Aby‡”Q‡`</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28(2) bs Aby‡”Q‡`</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21(2) bs Aby‡”Q‡`</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27 bs Aby‡”Q‡`</w:t>
      </w:r>
      <w:r w:rsidRPr="006408BB">
        <w:rPr>
          <w:rFonts w:ascii="SutonnyMJ" w:hAnsi="SutonnyMJ" w:cs="VillageII"/>
          <w:sz w:val="24"/>
          <w:lang w:val="en-GB" w:eastAsia="en-GB"/>
        </w:rPr>
        <w:tab/>
      </w:r>
      <w:r w:rsidR="00043AF9">
        <w:rPr>
          <w:rFonts w:ascii="SutonnyMJ" w:hAnsi="SutonnyMJ" w:cs="VillageII"/>
          <w:b/>
          <w:sz w:val="24"/>
          <w:shd w:val="clear" w:color="auto" w:fill="000000"/>
          <w:lang w:val="en-GB" w:eastAsia="en-GB"/>
        </w:rPr>
        <w:t>01</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L</w:t>
      </w:r>
    </w:p>
    <w:p w:rsidR="00474F18" w:rsidRPr="006408BB" w:rsidRDefault="00474F18" w:rsidP="00474F18">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0</w:t>
      </w:r>
      <w:r w:rsidR="006336CD">
        <w:rPr>
          <w:rFonts w:ascii="SutonnyMJ" w:hAnsi="SutonnyMJ" w:cs="Calibri"/>
          <w:sz w:val="24"/>
          <w:lang w:val="en-GB" w:eastAsia="en-GB"/>
        </w:rPr>
        <w:t>2</w:t>
      </w:r>
      <w:r w:rsidRPr="006408BB">
        <w:rPr>
          <w:rFonts w:ascii="SutonnyMJ" w:hAnsi="SutonnyMJ" w:cs="VillageII"/>
          <w:b/>
          <w:bCs/>
          <w:sz w:val="24"/>
          <w:lang w:val="en-GB" w:eastAsia="en-GB"/>
        </w:rPr>
        <w:t>.</w:t>
      </w:r>
      <w:r w:rsidRPr="006408BB">
        <w:rPr>
          <w:rFonts w:ascii="SutonnyMJ" w:hAnsi="SutonnyMJ" w:cs="VillageII"/>
          <w:b/>
          <w:bCs/>
          <w:sz w:val="24"/>
          <w:lang w:val="en-GB" w:eastAsia="en-GB"/>
        </w:rPr>
        <w:tab/>
        <w:t>msweav‡bi †Kvb Aby‡”Q‡` ÔPjv‡divi ¯^vaxbZvÕ D‡jøL i‡q‡Q?</w:t>
      </w:r>
    </w:p>
    <w:p w:rsidR="00474F18" w:rsidRPr="006408BB" w:rsidRDefault="00474F18" w:rsidP="00474F18">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37 bs Aby‡”Q`</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31 bs Aby‡”Q`</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36 bs Aby‡”Q`</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30 bs Aby‡”Q`</w:t>
      </w:r>
      <w:r w:rsidRPr="006408BB">
        <w:rPr>
          <w:rFonts w:ascii="SutonnyMJ" w:hAnsi="SutonnyMJ" w:cs="VillageII"/>
          <w:sz w:val="24"/>
          <w:lang w:val="en-GB" w:eastAsia="en-GB"/>
        </w:rPr>
        <w:tab/>
      </w:r>
      <w:r w:rsidR="00043AF9">
        <w:rPr>
          <w:rFonts w:ascii="SutonnyMJ" w:hAnsi="SutonnyMJ" w:cs="VillageII"/>
          <w:b/>
          <w:sz w:val="24"/>
          <w:shd w:val="clear" w:color="auto" w:fill="000000"/>
          <w:lang w:val="en-GB" w:eastAsia="en-GB"/>
        </w:rPr>
        <w:t>02</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M</w:t>
      </w:r>
    </w:p>
    <w:p w:rsidR="00474F18" w:rsidRPr="006408BB" w:rsidRDefault="006336CD" w:rsidP="00474F18">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Pr>
          <w:rFonts w:ascii="SutonnyMJ" w:hAnsi="SutonnyMJ" w:cs="VillageII"/>
          <w:b/>
          <w:bCs/>
          <w:sz w:val="24"/>
          <w:lang w:val="en-GB" w:eastAsia="en-GB"/>
        </w:rPr>
        <w:t>03</w:t>
      </w:r>
      <w:r w:rsidR="00474F18" w:rsidRPr="006408BB">
        <w:rPr>
          <w:rFonts w:ascii="SutonnyMJ" w:hAnsi="SutonnyMJ" w:cs="VillageII"/>
          <w:b/>
          <w:bCs/>
          <w:sz w:val="24"/>
          <w:lang w:val="en-GB" w:eastAsia="en-GB"/>
        </w:rPr>
        <w:t>. msweav‡bi 28(2) bs Aby‡”Q‡`i welqe¯‘ Kx?</w:t>
      </w:r>
    </w:p>
    <w:p w:rsidR="00474F18" w:rsidRPr="006408BB" w:rsidRDefault="00474F18" w:rsidP="00474F18">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mKj bvMwi‡Ki PvKwi jv‡fi my‡hvM</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Rxeb I e¨w³¯^vaxbZvi AwaKvi </w:t>
      </w:r>
      <w:r w:rsidRPr="006408BB">
        <w:rPr>
          <w:rFonts w:ascii="SutonnyMJ" w:hAnsi="SutonnyMJ" w:cs="VillageII"/>
          <w:sz w:val="24"/>
          <w:lang w:val="en-GB" w:eastAsia="en-GB"/>
        </w:rPr>
        <w:tab/>
      </w:r>
    </w:p>
    <w:p w:rsidR="00474F18" w:rsidRPr="006408BB" w:rsidRDefault="00474F18" w:rsidP="00474F18">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M</w:t>
      </w:r>
      <w:r w:rsidRPr="006408BB">
        <w:rPr>
          <w:rFonts w:ascii="SutonnyMJ" w:hAnsi="SutonnyMJ" w:cs="VillageII"/>
          <w:sz w:val="24"/>
          <w:lang w:val="en-GB" w:eastAsia="en-GB"/>
        </w:rPr>
        <w:t>. mKj bvMwiK AvB‡bi `„wó‡Z mgvb</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me©¯Í‡i bvix cyiæ‡li mgvb AwaKvi</w:t>
      </w:r>
      <w:r w:rsidRPr="006408BB">
        <w:rPr>
          <w:rFonts w:ascii="SutonnyMJ" w:hAnsi="SutonnyMJ" w:cs="VillageII"/>
          <w:sz w:val="24"/>
          <w:u w:val="single"/>
          <w:lang w:val="en-GB" w:eastAsia="en-GB"/>
        </w:rPr>
        <w:tab/>
      </w:r>
      <w:r w:rsidR="00043AF9">
        <w:rPr>
          <w:rFonts w:ascii="SutonnyMJ" w:hAnsi="SutonnyMJ" w:cs="VillageII"/>
          <w:b/>
          <w:sz w:val="24"/>
          <w:shd w:val="clear" w:color="auto" w:fill="000000"/>
          <w:lang w:val="en-GB" w:eastAsia="en-GB"/>
        </w:rPr>
        <w:t>03</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N</w:t>
      </w:r>
    </w:p>
    <w:p w:rsidR="00474F18" w:rsidRPr="006408BB" w:rsidRDefault="006336CD" w:rsidP="00474F18">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Pr>
          <w:rFonts w:ascii="SutonnyMJ" w:hAnsi="SutonnyMJ" w:cs="VillageII"/>
          <w:b/>
          <w:bCs/>
          <w:sz w:val="24"/>
          <w:lang w:val="en-GB" w:eastAsia="en-GB"/>
        </w:rPr>
        <w:t>04</w:t>
      </w:r>
      <w:r w:rsidR="00474F18" w:rsidRPr="006408BB">
        <w:rPr>
          <w:rFonts w:ascii="SutonnyMJ" w:hAnsi="SutonnyMJ" w:cs="VillageII"/>
          <w:b/>
          <w:bCs/>
          <w:sz w:val="24"/>
          <w:lang w:val="en-GB" w:eastAsia="en-GB"/>
        </w:rPr>
        <w:t>. hy×vcivax‡`i wePvi msµvšÍ mswe`v‡bi Aby‡”Q`wU n‡jvÑ</w:t>
      </w:r>
      <w:r w:rsidR="00474F18" w:rsidRPr="006408BB">
        <w:rPr>
          <w:rFonts w:ascii="SutonnyMJ" w:hAnsi="SutonnyMJ" w:cs="VillageII"/>
          <w:b/>
          <w:bCs/>
          <w:sz w:val="24"/>
          <w:lang w:val="en-GB" w:eastAsia="en-GB"/>
        </w:rPr>
        <w:tab/>
      </w:r>
    </w:p>
    <w:p w:rsidR="00474F18" w:rsidRPr="006408BB" w:rsidRDefault="00474F18" w:rsidP="00474F18">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47</w:t>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25</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31</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70</w:t>
      </w:r>
      <w:r w:rsidRPr="006408BB">
        <w:rPr>
          <w:rFonts w:ascii="SutonnyMJ" w:hAnsi="SutonnyMJ" w:cs="VillageII"/>
          <w:sz w:val="24"/>
          <w:lang w:val="en-GB" w:eastAsia="en-GB"/>
        </w:rPr>
        <w:tab/>
      </w:r>
      <w:r w:rsidR="00043AF9">
        <w:rPr>
          <w:rFonts w:ascii="SutonnyMJ" w:hAnsi="SutonnyMJ" w:cs="VillageII"/>
          <w:b/>
          <w:sz w:val="24"/>
          <w:shd w:val="clear" w:color="auto" w:fill="000000"/>
          <w:lang w:val="en-GB" w:eastAsia="en-GB"/>
        </w:rPr>
        <w:t>04</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05.</w:t>
      </w:r>
      <w:r w:rsidR="00EC57CA">
        <w:rPr>
          <w:rFonts w:ascii="SutonnyMJ" w:eastAsia="SutonnyMJ" w:hAnsi="SutonnyMJ" w:cs="SutonnyMJ"/>
          <w:b/>
          <w:sz w:val="24"/>
        </w:rPr>
        <w:t xml:space="preserve"> </w:t>
      </w:r>
      <w:r w:rsidR="00A201B1" w:rsidRPr="006336CD">
        <w:rPr>
          <w:rFonts w:ascii="SutonnyMJ" w:eastAsia="SutonnyMJ" w:hAnsi="SutonnyMJ" w:cs="SutonnyMJ"/>
          <w:b/>
          <w:sz w:val="24"/>
        </w:rPr>
        <w:t>MYcÖRvZš¿x evsjv‡`‡ki msweav‡bi †Kvb avivq mKj bvMwiK‡K AvB‡bi `„wó‡Z mgZvi K_v ejv n‡q‡Q?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aviv 26</w:t>
      </w:r>
      <w:r w:rsidRPr="006408BB">
        <w:rPr>
          <w:rFonts w:ascii="SutonnyMJ" w:eastAsia="SutonnyMJ" w:hAnsi="SutonnyMJ" w:cs="SutonnyMJ"/>
          <w:sz w:val="24"/>
        </w:rPr>
        <w:tab/>
        <w:t>L. aviv 27</w:t>
      </w:r>
      <w:r w:rsidRPr="006408BB">
        <w:rPr>
          <w:rFonts w:ascii="SutonnyMJ" w:eastAsia="SutonnyMJ" w:hAnsi="SutonnyMJ" w:cs="SutonnyMJ"/>
          <w:sz w:val="24"/>
        </w:rPr>
        <w:tab/>
        <w:t>M. aviv 28</w:t>
      </w:r>
      <w:r w:rsidRPr="006408BB">
        <w:rPr>
          <w:rFonts w:ascii="SutonnyMJ" w:eastAsia="SutonnyMJ" w:hAnsi="SutonnyMJ" w:cs="SutonnyMJ"/>
          <w:sz w:val="24"/>
        </w:rPr>
        <w:tab/>
        <w:t xml:space="preserve">N. aviv 29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 L</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06.</w:t>
      </w:r>
      <w:r w:rsidR="00EC57CA">
        <w:rPr>
          <w:rFonts w:ascii="SutonnyMJ" w:eastAsia="SutonnyMJ" w:hAnsi="SutonnyMJ" w:cs="SutonnyMJ"/>
          <w:b/>
          <w:sz w:val="24"/>
        </w:rPr>
        <w:t xml:space="preserve"> </w:t>
      </w:r>
      <w:r w:rsidR="00A201B1" w:rsidRPr="006336CD">
        <w:rPr>
          <w:rFonts w:ascii="SutonnyMJ" w:eastAsia="SutonnyMJ" w:hAnsi="SutonnyMJ" w:cs="SutonnyMJ"/>
          <w:b/>
          <w:sz w:val="24"/>
        </w:rPr>
        <w:t>ivóª I MYRxe‡bi me©¯Í‡i bvix I cyiæ‡li mgZv weavb Kiv n‡q‡Q evsjv‡`‡ki msweav‡bi-</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26 (1) avive‡j</w:t>
      </w:r>
      <w:r w:rsidRPr="006408BB">
        <w:rPr>
          <w:rFonts w:ascii="SutonnyMJ" w:eastAsia="SutonnyMJ" w:hAnsi="SutonnyMJ" w:cs="SutonnyMJ"/>
          <w:sz w:val="24"/>
        </w:rPr>
        <w:tab/>
        <w:t>L. 27 avive‡j</w:t>
      </w:r>
      <w:r w:rsidRPr="006408BB">
        <w:rPr>
          <w:rFonts w:ascii="SutonnyMJ" w:eastAsia="SutonnyMJ" w:hAnsi="SutonnyMJ" w:cs="SutonnyMJ"/>
          <w:sz w:val="24"/>
        </w:rPr>
        <w:tab/>
        <w:t xml:space="preserve">M. </w:t>
      </w:r>
      <w:r w:rsidRPr="006408BB">
        <w:rPr>
          <w:rFonts w:ascii="SutonnyMJ" w:eastAsia="SutonnyMJ" w:hAnsi="SutonnyMJ" w:cs="SutonnyMJ"/>
          <w:sz w:val="24"/>
          <w:u w:val="single"/>
        </w:rPr>
        <w:t>28 (2) avive‡j</w:t>
      </w:r>
      <w:r w:rsidRPr="006408BB">
        <w:rPr>
          <w:rFonts w:ascii="SutonnyMJ" w:eastAsia="SutonnyMJ" w:hAnsi="SutonnyMJ" w:cs="SutonnyMJ"/>
          <w:sz w:val="24"/>
          <w:u w:val="single"/>
        </w:rPr>
        <w:tab/>
      </w:r>
      <w:r w:rsidRPr="006408BB">
        <w:rPr>
          <w:rFonts w:ascii="SutonnyMJ" w:eastAsia="SutonnyMJ" w:hAnsi="SutonnyMJ" w:cs="SutonnyMJ"/>
          <w:sz w:val="24"/>
        </w:rPr>
        <w:t xml:space="preserve">N. 29 (2) aviv e‡j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06</w:t>
      </w:r>
      <w:r w:rsidRPr="006408BB">
        <w:rPr>
          <w:rFonts w:ascii="SutonnyMJ" w:eastAsia="SutonnyMJ" w:hAnsi="SutonnyMJ" w:cs="SutonnyMJ"/>
          <w:b/>
          <w:sz w:val="24"/>
          <w:shd w:val="clear" w:color="auto" w:fill="000000"/>
        </w:rPr>
        <w:t>: M</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07.</w:t>
      </w:r>
      <w:r w:rsidR="00EC57CA">
        <w:rPr>
          <w:rFonts w:ascii="SutonnyMJ" w:eastAsia="SutonnyMJ" w:hAnsi="SutonnyMJ" w:cs="SutonnyMJ"/>
          <w:b/>
          <w:sz w:val="24"/>
        </w:rPr>
        <w:t xml:space="preserve"> </w:t>
      </w:r>
      <w:r w:rsidR="00A201B1" w:rsidRPr="006336CD">
        <w:rPr>
          <w:rFonts w:ascii="SutonnyMJ" w:eastAsia="SutonnyMJ" w:hAnsi="SutonnyMJ" w:cs="SutonnyMJ"/>
          <w:b/>
          <w:sz w:val="24"/>
        </w:rPr>
        <w:t>evsjv‡`‡ki msweav‡bi †Kvb Aby‡”Q` e‡j ivóª bvix, wkï ev AbMÖmi bvMwiK‡`i AMÖMwZi Rb¨ we‡kl weavb ˆZwii ÿgZv cvq?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25(7)</w:t>
      </w:r>
      <w:r w:rsidRPr="006408BB">
        <w:rPr>
          <w:rFonts w:ascii="SutonnyMJ" w:eastAsia="SutonnyMJ" w:hAnsi="SutonnyMJ" w:cs="SutonnyMJ"/>
          <w:sz w:val="24"/>
        </w:rPr>
        <w:tab/>
        <w:t>L. 28(4)</w:t>
      </w:r>
      <w:r w:rsidRPr="006408BB">
        <w:rPr>
          <w:rFonts w:ascii="SutonnyMJ" w:eastAsia="SutonnyMJ" w:hAnsi="SutonnyMJ" w:cs="SutonnyMJ"/>
          <w:sz w:val="24"/>
        </w:rPr>
        <w:tab/>
        <w:t>M. 40(3)</w:t>
      </w:r>
      <w:r w:rsidRPr="006408BB">
        <w:rPr>
          <w:rFonts w:ascii="SutonnyMJ" w:eastAsia="SutonnyMJ" w:hAnsi="SutonnyMJ" w:cs="SutonnyMJ"/>
          <w:sz w:val="24"/>
        </w:rPr>
        <w:tab/>
        <w:t xml:space="preserve">N. 42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07</w:t>
      </w:r>
      <w:r w:rsidRPr="006408BB">
        <w:rPr>
          <w:rFonts w:ascii="SutonnyMJ" w:eastAsia="SutonnyMJ" w:hAnsi="SutonnyMJ" w:cs="SutonnyMJ"/>
          <w:b/>
          <w:sz w:val="24"/>
          <w:shd w:val="clear" w:color="auto" w:fill="000000"/>
        </w:rPr>
        <w:t>: L</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08.</w:t>
      </w:r>
      <w:r w:rsidR="00EC57CA">
        <w:rPr>
          <w:rFonts w:ascii="SutonnyMJ" w:eastAsia="SutonnyMJ" w:hAnsi="SutonnyMJ" w:cs="SutonnyMJ"/>
          <w:b/>
          <w:sz w:val="24"/>
        </w:rPr>
        <w:t xml:space="preserve"> </w:t>
      </w:r>
      <w:r w:rsidR="00A201B1" w:rsidRPr="006336CD">
        <w:rPr>
          <w:rFonts w:ascii="SutonnyMJ" w:eastAsia="SutonnyMJ" w:hAnsi="SutonnyMJ" w:cs="SutonnyMJ"/>
          <w:b/>
          <w:sz w:val="24"/>
        </w:rPr>
        <w:t>evsjv‡`‡ki msweav‡bi †Kvb fv‡M †gŠwjK AwaKvi †`qv Av‡Q?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wØZxq fv‡M</w:t>
      </w:r>
      <w:r w:rsidRPr="006408BB">
        <w:rPr>
          <w:rFonts w:ascii="SutonnyMJ" w:eastAsia="SutonnyMJ" w:hAnsi="SutonnyMJ" w:cs="SutonnyMJ"/>
          <w:sz w:val="24"/>
        </w:rPr>
        <w:tab/>
        <w:t>L. PZz_© fv‡M</w:t>
      </w:r>
      <w:r w:rsidRPr="006408BB">
        <w:rPr>
          <w:rFonts w:ascii="SutonnyMJ" w:eastAsia="SutonnyMJ" w:hAnsi="SutonnyMJ" w:cs="SutonnyMJ"/>
          <w:sz w:val="24"/>
        </w:rPr>
        <w:tab/>
        <w:t>M. Z…Zxq fv‡M</w:t>
      </w:r>
      <w:r w:rsidRPr="006408BB">
        <w:rPr>
          <w:rFonts w:ascii="SutonnyMJ" w:eastAsia="SutonnyMJ" w:hAnsi="SutonnyMJ" w:cs="SutonnyMJ"/>
          <w:sz w:val="24"/>
        </w:rPr>
        <w:tab/>
        <w:t xml:space="preserve">N. beg fv‡M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08</w:t>
      </w:r>
      <w:r w:rsidRPr="006408BB">
        <w:rPr>
          <w:rFonts w:ascii="SutonnyMJ" w:eastAsia="SutonnyMJ" w:hAnsi="SutonnyMJ" w:cs="SutonnyMJ"/>
          <w:b/>
          <w:sz w:val="24"/>
          <w:shd w:val="clear" w:color="auto" w:fill="000000"/>
        </w:rPr>
        <w:t>: M</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09.</w:t>
      </w:r>
      <w:r w:rsidR="00EC57CA">
        <w:rPr>
          <w:rFonts w:ascii="SutonnyMJ" w:eastAsia="SutonnyMJ" w:hAnsi="SutonnyMJ" w:cs="SutonnyMJ"/>
          <w:b/>
          <w:sz w:val="24"/>
        </w:rPr>
        <w:t xml:space="preserve"> </w:t>
      </w:r>
      <w:r w:rsidR="00A201B1" w:rsidRPr="006336CD">
        <w:rPr>
          <w:rFonts w:ascii="SutonnyMJ" w:eastAsia="SutonnyMJ" w:hAnsi="SutonnyMJ" w:cs="SutonnyMJ"/>
          <w:b/>
          <w:sz w:val="24"/>
        </w:rPr>
        <w:t>evsjv‡`‡ki msweav‡b †gŠwjK AwaKv‡ii KqwU AvwU©‡Kj Av‡Q?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10 wU</w:t>
      </w:r>
      <w:r w:rsidRPr="006408BB">
        <w:rPr>
          <w:rFonts w:ascii="SutonnyMJ" w:eastAsia="SutonnyMJ" w:hAnsi="SutonnyMJ" w:cs="SutonnyMJ"/>
          <w:sz w:val="24"/>
        </w:rPr>
        <w:tab/>
        <w:t>L. 18 wU</w:t>
      </w:r>
      <w:r w:rsidRPr="006408BB">
        <w:rPr>
          <w:rFonts w:ascii="SutonnyMJ" w:eastAsia="SutonnyMJ" w:hAnsi="SutonnyMJ" w:cs="SutonnyMJ"/>
          <w:sz w:val="24"/>
        </w:rPr>
        <w:tab/>
        <w:t>M. 17 wU</w:t>
      </w:r>
      <w:r w:rsidRPr="006408BB">
        <w:rPr>
          <w:rFonts w:ascii="SutonnyMJ" w:eastAsia="SutonnyMJ" w:hAnsi="SutonnyMJ" w:cs="SutonnyMJ"/>
          <w:sz w:val="24"/>
        </w:rPr>
        <w:tab/>
        <w:t xml:space="preserve">N. 15 wU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09</w:t>
      </w:r>
      <w:r w:rsidRPr="006408BB">
        <w:rPr>
          <w:rFonts w:ascii="SutonnyMJ" w:eastAsia="SutonnyMJ" w:hAnsi="SutonnyMJ" w:cs="SutonnyMJ"/>
          <w:b/>
          <w:sz w:val="24"/>
          <w:shd w:val="clear" w:color="auto" w:fill="000000"/>
        </w:rPr>
        <w:t>: M</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10.</w:t>
      </w:r>
      <w:r w:rsidR="00EC57CA">
        <w:rPr>
          <w:rFonts w:ascii="SutonnyMJ" w:eastAsia="SutonnyMJ" w:hAnsi="SutonnyMJ" w:cs="SutonnyMJ"/>
          <w:b/>
          <w:sz w:val="24"/>
        </w:rPr>
        <w:t xml:space="preserve"> </w:t>
      </w:r>
      <w:r w:rsidR="00A201B1" w:rsidRPr="006336CD">
        <w:rPr>
          <w:rFonts w:ascii="SutonnyMJ" w:eastAsia="SutonnyMJ" w:hAnsi="SutonnyMJ" w:cs="SutonnyMJ"/>
          <w:b/>
          <w:sz w:val="24"/>
        </w:rPr>
        <w:t>msweav‡bi †Kvb Aby‡”Q‡` ÔPjv‡divi ¯^vaxbZvÕ D‡jøL i‡q‡Q?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36 bs Aby‡”Q`</w:t>
      </w:r>
      <w:r w:rsidRPr="006408BB">
        <w:rPr>
          <w:rFonts w:ascii="SutonnyMJ" w:eastAsia="SutonnyMJ" w:hAnsi="SutonnyMJ" w:cs="SutonnyMJ"/>
          <w:sz w:val="24"/>
        </w:rPr>
        <w:tab/>
        <w:t>L. 30 bs Aby‡”Q`</w:t>
      </w:r>
      <w:r w:rsidRPr="006408BB">
        <w:rPr>
          <w:rFonts w:ascii="SutonnyMJ" w:eastAsia="SutonnyMJ" w:hAnsi="SutonnyMJ" w:cs="SutonnyMJ"/>
          <w:sz w:val="24"/>
        </w:rPr>
        <w:tab/>
        <w:t>M. 37 bs Aby‡”Q`</w:t>
      </w:r>
      <w:r w:rsidRPr="006408BB">
        <w:rPr>
          <w:rFonts w:ascii="SutonnyMJ" w:eastAsia="SutonnyMJ" w:hAnsi="SutonnyMJ" w:cs="SutonnyMJ"/>
          <w:sz w:val="24"/>
        </w:rPr>
        <w:tab/>
        <w:t xml:space="preserve">N. 31 bs Aby‡PQ`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 K</w:t>
      </w:r>
    </w:p>
    <w:p w:rsidR="00A201B1" w:rsidRPr="006336CD" w:rsidRDefault="006336CD" w:rsidP="00415AF2">
      <w:pPr>
        <w:tabs>
          <w:tab w:val="left" w:pos="0"/>
          <w:tab w:val="left" w:pos="369"/>
          <w:tab w:val="left" w:pos="2520"/>
          <w:tab w:val="left" w:pos="4320"/>
          <w:tab w:val="left" w:pos="6300"/>
          <w:tab w:val="left" w:pos="8136"/>
        </w:tabs>
        <w:ind w:left="351" w:hanging="378"/>
        <w:contextualSpacing/>
        <w:jc w:val="both"/>
        <w:rPr>
          <w:rFonts w:ascii="SutonnyMJ" w:eastAsia="SutonnyMJ" w:hAnsi="SutonnyMJ" w:cs="SutonnyMJ"/>
          <w:b/>
          <w:sz w:val="24"/>
        </w:rPr>
      </w:pPr>
      <w:r>
        <w:rPr>
          <w:rFonts w:ascii="SutonnyMJ" w:eastAsia="SutonnyMJ" w:hAnsi="SutonnyMJ" w:cs="SutonnyMJ"/>
          <w:b/>
          <w:sz w:val="24"/>
        </w:rPr>
        <w:t>11.</w:t>
      </w:r>
      <w:r w:rsidR="00EC57CA">
        <w:rPr>
          <w:rFonts w:ascii="SutonnyMJ" w:eastAsia="SutonnyMJ" w:hAnsi="SutonnyMJ" w:cs="SutonnyMJ"/>
          <w:b/>
          <w:sz w:val="24"/>
        </w:rPr>
        <w:t xml:space="preserve"> </w:t>
      </w:r>
      <w:r w:rsidR="00A201B1" w:rsidRPr="006336CD">
        <w:rPr>
          <w:rFonts w:ascii="SutonnyMJ" w:eastAsia="SutonnyMJ" w:hAnsi="SutonnyMJ" w:cs="SutonnyMJ"/>
          <w:b/>
          <w:sz w:val="24"/>
        </w:rPr>
        <w:t>Ôevsjv‡`‡ki cÖ†Z¨K bvMwi‡Ki m¤úwË AR©b, aviY, n¯ÍvšÍi ev Ab¨fv‡e wewj- e¨e¯’v Kivi AwaKvi _vK‡eÕ e‡j ejv n‡q‡Q evsjv‡`k msweav‡bi-</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42 bs Aby‡”Q`</w:t>
      </w:r>
      <w:r w:rsidRPr="006408BB">
        <w:rPr>
          <w:rFonts w:ascii="SutonnyMJ" w:eastAsia="SutonnyMJ" w:hAnsi="SutonnyMJ" w:cs="SutonnyMJ"/>
          <w:sz w:val="24"/>
        </w:rPr>
        <w:tab/>
        <w:t>L. 25 bs Aby‡”Q`</w:t>
      </w:r>
      <w:r w:rsidRPr="006408BB">
        <w:rPr>
          <w:rFonts w:ascii="SutonnyMJ" w:eastAsia="SutonnyMJ" w:hAnsi="SutonnyMJ" w:cs="SutonnyMJ"/>
          <w:sz w:val="24"/>
        </w:rPr>
        <w:tab/>
        <w:t>M. 30 bs Aby‡”Q`</w:t>
      </w:r>
      <w:r w:rsidRPr="006408BB">
        <w:rPr>
          <w:rFonts w:ascii="SutonnyMJ" w:eastAsia="SutonnyMJ" w:hAnsi="SutonnyMJ" w:cs="SutonnyMJ"/>
          <w:sz w:val="24"/>
        </w:rPr>
        <w:tab/>
        <w:t xml:space="preserve">N. 27 bs Aby‡”Q`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11</w:t>
      </w:r>
      <w:r w:rsidRPr="006408BB">
        <w:rPr>
          <w:rFonts w:ascii="SutonnyMJ" w:eastAsia="SutonnyMJ" w:hAnsi="SutonnyMJ" w:cs="SutonnyMJ"/>
          <w:b/>
          <w:sz w:val="24"/>
          <w:shd w:val="clear" w:color="auto" w:fill="000000"/>
        </w:rPr>
        <w:t>: K</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12.</w:t>
      </w:r>
      <w:r w:rsidR="00EC57CA">
        <w:rPr>
          <w:rFonts w:ascii="SutonnyMJ" w:eastAsia="SutonnyMJ" w:hAnsi="SutonnyMJ" w:cs="SutonnyMJ"/>
          <w:b/>
          <w:sz w:val="24"/>
        </w:rPr>
        <w:t xml:space="preserve"> </w:t>
      </w:r>
      <w:r w:rsidR="00A201B1" w:rsidRPr="006336CD">
        <w:rPr>
          <w:rFonts w:ascii="SutonnyMJ" w:eastAsia="SutonnyMJ" w:hAnsi="SutonnyMJ" w:cs="SutonnyMJ"/>
          <w:b/>
          <w:sz w:val="24"/>
        </w:rPr>
        <w:t>msweav‡bi 28(2) bs Aby‡”Q‡`i welqe¯‘ Kx?</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mKj bvMwiK AvB‡bi `„wó‡Z mgvb</w:t>
      </w:r>
      <w:r w:rsidRPr="006408BB">
        <w:rPr>
          <w:rFonts w:ascii="SutonnyMJ" w:eastAsia="SutonnyMJ" w:hAnsi="SutonnyMJ" w:cs="SutonnyMJ"/>
          <w:sz w:val="24"/>
        </w:rPr>
        <w:tab/>
        <w:t xml:space="preserve">L. me©¯Í‡i bvix-cyiæ‡li mgvb AwaKvi      </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M. mKj bvMwi‡Ki PvKwi jv‡fi my‡hvM</w:t>
      </w:r>
      <w:r w:rsidRPr="006408BB">
        <w:rPr>
          <w:rFonts w:ascii="SutonnyMJ" w:eastAsia="SutonnyMJ" w:hAnsi="SutonnyMJ" w:cs="SutonnyMJ"/>
          <w:sz w:val="24"/>
        </w:rPr>
        <w:tab/>
        <w:t xml:space="preserve">N. Rxeb I e¨w³¯^vaxbZvi AwaKvi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12</w:t>
      </w:r>
      <w:r w:rsidRPr="006408BB">
        <w:rPr>
          <w:rFonts w:ascii="SutonnyMJ" w:eastAsia="SutonnyMJ" w:hAnsi="SutonnyMJ" w:cs="SutonnyMJ"/>
          <w:b/>
          <w:sz w:val="24"/>
          <w:shd w:val="clear" w:color="auto" w:fill="000000"/>
        </w:rPr>
        <w:t>: L</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13.</w:t>
      </w:r>
      <w:r w:rsidR="00EC57CA">
        <w:rPr>
          <w:rFonts w:ascii="SutonnyMJ" w:eastAsia="SutonnyMJ" w:hAnsi="SutonnyMJ" w:cs="SutonnyMJ"/>
          <w:b/>
          <w:sz w:val="24"/>
        </w:rPr>
        <w:t xml:space="preserve"> </w:t>
      </w:r>
      <w:r w:rsidR="00A201B1" w:rsidRPr="006336CD">
        <w:rPr>
          <w:rFonts w:ascii="SutonnyMJ" w:eastAsia="SutonnyMJ" w:hAnsi="SutonnyMJ" w:cs="SutonnyMJ"/>
          <w:b/>
          <w:sz w:val="24"/>
        </w:rPr>
        <w:t>Rxeb I e¨w³¯^vaxbZvi AwaKvi iwÿZ n‡q‡Q †Kvb Aby‡”Q‡`?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24 bs Aby‡”Q`</w:t>
      </w:r>
      <w:r w:rsidRPr="006408BB">
        <w:rPr>
          <w:rFonts w:ascii="SutonnyMJ" w:eastAsia="SutonnyMJ" w:hAnsi="SutonnyMJ" w:cs="SutonnyMJ"/>
          <w:sz w:val="24"/>
        </w:rPr>
        <w:tab/>
        <w:t>L. 28 bs Aby‡”Q`</w:t>
      </w:r>
      <w:r w:rsidRPr="006408BB">
        <w:rPr>
          <w:rFonts w:ascii="SutonnyMJ" w:eastAsia="SutonnyMJ" w:hAnsi="SutonnyMJ" w:cs="SutonnyMJ"/>
          <w:sz w:val="24"/>
        </w:rPr>
        <w:tab/>
        <w:t>M. 32 bs Aby‡”Q`</w:t>
      </w:r>
      <w:r w:rsidRPr="006408BB">
        <w:rPr>
          <w:rFonts w:ascii="SutonnyMJ" w:eastAsia="SutonnyMJ" w:hAnsi="SutonnyMJ" w:cs="SutonnyMJ"/>
          <w:sz w:val="24"/>
        </w:rPr>
        <w:tab/>
        <w:t xml:space="preserve">N. 36 bs Aby‡”Q`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13</w:t>
      </w:r>
      <w:r w:rsidRPr="006408BB">
        <w:rPr>
          <w:rFonts w:ascii="SutonnyMJ" w:eastAsia="SutonnyMJ" w:hAnsi="SutonnyMJ" w:cs="SutonnyMJ"/>
          <w:b/>
          <w:sz w:val="24"/>
          <w:shd w:val="clear" w:color="auto" w:fill="000000"/>
        </w:rPr>
        <w:t>: M</w:t>
      </w:r>
    </w:p>
    <w:p w:rsidR="00A201B1" w:rsidRPr="006336CD" w:rsidRDefault="006336CD" w:rsidP="00415AF2">
      <w:pPr>
        <w:tabs>
          <w:tab w:val="left" w:pos="369"/>
          <w:tab w:val="left" w:pos="2520"/>
          <w:tab w:val="left" w:pos="4320"/>
          <w:tab w:val="left" w:pos="6300"/>
          <w:tab w:val="left" w:pos="8136"/>
        </w:tabs>
        <w:ind w:left="351" w:hanging="342"/>
        <w:contextualSpacing/>
        <w:jc w:val="both"/>
        <w:rPr>
          <w:rFonts w:ascii="SutonnyMJ" w:eastAsia="SutonnyMJ" w:hAnsi="SutonnyMJ" w:cs="SutonnyMJ"/>
          <w:b/>
          <w:sz w:val="24"/>
        </w:rPr>
      </w:pPr>
      <w:r>
        <w:rPr>
          <w:rFonts w:ascii="SutonnyMJ" w:eastAsia="SutonnyMJ" w:hAnsi="SutonnyMJ" w:cs="SutonnyMJ"/>
          <w:b/>
          <w:sz w:val="24"/>
        </w:rPr>
        <w:lastRenderedPageBreak/>
        <w:t>14.</w:t>
      </w:r>
      <w:r w:rsidR="00EC57CA">
        <w:rPr>
          <w:rFonts w:ascii="SutonnyMJ" w:eastAsia="SutonnyMJ" w:hAnsi="SutonnyMJ" w:cs="SutonnyMJ"/>
          <w:b/>
          <w:sz w:val="24"/>
        </w:rPr>
        <w:t xml:space="preserve"> </w:t>
      </w:r>
      <w:r w:rsidR="00A201B1" w:rsidRPr="006336CD">
        <w:rPr>
          <w:rFonts w:ascii="SutonnyMJ" w:eastAsia="SutonnyMJ" w:hAnsi="SutonnyMJ" w:cs="SutonnyMJ"/>
          <w:b/>
          <w:sz w:val="24"/>
        </w:rPr>
        <w:t>msweavb Abyhvqx †MÖdZviK…Z I cÖnivq AvUK †Kvb e¨w³‡K KZÿY mg‡qi g‡a¨ g¨vwR‡÷ª‡Ui m¤§y‡L nvwRi Ki‡Z nq?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6 N›Uv</w:t>
      </w:r>
      <w:r w:rsidRPr="006408BB">
        <w:rPr>
          <w:rFonts w:ascii="SutonnyMJ" w:eastAsia="SutonnyMJ" w:hAnsi="SutonnyMJ" w:cs="SutonnyMJ"/>
          <w:sz w:val="24"/>
        </w:rPr>
        <w:tab/>
        <w:t>L. 12 N›Uv</w:t>
      </w:r>
      <w:r w:rsidRPr="006408BB">
        <w:rPr>
          <w:rFonts w:ascii="SutonnyMJ" w:eastAsia="SutonnyMJ" w:hAnsi="SutonnyMJ" w:cs="SutonnyMJ"/>
          <w:sz w:val="24"/>
        </w:rPr>
        <w:tab/>
        <w:t>M. 18 N›Uv</w:t>
      </w:r>
      <w:r w:rsidRPr="006408BB">
        <w:rPr>
          <w:rFonts w:ascii="SutonnyMJ" w:eastAsia="SutonnyMJ" w:hAnsi="SutonnyMJ" w:cs="SutonnyMJ"/>
          <w:sz w:val="24"/>
        </w:rPr>
        <w:tab/>
        <w:t xml:space="preserve">N. 24 N›Uv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14</w:t>
      </w:r>
      <w:r w:rsidRPr="006408BB">
        <w:rPr>
          <w:rFonts w:ascii="SutonnyMJ" w:eastAsia="SutonnyMJ" w:hAnsi="SutonnyMJ" w:cs="SutonnyMJ"/>
          <w:b/>
          <w:sz w:val="24"/>
          <w:shd w:val="clear" w:color="auto" w:fill="000000"/>
        </w:rPr>
        <w:t>: N</w:t>
      </w:r>
    </w:p>
    <w:p w:rsidR="00A201B1" w:rsidRPr="006336CD" w:rsidRDefault="006336CD" w:rsidP="006336CD">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15.</w:t>
      </w:r>
      <w:r w:rsidR="00EC57CA">
        <w:rPr>
          <w:rFonts w:ascii="SutonnyMJ" w:eastAsia="SutonnyMJ" w:hAnsi="SutonnyMJ" w:cs="SutonnyMJ"/>
          <w:b/>
          <w:sz w:val="24"/>
        </w:rPr>
        <w:t xml:space="preserve"> </w:t>
      </w:r>
      <w:r w:rsidR="00A201B1" w:rsidRPr="006336CD">
        <w:rPr>
          <w:rFonts w:ascii="SutonnyMJ" w:eastAsia="SutonnyMJ" w:hAnsi="SutonnyMJ" w:cs="SutonnyMJ"/>
          <w:b/>
          <w:sz w:val="24"/>
        </w:rPr>
        <w:t>†gŠwjK AwaKvi j•Nb n‡j msweav‡bi †Kvb avivq gvgjvi ÿgZv †`qv Av‡Q?</w:t>
      </w:r>
    </w:p>
    <w:p w:rsidR="00A201B1" w:rsidRPr="006408BB" w:rsidRDefault="00A201B1" w:rsidP="00A201B1">
      <w:pPr>
        <w:tabs>
          <w:tab w:val="left" w:pos="0"/>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aviv 44 G</w:t>
      </w:r>
      <w:r w:rsidRPr="006408BB">
        <w:rPr>
          <w:rFonts w:ascii="SutonnyMJ" w:eastAsia="SutonnyMJ" w:hAnsi="SutonnyMJ" w:cs="SutonnyMJ"/>
          <w:sz w:val="24"/>
        </w:rPr>
        <w:tab/>
        <w:t>L. aviv 47 G</w:t>
      </w:r>
      <w:r w:rsidRPr="006408BB">
        <w:rPr>
          <w:rFonts w:ascii="SutonnyMJ" w:eastAsia="SutonnyMJ" w:hAnsi="SutonnyMJ" w:cs="SutonnyMJ"/>
          <w:sz w:val="24"/>
        </w:rPr>
        <w:tab/>
        <w:t>M. aviv 102 G</w:t>
      </w:r>
      <w:r w:rsidRPr="006408BB">
        <w:rPr>
          <w:rFonts w:ascii="SutonnyMJ" w:eastAsia="SutonnyMJ" w:hAnsi="SutonnyMJ" w:cs="SutonnyMJ"/>
          <w:sz w:val="24"/>
        </w:rPr>
        <w:tab/>
        <w:t xml:space="preserve">N. aviv 103 G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15</w:t>
      </w:r>
      <w:r w:rsidRPr="006408BB">
        <w:rPr>
          <w:rFonts w:ascii="SutonnyMJ" w:eastAsia="SutonnyMJ" w:hAnsi="SutonnyMJ" w:cs="SutonnyMJ"/>
          <w:b/>
          <w:sz w:val="24"/>
          <w:shd w:val="clear" w:color="auto" w:fill="000000"/>
        </w:rPr>
        <w:t>: M</w:t>
      </w:r>
    </w:p>
    <w:p w:rsidR="00A201B1" w:rsidRPr="006336CD" w:rsidRDefault="006336CD" w:rsidP="00914AC7">
      <w:pPr>
        <w:tabs>
          <w:tab w:val="left" w:pos="0"/>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sz w:val="24"/>
        </w:rPr>
        <w:t>16.</w:t>
      </w:r>
      <w:r w:rsidR="00EC57CA">
        <w:rPr>
          <w:rFonts w:ascii="SutonnyMJ" w:eastAsia="SutonnyMJ" w:hAnsi="SutonnyMJ" w:cs="SutonnyMJ"/>
          <w:b/>
          <w:sz w:val="24"/>
        </w:rPr>
        <w:t xml:space="preserve"> </w:t>
      </w:r>
      <w:r w:rsidR="00A201B1" w:rsidRPr="006336CD">
        <w:rPr>
          <w:rFonts w:ascii="SutonnyMJ" w:eastAsia="SutonnyMJ" w:hAnsi="SutonnyMJ" w:cs="SutonnyMJ"/>
          <w:b/>
          <w:sz w:val="24"/>
        </w:rPr>
        <w:t>evsjv‡`k msweav‡bi KZ avivq †gŠwjK AwaKvi ejerKiY m¤ú‡K© ejv Av‡Q?</w:t>
      </w:r>
    </w:p>
    <w:p w:rsidR="00474F18" w:rsidRPr="002F6184" w:rsidRDefault="00A201B1" w:rsidP="002F6184">
      <w:pPr>
        <w:tabs>
          <w:tab w:val="left" w:pos="0"/>
          <w:tab w:val="left" w:pos="360"/>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K. 39 avivq</w:t>
      </w:r>
      <w:r w:rsidRPr="006408BB">
        <w:rPr>
          <w:rFonts w:ascii="SutonnyMJ" w:eastAsia="SutonnyMJ" w:hAnsi="SutonnyMJ" w:cs="SutonnyMJ"/>
          <w:sz w:val="24"/>
        </w:rPr>
        <w:tab/>
        <w:t>L. 43 avivq</w:t>
      </w:r>
      <w:r w:rsidRPr="006408BB">
        <w:rPr>
          <w:rFonts w:ascii="SutonnyMJ" w:eastAsia="SutonnyMJ" w:hAnsi="SutonnyMJ" w:cs="SutonnyMJ"/>
          <w:sz w:val="24"/>
        </w:rPr>
        <w:tab/>
        <w:t>M.  44 avivq</w:t>
      </w:r>
      <w:r w:rsidRPr="006408BB">
        <w:rPr>
          <w:rFonts w:ascii="SutonnyMJ" w:eastAsia="SutonnyMJ" w:hAnsi="SutonnyMJ" w:cs="SutonnyMJ"/>
          <w:sz w:val="24"/>
        </w:rPr>
        <w:tab/>
        <w:t xml:space="preserve">N. 45 avivq         </w:t>
      </w:r>
      <w:r w:rsidRPr="006408BB">
        <w:rPr>
          <w:rFonts w:ascii="SutonnyMJ" w:eastAsia="SutonnyMJ" w:hAnsi="SutonnyMJ" w:cs="SutonnyMJ"/>
          <w:sz w:val="24"/>
        </w:rPr>
        <w:tab/>
      </w:r>
      <w:r w:rsidR="00043AF9">
        <w:rPr>
          <w:rFonts w:ascii="SutonnyMJ" w:eastAsia="SutonnyMJ" w:hAnsi="SutonnyMJ" w:cs="SutonnyMJ"/>
          <w:b/>
          <w:sz w:val="24"/>
          <w:shd w:val="clear" w:color="auto" w:fill="000000"/>
        </w:rPr>
        <w:t>16</w:t>
      </w:r>
      <w:r w:rsidRPr="006408BB">
        <w:rPr>
          <w:rFonts w:ascii="SutonnyMJ" w:eastAsia="SutonnyMJ" w:hAnsi="SutonnyMJ" w:cs="SutonnyMJ"/>
          <w:b/>
          <w:sz w:val="24"/>
          <w:shd w:val="clear" w:color="auto" w:fill="000000"/>
        </w:rPr>
        <w:t>: M</w:t>
      </w:r>
    </w:p>
    <w:p w:rsidR="00AA1B04" w:rsidRPr="006408BB" w:rsidRDefault="00AA1B04" w:rsidP="0022323B">
      <w:pPr>
        <w:ind w:left="360"/>
        <w:jc w:val="both"/>
        <w:rPr>
          <w:rFonts w:ascii="SutonnyMJ" w:eastAsia="VillageII" w:hAnsi="SutonnyMJ" w:cs="SutonnyMJ"/>
          <w:sz w:val="8"/>
        </w:rPr>
      </w:pPr>
    </w:p>
    <w:p w:rsidR="0022323B" w:rsidRPr="006408BB" w:rsidRDefault="0022323B" w:rsidP="0022323B">
      <w:pPr>
        <w:shd w:val="clear" w:color="auto" w:fill="D9D9D9" w:themeFill="background1" w:themeFillShade="D9"/>
        <w:tabs>
          <w:tab w:val="left" w:pos="360"/>
        </w:tabs>
        <w:jc w:val="center"/>
        <w:rPr>
          <w:rFonts w:ascii="Times New Roman" w:eastAsia="SutonnyMJ" w:hAnsi="Times New Roman"/>
          <w:b/>
          <w:sz w:val="24"/>
        </w:rPr>
      </w:pPr>
      <w:r w:rsidRPr="006408BB">
        <w:rPr>
          <w:rFonts w:ascii="SutonnyMJ" w:eastAsia="SutonnyMJ" w:hAnsi="SutonnyMJ" w:cs="SutonnyMJ"/>
          <w:b/>
          <w:sz w:val="28"/>
          <w:szCs w:val="24"/>
          <w:shd w:val="clear" w:color="auto" w:fill="D9D9D9" w:themeFill="background1" w:themeFillShade="D9"/>
        </w:rPr>
        <w:t xml:space="preserve">msweav‡bi Zdwmj </w:t>
      </w:r>
      <w:r w:rsidRPr="006408BB">
        <w:rPr>
          <w:rFonts w:ascii="Times New Roman" w:eastAsia="SutonnyMJ" w:hAnsi="Times New Roman" w:cs="SutonnyMJ"/>
          <w:b/>
          <w:sz w:val="24"/>
          <w:szCs w:val="24"/>
          <w:shd w:val="clear" w:color="auto" w:fill="D9D9D9" w:themeFill="background1" w:themeFillShade="D9"/>
        </w:rPr>
        <w:t>(Schedule of Constitution)</w:t>
      </w:r>
    </w:p>
    <w:p w:rsidR="0022323B" w:rsidRPr="006408BB" w:rsidRDefault="0022323B" w:rsidP="0022323B">
      <w:pPr>
        <w:jc w:val="both"/>
        <w:rPr>
          <w:rFonts w:ascii="SutonnyMJ" w:eastAsia="VillageII" w:hAnsi="SutonnyMJ" w:cs="SutonnyMJ"/>
          <w:sz w:val="24"/>
        </w:rPr>
      </w:pPr>
      <w:r w:rsidRPr="006408BB">
        <w:rPr>
          <w:rFonts w:ascii="SutonnyMJ" w:eastAsia="VillageII" w:hAnsi="SutonnyMJ" w:cs="SutonnyMJ"/>
          <w:sz w:val="24"/>
        </w:rPr>
        <w:t>Zdwmj k‡ãi evsjv A_© weeiY| †Kv‡bv wel‡q Av‡jvPbvi ci †m Av‡jvPbv‡K c~Y©v½ Kivi Rb¨ AwZwi³ weei‡Yi cÖ‡qvRb n‡j D³ AwZwi³ Av‡jvPbv‡K Zdwmj e‡j| msweav‡b †hme Aby‡”Q‡`i weei‡Yi cwiwa we¯Í„Z Kiv n‡q‡Q †m¸‡jv‡K msweav‡bi Zdwmj e‡j| evsjv‡`‡ki msweav‡b 7 wU Zdwmj Av‡Q| h_v-</w:t>
      </w:r>
    </w:p>
    <w:p w:rsidR="0022323B" w:rsidRPr="006408BB" w:rsidRDefault="0022323B" w:rsidP="0022323B">
      <w:pPr>
        <w:jc w:val="both"/>
        <w:rPr>
          <w:rFonts w:ascii="SutonnyMJ" w:eastAsia="VillageII" w:hAnsi="SutonnyMJ" w:cs="SutonnyMJ"/>
          <w:sz w:val="4"/>
        </w:rPr>
      </w:pPr>
    </w:p>
    <w:tbl>
      <w:tblPr>
        <w:tblStyle w:val="TableGrid"/>
        <w:tblW w:w="0" w:type="auto"/>
        <w:tblInd w:w="198" w:type="dxa"/>
        <w:tblLook w:val="04A0" w:firstRow="1" w:lastRow="0" w:firstColumn="1" w:lastColumn="0" w:noHBand="0" w:noVBand="1"/>
      </w:tblPr>
      <w:tblGrid>
        <w:gridCol w:w="810"/>
        <w:gridCol w:w="1361"/>
        <w:gridCol w:w="6379"/>
      </w:tblGrid>
      <w:tr w:rsidR="0022323B" w:rsidRPr="006408BB" w:rsidTr="00644E8A">
        <w:tc>
          <w:tcPr>
            <w:tcW w:w="810" w:type="dxa"/>
            <w:shd w:val="clear" w:color="auto" w:fill="F2F2F2" w:themeFill="background1" w:themeFillShade="F2"/>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Zdwmj</w:t>
            </w:r>
          </w:p>
        </w:tc>
        <w:tc>
          <w:tcPr>
            <w:tcW w:w="1361" w:type="dxa"/>
            <w:shd w:val="clear" w:color="auto" w:fill="F2F2F2" w:themeFill="background1" w:themeFillShade="F2"/>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Aby‡”Q`</w:t>
            </w:r>
          </w:p>
        </w:tc>
        <w:tc>
          <w:tcPr>
            <w:tcW w:w="6379" w:type="dxa"/>
            <w:shd w:val="clear" w:color="auto" w:fill="F2F2F2" w:themeFill="background1" w:themeFillShade="F2"/>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welqe¯‘</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cÖ_g</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47 bs</w:t>
            </w:r>
          </w:p>
        </w:tc>
        <w:tc>
          <w:tcPr>
            <w:tcW w:w="6379" w:type="dxa"/>
            <w:shd w:val="clear" w:color="auto" w:fill="FFFFFF" w:themeFill="background1"/>
          </w:tcPr>
          <w:p w:rsidR="0022323B" w:rsidRPr="006408BB" w:rsidRDefault="0022323B" w:rsidP="00644E8A">
            <w:pPr>
              <w:jc w:val="center"/>
              <w:rPr>
                <w:rFonts w:ascii="SutonnyMJ" w:hAnsi="SutonnyMJ" w:cs="SutonnyMJ"/>
                <w:b/>
                <w:sz w:val="24"/>
                <w:szCs w:val="24"/>
              </w:rPr>
            </w:pPr>
            <w:r w:rsidRPr="006408BB">
              <w:rPr>
                <w:rFonts w:ascii="SutonnyMJ" w:hAnsi="SutonnyMJ" w:cs="SutonnyMJ"/>
                <w:b/>
                <w:sz w:val="24"/>
                <w:szCs w:val="24"/>
              </w:rPr>
              <w:t>Ab¨vb¨ weavb m‡Ë¡I Kvh©Ki AvBb:</w:t>
            </w:r>
          </w:p>
          <w:p w:rsidR="0022323B" w:rsidRPr="006408BB" w:rsidRDefault="00AE2D98" w:rsidP="00AD4CBA">
            <w:pPr>
              <w:pStyle w:val="ListParagraph"/>
              <w:numPr>
                <w:ilvl w:val="0"/>
                <w:numId w:val="156"/>
              </w:numPr>
              <w:tabs>
                <w:tab w:val="left" w:pos="352"/>
              </w:tabs>
              <w:ind w:left="375" w:hanging="389"/>
              <w:contextualSpacing/>
              <w:rPr>
                <w:rFonts w:ascii="SutonnyMJ" w:hAnsi="SutonnyMJ" w:cs="SutonnyMJ"/>
                <w:sz w:val="24"/>
                <w:szCs w:val="24"/>
              </w:rPr>
            </w:pPr>
            <w:r>
              <w:rPr>
                <w:rFonts w:ascii="SutonnyMJ" w:hAnsi="SutonnyMJ" w:cs="SutonnyMJ"/>
                <w:sz w:val="24"/>
                <w:szCs w:val="24"/>
              </w:rPr>
              <w:t>1950 mv‡ji Rwg`vwi</w:t>
            </w:r>
            <w:r w:rsidR="0022323B" w:rsidRPr="006408BB">
              <w:rPr>
                <w:rFonts w:ascii="SutonnyMJ" w:hAnsi="SutonnyMJ" w:cs="SutonnyMJ"/>
                <w:sz w:val="24"/>
                <w:szCs w:val="24"/>
              </w:rPr>
              <w:t xml:space="preserve"> `Lj msµvšÍ cÖRv¯^Z¡ AvBb</w:t>
            </w:r>
          </w:p>
          <w:p w:rsidR="0022323B" w:rsidRPr="006408BB" w:rsidRDefault="0022323B" w:rsidP="00AD4CBA">
            <w:pPr>
              <w:pStyle w:val="ListParagraph"/>
              <w:numPr>
                <w:ilvl w:val="0"/>
                <w:numId w:val="156"/>
              </w:numPr>
              <w:tabs>
                <w:tab w:val="left" w:pos="352"/>
              </w:tabs>
              <w:ind w:left="375" w:hanging="389"/>
              <w:contextualSpacing/>
              <w:rPr>
                <w:rFonts w:ascii="SutonnyMJ" w:hAnsi="SutonnyMJ" w:cs="SutonnyMJ"/>
                <w:sz w:val="24"/>
                <w:szCs w:val="24"/>
              </w:rPr>
            </w:pPr>
            <w:r w:rsidRPr="006408BB">
              <w:rPr>
                <w:rFonts w:ascii="SutonnyMJ" w:hAnsi="SutonnyMJ" w:cs="SutonnyMJ"/>
                <w:sz w:val="24"/>
                <w:szCs w:val="24"/>
              </w:rPr>
              <w:t>1972 mv‡ji wkí I evwYR¨ Av‡`k</w:t>
            </w:r>
          </w:p>
          <w:p w:rsidR="0022323B" w:rsidRPr="006408BB" w:rsidRDefault="0022323B" w:rsidP="00AD4CBA">
            <w:pPr>
              <w:pStyle w:val="ListParagraph"/>
              <w:numPr>
                <w:ilvl w:val="0"/>
                <w:numId w:val="156"/>
              </w:numPr>
              <w:tabs>
                <w:tab w:val="left" w:pos="352"/>
              </w:tabs>
              <w:ind w:left="375" w:hanging="389"/>
              <w:contextualSpacing/>
              <w:rPr>
                <w:rFonts w:ascii="SutonnyMJ" w:hAnsi="SutonnyMJ" w:cs="SutonnyMJ"/>
                <w:sz w:val="24"/>
                <w:szCs w:val="24"/>
              </w:rPr>
            </w:pPr>
            <w:r w:rsidRPr="006408BB">
              <w:rPr>
                <w:rFonts w:ascii="SutonnyMJ" w:hAnsi="SutonnyMJ" w:cs="SutonnyMJ"/>
                <w:sz w:val="24"/>
                <w:szCs w:val="24"/>
              </w:rPr>
              <w:t>1972 mv‡ji `vjvj AvBb msµvšÍ we‡kl UªvBey¨bvj Av‡`k</w:t>
            </w:r>
          </w:p>
          <w:p w:rsidR="0022323B" w:rsidRPr="006408BB" w:rsidRDefault="0022323B" w:rsidP="00AD4CBA">
            <w:pPr>
              <w:pStyle w:val="ListParagraph"/>
              <w:numPr>
                <w:ilvl w:val="0"/>
                <w:numId w:val="156"/>
              </w:numPr>
              <w:tabs>
                <w:tab w:val="left" w:pos="352"/>
              </w:tabs>
              <w:ind w:left="375" w:hanging="389"/>
              <w:contextualSpacing/>
              <w:rPr>
                <w:rFonts w:ascii="SutonnyMJ" w:hAnsi="SutonnyMJ" w:cs="SutonnyMJ"/>
                <w:sz w:val="24"/>
                <w:szCs w:val="24"/>
              </w:rPr>
            </w:pPr>
            <w:r w:rsidRPr="006408BB">
              <w:rPr>
                <w:rFonts w:ascii="SutonnyMJ" w:hAnsi="SutonnyMJ" w:cs="SutonnyMJ"/>
                <w:sz w:val="24"/>
                <w:szCs w:val="24"/>
              </w:rPr>
              <w:t>1972 mv‡ji evsjv‡`k miKv‡ii Kg©wefvM Av‡`k</w:t>
            </w:r>
          </w:p>
          <w:p w:rsidR="0022323B" w:rsidRPr="006408BB" w:rsidRDefault="0022323B" w:rsidP="00AD4CBA">
            <w:pPr>
              <w:pStyle w:val="ListParagraph"/>
              <w:numPr>
                <w:ilvl w:val="0"/>
                <w:numId w:val="156"/>
              </w:numPr>
              <w:tabs>
                <w:tab w:val="left" w:pos="352"/>
              </w:tabs>
              <w:ind w:left="375" w:hanging="389"/>
              <w:contextualSpacing/>
              <w:rPr>
                <w:rFonts w:ascii="SutonnyMJ" w:hAnsi="SutonnyMJ" w:cs="SutonnyMJ"/>
                <w:sz w:val="24"/>
                <w:szCs w:val="24"/>
              </w:rPr>
            </w:pPr>
            <w:r w:rsidRPr="006408BB">
              <w:rPr>
                <w:rFonts w:ascii="SutonnyMJ" w:hAnsi="SutonnyMJ" w:cs="SutonnyMJ"/>
                <w:sz w:val="24"/>
                <w:szCs w:val="24"/>
              </w:rPr>
              <w:t>1972 mv‡ji  wkwcs K‡c©v‡ikb Av‡`k</w:t>
            </w:r>
          </w:p>
          <w:p w:rsidR="0022323B" w:rsidRPr="006408BB" w:rsidRDefault="0022323B" w:rsidP="00AD4CBA">
            <w:pPr>
              <w:pStyle w:val="ListParagraph"/>
              <w:numPr>
                <w:ilvl w:val="0"/>
                <w:numId w:val="156"/>
              </w:numPr>
              <w:tabs>
                <w:tab w:val="left" w:pos="352"/>
              </w:tabs>
              <w:ind w:left="375" w:hanging="389"/>
              <w:contextualSpacing/>
              <w:rPr>
                <w:rFonts w:ascii="SutonnyMJ" w:hAnsi="SutonnyMJ" w:cs="SutonnyMJ"/>
                <w:sz w:val="24"/>
                <w:szCs w:val="24"/>
              </w:rPr>
            </w:pPr>
            <w:r w:rsidRPr="006408BB">
              <w:rPr>
                <w:rFonts w:ascii="SutonnyMJ" w:hAnsi="SutonnyMJ" w:cs="SutonnyMJ"/>
                <w:sz w:val="24"/>
                <w:szCs w:val="24"/>
              </w:rPr>
              <w:t>1972 mv‡ji evsjv‡`k DØv¯‘ m¤úwË cybiæ×vi Av‡`k</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wØZxq</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148 (wejyß)</w:t>
            </w:r>
          </w:p>
        </w:tc>
        <w:tc>
          <w:tcPr>
            <w:tcW w:w="6379" w:type="dxa"/>
            <w:shd w:val="clear" w:color="auto" w:fill="FFFFFF" w:themeFill="background1"/>
          </w:tcPr>
          <w:p w:rsidR="0022323B" w:rsidRPr="006408BB" w:rsidRDefault="0022323B" w:rsidP="00644E8A">
            <w:pPr>
              <w:jc w:val="center"/>
              <w:rPr>
                <w:rFonts w:ascii="SutonnyMJ" w:hAnsi="SutonnyMJ" w:cs="SutonnyMJ"/>
                <w:sz w:val="24"/>
                <w:szCs w:val="24"/>
              </w:rPr>
            </w:pPr>
            <w:r w:rsidRPr="006408BB">
              <w:rPr>
                <w:rFonts w:ascii="SutonnyMJ" w:hAnsi="SutonnyMJ" w:cs="SutonnyMJ"/>
                <w:sz w:val="24"/>
                <w:szCs w:val="24"/>
              </w:rPr>
              <w:t>ivóªcwZ wbe©vPb [wejyß]</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Z„Zxq</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148 bs</w:t>
            </w:r>
          </w:p>
        </w:tc>
        <w:tc>
          <w:tcPr>
            <w:tcW w:w="6379" w:type="dxa"/>
            <w:shd w:val="clear" w:color="auto" w:fill="FFFFFF" w:themeFill="background1"/>
          </w:tcPr>
          <w:p w:rsidR="0022323B" w:rsidRPr="006408BB" w:rsidRDefault="0022323B" w:rsidP="00644E8A">
            <w:pPr>
              <w:jc w:val="center"/>
              <w:rPr>
                <w:rFonts w:ascii="SutonnyMJ" w:hAnsi="SutonnyMJ" w:cs="SutonnyMJ"/>
                <w:b/>
                <w:sz w:val="24"/>
                <w:szCs w:val="24"/>
              </w:rPr>
            </w:pPr>
            <w:r w:rsidRPr="006408BB">
              <w:rPr>
                <w:rFonts w:ascii="SutonnyMJ" w:hAnsi="SutonnyMJ" w:cs="SutonnyMJ"/>
                <w:b/>
                <w:sz w:val="24"/>
                <w:szCs w:val="24"/>
              </w:rPr>
              <w:t>kc_ I †NvlYv:</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ivóªcwZi kc_</w:t>
            </w:r>
          </w:p>
          <w:p w:rsidR="0022323B" w:rsidRPr="006408BB" w:rsidRDefault="0022323B" w:rsidP="003C30A7">
            <w:pPr>
              <w:pStyle w:val="ListParagraph"/>
              <w:numPr>
                <w:ilvl w:val="1"/>
                <w:numId w:val="6"/>
              </w:numPr>
              <w:tabs>
                <w:tab w:val="clear" w:pos="1440"/>
                <w:tab w:val="left" w:pos="343"/>
              </w:tabs>
              <w:ind w:left="367" w:hanging="324"/>
              <w:contextualSpacing/>
              <w:jc w:val="both"/>
              <w:rPr>
                <w:rFonts w:ascii="SutonnyMJ" w:hAnsi="SutonnyMJ" w:cs="SutonnyMJ"/>
                <w:sz w:val="24"/>
                <w:szCs w:val="24"/>
              </w:rPr>
            </w:pPr>
            <w:r w:rsidRPr="006408BB">
              <w:rPr>
                <w:rFonts w:ascii="SutonnyMJ" w:hAnsi="SutonnyMJ" w:cs="SutonnyMJ"/>
                <w:sz w:val="24"/>
                <w:szCs w:val="24"/>
              </w:rPr>
              <w:t>cÖavbgš¿x I Ab¨vb¨ gš¿x, cÖwZgš¿x I Dcgš¿xi kc_ [</w:t>
            </w:r>
            <w:r w:rsidR="00AE2D98">
              <w:rPr>
                <w:rFonts w:ascii="SutonnyMJ" w:hAnsi="SutonnyMJ" w:cs="SutonnyMJ"/>
                <w:sz w:val="24"/>
                <w:szCs w:val="24"/>
              </w:rPr>
              <w:t>K) c‡`i kc_, (L) †MvcbxqZvi kc_</w:t>
            </w:r>
            <w:r w:rsidRPr="006408BB">
              <w:rPr>
                <w:rFonts w:ascii="SutonnyMJ" w:hAnsi="SutonnyMJ" w:cs="SutonnyMJ"/>
                <w:sz w:val="24"/>
                <w:szCs w:val="24"/>
              </w:rPr>
              <w:t>I co‡Z nq]</w:t>
            </w:r>
          </w:p>
          <w:p w:rsidR="0022323B" w:rsidRPr="006408BB" w:rsidRDefault="0022323B" w:rsidP="003C30A7">
            <w:pPr>
              <w:pStyle w:val="ListParagraph"/>
              <w:numPr>
                <w:ilvl w:val="1"/>
                <w:numId w:val="6"/>
              </w:numPr>
              <w:tabs>
                <w:tab w:val="clear" w:pos="1440"/>
                <w:tab w:val="left" w:pos="343"/>
              </w:tabs>
              <w:ind w:left="367" w:hanging="324"/>
              <w:contextualSpacing/>
              <w:jc w:val="both"/>
              <w:rPr>
                <w:rFonts w:ascii="SutonnyMJ" w:hAnsi="SutonnyMJ" w:cs="SutonnyMJ"/>
                <w:sz w:val="24"/>
                <w:szCs w:val="24"/>
              </w:rPr>
            </w:pPr>
            <w:r w:rsidRPr="006408BB">
              <w:rPr>
                <w:rFonts w:ascii="SutonnyMJ" w:hAnsi="SutonnyMJ" w:cs="SutonnyMJ"/>
                <w:sz w:val="24"/>
                <w:szCs w:val="24"/>
              </w:rPr>
              <w:t>w¯úKv‡ii kc_</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†WcywU w¯úKv‡ii kc_</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msm`-m`m¨‡`i kc_</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cÖavb wePvicwZi kc_</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cÖavb wbe©vPb Kwgkbvi ev wbe©vPb Kwgkbv‡ii kc_</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gnv wnmve-wbixÿK I wbqš¿‡Ki kc_</w:t>
            </w:r>
          </w:p>
          <w:p w:rsidR="0022323B" w:rsidRPr="006408BB" w:rsidRDefault="0022323B" w:rsidP="003C30A7">
            <w:pPr>
              <w:pStyle w:val="ListParagraph"/>
              <w:numPr>
                <w:ilvl w:val="1"/>
                <w:numId w:val="6"/>
              </w:numPr>
              <w:tabs>
                <w:tab w:val="clear" w:pos="1440"/>
                <w:tab w:val="left" w:pos="343"/>
              </w:tabs>
              <w:ind w:left="367" w:hanging="324"/>
              <w:contextualSpacing/>
              <w:rPr>
                <w:rFonts w:ascii="SutonnyMJ" w:hAnsi="SutonnyMJ" w:cs="SutonnyMJ"/>
                <w:sz w:val="24"/>
                <w:szCs w:val="24"/>
              </w:rPr>
            </w:pPr>
            <w:r w:rsidRPr="006408BB">
              <w:rPr>
                <w:rFonts w:ascii="SutonnyMJ" w:hAnsi="SutonnyMJ" w:cs="SutonnyMJ"/>
                <w:sz w:val="24"/>
                <w:szCs w:val="24"/>
              </w:rPr>
              <w:t>miKvwi Kg© Kwgk‡bi m`m¨‡`i kc_</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PZz_©</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150(1)</w:t>
            </w:r>
          </w:p>
        </w:tc>
        <w:tc>
          <w:tcPr>
            <w:tcW w:w="6379" w:type="dxa"/>
            <w:shd w:val="clear" w:color="auto" w:fill="FFFFFF" w:themeFill="background1"/>
          </w:tcPr>
          <w:p w:rsidR="0022323B" w:rsidRPr="006408BB" w:rsidRDefault="0022323B" w:rsidP="00644E8A">
            <w:pPr>
              <w:jc w:val="center"/>
              <w:rPr>
                <w:rFonts w:ascii="SutonnyMJ" w:hAnsi="SutonnyMJ" w:cs="SutonnyMJ"/>
                <w:sz w:val="24"/>
                <w:szCs w:val="24"/>
              </w:rPr>
            </w:pPr>
            <w:r w:rsidRPr="006408BB">
              <w:rPr>
                <w:rFonts w:ascii="SutonnyMJ" w:hAnsi="SutonnyMJ" w:cs="SutonnyMJ"/>
                <w:sz w:val="24"/>
                <w:szCs w:val="24"/>
              </w:rPr>
              <w:t>µvwšÍKvjxb I A¯’vqx weavbvewj</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cÂg</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150(2)</w:t>
            </w:r>
          </w:p>
        </w:tc>
        <w:tc>
          <w:tcPr>
            <w:tcW w:w="6379" w:type="dxa"/>
            <w:shd w:val="clear" w:color="auto" w:fill="FFFFFF" w:themeFill="background1"/>
          </w:tcPr>
          <w:p w:rsidR="0022323B" w:rsidRPr="006408BB" w:rsidRDefault="0022323B" w:rsidP="00644E8A">
            <w:pPr>
              <w:jc w:val="center"/>
              <w:rPr>
                <w:rFonts w:ascii="SutonnyMJ" w:hAnsi="SutonnyMJ" w:cs="SutonnyMJ"/>
                <w:sz w:val="24"/>
                <w:szCs w:val="24"/>
              </w:rPr>
            </w:pPr>
            <w:r w:rsidRPr="006408BB">
              <w:rPr>
                <w:rFonts w:ascii="SutonnyMJ" w:hAnsi="SutonnyMJ" w:cs="SutonnyMJ"/>
                <w:sz w:val="24"/>
                <w:szCs w:val="24"/>
              </w:rPr>
              <w:t>7 gv‡P©i HwZnvwmK fvlY</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lô</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150(2)</w:t>
            </w:r>
          </w:p>
        </w:tc>
        <w:tc>
          <w:tcPr>
            <w:tcW w:w="6379" w:type="dxa"/>
            <w:shd w:val="clear" w:color="auto" w:fill="FFFFFF" w:themeFill="background1"/>
          </w:tcPr>
          <w:p w:rsidR="0022323B" w:rsidRPr="006408BB" w:rsidRDefault="0022323B" w:rsidP="00644E8A">
            <w:pPr>
              <w:jc w:val="both"/>
              <w:rPr>
                <w:rFonts w:ascii="SutonnyMJ" w:hAnsi="SutonnyMJ" w:cs="SutonnyMJ"/>
                <w:sz w:val="24"/>
                <w:szCs w:val="24"/>
              </w:rPr>
            </w:pPr>
            <w:r w:rsidRPr="006408BB">
              <w:rPr>
                <w:rFonts w:ascii="SutonnyMJ" w:hAnsi="SutonnyMJ" w:cs="SutonnyMJ"/>
                <w:sz w:val="24"/>
                <w:szCs w:val="24"/>
              </w:rPr>
              <w:t>26 gvP©, 1971mv‡j cÖ_g cÖn‡i RvwZi wcZv e½eÜy †kL gywReyi ingvb KZ©„K cÖ`Ë ¯^vaxbZvi †NvlYv</w:t>
            </w:r>
          </w:p>
        </w:tc>
      </w:tr>
      <w:tr w:rsidR="0022323B" w:rsidRPr="006408BB" w:rsidTr="00644E8A">
        <w:tc>
          <w:tcPr>
            <w:tcW w:w="810" w:type="dxa"/>
            <w:shd w:val="clear" w:color="auto" w:fill="FFFFFF" w:themeFill="background1"/>
          </w:tcPr>
          <w:p w:rsidR="0022323B" w:rsidRPr="006408BB" w:rsidRDefault="0022323B" w:rsidP="00644E8A">
            <w:pPr>
              <w:jc w:val="center"/>
              <w:rPr>
                <w:rFonts w:ascii="SutonnyMJ" w:eastAsia="VillageII" w:hAnsi="SutonnyMJ" w:cs="SutonnyMJ"/>
                <w:b/>
                <w:sz w:val="24"/>
              </w:rPr>
            </w:pPr>
            <w:r w:rsidRPr="006408BB">
              <w:rPr>
                <w:rFonts w:ascii="SutonnyMJ" w:eastAsia="VillageII" w:hAnsi="SutonnyMJ" w:cs="SutonnyMJ"/>
                <w:b/>
                <w:sz w:val="24"/>
              </w:rPr>
              <w:t>mßg</w:t>
            </w:r>
          </w:p>
        </w:tc>
        <w:tc>
          <w:tcPr>
            <w:tcW w:w="1361" w:type="dxa"/>
          </w:tcPr>
          <w:p w:rsidR="0022323B" w:rsidRPr="006408BB" w:rsidRDefault="0022323B" w:rsidP="00644E8A">
            <w:pPr>
              <w:jc w:val="center"/>
              <w:rPr>
                <w:rFonts w:ascii="SutonnyMJ" w:eastAsia="VillageII" w:hAnsi="SutonnyMJ" w:cs="SutonnyMJ"/>
                <w:sz w:val="24"/>
              </w:rPr>
            </w:pPr>
            <w:r w:rsidRPr="006408BB">
              <w:rPr>
                <w:rFonts w:ascii="SutonnyMJ" w:eastAsia="VillageII" w:hAnsi="SutonnyMJ" w:cs="SutonnyMJ"/>
                <w:sz w:val="24"/>
              </w:rPr>
              <w:t>150(2)</w:t>
            </w:r>
          </w:p>
        </w:tc>
        <w:tc>
          <w:tcPr>
            <w:tcW w:w="6379" w:type="dxa"/>
            <w:shd w:val="clear" w:color="auto" w:fill="FFFFFF" w:themeFill="background1"/>
          </w:tcPr>
          <w:p w:rsidR="0022323B" w:rsidRPr="006408BB" w:rsidRDefault="0022323B" w:rsidP="00644E8A">
            <w:pPr>
              <w:jc w:val="center"/>
              <w:rPr>
                <w:rFonts w:ascii="SutonnyMJ" w:hAnsi="SutonnyMJ" w:cs="SutonnyMJ"/>
                <w:sz w:val="24"/>
                <w:szCs w:val="24"/>
              </w:rPr>
            </w:pPr>
            <w:r w:rsidRPr="006408BB">
              <w:rPr>
                <w:rFonts w:ascii="SutonnyMJ" w:hAnsi="SutonnyMJ" w:cs="SutonnyMJ"/>
                <w:sz w:val="24"/>
                <w:szCs w:val="24"/>
              </w:rPr>
              <w:t>10 GwcÖj, 1971 Gi gywRebMi miKv‡ii RvwiK…Z ¯^vaxbZvi †NvlYvcÎ</w:t>
            </w:r>
          </w:p>
        </w:tc>
      </w:tr>
    </w:tbl>
    <w:p w:rsidR="0022323B" w:rsidRPr="006408BB" w:rsidRDefault="0022323B" w:rsidP="0022323B">
      <w:pPr>
        <w:tabs>
          <w:tab w:val="left" w:pos="360"/>
        </w:tabs>
        <w:jc w:val="both"/>
        <w:rPr>
          <w:rFonts w:ascii="SutonnyMJ" w:eastAsia="SutonnyMJ" w:hAnsi="SutonnyMJ" w:cs="SutonnyMJ"/>
          <w:sz w:val="6"/>
          <w:shd w:val="clear" w:color="auto" w:fill="FFFFFF"/>
        </w:rPr>
      </w:pPr>
    </w:p>
    <w:p w:rsidR="0022323B" w:rsidRPr="006408BB" w:rsidRDefault="0022323B" w:rsidP="0022323B">
      <w:pPr>
        <w:shd w:val="clear" w:color="auto" w:fill="D9D9D9" w:themeFill="background1" w:themeFillShade="D9"/>
        <w:tabs>
          <w:tab w:val="left" w:pos="360"/>
        </w:tabs>
        <w:jc w:val="center"/>
        <w:rPr>
          <w:rFonts w:ascii="Vrinda" w:eastAsia="SutonnyMJ" w:hAnsi="Vrinda"/>
          <w:b/>
          <w:sz w:val="26"/>
        </w:rPr>
      </w:pPr>
      <w:r w:rsidRPr="006408BB">
        <w:rPr>
          <w:rFonts w:ascii="SutonnyMJ" w:eastAsia="SutonnyMJ" w:hAnsi="SutonnyMJ" w:cs="SutonnyMJ"/>
          <w:b/>
          <w:sz w:val="28"/>
          <w:szCs w:val="24"/>
          <w:shd w:val="clear" w:color="auto" w:fill="D9D9D9" w:themeFill="background1" w:themeFillShade="D9"/>
        </w:rPr>
        <w:t>msweav‡b w`b msL¨v</w:t>
      </w:r>
    </w:p>
    <w:tbl>
      <w:tblPr>
        <w:tblW w:w="0" w:type="auto"/>
        <w:tblInd w:w="198" w:type="dxa"/>
        <w:tblCellMar>
          <w:left w:w="10" w:type="dxa"/>
          <w:right w:w="10" w:type="dxa"/>
        </w:tblCellMar>
        <w:tblLook w:val="0000" w:firstRow="0" w:lastRow="0" w:firstColumn="0" w:lastColumn="0" w:noHBand="0" w:noVBand="0"/>
      </w:tblPr>
      <w:tblGrid>
        <w:gridCol w:w="630"/>
        <w:gridCol w:w="990"/>
        <w:gridCol w:w="6930"/>
      </w:tblGrid>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lastRenderedPageBreak/>
              <w:t>w`b</w:t>
            </w:r>
          </w:p>
        </w:tc>
        <w:tc>
          <w:tcPr>
            <w:tcW w:w="9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t>Aby‡”Q`</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t>welqe¯‘</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7</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80 (4)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ivóªcwZ †Kv‡bv wej cybivq msm‡` cybwe©‡ePbvi Rb¨ †cÖiY Ki‡j msm` H wej cybivq MÖnY K‡i ivóªcwZi Kv‡Q cvVv‡j wZwb 7 w`‡bi g‡a¨ Zv‡Z m¤§wZ w`‡eb|</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15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80 (3)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we‡j ivóªcwZi ¯^vÿ‡ii m‡e©v”P mgq</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30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72 (1)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wbe©vP‡bi ci msm‡`i Awa‡ekb Avnevb</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60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72 (1)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msm‡` `yB Awa‡ek‡bi ga¨w¯’Z weiwZ Kvj</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90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67 (1) L</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msm‡`i AbygwZ e¨ZxZ Abycw¯’Z _vK‡j msm`c` k~b¨ nq</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90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67 (1) K</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D³ w`‡bi g‡a¨ kc_ bv wb‡j msm` m`m¨ c` k~b¨ n‡e</w:t>
            </w:r>
          </w:p>
        </w:tc>
      </w:tr>
      <w:tr w:rsidR="0022323B" w:rsidRPr="006408BB" w:rsidTr="003570DB">
        <w:trPr>
          <w:trHeight w:val="1"/>
        </w:trPr>
        <w:tc>
          <w:tcPr>
            <w:tcW w:w="6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rPr>
                <w:b/>
              </w:rPr>
            </w:pPr>
            <w:r w:rsidRPr="006408BB">
              <w:rPr>
                <w:rFonts w:ascii="SutonnyMJ" w:eastAsia="SutonnyMJ" w:hAnsi="SutonnyMJ" w:cs="SutonnyMJ"/>
                <w:b/>
                <w:sz w:val="24"/>
              </w:rPr>
              <w:t>120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3570DB">
            <w:pPr>
              <w:tabs>
                <w:tab w:val="left" w:pos="360"/>
                <w:tab w:val="left" w:pos="720"/>
              </w:tabs>
              <w:ind w:left="-90" w:firstLine="27"/>
              <w:jc w:val="center"/>
            </w:pPr>
            <w:r w:rsidRPr="006408BB">
              <w:rPr>
                <w:rFonts w:ascii="SutonnyMJ" w:eastAsia="SutonnyMJ" w:hAnsi="SutonnyMJ" w:cs="SutonnyMJ"/>
                <w:sz w:val="24"/>
              </w:rPr>
              <w:t>141 (1) K</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both"/>
            </w:pPr>
            <w:r w:rsidRPr="006408BB">
              <w:rPr>
                <w:rFonts w:ascii="SutonnyMJ" w:eastAsia="SutonnyMJ" w:hAnsi="SutonnyMJ" w:cs="SutonnyMJ"/>
                <w:sz w:val="24"/>
              </w:rPr>
              <w:t>Riæwi Ae¯’vi †gqv`Kvj</w:t>
            </w:r>
          </w:p>
        </w:tc>
      </w:tr>
    </w:tbl>
    <w:p w:rsidR="0022323B" w:rsidRPr="006408BB" w:rsidRDefault="0022323B" w:rsidP="0022323B">
      <w:pPr>
        <w:tabs>
          <w:tab w:val="left" w:pos="360"/>
        </w:tabs>
        <w:jc w:val="center"/>
        <w:rPr>
          <w:rFonts w:ascii="SutonnyMJ" w:eastAsia="SutonnyMJ" w:hAnsi="SutonnyMJ" w:cs="SutonnyMJ"/>
          <w:b/>
          <w:sz w:val="10"/>
          <w:shd w:val="clear" w:color="auto" w:fill="FFFFFF"/>
        </w:rPr>
      </w:pPr>
    </w:p>
    <w:p w:rsidR="0022323B" w:rsidRPr="00A30360" w:rsidRDefault="003978E9" w:rsidP="00A30360">
      <w:pPr>
        <w:shd w:val="clear" w:color="auto" w:fill="FFFFFF"/>
        <w:tabs>
          <w:tab w:val="left" w:pos="2880"/>
          <w:tab w:val="left" w:pos="5220"/>
          <w:tab w:val="left" w:pos="7020"/>
          <w:tab w:val="left" w:pos="8820"/>
        </w:tabs>
        <w:rPr>
          <w:rFonts w:ascii="SutonnyMJ" w:hAnsi="SutonnyMJ"/>
          <w:b/>
          <w:sz w:val="26"/>
          <w:lang w:val="es-ES_tradnl" w:eastAsia="en-GB"/>
        </w:rPr>
      </w:pPr>
      <w:r w:rsidRPr="00415AF2">
        <w:rPr>
          <w:rFonts w:ascii="SutonnyMJ" w:hAnsi="SutonnyMJ"/>
          <w:b/>
          <w:sz w:val="26"/>
          <w:shd w:val="clear" w:color="auto" w:fill="000000" w:themeFill="text1"/>
          <w:lang w:val="es-ES_tradnl" w:eastAsia="en-GB"/>
        </w:rPr>
        <w:t>Abykxjbx:</w:t>
      </w:r>
    </w:p>
    <w:p w:rsidR="00C51C55" w:rsidRPr="006408BB" w:rsidRDefault="003978E9" w:rsidP="00C51C55">
      <w:pPr>
        <w:rPr>
          <w:rFonts w:ascii="SutonnyMJ" w:eastAsia="SutonnyMJ" w:hAnsi="SutonnyMJ" w:cs="SutonnyMJ"/>
          <w:b/>
          <w:sz w:val="24"/>
        </w:rPr>
      </w:pPr>
      <w:r>
        <w:rPr>
          <w:rFonts w:ascii="SutonnyMJ" w:eastAsia="SutonnyMJ" w:hAnsi="SutonnyMJ" w:cs="SutonnyMJ"/>
          <w:b/>
          <w:sz w:val="24"/>
        </w:rPr>
        <w:t xml:space="preserve">01. </w:t>
      </w:r>
      <w:r w:rsidR="00C51C55" w:rsidRPr="006408BB">
        <w:rPr>
          <w:rFonts w:ascii="SutonnyMJ" w:eastAsia="SutonnyMJ" w:hAnsi="SutonnyMJ" w:cs="SutonnyMJ"/>
          <w:b/>
          <w:sz w:val="24"/>
        </w:rPr>
        <w:t>MY cÖRvZš¿x evsjv‡`k msweavb †gvU KZwU Zdwmj i‡q‡Q?</w:t>
      </w:r>
    </w:p>
    <w:p w:rsidR="00C51C55" w:rsidRPr="006408BB" w:rsidRDefault="00C51C55" w:rsidP="00C51C55">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5wU</w:t>
      </w:r>
      <w:r w:rsidRPr="006408BB">
        <w:rPr>
          <w:rFonts w:ascii="SutonnyMJ" w:eastAsia="SutonnyMJ" w:hAnsi="SutonnyMJ" w:cs="SutonnyMJ"/>
          <w:sz w:val="24"/>
        </w:rPr>
        <w:tab/>
        <w:t>L. 6wU</w:t>
      </w:r>
      <w:r w:rsidRPr="006408BB">
        <w:rPr>
          <w:rFonts w:ascii="SutonnyMJ" w:eastAsia="SutonnyMJ" w:hAnsi="SutonnyMJ" w:cs="SutonnyMJ"/>
          <w:sz w:val="24"/>
        </w:rPr>
        <w:tab/>
        <w:t>M. 7wU</w:t>
      </w:r>
      <w:r w:rsidRPr="006408BB">
        <w:rPr>
          <w:rFonts w:ascii="SutonnyMJ" w:eastAsia="SutonnyMJ" w:hAnsi="SutonnyMJ" w:cs="SutonnyMJ"/>
          <w:sz w:val="24"/>
        </w:rPr>
        <w:tab/>
        <w:t xml:space="preserve">N. 8wU                </w:t>
      </w:r>
      <w:r w:rsidRPr="006408BB">
        <w:rPr>
          <w:rFonts w:ascii="SutonnyMJ" w:eastAsia="SutonnyMJ" w:hAnsi="SutonnyMJ" w:cs="SutonnyMJ"/>
          <w:sz w:val="24"/>
        </w:rPr>
        <w:tab/>
      </w:r>
      <w:r w:rsidR="00DB493F">
        <w:rPr>
          <w:rFonts w:ascii="SutonnyMJ" w:eastAsia="SutonnyMJ" w:hAnsi="SutonnyMJ" w:cs="SutonnyMJ"/>
          <w:b/>
          <w:sz w:val="24"/>
          <w:shd w:val="clear" w:color="auto" w:fill="000000"/>
        </w:rPr>
        <w:t>01</w:t>
      </w:r>
      <w:r w:rsidRPr="006408BB">
        <w:rPr>
          <w:rFonts w:ascii="SutonnyMJ" w:eastAsia="SutonnyMJ" w:hAnsi="SutonnyMJ" w:cs="SutonnyMJ"/>
          <w:b/>
          <w:sz w:val="24"/>
          <w:shd w:val="clear" w:color="auto" w:fill="000000"/>
        </w:rPr>
        <w:t>: M</w:t>
      </w:r>
    </w:p>
    <w:p w:rsidR="00C51C55" w:rsidRPr="003978E9" w:rsidRDefault="003978E9" w:rsidP="003978E9">
      <w:pPr>
        <w:tabs>
          <w:tab w:val="left" w:pos="369"/>
          <w:tab w:val="left" w:pos="2520"/>
          <w:tab w:val="left" w:pos="4320"/>
          <w:tab w:val="left" w:pos="6300"/>
          <w:tab w:val="left" w:pos="8136"/>
        </w:tabs>
        <w:contextualSpacing/>
        <w:jc w:val="both"/>
        <w:rPr>
          <w:rFonts w:ascii="SutonnyMJ" w:eastAsia="SutonnyMJ" w:hAnsi="SutonnyMJ" w:cs="SutonnyMJ"/>
          <w:b/>
          <w:sz w:val="24"/>
        </w:rPr>
      </w:pPr>
      <w:r>
        <w:rPr>
          <w:rFonts w:ascii="SutonnyMJ" w:eastAsia="SutonnyMJ" w:hAnsi="SutonnyMJ" w:cs="SutonnyMJ"/>
          <w:b/>
        </w:rPr>
        <w:t xml:space="preserve">02. </w:t>
      </w:r>
      <w:r w:rsidR="00C51C55" w:rsidRPr="003978E9">
        <w:rPr>
          <w:rFonts w:ascii="SutonnyMJ" w:eastAsia="SutonnyMJ" w:hAnsi="SutonnyMJ" w:cs="SutonnyMJ"/>
          <w:b/>
        </w:rPr>
        <w:t>Ô</w:t>
      </w:r>
      <w:r w:rsidR="00C51C55" w:rsidRPr="003978E9">
        <w:rPr>
          <w:rFonts w:cs="Calibri"/>
          <w:b/>
        </w:rPr>
        <w:t>The Proclamation of Independence</w:t>
      </w:r>
      <w:r w:rsidR="00C51C55" w:rsidRPr="003978E9">
        <w:rPr>
          <w:rFonts w:ascii="SutonnyMJ" w:eastAsia="SutonnyMJ" w:hAnsi="SutonnyMJ" w:cs="SutonnyMJ"/>
          <w:b/>
        </w:rPr>
        <w:t xml:space="preserve">Õ </w:t>
      </w:r>
      <w:r w:rsidR="00C51C55" w:rsidRPr="003978E9">
        <w:rPr>
          <w:rFonts w:ascii="SutonnyMJ" w:eastAsia="SutonnyMJ" w:hAnsi="SutonnyMJ" w:cs="SutonnyMJ"/>
          <w:b/>
          <w:sz w:val="24"/>
        </w:rPr>
        <w:t>msweav‡bi †Kvb Zdwm‡j mwbœ‡ewkZ n‡q‡Q?</w:t>
      </w:r>
    </w:p>
    <w:p w:rsidR="00C51C55" w:rsidRPr="006408BB" w:rsidRDefault="00C51C55" w:rsidP="00C51C55">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4_©</w:t>
      </w:r>
      <w:r w:rsidRPr="006408BB">
        <w:rPr>
          <w:rFonts w:ascii="SutonnyMJ" w:eastAsia="SutonnyMJ" w:hAnsi="SutonnyMJ" w:cs="SutonnyMJ"/>
          <w:sz w:val="24"/>
        </w:rPr>
        <w:tab/>
        <w:t>L. 5g</w:t>
      </w:r>
      <w:r w:rsidRPr="006408BB">
        <w:rPr>
          <w:rFonts w:ascii="SutonnyMJ" w:eastAsia="SutonnyMJ" w:hAnsi="SutonnyMJ" w:cs="SutonnyMJ"/>
          <w:sz w:val="24"/>
        </w:rPr>
        <w:tab/>
        <w:t>M. 6ô</w:t>
      </w:r>
      <w:r w:rsidRPr="006408BB">
        <w:rPr>
          <w:rFonts w:ascii="SutonnyMJ" w:eastAsia="SutonnyMJ" w:hAnsi="SutonnyMJ" w:cs="SutonnyMJ"/>
          <w:sz w:val="24"/>
        </w:rPr>
        <w:tab/>
        <w:t xml:space="preserve">N. 7g             </w:t>
      </w:r>
      <w:r w:rsidRPr="006408BB">
        <w:rPr>
          <w:rFonts w:ascii="SutonnyMJ" w:eastAsia="SutonnyMJ" w:hAnsi="SutonnyMJ" w:cs="SutonnyMJ"/>
          <w:sz w:val="24"/>
        </w:rPr>
        <w:tab/>
      </w:r>
      <w:r w:rsidR="00DB493F">
        <w:rPr>
          <w:rFonts w:ascii="SutonnyMJ" w:eastAsia="SutonnyMJ" w:hAnsi="SutonnyMJ" w:cs="SutonnyMJ"/>
          <w:b/>
          <w:sz w:val="24"/>
          <w:shd w:val="clear" w:color="auto" w:fill="000000"/>
        </w:rPr>
        <w:t>02</w:t>
      </w:r>
      <w:r w:rsidRPr="006408BB">
        <w:rPr>
          <w:rFonts w:ascii="SutonnyMJ" w:eastAsia="SutonnyMJ" w:hAnsi="SutonnyMJ" w:cs="SutonnyMJ"/>
          <w:b/>
          <w:sz w:val="24"/>
          <w:shd w:val="clear" w:color="auto" w:fill="000000"/>
        </w:rPr>
        <w:t>: M</w:t>
      </w:r>
    </w:p>
    <w:p w:rsidR="00C51C55" w:rsidRPr="006408BB" w:rsidRDefault="003978E9" w:rsidP="00C51C55">
      <w:pPr>
        <w:tabs>
          <w:tab w:val="left" w:pos="369"/>
          <w:tab w:val="left" w:pos="2520"/>
          <w:tab w:val="left" w:pos="4320"/>
          <w:tab w:val="left" w:pos="6300"/>
          <w:tab w:val="left" w:pos="8136"/>
        </w:tabs>
        <w:ind w:left="351" w:hanging="360"/>
        <w:jc w:val="both"/>
        <w:rPr>
          <w:rFonts w:ascii="SutonnyMJ" w:eastAsia="SutonnyMJ" w:hAnsi="SutonnyMJ" w:cs="SutonnyMJ"/>
          <w:b/>
          <w:sz w:val="24"/>
        </w:rPr>
      </w:pPr>
      <w:r>
        <w:rPr>
          <w:rFonts w:ascii="SutonnyMJ" w:eastAsia="SutonnyMJ" w:hAnsi="SutonnyMJ" w:cs="SutonnyMJ"/>
          <w:b/>
          <w:sz w:val="24"/>
        </w:rPr>
        <w:t xml:space="preserve">03. </w:t>
      </w:r>
      <w:r w:rsidR="00C51C55" w:rsidRPr="006408BB">
        <w:rPr>
          <w:rFonts w:ascii="SutonnyMJ" w:eastAsia="SutonnyMJ" w:hAnsi="SutonnyMJ" w:cs="SutonnyMJ"/>
          <w:b/>
          <w:sz w:val="24"/>
        </w:rPr>
        <w:t>msm` Awa‡ekb mgvß nIqvi KZ w`b ci Avevi WvKv eva¨Zvg~jK</w:t>
      </w:r>
    </w:p>
    <w:p w:rsidR="00C51C55" w:rsidRPr="00C67601" w:rsidRDefault="00C51C55" w:rsidP="00C51C55">
      <w:pPr>
        <w:tabs>
          <w:tab w:val="left" w:pos="369"/>
          <w:tab w:val="left" w:pos="2520"/>
          <w:tab w:val="left" w:pos="4320"/>
          <w:tab w:val="left" w:pos="6300"/>
          <w:tab w:val="left" w:pos="8136"/>
        </w:tabs>
        <w:ind w:left="351" w:hanging="360"/>
        <w:jc w:val="both"/>
      </w:pPr>
      <w:r w:rsidRPr="006408BB">
        <w:rPr>
          <w:rFonts w:ascii="SutonnyMJ" w:eastAsia="SutonnyMJ" w:hAnsi="SutonnyMJ" w:cs="SutonnyMJ"/>
          <w:sz w:val="24"/>
        </w:rPr>
        <w:tab/>
        <w:t>K. 90 w`b</w:t>
      </w:r>
      <w:r w:rsidRPr="006408BB">
        <w:rPr>
          <w:rFonts w:ascii="SutonnyMJ" w:eastAsia="SutonnyMJ" w:hAnsi="SutonnyMJ" w:cs="SutonnyMJ"/>
          <w:sz w:val="24"/>
        </w:rPr>
        <w:tab/>
        <w:t>L. 60 w`b</w:t>
      </w:r>
      <w:r w:rsidRPr="006408BB">
        <w:rPr>
          <w:rFonts w:ascii="SutonnyMJ" w:eastAsia="SutonnyMJ" w:hAnsi="SutonnyMJ" w:cs="SutonnyMJ"/>
          <w:sz w:val="24"/>
        </w:rPr>
        <w:tab/>
        <w:t>M. 70 w`b</w:t>
      </w:r>
      <w:r w:rsidRPr="006408BB">
        <w:rPr>
          <w:rFonts w:ascii="SutonnyMJ" w:eastAsia="SutonnyMJ" w:hAnsi="SutonnyMJ" w:cs="SutonnyMJ"/>
          <w:sz w:val="24"/>
        </w:rPr>
        <w:tab/>
        <w:t xml:space="preserve">N. 80 w`b       </w:t>
      </w:r>
      <w:r w:rsidRPr="006408BB">
        <w:rPr>
          <w:rFonts w:ascii="SutonnyMJ" w:eastAsia="SutonnyMJ" w:hAnsi="SutonnyMJ" w:cs="SutonnyMJ"/>
          <w:sz w:val="24"/>
        </w:rPr>
        <w:tab/>
      </w:r>
      <w:r w:rsidR="00DB493F">
        <w:rPr>
          <w:rFonts w:ascii="SutonnyMJ" w:eastAsia="SutonnyMJ" w:hAnsi="SutonnyMJ" w:cs="SutonnyMJ"/>
          <w:b/>
          <w:sz w:val="24"/>
          <w:shd w:val="clear" w:color="auto" w:fill="000000"/>
        </w:rPr>
        <w:t>03</w:t>
      </w:r>
      <w:r w:rsidRPr="006408BB">
        <w:rPr>
          <w:rFonts w:ascii="SutonnyMJ" w:eastAsia="SutonnyMJ" w:hAnsi="SutonnyMJ" w:cs="SutonnyMJ"/>
          <w:b/>
          <w:sz w:val="24"/>
          <w:shd w:val="clear" w:color="auto" w:fill="000000"/>
        </w:rPr>
        <w:t>: L</w:t>
      </w:r>
    </w:p>
    <w:p w:rsidR="00C51C55" w:rsidRPr="006408BB" w:rsidRDefault="003978E9" w:rsidP="00C51C55">
      <w:pPr>
        <w:tabs>
          <w:tab w:val="left" w:pos="369"/>
          <w:tab w:val="left" w:pos="2520"/>
          <w:tab w:val="left" w:pos="4320"/>
          <w:tab w:val="left" w:pos="6300"/>
          <w:tab w:val="left" w:pos="8136"/>
        </w:tabs>
        <w:ind w:left="351" w:hanging="360"/>
        <w:jc w:val="both"/>
        <w:rPr>
          <w:rFonts w:ascii="SutonnyMJ" w:eastAsia="SutonnyMJ" w:hAnsi="SutonnyMJ" w:cs="SutonnyMJ"/>
          <w:b/>
          <w:sz w:val="24"/>
        </w:rPr>
      </w:pPr>
      <w:r>
        <w:rPr>
          <w:rFonts w:ascii="SutonnyMJ" w:eastAsia="SutonnyMJ" w:hAnsi="SutonnyMJ" w:cs="SutonnyMJ"/>
          <w:b/>
          <w:sz w:val="24"/>
        </w:rPr>
        <w:t>04</w:t>
      </w:r>
      <w:r w:rsidR="00C51C55" w:rsidRPr="006408BB">
        <w:rPr>
          <w:rFonts w:ascii="SutonnyMJ" w:eastAsia="SutonnyMJ" w:hAnsi="SutonnyMJ" w:cs="SutonnyMJ"/>
          <w:b/>
          <w:sz w:val="24"/>
        </w:rPr>
        <w:t xml:space="preserve">. </w:t>
      </w:r>
      <w:r w:rsidR="00C51C55" w:rsidRPr="006408BB">
        <w:rPr>
          <w:rFonts w:ascii="SutonnyMJ" w:eastAsia="SutonnyMJ" w:hAnsi="SutonnyMJ" w:cs="SutonnyMJ"/>
          <w:b/>
          <w:sz w:val="24"/>
        </w:rPr>
        <w:tab/>
        <w:t xml:space="preserve">msweavb Abyhvqx evsjv‡`‡k me©vwaK KZRb‡K </w:t>
      </w:r>
      <w:r w:rsidR="00C51C55" w:rsidRPr="006408BB">
        <w:rPr>
          <w:rFonts w:cs="Calibri"/>
          <w:b/>
        </w:rPr>
        <w:t>Technocrat</w:t>
      </w:r>
      <w:r w:rsidR="00C51C55" w:rsidRPr="006408BB">
        <w:rPr>
          <w:rFonts w:ascii="SutonnyMJ" w:eastAsia="SutonnyMJ" w:hAnsi="SutonnyMJ" w:cs="SutonnyMJ"/>
          <w:b/>
          <w:sz w:val="24"/>
        </w:rPr>
        <w:t xml:space="preserve"> gš¿x wb‡qvM Kiv hvq?</w:t>
      </w:r>
    </w:p>
    <w:p w:rsidR="00C51C55" w:rsidRPr="006408BB" w:rsidRDefault="00C51C55" w:rsidP="00C51C55">
      <w:pPr>
        <w:tabs>
          <w:tab w:val="left" w:pos="369"/>
          <w:tab w:val="left" w:pos="2520"/>
          <w:tab w:val="left" w:pos="4320"/>
          <w:tab w:val="left" w:pos="6300"/>
          <w:tab w:val="left" w:pos="8136"/>
        </w:tabs>
        <w:ind w:left="351"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wZb-`kgvsk</w:t>
      </w:r>
      <w:r w:rsidRPr="006408BB">
        <w:rPr>
          <w:rFonts w:ascii="SutonnyMJ" w:eastAsia="SutonnyMJ" w:hAnsi="SutonnyMJ" w:cs="SutonnyMJ"/>
          <w:sz w:val="24"/>
        </w:rPr>
        <w:tab/>
        <w:t>L. `yB-`kgvsm</w:t>
      </w:r>
      <w:r w:rsidRPr="006408BB">
        <w:rPr>
          <w:rFonts w:ascii="SutonnyMJ" w:eastAsia="SutonnyMJ" w:hAnsi="SutonnyMJ" w:cs="SutonnyMJ"/>
          <w:sz w:val="24"/>
        </w:rPr>
        <w:tab/>
        <w:t>M. cuvP-`kgvsk</w:t>
      </w:r>
      <w:r w:rsidRPr="006408BB">
        <w:rPr>
          <w:rFonts w:ascii="SutonnyMJ" w:eastAsia="SutonnyMJ" w:hAnsi="SutonnyMJ" w:cs="SutonnyMJ"/>
          <w:sz w:val="24"/>
        </w:rPr>
        <w:tab/>
        <w:t xml:space="preserve">N. GK-`kgvsk       </w:t>
      </w:r>
      <w:r w:rsidRPr="006408BB">
        <w:rPr>
          <w:rFonts w:ascii="SutonnyMJ" w:eastAsia="SutonnyMJ" w:hAnsi="SutonnyMJ" w:cs="SutonnyMJ"/>
          <w:sz w:val="24"/>
        </w:rPr>
        <w:tab/>
      </w:r>
      <w:r w:rsidR="00DB493F">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 N</w:t>
      </w:r>
    </w:p>
    <w:p w:rsidR="00C51C55" w:rsidRPr="006408BB" w:rsidRDefault="003978E9" w:rsidP="00C51C55">
      <w:pPr>
        <w:tabs>
          <w:tab w:val="left" w:pos="369"/>
          <w:tab w:val="left" w:pos="2520"/>
          <w:tab w:val="left" w:pos="4320"/>
          <w:tab w:val="left" w:pos="6300"/>
          <w:tab w:val="left" w:pos="8136"/>
        </w:tabs>
        <w:ind w:left="351" w:hanging="360"/>
        <w:jc w:val="both"/>
        <w:rPr>
          <w:rFonts w:ascii="SutonnyMJ" w:eastAsia="SutonnyMJ" w:hAnsi="SutonnyMJ" w:cs="SutonnyMJ"/>
          <w:b/>
          <w:sz w:val="24"/>
        </w:rPr>
      </w:pPr>
      <w:r>
        <w:rPr>
          <w:rFonts w:ascii="SutonnyMJ" w:eastAsia="SutonnyMJ" w:hAnsi="SutonnyMJ" w:cs="SutonnyMJ"/>
          <w:b/>
          <w:sz w:val="24"/>
        </w:rPr>
        <w:t xml:space="preserve">05. </w:t>
      </w:r>
      <w:r w:rsidR="00C51C55" w:rsidRPr="006408BB">
        <w:rPr>
          <w:rFonts w:ascii="SutonnyMJ" w:eastAsia="SutonnyMJ" w:hAnsi="SutonnyMJ" w:cs="SutonnyMJ"/>
          <w:b/>
          <w:sz w:val="24"/>
        </w:rPr>
        <w:t>msm‡`i GK Awa‡ek‡bi mgvwß I cieZ©x Awa‡ek‡bi ˆeV‡Ki g‡a¨ KZw`‡bi †ewk weiwZ _vK‡e bv?</w:t>
      </w:r>
    </w:p>
    <w:p w:rsidR="00C51C55" w:rsidRPr="006408BB" w:rsidRDefault="00C51C55" w:rsidP="00C51C55">
      <w:pPr>
        <w:tabs>
          <w:tab w:val="left" w:pos="369"/>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30 w`b</w:t>
      </w:r>
      <w:r w:rsidRPr="006408BB">
        <w:rPr>
          <w:rFonts w:ascii="SutonnyMJ" w:eastAsia="SutonnyMJ" w:hAnsi="SutonnyMJ" w:cs="SutonnyMJ"/>
          <w:sz w:val="24"/>
        </w:rPr>
        <w:tab/>
        <w:t>L. 40 w`b</w:t>
      </w:r>
      <w:r w:rsidRPr="006408BB">
        <w:rPr>
          <w:rFonts w:ascii="SutonnyMJ" w:eastAsia="SutonnyMJ" w:hAnsi="SutonnyMJ" w:cs="SutonnyMJ"/>
          <w:sz w:val="24"/>
        </w:rPr>
        <w:tab/>
        <w:t>M. 50 w`b</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 xml:space="preserve">60 w`b             </w:t>
      </w:r>
      <w:r w:rsidRPr="006408BB">
        <w:rPr>
          <w:rFonts w:ascii="SutonnyMJ" w:eastAsia="SutonnyMJ" w:hAnsi="SutonnyMJ" w:cs="SutonnyMJ"/>
          <w:sz w:val="24"/>
          <w:u w:val="single"/>
        </w:rPr>
        <w:tab/>
      </w:r>
      <w:r w:rsidR="00DB493F">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 N</w:t>
      </w:r>
    </w:p>
    <w:p w:rsidR="00C51C55" w:rsidRPr="006408BB" w:rsidRDefault="003978E9" w:rsidP="00C51C55">
      <w:pPr>
        <w:tabs>
          <w:tab w:val="left" w:pos="369"/>
          <w:tab w:val="left" w:pos="2520"/>
          <w:tab w:val="left" w:pos="4320"/>
          <w:tab w:val="left" w:pos="6300"/>
          <w:tab w:val="left" w:pos="8136"/>
        </w:tabs>
        <w:ind w:left="351" w:hanging="360"/>
        <w:jc w:val="both"/>
        <w:rPr>
          <w:rFonts w:ascii="SutonnyMJ" w:eastAsia="SutonnyMJ" w:hAnsi="SutonnyMJ" w:cs="SutonnyMJ"/>
          <w:b/>
          <w:sz w:val="24"/>
        </w:rPr>
      </w:pPr>
      <w:r>
        <w:rPr>
          <w:rFonts w:ascii="SutonnyMJ" w:eastAsia="SutonnyMJ" w:hAnsi="SutonnyMJ" w:cs="SutonnyMJ"/>
          <w:b/>
          <w:sz w:val="24"/>
        </w:rPr>
        <w:t xml:space="preserve">06. </w:t>
      </w:r>
      <w:r w:rsidR="00C51C55" w:rsidRPr="006408BB">
        <w:rPr>
          <w:rFonts w:ascii="SutonnyMJ" w:eastAsia="SutonnyMJ" w:hAnsi="SutonnyMJ" w:cs="SutonnyMJ"/>
          <w:b/>
          <w:sz w:val="24"/>
        </w:rPr>
        <w:t>evsjv‡`k RvZxq msm‡` †Kvivg nq KZ m`‡m¨i Dcw¯’wZ‡Z?</w:t>
      </w:r>
    </w:p>
    <w:p w:rsidR="00C51C55" w:rsidRPr="00E844D4" w:rsidRDefault="00C51C55" w:rsidP="00E844D4">
      <w:pPr>
        <w:tabs>
          <w:tab w:val="left" w:pos="360"/>
          <w:tab w:val="left" w:pos="2520"/>
          <w:tab w:val="left" w:pos="4320"/>
          <w:tab w:val="left" w:pos="630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57 Rb</w:t>
      </w:r>
      <w:r w:rsidRPr="006408BB">
        <w:rPr>
          <w:rFonts w:ascii="SutonnyMJ" w:eastAsia="SutonnyMJ" w:hAnsi="SutonnyMJ" w:cs="SutonnyMJ"/>
          <w:sz w:val="24"/>
        </w:rPr>
        <w:tab/>
        <w:t>L. 60 Rb</w:t>
      </w:r>
      <w:r w:rsidRPr="006408BB">
        <w:rPr>
          <w:rFonts w:ascii="SutonnyMJ" w:eastAsia="SutonnyMJ" w:hAnsi="SutonnyMJ" w:cs="SutonnyMJ"/>
          <w:sz w:val="24"/>
        </w:rPr>
        <w:tab/>
        <w:t>M. 62 Rb</w:t>
      </w:r>
      <w:r w:rsidRPr="006408BB">
        <w:rPr>
          <w:rFonts w:ascii="SutonnyMJ" w:eastAsia="SutonnyMJ" w:hAnsi="SutonnyMJ" w:cs="SutonnyMJ"/>
          <w:sz w:val="24"/>
        </w:rPr>
        <w:tab/>
        <w:t xml:space="preserve">N. 65 Rb             </w:t>
      </w:r>
      <w:r w:rsidRPr="006408BB">
        <w:rPr>
          <w:rFonts w:ascii="SutonnyMJ" w:eastAsia="SutonnyMJ" w:hAnsi="SutonnyMJ" w:cs="SutonnyMJ"/>
          <w:sz w:val="24"/>
        </w:rPr>
        <w:tab/>
      </w:r>
      <w:r w:rsidR="00DB493F">
        <w:rPr>
          <w:rFonts w:ascii="SutonnyMJ" w:eastAsia="SutonnyMJ" w:hAnsi="SutonnyMJ" w:cs="SutonnyMJ"/>
          <w:b/>
          <w:sz w:val="24"/>
          <w:shd w:val="clear" w:color="auto" w:fill="000000"/>
        </w:rPr>
        <w:t>06</w:t>
      </w:r>
      <w:r w:rsidRPr="006408BB">
        <w:rPr>
          <w:rFonts w:ascii="SutonnyMJ" w:eastAsia="SutonnyMJ" w:hAnsi="SutonnyMJ" w:cs="SutonnyMJ"/>
          <w:b/>
          <w:sz w:val="24"/>
          <w:shd w:val="clear" w:color="auto" w:fill="000000"/>
        </w:rPr>
        <w:t>: L</w:t>
      </w:r>
    </w:p>
    <w:p w:rsidR="009305D5" w:rsidRPr="006408BB" w:rsidRDefault="003978E9" w:rsidP="009305D5">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Pr>
          <w:rFonts w:ascii="SutonnyMJ" w:hAnsi="SutonnyMJ" w:cs="VillageII"/>
          <w:b/>
          <w:bCs/>
          <w:sz w:val="24"/>
          <w:lang w:val="en-GB" w:eastAsia="en-GB"/>
        </w:rPr>
        <w:t xml:space="preserve">07. </w:t>
      </w:r>
      <w:r w:rsidR="009305D5" w:rsidRPr="006408BB">
        <w:rPr>
          <w:rFonts w:ascii="SutonnyMJ" w:hAnsi="SutonnyMJ" w:cs="VillageII"/>
          <w:b/>
          <w:bCs/>
          <w:sz w:val="24"/>
          <w:lang w:val="en-GB" w:eastAsia="en-GB"/>
        </w:rPr>
        <w:t>†Kv‡bv we‡j ivóªcwZ KZ©„K m¤§wZ †`evi mgq KZw`b?</w:t>
      </w:r>
    </w:p>
    <w:p w:rsidR="009305D5" w:rsidRPr="006408BB" w:rsidRDefault="009305D5" w:rsidP="009305D5">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40 w`b</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20 w`b</w:t>
      </w:r>
      <w:r w:rsidRPr="006408BB">
        <w:rPr>
          <w:rFonts w:ascii="SutonnyMJ" w:hAnsi="SutonnyMJ" w:cs="Calibri"/>
          <w:sz w:val="24"/>
          <w:lang w:val="en-GB" w:eastAsia="en-GB"/>
        </w:rPr>
        <w:tab/>
        <w:t>M</w:t>
      </w:r>
      <w:r w:rsidRPr="006408BB">
        <w:rPr>
          <w:rFonts w:ascii="SutonnyMJ" w:hAnsi="SutonnyMJ" w:cs="VillageII"/>
          <w:sz w:val="24"/>
          <w:lang w:val="en-GB" w:eastAsia="en-GB"/>
        </w:rPr>
        <w:t>. 30 w`b</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15 w`b</w:t>
      </w:r>
      <w:r w:rsidRPr="006408BB">
        <w:rPr>
          <w:rFonts w:ascii="SutonnyMJ" w:hAnsi="SutonnyMJ" w:cs="VillageII"/>
          <w:sz w:val="24"/>
          <w:u w:val="single"/>
          <w:lang w:val="en-GB" w:eastAsia="en-GB"/>
        </w:rPr>
        <w:tab/>
      </w:r>
      <w:r w:rsidR="00DB493F">
        <w:rPr>
          <w:rFonts w:ascii="SutonnyMJ" w:hAnsi="SutonnyMJ" w:cs="VillageII"/>
          <w:b/>
          <w:sz w:val="24"/>
          <w:shd w:val="clear" w:color="auto" w:fill="000000"/>
          <w:lang w:val="en-GB" w:eastAsia="en-GB"/>
        </w:rPr>
        <w:t>07</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N</w:t>
      </w:r>
    </w:p>
    <w:p w:rsidR="009305D5" w:rsidRPr="006408BB" w:rsidRDefault="003978E9" w:rsidP="009305D5">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Pr>
          <w:rFonts w:ascii="SutonnyMJ" w:hAnsi="SutonnyMJ" w:cs="VillageII"/>
          <w:b/>
          <w:bCs/>
          <w:spacing w:val="-4"/>
          <w:sz w:val="24"/>
          <w:lang w:val="en-GB" w:eastAsia="en-GB"/>
        </w:rPr>
        <w:t xml:space="preserve">08. </w:t>
      </w:r>
      <w:r w:rsidR="009305D5" w:rsidRPr="006408BB">
        <w:rPr>
          <w:rFonts w:ascii="SutonnyMJ" w:hAnsi="SutonnyMJ" w:cs="VillageII"/>
          <w:b/>
          <w:bCs/>
          <w:spacing w:val="-4"/>
          <w:sz w:val="24"/>
          <w:lang w:val="en-GB" w:eastAsia="en-GB"/>
        </w:rPr>
        <w:t>GKRb msm` m`m¨ w¯úKv‡ii AbygwZ</w:t>
      </w:r>
      <w:r w:rsidR="008A6793">
        <w:rPr>
          <w:rFonts w:ascii="SutonnyMJ" w:hAnsi="SutonnyMJ" w:cs="VillageII"/>
          <w:b/>
          <w:bCs/>
          <w:spacing w:val="-4"/>
          <w:sz w:val="24"/>
          <w:lang w:val="en-GB" w:eastAsia="en-GB"/>
        </w:rPr>
        <w:t xml:space="preserve"> </w:t>
      </w:r>
      <w:r w:rsidR="009305D5" w:rsidRPr="006408BB">
        <w:rPr>
          <w:rFonts w:ascii="SutonnyMJ" w:hAnsi="SutonnyMJ" w:cs="VillageII"/>
          <w:b/>
          <w:bCs/>
          <w:spacing w:val="-4"/>
          <w:sz w:val="24"/>
          <w:lang w:val="en-GB" w:eastAsia="en-GB"/>
        </w:rPr>
        <w:t xml:space="preserve"> Qvov KZ w`b msm‡`i evB‡i _vK‡Z cvi‡e?</w:t>
      </w:r>
    </w:p>
    <w:p w:rsidR="009305D5" w:rsidRPr="006408BB" w:rsidRDefault="009305D5" w:rsidP="009305D5">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45 w`b</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90 w`b</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60 w`b</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30 w`b</w:t>
      </w:r>
      <w:r w:rsidRPr="006408BB">
        <w:rPr>
          <w:rFonts w:ascii="SutonnyMJ" w:hAnsi="SutonnyMJ" w:cs="VillageII"/>
          <w:sz w:val="24"/>
          <w:lang w:val="en-GB" w:eastAsia="en-GB"/>
        </w:rPr>
        <w:tab/>
      </w:r>
      <w:r w:rsidR="00DB493F">
        <w:rPr>
          <w:rFonts w:ascii="SutonnyMJ" w:hAnsi="SutonnyMJ" w:cs="VillageII"/>
          <w:b/>
          <w:sz w:val="24"/>
          <w:shd w:val="clear" w:color="auto" w:fill="000000"/>
          <w:lang w:val="en-GB" w:eastAsia="en-GB"/>
        </w:rPr>
        <w:t>08</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L</w:t>
      </w:r>
    </w:p>
    <w:p w:rsidR="008A6793" w:rsidRDefault="008A6793" w:rsidP="008A6793">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09. g~j msweav‡b Zdwmj wQj KqwU ?</w:t>
      </w:r>
    </w:p>
    <w:p w:rsidR="008A6793" w:rsidRPr="00415AF2" w:rsidRDefault="008A6793" w:rsidP="00415AF2">
      <w:pPr>
        <w:shd w:val="clear" w:color="auto" w:fill="FFFFFF" w:themeFill="background1"/>
        <w:tabs>
          <w:tab w:val="left" w:pos="360"/>
          <w:tab w:val="left" w:pos="1980"/>
          <w:tab w:val="left" w:pos="4140"/>
          <w:tab w:val="left" w:pos="6300"/>
          <w:tab w:val="left" w:pos="8163"/>
        </w:tabs>
        <w:rPr>
          <w:rFonts w:ascii="SutonnyMJ" w:hAnsi="SutonnyMJ" w:cs="SutonnyMJ"/>
          <w:b/>
          <w:sz w:val="24"/>
          <w:shd w:val="clear" w:color="auto" w:fill="FFFFFF" w:themeFill="background1"/>
        </w:rPr>
      </w:pPr>
      <w:r>
        <w:rPr>
          <w:rFonts w:ascii="SutonnyMJ" w:hAnsi="SutonnyMJ" w:cs="SutonnyMJ"/>
          <w:sz w:val="24"/>
          <w:shd w:val="clear" w:color="auto" w:fill="FFFFFF" w:themeFill="background1"/>
        </w:rPr>
        <w:tab/>
        <w:t>K. 2 wU</w:t>
      </w:r>
      <w:r>
        <w:rPr>
          <w:rFonts w:ascii="SutonnyMJ" w:hAnsi="SutonnyMJ" w:cs="SutonnyMJ"/>
          <w:sz w:val="24"/>
          <w:shd w:val="clear" w:color="auto" w:fill="FFFFFF" w:themeFill="background1"/>
        </w:rPr>
        <w:tab/>
        <w:t>L. 3 wU</w:t>
      </w:r>
      <w:r>
        <w:rPr>
          <w:rFonts w:ascii="SutonnyMJ" w:hAnsi="SutonnyMJ" w:cs="SutonnyMJ"/>
          <w:sz w:val="24"/>
          <w:shd w:val="clear" w:color="auto" w:fill="FFFFFF" w:themeFill="background1"/>
        </w:rPr>
        <w:tab/>
        <w:t>M. 4 wU</w:t>
      </w:r>
      <w:r>
        <w:rPr>
          <w:rFonts w:ascii="SutonnyMJ" w:hAnsi="SutonnyMJ" w:cs="SutonnyMJ"/>
          <w:sz w:val="24"/>
          <w:shd w:val="clear" w:color="auto" w:fill="FFFFFF" w:themeFill="background1"/>
        </w:rPr>
        <w:tab/>
        <w:t>N. 5wU</w:t>
      </w:r>
      <w:r>
        <w:rPr>
          <w:rFonts w:ascii="SutonnyMJ" w:hAnsi="SutonnyMJ" w:cs="SutonnyMJ"/>
          <w:sz w:val="24"/>
          <w:shd w:val="clear" w:color="auto" w:fill="FFFFFF" w:themeFill="background1"/>
        </w:rPr>
        <w:tab/>
      </w:r>
      <w:r w:rsidRPr="00415AF2">
        <w:rPr>
          <w:rFonts w:ascii="SutonnyMJ" w:hAnsi="SutonnyMJ"/>
          <w:b/>
          <w:sz w:val="24"/>
          <w:shd w:val="clear" w:color="auto" w:fill="000000" w:themeFill="text1"/>
        </w:rPr>
        <w:t>09.</w:t>
      </w:r>
      <w:r w:rsidR="00415AF2" w:rsidRPr="00415AF2">
        <w:rPr>
          <w:rFonts w:ascii="SutonnyMJ" w:hAnsi="SutonnyMJ"/>
          <w:b/>
          <w:sz w:val="24"/>
          <w:shd w:val="clear" w:color="auto" w:fill="000000" w:themeFill="text1"/>
        </w:rPr>
        <w:t xml:space="preserve"> </w:t>
      </w:r>
      <w:r w:rsidRPr="00415AF2">
        <w:rPr>
          <w:rFonts w:ascii="SutonnyMJ" w:hAnsi="SutonnyMJ"/>
          <w:b/>
          <w:sz w:val="24"/>
          <w:shd w:val="clear" w:color="auto" w:fill="000000" w:themeFill="text1"/>
        </w:rPr>
        <w:t>M</w:t>
      </w:r>
    </w:p>
    <w:p w:rsidR="008A6793" w:rsidRDefault="008A6793" w:rsidP="00415AF2">
      <w:pPr>
        <w:shd w:val="clear" w:color="auto" w:fill="FFFFFF" w:themeFill="background1"/>
        <w:tabs>
          <w:tab w:val="left" w:pos="360"/>
          <w:tab w:val="left" w:pos="1980"/>
          <w:tab w:val="left" w:pos="4140"/>
          <w:tab w:val="left" w:pos="6300"/>
          <w:tab w:val="left" w:pos="8163"/>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10. 7 gv‡P©i fvlb †Kvb Zdwm‡j mwbœ‡ewkZ n‡q‡Q ?</w:t>
      </w:r>
    </w:p>
    <w:p w:rsidR="008A6793" w:rsidRPr="00415AF2" w:rsidRDefault="008A6793" w:rsidP="00415AF2">
      <w:pPr>
        <w:shd w:val="clear" w:color="auto" w:fill="FFFFFF" w:themeFill="background1"/>
        <w:tabs>
          <w:tab w:val="left" w:pos="360"/>
          <w:tab w:val="left" w:pos="1980"/>
          <w:tab w:val="left" w:pos="4140"/>
          <w:tab w:val="left" w:pos="6300"/>
          <w:tab w:val="left" w:pos="8163"/>
        </w:tabs>
        <w:rPr>
          <w:rFonts w:ascii="SutonnyMJ" w:hAnsi="SutonnyMJ" w:cs="SutonnyMJ"/>
          <w:b/>
          <w:sz w:val="24"/>
          <w:shd w:val="clear" w:color="auto" w:fill="FFFFFF" w:themeFill="background1"/>
        </w:rPr>
      </w:pPr>
      <w:r>
        <w:rPr>
          <w:rFonts w:ascii="SutonnyMJ" w:hAnsi="SutonnyMJ" w:cs="SutonnyMJ"/>
          <w:sz w:val="24"/>
          <w:shd w:val="clear" w:color="auto" w:fill="FFFFFF" w:themeFill="background1"/>
        </w:rPr>
        <w:tab/>
        <w:t>K.4 _©</w:t>
      </w:r>
      <w:r>
        <w:rPr>
          <w:rFonts w:ascii="SutonnyMJ" w:hAnsi="SutonnyMJ" w:cs="SutonnyMJ"/>
          <w:sz w:val="24"/>
          <w:shd w:val="clear" w:color="auto" w:fill="FFFFFF" w:themeFill="background1"/>
        </w:rPr>
        <w:tab/>
        <w:t>L. 5 g</w:t>
      </w:r>
      <w:r>
        <w:rPr>
          <w:rFonts w:ascii="SutonnyMJ" w:hAnsi="SutonnyMJ" w:cs="SutonnyMJ"/>
          <w:sz w:val="24"/>
          <w:shd w:val="clear" w:color="auto" w:fill="FFFFFF" w:themeFill="background1"/>
        </w:rPr>
        <w:tab/>
        <w:t>M. 6 ô</w:t>
      </w:r>
      <w:r>
        <w:rPr>
          <w:rFonts w:ascii="SutonnyMJ" w:hAnsi="SutonnyMJ" w:cs="SutonnyMJ"/>
          <w:sz w:val="24"/>
          <w:shd w:val="clear" w:color="auto" w:fill="FFFFFF" w:themeFill="background1"/>
        </w:rPr>
        <w:tab/>
        <w:t>N. 7 g</w:t>
      </w:r>
      <w:r>
        <w:rPr>
          <w:rFonts w:ascii="SutonnyMJ" w:hAnsi="SutonnyMJ" w:cs="SutonnyMJ"/>
          <w:sz w:val="24"/>
          <w:shd w:val="clear" w:color="auto" w:fill="FFFFFF" w:themeFill="background1"/>
        </w:rPr>
        <w:tab/>
      </w:r>
      <w:r w:rsidRPr="00415AF2">
        <w:rPr>
          <w:rFonts w:ascii="SutonnyMJ" w:hAnsi="SutonnyMJ"/>
          <w:b/>
          <w:sz w:val="24"/>
          <w:shd w:val="clear" w:color="auto" w:fill="000000" w:themeFill="text1"/>
        </w:rPr>
        <w:t>10.</w:t>
      </w:r>
      <w:r w:rsidR="00415AF2" w:rsidRPr="00415AF2">
        <w:rPr>
          <w:rFonts w:ascii="SutonnyMJ" w:hAnsi="SutonnyMJ"/>
          <w:b/>
          <w:sz w:val="24"/>
          <w:shd w:val="clear" w:color="auto" w:fill="000000" w:themeFill="text1"/>
        </w:rPr>
        <w:t xml:space="preserve"> </w:t>
      </w:r>
      <w:r w:rsidRPr="00415AF2">
        <w:rPr>
          <w:rFonts w:ascii="SutonnyMJ" w:hAnsi="SutonnyMJ"/>
          <w:b/>
          <w:sz w:val="24"/>
          <w:shd w:val="clear" w:color="auto" w:fill="000000" w:themeFill="text1"/>
        </w:rPr>
        <w:t>L</w:t>
      </w:r>
    </w:p>
    <w:p w:rsidR="008A6793" w:rsidRDefault="008A6793" w:rsidP="008A6793">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 xml:space="preserve">11. wbe©vP‡bi ci msm‡`i </w:t>
      </w:r>
      <w:r>
        <w:rPr>
          <w:rFonts w:ascii="SutonnyMJ" w:eastAsia="SutonnyMJ" w:hAnsi="SutonnyMJ" w:cs="SutonnyMJ"/>
          <w:b/>
          <w:sz w:val="24"/>
        </w:rPr>
        <w:t>Awa‡ek</w:t>
      </w:r>
      <w:r w:rsidRPr="006408BB">
        <w:rPr>
          <w:rFonts w:ascii="SutonnyMJ" w:eastAsia="SutonnyMJ" w:hAnsi="SutonnyMJ" w:cs="SutonnyMJ"/>
          <w:b/>
          <w:sz w:val="24"/>
        </w:rPr>
        <w:t>bi</w:t>
      </w:r>
      <w:r>
        <w:rPr>
          <w:rFonts w:ascii="SutonnyMJ" w:eastAsia="SutonnyMJ" w:hAnsi="SutonnyMJ" w:cs="SutonnyMJ"/>
          <w:b/>
          <w:sz w:val="24"/>
        </w:rPr>
        <w:t xml:space="preserve"> </w:t>
      </w:r>
      <w:r w:rsidRPr="008A6793">
        <w:rPr>
          <w:rFonts w:ascii="SutonnyMJ" w:hAnsi="SutonnyMJ" w:cs="SutonnyMJ"/>
          <w:b/>
          <w:sz w:val="24"/>
          <w:shd w:val="clear" w:color="auto" w:fill="FFFFFF" w:themeFill="background1"/>
        </w:rPr>
        <w:t xml:space="preserve">Avnevb </w:t>
      </w:r>
      <w:r>
        <w:rPr>
          <w:rFonts w:ascii="SutonnyMJ" w:hAnsi="SutonnyMJ" w:cs="SutonnyMJ"/>
          <w:b/>
          <w:sz w:val="24"/>
          <w:shd w:val="clear" w:color="auto" w:fill="FFFFFF" w:themeFill="background1"/>
        </w:rPr>
        <w:t>Kiv nq KZ w`b c‡i ?</w:t>
      </w:r>
    </w:p>
    <w:p w:rsidR="008A6793" w:rsidRDefault="008A6793" w:rsidP="008A6793">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15 w`b</w:t>
      </w:r>
      <w:r>
        <w:rPr>
          <w:rFonts w:ascii="SutonnyMJ" w:hAnsi="SutonnyMJ" w:cs="SutonnyMJ"/>
          <w:sz w:val="24"/>
          <w:shd w:val="clear" w:color="auto" w:fill="FFFFFF" w:themeFill="background1"/>
        </w:rPr>
        <w:tab/>
        <w:t>L. 30 w`b</w:t>
      </w:r>
      <w:r>
        <w:rPr>
          <w:rFonts w:ascii="SutonnyMJ" w:hAnsi="SutonnyMJ" w:cs="SutonnyMJ"/>
          <w:sz w:val="24"/>
          <w:shd w:val="clear" w:color="auto" w:fill="FFFFFF" w:themeFill="background1"/>
        </w:rPr>
        <w:tab/>
        <w:t>M. 60 w`b</w:t>
      </w:r>
      <w:r>
        <w:rPr>
          <w:rFonts w:ascii="SutonnyMJ" w:hAnsi="SutonnyMJ" w:cs="SutonnyMJ"/>
          <w:sz w:val="24"/>
          <w:shd w:val="clear" w:color="auto" w:fill="FFFFFF" w:themeFill="background1"/>
        </w:rPr>
        <w:tab/>
        <w:t>N. 90 w`b</w:t>
      </w:r>
      <w:r>
        <w:rPr>
          <w:rFonts w:ascii="SutonnyMJ" w:hAnsi="SutonnyMJ" w:cs="SutonnyMJ"/>
          <w:sz w:val="24"/>
          <w:shd w:val="clear" w:color="auto" w:fill="FFFFFF" w:themeFill="background1"/>
        </w:rPr>
        <w:tab/>
      </w:r>
      <w:r>
        <w:rPr>
          <w:rFonts w:ascii="SutonnyMJ" w:hAnsi="SutonnyMJ"/>
          <w:sz w:val="24"/>
          <w:shd w:val="clear" w:color="auto" w:fill="000000" w:themeFill="text1"/>
        </w:rPr>
        <w:t>11. L</w:t>
      </w:r>
    </w:p>
    <w:p w:rsidR="008A6793" w:rsidRDefault="008A6793" w:rsidP="008A6793">
      <w:pPr>
        <w:shd w:val="clear" w:color="auto" w:fill="FFFFFF" w:themeFill="background1"/>
        <w:tabs>
          <w:tab w:val="left" w:pos="360"/>
          <w:tab w:val="left" w:pos="1980"/>
          <w:tab w:val="left" w:pos="4140"/>
          <w:tab w:val="left" w:pos="6300"/>
          <w:tab w:val="left" w:pos="8190"/>
        </w:tabs>
        <w:rPr>
          <w:rFonts w:ascii="SutonnyMJ" w:hAnsi="SutonnyMJ" w:cs="SutonnyMJ"/>
          <w:b/>
          <w:sz w:val="24"/>
          <w:shd w:val="clear" w:color="auto" w:fill="FFFFFF" w:themeFill="background1"/>
        </w:rPr>
      </w:pPr>
      <w:r>
        <w:rPr>
          <w:rFonts w:ascii="SutonnyMJ" w:hAnsi="SutonnyMJ" w:cs="SutonnyMJ"/>
          <w:b/>
          <w:sz w:val="24"/>
          <w:shd w:val="clear" w:color="auto" w:fill="FFFFFF" w:themeFill="background1"/>
        </w:rPr>
        <w:t>12. Riæwi Ae¯’vi †gqv`KvjÑ</w:t>
      </w:r>
    </w:p>
    <w:p w:rsidR="008A6793" w:rsidRPr="00363B1C" w:rsidRDefault="008A6793" w:rsidP="008A6793">
      <w:pPr>
        <w:shd w:val="clear" w:color="auto" w:fill="FFFFFF" w:themeFill="background1"/>
        <w:tabs>
          <w:tab w:val="left" w:pos="360"/>
          <w:tab w:val="left" w:pos="1980"/>
          <w:tab w:val="left" w:pos="4140"/>
          <w:tab w:val="left" w:pos="6300"/>
          <w:tab w:val="left" w:pos="8190"/>
        </w:tabs>
        <w:rPr>
          <w:rFonts w:ascii="SutonnyMJ" w:hAnsi="SutonnyMJ" w:cs="SutonnyMJ"/>
          <w:sz w:val="24"/>
          <w:shd w:val="clear" w:color="auto" w:fill="FFFFFF" w:themeFill="background1"/>
        </w:rPr>
      </w:pPr>
      <w:r>
        <w:rPr>
          <w:rFonts w:ascii="SutonnyMJ" w:hAnsi="SutonnyMJ" w:cs="SutonnyMJ"/>
          <w:b/>
          <w:sz w:val="24"/>
          <w:shd w:val="clear" w:color="auto" w:fill="FFFFFF" w:themeFill="background1"/>
        </w:rPr>
        <w:tab/>
      </w:r>
      <w:r>
        <w:rPr>
          <w:rFonts w:ascii="SutonnyMJ" w:hAnsi="SutonnyMJ" w:cs="SutonnyMJ"/>
          <w:sz w:val="24"/>
          <w:shd w:val="clear" w:color="auto" w:fill="FFFFFF" w:themeFill="background1"/>
        </w:rPr>
        <w:t>K. 30 w`b</w:t>
      </w:r>
      <w:r>
        <w:rPr>
          <w:rFonts w:ascii="SutonnyMJ" w:hAnsi="SutonnyMJ" w:cs="SutonnyMJ"/>
          <w:sz w:val="24"/>
          <w:shd w:val="clear" w:color="auto" w:fill="FFFFFF" w:themeFill="background1"/>
        </w:rPr>
        <w:tab/>
        <w:t>L. 60 w`b</w:t>
      </w:r>
      <w:r>
        <w:rPr>
          <w:rFonts w:ascii="SutonnyMJ" w:hAnsi="SutonnyMJ" w:cs="SutonnyMJ"/>
          <w:sz w:val="24"/>
          <w:shd w:val="clear" w:color="auto" w:fill="FFFFFF" w:themeFill="background1"/>
        </w:rPr>
        <w:tab/>
        <w:t>M. 120 w`b</w:t>
      </w:r>
      <w:r>
        <w:rPr>
          <w:rFonts w:ascii="SutonnyMJ" w:hAnsi="SutonnyMJ" w:cs="SutonnyMJ"/>
          <w:sz w:val="24"/>
          <w:shd w:val="clear" w:color="auto" w:fill="FFFFFF" w:themeFill="background1"/>
        </w:rPr>
        <w:tab/>
        <w:t>N. 150 w`b</w:t>
      </w:r>
      <w:r>
        <w:rPr>
          <w:rFonts w:ascii="SutonnyMJ" w:hAnsi="SutonnyMJ" w:cs="SutonnyMJ"/>
          <w:sz w:val="24"/>
          <w:shd w:val="clear" w:color="auto" w:fill="FFFFFF" w:themeFill="background1"/>
        </w:rPr>
        <w:tab/>
      </w:r>
      <w:r>
        <w:rPr>
          <w:rFonts w:ascii="SutonnyMJ" w:hAnsi="SutonnyMJ"/>
          <w:sz w:val="24"/>
          <w:shd w:val="clear" w:color="auto" w:fill="000000" w:themeFill="text1"/>
        </w:rPr>
        <w:t>12. M</w:t>
      </w:r>
    </w:p>
    <w:p w:rsidR="001772D3" w:rsidRPr="006408BB" w:rsidRDefault="001772D3" w:rsidP="0022323B">
      <w:pPr>
        <w:tabs>
          <w:tab w:val="left" w:pos="2520"/>
          <w:tab w:val="left" w:pos="4680"/>
          <w:tab w:val="left" w:pos="6660"/>
        </w:tabs>
        <w:ind w:left="396" w:hanging="396"/>
        <w:jc w:val="center"/>
        <w:rPr>
          <w:rFonts w:ascii="SutonnyMJ" w:eastAsia="SutonnyMJ" w:hAnsi="SutonnyMJ" w:cs="SutonnyMJ"/>
          <w:sz w:val="6"/>
        </w:rPr>
      </w:pPr>
    </w:p>
    <w:p w:rsidR="0022323B" w:rsidRPr="006408BB" w:rsidRDefault="0022323B" w:rsidP="0022323B">
      <w:pPr>
        <w:shd w:val="clear" w:color="auto" w:fill="D9D9D9" w:themeFill="background1" w:themeFillShade="D9"/>
        <w:tabs>
          <w:tab w:val="left" w:pos="360"/>
        </w:tabs>
        <w:ind w:left="18"/>
        <w:jc w:val="center"/>
        <w:rPr>
          <w:rFonts w:ascii="SutonnyMJ" w:eastAsia="SutonnyMJ" w:hAnsi="SutonnyMJ" w:cs="SutonnyMJ"/>
          <w:b/>
          <w:sz w:val="30"/>
          <w:shd w:val="clear" w:color="auto" w:fill="FFFFFF"/>
        </w:rPr>
      </w:pPr>
      <w:r w:rsidRPr="006408BB">
        <w:rPr>
          <w:rFonts w:ascii="SutonnyMJ" w:eastAsia="SutonnyMJ" w:hAnsi="SutonnyMJ" w:cs="SutonnyMJ"/>
          <w:b/>
          <w:sz w:val="26"/>
          <w:shd w:val="clear" w:color="auto" w:fill="D9D9D9" w:themeFill="background1" w:themeFillShade="D9"/>
        </w:rPr>
        <w:t>GK bR‡i msweav‡bi ms‡kvabxmg~n</w:t>
      </w:r>
    </w:p>
    <w:tbl>
      <w:tblPr>
        <w:tblW w:w="0" w:type="auto"/>
        <w:tblInd w:w="108" w:type="dxa"/>
        <w:tblCellMar>
          <w:left w:w="10" w:type="dxa"/>
          <w:right w:w="10" w:type="dxa"/>
        </w:tblCellMar>
        <w:tblLook w:val="0000" w:firstRow="0" w:lastRow="0" w:firstColumn="0" w:lastColumn="0" w:noHBand="0" w:noVBand="0"/>
      </w:tblPr>
      <w:tblGrid>
        <w:gridCol w:w="797"/>
        <w:gridCol w:w="980"/>
        <w:gridCol w:w="6840"/>
      </w:tblGrid>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jc w:val="center"/>
            </w:pPr>
            <w:r w:rsidRPr="006408BB">
              <w:rPr>
                <w:rFonts w:ascii="SutonnyMJ" w:eastAsia="SutonnyMJ" w:hAnsi="SutonnyMJ" w:cs="SutonnyMJ"/>
                <w:b/>
                <w:sz w:val="24"/>
              </w:rPr>
              <w:t>bs</w:t>
            </w:r>
          </w:p>
        </w:tc>
        <w:tc>
          <w:tcPr>
            <w:tcW w:w="9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ind w:left="-36"/>
              <w:jc w:val="center"/>
            </w:pPr>
            <w:r w:rsidRPr="006408BB">
              <w:rPr>
                <w:rFonts w:ascii="SutonnyMJ" w:eastAsia="SutonnyMJ" w:hAnsi="SutonnyMJ" w:cs="SutonnyMJ"/>
                <w:b/>
                <w:sz w:val="24"/>
              </w:rPr>
              <w:t>M„nxZ nq</w:t>
            </w:r>
          </w:p>
        </w:tc>
        <w:tc>
          <w:tcPr>
            <w:tcW w:w="68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jc w:val="center"/>
            </w:pPr>
            <w:r w:rsidRPr="006408BB">
              <w:rPr>
                <w:rFonts w:ascii="SutonnyMJ" w:eastAsia="SutonnyMJ" w:hAnsi="SutonnyMJ" w:cs="SutonnyMJ"/>
                <w:b/>
                <w:sz w:val="24"/>
              </w:rPr>
              <w:t>ms‡kvabxi welqe¯‘</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cÖ_g</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pPr>
            <w:r w:rsidRPr="006408BB">
              <w:rPr>
                <w:rFonts w:ascii="SutonnyMJ" w:eastAsia="SutonnyMJ" w:hAnsi="SutonnyMJ" w:cs="SutonnyMJ"/>
                <w:sz w:val="24"/>
              </w:rPr>
              <w:t>1973</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r w:rsidRPr="006408BB">
              <w:rPr>
                <w:rFonts w:ascii="SutonnyMJ" w:eastAsia="SutonnyMJ" w:hAnsi="SutonnyMJ" w:cs="SutonnyMJ"/>
                <w:sz w:val="24"/>
              </w:rPr>
              <w:t>hy×vcivax Ges Ab¨vb¨ MYwe‡ivax‡`i wePvi wbwðZKiY</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lastRenderedPageBreak/>
              <w:t>wØZxq</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1973</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AE2D98" w:rsidP="00AE2D98">
            <w:r>
              <w:rPr>
                <w:rFonts w:ascii="SutonnyMJ" w:eastAsia="SutonnyMJ" w:hAnsi="SutonnyMJ" w:cs="SutonnyMJ"/>
                <w:sz w:val="24"/>
              </w:rPr>
              <w:t>ÔRiæwi</w:t>
            </w:r>
            <w:r w:rsidR="0022323B" w:rsidRPr="006408BB">
              <w:rPr>
                <w:rFonts w:ascii="SutonnyMJ" w:eastAsia="SutonnyMJ" w:hAnsi="SutonnyMJ" w:cs="SutonnyMJ"/>
                <w:sz w:val="24"/>
              </w:rPr>
              <w:t xml:space="preserve"> Ae¯’vÕ †NvlYvi weavb</w:t>
            </w:r>
            <w:r>
              <w:rPr>
                <w:rFonts w:ascii="SutonnyMJ" w:eastAsia="SutonnyMJ" w:hAnsi="SutonnyMJ" w:cs="SutonnyMJ"/>
                <w:sz w:val="24"/>
              </w:rPr>
              <w:t>|</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Z…Zxq</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1974</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r w:rsidRPr="006408BB">
              <w:rPr>
                <w:rFonts w:ascii="SutonnyMJ" w:eastAsia="SutonnyMJ" w:hAnsi="SutonnyMJ" w:cs="SutonnyMJ"/>
                <w:sz w:val="24"/>
              </w:rPr>
              <w:t>1974 mv‡ji mxgvšÍ P</w:t>
            </w:r>
            <w:r w:rsidR="00AE2D98">
              <w:rPr>
                <w:rFonts w:ascii="SutonnyMJ" w:eastAsia="SutonnyMJ" w:hAnsi="SutonnyMJ" w:cs="SutonnyMJ"/>
                <w:sz w:val="24"/>
              </w:rPr>
              <w:t>zw³ Aby‡gv`b Ges fviZ‡K †eiæevwo</w:t>
            </w:r>
            <w:r w:rsidRPr="006408BB">
              <w:rPr>
                <w:rFonts w:ascii="SutonnyMJ" w:eastAsia="SutonnyMJ" w:hAnsi="SutonnyMJ" w:cs="SutonnyMJ"/>
                <w:sz w:val="24"/>
              </w:rPr>
              <w:t xml:space="preserve"> n¯ÍvšÍi weavb m¤^wjZ</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PZz_©</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rPr>
                <w:rFonts w:ascii="SutonnyMJ" w:eastAsia="SutonnyMJ" w:hAnsi="SutonnyMJ" w:cs="SutonnyMJ"/>
                <w:sz w:val="24"/>
              </w:rPr>
            </w:pPr>
            <w:r w:rsidRPr="006408BB">
              <w:rPr>
                <w:rFonts w:ascii="SutonnyMJ" w:eastAsia="SutonnyMJ" w:hAnsi="SutonnyMJ" w:cs="SutonnyMJ"/>
                <w:sz w:val="24"/>
              </w:rPr>
              <w:t>1975</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415AF2">
            <w:pPr>
              <w:pStyle w:val="ListParagraph"/>
              <w:numPr>
                <w:ilvl w:val="0"/>
                <w:numId w:val="377"/>
              </w:numPr>
              <w:tabs>
                <w:tab w:val="left" w:pos="274"/>
              </w:tabs>
              <w:ind w:left="283" w:hanging="315"/>
              <w:contextualSpacing/>
              <w:rPr>
                <w:rFonts w:ascii="SutonnyMJ" w:eastAsia="SutonnyMJ" w:hAnsi="SutonnyMJ" w:cs="SutonnyMJ"/>
                <w:sz w:val="24"/>
              </w:rPr>
            </w:pPr>
            <w:r w:rsidRPr="006408BB">
              <w:rPr>
                <w:rFonts w:ascii="SutonnyMJ" w:eastAsia="SutonnyMJ" w:hAnsi="SutonnyMJ" w:cs="SutonnyMJ"/>
                <w:sz w:val="24"/>
              </w:rPr>
              <w:t>ivóªcwZ kvwmZ miKvi cÖeZ©b</w:t>
            </w:r>
          </w:p>
          <w:p w:rsidR="0022323B" w:rsidRPr="006408BB" w:rsidRDefault="0022323B" w:rsidP="00415AF2">
            <w:pPr>
              <w:pStyle w:val="ListParagraph"/>
              <w:numPr>
                <w:ilvl w:val="0"/>
                <w:numId w:val="377"/>
              </w:numPr>
              <w:tabs>
                <w:tab w:val="left" w:pos="274"/>
              </w:tabs>
              <w:ind w:left="283" w:hanging="315"/>
              <w:contextualSpacing/>
              <w:rPr>
                <w:rFonts w:ascii="SutonnyMJ" w:eastAsia="SutonnyMJ" w:hAnsi="SutonnyMJ" w:cs="SutonnyMJ"/>
                <w:sz w:val="24"/>
              </w:rPr>
            </w:pPr>
            <w:r w:rsidRPr="006408BB">
              <w:rPr>
                <w:rFonts w:ascii="SutonnyMJ" w:eastAsia="SutonnyMJ" w:hAnsi="SutonnyMJ" w:cs="SutonnyMJ"/>
                <w:sz w:val="24"/>
              </w:rPr>
              <w:t>DcivóªcwZ c` m„wó</w:t>
            </w:r>
          </w:p>
          <w:p w:rsidR="0022323B" w:rsidRPr="006408BB" w:rsidRDefault="0022323B" w:rsidP="00415AF2">
            <w:pPr>
              <w:pStyle w:val="ListParagraph"/>
              <w:numPr>
                <w:ilvl w:val="0"/>
                <w:numId w:val="377"/>
              </w:numPr>
              <w:tabs>
                <w:tab w:val="left" w:pos="274"/>
              </w:tabs>
              <w:ind w:left="283" w:hanging="315"/>
              <w:contextualSpacing/>
              <w:rPr>
                <w:rFonts w:ascii="SutonnyMJ" w:eastAsia="SutonnyMJ" w:hAnsi="SutonnyMJ" w:cs="SutonnyMJ"/>
                <w:sz w:val="24"/>
              </w:rPr>
            </w:pPr>
            <w:r w:rsidRPr="006408BB">
              <w:rPr>
                <w:rFonts w:ascii="SutonnyMJ" w:eastAsia="SutonnyMJ" w:hAnsi="SutonnyMJ" w:cs="SutonnyMJ"/>
                <w:sz w:val="24"/>
              </w:rPr>
              <w:t xml:space="preserve">GK`jxq ivRbxwZ (evKkvj) </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cÂg</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1979</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Default="0022323B" w:rsidP="00415AF2">
            <w:pPr>
              <w:pStyle w:val="ListParagraph"/>
              <w:numPr>
                <w:ilvl w:val="0"/>
                <w:numId w:val="378"/>
              </w:numPr>
              <w:tabs>
                <w:tab w:val="left" w:pos="274"/>
              </w:tabs>
              <w:ind w:left="283" w:hanging="315"/>
              <w:contextualSpacing/>
              <w:jc w:val="both"/>
              <w:rPr>
                <w:rFonts w:ascii="SutonnyMJ" w:eastAsia="SutonnyMJ" w:hAnsi="SutonnyMJ" w:cs="SutonnyMJ"/>
                <w:sz w:val="24"/>
              </w:rPr>
            </w:pPr>
            <w:r w:rsidRPr="006408BB">
              <w:rPr>
                <w:rFonts w:ascii="SutonnyMJ" w:eastAsia="SutonnyMJ" w:hAnsi="SutonnyMJ" w:cs="SutonnyMJ"/>
                <w:sz w:val="24"/>
              </w:rPr>
              <w:t xml:space="preserve">wePvicwZ Acmvi‡Y mywcÖg RywWwkqvj KvDwÝj MVb| </w:t>
            </w:r>
          </w:p>
          <w:p w:rsidR="00263A95" w:rsidRPr="00263A95" w:rsidRDefault="00263A95" w:rsidP="00415AF2">
            <w:pPr>
              <w:pStyle w:val="ListParagraph"/>
              <w:numPr>
                <w:ilvl w:val="0"/>
                <w:numId w:val="378"/>
              </w:numPr>
              <w:tabs>
                <w:tab w:val="left" w:pos="274"/>
                <w:tab w:val="left" w:pos="360"/>
              </w:tabs>
              <w:ind w:left="283" w:hanging="315"/>
              <w:contextualSpacing/>
              <w:jc w:val="both"/>
              <w:rPr>
                <w:rFonts w:ascii="SutonnyMJ" w:hAnsi="SutonnyMJ"/>
                <w:sz w:val="24"/>
              </w:rPr>
            </w:pPr>
            <w:r>
              <w:rPr>
                <w:rFonts w:ascii="SutonnyMJ" w:hAnsi="SutonnyMJ"/>
                <w:sz w:val="24"/>
              </w:rPr>
              <w:t>Bb‡W‡gwbwU Aa¨v‡`k ˆeaKiY</w:t>
            </w:r>
          </w:p>
          <w:p w:rsidR="0022323B" w:rsidRPr="006408BB" w:rsidRDefault="0022323B" w:rsidP="00415AF2">
            <w:pPr>
              <w:pStyle w:val="ListParagraph"/>
              <w:numPr>
                <w:ilvl w:val="0"/>
                <w:numId w:val="378"/>
              </w:numPr>
              <w:tabs>
                <w:tab w:val="left" w:pos="274"/>
              </w:tabs>
              <w:ind w:left="283" w:hanging="315"/>
              <w:contextualSpacing/>
              <w:jc w:val="both"/>
              <w:rPr>
                <w:rFonts w:ascii="SutonnyMJ" w:eastAsia="SutonnyMJ" w:hAnsi="SutonnyMJ" w:cs="SutonnyMJ"/>
                <w:spacing w:val="-6"/>
                <w:sz w:val="24"/>
              </w:rPr>
            </w:pPr>
            <w:r w:rsidRPr="006408BB">
              <w:rPr>
                <w:rFonts w:ascii="SutonnyMJ" w:eastAsia="SutonnyMJ" w:hAnsi="SutonnyMJ" w:cs="SutonnyMJ"/>
                <w:spacing w:val="-6"/>
                <w:sz w:val="24"/>
                <w:szCs w:val="24"/>
                <w:shd w:val="clear" w:color="auto" w:fill="FFFFFF"/>
              </w:rPr>
              <w:t>1975 mv‡ji 15 AvM‡÷i ci †_‡K 1979 mv‡ji 5 GwcÖj ch©šÍ mvgwiK miKv‡ii hveZxq Kg©KvÐ‡K ˆeaZv `vbmn msweav‡b wemwgjøvwni ivngvwbi ivwng ms‡hvRb Kiv nq|</w:t>
            </w:r>
          </w:p>
          <w:p w:rsidR="0022323B" w:rsidRPr="006408BB" w:rsidRDefault="00AE2D98" w:rsidP="00415AF2">
            <w:pPr>
              <w:pStyle w:val="ListParagraph"/>
              <w:numPr>
                <w:ilvl w:val="0"/>
                <w:numId w:val="378"/>
              </w:numPr>
              <w:tabs>
                <w:tab w:val="left" w:pos="274"/>
              </w:tabs>
              <w:ind w:left="283" w:hanging="315"/>
              <w:contextualSpacing/>
              <w:jc w:val="both"/>
              <w:rPr>
                <w:rFonts w:ascii="SutonnyMJ" w:eastAsia="SutonnyMJ" w:hAnsi="SutonnyMJ" w:cs="SutonnyMJ"/>
                <w:sz w:val="24"/>
              </w:rPr>
            </w:pPr>
            <w:r>
              <w:rPr>
                <w:rFonts w:ascii="SutonnyMJ" w:eastAsia="SutonnyMJ" w:hAnsi="SutonnyMJ" w:cs="SutonnyMJ"/>
                <w:sz w:val="24"/>
                <w:szCs w:val="24"/>
                <w:shd w:val="clear" w:color="auto" w:fill="FFFFFF"/>
              </w:rPr>
              <w:t>ev½vwj</w:t>
            </w:r>
            <w:r w:rsidR="0022323B" w:rsidRPr="006408BB">
              <w:rPr>
                <w:rFonts w:ascii="SutonnyMJ" w:eastAsia="SutonnyMJ" w:hAnsi="SutonnyMJ" w:cs="SutonnyMJ"/>
                <w:sz w:val="24"/>
                <w:szCs w:val="24"/>
                <w:shd w:val="clear" w:color="auto" w:fill="FFFFFF"/>
              </w:rPr>
              <w:t>i RvZx</w:t>
            </w:r>
            <w:r>
              <w:rPr>
                <w:rFonts w:ascii="SutonnyMJ" w:eastAsia="SutonnyMJ" w:hAnsi="SutonnyMJ" w:cs="SutonnyMJ"/>
                <w:sz w:val="24"/>
                <w:szCs w:val="24"/>
                <w:shd w:val="clear" w:color="auto" w:fill="FFFFFF"/>
              </w:rPr>
              <w:t>qZvev‡`i cwie‡Z© evsjv‡`wk</w:t>
            </w:r>
            <w:r w:rsidR="0022323B" w:rsidRPr="006408BB">
              <w:rPr>
                <w:rFonts w:ascii="SutonnyMJ" w:eastAsia="SutonnyMJ" w:hAnsi="SutonnyMJ" w:cs="SutonnyMJ"/>
                <w:sz w:val="24"/>
                <w:szCs w:val="24"/>
                <w:shd w:val="clear" w:color="auto" w:fill="FFFFFF"/>
              </w:rPr>
              <w:t xml:space="preserve"> RvZxqZvev` cÖeZ©b</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Aóg</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1988</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64C5D" w:rsidRPr="006D1DD3" w:rsidRDefault="0022323B" w:rsidP="00415AF2">
            <w:pPr>
              <w:pStyle w:val="ListParagraph"/>
              <w:numPr>
                <w:ilvl w:val="0"/>
                <w:numId w:val="379"/>
              </w:numPr>
              <w:tabs>
                <w:tab w:val="left" w:pos="301"/>
              </w:tabs>
              <w:ind w:left="310" w:hanging="288"/>
              <w:rPr>
                <w:rFonts w:ascii="SutonnyMJ" w:eastAsia="SutonnyMJ" w:hAnsi="SutonnyMJ" w:cs="SutonnyMJ"/>
                <w:sz w:val="24"/>
              </w:rPr>
            </w:pPr>
            <w:r w:rsidRPr="006D1DD3">
              <w:rPr>
                <w:rFonts w:ascii="SutonnyMJ" w:eastAsia="SutonnyMJ" w:hAnsi="SutonnyMJ" w:cs="SutonnyMJ"/>
                <w:sz w:val="24"/>
              </w:rPr>
              <w:t>X</w:t>
            </w:r>
            <w:r w:rsidR="00864C5D" w:rsidRPr="006D1DD3">
              <w:rPr>
                <w:rFonts w:ascii="SutonnyMJ" w:eastAsia="SutonnyMJ" w:hAnsi="SutonnyMJ" w:cs="SutonnyMJ"/>
                <w:sz w:val="24"/>
              </w:rPr>
              <w:t>vKvi evB‡i nvB‡Kv‡U</w:t>
            </w:r>
            <w:r w:rsidR="00AE2D98">
              <w:rPr>
                <w:rFonts w:ascii="SutonnyMJ" w:eastAsia="SutonnyMJ" w:hAnsi="SutonnyMJ" w:cs="SutonnyMJ"/>
                <w:sz w:val="24"/>
              </w:rPr>
              <w:t>©i</w:t>
            </w:r>
            <w:r w:rsidR="00864C5D" w:rsidRPr="006D1DD3">
              <w:rPr>
                <w:rFonts w:ascii="SutonnyMJ" w:eastAsia="SutonnyMJ" w:hAnsi="SutonnyMJ" w:cs="SutonnyMJ"/>
                <w:sz w:val="24"/>
              </w:rPr>
              <w:t xml:space="preserve"> †eÂ ¯’vcb </w:t>
            </w:r>
          </w:p>
          <w:p w:rsidR="0022323B" w:rsidRPr="006D1DD3" w:rsidRDefault="0022323B" w:rsidP="00415AF2">
            <w:pPr>
              <w:pStyle w:val="ListParagraph"/>
              <w:numPr>
                <w:ilvl w:val="0"/>
                <w:numId w:val="379"/>
              </w:numPr>
              <w:tabs>
                <w:tab w:val="left" w:pos="301"/>
              </w:tabs>
              <w:ind w:left="310" w:hanging="288"/>
              <w:rPr>
                <w:rFonts w:ascii="SutonnyMJ" w:eastAsia="SutonnyMJ" w:hAnsi="SutonnyMJ" w:cs="SutonnyMJ"/>
                <w:sz w:val="24"/>
              </w:rPr>
            </w:pPr>
            <w:r w:rsidRPr="006D1DD3">
              <w:rPr>
                <w:rFonts w:ascii="SutonnyMJ" w:eastAsia="SutonnyMJ" w:hAnsi="SutonnyMJ" w:cs="SutonnyMJ"/>
                <w:sz w:val="24"/>
              </w:rPr>
              <w:t xml:space="preserve">ivóªag© Bmjvg Pvjy </w:t>
            </w:r>
          </w:p>
          <w:p w:rsidR="00864C5D" w:rsidRPr="006D1DD3" w:rsidRDefault="0022323B" w:rsidP="00415AF2">
            <w:pPr>
              <w:pStyle w:val="ListParagraph"/>
              <w:numPr>
                <w:ilvl w:val="0"/>
                <w:numId w:val="379"/>
              </w:numPr>
              <w:tabs>
                <w:tab w:val="left" w:pos="301"/>
              </w:tabs>
              <w:ind w:left="310" w:hanging="288"/>
              <w:rPr>
                <w:rFonts w:ascii="SutonnyMJ" w:eastAsia="SutonnyMJ" w:hAnsi="SutonnyMJ" w:cs="SutonnyMJ"/>
                <w:sz w:val="24"/>
              </w:rPr>
            </w:pPr>
            <w:r w:rsidRPr="006D1DD3">
              <w:rPr>
                <w:rFonts w:ascii="Times New Roman" w:hAnsi="Times New Roman" w:cs="Times New Roman"/>
              </w:rPr>
              <w:t>Dacca</w:t>
            </w:r>
            <w:r w:rsidR="00415AF2">
              <w:rPr>
                <w:rFonts w:ascii="Times New Roman" w:hAnsi="Times New Roman" w:cs="Times New Roman"/>
              </w:rPr>
              <w:t xml:space="preserve"> </w:t>
            </w:r>
            <w:r w:rsidRPr="006D1DD3">
              <w:rPr>
                <w:rFonts w:ascii="SutonnyMJ" w:eastAsia="SutonnyMJ" w:hAnsi="SutonnyMJ" w:cs="SutonnyMJ"/>
                <w:sz w:val="24"/>
              </w:rPr>
              <w:t xml:space="preserve">†_‡K </w:t>
            </w:r>
            <w:r w:rsidRPr="006D1DD3">
              <w:rPr>
                <w:rFonts w:ascii="Times New Roman" w:hAnsi="Times New Roman" w:cs="Times New Roman"/>
              </w:rPr>
              <w:t>Dhaka</w:t>
            </w:r>
            <w:r w:rsidR="00415AF2">
              <w:rPr>
                <w:rFonts w:ascii="Times New Roman" w:hAnsi="Times New Roman" w:cs="Times New Roman"/>
              </w:rPr>
              <w:t xml:space="preserve"> </w:t>
            </w:r>
            <w:r w:rsidRPr="006D1DD3">
              <w:rPr>
                <w:rFonts w:ascii="SutonnyMJ" w:eastAsia="SutonnyMJ" w:hAnsi="SutonnyMJ" w:cs="SutonnyMJ"/>
                <w:sz w:val="24"/>
              </w:rPr>
              <w:t xml:space="preserve">nq </w:t>
            </w:r>
          </w:p>
          <w:p w:rsidR="0022323B" w:rsidRPr="006408BB" w:rsidRDefault="0022323B" w:rsidP="00415AF2">
            <w:pPr>
              <w:pStyle w:val="ListParagraph"/>
              <w:numPr>
                <w:ilvl w:val="0"/>
                <w:numId w:val="379"/>
              </w:numPr>
              <w:tabs>
                <w:tab w:val="left" w:pos="301"/>
              </w:tabs>
              <w:ind w:left="310" w:hanging="288"/>
            </w:pPr>
            <w:r w:rsidRPr="006D1DD3">
              <w:rPr>
                <w:rFonts w:ascii="Times New Roman" w:hAnsi="Times New Roman" w:cs="Times New Roman"/>
              </w:rPr>
              <w:t>Bengali</w:t>
            </w:r>
            <w:r w:rsidR="00415AF2">
              <w:rPr>
                <w:rFonts w:ascii="Times New Roman" w:hAnsi="Times New Roman" w:cs="Times New Roman"/>
              </w:rPr>
              <w:t xml:space="preserve"> </w:t>
            </w:r>
            <w:r w:rsidRPr="006D1DD3">
              <w:rPr>
                <w:rFonts w:ascii="SutonnyMJ" w:eastAsia="SutonnyMJ" w:hAnsi="SutonnyMJ" w:cs="SutonnyMJ"/>
                <w:sz w:val="24"/>
              </w:rPr>
              <w:t xml:space="preserve">†_‡K </w:t>
            </w:r>
            <w:r w:rsidRPr="006D1DD3">
              <w:rPr>
                <w:rFonts w:ascii="Times New Roman" w:hAnsi="Times New Roman" w:cs="Times New Roman"/>
              </w:rPr>
              <w:t>Bangla</w:t>
            </w:r>
            <w:r w:rsidR="00415AF2">
              <w:rPr>
                <w:rFonts w:ascii="Times New Roman" w:hAnsi="Times New Roman" w:cs="Times New Roman"/>
              </w:rPr>
              <w:t xml:space="preserve"> </w:t>
            </w:r>
            <w:r w:rsidRPr="006D1DD3">
              <w:rPr>
                <w:rFonts w:ascii="SutonnyMJ" w:eastAsia="SutonnyMJ" w:hAnsi="SutonnyMJ" w:cs="SutonnyMJ"/>
                <w:sz w:val="24"/>
              </w:rPr>
              <w:t>nq</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Øv`k</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1991</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r w:rsidRPr="006408BB">
              <w:rPr>
                <w:rFonts w:ascii="SutonnyMJ" w:eastAsia="SutonnyMJ" w:hAnsi="SutonnyMJ" w:cs="SutonnyMJ"/>
                <w:sz w:val="24"/>
              </w:rPr>
              <w:t>msm`xq miKvi e¨e¯’v cybt cÖeZ©b</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rFonts w:ascii="SutonnyMJ" w:eastAsia="SutonnyMJ" w:hAnsi="SutonnyMJ" w:cs="SutonnyMJ"/>
                <w:b/>
                <w:sz w:val="24"/>
              </w:rPr>
            </w:pPr>
            <w:r w:rsidRPr="006408BB">
              <w:rPr>
                <w:rFonts w:ascii="SutonnyMJ" w:eastAsia="SutonnyMJ" w:hAnsi="SutonnyMJ" w:cs="SutonnyMJ"/>
                <w:b/>
                <w:sz w:val="24"/>
              </w:rPr>
              <w:t>Î‡qv`k</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rPr>
                <w:rFonts w:ascii="SutonnyMJ" w:eastAsia="SutonnyMJ" w:hAnsi="SutonnyMJ" w:cs="SutonnyMJ"/>
                <w:sz w:val="24"/>
              </w:rPr>
            </w:pPr>
            <w:r w:rsidRPr="006408BB">
              <w:rPr>
                <w:rFonts w:ascii="SutonnyMJ" w:eastAsia="SutonnyMJ" w:hAnsi="SutonnyMJ" w:cs="SutonnyMJ"/>
                <w:sz w:val="24"/>
              </w:rPr>
              <w:t>1996</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rPr>
                <w:rFonts w:ascii="SutonnyMJ" w:eastAsia="SutonnyMJ" w:hAnsi="SutonnyMJ" w:cs="SutonnyMJ"/>
                <w:sz w:val="24"/>
              </w:rPr>
            </w:pPr>
            <w:r w:rsidRPr="006408BB">
              <w:rPr>
                <w:rFonts w:ascii="SutonnyMJ" w:eastAsia="SutonnyMJ" w:hAnsi="SutonnyMJ" w:cs="SutonnyMJ"/>
                <w:sz w:val="24"/>
              </w:rPr>
              <w:t>wb`©jxq ZË¡veavqK miKvi MVb</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PZz`©k</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2004</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both"/>
            </w:pPr>
            <w:r w:rsidRPr="006408BB">
              <w:rPr>
                <w:rFonts w:ascii="SutonnyMJ" w:eastAsia="SutonnyMJ" w:hAnsi="SutonnyMJ" w:cs="SutonnyMJ"/>
                <w:sz w:val="24"/>
              </w:rPr>
              <w:t>wePvicwZi A</w:t>
            </w:r>
            <w:r w:rsidR="00A608AA">
              <w:rPr>
                <w:rFonts w:ascii="SutonnyMJ" w:eastAsia="SutonnyMJ" w:hAnsi="SutonnyMJ" w:cs="SutonnyMJ"/>
                <w:sz w:val="24"/>
              </w:rPr>
              <w:t>emi eqmm</w:t>
            </w:r>
            <w:r w:rsidRPr="006408BB">
              <w:rPr>
                <w:rFonts w:ascii="SutonnyMJ" w:eastAsia="SutonnyMJ" w:hAnsi="SutonnyMJ" w:cs="SutonnyMJ"/>
                <w:sz w:val="24"/>
              </w:rPr>
              <w:t xml:space="preserve">xgv 65 †_‡K 67 eQi Kivmn †gvU mvZwU cwieZ©b Avbv nq </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cÂ`k</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ind w:left="-36" w:right="-54"/>
            </w:pPr>
            <w:r w:rsidRPr="006408BB">
              <w:rPr>
                <w:rFonts w:ascii="SutonnyMJ" w:eastAsia="SutonnyMJ" w:hAnsi="SutonnyMJ" w:cs="SutonnyMJ"/>
                <w:sz w:val="24"/>
              </w:rPr>
              <w:t>2011</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415AF2">
            <w:pPr>
              <w:pStyle w:val="ListParagraph"/>
              <w:numPr>
                <w:ilvl w:val="0"/>
                <w:numId w:val="157"/>
              </w:numPr>
              <w:tabs>
                <w:tab w:val="left" w:pos="284"/>
              </w:tabs>
              <w:ind w:left="274" w:hanging="279"/>
              <w:contextualSpacing/>
              <w:jc w:val="both"/>
            </w:pPr>
            <w:r w:rsidRPr="006408BB">
              <w:rPr>
                <w:rFonts w:ascii="SutonnyMJ" w:eastAsia="SutonnyMJ" w:hAnsi="SutonnyMJ" w:cs="SutonnyMJ"/>
                <w:sz w:val="24"/>
              </w:rPr>
              <w:t xml:space="preserve">bvix Avmb 50 wU Kiv, </w:t>
            </w:r>
          </w:p>
          <w:p w:rsidR="0022323B" w:rsidRPr="006408BB" w:rsidRDefault="0022323B" w:rsidP="00415AF2">
            <w:pPr>
              <w:pStyle w:val="ListParagraph"/>
              <w:numPr>
                <w:ilvl w:val="0"/>
                <w:numId w:val="157"/>
              </w:numPr>
              <w:tabs>
                <w:tab w:val="left" w:pos="284"/>
              </w:tabs>
              <w:ind w:left="274" w:hanging="279"/>
              <w:contextualSpacing/>
              <w:jc w:val="both"/>
            </w:pPr>
            <w:r w:rsidRPr="006408BB">
              <w:rPr>
                <w:rFonts w:ascii="SutonnyMJ" w:eastAsia="SutonnyMJ" w:hAnsi="SutonnyMJ" w:cs="SutonnyMJ"/>
                <w:sz w:val="24"/>
              </w:rPr>
              <w:t xml:space="preserve">wbe©vPb Kwgk‡bi m`m¨ AbwaK 5 Rb Kiv, </w:t>
            </w:r>
          </w:p>
          <w:p w:rsidR="0022323B" w:rsidRPr="006408BB" w:rsidRDefault="0022323B" w:rsidP="00415AF2">
            <w:pPr>
              <w:pStyle w:val="ListParagraph"/>
              <w:numPr>
                <w:ilvl w:val="0"/>
                <w:numId w:val="157"/>
              </w:numPr>
              <w:tabs>
                <w:tab w:val="left" w:pos="284"/>
              </w:tabs>
              <w:ind w:left="274" w:hanging="279"/>
              <w:contextualSpacing/>
              <w:jc w:val="both"/>
            </w:pPr>
            <w:r w:rsidRPr="006408BB">
              <w:rPr>
                <w:rFonts w:ascii="SutonnyMJ" w:eastAsia="SutonnyMJ" w:hAnsi="SutonnyMJ" w:cs="SutonnyMJ"/>
                <w:sz w:val="24"/>
              </w:rPr>
              <w:t xml:space="preserve">RvwZi wcZvi cÖwZK…wZ msiÿY, </w:t>
            </w:r>
          </w:p>
          <w:p w:rsidR="0022323B" w:rsidRPr="006408BB" w:rsidRDefault="0022323B" w:rsidP="00415AF2">
            <w:pPr>
              <w:pStyle w:val="ListParagraph"/>
              <w:numPr>
                <w:ilvl w:val="0"/>
                <w:numId w:val="157"/>
              </w:numPr>
              <w:tabs>
                <w:tab w:val="left" w:pos="284"/>
              </w:tabs>
              <w:ind w:left="274" w:hanging="279"/>
              <w:contextualSpacing/>
              <w:jc w:val="both"/>
            </w:pPr>
            <w:r w:rsidRPr="006408BB">
              <w:rPr>
                <w:rFonts w:ascii="SutonnyMJ" w:eastAsia="SutonnyMJ" w:hAnsi="SutonnyMJ" w:cs="SutonnyMJ"/>
                <w:sz w:val="24"/>
              </w:rPr>
              <w:t xml:space="preserve">12 bs aviv wdwi‡q G‡b evOvwj RvZxqZvev`, ag©wbi‡cÿZv I </w:t>
            </w:r>
            <w:r w:rsidRPr="006408BB">
              <w:rPr>
                <w:rFonts w:ascii="SutonnyMJ" w:eastAsia="SutonnyMJ" w:hAnsi="SutonnyMJ" w:cs="SutonnyMJ"/>
                <w:spacing w:val="-4"/>
                <w:sz w:val="24"/>
              </w:rPr>
              <w:t>mgvRZš¿ wdwi‡q Avbv nq, evnvË‡ii msweav‡</w:t>
            </w:r>
            <w:r w:rsidR="00A608AA">
              <w:rPr>
                <w:rFonts w:ascii="SutonnyMJ" w:eastAsia="SutonnyMJ" w:hAnsi="SutonnyMJ" w:cs="SutonnyMJ"/>
                <w:spacing w:val="-4"/>
                <w:sz w:val="24"/>
              </w:rPr>
              <w:t>bi g~jbxwZ mg~n cyb</w:t>
            </w:r>
            <w:r w:rsidRPr="006408BB">
              <w:rPr>
                <w:rFonts w:ascii="SutonnyMJ" w:eastAsia="SutonnyMJ" w:hAnsi="SutonnyMJ" w:cs="SutonnyMJ"/>
                <w:spacing w:val="-4"/>
                <w:sz w:val="24"/>
              </w:rPr>
              <w:t>ivq wdwi‡q Avbv nq|</w:t>
            </w:r>
          </w:p>
          <w:p w:rsidR="0022323B" w:rsidRPr="006408BB" w:rsidRDefault="0022323B" w:rsidP="00415AF2">
            <w:pPr>
              <w:pStyle w:val="ListParagraph"/>
              <w:numPr>
                <w:ilvl w:val="0"/>
                <w:numId w:val="157"/>
              </w:numPr>
              <w:tabs>
                <w:tab w:val="left" w:pos="284"/>
              </w:tabs>
              <w:ind w:left="274" w:hanging="279"/>
              <w:contextualSpacing/>
              <w:jc w:val="both"/>
            </w:pPr>
            <w:r w:rsidRPr="006408BB">
              <w:rPr>
                <w:rFonts w:ascii="SutonnyMJ" w:eastAsia="SutonnyMJ" w:hAnsi="SutonnyMJ" w:cs="SutonnyMJ"/>
                <w:spacing w:val="-4"/>
                <w:sz w:val="24"/>
              </w:rPr>
              <w:t>ZË¡veavqK miKvi e¨e¯’v evwZj [`jxq miKv‡ii Aax‡b wbe©vPb, †gqv` †kl nevi Av‡M 90 w`‡bi g‡a¨ RvZxq wbe©vPb Abyôvb]</w:t>
            </w:r>
          </w:p>
          <w:p w:rsidR="0022323B" w:rsidRPr="00263A95" w:rsidRDefault="0022323B" w:rsidP="00415AF2">
            <w:pPr>
              <w:pStyle w:val="ListParagraph"/>
              <w:numPr>
                <w:ilvl w:val="0"/>
                <w:numId w:val="157"/>
              </w:numPr>
              <w:tabs>
                <w:tab w:val="left" w:pos="284"/>
              </w:tabs>
              <w:ind w:left="274" w:hanging="279"/>
              <w:contextualSpacing/>
              <w:jc w:val="both"/>
            </w:pPr>
            <w:r w:rsidRPr="006408BB">
              <w:rPr>
                <w:rFonts w:ascii="SutonnyMJ" w:eastAsia="SutonnyMJ" w:hAnsi="SutonnyMJ" w:cs="SutonnyMJ"/>
                <w:spacing w:val="-4"/>
                <w:sz w:val="24"/>
              </w:rPr>
              <w:t>cÂg, lô I mßg Zdwmj ms‡hvRb</w:t>
            </w:r>
          </w:p>
          <w:p w:rsidR="00263A95" w:rsidRDefault="00263A95" w:rsidP="00415AF2">
            <w:pPr>
              <w:pStyle w:val="ListParagraph"/>
              <w:numPr>
                <w:ilvl w:val="0"/>
                <w:numId w:val="157"/>
              </w:numPr>
              <w:tabs>
                <w:tab w:val="left" w:pos="284"/>
                <w:tab w:val="left" w:pos="360"/>
              </w:tabs>
              <w:ind w:left="274" w:hanging="279"/>
              <w:contextualSpacing/>
              <w:jc w:val="both"/>
              <w:rPr>
                <w:rFonts w:ascii="SutonnyMJ" w:hAnsi="SutonnyMJ"/>
                <w:sz w:val="24"/>
              </w:rPr>
            </w:pPr>
            <w:r>
              <w:rPr>
                <w:rFonts w:ascii="SutonnyMJ" w:hAnsi="SutonnyMJ"/>
                <w:sz w:val="24"/>
              </w:rPr>
              <w:t xml:space="preserve">Riæwi Ae¯’vi †gqv` Kvj AbwaK 120 w`b wbav©iY </w:t>
            </w:r>
          </w:p>
          <w:p w:rsidR="00263A95" w:rsidRDefault="00A608AA" w:rsidP="00415AF2">
            <w:pPr>
              <w:pStyle w:val="ListParagraph"/>
              <w:numPr>
                <w:ilvl w:val="0"/>
                <w:numId w:val="157"/>
              </w:numPr>
              <w:tabs>
                <w:tab w:val="left" w:pos="284"/>
                <w:tab w:val="left" w:pos="360"/>
              </w:tabs>
              <w:ind w:left="274" w:hanging="279"/>
              <w:contextualSpacing/>
              <w:jc w:val="both"/>
              <w:rPr>
                <w:rFonts w:ascii="SutonnyMJ" w:hAnsi="SutonnyMJ"/>
                <w:sz w:val="24"/>
              </w:rPr>
            </w:pPr>
            <w:r>
              <w:rPr>
                <w:rFonts w:ascii="SutonnyMJ" w:hAnsi="SutonnyMJ"/>
                <w:sz w:val="24"/>
              </w:rPr>
              <w:t>cwi‡ek I Rxe ˆewPÎ¨</w:t>
            </w:r>
            <w:r w:rsidR="00263A95">
              <w:rPr>
                <w:rFonts w:ascii="SutonnyMJ" w:hAnsi="SutonnyMJ"/>
                <w:sz w:val="24"/>
              </w:rPr>
              <w:t xml:space="preserve"> msiÿY I Dbœqb</w:t>
            </w:r>
          </w:p>
          <w:p w:rsidR="00263A95" w:rsidRDefault="00263A95" w:rsidP="00415AF2">
            <w:pPr>
              <w:pStyle w:val="ListParagraph"/>
              <w:numPr>
                <w:ilvl w:val="0"/>
                <w:numId w:val="157"/>
              </w:numPr>
              <w:tabs>
                <w:tab w:val="left" w:pos="284"/>
                <w:tab w:val="left" w:pos="360"/>
              </w:tabs>
              <w:ind w:left="274" w:hanging="279"/>
              <w:contextualSpacing/>
              <w:jc w:val="both"/>
              <w:rPr>
                <w:rFonts w:ascii="SutonnyMJ" w:hAnsi="SutonnyMJ"/>
                <w:sz w:val="24"/>
              </w:rPr>
            </w:pPr>
            <w:r>
              <w:rPr>
                <w:rFonts w:ascii="SutonnyMJ" w:hAnsi="SutonnyMJ"/>
                <w:sz w:val="24"/>
              </w:rPr>
              <w:t>DcRvwZ I ÿz`ª b„-‡Mvôxi mvs¯‹…wZK HwZn¨ msiÿY</w:t>
            </w:r>
          </w:p>
          <w:p w:rsidR="00263A95" w:rsidRDefault="00263A95" w:rsidP="00415AF2">
            <w:pPr>
              <w:pStyle w:val="ListParagraph"/>
              <w:numPr>
                <w:ilvl w:val="0"/>
                <w:numId w:val="157"/>
              </w:numPr>
              <w:tabs>
                <w:tab w:val="left" w:pos="284"/>
                <w:tab w:val="left" w:pos="360"/>
              </w:tabs>
              <w:ind w:left="274" w:hanging="279"/>
              <w:contextualSpacing/>
              <w:jc w:val="both"/>
              <w:rPr>
                <w:rFonts w:ascii="SutonnyMJ" w:hAnsi="SutonnyMJ"/>
                <w:sz w:val="24"/>
              </w:rPr>
            </w:pPr>
            <w:r>
              <w:rPr>
                <w:rFonts w:ascii="SutonnyMJ" w:hAnsi="SutonnyMJ"/>
                <w:sz w:val="24"/>
              </w:rPr>
              <w:t>msweavb ms‡kva‡b MY‡fvU evwZj</w:t>
            </w:r>
          </w:p>
          <w:p w:rsidR="00263A95" w:rsidRPr="00263A95" w:rsidRDefault="00263A95" w:rsidP="00415AF2">
            <w:pPr>
              <w:pStyle w:val="ListParagraph"/>
              <w:numPr>
                <w:ilvl w:val="0"/>
                <w:numId w:val="157"/>
              </w:numPr>
              <w:tabs>
                <w:tab w:val="left" w:pos="284"/>
                <w:tab w:val="left" w:pos="360"/>
              </w:tabs>
              <w:ind w:left="274" w:hanging="279"/>
              <w:contextualSpacing/>
              <w:jc w:val="both"/>
              <w:rPr>
                <w:rFonts w:ascii="SutonnyMJ" w:hAnsi="SutonnyMJ"/>
                <w:sz w:val="24"/>
              </w:rPr>
            </w:pPr>
            <w:r>
              <w:rPr>
                <w:rFonts w:ascii="SutonnyMJ" w:hAnsi="SutonnyMJ"/>
                <w:sz w:val="24"/>
              </w:rPr>
              <w:t>cÖavb wePvicwZi gh©v`v e„w×|</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†lvok</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415AF2">
            <w:pPr>
              <w:ind w:left="-36" w:right="-54"/>
            </w:pPr>
            <w:r w:rsidRPr="006408BB">
              <w:rPr>
                <w:rFonts w:ascii="SutonnyMJ" w:eastAsia="SutonnyMJ" w:hAnsi="SutonnyMJ" w:cs="SutonnyMJ"/>
                <w:sz w:val="24"/>
              </w:rPr>
              <w:t xml:space="preserve">17 </w:t>
            </w:r>
            <w:r w:rsidR="00415AF2">
              <w:rPr>
                <w:rFonts w:ascii="SutonnyMJ" w:eastAsia="SutonnyMJ" w:hAnsi="SutonnyMJ" w:cs="SutonnyMJ"/>
                <w:sz w:val="24"/>
              </w:rPr>
              <w:t>†m‡Þ: 20</w:t>
            </w:r>
            <w:r w:rsidRPr="006408BB">
              <w:rPr>
                <w:rFonts w:ascii="SutonnyMJ" w:eastAsia="SutonnyMJ" w:hAnsi="SutonnyMJ" w:cs="SutonnyMJ"/>
                <w:sz w:val="24"/>
              </w:rPr>
              <w:t>14</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both"/>
            </w:pPr>
            <w:r w:rsidRPr="006408BB">
              <w:rPr>
                <w:rFonts w:ascii="SutonnyMJ" w:eastAsia="SutonnyMJ" w:hAnsi="SutonnyMJ" w:cs="SutonnyMJ"/>
                <w:sz w:val="24"/>
              </w:rPr>
              <w:t>96 bs Aby‡”Q` ms‡kvab K‡i wePvicwZ‡`i Acmvi‡Y Awfksm‡bi ÿgZv msm`‡K †`qv nq (nvB‡KvU© 16Zg ms‡kvabx evwZj K‡i Ñ5 †g 2016)</w:t>
            </w:r>
          </w:p>
        </w:tc>
      </w:tr>
      <w:tr w:rsidR="0022323B" w:rsidRPr="006408BB" w:rsidTr="00263A95">
        <w:trPr>
          <w:trHeight w:val="1"/>
        </w:trPr>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jc w:val="center"/>
              <w:rPr>
                <w:b/>
              </w:rPr>
            </w:pPr>
            <w:r w:rsidRPr="006408BB">
              <w:rPr>
                <w:rFonts w:ascii="SutonnyMJ" w:eastAsia="SutonnyMJ" w:hAnsi="SutonnyMJ" w:cs="SutonnyMJ"/>
                <w:b/>
                <w:sz w:val="24"/>
              </w:rPr>
              <w:t>mß`k</w:t>
            </w:r>
          </w:p>
        </w:tc>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28242B">
            <w:pPr>
              <w:pStyle w:val="ListParagraph"/>
              <w:numPr>
                <w:ilvl w:val="0"/>
                <w:numId w:val="17"/>
              </w:numPr>
              <w:ind w:left="165" w:right="-54" w:hanging="201"/>
              <w:contextualSpacing/>
            </w:pPr>
            <w:r w:rsidRPr="006408BB">
              <w:rPr>
                <w:rFonts w:ascii="SutonnyMJ" w:eastAsia="SutonnyMJ" w:hAnsi="SutonnyMJ" w:cs="SutonnyMJ"/>
                <w:sz w:val="24"/>
              </w:rPr>
              <w:t>RyjvB 2018</w:t>
            </w:r>
          </w:p>
        </w:tc>
        <w:tc>
          <w:tcPr>
            <w:tcW w:w="68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3C30A7">
            <w:pPr>
              <w:pStyle w:val="ListParagraph"/>
              <w:numPr>
                <w:ilvl w:val="0"/>
                <w:numId w:val="16"/>
              </w:numPr>
              <w:ind w:left="166" w:hanging="234"/>
              <w:contextualSpacing/>
              <w:rPr>
                <w:rFonts w:ascii="SutonnyMJ" w:eastAsia="SutonnyMJ" w:hAnsi="SutonnyMJ" w:cs="SutonnyMJ"/>
                <w:sz w:val="24"/>
              </w:rPr>
            </w:pPr>
            <w:r w:rsidRPr="006408BB">
              <w:rPr>
                <w:rFonts w:ascii="SutonnyMJ" w:eastAsia="SutonnyMJ" w:hAnsi="SutonnyMJ" w:cs="SutonnyMJ"/>
                <w:sz w:val="24"/>
              </w:rPr>
              <w:t>msiwÿZ 50wU bvix Avmb ewa©Z Kiv n‡q‡QÑ 25 eQi [2044 ch©šÍ]</w:t>
            </w:r>
          </w:p>
          <w:p w:rsidR="0022323B" w:rsidRPr="006408BB" w:rsidRDefault="0022323B" w:rsidP="003C30A7">
            <w:pPr>
              <w:pStyle w:val="ListParagraph"/>
              <w:numPr>
                <w:ilvl w:val="0"/>
                <w:numId w:val="16"/>
              </w:numPr>
              <w:ind w:left="166" w:hanging="234"/>
              <w:contextualSpacing/>
              <w:rPr>
                <w:rFonts w:ascii="SutonnyMJ" w:eastAsia="SutonnyMJ" w:hAnsi="SutonnyMJ" w:cs="SutonnyMJ"/>
                <w:sz w:val="24"/>
              </w:rPr>
            </w:pPr>
            <w:r w:rsidRPr="006408BB">
              <w:rPr>
                <w:rFonts w:ascii="SutonnyMJ" w:eastAsia="SutonnyMJ" w:hAnsi="SutonnyMJ" w:cs="SutonnyMJ"/>
                <w:sz w:val="24"/>
              </w:rPr>
              <w:t xml:space="preserve">ewa©Z 25 eQ‡ii w`bÿY ïiæ nqÑ GKv`k msm‡`i cÖ_g Awa‡ekb †_‡K </w:t>
            </w:r>
          </w:p>
        </w:tc>
      </w:tr>
    </w:tbl>
    <w:p w:rsidR="0022323B" w:rsidRPr="006408BB" w:rsidRDefault="0022323B" w:rsidP="0022323B">
      <w:pPr>
        <w:jc w:val="both"/>
        <w:rPr>
          <w:rFonts w:ascii="VillageII" w:eastAsia="VillageII" w:hAnsi="VillageII" w:cs="VillageII"/>
          <w:b/>
          <w:sz w:val="6"/>
        </w:rPr>
      </w:pPr>
    </w:p>
    <w:p w:rsidR="0022323B" w:rsidRPr="00305267" w:rsidRDefault="0022323B" w:rsidP="00305267">
      <w:pPr>
        <w:shd w:val="clear" w:color="auto" w:fill="F2F2F2" w:themeFill="background1" w:themeFillShade="F2"/>
        <w:tabs>
          <w:tab w:val="left" w:pos="360"/>
          <w:tab w:val="left" w:pos="7920"/>
        </w:tabs>
        <w:jc w:val="center"/>
        <w:rPr>
          <w:rFonts w:ascii="SutonnyMJ" w:hAnsi="SutonnyMJ" w:cs="SutonnyMJ"/>
          <w:b/>
          <w:sz w:val="22"/>
        </w:rPr>
      </w:pPr>
      <w:r w:rsidRPr="00305267">
        <w:rPr>
          <w:rFonts w:ascii="SutonnyMJ" w:hAnsi="SutonnyMJ" w:cs="SutonnyMJ"/>
          <w:b/>
          <w:sz w:val="26"/>
          <w:shd w:val="clear" w:color="auto" w:fill="D9D9D9" w:themeFill="background1" w:themeFillShade="D9"/>
        </w:rPr>
        <w:t>msm‡` msiwÿZ gwnjv Avmb 65 (3)</w:t>
      </w:r>
    </w:p>
    <w:tbl>
      <w:tblPr>
        <w:tblStyle w:val="TableGrid"/>
        <w:tblW w:w="0" w:type="auto"/>
        <w:tblInd w:w="108" w:type="dxa"/>
        <w:tblLook w:val="04A0" w:firstRow="1" w:lastRow="0" w:firstColumn="1" w:lastColumn="0" w:noHBand="0" w:noVBand="1"/>
      </w:tblPr>
      <w:tblGrid>
        <w:gridCol w:w="8631"/>
      </w:tblGrid>
      <w:tr w:rsidR="0022323B" w:rsidRPr="006408BB" w:rsidTr="00644E8A">
        <w:tc>
          <w:tcPr>
            <w:tcW w:w="8631" w:type="dxa"/>
          </w:tcPr>
          <w:p w:rsidR="0022323B" w:rsidRPr="006408BB" w:rsidRDefault="0022323B" w:rsidP="00305267">
            <w:pPr>
              <w:pStyle w:val="ListParagraph"/>
              <w:numPr>
                <w:ilvl w:val="0"/>
                <w:numId w:val="125"/>
              </w:numPr>
              <w:shd w:val="clear" w:color="auto" w:fill="F2F2F2" w:themeFill="background1" w:themeFillShade="F2"/>
              <w:tabs>
                <w:tab w:val="left" w:pos="7920"/>
              </w:tabs>
              <w:ind w:left="259" w:hanging="277"/>
              <w:contextualSpacing/>
              <w:jc w:val="both"/>
              <w:rPr>
                <w:rFonts w:ascii="SutonnyMJ" w:hAnsi="SutonnyMJ" w:cs="SutonnyMJ"/>
                <w:sz w:val="24"/>
              </w:rPr>
            </w:pPr>
            <w:r w:rsidRPr="006408BB">
              <w:rPr>
                <w:rFonts w:ascii="SutonnyMJ" w:hAnsi="SutonnyMJ" w:cs="SutonnyMJ"/>
                <w:sz w:val="24"/>
              </w:rPr>
              <w:t>1972 mv‡j msweavb-cÖeZ©bKv‡j msm‡` `k eQ‡ii Rb¨ msiwÿZ gwnjv Avm‡bi msL¨v wQj c‡bi|</w:t>
            </w:r>
          </w:p>
          <w:p w:rsidR="0022323B" w:rsidRPr="0082035C" w:rsidRDefault="0022323B" w:rsidP="00305267">
            <w:pPr>
              <w:shd w:val="clear" w:color="auto" w:fill="F2F2F2" w:themeFill="background1" w:themeFillShade="F2"/>
              <w:tabs>
                <w:tab w:val="left" w:pos="7920"/>
              </w:tabs>
              <w:ind w:left="259" w:hanging="277"/>
              <w:jc w:val="center"/>
              <w:rPr>
                <w:rFonts w:ascii="SutonnyMJ" w:hAnsi="SutonnyMJ" w:cs="SutonnyMJ"/>
                <w:b/>
                <w:sz w:val="24"/>
              </w:rPr>
            </w:pPr>
            <w:r w:rsidRPr="0082035C">
              <w:rPr>
                <w:rFonts w:ascii="SutonnyMJ" w:hAnsi="SutonnyMJ" w:cs="SutonnyMJ"/>
                <w:b/>
                <w:sz w:val="24"/>
              </w:rPr>
              <w:t>`kg ms‡kvabx</w:t>
            </w:r>
          </w:p>
          <w:p w:rsidR="0022323B" w:rsidRPr="006408BB" w:rsidRDefault="0022323B" w:rsidP="00305267">
            <w:pPr>
              <w:pStyle w:val="ListParagraph"/>
              <w:numPr>
                <w:ilvl w:val="0"/>
                <w:numId w:val="125"/>
              </w:numPr>
              <w:shd w:val="clear" w:color="auto" w:fill="F2F2F2" w:themeFill="background1" w:themeFillShade="F2"/>
              <w:tabs>
                <w:tab w:val="left" w:pos="7920"/>
              </w:tabs>
              <w:ind w:left="259" w:hanging="277"/>
              <w:contextualSpacing/>
              <w:jc w:val="both"/>
              <w:rPr>
                <w:rFonts w:ascii="SutonnyMJ" w:hAnsi="SutonnyMJ" w:cs="SutonnyMJ"/>
                <w:sz w:val="24"/>
              </w:rPr>
            </w:pPr>
            <w:r w:rsidRPr="006408BB">
              <w:rPr>
                <w:rFonts w:ascii="SutonnyMJ" w:hAnsi="SutonnyMJ" w:cs="SutonnyMJ"/>
                <w:sz w:val="24"/>
              </w:rPr>
              <w:lastRenderedPageBreak/>
              <w:t>RvZxq msm‡` gwnjv‡`i Rb¨ 30wU Avmb AviI 10 eQ‡ii Rb¨ msiÿY</w:t>
            </w:r>
          </w:p>
          <w:p w:rsidR="0022323B" w:rsidRPr="0082035C" w:rsidRDefault="0022323B" w:rsidP="00305267">
            <w:pPr>
              <w:shd w:val="clear" w:color="auto" w:fill="F2F2F2" w:themeFill="background1" w:themeFillShade="F2"/>
              <w:tabs>
                <w:tab w:val="left" w:pos="7920"/>
              </w:tabs>
              <w:ind w:left="259" w:hanging="277"/>
              <w:jc w:val="center"/>
              <w:rPr>
                <w:rFonts w:ascii="SutonnyMJ" w:hAnsi="SutonnyMJ" w:cs="SutonnyMJ"/>
                <w:b/>
                <w:sz w:val="24"/>
              </w:rPr>
            </w:pPr>
            <w:r w:rsidRPr="0082035C">
              <w:rPr>
                <w:rFonts w:ascii="SutonnyMJ" w:hAnsi="SutonnyMJ" w:cs="SutonnyMJ"/>
                <w:b/>
                <w:sz w:val="24"/>
              </w:rPr>
              <w:t>PZz`©k ms‡kvabx</w:t>
            </w:r>
          </w:p>
          <w:p w:rsidR="0022323B" w:rsidRPr="006408BB" w:rsidRDefault="0022323B" w:rsidP="00305267">
            <w:pPr>
              <w:pStyle w:val="ListParagraph"/>
              <w:numPr>
                <w:ilvl w:val="0"/>
                <w:numId w:val="125"/>
              </w:numPr>
              <w:shd w:val="clear" w:color="auto" w:fill="F2F2F2" w:themeFill="background1" w:themeFillShade="F2"/>
              <w:tabs>
                <w:tab w:val="left" w:pos="7920"/>
              </w:tabs>
              <w:ind w:left="259" w:hanging="277"/>
              <w:contextualSpacing/>
              <w:jc w:val="both"/>
              <w:rPr>
                <w:rFonts w:ascii="SutonnyMJ" w:hAnsi="SutonnyMJ" w:cs="SutonnyMJ"/>
                <w:sz w:val="24"/>
              </w:rPr>
            </w:pPr>
            <w:r w:rsidRPr="006408BB">
              <w:rPr>
                <w:rFonts w:ascii="SutonnyMJ" w:hAnsi="SutonnyMJ" w:cs="SutonnyMJ"/>
                <w:sz w:val="24"/>
              </w:rPr>
              <w:t>RvZxq msm‡` gwnjv‡`i Rb¨ 45wU Avmb AviI 10 eQ‡ii Rb¨ msiÿY</w:t>
            </w:r>
          </w:p>
          <w:p w:rsidR="0022323B" w:rsidRPr="0082035C" w:rsidRDefault="0022323B" w:rsidP="00305267">
            <w:pPr>
              <w:shd w:val="clear" w:color="auto" w:fill="F2F2F2" w:themeFill="background1" w:themeFillShade="F2"/>
              <w:tabs>
                <w:tab w:val="left" w:pos="7920"/>
              </w:tabs>
              <w:ind w:left="259" w:hanging="277"/>
              <w:jc w:val="center"/>
              <w:rPr>
                <w:rFonts w:ascii="SutonnyMJ" w:hAnsi="SutonnyMJ" w:cs="SutonnyMJ"/>
                <w:b/>
                <w:sz w:val="24"/>
              </w:rPr>
            </w:pPr>
            <w:r w:rsidRPr="0082035C">
              <w:rPr>
                <w:rFonts w:ascii="SutonnyMJ" w:hAnsi="SutonnyMJ" w:cs="SutonnyMJ"/>
                <w:b/>
                <w:sz w:val="24"/>
              </w:rPr>
              <w:t>cÂ`k ms‡kvabx</w:t>
            </w:r>
          </w:p>
          <w:p w:rsidR="0022323B" w:rsidRPr="006408BB" w:rsidRDefault="0022323B" w:rsidP="00305267">
            <w:pPr>
              <w:pStyle w:val="ListParagraph"/>
              <w:numPr>
                <w:ilvl w:val="0"/>
                <w:numId w:val="125"/>
              </w:numPr>
              <w:shd w:val="clear" w:color="auto" w:fill="F2F2F2" w:themeFill="background1" w:themeFillShade="F2"/>
              <w:tabs>
                <w:tab w:val="left" w:pos="7920"/>
              </w:tabs>
              <w:ind w:left="259" w:hanging="277"/>
              <w:contextualSpacing/>
              <w:jc w:val="both"/>
              <w:rPr>
                <w:rFonts w:ascii="SutonnyMJ" w:hAnsi="SutonnyMJ" w:cs="SutonnyMJ"/>
                <w:sz w:val="24"/>
              </w:rPr>
            </w:pPr>
            <w:r w:rsidRPr="006408BB">
              <w:rPr>
                <w:rFonts w:ascii="SutonnyMJ" w:hAnsi="SutonnyMJ" w:cs="SutonnyMJ"/>
                <w:sz w:val="24"/>
              </w:rPr>
              <w:t>RvZxq msm‡` gwnjv‡`i Rb¨ msiwÿZ bvix Avmb 45 †_‡K 50 G D</w:t>
            </w:r>
            <w:r w:rsidR="008371F3">
              <w:rPr>
                <w:rFonts w:ascii="SutonnyMJ" w:hAnsi="SutonnyMJ" w:cs="SutonnyMJ"/>
                <w:sz w:val="24"/>
              </w:rPr>
              <w:t>wbœZ</w:t>
            </w:r>
            <w:r w:rsidRPr="006408BB">
              <w:rPr>
                <w:rFonts w:ascii="SutonnyMJ" w:hAnsi="SutonnyMJ" w:cs="SutonnyMJ"/>
                <w:sz w:val="24"/>
              </w:rPr>
              <w:t>KiY</w:t>
            </w:r>
          </w:p>
          <w:p w:rsidR="0022323B" w:rsidRPr="0082035C" w:rsidRDefault="0022323B" w:rsidP="00305267">
            <w:pPr>
              <w:shd w:val="clear" w:color="auto" w:fill="F2F2F2" w:themeFill="background1" w:themeFillShade="F2"/>
              <w:tabs>
                <w:tab w:val="left" w:pos="7920"/>
              </w:tabs>
              <w:ind w:left="259" w:hanging="277"/>
              <w:jc w:val="center"/>
              <w:rPr>
                <w:rFonts w:ascii="SutonnyMJ" w:hAnsi="SutonnyMJ" w:cs="SutonnyMJ"/>
                <w:b/>
                <w:sz w:val="24"/>
              </w:rPr>
            </w:pPr>
            <w:r w:rsidRPr="0082035C">
              <w:rPr>
                <w:rFonts w:ascii="SutonnyMJ" w:hAnsi="SutonnyMJ" w:cs="SutonnyMJ"/>
                <w:b/>
                <w:sz w:val="24"/>
              </w:rPr>
              <w:t>mß`k ms‡kvabx</w:t>
            </w:r>
          </w:p>
          <w:p w:rsidR="0022323B" w:rsidRPr="006408BB" w:rsidRDefault="0022323B" w:rsidP="00305267">
            <w:pPr>
              <w:pStyle w:val="ListParagraph"/>
              <w:numPr>
                <w:ilvl w:val="0"/>
                <w:numId w:val="125"/>
              </w:numPr>
              <w:shd w:val="clear" w:color="auto" w:fill="F2F2F2" w:themeFill="background1" w:themeFillShade="F2"/>
              <w:tabs>
                <w:tab w:val="left" w:pos="7920"/>
              </w:tabs>
              <w:ind w:left="259" w:hanging="277"/>
              <w:contextualSpacing/>
              <w:jc w:val="both"/>
              <w:rPr>
                <w:rFonts w:ascii="SutonnyMJ" w:hAnsi="SutonnyMJ" w:cs="SutonnyMJ"/>
                <w:sz w:val="24"/>
              </w:rPr>
            </w:pPr>
            <w:r w:rsidRPr="006408BB">
              <w:rPr>
                <w:rFonts w:ascii="SutonnyMJ" w:hAnsi="SutonnyMJ" w:cs="SutonnyMJ"/>
                <w:sz w:val="24"/>
              </w:rPr>
              <w:t>RvZxq msm‡` gwnjv‡`i Rb¨ msiwÿZ bvix Avmb 50wUB _v‡K wKš‘ msiwÿZ Avm‡bi †gqv` Av‡iv cuvwPk eQi e„w× Kiv nq|</w:t>
            </w:r>
          </w:p>
          <w:p w:rsidR="0022323B" w:rsidRPr="006408BB" w:rsidRDefault="0022323B" w:rsidP="00305267">
            <w:pPr>
              <w:shd w:val="clear" w:color="auto" w:fill="F2F2F2" w:themeFill="background1" w:themeFillShade="F2"/>
              <w:tabs>
                <w:tab w:val="left" w:pos="7920"/>
              </w:tabs>
              <w:ind w:left="259" w:hanging="277"/>
              <w:jc w:val="both"/>
              <w:rPr>
                <w:rFonts w:ascii="SutonnyMJ" w:hAnsi="SutonnyMJ" w:cs="SutonnyMJ"/>
                <w:sz w:val="24"/>
              </w:rPr>
            </w:pPr>
            <w:r w:rsidRPr="006408BB">
              <w:rPr>
                <w:rFonts w:ascii="SutonnyMJ" w:hAnsi="SutonnyMJ" w:cs="SutonnyMJ"/>
                <w:b/>
                <w:sz w:val="24"/>
              </w:rPr>
              <w:t>we.`ª:</w:t>
            </w:r>
            <w:r w:rsidRPr="006408BB">
              <w:rPr>
                <w:rFonts w:ascii="SutonnyMJ" w:hAnsi="SutonnyMJ" w:cs="SutonnyMJ"/>
                <w:sz w:val="24"/>
              </w:rPr>
              <w:t xml:space="preserve"> PZz_© RvZxq msm‡`i (1980-90) Avmb msL¨v wQj 300, A_©vr †Kv‡b</w:t>
            </w:r>
            <w:r w:rsidR="008371F3">
              <w:rPr>
                <w:rFonts w:ascii="SutonnyMJ" w:hAnsi="SutonnyMJ" w:cs="SutonnyMJ"/>
                <w:sz w:val="24"/>
              </w:rPr>
              <w:t>v msiwÿZ gwnjv Avmb wQj bv| KviY</w:t>
            </w:r>
            <w:r w:rsidRPr="006408BB">
              <w:rPr>
                <w:rFonts w:ascii="SutonnyMJ" w:hAnsi="SutonnyMJ" w:cs="SutonnyMJ"/>
                <w:sz w:val="24"/>
              </w:rPr>
              <w:t xml:space="preserve"> 1972 mv‡ji mswea</w:t>
            </w:r>
            <w:r w:rsidR="008371F3">
              <w:rPr>
                <w:rFonts w:ascii="SutonnyMJ" w:hAnsi="SutonnyMJ" w:cs="SutonnyMJ"/>
                <w:sz w:val="24"/>
              </w:rPr>
              <w:t>v‡b msiwÿZ gwnjv Avm‡bi †gqv` †</w:t>
            </w:r>
            <w:r w:rsidRPr="006408BB">
              <w:rPr>
                <w:rFonts w:ascii="SutonnyMJ" w:hAnsi="SutonnyMJ" w:cs="SutonnyMJ"/>
                <w:sz w:val="24"/>
              </w:rPr>
              <w:t>k</w:t>
            </w:r>
            <w:r w:rsidR="008371F3">
              <w:rPr>
                <w:rFonts w:ascii="SutonnyMJ" w:hAnsi="SutonnyMJ" w:cs="SutonnyMJ"/>
                <w:sz w:val="24"/>
              </w:rPr>
              <w:t>l</w:t>
            </w:r>
            <w:r w:rsidRPr="006408BB">
              <w:rPr>
                <w:rFonts w:ascii="SutonnyMJ" w:hAnsi="SutonnyMJ" w:cs="SutonnyMJ"/>
                <w:sz w:val="24"/>
              </w:rPr>
              <w:t xml:space="preserve"> n‡q wM‡qwQj| Aóg RvZxq msm‡`i (2001-2004) cÖ_g Pvi eQi Avmb msL¨v wQj 300 A_©vr †Kv‡bv msiwÿZ gwnjv Avmb wQj bv| wKš‘ PZz`©k ms‡kvabx cvk Ki‡j GB msm‡`i evwK †gqv‡` msiwÿZ gwnjv Avmb _v‡K|</w:t>
            </w:r>
          </w:p>
        </w:tc>
      </w:tr>
    </w:tbl>
    <w:p w:rsidR="00DC0255" w:rsidRPr="00305267" w:rsidRDefault="00DC0255" w:rsidP="00415AF2">
      <w:pPr>
        <w:shd w:val="clear" w:color="auto" w:fill="F2F2F2" w:themeFill="background1" w:themeFillShade="F2"/>
        <w:contextualSpacing/>
        <w:jc w:val="center"/>
        <w:rPr>
          <w:rFonts w:ascii="SutonnyMJ" w:hAnsi="SutonnyMJ" w:cs="Shonar Bangla"/>
          <w:b/>
          <w:bCs/>
          <w:sz w:val="28"/>
          <w:szCs w:val="26"/>
        </w:rPr>
      </w:pPr>
      <w:r w:rsidRPr="00305267">
        <w:rPr>
          <w:rFonts w:ascii="SutonnyMJ" w:hAnsi="SutonnyMJ" w:cs="Shonar Bangla"/>
          <w:b/>
          <w:bCs/>
          <w:sz w:val="28"/>
          <w:szCs w:val="26"/>
        </w:rPr>
        <w:lastRenderedPageBreak/>
        <w:t xml:space="preserve">mß`k ms‡kvabx-2018 </w:t>
      </w:r>
    </w:p>
    <w:p w:rsidR="00DC0255" w:rsidRPr="00DC0255" w:rsidRDefault="00DC0255" w:rsidP="00AD4CBA">
      <w:pPr>
        <w:pStyle w:val="ListParagraph"/>
        <w:numPr>
          <w:ilvl w:val="0"/>
          <w:numId w:val="405"/>
        </w:numPr>
        <w:ind w:left="360"/>
        <w:contextualSpacing/>
        <w:rPr>
          <w:rFonts w:ascii="SutonnyMJ" w:hAnsi="SutonnyMJ" w:cs="Shonar Bangla"/>
          <w:sz w:val="24"/>
          <w:szCs w:val="24"/>
        </w:rPr>
      </w:pPr>
      <w:r w:rsidRPr="00DC0255">
        <w:rPr>
          <w:rFonts w:ascii="SutonnyMJ" w:hAnsi="SutonnyMJ" w:cs="Shonar Bangla"/>
          <w:b/>
          <w:sz w:val="24"/>
          <w:szCs w:val="24"/>
        </w:rPr>
        <w:t>msm‡` cvm:</w:t>
      </w:r>
      <w:r w:rsidRPr="00DC0255">
        <w:rPr>
          <w:rFonts w:ascii="SutonnyMJ" w:hAnsi="SutonnyMJ" w:cs="Shonar Bangla"/>
          <w:sz w:val="24"/>
          <w:szCs w:val="24"/>
        </w:rPr>
        <w:t xml:space="preserve"> 8 RyjvB, 2019</w:t>
      </w:r>
    </w:p>
    <w:p w:rsidR="00DC0255" w:rsidRPr="00DC0255" w:rsidRDefault="00DC0255" w:rsidP="00AD4CBA">
      <w:pPr>
        <w:pStyle w:val="ListParagraph"/>
        <w:numPr>
          <w:ilvl w:val="0"/>
          <w:numId w:val="405"/>
        </w:numPr>
        <w:ind w:left="360"/>
        <w:contextualSpacing/>
        <w:rPr>
          <w:rFonts w:ascii="SutonnyMJ" w:hAnsi="SutonnyMJ" w:cs="Shonar Bangla"/>
          <w:sz w:val="24"/>
          <w:szCs w:val="24"/>
        </w:rPr>
      </w:pPr>
      <w:r w:rsidRPr="00DC0255">
        <w:rPr>
          <w:rFonts w:ascii="SutonnyMJ" w:hAnsi="SutonnyMJ" w:cs="Shonar Bangla"/>
          <w:b/>
          <w:sz w:val="24"/>
          <w:szCs w:val="24"/>
        </w:rPr>
        <w:t>welqe¯‘:</w:t>
      </w:r>
      <w:r w:rsidRPr="00DC0255">
        <w:rPr>
          <w:rFonts w:ascii="SutonnyMJ" w:hAnsi="SutonnyMJ" w:cs="Shonar Bangla"/>
          <w:sz w:val="24"/>
          <w:szCs w:val="24"/>
        </w:rPr>
        <w:t xml:space="preserve"> msiwÿZ bvix Avm‡bi †gqv` 25 eQi e„w× </w:t>
      </w:r>
    </w:p>
    <w:p w:rsidR="00DC0255" w:rsidRPr="00DC0255" w:rsidRDefault="00DC0255" w:rsidP="00AD4CBA">
      <w:pPr>
        <w:pStyle w:val="ListParagraph"/>
        <w:numPr>
          <w:ilvl w:val="0"/>
          <w:numId w:val="405"/>
        </w:numPr>
        <w:ind w:left="360"/>
        <w:contextualSpacing/>
        <w:rPr>
          <w:rFonts w:ascii="SutonnyMJ" w:hAnsi="SutonnyMJ" w:cs="Shonar Bangla"/>
          <w:sz w:val="24"/>
          <w:szCs w:val="24"/>
        </w:rPr>
      </w:pPr>
      <w:r w:rsidRPr="00DC0255">
        <w:rPr>
          <w:rFonts w:ascii="SutonnyMJ" w:hAnsi="SutonnyMJ" w:cs="Shonar Bangla"/>
          <w:b/>
          <w:sz w:val="24"/>
          <w:szCs w:val="24"/>
        </w:rPr>
        <w:t>25 eQ‡ii †gqv`:</w:t>
      </w:r>
      <w:r w:rsidRPr="00DC0255">
        <w:rPr>
          <w:rFonts w:ascii="SutonnyMJ" w:hAnsi="SutonnyMJ" w:cs="Shonar Bangla"/>
          <w:sz w:val="24"/>
          <w:szCs w:val="24"/>
        </w:rPr>
        <w:t xml:space="preserve"> GKv`k msm‡`i cÖ_g w`b †_‡K 25 eQi (30 Rvbyqvwi, 2019 †_‡K 30 Rvbyqvwi, 2044)</w:t>
      </w:r>
    </w:p>
    <w:p w:rsidR="00DC0255" w:rsidRPr="00DC0255" w:rsidRDefault="00DC0255" w:rsidP="00AD4CBA">
      <w:pPr>
        <w:pStyle w:val="ListParagraph"/>
        <w:numPr>
          <w:ilvl w:val="0"/>
          <w:numId w:val="405"/>
        </w:numPr>
        <w:ind w:left="360"/>
        <w:contextualSpacing/>
        <w:rPr>
          <w:rFonts w:ascii="SutonnyMJ" w:hAnsi="SutonnyMJ" w:cs="Shonar Bangla"/>
          <w:sz w:val="24"/>
          <w:szCs w:val="24"/>
        </w:rPr>
      </w:pPr>
      <w:r w:rsidRPr="00DC0255">
        <w:rPr>
          <w:rFonts w:ascii="SutonnyMJ" w:hAnsi="SutonnyMJ" w:cs="Shonar Bangla"/>
          <w:b/>
          <w:sz w:val="24"/>
          <w:szCs w:val="24"/>
        </w:rPr>
        <w:t>ms‡kvab nq:</w:t>
      </w:r>
      <w:r w:rsidRPr="00DC0255">
        <w:rPr>
          <w:rFonts w:ascii="SutonnyMJ" w:hAnsi="SutonnyMJ" w:cs="Shonar Bangla"/>
          <w:sz w:val="24"/>
          <w:szCs w:val="24"/>
        </w:rPr>
        <w:t xml:space="preserve"> 65(3) Aby‡”Q`</w:t>
      </w:r>
    </w:p>
    <w:p w:rsidR="00DC0255" w:rsidRPr="00DC0255" w:rsidRDefault="00DC0255" w:rsidP="00AD4CBA">
      <w:pPr>
        <w:pStyle w:val="ListParagraph"/>
        <w:numPr>
          <w:ilvl w:val="0"/>
          <w:numId w:val="405"/>
        </w:numPr>
        <w:ind w:left="360"/>
        <w:contextualSpacing/>
        <w:rPr>
          <w:rFonts w:ascii="SutonnyMJ" w:hAnsi="SutonnyMJ" w:cs="Shonar Bangla"/>
          <w:sz w:val="24"/>
          <w:szCs w:val="24"/>
        </w:rPr>
      </w:pPr>
      <w:r w:rsidRPr="00DC0255">
        <w:rPr>
          <w:rFonts w:ascii="SutonnyMJ" w:hAnsi="SutonnyMJ" w:cs="Shonar Bangla"/>
          <w:b/>
          <w:sz w:val="24"/>
          <w:szCs w:val="24"/>
        </w:rPr>
        <w:t>msweav‡bi bvix Avmb hy³ nq:</w:t>
      </w:r>
      <w:r w:rsidRPr="00DC0255">
        <w:rPr>
          <w:rFonts w:ascii="SutonnyMJ" w:hAnsi="SutonnyMJ" w:cs="Shonar Bangla"/>
          <w:sz w:val="24"/>
          <w:szCs w:val="24"/>
        </w:rPr>
        <w:t xml:space="preserve"> 1972 mv‡j</w:t>
      </w:r>
    </w:p>
    <w:p w:rsidR="00DC0255" w:rsidRPr="00DC0255" w:rsidRDefault="00DC0255" w:rsidP="00AD4CBA">
      <w:pPr>
        <w:pStyle w:val="ListParagraph"/>
        <w:numPr>
          <w:ilvl w:val="0"/>
          <w:numId w:val="405"/>
        </w:numPr>
        <w:ind w:left="360"/>
        <w:contextualSpacing/>
        <w:rPr>
          <w:rFonts w:ascii="SutonnyMJ" w:hAnsi="SutonnyMJ" w:cs="Shonar Bangla"/>
          <w:sz w:val="24"/>
          <w:szCs w:val="24"/>
        </w:rPr>
      </w:pPr>
      <w:r w:rsidRPr="00DC0255">
        <w:rPr>
          <w:rFonts w:ascii="SutonnyMJ" w:hAnsi="SutonnyMJ" w:cs="Shonar Bangla"/>
          <w:b/>
          <w:sz w:val="24"/>
          <w:szCs w:val="24"/>
        </w:rPr>
        <w:t>cÖ_g msm‡` bvix Avmb wQj:</w:t>
      </w:r>
      <w:r w:rsidRPr="00DC0255">
        <w:rPr>
          <w:rFonts w:ascii="SutonnyMJ" w:hAnsi="SutonnyMJ" w:cs="Shonar Bangla"/>
          <w:sz w:val="24"/>
          <w:szCs w:val="24"/>
        </w:rPr>
        <w:t xml:space="preserve"> 15wU</w:t>
      </w:r>
    </w:p>
    <w:p w:rsidR="00DC0255" w:rsidRPr="00DC0255" w:rsidRDefault="00DC0255" w:rsidP="00AD4CBA">
      <w:pPr>
        <w:pStyle w:val="ListParagraph"/>
        <w:numPr>
          <w:ilvl w:val="0"/>
          <w:numId w:val="405"/>
        </w:numPr>
        <w:ind w:left="360"/>
        <w:contextualSpacing/>
        <w:rPr>
          <w:rFonts w:ascii="SutonnyMJ" w:hAnsi="SutonnyMJ" w:cs="Shonar Bangla"/>
          <w:b/>
          <w:sz w:val="24"/>
          <w:szCs w:val="24"/>
        </w:rPr>
      </w:pPr>
      <w:r w:rsidRPr="00DC0255">
        <w:rPr>
          <w:rFonts w:ascii="SutonnyMJ" w:hAnsi="SutonnyMJ" w:cs="Shonar Bangla"/>
          <w:b/>
          <w:sz w:val="24"/>
          <w:szCs w:val="24"/>
        </w:rPr>
        <w:t>bvix Avmb:</w:t>
      </w:r>
    </w:p>
    <w:p w:rsidR="00DC0255" w:rsidRPr="00DC0255" w:rsidRDefault="00DC0255" w:rsidP="00AD4CBA">
      <w:pPr>
        <w:pStyle w:val="ListParagraph"/>
        <w:numPr>
          <w:ilvl w:val="0"/>
          <w:numId w:val="459"/>
        </w:numPr>
        <w:contextualSpacing/>
        <w:rPr>
          <w:rFonts w:ascii="SutonnyMJ" w:hAnsi="SutonnyMJ" w:cs="Shonar Bangla"/>
          <w:sz w:val="24"/>
          <w:szCs w:val="24"/>
        </w:rPr>
      </w:pPr>
      <w:r w:rsidRPr="00DC0255">
        <w:rPr>
          <w:rFonts w:ascii="SutonnyMJ" w:hAnsi="SutonnyMJ" w:cs="Shonar Bangla"/>
          <w:sz w:val="24"/>
          <w:szCs w:val="24"/>
        </w:rPr>
        <w:t>15wU †_‡K 30wU nq: 1978 mv‡j [Pvjy nq wØZxq msm‡`]</w:t>
      </w:r>
    </w:p>
    <w:p w:rsidR="00DC0255" w:rsidRPr="00DC0255" w:rsidRDefault="00DC0255" w:rsidP="00AD4CBA">
      <w:pPr>
        <w:pStyle w:val="ListParagraph"/>
        <w:numPr>
          <w:ilvl w:val="0"/>
          <w:numId w:val="459"/>
        </w:numPr>
        <w:contextualSpacing/>
        <w:rPr>
          <w:rFonts w:ascii="SutonnyMJ" w:hAnsi="SutonnyMJ" w:cs="Shonar Bangla"/>
          <w:sz w:val="24"/>
          <w:szCs w:val="24"/>
        </w:rPr>
      </w:pPr>
      <w:r w:rsidRPr="00DC0255">
        <w:rPr>
          <w:rFonts w:ascii="SutonnyMJ" w:hAnsi="SutonnyMJ" w:cs="Shonar Bangla"/>
          <w:sz w:val="24"/>
          <w:szCs w:val="24"/>
        </w:rPr>
        <w:t>30wU †_‡K 45 nq: 14Zg ms‡kvabx‡Z</w:t>
      </w:r>
    </w:p>
    <w:p w:rsidR="00DC0255" w:rsidRPr="00DC0255" w:rsidRDefault="00DC0255" w:rsidP="00AD4CBA">
      <w:pPr>
        <w:pStyle w:val="ListParagraph"/>
        <w:numPr>
          <w:ilvl w:val="0"/>
          <w:numId w:val="459"/>
        </w:numPr>
        <w:contextualSpacing/>
        <w:rPr>
          <w:rFonts w:ascii="SutonnyMJ" w:hAnsi="SutonnyMJ" w:cs="Shonar Bangla"/>
        </w:rPr>
      </w:pPr>
      <w:r w:rsidRPr="00DC0255">
        <w:rPr>
          <w:rFonts w:ascii="SutonnyMJ" w:hAnsi="SutonnyMJ" w:cs="Shonar Bangla"/>
          <w:sz w:val="24"/>
          <w:szCs w:val="24"/>
        </w:rPr>
        <w:t>45wU †_‡K 50wU nq: 15Zg ms‡kvabx‡Z</w:t>
      </w:r>
    </w:p>
    <w:p w:rsidR="0022323B" w:rsidRPr="006408BB" w:rsidRDefault="0022323B" w:rsidP="0022323B">
      <w:pPr>
        <w:tabs>
          <w:tab w:val="left" w:pos="360"/>
        </w:tabs>
        <w:rPr>
          <w:rFonts w:ascii="SutonnyMJ" w:eastAsia="SutonnyMJ" w:hAnsi="SutonnyMJ" w:cs="SutonnyMJ"/>
          <w:b/>
          <w:sz w:val="10"/>
          <w:szCs w:val="10"/>
          <w:shd w:val="clear" w:color="auto" w:fill="BFBFBF"/>
        </w:rPr>
      </w:pPr>
      <w:r w:rsidRPr="006408BB">
        <w:rPr>
          <w:rFonts w:ascii="SutonnyMJ" w:eastAsia="SutonnyMJ" w:hAnsi="SutonnyMJ" w:cs="SutonnyMJ"/>
          <w:b/>
          <w:sz w:val="26"/>
          <w:shd w:val="clear" w:color="auto" w:fill="FFFFFF" w:themeFill="background1"/>
        </w:rPr>
        <w:t>ms‡kvabx m¤úwK©Z ¸iæZ¡c~Y© Z_¨:</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G ch©šÍ msweavb ms‡kvab nqwbÑ 7g I 11Zg msm‡`</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me †_‡K †ewk ms‡kvabx Avbv n‡q‡QÑ cÖ_g msm‡` (4 evi)</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me †_‡K †ewk †fvU c‡o‡QÑ †lvok ms‡kvabx‡Z (327-0 †fv‡U cvk)</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†h ms‡kvabxi wejwU cvm nIqvi w`bB ivóªcwZi Aby‡gv`b cvqÑ PZy_© ms‡kvabx (25 Rvbyqvwi, 1975)</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msweav‡b wewea welq wb‡q GKv`k Aa¨vq mshy³ Kiv nqÑ PZy_© ms‡kvabx‡Z</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†h `ywU ms‡kvabxi ga¨eZx© mg‡q †`‡k ivóªcwZ e¨e¯’v Pvjy wQjÑ PZz_© †_‡K Øv`k (1975-1991)</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rPr>
        <w:t xml:space="preserve">†h ms‡kvabx‡K </w:t>
      </w:r>
      <w:r w:rsidRPr="006408BB">
        <w:rPr>
          <w:rFonts w:ascii="Times New Roman" w:eastAsia="SutonnyMJ" w:hAnsi="Times New Roman" w:cs="Times New Roman"/>
        </w:rPr>
        <w:t>First distortion of constitution</w:t>
      </w:r>
      <w:r w:rsidRPr="006408BB">
        <w:rPr>
          <w:rFonts w:ascii="SutonnyMJ" w:eastAsia="SutonnyMJ" w:hAnsi="SutonnyMJ" w:cs="SutonnyMJ"/>
          <w:sz w:val="24"/>
        </w:rPr>
        <w:t xml:space="preserve"> e‡j AvL¨vwqZ Kiv nqÑ cÂg ms‡kvabx‡K (1979)</w:t>
      </w:r>
    </w:p>
    <w:p w:rsidR="0022323B" w:rsidRPr="006408BB" w:rsidRDefault="0022323B" w:rsidP="0028242B">
      <w:pPr>
        <w:pStyle w:val="ListParagraph"/>
        <w:numPr>
          <w:ilvl w:val="0"/>
          <w:numId w:val="18"/>
        </w:numPr>
        <w:ind w:right="23"/>
        <w:contextualSpacing/>
        <w:jc w:val="both"/>
        <w:rPr>
          <w:rFonts w:ascii="SutonnyMJ" w:eastAsia="SutonnyMJ" w:hAnsi="SutonnyMJ" w:cs="SutonnyMJ"/>
          <w:spacing w:val="-6"/>
          <w:sz w:val="24"/>
          <w:szCs w:val="24"/>
          <w:shd w:val="clear" w:color="auto" w:fill="FFFFFF"/>
        </w:rPr>
      </w:pPr>
      <w:r w:rsidRPr="006408BB">
        <w:rPr>
          <w:rFonts w:ascii="SutonnyMJ" w:eastAsia="SutonnyMJ" w:hAnsi="SutonnyMJ" w:cs="SutonnyMJ"/>
          <w:spacing w:val="-6"/>
          <w:sz w:val="24"/>
        </w:rPr>
        <w:t>75-cieZ©x mvgwiK †NvlYv‡K ˆeaZv `v‡b Av‡jvwPZ Ò18 c¨vivMÖvdÓ msweav‡b hy³ nqÑ cÂg ms‡kvabx‡Z</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rPr>
        <w:t>G ch©šÍ †h KqwU ms‡kvabx Av`vjZ KZ©„K A‰ea †NvwlZ n‡q‡QÑ 2wU (5g I 7g)</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rPr>
        <w:t>G ch©šÍ †h KqwU ms‡kvabx Av`vjZ KZ©„K evwZj n‡q‡QÑ 2 wU (13Zg I 16Zg)</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rPr>
        <w:t>Av`vjZ KZ©„K evwZj nIqv †h ms‡kvabxwU GL‡bv ch©šÍ wiwfD‡Z Av‡QÑ †lvok ms‡kvabx</w:t>
      </w:r>
    </w:p>
    <w:p w:rsidR="0022323B" w:rsidRPr="006408BB" w:rsidRDefault="0022323B" w:rsidP="0028242B">
      <w:pPr>
        <w:pStyle w:val="ListParagraph"/>
        <w:numPr>
          <w:ilvl w:val="0"/>
          <w:numId w:val="18"/>
        </w:numPr>
        <w:ind w:right="23"/>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5g I 7g ms‡kvabx Av`vj‡Zi iv‡q A‰ea †NvwlZ nqÑ 2010 mv‡j</w:t>
      </w:r>
    </w:p>
    <w:p w:rsidR="0022323B" w:rsidRPr="006408BB" w:rsidRDefault="008371F3" w:rsidP="0028242B">
      <w:pPr>
        <w:pStyle w:val="ListParagraph"/>
        <w:numPr>
          <w:ilvl w:val="0"/>
          <w:numId w:val="18"/>
        </w:numPr>
        <w:ind w:right="23"/>
        <w:contextualSpacing/>
        <w:jc w:val="both"/>
        <w:rPr>
          <w:rFonts w:ascii="SutonnyMJ" w:eastAsia="SutonnyMJ" w:hAnsi="SutonnyMJ" w:cs="SutonnyMJ"/>
          <w:sz w:val="24"/>
          <w:szCs w:val="24"/>
          <w:shd w:val="clear" w:color="auto" w:fill="FFFFFF"/>
        </w:rPr>
      </w:pPr>
      <w:r>
        <w:rPr>
          <w:rFonts w:ascii="SutonnyMJ" w:eastAsia="SutonnyMJ" w:hAnsi="SutonnyMJ" w:cs="SutonnyMJ"/>
          <w:sz w:val="24"/>
          <w:szCs w:val="24"/>
          <w:shd w:val="clear" w:color="auto" w:fill="FFFFFF"/>
        </w:rPr>
        <w:t>Î‡qv`k ms‡kvabx Av`vj‡Z</w:t>
      </w:r>
      <w:r w:rsidR="0022323B" w:rsidRPr="006408BB">
        <w:rPr>
          <w:rFonts w:ascii="SutonnyMJ" w:eastAsia="SutonnyMJ" w:hAnsi="SutonnyMJ" w:cs="SutonnyMJ"/>
          <w:sz w:val="24"/>
          <w:szCs w:val="24"/>
          <w:shd w:val="clear" w:color="auto" w:fill="FFFFFF"/>
        </w:rPr>
        <w:t xml:space="preserve"> evwZj Kiv nqÑ 2011 mv‡j</w:t>
      </w:r>
    </w:p>
    <w:p w:rsidR="0022323B" w:rsidRPr="006408BB" w:rsidRDefault="0022323B" w:rsidP="0028242B">
      <w:pPr>
        <w:pStyle w:val="ListParagraph"/>
        <w:numPr>
          <w:ilvl w:val="0"/>
          <w:numId w:val="18"/>
        </w:numPr>
        <w:ind w:right="23"/>
        <w:contextualSpacing/>
        <w:jc w:val="both"/>
        <w:rPr>
          <w:rFonts w:ascii="SutonnyMJ" w:eastAsia="SutonnyMJ" w:hAnsi="SutonnyMJ" w:cs="SutonnyMJ"/>
          <w:spacing w:val="-4"/>
          <w:sz w:val="24"/>
          <w:szCs w:val="24"/>
          <w:shd w:val="clear" w:color="auto" w:fill="FFFFFF"/>
        </w:rPr>
      </w:pPr>
      <w:r w:rsidRPr="006408BB">
        <w:rPr>
          <w:rFonts w:ascii="SutonnyMJ" w:eastAsia="SutonnyMJ" w:hAnsi="SutonnyMJ" w:cs="SutonnyMJ"/>
          <w:spacing w:val="-4"/>
          <w:sz w:val="24"/>
          <w:szCs w:val="24"/>
          <w:shd w:val="clear" w:color="auto" w:fill="FFFFFF"/>
        </w:rPr>
        <w:lastRenderedPageBreak/>
        <w:t xml:space="preserve">†kL gywReyi ingvb‡K RvwZi RbK wn‡m‡e mvsweavwbK ¯^xK…wZ †`Iqv nqÑ </w:t>
      </w:r>
      <w:r w:rsidRPr="006408BB">
        <w:rPr>
          <w:rFonts w:ascii="SutonnyMJ" w:eastAsia="SutonnyMJ" w:hAnsi="SutonnyMJ" w:cs="Nirmala UI"/>
          <w:spacing w:val="-4"/>
          <w:sz w:val="24"/>
          <w:szCs w:val="24"/>
          <w:shd w:val="clear" w:color="auto" w:fill="FFFFFF"/>
        </w:rPr>
        <w:t>15Zg</w:t>
      </w:r>
      <w:r w:rsidRPr="006408BB">
        <w:rPr>
          <w:rFonts w:ascii="SutonnyMJ" w:eastAsia="SutonnyMJ" w:hAnsi="SutonnyMJ" w:cs="SutonnyMJ"/>
          <w:spacing w:val="-4"/>
          <w:sz w:val="24"/>
          <w:szCs w:val="24"/>
          <w:shd w:val="clear" w:color="auto" w:fill="FFFFFF"/>
        </w:rPr>
        <w:t xml:space="preserve"> ms‡kvabx‡Z (2011 mv‡j)</w:t>
      </w:r>
    </w:p>
    <w:p w:rsidR="0022323B" w:rsidRPr="006408BB" w:rsidRDefault="0082035C" w:rsidP="0028242B">
      <w:pPr>
        <w:pStyle w:val="ListParagraph"/>
        <w:numPr>
          <w:ilvl w:val="0"/>
          <w:numId w:val="18"/>
        </w:numPr>
        <w:ind w:right="23"/>
        <w:contextualSpacing/>
        <w:rPr>
          <w:rFonts w:ascii="SutonnyMJ" w:eastAsia="SutonnyMJ" w:hAnsi="SutonnyMJ" w:cs="SutonnyMJ"/>
          <w:sz w:val="24"/>
          <w:szCs w:val="24"/>
          <w:shd w:val="clear" w:color="auto" w:fill="FFFFFF"/>
        </w:rPr>
      </w:pPr>
      <w:r>
        <w:rPr>
          <w:rFonts w:ascii="SutonnyMJ" w:eastAsia="SutonnyMJ" w:hAnsi="SutonnyMJ" w:cs="SutonnyMJ"/>
          <w:sz w:val="24"/>
          <w:szCs w:val="24"/>
          <w:shd w:val="clear" w:color="auto" w:fill="FFFFFF"/>
        </w:rPr>
        <w:t>msweav‡b me‡P‡q †ewk Aby‡”Q</w:t>
      </w:r>
      <w:r w:rsidR="0022323B" w:rsidRPr="006408BB">
        <w:rPr>
          <w:rFonts w:ascii="SutonnyMJ" w:eastAsia="SutonnyMJ" w:hAnsi="SutonnyMJ" w:cs="SutonnyMJ"/>
          <w:sz w:val="24"/>
          <w:szCs w:val="24"/>
          <w:shd w:val="clear" w:color="auto" w:fill="FFFFFF"/>
        </w:rPr>
        <w:t>` ms‡kvab Kiv nqÑ cÂ`k ms‡kvabx‡Z</w:t>
      </w:r>
    </w:p>
    <w:p w:rsidR="0022323B" w:rsidRPr="006408BB" w:rsidRDefault="0022323B" w:rsidP="0022323B">
      <w:pPr>
        <w:tabs>
          <w:tab w:val="left" w:pos="360"/>
          <w:tab w:val="left" w:pos="720"/>
        </w:tabs>
        <w:jc w:val="both"/>
        <w:rPr>
          <w:rFonts w:ascii="SutonnyMJ" w:eastAsia="SutonnyMJ" w:hAnsi="SutonnyMJ" w:cs="SutonnyMJ"/>
          <w:b/>
          <w:sz w:val="6"/>
          <w:szCs w:val="16"/>
        </w:rPr>
      </w:pPr>
    </w:p>
    <w:p w:rsidR="0022323B" w:rsidRPr="006408BB" w:rsidRDefault="0022323B" w:rsidP="0022323B">
      <w:pPr>
        <w:shd w:val="clear" w:color="auto" w:fill="D9D9D9" w:themeFill="background1" w:themeFillShade="D9"/>
        <w:tabs>
          <w:tab w:val="left" w:pos="360"/>
        </w:tabs>
        <w:jc w:val="center"/>
        <w:rPr>
          <w:rFonts w:ascii="SutonnyMJ" w:eastAsia="SutonnyMJ" w:hAnsi="SutonnyMJ" w:cs="SutonnyMJ"/>
          <w:b/>
          <w:sz w:val="24"/>
          <w:szCs w:val="24"/>
          <w:shd w:val="clear" w:color="auto" w:fill="BFBFBF"/>
        </w:rPr>
      </w:pPr>
      <w:r w:rsidRPr="006408BB">
        <w:rPr>
          <w:rFonts w:ascii="SutonnyMJ" w:eastAsia="SutonnyMJ" w:hAnsi="SutonnyMJ" w:cs="SutonnyMJ"/>
          <w:b/>
          <w:sz w:val="28"/>
          <w:szCs w:val="24"/>
          <w:shd w:val="clear" w:color="auto" w:fill="D9D9D9" w:themeFill="background1" w:themeFillShade="D9"/>
        </w:rPr>
        <w:t>ms‡kvabxi gva¨‡g msweav‡b hy³, wejyß I cybtcÖeZ©b welqmg~n</w:t>
      </w:r>
    </w:p>
    <w:tbl>
      <w:tblPr>
        <w:tblW w:w="0" w:type="auto"/>
        <w:tblInd w:w="198" w:type="dxa"/>
        <w:tblCellMar>
          <w:left w:w="10" w:type="dxa"/>
          <w:right w:w="10" w:type="dxa"/>
        </w:tblCellMar>
        <w:tblLook w:val="0000" w:firstRow="0" w:lastRow="0" w:firstColumn="0" w:lastColumn="0" w:noHBand="0" w:noVBand="0"/>
      </w:tblPr>
      <w:tblGrid>
        <w:gridCol w:w="3510"/>
        <w:gridCol w:w="1440"/>
        <w:gridCol w:w="1710"/>
        <w:gridCol w:w="1890"/>
      </w:tblGrid>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t>welq</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t>hy³</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t>wejyß</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b/>
                <w:sz w:val="24"/>
              </w:rPr>
              <w:t>cybt cÖeZ©b</w:t>
            </w: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msm`xq miKvi c×wZ</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g~j msweavb</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PZz_©</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Øv`k</w:t>
            </w: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msweav‡bi ag©wbi‡cÿZv</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g~j msweavb</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cÂg</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cÂ`k</w:t>
            </w: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8371F3" w:rsidP="00644E8A">
            <w:pPr>
              <w:tabs>
                <w:tab w:val="left" w:pos="360"/>
                <w:tab w:val="left" w:pos="720"/>
              </w:tabs>
              <w:jc w:val="center"/>
            </w:pPr>
            <w:r>
              <w:rPr>
                <w:rFonts w:ascii="SutonnyMJ" w:eastAsia="SutonnyMJ" w:hAnsi="SutonnyMJ" w:cs="SutonnyMJ"/>
                <w:sz w:val="24"/>
              </w:rPr>
              <w:t>evOvwj</w:t>
            </w:r>
            <w:r w:rsidR="0022323B" w:rsidRPr="006408BB">
              <w:rPr>
                <w:rFonts w:ascii="SutonnyMJ" w:eastAsia="SutonnyMJ" w:hAnsi="SutonnyMJ" w:cs="SutonnyMJ"/>
                <w:sz w:val="24"/>
              </w:rPr>
              <w:t xml:space="preserve"> RvZxqZvev`</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g~j msweavb</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cÂg</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cÂ`k</w:t>
            </w: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ivóªcwZ‡K cÖavb wePvicwZ kc_ cov‡eb</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g~j msweavb</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857CE0">
            <w:pPr>
              <w:tabs>
                <w:tab w:val="left" w:pos="360"/>
                <w:tab w:val="left" w:pos="720"/>
              </w:tabs>
              <w:jc w:val="center"/>
              <w:rPr>
                <w:rFonts w:ascii="SutonnyMJ" w:eastAsia="SutonnyMJ" w:hAnsi="SutonnyMJ" w:cs="SutonnyMJ"/>
                <w:sz w:val="24"/>
              </w:rPr>
            </w:pPr>
            <w:r w:rsidRPr="006408BB">
              <w:rPr>
                <w:rFonts w:ascii="SutonnyMJ" w:eastAsia="SutonnyMJ" w:hAnsi="SutonnyMJ" w:cs="SutonnyMJ"/>
                <w:sz w:val="24"/>
              </w:rPr>
              <w:t>PZz_©</w:t>
            </w:r>
            <w:r w:rsidR="008371F3">
              <w:rPr>
                <w:rFonts w:ascii="SutonnyMJ" w:eastAsia="SutonnyMJ" w:hAnsi="SutonnyMJ" w:cs="SutonnyMJ"/>
                <w:sz w:val="24"/>
              </w:rPr>
              <w:t>(</w:t>
            </w:r>
            <w:r w:rsidRPr="006408BB">
              <w:rPr>
                <w:rFonts w:ascii="SutonnyMJ" w:eastAsia="SutonnyMJ" w:hAnsi="SutonnyMJ" w:cs="SutonnyMJ"/>
                <w:sz w:val="24"/>
              </w:rPr>
              <w:t>w¯úKvi</w:t>
            </w:r>
            <w:r w:rsidR="008371F3">
              <w:rPr>
                <w:rFonts w:ascii="SutonnyMJ" w:eastAsia="SutonnyMJ" w:hAnsi="SutonnyMJ" w:cs="SutonnyMJ"/>
                <w:sz w:val="24"/>
              </w:rPr>
              <w:t>)</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8371F3" w:rsidP="00857CE0">
            <w:pPr>
              <w:tabs>
                <w:tab w:val="left" w:pos="360"/>
                <w:tab w:val="left" w:pos="720"/>
              </w:tabs>
              <w:jc w:val="center"/>
              <w:rPr>
                <w:rFonts w:ascii="SutonnyMJ" w:eastAsia="SutonnyMJ" w:hAnsi="SutonnyMJ" w:cs="SutonnyMJ"/>
                <w:sz w:val="24"/>
              </w:rPr>
            </w:pPr>
            <w:r>
              <w:rPr>
                <w:rFonts w:ascii="SutonnyMJ" w:eastAsia="SutonnyMJ" w:hAnsi="SutonnyMJ" w:cs="SutonnyMJ"/>
                <w:sz w:val="24"/>
              </w:rPr>
              <w:t>cÂg(</w:t>
            </w:r>
            <w:r w:rsidR="0022323B" w:rsidRPr="006408BB">
              <w:rPr>
                <w:rFonts w:ascii="SutonnyMJ" w:eastAsia="SutonnyMJ" w:hAnsi="SutonnyMJ" w:cs="SutonnyMJ"/>
                <w:sz w:val="24"/>
              </w:rPr>
              <w:t>cÖavb wePvicwZ</w:t>
            </w:r>
            <w:r>
              <w:rPr>
                <w:rFonts w:ascii="SutonnyMJ" w:eastAsia="SutonnyMJ" w:hAnsi="SutonnyMJ" w:cs="SutonnyMJ"/>
                <w:sz w:val="24"/>
              </w:rPr>
              <w:t>)</w:t>
            </w: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ivóªcwZ wbe©vPb cÖZ¨ÿ †fv‡U</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PZz_©</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Øv`k</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cs="Calibri"/>
              </w:rPr>
            </w:pP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DcivóªcwZ</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PZz_©</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Øv`k</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cs="Calibri"/>
              </w:rPr>
            </w:pP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RvZxq `j ev GK`jxq e¨e¯’v</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PZz_©</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cÂg</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cs="Calibri"/>
              </w:rPr>
            </w:pP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Dc-cÖavbgš¿x</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 xml:space="preserve">cÂg </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Øv`k</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cs="Calibri"/>
              </w:rPr>
            </w:pP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me©kw³gvb Avjøvni Dci c~Y© Av¯’v I wek^vm</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cÂg</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cÂ`k</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cs="Calibri"/>
              </w:rPr>
            </w:pPr>
          </w:p>
        </w:tc>
      </w:tr>
      <w:tr w:rsidR="0022323B" w:rsidRPr="006408BB" w:rsidTr="00857CE0">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wb`©jxq ZË¡veavqK miKvi</w:t>
            </w:r>
          </w:p>
        </w:tc>
        <w:tc>
          <w:tcPr>
            <w:tcW w:w="14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Î‡qv`k</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2323B" w:rsidRPr="006408BB" w:rsidRDefault="0022323B" w:rsidP="00644E8A">
            <w:pPr>
              <w:tabs>
                <w:tab w:val="left" w:pos="360"/>
                <w:tab w:val="left" w:pos="720"/>
              </w:tabs>
              <w:jc w:val="center"/>
            </w:pPr>
            <w:r w:rsidRPr="006408BB">
              <w:rPr>
                <w:rFonts w:ascii="SutonnyMJ" w:eastAsia="SutonnyMJ" w:hAnsi="SutonnyMJ" w:cs="SutonnyMJ"/>
                <w:sz w:val="24"/>
              </w:rPr>
              <w:t>cÂ`k</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22323B" w:rsidRPr="006408BB" w:rsidRDefault="0022323B" w:rsidP="00644E8A">
            <w:pPr>
              <w:tabs>
                <w:tab w:val="left" w:pos="360"/>
                <w:tab w:val="left" w:pos="720"/>
              </w:tabs>
              <w:jc w:val="center"/>
              <w:rPr>
                <w:rFonts w:cs="Calibri"/>
              </w:rPr>
            </w:pPr>
          </w:p>
        </w:tc>
      </w:tr>
    </w:tbl>
    <w:p w:rsidR="00BD4781" w:rsidRPr="00305267" w:rsidRDefault="00F85B46" w:rsidP="00BD4781">
      <w:pPr>
        <w:shd w:val="clear" w:color="auto" w:fill="FFFFFF"/>
        <w:tabs>
          <w:tab w:val="left" w:pos="2880"/>
          <w:tab w:val="left" w:pos="5220"/>
          <w:tab w:val="left" w:pos="7020"/>
          <w:tab w:val="left" w:pos="8820"/>
        </w:tabs>
        <w:rPr>
          <w:rFonts w:ascii="SutonnyMJ" w:hAnsi="SutonnyMJ"/>
          <w:b/>
          <w:sz w:val="26"/>
          <w:lang w:val="es-ES_tradnl" w:eastAsia="en-GB"/>
        </w:rPr>
      </w:pPr>
      <w:r w:rsidRPr="00305267">
        <w:rPr>
          <w:rFonts w:ascii="SutonnyMJ" w:hAnsi="SutonnyMJ"/>
          <w:b/>
          <w:sz w:val="26"/>
          <w:shd w:val="clear" w:color="auto" w:fill="000000" w:themeFill="text1"/>
          <w:lang w:val="es-ES_tradnl" w:eastAsia="en-GB"/>
        </w:rPr>
        <w:t>Abykxjbx:</w:t>
      </w:r>
    </w:p>
    <w:p w:rsidR="00BD4781" w:rsidRDefault="00BD4781" w:rsidP="00305267">
      <w:pPr>
        <w:pStyle w:val="ListParagraph"/>
        <w:numPr>
          <w:ilvl w:val="0"/>
          <w:numId w:val="482"/>
        </w:numPr>
        <w:shd w:val="clear" w:color="auto" w:fill="FFFFFF" w:themeFill="background1"/>
        <w:tabs>
          <w:tab w:val="left" w:pos="360"/>
          <w:tab w:val="left" w:pos="2340"/>
          <w:tab w:val="left" w:pos="4320"/>
          <w:tab w:val="left" w:pos="6480"/>
          <w:tab w:val="left" w:pos="8163"/>
        </w:tabs>
        <w:ind w:left="9" w:firstLine="0"/>
        <w:contextualSpacing/>
        <w:rPr>
          <w:rFonts w:ascii="SutonnyMJ" w:hAnsi="SutonnyMJ"/>
          <w:b/>
          <w:sz w:val="24"/>
          <w:shd w:val="clear" w:color="auto" w:fill="FFFFFF" w:themeFill="background1"/>
        </w:rPr>
      </w:pPr>
      <w:r>
        <w:rPr>
          <w:rFonts w:ascii="SutonnyMJ" w:hAnsi="SutonnyMJ"/>
          <w:b/>
          <w:sz w:val="24"/>
          <w:shd w:val="clear" w:color="auto" w:fill="FFFFFF" w:themeFill="background1"/>
        </w:rPr>
        <w:t xml:space="preserve"> evsjv‡`‡ki msweav‡b GLb chšÍ KZwU ms‡kvabx Avbv n‡q‡Q ?</w:t>
      </w:r>
    </w:p>
    <w:p w:rsidR="00BD4781" w:rsidRPr="00BD4781" w:rsidRDefault="00305267" w:rsidP="00305267">
      <w:pPr>
        <w:pStyle w:val="ListParagraph"/>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sz w:val="24"/>
          <w:shd w:val="clear" w:color="auto" w:fill="FFFFFF" w:themeFill="background1"/>
        </w:rPr>
        <w:tab/>
      </w:r>
      <w:r w:rsidR="00BD4781">
        <w:rPr>
          <w:rFonts w:ascii="SutonnyMJ" w:hAnsi="SutonnyMJ"/>
          <w:sz w:val="24"/>
          <w:shd w:val="clear" w:color="auto" w:fill="FFFFFF" w:themeFill="background1"/>
        </w:rPr>
        <w:t>K. 15 wU</w:t>
      </w:r>
      <w:r w:rsidR="00BD4781">
        <w:rPr>
          <w:rFonts w:ascii="SutonnyMJ" w:hAnsi="SutonnyMJ"/>
          <w:sz w:val="24"/>
          <w:shd w:val="clear" w:color="auto" w:fill="FFFFFF" w:themeFill="background1"/>
        </w:rPr>
        <w:tab/>
        <w:t>L. 16 wU</w:t>
      </w:r>
      <w:r w:rsidR="00BD4781">
        <w:rPr>
          <w:rFonts w:ascii="SutonnyMJ" w:hAnsi="SutonnyMJ"/>
          <w:sz w:val="24"/>
          <w:shd w:val="clear" w:color="auto" w:fill="FFFFFF" w:themeFill="background1"/>
        </w:rPr>
        <w:tab/>
        <w:t>M.17 wU</w:t>
      </w:r>
      <w:r w:rsidR="00BD4781">
        <w:rPr>
          <w:rFonts w:ascii="SutonnyMJ" w:hAnsi="SutonnyMJ"/>
          <w:sz w:val="24"/>
          <w:shd w:val="clear" w:color="auto" w:fill="FFFFFF" w:themeFill="background1"/>
        </w:rPr>
        <w:tab/>
        <w:t>N. 20 wU</w:t>
      </w:r>
      <w:r w:rsidR="00BD4781">
        <w:rPr>
          <w:rFonts w:ascii="SutonnyMJ" w:hAnsi="SutonnyMJ"/>
          <w:sz w:val="24"/>
          <w:shd w:val="clear" w:color="auto" w:fill="FFFFFF" w:themeFill="background1"/>
        </w:rPr>
        <w:tab/>
      </w:r>
      <w:r w:rsidR="00BD4781">
        <w:rPr>
          <w:rFonts w:ascii="SutonnyMJ" w:hAnsi="SutonnyMJ"/>
          <w:sz w:val="24"/>
          <w:shd w:val="clear" w:color="auto" w:fill="000000" w:themeFill="text1"/>
        </w:rPr>
        <w:t>01.M</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02. evsjv‡`‡ki msm`xq e¨e¯’v msweav‡bi †Kvb ms‡kvabxi gva¨‡g cyb:cÖewZ©Z nq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sz w:val="24"/>
          <w:shd w:val="clear" w:color="auto" w:fill="FFFFFF" w:themeFill="background1"/>
        </w:rPr>
        <w:tab/>
        <w:t>K. Aóg</w:t>
      </w:r>
      <w:r>
        <w:rPr>
          <w:rFonts w:ascii="SutonnyMJ" w:hAnsi="SutonnyMJ"/>
          <w:sz w:val="24"/>
          <w:shd w:val="clear" w:color="auto" w:fill="FFFFFF" w:themeFill="background1"/>
        </w:rPr>
        <w:tab/>
        <w:t>L. `kg</w:t>
      </w:r>
      <w:r>
        <w:rPr>
          <w:rFonts w:ascii="SutonnyMJ" w:hAnsi="SutonnyMJ"/>
          <w:sz w:val="24"/>
          <w:shd w:val="clear" w:color="auto" w:fill="FFFFFF" w:themeFill="background1"/>
        </w:rPr>
        <w:tab/>
        <w:t>M. Øv`k</w:t>
      </w:r>
      <w:r>
        <w:rPr>
          <w:rFonts w:ascii="SutonnyMJ" w:hAnsi="SutonnyMJ"/>
          <w:sz w:val="24"/>
          <w:shd w:val="clear" w:color="auto" w:fill="FFFFFF" w:themeFill="background1"/>
        </w:rPr>
        <w:tab/>
        <w:t>N.cÂ`k</w:t>
      </w:r>
      <w:r>
        <w:rPr>
          <w:rFonts w:ascii="SutonnyMJ" w:hAnsi="SutonnyMJ"/>
          <w:sz w:val="24"/>
          <w:shd w:val="clear" w:color="auto" w:fill="FFFFFF" w:themeFill="background1"/>
        </w:rPr>
        <w:tab/>
      </w:r>
      <w:r>
        <w:rPr>
          <w:rFonts w:ascii="SutonnyMJ" w:hAnsi="SutonnyMJ"/>
          <w:sz w:val="24"/>
          <w:shd w:val="clear" w:color="auto" w:fill="000000" w:themeFill="text1"/>
        </w:rPr>
        <w:t>02.M</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 xml:space="preserve">03. Bmjvg‡K ivóªag© </w:t>
      </w:r>
      <w:r w:rsidRPr="004127C8">
        <w:rPr>
          <w:rFonts w:ascii="SutonnyMJ" w:hAnsi="SutonnyMJ"/>
          <w:b/>
          <w:color w:val="FF0000"/>
          <w:sz w:val="24"/>
          <w:shd w:val="clear" w:color="auto" w:fill="FFFFFF" w:themeFill="background1"/>
        </w:rPr>
        <w:t>†Nvlbv</w:t>
      </w:r>
      <w:r>
        <w:rPr>
          <w:rFonts w:ascii="SutonnyMJ" w:hAnsi="SutonnyMJ"/>
          <w:b/>
          <w:sz w:val="24"/>
          <w:shd w:val="clear" w:color="auto" w:fill="FFFFFF" w:themeFill="background1"/>
        </w:rPr>
        <w:t xml:space="preserve"> Kiv nq ‡Kvb ms‡kvabx‡Z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sz w:val="24"/>
          <w:shd w:val="clear" w:color="auto" w:fill="FFFFFF" w:themeFill="background1"/>
        </w:rPr>
        <w:tab/>
        <w:t>K. cÂg</w:t>
      </w:r>
      <w:r>
        <w:rPr>
          <w:rFonts w:ascii="SutonnyMJ" w:hAnsi="SutonnyMJ"/>
          <w:sz w:val="24"/>
          <w:shd w:val="clear" w:color="auto" w:fill="FFFFFF" w:themeFill="background1"/>
        </w:rPr>
        <w:tab/>
        <w:t>L. Aóg</w:t>
      </w:r>
      <w:r>
        <w:rPr>
          <w:rFonts w:ascii="SutonnyMJ" w:hAnsi="SutonnyMJ"/>
          <w:sz w:val="24"/>
          <w:shd w:val="clear" w:color="auto" w:fill="FFFFFF" w:themeFill="background1"/>
        </w:rPr>
        <w:tab/>
        <w:t>M. `kg</w:t>
      </w:r>
      <w:r>
        <w:rPr>
          <w:rFonts w:ascii="SutonnyMJ" w:hAnsi="SutonnyMJ"/>
          <w:sz w:val="24"/>
          <w:shd w:val="clear" w:color="auto" w:fill="FFFFFF" w:themeFill="background1"/>
        </w:rPr>
        <w:tab/>
        <w:t>N. Øv`k</w:t>
      </w:r>
      <w:r>
        <w:rPr>
          <w:rFonts w:ascii="SutonnyMJ" w:hAnsi="SutonnyMJ"/>
          <w:sz w:val="24"/>
          <w:shd w:val="clear" w:color="auto" w:fill="FFFFFF" w:themeFill="background1"/>
        </w:rPr>
        <w:tab/>
      </w:r>
      <w:r>
        <w:rPr>
          <w:rFonts w:ascii="SutonnyMJ" w:hAnsi="SutonnyMJ"/>
          <w:sz w:val="24"/>
          <w:shd w:val="clear" w:color="auto" w:fill="000000" w:themeFill="text1"/>
        </w:rPr>
        <w:t>03.L</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04. ZË¡veavqK miKvi MVb Kiv nq †Kvb ms‡kvabxi gva¨‡g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8 g</w:t>
      </w:r>
      <w:r>
        <w:rPr>
          <w:rFonts w:ascii="SutonnyMJ" w:hAnsi="SutonnyMJ"/>
          <w:sz w:val="24"/>
          <w:shd w:val="clear" w:color="auto" w:fill="FFFFFF" w:themeFill="background1"/>
        </w:rPr>
        <w:tab/>
        <w:t>L. 10 g</w:t>
      </w:r>
      <w:r>
        <w:rPr>
          <w:rFonts w:ascii="SutonnyMJ" w:hAnsi="SutonnyMJ"/>
          <w:sz w:val="24"/>
          <w:shd w:val="clear" w:color="auto" w:fill="FFFFFF" w:themeFill="background1"/>
        </w:rPr>
        <w:tab/>
        <w:t>M. 12 Zg</w:t>
      </w:r>
      <w:r>
        <w:rPr>
          <w:rFonts w:ascii="SutonnyMJ" w:hAnsi="SutonnyMJ"/>
          <w:sz w:val="24"/>
          <w:shd w:val="clear" w:color="auto" w:fill="FFFFFF" w:themeFill="background1"/>
        </w:rPr>
        <w:tab/>
        <w:t>N. 13 Zg</w:t>
      </w:r>
      <w:r>
        <w:rPr>
          <w:rFonts w:ascii="SutonnyMJ" w:hAnsi="SutonnyMJ"/>
          <w:sz w:val="24"/>
          <w:shd w:val="clear" w:color="auto" w:fill="FFFFFF" w:themeFill="background1"/>
        </w:rPr>
        <w:tab/>
      </w:r>
      <w:r>
        <w:rPr>
          <w:rFonts w:ascii="SutonnyMJ" w:hAnsi="SutonnyMJ"/>
          <w:sz w:val="24"/>
          <w:shd w:val="clear" w:color="auto" w:fill="000000" w:themeFill="text1"/>
        </w:rPr>
        <w:t>04.N</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05. ZË¡veavqK miKvi evwZj Kiv nq †Kvb ms‡kvabxi gva¨‡g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10 g</w:t>
      </w:r>
      <w:r>
        <w:rPr>
          <w:rFonts w:ascii="SutonnyMJ" w:hAnsi="SutonnyMJ"/>
          <w:sz w:val="24"/>
          <w:shd w:val="clear" w:color="auto" w:fill="FFFFFF" w:themeFill="background1"/>
        </w:rPr>
        <w:tab/>
        <w:t>L. 12 Zg</w:t>
      </w:r>
      <w:r>
        <w:rPr>
          <w:rFonts w:ascii="SutonnyMJ" w:hAnsi="SutonnyMJ"/>
          <w:sz w:val="24"/>
          <w:shd w:val="clear" w:color="auto" w:fill="FFFFFF" w:themeFill="background1"/>
        </w:rPr>
        <w:tab/>
        <w:t>M. 13 Zg</w:t>
      </w:r>
      <w:r>
        <w:rPr>
          <w:rFonts w:ascii="SutonnyMJ" w:hAnsi="SutonnyMJ"/>
          <w:sz w:val="24"/>
          <w:shd w:val="clear" w:color="auto" w:fill="FFFFFF" w:themeFill="background1"/>
        </w:rPr>
        <w:tab/>
        <w:t>N. 15 Zg</w:t>
      </w:r>
      <w:r>
        <w:rPr>
          <w:rFonts w:ascii="SutonnyMJ" w:hAnsi="SutonnyMJ"/>
          <w:sz w:val="24"/>
          <w:shd w:val="clear" w:color="auto" w:fill="FFFFFF" w:themeFill="background1"/>
        </w:rPr>
        <w:tab/>
      </w:r>
      <w:r>
        <w:rPr>
          <w:rFonts w:ascii="SutonnyMJ" w:hAnsi="SutonnyMJ"/>
          <w:sz w:val="24"/>
          <w:shd w:val="clear" w:color="auto" w:fill="000000" w:themeFill="text1"/>
        </w:rPr>
        <w:t>05.N</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06. msweav‡bi †Kvb Aby‡”Q‡` msweavb ms‡kva‡bi weavb Av‡Q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sz w:val="24"/>
          <w:shd w:val="clear" w:color="auto" w:fill="FFFFFF" w:themeFill="background1"/>
        </w:rPr>
        <w:tab/>
        <w:t>K. 77</w:t>
      </w:r>
      <w:r>
        <w:rPr>
          <w:rFonts w:ascii="SutonnyMJ" w:hAnsi="SutonnyMJ"/>
          <w:sz w:val="24"/>
          <w:shd w:val="clear" w:color="auto" w:fill="FFFFFF" w:themeFill="background1"/>
        </w:rPr>
        <w:tab/>
        <w:t>L. 93</w:t>
      </w:r>
      <w:r>
        <w:rPr>
          <w:rFonts w:ascii="SutonnyMJ" w:hAnsi="SutonnyMJ"/>
          <w:sz w:val="24"/>
          <w:shd w:val="clear" w:color="auto" w:fill="FFFFFF" w:themeFill="background1"/>
        </w:rPr>
        <w:tab/>
        <w:t>M. 102</w:t>
      </w:r>
      <w:r>
        <w:rPr>
          <w:rFonts w:ascii="SutonnyMJ" w:hAnsi="SutonnyMJ"/>
          <w:sz w:val="24"/>
          <w:shd w:val="clear" w:color="auto" w:fill="FFFFFF" w:themeFill="background1"/>
        </w:rPr>
        <w:tab/>
        <w:t>N. 142</w:t>
      </w:r>
      <w:r>
        <w:rPr>
          <w:rFonts w:ascii="SutonnyMJ" w:hAnsi="SutonnyMJ"/>
          <w:sz w:val="24"/>
          <w:shd w:val="clear" w:color="auto" w:fill="FFFFFF" w:themeFill="background1"/>
        </w:rPr>
        <w:tab/>
      </w:r>
      <w:r>
        <w:rPr>
          <w:rFonts w:ascii="SutonnyMJ" w:hAnsi="SutonnyMJ"/>
          <w:sz w:val="24"/>
          <w:shd w:val="clear" w:color="auto" w:fill="000000" w:themeFill="text1"/>
        </w:rPr>
        <w:t>06.N</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07. msweavb ms‡kva‡bi Rb¨ msL¨vMwióZv cÖ‡qvRbÑ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GK PZz_©vsk</w:t>
      </w:r>
      <w:r>
        <w:rPr>
          <w:rFonts w:ascii="SutonnyMJ" w:hAnsi="SutonnyMJ"/>
          <w:sz w:val="24"/>
          <w:shd w:val="clear" w:color="auto" w:fill="FFFFFF" w:themeFill="background1"/>
        </w:rPr>
        <w:tab/>
        <w:t>L. `yB-Z…Zxqvsk</w:t>
      </w:r>
      <w:r>
        <w:rPr>
          <w:rFonts w:ascii="SutonnyMJ" w:hAnsi="SutonnyMJ"/>
          <w:sz w:val="24"/>
          <w:shd w:val="clear" w:color="auto" w:fill="FFFFFF" w:themeFill="background1"/>
        </w:rPr>
        <w:tab/>
        <w:t xml:space="preserve">M. wZb-PZz_©vsk </w:t>
      </w:r>
      <w:r>
        <w:rPr>
          <w:rFonts w:ascii="SutonnyMJ" w:hAnsi="SutonnyMJ"/>
          <w:sz w:val="24"/>
          <w:shd w:val="clear" w:color="auto" w:fill="FFFFFF" w:themeFill="background1"/>
        </w:rPr>
        <w:tab/>
        <w:t>N. mvavib msLvMwiôZv</w:t>
      </w:r>
      <w:r>
        <w:rPr>
          <w:rFonts w:ascii="SutonnyMJ" w:hAnsi="SutonnyMJ"/>
          <w:sz w:val="24"/>
          <w:shd w:val="clear" w:color="auto" w:fill="000000" w:themeFill="text1"/>
        </w:rPr>
        <w:t>07.L</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08. ZË¡veavqK miKv‡ii AvBbwU RvZxq msm‡` K‡e cvm Kiv nq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21 †deªæqvix, 1991</w:t>
      </w:r>
      <w:r>
        <w:rPr>
          <w:rFonts w:ascii="SutonnyMJ" w:hAnsi="SutonnyMJ"/>
          <w:sz w:val="24"/>
          <w:shd w:val="clear" w:color="auto" w:fill="FFFFFF" w:themeFill="background1"/>
        </w:rPr>
        <w:tab/>
        <w:t>L. 12 †deªæqvwi, 1992</w:t>
      </w:r>
      <w:r>
        <w:rPr>
          <w:rFonts w:ascii="SutonnyMJ" w:hAnsi="SutonnyMJ"/>
          <w:sz w:val="24"/>
          <w:shd w:val="clear" w:color="auto" w:fill="FFFFFF" w:themeFill="background1"/>
        </w:rPr>
        <w:tab/>
        <w:t>M. 27 gvP© 1996</w:t>
      </w:r>
      <w:r>
        <w:rPr>
          <w:rFonts w:ascii="SutonnyMJ" w:hAnsi="SutonnyMJ"/>
          <w:sz w:val="24"/>
          <w:shd w:val="clear" w:color="auto" w:fill="FFFFFF" w:themeFill="background1"/>
        </w:rPr>
        <w:tab/>
        <w:t>N. 28 GwcÖj, 1997</w:t>
      </w:r>
      <w:r w:rsidR="00305267">
        <w:rPr>
          <w:rFonts w:ascii="SutonnyMJ" w:hAnsi="SutonnyMJ"/>
          <w:sz w:val="24"/>
          <w:shd w:val="clear" w:color="auto" w:fill="FFFFFF" w:themeFill="background1"/>
        </w:rPr>
        <w:tab/>
      </w:r>
      <w:r w:rsidR="00305267">
        <w:rPr>
          <w:rFonts w:ascii="SutonnyMJ" w:hAnsi="SutonnyMJ"/>
          <w:sz w:val="24"/>
          <w:shd w:val="clear" w:color="auto" w:fill="000000" w:themeFill="text1"/>
        </w:rPr>
        <w:t>08.M</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09. cÖ_g ms‡kvabxi welqe¯Íy wQj ?</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BbvWgwbwU Aa¨v‡`k</w:t>
      </w:r>
      <w:r>
        <w:rPr>
          <w:rFonts w:ascii="SutonnyMJ" w:hAnsi="SutonnyMJ"/>
          <w:sz w:val="24"/>
          <w:shd w:val="clear" w:color="auto" w:fill="FFFFFF" w:themeFill="background1"/>
        </w:rPr>
        <w:tab/>
      </w:r>
      <w:r w:rsidR="00305267">
        <w:rPr>
          <w:rFonts w:ascii="SutonnyMJ" w:hAnsi="SutonnyMJ"/>
          <w:sz w:val="24"/>
          <w:shd w:val="clear" w:color="auto" w:fill="FFFFFF" w:themeFill="background1"/>
        </w:rPr>
        <w:tab/>
      </w:r>
      <w:r>
        <w:rPr>
          <w:rFonts w:ascii="SutonnyMJ" w:hAnsi="SutonnyMJ"/>
          <w:sz w:val="24"/>
          <w:shd w:val="clear" w:color="auto" w:fill="FFFFFF" w:themeFill="background1"/>
        </w:rPr>
        <w:t>L. ev½vwj RvZxqZvev`</w:t>
      </w:r>
      <w:r>
        <w:rPr>
          <w:rFonts w:ascii="SutonnyMJ" w:hAnsi="SutonnyMJ"/>
          <w:sz w:val="24"/>
          <w:shd w:val="clear" w:color="auto" w:fill="FFFFFF" w:themeFill="background1"/>
        </w:rPr>
        <w:tab/>
      </w:r>
      <w:r>
        <w:rPr>
          <w:rFonts w:ascii="SutonnyMJ" w:hAnsi="SutonnyMJ"/>
          <w:sz w:val="24"/>
          <w:shd w:val="clear" w:color="auto" w:fill="FFFFFF" w:themeFill="background1"/>
        </w:rPr>
        <w:tab/>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sz w:val="24"/>
          <w:shd w:val="clear" w:color="auto" w:fill="FFFFFF" w:themeFill="background1"/>
        </w:rPr>
      </w:pPr>
      <w:r>
        <w:rPr>
          <w:rFonts w:ascii="SutonnyMJ" w:hAnsi="SutonnyMJ"/>
          <w:sz w:val="24"/>
          <w:shd w:val="clear" w:color="auto" w:fill="FFFFFF" w:themeFill="background1"/>
        </w:rPr>
        <w:tab/>
        <w:t>M. MbnZ¨v I hy×vciva</w:t>
      </w:r>
      <w:r>
        <w:rPr>
          <w:rFonts w:ascii="SutonnyMJ" w:hAnsi="SutonnyMJ"/>
          <w:sz w:val="24"/>
          <w:shd w:val="clear" w:color="auto" w:fill="FFFFFF" w:themeFill="background1"/>
        </w:rPr>
        <w:tab/>
      </w:r>
      <w:r w:rsidR="00305267">
        <w:rPr>
          <w:rFonts w:ascii="SutonnyMJ" w:hAnsi="SutonnyMJ"/>
          <w:sz w:val="24"/>
          <w:shd w:val="clear" w:color="auto" w:fill="FFFFFF" w:themeFill="background1"/>
        </w:rPr>
        <w:tab/>
      </w:r>
      <w:r>
        <w:rPr>
          <w:rFonts w:ascii="SutonnyMJ" w:hAnsi="SutonnyMJ"/>
          <w:sz w:val="24"/>
          <w:shd w:val="clear" w:color="auto" w:fill="FFFFFF" w:themeFill="background1"/>
        </w:rPr>
        <w:t>N. A_©‰bwZK fv‡e mgvRZš¿</w:t>
      </w:r>
      <w:r w:rsidR="00305267">
        <w:rPr>
          <w:rFonts w:ascii="SutonnyMJ" w:hAnsi="SutonnyMJ"/>
          <w:sz w:val="24"/>
          <w:shd w:val="clear" w:color="auto" w:fill="FFFFFF" w:themeFill="background1"/>
        </w:rPr>
        <w:tab/>
      </w:r>
      <w:r w:rsidR="00305267">
        <w:rPr>
          <w:rFonts w:ascii="SutonnyMJ" w:hAnsi="SutonnyMJ"/>
          <w:sz w:val="24"/>
          <w:shd w:val="clear" w:color="auto" w:fill="FFFFFF" w:themeFill="background1"/>
        </w:rPr>
        <w:tab/>
      </w:r>
      <w:r w:rsidR="00305267">
        <w:rPr>
          <w:rFonts w:ascii="SutonnyMJ" w:hAnsi="SutonnyMJ"/>
          <w:sz w:val="24"/>
          <w:shd w:val="clear" w:color="auto" w:fill="000000" w:themeFill="text1"/>
        </w:rPr>
        <w:t>09. M</w:t>
      </w:r>
    </w:p>
    <w:p w:rsidR="00BD4781" w:rsidRDefault="00BD4781" w:rsidP="00305267">
      <w:pPr>
        <w:shd w:val="clear" w:color="auto" w:fill="FFFFFF" w:themeFill="background1"/>
        <w:tabs>
          <w:tab w:val="left" w:pos="360"/>
          <w:tab w:val="left" w:pos="2340"/>
          <w:tab w:val="left" w:pos="4320"/>
          <w:tab w:val="left" w:pos="6480"/>
          <w:tab w:val="left" w:pos="8163"/>
        </w:tabs>
        <w:ind w:left="9"/>
        <w:rPr>
          <w:rFonts w:ascii="SutonnyMJ" w:hAnsi="SutonnyMJ"/>
          <w:b/>
          <w:sz w:val="24"/>
          <w:shd w:val="clear" w:color="auto" w:fill="FFFFFF" w:themeFill="background1"/>
        </w:rPr>
      </w:pPr>
      <w:r>
        <w:rPr>
          <w:rFonts w:ascii="SutonnyMJ" w:hAnsi="SutonnyMJ"/>
          <w:b/>
          <w:sz w:val="24"/>
          <w:shd w:val="clear" w:color="auto" w:fill="FFFFFF" w:themeFill="background1"/>
        </w:rPr>
        <w:t>10. mß`k ms‡kvabx‡Z bvix Avmb KZ eQi e„w× Kiv nq ?</w:t>
      </w:r>
    </w:p>
    <w:p w:rsidR="00BD4781" w:rsidRDefault="00BD4781" w:rsidP="00305267">
      <w:pPr>
        <w:shd w:val="clear" w:color="auto" w:fill="FFFFFF" w:themeFill="background1"/>
        <w:tabs>
          <w:tab w:val="left" w:pos="360"/>
          <w:tab w:val="left" w:pos="2340"/>
          <w:tab w:val="left" w:pos="4320"/>
          <w:tab w:val="left" w:pos="6480"/>
          <w:tab w:val="left" w:pos="8163"/>
        </w:tabs>
        <w:ind w:left="9"/>
        <w:jc w:val="both"/>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5</w:t>
      </w:r>
      <w:r>
        <w:rPr>
          <w:rFonts w:ascii="SutonnyMJ" w:hAnsi="SutonnyMJ"/>
          <w:sz w:val="24"/>
          <w:shd w:val="clear" w:color="auto" w:fill="FFFFFF" w:themeFill="background1"/>
        </w:rPr>
        <w:tab/>
        <w:t>L. 15</w:t>
      </w:r>
      <w:r>
        <w:rPr>
          <w:rFonts w:ascii="SutonnyMJ" w:hAnsi="SutonnyMJ"/>
          <w:sz w:val="24"/>
          <w:shd w:val="clear" w:color="auto" w:fill="FFFFFF" w:themeFill="background1"/>
        </w:rPr>
        <w:tab/>
        <w:t>M. 25</w:t>
      </w:r>
      <w:r>
        <w:rPr>
          <w:rFonts w:ascii="SutonnyMJ" w:hAnsi="SutonnyMJ"/>
          <w:sz w:val="24"/>
          <w:shd w:val="clear" w:color="auto" w:fill="FFFFFF" w:themeFill="background1"/>
        </w:rPr>
        <w:tab/>
        <w:t>N. 30</w:t>
      </w:r>
      <w:r>
        <w:rPr>
          <w:rFonts w:ascii="SutonnyMJ" w:hAnsi="SutonnyMJ"/>
          <w:sz w:val="24"/>
          <w:shd w:val="clear" w:color="auto" w:fill="FFFFFF" w:themeFill="background1"/>
        </w:rPr>
        <w:tab/>
      </w:r>
      <w:r>
        <w:rPr>
          <w:rFonts w:ascii="SutonnyMJ" w:hAnsi="SutonnyMJ"/>
          <w:sz w:val="24"/>
          <w:shd w:val="clear" w:color="auto" w:fill="000000" w:themeFill="text1"/>
        </w:rPr>
        <w:t>10.</w:t>
      </w:r>
      <w:r w:rsidR="00305267">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4A6031" w:rsidRPr="00305267" w:rsidRDefault="004A6031" w:rsidP="0022323B">
      <w:pPr>
        <w:ind w:right="23"/>
        <w:rPr>
          <w:rFonts w:ascii="SutonnyMJ" w:eastAsia="SutonnyMJ" w:hAnsi="SutonnyMJ" w:cs="SutonnyMJ"/>
          <w:b/>
          <w:sz w:val="2"/>
          <w:shd w:val="clear" w:color="auto" w:fill="FFFFFF"/>
        </w:rPr>
      </w:pPr>
    </w:p>
    <w:p w:rsidR="004A6031" w:rsidRPr="006408BB" w:rsidRDefault="004A6031" w:rsidP="0022323B">
      <w:pPr>
        <w:ind w:right="23"/>
        <w:rPr>
          <w:rFonts w:ascii="SutonnyMJ" w:eastAsia="SutonnyMJ" w:hAnsi="SutonnyMJ" w:cs="SutonnyMJ"/>
          <w:b/>
          <w:sz w:val="10"/>
          <w:shd w:val="clear" w:color="auto" w:fill="FFFFFF"/>
        </w:rPr>
      </w:pPr>
    </w:p>
    <w:p w:rsidR="006D1DD3" w:rsidRPr="002963FA" w:rsidRDefault="006D1DD3" w:rsidP="006D1DD3">
      <w:pPr>
        <w:shd w:val="clear" w:color="auto" w:fill="BFBFBF" w:themeFill="background1" w:themeFillShade="BF"/>
        <w:tabs>
          <w:tab w:val="left" w:pos="360"/>
          <w:tab w:val="left" w:pos="2160"/>
          <w:tab w:val="left" w:pos="2880"/>
          <w:tab w:val="left" w:pos="3960"/>
          <w:tab w:val="left" w:pos="5760"/>
          <w:tab w:val="left" w:pos="7920"/>
        </w:tabs>
        <w:contextualSpacing/>
        <w:jc w:val="center"/>
        <w:rPr>
          <w:rFonts w:ascii="SutonnyMJ" w:hAnsi="SutonnyMJ" w:cs="SutonnyMJ"/>
          <w:b/>
          <w:sz w:val="28"/>
          <w:szCs w:val="28"/>
        </w:rPr>
      </w:pPr>
      <w:r w:rsidRPr="002963FA">
        <w:rPr>
          <w:rFonts w:ascii="SutonnyMJ" w:hAnsi="SutonnyMJ" w:cs="SutonnyMJ"/>
          <w:b/>
          <w:sz w:val="28"/>
          <w:szCs w:val="28"/>
        </w:rPr>
        <w:lastRenderedPageBreak/>
        <w:t>MYcÖRvZš¿x evsjv‡`‡ki mvsweavwbK c` Ges mvsweavwbK ms¯’v ev cÖwZôvb</w:t>
      </w:r>
    </w:p>
    <w:p w:rsidR="0022323B" w:rsidRPr="006408BB" w:rsidRDefault="0022323B" w:rsidP="002C6E6E">
      <w:pPr>
        <w:pStyle w:val="ListParagraph"/>
        <w:numPr>
          <w:ilvl w:val="0"/>
          <w:numId w:val="125"/>
        </w:numPr>
        <w:tabs>
          <w:tab w:val="left" w:pos="360"/>
          <w:tab w:val="left" w:pos="2160"/>
          <w:tab w:val="left" w:pos="2880"/>
          <w:tab w:val="left" w:pos="3960"/>
          <w:tab w:val="left" w:pos="5760"/>
          <w:tab w:val="left" w:pos="7920"/>
        </w:tabs>
        <w:contextualSpacing/>
        <w:jc w:val="both"/>
        <w:rPr>
          <w:rFonts w:ascii="SutonnyMJ" w:hAnsi="SutonnyMJ" w:cs="SutonnyMJ"/>
          <w:sz w:val="24"/>
        </w:rPr>
      </w:pPr>
      <w:r w:rsidRPr="006408BB">
        <w:rPr>
          <w:rFonts w:ascii="SutonnyMJ" w:hAnsi="SutonnyMJ" w:cs="SutonnyMJ"/>
          <w:sz w:val="24"/>
        </w:rPr>
        <w:t>MYcÖRvZš¿x evsjv‡`‡ki mvsweavwbK c` 10wU Ges mvsweavwbK ms¯’v ev cÖwZôvb 7wU</w:t>
      </w:r>
    </w:p>
    <w:tbl>
      <w:tblPr>
        <w:tblStyle w:val="TableGrid"/>
        <w:tblW w:w="0" w:type="auto"/>
        <w:tblInd w:w="162" w:type="dxa"/>
        <w:tblLook w:val="04A0" w:firstRow="1" w:lastRow="0" w:firstColumn="1" w:lastColumn="0" w:noHBand="0" w:noVBand="1"/>
      </w:tblPr>
      <w:tblGrid>
        <w:gridCol w:w="4626"/>
        <w:gridCol w:w="3942"/>
      </w:tblGrid>
      <w:tr w:rsidR="0022323B" w:rsidRPr="006408BB" w:rsidTr="00644E8A">
        <w:tc>
          <w:tcPr>
            <w:tcW w:w="4626" w:type="dxa"/>
          </w:tcPr>
          <w:p w:rsidR="0022323B" w:rsidRPr="006408BB" w:rsidRDefault="0022323B" w:rsidP="00644E8A">
            <w:pPr>
              <w:tabs>
                <w:tab w:val="left" w:pos="360"/>
                <w:tab w:val="left" w:pos="2160"/>
                <w:tab w:val="left" w:pos="2880"/>
                <w:tab w:val="left" w:pos="3960"/>
                <w:tab w:val="left" w:pos="5760"/>
                <w:tab w:val="left" w:pos="7920"/>
              </w:tabs>
              <w:jc w:val="center"/>
              <w:rPr>
                <w:rFonts w:ascii="SutonnyMJ" w:hAnsi="SutonnyMJ" w:cs="SutonnyMJ"/>
                <w:b/>
                <w:sz w:val="24"/>
              </w:rPr>
            </w:pPr>
            <w:r w:rsidRPr="006408BB">
              <w:rPr>
                <w:rFonts w:ascii="SutonnyMJ" w:hAnsi="SutonnyMJ" w:cs="SutonnyMJ"/>
                <w:b/>
                <w:sz w:val="24"/>
              </w:rPr>
              <w:t>mvsweavwbK c`</w:t>
            </w:r>
          </w:p>
        </w:tc>
        <w:tc>
          <w:tcPr>
            <w:tcW w:w="3942" w:type="dxa"/>
          </w:tcPr>
          <w:p w:rsidR="0022323B" w:rsidRPr="006408BB" w:rsidRDefault="0022323B" w:rsidP="00644E8A">
            <w:pPr>
              <w:tabs>
                <w:tab w:val="left" w:pos="360"/>
                <w:tab w:val="left" w:pos="2160"/>
                <w:tab w:val="left" w:pos="2880"/>
                <w:tab w:val="left" w:pos="3960"/>
                <w:tab w:val="left" w:pos="5760"/>
                <w:tab w:val="left" w:pos="7920"/>
              </w:tabs>
              <w:jc w:val="center"/>
              <w:rPr>
                <w:rFonts w:ascii="SutonnyMJ" w:hAnsi="SutonnyMJ" w:cs="SutonnyMJ"/>
                <w:b/>
                <w:sz w:val="24"/>
              </w:rPr>
            </w:pPr>
            <w:r w:rsidRPr="006408BB">
              <w:rPr>
                <w:rFonts w:ascii="SutonnyMJ" w:hAnsi="SutonnyMJ" w:cs="SutonnyMJ"/>
                <w:b/>
                <w:sz w:val="24"/>
              </w:rPr>
              <w:t>m</w:t>
            </w:r>
            <w:r w:rsidR="008371F3">
              <w:rPr>
                <w:rFonts w:ascii="SutonnyMJ" w:hAnsi="SutonnyMJ" w:cs="SutonnyMJ"/>
                <w:b/>
                <w:sz w:val="24"/>
              </w:rPr>
              <w:t>v</w:t>
            </w:r>
            <w:r w:rsidRPr="006408BB">
              <w:rPr>
                <w:rFonts w:ascii="SutonnyMJ" w:hAnsi="SutonnyMJ" w:cs="SutonnyMJ"/>
                <w:b/>
                <w:sz w:val="24"/>
              </w:rPr>
              <w:t>sweavwbK cÖwZôvb</w:t>
            </w:r>
          </w:p>
        </w:tc>
      </w:tr>
      <w:tr w:rsidR="0022323B" w:rsidRPr="006408BB" w:rsidTr="00644E8A">
        <w:tc>
          <w:tcPr>
            <w:tcW w:w="4626" w:type="dxa"/>
          </w:tcPr>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ivóªcwZ</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cÖavbgš¿x, gš¿x, cÖwZgš¿x, Dcgš¿x</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w¯úKvi I †WcywU w¯úKvi</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msm` m`m¨MY</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cÖavb wePvicwZ I Ab¨vb¨ wePvicwZ (Avwcj wefvM)</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wbe©vPb Kwgkbvi I Ab¨vb¨ wbe©vPb Kwgkbvi</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miKvwi Kg©Kwgkb †Pqvig¨vb I Ab¨vb¨ m`m¨MY</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gnvwnmve wbixÿK I wbqš¿K</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A¨vUwb© †Rbv‡ij [GKgvÎ mvsweavwbK c‡`i e¨w³ hv‡K kc_ co‡Z nq bv| ivóªcwZi A½xKvi Zvi kc_]</w:t>
            </w:r>
          </w:p>
          <w:p w:rsidR="0022323B" w:rsidRPr="006408BB" w:rsidRDefault="0022323B" w:rsidP="002C6E6E">
            <w:pPr>
              <w:pStyle w:val="ListParagraph"/>
              <w:numPr>
                <w:ilvl w:val="0"/>
                <w:numId w:val="126"/>
              </w:numPr>
              <w:tabs>
                <w:tab w:val="left" w:pos="2160"/>
                <w:tab w:val="left" w:pos="2880"/>
                <w:tab w:val="left" w:pos="3960"/>
                <w:tab w:val="left" w:pos="5760"/>
                <w:tab w:val="left" w:pos="7920"/>
              </w:tabs>
              <w:ind w:left="216" w:hanging="279"/>
              <w:contextualSpacing/>
              <w:jc w:val="both"/>
              <w:rPr>
                <w:rFonts w:ascii="SutonnyMJ" w:hAnsi="SutonnyMJ" w:cs="SutonnyMJ"/>
                <w:sz w:val="24"/>
              </w:rPr>
            </w:pPr>
            <w:r w:rsidRPr="006408BB">
              <w:rPr>
                <w:rFonts w:ascii="SutonnyMJ" w:hAnsi="SutonnyMJ" w:cs="SutonnyMJ"/>
                <w:sz w:val="24"/>
              </w:rPr>
              <w:t>b¨vqcvj [GB c` k~b¨ Av‡Q]</w:t>
            </w:r>
          </w:p>
          <w:p w:rsidR="0022323B" w:rsidRPr="006408BB" w:rsidRDefault="0022323B" w:rsidP="00644E8A">
            <w:pPr>
              <w:tabs>
                <w:tab w:val="left" w:pos="2160"/>
                <w:tab w:val="left" w:pos="2880"/>
                <w:tab w:val="left" w:pos="3960"/>
                <w:tab w:val="left" w:pos="5760"/>
                <w:tab w:val="left" w:pos="7920"/>
              </w:tabs>
              <w:ind w:left="216" w:hanging="279"/>
              <w:jc w:val="both"/>
              <w:rPr>
                <w:rFonts w:ascii="SutonnyMJ" w:hAnsi="SutonnyMJ" w:cs="SutonnyMJ"/>
                <w:sz w:val="24"/>
              </w:rPr>
            </w:pPr>
            <w:r w:rsidRPr="006408BB">
              <w:rPr>
                <w:rFonts w:ascii="SutonnyMJ" w:hAnsi="SutonnyMJ" w:cs="SutonnyMJ"/>
                <w:sz w:val="24"/>
              </w:rPr>
              <w:t>we.`ª: evsjv‡`k msweav‡bi 77 bs Aby‡”Q` Abymv‡i msm`xq AvBb Øviv b¨vqcvj cÖwZôvi K_v ejv n‡q‡Q| Z‡e evsjv‡`‡k b¨vqcvj ïay mvsweavwbK c` wn‡m‡eB Av‡Q KL‡bvB cÖvwZôvwbK iƒc cvqwb|</w:t>
            </w:r>
          </w:p>
        </w:tc>
        <w:tc>
          <w:tcPr>
            <w:tcW w:w="3942" w:type="dxa"/>
          </w:tcPr>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wbe©vnx wefvM ev kvmb wefvM [cÖavbgš¿x I ivóªcwZi Kvh©vjq I cÖmvkwbK gš¿Yvjq]</w:t>
            </w:r>
          </w:p>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AvBb wefvM [RvZxq msm`]</w:t>
            </w:r>
          </w:p>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wePvi wefvM [mywc</w:t>
            </w:r>
            <w:r w:rsidR="008371F3">
              <w:rPr>
                <w:rFonts w:ascii="SutonnyMJ" w:hAnsi="SutonnyMJ" w:cs="SutonnyMJ"/>
                <w:sz w:val="24"/>
              </w:rPr>
              <w:t>Ög †KvU©, Aaxb¯’ Av`vjZ I UªvBey¨</w:t>
            </w:r>
            <w:r w:rsidRPr="006408BB">
              <w:rPr>
                <w:rFonts w:ascii="SutonnyMJ" w:hAnsi="SutonnyMJ" w:cs="SutonnyMJ"/>
                <w:sz w:val="24"/>
              </w:rPr>
              <w:t>bvj]</w:t>
            </w:r>
          </w:p>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wbe©vPb Kwgkb</w:t>
            </w:r>
          </w:p>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miKvwi Kg© Kwgkb</w:t>
            </w:r>
          </w:p>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A¨vUwb© †Rbv‡i‡ji Kvh©vjq</w:t>
            </w:r>
          </w:p>
          <w:p w:rsidR="0022323B" w:rsidRPr="006408BB" w:rsidRDefault="0022323B" w:rsidP="002C6E6E">
            <w:pPr>
              <w:pStyle w:val="ListParagraph"/>
              <w:numPr>
                <w:ilvl w:val="0"/>
                <w:numId w:val="127"/>
              </w:numPr>
              <w:tabs>
                <w:tab w:val="left" w:pos="2160"/>
                <w:tab w:val="left" w:pos="2880"/>
                <w:tab w:val="left" w:pos="3960"/>
                <w:tab w:val="left" w:pos="5760"/>
                <w:tab w:val="left" w:pos="7920"/>
              </w:tabs>
              <w:ind w:left="225" w:hanging="243"/>
              <w:contextualSpacing/>
              <w:jc w:val="both"/>
              <w:rPr>
                <w:rFonts w:ascii="SutonnyMJ" w:hAnsi="SutonnyMJ" w:cs="SutonnyMJ"/>
                <w:sz w:val="24"/>
              </w:rPr>
            </w:pPr>
            <w:r w:rsidRPr="006408BB">
              <w:rPr>
                <w:rFonts w:ascii="SutonnyMJ" w:hAnsi="SutonnyMJ" w:cs="SutonnyMJ"/>
                <w:sz w:val="24"/>
              </w:rPr>
              <w:t>gnvwnmve wbixÿK I wbqš¿‡Ki Kvh©vjq</w:t>
            </w:r>
          </w:p>
          <w:p w:rsidR="0022323B" w:rsidRPr="006408BB" w:rsidRDefault="0022323B" w:rsidP="00644E8A">
            <w:pPr>
              <w:ind w:right="23"/>
              <w:rPr>
                <w:rFonts w:ascii="SutonnyMJ" w:eastAsia="SutonnyMJ" w:hAnsi="SutonnyMJ" w:cs="SutonnyMJ"/>
                <w:b/>
                <w:sz w:val="10"/>
                <w:shd w:val="clear" w:color="auto" w:fill="FFFFFF"/>
              </w:rPr>
            </w:pPr>
          </w:p>
          <w:p w:rsidR="0022323B" w:rsidRPr="006408BB" w:rsidRDefault="0022323B" w:rsidP="00644E8A">
            <w:pPr>
              <w:tabs>
                <w:tab w:val="left" w:pos="360"/>
                <w:tab w:val="left" w:pos="2160"/>
                <w:tab w:val="left" w:pos="2880"/>
                <w:tab w:val="left" w:pos="3960"/>
                <w:tab w:val="left" w:pos="5760"/>
                <w:tab w:val="left" w:pos="7920"/>
              </w:tabs>
              <w:jc w:val="both"/>
              <w:rPr>
                <w:rFonts w:ascii="SutonnyMJ" w:hAnsi="SutonnyMJ" w:cs="SutonnyMJ"/>
                <w:sz w:val="24"/>
              </w:rPr>
            </w:pPr>
          </w:p>
        </w:tc>
      </w:tr>
    </w:tbl>
    <w:p w:rsidR="00EB6384" w:rsidRPr="006408BB" w:rsidRDefault="00EB6384" w:rsidP="0022323B">
      <w:pPr>
        <w:tabs>
          <w:tab w:val="left" w:pos="450"/>
          <w:tab w:val="left" w:pos="2664"/>
        </w:tabs>
        <w:ind w:right="23"/>
        <w:rPr>
          <w:rFonts w:ascii="SutonnyMJ" w:eastAsia="SutonnyMJ" w:hAnsi="SutonnyMJ" w:cs="SutonnyMJ"/>
          <w:b/>
          <w:sz w:val="6"/>
          <w:shd w:val="clear" w:color="auto" w:fill="FFFFFF"/>
        </w:rPr>
      </w:pPr>
    </w:p>
    <w:p w:rsidR="00EB6384" w:rsidRPr="006408BB" w:rsidRDefault="00EB6384" w:rsidP="0022323B">
      <w:pPr>
        <w:tabs>
          <w:tab w:val="left" w:pos="450"/>
          <w:tab w:val="left" w:pos="2664"/>
        </w:tabs>
        <w:ind w:right="23"/>
        <w:rPr>
          <w:rFonts w:ascii="SutonnyMJ" w:eastAsia="SutonnyMJ" w:hAnsi="SutonnyMJ" w:cs="SutonnyMJ"/>
          <w:b/>
          <w:sz w:val="6"/>
          <w:shd w:val="clear" w:color="auto" w:fill="FFFFFF"/>
        </w:rPr>
      </w:pPr>
    </w:p>
    <w:p w:rsidR="00EB6384" w:rsidRPr="005B5746" w:rsidRDefault="00857CE0" w:rsidP="00E543AC">
      <w:pPr>
        <w:tabs>
          <w:tab w:val="left" w:pos="360"/>
          <w:tab w:val="left" w:pos="2340"/>
          <w:tab w:val="left" w:pos="4320"/>
          <w:tab w:val="left" w:pos="6210"/>
          <w:tab w:val="left" w:pos="8100"/>
        </w:tabs>
        <w:jc w:val="center"/>
        <w:rPr>
          <w:rFonts w:ascii="SutonnyMJ" w:eastAsia="SutonnyMJ" w:hAnsi="SutonnyMJ" w:cs="SutonnyMJ"/>
          <w:b/>
          <w:sz w:val="26"/>
          <w:szCs w:val="24"/>
        </w:rPr>
      </w:pPr>
      <w:r w:rsidRPr="005B5746">
        <w:rPr>
          <w:rFonts w:ascii="SutonnyMJ" w:eastAsia="SutonnyMJ" w:hAnsi="SutonnyMJ" w:cs="SutonnyMJ"/>
          <w:b/>
          <w:sz w:val="26"/>
          <w:szCs w:val="24"/>
        </w:rPr>
        <w:t>A¨vUwb© †Rbv‡ij</w:t>
      </w:r>
    </w:p>
    <w:p w:rsidR="00EB6384" w:rsidRPr="006408BB" w:rsidRDefault="00EB6384"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miKv‡ii cÖavb I g~L¨ AvBb civgk©K- A¨vUwb© †Rbv‡ij</w:t>
      </w:r>
      <w:r w:rsidR="008371F3">
        <w:rPr>
          <w:rFonts w:ascii="SutonnyMJ" w:eastAsia="SutonnyMJ" w:hAnsi="SutonnyMJ" w:cs="SutonnyMJ"/>
          <w:sz w:val="24"/>
        </w:rPr>
        <w:t>,</w:t>
      </w:r>
      <w:r w:rsidRPr="006408BB">
        <w:rPr>
          <w:rFonts w:ascii="SutonnyMJ" w:eastAsia="SutonnyMJ" w:hAnsi="SutonnyMJ" w:cs="SutonnyMJ"/>
          <w:sz w:val="24"/>
        </w:rPr>
        <w:t xml:space="preserve"> GwU mvsweavwbK c` (kc_nxb)</w:t>
      </w:r>
    </w:p>
    <w:p w:rsidR="00EB6384" w:rsidRPr="006408BB" w:rsidRDefault="00EB6384"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A¨vUwb© †Rbv‡i‡ji wel‡q ejv Av‡Q : msweav‡bi 64 bs Aby‡”Q‡`</w:t>
      </w:r>
    </w:p>
    <w:p w:rsidR="00EB6384" w:rsidRDefault="00EB6384"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A¨v</w:t>
      </w:r>
      <w:r w:rsidR="008371F3">
        <w:rPr>
          <w:rFonts w:ascii="SutonnyMJ" w:eastAsia="SutonnyMJ" w:hAnsi="SutonnyMJ" w:cs="SutonnyMJ"/>
          <w:sz w:val="24"/>
        </w:rPr>
        <w:t>Uwb© †Rbv‡ij wb‡qvM †`b : ivóª</w:t>
      </w:r>
      <w:r w:rsidRPr="006408BB">
        <w:rPr>
          <w:rFonts w:ascii="SutonnyMJ" w:eastAsia="SutonnyMJ" w:hAnsi="SutonnyMJ" w:cs="SutonnyMJ"/>
          <w:sz w:val="24"/>
        </w:rPr>
        <w:t>c</w:t>
      </w:r>
      <w:r w:rsidR="008371F3">
        <w:rPr>
          <w:rFonts w:ascii="SutonnyMJ" w:eastAsia="SutonnyMJ" w:hAnsi="SutonnyMJ" w:cs="SutonnyMJ"/>
          <w:sz w:val="24"/>
        </w:rPr>
        <w:t>w</w:t>
      </w:r>
      <w:r w:rsidRPr="006408BB">
        <w:rPr>
          <w:rFonts w:ascii="SutonnyMJ" w:eastAsia="SutonnyMJ" w:hAnsi="SutonnyMJ" w:cs="SutonnyMJ"/>
          <w:sz w:val="24"/>
        </w:rPr>
        <w:t>Z</w:t>
      </w:r>
    </w:p>
    <w:p w:rsidR="006D1DD3" w:rsidRPr="006D1DD3" w:rsidRDefault="006D1DD3"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†hvM¨Zv _vK‡Z n‡e : mywcÖg †Kv‡U©i wePviK nIqvi</w:t>
      </w:r>
    </w:p>
    <w:p w:rsidR="00EB6384" w:rsidRPr="006408BB" w:rsidRDefault="008371F3"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†gqv` : ivóªcwZi mš‘ó</w:t>
      </w:r>
      <w:r w:rsidR="00EB6384" w:rsidRPr="006408BB">
        <w:rPr>
          <w:rFonts w:ascii="SutonnyMJ" w:eastAsia="SutonnyMJ" w:hAnsi="SutonnyMJ" w:cs="SutonnyMJ"/>
          <w:sz w:val="24"/>
        </w:rPr>
        <w:t xml:space="preserve"> Abyhvqx mgqmxgv</w:t>
      </w:r>
    </w:p>
    <w:p w:rsidR="00EB6384" w:rsidRPr="006408BB" w:rsidRDefault="00EB6384"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evsjv‡`‡ki cÖ_g A¨vUwb© †Rbv‡ij : Gg GBP L›`Kvi</w:t>
      </w:r>
    </w:p>
    <w:p w:rsidR="00EB6384" w:rsidRPr="006408BB" w:rsidRDefault="00EB6384" w:rsidP="00AD4CBA">
      <w:pPr>
        <w:numPr>
          <w:ilvl w:val="0"/>
          <w:numId w:val="38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eZ©gvb A¨vUwb© †Rbv‡ij- gvney‡e Avjg (15Zg)</w:t>
      </w:r>
    </w:p>
    <w:p w:rsidR="0022323B" w:rsidRPr="006408BB" w:rsidRDefault="00857CE0" w:rsidP="0013327E">
      <w:pPr>
        <w:shd w:val="clear" w:color="auto" w:fill="A6A6A6" w:themeFill="background1" w:themeFillShade="A6"/>
        <w:tabs>
          <w:tab w:val="left" w:pos="450"/>
          <w:tab w:val="left" w:pos="2664"/>
        </w:tabs>
        <w:ind w:right="23"/>
        <w:jc w:val="center"/>
        <w:rPr>
          <w:rFonts w:ascii="SutonnyMJ" w:eastAsia="SutonnyMJ" w:hAnsi="SutonnyMJ" w:cs="SutonnyMJ"/>
          <w:b/>
          <w:sz w:val="26"/>
          <w:szCs w:val="26"/>
          <w:shd w:val="clear" w:color="auto" w:fill="BFBFBF"/>
        </w:rPr>
      </w:pPr>
      <w:r w:rsidRPr="006408BB">
        <w:rPr>
          <w:rFonts w:ascii="SutonnyMJ" w:eastAsia="SutonnyMJ" w:hAnsi="SutonnyMJ" w:cs="SutonnyMJ"/>
          <w:b/>
          <w:sz w:val="4"/>
          <w:shd w:val="clear" w:color="auto" w:fill="FFFFFF"/>
        </w:rPr>
        <w:t>[</w:t>
      </w:r>
      <w:r w:rsidR="0022323B" w:rsidRPr="006408BB">
        <w:rPr>
          <w:rFonts w:ascii="SutonnyMJ" w:eastAsia="SutonnyMJ" w:hAnsi="SutonnyMJ" w:cs="SutonnyMJ"/>
          <w:b/>
          <w:sz w:val="26"/>
          <w:szCs w:val="26"/>
        </w:rPr>
        <w:t>eZ©gvb mvsweavwbK c`ex</w:t>
      </w:r>
    </w:p>
    <w:tbl>
      <w:tblPr>
        <w:tblStyle w:val="TableGrid"/>
        <w:tblW w:w="0" w:type="auto"/>
        <w:tblInd w:w="738" w:type="dxa"/>
        <w:tblLook w:val="04A0" w:firstRow="1" w:lastRow="0" w:firstColumn="1" w:lastColumn="0" w:noHBand="0" w:noVBand="1"/>
      </w:tblPr>
      <w:tblGrid>
        <w:gridCol w:w="2970"/>
        <w:gridCol w:w="2880"/>
        <w:gridCol w:w="1620"/>
      </w:tblGrid>
      <w:tr w:rsidR="0022323B" w:rsidRPr="006408BB" w:rsidTr="00857CE0">
        <w:tc>
          <w:tcPr>
            <w:tcW w:w="2970" w:type="dxa"/>
            <w:shd w:val="clear" w:color="auto" w:fill="F2F2F2" w:themeFill="background1" w:themeFillShade="F2"/>
          </w:tcPr>
          <w:p w:rsidR="0022323B" w:rsidRPr="006408BB" w:rsidRDefault="0022323B" w:rsidP="00644E8A">
            <w:pPr>
              <w:ind w:left="-99" w:right="-81"/>
              <w:jc w:val="center"/>
              <w:rPr>
                <w:rFonts w:ascii="SutonnyMJ" w:hAnsi="SutonnyMJ" w:cs="SutonnyMJ"/>
                <w:b/>
                <w:sz w:val="26"/>
                <w:szCs w:val="24"/>
              </w:rPr>
            </w:pPr>
            <w:r w:rsidRPr="006408BB">
              <w:rPr>
                <w:rFonts w:ascii="SutonnyMJ" w:hAnsi="SutonnyMJ" w:cs="SutonnyMJ"/>
                <w:b/>
                <w:sz w:val="26"/>
                <w:szCs w:val="24"/>
              </w:rPr>
              <w:t>c`</w:t>
            </w:r>
            <w:r w:rsidR="008371F3">
              <w:rPr>
                <w:rFonts w:ascii="SutonnyMJ" w:hAnsi="SutonnyMJ" w:cs="SutonnyMJ"/>
                <w:b/>
                <w:sz w:val="26"/>
                <w:szCs w:val="24"/>
              </w:rPr>
              <w:t>w</w:t>
            </w:r>
            <w:r w:rsidRPr="006408BB">
              <w:rPr>
                <w:rFonts w:ascii="SutonnyMJ" w:hAnsi="SutonnyMJ" w:cs="SutonnyMJ"/>
                <w:b/>
                <w:sz w:val="26"/>
                <w:szCs w:val="24"/>
              </w:rPr>
              <w:t>e</w:t>
            </w:r>
          </w:p>
        </w:tc>
        <w:tc>
          <w:tcPr>
            <w:tcW w:w="2880" w:type="dxa"/>
            <w:shd w:val="clear" w:color="auto" w:fill="F2F2F2" w:themeFill="background1" w:themeFillShade="F2"/>
          </w:tcPr>
          <w:p w:rsidR="0022323B" w:rsidRPr="006408BB" w:rsidRDefault="0022323B" w:rsidP="00644E8A">
            <w:pPr>
              <w:ind w:left="-99" w:right="-81"/>
              <w:jc w:val="center"/>
              <w:rPr>
                <w:rFonts w:ascii="SutonnyMJ" w:hAnsi="SutonnyMJ" w:cs="SutonnyMJ"/>
                <w:b/>
                <w:sz w:val="26"/>
                <w:szCs w:val="24"/>
              </w:rPr>
            </w:pPr>
            <w:r w:rsidRPr="006408BB">
              <w:rPr>
                <w:rFonts w:ascii="SutonnyMJ" w:hAnsi="SutonnyMJ" w:cs="SutonnyMJ"/>
                <w:b/>
                <w:sz w:val="26"/>
                <w:szCs w:val="24"/>
              </w:rPr>
              <w:t>bvg</w:t>
            </w:r>
          </w:p>
        </w:tc>
        <w:tc>
          <w:tcPr>
            <w:tcW w:w="1620" w:type="dxa"/>
            <w:shd w:val="clear" w:color="auto" w:fill="F2F2F2" w:themeFill="background1" w:themeFillShade="F2"/>
          </w:tcPr>
          <w:p w:rsidR="0022323B" w:rsidRPr="006408BB" w:rsidRDefault="0022323B" w:rsidP="00644E8A">
            <w:pPr>
              <w:tabs>
                <w:tab w:val="left" w:pos="3521"/>
                <w:tab w:val="center" w:pos="4502"/>
              </w:tabs>
              <w:ind w:right="23"/>
              <w:jc w:val="center"/>
              <w:rPr>
                <w:rFonts w:ascii="SutonnyMJ" w:eastAsia="SutonnyMJ" w:hAnsi="SutonnyMJ" w:cs="SutonnyMJ"/>
                <w:b/>
                <w:sz w:val="26"/>
                <w:szCs w:val="24"/>
                <w:shd w:val="clear" w:color="auto" w:fill="FFFFFF"/>
              </w:rPr>
            </w:pPr>
            <w:r w:rsidRPr="006408BB">
              <w:rPr>
                <w:rFonts w:ascii="SutonnyMJ" w:hAnsi="SutonnyMJ" w:cs="SutonnyMJ"/>
                <w:b/>
                <w:sz w:val="26"/>
                <w:szCs w:val="24"/>
              </w:rPr>
              <w:t>Zg</w:t>
            </w:r>
          </w:p>
        </w:tc>
      </w:tr>
      <w:tr w:rsidR="0022323B" w:rsidRPr="006408BB" w:rsidTr="00857CE0">
        <w:tc>
          <w:tcPr>
            <w:tcW w:w="2970" w:type="dxa"/>
          </w:tcPr>
          <w:p w:rsidR="0022323B" w:rsidRPr="006408BB" w:rsidRDefault="0022323B" w:rsidP="00644E8A">
            <w:pPr>
              <w:ind w:left="-99" w:right="-81"/>
              <w:jc w:val="center"/>
              <w:rPr>
                <w:rFonts w:ascii="SutonnyMJ" w:hAnsi="SutonnyMJ" w:cs="SutonnyMJ"/>
                <w:b/>
                <w:sz w:val="24"/>
                <w:szCs w:val="24"/>
              </w:rPr>
            </w:pPr>
            <w:r w:rsidRPr="006408BB">
              <w:rPr>
                <w:rFonts w:ascii="SutonnyMJ" w:hAnsi="SutonnyMJ" w:cs="SutonnyMJ"/>
                <w:b/>
                <w:sz w:val="24"/>
                <w:szCs w:val="24"/>
              </w:rPr>
              <w:t>ivóªcwZ</w:t>
            </w:r>
          </w:p>
        </w:tc>
        <w:tc>
          <w:tcPr>
            <w:tcW w:w="2880" w:type="dxa"/>
          </w:tcPr>
          <w:p w:rsidR="0022323B" w:rsidRPr="006408BB" w:rsidRDefault="008371F3" w:rsidP="00644E8A">
            <w:pPr>
              <w:ind w:left="-99" w:right="-81"/>
              <w:jc w:val="center"/>
              <w:rPr>
                <w:rFonts w:ascii="SutonnyMJ" w:hAnsi="SutonnyMJ" w:cs="SutonnyMJ"/>
                <w:sz w:val="24"/>
                <w:szCs w:val="24"/>
              </w:rPr>
            </w:pPr>
            <w:r>
              <w:rPr>
                <w:rFonts w:ascii="SutonnyMJ" w:hAnsi="SutonnyMJ" w:cs="SutonnyMJ"/>
                <w:sz w:val="24"/>
                <w:szCs w:val="24"/>
              </w:rPr>
              <w:t>A¨v</w:t>
            </w:r>
            <w:r w:rsidR="0022323B" w:rsidRPr="006408BB">
              <w:rPr>
                <w:rFonts w:ascii="SutonnyMJ" w:hAnsi="SutonnyMJ" w:cs="SutonnyMJ"/>
                <w:sz w:val="24"/>
                <w:szCs w:val="24"/>
              </w:rPr>
              <w:t>W‡fv‡KU Avãyj nvwg`</w:t>
            </w:r>
          </w:p>
        </w:tc>
        <w:tc>
          <w:tcPr>
            <w:tcW w:w="1620" w:type="dxa"/>
          </w:tcPr>
          <w:p w:rsidR="0022323B" w:rsidRPr="006408BB" w:rsidRDefault="0022323B" w:rsidP="00644E8A">
            <w:pPr>
              <w:tabs>
                <w:tab w:val="left" w:pos="1193"/>
                <w:tab w:val="center" w:pos="1472"/>
                <w:tab w:val="left" w:pos="3521"/>
                <w:tab w:val="center" w:pos="4502"/>
              </w:tabs>
              <w:ind w:right="23"/>
              <w:jc w:val="center"/>
              <w:rPr>
                <w:rFonts w:ascii="Vrinda" w:eastAsia="SutonnyMJ" w:hAnsi="Vrinda"/>
                <w:sz w:val="24"/>
                <w:szCs w:val="24"/>
                <w:highlight w:val="blue"/>
                <w:shd w:val="clear" w:color="auto" w:fill="FFFFFF"/>
              </w:rPr>
            </w:pPr>
            <w:r w:rsidRPr="006408BB">
              <w:rPr>
                <w:rFonts w:ascii="SutonnyMJ" w:eastAsia="SutonnyMJ" w:hAnsi="SutonnyMJ" w:cs="SutonnyMJ"/>
                <w:sz w:val="24"/>
                <w:szCs w:val="24"/>
                <w:shd w:val="clear" w:color="auto" w:fill="FFFFFF"/>
              </w:rPr>
              <w:t>21Zg</w:t>
            </w:r>
          </w:p>
        </w:tc>
      </w:tr>
      <w:tr w:rsidR="0022323B" w:rsidRPr="006408BB" w:rsidTr="00857CE0">
        <w:tc>
          <w:tcPr>
            <w:tcW w:w="2970" w:type="dxa"/>
          </w:tcPr>
          <w:p w:rsidR="0022323B" w:rsidRPr="006408BB" w:rsidRDefault="0022323B" w:rsidP="00644E8A">
            <w:pPr>
              <w:ind w:left="-99" w:right="-81"/>
              <w:jc w:val="center"/>
              <w:rPr>
                <w:rFonts w:ascii="SutonnyMJ" w:hAnsi="SutonnyMJ" w:cs="SutonnyMJ"/>
                <w:b/>
                <w:sz w:val="24"/>
                <w:szCs w:val="24"/>
              </w:rPr>
            </w:pPr>
            <w:r w:rsidRPr="006408BB">
              <w:rPr>
                <w:rFonts w:ascii="SutonnyMJ" w:hAnsi="SutonnyMJ" w:cs="SutonnyMJ"/>
                <w:b/>
                <w:sz w:val="24"/>
                <w:szCs w:val="24"/>
              </w:rPr>
              <w:t>cÖavbgš¿x</w:t>
            </w:r>
          </w:p>
        </w:tc>
        <w:tc>
          <w:tcPr>
            <w:tcW w:w="2880" w:type="dxa"/>
          </w:tcPr>
          <w:p w:rsidR="0022323B" w:rsidRPr="006408BB" w:rsidRDefault="0022323B" w:rsidP="00644E8A">
            <w:pPr>
              <w:ind w:left="-99" w:right="-81"/>
              <w:jc w:val="center"/>
              <w:rPr>
                <w:rFonts w:ascii="SutonnyMJ" w:hAnsi="SutonnyMJ" w:cs="SutonnyMJ"/>
                <w:sz w:val="24"/>
                <w:szCs w:val="24"/>
              </w:rPr>
            </w:pPr>
            <w:r w:rsidRPr="006408BB">
              <w:rPr>
                <w:rFonts w:ascii="SutonnyMJ" w:hAnsi="SutonnyMJ" w:cs="SutonnyMJ"/>
                <w:sz w:val="24"/>
                <w:szCs w:val="24"/>
              </w:rPr>
              <w:t>†kL nvwmbv</w:t>
            </w:r>
          </w:p>
        </w:tc>
        <w:tc>
          <w:tcPr>
            <w:tcW w:w="1620" w:type="dxa"/>
          </w:tcPr>
          <w:p w:rsidR="0022323B" w:rsidRPr="006408BB" w:rsidRDefault="0022323B" w:rsidP="00644E8A">
            <w:pPr>
              <w:tabs>
                <w:tab w:val="left" w:pos="3521"/>
                <w:tab w:val="center" w:pos="4502"/>
              </w:tabs>
              <w:ind w:right="23"/>
              <w:jc w:val="center"/>
              <w:rPr>
                <w:rFonts w:ascii="Vrinda" w:eastAsia="SutonnyMJ" w:hAnsi="Vrinda"/>
                <w:sz w:val="24"/>
                <w:szCs w:val="24"/>
                <w:highlight w:val="blue"/>
                <w:shd w:val="clear" w:color="auto" w:fill="FFFFFF"/>
              </w:rPr>
            </w:pPr>
            <w:r w:rsidRPr="006408BB">
              <w:rPr>
                <w:rFonts w:ascii="SutonnyMJ" w:eastAsia="SutonnyMJ" w:hAnsi="SutonnyMJ" w:cs="SutonnyMJ"/>
                <w:sz w:val="24"/>
                <w:szCs w:val="24"/>
                <w:shd w:val="clear" w:color="auto" w:fill="FFFFFF"/>
              </w:rPr>
              <w:t>14Zg</w:t>
            </w:r>
          </w:p>
        </w:tc>
      </w:tr>
      <w:tr w:rsidR="0022323B" w:rsidRPr="006408BB" w:rsidTr="00857CE0">
        <w:tc>
          <w:tcPr>
            <w:tcW w:w="2970" w:type="dxa"/>
          </w:tcPr>
          <w:p w:rsidR="0022323B" w:rsidRPr="006408BB" w:rsidRDefault="0022323B" w:rsidP="00644E8A">
            <w:pPr>
              <w:ind w:left="-99" w:right="-81"/>
              <w:jc w:val="center"/>
              <w:rPr>
                <w:b/>
                <w:sz w:val="24"/>
                <w:szCs w:val="24"/>
              </w:rPr>
            </w:pPr>
            <w:r w:rsidRPr="006408BB">
              <w:rPr>
                <w:rFonts w:ascii="SutonnyMJ" w:eastAsia="SutonnyMJ" w:hAnsi="SutonnyMJ" w:cs="SutonnyMJ"/>
                <w:b/>
                <w:sz w:val="24"/>
                <w:szCs w:val="24"/>
              </w:rPr>
              <w:t>cÖavb wePvicwZ</w:t>
            </w:r>
          </w:p>
        </w:tc>
        <w:tc>
          <w:tcPr>
            <w:tcW w:w="2880" w:type="dxa"/>
          </w:tcPr>
          <w:p w:rsidR="0022323B" w:rsidRPr="006408BB" w:rsidRDefault="0022323B" w:rsidP="00644E8A">
            <w:pPr>
              <w:ind w:left="-99" w:right="-81"/>
              <w:jc w:val="center"/>
              <w:rPr>
                <w:sz w:val="24"/>
                <w:szCs w:val="24"/>
              </w:rPr>
            </w:pPr>
            <w:r w:rsidRPr="006408BB">
              <w:rPr>
                <w:rFonts w:ascii="SutonnyMJ" w:eastAsia="SutonnyMJ" w:hAnsi="SutonnyMJ" w:cs="SutonnyMJ"/>
                <w:sz w:val="24"/>
                <w:szCs w:val="24"/>
              </w:rPr>
              <w:t>ˆmq` gvngy` †nv‡mb</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22Zg</w:t>
            </w:r>
          </w:p>
        </w:tc>
      </w:tr>
      <w:tr w:rsidR="0022323B" w:rsidRPr="006408BB" w:rsidTr="00857CE0">
        <w:tc>
          <w:tcPr>
            <w:tcW w:w="2970" w:type="dxa"/>
          </w:tcPr>
          <w:p w:rsidR="0022323B" w:rsidRPr="006408BB" w:rsidRDefault="0022323B" w:rsidP="00644E8A">
            <w:pPr>
              <w:ind w:left="-99" w:right="-81"/>
              <w:jc w:val="center"/>
              <w:rPr>
                <w:b/>
                <w:sz w:val="24"/>
                <w:szCs w:val="24"/>
              </w:rPr>
            </w:pPr>
            <w:r w:rsidRPr="006408BB">
              <w:rPr>
                <w:rFonts w:ascii="SutonnyMJ" w:eastAsia="SutonnyMJ" w:hAnsi="SutonnyMJ" w:cs="SutonnyMJ"/>
                <w:b/>
                <w:sz w:val="24"/>
                <w:szCs w:val="24"/>
              </w:rPr>
              <w:t>A¨vUwb© †Rbv‡ij</w:t>
            </w:r>
          </w:p>
        </w:tc>
        <w:tc>
          <w:tcPr>
            <w:tcW w:w="2880" w:type="dxa"/>
          </w:tcPr>
          <w:p w:rsidR="0022323B" w:rsidRPr="006408BB" w:rsidRDefault="0022323B" w:rsidP="00644E8A">
            <w:pPr>
              <w:ind w:left="-99" w:right="-81"/>
              <w:jc w:val="center"/>
              <w:rPr>
                <w:sz w:val="24"/>
                <w:szCs w:val="24"/>
              </w:rPr>
            </w:pPr>
            <w:r w:rsidRPr="006408BB">
              <w:rPr>
                <w:rFonts w:ascii="SutonnyMJ" w:eastAsia="SutonnyMJ" w:hAnsi="SutonnyMJ" w:cs="SutonnyMJ"/>
                <w:sz w:val="24"/>
                <w:szCs w:val="24"/>
              </w:rPr>
              <w:t>gvney‡e Avjg</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15Zg</w:t>
            </w:r>
          </w:p>
        </w:tc>
      </w:tr>
      <w:tr w:rsidR="0022323B" w:rsidRPr="006408BB" w:rsidTr="00857CE0">
        <w:tc>
          <w:tcPr>
            <w:tcW w:w="2970" w:type="dxa"/>
          </w:tcPr>
          <w:p w:rsidR="0022323B" w:rsidRPr="006408BB" w:rsidRDefault="0022323B" w:rsidP="00644E8A">
            <w:pPr>
              <w:ind w:left="-99" w:right="-81"/>
              <w:jc w:val="center"/>
              <w:rPr>
                <w:rFonts w:ascii="SutonnyMJ" w:eastAsia="SutonnyMJ" w:hAnsi="SutonnyMJ" w:cs="SutonnyMJ"/>
                <w:b/>
                <w:sz w:val="24"/>
                <w:szCs w:val="24"/>
              </w:rPr>
            </w:pPr>
            <w:r w:rsidRPr="006408BB">
              <w:rPr>
                <w:rFonts w:ascii="SutonnyMJ" w:eastAsia="SutonnyMJ" w:hAnsi="SutonnyMJ" w:cs="SutonnyMJ"/>
                <w:b/>
                <w:sz w:val="24"/>
                <w:szCs w:val="24"/>
              </w:rPr>
              <w:t>w¯úKvi</w:t>
            </w:r>
          </w:p>
        </w:tc>
        <w:tc>
          <w:tcPr>
            <w:tcW w:w="2880" w:type="dxa"/>
          </w:tcPr>
          <w:p w:rsidR="0022323B" w:rsidRPr="006408BB" w:rsidRDefault="0022323B" w:rsidP="00644E8A">
            <w:pPr>
              <w:ind w:left="-99" w:right="-81"/>
              <w:jc w:val="center"/>
              <w:rPr>
                <w:rFonts w:ascii="SutonnyMJ" w:eastAsia="SutonnyMJ" w:hAnsi="SutonnyMJ" w:cs="SutonnyMJ"/>
                <w:sz w:val="24"/>
                <w:szCs w:val="24"/>
              </w:rPr>
            </w:pPr>
            <w:r w:rsidRPr="006408BB">
              <w:rPr>
                <w:rFonts w:ascii="SutonnyMJ" w:eastAsia="SutonnyMJ" w:hAnsi="SutonnyMJ" w:cs="SutonnyMJ"/>
                <w:sz w:val="24"/>
                <w:szCs w:val="24"/>
              </w:rPr>
              <w:t>wkwib kviwgb ‡PŠayix</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 xml:space="preserve">11Zg </w:t>
            </w:r>
          </w:p>
        </w:tc>
      </w:tr>
      <w:tr w:rsidR="0022323B" w:rsidRPr="006408BB" w:rsidTr="00857CE0">
        <w:tc>
          <w:tcPr>
            <w:tcW w:w="2970" w:type="dxa"/>
          </w:tcPr>
          <w:p w:rsidR="0022323B" w:rsidRPr="006408BB" w:rsidRDefault="0022323B" w:rsidP="00644E8A">
            <w:pPr>
              <w:ind w:left="-99" w:right="-81"/>
              <w:jc w:val="center"/>
              <w:rPr>
                <w:rFonts w:ascii="SutonnyMJ" w:eastAsia="SutonnyMJ" w:hAnsi="SutonnyMJ" w:cs="SutonnyMJ"/>
                <w:b/>
                <w:sz w:val="24"/>
                <w:szCs w:val="24"/>
              </w:rPr>
            </w:pPr>
            <w:r w:rsidRPr="006408BB">
              <w:rPr>
                <w:rFonts w:ascii="SutonnyMJ" w:eastAsia="SutonnyMJ" w:hAnsi="SutonnyMJ" w:cs="SutonnyMJ"/>
                <w:b/>
                <w:sz w:val="24"/>
                <w:szCs w:val="24"/>
              </w:rPr>
              <w:t>†WcywU w¯úKvi</w:t>
            </w:r>
          </w:p>
        </w:tc>
        <w:tc>
          <w:tcPr>
            <w:tcW w:w="2880" w:type="dxa"/>
          </w:tcPr>
          <w:p w:rsidR="0022323B" w:rsidRPr="006408BB" w:rsidRDefault="0022323B" w:rsidP="00644E8A">
            <w:pPr>
              <w:ind w:left="-99" w:right="-81"/>
              <w:jc w:val="center"/>
              <w:rPr>
                <w:rFonts w:ascii="SutonnyMJ" w:eastAsia="SutonnyMJ" w:hAnsi="SutonnyMJ" w:cs="SutonnyMJ"/>
                <w:sz w:val="24"/>
                <w:szCs w:val="24"/>
              </w:rPr>
            </w:pPr>
            <w:r w:rsidRPr="006408BB">
              <w:rPr>
                <w:rFonts w:ascii="SutonnyMJ" w:eastAsia="SutonnyMJ" w:hAnsi="SutonnyMJ" w:cs="SutonnyMJ"/>
                <w:sz w:val="24"/>
                <w:szCs w:val="24"/>
              </w:rPr>
              <w:t>dR‡j ivweŸ wgqv</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 xml:space="preserve">11Zg </w:t>
            </w:r>
          </w:p>
        </w:tc>
      </w:tr>
      <w:tr w:rsidR="0022323B" w:rsidRPr="006408BB" w:rsidTr="00857CE0">
        <w:tc>
          <w:tcPr>
            <w:tcW w:w="2970" w:type="dxa"/>
          </w:tcPr>
          <w:p w:rsidR="0022323B" w:rsidRPr="006408BB" w:rsidRDefault="0022323B" w:rsidP="00644E8A">
            <w:pPr>
              <w:ind w:left="-99" w:right="-81"/>
              <w:jc w:val="center"/>
              <w:rPr>
                <w:rFonts w:ascii="SutonnyMJ" w:eastAsia="SutonnyMJ" w:hAnsi="SutonnyMJ" w:cs="SutonnyMJ"/>
                <w:b/>
                <w:sz w:val="24"/>
                <w:szCs w:val="24"/>
              </w:rPr>
            </w:pPr>
            <w:r w:rsidRPr="006408BB">
              <w:rPr>
                <w:rFonts w:ascii="SutonnyMJ" w:eastAsia="SutonnyMJ" w:hAnsi="SutonnyMJ" w:cs="SutonnyMJ"/>
                <w:b/>
                <w:sz w:val="24"/>
                <w:szCs w:val="24"/>
              </w:rPr>
              <w:t>cÖavb wbe©vPb Kwgkbvi</w:t>
            </w:r>
          </w:p>
        </w:tc>
        <w:tc>
          <w:tcPr>
            <w:tcW w:w="2880" w:type="dxa"/>
          </w:tcPr>
          <w:p w:rsidR="0022323B" w:rsidRPr="006408BB" w:rsidRDefault="0022323B" w:rsidP="00644E8A">
            <w:pPr>
              <w:ind w:left="-99" w:right="-81"/>
              <w:jc w:val="center"/>
              <w:rPr>
                <w:rFonts w:ascii="SutonnyMJ" w:eastAsia="SutonnyMJ" w:hAnsi="SutonnyMJ" w:cs="SutonnyMJ"/>
                <w:sz w:val="24"/>
                <w:szCs w:val="24"/>
              </w:rPr>
            </w:pPr>
            <w:r w:rsidRPr="006408BB">
              <w:rPr>
                <w:rFonts w:ascii="SutonnyMJ" w:eastAsia="SutonnyMJ" w:hAnsi="SutonnyMJ" w:cs="SutonnyMJ"/>
                <w:sz w:val="24"/>
              </w:rPr>
              <w:t>†K Gg b~iæj û`</w:t>
            </w:r>
            <w:r w:rsidR="008371F3">
              <w:rPr>
                <w:rFonts w:ascii="SutonnyMJ" w:eastAsia="SutonnyMJ" w:hAnsi="SutonnyMJ" w:cs="SutonnyMJ"/>
                <w:sz w:val="24"/>
              </w:rPr>
              <w:t>v</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12Zg</w:t>
            </w:r>
          </w:p>
        </w:tc>
      </w:tr>
      <w:tr w:rsidR="0022323B" w:rsidRPr="006408BB" w:rsidTr="00857CE0">
        <w:tc>
          <w:tcPr>
            <w:tcW w:w="2970" w:type="dxa"/>
          </w:tcPr>
          <w:p w:rsidR="0022323B" w:rsidRPr="006408BB" w:rsidRDefault="008371F3" w:rsidP="00644E8A">
            <w:pPr>
              <w:ind w:left="-99" w:right="-81"/>
              <w:jc w:val="center"/>
              <w:rPr>
                <w:rFonts w:ascii="SutonnyMJ" w:eastAsia="SutonnyMJ" w:hAnsi="SutonnyMJ" w:cs="SutonnyMJ"/>
                <w:b/>
                <w:sz w:val="24"/>
                <w:szCs w:val="24"/>
              </w:rPr>
            </w:pPr>
            <w:r>
              <w:rPr>
                <w:rFonts w:ascii="SutonnyMJ" w:eastAsia="SutonnyMJ" w:hAnsi="SutonnyMJ" w:cs="SutonnyMJ"/>
                <w:b/>
                <w:sz w:val="24"/>
                <w:szCs w:val="24"/>
              </w:rPr>
              <w:t>gnv</w:t>
            </w:r>
            <w:r w:rsidR="0022323B" w:rsidRPr="006408BB">
              <w:rPr>
                <w:rFonts w:ascii="SutonnyMJ" w:eastAsia="SutonnyMJ" w:hAnsi="SutonnyMJ" w:cs="SutonnyMJ"/>
                <w:b/>
                <w:sz w:val="24"/>
                <w:szCs w:val="24"/>
              </w:rPr>
              <w:t>wnmve</w:t>
            </w:r>
            <w:r>
              <w:rPr>
                <w:rFonts w:ascii="SutonnyMJ" w:eastAsia="SutonnyMJ" w:hAnsi="SutonnyMJ" w:cs="SutonnyMJ"/>
                <w:b/>
                <w:sz w:val="24"/>
                <w:szCs w:val="24"/>
              </w:rPr>
              <w:t xml:space="preserve"> </w:t>
            </w:r>
            <w:r w:rsidR="0022323B" w:rsidRPr="006408BB">
              <w:rPr>
                <w:rFonts w:ascii="SutonnyMJ" w:eastAsia="SutonnyMJ" w:hAnsi="SutonnyMJ" w:cs="SutonnyMJ"/>
                <w:b/>
                <w:sz w:val="24"/>
                <w:szCs w:val="24"/>
              </w:rPr>
              <w:t>wbixÿK I wbqš¿K</w:t>
            </w:r>
          </w:p>
        </w:tc>
        <w:tc>
          <w:tcPr>
            <w:tcW w:w="2880" w:type="dxa"/>
          </w:tcPr>
          <w:p w:rsidR="0022323B" w:rsidRPr="006408BB" w:rsidRDefault="0022323B" w:rsidP="00644E8A">
            <w:pPr>
              <w:ind w:left="-99" w:right="-81"/>
              <w:jc w:val="center"/>
              <w:rPr>
                <w:rFonts w:ascii="SutonnyMJ" w:eastAsia="SutonnyMJ" w:hAnsi="SutonnyMJ" w:cs="SutonnyMJ"/>
                <w:sz w:val="24"/>
              </w:rPr>
            </w:pPr>
            <w:r w:rsidRPr="006408BB">
              <w:rPr>
                <w:rFonts w:ascii="SutonnyMJ" w:eastAsia="SutonnyMJ" w:hAnsi="SutonnyMJ" w:cs="SutonnyMJ"/>
                <w:sz w:val="24"/>
                <w:szCs w:val="24"/>
              </w:rPr>
              <w:t>†gvnv¤§` gymwjg †PŠayix</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12Zg</w:t>
            </w:r>
          </w:p>
        </w:tc>
      </w:tr>
      <w:tr w:rsidR="0022323B" w:rsidRPr="006408BB" w:rsidTr="00857CE0">
        <w:tc>
          <w:tcPr>
            <w:tcW w:w="2970" w:type="dxa"/>
          </w:tcPr>
          <w:p w:rsidR="0022323B" w:rsidRPr="006408BB" w:rsidRDefault="0022323B" w:rsidP="00644E8A">
            <w:pPr>
              <w:ind w:left="-99" w:right="-81"/>
              <w:jc w:val="center"/>
              <w:rPr>
                <w:rFonts w:ascii="SutonnyMJ" w:eastAsia="SutonnyMJ" w:hAnsi="SutonnyMJ" w:cs="SutonnyMJ"/>
                <w:b/>
                <w:sz w:val="24"/>
                <w:szCs w:val="24"/>
              </w:rPr>
            </w:pPr>
            <w:r w:rsidRPr="006408BB">
              <w:rPr>
                <w:rFonts w:ascii="SutonnyMJ" w:eastAsia="SutonnyMJ" w:hAnsi="SutonnyMJ" w:cs="SutonnyMJ"/>
                <w:b/>
                <w:sz w:val="24"/>
                <w:szCs w:val="24"/>
              </w:rPr>
              <w:t>Kg© Kwgk‡bi cÖavb</w:t>
            </w:r>
          </w:p>
        </w:tc>
        <w:tc>
          <w:tcPr>
            <w:tcW w:w="2880" w:type="dxa"/>
          </w:tcPr>
          <w:p w:rsidR="0022323B" w:rsidRPr="006408BB" w:rsidRDefault="0022323B" w:rsidP="00644E8A">
            <w:pPr>
              <w:ind w:left="-99" w:right="-81"/>
              <w:jc w:val="center"/>
              <w:rPr>
                <w:rFonts w:ascii="SutonnyMJ" w:eastAsia="SutonnyMJ" w:hAnsi="SutonnyMJ" w:cs="SutonnyMJ"/>
                <w:sz w:val="24"/>
                <w:szCs w:val="24"/>
              </w:rPr>
            </w:pPr>
            <w:r w:rsidRPr="006408BB">
              <w:rPr>
                <w:rFonts w:ascii="SutonnyMJ" w:eastAsia="SutonnyMJ" w:hAnsi="SutonnyMJ" w:cs="SutonnyMJ"/>
                <w:sz w:val="24"/>
              </w:rPr>
              <w:t>W. †gvnv¤§` mvw`K</w:t>
            </w:r>
          </w:p>
        </w:tc>
        <w:tc>
          <w:tcPr>
            <w:tcW w:w="1620" w:type="dxa"/>
          </w:tcPr>
          <w:p w:rsidR="0022323B" w:rsidRPr="006408BB" w:rsidRDefault="0022323B" w:rsidP="00644E8A">
            <w:pPr>
              <w:tabs>
                <w:tab w:val="left" w:pos="3521"/>
                <w:tab w:val="center" w:pos="4502"/>
              </w:tabs>
              <w:ind w:right="23"/>
              <w:jc w:val="center"/>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14Zg</w:t>
            </w:r>
          </w:p>
        </w:tc>
      </w:tr>
    </w:tbl>
    <w:p w:rsidR="0022323B" w:rsidRPr="006408BB" w:rsidRDefault="0022323B" w:rsidP="0022323B">
      <w:pPr>
        <w:tabs>
          <w:tab w:val="left" w:pos="450"/>
          <w:tab w:val="left" w:pos="2664"/>
        </w:tabs>
        <w:jc w:val="center"/>
        <w:rPr>
          <w:rFonts w:ascii="VillageII" w:eastAsia="VillageII" w:hAnsi="VillageII" w:cs="VillageII"/>
          <w:sz w:val="6"/>
        </w:rPr>
      </w:pPr>
    </w:p>
    <w:p w:rsidR="0022323B" w:rsidRPr="006408BB" w:rsidRDefault="0022323B" w:rsidP="0022323B">
      <w:pPr>
        <w:rPr>
          <w:rFonts w:ascii="VillageII" w:eastAsia="VillageII" w:hAnsi="VillageII" w:cs="VillageII"/>
          <w:sz w:val="4"/>
        </w:rPr>
      </w:pPr>
    </w:p>
    <w:p w:rsidR="0022323B" w:rsidRPr="006408BB" w:rsidRDefault="0022323B" w:rsidP="0022323B">
      <w:pPr>
        <w:tabs>
          <w:tab w:val="left" w:pos="720"/>
        </w:tabs>
        <w:jc w:val="both"/>
        <w:rPr>
          <w:rFonts w:ascii="SutonnyMJ" w:eastAsia="SutonnyMJ" w:hAnsi="SutonnyMJ" w:cs="SutonnyMJ"/>
          <w:sz w:val="8"/>
        </w:rPr>
      </w:pPr>
    </w:p>
    <w:p w:rsidR="0022323B" w:rsidRPr="006408BB" w:rsidRDefault="0022323B" w:rsidP="0022323B">
      <w:pPr>
        <w:shd w:val="clear" w:color="auto" w:fill="D9D9D9" w:themeFill="background1" w:themeFillShade="D9"/>
        <w:tabs>
          <w:tab w:val="left" w:pos="360"/>
        </w:tabs>
        <w:jc w:val="center"/>
        <w:rPr>
          <w:rFonts w:ascii="Vrinda" w:eastAsia="SutonnyMJ" w:hAnsi="Vrinda"/>
          <w:b/>
          <w:sz w:val="28"/>
          <w:szCs w:val="24"/>
          <w:shd w:val="clear" w:color="auto" w:fill="BFBFBF"/>
        </w:rPr>
      </w:pPr>
      <w:r w:rsidRPr="006408BB">
        <w:rPr>
          <w:rFonts w:ascii="SutonnyMJ" w:eastAsia="SutonnyMJ" w:hAnsi="SutonnyMJ" w:cs="SutonnyMJ"/>
          <w:b/>
          <w:sz w:val="28"/>
          <w:szCs w:val="24"/>
        </w:rPr>
        <w:lastRenderedPageBreak/>
        <w:t>msweavb Abymv‡i whwb hv‡K kc_ covb</w:t>
      </w:r>
    </w:p>
    <w:p w:rsidR="0022323B" w:rsidRPr="006408BB" w:rsidRDefault="0022323B" w:rsidP="0022323B">
      <w:pPr>
        <w:shd w:val="clear" w:color="auto" w:fill="F2F2F2" w:themeFill="background1" w:themeFillShade="F2"/>
        <w:tabs>
          <w:tab w:val="left" w:pos="360"/>
        </w:tabs>
        <w:ind w:left="1080"/>
        <w:jc w:val="center"/>
        <w:rPr>
          <w:rFonts w:ascii="SutonnyMJ" w:eastAsia="SutonnyMJ" w:hAnsi="SutonnyMJ" w:cs="SutonnyMJ"/>
          <w:b/>
          <w:sz w:val="4"/>
          <w:szCs w:val="10"/>
          <w:shd w:val="clear" w:color="auto" w:fill="BFBFBF"/>
        </w:rPr>
      </w:pPr>
    </w:p>
    <w:tbl>
      <w:tblPr>
        <w:tblStyle w:val="TableGrid"/>
        <w:tblW w:w="0" w:type="auto"/>
        <w:jc w:val="center"/>
        <w:tblLook w:val="04A0" w:firstRow="1" w:lastRow="0" w:firstColumn="1" w:lastColumn="0" w:noHBand="0" w:noVBand="1"/>
      </w:tblPr>
      <w:tblGrid>
        <w:gridCol w:w="2231"/>
        <w:gridCol w:w="6206"/>
      </w:tblGrid>
      <w:tr w:rsidR="0022323B" w:rsidRPr="006408BB" w:rsidTr="006C5395">
        <w:trPr>
          <w:jc w:val="center"/>
        </w:trPr>
        <w:tc>
          <w:tcPr>
            <w:tcW w:w="2231" w:type="dxa"/>
            <w:shd w:val="clear" w:color="auto" w:fill="FFFFFF" w:themeFill="background1"/>
          </w:tcPr>
          <w:p w:rsidR="0022323B" w:rsidRPr="006408BB" w:rsidRDefault="0022323B" w:rsidP="00644E8A">
            <w:pPr>
              <w:shd w:val="clear" w:color="auto" w:fill="F2F2F2" w:themeFill="background1" w:themeFillShade="F2"/>
              <w:jc w:val="center"/>
              <w:rPr>
                <w:rFonts w:ascii="SutonnyMJ" w:eastAsia="SutonnyMJ" w:hAnsi="SutonnyMJ" w:cs="SutonnyMJ"/>
                <w:b/>
                <w:sz w:val="24"/>
              </w:rPr>
            </w:pPr>
            <w:r w:rsidRPr="006408BB">
              <w:rPr>
                <w:rFonts w:ascii="SutonnyMJ" w:eastAsia="SutonnyMJ" w:hAnsi="SutonnyMJ" w:cs="SutonnyMJ"/>
                <w:b/>
                <w:sz w:val="24"/>
              </w:rPr>
              <w:t xml:space="preserve">whwb </w:t>
            </w:r>
          </w:p>
        </w:tc>
        <w:tc>
          <w:tcPr>
            <w:tcW w:w="6206" w:type="dxa"/>
            <w:shd w:val="clear" w:color="auto" w:fill="FFFFFF" w:themeFill="background1"/>
          </w:tcPr>
          <w:p w:rsidR="0022323B" w:rsidRPr="006408BB" w:rsidRDefault="0022323B" w:rsidP="00644E8A">
            <w:pPr>
              <w:shd w:val="clear" w:color="auto" w:fill="F2F2F2" w:themeFill="background1" w:themeFillShade="F2"/>
              <w:jc w:val="center"/>
              <w:rPr>
                <w:rFonts w:ascii="SutonnyMJ" w:eastAsia="SutonnyMJ" w:hAnsi="SutonnyMJ" w:cs="SutonnyMJ"/>
                <w:b/>
                <w:sz w:val="24"/>
              </w:rPr>
            </w:pPr>
            <w:r w:rsidRPr="006408BB">
              <w:rPr>
                <w:rFonts w:ascii="SutonnyMJ" w:eastAsia="SutonnyMJ" w:hAnsi="SutonnyMJ" w:cs="SutonnyMJ"/>
                <w:b/>
                <w:sz w:val="24"/>
              </w:rPr>
              <w:t>hv‡K kc_ covb</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ivóªcwZ</w:t>
            </w:r>
          </w:p>
        </w:tc>
        <w:tc>
          <w:tcPr>
            <w:tcW w:w="6206"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cÖavbgš¿x I mKj gš¿x, cÖw</w:t>
            </w:r>
            <w:r w:rsidR="008371F3">
              <w:rPr>
                <w:rFonts w:ascii="SutonnyMJ" w:eastAsia="SutonnyMJ" w:hAnsi="SutonnyMJ" w:cs="SutonnyMJ"/>
                <w:sz w:val="24"/>
              </w:rPr>
              <w:t>Zgš¿x, Dcgš¿x,</w:t>
            </w:r>
            <w:r w:rsidR="005B5746">
              <w:rPr>
                <w:rFonts w:ascii="SutonnyMJ" w:eastAsia="SutonnyMJ" w:hAnsi="SutonnyMJ" w:cs="SutonnyMJ"/>
                <w:sz w:val="24"/>
              </w:rPr>
              <w:t xml:space="preserve"> </w:t>
            </w:r>
            <w:r w:rsidR="008371F3">
              <w:rPr>
                <w:rFonts w:ascii="SutonnyMJ" w:eastAsia="SutonnyMJ" w:hAnsi="SutonnyMJ" w:cs="SutonnyMJ"/>
                <w:sz w:val="24"/>
              </w:rPr>
              <w:t>w¯úKvi, †WcywU w¯ú</w:t>
            </w:r>
            <w:r w:rsidRPr="006408BB">
              <w:rPr>
                <w:rFonts w:ascii="SutonnyMJ" w:eastAsia="SutonnyMJ" w:hAnsi="SutonnyMJ" w:cs="SutonnyMJ"/>
                <w:sz w:val="24"/>
              </w:rPr>
              <w:t xml:space="preserve">Kvi, cÖavb wePvicwZ </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¯úxKvi</w:t>
            </w:r>
          </w:p>
        </w:tc>
        <w:tc>
          <w:tcPr>
            <w:tcW w:w="6206"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ivóªcwZ, msm` m`m¨</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cÖavb wePvicwZ</w:t>
            </w:r>
          </w:p>
        </w:tc>
        <w:tc>
          <w:tcPr>
            <w:tcW w:w="6206" w:type="dxa"/>
          </w:tcPr>
          <w:p w:rsidR="0022323B" w:rsidRPr="006408BB" w:rsidRDefault="0022323B" w:rsidP="00644E8A">
            <w:pPr>
              <w:tabs>
                <w:tab w:val="left" w:pos="360"/>
                <w:tab w:val="left" w:pos="720"/>
              </w:tabs>
              <w:jc w:val="both"/>
              <w:rPr>
                <w:rFonts w:ascii="SutonnyMJ" w:eastAsia="SutonnyMJ" w:hAnsi="SutonnyMJ" w:cs="SutonnyMJ"/>
                <w:b/>
                <w:sz w:val="24"/>
                <w:szCs w:val="24"/>
                <w:shd w:val="clear" w:color="auto" w:fill="FFFFFF"/>
              </w:rPr>
            </w:pPr>
            <w:r w:rsidRPr="006408BB">
              <w:rPr>
                <w:rFonts w:ascii="SutonnyMJ" w:eastAsia="SutonnyMJ" w:hAnsi="SutonnyMJ" w:cs="SutonnyMJ"/>
                <w:sz w:val="24"/>
              </w:rPr>
              <w:t>Ab¨vb¨ wePvicwZ</w:t>
            </w:r>
            <w:r w:rsidRPr="006408BB">
              <w:rPr>
                <w:rFonts w:ascii="SutonnyMJ" w:eastAsia="SutonnyMJ" w:hAnsi="SutonnyMJ" w:cs="SutonnyMJ"/>
                <w:b/>
                <w:sz w:val="24"/>
                <w:szCs w:val="24"/>
                <w:shd w:val="clear" w:color="auto" w:fill="FFFFFF"/>
              </w:rPr>
              <w:t xml:space="preserve">, </w:t>
            </w:r>
            <w:r w:rsidRPr="006408BB">
              <w:rPr>
                <w:rFonts w:ascii="SutonnyMJ" w:eastAsia="SutonnyMJ" w:hAnsi="SutonnyMJ" w:cs="SutonnyMJ"/>
                <w:sz w:val="24"/>
                <w:szCs w:val="24"/>
                <w:shd w:val="clear" w:color="auto" w:fill="FFFFFF"/>
              </w:rPr>
              <w:t>cÖavb wbe©vPb Kwgkbvi I Ab¨vb¨ Kwgkbvi</w:t>
            </w:r>
            <w:r w:rsidRPr="006408BB">
              <w:rPr>
                <w:rFonts w:ascii="SutonnyMJ" w:eastAsia="SutonnyMJ" w:hAnsi="SutonnyMJ" w:cs="SutonnyMJ"/>
                <w:b/>
                <w:sz w:val="24"/>
                <w:szCs w:val="24"/>
                <w:shd w:val="clear" w:color="auto" w:fill="FFFFFF"/>
              </w:rPr>
              <w:t>,</w:t>
            </w:r>
            <w:r w:rsidRPr="006408BB">
              <w:rPr>
                <w:rFonts w:ascii="SutonnyMJ" w:eastAsia="SutonnyMJ" w:hAnsi="SutonnyMJ" w:cs="SutonnyMJ"/>
                <w:sz w:val="24"/>
                <w:szCs w:val="24"/>
                <w:shd w:val="clear" w:color="auto" w:fill="FFFFFF"/>
              </w:rPr>
              <w:t>Kg© Kwgk‡bi †Pqvig¨vb I m`m¨</w:t>
            </w:r>
            <w:r w:rsidRPr="006408BB">
              <w:rPr>
                <w:rFonts w:ascii="SutonnyMJ" w:eastAsia="SutonnyMJ" w:hAnsi="SutonnyMJ" w:cs="SutonnyMJ"/>
                <w:b/>
                <w:sz w:val="24"/>
                <w:szCs w:val="24"/>
                <w:shd w:val="clear" w:color="auto" w:fill="FFFFFF"/>
              </w:rPr>
              <w:t xml:space="preserve">, </w:t>
            </w:r>
            <w:r w:rsidR="008371F3">
              <w:rPr>
                <w:rFonts w:ascii="SutonnyMJ" w:eastAsia="SutonnyMJ" w:hAnsi="SutonnyMJ" w:cs="SutonnyMJ"/>
                <w:sz w:val="24"/>
                <w:szCs w:val="24"/>
                <w:shd w:val="clear" w:color="auto" w:fill="FFFFFF"/>
              </w:rPr>
              <w:t>gnv</w:t>
            </w:r>
            <w:r w:rsidRPr="006408BB">
              <w:rPr>
                <w:rFonts w:ascii="SutonnyMJ" w:eastAsia="SutonnyMJ" w:hAnsi="SutonnyMJ" w:cs="SutonnyMJ"/>
                <w:sz w:val="24"/>
                <w:szCs w:val="24"/>
                <w:shd w:val="clear" w:color="auto" w:fill="FFFFFF"/>
              </w:rPr>
              <w:t>wnmve wbixÿK I wbqš¿K</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cÖavbgš¿x</w:t>
            </w:r>
          </w:p>
        </w:tc>
        <w:tc>
          <w:tcPr>
            <w:tcW w:w="6206"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wmwU K‡c©v‡ik‡bi †gqi, †Rjv cwil‡`i †Pqvig¨vb</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¯’vbxq miKvi, cjøx Dbœqb I mgevq gš¿x</w:t>
            </w:r>
          </w:p>
        </w:tc>
        <w:tc>
          <w:tcPr>
            <w:tcW w:w="6206"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wmwU K‡c©v‡ik‡bi KvDwÝji</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wefvMxq Kwgkbvi</w:t>
            </w:r>
          </w:p>
        </w:tc>
        <w:tc>
          <w:tcPr>
            <w:tcW w:w="6206" w:type="dxa"/>
          </w:tcPr>
          <w:p w:rsidR="0022323B" w:rsidRPr="006C5395" w:rsidRDefault="0022323B" w:rsidP="006C5395">
            <w:pPr>
              <w:tabs>
                <w:tab w:val="left" w:pos="360"/>
              </w:tabs>
              <w:jc w:val="both"/>
              <w:rPr>
                <w:rFonts w:ascii="SutonnyMJ" w:hAnsi="SutonnyMJ"/>
                <w:sz w:val="24"/>
              </w:rPr>
            </w:pPr>
            <w:r w:rsidRPr="006408BB">
              <w:rPr>
                <w:rFonts w:ascii="SutonnyMJ" w:eastAsia="SutonnyMJ" w:hAnsi="SutonnyMJ" w:cs="SutonnyMJ"/>
                <w:sz w:val="24"/>
              </w:rPr>
              <w:t>†cŠimfvi †gqi I KvDwÝ</w:t>
            </w:r>
            <w:r w:rsidR="008371F3">
              <w:rPr>
                <w:rFonts w:ascii="SutonnyMJ" w:eastAsia="SutonnyMJ" w:hAnsi="SutonnyMJ" w:cs="SutonnyMJ"/>
                <w:sz w:val="24"/>
              </w:rPr>
              <w:t>j</w:t>
            </w:r>
            <w:r w:rsidRPr="006408BB">
              <w:rPr>
                <w:rFonts w:ascii="SutonnyMJ" w:eastAsia="SutonnyMJ" w:hAnsi="SutonnyMJ" w:cs="SutonnyMJ"/>
                <w:sz w:val="24"/>
              </w:rPr>
              <w:t>iMY</w:t>
            </w:r>
            <w:r w:rsidR="006C5395">
              <w:rPr>
                <w:rFonts w:ascii="SutonnyMJ" w:hAnsi="SutonnyMJ"/>
                <w:sz w:val="24"/>
              </w:rPr>
              <w:t xml:space="preserve">, </w:t>
            </w:r>
            <w:r w:rsidR="006C5395" w:rsidRPr="00B44D56">
              <w:rPr>
                <w:rFonts w:ascii="SutonnyMJ" w:hAnsi="SutonnyMJ"/>
                <w:sz w:val="24"/>
              </w:rPr>
              <w:t>Dc‡Rjvi †Pqvig¨vb I fvBm †Pqvig¨vb</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wWwm</w:t>
            </w:r>
          </w:p>
        </w:tc>
        <w:tc>
          <w:tcPr>
            <w:tcW w:w="6206"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BDwbqb cwil‡`i †Pqvig¨vb</w:t>
            </w:r>
          </w:p>
        </w:tc>
      </w:tr>
      <w:tr w:rsidR="0022323B" w:rsidRPr="006408BB" w:rsidTr="006C5395">
        <w:trPr>
          <w:jc w:val="center"/>
        </w:trPr>
        <w:tc>
          <w:tcPr>
            <w:tcW w:w="2231" w:type="dxa"/>
            <w:shd w:val="clear" w:color="auto" w:fill="FFFFFF" w:themeFill="background1"/>
          </w:tcPr>
          <w:p w:rsidR="0022323B" w:rsidRPr="006408BB" w:rsidRDefault="0022323B" w:rsidP="00644E8A">
            <w:pPr>
              <w:rPr>
                <w:rFonts w:ascii="SutonnyMJ" w:eastAsia="SutonnyMJ" w:hAnsi="SutonnyMJ" w:cs="SutonnyMJ"/>
                <w:b/>
                <w:sz w:val="24"/>
              </w:rPr>
            </w:pPr>
            <w:r w:rsidRPr="006408BB">
              <w:rPr>
                <w:rFonts w:ascii="SutonnyMJ" w:eastAsia="SutonnyMJ" w:hAnsi="SutonnyMJ" w:cs="SutonnyMJ"/>
                <w:b/>
                <w:sz w:val="24"/>
              </w:rPr>
              <w:t>BDGbI</w:t>
            </w:r>
          </w:p>
        </w:tc>
        <w:tc>
          <w:tcPr>
            <w:tcW w:w="6206" w:type="dxa"/>
          </w:tcPr>
          <w:p w:rsidR="0022323B" w:rsidRPr="006408BB" w:rsidRDefault="0022323B" w:rsidP="00644E8A">
            <w:pPr>
              <w:jc w:val="both"/>
              <w:rPr>
                <w:rFonts w:ascii="SutonnyMJ" w:eastAsia="SutonnyMJ" w:hAnsi="SutonnyMJ" w:cs="SutonnyMJ"/>
                <w:sz w:val="24"/>
              </w:rPr>
            </w:pPr>
            <w:r w:rsidRPr="006408BB">
              <w:rPr>
                <w:rFonts w:ascii="SutonnyMJ" w:eastAsia="SutonnyMJ" w:hAnsi="SutonnyMJ" w:cs="SutonnyMJ"/>
                <w:sz w:val="24"/>
              </w:rPr>
              <w:t>BDwbqb cwil‡`i m`m¨</w:t>
            </w:r>
          </w:p>
        </w:tc>
      </w:tr>
    </w:tbl>
    <w:p w:rsidR="0022323B" w:rsidRPr="006408BB" w:rsidRDefault="0022323B" w:rsidP="0022323B">
      <w:pPr>
        <w:jc w:val="both"/>
        <w:rPr>
          <w:rFonts w:ascii="VillageII" w:eastAsia="VillageII" w:hAnsi="VillageII" w:cs="VillageII"/>
          <w:sz w:val="4"/>
        </w:rPr>
      </w:pPr>
    </w:p>
    <w:p w:rsidR="0022323B" w:rsidRPr="006408BB" w:rsidRDefault="0022323B" w:rsidP="0022323B">
      <w:pPr>
        <w:tabs>
          <w:tab w:val="left" w:pos="720"/>
        </w:tabs>
        <w:ind w:left="360" w:hanging="360"/>
        <w:jc w:val="center"/>
        <w:rPr>
          <w:rFonts w:ascii="SutonnyMJ" w:eastAsia="SutonnyMJ" w:hAnsi="SutonnyMJ" w:cs="SutonnyMJ"/>
          <w:sz w:val="26"/>
          <w:szCs w:val="26"/>
        </w:rPr>
      </w:pPr>
      <w:r w:rsidRPr="006408BB">
        <w:rPr>
          <w:rFonts w:ascii="SutonnyMJ" w:eastAsia="SutonnyMJ" w:hAnsi="SutonnyMJ" w:cs="SutonnyMJ"/>
          <w:b/>
          <w:sz w:val="26"/>
          <w:szCs w:val="26"/>
        </w:rPr>
        <w:t>¸iæZ¡c~Y© Z_¨</w:t>
      </w:r>
    </w:p>
    <w:p w:rsidR="0022323B" w:rsidRPr="006408BB" w:rsidRDefault="0022323B"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ivóªcwZi c` k~b¨ nevi mv‡_ mv‡_ hvi c` k~b¨ n‡eÑ w¯úKv‡ii</w:t>
      </w:r>
    </w:p>
    <w:p w:rsidR="0022323B" w:rsidRPr="006408BB" w:rsidRDefault="0022323B"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Avwcj wefv‡Mi wePvicwZ msL¨vÑ 7 Rb [m‡e©v”P n‡e 11 Rb]</w:t>
      </w:r>
    </w:p>
    <w:p w:rsidR="0022323B" w:rsidRDefault="0022323B"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 xml:space="preserve">1971 mv‡ji hy×wU msweav‡b ¯’vb †c‡q‡QÑ gyw³ msMÖvg bv‡g </w:t>
      </w:r>
    </w:p>
    <w:p w:rsidR="00324122" w:rsidRPr="00324122" w:rsidRDefault="00324122"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iv‡óªi Ab¨ mKj e¨w³i D‡aŸ© Ae¯’vb Ki‡ebÑ ivóªcwZ</w:t>
      </w:r>
    </w:p>
    <w:p w:rsidR="0022323B" w:rsidRPr="006408BB" w:rsidRDefault="0022323B"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hy× †NvlYv Ki‡Z cv‡iÑ ivóªcwZ</w:t>
      </w:r>
    </w:p>
    <w:p w:rsidR="0022323B" w:rsidRPr="006408BB" w:rsidRDefault="0022323B"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hy‡×i AbygwZ †`qÑ msm`</w:t>
      </w:r>
    </w:p>
    <w:p w:rsidR="0022323B" w:rsidRPr="006408BB" w:rsidRDefault="0022323B" w:rsidP="00AD4CBA">
      <w:pPr>
        <w:numPr>
          <w:ilvl w:val="0"/>
          <w:numId w:val="427"/>
        </w:numPr>
        <w:tabs>
          <w:tab w:val="left" w:pos="216"/>
          <w:tab w:val="left" w:pos="450"/>
          <w:tab w:val="left" w:pos="720"/>
        </w:tabs>
        <w:ind w:left="450" w:hanging="162"/>
        <w:jc w:val="both"/>
        <w:rPr>
          <w:rFonts w:ascii="SutonnyMJ" w:eastAsia="SutonnyMJ" w:hAnsi="SutonnyMJ" w:cs="SutonnyMJ"/>
          <w:sz w:val="24"/>
        </w:rPr>
      </w:pPr>
      <w:r w:rsidRPr="006408BB">
        <w:rPr>
          <w:rFonts w:ascii="SutonnyMJ" w:eastAsia="SutonnyMJ" w:hAnsi="SutonnyMJ" w:cs="SutonnyMJ"/>
          <w:sz w:val="24"/>
        </w:rPr>
        <w:t>f~wgi gvwjKÑ cÖavbgš¿x</w:t>
      </w:r>
    </w:p>
    <w:tbl>
      <w:tblPr>
        <w:tblStyle w:val="TableGrid"/>
        <w:tblW w:w="0" w:type="auto"/>
        <w:tblInd w:w="450" w:type="dxa"/>
        <w:tblLook w:val="04A0" w:firstRow="1" w:lastRow="0" w:firstColumn="1" w:lastColumn="0" w:noHBand="0" w:noVBand="1"/>
      </w:tblPr>
      <w:tblGrid>
        <w:gridCol w:w="4211"/>
        <w:gridCol w:w="3907"/>
      </w:tblGrid>
      <w:tr w:rsidR="0019057C" w:rsidTr="0019057C">
        <w:tc>
          <w:tcPr>
            <w:tcW w:w="4211" w:type="dxa"/>
          </w:tcPr>
          <w:p w:rsidR="0019057C" w:rsidRPr="0019057C" w:rsidRDefault="008371F3" w:rsidP="0019057C">
            <w:pPr>
              <w:tabs>
                <w:tab w:val="left" w:pos="450"/>
                <w:tab w:val="left" w:pos="2664"/>
              </w:tabs>
              <w:ind w:right="23"/>
              <w:jc w:val="center"/>
              <w:rPr>
                <w:rFonts w:ascii="SutonnyMJ" w:eastAsia="SutonnyMJ" w:hAnsi="SutonnyMJ" w:cs="SutonnyMJ"/>
                <w:b/>
                <w:sz w:val="24"/>
              </w:rPr>
            </w:pPr>
            <w:r>
              <w:rPr>
                <w:rFonts w:ascii="SutonnyMJ" w:eastAsia="SutonnyMJ" w:hAnsi="SutonnyMJ" w:cs="SutonnyMJ"/>
                <w:b/>
                <w:sz w:val="24"/>
                <w:shd w:val="clear" w:color="auto" w:fill="FFFFFF"/>
              </w:rPr>
              <w:t>miKvwi</w:t>
            </w:r>
            <w:r w:rsidR="0019057C" w:rsidRPr="0019057C">
              <w:rPr>
                <w:rFonts w:ascii="SutonnyMJ" w:eastAsia="SutonnyMJ" w:hAnsi="SutonnyMJ" w:cs="SutonnyMJ"/>
                <w:b/>
                <w:sz w:val="24"/>
                <w:shd w:val="clear" w:color="auto" w:fill="FFFFFF"/>
              </w:rPr>
              <w:t xml:space="preserve"> wej</w:t>
            </w:r>
          </w:p>
        </w:tc>
        <w:tc>
          <w:tcPr>
            <w:tcW w:w="3907" w:type="dxa"/>
          </w:tcPr>
          <w:p w:rsidR="0019057C" w:rsidRPr="0019057C" w:rsidRDefault="008371F3" w:rsidP="0019057C">
            <w:pPr>
              <w:tabs>
                <w:tab w:val="left" w:pos="450"/>
                <w:tab w:val="left" w:pos="2664"/>
              </w:tabs>
              <w:ind w:right="23"/>
              <w:jc w:val="center"/>
              <w:rPr>
                <w:rFonts w:ascii="SutonnyMJ" w:eastAsia="SutonnyMJ" w:hAnsi="SutonnyMJ" w:cs="SutonnyMJ"/>
                <w:b/>
                <w:sz w:val="24"/>
              </w:rPr>
            </w:pPr>
            <w:r>
              <w:rPr>
                <w:rFonts w:ascii="SutonnyMJ" w:eastAsia="SutonnyMJ" w:hAnsi="SutonnyMJ" w:cs="SutonnyMJ"/>
                <w:b/>
                <w:sz w:val="24"/>
                <w:shd w:val="clear" w:color="auto" w:fill="FFFFFF"/>
              </w:rPr>
              <w:t>†emiKvwi</w:t>
            </w:r>
            <w:r w:rsidR="0019057C" w:rsidRPr="0019057C">
              <w:rPr>
                <w:rFonts w:ascii="SutonnyMJ" w:eastAsia="SutonnyMJ" w:hAnsi="SutonnyMJ" w:cs="SutonnyMJ"/>
                <w:b/>
                <w:sz w:val="24"/>
                <w:shd w:val="clear" w:color="auto" w:fill="FFFFFF"/>
              </w:rPr>
              <w:t xml:space="preserve"> wej</w:t>
            </w:r>
          </w:p>
        </w:tc>
      </w:tr>
      <w:tr w:rsidR="0019057C" w:rsidTr="0019057C">
        <w:trPr>
          <w:trHeight w:val="575"/>
        </w:trPr>
        <w:tc>
          <w:tcPr>
            <w:tcW w:w="4211" w:type="dxa"/>
          </w:tcPr>
          <w:p w:rsidR="0019057C" w:rsidRDefault="0019057C" w:rsidP="0019057C">
            <w:pPr>
              <w:tabs>
                <w:tab w:val="left" w:pos="450"/>
                <w:tab w:val="left" w:pos="2664"/>
              </w:tabs>
              <w:ind w:right="23"/>
              <w:jc w:val="center"/>
              <w:rPr>
                <w:rFonts w:ascii="SutonnyMJ" w:eastAsia="SutonnyMJ" w:hAnsi="SutonnyMJ" w:cs="SutonnyMJ"/>
                <w:sz w:val="24"/>
              </w:rPr>
            </w:pPr>
            <w:r w:rsidRPr="006408BB">
              <w:rPr>
                <w:rFonts w:ascii="SutonnyMJ" w:eastAsia="SutonnyMJ" w:hAnsi="SutonnyMJ" w:cs="SutonnyMJ"/>
                <w:sz w:val="24"/>
                <w:shd w:val="clear" w:color="auto" w:fill="FFFFFF"/>
              </w:rPr>
              <w:t>msm‡`</w:t>
            </w:r>
            <w:r>
              <w:rPr>
                <w:rFonts w:ascii="SutonnyMJ" w:eastAsia="SutonnyMJ" w:hAnsi="SutonnyMJ" w:cs="SutonnyMJ"/>
                <w:sz w:val="24"/>
                <w:shd w:val="clear" w:color="auto" w:fill="FFFFFF"/>
              </w:rPr>
              <w:t xml:space="preserve"> gwš¿cwil` m`m¨‡`i DÌvwcZ wej</w:t>
            </w:r>
          </w:p>
        </w:tc>
        <w:tc>
          <w:tcPr>
            <w:tcW w:w="3907" w:type="dxa"/>
          </w:tcPr>
          <w:p w:rsidR="0019057C" w:rsidRPr="0019057C" w:rsidRDefault="0019057C" w:rsidP="0019057C">
            <w:pPr>
              <w:tabs>
                <w:tab w:val="left" w:pos="360"/>
              </w:tabs>
              <w:jc w:val="center"/>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msm‡` gwš¿cwil` m`m¨ Qvov Ab</w:t>
            </w:r>
            <w:r>
              <w:rPr>
                <w:rFonts w:ascii="SutonnyMJ" w:eastAsia="SutonnyMJ" w:hAnsi="SutonnyMJ" w:cs="SutonnyMJ"/>
                <w:sz w:val="24"/>
                <w:shd w:val="clear" w:color="auto" w:fill="FFFFFF"/>
              </w:rPr>
              <w:t>¨ msm` m`m¨ KZ©„K DÌvwcZ wej</w:t>
            </w:r>
          </w:p>
        </w:tc>
      </w:tr>
      <w:tr w:rsidR="00646576" w:rsidTr="0050418A">
        <w:trPr>
          <w:trHeight w:val="314"/>
        </w:trPr>
        <w:tc>
          <w:tcPr>
            <w:tcW w:w="4211" w:type="dxa"/>
          </w:tcPr>
          <w:p w:rsidR="00646576" w:rsidRPr="0050418A" w:rsidRDefault="00646576" w:rsidP="0050418A">
            <w:pPr>
              <w:tabs>
                <w:tab w:val="left" w:pos="450"/>
                <w:tab w:val="left" w:pos="2664"/>
              </w:tabs>
              <w:ind w:right="23"/>
              <w:jc w:val="center"/>
              <w:rPr>
                <w:rFonts w:ascii="SutonnyMJ" w:eastAsia="SutonnyMJ" w:hAnsi="SutonnyMJ" w:cs="SutonnyMJ"/>
                <w:b/>
                <w:sz w:val="24"/>
                <w:shd w:val="clear" w:color="auto" w:fill="FFFFFF"/>
              </w:rPr>
            </w:pPr>
            <w:r w:rsidRPr="0050418A">
              <w:rPr>
                <w:rFonts w:ascii="SutonnyMJ" w:eastAsia="SutonnyMJ" w:hAnsi="SutonnyMJ" w:cs="SutonnyMJ"/>
                <w:b/>
                <w:sz w:val="24"/>
              </w:rPr>
              <w:t>÷ª †fvU</w:t>
            </w:r>
          </w:p>
        </w:tc>
        <w:tc>
          <w:tcPr>
            <w:tcW w:w="3907" w:type="dxa"/>
          </w:tcPr>
          <w:p w:rsidR="00646576" w:rsidRPr="0050418A" w:rsidRDefault="00646576" w:rsidP="0050418A">
            <w:pPr>
              <w:tabs>
                <w:tab w:val="left" w:pos="360"/>
              </w:tabs>
              <w:jc w:val="center"/>
              <w:rPr>
                <w:rFonts w:ascii="SutonnyMJ" w:eastAsia="SutonnyMJ" w:hAnsi="SutonnyMJ" w:cs="SutonnyMJ"/>
                <w:b/>
                <w:sz w:val="24"/>
                <w:shd w:val="clear" w:color="auto" w:fill="FFFFFF"/>
              </w:rPr>
            </w:pPr>
            <w:r w:rsidRPr="0050418A">
              <w:rPr>
                <w:rFonts w:ascii="SutonnyMJ" w:eastAsia="SutonnyMJ" w:hAnsi="SutonnyMJ" w:cs="SutonnyMJ"/>
                <w:b/>
                <w:sz w:val="24"/>
              </w:rPr>
              <w:t>Kvw÷s †fvU</w:t>
            </w:r>
          </w:p>
        </w:tc>
      </w:tr>
      <w:tr w:rsidR="00646576" w:rsidTr="0050418A">
        <w:trPr>
          <w:trHeight w:val="350"/>
        </w:trPr>
        <w:tc>
          <w:tcPr>
            <w:tcW w:w="4211" w:type="dxa"/>
          </w:tcPr>
          <w:p w:rsidR="00646576" w:rsidRPr="0050418A" w:rsidRDefault="00646576" w:rsidP="0050418A">
            <w:pPr>
              <w:tabs>
                <w:tab w:val="left" w:pos="216"/>
                <w:tab w:val="left" w:pos="450"/>
                <w:tab w:val="left" w:pos="720"/>
              </w:tabs>
              <w:jc w:val="center"/>
              <w:rPr>
                <w:rFonts w:ascii="SutonnyMJ" w:eastAsia="SutonnyMJ" w:hAnsi="SutonnyMJ" w:cs="SutonnyMJ"/>
                <w:sz w:val="24"/>
              </w:rPr>
            </w:pPr>
            <w:r w:rsidRPr="006408BB">
              <w:rPr>
                <w:rFonts w:ascii="SutonnyMJ" w:eastAsia="SutonnyMJ" w:hAnsi="SutonnyMJ" w:cs="SutonnyMJ"/>
                <w:sz w:val="24"/>
              </w:rPr>
              <w:t>†emi</w:t>
            </w:r>
            <w:r w:rsidR="0050418A">
              <w:rPr>
                <w:rFonts w:ascii="SutonnyMJ" w:eastAsia="SutonnyMJ" w:hAnsi="SutonnyMJ" w:cs="SutonnyMJ"/>
                <w:sz w:val="24"/>
              </w:rPr>
              <w:t>Kvwifv‡e MÖnY Kiv †fvU‡K ejv nq</w:t>
            </w:r>
          </w:p>
        </w:tc>
        <w:tc>
          <w:tcPr>
            <w:tcW w:w="3907" w:type="dxa"/>
          </w:tcPr>
          <w:p w:rsidR="00646576" w:rsidRPr="0050418A" w:rsidRDefault="0050418A" w:rsidP="0050418A">
            <w:pPr>
              <w:tabs>
                <w:tab w:val="left" w:pos="216"/>
                <w:tab w:val="left" w:pos="450"/>
                <w:tab w:val="left" w:pos="720"/>
              </w:tabs>
              <w:jc w:val="center"/>
              <w:rPr>
                <w:rFonts w:ascii="SutonnyMJ" w:eastAsia="SutonnyMJ" w:hAnsi="SutonnyMJ" w:cs="SutonnyMJ"/>
                <w:sz w:val="24"/>
              </w:rPr>
            </w:pPr>
            <w:r>
              <w:rPr>
                <w:rFonts w:ascii="SutonnyMJ" w:eastAsia="SutonnyMJ" w:hAnsi="SutonnyMJ" w:cs="SutonnyMJ"/>
                <w:sz w:val="24"/>
              </w:rPr>
              <w:t>w¯úKv‡ii †fvU‡K ejv nq</w:t>
            </w:r>
          </w:p>
        </w:tc>
      </w:tr>
    </w:tbl>
    <w:p w:rsidR="0019057C" w:rsidRPr="00324122" w:rsidRDefault="0019057C" w:rsidP="00AD4CBA">
      <w:pPr>
        <w:pStyle w:val="ListParagraph"/>
        <w:numPr>
          <w:ilvl w:val="0"/>
          <w:numId w:val="428"/>
        </w:numPr>
        <w:tabs>
          <w:tab w:val="left" w:pos="360"/>
        </w:tabs>
        <w:jc w:val="both"/>
        <w:rPr>
          <w:rFonts w:ascii="SutonnyMJ" w:eastAsia="SutonnyMJ" w:hAnsi="SutonnyMJ" w:cs="SutonnyMJ"/>
          <w:sz w:val="24"/>
          <w:shd w:val="clear" w:color="auto" w:fill="FFFFFF"/>
        </w:rPr>
      </w:pPr>
      <w:r w:rsidRPr="00324122">
        <w:rPr>
          <w:rFonts w:ascii="SutonnyMJ" w:eastAsia="SutonnyMJ" w:hAnsi="SutonnyMJ" w:cs="SutonnyMJ"/>
          <w:b/>
          <w:sz w:val="24"/>
          <w:shd w:val="clear" w:color="auto" w:fill="FFFFFF"/>
        </w:rPr>
        <w:t>msm` m`m¨ bb wKš‘ gwš¿cwil‡`i m`m¨ Ggb gš¿x‡`i e‡j:</w:t>
      </w:r>
      <w:r w:rsidRPr="00324122">
        <w:rPr>
          <w:rFonts w:ascii="SutonnyMJ" w:eastAsia="SutonnyMJ" w:hAnsi="SutonnyMJ" w:cs="SutonnyMJ"/>
          <w:sz w:val="24"/>
          <w:shd w:val="clear" w:color="auto" w:fill="FFFFFF"/>
        </w:rPr>
        <w:t xml:space="preserve"> †UK‡bvµ¨vU gš¿x</w:t>
      </w:r>
    </w:p>
    <w:p w:rsidR="0019057C" w:rsidRPr="00324122" w:rsidRDefault="0019057C" w:rsidP="00AD4CBA">
      <w:pPr>
        <w:pStyle w:val="ListParagraph"/>
        <w:numPr>
          <w:ilvl w:val="0"/>
          <w:numId w:val="428"/>
        </w:numPr>
        <w:tabs>
          <w:tab w:val="left" w:pos="360"/>
        </w:tabs>
        <w:jc w:val="both"/>
        <w:rPr>
          <w:rFonts w:ascii="SutonnyMJ" w:eastAsia="SutonnyMJ" w:hAnsi="SutonnyMJ" w:cs="SutonnyMJ"/>
          <w:sz w:val="24"/>
          <w:shd w:val="clear" w:color="auto" w:fill="FFFFFF"/>
        </w:rPr>
      </w:pPr>
      <w:r w:rsidRPr="00324122">
        <w:rPr>
          <w:rFonts w:ascii="SutonnyMJ" w:eastAsia="SutonnyMJ" w:hAnsi="SutonnyMJ" w:cs="SutonnyMJ"/>
          <w:b/>
          <w:sz w:val="24"/>
          <w:shd w:val="clear" w:color="auto" w:fill="FFFFFF"/>
        </w:rPr>
        <w:t>evsjv‡`k miKv‡ii cÖavb AvBbRxex:</w:t>
      </w:r>
      <w:r w:rsidRPr="00324122">
        <w:rPr>
          <w:rFonts w:ascii="SutonnyMJ" w:eastAsia="SutonnyMJ" w:hAnsi="SutonnyMJ" w:cs="SutonnyMJ"/>
          <w:sz w:val="24"/>
          <w:shd w:val="clear" w:color="auto" w:fill="FFFFFF"/>
        </w:rPr>
        <w:t xml:space="preserve"> A¨vUwb© †Rbv‡ij</w:t>
      </w:r>
    </w:p>
    <w:p w:rsidR="0019057C" w:rsidRPr="00324122" w:rsidRDefault="0019057C" w:rsidP="00AD4CBA">
      <w:pPr>
        <w:pStyle w:val="ListParagraph"/>
        <w:numPr>
          <w:ilvl w:val="0"/>
          <w:numId w:val="428"/>
        </w:numPr>
        <w:tabs>
          <w:tab w:val="left" w:pos="360"/>
        </w:tabs>
        <w:jc w:val="both"/>
        <w:rPr>
          <w:rFonts w:ascii="SutonnyMJ" w:eastAsia="SutonnyMJ" w:hAnsi="SutonnyMJ" w:cs="SutonnyMJ"/>
          <w:sz w:val="24"/>
          <w:shd w:val="clear" w:color="auto" w:fill="FFFFFF"/>
        </w:rPr>
      </w:pPr>
      <w:r w:rsidRPr="00324122">
        <w:rPr>
          <w:rFonts w:ascii="SutonnyMJ" w:eastAsia="SutonnyMJ" w:hAnsi="SutonnyMJ" w:cs="SutonnyMJ"/>
          <w:b/>
          <w:sz w:val="24"/>
          <w:shd w:val="clear" w:color="auto" w:fill="FFFFFF"/>
        </w:rPr>
        <w:t>evsjv‡`k msweav‡b ¯^vaxb wePvi wefv‡Mi cvkvcvwk D‡jøL Av‡Q :</w:t>
      </w:r>
      <w:r w:rsidRPr="00324122">
        <w:rPr>
          <w:rFonts w:ascii="SutonnyMJ" w:eastAsia="SutonnyMJ" w:hAnsi="SutonnyMJ" w:cs="SutonnyMJ"/>
          <w:sz w:val="24"/>
          <w:shd w:val="clear" w:color="auto" w:fill="FFFFFF"/>
        </w:rPr>
        <w:t xml:space="preserve"> cÖkvmwbK UªvBeybv‡ji</w:t>
      </w:r>
    </w:p>
    <w:p w:rsidR="0019057C" w:rsidRPr="00324122" w:rsidRDefault="0019057C" w:rsidP="00AD4CBA">
      <w:pPr>
        <w:pStyle w:val="ListParagraph"/>
        <w:numPr>
          <w:ilvl w:val="0"/>
          <w:numId w:val="428"/>
        </w:numPr>
        <w:tabs>
          <w:tab w:val="left" w:pos="360"/>
        </w:tabs>
        <w:jc w:val="both"/>
        <w:rPr>
          <w:rFonts w:ascii="SutonnyMJ" w:eastAsia="SutonnyMJ" w:hAnsi="SutonnyMJ" w:cs="SutonnyMJ"/>
          <w:sz w:val="24"/>
          <w:shd w:val="clear" w:color="auto" w:fill="FFFFFF"/>
        </w:rPr>
      </w:pPr>
      <w:r w:rsidRPr="00324122">
        <w:rPr>
          <w:rFonts w:ascii="SutonnyMJ" w:eastAsia="SutonnyMJ" w:hAnsi="SutonnyMJ" w:cs="SutonnyMJ"/>
          <w:b/>
          <w:sz w:val="24"/>
        </w:rPr>
        <w:t>†K, KLb Aa¨v‡`k cÖYqb Ki‡Z cvi‡ebÑ</w:t>
      </w:r>
      <w:r w:rsidRPr="00324122">
        <w:rPr>
          <w:rFonts w:ascii="SutonnyMJ" w:eastAsia="SutonnyMJ" w:hAnsi="SutonnyMJ" w:cs="SutonnyMJ"/>
          <w:sz w:val="24"/>
        </w:rPr>
        <w:t xml:space="preserve"> †`‡k msm` eZ©gvb bv _vK‡j A_ev msm` ˆeVKiZ bv _vK‡j ivóªcwZ Rb¸iæZ¡c~Y© wewfbœ wel‡q Aa¨v‡`k cÖYqb Ki‡Z cv‡ib|</w:t>
      </w:r>
    </w:p>
    <w:p w:rsidR="0019057C" w:rsidRPr="00F85B46" w:rsidRDefault="0019057C" w:rsidP="00AD4CBA">
      <w:pPr>
        <w:pStyle w:val="ListParagraph"/>
        <w:numPr>
          <w:ilvl w:val="0"/>
          <w:numId w:val="428"/>
        </w:numPr>
        <w:tabs>
          <w:tab w:val="left" w:pos="360"/>
        </w:tabs>
        <w:jc w:val="both"/>
        <w:rPr>
          <w:rFonts w:ascii="SutonnyMJ" w:eastAsia="SutonnyMJ" w:hAnsi="SutonnyMJ" w:cs="SutonnyMJ"/>
          <w:sz w:val="24"/>
          <w:shd w:val="clear" w:color="auto" w:fill="FFFFFF"/>
        </w:rPr>
      </w:pPr>
      <w:r w:rsidRPr="00324122">
        <w:rPr>
          <w:rFonts w:ascii="SutonnyMJ" w:eastAsia="SutonnyMJ" w:hAnsi="SutonnyMJ" w:cs="SutonnyMJ"/>
          <w:b/>
          <w:sz w:val="24"/>
        </w:rPr>
        <w:t>AvBb I Aa¨v‡`‡ki Kvh©KvwiZvÑ</w:t>
      </w:r>
      <w:r w:rsidRPr="00324122">
        <w:rPr>
          <w:rFonts w:ascii="SutonnyMJ" w:eastAsia="SutonnyMJ" w:hAnsi="SutonnyMJ" w:cs="SutonnyMJ"/>
          <w:sz w:val="24"/>
        </w:rPr>
        <w:t xml:space="preserve"> AvBb I Aa¨v‡`‡k †Kv‡bv wbw`©ó Zvwi‡Li D‡jøL bv _vK‡j ivóªcwZ †h Zvwi‡L ¯^vÿi K‡ib ZLb †_‡K AvBb I Aa¨v‡`k Kvh©Ki nq|</w:t>
      </w:r>
    </w:p>
    <w:p w:rsidR="00F85B46" w:rsidRPr="006408BB" w:rsidRDefault="00F85B46" w:rsidP="00AD4CBA">
      <w:pPr>
        <w:numPr>
          <w:ilvl w:val="0"/>
          <w:numId w:val="428"/>
        </w:numPr>
        <w:tabs>
          <w:tab w:val="left" w:pos="216"/>
          <w:tab w:val="left" w:pos="450"/>
          <w:tab w:val="left" w:pos="720"/>
        </w:tabs>
        <w:jc w:val="both"/>
        <w:rPr>
          <w:rFonts w:ascii="SutonnyMJ" w:eastAsia="SutonnyMJ" w:hAnsi="SutonnyMJ" w:cs="SutonnyMJ"/>
          <w:sz w:val="24"/>
        </w:rPr>
      </w:pPr>
      <w:r w:rsidRPr="006408BB">
        <w:rPr>
          <w:rFonts w:ascii="SutonnyMJ" w:eastAsia="SutonnyMJ" w:hAnsi="SutonnyMJ" w:cs="SutonnyMJ"/>
          <w:b/>
          <w:sz w:val="24"/>
        </w:rPr>
        <w:t>ivóªcwZ cÖavbgš¿xi</w:t>
      </w:r>
      <w:r>
        <w:rPr>
          <w:rFonts w:ascii="SutonnyMJ" w:eastAsia="SutonnyMJ" w:hAnsi="SutonnyMJ" w:cs="SutonnyMJ"/>
          <w:b/>
          <w:sz w:val="24"/>
        </w:rPr>
        <w:t xml:space="preserve"> civgk© Qvov 2wU KvR Ki‡Z cv‡i</w:t>
      </w:r>
      <w:r w:rsidRPr="006408BB">
        <w:rPr>
          <w:rFonts w:ascii="SutonnyMJ" w:eastAsia="SutonnyMJ" w:hAnsi="SutonnyMJ" w:cs="SutonnyMJ"/>
          <w:b/>
          <w:sz w:val="24"/>
        </w:rPr>
        <w:t>b</w:t>
      </w:r>
      <w:r w:rsidRPr="006408BB">
        <w:rPr>
          <w:rFonts w:ascii="SutonnyMJ" w:eastAsia="SutonnyMJ" w:hAnsi="SutonnyMJ" w:cs="SutonnyMJ"/>
          <w:sz w:val="24"/>
        </w:rPr>
        <w:t xml:space="preserve">: </w:t>
      </w:r>
    </w:p>
    <w:p w:rsidR="00F85B46" w:rsidRPr="00F85B46" w:rsidRDefault="00F85B46" w:rsidP="00F85B46">
      <w:pPr>
        <w:tabs>
          <w:tab w:val="left" w:pos="450"/>
          <w:tab w:val="left" w:pos="2664"/>
        </w:tabs>
        <w:ind w:left="450" w:right="23" w:hanging="423"/>
        <w:jc w:val="center"/>
        <w:rPr>
          <w:rFonts w:ascii="SutonnyMJ" w:eastAsia="SutonnyMJ" w:hAnsi="SutonnyMJ" w:cs="SutonnyMJ"/>
          <w:sz w:val="24"/>
        </w:rPr>
      </w:pPr>
      <w:r>
        <w:rPr>
          <w:rFonts w:ascii="SutonnyMJ" w:eastAsia="SutonnyMJ" w:hAnsi="SutonnyMJ" w:cs="SutonnyMJ"/>
          <w:sz w:val="24"/>
        </w:rPr>
        <w:t>1.</w:t>
      </w:r>
      <w:r w:rsidRPr="006408BB">
        <w:rPr>
          <w:rFonts w:ascii="SutonnyMJ" w:eastAsia="SutonnyMJ" w:hAnsi="SutonnyMJ" w:cs="SutonnyMJ"/>
          <w:sz w:val="24"/>
        </w:rPr>
        <w:t>cÖavbgš¿xi wb‡qvM</w:t>
      </w:r>
      <w:r w:rsidRPr="006408BB">
        <w:rPr>
          <w:rFonts w:ascii="SutonnyMJ" w:eastAsia="SutonnyMJ" w:hAnsi="SutonnyMJ" w:cs="SutonnyMJ"/>
          <w:sz w:val="24"/>
        </w:rPr>
        <w:tab/>
      </w:r>
      <w:r w:rsidRPr="006408BB">
        <w:rPr>
          <w:rFonts w:ascii="SutonnyMJ" w:eastAsia="SutonnyMJ" w:hAnsi="SutonnyMJ" w:cs="SutonnyMJ"/>
          <w:sz w:val="24"/>
        </w:rPr>
        <w:tab/>
        <w:t>2. cÖavb wePvicwZ wb‡qvM</w:t>
      </w:r>
    </w:p>
    <w:p w:rsidR="0022323B" w:rsidRPr="006408BB" w:rsidRDefault="0022323B" w:rsidP="0022323B">
      <w:pPr>
        <w:tabs>
          <w:tab w:val="left" w:pos="450"/>
          <w:tab w:val="left" w:pos="2664"/>
        </w:tabs>
        <w:rPr>
          <w:rFonts w:ascii="VillageII" w:eastAsia="VillageII" w:hAnsi="VillageII" w:cs="VillageII"/>
          <w:sz w:val="2"/>
        </w:rPr>
      </w:pPr>
    </w:p>
    <w:p w:rsidR="0022323B" w:rsidRPr="006408BB" w:rsidRDefault="0022323B" w:rsidP="0022323B">
      <w:pPr>
        <w:tabs>
          <w:tab w:val="left" w:pos="450"/>
          <w:tab w:val="left" w:pos="2664"/>
        </w:tabs>
        <w:rPr>
          <w:rFonts w:ascii="VillageII" w:eastAsia="VillageII" w:hAnsi="VillageII" w:cs="VillageII"/>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00"/>
        <w:gridCol w:w="4140"/>
      </w:tblGrid>
      <w:tr w:rsidR="0022323B" w:rsidRPr="006408BB" w:rsidTr="006C5395">
        <w:trPr>
          <w:trHeight w:val="1"/>
        </w:trPr>
        <w:tc>
          <w:tcPr>
            <w:tcW w:w="4500" w:type="dxa"/>
            <w:shd w:val="clear" w:color="auto" w:fill="D9D9D9" w:themeFill="background1" w:themeFillShade="D9"/>
            <w:tcMar>
              <w:left w:w="108" w:type="dxa"/>
              <w:right w:w="108" w:type="dxa"/>
            </w:tcMar>
          </w:tcPr>
          <w:p w:rsidR="0022323B" w:rsidRPr="006C5395" w:rsidRDefault="006C5395" w:rsidP="00644E8A">
            <w:pPr>
              <w:tabs>
                <w:tab w:val="left" w:pos="2520"/>
              </w:tabs>
              <w:jc w:val="center"/>
              <w:rPr>
                <w:sz w:val="24"/>
                <w:szCs w:val="24"/>
              </w:rPr>
            </w:pPr>
            <w:r>
              <w:rPr>
                <w:rFonts w:ascii="SutonnyMJ" w:eastAsia="SutonnyMJ" w:hAnsi="SutonnyMJ" w:cs="SutonnyMJ"/>
                <w:b/>
                <w:sz w:val="24"/>
                <w:szCs w:val="24"/>
              </w:rPr>
              <w:t>Aem‡ii eqm</w:t>
            </w:r>
          </w:p>
        </w:tc>
        <w:tc>
          <w:tcPr>
            <w:tcW w:w="4140" w:type="dxa"/>
            <w:shd w:val="clear" w:color="auto" w:fill="D9D9D9" w:themeFill="background1" w:themeFillShade="D9"/>
            <w:tcMar>
              <w:left w:w="108" w:type="dxa"/>
              <w:right w:w="108" w:type="dxa"/>
            </w:tcMar>
          </w:tcPr>
          <w:p w:rsidR="0022323B" w:rsidRPr="006C5395" w:rsidRDefault="006C5395" w:rsidP="005B5746">
            <w:pPr>
              <w:tabs>
                <w:tab w:val="left" w:pos="360"/>
              </w:tabs>
              <w:jc w:val="center"/>
              <w:rPr>
                <w:sz w:val="24"/>
                <w:szCs w:val="24"/>
              </w:rPr>
            </w:pPr>
            <w:r w:rsidRPr="002963FA">
              <w:rPr>
                <w:rFonts w:ascii="SutonnyMJ" w:hAnsi="SutonnyMJ"/>
                <w:b/>
                <w:sz w:val="24"/>
                <w:szCs w:val="24"/>
              </w:rPr>
              <w:t>eqm n‡Z n‡e</w:t>
            </w:r>
          </w:p>
        </w:tc>
      </w:tr>
      <w:tr w:rsidR="0022323B" w:rsidRPr="006408BB" w:rsidTr="006C5395">
        <w:trPr>
          <w:trHeight w:val="1"/>
        </w:trPr>
        <w:tc>
          <w:tcPr>
            <w:tcW w:w="4500" w:type="dxa"/>
            <w:shd w:val="clear" w:color="000000" w:fill="FFFFFF"/>
            <w:tcMar>
              <w:left w:w="108" w:type="dxa"/>
              <w:right w:w="108" w:type="dxa"/>
            </w:tcMar>
          </w:tcPr>
          <w:p w:rsidR="0022323B" w:rsidRPr="006408BB" w:rsidRDefault="0022323B" w:rsidP="002C6E6E">
            <w:pPr>
              <w:numPr>
                <w:ilvl w:val="0"/>
                <w:numId w:val="118"/>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lastRenderedPageBreak/>
              <w:t>miKvwi Kg©KZ©v‡`iÑ 59 eQi</w:t>
            </w:r>
          </w:p>
          <w:p w:rsidR="0022323B" w:rsidRPr="006408BB" w:rsidRDefault="0022323B" w:rsidP="002C6E6E">
            <w:pPr>
              <w:numPr>
                <w:ilvl w:val="0"/>
                <w:numId w:val="118"/>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 xml:space="preserve">wbe©vPb Kwgkb †Pqvig¨vb, </w:t>
            </w:r>
            <w:r w:rsidRPr="006408BB">
              <w:rPr>
                <w:rFonts w:cs="Calibri"/>
              </w:rPr>
              <w:t>PSC</w:t>
            </w:r>
            <w:r w:rsidRPr="006408BB">
              <w:rPr>
                <w:rFonts w:ascii="SutonnyMJ" w:eastAsia="SutonnyMJ" w:hAnsi="SutonnyMJ" w:cs="SutonnyMJ"/>
                <w:sz w:val="24"/>
              </w:rPr>
              <w:t>†Pqvig¨vb, gnvwnmve wbix¶‡KiÑ 65 eQi</w:t>
            </w:r>
          </w:p>
          <w:p w:rsidR="0022323B" w:rsidRPr="006408BB" w:rsidRDefault="0022323B" w:rsidP="002C6E6E">
            <w:pPr>
              <w:numPr>
                <w:ilvl w:val="0"/>
                <w:numId w:val="118"/>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wePvicwZ I M‡elK‡`iÑ 67 eQi</w:t>
            </w:r>
          </w:p>
          <w:p w:rsidR="0022323B" w:rsidRPr="006408BB" w:rsidRDefault="0022323B" w:rsidP="002C6E6E">
            <w:pPr>
              <w:numPr>
                <w:ilvl w:val="0"/>
                <w:numId w:val="118"/>
              </w:numPr>
              <w:tabs>
                <w:tab w:val="left" w:pos="2520"/>
              </w:tabs>
              <w:ind w:left="180" w:hanging="270"/>
              <w:jc w:val="both"/>
            </w:pPr>
            <w:r w:rsidRPr="006408BB">
              <w:rPr>
                <w:rFonts w:ascii="SutonnyMJ" w:eastAsia="SutonnyMJ" w:hAnsi="SutonnyMJ" w:cs="SutonnyMJ"/>
                <w:sz w:val="24"/>
              </w:rPr>
              <w:t>A¨vUwb© †Rbv‡ijÑ ivóªcwZi B”Qv Awb”Qvq wbf©i K‡i</w:t>
            </w:r>
          </w:p>
        </w:tc>
        <w:tc>
          <w:tcPr>
            <w:tcW w:w="4140" w:type="dxa"/>
            <w:shd w:val="clear" w:color="000000" w:fill="FFFFFF"/>
            <w:tcMar>
              <w:left w:w="108" w:type="dxa"/>
              <w:right w:w="108" w:type="dxa"/>
            </w:tcMar>
          </w:tcPr>
          <w:p w:rsidR="0022323B" w:rsidRPr="006408BB" w:rsidRDefault="0022323B" w:rsidP="002C6E6E">
            <w:pPr>
              <w:numPr>
                <w:ilvl w:val="0"/>
                <w:numId w:val="121"/>
              </w:numPr>
              <w:tabs>
                <w:tab w:val="left" w:pos="2520"/>
              </w:tabs>
              <w:ind w:left="342" w:hanging="360"/>
              <w:jc w:val="both"/>
              <w:rPr>
                <w:rFonts w:ascii="SutonnyMJ" w:eastAsia="SutonnyMJ" w:hAnsi="SutonnyMJ" w:cs="SutonnyMJ"/>
                <w:sz w:val="24"/>
              </w:rPr>
            </w:pPr>
            <w:r w:rsidRPr="006408BB">
              <w:rPr>
                <w:rFonts w:ascii="SutonnyMJ" w:eastAsia="SutonnyMJ" w:hAnsi="SutonnyMJ" w:cs="SutonnyMJ"/>
                <w:sz w:val="24"/>
              </w:rPr>
              <w:t xml:space="preserve">cÖavbgš¿x, Ggwc, †gqi I BDwc †Pqvig¨vbÑ 25 eQi </w:t>
            </w:r>
          </w:p>
          <w:p w:rsidR="0022323B" w:rsidRPr="006408BB" w:rsidRDefault="0022323B" w:rsidP="002C6E6E">
            <w:pPr>
              <w:numPr>
                <w:ilvl w:val="0"/>
                <w:numId w:val="121"/>
              </w:numPr>
              <w:tabs>
                <w:tab w:val="left" w:pos="2520"/>
              </w:tabs>
              <w:ind w:left="342" w:hanging="360"/>
              <w:jc w:val="both"/>
              <w:rPr>
                <w:rFonts w:ascii="SutonnyMJ" w:eastAsia="SutonnyMJ" w:hAnsi="SutonnyMJ" w:cs="SutonnyMJ"/>
                <w:sz w:val="24"/>
              </w:rPr>
            </w:pPr>
            <w:r w:rsidRPr="006408BB">
              <w:rPr>
                <w:rFonts w:ascii="SutonnyMJ" w:eastAsia="SutonnyMJ" w:hAnsi="SutonnyMJ" w:cs="SutonnyMJ"/>
                <w:sz w:val="24"/>
              </w:rPr>
              <w:t>miKvwi Kg©KZ©vÑ 21 eQi †_‡K 30 eQi</w:t>
            </w:r>
          </w:p>
          <w:p w:rsidR="0022323B" w:rsidRPr="006408BB" w:rsidRDefault="0022323B" w:rsidP="002C6E6E">
            <w:pPr>
              <w:numPr>
                <w:ilvl w:val="0"/>
                <w:numId w:val="121"/>
              </w:numPr>
              <w:tabs>
                <w:tab w:val="left" w:pos="2520"/>
              </w:tabs>
              <w:ind w:left="342" w:hanging="360"/>
              <w:jc w:val="both"/>
              <w:rPr>
                <w:rFonts w:ascii="SutonnyMJ" w:eastAsia="SutonnyMJ" w:hAnsi="SutonnyMJ" w:cs="SutonnyMJ"/>
                <w:sz w:val="24"/>
              </w:rPr>
            </w:pPr>
            <w:r w:rsidRPr="006408BB">
              <w:rPr>
                <w:rFonts w:ascii="SutonnyMJ" w:eastAsia="SutonnyMJ" w:hAnsi="SutonnyMJ" w:cs="SutonnyMJ"/>
                <w:sz w:val="24"/>
              </w:rPr>
              <w:t>ivóªcwZÑ 35 eQi</w:t>
            </w:r>
          </w:p>
          <w:p w:rsidR="0022323B" w:rsidRPr="006408BB" w:rsidRDefault="0022323B" w:rsidP="002C6E6E">
            <w:pPr>
              <w:numPr>
                <w:ilvl w:val="0"/>
                <w:numId w:val="121"/>
              </w:numPr>
              <w:tabs>
                <w:tab w:val="left" w:pos="2520"/>
              </w:tabs>
              <w:ind w:left="342" w:hanging="360"/>
              <w:jc w:val="both"/>
            </w:pPr>
            <w:r w:rsidRPr="006408BB">
              <w:rPr>
                <w:rFonts w:ascii="SutonnyMJ" w:eastAsia="SutonnyMJ" w:hAnsi="SutonnyMJ" w:cs="SutonnyMJ"/>
                <w:sz w:val="24"/>
              </w:rPr>
              <w:t>BDwc m`m¨Ñ 18 eQi</w:t>
            </w:r>
          </w:p>
        </w:tc>
      </w:tr>
      <w:tr w:rsidR="0022323B" w:rsidRPr="006408BB" w:rsidTr="006C5395">
        <w:trPr>
          <w:trHeight w:val="1"/>
        </w:trPr>
        <w:tc>
          <w:tcPr>
            <w:tcW w:w="4500" w:type="dxa"/>
            <w:shd w:val="clear" w:color="auto" w:fill="D9D9D9" w:themeFill="background1" w:themeFillShade="D9"/>
            <w:tcMar>
              <w:left w:w="108" w:type="dxa"/>
              <w:right w:w="108" w:type="dxa"/>
            </w:tcMar>
          </w:tcPr>
          <w:p w:rsidR="0022323B" w:rsidRPr="006408BB" w:rsidRDefault="0022323B" w:rsidP="00644E8A">
            <w:pPr>
              <w:tabs>
                <w:tab w:val="left" w:pos="2520"/>
              </w:tabs>
              <w:jc w:val="center"/>
              <w:rPr>
                <w:sz w:val="26"/>
              </w:rPr>
            </w:pPr>
            <w:r w:rsidRPr="006408BB">
              <w:rPr>
                <w:rFonts w:ascii="SutonnyMJ" w:eastAsia="SutonnyMJ" w:hAnsi="SutonnyMJ" w:cs="SutonnyMJ"/>
                <w:b/>
                <w:sz w:val="26"/>
              </w:rPr>
              <w:t>eq‡mi mxgv</w:t>
            </w:r>
          </w:p>
        </w:tc>
        <w:tc>
          <w:tcPr>
            <w:tcW w:w="4140" w:type="dxa"/>
            <w:shd w:val="clear" w:color="auto" w:fill="D9D9D9" w:themeFill="background1" w:themeFillShade="D9"/>
            <w:tcMar>
              <w:left w:w="108" w:type="dxa"/>
              <w:right w:w="108" w:type="dxa"/>
            </w:tcMar>
          </w:tcPr>
          <w:p w:rsidR="0022323B" w:rsidRPr="006408BB" w:rsidRDefault="002963FA" w:rsidP="00644E8A">
            <w:pPr>
              <w:tabs>
                <w:tab w:val="left" w:pos="2520"/>
              </w:tabs>
              <w:jc w:val="center"/>
              <w:rPr>
                <w:sz w:val="26"/>
              </w:rPr>
            </w:pPr>
            <w:r>
              <w:rPr>
                <w:rFonts w:ascii="SutonnyMJ" w:eastAsia="SutonnyMJ" w:hAnsi="SutonnyMJ" w:cs="SutonnyMJ"/>
                <w:b/>
                <w:sz w:val="26"/>
              </w:rPr>
              <w:t>†gqv`</w:t>
            </w:r>
          </w:p>
        </w:tc>
      </w:tr>
      <w:tr w:rsidR="0022323B" w:rsidRPr="006408BB" w:rsidTr="006C5395">
        <w:trPr>
          <w:trHeight w:val="1"/>
        </w:trPr>
        <w:tc>
          <w:tcPr>
            <w:tcW w:w="4500" w:type="dxa"/>
            <w:shd w:val="clear" w:color="000000" w:fill="FFFFFF"/>
            <w:tcMar>
              <w:left w:w="108" w:type="dxa"/>
              <w:right w:w="108" w:type="dxa"/>
            </w:tcMar>
          </w:tcPr>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wkïÑ k~b¨ †_‡K 18 eQi</w:t>
            </w:r>
          </w:p>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wK‡kviÑ 7 †_‡K 16 eQi</w:t>
            </w:r>
          </w:p>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hyeKÑ 18 †_‡K 35 eQi</w:t>
            </w:r>
          </w:p>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Kg©ÿg RbMYÑ 15 †_‡K 64 eQi</w:t>
            </w:r>
          </w:p>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evj¨ weevnÑ bvix: 18 eQ‡ii wb‡P Ges cyiæl: 21 eQ‡ii wb‡P</w:t>
            </w:r>
          </w:p>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wkïkÖgÑ 5 †_‡K 14 eQi</w:t>
            </w:r>
          </w:p>
          <w:p w:rsidR="0022323B" w:rsidRPr="006408BB" w:rsidRDefault="0022323B" w:rsidP="002C6E6E">
            <w:pPr>
              <w:numPr>
                <w:ilvl w:val="0"/>
                <w:numId w:val="119"/>
              </w:numPr>
              <w:tabs>
                <w:tab w:val="left" w:pos="2520"/>
              </w:tabs>
              <w:ind w:left="180" w:hanging="270"/>
              <w:jc w:val="both"/>
              <w:rPr>
                <w:rFonts w:ascii="SutonnyMJ" w:eastAsia="SutonnyMJ" w:hAnsi="SutonnyMJ" w:cs="SutonnyMJ"/>
                <w:sz w:val="24"/>
              </w:rPr>
            </w:pPr>
            <w:r w:rsidRPr="006408BB">
              <w:rPr>
                <w:rFonts w:ascii="SutonnyMJ" w:eastAsia="SutonnyMJ" w:hAnsi="SutonnyMJ" w:cs="SutonnyMJ"/>
                <w:sz w:val="24"/>
              </w:rPr>
              <w:t>gyw³‡hv×v‡`i me©wb¤œ eqm (1971 mv‡j)Ñ mv‡o 12 eQi</w:t>
            </w:r>
          </w:p>
        </w:tc>
        <w:tc>
          <w:tcPr>
            <w:tcW w:w="4140" w:type="dxa"/>
            <w:shd w:val="clear" w:color="000000" w:fill="FFFFFF"/>
            <w:tcMar>
              <w:left w:w="108" w:type="dxa"/>
              <w:right w:w="108" w:type="dxa"/>
            </w:tcMar>
          </w:tcPr>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wek^we`¨vj‡qi wfwmÑ 4 eQi</w:t>
            </w:r>
          </w:p>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cÖavb wePvicwZÑ Aemi ch©šÍ</w:t>
            </w:r>
          </w:p>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RvZxq Aa¨vcKÑ 5 eQi</w:t>
            </w:r>
          </w:p>
          <w:p w:rsidR="0022323B" w:rsidRPr="006408BB" w:rsidRDefault="00C01072" w:rsidP="002C6E6E">
            <w:pPr>
              <w:numPr>
                <w:ilvl w:val="0"/>
                <w:numId w:val="120"/>
              </w:numPr>
              <w:tabs>
                <w:tab w:val="left" w:pos="2520"/>
              </w:tabs>
              <w:ind w:left="522" w:hanging="360"/>
              <w:jc w:val="both"/>
              <w:rPr>
                <w:rFonts w:ascii="SutonnyMJ" w:eastAsia="SutonnyMJ" w:hAnsi="SutonnyMJ" w:cs="SutonnyMJ"/>
                <w:sz w:val="24"/>
              </w:rPr>
            </w:pPr>
            <w:r>
              <w:rPr>
                <w:rFonts w:ascii="SutonnyMJ" w:eastAsia="SutonnyMJ" w:hAnsi="SutonnyMJ" w:cs="SutonnyMJ"/>
                <w:sz w:val="24"/>
              </w:rPr>
              <w:t>cÖ‡dmi G</w:t>
            </w:r>
            <w:r w:rsidR="0022323B" w:rsidRPr="006408BB">
              <w:rPr>
                <w:rFonts w:ascii="SutonnyMJ" w:eastAsia="SutonnyMJ" w:hAnsi="SutonnyMJ" w:cs="SutonnyMJ"/>
                <w:sz w:val="24"/>
              </w:rPr>
              <w:t>wg‡iUvmÑ 76 eQi [Av‡M wQj AvRxeb]</w:t>
            </w:r>
          </w:p>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wbe©vwPZ cÖwZwbwaÑ 5 eQi</w:t>
            </w:r>
          </w:p>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evsjv‡`k e¨vs‡Ki Mfb©iÑ 4 eQi</w:t>
            </w:r>
          </w:p>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wbe©vPb Kwgkbvi‡`iÑ 5 eQi</w:t>
            </w:r>
          </w:p>
          <w:p w:rsidR="0022323B" w:rsidRPr="006408BB" w:rsidRDefault="0022323B" w:rsidP="002C6E6E">
            <w:pPr>
              <w:numPr>
                <w:ilvl w:val="0"/>
                <w:numId w:val="120"/>
              </w:numPr>
              <w:tabs>
                <w:tab w:val="left" w:pos="2520"/>
              </w:tabs>
              <w:ind w:left="522" w:hanging="360"/>
              <w:jc w:val="both"/>
              <w:rPr>
                <w:rFonts w:ascii="SutonnyMJ" w:eastAsia="SutonnyMJ" w:hAnsi="SutonnyMJ" w:cs="SutonnyMJ"/>
                <w:sz w:val="24"/>
              </w:rPr>
            </w:pPr>
            <w:r w:rsidRPr="006408BB">
              <w:rPr>
                <w:rFonts w:ascii="SutonnyMJ" w:eastAsia="SutonnyMJ" w:hAnsi="SutonnyMJ" w:cs="SutonnyMJ"/>
                <w:sz w:val="24"/>
              </w:rPr>
              <w:t>miKvwi Kg©Kwgkb m`m¨‡`iÑ 5 eQi</w:t>
            </w:r>
          </w:p>
          <w:p w:rsidR="0022323B" w:rsidRPr="006408BB" w:rsidRDefault="0022323B" w:rsidP="002C6E6E">
            <w:pPr>
              <w:numPr>
                <w:ilvl w:val="0"/>
                <w:numId w:val="120"/>
              </w:numPr>
              <w:tabs>
                <w:tab w:val="left" w:pos="2520"/>
              </w:tabs>
              <w:ind w:left="522" w:hanging="360"/>
              <w:jc w:val="both"/>
            </w:pPr>
            <w:r w:rsidRPr="006408BB">
              <w:rPr>
                <w:rFonts w:ascii="SutonnyMJ" w:eastAsia="SutonnyMJ" w:hAnsi="SutonnyMJ" w:cs="SutonnyMJ"/>
                <w:sz w:val="24"/>
              </w:rPr>
              <w:t>Ab¨vb¨ Kwgk‡bi m`m¨‡`iÑ 3 eQi</w:t>
            </w:r>
          </w:p>
          <w:p w:rsidR="0022323B" w:rsidRPr="006408BB" w:rsidRDefault="0022323B" w:rsidP="002C6E6E">
            <w:pPr>
              <w:numPr>
                <w:ilvl w:val="0"/>
                <w:numId w:val="120"/>
              </w:numPr>
              <w:tabs>
                <w:tab w:val="left" w:pos="2520"/>
              </w:tabs>
              <w:ind w:left="522" w:hanging="360"/>
              <w:jc w:val="both"/>
            </w:pPr>
            <w:r w:rsidRPr="006408BB">
              <w:rPr>
                <w:rFonts w:ascii="SutonnyMJ" w:hAnsi="SutonnyMJ"/>
                <w:b/>
              </w:rPr>
              <w:t>wZb evwnbxi cÖavb</w:t>
            </w:r>
            <w:r w:rsidRPr="006408BB">
              <w:rPr>
                <w:rFonts w:ascii="SutonnyMJ" w:eastAsia="SutonnyMJ" w:hAnsi="SutonnyMJ" w:cs="SutonnyMJ"/>
                <w:sz w:val="24"/>
              </w:rPr>
              <w:t>Ñ 4 eQi</w:t>
            </w:r>
          </w:p>
        </w:tc>
      </w:tr>
    </w:tbl>
    <w:p w:rsidR="0022323B" w:rsidRPr="006408BB" w:rsidRDefault="0022323B" w:rsidP="0022323B">
      <w:pPr>
        <w:tabs>
          <w:tab w:val="left" w:pos="2520"/>
          <w:tab w:val="left" w:pos="4320"/>
          <w:tab w:val="left" w:pos="4680"/>
          <w:tab w:val="left" w:pos="5490"/>
          <w:tab w:val="left" w:pos="6480"/>
          <w:tab w:val="left" w:pos="6660"/>
          <w:tab w:val="left" w:pos="8370"/>
        </w:tabs>
        <w:jc w:val="both"/>
        <w:rPr>
          <w:rFonts w:ascii="SutonnyMJ" w:eastAsia="SutonnyMJ" w:hAnsi="SutonnyMJ" w:cs="SutonnyMJ"/>
          <w:b/>
          <w:shd w:val="clear" w:color="auto" w:fill="000000"/>
        </w:rPr>
      </w:pPr>
      <w:r w:rsidRPr="005B5746">
        <w:rPr>
          <w:rFonts w:ascii="SutonnyMJ" w:eastAsia="SutonnyMJ" w:hAnsi="SutonnyMJ" w:cs="SutonnyMJ"/>
          <w:b/>
          <w:sz w:val="26"/>
          <w:shd w:val="clear" w:color="auto" w:fill="000000"/>
        </w:rPr>
        <w:t>Abykxjbx:</w:t>
      </w:r>
    </w:p>
    <w:p w:rsidR="0022323B" w:rsidRPr="00E543AC" w:rsidRDefault="0022323B" w:rsidP="005B5746">
      <w:pPr>
        <w:tabs>
          <w:tab w:val="left" w:pos="360"/>
          <w:tab w:val="left" w:pos="2340"/>
          <w:tab w:val="left" w:pos="4320"/>
          <w:tab w:val="left" w:pos="6480"/>
          <w:tab w:val="left" w:pos="8136"/>
        </w:tabs>
        <w:rPr>
          <w:rFonts w:ascii="SutonnyMJ" w:eastAsia="SutonnyMJ" w:hAnsi="SutonnyMJ" w:cs="SutonnyMJ"/>
          <w:b/>
          <w:sz w:val="24"/>
        </w:rPr>
      </w:pPr>
      <w:r w:rsidRPr="006408BB">
        <w:rPr>
          <w:rFonts w:ascii="SutonnyMJ" w:eastAsia="SutonnyMJ" w:hAnsi="SutonnyMJ" w:cs="SutonnyMJ"/>
          <w:b/>
          <w:sz w:val="24"/>
        </w:rPr>
        <w:t>01.</w:t>
      </w:r>
      <w:r w:rsidRPr="00E543AC">
        <w:rPr>
          <w:rFonts w:ascii="SutonnyMJ" w:eastAsia="SutonnyMJ" w:hAnsi="SutonnyMJ" w:cs="SutonnyMJ"/>
          <w:b/>
          <w:sz w:val="24"/>
        </w:rPr>
        <w:t>msweav‡bi †Kvb Aby‡”Q`wU Zz‡j †`Iqv n‡q‡Q?</w:t>
      </w:r>
    </w:p>
    <w:p w:rsidR="005B5746"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u w:val="single"/>
        </w:rPr>
      </w:pPr>
      <w:r w:rsidRPr="00E543AC">
        <w:rPr>
          <w:rFonts w:ascii="SutonnyMJ" w:eastAsia="SutonnyMJ" w:hAnsi="SutonnyMJ" w:cs="SutonnyMJ"/>
          <w:sz w:val="24"/>
        </w:rPr>
        <w:tab/>
      </w:r>
      <w:r w:rsidR="0022323B" w:rsidRPr="00E543AC">
        <w:rPr>
          <w:rFonts w:ascii="SutonnyMJ" w:eastAsia="SutonnyMJ" w:hAnsi="SutonnyMJ" w:cs="SutonnyMJ"/>
          <w:sz w:val="24"/>
        </w:rPr>
        <w:tab/>
        <w:t>K. 11 bs Aby‡”Q`</w:t>
      </w:r>
      <w:r w:rsidR="0022323B" w:rsidRPr="00E543AC">
        <w:rPr>
          <w:rFonts w:ascii="SutonnyMJ" w:eastAsia="SutonnyMJ" w:hAnsi="SutonnyMJ" w:cs="SutonnyMJ"/>
          <w:sz w:val="24"/>
        </w:rPr>
        <w:tab/>
      </w:r>
      <w:r w:rsidR="005B5746">
        <w:rPr>
          <w:rFonts w:ascii="SutonnyMJ" w:eastAsia="SutonnyMJ" w:hAnsi="SutonnyMJ" w:cs="SutonnyMJ"/>
          <w:sz w:val="24"/>
        </w:rPr>
        <w:tab/>
      </w:r>
      <w:r w:rsidR="0022323B" w:rsidRPr="00E543AC">
        <w:rPr>
          <w:rFonts w:ascii="SutonnyMJ" w:eastAsia="SutonnyMJ" w:hAnsi="SutonnyMJ" w:cs="SutonnyMJ"/>
          <w:sz w:val="24"/>
        </w:rPr>
        <w:t xml:space="preserve">L. </w:t>
      </w:r>
      <w:r w:rsidR="00D92B90" w:rsidRPr="00E543AC">
        <w:rPr>
          <w:rFonts w:ascii="SutonnyMJ" w:eastAsia="SutonnyMJ" w:hAnsi="SutonnyMJ" w:cs="SutonnyMJ"/>
          <w:sz w:val="24"/>
          <w:u w:val="single"/>
        </w:rPr>
        <w:t>58 (M)</w:t>
      </w:r>
      <w:r w:rsidR="0022323B" w:rsidRPr="00E543AC">
        <w:rPr>
          <w:rFonts w:ascii="SutonnyMJ" w:eastAsia="SutonnyMJ" w:hAnsi="SutonnyMJ" w:cs="SutonnyMJ"/>
          <w:sz w:val="24"/>
          <w:u w:val="single"/>
        </w:rPr>
        <w:t xml:space="preserve"> bs Aby‡”Q`</w:t>
      </w:r>
      <w:r w:rsidR="0022323B" w:rsidRPr="00E543AC">
        <w:rPr>
          <w:rFonts w:ascii="SutonnyMJ" w:eastAsia="SutonnyMJ" w:hAnsi="SutonnyMJ" w:cs="SutonnyMJ"/>
          <w:sz w:val="24"/>
          <w:u w:val="single"/>
        </w:rPr>
        <w:tab/>
      </w:r>
    </w:p>
    <w:p w:rsidR="0022323B" w:rsidRPr="00E543AC" w:rsidRDefault="005B5746"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Pr>
          <w:rFonts w:ascii="SutonnyMJ" w:eastAsia="SutonnyMJ" w:hAnsi="SutonnyMJ" w:cs="SutonnyMJ"/>
          <w:sz w:val="24"/>
        </w:rPr>
        <w:tab/>
      </w:r>
      <w:r w:rsidR="0022323B" w:rsidRPr="00E543AC">
        <w:rPr>
          <w:rFonts w:ascii="SutonnyMJ" w:eastAsia="SutonnyMJ" w:hAnsi="SutonnyMJ" w:cs="SutonnyMJ"/>
          <w:sz w:val="24"/>
        </w:rPr>
        <w:t>M. 13 bs Aby‡”Q`</w:t>
      </w:r>
      <w:r w:rsidR="0022323B" w:rsidRPr="00E543AC">
        <w:rPr>
          <w:rFonts w:ascii="SutonnyMJ" w:eastAsia="SutonnyMJ" w:hAnsi="SutonnyMJ" w:cs="SutonnyMJ"/>
          <w:sz w:val="24"/>
        </w:rPr>
        <w:tab/>
      </w:r>
      <w:r>
        <w:rPr>
          <w:rFonts w:ascii="SutonnyMJ" w:eastAsia="SutonnyMJ" w:hAnsi="SutonnyMJ" w:cs="SutonnyMJ"/>
          <w:sz w:val="24"/>
        </w:rPr>
        <w:tab/>
      </w:r>
      <w:r w:rsidR="0022323B" w:rsidRPr="00E543AC">
        <w:rPr>
          <w:rFonts w:ascii="SutonnyMJ" w:eastAsia="SutonnyMJ" w:hAnsi="SutonnyMJ" w:cs="SutonnyMJ"/>
          <w:sz w:val="24"/>
        </w:rPr>
        <w:t xml:space="preserve">N. 10 bs Aby‡”Q`     </w:t>
      </w:r>
      <w:r w:rsidR="0022323B" w:rsidRPr="00E543AC">
        <w:rPr>
          <w:rFonts w:ascii="SutonnyMJ" w:eastAsia="SutonnyMJ" w:hAnsi="SutonnyMJ" w:cs="SutonnyMJ"/>
          <w:sz w:val="24"/>
        </w:rPr>
        <w:tab/>
      </w:r>
      <w:r>
        <w:rPr>
          <w:rFonts w:ascii="SutonnyMJ" w:eastAsia="SutonnyMJ" w:hAnsi="SutonnyMJ" w:cs="SutonnyMJ"/>
          <w:sz w:val="24"/>
        </w:rPr>
        <w:tab/>
      </w:r>
      <w:r w:rsidR="008A7048">
        <w:rPr>
          <w:rFonts w:ascii="SutonnyMJ" w:eastAsia="SutonnyMJ" w:hAnsi="SutonnyMJ" w:cs="SutonnyMJ"/>
          <w:b/>
          <w:sz w:val="24"/>
          <w:shd w:val="clear" w:color="auto" w:fill="000000"/>
        </w:rPr>
        <w:t>01</w:t>
      </w:r>
      <w:r w:rsidR="0022323B" w:rsidRPr="00E543AC">
        <w:rPr>
          <w:rFonts w:ascii="SutonnyMJ" w:eastAsia="SutonnyMJ" w:hAnsi="SutonnyMJ" w:cs="SutonnyMJ"/>
          <w:b/>
          <w:sz w:val="24"/>
          <w:shd w:val="clear" w:color="auto" w:fill="000000"/>
        </w:rPr>
        <w:t>: L</w:t>
      </w:r>
    </w:p>
    <w:p w:rsidR="0022323B" w:rsidRPr="008A7048" w:rsidRDefault="008A7048" w:rsidP="005B5746">
      <w:pPr>
        <w:tabs>
          <w:tab w:val="left" w:pos="360"/>
          <w:tab w:val="left" w:pos="2340"/>
          <w:tab w:val="left" w:pos="4320"/>
          <w:tab w:val="left" w:pos="6480"/>
          <w:tab w:val="left" w:pos="8136"/>
        </w:tabs>
        <w:contextualSpacing/>
        <w:jc w:val="both"/>
        <w:rPr>
          <w:rFonts w:ascii="SutonnyMJ" w:eastAsia="SutonnyMJ" w:hAnsi="SutonnyMJ" w:cs="SutonnyMJ"/>
          <w:b/>
          <w:sz w:val="24"/>
        </w:rPr>
      </w:pPr>
      <w:r>
        <w:rPr>
          <w:rFonts w:ascii="SutonnyMJ" w:eastAsia="SutonnyMJ" w:hAnsi="SutonnyMJ" w:cs="SutonnyMJ"/>
          <w:b/>
          <w:sz w:val="24"/>
        </w:rPr>
        <w:t>02.</w:t>
      </w:r>
      <w:r w:rsidR="0022323B" w:rsidRPr="008A7048">
        <w:rPr>
          <w:rFonts w:ascii="SutonnyMJ" w:eastAsia="SutonnyMJ" w:hAnsi="SutonnyMJ" w:cs="SutonnyMJ"/>
          <w:b/>
          <w:sz w:val="24"/>
        </w:rPr>
        <w:t>msm` Avnevb, ¯’wMZ I †f‡½ †`qvi ÿgZv Kvi?</w:t>
      </w:r>
    </w:p>
    <w:p w:rsidR="0022323B" w:rsidRPr="006408BB"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22323B" w:rsidRPr="006408BB">
        <w:rPr>
          <w:rFonts w:ascii="SutonnyMJ" w:eastAsia="SutonnyMJ" w:hAnsi="SutonnyMJ" w:cs="SutonnyMJ"/>
          <w:sz w:val="24"/>
        </w:rPr>
        <w:tab/>
        <w:t>K. ivóªcwZ</w:t>
      </w:r>
      <w:r w:rsidR="0022323B" w:rsidRPr="006408BB">
        <w:rPr>
          <w:rFonts w:ascii="SutonnyMJ" w:eastAsia="SutonnyMJ" w:hAnsi="SutonnyMJ" w:cs="SutonnyMJ"/>
          <w:sz w:val="24"/>
        </w:rPr>
        <w:tab/>
        <w:t>L. cÖavbgš¿x</w:t>
      </w:r>
      <w:r w:rsidR="0022323B" w:rsidRPr="006408BB">
        <w:rPr>
          <w:rFonts w:ascii="SutonnyMJ" w:eastAsia="SutonnyMJ" w:hAnsi="SutonnyMJ" w:cs="SutonnyMJ"/>
          <w:sz w:val="24"/>
        </w:rPr>
        <w:tab/>
        <w:t>M. w¯úKvi</w:t>
      </w:r>
      <w:r w:rsidR="0022323B" w:rsidRPr="006408BB">
        <w:rPr>
          <w:rFonts w:ascii="SutonnyMJ" w:eastAsia="SutonnyMJ" w:hAnsi="SutonnyMJ" w:cs="SutonnyMJ"/>
          <w:sz w:val="24"/>
        </w:rPr>
        <w:tab/>
        <w:t xml:space="preserve">N. cÖavb wePvicwZ  </w:t>
      </w:r>
      <w:r w:rsidR="0022323B" w:rsidRPr="006408BB">
        <w:rPr>
          <w:rFonts w:ascii="SutonnyMJ" w:eastAsia="SutonnyMJ" w:hAnsi="SutonnyMJ" w:cs="SutonnyMJ"/>
          <w:sz w:val="24"/>
        </w:rPr>
        <w:tab/>
      </w:r>
      <w:r w:rsidR="008A7048">
        <w:rPr>
          <w:rFonts w:ascii="SutonnyMJ" w:eastAsia="SutonnyMJ" w:hAnsi="SutonnyMJ" w:cs="SutonnyMJ"/>
          <w:b/>
          <w:sz w:val="24"/>
          <w:shd w:val="clear" w:color="auto" w:fill="000000"/>
        </w:rPr>
        <w:t>02</w:t>
      </w:r>
      <w:r w:rsidR="0022323B" w:rsidRPr="006408BB">
        <w:rPr>
          <w:rFonts w:ascii="SutonnyMJ" w:eastAsia="SutonnyMJ" w:hAnsi="SutonnyMJ" w:cs="SutonnyMJ"/>
          <w:b/>
          <w:sz w:val="24"/>
          <w:shd w:val="clear" w:color="auto" w:fill="000000"/>
        </w:rPr>
        <w:t>: K</w:t>
      </w:r>
    </w:p>
    <w:p w:rsidR="0022323B" w:rsidRPr="008A7048" w:rsidRDefault="008A7048" w:rsidP="005B5746">
      <w:pPr>
        <w:tabs>
          <w:tab w:val="left" w:pos="360"/>
          <w:tab w:val="left" w:pos="2340"/>
          <w:tab w:val="left" w:pos="4320"/>
          <w:tab w:val="left" w:pos="6480"/>
          <w:tab w:val="left" w:pos="8136"/>
        </w:tabs>
        <w:contextualSpacing/>
        <w:jc w:val="both"/>
        <w:rPr>
          <w:rFonts w:ascii="SutonnyMJ" w:eastAsia="SutonnyMJ" w:hAnsi="SutonnyMJ" w:cs="SutonnyMJ"/>
          <w:b/>
          <w:spacing w:val="-4"/>
          <w:sz w:val="24"/>
        </w:rPr>
      </w:pPr>
      <w:r>
        <w:rPr>
          <w:rFonts w:ascii="SutonnyMJ" w:eastAsia="SutonnyMJ" w:hAnsi="SutonnyMJ" w:cs="SutonnyMJ"/>
          <w:b/>
          <w:spacing w:val="-4"/>
          <w:sz w:val="24"/>
        </w:rPr>
        <w:t>03.</w:t>
      </w:r>
      <w:r w:rsidR="0022323B" w:rsidRPr="008A7048">
        <w:rPr>
          <w:rFonts w:ascii="SutonnyMJ" w:eastAsia="SutonnyMJ" w:hAnsi="SutonnyMJ" w:cs="SutonnyMJ"/>
          <w:b/>
          <w:spacing w:val="-4"/>
          <w:sz w:val="24"/>
        </w:rPr>
        <w:t>msm` KZ©„K M„nxZ wej m¤§wZi Rb¨ ivóªcwZi wbKU †ck Kivi KZw`‡bi g‡a¨ ivóªcwZ Zv‡Z m¤§wZ `vb Ki‡eb?</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A74138" w:rsidRPr="006408BB">
        <w:rPr>
          <w:rFonts w:ascii="SutonnyMJ" w:eastAsia="SutonnyMJ" w:hAnsi="SutonnyMJ" w:cs="SutonnyMJ"/>
          <w:sz w:val="24"/>
        </w:rPr>
        <w:tab/>
      </w:r>
      <w:r w:rsidRPr="006408BB">
        <w:rPr>
          <w:rFonts w:ascii="SutonnyMJ" w:eastAsia="SutonnyMJ" w:hAnsi="SutonnyMJ" w:cs="SutonnyMJ"/>
          <w:sz w:val="24"/>
        </w:rPr>
        <w:t>K. 7 w`b</w:t>
      </w:r>
      <w:r w:rsidRPr="006408BB">
        <w:rPr>
          <w:rFonts w:ascii="SutonnyMJ" w:eastAsia="SutonnyMJ" w:hAnsi="SutonnyMJ" w:cs="SutonnyMJ"/>
          <w:sz w:val="24"/>
        </w:rPr>
        <w:tab/>
        <w:t>L. 10 w`b</w:t>
      </w:r>
      <w:r w:rsidRPr="006408BB">
        <w:rPr>
          <w:rFonts w:ascii="SutonnyMJ" w:eastAsia="SutonnyMJ" w:hAnsi="SutonnyMJ" w:cs="SutonnyMJ"/>
          <w:sz w:val="24"/>
        </w:rPr>
        <w:tab/>
        <w:t>M. 15 w`b</w:t>
      </w:r>
      <w:r w:rsidRPr="006408BB">
        <w:rPr>
          <w:rFonts w:ascii="SutonnyMJ" w:eastAsia="SutonnyMJ" w:hAnsi="SutonnyMJ" w:cs="SutonnyMJ"/>
          <w:sz w:val="24"/>
        </w:rPr>
        <w:tab/>
        <w:t xml:space="preserve">N. 30 w`b           </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03</w:t>
      </w:r>
      <w:r w:rsidRPr="006408BB">
        <w:rPr>
          <w:rFonts w:ascii="SutonnyMJ" w:eastAsia="SutonnyMJ" w:hAnsi="SutonnyMJ" w:cs="SutonnyMJ"/>
          <w:b/>
          <w:sz w:val="24"/>
          <w:shd w:val="clear" w:color="auto" w:fill="000000"/>
        </w:rPr>
        <w:t>: M</w:t>
      </w:r>
    </w:p>
    <w:p w:rsidR="0022323B" w:rsidRPr="008A7048" w:rsidRDefault="008A7048" w:rsidP="005B5746">
      <w:pPr>
        <w:tabs>
          <w:tab w:val="left" w:pos="360"/>
          <w:tab w:val="left" w:pos="2340"/>
          <w:tab w:val="left" w:pos="4320"/>
          <w:tab w:val="left" w:pos="6480"/>
          <w:tab w:val="left" w:pos="8136"/>
        </w:tabs>
        <w:contextualSpacing/>
        <w:jc w:val="both"/>
        <w:rPr>
          <w:rFonts w:ascii="SutonnyMJ" w:eastAsia="SutonnyMJ" w:hAnsi="SutonnyMJ" w:cs="SutonnyMJ"/>
          <w:b/>
          <w:sz w:val="24"/>
        </w:rPr>
      </w:pPr>
      <w:r>
        <w:rPr>
          <w:rFonts w:ascii="SutonnyMJ" w:eastAsia="SutonnyMJ" w:hAnsi="SutonnyMJ" w:cs="SutonnyMJ"/>
          <w:b/>
          <w:sz w:val="24"/>
        </w:rPr>
        <w:t>04.</w:t>
      </w:r>
      <w:r w:rsidR="0022323B" w:rsidRPr="008A7048">
        <w:rPr>
          <w:rFonts w:ascii="SutonnyMJ" w:eastAsia="SutonnyMJ" w:hAnsi="SutonnyMJ" w:cs="SutonnyMJ"/>
          <w:b/>
          <w:sz w:val="24"/>
        </w:rPr>
        <w:t>evsjv‡`‡ki ivóªcwZi Awfksmb K‡ib †K?</w:t>
      </w:r>
    </w:p>
    <w:p w:rsidR="0022323B" w:rsidRPr="006408BB"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22323B" w:rsidRPr="006408BB">
        <w:rPr>
          <w:rFonts w:ascii="SutonnyMJ" w:eastAsia="SutonnyMJ" w:hAnsi="SutonnyMJ" w:cs="SutonnyMJ"/>
          <w:sz w:val="24"/>
        </w:rPr>
        <w:tab/>
        <w:t>K. mycÖxg‡KvU©</w:t>
      </w:r>
      <w:r w:rsidR="0022323B" w:rsidRPr="006408BB">
        <w:rPr>
          <w:rFonts w:ascii="SutonnyMJ" w:eastAsia="SutonnyMJ" w:hAnsi="SutonnyMJ" w:cs="SutonnyMJ"/>
          <w:sz w:val="24"/>
        </w:rPr>
        <w:tab/>
        <w:t>L. RvZxq msm`</w:t>
      </w:r>
      <w:r w:rsidR="0022323B" w:rsidRPr="006408BB">
        <w:rPr>
          <w:rFonts w:ascii="SutonnyMJ" w:eastAsia="SutonnyMJ" w:hAnsi="SutonnyMJ" w:cs="SutonnyMJ"/>
          <w:sz w:val="24"/>
        </w:rPr>
        <w:tab/>
        <w:t>M. cÖ`vbgš¿x</w:t>
      </w:r>
      <w:r w:rsidR="0022323B" w:rsidRPr="006408BB">
        <w:rPr>
          <w:rFonts w:ascii="SutonnyMJ" w:eastAsia="SutonnyMJ" w:hAnsi="SutonnyMJ" w:cs="SutonnyMJ"/>
          <w:sz w:val="24"/>
        </w:rPr>
        <w:tab/>
        <w:t xml:space="preserve">N. w¯úKvi             </w:t>
      </w:r>
      <w:r w:rsidR="0022323B" w:rsidRPr="006408BB">
        <w:rPr>
          <w:rFonts w:ascii="SutonnyMJ" w:eastAsia="SutonnyMJ" w:hAnsi="SutonnyMJ" w:cs="SutonnyMJ"/>
          <w:sz w:val="24"/>
        </w:rPr>
        <w:tab/>
      </w:r>
      <w:r w:rsidR="008A7048">
        <w:rPr>
          <w:rFonts w:ascii="SutonnyMJ" w:eastAsia="SutonnyMJ" w:hAnsi="SutonnyMJ" w:cs="SutonnyMJ"/>
          <w:b/>
          <w:sz w:val="24"/>
          <w:shd w:val="clear" w:color="auto" w:fill="000000"/>
        </w:rPr>
        <w:t>04</w:t>
      </w:r>
      <w:r w:rsidR="0022323B" w:rsidRPr="006408BB">
        <w:rPr>
          <w:rFonts w:ascii="SutonnyMJ" w:eastAsia="SutonnyMJ" w:hAnsi="SutonnyMJ" w:cs="SutonnyMJ"/>
          <w:b/>
          <w:sz w:val="24"/>
          <w:shd w:val="clear" w:color="auto" w:fill="000000"/>
        </w:rPr>
        <w:t>: L</w:t>
      </w:r>
    </w:p>
    <w:p w:rsidR="0022323B" w:rsidRPr="008A7048" w:rsidRDefault="008A7048" w:rsidP="005B5746">
      <w:pPr>
        <w:tabs>
          <w:tab w:val="left" w:pos="360"/>
          <w:tab w:val="left" w:pos="2340"/>
          <w:tab w:val="left" w:pos="4320"/>
          <w:tab w:val="left" w:pos="6480"/>
          <w:tab w:val="left" w:pos="8136"/>
        </w:tabs>
        <w:contextualSpacing/>
        <w:jc w:val="both"/>
        <w:rPr>
          <w:rFonts w:ascii="SutonnyMJ" w:eastAsia="SutonnyMJ" w:hAnsi="SutonnyMJ" w:cs="SutonnyMJ"/>
          <w:b/>
          <w:sz w:val="24"/>
        </w:rPr>
      </w:pPr>
      <w:r>
        <w:rPr>
          <w:rFonts w:ascii="SutonnyMJ" w:eastAsia="SutonnyMJ" w:hAnsi="SutonnyMJ" w:cs="SutonnyMJ"/>
          <w:b/>
          <w:sz w:val="24"/>
        </w:rPr>
        <w:t>05.</w:t>
      </w:r>
      <w:r w:rsidR="0022323B" w:rsidRPr="008A7048">
        <w:rPr>
          <w:rFonts w:ascii="SutonnyMJ" w:eastAsia="SutonnyMJ" w:hAnsi="SutonnyMJ" w:cs="SutonnyMJ"/>
          <w:b/>
          <w:sz w:val="24"/>
        </w:rPr>
        <w:t>Kvi m¤§wZ Qvov †Kvb wej cvm Kiv hv‡e bv?</w:t>
      </w:r>
    </w:p>
    <w:p w:rsidR="0022323B" w:rsidRPr="006408BB"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22323B" w:rsidRPr="006408BB">
        <w:rPr>
          <w:rFonts w:ascii="SutonnyMJ" w:eastAsia="SutonnyMJ" w:hAnsi="SutonnyMJ" w:cs="SutonnyMJ"/>
          <w:sz w:val="24"/>
        </w:rPr>
        <w:tab/>
        <w:t>K. cÖavbgš¿xi</w:t>
      </w:r>
      <w:r w:rsidR="0022323B" w:rsidRPr="006408BB">
        <w:rPr>
          <w:rFonts w:ascii="SutonnyMJ" w:eastAsia="SutonnyMJ" w:hAnsi="SutonnyMJ" w:cs="SutonnyMJ"/>
          <w:sz w:val="24"/>
        </w:rPr>
        <w:tab/>
        <w:t>L. w¯úKv‡ii</w:t>
      </w:r>
      <w:r w:rsidR="0022323B" w:rsidRPr="006408BB">
        <w:rPr>
          <w:rFonts w:ascii="SutonnyMJ" w:eastAsia="SutonnyMJ" w:hAnsi="SutonnyMJ" w:cs="SutonnyMJ"/>
          <w:sz w:val="24"/>
        </w:rPr>
        <w:tab/>
        <w:t>M. mwP‡ei</w:t>
      </w:r>
      <w:r w:rsidR="0022323B" w:rsidRPr="006408BB">
        <w:rPr>
          <w:rFonts w:ascii="SutonnyMJ" w:eastAsia="SutonnyMJ" w:hAnsi="SutonnyMJ" w:cs="SutonnyMJ"/>
          <w:sz w:val="24"/>
        </w:rPr>
        <w:tab/>
        <w:t xml:space="preserve">N. ivóªcwZi           </w:t>
      </w:r>
      <w:r w:rsidR="0022323B" w:rsidRPr="006408BB">
        <w:rPr>
          <w:rFonts w:ascii="SutonnyMJ" w:eastAsia="SutonnyMJ" w:hAnsi="SutonnyMJ" w:cs="SutonnyMJ"/>
          <w:sz w:val="24"/>
        </w:rPr>
        <w:tab/>
      </w:r>
      <w:r w:rsidR="008A7048">
        <w:rPr>
          <w:rFonts w:ascii="SutonnyMJ" w:eastAsia="SutonnyMJ" w:hAnsi="SutonnyMJ" w:cs="SutonnyMJ"/>
          <w:b/>
          <w:sz w:val="24"/>
          <w:shd w:val="clear" w:color="auto" w:fill="000000"/>
        </w:rPr>
        <w:t>05</w:t>
      </w:r>
      <w:r w:rsidR="0022323B" w:rsidRPr="006408BB">
        <w:rPr>
          <w:rFonts w:ascii="SutonnyMJ" w:eastAsia="SutonnyMJ" w:hAnsi="SutonnyMJ" w:cs="SutonnyMJ"/>
          <w:b/>
          <w:sz w:val="24"/>
          <w:shd w:val="clear" w:color="auto" w:fill="000000"/>
        </w:rPr>
        <w:t>: N</w:t>
      </w:r>
    </w:p>
    <w:p w:rsidR="0022323B" w:rsidRPr="008A7048" w:rsidRDefault="008A7048" w:rsidP="005B5746">
      <w:pPr>
        <w:tabs>
          <w:tab w:val="left" w:pos="360"/>
          <w:tab w:val="left" w:pos="2340"/>
          <w:tab w:val="left" w:pos="4320"/>
          <w:tab w:val="left" w:pos="6480"/>
          <w:tab w:val="left" w:pos="8136"/>
        </w:tabs>
        <w:contextualSpacing/>
        <w:jc w:val="both"/>
        <w:rPr>
          <w:rFonts w:ascii="SutonnyMJ" w:eastAsia="SutonnyMJ" w:hAnsi="SutonnyMJ" w:cs="SutonnyMJ"/>
          <w:b/>
          <w:sz w:val="24"/>
        </w:rPr>
      </w:pPr>
      <w:r>
        <w:rPr>
          <w:rFonts w:ascii="SutonnyMJ" w:eastAsia="SutonnyMJ" w:hAnsi="SutonnyMJ" w:cs="SutonnyMJ"/>
          <w:b/>
          <w:sz w:val="24"/>
        </w:rPr>
        <w:t>06.</w:t>
      </w:r>
      <w:r w:rsidR="0022323B" w:rsidRPr="008A7048">
        <w:rPr>
          <w:rFonts w:ascii="SutonnyMJ" w:eastAsia="SutonnyMJ" w:hAnsi="SutonnyMJ" w:cs="SutonnyMJ"/>
          <w:b/>
          <w:sz w:val="24"/>
        </w:rPr>
        <w:t>evsjv‡`‡ki ivóªcwZ Kxfv‡e wbe©vwPZ nb?</w:t>
      </w:r>
    </w:p>
    <w:p w:rsidR="0022323B" w:rsidRPr="006408BB"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22323B" w:rsidRPr="006408BB">
        <w:rPr>
          <w:rFonts w:ascii="SutonnyMJ" w:eastAsia="SutonnyMJ" w:hAnsi="SutonnyMJ" w:cs="SutonnyMJ"/>
          <w:sz w:val="24"/>
        </w:rPr>
        <w:tab/>
        <w:t>K. RbM‡Yi mivmwi †fv‡U</w:t>
      </w:r>
      <w:r w:rsidR="0022323B" w:rsidRPr="006408BB">
        <w:rPr>
          <w:rFonts w:ascii="SutonnyMJ" w:eastAsia="SutonnyMJ" w:hAnsi="SutonnyMJ" w:cs="SutonnyMJ"/>
          <w:sz w:val="24"/>
        </w:rPr>
        <w:tab/>
        <w:t>L. mvsm`‡`i †fv‡U</w:t>
      </w:r>
      <w:r w:rsidR="0022323B" w:rsidRPr="006408BB">
        <w:rPr>
          <w:rFonts w:ascii="SutonnyMJ" w:eastAsia="SutonnyMJ" w:hAnsi="SutonnyMJ" w:cs="SutonnyMJ"/>
          <w:sz w:val="24"/>
        </w:rPr>
        <w:tab/>
        <w:t>M. cÖavbgš¿x KZ©„K</w:t>
      </w:r>
      <w:r w:rsidR="0022323B" w:rsidRPr="006408BB">
        <w:rPr>
          <w:rFonts w:ascii="SutonnyMJ" w:eastAsia="SutonnyMJ" w:hAnsi="SutonnyMJ" w:cs="SutonnyMJ"/>
          <w:sz w:val="24"/>
        </w:rPr>
        <w:tab/>
        <w:t xml:space="preserve">N. ivóªcwZ  </w:t>
      </w:r>
      <w:r w:rsidR="0022323B" w:rsidRPr="006408BB">
        <w:rPr>
          <w:rFonts w:ascii="SutonnyMJ" w:eastAsia="SutonnyMJ" w:hAnsi="SutonnyMJ" w:cs="SutonnyMJ"/>
          <w:sz w:val="24"/>
        </w:rPr>
        <w:tab/>
      </w:r>
      <w:r w:rsidR="008A7048">
        <w:rPr>
          <w:rFonts w:ascii="SutonnyMJ" w:eastAsia="SutonnyMJ" w:hAnsi="SutonnyMJ" w:cs="SutonnyMJ"/>
          <w:b/>
          <w:sz w:val="24"/>
          <w:shd w:val="clear" w:color="auto" w:fill="000000"/>
        </w:rPr>
        <w:t>06</w:t>
      </w:r>
      <w:r w:rsidR="0022323B" w:rsidRPr="006408BB">
        <w:rPr>
          <w:rFonts w:ascii="SutonnyMJ" w:eastAsia="SutonnyMJ" w:hAnsi="SutonnyMJ" w:cs="SutonnyMJ"/>
          <w:b/>
          <w:sz w:val="24"/>
          <w:shd w:val="clear" w:color="auto" w:fill="000000"/>
        </w:rPr>
        <w:t>: L</w:t>
      </w:r>
    </w:p>
    <w:p w:rsidR="0022323B" w:rsidRPr="008A7048" w:rsidRDefault="008A7048" w:rsidP="005B5746">
      <w:pPr>
        <w:tabs>
          <w:tab w:val="left" w:pos="360"/>
          <w:tab w:val="left" w:pos="2340"/>
          <w:tab w:val="left" w:pos="4320"/>
          <w:tab w:val="left" w:pos="6480"/>
          <w:tab w:val="left" w:pos="8136"/>
        </w:tabs>
        <w:contextualSpacing/>
        <w:jc w:val="both"/>
        <w:rPr>
          <w:rFonts w:ascii="SutonnyMJ" w:eastAsia="SutonnyMJ" w:hAnsi="SutonnyMJ" w:cs="SutonnyMJ"/>
          <w:b/>
          <w:sz w:val="24"/>
        </w:rPr>
      </w:pPr>
      <w:r>
        <w:rPr>
          <w:rFonts w:ascii="SutonnyMJ" w:eastAsia="SutonnyMJ" w:hAnsi="SutonnyMJ" w:cs="SutonnyMJ"/>
          <w:b/>
          <w:sz w:val="24"/>
        </w:rPr>
        <w:t>07.</w:t>
      </w:r>
      <w:r w:rsidR="0022323B" w:rsidRPr="008A7048">
        <w:rPr>
          <w:rFonts w:ascii="SutonnyMJ" w:eastAsia="SutonnyMJ" w:hAnsi="SutonnyMJ" w:cs="SutonnyMJ"/>
          <w:b/>
          <w:sz w:val="24"/>
        </w:rPr>
        <w:t>Kvi KZ©„‡Z¡i Dci Av`vj‡Zi †Kv‡bv GLwZqvi †bB?</w:t>
      </w:r>
    </w:p>
    <w:p w:rsidR="0022323B" w:rsidRPr="006408BB"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22323B" w:rsidRPr="006408BB">
        <w:rPr>
          <w:rFonts w:ascii="SutonnyMJ" w:eastAsia="SutonnyMJ" w:hAnsi="SutonnyMJ" w:cs="SutonnyMJ"/>
          <w:sz w:val="24"/>
        </w:rPr>
        <w:tab/>
        <w:t>K. ivóªcwZ</w:t>
      </w:r>
      <w:r w:rsidR="0022323B" w:rsidRPr="006408BB">
        <w:rPr>
          <w:rFonts w:ascii="SutonnyMJ" w:eastAsia="SutonnyMJ" w:hAnsi="SutonnyMJ" w:cs="SutonnyMJ"/>
          <w:sz w:val="24"/>
        </w:rPr>
        <w:tab/>
        <w:t>L. cÖavbgš¿x</w:t>
      </w:r>
      <w:r w:rsidR="0022323B" w:rsidRPr="006408BB">
        <w:rPr>
          <w:rFonts w:ascii="SutonnyMJ" w:eastAsia="SutonnyMJ" w:hAnsi="SutonnyMJ" w:cs="SutonnyMJ"/>
          <w:sz w:val="24"/>
        </w:rPr>
        <w:tab/>
        <w:t>M. cÖavb wePvicwZ</w:t>
      </w:r>
      <w:r w:rsidR="0022323B" w:rsidRPr="006408BB">
        <w:rPr>
          <w:rFonts w:ascii="SutonnyMJ" w:eastAsia="SutonnyMJ" w:hAnsi="SutonnyMJ" w:cs="SutonnyMJ"/>
          <w:sz w:val="24"/>
        </w:rPr>
        <w:tab/>
        <w:t xml:space="preserve">N. †mbv cÖavb        </w:t>
      </w:r>
      <w:r w:rsidR="0022323B" w:rsidRPr="006408BB">
        <w:rPr>
          <w:rFonts w:ascii="SutonnyMJ" w:eastAsia="SutonnyMJ" w:hAnsi="SutonnyMJ" w:cs="SutonnyMJ"/>
          <w:sz w:val="24"/>
        </w:rPr>
        <w:tab/>
      </w:r>
      <w:r w:rsidR="008A7048">
        <w:rPr>
          <w:rFonts w:ascii="SutonnyMJ" w:eastAsia="SutonnyMJ" w:hAnsi="SutonnyMJ" w:cs="SutonnyMJ"/>
          <w:b/>
          <w:sz w:val="24"/>
          <w:shd w:val="clear" w:color="auto" w:fill="000000"/>
        </w:rPr>
        <w:t>07</w:t>
      </w:r>
      <w:r w:rsidR="0022323B" w:rsidRPr="006408BB">
        <w:rPr>
          <w:rFonts w:ascii="SutonnyMJ" w:eastAsia="SutonnyMJ" w:hAnsi="SutonnyMJ" w:cs="SutonnyMJ"/>
          <w:b/>
          <w:sz w:val="24"/>
          <w:shd w:val="clear" w:color="auto" w:fill="000000"/>
        </w:rPr>
        <w:t>: K</w:t>
      </w:r>
    </w:p>
    <w:p w:rsidR="0022323B" w:rsidRPr="006408BB" w:rsidRDefault="008A7048" w:rsidP="005B5746">
      <w:pPr>
        <w:tabs>
          <w:tab w:val="left" w:pos="360"/>
          <w:tab w:val="left" w:pos="2340"/>
          <w:tab w:val="left" w:pos="4320"/>
          <w:tab w:val="left" w:pos="6480"/>
          <w:tab w:val="left" w:pos="8136"/>
        </w:tabs>
        <w:rPr>
          <w:rFonts w:ascii="SutonnyMJ" w:eastAsia="SutonnyMJ" w:hAnsi="SutonnyMJ" w:cs="SutonnyMJ"/>
          <w:b/>
          <w:sz w:val="24"/>
        </w:rPr>
      </w:pPr>
      <w:r>
        <w:rPr>
          <w:rFonts w:ascii="SutonnyMJ" w:eastAsia="SutonnyMJ" w:hAnsi="SutonnyMJ" w:cs="SutonnyMJ"/>
          <w:sz w:val="24"/>
        </w:rPr>
        <w:t>08.</w:t>
      </w:r>
      <w:r w:rsidR="0022323B" w:rsidRPr="006408BB">
        <w:rPr>
          <w:rFonts w:ascii="SutonnyMJ" w:eastAsia="SutonnyMJ" w:hAnsi="SutonnyMJ" w:cs="SutonnyMJ"/>
          <w:b/>
          <w:sz w:val="24"/>
        </w:rPr>
        <w:t>evsjv‡`‡ki miKvi c×wZ wKiƒc?</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msm`xq miKvi c×wZ</w:t>
      </w:r>
      <w:r w:rsidRPr="006408BB">
        <w:rPr>
          <w:rFonts w:ascii="SutonnyMJ" w:eastAsia="SutonnyMJ" w:hAnsi="SutonnyMJ" w:cs="SutonnyMJ"/>
          <w:sz w:val="24"/>
        </w:rPr>
        <w:tab/>
      </w:r>
      <w:r w:rsidRPr="006408BB">
        <w:rPr>
          <w:rFonts w:ascii="SutonnyMJ" w:eastAsia="SutonnyMJ" w:hAnsi="SutonnyMJ" w:cs="SutonnyMJ"/>
          <w:sz w:val="24"/>
        </w:rPr>
        <w:tab/>
        <w:t>L. ivóªcwZ kvwmZ miKvi c×wZ</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08</w:t>
      </w:r>
      <w:r w:rsidRPr="006408BB">
        <w:rPr>
          <w:rFonts w:ascii="SutonnyMJ" w:eastAsia="SutonnyMJ" w:hAnsi="SutonnyMJ" w:cs="SutonnyMJ"/>
          <w:b/>
          <w:sz w:val="24"/>
          <w:shd w:val="clear" w:color="auto" w:fill="000000"/>
        </w:rPr>
        <w:t>: K</w:t>
      </w:r>
    </w:p>
    <w:p w:rsidR="0022323B" w:rsidRPr="006408BB" w:rsidRDefault="005B5746"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Pr>
          <w:rFonts w:ascii="SutonnyMJ" w:eastAsia="SutonnyMJ" w:hAnsi="SutonnyMJ" w:cs="SutonnyMJ"/>
          <w:sz w:val="24"/>
        </w:rPr>
        <w:tab/>
        <w:t>M. mgvRZvwš¿K miKvi c×wZ</w:t>
      </w:r>
      <w:r>
        <w:rPr>
          <w:rFonts w:ascii="SutonnyMJ" w:eastAsia="SutonnyMJ" w:hAnsi="SutonnyMJ" w:cs="SutonnyMJ"/>
          <w:sz w:val="24"/>
        </w:rPr>
        <w:tab/>
        <w:t>N. †</w:t>
      </w:r>
      <w:r w:rsidR="0022323B" w:rsidRPr="006408BB">
        <w:rPr>
          <w:rFonts w:ascii="SutonnyMJ" w:eastAsia="SutonnyMJ" w:hAnsi="SutonnyMJ" w:cs="SutonnyMJ"/>
          <w:sz w:val="24"/>
        </w:rPr>
        <w:t>dWv‡ikb miKvi c×wZ</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sz w:val="24"/>
        </w:rPr>
        <w:t>09</w:t>
      </w:r>
      <w:r w:rsidR="0022323B" w:rsidRPr="006408BB">
        <w:rPr>
          <w:rFonts w:ascii="SutonnyMJ" w:eastAsia="SutonnyMJ" w:hAnsi="SutonnyMJ" w:cs="SutonnyMJ"/>
          <w:sz w:val="24"/>
        </w:rPr>
        <w:t xml:space="preserve">. </w:t>
      </w:r>
      <w:r w:rsidR="0022323B" w:rsidRPr="006408BB">
        <w:rPr>
          <w:rFonts w:ascii="SutonnyMJ" w:eastAsia="SutonnyMJ" w:hAnsi="SutonnyMJ" w:cs="SutonnyMJ"/>
          <w:sz w:val="24"/>
        </w:rPr>
        <w:tab/>
      </w:r>
      <w:r w:rsidR="0022323B" w:rsidRPr="006408BB">
        <w:rPr>
          <w:rFonts w:ascii="SutonnyMJ" w:eastAsia="SutonnyMJ" w:hAnsi="SutonnyMJ" w:cs="SutonnyMJ"/>
          <w:b/>
          <w:sz w:val="24"/>
        </w:rPr>
        <w:t>evsjv‡`k mk¯¿ evwnbxi me©vwabvqK n‡”Qb-</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†mbvevwnbx cÖa</w:t>
      </w:r>
      <w:r w:rsidR="005B5746">
        <w:rPr>
          <w:rFonts w:ascii="SutonnyMJ" w:eastAsia="SutonnyMJ" w:hAnsi="SutonnyMJ" w:cs="SutonnyMJ"/>
          <w:sz w:val="24"/>
        </w:rPr>
        <w:t>vb</w:t>
      </w:r>
      <w:r w:rsidR="005B5746">
        <w:rPr>
          <w:rFonts w:ascii="SutonnyMJ" w:eastAsia="SutonnyMJ" w:hAnsi="SutonnyMJ" w:cs="SutonnyMJ"/>
          <w:sz w:val="24"/>
        </w:rPr>
        <w:tab/>
        <w:t>L. ‡cÖwm‡W›U</w:t>
      </w:r>
      <w:r w:rsidR="005B5746">
        <w:rPr>
          <w:rFonts w:ascii="SutonnyMJ" w:eastAsia="SutonnyMJ" w:hAnsi="SutonnyMJ" w:cs="SutonnyMJ"/>
          <w:sz w:val="24"/>
        </w:rPr>
        <w:tab/>
        <w:t>M. cÖavbgš¿x</w:t>
      </w:r>
      <w:r w:rsidR="005B5746">
        <w:rPr>
          <w:rFonts w:ascii="SutonnyMJ" w:eastAsia="SutonnyMJ" w:hAnsi="SutonnyMJ" w:cs="SutonnyMJ"/>
          <w:sz w:val="24"/>
        </w:rPr>
        <w:tab/>
        <w:t xml:space="preserve">N. </w:t>
      </w:r>
      <w:r w:rsidRPr="006408BB">
        <w:rPr>
          <w:rFonts w:ascii="SutonnyMJ" w:eastAsia="SutonnyMJ" w:hAnsi="SutonnyMJ" w:cs="SutonnyMJ"/>
          <w:sz w:val="24"/>
        </w:rPr>
        <w:t xml:space="preserve">cÖavb Dc‡`óv     </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09</w:t>
      </w:r>
      <w:r w:rsidRPr="006408BB">
        <w:rPr>
          <w:rFonts w:ascii="SutonnyMJ" w:eastAsia="SutonnyMJ" w:hAnsi="SutonnyMJ" w:cs="SutonnyMJ"/>
          <w:b/>
          <w:sz w:val="24"/>
          <w:shd w:val="clear" w:color="auto" w:fill="000000"/>
        </w:rPr>
        <w:t>: L</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sz w:val="24"/>
        </w:rPr>
        <w:t>10</w:t>
      </w:r>
      <w:r w:rsidR="0022323B" w:rsidRPr="006408BB">
        <w:rPr>
          <w:rFonts w:ascii="SutonnyMJ" w:eastAsia="SutonnyMJ" w:hAnsi="SutonnyMJ" w:cs="SutonnyMJ"/>
          <w:sz w:val="24"/>
        </w:rPr>
        <w:t xml:space="preserve">. </w:t>
      </w:r>
      <w:r w:rsidR="0022323B" w:rsidRPr="006408BB">
        <w:rPr>
          <w:rFonts w:ascii="SutonnyMJ" w:eastAsia="SutonnyMJ" w:hAnsi="SutonnyMJ" w:cs="SutonnyMJ"/>
          <w:sz w:val="24"/>
        </w:rPr>
        <w:tab/>
      </w:r>
      <w:r w:rsidR="0022323B" w:rsidRPr="006408BB">
        <w:rPr>
          <w:rFonts w:ascii="SutonnyMJ" w:eastAsia="SutonnyMJ" w:hAnsi="SutonnyMJ" w:cs="SutonnyMJ"/>
          <w:b/>
          <w:sz w:val="24"/>
        </w:rPr>
        <w:t>evsjv‡`‡ki GUwb© †Rbv‡ij c‡` wb‡qvM`vb K‡ib †K?</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lastRenderedPageBreak/>
        <w:tab/>
        <w:t>K. ivóªcwZ</w:t>
      </w:r>
      <w:r w:rsidRPr="006408BB">
        <w:rPr>
          <w:rFonts w:ascii="SutonnyMJ" w:eastAsia="SutonnyMJ" w:hAnsi="SutonnyMJ" w:cs="SutonnyMJ"/>
          <w:sz w:val="24"/>
        </w:rPr>
        <w:tab/>
        <w:t>L. cÖavbgš¿x</w:t>
      </w:r>
      <w:r w:rsidRPr="006408BB">
        <w:rPr>
          <w:rFonts w:ascii="SutonnyMJ" w:eastAsia="SutonnyMJ" w:hAnsi="SutonnyMJ" w:cs="SutonnyMJ"/>
          <w:sz w:val="24"/>
        </w:rPr>
        <w:tab/>
        <w:t>M. AvBbgš¿x</w:t>
      </w:r>
      <w:r w:rsidRPr="006408BB">
        <w:rPr>
          <w:rFonts w:ascii="SutonnyMJ" w:eastAsia="SutonnyMJ" w:hAnsi="SutonnyMJ" w:cs="SutonnyMJ"/>
          <w:sz w:val="24"/>
        </w:rPr>
        <w:tab/>
        <w:t xml:space="preserve">N. w¯úKvi           </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 K</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11</w:t>
      </w:r>
      <w:r w:rsidR="0022323B" w:rsidRPr="006408BB">
        <w:rPr>
          <w:rFonts w:ascii="SutonnyMJ" w:eastAsia="SutonnyMJ" w:hAnsi="SutonnyMJ" w:cs="SutonnyMJ"/>
          <w:b/>
          <w:sz w:val="24"/>
        </w:rPr>
        <w:t xml:space="preserve">. </w:t>
      </w:r>
      <w:r w:rsidR="0022323B" w:rsidRPr="006408BB">
        <w:rPr>
          <w:rFonts w:ascii="SutonnyMJ" w:eastAsia="SutonnyMJ" w:hAnsi="SutonnyMJ" w:cs="SutonnyMJ"/>
          <w:b/>
          <w:sz w:val="24"/>
        </w:rPr>
        <w:tab/>
        <w:t>cÖavbgš¿x KZ©„K ev Zuvnvi KZ©„‡Z¡........ wbe©vnx ÿgZv cÖhy³ nB‡e| k~b¨¯’v‡b †Kvb kã¸wj em‡e?</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GB msweavb Abyhvqx cÖRvZ‡š¿i</w:t>
      </w:r>
      <w:r w:rsidRPr="006408BB">
        <w:rPr>
          <w:rFonts w:ascii="SutonnyMJ" w:eastAsia="SutonnyMJ" w:hAnsi="SutonnyMJ" w:cs="SutonnyMJ"/>
          <w:sz w:val="24"/>
        </w:rPr>
        <w:tab/>
        <w:t>L. GB AvBb Abyhvqx cÖRvZ‡š¿</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11</w:t>
      </w:r>
      <w:r w:rsidRPr="006408BB">
        <w:rPr>
          <w:rFonts w:ascii="SutonnyMJ" w:eastAsia="SutonnyMJ" w:hAnsi="SutonnyMJ" w:cs="SutonnyMJ"/>
          <w:b/>
          <w:sz w:val="24"/>
          <w:shd w:val="clear" w:color="auto" w:fill="000000"/>
        </w:rPr>
        <w:t>:</w:t>
      </w:r>
      <w:r w:rsidR="005B5746">
        <w:rPr>
          <w:rFonts w:ascii="SutonnyMJ" w:eastAsia="SutonnyMJ" w:hAnsi="SutonnyMJ" w:cs="SutonnyMJ"/>
          <w:b/>
          <w:sz w:val="24"/>
          <w:shd w:val="clear" w:color="auto" w:fill="000000"/>
        </w:rPr>
        <w:t xml:space="preserve"> </w:t>
      </w:r>
      <w:r w:rsidRPr="006408BB">
        <w:rPr>
          <w:rFonts w:ascii="SutonnyMJ" w:eastAsia="SutonnyMJ" w:hAnsi="SutonnyMJ" w:cs="SutonnyMJ"/>
          <w:b/>
          <w:sz w:val="24"/>
          <w:shd w:val="clear" w:color="auto" w:fill="000000"/>
        </w:rPr>
        <w:t>K</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M. GB msweavb Abyhvqx iv‡óªi</w:t>
      </w:r>
      <w:r w:rsidRPr="006408BB">
        <w:rPr>
          <w:rFonts w:ascii="SutonnyMJ" w:eastAsia="SutonnyMJ" w:hAnsi="SutonnyMJ" w:cs="SutonnyMJ"/>
          <w:sz w:val="24"/>
        </w:rPr>
        <w:tab/>
        <w:t xml:space="preserve">N. GB AvBb Abyhvqx iv‡óªi                        </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12</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50.</w:t>
      </w:r>
      <w:r w:rsidR="0022323B" w:rsidRPr="006408BB">
        <w:rPr>
          <w:rFonts w:ascii="SutonnyMJ" w:eastAsia="SutonnyMJ" w:hAnsi="SutonnyMJ" w:cs="SutonnyMJ"/>
          <w:b/>
          <w:sz w:val="24"/>
        </w:rPr>
        <w:tab/>
        <w:t>msweav‡bi KZ Aby‡”Q‡` b¨vqcvj wb‡qv‡Mi weavb i‡q‡Q?</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18 bs Aby‡”Q‡`</w:t>
      </w:r>
      <w:r w:rsidRPr="006408BB">
        <w:rPr>
          <w:rFonts w:ascii="SutonnyMJ" w:eastAsia="SutonnyMJ" w:hAnsi="SutonnyMJ" w:cs="SutonnyMJ"/>
          <w:sz w:val="24"/>
        </w:rPr>
        <w:tab/>
        <w:t>L. 38 bs Aby‡”Q‡`</w:t>
      </w:r>
      <w:r w:rsidRPr="006408BB">
        <w:rPr>
          <w:rFonts w:ascii="SutonnyMJ" w:eastAsia="SutonnyMJ" w:hAnsi="SutonnyMJ" w:cs="SutonnyMJ"/>
          <w:sz w:val="24"/>
        </w:rPr>
        <w:tab/>
        <w:t>M. 59 bs Aby‡”Q‡`</w:t>
      </w:r>
      <w:r w:rsidRPr="006408BB">
        <w:rPr>
          <w:rFonts w:ascii="SutonnyMJ" w:eastAsia="SutonnyMJ" w:hAnsi="SutonnyMJ" w:cs="SutonnyMJ"/>
          <w:sz w:val="24"/>
        </w:rPr>
        <w:tab/>
        <w:t xml:space="preserve">N. 77 bs Aby‡”Q‡`   </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12</w:t>
      </w:r>
      <w:r w:rsidRPr="006408BB">
        <w:rPr>
          <w:rFonts w:ascii="SutonnyMJ" w:eastAsia="SutonnyMJ" w:hAnsi="SutonnyMJ" w:cs="SutonnyMJ"/>
          <w:b/>
          <w:sz w:val="24"/>
          <w:shd w:val="clear" w:color="auto" w:fill="000000"/>
        </w:rPr>
        <w:t>: N</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13</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‡`‡ki m‡e©v”P AvBb cÖYqbKvix KZ©„cÿ †K?</w:t>
      </w:r>
    </w:p>
    <w:p w:rsidR="00A74138"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AvBb wefvM</w:t>
      </w:r>
      <w:r w:rsidRPr="006408BB">
        <w:rPr>
          <w:rFonts w:ascii="SutonnyMJ" w:eastAsia="SutonnyMJ" w:hAnsi="SutonnyMJ" w:cs="SutonnyMJ"/>
          <w:sz w:val="24"/>
        </w:rPr>
        <w:tab/>
      </w:r>
      <w:r w:rsidR="00A74138" w:rsidRPr="006408BB">
        <w:rPr>
          <w:rFonts w:ascii="SutonnyMJ" w:eastAsia="SutonnyMJ" w:hAnsi="SutonnyMJ" w:cs="SutonnyMJ"/>
          <w:sz w:val="24"/>
        </w:rPr>
        <w:tab/>
      </w:r>
      <w:r w:rsidRPr="006408BB">
        <w:rPr>
          <w:rFonts w:ascii="SutonnyMJ" w:eastAsia="SutonnyMJ" w:hAnsi="SutonnyMJ" w:cs="SutonnyMJ"/>
          <w:sz w:val="24"/>
        </w:rPr>
        <w:t>L. kvmb wefvM</w:t>
      </w:r>
      <w:r w:rsidRPr="006408BB">
        <w:rPr>
          <w:rFonts w:ascii="SutonnyMJ" w:eastAsia="SutonnyMJ" w:hAnsi="SutonnyMJ" w:cs="SutonnyMJ"/>
          <w:sz w:val="24"/>
        </w:rPr>
        <w:tab/>
      </w:r>
    </w:p>
    <w:p w:rsidR="0022323B" w:rsidRPr="006408BB" w:rsidRDefault="00A74138"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r>
      <w:r w:rsidR="0022323B" w:rsidRPr="006408BB">
        <w:rPr>
          <w:rFonts w:ascii="SutonnyMJ" w:eastAsia="SutonnyMJ" w:hAnsi="SutonnyMJ" w:cs="SutonnyMJ"/>
          <w:sz w:val="24"/>
        </w:rPr>
        <w:t>M. wePvi wefvM</w:t>
      </w:r>
      <w:r w:rsidR="0022323B" w:rsidRPr="006408BB">
        <w:rPr>
          <w:rFonts w:ascii="SutonnyMJ" w:eastAsia="SutonnyMJ" w:hAnsi="SutonnyMJ" w:cs="SutonnyMJ"/>
          <w:sz w:val="24"/>
        </w:rPr>
        <w:tab/>
      </w:r>
      <w:r w:rsidRPr="006408BB">
        <w:rPr>
          <w:rFonts w:ascii="SutonnyMJ" w:eastAsia="SutonnyMJ" w:hAnsi="SutonnyMJ" w:cs="SutonnyMJ"/>
          <w:sz w:val="24"/>
        </w:rPr>
        <w:tab/>
      </w:r>
      <w:r w:rsidR="0022323B" w:rsidRPr="006408BB">
        <w:rPr>
          <w:rFonts w:ascii="SutonnyMJ" w:eastAsia="SutonnyMJ" w:hAnsi="SutonnyMJ" w:cs="SutonnyMJ"/>
          <w:sz w:val="24"/>
        </w:rPr>
        <w:t>N. gnvwnmve wbixÿK I wbqš¿K</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13</w:t>
      </w:r>
      <w:r w:rsidR="0022323B" w:rsidRPr="006408BB">
        <w:rPr>
          <w:rFonts w:ascii="SutonnyMJ" w:eastAsia="SutonnyMJ" w:hAnsi="SutonnyMJ" w:cs="SutonnyMJ"/>
          <w:b/>
          <w:sz w:val="24"/>
          <w:shd w:val="clear" w:color="auto" w:fill="000000"/>
        </w:rPr>
        <w:t>:</w:t>
      </w:r>
      <w:r w:rsidR="005B5746">
        <w:rPr>
          <w:rFonts w:ascii="SutonnyMJ" w:eastAsia="SutonnyMJ" w:hAnsi="SutonnyMJ" w:cs="SutonnyMJ"/>
          <w:b/>
          <w:sz w:val="24"/>
          <w:shd w:val="clear" w:color="auto" w:fill="000000"/>
        </w:rPr>
        <w:t xml:space="preserve"> </w:t>
      </w:r>
      <w:r w:rsidR="0022323B" w:rsidRPr="006408BB">
        <w:rPr>
          <w:rFonts w:ascii="SutonnyMJ" w:eastAsia="SutonnyMJ" w:hAnsi="SutonnyMJ" w:cs="SutonnyMJ"/>
          <w:b/>
          <w:sz w:val="24"/>
          <w:shd w:val="clear" w:color="auto" w:fill="000000"/>
        </w:rPr>
        <w:t>K</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14</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evsjv‡`‡ki AvBbmfvi bvg wK?</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RvZxq msm`</w:t>
      </w:r>
      <w:r w:rsidRPr="006408BB">
        <w:rPr>
          <w:rFonts w:ascii="SutonnyMJ" w:eastAsia="SutonnyMJ" w:hAnsi="SutonnyMJ" w:cs="SutonnyMJ"/>
          <w:sz w:val="24"/>
          <w:u w:val="single"/>
        </w:rPr>
        <w:tab/>
      </w:r>
      <w:r w:rsidRPr="006408BB">
        <w:rPr>
          <w:rFonts w:ascii="SutonnyMJ" w:eastAsia="SutonnyMJ" w:hAnsi="SutonnyMJ" w:cs="SutonnyMJ"/>
          <w:sz w:val="24"/>
        </w:rPr>
        <w:t>L. kš¿x cwil`</w:t>
      </w:r>
      <w:r w:rsidRPr="006408BB">
        <w:rPr>
          <w:rFonts w:ascii="SutonnyMJ" w:eastAsia="SutonnyMJ" w:hAnsi="SutonnyMJ" w:cs="SutonnyMJ"/>
          <w:sz w:val="24"/>
        </w:rPr>
        <w:tab/>
        <w:t>M. ivóªcwZ kvwmZ miKvi</w:t>
      </w:r>
      <w:r w:rsidRPr="006408BB">
        <w:rPr>
          <w:rFonts w:ascii="SutonnyMJ" w:eastAsia="SutonnyMJ" w:hAnsi="SutonnyMJ" w:cs="SutonnyMJ"/>
          <w:sz w:val="24"/>
        </w:rPr>
        <w:tab/>
        <w:t xml:space="preserve">N. cvj©v‡g›U          </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14</w:t>
      </w:r>
      <w:r w:rsidRPr="006408BB">
        <w:rPr>
          <w:rFonts w:ascii="SutonnyMJ" w:eastAsia="SutonnyMJ" w:hAnsi="SutonnyMJ" w:cs="SutonnyMJ"/>
          <w:b/>
          <w:sz w:val="24"/>
          <w:shd w:val="clear" w:color="auto" w:fill="000000"/>
        </w:rPr>
        <w:t>: K</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15</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msm‡` memgq _vK‡e-</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ivóªcwZ</w:t>
      </w:r>
      <w:r w:rsidRPr="006408BB">
        <w:rPr>
          <w:rFonts w:ascii="SutonnyMJ" w:eastAsia="SutonnyMJ" w:hAnsi="SutonnyMJ" w:cs="SutonnyMJ"/>
          <w:sz w:val="24"/>
        </w:rPr>
        <w:tab/>
        <w:t>L. we‡ivax`jxq †bZv</w:t>
      </w:r>
      <w:r w:rsidRPr="006408BB">
        <w:rPr>
          <w:rFonts w:ascii="SutonnyMJ" w:eastAsia="SutonnyMJ" w:hAnsi="SutonnyMJ" w:cs="SutonnyMJ"/>
          <w:sz w:val="24"/>
        </w:rPr>
        <w:tab/>
        <w:t xml:space="preserve">M. </w:t>
      </w:r>
      <w:r w:rsidRPr="006408BB">
        <w:rPr>
          <w:rFonts w:ascii="SutonnyMJ" w:eastAsia="SutonnyMJ" w:hAnsi="SutonnyMJ" w:cs="SutonnyMJ"/>
          <w:sz w:val="24"/>
          <w:u w:val="single"/>
        </w:rPr>
        <w:t>msm` m`m¨MY</w:t>
      </w:r>
      <w:r w:rsidRPr="006408BB">
        <w:rPr>
          <w:rFonts w:ascii="SutonnyMJ" w:eastAsia="SutonnyMJ" w:hAnsi="SutonnyMJ" w:cs="SutonnyMJ"/>
          <w:sz w:val="24"/>
          <w:u w:val="single"/>
        </w:rPr>
        <w:tab/>
      </w:r>
      <w:r w:rsidRPr="006408BB">
        <w:rPr>
          <w:rFonts w:ascii="SutonnyMJ" w:eastAsia="SutonnyMJ" w:hAnsi="SutonnyMJ" w:cs="SutonnyMJ"/>
          <w:sz w:val="24"/>
        </w:rPr>
        <w:t xml:space="preserve">N. cÖavbgš¿x           </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15</w:t>
      </w:r>
      <w:r w:rsidRPr="006408BB">
        <w:rPr>
          <w:rFonts w:ascii="SutonnyMJ" w:eastAsia="SutonnyMJ" w:hAnsi="SutonnyMJ" w:cs="SutonnyMJ"/>
          <w:b/>
          <w:sz w:val="24"/>
          <w:shd w:val="clear" w:color="auto" w:fill="000000"/>
        </w:rPr>
        <w:t>: M</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16</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mvsm`‡`i cÖavb KvR Kx?</w:t>
      </w:r>
    </w:p>
    <w:p w:rsidR="005B5746"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hyZmB AvBb cÖYqb</w:t>
      </w:r>
      <w:r w:rsidRPr="006408BB">
        <w:rPr>
          <w:rFonts w:ascii="SutonnyMJ" w:eastAsia="SutonnyMJ" w:hAnsi="SutonnyMJ" w:cs="SutonnyMJ"/>
          <w:sz w:val="24"/>
          <w:u w:val="single"/>
        </w:rPr>
        <w:tab/>
      </w:r>
      <w:r w:rsidR="005B5746">
        <w:rPr>
          <w:rFonts w:ascii="SutonnyMJ" w:eastAsia="SutonnyMJ" w:hAnsi="SutonnyMJ" w:cs="SutonnyMJ"/>
          <w:sz w:val="24"/>
          <w:u w:val="single"/>
        </w:rPr>
        <w:tab/>
      </w:r>
      <w:r w:rsidRPr="006408BB">
        <w:rPr>
          <w:rFonts w:ascii="SutonnyMJ" w:eastAsia="SutonnyMJ" w:hAnsi="SutonnyMJ" w:cs="SutonnyMJ"/>
          <w:sz w:val="24"/>
        </w:rPr>
        <w:t>L. AvB‡bi e¨vL¨v `vb</w:t>
      </w:r>
      <w:r w:rsidRPr="006408BB">
        <w:rPr>
          <w:rFonts w:ascii="SutonnyMJ" w:eastAsia="SutonnyMJ" w:hAnsi="SutonnyMJ" w:cs="SutonnyMJ"/>
          <w:sz w:val="24"/>
        </w:rPr>
        <w:tab/>
      </w:r>
    </w:p>
    <w:p w:rsidR="0022323B" w:rsidRPr="006408BB" w:rsidRDefault="005B5746"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Pr>
          <w:rFonts w:ascii="SutonnyMJ" w:eastAsia="SutonnyMJ" w:hAnsi="SutonnyMJ" w:cs="SutonnyMJ"/>
          <w:sz w:val="24"/>
        </w:rPr>
        <w:tab/>
      </w:r>
      <w:r w:rsidR="0022323B" w:rsidRPr="006408BB">
        <w:rPr>
          <w:rFonts w:ascii="SutonnyMJ" w:eastAsia="SutonnyMJ" w:hAnsi="SutonnyMJ" w:cs="SutonnyMJ"/>
          <w:sz w:val="24"/>
        </w:rPr>
        <w:t>M. AvBbmg~‡ni cÖ‡qvM</w:t>
      </w:r>
      <w:r w:rsidR="0022323B" w:rsidRPr="006408BB">
        <w:rPr>
          <w:rFonts w:ascii="SutonnyMJ" w:eastAsia="SutonnyMJ" w:hAnsi="SutonnyMJ" w:cs="SutonnyMJ"/>
          <w:sz w:val="24"/>
        </w:rPr>
        <w:tab/>
      </w:r>
      <w:r>
        <w:rPr>
          <w:rFonts w:ascii="SutonnyMJ" w:eastAsia="SutonnyMJ" w:hAnsi="SutonnyMJ" w:cs="SutonnyMJ"/>
          <w:sz w:val="24"/>
        </w:rPr>
        <w:tab/>
      </w:r>
      <w:r w:rsidR="0022323B" w:rsidRPr="006408BB">
        <w:rPr>
          <w:rFonts w:ascii="SutonnyMJ" w:eastAsia="SutonnyMJ" w:hAnsi="SutonnyMJ" w:cs="SutonnyMJ"/>
          <w:sz w:val="24"/>
        </w:rPr>
        <w:t>N. wePvwiK Kvh© m¤úv`b</w:t>
      </w:r>
      <w:r w:rsidR="0022323B" w:rsidRPr="006408BB">
        <w:rPr>
          <w:rFonts w:ascii="SutonnyMJ" w:eastAsia="SutonnyMJ" w:hAnsi="SutonnyMJ" w:cs="SutonnyMJ"/>
          <w:sz w:val="24"/>
        </w:rPr>
        <w:tab/>
      </w:r>
      <w:r>
        <w:rPr>
          <w:rFonts w:ascii="SutonnyMJ" w:eastAsia="SutonnyMJ" w:hAnsi="SutonnyMJ" w:cs="SutonnyMJ"/>
          <w:sz w:val="24"/>
        </w:rPr>
        <w:tab/>
      </w:r>
      <w:r w:rsidR="008A7048">
        <w:rPr>
          <w:rFonts w:ascii="SutonnyMJ" w:eastAsia="SutonnyMJ" w:hAnsi="SutonnyMJ" w:cs="SutonnyMJ"/>
          <w:b/>
          <w:sz w:val="24"/>
          <w:shd w:val="clear" w:color="auto" w:fill="000000"/>
        </w:rPr>
        <w:t>16</w:t>
      </w:r>
      <w:r w:rsidR="0022323B" w:rsidRPr="006408BB">
        <w:rPr>
          <w:rFonts w:ascii="SutonnyMJ" w:eastAsia="SutonnyMJ" w:hAnsi="SutonnyMJ" w:cs="SutonnyMJ"/>
          <w:b/>
          <w:sz w:val="24"/>
          <w:shd w:val="clear" w:color="auto" w:fill="000000"/>
        </w:rPr>
        <w:t>: K</w:t>
      </w:r>
    </w:p>
    <w:p w:rsidR="00861A45"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17</w:t>
      </w:r>
      <w:r w:rsidR="00861A45" w:rsidRPr="006408BB">
        <w:rPr>
          <w:rFonts w:ascii="SutonnyMJ" w:eastAsia="SutonnyMJ" w:hAnsi="SutonnyMJ" w:cs="SutonnyMJ"/>
          <w:b/>
          <w:sz w:val="24"/>
        </w:rPr>
        <w:t>.</w:t>
      </w:r>
      <w:r w:rsidR="00861A45" w:rsidRPr="006408BB">
        <w:rPr>
          <w:rFonts w:ascii="SutonnyMJ" w:eastAsia="SutonnyMJ" w:hAnsi="SutonnyMJ" w:cs="SutonnyMJ"/>
          <w:b/>
          <w:sz w:val="24"/>
        </w:rPr>
        <w:tab/>
        <w:t>msm‡`i k„sLjv iÿvKvix</w:t>
      </w:r>
      <w:r w:rsidR="00AD4A40" w:rsidRPr="006408BB">
        <w:rPr>
          <w:rFonts w:ascii="SutonnyMJ" w:eastAsia="SutonnyMJ" w:hAnsi="SutonnyMJ" w:cs="SutonnyMJ"/>
          <w:b/>
          <w:sz w:val="24"/>
        </w:rPr>
        <w:t>-</w:t>
      </w:r>
    </w:p>
    <w:p w:rsidR="00861A45" w:rsidRPr="006408BB" w:rsidRDefault="00861A45"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ivóªcwZ</w:t>
      </w:r>
      <w:r w:rsidRPr="006408BB">
        <w:rPr>
          <w:rFonts w:ascii="SutonnyMJ" w:eastAsia="SutonnyMJ" w:hAnsi="SutonnyMJ" w:cs="SutonnyMJ"/>
          <w:sz w:val="24"/>
        </w:rPr>
        <w:tab/>
        <w:t>L. we‡ivax`jxq †bZv</w:t>
      </w:r>
      <w:r w:rsidRPr="006408BB">
        <w:rPr>
          <w:rFonts w:ascii="SutonnyMJ" w:eastAsia="SutonnyMJ" w:hAnsi="SutonnyMJ" w:cs="SutonnyMJ"/>
          <w:sz w:val="24"/>
        </w:rPr>
        <w:tab/>
        <w:t xml:space="preserve">M. </w:t>
      </w:r>
      <w:r w:rsidR="00AD4A40" w:rsidRPr="006408BB">
        <w:rPr>
          <w:rFonts w:ascii="SutonnyMJ" w:eastAsia="SutonnyMJ" w:hAnsi="SutonnyMJ" w:cs="SutonnyMJ"/>
          <w:sz w:val="24"/>
          <w:u w:val="single"/>
        </w:rPr>
        <w:t>ûBc</w:t>
      </w:r>
      <w:r w:rsidRPr="006408BB">
        <w:rPr>
          <w:rFonts w:ascii="SutonnyMJ" w:eastAsia="SutonnyMJ" w:hAnsi="SutonnyMJ" w:cs="SutonnyMJ"/>
          <w:sz w:val="24"/>
          <w:u w:val="single"/>
        </w:rPr>
        <w:tab/>
      </w:r>
      <w:r w:rsidRPr="006408BB">
        <w:rPr>
          <w:rFonts w:ascii="SutonnyMJ" w:eastAsia="SutonnyMJ" w:hAnsi="SutonnyMJ" w:cs="SutonnyMJ"/>
          <w:sz w:val="24"/>
        </w:rPr>
        <w:t xml:space="preserve">N. </w:t>
      </w:r>
      <w:r w:rsidR="00AD4A40" w:rsidRPr="006408BB">
        <w:rPr>
          <w:rFonts w:ascii="SutonnyMJ" w:eastAsia="SutonnyMJ" w:hAnsi="SutonnyMJ" w:cs="SutonnyMJ"/>
          <w:sz w:val="24"/>
        </w:rPr>
        <w:t>w¯úKvi</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17</w:t>
      </w:r>
      <w:r w:rsidRPr="006408BB">
        <w:rPr>
          <w:rFonts w:ascii="SutonnyMJ" w:eastAsia="SutonnyMJ" w:hAnsi="SutonnyMJ" w:cs="SutonnyMJ"/>
          <w:b/>
          <w:sz w:val="24"/>
          <w:shd w:val="clear" w:color="auto" w:fill="000000"/>
        </w:rPr>
        <w:t>: M</w:t>
      </w:r>
    </w:p>
    <w:p w:rsidR="00861A45"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18</w:t>
      </w:r>
      <w:r w:rsidR="00861A45" w:rsidRPr="006408BB">
        <w:rPr>
          <w:rFonts w:ascii="SutonnyMJ" w:eastAsia="SutonnyMJ" w:hAnsi="SutonnyMJ" w:cs="SutonnyMJ"/>
          <w:b/>
          <w:sz w:val="24"/>
        </w:rPr>
        <w:t>.</w:t>
      </w:r>
      <w:r w:rsidR="00861A45" w:rsidRPr="006408BB">
        <w:rPr>
          <w:rFonts w:ascii="SutonnyMJ" w:eastAsia="SutonnyMJ" w:hAnsi="SutonnyMJ" w:cs="SutonnyMJ"/>
          <w:b/>
          <w:sz w:val="24"/>
        </w:rPr>
        <w:tab/>
        <w:t>mvsm`‡`i cÖavb KvR Kx?</w:t>
      </w:r>
    </w:p>
    <w:p w:rsidR="005B5746" w:rsidRDefault="00861A45"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hyZmB AvBb cÖYqb</w:t>
      </w:r>
      <w:r w:rsidRPr="006408BB">
        <w:rPr>
          <w:rFonts w:ascii="SutonnyMJ" w:eastAsia="SutonnyMJ" w:hAnsi="SutonnyMJ" w:cs="SutonnyMJ"/>
          <w:sz w:val="24"/>
        </w:rPr>
        <w:tab/>
      </w:r>
      <w:r w:rsidR="005B5746">
        <w:rPr>
          <w:rFonts w:ascii="SutonnyMJ" w:eastAsia="SutonnyMJ" w:hAnsi="SutonnyMJ" w:cs="SutonnyMJ"/>
          <w:sz w:val="24"/>
        </w:rPr>
        <w:tab/>
      </w:r>
      <w:r w:rsidRPr="006408BB">
        <w:rPr>
          <w:rFonts w:ascii="SutonnyMJ" w:eastAsia="SutonnyMJ" w:hAnsi="SutonnyMJ" w:cs="SutonnyMJ"/>
          <w:sz w:val="24"/>
        </w:rPr>
        <w:t>L. AvB‡bi e¨vL¨v `vb</w:t>
      </w:r>
      <w:r w:rsidRPr="006408BB">
        <w:rPr>
          <w:rFonts w:ascii="SutonnyMJ" w:eastAsia="SutonnyMJ" w:hAnsi="SutonnyMJ" w:cs="SutonnyMJ"/>
          <w:sz w:val="24"/>
        </w:rPr>
        <w:tab/>
      </w:r>
    </w:p>
    <w:p w:rsidR="00861A45" w:rsidRPr="006408BB" w:rsidRDefault="005B5746"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Pr>
          <w:rFonts w:ascii="SutonnyMJ" w:eastAsia="SutonnyMJ" w:hAnsi="SutonnyMJ" w:cs="SutonnyMJ"/>
          <w:sz w:val="24"/>
        </w:rPr>
        <w:tab/>
      </w:r>
      <w:r w:rsidR="00861A45" w:rsidRPr="006408BB">
        <w:rPr>
          <w:rFonts w:ascii="SutonnyMJ" w:eastAsia="SutonnyMJ" w:hAnsi="SutonnyMJ" w:cs="SutonnyMJ"/>
          <w:sz w:val="24"/>
        </w:rPr>
        <w:t>M. AvBbmg~‡ni cÖ‡qvM</w:t>
      </w:r>
      <w:r w:rsidR="00861A45" w:rsidRPr="006408BB">
        <w:rPr>
          <w:rFonts w:ascii="SutonnyMJ" w:eastAsia="SutonnyMJ" w:hAnsi="SutonnyMJ" w:cs="SutonnyMJ"/>
          <w:sz w:val="24"/>
        </w:rPr>
        <w:tab/>
      </w:r>
      <w:r>
        <w:rPr>
          <w:rFonts w:ascii="SutonnyMJ" w:eastAsia="SutonnyMJ" w:hAnsi="SutonnyMJ" w:cs="SutonnyMJ"/>
          <w:sz w:val="24"/>
        </w:rPr>
        <w:tab/>
      </w:r>
      <w:r w:rsidR="00861A45" w:rsidRPr="006408BB">
        <w:rPr>
          <w:rFonts w:ascii="SutonnyMJ" w:eastAsia="SutonnyMJ" w:hAnsi="SutonnyMJ" w:cs="SutonnyMJ"/>
          <w:sz w:val="24"/>
        </w:rPr>
        <w:t>N. wePvwiK Kvh© m¤úv`b</w:t>
      </w:r>
      <w:r w:rsidR="00861A45" w:rsidRPr="006408BB">
        <w:rPr>
          <w:rFonts w:ascii="SutonnyMJ" w:eastAsia="SutonnyMJ" w:hAnsi="SutonnyMJ" w:cs="SutonnyMJ"/>
          <w:sz w:val="24"/>
        </w:rPr>
        <w:tab/>
      </w:r>
      <w:r>
        <w:rPr>
          <w:rFonts w:ascii="SutonnyMJ" w:eastAsia="SutonnyMJ" w:hAnsi="SutonnyMJ" w:cs="SutonnyMJ"/>
          <w:sz w:val="24"/>
        </w:rPr>
        <w:tab/>
      </w:r>
      <w:r w:rsidR="008A7048">
        <w:rPr>
          <w:rFonts w:ascii="SutonnyMJ" w:eastAsia="SutonnyMJ" w:hAnsi="SutonnyMJ" w:cs="SutonnyMJ"/>
          <w:b/>
          <w:sz w:val="24"/>
          <w:shd w:val="clear" w:color="auto" w:fill="000000"/>
        </w:rPr>
        <w:t>18</w:t>
      </w:r>
      <w:r w:rsidR="00861A45" w:rsidRPr="006408BB">
        <w:rPr>
          <w:rFonts w:ascii="SutonnyMJ" w:eastAsia="SutonnyMJ" w:hAnsi="SutonnyMJ" w:cs="SutonnyMJ"/>
          <w:b/>
          <w:sz w:val="24"/>
          <w:shd w:val="clear" w:color="auto" w:fill="000000"/>
        </w:rPr>
        <w:t>: K</w:t>
      </w:r>
    </w:p>
    <w:p w:rsidR="0022323B" w:rsidRPr="006408BB" w:rsidRDefault="008A7048" w:rsidP="005B5746">
      <w:pPr>
        <w:tabs>
          <w:tab w:val="left" w:pos="360"/>
          <w:tab w:val="left" w:pos="2340"/>
          <w:tab w:val="left" w:pos="4320"/>
          <w:tab w:val="left" w:pos="6480"/>
          <w:tab w:val="left" w:pos="8136"/>
        </w:tabs>
        <w:rPr>
          <w:rFonts w:ascii="SutonnyMJ" w:eastAsia="SutonnyMJ" w:hAnsi="SutonnyMJ" w:cs="SutonnyMJ"/>
          <w:b/>
          <w:sz w:val="24"/>
        </w:rPr>
      </w:pPr>
      <w:r>
        <w:rPr>
          <w:rFonts w:ascii="SutonnyMJ" w:eastAsia="SutonnyMJ" w:hAnsi="SutonnyMJ" w:cs="SutonnyMJ"/>
          <w:b/>
          <w:sz w:val="24"/>
        </w:rPr>
        <w:t>19.</w:t>
      </w:r>
      <w:r w:rsidR="0022323B" w:rsidRPr="006408BB">
        <w:rPr>
          <w:rFonts w:ascii="SutonnyMJ" w:eastAsia="SutonnyMJ" w:hAnsi="SutonnyMJ" w:cs="SutonnyMJ"/>
          <w:b/>
          <w:sz w:val="24"/>
        </w:rPr>
        <w:t>AvBbmfvi mfvcwZ ‡K?</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w¯úKvi</w:t>
      </w:r>
      <w:r w:rsidRPr="006408BB">
        <w:rPr>
          <w:rFonts w:ascii="SutonnyMJ" w:eastAsia="SutonnyMJ" w:hAnsi="SutonnyMJ" w:cs="SutonnyMJ"/>
          <w:sz w:val="24"/>
          <w:u w:val="single"/>
        </w:rPr>
        <w:tab/>
      </w:r>
      <w:r w:rsidRPr="006408BB">
        <w:rPr>
          <w:rFonts w:ascii="SutonnyMJ" w:eastAsia="SutonnyMJ" w:hAnsi="SutonnyMJ" w:cs="SutonnyMJ"/>
          <w:sz w:val="24"/>
        </w:rPr>
        <w:t>L. AvBbgš¿x</w:t>
      </w:r>
      <w:r w:rsidRPr="006408BB">
        <w:rPr>
          <w:rFonts w:ascii="SutonnyMJ" w:eastAsia="SutonnyMJ" w:hAnsi="SutonnyMJ" w:cs="SutonnyMJ"/>
          <w:sz w:val="24"/>
        </w:rPr>
        <w:tab/>
        <w:t>M. AvBb mwPe</w:t>
      </w:r>
      <w:r w:rsidRPr="006408BB">
        <w:rPr>
          <w:rFonts w:ascii="SutonnyMJ" w:eastAsia="SutonnyMJ" w:hAnsi="SutonnyMJ" w:cs="SutonnyMJ"/>
          <w:sz w:val="24"/>
        </w:rPr>
        <w:tab/>
        <w:t>N.</w:t>
      </w:r>
      <w:r w:rsidR="005B5746">
        <w:rPr>
          <w:rFonts w:ascii="SutonnyMJ" w:eastAsia="SutonnyMJ" w:hAnsi="SutonnyMJ" w:cs="SutonnyMJ"/>
          <w:sz w:val="24"/>
        </w:rPr>
        <w:t xml:space="preserve"> </w:t>
      </w:r>
      <w:r w:rsidRPr="006408BB">
        <w:rPr>
          <w:rFonts w:ascii="SutonnyMJ" w:eastAsia="SutonnyMJ" w:hAnsi="SutonnyMJ" w:cs="SutonnyMJ"/>
          <w:sz w:val="24"/>
        </w:rPr>
        <w:t xml:space="preserve">cÖavbgš¿x            </w:t>
      </w:r>
      <w:r w:rsidR="00782F83" w:rsidRPr="006408BB">
        <w:rPr>
          <w:rFonts w:ascii="SutonnyMJ" w:eastAsia="SutonnyMJ" w:hAnsi="SutonnyMJ" w:cs="SutonnyMJ"/>
          <w:sz w:val="24"/>
        </w:rPr>
        <w:tab/>
      </w:r>
      <w:r w:rsidR="008A7048">
        <w:rPr>
          <w:rFonts w:ascii="SutonnyMJ" w:eastAsia="SutonnyMJ" w:hAnsi="SutonnyMJ" w:cs="SutonnyMJ"/>
          <w:b/>
          <w:sz w:val="24"/>
          <w:shd w:val="clear" w:color="auto" w:fill="000000"/>
        </w:rPr>
        <w:t>19</w:t>
      </w:r>
      <w:r w:rsidRPr="006408BB">
        <w:rPr>
          <w:rFonts w:ascii="SutonnyMJ" w:eastAsia="SutonnyMJ" w:hAnsi="SutonnyMJ" w:cs="SutonnyMJ"/>
          <w:b/>
          <w:sz w:val="24"/>
          <w:shd w:val="clear" w:color="auto" w:fill="000000"/>
        </w:rPr>
        <w:t>:</w:t>
      </w:r>
      <w:r w:rsidR="005B5746">
        <w:rPr>
          <w:rFonts w:ascii="SutonnyMJ" w:eastAsia="SutonnyMJ" w:hAnsi="SutonnyMJ" w:cs="SutonnyMJ"/>
          <w:b/>
          <w:sz w:val="24"/>
          <w:shd w:val="clear" w:color="auto" w:fill="000000"/>
        </w:rPr>
        <w:t xml:space="preserve"> </w:t>
      </w:r>
      <w:r w:rsidRPr="006408BB">
        <w:rPr>
          <w:rFonts w:ascii="SutonnyMJ" w:eastAsia="SutonnyMJ" w:hAnsi="SutonnyMJ" w:cs="SutonnyMJ"/>
          <w:b/>
          <w:sz w:val="24"/>
          <w:shd w:val="clear" w:color="auto" w:fill="000000"/>
        </w:rPr>
        <w:t>K</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20</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GKRb msm` m`m¨ w¯úKv‡ii AbygwZ Qvov KZ w`b msm‡`i evB‡i _vK‡Z cvi‡e?</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30 w`b</w:t>
      </w:r>
      <w:r w:rsidRPr="006408BB">
        <w:rPr>
          <w:rFonts w:ascii="SutonnyMJ" w:eastAsia="SutonnyMJ" w:hAnsi="SutonnyMJ" w:cs="SutonnyMJ"/>
          <w:sz w:val="24"/>
        </w:rPr>
        <w:tab/>
        <w:t>L. 45 w`b</w:t>
      </w:r>
      <w:r w:rsidRPr="006408BB">
        <w:rPr>
          <w:rFonts w:ascii="SutonnyMJ" w:eastAsia="SutonnyMJ" w:hAnsi="SutonnyMJ" w:cs="SutonnyMJ"/>
          <w:sz w:val="24"/>
        </w:rPr>
        <w:tab/>
        <w:t>M. 60 w`b</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 xml:space="preserve">90 w`b             </w:t>
      </w:r>
      <w:r w:rsidR="00782F83" w:rsidRPr="006408BB">
        <w:rPr>
          <w:rFonts w:ascii="SutonnyMJ" w:eastAsia="SutonnyMJ" w:hAnsi="SutonnyMJ" w:cs="SutonnyMJ"/>
          <w:sz w:val="24"/>
          <w:u w:val="single"/>
        </w:rPr>
        <w:tab/>
      </w:r>
      <w:r w:rsidR="008A7048">
        <w:rPr>
          <w:rFonts w:ascii="SutonnyMJ" w:eastAsia="SutonnyMJ" w:hAnsi="SutonnyMJ" w:cs="SutonnyMJ"/>
          <w:b/>
          <w:sz w:val="24"/>
          <w:shd w:val="clear" w:color="auto" w:fill="000000"/>
        </w:rPr>
        <w:t>20</w:t>
      </w:r>
      <w:r w:rsidRPr="006408BB">
        <w:rPr>
          <w:rFonts w:ascii="SutonnyMJ" w:eastAsia="SutonnyMJ" w:hAnsi="SutonnyMJ" w:cs="SutonnyMJ"/>
          <w:b/>
          <w:sz w:val="24"/>
          <w:shd w:val="clear" w:color="auto" w:fill="000000"/>
        </w:rPr>
        <w:t>: N</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21</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RvZxq msm‡`i KZ †fv‡U mvaviY AvBb cvm nq?</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50% + 1</w:t>
      </w:r>
      <w:r w:rsidRPr="006408BB">
        <w:rPr>
          <w:rFonts w:ascii="SutonnyMJ" w:eastAsia="SutonnyMJ" w:hAnsi="SutonnyMJ" w:cs="SutonnyMJ"/>
          <w:sz w:val="24"/>
          <w:u w:val="single"/>
        </w:rPr>
        <w:tab/>
      </w:r>
      <w:r w:rsidRPr="006408BB">
        <w:rPr>
          <w:rFonts w:ascii="SutonnyMJ" w:eastAsia="SutonnyMJ" w:hAnsi="SutonnyMJ" w:cs="SutonnyMJ"/>
          <w:sz w:val="24"/>
        </w:rPr>
        <w:t>L. 55% + 1</w:t>
      </w:r>
      <w:r w:rsidRPr="006408BB">
        <w:rPr>
          <w:rFonts w:ascii="SutonnyMJ" w:eastAsia="SutonnyMJ" w:hAnsi="SutonnyMJ" w:cs="SutonnyMJ"/>
          <w:sz w:val="24"/>
        </w:rPr>
        <w:tab/>
        <w:t>M. 60% + 1</w:t>
      </w:r>
      <w:r w:rsidRPr="006408BB">
        <w:rPr>
          <w:rFonts w:ascii="SutonnyMJ" w:eastAsia="SutonnyMJ" w:hAnsi="SutonnyMJ" w:cs="SutonnyMJ"/>
          <w:sz w:val="24"/>
        </w:rPr>
        <w:tab/>
        <w:t>N. 70% + 1</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21</w:t>
      </w:r>
      <w:r w:rsidRPr="006408BB">
        <w:rPr>
          <w:rFonts w:ascii="SutonnyMJ" w:eastAsia="SutonnyMJ" w:hAnsi="SutonnyMJ" w:cs="SutonnyMJ"/>
          <w:b/>
          <w:sz w:val="24"/>
          <w:shd w:val="clear" w:color="auto" w:fill="000000"/>
        </w:rPr>
        <w:t>: K</w:t>
      </w:r>
    </w:p>
    <w:p w:rsidR="0022323B" w:rsidRPr="006408BB" w:rsidRDefault="008A7048" w:rsidP="005B5746">
      <w:pPr>
        <w:tabs>
          <w:tab w:val="left" w:pos="360"/>
          <w:tab w:val="left" w:pos="2340"/>
          <w:tab w:val="left" w:pos="4320"/>
          <w:tab w:val="left" w:pos="6480"/>
          <w:tab w:val="left" w:pos="8136"/>
        </w:tabs>
        <w:ind w:left="351" w:hanging="360"/>
        <w:jc w:val="both"/>
        <w:rPr>
          <w:rFonts w:ascii="SutonnyMJ" w:eastAsia="SutonnyMJ" w:hAnsi="SutonnyMJ" w:cs="SutonnyMJ"/>
          <w:b/>
          <w:sz w:val="24"/>
        </w:rPr>
      </w:pPr>
      <w:r>
        <w:rPr>
          <w:rFonts w:ascii="SutonnyMJ" w:eastAsia="SutonnyMJ" w:hAnsi="SutonnyMJ" w:cs="SutonnyMJ"/>
          <w:b/>
          <w:sz w:val="24"/>
        </w:rPr>
        <w:t>22</w:t>
      </w:r>
      <w:r w:rsidR="0022323B" w:rsidRPr="006408BB">
        <w:rPr>
          <w:rFonts w:ascii="SutonnyMJ" w:eastAsia="SutonnyMJ" w:hAnsi="SutonnyMJ" w:cs="SutonnyMJ"/>
          <w:b/>
          <w:sz w:val="24"/>
        </w:rPr>
        <w:t>.</w:t>
      </w:r>
      <w:r w:rsidR="0022323B" w:rsidRPr="006408BB">
        <w:rPr>
          <w:rFonts w:ascii="SutonnyMJ" w:eastAsia="SutonnyMJ" w:hAnsi="SutonnyMJ" w:cs="SutonnyMJ"/>
          <w:b/>
          <w:sz w:val="24"/>
        </w:rPr>
        <w:tab/>
        <w:t>evsjv‡`‡k †Kvb e¨w³ ev cÖwZôvb AvBb cÖYqb K‡i _v‡K?</w:t>
      </w:r>
    </w:p>
    <w:p w:rsidR="0022323B" w:rsidRPr="006408BB" w:rsidRDefault="0022323B" w:rsidP="005B5746">
      <w:pPr>
        <w:tabs>
          <w:tab w:val="left" w:pos="360"/>
          <w:tab w:val="left" w:pos="2340"/>
          <w:tab w:val="left" w:pos="4320"/>
          <w:tab w:val="left" w:pos="6480"/>
          <w:tab w:val="left" w:pos="8136"/>
        </w:tabs>
        <w:ind w:left="351" w:hanging="360"/>
        <w:jc w:val="both"/>
        <w:rPr>
          <w:rFonts w:ascii="SutonnyMJ" w:eastAsia="SutonnyMJ" w:hAnsi="SutonnyMJ" w:cs="SutonnyMJ"/>
          <w:sz w:val="24"/>
        </w:rPr>
      </w:pPr>
      <w:r w:rsidRPr="006408BB">
        <w:rPr>
          <w:rFonts w:ascii="SutonnyMJ" w:eastAsia="SutonnyMJ" w:hAnsi="SutonnyMJ" w:cs="SutonnyMJ"/>
          <w:sz w:val="24"/>
        </w:rPr>
        <w:tab/>
        <w:t>K. cÖavbgš¿x</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RvZxq msm`</w:t>
      </w:r>
      <w:r w:rsidRPr="006408BB">
        <w:rPr>
          <w:rFonts w:ascii="SutonnyMJ" w:eastAsia="SutonnyMJ" w:hAnsi="SutonnyMJ" w:cs="SutonnyMJ"/>
          <w:sz w:val="24"/>
          <w:u w:val="single"/>
        </w:rPr>
        <w:tab/>
      </w:r>
      <w:r w:rsidRPr="006408BB">
        <w:rPr>
          <w:rFonts w:ascii="SutonnyMJ" w:eastAsia="SutonnyMJ" w:hAnsi="SutonnyMJ" w:cs="SutonnyMJ"/>
          <w:sz w:val="24"/>
        </w:rPr>
        <w:t>M. wePvi wefvM</w:t>
      </w:r>
      <w:r w:rsidRPr="006408BB">
        <w:rPr>
          <w:rFonts w:ascii="SutonnyMJ" w:eastAsia="SutonnyMJ" w:hAnsi="SutonnyMJ" w:cs="SutonnyMJ"/>
          <w:sz w:val="24"/>
        </w:rPr>
        <w:tab/>
        <w:t>N. cÖkvmb wefvM</w:t>
      </w:r>
      <w:r w:rsidRPr="006408BB">
        <w:rPr>
          <w:rFonts w:ascii="SutonnyMJ" w:eastAsia="SutonnyMJ" w:hAnsi="SutonnyMJ" w:cs="SutonnyMJ"/>
          <w:sz w:val="24"/>
        </w:rPr>
        <w:tab/>
      </w:r>
      <w:r w:rsidR="008A7048">
        <w:rPr>
          <w:rFonts w:ascii="SutonnyMJ" w:eastAsia="SutonnyMJ" w:hAnsi="SutonnyMJ" w:cs="SutonnyMJ"/>
          <w:b/>
          <w:sz w:val="24"/>
          <w:shd w:val="clear" w:color="auto" w:fill="000000"/>
        </w:rPr>
        <w:t>22</w:t>
      </w:r>
      <w:r w:rsidRPr="006408BB">
        <w:rPr>
          <w:rFonts w:ascii="SutonnyMJ" w:eastAsia="SutonnyMJ" w:hAnsi="SutonnyMJ" w:cs="SutonnyMJ"/>
          <w:b/>
          <w:sz w:val="24"/>
          <w:shd w:val="clear" w:color="auto" w:fill="000000"/>
        </w:rPr>
        <w:t>: L</w:t>
      </w:r>
    </w:p>
    <w:p w:rsidR="0022323B" w:rsidRPr="006408BB" w:rsidRDefault="0022323B" w:rsidP="0022323B">
      <w:pPr>
        <w:rPr>
          <w:sz w:val="8"/>
        </w:rPr>
      </w:pPr>
    </w:p>
    <w:p w:rsidR="00C67699" w:rsidRPr="006408BB" w:rsidRDefault="00C67699" w:rsidP="00857CE0">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40"/>
          <w:shd w:val="clear" w:color="auto" w:fill="000000"/>
        </w:rPr>
      </w:pPr>
      <w:r w:rsidRPr="006408BB">
        <w:rPr>
          <w:rFonts w:ascii="SutonnyMJ" w:eastAsia="SutonnyMJ" w:hAnsi="SutonnyMJ" w:cs="SutonnyMJ"/>
          <w:b/>
          <w:sz w:val="40"/>
        </w:rPr>
        <w:t>Aa¨vq- 07</w:t>
      </w:r>
    </w:p>
    <w:p w:rsidR="00C67699" w:rsidRPr="006408BB" w:rsidRDefault="00C67699" w:rsidP="00857CE0">
      <w:pPr>
        <w:shd w:val="clear" w:color="auto" w:fill="BFBFBF" w:themeFill="background1" w:themeFillShade="BF"/>
        <w:tabs>
          <w:tab w:val="left" w:pos="360"/>
          <w:tab w:val="left" w:pos="2340"/>
          <w:tab w:val="left" w:pos="4320"/>
          <w:tab w:val="left" w:pos="6210"/>
          <w:tab w:val="left" w:pos="8100"/>
        </w:tabs>
        <w:ind w:left="360" w:hanging="360"/>
        <w:jc w:val="center"/>
        <w:rPr>
          <w:rFonts w:ascii="SutonnyMJ" w:eastAsia="SutonnyMJ" w:hAnsi="SutonnyMJ" w:cs="SutonnyMJ"/>
          <w:b/>
          <w:sz w:val="36"/>
          <w:shd w:val="clear" w:color="auto" w:fill="000000"/>
        </w:rPr>
      </w:pPr>
      <w:r w:rsidRPr="006408BB">
        <w:rPr>
          <w:rFonts w:ascii="SutonnyMJ" w:eastAsia="SutonnyMJ" w:hAnsi="SutonnyMJ" w:cs="SutonnyMJ"/>
          <w:b/>
          <w:sz w:val="36"/>
        </w:rPr>
        <w:t>evsjv‡`‡ki ivR‰bwZK e¨e¯’v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6"/>
          <w:szCs w:val="26"/>
        </w:rPr>
        <w:t>wewmGm wm‡jevm:</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ivR‰bwZK `jmg~‡ni MVb, f~wgKv I Kvh©µg, ÿgZvmxb I we‡ivax `‡ji cvi¯úwiK m¤úK©vw`, my</w:t>
      </w:r>
      <w:r w:rsidR="009607EA">
        <w:rPr>
          <w:rFonts w:ascii="SutonnyMJ" w:eastAsia="SutonnyMJ" w:hAnsi="SutonnyMJ" w:cs="SutonnyMJ"/>
          <w:sz w:val="24"/>
        </w:rPr>
        <w:t>kxj mgvR I Pvc m„wóKvix †Mvôxmg~</w:t>
      </w:r>
      <w:r w:rsidRPr="006408BB">
        <w:rPr>
          <w:rFonts w:ascii="SutonnyMJ" w:eastAsia="SutonnyMJ" w:hAnsi="SutonnyMJ" w:cs="SutonnyMJ"/>
          <w:sz w:val="24"/>
        </w:rPr>
        <w:t>n Ges G‡`i f~wgKv|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4"/>
          <w:szCs w:val="12"/>
        </w:rPr>
      </w:pP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6"/>
          <w:szCs w:val="26"/>
        </w:rPr>
      </w:pPr>
      <w:r w:rsidRPr="006408BB">
        <w:rPr>
          <w:rFonts w:ascii="SutonnyMJ" w:eastAsia="SutonnyMJ" w:hAnsi="SutonnyMJ" w:cs="SutonnyMJ"/>
          <w:b/>
          <w:sz w:val="26"/>
          <w:szCs w:val="26"/>
        </w:rPr>
        <w:t>weMZ wewmGm cÖkœ:</w:t>
      </w:r>
    </w:p>
    <w:p w:rsidR="00C67699" w:rsidRPr="006408BB" w:rsidRDefault="009607EA" w:rsidP="00C67699">
      <w:pPr>
        <w:tabs>
          <w:tab w:val="left" w:pos="360"/>
          <w:tab w:val="left" w:pos="2340"/>
          <w:tab w:val="left" w:pos="4320"/>
          <w:tab w:val="left" w:pos="6210"/>
          <w:tab w:val="left" w:pos="8100"/>
        </w:tabs>
        <w:ind w:left="360" w:hanging="360"/>
        <w:rPr>
          <w:rFonts w:ascii="SutonnyMJ" w:eastAsia="SutonnyMJ" w:hAnsi="SutonnyMJ" w:cs="SutonnyMJ"/>
          <w:b/>
          <w:sz w:val="24"/>
        </w:rPr>
      </w:pPr>
      <w:r>
        <w:rPr>
          <w:rFonts w:ascii="SutonnyMJ" w:eastAsia="SutonnyMJ" w:hAnsi="SutonnyMJ" w:cs="SutonnyMJ"/>
          <w:b/>
          <w:sz w:val="24"/>
        </w:rPr>
        <w:t>01.</w:t>
      </w:r>
      <w:r>
        <w:rPr>
          <w:rFonts w:ascii="SutonnyMJ" w:eastAsia="SutonnyMJ" w:hAnsi="SutonnyMJ" w:cs="SutonnyMJ"/>
          <w:b/>
          <w:sz w:val="24"/>
        </w:rPr>
        <w:tab/>
        <w:t>AvBb I mvwjk †K›`ª wK ai‡b</w:t>
      </w:r>
      <w:r w:rsidR="00C67699" w:rsidRPr="006408BB">
        <w:rPr>
          <w:rFonts w:ascii="SutonnyMJ" w:eastAsia="SutonnyMJ" w:hAnsi="SutonnyMJ" w:cs="SutonnyMJ"/>
          <w:b/>
          <w:sz w:val="24"/>
        </w:rPr>
        <w:t>i ms¯’v? (40Zg)</w:t>
      </w:r>
    </w:p>
    <w:p w:rsidR="00C67699" w:rsidRPr="006408BB" w:rsidRDefault="00C67699" w:rsidP="00857CE0">
      <w:pPr>
        <w:tabs>
          <w:tab w:val="left" w:pos="360"/>
          <w:tab w:val="left" w:pos="2340"/>
          <w:tab w:val="left" w:pos="4320"/>
          <w:tab w:val="left" w:pos="6210"/>
          <w:tab w:val="left" w:pos="8136"/>
        </w:tabs>
        <w:ind w:left="360" w:hanging="360"/>
        <w:rPr>
          <w:rFonts w:ascii="SutonnyMJ" w:eastAsia="SutonnyMJ" w:hAnsi="SutonnyMJ" w:cs="SutonnyMJ"/>
          <w:b/>
          <w:sz w:val="24"/>
          <w:shd w:val="clear" w:color="auto" w:fill="000000"/>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A_©‰bwZK</w:t>
      </w:r>
      <w:r w:rsidRPr="006408BB">
        <w:rPr>
          <w:rFonts w:cs="Calibri"/>
          <w:sz w:val="24"/>
        </w:rPr>
        <w:tab/>
      </w:r>
      <w:r w:rsidRPr="006408BB">
        <w:rPr>
          <w:rFonts w:ascii="SutonnyMJ" w:eastAsia="SutonnyMJ" w:hAnsi="SutonnyMJ" w:cs="SutonnyMJ"/>
          <w:sz w:val="24"/>
          <w:u w:val="single"/>
        </w:rPr>
        <w:t>L</w:t>
      </w:r>
      <w:r w:rsidRPr="006408BB">
        <w:rPr>
          <w:rFonts w:cs="Calibri"/>
          <w:sz w:val="24"/>
          <w:u w:val="single"/>
        </w:rPr>
        <w:t xml:space="preserve">. </w:t>
      </w:r>
      <w:r w:rsidRPr="006408BB">
        <w:rPr>
          <w:rFonts w:ascii="SutonnyMJ" w:eastAsia="SutonnyMJ" w:hAnsi="SutonnyMJ" w:cs="SutonnyMJ"/>
          <w:sz w:val="24"/>
          <w:u w:val="single"/>
        </w:rPr>
        <w:t>gvbe</w:t>
      </w:r>
      <w:r w:rsidR="009607EA">
        <w:rPr>
          <w:rFonts w:ascii="SutonnyMJ" w:eastAsia="SutonnyMJ" w:hAnsi="SutonnyMJ" w:cs="SutonnyMJ"/>
          <w:sz w:val="24"/>
          <w:u w:val="single"/>
        </w:rPr>
        <w:t>v</w:t>
      </w:r>
      <w:r w:rsidRPr="006408BB">
        <w:rPr>
          <w:rFonts w:ascii="SutonnyMJ" w:eastAsia="SutonnyMJ" w:hAnsi="SutonnyMJ" w:cs="SutonnyMJ"/>
          <w:sz w:val="24"/>
          <w:u w:val="single"/>
        </w:rPr>
        <w:t>waKvi</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ag©xq</w:t>
      </w:r>
      <w:r w:rsidRPr="006408BB">
        <w:rPr>
          <w:rFonts w:ascii="SutonnyMJ" w:eastAsia="SutonnyMJ" w:hAnsi="SutonnyMJ" w:cs="SutonnyMJ"/>
          <w:sz w:val="24"/>
        </w:rPr>
        <w:tab/>
        <w:t>N</w:t>
      </w:r>
      <w:r w:rsidRPr="006408BB">
        <w:rPr>
          <w:rFonts w:cs="Calibri"/>
          <w:sz w:val="24"/>
        </w:rPr>
        <w:t xml:space="preserve">. </w:t>
      </w:r>
      <w:r w:rsidR="00857CE0" w:rsidRPr="006408BB">
        <w:rPr>
          <w:rFonts w:ascii="SutonnyMJ" w:eastAsia="SutonnyMJ" w:hAnsi="SutonnyMJ" w:cs="SutonnyMJ"/>
          <w:sz w:val="24"/>
        </w:rPr>
        <w:t>†</w:t>
      </w:r>
      <w:r w:rsidRPr="006408BB">
        <w:rPr>
          <w:rFonts w:ascii="SutonnyMJ" w:eastAsia="SutonnyMJ" w:hAnsi="SutonnyMJ" w:cs="SutonnyMJ"/>
          <w:sz w:val="24"/>
        </w:rPr>
        <w:t>Ljvayjv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 L</w:t>
      </w:r>
    </w:p>
    <w:p w:rsidR="00C67699" w:rsidRPr="006408BB" w:rsidRDefault="00C67699" w:rsidP="00857CE0">
      <w:pPr>
        <w:tabs>
          <w:tab w:val="left" w:pos="360"/>
          <w:tab w:val="left" w:pos="2340"/>
          <w:tab w:val="left" w:pos="4320"/>
          <w:tab w:val="left" w:pos="6210"/>
          <w:tab w:val="left" w:pos="8136"/>
        </w:tabs>
        <w:ind w:left="360" w:hanging="360"/>
        <w:rPr>
          <w:rFonts w:ascii="SutonnyMJ" w:eastAsia="SutonnyMJ" w:hAnsi="SutonnyMJ" w:cs="SutonnyMJ"/>
          <w:b/>
          <w:sz w:val="30"/>
          <w:shd w:val="clear" w:color="auto" w:fill="BFBFBF"/>
        </w:rPr>
      </w:pPr>
      <w:r w:rsidRPr="006408BB">
        <w:rPr>
          <w:rFonts w:ascii="SutonnyMJ" w:eastAsia="SutonnyMJ" w:hAnsi="SutonnyMJ" w:cs="SutonnyMJ"/>
          <w:b/>
          <w:sz w:val="24"/>
        </w:rPr>
        <w:lastRenderedPageBreak/>
        <w:tab/>
        <w:t>e¨vL¨v:</w:t>
      </w:r>
      <w:r w:rsidR="00F96235">
        <w:rPr>
          <w:rFonts w:ascii="SutonnyMJ" w:eastAsia="SutonnyMJ" w:hAnsi="SutonnyMJ" w:cs="SutonnyMJ"/>
          <w:b/>
          <w:sz w:val="24"/>
        </w:rPr>
        <w:t xml:space="preserve"> </w:t>
      </w:r>
      <w:r w:rsidRPr="006408BB">
        <w:rPr>
          <w:rFonts w:ascii="SutonnyMJ" w:eastAsia="SutonnyMJ" w:hAnsi="SutonnyMJ" w:cs="SutonnyMJ"/>
          <w:i/>
          <w:sz w:val="24"/>
        </w:rPr>
        <w:t>AvBb I mvwjk †K›`ª (AvmK) evsjv‡`‡ki GKwU gvbe</w:t>
      </w:r>
      <w:r w:rsidR="009607EA">
        <w:rPr>
          <w:rFonts w:ascii="SutonnyMJ" w:eastAsia="SutonnyMJ" w:hAnsi="SutonnyMJ" w:cs="SutonnyMJ"/>
          <w:i/>
          <w:sz w:val="24"/>
        </w:rPr>
        <w:t>v</w:t>
      </w:r>
      <w:r w:rsidRPr="006408BB">
        <w:rPr>
          <w:rFonts w:ascii="SutonnyMJ" w:eastAsia="SutonnyMJ" w:hAnsi="SutonnyMJ" w:cs="SutonnyMJ"/>
          <w:i/>
          <w:sz w:val="24"/>
        </w:rPr>
        <w:t>wa</w:t>
      </w:r>
      <w:r w:rsidR="00C01072">
        <w:rPr>
          <w:rFonts w:ascii="SutonnyMJ" w:eastAsia="SutonnyMJ" w:hAnsi="SutonnyMJ" w:cs="SutonnyMJ"/>
          <w:i/>
          <w:sz w:val="24"/>
        </w:rPr>
        <w:t>Kvi Ges AvBb mnvqZvKvix †emiKvwi</w:t>
      </w:r>
      <w:r w:rsidRPr="006408BB">
        <w:rPr>
          <w:rFonts w:ascii="SutonnyMJ" w:eastAsia="SutonnyMJ" w:hAnsi="SutonnyMJ" w:cs="SutonnyMJ"/>
          <w:i/>
          <w:sz w:val="24"/>
        </w:rPr>
        <w:t xml:space="preserve"> msMVb| GwU cÖwZwôZ nq 1986 mv‡j|</w:t>
      </w:r>
    </w:p>
    <w:p w:rsidR="00C67699" w:rsidRPr="006408BB" w:rsidRDefault="00C67699" w:rsidP="00857CE0">
      <w:pPr>
        <w:tabs>
          <w:tab w:val="left" w:pos="360"/>
          <w:tab w:val="left" w:pos="2340"/>
          <w:tab w:val="left" w:pos="4320"/>
          <w:tab w:val="left" w:pos="6210"/>
          <w:tab w:val="left" w:pos="8136"/>
        </w:tabs>
        <w:ind w:left="360" w:hanging="360"/>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r>
      <w:r w:rsidRPr="006408BB">
        <w:rPr>
          <w:rFonts w:ascii="Times New Roman" w:eastAsia="SutonnyMJ" w:hAnsi="Times New Roman" w:cs="Times New Roman"/>
          <w:b/>
        </w:rPr>
        <w:t xml:space="preserve">Almond </w:t>
      </w:r>
      <w:r w:rsidRPr="006408BB">
        <w:rPr>
          <w:rFonts w:ascii="SutonnyMJ" w:eastAsia="SutonnyMJ" w:hAnsi="SutonnyMJ" w:cs="SutonnyMJ"/>
          <w:b/>
          <w:sz w:val="24"/>
        </w:rPr>
        <w:t>I</w:t>
      </w:r>
      <w:r w:rsidRPr="006408BB">
        <w:rPr>
          <w:rFonts w:ascii="Times New Roman" w:eastAsia="SutonnyMJ" w:hAnsi="Times New Roman" w:cs="Times New Roman"/>
          <w:b/>
        </w:rPr>
        <w:t xml:space="preserve"> Powel</w:t>
      </w:r>
      <w:r w:rsidRPr="006408BB">
        <w:rPr>
          <w:rFonts w:ascii="SutonnyMJ" w:eastAsia="SutonnyMJ" w:hAnsi="SutonnyMJ" w:cs="SutonnyMJ"/>
          <w:b/>
          <w:sz w:val="24"/>
        </w:rPr>
        <w:t xml:space="preserve"> Pvc m„wóKvix †Mvôx‡K wef³ K‡i‡Qb- (40Zg)</w:t>
      </w:r>
    </w:p>
    <w:p w:rsidR="00C67699" w:rsidRPr="006408BB" w:rsidRDefault="00C67699" w:rsidP="00857CE0">
      <w:pPr>
        <w:tabs>
          <w:tab w:val="left" w:pos="360"/>
          <w:tab w:val="left" w:pos="2340"/>
          <w:tab w:val="left" w:pos="4320"/>
          <w:tab w:val="left" w:pos="6210"/>
          <w:tab w:val="left" w:pos="8136"/>
        </w:tabs>
        <w:ind w:left="360" w:hanging="360"/>
        <w:rPr>
          <w:rFonts w:ascii="SutonnyMJ" w:eastAsia="SutonnyMJ" w:hAnsi="SutonnyMJ" w:cs="SutonnyMJ"/>
          <w:b/>
          <w:sz w:val="24"/>
          <w:shd w:val="clear" w:color="auto" w:fill="000000"/>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3 fv‡M</w:t>
      </w:r>
      <w:r w:rsidRPr="006408BB">
        <w:rPr>
          <w:rFonts w:cs="Calibri"/>
          <w:sz w:val="24"/>
        </w:rPr>
        <w:tab/>
      </w:r>
      <w:r w:rsidRPr="006408BB">
        <w:rPr>
          <w:rFonts w:ascii="SutonnyMJ" w:eastAsia="SutonnyMJ" w:hAnsi="SutonnyMJ" w:cs="SutonnyMJ"/>
          <w:sz w:val="24"/>
          <w:u w:val="single"/>
        </w:rPr>
        <w:t>L</w:t>
      </w:r>
      <w:r w:rsidRPr="006408BB">
        <w:rPr>
          <w:rFonts w:cs="Calibri"/>
          <w:sz w:val="24"/>
          <w:u w:val="single"/>
        </w:rPr>
        <w:t xml:space="preserve">. </w:t>
      </w:r>
      <w:r w:rsidRPr="006408BB">
        <w:rPr>
          <w:rFonts w:ascii="SutonnyMJ" w:eastAsia="SutonnyMJ" w:hAnsi="SutonnyMJ" w:cs="SutonnyMJ"/>
          <w:sz w:val="24"/>
          <w:u w:val="single"/>
        </w:rPr>
        <w:t>4 fv‡M</w:t>
      </w:r>
      <w:r w:rsidRPr="006408BB">
        <w:rPr>
          <w:rFonts w:ascii="SutonnyMJ" w:eastAsia="SutonnyMJ" w:hAnsi="SutonnyMJ" w:cs="SutonnyMJ"/>
          <w:sz w:val="24"/>
        </w:rPr>
        <w:tab/>
        <w:t>M</w:t>
      </w:r>
      <w:r w:rsidRPr="006408BB">
        <w:rPr>
          <w:rFonts w:cs="Calibri"/>
          <w:sz w:val="24"/>
        </w:rPr>
        <w:t xml:space="preserve">. </w:t>
      </w:r>
      <w:r w:rsidRPr="006408BB">
        <w:rPr>
          <w:rFonts w:ascii="SutonnyMJ" w:eastAsia="SutonnyMJ" w:hAnsi="SutonnyMJ" w:cs="SutonnyMJ"/>
          <w:sz w:val="24"/>
        </w:rPr>
        <w:t>5 fv‡M</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6 fv‡M</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 L</w:t>
      </w:r>
    </w:p>
    <w:p w:rsidR="00C67699" w:rsidRPr="006408BB" w:rsidRDefault="00C67699" w:rsidP="00857CE0">
      <w:pPr>
        <w:tabs>
          <w:tab w:val="left" w:pos="360"/>
          <w:tab w:val="left" w:pos="2340"/>
          <w:tab w:val="left" w:pos="4320"/>
          <w:tab w:val="left" w:pos="6210"/>
          <w:tab w:val="left" w:pos="8136"/>
        </w:tabs>
        <w:ind w:left="360" w:hanging="360"/>
        <w:jc w:val="both"/>
        <w:rPr>
          <w:rFonts w:ascii="Times New Roman" w:eastAsia="SutonnyMJ" w:hAnsi="Times New Roman" w:cs="Times New Roman"/>
          <w:b/>
          <w:shd w:val="clear" w:color="auto" w:fill="BFBFBF"/>
        </w:rPr>
      </w:pPr>
      <w:r w:rsidRPr="006408BB">
        <w:rPr>
          <w:rFonts w:ascii="SutonnyMJ" w:eastAsia="SutonnyMJ" w:hAnsi="SutonnyMJ" w:cs="SutonnyMJ"/>
          <w:b/>
          <w:sz w:val="24"/>
        </w:rPr>
        <w:tab/>
        <w:t>e¨vL¨v:</w:t>
      </w:r>
      <w:r w:rsidR="00F96235">
        <w:rPr>
          <w:rFonts w:ascii="SutonnyMJ" w:eastAsia="SutonnyMJ" w:hAnsi="SutonnyMJ" w:cs="SutonnyMJ"/>
          <w:b/>
          <w:sz w:val="24"/>
        </w:rPr>
        <w:t xml:space="preserve"> </w:t>
      </w:r>
      <w:r w:rsidRPr="006408BB">
        <w:rPr>
          <w:rFonts w:ascii="SutonnyMJ" w:eastAsia="SutonnyMJ" w:hAnsi="SutonnyMJ" w:cs="SutonnyMJ"/>
          <w:i/>
          <w:sz w:val="24"/>
        </w:rPr>
        <w:t xml:space="preserve">†Mvôxi m`m¨M‡Yi g‡bvfve hLb </w:t>
      </w:r>
      <w:r w:rsidR="00C3777D" w:rsidRPr="00C3777D">
        <w:rPr>
          <w:rFonts w:ascii="SutonnyMJ" w:eastAsia="SutonnyMJ" w:hAnsi="SutonnyMJ" w:cs="SutonnyMJ"/>
          <w:i/>
          <w:sz w:val="24"/>
        </w:rPr>
        <w:t>Rb¯^</w:t>
      </w:r>
      <w:r w:rsidRPr="00C3777D">
        <w:rPr>
          <w:rFonts w:ascii="SutonnyMJ" w:eastAsia="SutonnyMJ" w:hAnsi="SutonnyMJ" w:cs="SutonnyMJ"/>
          <w:i/>
          <w:sz w:val="24"/>
        </w:rPr>
        <w:t>v‡_©i</w:t>
      </w:r>
      <w:r w:rsidRPr="006408BB">
        <w:rPr>
          <w:rFonts w:ascii="SutonnyMJ" w:eastAsia="SutonnyMJ" w:hAnsi="SutonnyMJ" w:cs="SutonnyMJ"/>
          <w:i/>
          <w:sz w:val="24"/>
        </w:rPr>
        <w:t xml:space="preserve"> wfwË‡K ci¯ú‡ii mv‡_ AveÜ nq Zv‡K Pvc m„wóKvix †Mvôx e‡j</w:t>
      </w:r>
      <w:r w:rsidRPr="006408BB">
        <w:rPr>
          <w:rFonts w:ascii="SutonnyMJ" w:eastAsia="SutonnyMJ" w:hAnsi="SutonnyMJ" w:cs="SutonnyMJ"/>
          <w:i/>
          <w:spacing w:val="-4"/>
          <w:sz w:val="24"/>
        </w:rPr>
        <w:t xml:space="preserve">| </w:t>
      </w:r>
      <w:r w:rsidRPr="006408BB">
        <w:rPr>
          <w:rFonts w:ascii="Times New Roman" w:eastAsia="SutonnyMJ" w:hAnsi="Times New Roman" w:cs="Times New Roman"/>
          <w:i/>
          <w:spacing w:val="-4"/>
        </w:rPr>
        <w:t xml:space="preserve">Almond </w:t>
      </w:r>
      <w:r w:rsidRPr="006408BB">
        <w:rPr>
          <w:rFonts w:ascii="SutonnyMJ" w:eastAsia="SutonnyMJ" w:hAnsi="SutonnyMJ" w:cs="SutonnyMJ"/>
          <w:i/>
          <w:spacing w:val="-4"/>
          <w:sz w:val="24"/>
        </w:rPr>
        <w:t>I</w:t>
      </w:r>
      <w:r w:rsidRPr="006408BB">
        <w:rPr>
          <w:rFonts w:ascii="Times New Roman" w:eastAsia="SutonnyMJ" w:hAnsi="Times New Roman" w:cs="Times New Roman"/>
          <w:i/>
          <w:spacing w:val="-4"/>
        </w:rPr>
        <w:t xml:space="preserve"> Powel </w:t>
      </w:r>
      <w:r w:rsidRPr="006408BB">
        <w:rPr>
          <w:rFonts w:ascii="SutonnyMJ" w:eastAsia="SutonnyMJ" w:hAnsi="SutonnyMJ" w:cs="SutonnyMJ"/>
          <w:i/>
          <w:spacing w:val="-4"/>
          <w:sz w:val="24"/>
        </w:rPr>
        <w:t xml:space="preserve">Pvcm„wóKvix †Mvôx‡K Pvi fv‡M fvM K‡i‡Qb| h_v- </w:t>
      </w:r>
      <w:r w:rsidRPr="006408BB">
        <w:rPr>
          <w:rFonts w:ascii="Times New Roman" w:eastAsia="SutonnyMJ" w:hAnsi="Times New Roman" w:cs="Times New Roman"/>
          <w:i/>
          <w:spacing w:val="-4"/>
        </w:rPr>
        <w:t>1. Institutional Interest Groups  2. Associational Interest Groups 3. Anomic Interest Groups 4. Non-Associational Interest Groups</w:t>
      </w:r>
    </w:p>
    <w:p w:rsidR="00C67699" w:rsidRPr="006408BB" w:rsidRDefault="009607EA" w:rsidP="00857CE0">
      <w:pPr>
        <w:tabs>
          <w:tab w:val="left" w:pos="360"/>
          <w:tab w:val="left" w:pos="2340"/>
          <w:tab w:val="left" w:pos="4320"/>
          <w:tab w:val="left" w:pos="6210"/>
          <w:tab w:val="left" w:pos="8136"/>
        </w:tabs>
        <w:ind w:left="360" w:hanging="360"/>
        <w:jc w:val="both"/>
        <w:rPr>
          <w:rFonts w:ascii="SutonnyMJ" w:eastAsia="SutonnyMJ" w:hAnsi="SutonnyMJ" w:cs="SutonnyMJ"/>
          <w:b/>
        </w:rPr>
      </w:pPr>
      <w:r>
        <w:rPr>
          <w:rFonts w:ascii="SutonnyMJ" w:eastAsia="SutonnyMJ" w:hAnsi="SutonnyMJ" w:cs="SutonnyMJ"/>
          <w:b/>
          <w:sz w:val="24"/>
          <w:szCs w:val="24"/>
        </w:rPr>
        <w:t>03.</w:t>
      </w:r>
      <w:r>
        <w:rPr>
          <w:rFonts w:ascii="SutonnyMJ" w:eastAsia="SutonnyMJ" w:hAnsi="SutonnyMJ" w:cs="SutonnyMJ"/>
          <w:b/>
          <w:sz w:val="24"/>
          <w:szCs w:val="24"/>
        </w:rPr>
        <w:tab/>
        <w:t>mgv‡Ri wkwÿZ †kÖwY</w:t>
      </w:r>
      <w:r w:rsidR="00C67699" w:rsidRPr="006408BB">
        <w:rPr>
          <w:rFonts w:ascii="SutonnyMJ" w:eastAsia="SutonnyMJ" w:hAnsi="SutonnyMJ" w:cs="SutonnyMJ"/>
          <w:b/>
          <w:sz w:val="24"/>
          <w:szCs w:val="24"/>
        </w:rPr>
        <w:t>i †h Ask miKvi ev K‡c©v‡iU MÖæ‡c _v‡Kbv, wKš‘ mK‡ji Dci cÖfve we¯Ívi Kivi ÿgZv iv‡L</w:t>
      </w:r>
      <w:r w:rsidR="00C67699" w:rsidRPr="006408BB">
        <w:rPr>
          <w:rFonts w:ascii="SutonnyMJ" w:eastAsia="SutonnyMJ" w:hAnsi="SutonnyMJ" w:cs="SutonnyMJ"/>
          <w:b/>
        </w:rPr>
        <w:t>Ñ (38Zg)</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ivR‰bwZK `j</w:t>
      </w:r>
      <w:r w:rsidRPr="006408BB">
        <w:rPr>
          <w:rFonts w:ascii="SutonnyMJ" w:eastAsia="SutonnyMJ" w:hAnsi="SutonnyMJ" w:cs="SutonnyMJ"/>
          <w:sz w:val="24"/>
        </w:rPr>
        <w:tab/>
        <w:t>L</w:t>
      </w:r>
      <w:r w:rsidRPr="006408BB">
        <w:rPr>
          <w:rFonts w:ascii="SutonnyMJ" w:eastAsia="SutonnyMJ" w:hAnsi="SutonnyMJ" w:cs="SutonnyMJ"/>
          <w:sz w:val="24"/>
          <w:u w:val="single"/>
        </w:rPr>
        <w:t>. mykxj mgvR</w:t>
      </w:r>
      <w:r w:rsidRPr="006408BB">
        <w:rPr>
          <w:rFonts w:ascii="SutonnyMJ" w:eastAsia="SutonnyMJ" w:hAnsi="SutonnyMJ" w:cs="SutonnyMJ"/>
          <w:sz w:val="24"/>
        </w:rPr>
        <w:tab/>
        <w:t>M. wePvi wefvM</w:t>
      </w:r>
      <w:r w:rsidRPr="006408BB">
        <w:rPr>
          <w:rFonts w:ascii="SutonnyMJ" w:eastAsia="SutonnyMJ" w:hAnsi="SutonnyMJ" w:cs="SutonnyMJ"/>
          <w:sz w:val="24"/>
        </w:rPr>
        <w:tab/>
        <w:t>N. cÖkvmb wefvM</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 L</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b/>
          <w:sz w:val="24"/>
        </w:rPr>
        <w:tab/>
        <w:t>e¨vL¨v:</w:t>
      </w:r>
      <w:r w:rsidR="00F96235">
        <w:rPr>
          <w:rFonts w:ascii="SutonnyMJ" w:eastAsia="SutonnyMJ" w:hAnsi="SutonnyMJ" w:cs="SutonnyMJ"/>
          <w:b/>
          <w:sz w:val="24"/>
        </w:rPr>
        <w:t xml:space="preserve"> </w:t>
      </w:r>
      <w:r w:rsidRPr="006408BB">
        <w:rPr>
          <w:rFonts w:ascii="SutonnyMJ" w:eastAsia="SutonnyMJ" w:hAnsi="SutonnyMJ" w:cs="SutonnyMJ"/>
          <w:i/>
          <w:sz w:val="24"/>
        </w:rPr>
        <w:t>iv‡óªi Pvcm„wóKvix †Mvôx Ges cÂg ¯Í¤¢ n‡jv mykxj mgvR|</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szCs w:val="24"/>
        </w:rPr>
      </w:pPr>
      <w:r w:rsidRPr="006408BB">
        <w:rPr>
          <w:rFonts w:ascii="SutonnyMJ" w:eastAsia="SutonnyMJ" w:hAnsi="SutonnyMJ" w:cs="SutonnyMJ"/>
          <w:b/>
          <w:sz w:val="24"/>
          <w:szCs w:val="24"/>
        </w:rPr>
        <w:t>04.</w:t>
      </w:r>
      <w:r w:rsidRPr="006408BB">
        <w:rPr>
          <w:rFonts w:ascii="SutonnyMJ" w:eastAsia="SutonnyMJ" w:hAnsi="SutonnyMJ" w:cs="SutonnyMJ"/>
          <w:b/>
          <w:sz w:val="24"/>
          <w:szCs w:val="24"/>
        </w:rPr>
        <w:tab/>
        <w:t>wb‡Pi †KvbwU bvMwiK `vwqZ¡? (38Zg)</w:t>
      </w:r>
    </w:p>
    <w:p w:rsidR="00C67699" w:rsidRPr="00211DE5"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sz w:val="24"/>
          <w:szCs w:val="24"/>
        </w:rPr>
      </w:pPr>
      <w:r w:rsidRPr="006408BB">
        <w:rPr>
          <w:rFonts w:ascii="SutonnyMJ" w:eastAsia="SutonnyMJ" w:hAnsi="SutonnyMJ" w:cs="SutonnyMJ"/>
        </w:rPr>
        <w:tab/>
      </w:r>
      <w:r w:rsidRPr="006408BB">
        <w:rPr>
          <w:rFonts w:ascii="SutonnyMJ" w:eastAsia="SutonnyMJ" w:hAnsi="SutonnyMJ" w:cs="SutonnyMJ"/>
          <w:u w:val="single"/>
        </w:rPr>
        <w:t xml:space="preserve">K. </w:t>
      </w:r>
      <w:r w:rsidR="009607EA">
        <w:rPr>
          <w:rFonts w:ascii="SutonnyMJ" w:eastAsia="SutonnyMJ" w:hAnsi="SutonnyMJ" w:cs="SutonnyMJ"/>
          <w:sz w:val="24"/>
          <w:szCs w:val="24"/>
          <w:u w:val="single"/>
        </w:rPr>
        <w:t>iv¯Ív</w:t>
      </w:r>
      <w:r w:rsidRPr="00211DE5">
        <w:rPr>
          <w:rFonts w:ascii="SutonnyMJ" w:eastAsia="SutonnyMJ" w:hAnsi="SutonnyMJ" w:cs="SutonnyMJ"/>
          <w:sz w:val="24"/>
          <w:szCs w:val="24"/>
          <w:u w:val="single"/>
        </w:rPr>
        <w:t>q UªvwdK AvBb †g‡b Pjv</w:t>
      </w:r>
      <w:r w:rsidRPr="00211DE5">
        <w:rPr>
          <w:rFonts w:ascii="SutonnyMJ" w:eastAsia="SutonnyMJ" w:hAnsi="SutonnyMJ" w:cs="SutonnyMJ"/>
          <w:sz w:val="24"/>
          <w:szCs w:val="24"/>
        </w:rPr>
        <w:tab/>
        <w:t xml:space="preserve">L. wkí KviLvbvq AwaK kÖwgK wb‡qvM †`qv </w:t>
      </w:r>
      <w:r w:rsidRPr="00211DE5">
        <w:rPr>
          <w:rFonts w:ascii="SutonnyMJ" w:eastAsia="SutonnyMJ" w:hAnsi="SutonnyMJ" w:cs="SutonnyMJ"/>
          <w:sz w:val="24"/>
          <w:szCs w:val="24"/>
        </w:rPr>
        <w:tab/>
      </w:r>
    </w:p>
    <w:p w:rsidR="00C67699" w:rsidRPr="00F96235"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211DE5">
        <w:rPr>
          <w:rFonts w:ascii="SutonnyMJ" w:eastAsia="SutonnyMJ" w:hAnsi="SutonnyMJ" w:cs="SutonnyMJ"/>
          <w:sz w:val="24"/>
          <w:szCs w:val="24"/>
        </w:rPr>
        <w:tab/>
        <w:t>M. `ÿ Rbkw³ ˆZwi Kiv</w:t>
      </w:r>
      <w:r w:rsidRPr="00211DE5">
        <w:rPr>
          <w:rFonts w:ascii="SutonnyMJ" w:eastAsia="SutonnyMJ" w:hAnsi="SutonnyMJ" w:cs="SutonnyMJ"/>
          <w:sz w:val="24"/>
          <w:szCs w:val="24"/>
        </w:rPr>
        <w:tab/>
      </w:r>
      <w:r w:rsidRPr="00211DE5">
        <w:rPr>
          <w:rFonts w:ascii="SutonnyMJ" w:eastAsia="SutonnyMJ" w:hAnsi="SutonnyMJ" w:cs="SutonnyMJ"/>
          <w:sz w:val="24"/>
          <w:szCs w:val="24"/>
        </w:rPr>
        <w:tab/>
        <w:t>N. ivR‰bwZK msMV‡b AšÍf</w:t>
      </w:r>
      <w:r w:rsidR="009607EA">
        <w:rPr>
          <w:rFonts w:ascii="SutonnyMJ" w:eastAsia="SutonnyMJ" w:hAnsi="SutonnyMJ" w:cs="SutonnyMJ"/>
          <w:sz w:val="24"/>
          <w:szCs w:val="24"/>
        </w:rPr>
        <w:t>©y</w:t>
      </w:r>
      <w:r w:rsidRPr="00211DE5">
        <w:rPr>
          <w:rFonts w:ascii="SutonnyMJ" w:eastAsia="SutonnyMJ" w:hAnsi="SutonnyMJ" w:cs="SutonnyMJ"/>
          <w:sz w:val="24"/>
          <w:szCs w:val="24"/>
        </w:rPr>
        <w:t>³ nIqv</w:t>
      </w:r>
      <w:r w:rsidRPr="006408BB">
        <w:rPr>
          <w:rFonts w:ascii="SutonnyMJ" w:eastAsia="SutonnyMJ" w:hAnsi="SutonnyMJ" w:cs="SutonnyMJ"/>
        </w:rPr>
        <w:tab/>
      </w:r>
      <w:r w:rsidRPr="00F96235">
        <w:rPr>
          <w:rFonts w:ascii="SutonnyMJ" w:eastAsia="SutonnyMJ" w:hAnsi="SutonnyMJ" w:cs="SutonnyMJ"/>
          <w:b/>
          <w:sz w:val="24"/>
          <w:shd w:val="clear" w:color="auto" w:fill="000000"/>
        </w:rPr>
        <w:t>04: K</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evsjv‡`‡ki †Kvb RvZxq msm‡` cÖavbgš¿xi cÖ‡kœvËi ce© Pvjy nq? (37Zg)</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cÖ_g</w:t>
      </w:r>
      <w:r w:rsidRPr="006408BB">
        <w:rPr>
          <w:rFonts w:ascii="SutonnyMJ" w:eastAsia="SutonnyMJ" w:hAnsi="SutonnyMJ" w:cs="SutonnyMJ"/>
          <w:sz w:val="24"/>
        </w:rPr>
        <w:tab/>
        <w:t>L. wØZxq</w:t>
      </w:r>
      <w:r w:rsidRPr="006408BB">
        <w:rPr>
          <w:rFonts w:ascii="SutonnyMJ" w:eastAsia="SutonnyMJ" w:hAnsi="SutonnyMJ" w:cs="SutonnyMJ"/>
          <w:sz w:val="24"/>
        </w:rPr>
        <w:tab/>
      </w:r>
      <w:r w:rsidRPr="006408BB">
        <w:rPr>
          <w:rFonts w:ascii="SutonnyMJ" w:eastAsia="SutonnyMJ" w:hAnsi="SutonnyMJ" w:cs="SutonnyMJ"/>
          <w:sz w:val="24"/>
          <w:u w:val="single"/>
        </w:rPr>
        <w:t>M. mßg</w:t>
      </w:r>
      <w:r w:rsidRPr="006408BB">
        <w:rPr>
          <w:rFonts w:ascii="SutonnyMJ" w:eastAsia="SutonnyMJ" w:hAnsi="SutonnyMJ" w:cs="SutonnyMJ"/>
          <w:sz w:val="24"/>
        </w:rPr>
        <w:tab/>
        <w:t>N. Aóg</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 M</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i/>
          <w:sz w:val="24"/>
        </w:rPr>
      </w:pPr>
      <w:r w:rsidRPr="006408BB">
        <w:rPr>
          <w:rFonts w:ascii="SutonnyMJ" w:eastAsia="SutonnyMJ" w:hAnsi="SutonnyMJ" w:cs="SutonnyMJ"/>
          <w:b/>
          <w:sz w:val="24"/>
        </w:rPr>
        <w:tab/>
        <w:t xml:space="preserve">e¨vL¨v: </w:t>
      </w:r>
      <w:r w:rsidRPr="006408BB">
        <w:rPr>
          <w:rFonts w:ascii="SutonnyMJ" w:eastAsia="SutonnyMJ" w:hAnsi="SutonnyMJ" w:cs="SutonnyMJ"/>
          <w:i/>
          <w:sz w:val="24"/>
        </w:rPr>
        <w:t>1996 †_‡K 2001 ch©šÍ mßg msm` we`¨gvb wQj| GB msm‡` cÖ_‡g 15 wgwbU Ges cieZ©x‡Z miKvwi `‡ji 15 wgwbU Ges we‡ivax `‡ji Rb¨ 15 wgwbU K‡i †gvU 30 wgwbU cÖ‡kœvËi ce© Pvjy nq| Aciw`‡K, Aóg msm` wbe©vPb †_‡K iwOb †cv÷vi I Qwehy³ †fvUvi ZvwjKv Pvjy nq|</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szCs w:val="24"/>
        </w:rPr>
      </w:pPr>
      <w:r w:rsidRPr="006408BB">
        <w:rPr>
          <w:rFonts w:ascii="SutonnyMJ" w:eastAsia="SutonnyMJ" w:hAnsi="SutonnyMJ" w:cs="SutonnyMJ"/>
          <w:b/>
          <w:sz w:val="24"/>
          <w:szCs w:val="24"/>
        </w:rPr>
        <w:t>06.</w:t>
      </w:r>
      <w:r w:rsidRPr="006408BB">
        <w:rPr>
          <w:rFonts w:ascii="SutonnyMJ" w:eastAsia="SutonnyMJ" w:hAnsi="SutonnyMJ" w:cs="SutonnyMJ"/>
          <w:b/>
          <w:sz w:val="24"/>
          <w:szCs w:val="24"/>
        </w:rPr>
        <w:tab/>
        <w:t>gvÎ 1wU msm`xq AvmbÑ (37Zg)</w:t>
      </w:r>
    </w:p>
    <w:p w:rsidR="00C67699" w:rsidRPr="009607EA"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szCs w:val="24"/>
          <w:shd w:val="clear" w:color="auto" w:fill="000000"/>
        </w:rPr>
      </w:pPr>
      <w:r w:rsidRPr="006408BB">
        <w:rPr>
          <w:rFonts w:ascii="SutonnyMJ" w:eastAsia="SutonnyMJ" w:hAnsi="SutonnyMJ" w:cs="SutonnyMJ"/>
        </w:rPr>
        <w:tab/>
      </w:r>
      <w:r w:rsidRPr="009607EA">
        <w:rPr>
          <w:rFonts w:ascii="SutonnyMJ" w:eastAsia="SutonnyMJ" w:hAnsi="SutonnyMJ" w:cs="SutonnyMJ"/>
          <w:sz w:val="24"/>
          <w:szCs w:val="24"/>
        </w:rPr>
        <w:t>K.j</w:t>
      </w:r>
      <w:r w:rsidR="00C3777D" w:rsidRPr="009607EA">
        <w:rPr>
          <w:rFonts w:ascii="SutonnyMJ" w:eastAsia="SutonnyMJ" w:hAnsi="SutonnyMJ" w:cs="SutonnyMJ"/>
          <w:sz w:val="24"/>
          <w:szCs w:val="24"/>
        </w:rPr>
        <w:t>ÿ</w:t>
      </w:r>
      <w:r w:rsidR="009607EA">
        <w:rPr>
          <w:rFonts w:ascii="SutonnyMJ" w:eastAsia="SutonnyMJ" w:hAnsi="SutonnyMJ" w:cs="SutonnyMJ"/>
          <w:sz w:val="24"/>
          <w:szCs w:val="24"/>
        </w:rPr>
        <w:t>œ</w:t>
      </w:r>
      <w:r w:rsidRPr="009607EA">
        <w:rPr>
          <w:rFonts w:ascii="SutonnyMJ" w:eastAsia="SutonnyMJ" w:hAnsi="SutonnyMJ" w:cs="SutonnyMJ"/>
          <w:sz w:val="24"/>
          <w:szCs w:val="24"/>
        </w:rPr>
        <w:t>xcyi†Rjvq</w:t>
      </w:r>
      <w:r w:rsidRPr="009607EA">
        <w:rPr>
          <w:rFonts w:ascii="SutonnyMJ" w:eastAsia="SutonnyMJ" w:hAnsi="SutonnyMJ" w:cs="SutonnyMJ"/>
          <w:sz w:val="24"/>
          <w:szCs w:val="24"/>
        </w:rPr>
        <w:tab/>
        <w:t>L. †g‡nicyi †Rjvq</w:t>
      </w:r>
      <w:r w:rsidRPr="009607EA">
        <w:rPr>
          <w:rFonts w:ascii="SutonnyMJ" w:eastAsia="SutonnyMJ" w:hAnsi="SutonnyMJ" w:cs="SutonnyMJ"/>
          <w:sz w:val="24"/>
          <w:szCs w:val="24"/>
        </w:rPr>
        <w:tab/>
        <w:t>M. SvjKvVx †Rjvq</w:t>
      </w:r>
      <w:r w:rsidRPr="009607EA">
        <w:rPr>
          <w:rFonts w:ascii="SutonnyMJ" w:eastAsia="SutonnyMJ" w:hAnsi="SutonnyMJ" w:cs="SutonnyMJ"/>
          <w:sz w:val="24"/>
          <w:szCs w:val="24"/>
        </w:rPr>
        <w:tab/>
      </w:r>
      <w:r w:rsidRPr="009607EA">
        <w:rPr>
          <w:rFonts w:ascii="SutonnyMJ" w:eastAsia="SutonnyMJ" w:hAnsi="SutonnyMJ" w:cs="SutonnyMJ"/>
          <w:sz w:val="24"/>
          <w:szCs w:val="24"/>
          <w:u w:val="single"/>
        </w:rPr>
        <w:t>N. ivOvgvwU †Rjvq</w:t>
      </w:r>
      <w:r w:rsidRPr="009607EA">
        <w:rPr>
          <w:rFonts w:ascii="SutonnyMJ" w:eastAsia="SutonnyMJ" w:hAnsi="SutonnyMJ" w:cs="SutonnyMJ"/>
          <w:sz w:val="24"/>
          <w:szCs w:val="24"/>
        </w:rPr>
        <w:tab/>
      </w:r>
      <w:r w:rsidRPr="009607EA">
        <w:rPr>
          <w:rFonts w:ascii="SutonnyMJ" w:eastAsia="SutonnyMJ" w:hAnsi="SutonnyMJ" w:cs="SutonnyMJ"/>
          <w:b/>
          <w:sz w:val="24"/>
          <w:szCs w:val="24"/>
          <w:shd w:val="clear" w:color="auto" w:fill="000000"/>
        </w:rPr>
        <w:t>06: N</w:t>
      </w:r>
    </w:p>
    <w:p w:rsidR="00C67699" w:rsidRPr="009607EA"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i/>
          <w:sz w:val="24"/>
          <w:szCs w:val="24"/>
        </w:rPr>
      </w:pPr>
      <w:r w:rsidRPr="009607EA">
        <w:rPr>
          <w:rFonts w:ascii="SutonnyMJ" w:eastAsia="SutonnyMJ" w:hAnsi="SutonnyMJ" w:cs="SutonnyMJ"/>
          <w:b/>
          <w:sz w:val="24"/>
          <w:szCs w:val="24"/>
        </w:rPr>
        <w:tab/>
        <w:t xml:space="preserve">e¨vL¨v: </w:t>
      </w:r>
      <w:r w:rsidR="00C3777D" w:rsidRPr="009607EA">
        <w:rPr>
          <w:rFonts w:ascii="SutonnyMJ" w:eastAsia="SutonnyMJ" w:hAnsi="SutonnyMJ" w:cs="SutonnyMJ"/>
          <w:sz w:val="24"/>
          <w:szCs w:val="24"/>
        </w:rPr>
        <w:t>jÿ</w:t>
      </w:r>
      <w:r w:rsidR="009607EA">
        <w:rPr>
          <w:rFonts w:ascii="SutonnyMJ" w:eastAsia="SutonnyMJ" w:hAnsi="SutonnyMJ" w:cs="SutonnyMJ"/>
          <w:sz w:val="24"/>
          <w:szCs w:val="24"/>
        </w:rPr>
        <w:t>œ</w:t>
      </w:r>
      <w:r w:rsidR="00C3777D" w:rsidRPr="009607EA">
        <w:rPr>
          <w:rFonts w:ascii="SutonnyMJ" w:eastAsia="SutonnyMJ" w:hAnsi="SutonnyMJ" w:cs="SutonnyMJ"/>
          <w:sz w:val="24"/>
          <w:szCs w:val="24"/>
        </w:rPr>
        <w:t>xcyi</w:t>
      </w:r>
      <w:r w:rsidRPr="009607EA">
        <w:rPr>
          <w:rFonts w:ascii="SutonnyMJ" w:eastAsia="SutonnyMJ" w:hAnsi="SutonnyMJ" w:cs="SutonnyMJ"/>
          <w:spacing w:val="-4"/>
          <w:sz w:val="24"/>
          <w:szCs w:val="24"/>
        </w:rPr>
        <w:t>†Rjvq</w:t>
      </w:r>
      <w:r w:rsidRPr="009607EA">
        <w:rPr>
          <w:rFonts w:ascii="SutonnyMJ" w:eastAsia="SutonnyMJ" w:hAnsi="SutonnyMJ" w:cs="SutonnyMJ"/>
          <w:i/>
          <w:spacing w:val="-4"/>
          <w:sz w:val="24"/>
          <w:szCs w:val="24"/>
        </w:rPr>
        <w:t xml:space="preserve"> RvZxq msm‡`i Avmb i‡q‡Q 4wU| †g‡nicyi I SvjKvwV †Rjvq i‡q‡Q 2wU K‡i Avmb| Avi evsjv‡`‡ki wZb cve©Z¨ †Rjv ev›`ievb, LvMovQwo I ivOvgvwU‡Z 1wU RvZxq msm`xq Avmb i‡q‡Q|</w:t>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i/>
          <w:sz w:val="24"/>
        </w:rPr>
        <w:t>07.</w:t>
      </w:r>
      <w:r w:rsidRPr="006408BB">
        <w:rPr>
          <w:rFonts w:ascii="SutonnyMJ" w:eastAsia="SutonnyMJ" w:hAnsi="SutonnyMJ" w:cs="SutonnyMJ"/>
          <w:i/>
          <w:sz w:val="24"/>
        </w:rPr>
        <w:tab/>
      </w:r>
      <w:r w:rsidRPr="006408BB">
        <w:rPr>
          <w:rFonts w:ascii="SutonnyMJ" w:eastAsia="SutonnyMJ" w:hAnsi="SutonnyMJ" w:cs="SutonnyMJ"/>
          <w:b/>
          <w:sz w:val="24"/>
        </w:rPr>
        <w:t>jW© K¨vwbs fviZ Dcgnv‡`‡k cÖ_g †Kvb e¨e¯’v Pvjy K‡ib?(35Zg)</w:t>
      </w:r>
    </w:p>
    <w:p w:rsidR="00C67699" w:rsidRPr="006408BB" w:rsidRDefault="00C67699" w:rsidP="00CA0BF1">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wPi¯’vqx e‡›`ve¯Í e¨e¯’v</w:t>
      </w:r>
      <w:r w:rsidRPr="006408BB">
        <w:rPr>
          <w:rFonts w:ascii="SutonnyMJ" w:eastAsia="SutonnyMJ" w:hAnsi="SutonnyMJ" w:cs="SutonnyMJ"/>
          <w:sz w:val="24"/>
        </w:rPr>
        <w:tab/>
      </w:r>
      <w:r w:rsidR="00CA0BF1">
        <w:rPr>
          <w:rFonts w:ascii="SutonnyMJ" w:eastAsia="SutonnyMJ" w:hAnsi="SutonnyMJ" w:cs="SutonnyMJ"/>
          <w:sz w:val="24"/>
        </w:rPr>
        <w:tab/>
      </w:r>
      <w:r w:rsidRPr="006408BB">
        <w:rPr>
          <w:rFonts w:ascii="SutonnyMJ" w:eastAsia="SutonnyMJ" w:hAnsi="SutonnyMJ" w:cs="SutonnyMJ"/>
          <w:sz w:val="24"/>
        </w:rPr>
        <w:t>L. ˆØZ kvmb e¨e¯’v</w:t>
      </w:r>
      <w:r w:rsidRPr="006408BB">
        <w:rPr>
          <w:rFonts w:ascii="SutonnyMJ" w:eastAsia="SutonnyMJ" w:hAnsi="SutonnyMJ" w:cs="SutonnyMJ"/>
          <w:sz w:val="24"/>
        </w:rPr>
        <w:tab/>
      </w:r>
    </w:p>
    <w:p w:rsidR="00C67699" w:rsidRPr="006408BB"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M. mZx`vn wbeviY e¨e¯’v</w:t>
      </w:r>
      <w:r w:rsidRPr="006408BB">
        <w:rPr>
          <w:rFonts w:ascii="SutonnyMJ" w:eastAsia="SutonnyMJ" w:hAnsi="SutonnyMJ" w:cs="SutonnyMJ"/>
          <w:sz w:val="24"/>
        </w:rPr>
        <w:tab/>
      </w:r>
      <w:r w:rsidRPr="006408BB">
        <w:rPr>
          <w:rFonts w:ascii="SutonnyMJ" w:eastAsia="SutonnyMJ" w:hAnsi="SutonnyMJ" w:cs="SutonnyMJ"/>
          <w:sz w:val="24"/>
        </w:rPr>
        <w:tab/>
        <w:t>N</w:t>
      </w:r>
      <w:r w:rsidRPr="006408BB">
        <w:rPr>
          <w:rFonts w:ascii="SutonnyMJ" w:eastAsia="SutonnyMJ" w:hAnsi="SutonnyMJ" w:cs="SutonnyMJ"/>
          <w:sz w:val="24"/>
          <w:u w:val="single"/>
        </w:rPr>
        <w:t>. cywjk e¨e¯’v</w:t>
      </w: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 N</w:t>
      </w:r>
    </w:p>
    <w:p w:rsidR="00C67699" w:rsidRDefault="00C67699" w:rsidP="00857CE0">
      <w:pPr>
        <w:tabs>
          <w:tab w:val="left" w:pos="360"/>
          <w:tab w:val="left" w:pos="2340"/>
          <w:tab w:val="left" w:pos="4320"/>
          <w:tab w:val="left" w:pos="6210"/>
          <w:tab w:val="left" w:pos="8136"/>
        </w:tabs>
        <w:ind w:left="360" w:hanging="360"/>
        <w:jc w:val="both"/>
        <w:rPr>
          <w:rFonts w:ascii="SutonnyMJ" w:eastAsia="SutonnyMJ" w:hAnsi="SutonnyMJ" w:cs="SutonnyMJ"/>
          <w:i/>
          <w:sz w:val="24"/>
        </w:rPr>
      </w:pPr>
      <w:r w:rsidRPr="006408BB">
        <w:rPr>
          <w:rFonts w:ascii="SutonnyMJ" w:eastAsia="SutonnyMJ" w:hAnsi="SutonnyMJ" w:cs="SutonnyMJ"/>
          <w:b/>
          <w:sz w:val="24"/>
        </w:rPr>
        <w:tab/>
        <w:t>e¨vL¨v:</w:t>
      </w:r>
      <w:r w:rsidR="00F96235">
        <w:rPr>
          <w:rFonts w:ascii="SutonnyMJ" w:eastAsia="SutonnyMJ" w:hAnsi="SutonnyMJ" w:cs="SutonnyMJ"/>
          <w:b/>
          <w:sz w:val="24"/>
        </w:rPr>
        <w:t xml:space="preserve"> </w:t>
      </w:r>
      <w:r w:rsidRPr="006408BB">
        <w:rPr>
          <w:rFonts w:ascii="SutonnyMJ" w:eastAsia="SutonnyMJ" w:hAnsi="SutonnyMJ" w:cs="SutonnyMJ"/>
          <w:i/>
          <w:sz w:val="24"/>
        </w:rPr>
        <w:t>1861 mv‡j fviZxq cywjk AvB</w:t>
      </w:r>
      <w:r w:rsidR="009607EA">
        <w:rPr>
          <w:rFonts w:ascii="SutonnyMJ" w:eastAsia="SutonnyMJ" w:hAnsi="SutonnyMJ" w:cs="SutonnyMJ"/>
          <w:i/>
          <w:sz w:val="24"/>
        </w:rPr>
        <w:t>b cv‡k</w:t>
      </w:r>
      <w:r w:rsidRPr="006408BB">
        <w:rPr>
          <w:rFonts w:ascii="SutonnyMJ" w:eastAsia="SutonnyMJ" w:hAnsi="SutonnyMJ" w:cs="SutonnyMJ"/>
          <w:i/>
          <w:sz w:val="24"/>
        </w:rPr>
        <w:t xml:space="preserve">i gva¨‡g jW© K¨vwb©s fviZ </w:t>
      </w:r>
      <w:r w:rsidR="009607EA">
        <w:rPr>
          <w:rFonts w:ascii="SutonnyMJ" w:eastAsia="SutonnyMJ" w:hAnsi="SutonnyMJ" w:cs="SutonnyMJ"/>
          <w:i/>
          <w:sz w:val="24"/>
        </w:rPr>
        <w:t>Dcgnv‡`‡k cÖ_g cywjk e¨e¯’v Pvjy</w:t>
      </w:r>
      <w:r w:rsidRPr="006408BB">
        <w:rPr>
          <w:rFonts w:ascii="SutonnyMJ" w:eastAsia="SutonnyMJ" w:hAnsi="SutonnyMJ" w:cs="SutonnyMJ"/>
          <w:i/>
          <w:sz w:val="24"/>
        </w:rPr>
        <w:t xml:space="preserve"> K‡ib| 1793 mv‡j ÔwPi¯’vqx e‡›`ve¯ÍÕ e¨e¯’vi cÖeZ©K n‡jb jW© Kb©Iqvwjm| ˆØZ kvmb e¨e¯’vi cÖeZ©b wn‡m‡e cwiwPZ jW© K¬vBf| 1829 mv‡j mZx`vn cÖ_v iwnZ †NvlYv Kivi Rb¨ jW© †ew›U¼ bvgwU ms¯‹vi Av‡›`vjbKvix‡`i wbKU cÖkswmZ| </w:t>
      </w:r>
    </w:p>
    <w:p w:rsidR="00D340E0" w:rsidRPr="00F96235" w:rsidRDefault="00D340E0" w:rsidP="00D340E0">
      <w:pPr>
        <w:shd w:val="clear" w:color="auto" w:fill="000000" w:themeFill="text1"/>
        <w:tabs>
          <w:tab w:val="left" w:pos="360"/>
          <w:tab w:val="left" w:pos="2520"/>
          <w:tab w:val="left" w:pos="4680"/>
          <w:tab w:val="left" w:pos="6660"/>
          <w:tab w:val="left" w:pos="8820"/>
        </w:tabs>
        <w:jc w:val="center"/>
        <w:rPr>
          <w:rFonts w:ascii="SutonnyMJ" w:hAnsi="SutonnyMJ"/>
          <w:b/>
          <w:sz w:val="32"/>
          <w:szCs w:val="24"/>
          <w:shd w:val="clear" w:color="auto" w:fill="BFBFBF" w:themeFill="background1" w:themeFillShade="BF"/>
        </w:rPr>
      </w:pPr>
      <w:r w:rsidRPr="00F96235">
        <w:rPr>
          <w:rFonts w:ascii="SutonnyMJ" w:hAnsi="SutonnyMJ"/>
          <w:b/>
          <w:sz w:val="32"/>
          <w:szCs w:val="24"/>
          <w:shd w:val="clear" w:color="auto" w:fill="000000" w:themeFill="text1"/>
        </w:rPr>
        <w:t>ivR‰bwZK `j</w:t>
      </w:r>
    </w:p>
    <w:p w:rsidR="00D340E0" w:rsidRPr="00E543AC" w:rsidRDefault="00D340E0" w:rsidP="007E32E3">
      <w:pPr>
        <w:tabs>
          <w:tab w:val="left" w:pos="360"/>
          <w:tab w:val="left" w:pos="2520"/>
          <w:tab w:val="left" w:pos="4680"/>
          <w:tab w:val="left" w:pos="6660"/>
          <w:tab w:val="left" w:pos="8820"/>
        </w:tabs>
        <w:jc w:val="center"/>
        <w:rPr>
          <w:rFonts w:ascii="SutonnyMJ" w:hAnsi="SutonnyMJ"/>
          <w:b/>
          <w:sz w:val="24"/>
          <w:szCs w:val="24"/>
        </w:rPr>
      </w:pPr>
      <w:r w:rsidRPr="00E543AC">
        <w:rPr>
          <w:rFonts w:ascii="SutonnyMJ" w:hAnsi="SutonnyMJ"/>
          <w:b/>
          <w:sz w:val="28"/>
          <w:szCs w:val="24"/>
          <w:shd w:val="clear" w:color="auto" w:fill="FFFFFF" w:themeFill="background1"/>
        </w:rPr>
        <w:t>ivR‰bwZK `‡ji aviYv I msÁv</w:t>
      </w:r>
    </w:p>
    <w:p w:rsidR="00D340E0" w:rsidRPr="00E543AC" w:rsidRDefault="00D340E0" w:rsidP="00D340E0">
      <w:p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hLb wKQz msL¨K gvbyl RvZxq I AvšÍR©vwZK wel‡q GKgZ †cvlY K‡i Ges b~¨bZg Kg©m~wPi wfwË‡Z HK¨e× nq ZLb Zv‡K ivR‰bwZK `j e‡j| ivR‰bwZK `‡ji jÿ¨ n‡jv RbgZ msMÖn K‡i wbe©vP‡b AskMÖnY Kiv Ges ivóªxq ÿgZvq AwawôZ nIqv|</w:t>
      </w:r>
    </w:p>
    <w:p w:rsidR="00D340E0" w:rsidRPr="00E543AC" w:rsidRDefault="00D340E0" w:rsidP="00D340E0">
      <w:p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ab/>
        <w:t>GWgvÛ evK© e‡jb, ÒivR‰bwZK `j Ggb GK msMwVZ Rb‡Mvôx hviv GKwU wbw`©ó ¯^xK…Z bxwZi wfwË‡Z †hŠ_ cÖ‡Póvi gva¨‡g RvZxq ¯^v_© msiÿ‡Yi Rb¨ m‡PóÓ|</w:t>
      </w:r>
    </w:p>
    <w:p w:rsidR="00D340E0" w:rsidRPr="00E543AC" w:rsidRDefault="00D340E0" w:rsidP="00D340E0">
      <w:p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ab/>
        <w:t>wWR‡iwj Gi g‡Z, ÒKZ¸‡jv bxwZ Abymi‡Yi Rb¨ msNe× Rbmgwó‡K `j ejv nq|Ó</w:t>
      </w:r>
    </w:p>
    <w:p w:rsidR="00D340E0" w:rsidRPr="00E543AC" w:rsidRDefault="00D340E0" w:rsidP="00D340E0">
      <w:pPr>
        <w:shd w:val="clear" w:color="auto" w:fill="FFFFFF" w:themeFill="background1"/>
        <w:tabs>
          <w:tab w:val="left" w:pos="360"/>
          <w:tab w:val="left" w:pos="2520"/>
          <w:tab w:val="left" w:pos="4680"/>
          <w:tab w:val="left" w:pos="6660"/>
          <w:tab w:val="left" w:pos="8820"/>
        </w:tabs>
        <w:rPr>
          <w:rFonts w:ascii="SutonnyMJ" w:hAnsi="SutonnyMJ"/>
          <w:b/>
          <w:sz w:val="24"/>
          <w:szCs w:val="26"/>
        </w:rPr>
      </w:pPr>
      <w:r w:rsidRPr="00E543AC">
        <w:rPr>
          <w:rFonts w:ascii="SutonnyMJ" w:hAnsi="SutonnyMJ"/>
          <w:b/>
          <w:sz w:val="24"/>
          <w:szCs w:val="26"/>
        </w:rPr>
        <w:t>¸iæZ¡c~Y© Z_¨:</w:t>
      </w:r>
    </w:p>
    <w:p w:rsidR="00D340E0" w:rsidRPr="00E543AC" w:rsidRDefault="00D340E0" w:rsidP="00AD4CBA">
      <w:pPr>
        <w:pStyle w:val="ListParagraph"/>
        <w:numPr>
          <w:ilvl w:val="0"/>
          <w:numId w:val="465"/>
        </w:numPr>
        <w:tabs>
          <w:tab w:val="left" w:pos="360"/>
          <w:tab w:val="left" w:pos="720"/>
        </w:tabs>
        <w:contextualSpacing/>
        <w:jc w:val="both"/>
        <w:rPr>
          <w:rFonts w:ascii="SutonnyMJ" w:hAnsi="SutonnyMJ"/>
          <w:sz w:val="24"/>
        </w:rPr>
      </w:pPr>
      <w:r w:rsidRPr="00E543AC">
        <w:rPr>
          <w:rFonts w:ascii="SutonnyMJ" w:hAnsi="SutonnyMJ"/>
          <w:b/>
          <w:sz w:val="24"/>
          <w:szCs w:val="26"/>
        </w:rPr>
        <w:lastRenderedPageBreak/>
        <w:tab/>
      </w:r>
      <w:r w:rsidRPr="00E543AC">
        <w:rPr>
          <w:rFonts w:ascii="SutonnyMJ" w:hAnsi="SutonnyMJ"/>
          <w:sz w:val="24"/>
        </w:rPr>
        <w:t>ivóª cwiPvjbvi g~j kw³Ñ ivR‰bwZK `j</w:t>
      </w:r>
    </w:p>
    <w:p w:rsidR="00D340E0" w:rsidRPr="00E543AC" w:rsidRDefault="00D340E0" w:rsidP="00AD4CBA">
      <w:pPr>
        <w:pStyle w:val="ListParagraph"/>
        <w:numPr>
          <w:ilvl w:val="0"/>
          <w:numId w:val="465"/>
        </w:numPr>
        <w:tabs>
          <w:tab w:val="left" w:pos="360"/>
          <w:tab w:val="left" w:pos="720"/>
        </w:tabs>
        <w:contextualSpacing/>
        <w:jc w:val="both"/>
        <w:rPr>
          <w:rFonts w:ascii="SutonnyMJ" w:hAnsi="SutonnyMJ"/>
          <w:sz w:val="24"/>
        </w:rPr>
      </w:pPr>
      <w:r w:rsidRPr="00E543AC">
        <w:rPr>
          <w:rFonts w:ascii="SutonnyMJ" w:hAnsi="SutonnyMJ"/>
          <w:sz w:val="24"/>
        </w:rPr>
        <w:t>MYZ‡š¿i wfwË n‡jvÑ ivR‰bwZK `j</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RbM‡Yi wfbœgyLx I wewÿß gZvgZ‡K mymsMwVZ K‡iÑ ivR‰bwZK `j</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AvaywbK MYZš¿ n‡jvÑ c‡ivÿ ev cÖwZwbwaZ¡g~jK MYZš¿</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cÖwZwbwaZ¡g~jK MYZ‡š¿i cÖvYÑ ivR‰bwZK `j</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cÖwZwbwaZ¡g~jK MYZ‡š¿i g~j wfwËÑ ivR‰bwZK `j</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¯^v_© GKÎxKiYKvix ejv nqÑ ivR‰bwZK `j‡K</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MYZvwš¿K kvmbe¨e¯’vq RbMY I miKv‡ii gv‡S †mZz eÜb ˆZwi K‡iÑ ivR‰bwZK `j</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cÖwZwbwag~jK MYZ‡š¿ we‡ivax `j‡K ejv nqÑ weKí miKvi</w:t>
      </w:r>
    </w:p>
    <w:p w:rsidR="00D340E0" w:rsidRPr="00E543AC" w:rsidRDefault="00D340E0" w:rsidP="00AD4CBA">
      <w:pPr>
        <w:pStyle w:val="ListParagraph"/>
        <w:numPr>
          <w:ilvl w:val="0"/>
          <w:numId w:val="461"/>
        </w:numPr>
        <w:shd w:val="clear" w:color="auto" w:fill="FFFFFF" w:themeFill="background1"/>
        <w:tabs>
          <w:tab w:val="left" w:pos="360"/>
          <w:tab w:val="left" w:pos="2520"/>
          <w:tab w:val="left" w:pos="4680"/>
          <w:tab w:val="left" w:pos="6660"/>
          <w:tab w:val="left" w:pos="8820"/>
        </w:tabs>
        <w:jc w:val="both"/>
        <w:rPr>
          <w:rFonts w:ascii="SutonnyMJ" w:hAnsi="SutonnyMJ"/>
          <w:sz w:val="24"/>
          <w:szCs w:val="26"/>
        </w:rPr>
      </w:pPr>
      <w:r w:rsidRPr="00E543AC">
        <w:rPr>
          <w:rFonts w:ascii="SutonnyMJ" w:hAnsi="SutonnyMJ"/>
          <w:sz w:val="24"/>
          <w:szCs w:val="26"/>
        </w:rPr>
        <w:t>msm`xq miKvi g~jZÑ `jxq miKvi</w:t>
      </w:r>
    </w:p>
    <w:p w:rsidR="00D340E0" w:rsidRPr="00E543AC" w:rsidRDefault="00D340E0" w:rsidP="00AD4CBA">
      <w:pPr>
        <w:pStyle w:val="ListParagraph"/>
        <w:numPr>
          <w:ilvl w:val="0"/>
          <w:numId w:val="466"/>
        </w:numPr>
        <w:shd w:val="clear" w:color="auto" w:fill="FFFFFF" w:themeFill="background1"/>
        <w:tabs>
          <w:tab w:val="left" w:pos="360"/>
          <w:tab w:val="left" w:pos="2520"/>
          <w:tab w:val="left" w:pos="4680"/>
          <w:tab w:val="left" w:pos="6660"/>
          <w:tab w:val="left" w:pos="8820"/>
        </w:tabs>
        <w:contextualSpacing/>
        <w:jc w:val="both"/>
        <w:rPr>
          <w:rFonts w:ascii="SutonnyMJ" w:hAnsi="SutonnyMJ"/>
          <w:sz w:val="24"/>
        </w:rPr>
      </w:pPr>
      <w:r w:rsidRPr="00E543AC">
        <w:rPr>
          <w:rFonts w:ascii="SutonnyMJ" w:hAnsi="SutonnyMJ"/>
          <w:sz w:val="24"/>
          <w:szCs w:val="26"/>
        </w:rPr>
        <w:t>ivR‰bwZK `‡ji Ab¨Zg cÖavb jÿ¨Ñ miKvi MVb Kiv</w:t>
      </w:r>
    </w:p>
    <w:p w:rsidR="00D340E0" w:rsidRPr="00E543AC" w:rsidRDefault="00D340E0" w:rsidP="00AD4CBA">
      <w:pPr>
        <w:pStyle w:val="ListParagraph"/>
        <w:numPr>
          <w:ilvl w:val="0"/>
          <w:numId w:val="466"/>
        </w:numPr>
        <w:shd w:val="clear" w:color="auto" w:fill="FFFFFF" w:themeFill="background1"/>
        <w:tabs>
          <w:tab w:val="left" w:pos="360"/>
          <w:tab w:val="left" w:pos="2520"/>
          <w:tab w:val="left" w:pos="4680"/>
          <w:tab w:val="left" w:pos="6660"/>
          <w:tab w:val="left" w:pos="8820"/>
        </w:tabs>
        <w:contextualSpacing/>
        <w:jc w:val="both"/>
        <w:rPr>
          <w:rFonts w:ascii="SutonnyMJ" w:hAnsi="SutonnyMJ"/>
          <w:sz w:val="24"/>
        </w:rPr>
      </w:pPr>
      <w:r w:rsidRPr="00E543AC">
        <w:rPr>
          <w:rFonts w:ascii="SutonnyMJ" w:hAnsi="SutonnyMJ"/>
          <w:sz w:val="24"/>
        </w:rPr>
        <w:t>MYZ‡š¿i mdjZv I e¨_©Zv wbf©i K‡iÑ ivR‰bwZK `j e¨e¯’vi Dci</w:t>
      </w:r>
    </w:p>
    <w:p w:rsidR="00D340E0" w:rsidRPr="00E543AC" w:rsidRDefault="00D340E0" w:rsidP="00AD4CBA">
      <w:pPr>
        <w:pStyle w:val="ListParagraph"/>
        <w:numPr>
          <w:ilvl w:val="0"/>
          <w:numId w:val="466"/>
        </w:numPr>
        <w:shd w:val="clear" w:color="auto" w:fill="FFFFFF" w:themeFill="background1"/>
        <w:tabs>
          <w:tab w:val="left" w:pos="360"/>
          <w:tab w:val="left" w:pos="2520"/>
          <w:tab w:val="left" w:pos="4680"/>
          <w:tab w:val="left" w:pos="6660"/>
          <w:tab w:val="left" w:pos="8820"/>
        </w:tabs>
        <w:contextualSpacing/>
        <w:jc w:val="both"/>
        <w:rPr>
          <w:rFonts w:ascii="SutonnyMJ" w:hAnsi="SutonnyMJ"/>
          <w:sz w:val="24"/>
        </w:rPr>
      </w:pPr>
      <w:r w:rsidRPr="00E543AC">
        <w:rPr>
          <w:rFonts w:ascii="SutonnyMJ" w:hAnsi="SutonnyMJ"/>
          <w:sz w:val="24"/>
          <w:szCs w:val="26"/>
        </w:rPr>
        <w:t>ivR‰bwZK `j¸‡jv cwiPvwjZ nqÑ †bZvi †bZ…‡Z¡</w:t>
      </w:r>
    </w:p>
    <w:p w:rsidR="00D340E0" w:rsidRPr="00E543AC" w:rsidRDefault="00D340E0" w:rsidP="00D340E0">
      <w:pPr>
        <w:shd w:val="clear" w:color="auto" w:fill="FFFFFF" w:themeFill="background1"/>
        <w:tabs>
          <w:tab w:val="left" w:pos="360"/>
          <w:tab w:val="left" w:pos="2520"/>
          <w:tab w:val="left" w:pos="4680"/>
          <w:tab w:val="left" w:pos="6660"/>
          <w:tab w:val="left" w:pos="8820"/>
        </w:tabs>
        <w:jc w:val="both"/>
        <w:rPr>
          <w:rFonts w:ascii="SutonnyMJ" w:hAnsi="SutonnyMJ"/>
          <w:b/>
          <w:sz w:val="24"/>
          <w:szCs w:val="26"/>
        </w:rPr>
      </w:pPr>
      <w:r w:rsidRPr="00F96235">
        <w:rPr>
          <w:rFonts w:ascii="SutonnyMJ" w:hAnsi="SutonnyMJ"/>
          <w:b/>
          <w:sz w:val="26"/>
          <w:szCs w:val="26"/>
          <w:shd w:val="clear" w:color="auto" w:fill="000000" w:themeFill="text1"/>
        </w:rPr>
        <w:t>Abykxjbx</w:t>
      </w:r>
      <w:r w:rsidR="00F96235">
        <w:rPr>
          <w:rFonts w:ascii="SutonnyMJ" w:hAnsi="SutonnyMJ"/>
          <w:b/>
          <w:sz w:val="26"/>
          <w:szCs w:val="26"/>
          <w:shd w:val="clear" w:color="auto" w:fill="000000" w:themeFill="text1"/>
        </w:rPr>
        <w:t xml:space="preserve"> :</w:t>
      </w:r>
      <w:r w:rsidRPr="00E543AC">
        <w:rPr>
          <w:rFonts w:ascii="SutonnyMJ" w:hAnsi="SutonnyMJ"/>
          <w:b/>
          <w:sz w:val="24"/>
          <w:szCs w:val="26"/>
        </w:rPr>
        <w:t xml:space="preserve"> </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MYZvwš¿K kvmb e¨e¯’vq †KvbwUi f~wgKv †ewk ¸iæZ¡c~Y©?</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Pvcm„wóKvix †Mvôx</w:t>
      </w:r>
      <w:r w:rsidR="00D340E0" w:rsidRPr="00E543AC">
        <w:rPr>
          <w:rFonts w:ascii="SutonnyMJ" w:hAnsi="SutonnyMJ"/>
          <w:sz w:val="24"/>
          <w:szCs w:val="26"/>
        </w:rPr>
        <w:tab/>
        <w:t>L. Dc`j</w:t>
      </w:r>
      <w:r w:rsidR="00D340E0" w:rsidRPr="00E543AC">
        <w:rPr>
          <w:rFonts w:ascii="SutonnyMJ" w:hAnsi="SutonnyMJ"/>
          <w:sz w:val="24"/>
          <w:szCs w:val="26"/>
        </w:rPr>
        <w:tab/>
        <w:t>M. KzPµx `j</w:t>
      </w:r>
      <w:r w:rsidR="00D340E0" w:rsidRPr="00E543AC">
        <w:rPr>
          <w:rFonts w:ascii="SutonnyMJ" w:hAnsi="SutonnyMJ"/>
          <w:sz w:val="24"/>
          <w:szCs w:val="26"/>
        </w:rPr>
        <w:tab/>
        <w:t xml:space="preserve">N. </w:t>
      </w:r>
      <w:r w:rsidR="00D340E0" w:rsidRPr="00E543AC">
        <w:rPr>
          <w:rFonts w:ascii="SutonnyMJ" w:hAnsi="SutonnyMJ"/>
          <w:sz w:val="24"/>
          <w:szCs w:val="26"/>
          <w:u w:val="single"/>
        </w:rPr>
        <w:t>ivR‰bwZK `j</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01:</w:t>
      </w:r>
      <w:r w:rsidR="00D340E0"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cÖwZwbwaZ¡g~jK MYZ‡š¿i g~jwfwË Kx?</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QvÎ msMVb</w:t>
      </w:r>
      <w:r w:rsidR="00D340E0" w:rsidRPr="00E543AC">
        <w:rPr>
          <w:rFonts w:ascii="SutonnyMJ" w:hAnsi="SutonnyMJ"/>
          <w:sz w:val="24"/>
          <w:szCs w:val="26"/>
        </w:rPr>
        <w:tab/>
        <w:t>L. RvZxq msm`</w:t>
      </w:r>
      <w:r w:rsidR="00D340E0" w:rsidRPr="00E543AC">
        <w:rPr>
          <w:rFonts w:ascii="SutonnyMJ" w:hAnsi="SutonnyMJ"/>
          <w:sz w:val="24"/>
          <w:szCs w:val="26"/>
        </w:rPr>
        <w:tab/>
        <w:t xml:space="preserve">M. </w:t>
      </w:r>
      <w:r w:rsidR="00D340E0" w:rsidRPr="00E543AC">
        <w:rPr>
          <w:rFonts w:ascii="SutonnyMJ" w:hAnsi="SutonnyMJ"/>
          <w:sz w:val="24"/>
          <w:szCs w:val="26"/>
          <w:u w:val="single"/>
        </w:rPr>
        <w:t>ivR‰bwZK `j</w:t>
      </w:r>
      <w:r w:rsidR="00D340E0" w:rsidRPr="00E543AC">
        <w:rPr>
          <w:rFonts w:ascii="SutonnyMJ" w:hAnsi="SutonnyMJ"/>
          <w:sz w:val="24"/>
          <w:szCs w:val="26"/>
        </w:rPr>
        <w:tab/>
        <w:t>N. AvgjvZš¿</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02:</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cÖwZwbwaZ¡g~jK MYZ‡š¿ ÔweKí miKviÕ ejv nq Kv‡K?</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Pvc m„wóKvix †Mvôx‡K</w:t>
      </w:r>
      <w:r w:rsidR="00D340E0" w:rsidRPr="00E543AC">
        <w:rPr>
          <w:rFonts w:ascii="SutonnyMJ" w:hAnsi="SutonnyMJ"/>
          <w:sz w:val="24"/>
          <w:szCs w:val="26"/>
        </w:rPr>
        <w:tab/>
        <w:t xml:space="preserve">L. </w:t>
      </w:r>
      <w:r w:rsidR="00D340E0" w:rsidRPr="00E543AC">
        <w:rPr>
          <w:rFonts w:ascii="SutonnyMJ" w:hAnsi="SutonnyMJ"/>
          <w:sz w:val="24"/>
          <w:szCs w:val="26"/>
          <w:u w:val="single"/>
        </w:rPr>
        <w:t>ivR‰bwZK `j‡K</w:t>
      </w:r>
      <w:r w:rsidR="00D340E0" w:rsidRPr="00E543AC">
        <w:rPr>
          <w:rFonts w:ascii="SutonnyMJ" w:hAnsi="SutonnyMJ"/>
          <w:sz w:val="24"/>
          <w:szCs w:val="26"/>
        </w:rPr>
        <w:tab/>
        <w:t>M. RbMY‡K</w:t>
      </w:r>
      <w:r w:rsidR="00D340E0" w:rsidRPr="00E543AC">
        <w:rPr>
          <w:rFonts w:ascii="SutonnyMJ" w:hAnsi="SutonnyMJ"/>
          <w:sz w:val="24"/>
          <w:szCs w:val="26"/>
        </w:rPr>
        <w:tab/>
        <w:t>N. wkÿK mgvR‡K</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03:</w:t>
      </w:r>
      <w:r w:rsidR="00D340E0" w:rsidRPr="00E543AC">
        <w:rPr>
          <w:rFonts w:ascii="SutonnyMJ" w:hAnsi="SutonnyMJ"/>
          <w:sz w:val="24"/>
          <w:szCs w:val="26"/>
          <w:shd w:val="clear" w:color="auto" w:fill="000000" w:themeFill="text1"/>
        </w:rPr>
        <w:t xml:space="preserve"> L</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RbMY I miKv‡ii g‡a¨ †mZz eÜ‡bi KvR K‡i †KvbwU?</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shd w:val="clear" w:color="auto" w:fill="000000" w:themeFill="text1"/>
        </w:rPr>
      </w:pPr>
      <w:r>
        <w:rPr>
          <w:rFonts w:ascii="SutonnyMJ" w:hAnsi="SutonnyMJ"/>
          <w:sz w:val="24"/>
          <w:szCs w:val="26"/>
        </w:rPr>
        <w:tab/>
      </w:r>
      <w:r w:rsidR="00D340E0" w:rsidRPr="00E543AC">
        <w:rPr>
          <w:rFonts w:ascii="SutonnyMJ" w:hAnsi="SutonnyMJ"/>
          <w:sz w:val="24"/>
          <w:szCs w:val="26"/>
        </w:rPr>
        <w:t xml:space="preserve">K. </w:t>
      </w:r>
      <w:r w:rsidR="00D340E0" w:rsidRPr="00E543AC">
        <w:rPr>
          <w:rFonts w:ascii="SutonnyMJ" w:hAnsi="SutonnyMJ"/>
          <w:sz w:val="24"/>
          <w:szCs w:val="26"/>
          <w:u w:val="single"/>
        </w:rPr>
        <w:t>ivR‰bwZK `j</w:t>
      </w:r>
      <w:r w:rsidR="00D340E0" w:rsidRPr="00E543AC">
        <w:rPr>
          <w:rFonts w:ascii="SutonnyMJ" w:hAnsi="SutonnyMJ"/>
          <w:sz w:val="24"/>
          <w:szCs w:val="26"/>
        </w:rPr>
        <w:tab/>
        <w:t>L. miKvi</w:t>
      </w:r>
      <w:r w:rsidR="00D340E0" w:rsidRPr="00E543AC">
        <w:rPr>
          <w:rFonts w:ascii="SutonnyMJ" w:hAnsi="SutonnyMJ"/>
          <w:sz w:val="24"/>
          <w:szCs w:val="26"/>
        </w:rPr>
        <w:tab/>
        <w:t xml:space="preserve">M. Pvc m„wóKvix †Mvôx </w:t>
      </w:r>
      <w:r w:rsidR="00D340E0" w:rsidRPr="00E543AC">
        <w:rPr>
          <w:rFonts w:ascii="SutonnyMJ" w:hAnsi="SutonnyMJ"/>
          <w:sz w:val="24"/>
          <w:szCs w:val="26"/>
        </w:rPr>
        <w:tab/>
        <w:t>N. RbMY</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04:</w:t>
      </w:r>
      <w:r w:rsidR="00D340E0" w:rsidRPr="00E543AC">
        <w:rPr>
          <w:rFonts w:ascii="SutonnyMJ" w:hAnsi="SutonnyMJ"/>
          <w:sz w:val="24"/>
          <w:szCs w:val="26"/>
          <w:shd w:val="clear" w:color="auto" w:fill="000000" w:themeFill="text1"/>
        </w:rPr>
        <w:t xml:space="preserve"> K</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Ô¯^v_© GKÎxKiYKvixÕ ejv nq Kv‡K?</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Pvc m„wóKvix †Mvôx‡K</w:t>
      </w:r>
      <w:r w:rsidR="00D340E0" w:rsidRPr="00E543AC">
        <w:rPr>
          <w:rFonts w:ascii="SutonnyMJ" w:hAnsi="SutonnyMJ"/>
          <w:sz w:val="24"/>
          <w:szCs w:val="26"/>
        </w:rPr>
        <w:tab/>
        <w:t>L. RbMY‡K</w:t>
      </w:r>
      <w:r w:rsidR="00D340E0" w:rsidRPr="00E543AC">
        <w:rPr>
          <w:rFonts w:ascii="SutonnyMJ" w:hAnsi="SutonnyMJ"/>
          <w:sz w:val="24"/>
          <w:szCs w:val="26"/>
        </w:rPr>
        <w:tab/>
        <w:t>M. wkÿK mgvR‡K</w:t>
      </w:r>
      <w:r w:rsidR="00D340E0" w:rsidRPr="00E543AC">
        <w:rPr>
          <w:rFonts w:ascii="SutonnyMJ" w:hAnsi="SutonnyMJ"/>
          <w:sz w:val="24"/>
          <w:szCs w:val="26"/>
        </w:rPr>
        <w:tab/>
        <w:t>N.</w:t>
      </w:r>
      <w:r w:rsidR="00D340E0" w:rsidRPr="00E543AC">
        <w:rPr>
          <w:rFonts w:ascii="SutonnyMJ" w:hAnsi="SutonnyMJ"/>
          <w:sz w:val="24"/>
          <w:szCs w:val="26"/>
          <w:u w:val="single"/>
        </w:rPr>
        <w:t>ivR‰bwZK `j‡K</w:t>
      </w:r>
      <w:r w:rsidR="00D340E0" w:rsidRPr="00E543AC">
        <w:rPr>
          <w:rFonts w:ascii="SutonnyMJ" w:hAnsi="SutonnyMJ"/>
          <w:sz w:val="24"/>
          <w:szCs w:val="26"/>
          <w:u w:val="single"/>
        </w:rPr>
        <w:tab/>
      </w:r>
      <w:r w:rsidR="00D340E0" w:rsidRPr="00E543AC">
        <w:rPr>
          <w:rFonts w:ascii="SutonnyMJ" w:hAnsi="SutonnyMJ"/>
          <w:b/>
          <w:sz w:val="24"/>
          <w:szCs w:val="26"/>
          <w:shd w:val="clear" w:color="auto" w:fill="000000" w:themeFill="text1"/>
        </w:rPr>
        <w:t>05:</w:t>
      </w:r>
      <w:r w:rsidR="00D340E0" w:rsidRPr="00E543AC">
        <w:rPr>
          <w:rFonts w:ascii="SutonnyMJ" w:hAnsi="SutonnyMJ"/>
          <w:sz w:val="24"/>
          <w:szCs w:val="26"/>
          <w:shd w:val="clear" w:color="auto" w:fill="000000" w:themeFill="text1"/>
        </w:rPr>
        <w:t xml:space="preserve"> N</w:t>
      </w:r>
    </w:p>
    <w:p w:rsidR="00D340E0" w:rsidRPr="00E543AC" w:rsidRDefault="00277F14"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Pr>
          <w:rFonts w:ascii="SutonnyMJ" w:hAnsi="SutonnyMJ"/>
          <w:b/>
          <w:sz w:val="24"/>
          <w:szCs w:val="26"/>
        </w:rPr>
        <w:t>ivR‰bwZK mvgvwRKxKi‡Y ¸iæ</w:t>
      </w:r>
      <w:r w:rsidR="00D340E0" w:rsidRPr="00E543AC">
        <w:rPr>
          <w:rFonts w:ascii="SutonnyMJ" w:hAnsi="SutonnyMJ"/>
          <w:b/>
          <w:sz w:val="24"/>
          <w:szCs w:val="26"/>
        </w:rPr>
        <w:t>Z¡c~Y© f~wgKv cvjb K‡i †KvbwU?</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Pvc m„wóKvix †Mvôx</w:t>
      </w:r>
      <w:r w:rsidR="00D340E0" w:rsidRPr="00E543AC">
        <w:rPr>
          <w:rFonts w:ascii="SutonnyMJ" w:hAnsi="SutonnyMJ"/>
          <w:sz w:val="24"/>
          <w:szCs w:val="26"/>
        </w:rPr>
        <w:tab/>
        <w:t>L. RbMY</w:t>
      </w:r>
      <w:r w:rsidR="00D340E0" w:rsidRPr="00E543AC">
        <w:rPr>
          <w:rFonts w:ascii="SutonnyMJ" w:hAnsi="SutonnyMJ"/>
          <w:sz w:val="24"/>
          <w:szCs w:val="26"/>
        </w:rPr>
        <w:tab/>
        <w:t xml:space="preserve">M. </w:t>
      </w:r>
      <w:r w:rsidR="00D340E0" w:rsidRPr="00E543AC">
        <w:rPr>
          <w:rFonts w:ascii="SutonnyMJ" w:hAnsi="SutonnyMJ"/>
          <w:sz w:val="24"/>
          <w:szCs w:val="26"/>
          <w:u w:val="single"/>
        </w:rPr>
        <w:t>ivR‰bwZK `j</w:t>
      </w:r>
      <w:r w:rsidR="00D340E0" w:rsidRPr="00E543AC">
        <w:rPr>
          <w:rFonts w:ascii="SutonnyMJ" w:hAnsi="SutonnyMJ"/>
          <w:sz w:val="24"/>
          <w:szCs w:val="26"/>
        </w:rPr>
        <w:tab/>
        <w:t>N. miKvi</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06:</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wKQz ¯^v_©v‡š^lx e¨w³‡K wb‡q Kx M‡o I‡V?</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ivR‰bwZK `j</w:t>
      </w:r>
      <w:r w:rsidR="00D340E0" w:rsidRPr="00E543AC">
        <w:rPr>
          <w:rFonts w:ascii="SutonnyMJ" w:hAnsi="SutonnyMJ"/>
          <w:sz w:val="24"/>
          <w:szCs w:val="26"/>
        </w:rPr>
        <w:tab/>
        <w:t xml:space="preserve">L. </w:t>
      </w:r>
      <w:r w:rsidR="00D340E0" w:rsidRPr="00E543AC">
        <w:rPr>
          <w:rFonts w:ascii="SutonnyMJ" w:hAnsi="SutonnyMJ"/>
          <w:sz w:val="24"/>
          <w:szCs w:val="26"/>
          <w:u w:val="single"/>
        </w:rPr>
        <w:t>Dc`j</w:t>
      </w:r>
      <w:r w:rsidR="00D340E0" w:rsidRPr="00E543AC">
        <w:rPr>
          <w:rFonts w:ascii="SutonnyMJ" w:hAnsi="SutonnyMJ"/>
          <w:sz w:val="24"/>
          <w:szCs w:val="26"/>
        </w:rPr>
        <w:tab/>
        <w:t>M. cÖwZôvb</w:t>
      </w:r>
      <w:r w:rsidR="00D340E0" w:rsidRPr="00E543AC">
        <w:rPr>
          <w:rFonts w:ascii="SutonnyMJ" w:hAnsi="SutonnyMJ"/>
          <w:sz w:val="24"/>
          <w:szCs w:val="26"/>
        </w:rPr>
        <w:tab/>
        <w:t>N. mwPevjq</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07:</w:t>
      </w:r>
      <w:r w:rsidR="00D340E0" w:rsidRPr="00E543AC">
        <w:rPr>
          <w:rFonts w:ascii="SutonnyMJ" w:hAnsi="SutonnyMJ"/>
          <w:sz w:val="24"/>
          <w:szCs w:val="26"/>
          <w:shd w:val="clear" w:color="auto" w:fill="000000" w:themeFill="text1"/>
        </w:rPr>
        <w:t xml:space="preserve"> L</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ÔMYZvwš¿K kvmb Kvh</w:t>
      </w:r>
      <w:r w:rsidR="00277F14">
        <w:rPr>
          <w:rFonts w:ascii="SutonnyMJ" w:hAnsi="SutonnyMJ"/>
          <w:b/>
          <w:sz w:val="24"/>
          <w:szCs w:val="26"/>
        </w:rPr>
        <w:t>©Z ivR‰bwZK `‡ji kvmbÕÑ Dw³wU K</w:t>
      </w:r>
      <w:r w:rsidRPr="00E543AC">
        <w:rPr>
          <w:rFonts w:ascii="SutonnyMJ" w:hAnsi="SutonnyMJ"/>
          <w:b/>
          <w:sz w:val="24"/>
          <w:szCs w:val="26"/>
        </w:rPr>
        <w:t>vi?</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Gwi÷Uj</w:t>
      </w:r>
      <w:r w:rsidR="00D340E0" w:rsidRPr="00E543AC">
        <w:rPr>
          <w:rFonts w:ascii="SutonnyMJ" w:hAnsi="SutonnyMJ"/>
          <w:sz w:val="24"/>
          <w:szCs w:val="26"/>
        </w:rPr>
        <w:tab/>
      </w:r>
      <w:r w:rsidR="00D340E0" w:rsidRPr="00E543AC">
        <w:rPr>
          <w:rFonts w:ascii="SutonnyMJ" w:hAnsi="SutonnyMJ"/>
          <w:sz w:val="24"/>
          <w:szCs w:val="26"/>
        </w:rPr>
        <w:tab/>
        <w:t xml:space="preserve">L. Aa¨vcK n¨viì †R. jvw¯‹ </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M. </w:t>
      </w:r>
      <w:r w:rsidR="00D340E0" w:rsidRPr="00E543AC">
        <w:rPr>
          <w:rFonts w:ascii="SutonnyMJ" w:hAnsi="SutonnyMJ"/>
          <w:sz w:val="24"/>
          <w:szCs w:val="26"/>
          <w:u w:val="single"/>
        </w:rPr>
        <w:t>Aa¨vcK nvig¨vb dvBbvi</w:t>
      </w:r>
      <w:r w:rsidR="00D340E0" w:rsidRPr="00E543AC">
        <w:rPr>
          <w:rFonts w:ascii="SutonnyMJ" w:hAnsi="SutonnyMJ"/>
          <w:sz w:val="24"/>
          <w:szCs w:val="26"/>
        </w:rPr>
        <w:tab/>
        <w:t>N. jW© eªvBm</w:t>
      </w:r>
      <w:r w:rsidR="00D340E0" w:rsidRPr="00E543AC">
        <w:rPr>
          <w:rFonts w:ascii="SutonnyMJ" w:hAnsi="SutonnyMJ"/>
          <w:sz w:val="24"/>
          <w:szCs w:val="26"/>
        </w:rPr>
        <w:tab/>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08:</w:t>
      </w:r>
      <w:r w:rsidR="00D340E0" w:rsidRPr="00E543AC">
        <w:rPr>
          <w:rFonts w:ascii="SutonnyMJ" w:hAnsi="SutonnyMJ"/>
          <w:sz w:val="24"/>
          <w:szCs w:val="26"/>
          <w:shd w:val="clear" w:color="auto" w:fill="000000" w:themeFill="text1"/>
        </w:rPr>
        <w:t xml:space="preserve"> M</w:t>
      </w:r>
    </w:p>
    <w:p w:rsidR="00D340E0" w:rsidRPr="00E543AC" w:rsidRDefault="00D340E0" w:rsidP="00E543AC">
      <w:pPr>
        <w:tabs>
          <w:tab w:val="left" w:pos="360"/>
          <w:tab w:val="left" w:pos="2340"/>
          <w:tab w:val="left" w:pos="4320"/>
          <w:tab w:val="left" w:pos="6300"/>
          <w:tab w:val="left" w:pos="8100"/>
        </w:tabs>
        <w:rPr>
          <w:rFonts w:ascii="SutonnyMJ" w:hAnsi="SutonnyMJ"/>
          <w:b/>
          <w:sz w:val="8"/>
          <w:szCs w:val="26"/>
        </w:rPr>
      </w:pP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ÔivR‰bwZK `j n‡”Q †Kv‡bv bxwZi mg_©‡b msMwVZ msNwe‡kl, hv wbqgZvwš¿K Dcv‡q miKvi cwiPvjbvq cÖqvmx nqÕÑ Dw³wU Kvi?</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†hv‡kd Gg. myw¤úUvi</w:t>
      </w:r>
      <w:r w:rsidR="00D340E0" w:rsidRPr="00E543AC">
        <w:rPr>
          <w:rFonts w:ascii="SutonnyMJ" w:hAnsi="SutonnyMJ"/>
          <w:sz w:val="24"/>
          <w:szCs w:val="26"/>
        </w:rPr>
        <w:tab/>
        <w:t>L. GWgvÛ evK©</w:t>
      </w:r>
      <w:r w:rsidR="00D340E0" w:rsidRPr="00E543AC">
        <w:rPr>
          <w:rFonts w:ascii="SutonnyMJ" w:hAnsi="SutonnyMJ"/>
          <w:sz w:val="24"/>
          <w:szCs w:val="26"/>
        </w:rPr>
        <w:tab/>
        <w:t xml:space="preserve">M. </w:t>
      </w:r>
      <w:r w:rsidR="00D340E0" w:rsidRPr="00E543AC">
        <w:rPr>
          <w:rFonts w:ascii="SutonnyMJ" w:hAnsi="SutonnyMJ"/>
          <w:sz w:val="24"/>
          <w:szCs w:val="26"/>
          <w:u w:val="single"/>
        </w:rPr>
        <w:t>Aa¨vcK g¨vKvBfvi</w:t>
      </w:r>
      <w:r w:rsidR="00D340E0" w:rsidRPr="00E543AC">
        <w:rPr>
          <w:rFonts w:ascii="SutonnyMJ" w:hAnsi="SutonnyMJ"/>
          <w:sz w:val="24"/>
          <w:szCs w:val="26"/>
        </w:rPr>
        <w:tab/>
        <w:t>N. Av‡b©÷ evK©vi</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09:</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ivR‰bwZK `‡ji Ab¨Zg cÖavb KvR Kx?</w:t>
      </w:r>
    </w:p>
    <w:p w:rsidR="00D340E0" w:rsidRPr="00E543AC" w:rsidRDefault="00D340E0" w:rsidP="00E543AC">
      <w:pPr>
        <w:shd w:val="clear" w:color="auto" w:fill="FFFFFF" w:themeFill="background1"/>
        <w:tabs>
          <w:tab w:val="left" w:pos="360"/>
          <w:tab w:val="left" w:pos="2340"/>
          <w:tab w:val="left" w:pos="4320"/>
          <w:tab w:val="left" w:pos="6300"/>
          <w:tab w:val="left" w:pos="8100"/>
        </w:tabs>
        <w:jc w:val="both"/>
        <w:rPr>
          <w:rFonts w:ascii="SutonnyMJ" w:hAnsi="SutonnyMJ"/>
          <w:sz w:val="24"/>
          <w:szCs w:val="26"/>
        </w:rPr>
      </w:pPr>
      <w:r w:rsidRPr="00E543AC">
        <w:rPr>
          <w:rFonts w:ascii="SutonnyMJ" w:hAnsi="SutonnyMJ"/>
          <w:sz w:val="24"/>
          <w:szCs w:val="26"/>
        </w:rPr>
        <w:tab/>
        <w:t xml:space="preserve">K. </w:t>
      </w:r>
      <w:r w:rsidRPr="00E543AC">
        <w:rPr>
          <w:rFonts w:ascii="SutonnyMJ" w:hAnsi="SutonnyMJ"/>
          <w:sz w:val="24"/>
          <w:szCs w:val="26"/>
          <w:u w:val="single"/>
        </w:rPr>
        <w:t>cÖv_©x g‡bvbqb</w:t>
      </w:r>
      <w:r w:rsidRPr="00E543AC">
        <w:rPr>
          <w:rFonts w:ascii="SutonnyMJ" w:hAnsi="SutonnyMJ"/>
          <w:sz w:val="24"/>
          <w:szCs w:val="26"/>
        </w:rPr>
        <w:tab/>
        <w:t>L. Puv`v IVv‡bv</w:t>
      </w:r>
      <w:r w:rsidRPr="00E543AC">
        <w:rPr>
          <w:rFonts w:ascii="SutonnyMJ" w:hAnsi="SutonnyMJ"/>
          <w:sz w:val="24"/>
          <w:szCs w:val="26"/>
        </w:rPr>
        <w:tab/>
        <w:t>M. wbR wbR `‡ji ¸YKxZ©b Kiv</w:t>
      </w:r>
      <w:r w:rsidRPr="00E543AC">
        <w:rPr>
          <w:rFonts w:ascii="SutonnyMJ" w:hAnsi="SutonnyMJ"/>
          <w:sz w:val="24"/>
          <w:szCs w:val="26"/>
        </w:rPr>
        <w:tab/>
      </w:r>
    </w:p>
    <w:p w:rsidR="00D340E0" w:rsidRPr="00E543AC" w:rsidRDefault="00D340E0" w:rsidP="00E543AC">
      <w:pPr>
        <w:shd w:val="clear" w:color="auto" w:fill="FFFFFF" w:themeFill="background1"/>
        <w:tabs>
          <w:tab w:val="left" w:pos="360"/>
          <w:tab w:val="left" w:pos="2340"/>
          <w:tab w:val="left" w:pos="4320"/>
          <w:tab w:val="left" w:pos="6300"/>
          <w:tab w:val="left" w:pos="8100"/>
        </w:tabs>
        <w:jc w:val="both"/>
        <w:rPr>
          <w:rFonts w:ascii="SutonnyMJ" w:hAnsi="SutonnyMJ"/>
          <w:b/>
          <w:sz w:val="24"/>
          <w:szCs w:val="26"/>
        </w:rPr>
      </w:pPr>
      <w:r w:rsidRPr="00E543AC">
        <w:rPr>
          <w:rFonts w:ascii="SutonnyMJ" w:hAnsi="SutonnyMJ"/>
          <w:sz w:val="24"/>
          <w:szCs w:val="26"/>
        </w:rPr>
        <w:tab/>
        <w:t>N. †fvUvi‡`i ¯^v‡_©i cwie‡Z© wbR `jxq †bZv‡`i ¯^v_© msiÿY|</w:t>
      </w:r>
      <w:r w:rsidRPr="00E543AC">
        <w:rPr>
          <w:rFonts w:ascii="SutonnyMJ" w:hAnsi="SutonnyMJ"/>
          <w:sz w:val="24"/>
          <w:szCs w:val="26"/>
        </w:rPr>
        <w:tab/>
      </w:r>
      <w:r w:rsidRPr="00E543AC">
        <w:rPr>
          <w:rFonts w:ascii="SutonnyMJ" w:hAnsi="SutonnyMJ"/>
          <w:sz w:val="24"/>
          <w:szCs w:val="26"/>
        </w:rPr>
        <w:tab/>
      </w:r>
      <w:r w:rsidRPr="00E543AC">
        <w:rPr>
          <w:rFonts w:ascii="SutonnyMJ" w:hAnsi="SutonnyMJ"/>
          <w:b/>
          <w:sz w:val="24"/>
          <w:szCs w:val="26"/>
          <w:shd w:val="clear" w:color="auto" w:fill="000000" w:themeFill="text1"/>
        </w:rPr>
        <w:t>10:</w:t>
      </w:r>
      <w:r w:rsidRPr="00E543AC">
        <w:rPr>
          <w:rFonts w:ascii="SutonnyMJ" w:hAnsi="SutonnyMJ"/>
          <w:sz w:val="24"/>
          <w:szCs w:val="26"/>
          <w:shd w:val="clear" w:color="auto" w:fill="000000" w:themeFill="text1"/>
        </w:rPr>
        <w:t xml:space="preserve"> K</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cÖwZwbwaZ¡g~jK MYZ‡š¿ ÔweKí miKviÕ ejv nq Kv‡K?</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lastRenderedPageBreak/>
        <w:tab/>
      </w:r>
      <w:r w:rsidR="00D340E0" w:rsidRPr="00E543AC">
        <w:rPr>
          <w:rFonts w:ascii="SutonnyMJ" w:hAnsi="SutonnyMJ"/>
          <w:sz w:val="24"/>
          <w:szCs w:val="26"/>
        </w:rPr>
        <w:t>K. miKvwi `j‡K</w:t>
      </w:r>
      <w:r w:rsidR="00D340E0" w:rsidRPr="00E543AC">
        <w:rPr>
          <w:rFonts w:ascii="SutonnyMJ" w:hAnsi="SutonnyMJ"/>
          <w:sz w:val="24"/>
          <w:szCs w:val="26"/>
        </w:rPr>
        <w:tab/>
        <w:t>L. mvgwiK evwnbx‡K</w:t>
      </w:r>
      <w:r w:rsidR="00D340E0" w:rsidRPr="00E543AC">
        <w:rPr>
          <w:rFonts w:ascii="SutonnyMJ" w:hAnsi="SutonnyMJ"/>
          <w:sz w:val="24"/>
          <w:szCs w:val="26"/>
        </w:rPr>
        <w:tab/>
        <w:t>M. mwPevjq‡K</w:t>
      </w:r>
      <w:r w:rsidR="00D340E0" w:rsidRPr="00E543AC">
        <w:rPr>
          <w:rFonts w:ascii="SutonnyMJ" w:hAnsi="SutonnyMJ"/>
          <w:sz w:val="24"/>
          <w:szCs w:val="26"/>
        </w:rPr>
        <w:tab/>
        <w:t xml:space="preserve">N. </w:t>
      </w:r>
      <w:r w:rsidR="00D340E0" w:rsidRPr="00E543AC">
        <w:rPr>
          <w:rFonts w:ascii="SutonnyMJ" w:hAnsi="SutonnyMJ"/>
          <w:sz w:val="24"/>
          <w:szCs w:val="26"/>
          <w:u w:val="single"/>
        </w:rPr>
        <w:t>we‡ivax `j‡K</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11:</w:t>
      </w:r>
      <w:r w:rsidR="00D340E0"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e¨w³¯^vaxbZvi we‡ivax †KvbwU?</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wØ-`jxq e¨e¯’v</w:t>
      </w:r>
      <w:r w:rsidR="00D340E0" w:rsidRPr="00E543AC">
        <w:rPr>
          <w:rFonts w:ascii="SutonnyMJ" w:hAnsi="SutonnyMJ"/>
          <w:sz w:val="24"/>
          <w:szCs w:val="26"/>
        </w:rPr>
        <w:tab/>
        <w:t>L. MYZvwš¿K kvmbe¨e¯’v</w:t>
      </w:r>
      <w:r w:rsidR="00D340E0" w:rsidRPr="00E543AC">
        <w:rPr>
          <w:rFonts w:ascii="SutonnyMJ" w:hAnsi="SutonnyMJ"/>
          <w:sz w:val="24"/>
          <w:szCs w:val="26"/>
        </w:rPr>
        <w:tab/>
        <w:t xml:space="preserve">M. </w:t>
      </w:r>
      <w:r w:rsidR="00D340E0" w:rsidRPr="00E543AC">
        <w:rPr>
          <w:rFonts w:ascii="SutonnyMJ" w:hAnsi="SutonnyMJ"/>
          <w:sz w:val="24"/>
          <w:szCs w:val="26"/>
          <w:u w:val="single"/>
        </w:rPr>
        <w:t>GK`jxq e¨e¯’v</w:t>
      </w:r>
      <w:r w:rsidR="00D340E0" w:rsidRPr="00E543AC">
        <w:rPr>
          <w:rFonts w:ascii="SutonnyMJ" w:hAnsi="SutonnyMJ"/>
          <w:sz w:val="24"/>
          <w:szCs w:val="26"/>
        </w:rPr>
        <w:tab/>
        <w:t>N. eû`jxq e¨e¯’v</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12:</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ivR‰bwZK `j I MYZ‡š¿i g‡a¨ m¤úK© Kxiƒc?</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‰eix m¤úK©</w:t>
      </w:r>
      <w:r w:rsidR="00D340E0" w:rsidRPr="00E543AC">
        <w:rPr>
          <w:rFonts w:ascii="SutonnyMJ" w:hAnsi="SutonnyMJ"/>
          <w:sz w:val="24"/>
          <w:szCs w:val="26"/>
        </w:rPr>
        <w:tab/>
        <w:t xml:space="preserve">L. </w:t>
      </w:r>
      <w:r w:rsidR="00D340E0" w:rsidRPr="00E543AC">
        <w:rPr>
          <w:rFonts w:ascii="SutonnyMJ" w:hAnsi="SutonnyMJ"/>
          <w:sz w:val="24"/>
          <w:szCs w:val="26"/>
          <w:u w:val="single"/>
        </w:rPr>
        <w:t>Nwbô m¤úK©</w:t>
      </w:r>
      <w:r w:rsidR="00D340E0" w:rsidRPr="00E543AC">
        <w:rPr>
          <w:rFonts w:ascii="SutonnyMJ" w:hAnsi="SutonnyMJ"/>
          <w:sz w:val="24"/>
          <w:szCs w:val="26"/>
        </w:rPr>
        <w:tab/>
        <w:t>M. †Kv‡bv m¤úK© †bB</w:t>
      </w:r>
      <w:r w:rsidR="00D340E0" w:rsidRPr="00E543AC">
        <w:rPr>
          <w:rFonts w:ascii="SutonnyMJ" w:hAnsi="SutonnyMJ"/>
          <w:sz w:val="24"/>
          <w:szCs w:val="26"/>
        </w:rPr>
        <w:tab/>
        <w:t xml:space="preserve">N.ci¯úi we‡ivax m¤úK© </w:t>
      </w:r>
      <w:r w:rsidR="00D340E0" w:rsidRPr="00E543AC">
        <w:rPr>
          <w:rFonts w:ascii="SutonnyMJ" w:hAnsi="SutonnyMJ"/>
          <w:b/>
          <w:sz w:val="24"/>
          <w:szCs w:val="26"/>
          <w:shd w:val="clear" w:color="auto" w:fill="000000" w:themeFill="text1"/>
        </w:rPr>
        <w:t>13:</w:t>
      </w:r>
      <w:r w:rsidR="00D340E0" w:rsidRPr="00E543AC">
        <w:rPr>
          <w:rFonts w:ascii="SutonnyMJ" w:hAnsi="SutonnyMJ"/>
          <w:sz w:val="24"/>
          <w:szCs w:val="26"/>
          <w:shd w:val="clear" w:color="auto" w:fill="000000" w:themeFill="text1"/>
        </w:rPr>
        <w:t>L</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Ô†bZ…‡Z¡i Acwinvh© ¸Y n‡jv AvZœwek^vm Ges `ªæZ I mvwe©K wm×všÍ MÖn‡Yi `ÿZvÕÑ Dw³wU Kvi?</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shd w:val="clear" w:color="auto" w:fill="000000" w:themeFill="text1"/>
        </w:rPr>
      </w:pPr>
      <w:r>
        <w:rPr>
          <w:rFonts w:ascii="SutonnyMJ" w:hAnsi="SutonnyMJ"/>
          <w:sz w:val="24"/>
          <w:szCs w:val="26"/>
        </w:rPr>
        <w:tab/>
      </w:r>
      <w:r w:rsidR="00D340E0" w:rsidRPr="00E543AC">
        <w:rPr>
          <w:rFonts w:ascii="SutonnyMJ" w:hAnsi="SutonnyMJ"/>
          <w:sz w:val="24"/>
          <w:szCs w:val="26"/>
        </w:rPr>
        <w:t>K. GBP. I. Wv‡bj</w:t>
      </w:r>
      <w:r w:rsidR="00D340E0" w:rsidRPr="00E543AC">
        <w:rPr>
          <w:rFonts w:ascii="SutonnyMJ" w:hAnsi="SutonnyMJ"/>
          <w:sz w:val="24"/>
          <w:szCs w:val="26"/>
        </w:rPr>
        <w:tab/>
        <w:t>L. wK¤^j Bqs</w:t>
      </w:r>
      <w:r w:rsidR="00D340E0" w:rsidRPr="00E543AC">
        <w:rPr>
          <w:rFonts w:ascii="SutonnyMJ" w:hAnsi="SutonnyMJ"/>
          <w:sz w:val="24"/>
          <w:szCs w:val="26"/>
        </w:rPr>
        <w:tab/>
        <w:t xml:space="preserve">M. wm. AvB. evb©vW© </w:t>
      </w:r>
      <w:r w:rsidR="00D340E0" w:rsidRPr="00E543AC">
        <w:rPr>
          <w:rFonts w:ascii="SutonnyMJ" w:hAnsi="SutonnyMJ"/>
          <w:sz w:val="24"/>
          <w:szCs w:val="26"/>
        </w:rPr>
        <w:tab/>
        <w:t xml:space="preserve">N. </w:t>
      </w:r>
      <w:r w:rsidR="00D340E0" w:rsidRPr="00E543AC">
        <w:rPr>
          <w:rFonts w:ascii="SutonnyMJ" w:hAnsi="SutonnyMJ"/>
          <w:sz w:val="24"/>
          <w:szCs w:val="26"/>
          <w:u w:val="single"/>
        </w:rPr>
        <w:t>evU©ªvÛ iv‡mj</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14:</w:t>
      </w:r>
      <w:r w:rsidR="00D340E0"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AvaywbK cÖwZwbwaZ¡g~jK MYZ‡š¿i mvdj¨ wbf©i K‡i wK‡mi Ici?</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K. †bZvi `vwqZ¡‡ev‡ai </w:t>
      </w:r>
      <w:r w:rsidR="00D340E0" w:rsidRPr="00E543AC">
        <w:rPr>
          <w:rFonts w:ascii="SutonnyMJ" w:hAnsi="SutonnyMJ"/>
          <w:sz w:val="24"/>
          <w:szCs w:val="26"/>
        </w:rPr>
        <w:tab/>
      </w:r>
      <w:r w:rsidR="00D340E0" w:rsidRPr="00E543AC">
        <w:rPr>
          <w:rFonts w:ascii="SutonnyMJ" w:hAnsi="SutonnyMJ"/>
          <w:sz w:val="24"/>
          <w:szCs w:val="26"/>
        </w:rPr>
        <w:tab/>
        <w:t xml:space="preserve">L. </w:t>
      </w:r>
      <w:r w:rsidR="00D340E0" w:rsidRPr="00E543AC">
        <w:rPr>
          <w:rFonts w:ascii="SutonnyMJ" w:hAnsi="SutonnyMJ"/>
          <w:sz w:val="24"/>
          <w:szCs w:val="26"/>
          <w:u w:val="single"/>
        </w:rPr>
        <w:t>my‡hvM †bZ…‡Z¡i</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M. †bZvi wbi‡cÿZvi</w:t>
      </w:r>
      <w:r w:rsidR="00D340E0" w:rsidRPr="00E543AC">
        <w:rPr>
          <w:rFonts w:ascii="SutonnyMJ" w:hAnsi="SutonnyMJ"/>
          <w:sz w:val="24"/>
          <w:szCs w:val="26"/>
        </w:rPr>
        <w:tab/>
      </w:r>
      <w:r w:rsidR="00D340E0" w:rsidRPr="00E543AC">
        <w:rPr>
          <w:rFonts w:ascii="SutonnyMJ" w:hAnsi="SutonnyMJ"/>
          <w:sz w:val="24"/>
          <w:szCs w:val="26"/>
        </w:rPr>
        <w:tab/>
        <w:t>N. †bZvi AwfÁZvi</w:t>
      </w:r>
      <w:r w:rsidR="00D340E0" w:rsidRPr="00E543AC">
        <w:rPr>
          <w:rFonts w:ascii="SutonnyMJ" w:hAnsi="SutonnyMJ"/>
          <w:sz w:val="24"/>
          <w:szCs w:val="26"/>
        </w:rPr>
        <w:tab/>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15:</w:t>
      </w:r>
      <w:r w:rsidR="00F96235">
        <w:rPr>
          <w:rFonts w:ascii="SutonnyMJ" w:hAnsi="SutonnyMJ"/>
          <w:b/>
          <w:sz w:val="24"/>
          <w:szCs w:val="26"/>
          <w:shd w:val="clear" w:color="auto" w:fill="000000" w:themeFill="text1"/>
        </w:rPr>
        <w:t xml:space="preserve"> </w:t>
      </w:r>
      <w:r w:rsidR="00D340E0" w:rsidRPr="00E543AC">
        <w:rPr>
          <w:rFonts w:ascii="SutonnyMJ" w:hAnsi="SutonnyMJ"/>
          <w:sz w:val="24"/>
          <w:szCs w:val="26"/>
          <w:shd w:val="clear" w:color="auto" w:fill="000000" w:themeFill="text1"/>
        </w:rPr>
        <w:t>L</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m‡¤§vnbx †bZ…‡Z¡i AwaKvix Avn‡g` †kv‡qKv‡b©v †Kvb †`‡ki †bZv wQ‡jb?</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K. gvj‡qwkqv </w:t>
      </w:r>
      <w:r w:rsidR="00D340E0" w:rsidRPr="00E543AC">
        <w:rPr>
          <w:rFonts w:ascii="SutonnyMJ" w:hAnsi="SutonnyMJ"/>
          <w:sz w:val="24"/>
          <w:szCs w:val="26"/>
        </w:rPr>
        <w:tab/>
        <w:t>L. wm½vcyi</w:t>
      </w:r>
      <w:r w:rsidR="00D340E0" w:rsidRPr="00E543AC">
        <w:rPr>
          <w:rFonts w:ascii="SutonnyMJ" w:hAnsi="SutonnyMJ"/>
          <w:sz w:val="24"/>
          <w:szCs w:val="26"/>
        </w:rPr>
        <w:tab/>
        <w:t xml:space="preserve">M. </w:t>
      </w:r>
      <w:r w:rsidR="00D340E0" w:rsidRPr="00E543AC">
        <w:rPr>
          <w:rFonts w:ascii="SutonnyMJ" w:hAnsi="SutonnyMJ"/>
          <w:sz w:val="24"/>
          <w:szCs w:val="26"/>
          <w:u w:val="single"/>
        </w:rPr>
        <w:t>B‡›`v‡bwkqv</w:t>
      </w:r>
      <w:r w:rsidR="00D340E0" w:rsidRPr="00E543AC">
        <w:rPr>
          <w:rFonts w:ascii="SutonnyMJ" w:hAnsi="SutonnyMJ"/>
          <w:sz w:val="24"/>
          <w:szCs w:val="26"/>
        </w:rPr>
        <w:tab/>
        <w:t>N. wgqvbgvi</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16:</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ivR‰bwZK `j ej‡Z †KvbwU‡K †evSvq?</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K. </w:t>
      </w:r>
      <w:r w:rsidR="00D340E0" w:rsidRPr="00E543AC">
        <w:rPr>
          <w:rFonts w:ascii="SutonnyMJ" w:hAnsi="SutonnyMJ"/>
          <w:sz w:val="24"/>
          <w:szCs w:val="26"/>
          <w:u w:val="single"/>
        </w:rPr>
        <w:t>msNe× GK`j †jvK</w:t>
      </w:r>
      <w:r w:rsidR="00D340E0" w:rsidRPr="00E543AC">
        <w:rPr>
          <w:rFonts w:ascii="SutonnyMJ" w:hAnsi="SutonnyMJ"/>
          <w:sz w:val="24"/>
          <w:szCs w:val="26"/>
        </w:rPr>
        <w:tab/>
      </w:r>
      <w:r w:rsidR="00D340E0" w:rsidRPr="00E543AC">
        <w:rPr>
          <w:rFonts w:ascii="SutonnyMJ" w:hAnsi="SutonnyMJ"/>
          <w:sz w:val="24"/>
          <w:szCs w:val="26"/>
        </w:rPr>
        <w:tab/>
        <w:t>L. Avevnbx mg_©KMY</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M. GK`j †jvK</w:t>
      </w:r>
      <w:r w:rsidR="00D340E0" w:rsidRPr="00E543AC">
        <w:rPr>
          <w:rFonts w:ascii="SutonnyMJ" w:hAnsi="SutonnyMJ"/>
          <w:sz w:val="24"/>
          <w:szCs w:val="26"/>
        </w:rPr>
        <w:tab/>
      </w:r>
      <w:r w:rsidR="00D340E0" w:rsidRPr="00E543AC">
        <w:rPr>
          <w:rFonts w:ascii="SutonnyMJ" w:hAnsi="SutonnyMJ"/>
          <w:sz w:val="24"/>
          <w:szCs w:val="26"/>
        </w:rPr>
        <w:tab/>
        <w:t>N. ¯^v_©v‡š^lx GK`j †jvK</w:t>
      </w:r>
      <w:r w:rsidR="00D340E0" w:rsidRPr="00E543AC">
        <w:rPr>
          <w:rFonts w:ascii="SutonnyMJ" w:hAnsi="SutonnyMJ"/>
          <w:sz w:val="24"/>
          <w:szCs w:val="26"/>
        </w:rPr>
        <w:tab/>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17:</w:t>
      </w:r>
      <w:r w:rsidR="00D340E0" w:rsidRPr="00E543AC">
        <w:rPr>
          <w:rFonts w:ascii="SutonnyMJ" w:hAnsi="SutonnyMJ"/>
          <w:sz w:val="24"/>
          <w:szCs w:val="26"/>
          <w:shd w:val="clear" w:color="auto" w:fill="000000" w:themeFill="text1"/>
        </w:rPr>
        <w:t xml:space="preserve"> K</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ivR‰bwZK `j Kx‡mi wfwË‡Z M‡o I‡V?</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b¨vqbxwZi wfwË‡Z</w:t>
      </w:r>
      <w:r w:rsidR="00D340E0" w:rsidRPr="00E543AC">
        <w:rPr>
          <w:rFonts w:ascii="SutonnyMJ" w:hAnsi="SutonnyMJ"/>
          <w:sz w:val="24"/>
          <w:szCs w:val="26"/>
        </w:rPr>
        <w:tab/>
      </w:r>
      <w:r w:rsidR="00D340E0" w:rsidRPr="00E543AC">
        <w:rPr>
          <w:rFonts w:ascii="SutonnyMJ" w:hAnsi="SutonnyMJ"/>
          <w:sz w:val="24"/>
          <w:szCs w:val="26"/>
        </w:rPr>
        <w:tab/>
        <w:t>L. åvZ…Z¡‡ev‡ai wfwË‡Z</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M. eÜzZ¡c~Y© m¤ú‡K©i wfwË‡Z</w:t>
      </w:r>
      <w:r w:rsidR="00D340E0" w:rsidRPr="00E543AC">
        <w:rPr>
          <w:rFonts w:ascii="SutonnyMJ" w:hAnsi="SutonnyMJ"/>
          <w:sz w:val="24"/>
          <w:szCs w:val="26"/>
        </w:rPr>
        <w:tab/>
        <w:t xml:space="preserve">N. </w:t>
      </w:r>
      <w:r w:rsidR="00D340E0" w:rsidRPr="00E543AC">
        <w:rPr>
          <w:rFonts w:ascii="SutonnyMJ" w:hAnsi="SutonnyMJ"/>
          <w:sz w:val="24"/>
          <w:szCs w:val="26"/>
          <w:u w:val="single"/>
        </w:rPr>
        <w:t>bxwZ I Kg©m~wPi wfwË‡Z</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18:</w:t>
      </w:r>
      <w:r w:rsidR="00D340E0" w:rsidRPr="00E543AC">
        <w:rPr>
          <w:rFonts w:ascii="SutonnyMJ" w:hAnsi="SutonnyMJ"/>
          <w:sz w:val="24"/>
          <w:szCs w:val="26"/>
          <w:shd w:val="clear" w:color="auto" w:fill="000000" w:themeFill="text1"/>
        </w:rPr>
        <w:t xml:space="preserve"> N</w:t>
      </w:r>
    </w:p>
    <w:p w:rsidR="00D340E0" w:rsidRPr="00E543AC" w:rsidRDefault="00D340E0" w:rsidP="00E543AC">
      <w:pPr>
        <w:tabs>
          <w:tab w:val="left" w:pos="360"/>
          <w:tab w:val="left" w:pos="2340"/>
          <w:tab w:val="left" w:pos="4320"/>
          <w:tab w:val="left" w:pos="6300"/>
          <w:tab w:val="left" w:pos="8100"/>
        </w:tabs>
        <w:rPr>
          <w:rFonts w:ascii="SutonnyMJ" w:hAnsi="SutonnyMJ"/>
          <w:b/>
          <w:sz w:val="8"/>
          <w:szCs w:val="26"/>
        </w:rPr>
      </w:pP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eZ©gvb mg‡q MYZ‡š¿i Aci bvg Kx?</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ÿgZvmxb `‡ji †bZvi kvmb</w:t>
      </w:r>
      <w:r w:rsidR="00D340E0" w:rsidRPr="00E543AC">
        <w:rPr>
          <w:rFonts w:ascii="SutonnyMJ" w:hAnsi="SutonnyMJ"/>
          <w:sz w:val="24"/>
          <w:szCs w:val="26"/>
        </w:rPr>
        <w:tab/>
        <w:t xml:space="preserve">L. </w:t>
      </w:r>
      <w:r w:rsidR="00D340E0" w:rsidRPr="00E543AC">
        <w:rPr>
          <w:rFonts w:ascii="SutonnyMJ" w:hAnsi="SutonnyMJ"/>
          <w:sz w:val="24"/>
          <w:szCs w:val="26"/>
          <w:u w:val="single"/>
        </w:rPr>
        <w:t>`jxq kvmb</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M. KwZcq ¯^v_©v‡š^lx e¨w³i kvmb</w:t>
      </w:r>
      <w:r w:rsidR="00D340E0" w:rsidRPr="00E543AC">
        <w:rPr>
          <w:rFonts w:ascii="SutonnyMJ" w:hAnsi="SutonnyMJ"/>
          <w:sz w:val="24"/>
          <w:szCs w:val="26"/>
        </w:rPr>
        <w:tab/>
        <w:t>N. ¸wU K‡qK †bZvi kvmb</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19:</w:t>
      </w:r>
      <w:r w:rsidR="00D340E0" w:rsidRPr="00E543AC">
        <w:rPr>
          <w:rFonts w:ascii="SutonnyMJ" w:hAnsi="SutonnyMJ"/>
          <w:sz w:val="24"/>
          <w:szCs w:val="26"/>
          <w:shd w:val="clear" w:color="auto" w:fill="000000" w:themeFill="text1"/>
        </w:rPr>
        <w:t xml:space="preserve"> L</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†`k I RvwZi fwel¨‡Zi fv‡jvi Rb¨ †bZvi †Kvb ¸YwU _vK‡Z n‡e?</w:t>
      </w:r>
    </w:p>
    <w:p w:rsidR="00D340E0" w:rsidRPr="00E543AC" w:rsidRDefault="00D340E0" w:rsidP="00E543AC">
      <w:pPr>
        <w:shd w:val="clear" w:color="auto" w:fill="FFFFFF" w:themeFill="background1"/>
        <w:tabs>
          <w:tab w:val="left" w:pos="360"/>
          <w:tab w:val="left" w:pos="2340"/>
          <w:tab w:val="left" w:pos="4320"/>
          <w:tab w:val="left" w:pos="6300"/>
          <w:tab w:val="left" w:pos="8100"/>
        </w:tabs>
        <w:jc w:val="both"/>
        <w:rPr>
          <w:rFonts w:ascii="SutonnyMJ" w:hAnsi="SutonnyMJ"/>
          <w:b/>
          <w:sz w:val="24"/>
          <w:szCs w:val="26"/>
        </w:rPr>
      </w:pPr>
      <w:r w:rsidRPr="00E543AC">
        <w:rPr>
          <w:rFonts w:ascii="SutonnyMJ" w:hAnsi="SutonnyMJ"/>
          <w:sz w:val="24"/>
          <w:szCs w:val="26"/>
        </w:rPr>
        <w:tab/>
        <w:t xml:space="preserve">K. </w:t>
      </w:r>
      <w:r w:rsidRPr="00E543AC">
        <w:rPr>
          <w:rFonts w:ascii="SutonnyMJ" w:hAnsi="SutonnyMJ"/>
          <w:sz w:val="24"/>
          <w:szCs w:val="26"/>
          <w:u w:val="single"/>
        </w:rPr>
        <w:t>`~i`„wó</w:t>
      </w:r>
      <w:r w:rsidRPr="00E543AC">
        <w:rPr>
          <w:rFonts w:ascii="SutonnyMJ" w:hAnsi="SutonnyMJ"/>
          <w:sz w:val="24"/>
          <w:szCs w:val="26"/>
        </w:rPr>
        <w:tab/>
        <w:t>L. cÖÁv</w:t>
      </w:r>
      <w:r w:rsidRPr="00E543AC">
        <w:rPr>
          <w:rFonts w:ascii="SutonnyMJ" w:hAnsi="SutonnyMJ"/>
          <w:sz w:val="24"/>
          <w:szCs w:val="26"/>
        </w:rPr>
        <w:tab/>
        <w:t>M. b¨vq‡eva</w:t>
      </w:r>
      <w:r w:rsidRPr="00E543AC">
        <w:rPr>
          <w:rFonts w:ascii="SutonnyMJ" w:hAnsi="SutonnyMJ"/>
          <w:sz w:val="24"/>
          <w:szCs w:val="26"/>
        </w:rPr>
        <w:tab/>
        <w:t>N. mshg</w:t>
      </w:r>
      <w:r w:rsidRPr="00E543AC">
        <w:rPr>
          <w:rFonts w:ascii="SutonnyMJ" w:hAnsi="SutonnyMJ"/>
          <w:sz w:val="24"/>
          <w:szCs w:val="26"/>
        </w:rPr>
        <w:tab/>
      </w:r>
      <w:r w:rsidRPr="00E543AC">
        <w:rPr>
          <w:rFonts w:ascii="SutonnyMJ" w:hAnsi="SutonnyMJ"/>
          <w:b/>
          <w:sz w:val="24"/>
          <w:szCs w:val="26"/>
          <w:shd w:val="clear" w:color="auto" w:fill="000000" w:themeFill="text1"/>
        </w:rPr>
        <w:t>20:</w:t>
      </w:r>
      <w:r w:rsidRPr="00E543AC">
        <w:rPr>
          <w:rFonts w:ascii="SutonnyMJ" w:hAnsi="SutonnyMJ"/>
          <w:sz w:val="24"/>
          <w:szCs w:val="26"/>
          <w:shd w:val="clear" w:color="auto" w:fill="000000" w:themeFill="text1"/>
        </w:rPr>
        <w:t xml:space="preserve"> K</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eZ©gvb cÖwZwbwaZ¡g~jK MYZvwš¿K miKvi‡K Ô`jxq miKviÕ ejv nq †Kb?</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wbe©vPb nq g‡Zi wfwË‡Z</w:t>
      </w:r>
      <w:r w:rsidR="00D340E0" w:rsidRPr="00E543AC">
        <w:rPr>
          <w:rFonts w:ascii="SutonnyMJ" w:hAnsi="SutonnyMJ"/>
          <w:sz w:val="24"/>
          <w:szCs w:val="26"/>
        </w:rPr>
        <w:tab/>
        <w:t>L. wbe©vPb nq RbM‡Yi B”Qvi wfwË‡Z</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shd w:val="clear" w:color="auto" w:fill="000000" w:themeFill="text1"/>
        </w:rPr>
      </w:pPr>
      <w:r>
        <w:rPr>
          <w:rFonts w:ascii="SutonnyMJ" w:hAnsi="SutonnyMJ"/>
          <w:sz w:val="24"/>
          <w:szCs w:val="26"/>
        </w:rPr>
        <w:tab/>
      </w:r>
      <w:r w:rsidR="00D340E0" w:rsidRPr="00E543AC">
        <w:rPr>
          <w:rFonts w:ascii="SutonnyMJ" w:hAnsi="SutonnyMJ"/>
          <w:sz w:val="24"/>
          <w:szCs w:val="26"/>
        </w:rPr>
        <w:t xml:space="preserve">M. </w:t>
      </w:r>
      <w:r w:rsidR="00D340E0" w:rsidRPr="00E543AC">
        <w:rPr>
          <w:rFonts w:ascii="SutonnyMJ" w:hAnsi="SutonnyMJ"/>
          <w:sz w:val="24"/>
          <w:szCs w:val="26"/>
          <w:u w:val="single"/>
        </w:rPr>
        <w:t>wbe©vPb nq `jxq wfwË‡Z</w:t>
      </w:r>
      <w:r w:rsidR="00D340E0" w:rsidRPr="00E543AC">
        <w:rPr>
          <w:rFonts w:ascii="SutonnyMJ" w:hAnsi="SutonnyMJ"/>
          <w:sz w:val="24"/>
          <w:szCs w:val="26"/>
        </w:rPr>
        <w:tab/>
        <w:t>N. wbe©vPb nq Rbg‡Zi wfwË‡Z</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21:</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2"/>
        </w:numPr>
        <w:tabs>
          <w:tab w:val="left" w:pos="360"/>
          <w:tab w:val="left" w:pos="2340"/>
          <w:tab w:val="left" w:pos="4320"/>
          <w:tab w:val="left" w:pos="6300"/>
          <w:tab w:val="left" w:pos="8100"/>
        </w:tabs>
        <w:ind w:left="0" w:firstLine="0"/>
        <w:jc w:val="both"/>
        <w:rPr>
          <w:rFonts w:ascii="SutonnyMJ" w:hAnsi="SutonnyMJ"/>
          <w:b/>
          <w:sz w:val="24"/>
          <w:szCs w:val="26"/>
        </w:rPr>
      </w:pPr>
      <w:r w:rsidRPr="00E543AC">
        <w:rPr>
          <w:rFonts w:ascii="SutonnyMJ" w:hAnsi="SutonnyMJ"/>
          <w:b/>
          <w:sz w:val="24"/>
          <w:szCs w:val="26"/>
        </w:rPr>
        <w:t>evsjv‡`‡k ivR‰bwZK `j¸‡jvi weiæ‡× eo mgv‡jvPbv †KvbwU?</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K. A‡_©i Afve </w:t>
      </w:r>
      <w:r w:rsidR="00D340E0" w:rsidRPr="00E543AC">
        <w:rPr>
          <w:rFonts w:ascii="SutonnyMJ" w:hAnsi="SutonnyMJ"/>
          <w:sz w:val="24"/>
          <w:szCs w:val="26"/>
        </w:rPr>
        <w:tab/>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u w:val="single"/>
        </w:rPr>
      </w:pPr>
      <w:r>
        <w:rPr>
          <w:rFonts w:ascii="SutonnyMJ" w:hAnsi="SutonnyMJ"/>
          <w:sz w:val="24"/>
          <w:szCs w:val="26"/>
        </w:rPr>
        <w:tab/>
      </w:r>
      <w:r w:rsidR="00D340E0" w:rsidRPr="00E543AC">
        <w:rPr>
          <w:rFonts w:ascii="SutonnyMJ" w:hAnsi="SutonnyMJ"/>
          <w:sz w:val="24"/>
          <w:szCs w:val="26"/>
        </w:rPr>
        <w:t xml:space="preserve">L. </w:t>
      </w:r>
      <w:r w:rsidR="00D340E0" w:rsidRPr="00E543AC">
        <w:rPr>
          <w:rFonts w:ascii="SutonnyMJ" w:hAnsi="SutonnyMJ"/>
          <w:sz w:val="24"/>
          <w:szCs w:val="26"/>
          <w:u w:val="single"/>
        </w:rPr>
        <w:t>wbw`©ó mg‡q `jxq m‡¤§jb K‡i †bZv wbe©vP‡b e¨_©Zv</w:t>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M. eo `j¸‡jvi evav I ûgwK</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300"/>
          <w:tab w:val="left" w:pos="8100"/>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N. ÿgZvmxb †bZv‡`i †h †Kvb Dcv‡q `jxq KZ©„Z¡ AuvK‡o _vKvi gvbwmKZv</w:t>
      </w:r>
      <w:r w:rsidR="00D340E0" w:rsidRPr="00E543AC">
        <w:rPr>
          <w:rFonts w:ascii="SutonnyMJ" w:hAnsi="SutonnyMJ"/>
          <w:sz w:val="24"/>
          <w:szCs w:val="26"/>
        </w:rPr>
        <w:tab/>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22:</w:t>
      </w:r>
      <w:r w:rsidR="00D340E0" w:rsidRPr="00E543AC">
        <w:rPr>
          <w:rFonts w:ascii="SutonnyMJ" w:hAnsi="SutonnyMJ"/>
          <w:sz w:val="24"/>
          <w:szCs w:val="26"/>
          <w:shd w:val="clear" w:color="auto" w:fill="000000" w:themeFill="text1"/>
        </w:rPr>
        <w:t xml:space="preserve"> L</w:t>
      </w:r>
    </w:p>
    <w:p w:rsidR="00D340E0" w:rsidRPr="007E32E3" w:rsidRDefault="00D340E0" w:rsidP="007E32E3">
      <w:pPr>
        <w:shd w:val="clear" w:color="auto" w:fill="BFBFBF" w:themeFill="background1" w:themeFillShade="BF"/>
        <w:tabs>
          <w:tab w:val="left" w:pos="360"/>
          <w:tab w:val="left" w:pos="720"/>
        </w:tabs>
        <w:contextualSpacing/>
        <w:jc w:val="center"/>
        <w:rPr>
          <w:rFonts w:ascii="Times New Roman" w:hAnsi="Times New Roman" w:cs="Times New Roman"/>
          <w:b/>
          <w:sz w:val="28"/>
          <w:szCs w:val="28"/>
        </w:rPr>
      </w:pPr>
      <w:r w:rsidRPr="00F96235">
        <w:rPr>
          <w:rFonts w:ascii="SutonnyMJ" w:hAnsi="SutonnyMJ"/>
          <w:b/>
          <w:sz w:val="28"/>
        </w:rPr>
        <w:t xml:space="preserve">†bZ…Z¡ </w:t>
      </w:r>
      <w:r w:rsidRPr="00F96235">
        <w:rPr>
          <w:rFonts w:ascii="Times New Roman" w:hAnsi="Times New Roman" w:cs="Times New Roman"/>
          <w:b/>
          <w:sz w:val="22"/>
          <w:szCs w:val="28"/>
        </w:rPr>
        <w:t>(Leadership)</w:t>
      </w:r>
    </w:p>
    <w:p w:rsidR="00D340E0" w:rsidRPr="00E543AC" w:rsidRDefault="00D340E0" w:rsidP="00D340E0">
      <w:pPr>
        <w:shd w:val="clear" w:color="auto" w:fill="FFFFFF" w:themeFill="background1"/>
        <w:tabs>
          <w:tab w:val="left" w:pos="360"/>
          <w:tab w:val="left" w:pos="720"/>
        </w:tabs>
        <w:contextualSpacing/>
        <w:jc w:val="both"/>
        <w:rPr>
          <w:rFonts w:ascii="SutonnyMJ" w:hAnsi="SutonnyMJ"/>
          <w:sz w:val="24"/>
        </w:rPr>
      </w:pPr>
      <w:r w:rsidRPr="00E543AC">
        <w:rPr>
          <w:rFonts w:ascii="SutonnyMJ" w:hAnsi="SutonnyMJ" w:cs="Times New Roman"/>
          <w:b/>
          <w:sz w:val="26"/>
          <w:szCs w:val="28"/>
        </w:rPr>
        <w:t>†bZ„‡Z¡i mvaviY aviYv I msÁv:</w:t>
      </w:r>
      <w:r w:rsidRPr="00E543AC">
        <w:rPr>
          <w:rFonts w:ascii="Times New Roman" w:hAnsi="Times New Roman" w:cs="Times New Roman"/>
        </w:rPr>
        <w:t>Leadership</w:t>
      </w:r>
      <w:r w:rsidRPr="00E543AC">
        <w:rPr>
          <w:rFonts w:ascii="SutonnyMJ" w:hAnsi="SutonnyMJ"/>
          <w:sz w:val="24"/>
        </w:rPr>
        <w:t xml:space="preserve"> kãwUi D™¢e n‡q‡Q Bs‡iwR Ò</w:t>
      </w:r>
      <w:r w:rsidRPr="00E543AC">
        <w:rPr>
          <w:rFonts w:ascii="Times New Roman" w:hAnsi="Times New Roman" w:cs="Times New Roman"/>
        </w:rPr>
        <w:t>Lead</w:t>
      </w:r>
      <w:r w:rsidRPr="00E543AC">
        <w:rPr>
          <w:rFonts w:ascii="SutonnyMJ" w:hAnsi="SutonnyMJ"/>
          <w:sz w:val="24"/>
        </w:rPr>
        <w:t>Ó kã †_‡K| hvi A_©Ñ Pvjbv Kiv, c_ †`Lv‡bv, wb‡`©k cÖ`vb Kiv| †bZv wZwb, whwb wb‡`©k cÖ`v</w:t>
      </w:r>
      <w:r w:rsidR="00277F14">
        <w:rPr>
          <w:rFonts w:ascii="SutonnyMJ" w:hAnsi="SutonnyMJ"/>
          <w:sz w:val="24"/>
        </w:rPr>
        <w:t>b K‡ib, mvg‡b †_‡K mewKQz cwiPvj</w:t>
      </w:r>
      <w:r w:rsidRPr="00E543AC">
        <w:rPr>
          <w:rFonts w:ascii="SutonnyMJ" w:hAnsi="SutonnyMJ"/>
          <w:sz w:val="24"/>
        </w:rPr>
        <w:t>bv K‡ib| †bZvi ¸Yvewj ev †hvM¨Zv‡K e‡j †bZ…Z¡| myZivs †bZ…Z¡ ej‡Z mvaviYZ †bZvi ¸Y ¸‡jv‡K eySvq|</w:t>
      </w:r>
    </w:p>
    <w:p w:rsidR="00D340E0" w:rsidRPr="00E543AC" w:rsidRDefault="00D340E0" w:rsidP="00D340E0">
      <w:pPr>
        <w:shd w:val="clear" w:color="auto" w:fill="FFFFFF" w:themeFill="background1"/>
        <w:tabs>
          <w:tab w:val="left" w:pos="360"/>
          <w:tab w:val="left" w:pos="720"/>
        </w:tabs>
        <w:contextualSpacing/>
        <w:jc w:val="both"/>
        <w:rPr>
          <w:rFonts w:ascii="SutonnyMJ" w:hAnsi="SutonnyMJ"/>
          <w:sz w:val="24"/>
        </w:rPr>
      </w:pPr>
      <w:r w:rsidRPr="00E543AC">
        <w:rPr>
          <w:rFonts w:ascii="SutonnyMJ" w:hAnsi="SutonnyMJ"/>
          <w:sz w:val="24"/>
        </w:rPr>
        <w:tab/>
        <w:t>GBP. I. Wv‡bjÑ Gi g‡Z, ÒmvaviY jÿ¨ AR©‡bi Rb¨ RbMY‡K mn‡hvMx n‡Z cÖ‡ivwPZ I D‡`¨vMx Kivi KvR‡KB †bZ…Z¡ ejv nqÓ|</w:t>
      </w:r>
    </w:p>
    <w:p w:rsidR="00D340E0" w:rsidRPr="00E543AC" w:rsidRDefault="00D340E0" w:rsidP="00D340E0">
      <w:pPr>
        <w:shd w:val="clear" w:color="auto" w:fill="FFFFFF" w:themeFill="background1"/>
        <w:tabs>
          <w:tab w:val="left" w:pos="360"/>
          <w:tab w:val="left" w:pos="720"/>
        </w:tabs>
        <w:contextualSpacing/>
        <w:jc w:val="both"/>
        <w:rPr>
          <w:rFonts w:ascii="SutonnyMJ" w:hAnsi="SutonnyMJ"/>
          <w:b/>
          <w:sz w:val="24"/>
        </w:rPr>
      </w:pPr>
      <w:r w:rsidRPr="00E543AC">
        <w:rPr>
          <w:rFonts w:ascii="SutonnyMJ" w:hAnsi="SutonnyMJ"/>
          <w:b/>
          <w:sz w:val="24"/>
        </w:rPr>
        <w:t>¸iæZ¡c~Y© Z_¨:</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lastRenderedPageBreak/>
        <w:t>†bZ…Z¡ GKwUÑ mvgvwRK ¸Y</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t>†bZ…Z¡ wbf©i K‡iÑ †bZvi e¨w³Z¡ I ¸Yvewji Dci</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t>m‡¤§vnbx †bZ…‡Z¡i `„óvšÍÑ e½eÜz †kL gywReyi ingvb</w:t>
      </w:r>
    </w:p>
    <w:p w:rsidR="00D340E0" w:rsidRPr="00E543AC" w:rsidRDefault="00277F14" w:rsidP="00AD4CBA">
      <w:pPr>
        <w:pStyle w:val="ListParagraph"/>
        <w:numPr>
          <w:ilvl w:val="0"/>
          <w:numId w:val="463"/>
        </w:numPr>
        <w:tabs>
          <w:tab w:val="left" w:pos="360"/>
          <w:tab w:val="left" w:pos="720"/>
        </w:tabs>
        <w:ind w:left="734"/>
        <w:contextualSpacing/>
        <w:jc w:val="both"/>
        <w:rPr>
          <w:rFonts w:ascii="SutonnyMJ" w:hAnsi="SutonnyMJ"/>
          <w:sz w:val="24"/>
        </w:rPr>
      </w:pPr>
      <w:r>
        <w:rPr>
          <w:rFonts w:ascii="SutonnyMJ" w:hAnsi="SutonnyMJ"/>
          <w:sz w:val="24"/>
        </w:rPr>
        <w:t>†Kvb e¨w³i D¾¡j</w:t>
      </w:r>
      <w:r w:rsidR="00D340E0" w:rsidRPr="00E543AC">
        <w:rPr>
          <w:rFonts w:ascii="SutonnyMJ" w:hAnsi="SutonnyMJ"/>
          <w:sz w:val="24"/>
        </w:rPr>
        <w:t xml:space="preserve"> ¸Yvewj I e¨w³Z¡‡K e‡jÑ m‡¤§vnb</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t>mgvR Rxe‡b jÿ¨</w:t>
      </w:r>
      <w:r w:rsidR="00277F14">
        <w:rPr>
          <w:rFonts w:ascii="SutonnyMJ" w:hAnsi="SutonnyMJ"/>
          <w:sz w:val="24"/>
        </w:rPr>
        <w:t xml:space="preserve"> </w:t>
      </w:r>
      <w:r w:rsidRPr="00E543AC">
        <w:rPr>
          <w:rFonts w:ascii="SutonnyMJ" w:hAnsi="SutonnyMJ"/>
          <w:sz w:val="24"/>
        </w:rPr>
        <w:t>AR©‡bi Ab¨Zg cš’vÑ †bZ…Z¡</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t>gvby‡li gyw³ I ¯^vaxbZvq wek^vmxÑ MYZvwš¿K †bZv</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t>RbwcÖq †bZvB n‡jbÑ MYZ‡š¿i evnb</w:t>
      </w:r>
    </w:p>
    <w:p w:rsidR="00D340E0" w:rsidRPr="00E543AC" w:rsidRDefault="00D340E0" w:rsidP="00AD4CBA">
      <w:pPr>
        <w:pStyle w:val="ListParagraph"/>
        <w:numPr>
          <w:ilvl w:val="0"/>
          <w:numId w:val="463"/>
        </w:numPr>
        <w:tabs>
          <w:tab w:val="left" w:pos="360"/>
          <w:tab w:val="left" w:pos="720"/>
        </w:tabs>
        <w:ind w:left="734"/>
        <w:contextualSpacing/>
        <w:jc w:val="both"/>
        <w:rPr>
          <w:rFonts w:ascii="SutonnyMJ" w:hAnsi="SutonnyMJ"/>
          <w:sz w:val="24"/>
        </w:rPr>
      </w:pPr>
      <w:r w:rsidRPr="00E543AC">
        <w:rPr>
          <w:rFonts w:ascii="SutonnyMJ" w:hAnsi="SutonnyMJ"/>
          <w:sz w:val="24"/>
        </w:rPr>
        <w:t>ivR‰bwZK †bZ…Z¡ weKvk jvf K‡iÑ ivR‰bwZK Av`k© I Kg©m~wP‡K †K›`ª K‡i</w:t>
      </w:r>
    </w:p>
    <w:p w:rsidR="00D340E0" w:rsidRPr="00E543AC" w:rsidRDefault="00F96235" w:rsidP="00D340E0">
      <w:pPr>
        <w:shd w:val="clear" w:color="auto" w:fill="FFFFFF" w:themeFill="background1"/>
        <w:tabs>
          <w:tab w:val="left" w:pos="360"/>
          <w:tab w:val="left" w:pos="2520"/>
          <w:tab w:val="left" w:pos="4680"/>
          <w:tab w:val="left" w:pos="6660"/>
          <w:tab w:val="left" w:pos="8820"/>
        </w:tabs>
        <w:jc w:val="both"/>
        <w:rPr>
          <w:rFonts w:ascii="SutonnyMJ" w:hAnsi="SutonnyMJ"/>
          <w:b/>
          <w:sz w:val="24"/>
          <w:szCs w:val="26"/>
        </w:rPr>
      </w:pPr>
      <w:r w:rsidRPr="00F96235">
        <w:rPr>
          <w:rFonts w:ascii="SutonnyMJ" w:hAnsi="SutonnyMJ"/>
          <w:b/>
          <w:sz w:val="26"/>
          <w:szCs w:val="26"/>
          <w:shd w:val="clear" w:color="auto" w:fill="000000" w:themeFill="text1"/>
        </w:rPr>
        <w:t>Abykxjbx :</w:t>
      </w:r>
      <w:r w:rsidR="00D340E0" w:rsidRPr="00E543AC">
        <w:rPr>
          <w:rFonts w:ascii="SutonnyMJ" w:hAnsi="SutonnyMJ"/>
          <w:b/>
          <w:sz w:val="24"/>
          <w:szCs w:val="26"/>
        </w:rPr>
        <w:t xml:space="preserve"> </w:t>
      </w:r>
    </w:p>
    <w:p w:rsidR="00D340E0" w:rsidRPr="00E543AC" w:rsidRDefault="00D340E0" w:rsidP="00AD4CBA">
      <w:pPr>
        <w:pStyle w:val="ListParagraph"/>
        <w:numPr>
          <w:ilvl w:val="0"/>
          <w:numId w:val="464"/>
        </w:numPr>
        <w:tabs>
          <w:tab w:val="left" w:pos="360"/>
          <w:tab w:val="left" w:pos="2340"/>
          <w:tab w:val="left" w:pos="4320"/>
          <w:tab w:val="left" w:pos="6210"/>
          <w:tab w:val="left" w:pos="8100"/>
        </w:tabs>
        <w:ind w:left="0" w:firstLine="0"/>
        <w:jc w:val="both"/>
        <w:rPr>
          <w:rFonts w:ascii="SutonnyMJ" w:hAnsi="SutonnyMJ"/>
          <w:b/>
          <w:sz w:val="24"/>
          <w:szCs w:val="26"/>
        </w:rPr>
      </w:pPr>
      <w:r w:rsidRPr="00E543AC">
        <w:rPr>
          <w:rFonts w:ascii="SutonnyMJ" w:hAnsi="SutonnyMJ"/>
          <w:b/>
          <w:sz w:val="24"/>
          <w:szCs w:val="26"/>
        </w:rPr>
        <w:t>†bZ…Z¡ n‡”QÑ</w:t>
      </w:r>
    </w:p>
    <w:p w:rsidR="00D340E0" w:rsidRPr="00E543AC" w:rsidRDefault="00D340E0" w:rsidP="00E543AC">
      <w:pPr>
        <w:shd w:val="clear" w:color="auto" w:fill="FFFFFF" w:themeFill="background1"/>
        <w:tabs>
          <w:tab w:val="left" w:pos="360"/>
          <w:tab w:val="left" w:pos="2340"/>
          <w:tab w:val="left" w:pos="4320"/>
          <w:tab w:val="left" w:pos="6210"/>
          <w:tab w:val="left" w:pos="8136"/>
        </w:tabs>
        <w:rPr>
          <w:rFonts w:ascii="SutonnyMJ" w:hAnsi="SutonnyMJ"/>
          <w:sz w:val="24"/>
          <w:szCs w:val="26"/>
        </w:rPr>
      </w:pPr>
      <w:r w:rsidRPr="00E543AC">
        <w:rPr>
          <w:rFonts w:ascii="SutonnyMJ" w:hAnsi="SutonnyMJ"/>
          <w:sz w:val="24"/>
          <w:szCs w:val="26"/>
        </w:rPr>
        <w:tab/>
        <w:t>K. A_©‰bwZK ¸Y</w:t>
      </w:r>
      <w:r w:rsidRPr="00E543AC">
        <w:rPr>
          <w:rFonts w:ascii="SutonnyMJ" w:hAnsi="SutonnyMJ"/>
          <w:sz w:val="24"/>
          <w:szCs w:val="26"/>
        </w:rPr>
        <w:tab/>
        <w:t>L. ivR‰bwZK ¸Y</w:t>
      </w:r>
      <w:r w:rsidRPr="00E543AC">
        <w:rPr>
          <w:rFonts w:ascii="SutonnyMJ" w:hAnsi="SutonnyMJ"/>
          <w:sz w:val="24"/>
          <w:szCs w:val="26"/>
        </w:rPr>
        <w:tab/>
        <w:t>M. ‰bwZK ¸Y</w:t>
      </w:r>
      <w:r w:rsidRPr="00E543AC">
        <w:rPr>
          <w:rFonts w:ascii="SutonnyMJ" w:hAnsi="SutonnyMJ"/>
          <w:sz w:val="24"/>
          <w:szCs w:val="26"/>
        </w:rPr>
        <w:tab/>
        <w:t xml:space="preserve">N. </w:t>
      </w:r>
      <w:r w:rsidRPr="00E543AC">
        <w:rPr>
          <w:rFonts w:ascii="SutonnyMJ" w:hAnsi="SutonnyMJ"/>
          <w:sz w:val="24"/>
          <w:szCs w:val="26"/>
          <w:u w:val="single"/>
        </w:rPr>
        <w:t>mvgvwRK ¸Y</w:t>
      </w:r>
      <w:r w:rsidRPr="00E543AC">
        <w:rPr>
          <w:rFonts w:ascii="SutonnyMJ" w:hAnsi="SutonnyMJ"/>
          <w:sz w:val="24"/>
          <w:szCs w:val="26"/>
        </w:rPr>
        <w:tab/>
      </w:r>
      <w:r w:rsidRPr="00E543AC">
        <w:rPr>
          <w:rFonts w:ascii="SutonnyMJ" w:hAnsi="SutonnyMJ"/>
          <w:b/>
          <w:sz w:val="24"/>
          <w:szCs w:val="26"/>
          <w:shd w:val="clear" w:color="auto" w:fill="000000" w:themeFill="text1"/>
        </w:rPr>
        <w:t>01:</w:t>
      </w:r>
      <w:r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my‡hvM¨ †bZvi Rb¨ †KvbwU Acwinvh©?</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mxgvnxb ÿgZv</w:t>
      </w:r>
      <w:r w:rsidR="00D340E0" w:rsidRPr="00E543AC">
        <w:rPr>
          <w:rFonts w:ascii="SutonnyMJ" w:hAnsi="SutonnyMJ"/>
          <w:sz w:val="24"/>
          <w:szCs w:val="26"/>
        </w:rPr>
        <w:tab/>
        <w:t>L. D”Pwkÿv</w:t>
      </w:r>
      <w:r w:rsidR="00D340E0" w:rsidRPr="00E543AC">
        <w:rPr>
          <w:rFonts w:ascii="SutonnyMJ" w:hAnsi="SutonnyMJ"/>
          <w:sz w:val="24"/>
          <w:szCs w:val="26"/>
        </w:rPr>
        <w:tab/>
        <w:t>M. AvKl©Yxq †Pnviv</w:t>
      </w:r>
      <w:r w:rsidR="00D340E0" w:rsidRPr="00E543AC">
        <w:rPr>
          <w:rFonts w:ascii="SutonnyMJ" w:hAnsi="SutonnyMJ"/>
          <w:sz w:val="24"/>
          <w:szCs w:val="26"/>
        </w:rPr>
        <w:tab/>
        <w:t xml:space="preserve">N. </w:t>
      </w:r>
      <w:r w:rsidR="00D340E0" w:rsidRPr="00E543AC">
        <w:rPr>
          <w:rFonts w:ascii="SutonnyMJ" w:hAnsi="SutonnyMJ"/>
          <w:sz w:val="24"/>
          <w:szCs w:val="26"/>
          <w:u w:val="single"/>
        </w:rPr>
        <w:t>RbM‡Yi AvbyMZ¨</w:t>
      </w:r>
      <w:r w:rsidR="00D340E0" w:rsidRPr="00E543AC">
        <w:rPr>
          <w:rFonts w:ascii="SutonnyMJ" w:hAnsi="SutonnyMJ"/>
          <w:sz w:val="24"/>
          <w:szCs w:val="26"/>
          <w:u w:val="single"/>
        </w:rPr>
        <w:tab/>
      </w:r>
      <w:r w:rsidR="00D340E0" w:rsidRPr="00E543AC">
        <w:rPr>
          <w:rFonts w:ascii="SutonnyMJ" w:hAnsi="SutonnyMJ"/>
          <w:b/>
          <w:sz w:val="24"/>
          <w:szCs w:val="26"/>
          <w:shd w:val="clear" w:color="auto" w:fill="000000" w:themeFill="text1"/>
        </w:rPr>
        <w:t>02:</w:t>
      </w:r>
      <w:r w:rsidR="00D340E0"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Kviv †bZvi cÖwZ AÜfw³ I AvbyMZ¨ cÖ`k©b K‡ib?</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miKvwi Kg©PvwiMY</w:t>
      </w:r>
      <w:r w:rsidR="00D340E0" w:rsidRPr="00E543AC">
        <w:rPr>
          <w:rFonts w:ascii="SutonnyMJ" w:hAnsi="SutonnyMJ"/>
          <w:sz w:val="24"/>
          <w:szCs w:val="26"/>
        </w:rPr>
        <w:tab/>
      </w:r>
      <w:r w:rsidR="00D340E0" w:rsidRPr="00E543AC">
        <w:rPr>
          <w:rFonts w:ascii="SutonnyMJ" w:hAnsi="SutonnyMJ"/>
          <w:sz w:val="24"/>
          <w:szCs w:val="26"/>
        </w:rPr>
        <w:tab/>
        <w:t xml:space="preserve">L. </w:t>
      </w:r>
      <w:r w:rsidR="00D340E0" w:rsidRPr="00E543AC">
        <w:rPr>
          <w:rFonts w:ascii="SutonnyMJ" w:hAnsi="SutonnyMJ"/>
          <w:sz w:val="24"/>
          <w:szCs w:val="26"/>
          <w:u w:val="single"/>
        </w:rPr>
        <w:t>ivR‰bwZK `‡ji mg_©K I Kg©xMY</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M. †`‡ki mKj RbMY</w:t>
      </w:r>
      <w:r w:rsidR="00D340E0" w:rsidRPr="00E543AC">
        <w:rPr>
          <w:rFonts w:ascii="SutonnyMJ" w:hAnsi="SutonnyMJ"/>
          <w:sz w:val="24"/>
          <w:szCs w:val="26"/>
        </w:rPr>
        <w:tab/>
      </w:r>
      <w:r w:rsidR="00D340E0" w:rsidRPr="00E543AC">
        <w:rPr>
          <w:rFonts w:ascii="SutonnyMJ" w:hAnsi="SutonnyMJ"/>
          <w:sz w:val="24"/>
          <w:szCs w:val="26"/>
        </w:rPr>
        <w:tab/>
        <w:t>N. †mbv m`m¨MY</w:t>
      </w:r>
      <w:r w:rsidR="00D340E0" w:rsidRPr="00E543AC">
        <w:rPr>
          <w:rFonts w:ascii="SutonnyMJ" w:hAnsi="SutonnyMJ"/>
          <w:sz w:val="24"/>
          <w:szCs w:val="26"/>
        </w:rPr>
        <w:tab/>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03:</w:t>
      </w:r>
      <w:r w:rsidR="00D340E0" w:rsidRPr="00E543AC">
        <w:rPr>
          <w:rFonts w:ascii="SutonnyMJ" w:hAnsi="SutonnyMJ"/>
          <w:sz w:val="24"/>
          <w:szCs w:val="26"/>
          <w:shd w:val="clear" w:color="auto" w:fill="000000" w:themeFill="text1"/>
        </w:rPr>
        <w:t xml:space="preserve"> L</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evsjv‡`‡k †bZ…‡Z¡i g~j mgm¨v Kx?</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A_© I welqm¤ú‡`i Afve</w:t>
      </w:r>
      <w:r w:rsidR="00D340E0" w:rsidRPr="00E543AC">
        <w:rPr>
          <w:rFonts w:ascii="SutonnyMJ" w:hAnsi="SutonnyMJ"/>
          <w:sz w:val="24"/>
          <w:szCs w:val="26"/>
        </w:rPr>
        <w:tab/>
        <w:t>L. Ab¨ †`‡ki Ici wbf©ikxjZv</w:t>
      </w:r>
      <w:r w:rsidR="00D340E0" w:rsidRPr="00E543AC">
        <w:rPr>
          <w:rFonts w:ascii="SutonnyMJ" w:hAnsi="SutonnyMJ"/>
          <w:sz w:val="24"/>
          <w:szCs w:val="26"/>
        </w:rPr>
        <w:tab/>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shd w:val="clear" w:color="auto" w:fill="000000" w:themeFill="text1"/>
        </w:rPr>
      </w:pPr>
      <w:r>
        <w:rPr>
          <w:rFonts w:ascii="SutonnyMJ" w:hAnsi="SutonnyMJ"/>
          <w:sz w:val="24"/>
          <w:szCs w:val="26"/>
        </w:rPr>
        <w:tab/>
      </w:r>
      <w:r w:rsidR="00D340E0" w:rsidRPr="00E543AC">
        <w:rPr>
          <w:rFonts w:ascii="SutonnyMJ" w:hAnsi="SutonnyMJ"/>
          <w:sz w:val="24"/>
          <w:szCs w:val="26"/>
        </w:rPr>
        <w:t xml:space="preserve">M. †`‡ki †_‡K `j‡K eo K‡i †`Lvi gvbwmKZv </w:t>
      </w:r>
      <w:r w:rsidR="00D340E0" w:rsidRPr="00E543AC">
        <w:rPr>
          <w:rFonts w:ascii="SutonnyMJ" w:hAnsi="SutonnyMJ"/>
          <w:sz w:val="24"/>
          <w:szCs w:val="26"/>
        </w:rPr>
        <w:tab/>
        <w:t xml:space="preserve">N. </w:t>
      </w:r>
      <w:r w:rsidR="00D340E0" w:rsidRPr="00E543AC">
        <w:rPr>
          <w:rFonts w:ascii="SutonnyMJ" w:hAnsi="SutonnyMJ"/>
          <w:sz w:val="24"/>
          <w:szCs w:val="26"/>
          <w:u w:val="single"/>
        </w:rPr>
        <w:t>mZZv, †`k‡cÖg I cÖÁvi Afve</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04:</w:t>
      </w:r>
      <w:r w:rsidR="00D340E0"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†bZvi Kg©`ÿZv wbf©i K‡i Kx‡mi Ici?</w:t>
      </w:r>
    </w:p>
    <w:p w:rsidR="00D340E0" w:rsidRPr="00E543AC" w:rsidRDefault="00D340E0" w:rsidP="00E543AC">
      <w:pPr>
        <w:shd w:val="clear" w:color="auto" w:fill="FFFFFF" w:themeFill="background1"/>
        <w:tabs>
          <w:tab w:val="left" w:pos="360"/>
          <w:tab w:val="left" w:pos="2340"/>
          <w:tab w:val="left" w:pos="4320"/>
          <w:tab w:val="left" w:pos="6210"/>
          <w:tab w:val="left" w:pos="8136"/>
        </w:tabs>
        <w:rPr>
          <w:rFonts w:ascii="SutonnyMJ" w:hAnsi="SutonnyMJ"/>
          <w:sz w:val="24"/>
          <w:szCs w:val="26"/>
        </w:rPr>
      </w:pPr>
      <w:r w:rsidRPr="00E543AC">
        <w:rPr>
          <w:rFonts w:ascii="SutonnyMJ" w:hAnsi="SutonnyMJ"/>
          <w:sz w:val="24"/>
          <w:szCs w:val="26"/>
        </w:rPr>
        <w:tab/>
        <w:t>K. wkÿv</w:t>
      </w:r>
      <w:r w:rsidRPr="00E543AC">
        <w:rPr>
          <w:rFonts w:ascii="SutonnyMJ" w:hAnsi="SutonnyMJ"/>
          <w:sz w:val="24"/>
          <w:szCs w:val="26"/>
        </w:rPr>
        <w:tab/>
        <w:t>L. my¯’Zv</w:t>
      </w:r>
      <w:r w:rsidRPr="00E543AC">
        <w:rPr>
          <w:rFonts w:ascii="SutonnyMJ" w:hAnsi="SutonnyMJ"/>
          <w:sz w:val="24"/>
          <w:szCs w:val="26"/>
        </w:rPr>
        <w:tab/>
        <w:t>M. wbi‡cÿZv</w:t>
      </w:r>
      <w:r w:rsidRPr="00E543AC">
        <w:rPr>
          <w:rFonts w:ascii="SutonnyMJ" w:hAnsi="SutonnyMJ"/>
          <w:sz w:val="24"/>
          <w:szCs w:val="26"/>
        </w:rPr>
        <w:tab/>
        <w:t xml:space="preserve">N. </w:t>
      </w:r>
      <w:r w:rsidRPr="00E543AC">
        <w:rPr>
          <w:rFonts w:ascii="SutonnyMJ" w:hAnsi="SutonnyMJ"/>
          <w:sz w:val="24"/>
          <w:szCs w:val="26"/>
          <w:u w:val="single"/>
        </w:rPr>
        <w:t>`~i`wk©Zv</w:t>
      </w:r>
      <w:r w:rsidRPr="00E543AC">
        <w:rPr>
          <w:rFonts w:ascii="SutonnyMJ" w:hAnsi="SutonnyMJ"/>
          <w:sz w:val="24"/>
          <w:szCs w:val="26"/>
        </w:rPr>
        <w:tab/>
      </w:r>
      <w:r w:rsidRPr="00E543AC">
        <w:rPr>
          <w:rFonts w:ascii="SutonnyMJ" w:hAnsi="SutonnyMJ"/>
          <w:b/>
          <w:sz w:val="24"/>
          <w:szCs w:val="26"/>
          <w:shd w:val="clear" w:color="auto" w:fill="000000" w:themeFill="text1"/>
        </w:rPr>
        <w:t>05:</w:t>
      </w:r>
      <w:r w:rsidRPr="00E543AC">
        <w:rPr>
          <w:rFonts w:ascii="SutonnyMJ" w:hAnsi="SutonnyMJ"/>
          <w:sz w:val="24"/>
          <w:szCs w:val="26"/>
          <w:shd w:val="clear" w:color="auto" w:fill="000000" w:themeFill="text1"/>
        </w:rPr>
        <w:t xml:space="preserve"> N</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†bZ…Z¡ †Kvb ai‡bi ¸Y?</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K. </w:t>
      </w:r>
      <w:r w:rsidR="00D340E0" w:rsidRPr="00E543AC">
        <w:rPr>
          <w:rFonts w:ascii="SutonnyMJ" w:hAnsi="SutonnyMJ"/>
          <w:sz w:val="24"/>
          <w:szCs w:val="26"/>
          <w:u w:val="single"/>
        </w:rPr>
        <w:t>mvgvwRK</w:t>
      </w:r>
      <w:r w:rsidR="00D340E0" w:rsidRPr="00E543AC">
        <w:rPr>
          <w:rFonts w:ascii="SutonnyMJ" w:hAnsi="SutonnyMJ"/>
          <w:sz w:val="24"/>
          <w:szCs w:val="26"/>
        </w:rPr>
        <w:tab/>
        <w:t>L. Av`wk©K</w:t>
      </w:r>
      <w:r w:rsidR="00D340E0" w:rsidRPr="00E543AC">
        <w:rPr>
          <w:rFonts w:ascii="SutonnyMJ" w:hAnsi="SutonnyMJ"/>
          <w:sz w:val="24"/>
          <w:szCs w:val="26"/>
        </w:rPr>
        <w:tab/>
        <w:t>M. ivR‰bwZK</w:t>
      </w:r>
      <w:r w:rsidR="00D340E0" w:rsidRPr="00E543AC">
        <w:rPr>
          <w:rFonts w:ascii="SutonnyMJ" w:hAnsi="SutonnyMJ"/>
          <w:sz w:val="24"/>
          <w:szCs w:val="26"/>
        </w:rPr>
        <w:tab/>
        <w:t>N. A_©‰bwZK</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06:</w:t>
      </w:r>
      <w:r w:rsidR="00D340E0" w:rsidRPr="00E543AC">
        <w:rPr>
          <w:rFonts w:ascii="SutonnyMJ" w:hAnsi="SutonnyMJ"/>
          <w:sz w:val="24"/>
          <w:szCs w:val="26"/>
          <w:shd w:val="clear" w:color="auto" w:fill="000000" w:themeFill="text1"/>
        </w:rPr>
        <w:t xml:space="preserve"> K</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†Kv‡bv †bZvi e³e¨ I KvR Øviv RbMY fxlYfv‡e AbycÖvwYZ n‡j, D³ †bZ…Z¡‡K e‡jÑ</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me©vZ¥Kev`x</w:t>
      </w:r>
      <w:r w:rsidR="00D340E0" w:rsidRPr="00E543AC">
        <w:rPr>
          <w:rFonts w:ascii="SutonnyMJ" w:hAnsi="SutonnyMJ"/>
          <w:sz w:val="24"/>
          <w:szCs w:val="26"/>
        </w:rPr>
        <w:tab/>
        <w:t xml:space="preserve">L. </w:t>
      </w:r>
      <w:r w:rsidR="00D340E0" w:rsidRPr="00E543AC">
        <w:rPr>
          <w:rFonts w:ascii="SutonnyMJ" w:hAnsi="SutonnyMJ"/>
          <w:sz w:val="24"/>
          <w:szCs w:val="26"/>
          <w:u w:val="single"/>
        </w:rPr>
        <w:t>m‡¤§vnbx</w:t>
      </w:r>
      <w:r w:rsidR="00D340E0" w:rsidRPr="00E543AC">
        <w:rPr>
          <w:rFonts w:ascii="SutonnyMJ" w:hAnsi="SutonnyMJ"/>
          <w:sz w:val="24"/>
          <w:szCs w:val="26"/>
        </w:rPr>
        <w:tab/>
        <w:t>M. MYZvwš¿K</w:t>
      </w:r>
      <w:r w:rsidR="00D340E0" w:rsidRPr="00E543AC">
        <w:rPr>
          <w:rFonts w:ascii="SutonnyMJ" w:hAnsi="SutonnyMJ"/>
          <w:sz w:val="24"/>
          <w:szCs w:val="26"/>
        </w:rPr>
        <w:tab/>
        <w:t>N. GKbvqKZvwš¿K</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07:</w:t>
      </w:r>
      <w:r w:rsidR="00D340E0" w:rsidRPr="00E543AC">
        <w:rPr>
          <w:rFonts w:ascii="SutonnyMJ" w:hAnsi="SutonnyMJ"/>
          <w:sz w:val="24"/>
          <w:szCs w:val="26"/>
          <w:shd w:val="clear" w:color="auto" w:fill="000000" w:themeFill="text1"/>
        </w:rPr>
        <w:t xml:space="preserve"> L</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†bZvi †Kvb ai‡bi ¸‡Yi Afv‡e RvwZ weåvšÍ n‡Z eva¨?</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 xml:space="preserve">K. AvZœmshg </w:t>
      </w:r>
      <w:r w:rsidR="00D340E0" w:rsidRPr="00E543AC">
        <w:rPr>
          <w:rFonts w:ascii="SutonnyMJ" w:hAnsi="SutonnyMJ"/>
          <w:sz w:val="24"/>
          <w:szCs w:val="26"/>
        </w:rPr>
        <w:tab/>
        <w:t>L. `vwqZ¡‡eva</w:t>
      </w:r>
      <w:r w:rsidR="00D340E0" w:rsidRPr="00E543AC">
        <w:rPr>
          <w:rFonts w:ascii="SutonnyMJ" w:hAnsi="SutonnyMJ"/>
          <w:sz w:val="24"/>
          <w:szCs w:val="26"/>
        </w:rPr>
        <w:tab/>
        <w:t xml:space="preserve">M. </w:t>
      </w:r>
      <w:r w:rsidR="00D340E0" w:rsidRPr="00E543AC">
        <w:rPr>
          <w:rFonts w:ascii="SutonnyMJ" w:hAnsi="SutonnyMJ"/>
          <w:sz w:val="24"/>
          <w:szCs w:val="26"/>
          <w:u w:val="single"/>
        </w:rPr>
        <w:t>`~i`wk©Zv</w:t>
      </w:r>
      <w:r w:rsidR="00D340E0" w:rsidRPr="00E543AC">
        <w:rPr>
          <w:rFonts w:ascii="SutonnyMJ" w:hAnsi="SutonnyMJ"/>
          <w:sz w:val="24"/>
          <w:szCs w:val="26"/>
        </w:rPr>
        <w:tab/>
        <w:t>N. m`vPiY</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08:</w:t>
      </w:r>
      <w:r w:rsidR="00D340E0" w:rsidRPr="00E543AC">
        <w:rPr>
          <w:rFonts w:ascii="SutonnyMJ" w:hAnsi="SutonnyMJ"/>
          <w:sz w:val="24"/>
          <w:szCs w:val="26"/>
          <w:shd w:val="clear" w:color="auto" w:fill="000000" w:themeFill="text1"/>
        </w:rPr>
        <w:t xml:space="preserve"> M</w:t>
      </w: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RbMY AÜ AvbyMZ¨ cÖ`k©b K‡i †Kvb ai‡bi †bZ…‡Z¡?</w:t>
      </w:r>
    </w:p>
    <w:p w:rsidR="00D340E0" w:rsidRPr="00E543AC" w:rsidRDefault="00E543AC" w:rsidP="00E543AC">
      <w:pPr>
        <w:pStyle w:val="ListParagraph"/>
        <w:tabs>
          <w:tab w:val="left" w:pos="360"/>
          <w:tab w:val="left" w:pos="2340"/>
          <w:tab w:val="left" w:pos="4320"/>
          <w:tab w:val="left" w:pos="6210"/>
          <w:tab w:val="left" w:pos="8136"/>
        </w:tabs>
        <w:ind w:left="0"/>
        <w:jc w:val="both"/>
        <w:rPr>
          <w:rFonts w:ascii="SutonnyMJ" w:hAnsi="SutonnyMJ"/>
          <w:sz w:val="24"/>
          <w:szCs w:val="26"/>
        </w:rPr>
      </w:pPr>
      <w:r>
        <w:rPr>
          <w:rFonts w:ascii="SutonnyMJ" w:hAnsi="SutonnyMJ"/>
          <w:sz w:val="24"/>
          <w:szCs w:val="26"/>
        </w:rPr>
        <w:tab/>
      </w:r>
      <w:r w:rsidR="00D340E0" w:rsidRPr="00E543AC">
        <w:rPr>
          <w:rFonts w:ascii="SutonnyMJ" w:hAnsi="SutonnyMJ"/>
          <w:sz w:val="24"/>
          <w:szCs w:val="26"/>
        </w:rPr>
        <w:t>K. MYZvwš¿K</w:t>
      </w:r>
      <w:r w:rsidR="00D340E0" w:rsidRPr="00E543AC">
        <w:rPr>
          <w:rFonts w:ascii="SutonnyMJ" w:hAnsi="SutonnyMJ"/>
          <w:sz w:val="24"/>
          <w:szCs w:val="26"/>
        </w:rPr>
        <w:tab/>
        <w:t>L. mbvZb</w:t>
      </w:r>
      <w:r w:rsidR="00D340E0" w:rsidRPr="00E543AC">
        <w:rPr>
          <w:rFonts w:ascii="SutonnyMJ" w:hAnsi="SutonnyMJ"/>
          <w:sz w:val="24"/>
          <w:szCs w:val="26"/>
        </w:rPr>
        <w:tab/>
        <w:t>M. ivR‰bwZK</w:t>
      </w:r>
      <w:r w:rsidR="00D340E0" w:rsidRPr="00E543AC">
        <w:rPr>
          <w:rFonts w:ascii="SutonnyMJ" w:hAnsi="SutonnyMJ"/>
          <w:sz w:val="24"/>
          <w:szCs w:val="26"/>
        </w:rPr>
        <w:tab/>
        <w:t xml:space="preserve">N. </w:t>
      </w:r>
      <w:r w:rsidR="00D340E0" w:rsidRPr="00E543AC">
        <w:rPr>
          <w:rFonts w:ascii="SutonnyMJ" w:hAnsi="SutonnyMJ"/>
          <w:sz w:val="24"/>
          <w:szCs w:val="26"/>
          <w:u w:val="single"/>
        </w:rPr>
        <w:t>m‡¤§vnbx</w:t>
      </w:r>
      <w:r w:rsidR="00D340E0" w:rsidRPr="00E543AC">
        <w:rPr>
          <w:rFonts w:ascii="SutonnyMJ" w:hAnsi="SutonnyMJ"/>
          <w:sz w:val="24"/>
          <w:szCs w:val="26"/>
        </w:rPr>
        <w:tab/>
      </w:r>
      <w:r w:rsidR="00D340E0" w:rsidRPr="00E543AC">
        <w:rPr>
          <w:rFonts w:ascii="SutonnyMJ" w:hAnsi="SutonnyMJ"/>
          <w:b/>
          <w:sz w:val="24"/>
          <w:szCs w:val="26"/>
          <w:shd w:val="clear" w:color="auto" w:fill="000000" w:themeFill="text1"/>
        </w:rPr>
        <w:t>09:</w:t>
      </w:r>
      <w:r w:rsidR="00D340E0" w:rsidRPr="00E543AC">
        <w:rPr>
          <w:rFonts w:ascii="SutonnyMJ" w:hAnsi="SutonnyMJ"/>
          <w:sz w:val="24"/>
          <w:szCs w:val="26"/>
          <w:shd w:val="clear" w:color="auto" w:fill="000000" w:themeFill="text1"/>
        </w:rPr>
        <w:t xml:space="preserve"> N</w:t>
      </w:r>
    </w:p>
    <w:p w:rsidR="00D340E0" w:rsidRPr="00E543AC" w:rsidRDefault="00D340E0" w:rsidP="00E543AC">
      <w:pPr>
        <w:tabs>
          <w:tab w:val="left" w:pos="360"/>
          <w:tab w:val="left" w:pos="2340"/>
          <w:tab w:val="left" w:pos="4320"/>
          <w:tab w:val="left" w:pos="6210"/>
          <w:tab w:val="left" w:pos="8136"/>
        </w:tabs>
        <w:rPr>
          <w:rFonts w:ascii="SutonnyMJ" w:hAnsi="SutonnyMJ"/>
          <w:b/>
          <w:sz w:val="8"/>
          <w:szCs w:val="26"/>
        </w:rPr>
      </w:pPr>
    </w:p>
    <w:p w:rsidR="00D340E0" w:rsidRPr="00E543AC" w:rsidRDefault="00D340E0" w:rsidP="00AD4CBA">
      <w:pPr>
        <w:pStyle w:val="ListParagraph"/>
        <w:numPr>
          <w:ilvl w:val="0"/>
          <w:numId w:val="464"/>
        </w:numPr>
        <w:tabs>
          <w:tab w:val="left" w:pos="360"/>
          <w:tab w:val="left" w:pos="2340"/>
          <w:tab w:val="left" w:pos="4320"/>
          <w:tab w:val="left" w:pos="6210"/>
          <w:tab w:val="left" w:pos="8136"/>
        </w:tabs>
        <w:ind w:left="0" w:firstLine="0"/>
        <w:jc w:val="both"/>
        <w:rPr>
          <w:rFonts w:ascii="SutonnyMJ" w:hAnsi="SutonnyMJ"/>
          <w:b/>
          <w:sz w:val="24"/>
          <w:szCs w:val="26"/>
        </w:rPr>
      </w:pPr>
      <w:r w:rsidRPr="00E543AC">
        <w:rPr>
          <w:rFonts w:ascii="SutonnyMJ" w:hAnsi="SutonnyMJ"/>
          <w:b/>
          <w:sz w:val="24"/>
          <w:szCs w:val="26"/>
        </w:rPr>
        <w:t>Ôe¨w³i †P‡q `j eo, `‡ji †P‡q †`k eoÕÑ G Dw³wU Øviv †Kvb welqwU‡K †evSv‡bv n‡q‡Q?</w:t>
      </w:r>
    </w:p>
    <w:p w:rsidR="00D340E0" w:rsidRPr="00E543AC" w:rsidRDefault="00D340E0" w:rsidP="00E543AC">
      <w:pPr>
        <w:tabs>
          <w:tab w:val="left" w:pos="360"/>
          <w:tab w:val="left" w:pos="2340"/>
          <w:tab w:val="left" w:pos="4320"/>
          <w:tab w:val="left" w:pos="6210"/>
          <w:tab w:val="left" w:pos="8136"/>
        </w:tabs>
        <w:ind w:left="360" w:hanging="360"/>
        <w:jc w:val="both"/>
        <w:rPr>
          <w:rFonts w:ascii="SutonnyMJ" w:eastAsia="SutonnyMJ" w:hAnsi="SutonnyMJ" w:cs="SutonnyMJ"/>
          <w:i/>
          <w:sz w:val="24"/>
        </w:rPr>
      </w:pPr>
      <w:r w:rsidRPr="00E543AC">
        <w:rPr>
          <w:rFonts w:ascii="SutonnyMJ" w:hAnsi="SutonnyMJ"/>
          <w:sz w:val="24"/>
          <w:szCs w:val="26"/>
        </w:rPr>
        <w:tab/>
        <w:t>K. †bZ…‡Z¡i mZZv</w:t>
      </w:r>
      <w:r w:rsidRPr="00E543AC">
        <w:rPr>
          <w:rFonts w:ascii="SutonnyMJ" w:hAnsi="SutonnyMJ"/>
          <w:sz w:val="24"/>
          <w:szCs w:val="26"/>
        </w:rPr>
        <w:tab/>
        <w:t xml:space="preserve">L. </w:t>
      </w:r>
      <w:r w:rsidRPr="00E543AC">
        <w:rPr>
          <w:rFonts w:ascii="SutonnyMJ" w:hAnsi="SutonnyMJ"/>
          <w:sz w:val="24"/>
          <w:szCs w:val="26"/>
          <w:u w:val="single"/>
        </w:rPr>
        <w:t>†bZ…‡Z¡i gvbwmKZv</w:t>
      </w:r>
      <w:r w:rsidRPr="00E543AC">
        <w:rPr>
          <w:rFonts w:ascii="SutonnyMJ" w:hAnsi="SutonnyMJ"/>
          <w:sz w:val="24"/>
          <w:szCs w:val="26"/>
        </w:rPr>
        <w:tab/>
        <w:t>M. †bZ…‡Z¡i `ÿZv</w:t>
      </w:r>
      <w:r w:rsidRPr="00E543AC">
        <w:rPr>
          <w:rFonts w:ascii="SutonnyMJ" w:hAnsi="SutonnyMJ"/>
          <w:sz w:val="24"/>
          <w:szCs w:val="26"/>
        </w:rPr>
        <w:tab/>
        <w:t>N. †bZ…‡Z¡i †hvM¨Zv</w:t>
      </w:r>
      <w:r w:rsidRPr="00E543AC">
        <w:rPr>
          <w:rFonts w:ascii="SutonnyMJ" w:hAnsi="SutonnyMJ"/>
          <w:sz w:val="24"/>
          <w:szCs w:val="26"/>
        </w:rPr>
        <w:tab/>
      </w:r>
      <w:r w:rsidRPr="00E543AC">
        <w:rPr>
          <w:rFonts w:ascii="SutonnyMJ" w:hAnsi="SutonnyMJ"/>
          <w:b/>
          <w:sz w:val="24"/>
          <w:szCs w:val="26"/>
          <w:shd w:val="clear" w:color="auto" w:fill="000000" w:themeFill="text1"/>
        </w:rPr>
        <w:t>10:</w:t>
      </w:r>
      <w:r w:rsidRPr="00E543AC">
        <w:rPr>
          <w:rFonts w:ascii="SutonnyMJ" w:hAnsi="SutonnyMJ"/>
          <w:sz w:val="24"/>
          <w:szCs w:val="26"/>
          <w:shd w:val="clear" w:color="auto" w:fill="000000" w:themeFill="text1"/>
        </w:rPr>
        <w:t xml:space="preserve"> L</w:t>
      </w:r>
    </w:p>
    <w:p w:rsidR="00C67699" w:rsidRPr="006408BB" w:rsidRDefault="00C67699" w:rsidP="00C67699">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BFBFBF"/>
        </w:rPr>
      </w:pPr>
      <w:r w:rsidRPr="006408BB">
        <w:rPr>
          <w:rFonts w:ascii="SutonnyMJ" w:eastAsia="SutonnyMJ" w:hAnsi="SutonnyMJ" w:cs="SutonnyMJ"/>
          <w:b/>
          <w:sz w:val="32"/>
          <w:shd w:val="clear" w:color="auto" w:fill="000000" w:themeFill="text1"/>
        </w:rPr>
        <w:t xml:space="preserve">evsjv‡`‡ki ivR‰bwZK `jmg~n </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hd w:val="clear" w:color="auto" w:fill="BFBFBF"/>
        </w:rPr>
      </w:pPr>
      <w:r w:rsidRPr="006408BB">
        <w:rPr>
          <w:noProof/>
        </w:rPr>
        <w:lastRenderedPageBreak/>
        <w:drawing>
          <wp:inline distT="0" distB="0" distL="0" distR="0">
            <wp:extent cx="2781596" cy="1418036"/>
            <wp:effectExtent l="0" t="0" r="0" b="0"/>
            <wp:docPr id="23" name="Picture 8" descr="Image result for বাংলাদেশের রাজনৈতিক ব্যবস্থা&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বাংলাদেশের রাজনৈতিক ব্যবস্থা&quot;"/>
                    <pic:cNvPicPr>
                      <a:picLocks noChangeAspect="1" noChangeArrowheads="1"/>
                    </pic:cNvPicPr>
                  </pic:nvPicPr>
                  <pic:blipFill rotWithShape="1">
                    <a:blip r:embed="rId23"/>
                    <a:srcRect l="7641" t="12769" r="8116"/>
                    <a:stretch/>
                  </pic:blipFill>
                  <pic:spPr bwMode="auto">
                    <a:xfrm>
                      <a:off x="0" y="0"/>
                      <a:ext cx="2784269" cy="1419399"/>
                    </a:xfrm>
                    <a:prstGeom prst="rect">
                      <a:avLst/>
                    </a:prstGeom>
                    <a:noFill/>
                    <a:ln>
                      <a:noFill/>
                    </a:ln>
                    <a:extLst>
                      <a:ext uri="{53640926-AAD7-44D8-BBD7-CCE9431645EC}">
                        <a14:shadowObscured xmlns:a14="http://schemas.microsoft.com/office/drawing/2010/main"/>
                      </a:ext>
                    </a:extLst>
                  </pic:spPr>
                </pic:pic>
              </a:graphicData>
            </a:graphic>
          </wp:inline>
        </w:drawing>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
          <w:shd w:val="clear" w:color="auto" w:fill="BFBFBF"/>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hd w:val="clear" w:color="auto" w:fill="FFFFFF"/>
        </w:rPr>
      </w:pPr>
      <w:r w:rsidRPr="006408BB">
        <w:rPr>
          <w:rFonts w:ascii="SutonnyMJ" w:eastAsia="SutonnyMJ" w:hAnsi="SutonnyMJ" w:cs="SutonnyMJ"/>
          <w:b/>
          <w:sz w:val="24"/>
        </w:rPr>
        <w:t>[GKevi †PvL eywj‡q †bb]</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9"/>
        <w:gridCol w:w="3151"/>
        <w:gridCol w:w="1352"/>
        <w:gridCol w:w="1350"/>
        <w:gridCol w:w="2250"/>
      </w:tblGrid>
      <w:tr w:rsidR="00C67699" w:rsidRPr="006408BB" w:rsidTr="00E543AC">
        <w:trPr>
          <w:trHeight w:val="1"/>
        </w:trPr>
        <w:tc>
          <w:tcPr>
            <w:tcW w:w="519" w:type="dxa"/>
            <w:shd w:val="clear" w:color="auto" w:fill="D9D9D9"/>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µ:</w:t>
            </w:r>
          </w:p>
        </w:tc>
        <w:tc>
          <w:tcPr>
            <w:tcW w:w="3151" w:type="dxa"/>
            <w:shd w:val="clear" w:color="auto" w:fill="D9D9D9"/>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ivR‰bwZK `‡ji bvg</w:t>
            </w:r>
          </w:p>
        </w:tc>
        <w:tc>
          <w:tcPr>
            <w:tcW w:w="1352" w:type="dxa"/>
            <w:shd w:val="clear" w:color="auto" w:fill="D9D9D9"/>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wb. K. KZ©„K wbeÜb bs</w:t>
            </w:r>
          </w:p>
        </w:tc>
        <w:tc>
          <w:tcPr>
            <w:tcW w:w="1350" w:type="dxa"/>
            <w:shd w:val="clear" w:color="auto" w:fill="D9D9D9"/>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cÖZxK</w:t>
            </w:r>
          </w:p>
        </w:tc>
        <w:tc>
          <w:tcPr>
            <w:tcW w:w="2250" w:type="dxa"/>
            <w:shd w:val="clear" w:color="auto" w:fill="D9D9D9"/>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cÖwZôv</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01</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wjev‡ij †W‡gv‡µwUK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001</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QvZv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26 A‡±vei, 2006</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02</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RvZxq cvwU©  (†Rwc)</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002</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evB&amp;mvB‡Kj</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 Rvbyqvix, 1986</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03</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mvg¨ev`x `j (GgGj)</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003</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PvKv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 A‡±vei, 1967</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04</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K…lK kÖwgK RbZv jxM</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004</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MvgQv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1999</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05</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KwgDwb÷ cvwU© (wmwcwe)</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005</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Kv‡¯Í</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06 gvP©, 1948</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06</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AvIqvgxjxM</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006</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‡bŠKv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23Ryb, 1949</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07</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RvZxqZvev`x `j (weGbwc)</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007</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av‡bi kxl</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 †m‡Þ¤^i, 1978</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08</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MYZš¿x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008</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KeyZi</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rPr>
                <w:rFonts w:cs="Calibri"/>
              </w:rPr>
            </w:pP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09</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b¨vkbvj AvIqvgx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009</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Kzu‡oNi</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25 RyjvB, 1957</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10</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IqvK©vm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010</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nvZzox</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1980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11</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weKí aviv evsjv‡`k</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011</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Kzjv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 gvP©, 2004</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12</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RvZxq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012</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jv½j</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 Rvbyqvix, 1986</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13</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RvZxq mgvRZvwš¿K `j- Rvm`</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013</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gkvj</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31 A‡±vei, 1972</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14</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RvZxq mgvR Zvwš¿K `j- †RGmwW</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014</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Zviv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2002</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15</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Rv‡Ki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015</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‡Mvjvcdzj</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1989</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16</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mgvRZvwš¿K `j- evm`</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016</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gB</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07 b‡f¤^i, 1980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17</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RvZxq cvwU©- we‡Rwc</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017</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MiæiMvox</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05 AvM÷, 2001</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18</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ZwiKZ †dWv‡ikb</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018</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dz‡ji gvjv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2005</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19</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†LjvdZ Av‡›`vjb</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019</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eUMvQ</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1981</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20</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gymwjg jxM</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020</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nvwi‡Kb</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08 AvM÷, 1976</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21</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b¨vkbvj wccjm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021</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Avg</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 RyjvB, 2007</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22</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Rwgq‡Z Djvgv‡q Bmjvg evsjv‡`k</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022</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‡LRyiMvQ</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22 gvP©, 1971</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23</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MY‡dvivg</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023</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D`xqgvb m~h©</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1992</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24</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MYd«›U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024</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gvQ</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1995</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25</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cÖMwZkxj MYZvwš¿K `j (wcwWwc)</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025</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evN</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21 Ryb, 2007</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26</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b¨vkbvj AvIqvgx cvwU©-evsjv‡`k b¨vc</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026</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Mvfx</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1957</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lastRenderedPageBreak/>
              <w:t>27</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RvZxq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027</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KuvVvj</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2008</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28</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BmjvwgK d«›U evsjv‡`k</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028</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†Pqvi</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1990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29</w:t>
            </w:r>
          </w:p>
        </w:tc>
        <w:tc>
          <w:tcPr>
            <w:tcW w:w="3151" w:type="dxa"/>
            <w:shd w:val="clear" w:color="000000" w:fill="FFFFFF"/>
            <w:tcMar>
              <w:left w:w="108" w:type="dxa"/>
              <w:right w:w="108" w:type="dxa"/>
            </w:tcMar>
          </w:tcPr>
          <w:p w:rsidR="00C67699" w:rsidRPr="006408BB" w:rsidRDefault="00277F14" w:rsidP="00862635">
            <w:pPr>
              <w:tabs>
                <w:tab w:val="left" w:pos="360"/>
                <w:tab w:val="left" w:pos="2340"/>
                <w:tab w:val="left" w:pos="4320"/>
                <w:tab w:val="left" w:pos="6210"/>
                <w:tab w:val="left" w:pos="8100"/>
              </w:tabs>
              <w:jc w:val="center"/>
            </w:pPr>
            <w:r>
              <w:rPr>
                <w:rFonts w:ascii="SutonnyMJ" w:eastAsia="SutonnyMJ" w:hAnsi="SutonnyMJ" w:cs="SutonnyMJ"/>
                <w:sz w:val="24"/>
              </w:rPr>
              <w:t>evsjv‡`k Kj¨vY</w:t>
            </w:r>
            <w:r w:rsidR="00C67699" w:rsidRPr="006408BB">
              <w:rPr>
                <w:rFonts w:ascii="SutonnyMJ" w:eastAsia="SutonnyMJ" w:hAnsi="SutonnyMJ" w:cs="SutonnyMJ"/>
                <w:sz w:val="24"/>
              </w:rPr>
              <w:t xml:space="preserve">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029</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nvZNwo</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rPr>
                <w:rFonts w:cs="Calibri"/>
              </w:rPr>
            </w:pP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30</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Bmjvgx HK¨‡RvU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030</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wgbvi</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1990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31</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†LjvdZ gRwjk</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031</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wi·v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08 wW‡m¤^i, 1989</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32</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Bmjvgx Av‡›`vjb evsjv‡`k</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032</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nvZcvLv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1987</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33</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Bmjvgx d«›U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033</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†gvgevwZ</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21 wW‡m¤^i, 1990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34</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 xml:space="preserve">RvZxq MYZvwš¿i cvwU© </w:t>
            </w:r>
            <w:r w:rsidR="00277F14">
              <w:rPr>
                <w:rFonts w:ascii="SutonnyMJ" w:eastAsia="SutonnyMJ" w:hAnsi="SutonnyMJ" w:cs="SutonnyMJ"/>
                <w:sz w:val="24"/>
              </w:rPr>
              <w:t>(</w:t>
            </w:r>
            <w:r w:rsidRPr="006408BB">
              <w:rPr>
                <w:rFonts w:ascii="SutonnyMJ" w:eastAsia="SutonnyMJ" w:hAnsi="SutonnyMJ" w:cs="SutonnyMJ"/>
                <w:sz w:val="24"/>
              </w:rPr>
              <w:t>RvMcv</w:t>
            </w:r>
            <w:r w:rsidR="00277F14">
              <w:rPr>
                <w:rFonts w:ascii="SutonnyMJ" w:eastAsia="SutonnyMJ" w:hAnsi="SutonnyMJ" w:cs="SutonnyMJ"/>
                <w:sz w:val="24"/>
              </w:rPr>
              <w:t>)</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034</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û°v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06 GwcÖj, 1980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35</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evsjv‡`‡ki wecøex IqvK©vm© cvwU©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035</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†Kv`vj</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14 Ryb, 2004</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36</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‡LjvdZ gRwjk</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036</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†`Iqvj Nwo</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rPr>
                <w:rFonts w:cs="Calibri"/>
              </w:rPr>
            </w:pP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37</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gymwjg jxM (weGgGj)</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040</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nvZ (cvÄv)</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2008</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38</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mvs¯‹…wZK gyw³‡RvU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041</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Qwo</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24 b‡f¤^i, 2000</w:t>
            </w:r>
          </w:p>
        </w:tc>
      </w:tr>
      <w:tr w:rsidR="00C67699" w:rsidRPr="006408BB" w:rsidTr="00E543AC">
        <w:trPr>
          <w:trHeight w:val="1"/>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39</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evsjv‡`k b¨vkbvwj÷ d«›U</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042</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‡Uwjwfkb</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2012</w:t>
            </w:r>
          </w:p>
        </w:tc>
      </w:tr>
      <w:tr w:rsidR="00C67699" w:rsidRPr="006408BB" w:rsidTr="00E543AC">
        <w:trPr>
          <w:trHeight w:val="477"/>
        </w:trPr>
        <w:tc>
          <w:tcPr>
            <w:tcW w:w="51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b/>
                <w:sz w:val="24"/>
              </w:rPr>
              <w:t>40</w:t>
            </w:r>
          </w:p>
        </w:tc>
        <w:tc>
          <w:tcPr>
            <w:tcW w:w="3151"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rPr>
                <w:rFonts w:ascii="SutonnyMJ" w:eastAsia="SutonnyMJ" w:hAnsi="SutonnyMJ" w:cs="SutonnyMJ"/>
                <w:sz w:val="24"/>
              </w:rPr>
            </w:pPr>
            <w:r w:rsidRPr="006408BB">
              <w:rPr>
                <w:rFonts w:ascii="SutonnyMJ" w:eastAsia="SutonnyMJ" w:hAnsi="SutonnyMJ" w:cs="SutonnyMJ"/>
                <w:sz w:val="24"/>
              </w:rPr>
              <w:t>RvZxqZvev`x MYZvwš¿K Av‡›`vjb (GbwWGg)</w:t>
            </w:r>
          </w:p>
        </w:tc>
        <w:tc>
          <w:tcPr>
            <w:tcW w:w="1352"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043</w:t>
            </w:r>
          </w:p>
        </w:tc>
        <w:tc>
          <w:tcPr>
            <w:tcW w:w="13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pPr>
            <w:r w:rsidRPr="006408BB">
              <w:rPr>
                <w:rFonts w:ascii="SutonnyMJ" w:eastAsia="SutonnyMJ" w:hAnsi="SutonnyMJ" w:cs="SutonnyMJ"/>
                <w:sz w:val="24"/>
              </w:rPr>
              <w:t>wmsn</w:t>
            </w:r>
          </w:p>
        </w:tc>
        <w:tc>
          <w:tcPr>
            <w:tcW w:w="225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jc w:val="center"/>
              <w:rPr>
                <w:rFonts w:ascii="SutonnyMJ" w:eastAsia="SutonnyMJ" w:hAnsi="SutonnyMJ" w:cs="SutonnyMJ"/>
                <w:sz w:val="24"/>
              </w:rPr>
            </w:pPr>
            <w:r w:rsidRPr="006408BB">
              <w:rPr>
                <w:rFonts w:ascii="SutonnyMJ" w:eastAsia="SutonnyMJ" w:hAnsi="SutonnyMJ" w:cs="SutonnyMJ"/>
                <w:sz w:val="24"/>
              </w:rPr>
              <w:t>30-01-2019</w:t>
            </w:r>
          </w:p>
          <w:p w:rsidR="00C67699" w:rsidRPr="006408BB" w:rsidRDefault="00C67699" w:rsidP="00862635">
            <w:pPr>
              <w:tabs>
                <w:tab w:val="left" w:pos="360"/>
                <w:tab w:val="left" w:pos="2340"/>
                <w:tab w:val="left" w:pos="4320"/>
                <w:tab w:val="left" w:pos="6210"/>
                <w:tab w:val="left" w:pos="8100"/>
              </w:tabs>
            </w:pPr>
          </w:p>
        </w:tc>
      </w:tr>
      <w:tr w:rsidR="001F11AE" w:rsidRPr="006408BB" w:rsidTr="00E543AC">
        <w:trPr>
          <w:trHeight w:val="242"/>
        </w:trPr>
        <w:tc>
          <w:tcPr>
            <w:tcW w:w="519" w:type="dxa"/>
            <w:shd w:val="clear" w:color="000000" w:fill="FFFFFF"/>
            <w:tcMar>
              <w:left w:w="108" w:type="dxa"/>
              <w:right w:w="108" w:type="dxa"/>
            </w:tcMar>
          </w:tcPr>
          <w:p w:rsidR="001F11AE" w:rsidRPr="006408BB" w:rsidRDefault="001F11AE" w:rsidP="00862635">
            <w:pPr>
              <w:tabs>
                <w:tab w:val="left" w:pos="360"/>
                <w:tab w:val="left" w:pos="2340"/>
                <w:tab w:val="left" w:pos="4320"/>
                <w:tab w:val="left" w:pos="6210"/>
                <w:tab w:val="left" w:pos="8100"/>
              </w:tabs>
              <w:jc w:val="center"/>
              <w:rPr>
                <w:rFonts w:ascii="SutonnyMJ" w:eastAsia="SutonnyMJ" w:hAnsi="SutonnyMJ" w:cs="SutonnyMJ"/>
                <w:b/>
                <w:sz w:val="24"/>
              </w:rPr>
            </w:pPr>
            <w:r w:rsidRPr="006408BB">
              <w:rPr>
                <w:rFonts w:ascii="SutonnyMJ" w:eastAsia="SutonnyMJ" w:hAnsi="SutonnyMJ" w:cs="SutonnyMJ"/>
                <w:b/>
                <w:sz w:val="24"/>
              </w:rPr>
              <w:t>41</w:t>
            </w:r>
          </w:p>
        </w:tc>
        <w:tc>
          <w:tcPr>
            <w:tcW w:w="3151" w:type="dxa"/>
            <w:shd w:val="clear" w:color="000000" w:fill="FFFFFF"/>
            <w:tcMar>
              <w:left w:w="108" w:type="dxa"/>
              <w:right w:w="108" w:type="dxa"/>
            </w:tcMar>
          </w:tcPr>
          <w:p w:rsidR="001F11AE" w:rsidRPr="006408BB" w:rsidRDefault="001F11AE" w:rsidP="001F11AE">
            <w:pPr>
              <w:tabs>
                <w:tab w:val="left" w:pos="360"/>
                <w:tab w:val="left" w:pos="2340"/>
                <w:tab w:val="left" w:pos="4320"/>
                <w:tab w:val="left" w:pos="6210"/>
                <w:tab w:val="left" w:pos="8100"/>
              </w:tabs>
              <w:rPr>
                <w:rFonts w:ascii="SutonnyMJ" w:eastAsia="SutonnyMJ" w:hAnsi="SutonnyMJ" w:cs="SutonnyMJ"/>
                <w:sz w:val="24"/>
              </w:rPr>
            </w:pPr>
            <w:r w:rsidRPr="006408BB">
              <w:rPr>
                <w:rFonts w:ascii="SutonnyMJ" w:eastAsia="SutonnyMJ" w:hAnsi="SutonnyMJ" w:cs="SutonnyMJ"/>
                <w:sz w:val="24"/>
              </w:rPr>
              <w:t>evsjv‡`k Ks‡MÖm</w:t>
            </w:r>
          </w:p>
        </w:tc>
        <w:tc>
          <w:tcPr>
            <w:tcW w:w="1352" w:type="dxa"/>
            <w:shd w:val="clear" w:color="000000" w:fill="FFFFFF"/>
            <w:tcMar>
              <w:left w:w="108" w:type="dxa"/>
              <w:right w:w="108" w:type="dxa"/>
            </w:tcMar>
          </w:tcPr>
          <w:p w:rsidR="001F11AE" w:rsidRPr="006408BB" w:rsidRDefault="001F11AE" w:rsidP="00862635">
            <w:pPr>
              <w:tabs>
                <w:tab w:val="left" w:pos="360"/>
                <w:tab w:val="left" w:pos="2340"/>
                <w:tab w:val="left" w:pos="4320"/>
                <w:tab w:val="left" w:pos="6210"/>
                <w:tab w:val="left" w:pos="8100"/>
              </w:tabs>
              <w:jc w:val="center"/>
              <w:rPr>
                <w:rFonts w:ascii="SutonnyMJ" w:eastAsia="SutonnyMJ" w:hAnsi="SutonnyMJ" w:cs="SutonnyMJ"/>
                <w:sz w:val="24"/>
              </w:rPr>
            </w:pPr>
            <w:r w:rsidRPr="006408BB">
              <w:rPr>
                <w:rFonts w:ascii="SutonnyMJ" w:eastAsia="SutonnyMJ" w:hAnsi="SutonnyMJ" w:cs="SutonnyMJ"/>
                <w:sz w:val="24"/>
              </w:rPr>
              <w:t>44</w:t>
            </w:r>
          </w:p>
        </w:tc>
        <w:tc>
          <w:tcPr>
            <w:tcW w:w="1350" w:type="dxa"/>
            <w:shd w:val="clear" w:color="000000" w:fill="FFFFFF"/>
            <w:tcMar>
              <w:left w:w="108" w:type="dxa"/>
              <w:right w:w="108" w:type="dxa"/>
            </w:tcMar>
          </w:tcPr>
          <w:p w:rsidR="001F11AE" w:rsidRPr="006408BB" w:rsidRDefault="001F11AE" w:rsidP="00862635">
            <w:pPr>
              <w:tabs>
                <w:tab w:val="left" w:pos="360"/>
                <w:tab w:val="left" w:pos="2340"/>
                <w:tab w:val="left" w:pos="4320"/>
                <w:tab w:val="left" w:pos="6210"/>
                <w:tab w:val="left" w:pos="8100"/>
              </w:tabs>
              <w:jc w:val="center"/>
              <w:rPr>
                <w:rFonts w:ascii="SutonnyMJ" w:eastAsia="SutonnyMJ" w:hAnsi="SutonnyMJ" w:cs="SutonnyMJ"/>
                <w:sz w:val="24"/>
              </w:rPr>
            </w:pPr>
            <w:r w:rsidRPr="006408BB">
              <w:rPr>
                <w:rFonts w:ascii="SutonnyMJ" w:eastAsia="SutonnyMJ" w:hAnsi="SutonnyMJ" w:cs="SutonnyMJ"/>
                <w:sz w:val="24"/>
              </w:rPr>
              <w:t>Wve</w:t>
            </w:r>
          </w:p>
        </w:tc>
        <w:tc>
          <w:tcPr>
            <w:tcW w:w="2250" w:type="dxa"/>
            <w:shd w:val="clear" w:color="000000" w:fill="FFFFFF"/>
            <w:tcMar>
              <w:left w:w="108" w:type="dxa"/>
              <w:right w:w="108" w:type="dxa"/>
            </w:tcMar>
          </w:tcPr>
          <w:p w:rsidR="001F11AE" w:rsidRPr="006408BB" w:rsidRDefault="001F11AE" w:rsidP="00862635">
            <w:pPr>
              <w:tabs>
                <w:tab w:val="left" w:pos="360"/>
                <w:tab w:val="left" w:pos="2340"/>
                <w:tab w:val="left" w:pos="4320"/>
                <w:tab w:val="left" w:pos="6210"/>
                <w:tab w:val="left" w:pos="8100"/>
              </w:tabs>
              <w:jc w:val="center"/>
              <w:rPr>
                <w:rFonts w:ascii="SutonnyMJ" w:eastAsia="SutonnyMJ" w:hAnsi="SutonnyMJ" w:cs="SutonnyMJ"/>
                <w:sz w:val="24"/>
              </w:rPr>
            </w:pPr>
            <w:r w:rsidRPr="006408BB">
              <w:rPr>
                <w:rFonts w:ascii="SutonnyMJ" w:eastAsia="SutonnyMJ" w:hAnsi="SutonnyMJ" w:cs="SutonnyMJ"/>
                <w:sz w:val="24"/>
              </w:rPr>
              <w:t>04-03-2013</w:t>
            </w:r>
          </w:p>
        </w:tc>
      </w:tr>
    </w:tbl>
    <w:p w:rsidR="00C67699" w:rsidRPr="006408BB" w:rsidRDefault="00C67699" w:rsidP="00C67699">
      <w:pPr>
        <w:tabs>
          <w:tab w:val="left" w:pos="360"/>
          <w:tab w:val="left" w:pos="2340"/>
          <w:tab w:val="left" w:pos="4320"/>
          <w:tab w:val="left" w:pos="6210"/>
          <w:tab w:val="left" w:pos="8100"/>
        </w:tabs>
        <w:rPr>
          <w:rFonts w:ascii="SutonnyMJ" w:eastAsia="SutonnyMJ" w:hAnsi="SutonnyMJ" w:cs="SutonnyMJ"/>
          <w:b/>
          <w:sz w:val="10"/>
          <w:shd w:val="clear" w:color="auto" w:fill="000000" w:themeFill="text1"/>
        </w:rPr>
      </w:pPr>
    </w:p>
    <w:p w:rsidR="00C67699" w:rsidRPr="006408BB" w:rsidRDefault="00C67699" w:rsidP="007E32E3">
      <w:pPr>
        <w:shd w:val="clear" w:color="auto" w:fill="BFBFBF" w:themeFill="background1" w:themeFillShade="BF"/>
        <w:tabs>
          <w:tab w:val="left" w:pos="360"/>
          <w:tab w:val="left" w:pos="2340"/>
          <w:tab w:val="left" w:pos="4320"/>
          <w:tab w:val="left" w:pos="6210"/>
          <w:tab w:val="left" w:pos="8100"/>
        </w:tabs>
        <w:ind w:left="360" w:hanging="360"/>
        <w:jc w:val="center"/>
        <w:rPr>
          <w:rFonts w:ascii="SutonnyMJ" w:eastAsia="SutonnyMJ" w:hAnsi="SutonnyMJ" w:cs="SutonnyMJ"/>
          <w:b/>
          <w:sz w:val="24"/>
          <w:shd w:val="clear" w:color="auto" w:fill="BFBFBF"/>
        </w:rPr>
      </w:pPr>
      <w:r w:rsidRPr="006408BB">
        <w:rPr>
          <w:rFonts w:ascii="SutonnyMJ" w:eastAsia="SutonnyMJ" w:hAnsi="SutonnyMJ" w:cs="SutonnyMJ"/>
          <w:b/>
          <w:sz w:val="30"/>
          <w:shd w:val="clear" w:color="auto" w:fill="000000" w:themeFill="text1"/>
        </w:rPr>
        <w:t>AvIqvgx gymwjg jxM</w:t>
      </w:r>
    </w:p>
    <w:p w:rsidR="00C67699" w:rsidRDefault="00AC3E46" w:rsidP="00AD4CBA">
      <w:pPr>
        <w:numPr>
          <w:ilvl w:val="0"/>
          <w:numId w:val="181"/>
        </w:numPr>
        <w:tabs>
          <w:tab w:val="left" w:pos="360"/>
          <w:tab w:val="left" w:pos="2340"/>
          <w:tab w:val="left" w:pos="4320"/>
          <w:tab w:val="left" w:pos="6210"/>
          <w:tab w:val="left" w:pos="8100"/>
        </w:tabs>
        <w:ind w:left="360" w:hanging="360"/>
        <w:jc w:val="both"/>
        <w:rPr>
          <w:rFonts w:ascii="SutonnyMJ" w:eastAsia="VillageII" w:hAnsi="SutonnyMJ" w:cs="SutonnyMJ"/>
          <w:sz w:val="24"/>
        </w:rPr>
      </w:pPr>
      <w:r w:rsidRPr="00A42607">
        <w:rPr>
          <w:rFonts w:ascii="SutonnyMJ" w:eastAsia="VillageII" w:hAnsi="SutonnyMJ" w:cs="SutonnyMJ"/>
          <w:sz w:val="24"/>
        </w:rPr>
        <w:t>cÖwZôv: 23Ryb, 1949 (XvKvi HwZnvwmK †ivR Mv‡W©b)</w:t>
      </w:r>
    </w:p>
    <w:p w:rsidR="00A42607" w:rsidRDefault="00A42607" w:rsidP="00AD4CBA">
      <w:pPr>
        <w:numPr>
          <w:ilvl w:val="0"/>
          <w:numId w:val="181"/>
        </w:numPr>
        <w:tabs>
          <w:tab w:val="left" w:pos="360"/>
          <w:tab w:val="left" w:pos="2340"/>
          <w:tab w:val="left" w:pos="4320"/>
          <w:tab w:val="left" w:pos="6210"/>
          <w:tab w:val="left" w:pos="8100"/>
        </w:tabs>
        <w:ind w:left="360" w:hanging="360"/>
        <w:jc w:val="both"/>
        <w:rPr>
          <w:rFonts w:ascii="SutonnyMJ" w:eastAsia="VillageII" w:hAnsi="SutonnyMJ" w:cs="SutonnyMJ"/>
          <w:sz w:val="24"/>
        </w:rPr>
      </w:pPr>
      <w:r>
        <w:rPr>
          <w:rFonts w:ascii="SutonnyMJ" w:eastAsia="VillageII" w:hAnsi="SutonnyMJ" w:cs="SutonnyMJ"/>
          <w:sz w:val="24"/>
        </w:rPr>
        <w:t>g~j D‡`¨v³v: mv‡eK QvÎ‡bZv kvgmyj nj</w:t>
      </w:r>
    </w:p>
    <w:p w:rsidR="00C67699" w:rsidRPr="00A42607" w:rsidRDefault="00AC3E46"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A42607">
        <w:rPr>
          <w:rFonts w:ascii="SutonnyMJ" w:eastAsia="VillageII" w:hAnsi="SutonnyMJ" w:cs="SutonnyMJ"/>
          <w:sz w:val="24"/>
        </w:rPr>
        <w:t>cÖwZôvKvjxb mfvcwZ: gvIjvbv Avãyj nvwg` Lvb fvmvbx</w:t>
      </w:r>
    </w:p>
    <w:p w:rsidR="00C67699" w:rsidRPr="00A42607" w:rsidRDefault="00AC3E46"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A42607">
        <w:rPr>
          <w:rFonts w:ascii="SutonnyMJ" w:eastAsia="VillageII" w:hAnsi="SutonnyMJ" w:cs="SutonnyMJ"/>
          <w:sz w:val="24"/>
        </w:rPr>
        <w:t>cÖwZôvKvjxb mvaviY m¤úv`K: kvgmyj nK</w:t>
      </w:r>
    </w:p>
    <w:p w:rsidR="00C67699" w:rsidRPr="00A42607" w:rsidRDefault="00AC3E46"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A42607">
        <w:rPr>
          <w:rFonts w:ascii="SutonnyMJ" w:eastAsia="VillageII" w:hAnsi="SutonnyMJ" w:cs="SutonnyMJ"/>
          <w:sz w:val="24"/>
        </w:rPr>
        <w:t>cÖwZôvKvjxb hyM¥ m¤úv`K: †kL gywReyi ingvb</w:t>
      </w:r>
    </w:p>
    <w:p w:rsidR="00A42607" w:rsidRPr="007D3B13" w:rsidRDefault="00A42607"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Pr>
          <w:rFonts w:ascii="SutonnyMJ" w:eastAsia="VillageII" w:hAnsi="SutonnyMJ" w:cs="SutonnyMJ"/>
          <w:sz w:val="24"/>
        </w:rPr>
        <w:t>AvIqvgx gymwjgjxM †bZ…‡Z¡ _v‡K: 1952 mv‡ji fvlv Av‡›`vjb I 1953 mv‡ji hy³d«›U MV‡bi †bZ…‡Z¡i cvkvcvwk 1954 mv‡ji hy³d«›U miKv‡iiI</w:t>
      </w:r>
    </w:p>
    <w:p w:rsidR="007D3B13" w:rsidRPr="00A42607" w:rsidRDefault="007D3B13"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Pr>
          <w:rFonts w:ascii="SutonnyMJ" w:eastAsia="VillageII" w:hAnsi="SutonnyMJ" w:cs="SutonnyMJ"/>
          <w:sz w:val="24"/>
        </w:rPr>
        <w:t>mv¤úª`vwqKZv †_‡K ivRbxwZ‡K gy³ Kivi Rb¨ ÔgymwjgÕ kãwU ev` †`qv nq: 24 A‡±vei, 1955 mv‡j</w:t>
      </w:r>
    </w:p>
    <w:p w:rsidR="00C67699" w:rsidRPr="006408BB" w:rsidRDefault="00AC3E46"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VillageII" w:hAnsi="SutonnyMJ" w:cs="SutonnyMJ"/>
          <w:sz w:val="24"/>
        </w:rPr>
        <w:t>AvIqvgx gymwjgjxM †_‡K ÔgymwjgÕ kãwU ev` †`qv nq: XvKvi iƒcgnj wm‡bgv n‡j AbywôZ m‡¤§j‡b</w:t>
      </w:r>
    </w:p>
    <w:p w:rsidR="00C67699" w:rsidRPr="006408BB" w:rsidRDefault="00C67699"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gymwjg kãwU ev` w`‡q bZzb bvg nq h_vµ‡g : wbwLj cvwK¯Ívb AvIqvgx</w:t>
      </w:r>
      <w:r w:rsidR="00361969">
        <w:rPr>
          <w:rFonts w:ascii="SutonnyMJ" w:eastAsia="SutonnyMJ" w:hAnsi="SutonnyMJ" w:cs="SutonnyMJ"/>
          <w:sz w:val="24"/>
        </w:rPr>
        <w:t xml:space="preserve"> </w:t>
      </w:r>
      <w:r w:rsidRPr="006408BB">
        <w:rPr>
          <w:rFonts w:ascii="SutonnyMJ" w:eastAsia="SutonnyMJ" w:hAnsi="SutonnyMJ" w:cs="SutonnyMJ"/>
          <w:sz w:val="24"/>
        </w:rPr>
        <w:t>jxM I c~e© cvwK¯Ívb AvIqvgx</w:t>
      </w:r>
      <w:r w:rsidR="00361969">
        <w:rPr>
          <w:rFonts w:ascii="SutonnyMJ" w:eastAsia="SutonnyMJ" w:hAnsi="SutonnyMJ" w:cs="SutonnyMJ"/>
          <w:sz w:val="24"/>
        </w:rPr>
        <w:t xml:space="preserve"> </w:t>
      </w:r>
      <w:r w:rsidRPr="006408BB">
        <w:rPr>
          <w:rFonts w:ascii="SutonnyMJ" w:eastAsia="SutonnyMJ" w:hAnsi="SutonnyMJ" w:cs="SutonnyMJ"/>
          <w:sz w:val="24"/>
        </w:rPr>
        <w:t>jxM</w:t>
      </w:r>
    </w:p>
    <w:p w:rsidR="00C67699" w:rsidRPr="006408BB" w:rsidRDefault="00C67699"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`jwUi cÖZxK</w:t>
      </w:r>
      <w:r w:rsidRPr="006408BB">
        <w:rPr>
          <w:rFonts w:ascii="SutonnyMJ" w:eastAsia="SutonnyMJ" w:hAnsi="SutonnyMJ" w:cs="SutonnyMJ"/>
          <w:sz w:val="24"/>
        </w:rPr>
        <w:tab/>
        <w:t>: †bŠKv</w:t>
      </w:r>
    </w:p>
    <w:p w:rsidR="00C67699" w:rsidRPr="006408BB" w:rsidRDefault="00277F14"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Pr>
          <w:rFonts w:ascii="SutonnyMJ" w:eastAsia="SutonnyMJ" w:hAnsi="SutonnyMJ" w:cs="SutonnyMJ"/>
          <w:sz w:val="24"/>
        </w:rPr>
        <w:t>cÖavb Kvh©vjq</w:t>
      </w:r>
      <w:r>
        <w:rPr>
          <w:rFonts w:ascii="SutonnyMJ" w:eastAsia="SutonnyMJ" w:hAnsi="SutonnyMJ" w:cs="SutonnyMJ"/>
          <w:sz w:val="24"/>
        </w:rPr>
        <w:tab/>
        <w:t>: e½eÜz A¨vw</w:t>
      </w:r>
      <w:r w:rsidR="00C67699" w:rsidRPr="006408BB">
        <w:rPr>
          <w:rFonts w:ascii="SutonnyMJ" w:eastAsia="SutonnyMJ" w:hAnsi="SutonnyMJ" w:cs="SutonnyMJ"/>
          <w:sz w:val="24"/>
        </w:rPr>
        <w:t>fwbD, XvKv</w:t>
      </w:r>
    </w:p>
    <w:p w:rsidR="00C67699" w:rsidRPr="006408BB" w:rsidRDefault="00C67699"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cÖ_g m‡¤§j‡bi mfvcwZZ¡ K‡ib : AvZvDi ingvb Lvb</w:t>
      </w:r>
    </w:p>
    <w:p w:rsidR="00C67699" w:rsidRPr="006408BB" w:rsidRDefault="00C67699"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e½eÜz †kL gywReyi ingvb mvaviY m¤úv`K wbe©vwPZ nb : 1953 mv‡j (AvIqvgx jx‡Mi 2q m‡¤§jb)</w:t>
      </w:r>
    </w:p>
    <w:p w:rsidR="00C67699" w:rsidRPr="006408BB" w:rsidRDefault="00C67699"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e½eÜz †kL gywReyi ingvb mfvcwZ wbe©vwPZ nb : 1966 mv‡j (AvIqvgx jx‡Mi 6ô m‡¤§jb)</w:t>
      </w:r>
    </w:p>
    <w:p w:rsidR="00C67699" w:rsidRPr="006408BB" w:rsidRDefault="00C67699"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cÖ_gev‡ii g‡Zv bvixiv AskMÖnY K‡i : Z…Zxq m‡¤§j‡b (5Rb)</w:t>
      </w:r>
    </w:p>
    <w:p w:rsidR="007848A3" w:rsidRPr="006408BB" w:rsidRDefault="007848A3"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¯^vaxbZvi c~‡e© gyw³Kvgx RbM‡bi Avkv I AvKv•ÿvi cÖZx‡K cwiYZ nq : AvIqvgxjxM</w:t>
      </w:r>
    </w:p>
    <w:p w:rsidR="007848A3" w:rsidRPr="006408BB" w:rsidRDefault="007848A3"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¯^vaxb evsjv‡`k cÖwZôvi ci G ch©šÍ wbe©vP‡b Rqx n‡q miKvi MVb K‡i‡Q : †gvU 5 evi</w:t>
      </w:r>
    </w:p>
    <w:p w:rsidR="007848A3" w:rsidRPr="006408BB" w:rsidRDefault="007848A3" w:rsidP="00AD4CBA">
      <w:pPr>
        <w:numPr>
          <w:ilvl w:val="0"/>
          <w:numId w:val="181"/>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VillageII" w:hAnsi="SutonnyMJ" w:cs="VillageII"/>
          <w:sz w:val="24"/>
        </w:rPr>
        <w:t>eZ©gvb mfvcwZ: gvbbxq cÖavbgš¿x †kL nvwmbv</w:t>
      </w:r>
    </w:p>
    <w:p w:rsidR="00C67699" w:rsidRPr="006408BB" w:rsidRDefault="00C67699" w:rsidP="00C67699">
      <w:pPr>
        <w:tabs>
          <w:tab w:val="left" w:pos="360"/>
          <w:tab w:val="left" w:pos="2340"/>
          <w:tab w:val="left" w:pos="4320"/>
          <w:tab w:val="left" w:pos="6210"/>
          <w:tab w:val="left" w:pos="8100"/>
        </w:tabs>
        <w:ind w:left="360" w:hanging="360"/>
        <w:jc w:val="both"/>
        <w:rPr>
          <w:rFonts w:ascii="VillageII" w:eastAsia="VillageII" w:hAnsi="VillageII" w:cs="VillageII"/>
          <w:sz w:val="6"/>
        </w:rPr>
      </w:pPr>
    </w:p>
    <w:p w:rsidR="00C67699" w:rsidRPr="006408BB" w:rsidRDefault="00C67699" w:rsidP="007D3B13">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24"/>
          <w:shd w:val="clear" w:color="auto" w:fill="FFFFFF"/>
        </w:rPr>
      </w:pPr>
      <w:r w:rsidRPr="006408BB">
        <w:rPr>
          <w:rFonts w:ascii="SutonnyMJ" w:eastAsia="SutonnyMJ" w:hAnsi="SutonnyMJ" w:cs="SutonnyMJ"/>
          <w:b/>
          <w:sz w:val="28"/>
        </w:rPr>
        <w:t>AvIqvgx jx‡Mi wbev©Pb</w:t>
      </w:r>
    </w:p>
    <w:p w:rsidR="00C67699" w:rsidRPr="006408BB" w:rsidRDefault="00144899" w:rsidP="00C67699">
      <w:pPr>
        <w:tabs>
          <w:tab w:val="left" w:pos="360"/>
          <w:tab w:val="left" w:pos="2340"/>
          <w:tab w:val="left" w:pos="4320"/>
          <w:tab w:val="left" w:pos="6210"/>
          <w:tab w:val="left" w:pos="8100"/>
        </w:tabs>
        <w:ind w:left="360" w:hanging="360"/>
        <w:jc w:val="center"/>
        <w:rPr>
          <w:rFonts w:ascii="SutonnyMJ" w:eastAsia="SutonnyMJ" w:hAnsi="SutonnyMJ" w:cs="SutonnyMJ"/>
          <w:b/>
          <w:sz w:val="24"/>
        </w:rPr>
      </w:pPr>
      <w:r>
        <w:rPr>
          <w:rFonts w:ascii="SutonnyMJ" w:eastAsia="SutonnyMJ" w:hAnsi="SutonnyMJ" w:cs="SutonnyMJ"/>
          <w:b/>
          <w:sz w:val="26"/>
        </w:rPr>
        <w:lastRenderedPageBreak/>
        <w:t>1954 mv‡ji cÖv‡`wkK wbev©Pb</w:t>
      </w:r>
    </w:p>
    <w:p w:rsidR="00C67699" w:rsidRPr="006408BB" w:rsidRDefault="00C67699" w:rsidP="00AD4CBA">
      <w:pPr>
        <w:numPr>
          <w:ilvl w:val="0"/>
          <w:numId w:val="182"/>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AvIqvgx jxM `j wn‡m‡e cÖ_g wbe©vP‡b Ask MÖnb K‡i : 1954 mv‡j hy³d«‡›Ui kixK n‡q</w:t>
      </w:r>
    </w:p>
    <w:p w:rsidR="00C67699" w:rsidRPr="006408BB" w:rsidRDefault="00C67699" w:rsidP="00AD4CBA">
      <w:pPr>
        <w:numPr>
          <w:ilvl w:val="0"/>
          <w:numId w:val="182"/>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wbev©Pb AbywôZ nq</w:t>
      </w:r>
      <w:r w:rsidRPr="006408BB">
        <w:rPr>
          <w:rFonts w:ascii="SutonnyMJ" w:eastAsia="SutonnyMJ" w:hAnsi="SutonnyMJ" w:cs="SutonnyMJ"/>
          <w:sz w:val="24"/>
        </w:rPr>
        <w:tab/>
      </w:r>
      <w:r w:rsidRPr="006408BB">
        <w:rPr>
          <w:rFonts w:ascii="SutonnyMJ" w:eastAsia="SutonnyMJ" w:hAnsi="SutonnyMJ" w:cs="SutonnyMJ"/>
          <w:sz w:val="24"/>
        </w:rPr>
        <w:tab/>
        <w:t>:  10 gvP©, 1954 mv‡j</w:t>
      </w:r>
    </w:p>
    <w:p w:rsidR="00C67699" w:rsidRPr="006408BB" w:rsidRDefault="00C67699" w:rsidP="00AD4CBA">
      <w:pPr>
        <w:numPr>
          <w:ilvl w:val="0"/>
          <w:numId w:val="182"/>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wbe©vPbx cÖZxK wQj</w:t>
      </w:r>
      <w:r w:rsidRPr="006408BB">
        <w:rPr>
          <w:rFonts w:ascii="SutonnyMJ" w:eastAsia="SutonnyMJ" w:hAnsi="SutonnyMJ" w:cs="SutonnyMJ"/>
          <w:sz w:val="24"/>
        </w:rPr>
        <w:tab/>
      </w:r>
      <w:r w:rsidRPr="006408BB">
        <w:rPr>
          <w:rFonts w:ascii="SutonnyMJ" w:eastAsia="SutonnyMJ" w:hAnsi="SutonnyMJ" w:cs="SutonnyMJ"/>
          <w:sz w:val="24"/>
        </w:rPr>
        <w:tab/>
        <w:t>: ‡bŠKv</w:t>
      </w:r>
    </w:p>
    <w:p w:rsidR="00C67699" w:rsidRPr="006408BB" w:rsidRDefault="00C67699" w:rsidP="00AD4CBA">
      <w:pPr>
        <w:numPr>
          <w:ilvl w:val="0"/>
          <w:numId w:val="182"/>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1954 mv‡ji wbe©vP‡b hy³d«‡›Ui kixK wn‡m‡e AvIqvgx</w:t>
      </w:r>
      <w:r w:rsidR="00361969">
        <w:rPr>
          <w:rFonts w:ascii="SutonnyMJ" w:eastAsia="SutonnyMJ" w:hAnsi="SutonnyMJ" w:cs="SutonnyMJ"/>
          <w:sz w:val="24"/>
        </w:rPr>
        <w:t xml:space="preserve"> </w:t>
      </w:r>
      <w:r w:rsidRPr="006408BB">
        <w:rPr>
          <w:rFonts w:ascii="SutonnyMJ" w:eastAsia="SutonnyMJ" w:hAnsi="SutonnyMJ" w:cs="SutonnyMJ"/>
          <w:sz w:val="24"/>
        </w:rPr>
        <w:t>jxM GKKfv‡e Rqx nq : 143wU Avm‡b (m‡ev©”P)</w:t>
      </w:r>
    </w:p>
    <w:p w:rsidR="00C67699" w:rsidRPr="006408BB" w:rsidRDefault="00C67699" w:rsidP="00AD4CBA">
      <w:pPr>
        <w:numPr>
          <w:ilvl w:val="0"/>
          <w:numId w:val="182"/>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1954 mv‡ji wbe©vP‡b 237 Avm‡bi g‡a¨ hy³d«›U mw¤§wjZfv‡e Rqx n‡qwQj : 223wU Avm‡b</w:t>
      </w:r>
    </w:p>
    <w:p w:rsidR="00C67699" w:rsidRPr="006408BB" w:rsidRDefault="00C67699" w:rsidP="00AD4CBA">
      <w:pPr>
        <w:numPr>
          <w:ilvl w:val="0"/>
          <w:numId w:val="182"/>
        </w:numPr>
        <w:tabs>
          <w:tab w:val="left" w:pos="360"/>
          <w:tab w:val="left" w:pos="2340"/>
          <w:tab w:val="left" w:pos="4320"/>
          <w:tab w:val="left" w:pos="6210"/>
          <w:tab w:val="left" w:pos="8100"/>
        </w:tabs>
        <w:ind w:left="360" w:hanging="360"/>
        <w:jc w:val="both"/>
        <w:rPr>
          <w:rFonts w:ascii="VillageII" w:eastAsia="VillageII" w:hAnsi="VillageII" w:cs="VillageII"/>
          <w:sz w:val="24"/>
        </w:rPr>
      </w:pPr>
      <w:r w:rsidRPr="006408BB">
        <w:rPr>
          <w:rFonts w:ascii="SutonnyMJ" w:eastAsia="SutonnyMJ" w:hAnsi="SutonnyMJ" w:cs="SutonnyMJ"/>
          <w:sz w:val="24"/>
        </w:rPr>
        <w:t>cÖwZcÿ gymwjg jxM wR‡ZwQj : 9wU Avm‡b I ev`evwK Avm‡b ¯^Zš¿ wR‡Z</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4"/>
        </w:rPr>
      </w:pPr>
      <w:r w:rsidRPr="006408BB">
        <w:rPr>
          <w:rFonts w:ascii="SutonnyMJ" w:eastAsia="SutonnyMJ" w:hAnsi="SutonnyMJ" w:cs="SutonnyMJ"/>
          <w:b/>
          <w:sz w:val="26"/>
        </w:rPr>
        <w:t>1970 mv‡ji cÖv‡`wkK I RvZxq c</w:t>
      </w:r>
      <w:r w:rsidR="00144899">
        <w:rPr>
          <w:rFonts w:ascii="SutonnyMJ" w:eastAsia="SutonnyMJ" w:hAnsi="SutonnyMJ" w:cs="SutonnyMJ"/>
          <w:b/>
          <w:sz w:val="26"/>
        </w:rPr>
        <w:t>wil` wbev©vPb</w:t>
      </w:r>
    </w:p>
    <w:p w:rsidR="00C67699" w:rsidRPr="006408BB" w:rsidRDefault="00C67699" w:rsidP="00AD4CBA">
      <w:pPr>
        <w:numPr>
          <w:ilvl w:val="0"/>
          <w:numId w:val="18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wbe©vPb AbywôZ nq : 7 I 19 wW‡m¤^i, 1970</w:t>
      </w:r>
    </w:p>
    <w:p w:rsidR="00C67699" w:rsidRPr="006408BB" w:rsidRDefault="00C67699" w:rsidP="00AD4CBA">
      <w:pPr>
        <w:numPr>
          <w:ilvl w:val="0"/>
          <w:numId w:val="18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c~e© cvwK¯Ív‡bi R‡jv”Q¡vm I N~wY©So weae¯Í GjvKvq wbe©vPb AbywôZ nq : 17 Rvbyqvwi, 1971</w:t>
      </w:r>
    </w:p>
    <w:p w:rsidR="00C67699" w:rsidRPr="006408BB" w:rsidRDefault="00C67699" w:rsidP="00AD4CBA">
      <w:pPr>
        <w:numPr>
          <w:ilvl w:val="0"/>
          <w:numId w:val="18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AvIqvgxjx‡Mi wbe©vPbx Bk‡Znvi wQj : HwZnvwmK ÔQq `dvÕ</w:t>
      </w:r>
    </w:p>
    <w:p w:rsidR="00C67699" w:rsidRPr="006408BB" w:rsidRDefault="00C67699" w:rsidP="00AD4CBA">
      <w:pPr>
        <w:numPr>
          <w:ilvl w:val="0"/>
          <w:numId w:val="18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RvZxq cwil‡`i 169wU Avm‡bi g‡a¨ AvIqvgx jxM Rqx nq : 167wU Avm‡b</w:t>
      </w:r>
    </w:p>
    <w:p w:rsidR="00C67699" w:rsidRPr="006408BB" w:rsidRDefault="00C67699" w:rsidP="00AD4CBA">
      <w:pPr>
        <w:numPr>
          <w:ilvl w:val="0"/>
          <w:numId w:val="18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c~e© cvwK¯Ívb cÖv‡`wkK cwil‡`i 300wU Avm‡bi g‡a¨ AvIqvgx jxM Rqx nq : 288wU (70% †fvU)</w:t>
      </w:r>
    </w:p>
    <w:p w:rsidR="00C67699" w:rsidRPr="006408BB" w:rsidRDefault="00144899" w:rsidP="00C67699">
      <w:pPr>
        <w:tabs>
          <w:tab w:val="left" w:pos="360"/>
          <w:tab w:val="left" w:pos="2340"/>
          <w:tab w:val="left" w:pos="4320"/>
          <w:tab w:val="left" w:pos="6210"/>
          <w:tab w:val="left" w:pos="8100"/>
        </w:tabs>
        <w:ind w:left="360" w:hanging="360"/>
        <w:jc w:val="center"/>
        <w:rPr>
          <w:rFonts w:ascii="SutonnyMJ" w:eastAsia="SutonnyMJ" w:hAnsi="SutonnyMJ" w:cs="SutonnyMJ"/>
          <w:b/>
          <w:sz w:val="24"/>
        </w:rPr>
      </w:pPr>
      <w:r>
        <w:rPr>
          <w:rFonts w:ascii="SutonnyMJ" w:eastAsia="SutonnyMJ" w:hAnsi="SutonnyMJ" w:cs="SutonnyMJ"/>
          <w:b/>
          <w:sz w:val="26"/>
        </w:rPr>
        <w:t>gywRebMi miKv‡i AvIqvgx jxM</w:t>
      </w:r>
    </w:p>
    <w:p w:rsidR="00C67699" w:rsidRPr="006408BB" w:rsidRDefault="00C67699" w:rsidP="00AD4CBA">
      <w:pPr>
        <w:numPr>
          <w:ilvl w:val="0"/>
          <w:numId w:val="223"/>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1971 mv‡ji 10 GwcÖj AvIqvgxjx‡Mi †bZ…‡Z¡B MwVZ n‡qwQj : HwZnvwmK gywRebMi miKvi</w:t>
      </w:r>
    </w:p>
    <w:p w:rsidR="00C67699" w:rsidRPr="006408BB" w:rsidRDefault="00C67699" w:rsidP="00AD4CBA">
      <w:pPr>
        <w:pStyle w:val="ListParagraph"/>
        <w:numPr>
          <w:ilvl w:val="0"/>
          <w:numId w:val="223"/>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gywRebMi miKv‡ii me©`jxq Dc‡`óv cwil‡` AvIqvgxjx‡Mi m`m¨ wQ‡jb : 2 Rb [ÑK¨v‡Þb gbmyi Avjx Ges G.GBP.Gg Kvgiæ¾vgvb]</w:t>
      </w:r>
    </w:p>
    <w:p w:rsidR="00C67699" w:rsidRPr="006408BB" w:rsidRDefault="00C67699" w:rsidP="00AD4CBA">
      <w:pPr>
        <w:numPr>
          <w:ilvl w:val="0"/>
          <w:numId w:val="223"/>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ZvRDwÏb Avng` Ges L›`Kvi †gvkZvK Avn‡g` wQ‡jb gywRebMi miKv‡ii cÖwZwbwa|</w:t>
      </w:r>
    </w:p>
    <w:p w:rsidR="00C67699" w:rsidRPr="006408BB" w:rsidRDefault="00C67699" w:rsidP="007E32E3">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8"/>
          <w:szCs w:val="28"/>
          <w:shd w:val="clear" w:color="auto" w:fill="FFFFFF"/>
        </w:rPr>
      </w:pPr>
      <w:r w:rsidRPr="006408BB">
        <w:rPr>
          <w:rFonts w:ascii="SutonnyMJ" w:eastAsia="SutonnyMJ" w:hAnsi="SutonnyMJ" w:cs="SutonnyMJ"/>
          <w:b/>
          <w:sz w:val="28"/>
          <w:szCs w:val="28"/>
          <w:shd w:val="clear" w:color="auto" w:fill="D9D9D9" w:themeFill="background1" w:themeFillShade="D9"/>
        </w:rPr>
        <w:t>RvZxq cvwU©</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cÖwZôv</w:t>
      </w:r>
      <w:r w:rsidRPr="006408BB">
        <w:rPr>
          <w:rFonts w:ascii="SutonnyMJ" w:eastAsia="SutonnyMJ" w:hAnsi="SutonnyMJ" w:cs="SutonnyMJ"/>
          <w:sz w:val="24"/>
        </w:rPr>
        <w:tab/>
        <w:t>: 1 Rvbyqvwi, 1986</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cÖwZôvZv </w:t>
      </w:r>
      <w:r w:rsidRPr="006408BB">
        <w:rPr>
          <w:rFonts w:ascii="SutonnyMJ" w:eastAsia="SutonnyMJ" w:hAnsi="SutonnyMJ" w:cs="SutonnyMJ"/>
          <w:sz w:val="24"/>
        </w:rPr>
        <w:tab/>
        <w:t>: û‡mBb gynv¤§` Gikv`</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cÖavb Kvh©vjq</w:t>
      </w:r>
      <w:r w:rsidRPr="006408BB">
        <w:rPr>
          <w:rFonts w:ascii="SutonnyMJ" w:eastAsia="SutonnyMJ" w:hAnsi="SutonnyMJ" w:cs="SutonnyMJ"/>
          <w:sz w:val="24"/>
        </w:rPr>
        <w:tab/>
        <w:t>: 27/8/G †ZvcLvbv †ivW, XvKv</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cÖZxK</w:t>
      </w:r>
      <w:r w:rsidRPr="006408BB">
        <w:rPr>
          <w:rFonts w:ascii="SutonnyMJ" w:eastAsia="SutonnyMJ" w:hAnsi="SutonnyMJ" w:cs="SutonnyMJ"/>
          <w:sz w:val="24"/>
        </w:rPr>
        <w:tab/>
        <w:t>: jv½j</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RvZxq msm` wbe©vP‡b 153wU Avm‡b Rqx n‡q miKvi MVb K‡i : 7 †g, 1986</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251wU Avm‡b Rqx n‡q RvZxq cvwU© wØZxqevi ÿgZvq Av‡m : 3 gvP©, 1988 </w:t>
      </w:r>
    </w:p>
    <w:p w:rsidR="00C67699" w:rsidRPr="006408BB" w:rsidRDefault="00C67699" w:rsidP="00AD4CBA">
      <w:pPr>
        <w:numPr>
          <w:ilvl w:val="0"/>
          <w:numId w:val="214"/>
        </w:num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sz w:val="24"/>
        </w:rPr>
        <w:t>GKv`k RvZxq msm‡` RvZxq cvwU© KvR Ki‡Q : we‡ivax `j wn‡m‡e</w:t>
      </w:r>
    </w:p>
    <w:p w:rsidR="00C67699" w:rsidRPr="006408BB" w:rsidRDefault="00C67699" w:rsidP="00AD4CBA">
      <w:pPr>
        <w:pStyle w:val="ListParagraph"/>
        <w:numPr>
          <w:ilvl w:val="0"/>
          <w:numId w:val="214"/>
        </w:numPr>
        <w:contextualSpacing/>
        <w:rPr>
          <w:rFonts w:ascii="SutonnyMJ" w:eastAsia="SutonnyMJ" w:hAnsi="SutonnyMJ" w:cs="SutonnyMJ"/>
          <w:sz w:val="24"/>
        </w:rPr>
      </w:pPr>
      <w:r w:rsidRPr="006408BB">
        <w:rPr>
          <w:rFonts w:ascii="SutonnyMJ" w:eastAsia="SutonnyMJ" w:hAnsi="SutonnyMJ" w:cs="SutonnyMJ"/>
          <w:sz w:val="24"/>
        </w:rPr>
        <w:t>we‡ivax `j wQj: 2 evi [2014 I 2019 mv‡j]</w:t>
      </w:r>
    </w:p>
    <w:p w:rsidR="00C67699" w:rsidRPr="006408BB" w:rsidRDefault="00C67699" w:rsidP="00AD4CBA">
      <w:pPr>
        <w:pStyle w:val="ListParagraph"/>
        <w:numPr>
          <w:ilvl w:val="0"/>
          <w:numId w:val="214"/>
        </w:numPr>
        <w:contextualSpacing/>
        <w:rPr>
          <w:rFonts w:ascii="SutonnyMJ" w:hAnsi="SutonnyMJ"/>
          <w:sz w:val="24"/>
        </w:rPr>
      </w:pPr>
      <w:r w:rsidRPr="006408BB">
        <w:rPr>
          <w:rFonts w:ascii="SutonnyMJ" w:hAnsi="SutonnyMJ"/>
          <w:sz w:val="24"/>
        </w:rPr>
        <w:t>eZ©gvb mfvcwZ: wR.Gg. Kv‡`i</w:t>
      </w:r>
    </w:p>
    <w:p w:rsidR="00C67699" w:rsidRPr="006408BB" w:rsidRDefault="00980508" w:rsidP="00144899">
      <w:pPr>
        <w:contextualSpacing/>
        <w:jc w:val="center"/>
        <w:rPr>
          <w:rFonts w:ascii="SutonnyMJ" w:hAnsi="SutonnyMJ"/>
          <w:b/>
          <w:sz w:val="24"/>
        </w:rPr>
      </w:pPr>
      <w:r w:rsidRPr="006408BB">
        <w:rPr>
          <w:rFonts w:ascii="SutonnyMJ" w:hAnsi="SutonnyMJ"/>
          <w:b/>
          <w:sz w:val="26"/>
        </w:rPr>
        <w:t>Gikv‡`i Dbœqb Kg©Kv</w:t>
      </w:r>
      <w:r w:rsidR="00277F14">
        <w:rPr>
          <w:rFonts w:ascii="SutonnyMJ" w:hAnsi="SutonnyMJ"/>
          <w:b/>
          <w:sz w:val="26"/>
        </w:rPr>
        <w:t>Ð</w:t>
      </w:r>
    </w:p>
    <w:p w:rsidR="00C67699" w:rsidRPr="006408BB" w:rsidRDefault="00C67699" w:rsidP="00AD4CBA">
      <w:pPr>
        <w:pStyle w:val="ListParagraph"/>
        <w:numPr>
          <w:ilvl w:val="0"/>
          <w:numId w:val="213"/>
        </w:numPr>
        <w:contextualSpacing/>
        <w:rPr>
          <w:rFonts w:ascii="SutonnyMJ" w:hAnsi="SutonnyMJ"/>
          <w:sz w:val="24"/>
        </w:rPr>
      </w:pPr>
      <w:r w:rsidRPr="006408BB">
        <w:rPr>
          <w:rFonts w:ascii="SutonnyMJ" w:hAnsi="SutonnyMJ"/>
          <w:sz w:val="24"/>
        </w:rPr>
        <w:t>RbM‡Yi mvwe©K Kj¨v‡Y 18 `dv Kg©m~wP †NvlYv K‡ib</w:t>
      </w:r>
    </w:p>
    <w:p w:rsidR="00C67699" w:rsidRPr="006408BB" w:rsidRDefault="00C67699" w:rsidP="00AD4CBA">
      <w:pPr>
        <w:pStyle w:val="ListParagraph"/>
        <w:numPr>
          <w:ilvl w:val="0"/>
          <w:numId w:val="213"/>
        </w:numPr>
        <w:contextualSpacing/>
        <w:rPr>
          <w:rFonts w:ascii="SutonnyMJ" w:hAnsi="SutonnyMJ"/>
          <w:sz w:val="24"/>
        </w:rPr>
      </w:pPr>
      <w:r w:rsidRPr="006408BB">
        <w:rPr>
          <w:rFonts w:ascii="SutonnyMJ" w:hAnsi="SutonnyMJ"/>
          <w:sz w:val="24"/>
        </w:rPr>
        <w:t>iv¯Í</w:t>
      </w:r>
      <w:r w:rsidR="00277F14">
        <w:rPr>
          <w:rFonts w:ascii="SutonnyMJ" w:hAnsi="SutonnyMJ"/>
          <w:sz w:val="24"/>
        </w:rPr>
        <w:t>vNvU wbg©vY</w:t>
      </w:r>
      <w:r w:rsidRPr="006408BB">
        <w:rPr>
          <w:rFonts w:ascii="SutonnyMJ" w:hAnsi="SutonnyMJ"/>
          <w:sz w:val="24"/>
        </w:rPr>
        <w:t xml:space="preserve">mn †`‡ki †hvMv‡hvM e¨e¯’vi †ÿ‡Î e¨vcK DbœwZ </w:t>
      </w:r>
    </w:p>
    <w:p w:rsidR="00C67699" w:rsidRPr="006408BB" w:rsidRDefault="00C67699" w:rsidP="00AD4CBA">
      <w:pPr>
        <w:pStyle w:val="ListParagraph"/>
        <w:numPr>
          <w:ilvl w:val="0"/>
          <w:numId w:val="213"/>
        </w:numPr>
        <w:contextualSpacing/>
        <w:rPr>
          <w:rFonts w:ascii="SutonnyMJ" w:hAnsi="SutonnyMJ"/>
          <w:sz w:val="24"/>
        </w:rPr>
      </w:pPr>
      <w:r w:rsidRPr="006408BB">
        <w:rPr>
          <w:rFonts w:ascii="SutonnyMJ" w:hAnsi="SutonnyMJ"/>
          <w:sz w:val="24"/>
        </w:rPr>
        <w:t>Dc‡Rjv e¨e¯’vi cÖeZ©b</w:t>
      </w:r>
    </w:p>
    <w:p w:rsidR="00C67699" w:rsidRPr="006408BB" w:rsidRDefault="00C67699" w:rsidP="00AD4CBA">
      <w:pPr>
        <w:pStyle w:val="ListParagraph"/>
        <w:numPr>
          <w:ilvl w:val="0"/>
          <w:numId w:val="213"/>
        </w:numPr>
        <w:contextualSpacing/>
        <w:rPr>
          <w:rFonts w:ascii="SutonnyMJ" w:hAnsi="SutonnyMJ"/>
          <w:sz w:val="24"/>
        </w:rPr>
      </w:pPr>
      <w:r w:rsidRPr="006408BB">
        <w:rPr>
          <w:rFonts w:ascii="SutonnyMJ" w:hAnsi="SutonnyMJ"/>
          <w:sz w:val="24"/>
        </w:rPr>
        <w:t>gnKzgv‡K †Rjvq iƒcvšÍi</w:t>
      </w:r>
    </w:p>
    <w:p w:rsidR="00C67699" w:rsidRPr="006408BB" w:rsidRDefault="00C67699" w:rsidP="00AD4CBA">
      <w:pPr>
        <w:pStyle w:val="ListParagraph"/>
        <w:numPr>
          <w:ilvl w:val="0"/>
          <w:numId w:val="213"/>
        </w:numPr>
        <w:contextualSpacing/>
        <w:rPr>
          <w:rFonts w:ascii="SutonnyMJ" w:hAnsi="SutonnyMJ"/>
          <w:sz w:val="24"/>
        </w:rPr>
      </w:pPr>
      <w:r w:rsidRPr="006408BB">
        <w:rPr>
          <w:rFonts w:ascii="SutonnyMJ" w:hAnsi="SutonnyMJ"/>
          <w:sz w:val="24"/>
        </w:rPr>
        <w:t>wePvi e¨e¯’vi Dbœqb</w:t>
      </w:r>
    </w:p>
    <w:p w:rsidR="00C67699" w:rsidRPr="006408BB" w:rsidRDefault="00C67699" w:rsidP="00CF2952">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6"/>
          <w:shd w:val="clear" w:color="auto" w:fill="FFFFFF"/>
        </w:rPr>
      </w:pPr>
      <w:r w:rsidRPr="006408BB">
        <w:rPr>
          <w:rFonts w:ascii="SutonnyMJ" w:eastAsia="SutonnyMJ" w:hAnsi="SutonnyMJ" w:cs="SutonnyMJ"/>
          <w:b/>
          <w:sz w:val="28"/>
          <w:shd w:val="clear" w:color="auto" w:fill="D9D9D9" w:themeFill="background1" w:themeFillShade="D9"/>
        </w:rPr>
        <w:t>weGbwc</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 xml:space="preserve">cÖwZôv </w:t>
      </w:r>
      <w:r w:rsidRPr="006408BB">
        <w:rPr>
          <w:rFonts w:ascii="SutonnyMJ" w:eastAsia="SutonnyMJ" w:hAnsi="SutonnyMJ" w:cs="SutonnyMJ"/>
          <w:sz w:val="24"/>
        </w:rPr>
        <w:tab/>
        <w:t>: 1 †m‡Þ¤^i, 1978</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 xml:space="preserve">cÖwZôvZv </w:t>
      </w:r>
      <w:r w:rsidRPr="006408BB">
        <w:rPr>
          <w:rFonts w:ascii="SutonnyMJ" w:eastAsia="SutonnyMJ" w:hAnsi="SutonnyMJ" w:cs="SutonnyMJ"/>
          <w:sz w:val="24"/>
        </w:rPr>
        <w:tab/>
        <w:t>: †Rbv‡ij wRqvDi ingvb</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lastRenderedPageBreak/>
        <w:t>c~Y©iƒc</w:t>
      </w:r>
      <w:r w:rsidRPr="006408BB">
        <w:rPr>
          <w:rFonts w:ascii="SutonnyMJ" w:eastAsia="SutonnyMJ" w:hAnsi="SutonnyMJ" w:cs="SutonnyMJ"/>
          <w:sz w:val="24"/>
        </w:rPr>
        <w:tab/>
        <w:t xml:space="preserve">: </w:t>
      </w:r>
      <w:r w:rsidRPr="007D3B13">
        <w:rPr>
          <w:rFonts w:ascii="Times New Roman" w:hAnsi="Times New Roman" w:cs="Calibri"/>
          <w:sz w:val="24"/>
        </w:rPr>
        <w:t>Bangladesh Natioalist Party</w:t>
      </w:r>
      <w:r w:rsidRPr="006408BB">
        <w:rPr>
          <w:rFonts w:ascii="SutonnyMJ" w:eastAsia="SutonnyMJ" w:hAnsi="SutonnyMJ" w:cs="SutonnyMJ"/>
          <w:sz w:val="24"/>
        </w:rPr>
        <w:t xml:space="preserve"> ev evsjv‡`k RvZxqZvev`x `j </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 xml:space="preserve">cÖavb Kvh©vjq </w:t>
      </w:r>
      <w:r w:rsidRPr="006408BB">
        <w:rPr>
          <w:rFonts w:ascii="SutonnyMJ" w:eastAsia="SutonnyMJ" w:hAnsi="SutonnyMJ" w:cs="SutonnyMJ"/>
          <w:sz w:val="24"/>
        </w:rPr>
        <w:tab/>
        <w:t>: 28/1 bqv cëb, XvKv</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cÖZxK</w:t>
      </w:r>
      <w:r w:rsidRPr="006408BB">
        <w:rPr>
          <w:rFonts w:ascii="SutonnyMJ" w:eastAsia="SutonnyMJ" w:hAnsi="SutonnyMJ" w:cs="SutonnyMJ"/>
          <w:sz w:val="24"/>
        </w:rPr>
        <w:tab/>
        <w:t>: av‡bi kxl</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Kg©m~wP</w:t>
      </w:r>
      <w:r w:rsidRPr="006408BB">
        <w:rPr>
          <w:rFonts w:ascii="SutonnyMJ" w:eastAsia="SutonnyMJ" w:hAnsi="SutonnyMJ" w:cs="SutonnyMJ"/>
          <w:sz w:val="24"/>
        </w:rPr>
        <w:tab/>
        <w:t>: 19 `dv</w:t>
      </w:r>
    </w:p>
    <w:p w:rsidR="00C67699" w:rsidRPr="006408BB" w:rsidRDefault="00C67699" w:rsidP="00AD4CBA">
      <w:pPr>
        <w:numPr>
          <w:ilvl w:val="0"/>
          <w:numId w:val="186"/>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cÖwZôvKvjxb †Phvig¨vb : †gRi wRqvDi ingvb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gnvmwPe </w:t>
      </w:r>
      <w:r w:rsidRPr="006408BB">
        <w:rPr>
          <w:rFonts w:ascii="SutonnyMJ" w:eastAsia="SutonnyMJ" w:hAnsi="SutonnyMJ" w:cs="SutonnyMJ"/>
          <w:sz w:val="24"/>
        </w:rPr>
        <w:tab/>
        <w:t>: e`iæ‡ÏvRv †PŠayix</w:t>
      </w:r>
    </w:p>
    <w:p w:rsidR="00C67699" w:rsidRPr="006408BB" w:rsidRDefault="00C67699" w:rsidP="00AD4CBA">
      <w:pPr>
        <w:numPr>
          <w:ilvl w:val="0"/>
          <w:numId w:val="18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 xml:space="preserve">miKvi MVb K‡i‡Q </w:t>
      </w:r>
      <w:r w:rsidRPr="006408BB">
        <w:rPr>
          <w:rFonts w:ascii="SutonnyMJ" w:eastAsia="SutonnyMJ" w:hAnsi="SutonnyMJ" w:cs="SutonnyMJ"/>
          <w:sz w:val="24"/>
        </w:rPr>
        <w:tab/>
        <w:t>: 3evi (1979, 1991 I 2001 mv‡j)</w:t>
      </w:r>
    </w:p>
    <w:p w:rsidR="00C67699" w:rsidRPr="006408BB" w:rsidRDefault="00277F14" w:rsidP="00AD4CBA">
      <w:pPr>
        <w:numPr>
          <w:ilvl w:val="0"/>
          <w:numId w:val="187"/>
        </w:numPr>
        <w:tabs>
          <w:tab w:val="left" w:pos="360"/>
          <w:tab w:val="left" w:pos="2340"/>
          <w:tab w:val="left" w:pos="4320"/>
          <w:tab w:val="left" w:pos="6210"/>
          <w:tab w:val="left" w:pos="8100"/>
        </w:tabs>
        <w:ind w:left="720" w:hanging="360"/>
        <w:jc w:val="both"/>
        <w:rPr>
          <w:rFonts w:ascii="SutonnyMJ" w:eastAsia="SutonnyMJ" w:hAnsi="SutonnyMJ" w:cs="SutonnyMJ"/>
          <w:sz w:val="24"/>
        </w:rPr>
      </w:pPr>
      <w:r>
        <w:rPr>
          <w:rFonts w:ascii="SutonnyMJ" w:eastAsia="SutonnyMJ" w:hAnsi="SutonnyMJ" w:cs="SutonnyMJ"/>
          <w:sz w:val="24"/>
        </w:rPr>
        <w:t>we‡ivax `‡j wQj</w:t>
      </w:r>
      <w:r w:rsidR="00C67699" w:rsidRPr="006408BB">
        <w:rPr>
          <w:rFonts w:ascii="SutonnyMJ" w:eastAsia="SutonnyMJ" w:hAnsi="SutonnyMJ" w:cs="SutonnyMJ"/>
          <w:sz w:val="24"/>
        </w:rPr>
        <w:t xml:space="preserve"> </w:t>
      </w:r>
      <w:r w:rsidR="00C67699" w:rsidRPr="006408BB">
        <w:rPr>
          <w:rFonts w:ascii="SutonnyMJ" w:eastAsia="SutonnyMJ" w:hAnsi="SutonnyMJ" w:cs="SutonnyMJ"/>
          <w:sz w:val="24"/>
        </w:rPr>
        <w:tab/>
        <w:t>: 2 evi (1996 I 2009 mv‡j)</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12"/>
          <w:shd w:val="clear" w:color="auto" w:fill="BFBFBF"/>
        </w:rPr>
      </w:pPr>
    </w:p>
    <w:p w:rsidR="00C67699" w:rsidRPr="006408BB" w:rsidRDefault="00C67699" w:rsidP="007D3B13">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4"/>
          <w:shd w:val="clear" w:color="auto" w:fill="FFFFFF"/>
        </w:rPr>
      </w:pPr>
      <w:r w:rsidRPr="006408BB">
        <w:rPr>
          <w:rFonts w:ascii="SutonnyMJ" w:eastAsia="SutonnyMJ" w:hAnsi="SutonnyMJ" w:cs="SutonnyMJ"/>
          <w:b/>
          <w:sz w:val="32"/>
          <w:shd w:val="clear" w:color="auto" w:fill="000000" w:themeFill="text1"/>
        </w:rPr>
        <w:t>ivR‰bwZK †RvU</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4"/>
          <w:shd w:val="clear" w:color="auto" w:fill="D9D9D9"/>
        </w:rPr>
      </w:pPr>
    </w:p>
    <w:p w:rsidR="00C67699" w:rsidRPr="007D3B13"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6"/>
          <w:szCs w:val="24"/>
          <w:shd w:val="clear" w:color="auto" w:fill="FFFFFF"/>
        </w:rPr>
      </w:pPr>
      <w:r w:rsidRPr="007D3B13">
        <w:rPr>
          <w:rFonts w:ascii="SutonnyMJ" w:eastAsia="SutonnyMJ" w:hAnsi="SutonnyMJ" w:cs="SutonnyMJ"/>
          <w:b/>
          <w:sz w:val="26"/>
          <w:szCs w:val="24"/>
          <w:shd w:val="clear" w:color="auto" w:fill="D9D9D9" w:themeFill="background1" w:themeFillShade="D9"/>
        </w:rPr>
        <w:t>hy³d«›U</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b/>
          <w:sz w:val="24"/>
          <w:shd w:val="clear" w:color="auto" w:fill="FFFFFF"/>
        </w:rPr>
        <w:t xml:space="preserve">MVb : </w:t>
      </w:r>
      <w:r w:rsidRPr="006408BB">
        <w:rPr>
          <w:rFonts w:ascii="SutonnyMJ" w:eastAsia="SutonnyMJ" w:hAnsi="SutonnyMJ" w:cs="SutonnyMJ"/>
          <w:sz w:val="24"/>
          <w:shd w:val="clear" w:color="auto" w:fill="FFFFFF"/>
        </w:rPr>
        <w:t>04 wW‡m¤^i, 1953</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b/>
          <w:sz w:val="24"/>
          <w:shd w:val="clear" w:color="auto" w:fill="FFFFFF"/>
        </w:rPr>
        <w:t>cÖavb :</w:t>
      </w:r>
      <w:r w:rsidRPr="006408BB">
        <w:rPr>
          <w:rFonts w:ascii="SutonnyMJ" w:eastAsia="SutonnyMJ" w:hAnsi="SutonnyMJ" w:cs="SutonnyMJ"/>
          <w:sz w:val="24"/>
          <w:shd w:val="clear" w:color="auto" w:fill="FFFFFF"/>
        </w:rPr>
        <w:t xml:space="preserve"> †k‡i evsjv G‡K dRjyj nK </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`jmg~n:</w:t>
      </w:r>
    </w:p>
    <w:p w:rsidR="00C67699" w:rsidRPr="00585C27" w:rsidRDefault="00C67699" w:rsidP="00AD4CBA">
      <w:pPr>
        <w:numPr>
          <w:ilvl w:val="0"/>
          <w:numId w:val="165"/>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AvIqvgx gymwjg jxM (`jxq cÖavb : </w:t>
      </w:r>
      <w:r w:rsidRPr="00585C27">
        <w:rPr>
          <w:rFonts w:ascii="SutonnyMJ" w:eastAsia="SutonnyMJ" w:hAnsi="SutonnyMJ" w:cs="SutonnyMJ"/>
          <w:sz w:val="24"/>
          <w:shd w:val="clear" w:color="auto" w:fill="FFFFFF"/>
        </w:rPr>
        <w:t>g</w:t>
      </w:r>
      <w:r w:rsidR="00585C27" w:rsidRPr="00585C27">
        <w:rPr>
          <w:rFonts w:ascii="SutonnyMJ" w:eastAsia="SutonnyMJ" w:hAnsi="SutonnyMJ" w:cs="SutonnyMJ"/>
          <w:sz w:val="24"/>
          <w:shd w:val="clear" w:color="auto" w:fill="FFFFFF"/>
        </w:rPr>
        <w:t>v</w:t>
      </w:r>
      <w:r w:rsidRPr="00585C27">
        <w:rPr>
          <w:rFonts w:ascii="SutonnyMJ" w:eastAsia="SutonnyMJ" w:hAnsi="SutonnyMJ" w:cs="SutonnyMJ"/>
          <w:sz w:val="24"/>
          <w:shd w:val="clear" w:color="auto" w:fill="FFFFFF"/>
        </w:rPr>
        <w:t>Ijvbv Avãyj nvwg` Lvb fvmvbx)</w:t>
      </w:r>
    </w:p>
    <w:p w:rsidR="00C67699" w:rsidRPr="00585C27" w:rsidRDefault="00C67699" w:rsidP="00AD4CBA">
      <w:pPr>
        <w:numPr>
          <w:ilvl w:val="0"/>
          <w:numId w:val="165"/>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585C27">
        <w:rPr>
          <w:rFonts w:ascii="SutonnyMJ" w:eastAsia="SutonnyMJ" w:hAnsi="SutonnyMJ" w:cs="SutonnyMJ"/>
          <w:sz w:val="24"/>
          <w:shd w:val="clear" w:color="auto" w:fill="FFFFFF"/>
        </w:rPr>
        <w:t>K…lK kÖwgK cvwU© (`jxq cÖavb : †k‡i evsjv G‡K dRjyj nK)</w:t>
      </w:r>
    </w:p>
    <w:p w:rsidR="00C67699" w:rsidRPr="006408BB" w:rsidRDefault="00C67699" w:rsidP="00AD4CBA">
      <w:pPr>
        <w:numPr>
          <w:ilvl w:val="0"/>
          <w:numId w:val="165"/>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585C27">
        <w:rPr>
          <w:rFonts w:ascii="SutonnyMJ" w:eastAsia="SutonnyMJ" w:hAnsi="SutonnyMJ" w:cs="SutonnyMJ"/>
          <w:sz w:val="24"/>
          <w:shd w:val="clear" w:color="auto" w:fill="FFFFFF"/>
        </w:rPr>
        <w:t>†bRv‡g Bmjvg (`jxq cÖavb : g</w:t>
      </w:r>
      <w:r w:rsidR="00585C27" w:rsidRPr="00585C27">
        <w:rPr>
          <w:rFonts w:ascii="SutonnyMJ" w:eastAsia="SutonnyMJ" w:hAnsi="SutonnyMJ" w:cs="SutonnyMJ"/>
          <w:sz w:val="24"/>
          <w:shd w:val="clear" w:color="auto" w:fill="FFFFFF"/>
        </w:rPr>
        <w:t>v</w:t>
      </w:r>
      <w:r w:rsidRPr="00585C27">
        <w:rPr>
          <w:rFonts w:ascii="SutonnyMJ" w:eastAsia="SutonnyMJ" w:hAnsi="SutonnyMJ" w:cs="SutonnyMJ"/>
          <w:sz w:val="24"/>
          <w:shd w:val="clear" w:color="auto" w:fill="FFFFFF"/>
        </w:rPr>
        <w:t>Ijvbv</w:t>
      </w:r>
      <w:r w:rsidRPr="006408BB">
        <w:rPr>
          <w:rFonts w:ascii="SutonnyMJ" w:eastAsia="SutonnyMJ" w:hAnsi="SutonnyMJ" w:cs="SutonnyMJ"/>
          <w:sz w:val="24"/>
          <w:shd w:val="clear" w:color="auto" w:fill="FFFFFF"/>
        </w:rPr>
        <w:t xml:space="preserve"> AvZvnvi Avjx)</w:t>
      </w:r>
    </w:p>
    <w:p w:rsidR="00C67699" w:rsidRPr="006408BB" w:rsidRDefault="00C67699" w:rsidP="00AD4CBA">
      <w:pPr>
        <w:numPr>
          <w:ilvl w:val="0"/>
          <w:numId w:val="165"/>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MYZš¿x `j (`jxq cÖavb : nvRx ‡gvnv¤§` `v‡bk)</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hy³d</w:t>
      </w:r>
      <w:r w:rsidR="00277F14">
        <w:rPr>
          <w:rFonts w:ascii="SutonnyMJ" w:eastAsia="SutonnyMJ" w:hAnsi="SutonnyMJ" w:cs="SutonnyMJ"/>
          <w:sz w:val="24"/>
          <w:shd w:val="clear" w:color="auto" w:fill="FFFFFF"/>
        </w:rPr>
        <w:t>«‡›Ui wbev©Pbx cÖZxK wQ‡jv : ‡bŠ</w:t>
      </w:r>
      <w:r w:rsidRPr="006408BB">
        <w:rPr>
          <w:rFonts w:ascii="SutonnyMJ" w:eastAsia="SutonnyMJ" w:hAnsi="SutonnyMJ" w:cs="SutonnyMJ"/>
          <w:sz w:val="24"/>
          <w:shd w:val="clear" w:color="auto" w:fill="FFFFFF"/>
        </w:rPr>
        <w:t>Kv</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`dv wQ‡jv : 21 wU</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2</w:t>
      </w:r>
      <w:r w:rsidR="00277F14">
        <w:rPr>
          <w:rFonts w:ascii="SutonnyMJ" w:eastAsia="SutonnyMJ" w:hAnsi="SutonnyMJ" w:cs="SutonnyMJ"/>
          <w:sz w:val="24"/>
          <w:shd w:val="clear" w:color="auto" w:fill="FFFFFF"/>
        </w:rPr>
        <w:t>1 `dvi iPwqZv : Aveyj gbmyi Avn</w:t>
      </w:r>
      <w:r w:rsidRPr="006408BB">
        <w:rPr>
          <w:rFonts w:ascii="SutonnyMJ" w:eastAsia="SutonnyMJ" w:hAnsi="SutonnyMJ" w:cs="SutonnyMJ"/>
          <w:sz w:val="24"/>
          <w:shd w:val="clear" w:color="auto" w:fill="FFFFFF"/>
        </w:rPr>
        <w:t>g`</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21 `dv †NvlYv cvV K‡ib : †k‡i evsjv G‡K dRjyj nK</w:t>
      </w:r>
    </w:p>
    <w:p w:rsidR="00C67699" w:rsidRPr="006408BB" w:rsidRDefault="00C67699" w:rsidP="00AD4CBA">
      <w:pPr>
        <w:numPr>
          <w:ilvl w:val="0"/>
          <w:numId w:val="184"/>
        </w:numPr>
        <w:tabs>
          <w:tab w:val="left" w:pos="360"/>
          <w:tab w:val="left" w:pos="2340"/>
          <w:tab w:val="left" w:pos="4320"/>
          <w:tab w:val="left" w:pos="6210"/>
          <w:tab w:val="left" w:pos="8100"/>
        </w:tabs>
        <w:ind w:left="360" w:hanging="360"/>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 xml:space="preserve">21 `dvi cÖavb `dv wQ‡jv : </w:t>
      </w:r>
      <w:r w:rsidR="00CF7124" w:rsidRPr="006408BB">
        <w:rPr>
          <w:rFonts w:ascii="SutonnyMJ" w:eastAsia="SutonnyMJ" w:hAnsi="SutonnyMJ" w:cs="SutonnyMJ"/>
          <w:sz w:val="24"/>
          <w:shd w:val="clear" w:color="auto" w:fill="FFFFFF"/>
        </w:rPr>
        <w:t>evsjv‡K cvwK¯Ív‡bi Ab¨Zg ivóªfvlv Kiv|</w:t>
      </w:r>
    </w:p>
    <w:p w:rsidR="00C67699" w:rsidRPr="007D3B13" w:rsidRDefault="00C67699" w:rsidP="00144899">
      <w:pPr>
        <w:shd w:val="clear" w:color="auto" w:fill="BFBFBF" w:themeFill="background1" w:themeFillShade="BF"/>
        <w:contextualSpacing/>
        <w:jc w:val="center"/>
        <w:rPr>
          <w:rFonts w:ascii="SutonnyMJ" w:hAnsi="SutonnyMJ"/>
          <w:b/>
          <w:sz w:val="26"/>
          <w:szCs w:val="24"/>
        </w:rPr>
      </w:pPr>
      <w:r w:rsidRPr="007D3B13">
        <w:rPr>
          <w:rFonts w:ascii="SutonnyMJ" w:eastAsia="SutonnyMJ" w:hAnsi="SutonnyMJ" w:cs="SutonnyMJ"/>
          <w:b/>
          <w:sz w:val="26"/>
          <w:szCs w:val="24"/>
        </w:rPr>
        <w:t>RvZxq</w:t>
      </w:r>
      <w:r w:rsidRPr="007D3B13">
        <w:rPr>
          <w:rFonts w:ascii="SutonnyMJ" w:hAnsi="SutonnyMJ"/>
          <w:b/>
          <w:sz w:val="26"/>
          <w:szCs w:val="24"/>
        </w:rPr>
        <w:t xml:space="preserve"> HK¨d«›U (2018)</w:t>
      </w:r>
    </w:p>
    <w:p w:rsidR="00C67699" w:rsidRPr="006408BB" w:rsidRDefault="00C67699" w:rsidP="00C67699">
      <w:pPr>
        <w:pStyle w:val="ListParagraph"/>
        <w:ind w:left="378"/>
        <w:rPr>
          <w:rFonts w:ascii="SutonnyMJ" w:hAnsi="SutonnyMJ"/>
          <w:sz w:val="24"/>
        </w:rPr>
      </w:pPr>
      <w:r w:rsidRPr="006408BB">
        <w:rPr>
          <w:rFonts w:ascii="SutonnyMJ" w:hAnsi="SutonnyMJ"/>
          <w:sz w:val="24"/>
        </w:rPr>
        <w:t>cÖwZôv</w:t>
      </w:r>
      <w:r w:rsidRPr="006408BB">
        <w:rPr>
          <w:rFonts w:ascii="SutonnyMJ" w:hAnsi="SutonnyMJ"/>
          <w:sz w:val="24"/>
        </w:rPr>
        <w:tab/>
      </w:r>
      <w:r w:rsidRPr="006408BB">
        <w:rPr>
          <w:rFonts w:ascii="SutonnyMJ" w:hAnsi="SutonnyMJ"/>
          <w:sz w:val="24"/>
        </w:rPr>
        <w:tab/>
        <w:t>: 2018 mv‡j</w:t>
      </w:r>
    </w:p>
    <w:p w:rsidR="00C67699" w:rsidRPr="006408BB" w:rsidRDefault="00C67699" w:rsidP="00C67699">
      <w:pPr>
        <w:pStyle w:val="ListParagraph"/>
        <w:ind w:left="378"/>
        <w:rPr>
          <w:rFonts w:ascii="SutonnyMJ" w:hAnsi="SutonnyMJ"/>
          <w:sz w:val="24"/>
        </w:rPr>
      </w:pPr>
      <w:r w:rsidRPr="006408BB">
        <w:rPr>
          <w:rFonts w:ascii="SutonnyMJ" w:hAnsi="SutonnyMJ"/>
          <w:sz w:val="24"/>
        </w:rPr>
        <w:t>†bZv</w:t>
      </w:r>
      <w:r w:rsidRPr="006408BB">
        <w:rPr>
          <w:rFonts w:ascii="SutonnyMJ" w:hAnsi="SutonnyMJ"/>
          <w:sz w:val="24"/>
        </w:rPr>
        <w:tab/>
      </w:r>
      <w:r w:rsidRPr="006408BB">
        <w:rPr>
          <w:rFonts w:ascii="SutonnyMJ" w:hAnsi="SutonnyMJ"/>
          <w:sz w:val="24"/>
        </w:rPr>
        <w:tab/>
        <w:t>: W. Kvgvj †nv‡mb</w:t>
      </w:r>
    </w:p>
    <w:p w:rsidR="00C67699" w:rsidRPr="006408BB" w:rsidRDefault="00C67699" w:rsidP="00C67699">
      <w:pPr>
        <w:pStyle w:val="ListParagraph"/>
        <w:ind w:left="378"/>
        <w:rPr>
          <w:rFonts w:ascii="SutonnyMJ" w:hAnsi="SutonnyMJ"/>
          <w:sz w:val="24"/>
        </w:rPr>
      </w:pPr>
      <w:r w:rsidRPr="006408BB">
        <w:rPr>
          <w:rFonts w:ascii="SutonnyMJ" w:hAnsi="SutonnyMJ"/>
          <w:sz w:val="24"/>
        </w:rPr>
        <w:t>m`i</w:t>
      </w:r>
      <w:r w:rsidR="00277F14">
        <w:rPr>
          <w:rFonts w:ascii="SutonnyMJ" w:hAnsi="SutonnyMJ"/>
          <w:sz w:val="24"/>
        </w:rPr>
        <w:t xml:space="preserve"> </w:t>
      </w:r>
      <w:r w:rsidRPr="006408BB">
        <w:rPr>
          <w:rFonts w:ascii="SutonnyMJ" w:hAnsi="SutonnyMJ"/>
          <w:sz w:val="24"/>
        </w:rPr>
        <w:t>`ßi</w:t>
      </w:r>
      <w:r w:rsidRPr="006408BB">
        <w:rPr>
          <w:rFonts w:ascii="SutonnyMJ" w:hAnsi="SutonnyMJ"/>
          <w:sz w:val="24"/>
        </w:rPr>
        <w:tab/>
      </w:r>
      <w:r w:rsidRPr="006408BB">
        <w:rPr>
          <w:rFonts w:ascii="SutonnyMJ" w:hAnsi="SutonnyMJ"/>
          <w:sz w:val="24"/>
        </w:rPr>
        <w:tab/>
        <w:t>: XvKv, evsjv‡`k</w:t>
      </w:r>
    </w:p>
    <w:p w:rsidR="00C67699" w:rsidRPr="007D3B13"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6"/>
          <w:szCs w:val="24"/>
          <w:shd w:val="clear" w:color="auto" w:fill="FFFFFF"/>
        </w:rPr>
      </w:pPr>
      <w:r w:rsidRPr="007D3B13">
        <w:rPr>
          <w:rFonts w:ascii="SutonnyMJ" w:eastAsia="SutonnyMJ" w:hAnsi="SutonnyMJ" w:cs="SutonnyMJ"/>
          <w:b/>
          <w:sz w:val="26"/>
          <w:szCs w:val="24"/>
          <w:shd w:val="clear" w:color="auto" w:fill="D9D9D9"/>
        </w:rPr>
        <w:t>gnv‡RvU</w:t>
      </w:r>
    </w:p>
    <w:p w:rsidR="00C67699" w:rsidRPr="006408BB" w:rsidRDefault="00C67699" w:rsidP="00AD4CBA">
      <w:pPr>
        <w:numPr>
          <w:ilvl w:val="0"/>
          <w:numId w:val="185"/>
        </w:numPr>
        <w:tabs>
          <w:tab w:val="left" w:pos="360"/>
          <w:tab w:val="left" w:pos="2340"/>
          <w:tab w:val="left" w:pos="4320"/>
          <w:tab w:val="left" w:pos="6210"/>
          <w:tab w:val="left" w:pos="8100"/>
        </w:tabs>
        <w:ind w:left="360" w:hanging="360"/>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MVb</w:t>
      </w:r>
      <w:r w:rsidRPr="006408BB">
        <w:rPr>
          <w:rFonts w:ascii="SutonnyMJ" w:eastAsia="SutonnyMJ" w:hAnsi="SutonnyMJ" w:cs="SutonnyMJ"/>
          <w:b/>
          <w:sz w:val="24"/>
          <w:shd w:val="clear" w:color="auto" w:fill="FFFFFF"/>
        </w:rPr>
        <w:tab/>
        <w:t>:</w:t>
      </w:r>
      <w:r w:rsidRPr="006408BB">
        <w:rPr>
          <w:rFonts w:ascii="SutonnyMJ" w:eastAsia="SutonnyMJ" w:hAnsi="SutonnyMJ" w:cs="SutonnyMJ"/>
          <w:sz w:val="24"/>
          <w:shd w:val="clear" w:color="auto" w:fill="FFFFFF"/>
        </w:rPr>
        <w:t xml:space="preserve"> 2008</w:t>
      </w:r>
    </w:p>
    <w:p w:rsidR="00C67699" w:rsidRPr="006408BB" w:rsidRDefault="00C67699" w:rsidP="00AD4CBA">
      <w:pPr>
        <w:numPr>
          <w:ilvl w:val="0"/>
          <w:numId w:val="185"/>
        </w:numPr>
        <w:tabs>
          <w:tab w:val="left" w:pos="360"/>
          <w:tab w:val="left" w:pos="2340"/>
          <w:tab w:val="left" w:pos="4320"/>
          <w:tab w:val="left" w:pos="6210"/>
          <w:tab w:val="left" w:pos="8100"/>
        </w:tabs>
        <w:ind w:left="360" w:hanging="360"/>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cÖavb</w:t>
      </w:r>
      <w:r w:rsidRPr="006408BB">
        <w:rPr>
          <w:rFonts w:ascii="SutonnyMJ" w:eastAsia="SutonnyMJ" w:hAnsi="SutonnyMJ" w:cs="SutonnyMJ"/>
          <w:b/>
          <w:sz w:val="24"/>
          <w:shd w:val="clear" w:color="auto" w:fill="FFFFFF"/>
        </w:rPr>
        <w:tab/>
        <w:t xml:space="preserve"> : </w:t>
      </w:r>
      <w:r w:rsidRPr="006408BB">
        <w:rPr>
          <w:rFonts w:ascii="SutonnyMJ" w:eastAsia="SutonnyMJ" w:hAnsi="SutonnyMJ" w:cs="SutonnyMJ"/>
          <w:sz w:val="24"/>
          <w:shd w:val="clear" w:color="auto" w:fill="FFFFFF"/>
        </w:rPr>
        <w:t>†kL nvwmbv</w:t>
      </w:r>
    </w:p>
    <w:p w:rsidR="00C67699" w:rsidRPr="006408BB" w:rsidRDefault="00C67699" w:rsidP="00AD4CBA">
      <w:pPr>
        <w:numPr>
          <w:ilvl w:val="0"/>
          <w:numId w:val="185"/>
        </w:numPr>
        <w:tabs>
          <w:tab w:val="left" w:pos="360"/>
          <w:tab w:val="left" w:pos="2340"/>
          <w:tab w:val="left" w:pos="4320"/>
          <w:tab w:val="left" w:pos="6210"/>
          <w:tab w:val="left" w:pos="8100"/>
        </w:tabs>
        <w:ind w:left="360" w:hanging="360"/>
        <w:rPr>
          <w:rFonts w:ascii="SutonnyMJ" w:eastAsia="SutonnyMJ" w:hAnsi="SutonnyMJ" w:cs="SutonnyMJ"/>
          <w:b/>
          <w:sz w:val="24"/>
          <w:shd w:val="clear" w:color="auto" w:fill="FFFFFF"/>
        </w:rPr>
      </w:pPr>
      <w:r w:rsidRPr="006408BB">
        <w:rPr>
          <w:rFonts w:ascii="SutonnyMJ" w:hAnsi="SutonnyMJ"/>
          <w:sz w:val="24"/>
        </w:rPr>
        <w:t>m`i</w:t>
      </w:r>
      <w:r w:rsidR="00277F14">
        <w:rPr>
          <w:rFonts w:ascii="SutonnyMJ" w:hAnsi="SutonnyMJ"/>
          <w:sz w:val="24"/>
        </w:rPr>
        <w:t xml:space="preserve"> </w:t>
      </w:r>
      <w:r w:rsidRPr="006408BB">
        <w:rPr>
          <w:rFonts w:ascii="SutonnyMJ" w:hAnsi="SutonnyMJ"/>
          <w:sz w:val="24"/>
        </w:rPr>
        <w:t>`ßi</w:t>
      </w:r>
      <w:r w:rsidRPr="006408BB">
        <w:rPr>
          <w:rFonts w:ascii="SutonnyMJ" w:hAnsi="SutonnyMJ"/>
          <w:sz w:val="24"/>
        </w:rPr>
        <w:tab/>
        <w:t>: XvKv, evsjv‡`k</w:t>
      </w:r>
    </w:p>
    <w:p w:rsidR="00C67699" w:rsidRPr="006408BB" w:rsidRDefault="00C67699" w:rsidP="00AD4CBA">
      <w:pPr>
        <w:numPr>
          <w:ilvl w:val="0"/>
          <w:numId w:val="185"/>
        </w:numPr>
        <w:tabs>
          <w:tab w:val="left" w:pos="360"/>
          <w:tab w:val="left" w:pos="2340"/>
          <w:tab w:val="left" w:pos="4320"/>
          <w:tab w:val="left" w:pos="6210"/>
          <w:tab w:val="left" w:pos="8100"/>
        </w:tabs>
        <w:ind w:left="360" w:hanging="360"/>
        <w:rPr>
          <w:rFonts w:ascii="SutonnyMJ" w:eastAsia="SutonnyMJ" w:hAnsi="SutonnyMJ" w:cs="SutonnyMJ"/>
          <w:b/>
          <w:sz w:val="24"/>
          <w:shd w:val="clear" w:color="auto" w:fill="FFFFFF"/>
        </w:rPr>
      </w:pPr>
      <w:r w:rsidRPr="006408BB">
        <w:rPr>
          <w:rFonts w:ascii="SutonnyMJ" w:eastAsia="SutonnyMJ" w:hAnsi="SutonnyMJ" w:cs="SutonnyMJ"/>
          <w:b/>
          <w:sz w:val="24"/>
          <w:shd w:val="clear" w:color="auto" w:fill="FFFFFF"/>
        </w:rPr>
        <w:t>gnv‡Rv‡Ui `jmg~n: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9"/>
        <w:gridCol w:w="4689"/>
        <w:gridCol w:w="2970"/>
      </w:tblGrid>
      <w:tr w:rsidR="00C67699" w:rsidRPr="006408BB" w:rsidTr="00CF7124">
        <w:trPr>
          <w:trHeight w:val="1"/>
        </w:trPr>
        <w:tc>
          <w:tcPr>
            <w:tcW w:w="729" w:type="dxa"/>
            <w:shd w:val="clear" w:color="auto" w:fill="F2F2F2"/>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pPr>
            <w:r w:rsidRPr="006408BB">
              <w:rPr>
                <w:rFonts w:ascii="SutonnyMJ" w:eastAsia="SutonnyMJ" w:hAnsi="SutonnyMJ" w:cs="SutonnyMJ"/>
                <w:b/>
              </w:rPr>
              <w:t>µ: bs</w:t>
            </w:r>
          </w:p>
        </w:tc>
        <w:tc>
          <w:tcPr>
            <w:tcW w:w="4689" w:type="dxa"/>
            <w:shd w:val="clear" w:color="auto" w:fill="F2F2F2"/>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b/>
              </w:rPr>
              <w:t>`‡ji bvg</w:t>
            </w:r>
          </w:p>
        </w:tc>
        <w:tc>
          <w:tcPr>
            <w:tcW w:w="2970" w:type="dxa"/>
            <w:shd w:val="clear" w:color="auto" w:fill="F2F2F2"/>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b/>
              </w:rPr>
              <w:t>cÖavb</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01</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AvIqvgx jxM</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†kL nvwmbv</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02</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RvZxq cvwU©</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û‡mBb †gvnv¤§` Gikv`</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03</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RvZxq mgvRZvwš¿K `j</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nvmvbyj nK Bby</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04</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IqvK©vm cvwU©</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iv‡k` Lvb †gbb</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05</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evsjv‡`k mvg¨ev`x `j</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`xwjc eo–qv</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06</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MYZš¿x cvwU©</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‡gvt Avik Avjx</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lastRenderedPageBreak/>
              <w:t>07</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MY AvRv`x jxM</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nvwR Avãym mvgv`</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08</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evsjv‡`k mgvRZvwš¿K `j (evm`)</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†iRvDi iwk` Lvb</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09</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MYZvwš¿K gR`yi cvwU©</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Avãym mvjvg</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10</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evsjv‡`k ZwiKZ †dWv‡ikb</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ˆmq` bwReyj eki gvBRfvÛvix</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11</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evsjv‡`k b¨vkbvwj÷ d«›U</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Aveyj Kvjvg AvRv`</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12</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b¨vkbvj AvIqvgx cvwU© (b¨vc)</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‡gvRvd&amp;di Avn‡g`</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13</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RvZxq cvwU© (‡Rwc)</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Av‡bvqvi †nv‡mb gÄy</w:t>
            </w:r>
          </w:p>
        </w:tc>
      </w:tr>
      <w:tr w:rsidR="00C67699" w:rsidRPr="006408BB" w:rsidTr="00CF7124">
        <w:trPr>
          <w:trHeight w:val="1"/>
        </w:trPr>
        <w:tc>
          <w:tcPr>
            <w:tcW w:w="72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14</w:t>
            </w:r>
          </w:p>
        </w:tc>
        <w:tc>
          <w:tcPr>
            <w:tcW w:w="4689"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RvZxq mgvRZvwš¿K `j (Avw¤^qv)</w:t>
            </w:r>
          </w:p>
        </w:tc>
        <w:tc>
          <w:tcPr>
            <w:tcW w:w="2970" w:type="dxa"/>
            <w:shd w:val="clear" w:color="000000" w:fill="FFFFFF"/>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kixd b~iæj Avw¤^qv</w:t>
            </w:r>
          </w:p>
        </w:tc>
      </w:tr>
    </w:tbl>
    <w:p w:rsidR="00C67699" w:rsidRPr="006408BB" w:rsidRDefault="00D01292" w:rsidP="00D01292">
      <w:pPr>
        <w:tabs>
          <w:tab w:val="left" w:pos="360"/>
          <w:tab w:val="left" w:pos="2340"/>
          <w:tab w:val="left" w:pos="4320"/>
          <w:tab w:val="left" w:pos="6210"/>
          <w:tab w:val="left" w:pos="8100"/>
        </w:tabs>
        <w:ind w:left="360" w:hanging="360"/>
        <w:jc w:val="center"/>
        <w:rPr>
          <w:rFonts w:ascii="SutonnyMJ" w:eastAsia="SutonnyMJ" w:hAnsi="SutonnyMJ" w:cs="SutonnyMJ"/>
          <w:b/>
          <w:sz w:val="26"/>
          <w:shd w:val="clear" w:color="auto" w:fill="D9D9D9"/>
        </w:rPr>
      </w:pPr>
      <w:r w:rsidRPr="006408BB">
        <w:rPr>
          <w:rFonts w:ascii="SutonnyMJ" w:eastAsia="SutonnyMJ" w:hAnsi="SutonnyMJ" w:cs="SutonnyMJ"/>
          <w:b/>
          <w:sz w:val="26"/>
        </w:rPr>
        <w:t>9g RvZxq msm` wbe©vPb- 2008</w:t>
      </w:r>
    </w:p>
    <w:p w:rsidR="00CF7124" w:rsidRPr="006408BB" w:rsidRDefault="00F30DBC" w:rsidP="00F30DBC">
      <w:pPr>
        <w:tabs>
          <w:tab w:val="left" w:pos="360"/>
          <w:tab w:val="left" w:pos="2340"/>
          <w:tab w:val="left" w:pos="4320"/>
          <w:tab w:val="left" w:pos="6210"/>
          <w:tab w:val="left" w:pos="8100"/>
        </w:tabs>
        <w:rPr>
          <w:rFonts w:ascii="SutonnyMJ" w:eastAsia="SutonnyMJ" w:hAnsi="SutonnyMJ" w:cs="SutonnyMJ"/>
          <w:sz w:val="24"/>
        </w:rPr>
      </w:pPr>
      <w:r w:rsidRPr="006408BB">
        <w:rPr>
          <w:rFonts w:ascii="SutonnyMJ" w:eastAsia="SutonnyMJ" w:hAnsi="SutonnyMJ" w:cs="SutonnyMJ"/>
          <w:sz w:val="24"/>
        </w:rPr>
        <w:t>†gvU Avmb: 300</w:t>
      </w:r>
    </w:p>
    <w:p w:rsidR="00F30DBC" w:rsidRPr="006408BB" w:rsidRDefault="00F30DBC" w:rsidP="00F30DBC">
      <w:pPr>
        <w:tabs>
          <w:tab w:val="left" w:pos="360"/>
          <w:tab w:val="left" w:pos="2340"/>
          <w:tab w:val="left" w:pos="4320"/>
          <w:tab w:val="left" w:pos="6210"/>
          <w:tab w:val="left" w:pos="8100"/>
        </w:tabs>
        <w:rPr>
          <w:rFonts w:ascii="SutonnyMJ" w:eastAsia="SutonnyMJ" w:hAnsi="SutonnyMJ" w:cs="SutonnyMJ"/>
          <w:sz w:val="24"/>
        </w:rPr>
      </w:pPr>
      <w:r w:rsidRPr="006408BB">
        <w:rPr>
          <w:rFonts w:ascii="SutonnyMJ" w:eastAsia="SutonnyMJ" w:hAnsi="SutonnyMJ" w:cs="SutonnyMJ"/>
          <w:sz w:val="24"/>
        </w:rPr>
        <w:t>gnv‡RvU: 263, Pvi`jxq †RvU: 33 Ges Ab¨vb¨: 4</w:t>
      </w:r>
    </w:p>
    <w:p w:rsidR="00F30DBC" w:rsidRPr="006408BB" w:rsidRDefault="00F30DBC" w:rsidP="00F30DBC">
      <w:pPr>
        <w:tabs>
          <w:tab w:val="left" w:pos="360"/>
          <w:tab w:val="left" w:pos="2340"/>
          <w:tab w:val="left" w:pos="4320"/>
          <w:tab w:val="left" w:pos="6210"/>
          <w:tab w:val="left" w:pos="8100"/>
        </w:tabs>
        <w:ind w:left="360" w:hanging="360"/>
        <w:jc w:val="center"/>
        <w:rPr>
          <w:rFonts w:ascii="SutonnyMJ" w:eastAsia="SutonnyMJ" w:hAnsi="SutonnyMJ" w:cs="SutonnyMJ"/>
          <w:b/>
          <w:sz w:val="26"/>
          <w:shd w:val="clear" w:color="auto" w:fill="D9D9D9"/>
        </w:rPr>
      </w:pPr>
      <w:r w:rsidRPr="006408BB">
        <w:rPr>
          <w:rFonts w:ascii="SutonnyMJ" w:eastAsia="SutonnyMJ" w:hAnsi="SutonnyMJ" w:cs="SutonnyMJ"/>
          <w:b/>
          <w:sz w:val="26"/>
        </w:rPr>
        <w:t>10</w:t>
      </w:r>
      <w:r w:rsidR="00144899" w:rsidRPr="006408BB">
        <w:rPr>
          <w:rFonts w:ascii="SutonnyMJ" w:eastAsia="SutonnyMJ" w:hAnsi="SutonnyMJ" w:cs="SutonnyMJ"/>
          <w:b/>
          <w:sz w:val="26"/>
        </w:rPr>
        <w:t>g</w:t>
      </w:r>
      <w:r w:rsidRPr="006408BB">
        <w:rPr>
          <w:rFonts w:ascii="SutonnyMJ" w:eastAsia="SutonnyMJ" w:hAnsi="SutonnyMJ" w:cs="SutonnyMJ"/>
          <w:b/>
          <w:sz w:val="26"/>
        </w:rPr>
        <w:t xml:space="preserve"> RvZxq msm` wbe©vPb- 2014</w:t>
      </w:r>
    </w:p>
    <w:p w:rsidR="00F30DBC" w:rsidRPr="006408BB" w:rsidRDefault="00F30DBC" w:rsidP="00F30DBC">
      <w:pPr>
        <w:tabs>
          <w:tab w:val="left" w:pos="360"/>
          <w:tab w:val="left" w:pos="2340"/>
          <w:tab w:val="left" w:pos="4320"/>
          <w:tab w:val="left" w:pos="6210"/>
          <w:tab w:val="left" w:pos="8100"/>
        </w:tabs>
        <w:rPr>
          <w:rFonts w:ascii="SutonnyMJ" w:eastAsia="SutonnyMJ" w:hAnsi="SutonnyMJ" w:cs="SutonnyMJ"/>
          <w:sz w:val="24"/>
        </w:rPr>
      </w:pPr>
      <w:r w:rsidRPr="006408BB">
        <w:rPr>
          <w:rFonts w:ascii="SutonnyMJ" w:eastAsia="SutonnyMJ" w:hAnsi="SutonnyMJ" w:cs="SutonnyMJ"/>
          <w:sz w:val="24"/>
        </w:rPr>
        <w:t>†gvU Avmb: 300</w:t>
      </w:r>
    </w:p>
    <w:p w:rsidR="00F30DBC" w:rsidRDefault="00F30DBC" w:rsidP="00F30DBC">
      <w:pPr>
        <w:tabs>
          <w:tab w:val="left" w:pos="360"/>
          <w:tab w:val="left" w:pos="2340"/>
          <w:tab w:val="left" w:pos="4320"/>
          <w:tab w:val="left" w:pos="6210"/>
          <w:tab w:val="left" w:pos="8100"/>
        </w:tabs>
        <w:rPr>
          <w:rFonts w:ascii="SutonnyMJ" w:eastAsia="SutonnyMJ" w:hAnsi="SutonnyMJ" w:cs="SutonnyMJ"/>
          <w:sz w:val="24"/>
        </w:rPr>
      </w:pPr>
      <w:r w:rsidRPr="006408BB">
        <w:rPr>
          <w:rFonts w:ascii="SutonnyMJ" w:eastAsia="SutonnyMJ" w:hAnsi="SutonnyMJ" w:cs="SutonnyMJ"/>
          <w:sz w:val="24"/>
        </w:rPr>
        <w:t xml:space="preserve">gnv‡RvU: </w:t>
      </w:r>
      <w:r w:rsidR="00434331" w:rsidRPr="006408BB">
        <w:rPr>
          <w:rFonts w:ascii="SutonnyMJ" w:eastAsia="SutonnyMJ" w:hAnsi="SutonnyMJ" w:cs="SutonnyMJ"/>
          <w:sz w:val="24"/>
        </w:rPr>
        <w:t>280</w:t>
      </w:r>
      <w:r w:rsidRPr="006408BB">
        <w:rPr>
          <w:rFonts w:ascii="SutonnyMJ" w:eastAsia="SutonnyMJ" w:hAnsi="SutonnyMJ" w:cs="SutonnyMJ"/>
          <w:sz w:val="24"/>
        </w:rPr>
        <w:t xml:space="preserve">, </w:t>
      </w:r>
      <w:r w:rsidR="00434331" w:rsidRPr="006408BB">
        <w:rPr>
          <w:rFonts w:ascii="SutonnyMJ" w:eastAsia="SutonnyMJ" w:hAnsi="SutonnyMJ" w:cs="SutonnyMJ"/>
          <w:sz w:val="24"/>
        </w:rPr>
        <w:t xml:space="preserve">Ab¨vb¨: 20, weGbwc eR©b K‡i </w:t>
      </w:r>
    </w:p>
    <w:p w:rsidR="00597F65" w:rsidRPr="006408BB" w:rsidRDefault="00597F65" w:rsidP="00597F65">
      <w:pPr>
        <w:tabs>
          <w:tab w:val="left" w:pos="360"/>
          <w:tab w:val="left" w:pos="2340"/>
          <w:tab w:val="left" w:pos="4320"/>
          <w:tab w:val="left" w:pos="6210"/>
          <w:tab w:val="left" w:pos="8100"/>
        </w:tabs>
        <w:jc w:val="center"/>
        <w:rPr>
          <w:rFonts w:ascii="SutonnyMJ" w:eastAsia="SutonnyMJ" w:hAnsi="SutonnyMJ" w:cs="SutonnyMJ"/>
          <w:b/>
          <w:sz w:val="26"/>
        </w:rPr>
      </w:pPr>
      <w:r w:rsidRPr="006408BB">
        <w:rPr>
          <w:rFonts w:ascii="SutonnyMJ" w:eastAsia="SutonnyMJ" w:hAnsi="SutonnyMJ" w:cs="SutonnyMJ"/>
          <w:b/>
          <w:sz w:val="26"/>
        </w:rPr>
        <w:t>G</w:t>
      </w:r>
      <w:r>
        <w:rPr>
          <w:rFonts w:ascii="SutonnyMJ" w:eastAsia="SutonnyMJ" w:hAnsi="SutonnyMJ" w:cs="SutonnyMJ"/>
          <w:b/>
          <w:sz w:val="26"/>
        </w:rPr>
        <w:t>Kv`k RvZxq msm` wbev©P‡bi djvdj</w:t>
      </w:r>
      <w:r w:rsidR="00960AAF">
        <w:rPr>
          <w:rFonts w:ascii="SutonnyMJ" w:eastAsia="SutonnyMJ" w:hAnsi="SutonnyMJ" w:cs="SutonnyMJ"/>
          <w:b/>
          <w:sz w:val="26"/>
        </w:rPr>
        <w:t xml:space="preserve"> (2019)</w:t>
      </w:r>
    </w:p>
    <w:p w:rsidR="00597F65" w:rsidRPr="006408BB" w:rsidRDefault="00597F65" w:rsidP="00AD4CBA">
      <w:pPr>
        <w:numPr>
          <w:ilvl w:val="0"/>
          <w:numId w:val="194"/>
        </w:numPr>
        <w:tabs>
          <w:tab w:val="left" w:pos="360"/>
          <w:tab w:val="left" w:pos="12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gnv‡RvU</w:t>
      </w:r>
      <w:r w:rsidRPr="006408BB">
        <w:rPr>
          <w:rFonts w:ascii="SutonnyMJ" w:eastAsia="SutonnyMJ" w:hAnsi="SutonnyMJ" w:cs="SutonnyMJ"/>
          <w:sz w:val="24"/>
        </w:rPr>
        <w:tab/>
        <w:t>: 289wU Avmb [AvIqvgxjxM- 258wU, RvZxq cvwU©- 22wU, Ab¨ cuvP kixK- 09wU]</w:t>
      </w:r>
    </w:p>
    <w:p w:rsidR="00597F65" w:rsidRPr="006408BB" w:rsidRDefault="00597F65" w:rsidP="00AD4CBA">
      <w:pPr>
        <w:numPr>
          <w:ilvl w:val="0"/>
          <w:numId w:val="194"/>
        </w:numPr>
        <w:tabs>
          <w:tab w:val="left" w:pos="360"/>
          <w:tab w:val="left" w:pos="12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HK¨d«›U</w:t>
      </w:r>
      <w:r w:rsidRPr="006408BB">
        <w:rPr>
          <w:rFonts w:ascii="SutonnyMJ" w:eastAsia="SutonnyMJ" w:hAnsi="SutonnyMJ" w:cs="SutonnyMJ"/>
          <w:sz w:val="24"/>
        </w:rPr>
        <w:tab/>
        <w:t>: 08 Avmb [ weGbwc- 06wU, MY‡dvivg- 02wU]</w:t>
      </w:r>
    </w:p>
    <w:p w:rsidR="00597F65" w:rsidRPr="00597F65" w:rsidRDefault="00597F65" w:rsidP="00AD4CBA">
      <w:pPr>
        <w:numPr>
          <w:ilvl w:val="0"/>
          <w:numId w:val="194"/>
        </w:numPr>
        <w:tabs>
          <w:tab w:val="left" w:pos="360"/>
          <w:tab w:val="left" w:pos="12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¯^Zš¿</w:t>
      </w:r>
      <w:r w:rsidRPr="006408BB">
        <w:rPr>
          <w:rFonts w:ascii="SutonnyMJ" w:eastAsia="SutonnyMJ" w:hAnsi="SutonnyMJ" w:cs="SutonnyMJ"/>
          <w:sz w:val="24"/>
        </w:rPr>
        <w:tab/>
        <w:t>: 03wU Avmb</w:t>
      </w:r>
    </w:p>
    <w:p w:rsidR="00F30DBC" w:rsidRPr="006408BB" w:rsidRDefault="00F30DBC" w:rsidP="00F30DBC">
      <w:pPr>
        <w:tabs>
          <w:tab w:val="left" w:pos="360"/>
          <w:tab w:val="left" w:pos="2340"/>
          <w:tab w:val="left" w:pos="4320"/>
          <w:tab w:val="left" w:pos="6210"/>
          <w:tab w:val="left" w:pos="8100"/>
        </w:tabs>
        <w:rPr>
          <w:rFonts w:ascii="SutonnyMJ" w:eastAsia="SutonnyMJ" w:hAnsi="SutonnyMJ" w:cs="SutonnyMJ"/>
          <w:sz w:val="10"/>
          <w:shd w:val="clear" w:color="auto" w:fill="D9D9D9"/>
        </w:rPr>
      </w:pP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34"/>
          <w:shd w:val="clear" w:color="auto" w:fill="FFFFFF"/>
        </w:rPr>
      </w:pPr>
      <w:r w:rsidRPr="006408BB">
        <w:rPr>
          <w:rFonts w:ascii="SutonnyMJ" w:eastAsia="SutonnyMJ" w:hAnsi="SutonnyMJ" w:cs="SutonnyMJ"/>
          <w:b/>
          <w:sz w:val="28"/>
          <w:shd w:val="clear" w:color="auto" w:fill="D9D9D9"/>
        </w:rPr>
        <w:t>evsjv‡`k K…lK kÖwgK AvIqvgxjxM (evKkvj)</w:t>
      </w:r>
    </w:p>
    <w:p w:rsidR="00C67699" w:rsidRPr="006408BB" w:rsidRDefault="00C67699" w:rsidP="00AD4CBA">
      <w:pPr>
        <w:numPr>
          <w:ilvl w:val="0"/>
          <w:numId w:val="215"/>
        </w:numPr>
        <w:tabs>
          <w:tab w:val="left" w:pos="360"/>
          <w:tab w:val="left" w:pos="2340"/>
          <w:tab w:val="left" w:pos="4320"/>
          <w:tab w:val="left" w:pos="6210"/>
          <w:tab w:val="left" w:pos="8100"/>
        </w:tabs>
        <w:jc w:val="both"/>
        <w:rPr>
          <w:rFonts w:ascii="SutonnyMJ" w:eastAsia="SutonnyMJ" w:hAnsi="SutonnyMJ" w:cs="SutonnyMJ"/>
          <w:sz w:val="24"/>
          <w:shd w:val="clear" w:color="auto" w:fill="FFFFFF"/>
        </w:rPr>
      </w:pPr>
      <w:r w:rsidRPr="006408BB">
        <w:rPr>
          <w:rFonts w:ascii="SutonnyMJ" w:eastAsia="SutonnyMJ" w:hAnsi="SutonnyMJ" w:cs="SutonnyMJ"/>
          <w:b/>
          <w:sz w:val="24"/>
          <w:shd w:val="clear" w:color="auto" w:fill="FFFFFF"/>
        </w:rPr>
        <w:t>MVb :</w:t>
      </w:r>
      <w:r w:rsidR="00277F14">
        <w:rPr>
          <w:rFonts w:ascii="SutonnyMJ" w:eastAsia="SutonnyMJ" w:hAnsi="SutonnyMJ" w:cs="SutonnyMJ"/>
          <w:sz w:val="24"/>
          <w:shd w:val="clear" w:color="auto" w:fill="FFFFFF"/>
        </w:rPr>
        <w:t xml:space="preserve"> 24 †deªæqvwi</w:t>
      </w:r>
      <w:r w:rsidRPr="006408BB">
        <w:rPr>
          <w:rFonts w:ascii="SutonnyMJ" w:eastAsia="SutonnyMJ" w:hAnsi="SutonnyMJ" w:cs="SutonnyMJ"/>
          <w:sz w:val="24"/>
          <w:shd w:val="clear" w:color="auto" w:fill="FFFFFF"/>
        </w:rPr>
        <w:t>, 1975</w:t>
      </w:r>
    </w:p>
    <w:p w:rsidR="00C67699" w:rsidRPr="006408BB" w:rsidRDefault="00C67699" w:rsidP="00AD4CBA">
      <w:pPr>
        <w:numPr>
          <w:ilvl w:val="0"/>
          <w:numId w:val="215"/>
        </w:numPr>
        <w:tabs>
          <w:tab w:val="left" w:pos="360"/>
          <w:tab w:val="left" w:pos="2340"/>
          <w:tab w:val="left" w:pos="4320"/>
          <w:tab w:val="left" w:pos="6210"/>
          <w:tab w:val="left" w:pos="8100"/>
        </w:tabs>
        <w:jc w:val="both"/>
        <w:rPr>
          <w:rFonts w:ascii="SutonnyMJ" w:eastAsia="SutonnyMJ" w:hAnsi="SutonnyMJ" w:cs="SutonnyMJ"/>
          <w:sz w:val="24"/>
          <w:shd w:val="clear" w:color="auto" w:fill="FFFFFF"/>
        </w:rPr>
      </w:pPr>
      <w:r w:rsidRPr="006408BB">
        <w:rPr>
          <w:rFonts w:ascii="SutonnyMJ" w:eastAsia="SutonnyMJ" w:hAnsi="SutonnyMJ" w:cs="SutonnyMJ"/>
          <w:b/>
          <w:sz w:val="24"/>
          <w:shd w:val="clear" w:color="auto" w:fill="FFFFFF"/>
        </w:rPr>
        <w:t>cÖavb:</w:t>
      </w:r>
      <w:r w:rsidRPr="006408BB">
        <w:rPr>
          <w:rFonts w:ascii="SutonnyMJ" w:eastAsia="SutonnyMJ" w:hAnsi="SutonnyMJ" w:cs="SutonnyMJ"/>
          <w:sz w:val="24"/>
          <w:shd w:val="clear" w:color="auto" w:fill="FFFFFF"/>
        </w:rPr>
        <w:t xml:space="preserve"> e½eÜz †kL gywReyi ingvb</w:t>
      </w:r>
    </w:p>
    <w:p w:rsidR="00C67699" w:rsidRPr="006408BB" w:rsidRDefault="00C67699" w:rsidP="00AD4CBA">
      <w:pPr>
        <w:numPr>
          <w:ilvl w:val="0"/>
          <w:numId w:val="215"/>
        </w:numPr>
        <w:tabs>
          <w:tab w:val="left" w:pos="360"/>
          <w:tab w:val="left" w:pos="1080"/>
          <w:tab w:val="left" w:pos="2340"/>
          <w:tab w:val="left" w:pos="4320"/>
          <w:tab w:val="left" w:pos="6210"/>
          <w:tab w:val="left" w:pos="8100"/>
        </w:tabs>
        <w:jc w:val="both"/>
        <w:rPr>
          <w:rFonts w:ascii="SutonnyMJ" w:eastAsia="SutonnyMJ" w:hAnsi="SutonnyMJ" w:cs="SutonnyMJ"/>
          <w:sz w:val="24"/>
          <w:shd w:val="clear" w:color="auto" w:fill="FFFFFF"/>
        </w:rPr>
      </w:pPr>
      <w:r w:rsidRPr="006408BB">
        <w:rPr>
          <w:rFonts w:ascii="SutonnyMJ" w:eastAsia="SutonnyMJ" w:hAnsi="SutonnyMJ" w:cs="SutonnyMJ"/>
          <w:b/>
          <w:sz w:val="24"/>
          <w:shd w:val="clear" w:color="auto" w:fill="FFFFFF"/>
        </w:rPr>
        <w:t>`jmg~n:</w:t>
      </w:r>
      <w:r w:rsidRPr="006408BB">
        <w:rPr>
          <w:rFonts w:ascii="SutonnyMJ" w:eastAsia="SutonnyMJ" w:hAnsi="SutonnyMJ" w:cs="SutonnyMJ"/>
          <w:b/>
          <w:sz w:val="24"/>
          <w:shd w:val="clear" w:color="auto" w:fill="FFFFFF"/>
        </w:rPr>
        <w:tab/>
      </w:r>
      <w:r w:rsidRPr="006408BB">
        <w:rPr>
          <w:rFonts w:ascii="SutonnyMJ" w:eastAsia="SutonnyMJ" w:hAnsi="SutonnyMJ" w:cs="SutonnyMJ"/>
          <w:sz w:val="24"/>
          <w:shd w:val="clear" w:color="auto" w:fill="FFFFFF"/>
        </w:rPr>
        <w:t>01. AvIqvgx</w:t>
      </w:r>
      <w:r w:rsidR="00277F14">
        <w:rPr>
          <w:rFonts w:ascii="SutonnyMJ" w:eastAsia="SutonnyMJ" w:hAnsi="SutonnyMJ" w:cs="SutonnyMJ"/>
          <w:sz w:val="24"/>
          <w:shd w:val="clear" w:color="auto" w:fill="FFFFFF"/>
        </w:rPr>
        <w:t xml:space="preserve"> </w:t>
      </w:r>
      <w:r w:rsidRPr="006408BB">
        <w:rPr>
          <w:rFonts w:ascii="SutonnyMJ" w:eastAsia="SutonnyMJ" w:hAnsi="SutonnyMJ" w:cs="SutonnyMJ"/>
          <w:sz w:val="24"/>
          <w:shd w:val="clear" w:color="auto" w:fill="FFFFFF"/>
        </w:rPr>
        <w:t>jxM</w:t>
      </w:r>
      <w:r w:rsidRPr="006408BB">
        <w:rPr>
          <w:rFonts w:ascii="SutonnyMJ" w:eastAsia="SutonnyMJ" w:hAnsi="SutonnyMJ" w:cs="SutonnyMJ"/>
          <w:sz w:val="24"/>
          <w:shd w:val="clear" w:color="auto" w:fill="FFFFFF"/>
        </w:rPr>
        <w:tab/>
        <w:t>02. evsjv‡`k KwgDwb÷ cvwU©</w:t>
      </w:r>
    </w:p>
    <w:p w:rsidR="00C67699" w:rsidRPr="006408BB" w:rsidRDefault="00C67699" w:rsidP="00C67699">
      <w:pPr>
        <w:pStyle w:val="ListParagraph"/>
        <w:tabs>
          <w:tab w:val="left" w:pos="360"/>
          <w:tab w:val="left" w:pos="1080"/>
          <w:tab w:val="left" w:pos="2340"/>
          <w:tab w:val="left" w:pos="4320"/>
          <w:tab w:val="left" w:pos="6210"/>
          <w:tab w:val="left" w:pos="8100"/>
        </w:tabs>
        <w:ind w:left="1440"/>
        <w:jc w:val="both"/>
        <w:rPr>
          <w:rFonts w:ascii="SutonnyMJ" w:eastAsia="SutonnyMJ" w:hAnsi="SutonnyMJ" w:cs="SutonnyMJ"/>
          <w:sz w:val="24"/>
          <w:shd w:val="clear" w:color="auto" w:fill="FFFFFF"/>
        </w:rPr>
      </w:pPr>
      <w:r w:rsidRPr="006408BB">
        <w:rPr>
          <w:rFonts w:ascii="SutonnyMJ" w:eastAsia="SutonnyMJ" w:hAnsi="SutonnyMJ" w:cs="SutonnyMJ"/>
          <w:sz w:val="24"/>
          <w:shd w:val="clear" w:color="auto" w:fill="FFFFFF"/>
        </w:rPr>
        <w:tab/>
        <w:t>03. b¨vc (†gvRvddi)</w:t>
      </w:r>
      <w:r w:rsidRPr="006408BB">
        <w:rPr>
          <w:rFonts w:ascii="SutonnyMJ" w:eastAsia="SutonnyMJ" w:hAnsi="SutonnyMJ" w:cs="SutonnyMJ"/>
          <w:sz w:val="24"/>
          <w:shd w:val="clear" w:color="auto" w:fill="FFFFFF"/>
        </w:rPr>
        <w:tab/>
        <w:t>04. RvZxq jxM</w:t>
      </w:r>
    </w:p>
    <w:p w:rsidR="00C67699" w:rsidRPr="00FB5A23" w:rsidRDefault="00FB5A23" w:rsidP="00FB5A23">
      <w:pPr>
        <w:contextualSpacing/>
        <w:jc w:val="center"/>
        <w:rPr>
          <w:rFonts w:ascii="SutonnyMJ" w:hAnsi="SutonnyMJ"/>
          <w:b/>
          <w:sz w:val="24"/>
        </w:rPr>
      </w:pPr>
      <w:r>
        <w:rPr>
          <w:rFonts w:ascii="SutonnyMJ" w:hAnsi="SutonnyMJ"/>
          <w:b/>
          <w:sz w:val="24"/>
        </w:rPr>
        <w:t>evKkvj MV‡bi †cÖÿvcU</w:t>
      </w:r>
    </w:p>
    <w:p w:rsidR="004E4623" w:rsidRPr="00FB5A23" w:rsidRDefault="004E4623" w:rsidP="00AD4CBA">
      <w:pPr>
        <w:pStyle w:val="ListParagraph"/>
        <w:numPr>
          <w:ilvl w:val="0"/>
          <w:numId w:val="381"/>
        </w:numPr>
        <w:tabs>
          <w:tab w:val="left" w:pos="360"/>
        </w:tabs>
        <w:jc w:val="both"/>
        <w:rPr>
          <w:rFonts w:ascii="SutonnyMJ" w:hAnsi="SutonnyMJ"/>
          <w:sz w:val="24"/>
        </w:rPr>
      </w:pPr>
      <w:r w:rsidRPr="00FB5A23">
        <w:rPr>
          <w:rFonts w:ascii="SutonnyMJ" w:hAnsi="SutonnyMJ"/>
          <w:sz w:val="24"/>
        </w:rPr>
        <w:t xml:space="preserve">e½eÜz wb‡RB Zvi DËi w`‡q †M‡Qb| 1975 mv‡j e½eÜz </w:t>
      </w:r>
      <w:r w:rsidRPr="00585C27">
        <w:rPr>
          <w:rFonts w:ascii="SutonnyMJ" w:hAnsi="SutonnyMJ"/>
          <w:sz w:val="24"/>
        </w:rPr>
        <w:t>Aa¨</w:t>
      </w:r>
      <w:r w:rsidR="00585C27" w:rsidRPr="00585C27">
        <w:rPr>
          <w:rFonts w:ascii="SutonnyMJ" w:hAnsi="SutonnyMJ"/>
          <w:sz w:val="24"/>
        </w:rPr>
        <w:t>v</w:t>
      </w:r>
      <w:r w:rsidRPr="00585C27">
        <w:rPr>
          <w:rFonts w:ascii="SutonnyMJ" w:hAnsi="SutonnyMJ"/>
          <w:sz w:val="24"/>
        </w:rPr>
        <w:t xml:space="preserve">cK </w:t>
      </w:r>
      <w:r w:rsidRPr="00FB5A23">
        <w:rPr>
          <w:rFonts w:ascii="SutonnyMJ" w:hAnsi="SutonnyMJ"/>
          <w:sz w:val="24"/>
        </w:rPr>
        <w:t>Kexi †PŠ</w:t>
      </w:r>
      <w:r w:rsidR="00FB5A23">
        <w:rPr>
          <w:rFonts w:ascii="SutonnyMJ" w:hAnsi="SutonnyMJ"/>
          <w:sz w:val="24"/>
        </w:rPr>
        <w:t xml:space="preserve">ayixi m‡½ evKkvj m¤ú‡K© GK </w:t>
      </w:r>
      <w:r w:rsidR="00FB5A23" w:rsidRPr="00585C27">
        <w:rPr>
          <w:rFonts w:ascii="SutonnyMJ" w:hAnsi="SutonnyMJ"/>
          <w:sz w:val="24"/>
        </w:rPr>
        <w:t>mvÿ¨</w:t>
      </w:r>
      <w:r w:rsidR="00585C27" w:rsidRPr="00585C27">
        <w:rPr>
          <w:rFonts w:ascii="SutonnyMJ" w:hAnsi="SutonnyMJ"/>
          <w:sz w:val="24"/>
        </w:rPr>
        <w:t>Z</w:t>
      </w:r>
      <w:r w:rsidR="00FB5A23" w:rsidRPr="00585C27">
        <w:rPr>
          <w:rFonts w:ascii="SutonnyMJ" w:hAnsi="SutonnyMJ"/>
          <w:sz w:val="24"/>
        </w:rPr>
        <w:t>Kv‡i</w:t>
      </w:r>
      <w:r w:rsidR="00FB5A23">
        <w:rPr>
          <w:rFonts w:ascii="SutonnyMJ" w:hAnsi="SutonnyMJ"/>
          <w:sz w:val="24"/>
        </w:rPr>
        <w:t xml:space="preserve"> e‡jwQ‡jb,</w:t>
      </w:r>
    </w:p>
    <w:p w:rsidR="004E4623" w:rsidRDefault="004E4623" w:rsidP="004E4623">
      <w:pPr>
        <w:tabs>
          <w:tab w:val="left" w:pos="360"/>
        </w:tabs>
        <w:jc w:val="both"/>
        <w:rPr>
          <w:rFonts w:ascii="SutonnyMJ" w:hAnsi="SutonnyMJ"/>
          <w:sz w:val="24"/>
        </w:rPr>
      </w:pPr>
      <w:r>
        <w:rPr>
          <w:rFonts w:ascii="SutonnyMJ" w:hAnsi="SutonnyMJ"/>
          <w:sz w:val="24"/>
        </w:rPr>
        <w:tab/>
        <w:t xml:space="preserve">Ò†PŠayix mv‡ne, fv‡M¨i wK wbôzi cwinvm mvivRxeb MYZ‡š¿i Rb¨ Av‡›`vjb Kijvg, KZ †Rj </w:t>
      </w:r>
      <w:r w:rsidR="00585C27" w:rsidRPr="00585C27">
        <w:rPr>
          <w:rFonts w:ascii="SutonnyMJ" w:hAnsi="SutonnyMJ"/>
          <w:sz w:val="24"/>
        </w:rPr>
        <w:t>L</w:t>
      </w:r>
      <w:r w:rsidRPr="00585C27">
        <w:rPr>
          <w:rFonts w:ascii="SutonnyMJ" w:hAnsi="SutonnyMJ"/>
          <w:sz w:val="24"/>
        </w:rPr>
        <w:t xml:space="preserve">vUjvg </w:t>
      </w:r>
      <w:r>
        <w:rPr>
          <w:rFonts w:ascii="SutonnyMJ" w:hAnsi="SutonnyMJ"/>
          <w:sz w:val="24"/>
        </w:rPr>
        <w:t>Avi GLb GK cvwU© Ki‡Z hvw”Q| AvM÷ gvm †_‡K evKkv‡ji KvR cy‡ivcywi ïiæ n‡e| Avwg GUv PvBwb| eva¨ n‡q Ki‡Z n‡”Q| cvwK¯Ívbcš’x wewfbœ Bmjvgx `j Ges A¯¿avix Rvm‡`i MYevwnbx</w:t>
      </w:r>
      <w:r w:rsidR="00FB5A23">
        <w:rPr>
          <w:rFonts w:ascii="SutonnyMJ" w:hAnsi="SutonnyMJ"/>
          <w:sz w:val="24"/>
        </w:rPr>
        <w:t>,</w:t>
      </w:r>
      <w:r>
        <w:rPr>
          <w:rFonts w:ascii="SutonnyMJ" w:hAnsi="SutonnyMJ"/>
          <w:sz w:val="24"/>
        </w:rPr>
        <w:t xml:space="preserve"> me©nviv cvwU© cÖf…wZ cÖkvmb I ivR‰bwZK w¯’wZkxjZv‡K †f‡½ †djvi Dcµg K‡i †dj‡Q| C‡`i w`‡b bvgv‡Ri g‡a¨ nZ¨v Kiv nq ï‡b‡Qb KL‡bv? AZGe, Ab¨ †Kvb c_ †Lvjv bv †`‡L Avwg ¯^vaxbZvi c‡ÿi †jvK‡`i wb‡q GKwU ivR‰bwZK gÂ wn‡m‡e evKkvj MVb K‡iwQ| Avgvi GB GK `jxq e¨e¯’v n‡e mvgwiK| †`kUv‡K cÖwZwecøex‡`i nvZ †_‡K iÿv K‡i Avwg Avevi MYZ‡š¿ wd‡i hv‡ev| eû`jxq MYZ‡š¿ wd‡i </w:t>
      </w:r>
      <w:r w:rsidRPr="00DA35C6">
        <w:rPr>
          <w:rFonts w:ascii="SutonnyMJ" w:hAnsi="SutonnyMJ"/>
          <w:sz w:val="24"/>
        </w:rPr>
        <w:t>hv‡ev</w:t>
      </w:r>
      <w:r w:rsidR="00DA35C6" w:rsidRPr="00DA35C6">
        <w:rPr>
          <w:rFonts w:ascii="SutonnyMJ" w:hAnsi="SutonnyMJ"/>
          <w:sz w:val="24"/>
        </w:rPr>
        <w:t>Ó</w:t>
      </w:r>
      <w:r w:rsidRPr="00DA35C6">
        <w:rPr>
          <w:rFonts w:ascii="SutonnyMJ" w:hAnsi="SutonnyMJ"/>
          <w:sz w:val="24"/>
        </w:rPr>
        <w:t>|</w:t>
      </w:r>
    </w:p>
    <w:p w:rsidR="004E4623" w:rsidRDefault="004E4623" w:rsidP="004E4623">
      <w:pPr>
        <w:tabs>
          <w:tab w:val="left" w:pos="360"/>
        </w:tabs>
        <w:jc w:val="both"/>
        <w:rPr>
          <w:rFonts w:ascii="SutonnyMJ" w:hAnsi="SutonnyMJ"/>
          <w:sz w:val="24"/>
        </w:rPr>
      </w:pPr>
      <w:r>
        <w:rPr>
          <w:rFonts w:ascii="SutonnyMJ" w:hAnsi="SutonnyMJ"/>
          <w:sz w:val="24"/>
        </w:rPr>
        <w:tab/>
        <w:t>Z_¨m~Î: [e½eÜzi m‡½ Avjvc Ges cÖvmw½K K_vevZ©v, kvgmy¾vgvb Lvb]</w:t>
      </w:r>
    </w:p>
    <w:p w:rsidR="004E4623" w:rsidRDefault="004E4623" w:rsidP="004E4623">
      <w:pPr>
        <w:tabs>
          <w:tab w:val="left" w:pos="360"/>
        </w:tabs>
        <w:jc w:val="both"/>
        <w:rPr>
          <w:rFonts w:ascii="SutonnyMJ" w:hAnsi="SutonnyMJ"/>
          <w:sz w:val="24"/>
        </w:rPr>
      </w:pPr>
      <w:r>
        <w:rPr>
          <w:rFonts w:ascii="SutonnyMJ" w:hAnsi="SutonnyMJ"/>
          <w:sz w:val="24"/>
        </w:rPr>
        <w:t xml:space="preserve">we.`ª: 1. GLv‡b </w:t>
      </w:r>
      <w:r w:rsidR="00585C27" w:rsidRPr="00585C27">
        <w:rPr>
          <w:rFonts w:ascii="SutonnyMJ" w:hAnsi="SutonnyMJ"/>
          <w:sz w:val="24"/>
        </w:rPr>
        <w:t>B</w:t>
      </w:r>
      <w:r w:rsidRPr="00585C27">
        <w:rPr>
          <w:rFonts w:ascii="SutonnyMJ" w:hAnsi="SutonnyMJ"/>
          <w:sz w:val="24"/>
        </w:rPr>
        <w:t>‡`i</w:t>
      </w:r>
      <w:r>
        <w:rPr>
          <w:rFonts w:ascii="SutonnyMJ" w:hAnsi="SutonnyMJ"/>
          <w:sz w:val="24"/>
        </w:rPr>
        <w:t xml:space="preserve"> Rvgv‡Z bvgvR covi mgq hv‡K Lyb</w:t>
      </w:r>
      <w:r w:rsidR="00FB5A23">
        <w:rPr>
          <w:rFonts w:ascii="SutonnyMJ" w:hAnsi="SutonnyMJ"/>
          <w:sz w:val="24"/>
        </w:rPr>
        <w:t xml:space="preserve"> Kiv n‡qwQj-</w:t>
      </w:r>
      <w:r>
        <w:rPr>
          <w:rFonts w:ascii="SutonnyMJ" w:hAnsi="SutonnyMJ"/>
          <w:sz w:val="24"/>
        </w:rPr>
        <w:t xml:space="preserve"> Kzwóqv AvIqvgx jx‡Mi mn-mfvcwZ Ges msm` m`m¨ †Mvjvg wKewiqv‡K|</w:t>
      </w:r>
    </w:p>
    <w:p w:rsidR="004E4623" w:rsidRDefault="004E4623" w:rsidP="004E4623">
      <w:pPr>
        <w:tabs>
          <w:tab w:val="left" w:pos="360"/>
        </w:tabs>
        <w:jc w:val="both"/>
        <w:rPr>
          <w:rFonts w:ascii="SutonnyMJ" w:hAnsi="SutonnyMJ"/>
          <w:sz w:val="24"/>
        </w:rPr>
      </w:pPr>
      <w:r>
        <w:rPr>
          <w:rFonts w:ascii="SutonnyMJ" w:hAnsi="SutonnyMJ"/>
          <w:sz w:val="24"/>
        </w:rPr>
        <w:lastRenderedPageBreak/>
        <w:tab/>
        <w:t>2.</w:t>
      </w:r>
      <w:r>
        <w:rPr>
          <w:rFonts w:ascii="SutonnyMJ" w:hAnsi="SutonnyMJ"/>
          <w:sz w:val="24"/>
        </w:rPr>
        <w:tab/>
        <w:t>hy‡×i ci AvIqvgx jxM, Kv‡`wiqv evwnbx, evsjv‡`k KwgDwbó cvwU© BZ¨vw` e½eÜzi</w:t>
      </w:r>
      <w:r w:rsidR="00FB5A23">
        <w:rPr>
          <w:rFonts w:ascii="SutonnyMJ" w:hAnsi="SutonnyMJ"/>
          <w:sz w:val="24"/>
        </w:rPr>
        <w:t xml:space="preserve"> Avnev‡b A¯¿ Rgv w`‡jI cvwK¯Ívbcš’x </w:t>
      </w:r>
      <w:r w:rsidR="00FB5A23" w:rsidRPr="00585C27">
        <w:rPr>
          <w:rFonts w:ascii="SutonnyMJ" w:hAnsi="SutonnyMJ"/>
          <w:sz w:val="24"/>
        </w:rPr>
        <w:t>ivRvKviiv</w:t>
      </w:r>
      <w:r w:rsidR="00585C27" w:rsidRPr="00585C27">
        <w:rPr>
          <w:rFonts w:ascii="SutonnyMJ" w:hAnsi="SutonnyMJ"/>
          <w:sz w:val="24"/>
        </w:rPr>
        <w:t xml:space="preserve"> I</w:t>
      </w:r>
      <w:r w:rsidR="00FB5A23" w:rsidRPr="00585C27">
        <w:rPr>
          <w:rFonts w:ascii="SutonnyMJ" w:hAnsi="SutonnyMJ"/>
          <w:sz w:val="24"/>
        </w:rPr>
        <w:t xml:space="preserve"> Rvm‡`i</w:t>
      </w:r>
      <w:r w:rsidR="00FB5A23">
        <w:rPr>
          <w:rFonts w:ascii="SutonnyMJ" w:hAnsi="SutonnyMJ"/>
          <w:sz w:val="24"/>
        </w:rPr>
        <w:t xml:space="preserve"> †jv‡KivI A¯¿ Rgv †`qwb</w:t>
      </w:r>
      <w:r>
        <w:rPr>
          <w:rFonts w:ascii="SutonnyMJ" w:hAnsi="SutonnyMJ"/>
          <w:sz w:val="24"/>
        </w:rPr>
        <w:t xml:space="preserve"> Zviv †m¸‡jv mwnsmZv ˆZwi‡Z e¨envi K‡iwQj|</w:t>
      </w:r>
    </w:p>
    <w:p w:rsidR="004E4623" w:rsidRDefault="004E4623" w:rsidP="004E4623">
      <w:pPr>
        <w:tabs>
          <w:tab w:val="left" w:pos="360"/>
        </w:tabs>
        <w:jc w:val="both"/>
        <w:rPr>
          <w:rFonts w:ascii="SutonnyMJ" w:hAnsi="SutonnyMJ"/>
          <w:sz w:val="24"/>
        </w:rPr>
      </w:pPr>
      <w:r>
        <w:rPr>
          <w:rFonts w:ascii="SutonnyMJ" w:hAnsi="SutonnyMJ"/>
          <w:sz w:val="24"/>
        </w:rPr>
        <w:tab/>
        <w:t>3.</w:t>
      </w:r>
      <w:r>
        <w:rPr>
          <w:rFonts w:ascii="SutonnyMJ" w:hAnsi="SutonnyMJ"/>
          <w:sz w:val="24"/>
        </w:rPr>
        <w:tab/>
        <w:t>D‡jøL</w:t>
      </w:r>
      <w:r w:rsidR="004C0007">
        <w:rPr>
          <w:rFonts w:ascii="SutonnyMJ" w:hAnsi="SutonnyMJ"/>
          <w:sz w:val="24"/>
        </w:rPr>
        <w:t>¨</w:t>
      </w:r>
      <w:r w:rsidR="00FB5A23">
        <w:rPr>
          <w:rFonts w:ascii="SutonnyMJ" w:hAnsi="SutonnyMJ"/>
          <w:sz w:val="24"/>
        </w:rPr>
        <w:t>,</w:t>
      </w:r>
      <w:r>
        <w:rPr>
          <w:rFonts w:ascii="SutonnyMJ" w:hAnsi="SutonnyMJ"/>
          <w:sz w:val="24"/>
        </w:rPr>
        <w:t xml:space="preserve"> evKkvj </w:t>
      </w:r>
      <w:r w:rsidR="00FB5A23">
        <w:rPr>
          <w:rFonts w:ascii="SutonnyMJ" w:hAnsi="SutonnyMJ"/>
          <w:sz w:val="24"/>
        </w:rPr>
        <w:t>GK`jxq kvmb e¨e¯’v wQj bv| KviY</w:t>
      </w:r>
      <w:r>
        <w:rPr>
          <w:rFonts w:ascii="SutonnyMJ" w:hAnsi="SutonnyMJ"/>
          <w:sz w:val="24"/>
        </w:rPr>
        <w:t xml:space="preserve"> miKv‡ii evB‡i _vKv gyw³hy‡×i ¯^c‡ÿi `j¸‡jv wb‡q GK‡Î miKvi MVb K‡iwQ‡jb|</w:t>
      </w:r>
    </w:p>
    <w:p w:rsidR="004E4623" w:rsidRDefault="004E4623" w:rsidP="004E4623">
      <w:pPr>
        <w:tabs>
          <w:tab w:val="left" w:pos="360"/>
        </w:tabs>
        <w:jc w:val="both"/>
        <w:rPr>
          <w:rFonts w:ascii="SutonnyMJ" w:hAnsi="SutonnyMJ"/>
          <w:sz w:val="24"/>
        </w:rPr>
      </w:pPr>
      <w:r>
        <w:rPr>
          <w:rFonts w:ascii="SutonnyMJ" w:hAnsi="SutonnyMJ"/>
          <w:sz w:val="24"/>
        </w:rPr>
        <w:tab/>
        <w:t>4.</w:t>
      </w:r>
      <w:r>
        <w:rPr>
          <w:rFonts w:ascii="SutonnyMJ" w:hAnsi="SutonnyMJ"/>
          <w:sz w:val="24"/>
        </w:rPr>
        <w:tab/>
        <w:t>ev</w:t>
      </w:r>
      <w:r w:rsidR="00FB5A23">
        <w:rPr>
          <w:rFonts w:ascii="SutonnyMJ" w:hAnsi="SutonnyMJ"/>
          <w:sz w:val="24"/>
        </w:rPr>
        <w:t xml:space="preserve">Kkvj e¨e¯’vq 4wU cwÎKvi </w:t>
      </w:r>
      <w:r w:rsidR="00FB5A23" w:rsidRPr="00585C27">
        <w:rPr>
          <w:rFonts w:ascii="SutonnyMJ" w:hAnsi="SutonnyMJ"/>
          <w:sz w:val="24"/>
        </w:rPr>
        <w:t>wWK¬v‡i</w:t>
      </w:r>
      <w:r w:rsidR="00585C27" w:rsidRPr="00585C27">
        <w:rPr>
          <w:rFonts w:ascii="SutonnyMJ" w:hAnsi="SutonnyMJ"/>
          <w:sz w:val="24"/>
        </w:rPr>
        <w:t>m</w:t>
      </w:r>
      <w:r w:rsidRPr="00585C27">
        <w:rPr>
          <w:rFonts w:ascii="SutonnyMJ" w:hAnsi="SutonnyMJ"/>
          <w:sz w:val="24"/>
        </w:rPr>
        <w:t>b</w:t>
      </w:r>
      <w:r>
        <w:rPr>
          <w:rFonts w:ascii="SutonnyMJ" w:hAnsi="SutonnyMJ"/>
          <w:sz w:val="24"/>
        </w:rPr>
        <w:t xml:space="preserve"> wQj:</w:t>
      </w:r>
    </w:p>
    <w:p w:rsidR="004E4623" w:rsidRDefault="00FB5A23" w:rsidP="004E4623">
      <w:pPr>
        <w:tabs>
          <w:tab w:val="left" w:pos="360"/>
        </w:tabs>
        <w:jc w:val="both"/>
        <w:rPr>
          <w:rFonts w:ascii="SutonnyMJ" w:hAnsi="SutonnyMJ"/>
          <w:sz w:val="24"/>
        </w:rPr>
      </w:pPr>
      <w:r>
        <w:rPr>
          <w:rFonts w:ascii="SutonnyMJ" w:hAnsi="SutonnyMJ"/>
          <w:sz w:val="24"/>
        </w:rPr>
        <w:tab/>
      </w:r>
      <w:r>
        <w:rPr>
          <w:rFonts w:ascii="SutonnyMJ" w:hAnsi="SutonnyMJ"/>
          <w:sz w:val="24"/>
        </w:rPr>
        <w:tab/>
        <w:t>K. B‡ËdvK,</w:t>
      </w:r>
      <w:r>
        <w:rPr>
          <w:rFonts w:ascii="SutonnyMJ" w:hAnsi="SutonnyMJ"/>
          <w:sz w:val="24"/>
        </w:rPr>
        <w:tab/>
        <w:t>L. evsjv‡`k AeRvifvi,</w:t>
      </w:r>
      <w:r>
        <w:rPr>
          <w:rFonts w:ascii="SutonnyMJ" w:hAnsi="SutonnyMJ"/>
          <w:sz w:val="24"/>
        </w:rPr>
        <w:tab/>
      </w:r>
      <w:r>
        <w:rPr>
          <w:rFonts w:ascii="SutonnyMJ" w:hAnsi="SutonnyMJ"/>
          <w:sz w:val="24"/>
        </w:rPr>
        <w:tab/>
        <w:t>M. evsjv‡`k UvBgm,</w:t>
      </w:r>
      <w:r>
        <w:rPr>
          <w:rFonts w:ascii="SutonnyMJ" w:hAnsi="SutonnyMJ"/>
          <w:sz w:val="24"/>
        </w:rPr>
        <w:tab/>
        <w:t>N.</w:t>
      </w:r>
      <w:r w:rsidR="004E4623">
        <w:rPr>
          <w:rFonts w:ascii="SutonnyMJ" w:hAnsi="SutonnyMJ"/>
          <w:sz w:val="24"/>
        </w:rPr>
        <w:t xml:space="preserve"> ˆ`wbK evsjv</w:t>
      </w:r>
    </w:p>
    <w:p w:rsidR="004E4623" w:rsidRPr="00DA35C6" w:rsidRDefault="004E4623" w:rsidP="007D3B13">
      <w:pPr>
        <w:pStyle w:val="ListParagraph"/>
        <w:numPr>
          <w:ilvl w:val="0"/>
          <w:numId w:val="382"/>
        </w:numPr>
        <w:shd w:val="clear" w:color="auto" w:fill="F2F2F2" w:themeFill="background1" w:themeFillShade="F2"/>
        <w:tabs>
          <w:tab w:val="left" w:pos="360"/>
        </w:tabs>
        <w:jc w:val="both"/>
        <w:rPr>
          <w:rFonts w:ascii="SutonnyMJ" w:hAnsi="SutonnyMJ"/>
          <w:b/>
          <w:sz w:val="24"/>
        </w:rPr>
      </w:pPr>
      <w:r w:rsidRPr="00DA35C6">
        <w:rPr>
          <w:rFonts w:ascii="SutonnyMJ" w:hAnsi="SutonnyMJ"/>
          <w:b/>
          <w:sz w:val="24"/>
        </w:rPr>
        <w:t>1975 Gi 25 Rvbyqvwi kvmbZ‡š¿i PZz_© ms‡kvabx cv‡ki w`‡b</w:t>
      </w:r>
      <w:r w:rsidR="00277F14">
        <w:rPr>
          <w:rFonts w:ascii="SutonnyMJ" w:hAnsi="SutonnyMJ"/>
          <w:b/>
          <w:sz w:val="24"/>
        </w:rPr>
        <w:t xml:space="preserve"> e½eÜz †kL gywRe Zuvi `xN© fvl‡Y</w:t>
      </w:r>
      <w:r w:rsidRPr="00DA35C6">
        <w:rPr>
          <w:rFonts w:ascii="SutonnyMJ" w:hAnsi="SutonnyMJ"/>
          <w:b/>
          <w:sz w:val="24"/>
        </w:rPr>
        <w:t xml:space="preserve"> e‡jwQ‡jbÑ</w:t>
      </w:r>
    </w:p>
    <w:p w:rsidR="004E4623" w:rsidRPr="00DA35C6" w:rsidRDefault="004E4623" w:rsidP="007D3B13">
      <w:pPr>
        <w:pStyle w:val="ListParagraph"/>
        <w:numPr>
          <w:ilvl w:val="0"/>
          <w:numId w:val="382"/>
        </w:numPr>
        <w:shd w:val="clear" w:color="auto" w:fill="F2F2F2" w:themeFill="background1" w:themeFillShade="F2"/>
        <w:jc w:val="both"/>
        <w:rPr>
          <w:rFonts w:ascii="SutonnyMJ" w:hAnsi="SutonnyMJ"/>
          <w:sz w:val="24"/>
        </w:rPr>
      </w:pPr>
      <w:r w:rsidRPr="00DA35C6">
        <w:rPr>
          <w:rFonts w:ascii="SutonnyMJ" w:hAnsi="SutonnyMJ"/>
          <w:sz w:val="24"/>
        </w:rPr>
        <w:t xml:space="preserve">Ò.................... AvR‡Ki GB ms‡kvab Kg `yt‡L Kwi bvB| Avgiv Rxebfi msMÖvg K‡iwQ| †KD hw` gvb K‡ib †h RbM‡Yi †fv‡Ui AwaKvi Avgiv †K‡o wb‡qwQ Zvn‡j Avwg eje bv| AvR‡K GLv‡b †h wm‡÷g Kiv n‡q‡Q Zv‡Z </w:t>
      </w:r>
      <w:r w:rsidR="00585C27" w:rsidRPr="00585C27">
        <w:rPr>
          <w:rFonts w:ascii="SutonnyMJ" w:hAnsi="SutonnyMJ"/>
          <w:sz w:val="24"/>
        </w:rPr>
        <w:t>cvj©v‡g</w:t>
      </w:r>
      <w:r w:rsidRPr="00585C27">
        <w:rPr>
          <w:rFonts w:ascii="SutonnyMJ" w:hAnsi="SutonnyMJ"/>
          <w:sz w:val="24"/>
        </w:rPr>
        <w:t>‡›Ui</w:t>
      </w:r>
      <w:r w:rsidRPr="00DA35C6">
        <w:rPr>
          <w:rFonts w:ascii="SutonnyMJ" w:hAnsi="SutonnyMJ"/>
          <w:sz w:val="24"/>
        </w:rPr>
        <w:t xml:space="preserve"> †g¤^viiv RbM‡Yi Øviv RbM‡Yi †fv‡U wbe©vwPZ n‡eb| whwb †cÖwm‡W›U n‡eb Zuv‡KI RbM‡Yi †fv‡U wbe©vwPZ n‡Z n‡eÓ|</w:t>
      </w:r>
    </w:p>
    <w:p w:rsidR="00C67699" w:rsidRPr="006408BB" w:rsidRDefault="00C67699" w:rsidP="00C67699">
      <w:pPr>
        <w:shd w:val="clear" w:color="auto" w:fill="FFFFFF"/>
        <w:tabs>
          <w:tab w:val="left" w:pos="2880"/>
          <w:tab w:val="left" w:pos="5220"/>
          <w:tab w:val="left" w:pos="7020"/>
          <w:tab w:val="left" w:pos="8820"/>
        </w:tabs>
        <w:ind w:left="360" w:hanging="360"/>
        <w:rPr>
          <w:rFonts w:ascii="SutonnyMJ" w:hAnsi="SutonnyMJ"/>
          <w:b/>
          <w:sz w:val="26"/>
          <w:lang w:val="es-ES_tradnl" w:eastAsia="en-GB"/>
        </w:rPr>
      </w:pPr>
      <w:r w:rsidRPr="007D3B13">
        <w:rPr>
          <w:rFonts w:ascii="SutonnyMJ" w:hAnsi="SutonnyMJ"/>
          <w:b/>
          <w:sz w:val="26"/>
          <w:shd w:val="clear" w:color="auto" w:fill="000000" w:themeFill="text1"/>
          <w:lang w:val="es-ES_tradnl" w:eastAsia="en-GB"/>
        </w:rPr>
        <w:t>Abykxjbx:</w:t>
      </w:r>
    </w:p>
    <w:p w:rsidR="00C67699" w:rsidRPr="006408BB" w:rsidRDefault="00C67699" w:rsidP="00C67699">
      <w:pPr>
        <w:shd w:val="clear" w:color="auto" w:fill="FFFFFF"/>
        <w:tabs>
          <w:tab w:val="left" w:pos="360"/>
          <w:tab w:val="left" w:pos="2340"/>
          <w:tab w:val="left" w:pos="4320"/>
          <w:tab w:val="left" w:pos="6210"/>
          <w:tab w:val="left" w:pos="8100"/>
        </w:tabs>
        <w:ind w:left="360" w:hanging="360"/>
        <w:rPr>
          <w:rFonts w:ascii="SutonnyMJ" w:hAnsi="SutonnyMJ"/>
          <w:b/>
          <w:sz w:val="24"/>
          <w:lang w:val="es-ES_tradnl" w:eastAsia="en-GB"/>
        </w:rPr>
      </w:pPr>
      <w:r w:rsidRPr="006408BB">
        <w:rPr>
          <w:rFonts w:ascii="SutonnyMJ" w:hAnsi="SutonnyMJ"/>
          <w:b/>
          <w:sz w:val="24"/>
          <w:lang w:val="es-ES_tradnl" w:eastAsia="en-GB"/>
        </w:rPr>
        <w:t>01. AvIqvgx jx‡Mi cÖavb Kvh©vjq †Kv_vq Aew¯’Z?</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sz w:val="24"/>
          <w:lang w:val="es-ES_tradnl" w:eastAsia="en-GB"/>
        </w:rPr>
      </w:pPr>
      <w:r w:rsidRPr="006408BB">
        <w:rPr>
          <w:rFonts w:ascii="SutonnyMJ" w:hAnsi="SutonnyMJ"/>
          <w:sz w:val="24"/>
          <w:lang w:val="es-ES_tradnl" w:eastAsia="en-GB"/>
        </w:rPr>
        <w:tab/>
        <w:t xml:space="preserve">K. </w:t>
      </w:r>
      <w:r w:rsidRPr="006408BB">
        <w:rPr>
          <w:rFonts w:ascii="SutonnyMJ" w:hAnsi="SutonnyMJ"/>
          <w:sz w:val="24"/>
          <w:u w:val="single"/>
          <w:lang w:val="es-ES_tradnl" w:eastAsia="en-GB"/>
        </w:rPr>
        <w:t>e½eÜz GwfwbD</w:t>
      </w:r>
      <w:r w:rsidRPr="006408BB">
        <w:rPr>
          <w:rFonts w:ascii="SutonnyMJ" w:hAnsi="SutonnyMJ"/>
          <w:sz w:val="24"/>
          <w:u w:val="single"/>
          <w:lang w:val="es-ES_tradnl" w:eastAsia="en-GB"/>
        </w:rPr>
        <w:tab/>
      </w:r>
      <w:r w:rsidRPr="006408BB">
        <w:rPr>
          <w:rFonts w:ascii="SutonnyMJ" w:hAnsi="SutonnyMJ"/>
          <w:sz w:val="24"/>
          <w:lang w:val="es-ES_tradnl" w:eastAsia="en-GB"/>
        </w:rPr>
        <w:t>L. 27/8 †ZvcLvbv †ivW</w:t>
      </w:r>
      <w:r w:rsidRPr="006408BB">
        <w:rPr>
          <w:rFonts w:ascii="SutonnyMJ" w:hAnsi="SutonnyMJ"/>
          <w:sz w:val="24"/>
          <w:lang w:val="es-ES_tradnl" w:eastAsia="en-GB"/>
        </w:rPr>
        <w:tab/>
        <w:t>M. bqv cëb</w:t>
      </w:r>
      <w:r w:rsidRPr="006408BB">
        <w:rPr>
          <w:rFonts w:ascii="SutonnyMJ" w:hAnsi="SutonnyMJ"/>
          <w:sz w:val="24"/>
          <w:lang w:val="es-ES_tradnl" w:eastAsia="en-GB"/>
        </w:rPr>
        <w:tab/>
        <w:t>N. †m¸bevwMPv</w:t>
      </w:r>
      <w:r w:rsidRPr="006408BB">
        <w:rPr>
          <w:rFonts w:ascii="SutonnyMJ" w:hAnsi="SutonnyMJ"/>
          <w:sz w:val="24"/>
          <w:lang w:val="es-ES_tradnl" w:eastAsia="en-GB"/>
        </w:rPr>
        <w:tab/>
      </w:r>
      <w:r w:rsidRPr="006408BB">
        <w:rPr>
          <w:rFonts w:ascii="SutonnyMJ" w:hAnsi="SutonnyMJ" w:cs="VillageII"/>
          <w:b/>
          <w:sz w:val="24"/>
          <w:shd w:val="clear" w:color="auto" w:fill="000000"/>
          <w:lang w:val="en-GB" w:eastAsia="en-GB"/>
        </w:rPr>
        <w:t xml:space="preserve">01: </w:t>
      </w:r>
      <w:r w:rsidRPr="006408BB">
        <w:rPr>
          <w:rFonts w:ascii="SutonnyMJ" w:hAnsi="SutonnyMJ" w:cs="VillageII"/>
          <w:sz w:val="24"/>
          <w:shd w:val="clear" w:color="auto" w:fill="000000"/>
          <w:lang w:val="en-GB" w:eastAsia="en-GB"/>
        </w:rPr>
        <w:t>K</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b/>
          <w:sz w:val="24"/>
          <w:lang w:val="es-ES_tradnl" w:eastAsia="en-GB"/>
        </w:rPr>
      </w:pPr>
      <w:r w:rsidRPr="006408BB">
        <w:rPr>
          <w:rFonts w:ascii="SutonnyMJ" w:hAnsi="SutonnyMJ"/>
          <w:b/>
          <w:sz w:val="24"/>
          <w:lang w:val="es-ES_tradnl" w:eastAsia="en-GB"/>
        </w:rPr>
        <w:t>02.</w:t>
      </w:r>
      <w:r w:rsidRPr="006408BB">
        <w:rPr>
          <w:rFonts w:ascii="SutonnyMJ" w:hAnsi="SutonnyMJ"/>
          <w:b/>
          <w:sz w:val="24"/>
          <w:lang w:val="es-ES_tradnl" w:eastAsia="en-GB"/>
        </w:rPr>
        <w:tab/>
        <w:t>e½eÜz AvIqvgx jx‡Mi mvaviY m¤úv`K wbe©vwPZ nb †Kvb m‡¤§j‡b?</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sz w:val="24"/>
          <w:lang w:val="es-ES_tradnl" w:eastAsia="en-GB"/>
        </w:rPr>
      </w:pPr>
      <w:r w:rsidRPr="006408BB">
        <w:rPr>
          <w:rFonts w:ascii="SutonnyMJ" w:hAnsi="SutonnyMJ"/>
          <w:sz w:val="24"/>
          <w:lang w:val="es-ES_tradnl" w:eastAsia="en-GB"/>
        </w:rPr>
        <w:tab/>
        <w:t>K. 4_©</w:t>
      </w:r>
      <w:r w:rsidRPr="006408BB">
        <w:rPr>
          <w:rFonts w:ascii="SutonnyMJ" w:hAnsi="SutonnyMJ"/>
          <w:sz w:val="24"/>
          <w:lang w:val="es-ES_tradnl" w:eastAsia="en-GB"/>
        </w:rPr>
        <w:tab/>
        <w:t>L. 5g</w:t>
      </w:r>
      <w:r w:rsidRPr="006408BB">
        <w:rPr>
          <w:rFonts w:ascii="SutonnyMJ" w:hAnsi="SutonnyMJ"/>
          <w:sz w:val="24"/>
          <w:lang w:val="es-ES_tradnl" w:eastAsia="en-GB"/>
        </w:rPr>
        <w:tab/>
        <w:t xml:space="preserve">M. </w:t>
      </w:r>
      <w:r w:rsidRPr="006408BB">
        <w:rPr>
          <w:rFonts w:ascii="SutonnyMJ" w:hAnsi="SutonnyMJ"/>
          <w:sz w:val="24"/>
          <w:u w:val="single"/>
          <w:lang w:val="es-ES_tradnl" w:eastAsia="en-GB"/>
        </w:rPr>
        <w:t>2q</w:t>
      </w:r>
      <w:r w:rsidRPr="006408BB">
        <w:rPr>
          <w:rFonts w:ascii="SutonnyMJ" w:hAnsi="SutonnyMJ"/>
          <w:sz w:val="24"/>
          <w:u w:val="single"/>
          <w:lang w:val="es-ES_tradnl" w:eastAsia="en-GB"/>
        </w:rPr>
        <w:tab/>
      </w:r>
      <w:r w:rsidRPr="006408BB">
        <w:rPr>
          <w:rFonts w:ascii="SutonnyMJ" w:hAnsi="SutonnyMJ"/>
          <w:sz w:val="24"/>
          <w:lang w:val="es-ES_tradnl" w:eastAsia="en-GB"/>
        </w:rPr>
        <w:t>N. 6ô</w:t>
      </w:r>
      <w:r w:rsidRPr="006408BB">
        <w:rPr>
          <w:rFonts w:ascii="SutonnyMJ" w:hAnsi="SutonnyMJ"/>
          <w:sz w:val="24"/>
          <w:lang w:val="es-ES_tradnl" w:eastAsia="en-GB"/>
        </w:rPr>
        <w:tab/>
      </w:r>
      <w:r w:rsidRPr="006408BB">
        <w:rPr>
          <w:rFonts w:ascii="SutonnyMJ" w:hAnsi="SutonnyMJ" w:cs="VillageII"/>
          <w:b/>
          <w:sz w:val="24"/>
          <w:shd w:val="clear" w:color="auto" w:fill="000000"/>
          <w:lang w:val="en-GB" w:eastAsia="en-GB"/>
        </w:rPr>
        <w:t xml:space="preserve">02: </w:t>
      </w:r>
      <w:r w:rsidRPr="006408BB">
        <w:rPr>
          <w:rFonts w:ascii="SutonnyMJ" w:hAnsi="SutonnyMJ" w:cs="VillageII"/>
          <w:sz w:val="24"/>
          <w:shd w:val="clear" w:color="auto" w:fill="000000"/>
          <w:lang w:val="en-GB" w:eastAsia="en-GB"/>
        </w:rPr>
        <w:t>M</w:t>
      </w:r>
    </w:p>
    <w:p w:rsidR="00C67699" w:rsidRPr="006408BB" w:rsidRDefault="00C67699" w:rsidP="00C67699">
      <w:pPr>
        <w:shd w:val="clear" w:color="auto" w:fill="FFFFFF"/>
        <w:tabs>
          <w:tab w:val="left" w:pos="360"/>
          <w:tab w:val="left" w:pos="2340"/>
          <w:tab w:val="left" w:pos="4320"/>
          <w:tab w:val="left" w:pos="6210"/>
          <w:tab w:val="left" w:pos="8145"/>
        </w:tabs>
        <w:ind w:left="360" w:hanging="360"/>
        <w:jc w:val="both"/>
        <w:rPr>
          <w:rFonts w:ascii="SutonnyMJ" w:hAnsi="SutonnyMJ" w:cs="VillageII"/>
          <w:b/>
          <w:bCs/>
          <w:sz w:val="24"/>
          <w:lang w:val="en-GB" w:eastAsia="en-GB"/>
        </w:rPr>
      </w:pPr>
      <w:r w:rsidRPr="006408BB">
        <w:rPr>
          <w:rFonts w:ascii="SutonnyMJ" w:hAnsi="SutonnyMJ" w:cs="SutonnyMJ"/>
          <w:b/>
          <w:bCs/>
          <w:spacing w:val="-2"/>
          <w:sz w:val="24"/>
          <w:lang w:val="en-GB" w:eastAsia="en-GB"/>
        </w:rPr>
        <w:t>03.</w:t>
      </w:r>
      <w:r w:rsidRPr="006408BB">
        <w:rPr>
          <w:rFonts w:ascii="SutonnyMJ" w:hAnsi="SutonnyMJ" w:cs="SulekhaT"/>
          <w:b/>
          <w:sz w:val="24"/>
          <w:lang w:val="en-GB" w:eastAsia="en-GB"/>
        </w:rPr>
        <w:t>AvIqvgx jx‡Mi †Kvb m‡¤§j‡b bvix m`m¨iv AskMÖnY K‡i?</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SulekhaT"/>
          <w:bCs/>
          <w:sz w:val="24"/>
          <w:lang w:val="en-GB" w:eastAsia="en-GB"/>
        </w:rPr>
      </w:pPr>
      <w:r w:rsidRPr="006408BB">
        <w:rPr>
          <w:rFonts w:ascii="SutonnyMJ" w:hAnsi="SutonnyMJ" w:cs="SulekhaT"/>
          <w:bCs/>
          <w:sz w:val="24"/>
          <w:lang w:val="en-GB" w:eastAsia="en-GB"/>
        </w:rPr>
        <w:tab/>
        <w:t>K. 2q</w:t>
      </w:r>
      <w:r w:rsidRPr="006408BB">
        <w:rPr>
          <w:rFonts w:ascii="SutonnyMJ" w:hAnsi="SutonnyMJ" w:cs="SulekhaT"/>
          <w:bCs/>
          <w:sz w:val="24"/>
          <w:lang w:val="en-GB" w:eastAsia="en-GB"/>
        </w:rPr>
        <w:tab/>
        <w:t>L. 6ô</w:t>
      </w:r>
      <w:r w:rsidRPr="006408BB">
        <w:rPr>
          <w:rFonts w:ascii="SutonnyMJ" w:hAnsi="SutonnyMJ" w:cs="SulekhaT"/>
          <w:bCs/>
          <w:sz w:val="24"/>
          <w:lang w:val="en-GB" w:eastAsia="en-GB"/>
        </w:rPr>
        <w:tab/>
        <w:t>M. 7g</w:t>
      </w:r>
      <w:r w:rsidRPr="006408BB">
        <w:rPr>
          <w:rFonts w:ascii="SutonnyMJ" w:hAnsi="SutonnyMJ" w:cs="SulekhaT"/>
          <w:bCs/>
          <w:sz w:val="24"/>
          <w:lang w:val="en-GB" w:eastAsia="en-GB"/>
        </w:rPr>
        <w:tab/>
        <w:t xml:space="preserve">N. </w:t>
      </w:r>
      <w:r w:rsidRPr="006408BB">
        <w:rPr>
          <w:rFonts w:ascii="SutonnyMJ" w:hAnsi="SutonnyMJ" w:cs="SulekhaT"/>
          <w:bCs/>
          <w:sz w:val="24"/>
          <w:u w:val="single"/>
          <w:lang w:val="en-GB" w:eastAsia="en-GB"/>
        </w:rPr>
        <w:t>3q</w:t>
      </w:r>
      <w:r w:rsidRPr="006408BB">
        <w:rPr>
          <w:rFonts w:ascii="SutonnyMJ" w:hAnsi="SutonnyMJ" w:cs="SulekhaT"/>
          <w:bCs/>
          <w:sz w:val="24"/>
          <w:u w:val="single"/>
          <w:lang w:val="en-GB" w:eastAsia="en-GB"/>
        </w:rPr>
        <w:tab/>
      </w:r>
      <w:r w:rsidRPr="006408BB">
        <w:rPr>
          <w:rFonts w:ascii="SutonnyMJ" w:hAnsi="SutonnyMJ" w:cs="VillageII"/>
          <w:b/>
          <w:sz w:val="24"/>
          <w:shd w:val="clear" w:color="auto" w:fill="000000"/>
          <w:lang w:val="en-GB" w:eastAsia="en-GB"/>
        </w:rPr>
        <w:t xml:space="preserve">03: </w:t>
      </w:r>
      <w:r w:rsidRPr="006408BB">
        <w:rPr>
          <w:rFonts w:ascii="SutonnyMJ" w:hAnsi="SutonnyMJ" w:cs="VillageII"/>
          <w:sz w:val="24"/>
          <w:shd w:val="clear" w:color="auto" w:fill="000000"/>
          <w:lang w:val="en-GB" w:eastAsia="en-GB"/>
        </w:rPr>
        <w:t>N</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SutonnyMJ"/>
          <w:sz w:val="24"/>
          <w:lang w:val="en-GB" w:eastAsia="en-GB"/>
        </w:rPr>
      </w:pPr>
      <w:r w:rsidRPr="006408BB">
        <w:rPr>
          <w:rFonts w:ascii="SutonnyMJ" w:hAnsi="SutonnyMJ" w:cs="SutonnyMJ"/>
          <w:sz w:val="24"/>
          <w:lang w:val="en-GB" w:eastAsia="en-GB"/>
        </w:rPr>
        <w:t xml:space="preserve">04. </w:t>
      </w:r>
      <w:r w:rsidRPr="006408BB">
        <w:rPr>
          <w:rFonts w:ascii="SutonnyMJ" w:hAnsi="SutonnyMJ" w:cs="SutonnyMJ"/>
          <w:b/>
          <w:bCs/>
          <w:sz w:val="24"/>
          <w:lang w:val="en-GB" w:eastAsia="en-GB"/>
        </w:rPr>
        <w:t>1954 mv‡ji wbe©vP‡b hy³d«‡›Ui kixK `j wn‡m‡e AvIqvgx jxM GKKfv‡e KqwU Avm‡b Rqx n‡qwQj?</w:t>
      </w:r>
    </w:p>
    <w:p w:rsidR="00C67699" w:rsidRPr="006408BB" w:rsidRDefault="00C67699" w:rsidP="00C67699">
      <w:pPr>
        <w:shd w:val="clear" w:color="auto" w:fill="FFFFFF"/>
        <w:tabs>
          <w:tab w:val="left" w:pos="360"/>
          <w:tab w:val="left" w:pos="2340"/>
          <w:tab w:val="left" w:pos="4320"/>
          <w:tab w:val="left" w:pos="6210"/>
          <w:tab w:val="left" w:pos="8145"/>
        </w:tabs>
        <w:ind w:left="360" w:hanging="360"/>
        <w:jc w:val="both"/>
        <w:rPr>
          <w:rFonts w:ascii="SutonnyMJ" w:hAnsi="SutonnyMJ" w:cs="SutonnyMJ"/>
          <w:sz w:val="24"/>
          <w:lang w:val="en-GB" w:eastAsia="en-GB"/>
        </w:rPr>
      </w:pPr>
      <w:r w:rsidRPr="006408BB">
        <w:rPr>
          <w:rFonts w:ascii="SutonnyMJ" w:hAnsi="SutonnyMJ" w:cs="SutonnyMJ"/>
          <w:sz w:val="24"/>
          <w:lang w:val="en-GB" w:eastAsia="en-GB"/>
        </w:rPr>
        <w:tab/>
      </w:r>
      <w:r w:rsidRPr="006408BB">
        <w:rPr>
          <w:rFonts w:ascii="SutonnyMJ" w:hAnsi="SutonnyMJ"/>
          <w:sz w:val="24"/>
          <w:lang w:val="en-GB" w:eastAsia="en-GB"/>
        </w:rPr>
        <w:t>K</w:t>
      </w:r>
      <w:r w:rsidRPr="006408BB">
        <w:rPr>
          <w:rFonts w:ascii="SutonnyMJ" w:hAnsi="SutonnyMJ" w:cs="SutonnyMJ"/>
          <w:sz w:val="24"/>
          <w:lang w:val="en-GB" w:eastAsia="en-GB"/>
        </w:rPr>
        <w:t>. 140</w:t>
      </w:r>
      <w:r w:rsidRPr="006408BB">
        <w:rPr>
          <w:rFonts w:ascii="SutonnyMJ" w:hAnsi="SutonnyMJ" w:cs="SutonnyMJ"/>
          <w:sz w:val="24"/>
          <w:lang w:val="en-GB" w:eastAsia="en-GB"/>
        </w:rPr>
        <w:tab/>
      </w:r>
      <w:r w:rsidRPr="006408BB">
        <w:rPr>
          <w:rFonts w:ascii="SutonnyMJ" w:hAnsi="SutonnyMJ"/>
          <w:sz w:val="24"/>
          <w:lang w:val="en-GB" w:eastAsia="en-GB"/>
        </w:rPr>
        <w:t>L</w:t>
      </w:r>
      <w:r w:rsidRPr="006408BB">
        <w:rPr>
          <w:rFonts w:ascii="SutonnyMJ" w:hAnsi="SutonnyMJ" w:cs="SutonnyMJ"/>
          <w:sz w:val="24"/>
          <w:lang w:val="en-GB" w:eastAsia="en-GB"/>
        </w:rPr>
        <w:t xml:space="preserve">. </w:t>
      </w:r>
      <w:r w:rsidRPr="006408BB">
        <w:rPr>
          <w:rFonts w:ascii="SutonnyMJ" w:hAnsi="SutonnyMJ" w:cs="SutonnyMJ"/>
          <w:sz w:val="24"/>
          <w:u w:val="single"/>
          <w:lang w:val="en-GB" w:eastAsia="en-GB"/>
        </w:rPr>
        <w:t>143</w:t>
      </w:r>
      <w:r w:rsidRPr="006408BB">
        <w:rPr>
          <w:rFonts w:ascii="SutonnyMJ" w:hAnsi="SutonnyMJ" w:cs="SutonnyMJ"/>
          <w:sz w:val="24"/>
          <w:u w:val="single"/>
          <w:lang w:val="en-GB" w:eastAsia="en-GB"/>
        </w:rPr>
        <w:tab/>
      </w:r>
      <w:r w:rsidRPr="006408BB">
        <w:rPr>
          <w:rFonts w:ascii="SutonnyMJ" w:hAnsi="SutonnyMJ"/>
          <w:sz w:val="24"/>
          <w:lang w:val="en-GB" w:eastAsia="en-GB"/>
        </w:rPr>
        <w:t>M</w:t>
      </w:r>
      <w:r w:rsidRPr="006408BB">
        <w:rPr>
          <w:rFonts w:ascii="SutonnyMJ" w:hAnsi="SutonnyMJ" w:cs="SutonnyMJ"/>
          <w:sz w:val="24"/>
          <w:lang w:val="en-GB" w:eastAsia="en-GB"/>
        </w:rPr>
        <w:t>. 220</w:t>
      </w:r>
      <w:r w:rsidRPr="006408BB">
        <w:rPr>
          <w:rFonts w:ascii="SutonnyMJ" w:hAnsi="SutonnyMJ" w:cs="SutonnyMJ"/>
          <w:sz w:val="24"/>
          <w:lang w:val="en-GB" w:eastAsia="en-GB"/>
        </w:rPr>
        <w:tab/>
      </w:r>
      <w:r w:rsidRPr="006408BB">
        <w:rPr>
          <w:rFonts w:ascii="SutonnyMJ" w:hAnsi="SutonnyMJ"/>
          <w:sz w:val="24"/>
          <w:lang w:val="en-GB" w:eastAsia="en-GB"/>
        </w:rPr>
        <w:t>N</w:t>
      </w:r>
      <w:r w:rsidRPr="006408BB">
        <w:rPr>
          <w:rFonts w:ascii="SutonnyMJ" w:hAnsi="SutonnyMJ" w:cs="SutonnyMJ"/>
          <w:sz w:val="24"/>
          <w:lang w:val="en-GB" w:eastAsia="en-GB"/>
        </w:rPr>
        <w:t>. 223</w:t>
      </w:r>
      <w:r w:rsidRPr="006408BB">
        <w:rPr>
          <w:rFonts w:ascii="SutonnyMJ" w:hAnsi="SutonnyMJ" w:cs="SutonnyMJ"/>
          <w:sz w:val="24"/>
          <w:lang w:val="en-GB" w:eastAsia="en-GB"/>
        </w:rPr>
        <w:tab/>
      </w:r>
      <w:r w:rsidRPr="006408BB">
        <w:rPr>
          <w:rFonts w:ascii="SutonnyMJ" w:hAnsi="SutonnyMJ" w:cs="VillageII"/>
          <w:b/>
          <w:sz w:val="24"/>
          <w:shd w:val="clear" w:color="auto" w:fill="000000"/>
          <w:lang w:val="en-GB" w:eastAsia="en-GB"/>
        </w:rPr>
        <w:t xml:space="preserve">04: </w:t>
      </w:r>
      <w:r w:rsidRPr="006408BB">
        <w:rPr>
          <w:rFonts w:ascii="SutonnyMJ" w:hAnsi="SutonnyMJ" w:cs="VillageII"/>
          <w:sz w:val="24"/>
          <w:shd w:val="clear" w:color="auto" w:fill="000000"/>
          <w:lang w:val="en-GB" w:eastAsia="en-GB"/>
        </w:rPr>
        <w:t>L</w:t>
      </w:r>
    </w:p>
    <w:p w:rsidR="00C67699" w:rsidRPr="006408BB" w:rsidRDefault="00C67699" w:rsidP="00C67699">
      <w:pPr>
        <w:shd w:val="clear" w:color="auto" w:fill="FFFFFF"/>
        <w:tabs>
          <w:tab w:val="left" w:pos="360"/>
          <w:tab w:val="left" w:pos="2340"/>
          <w:tab w:val="left" w:pos="4320"/>
          <w:tab w:val="left" w:pos="6210"/>
          <w:tab w:val="left" w:pos="8145"/>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05. ZrKvjxb 1</w:t>
      </w:r>
      <w:r w:rsidR="00277F14">
        <w:rPr>
          <w:rFonts w:ascii="SutonnyMJ" w:hAnsi="SutonnyMJ" w:cs="VillageII"/>
          <w:b/>
          <w:bCs/>
          <w:sz w:val="24"/>
          <w:lang w:val="en-GB" w:eastAsia="en-GB"/>
        </w:rPr>
        <w:t>970 mv‡j c~e© cvwK¯Ív‡bi R‡jv”Q¦vm I N~wY©So weaŸ</w:t>
      </w:r>
      <w:r w:rsidRPr="006408BB">
        <w:rPr>
          <w:rFonts w:ascii="SutonnyMJ" w:hAnsi="SutonnyMJ" w:cs="VillageII"/>
          <w:b/>
          <w:bCs/>
          <w:sz w:val="24"/>
          <w:lang w:val="en-GB" w:eastAsia="en-GB"/>
        </w:rPr>
        <w:t>¯Í GjvKvq wbe©vPb AbywôZ n‡qwQj KZ mv‡j?</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7 wW‡m¤^i, 1970</w:t>
      </w:r>
      <w:r w:rsidRPr="006408BB">
        <w:rPr>
          <w:rFonts w:ascii="SutonnyMJ" w:hAnsi="SutonnyMJ" w:cs="VillageII"/>
          <w:sz w:val="24"/>
          <w:lang w:val="en-GB" w:eastAsia="en-GB"/>
        </w:rPr>
        <w:tab/>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17 wW‡m¤^i, 1970</w:t>
      </w:r>
      <w:r w:rsidRPr="006408BB">
        <w:rPr>
          <w:rFonts w:ascii="SutonnyMJ" w:hAnsi="SutonnyMJ" w:cs="VillageII"/>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r>
      <w:r w:rsidRPr="006408BB">
        <w:rPr>
          <w:rFonts w:ascii="SutonnyMJ" w:hAnsi="SutonnyMJ" w:cs="VillageII"/>
          <w:sz w:val="24"/>
          <w:lang w:val="en-GB" w:eastAsia="en-GB"/>
        </w:rPr>
        <w:t xml:space="preserve">M. </w:t>
      </w:r>
      <w:r w:rsidRPr="006408BB">
        <w:rPr>
          <w:rFonts w:ascii="SutonnyMJ" w:eastAsia="SutonnyMJ" w:hAnsi="SutonnyMJ" w:cs="SutonnyMJ"/>
          <w:sz w:val="24"/>
          <w:u w:val="single"/>
        </w:rPr>
        <w:t>17 Rvbyqvwi, 1971</w:t>
      </w:r>
      <w:r w:rsidRPr="006408BB">
        <w:rPr>
          <w:rFonts w:ascii="SutonnyMJ" w:hAnsi="SutonnyMJ" w:cs="VillageII"/>
          <w:sz w:val="24"/>
          <w:u w:val="single"/>
          <w:lang w:val="en-GB" w:eastAsia="en-GB"/>
        </w:rPr>
        <w:tab/>
      </w:r>
      <w:r w:rsidR="0096021A">
        <w:rPr>
          <w:rFonts w:ascii="SutonnyMJ" w:hAnsi="SutonnyMJ" w:cs="VillageII"/>
          <w:sz w:val="24"/>
          <w:u w:val="single"/>
          <w:lang w:val="en-GB" w:eastAsia="en-GB"/>
        </w:rPr>
        <w:tab/>
      </w:r>
      <w:r w:rsidRPr="006408BB">
        <w:rPr>
          <w:rFonts w:ascii="SutonnyMJ" w:hAnsi="SutonnyMJ" w:cs="Calibri"/>
          <w:sz w:val="24"/>
          <w:lang w:val="en-GB" w:eastAsia="en-GB"/>
        </w:rPr>
        <w:t>N</w:t>
      </w:r>
      <w:r w:rsidR="0096021A">
        <w:rPr>
          <w:rFonts w:ascii="SutonnyMJ" w:hAnsi="SutonnyMJ" w:cs="VillageII"/>
          <w:sz w:val="24"/>
          <w:lang w:val="en-GB" w:eastAsia="en-GB"/>
        </w:rPr>
        <w:t>. 7gvP©, 1970</w:t>
      </w:r>
      <w:r w:rsidR="0096021A">
        <w:rPr>
          <w:rFonts w:ascii="SutonnyMJ" w:hAnsi="SutonnyMJ" w:cs="VillageII"/>
          <w:sz w:val="24"/>
          <w:lang w:val="en-GB" w:eastAsia="en-GB"/>
        </w:rPr>
        <w:tab/>
      </w:r>
      <w:r w:rsidR="0096021A">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05: </w:t>
      </w:r>
      <w:r w:rsidRPr="006408BB">
        <w:rPr>
          <w:rFonts w:ascii="SutonnyMJ" w:hAnsi="SutonnyMJ" w:cs="VillageII"/>
          <w:sz w:val="24"/>
          <w:shd w:val="clear" w:color="auto" w:fill="000000"/>
          <w:lang w:val="en-GB" w:eastAsia="en-GB"/>
        </w:rPr>
        <w:t>N</w:t>
      </w:r>
    </w:p>
    <w:p w:rsidR="00C67699" w:rsidRPr="006408BB" w:rsidRDefault="00C67699" w:rsidP="00C6769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06. RvZxq cvwU©i cÖwZôvZv †K?</w:t>
      </w:r>
      <w:r w:rsidRPr="006408BB">
        <w:rPr>
          <w:rFonts w:ascii="SutonnyMJ" w:hAnsi="SutonnyMJ" w:cs="VillageII"/>
          <w:b/>
          <w:bCs/>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û‡mBb gynv¤§` Gikv`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†gRi wRqvDi ingvb</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†kL</w:t>
      </w:r>
      <w:r w:rsidR="004C0007">
        <w:rPr>
          <w:rFonts w:ascii="SutonnyMJ" w:hAnsi="SutonnyMJ" w:cs="VillageII"/>
          <w:sz w:val="24"/>
          <w:lang w:val="en-GB" w:eastAsia="en-GB"/>
        </w:rPr>
        <w:t xml:space="preserve"> </w:t>
      </w:r>
      <w:r w:rsidRPr="006408BB">
        <w:rPr>
          <w:rFonts w:ascii="SutonnyMJ" w:hAnsi="SutonnyMJ" w:cs="VillageII"/>
          <w:sz w:val="24"/>
          <w:lang w:val="en-GB" w:eastAsia="en-GB"/>
        </w:rPr>
        <w:t>gywReyi ingvb</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wR.Gg Kv‡`i</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06: </w:t>
      </w:r>
      <w:r w:rsidRPr="006408BB">
        <w:rPr>
          <w:rFonts w:ascii="SutonnyMJ" w:hAnsi="SutonnyMJ" w:cs="VillageII"/>
          <w:sz w:val="24"/>
          <w:shd w:val="clear" w:color="auto" w:fill="000000"/>
          <w:lang w:val="en-GB" w:eastAsia="en-GB"/>
        </w:rPr>
        <w:t>K</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sidRPr="006408BB">
        <w:rPr>
          <w:rFonts w:ascii="SutonnyMJ" w:hAnsi="SutonnyMJ" w:cs="VillageII"/>
          <w:b/>
          <w:bCs/>
          <w:spacing w:val="-4"/>
          <w:sz w:val="24"/>
          <w:lang w:val="en-GB" w:eastAsia="en-GB"/>
        </w:rPr>
        <w:t>07. RvZxq cvwU©i cÖZxK †KvbwU?</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†bŠKv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jv½j</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av‡bi kxl</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`uvwo cvjøv</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07: </w:t>
      </w:r>
      <w:r w:rsidRPr="006408BB">
        <w:rPr>
          <w:rFonts w:ascii="SutonnyMJ" w:hAnsi="SutonnyMJ" w:cs="VillageII"/>
          <w:sz w:val="24"/>
          <w:shd w:val="clear" w:color="auto" w:fill="000000"/>
          <w:lang w:val="en-GB" w:eastAsia="en-GB"/>
        </w:rPr>
        <w:t>L</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08</w:t>
      </w:r>
      <w:r w:rsidRPr="006408BB">
        <w:rPr>
          <w:rFonts w:ascii="SutonnyMJ" w:hAnsi="SutonnyMJ" w:cs="VillageII"/>
          <w:b/>
          <w:bCs/>
          <w:sz w:val="24"/>
          <w:lang w:val="en-GB" w:eastAsia="en-GB"/>
        </w:rPr>
        <w:t>.</w:t>
      </w:r>
      <w:r w:rsidRPr="006408BB">
        <w:rPr>
          <w:rFonts w:ascii="SutonnyMJ" w:hAnsi="SutonnyMJ" w:cs="VillageII"/>
          <w:b/>
          <w:bCs/>
          <w:sz w:val="24"/>
          <w:lang w:val="en-GB" w:eastAsia="en-GB"/>
        </w:rPr>
        <w:tab/>
        <w:t xml:space="preserve">eZ©gvb </w:t>
      </w:r>
      <w:r w:rsidR="004C0007">
        <w:rPr>
          <w:rFonts w:ascii="SutonnyMJ" w:hAnsi="SutonnyMJ" w:cs="VillageII"/>
          <w:b/>
          <w:bCs/>
          <w:sz w:val="24"/>
          <w:lang w:val="en-GB" w:eastAsia="en-GB"/>
        </w:rPr>
        <w:t xml:space="preserve"> </w:t>
      </w:r>
      <w:r w:rsidRPr="006408BB">
        <w:rPr>
          <w:rFonts w:ascii="SutonnyMJ" w:hAnsi="SutonnyMJ" w:cs="VillageII"/>
          <w:b/>
          <w:bCs/>
          <w:sz w:val="24"/>
          <w:lang w:val="en-GB" w:eastAsia="en-GB"/>
        </w:rPr>
        <w:t>msm‡`i we‡ivax</w:t>
      </w:r>
      <w:r w:rsidR="004C0007">
        <w:rPr>
          <w:rFonts w:ascii="SutonnyMJ" w:hAnsi="SutonnyMJ" w:cs="VillageII"/>
          <w:b/>
          <w:bCs/>
          <w:sz w:val="24"/>
          <w:lang w:val="en-GB" w:eastAsia="en-GB"/>
        </w:rPr>
        <w:t xml:space="preserve"> </w:t>
      </w:r>
      <w:r w:rsidRPr="006408BB">
        <w:rPr>
          <w:rFonts w:ascii="SutonnyMJ" w:hAnsi="SutonnyMJ" w:cs="VillageII"/>
          <w:b/>
          <w:bCs/>
          <w:sz w:val="24"/>
          <w:lang w:val="en-GB" w:eastAsia="en-GB"/>
        </w:rPr>
        <w:t>`j †KvbwU?</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weGbwc</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HK¨d«›U</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RvZxq cvwU©</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AvIqvgx jxM</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08: </w:t>
      </w:r>
      <w:r w:rsidRPr="006408BB">
        <w:rPr>
          <w:rFonts w:ascii="SutonnyMJ" w:hAnsi="SutonnyMJ" w:cs="VillageII"/>
          <w:sz w:val="24"/>
          <w:shd w:val="clear" w:color="auto" w:fill="000000"/>
          <w:lang w:val="en-GB" w:eastAsia="en-GB"/>
        </w:rPr>
        <w:t>M</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sidRPr="006408BB">
        <w:rPr>
          <w:rFonts w:ascii="SutonnyMJ" w:hAnsi="SutonnyMJ" w:cs="VillageII"/>
          <w:b/>
          <w:bCs/>
          <w:sz w:val="24"/>
          <w:lang w:val="en-GB" w:eastAsia="en-GB"/>
        </w:rPr>
        <w:t>09. weGbwci Kg©m~wPÑ?</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6 `dv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11 `dv</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18 `dv</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19 `dv</w:t>
      </w:r>
      <w:r w:rsidRPr="006408BB">
        <w:rPr>
          <w:rFonts w:ascii="SutonnyMJ" w:hAnsi="SutonnyMJ" w:cs="VillageII"/>
          <w:sz w:val="24"/>
          <w:u w:val="single"/>
          <w:lang w:val="en-GB" w:eastAsia="en-GB"/>
        </w:rPr>
        <w:tab/>
      </w:r>
      <w:r w:rsidRPr="006408BB">
        <w:rPr>
          <w:rFonts w:ascii="SutonnyMJ" w:hAnsi="SutonnyMJ" w:cs="VillageII"/>
          <w:b/>
          <w:sz w:val="24"/>
          <w:shd w:val="clear" w:color="auto" w:fill="000000"/>
          <w:lang w:val="en-GB" w:eastAsia="en-GB"/>
        </w:rPr>
        <w:t xml:space="preserve">09: </w:t>
      </w:r>
      <w:r w:rsidRPr="006408BB">
        <w:rPr>
          <w:rFonts w:ascii="SutonnyMJ" w:hAnsi="SutonnyMJ" w:cs="VillageII"/>
          <w:sz w:val="24"/>
          <w:shd w:val="clear" w:color="auto" w:fill="000000"/>
          <w:lang w:val="en-GB" w:eastAsia="en-GB"/>
        </w:rPr>
        <w:t>N</w:t>
      </w:r>
    </w:p>
    <w:p w:rsidR="00C67699" w:rsidRPr="006408BB" w:rsidRDefault="00C67699" w:rsidP="00C6769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10. 21 `dvi iPwqZv †K?</w:t>
      </w:r>
      <w:r w:rsidRPr="006408BB">
        <w:rPr>
          <w:rFonts w:ascii="SutonnyMJ" w:hAnsi="SutonnyMJ" w:cs="VillageII"/>
          <w:b/>
          <w:bCs/>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005A0AE4">
        <w:rPr>
          <w:rFonts w:ascii="SutonnyMJ" w:hAnsi="SutonnyMJ" w:cs="VillageII"/>
          <w:sz w:val="24"/>
          <w:u w:val="single"/>
          <w:lang w:val="en-GB" w:eastAsia="en-GB"/>
        </w:rPr>
        <w:t>Aveyj gbmyi Avn</w:t>
      </w:r>
      <w:r w:rsidRPr="006408BB">
        <w:rPr>
          <w:rFonts w:ascii="SutonnyMJ" w:hAnsi="SutonnyMJ" w:cs="VillageII"/>
          <w:sz w:val="24"/>
          <w:u w:val="single"/>
          <w:lang w:val="en-GB" w:eastAsia="en-GB"/>
        </w:rPr>
        <w:t>g`</w:t>
      </w:r>
      <w:r w:rsidRPr="006408BB">
        <w:rPr>
          <w:rFonts w:ascii="SutonnyMJ" w:hAnsi="SutonnyMJ" w:cs="VillageII"/>
          <w:sz w:val="24"/>
          <w:u w:val="single"/>
          <w:lang w:val="en-GB" w:eastAsia="en-GB"/>
        </w:rPr>
        <w:tab/>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gvIjvbv Avãyj nvwg` Lvb fvmvbx</w:t>
      </w:r>
      <w:r w:rsidRPr="006408BB">
        <w:rPr>
          <w:rFonts w:ascii="SutonnyMJ" w:hAnsi="SutonnyMJ" w:cs="VillageII"/>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M</w:t>
      </w:r>
      <w:r w:rsidRPr="006408BB">
        <w:rPr>
          <w:rFonts w:ascii="SutonnyMJ" w:hAnsi="SutonnyMJ" w:cs="VillageII"/>
          <w:sz w:val="24"/>
          <w:lang w:val="en-GB" w:eastAsia="en-GB"/>
        </w:rPr>
        <w:t>. †k‡i evsjv G‡K dRjyj nK</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gvIjvbv AvZvnvi Avjx</w:t>
      </w:r>
      <w:r w:rsidRPr="006408BB">
        <w:rPr>
          <w:rFonts w:ascii="SutonnyMJ" w:hAnsi="SutonnyMJ" w:cs="VillageII"/>
          <w:sz w:val="24"/>
          <w:lang w:val="en-GB" w:eastAsia="en-GB"/>
        </w:rPr>
        <w:tab/>
      </w:r>
      <w:r w:rsidR="00980508" w:rsidRPr="006408BB">
        <w:rPr>
          <w:rFonts w:ascii="SutonnyMJ" w:hAnsi="SutonnyMJ" w:cs="VillageII"/>
          <w:b/>
          <w:sz w:val="24"/>
          <w:shd w:val="clear" w:color="auto" w:fill="000000"/>
          <w:lang w:val="en-GB" w:eastAsia="en-GB"/>
        </w:rPr>
        <w:t>10</w:t>
      </w:r>
      <w:r w:rsidRPr="006408BB">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C67699" w:rsidRPr="006408BB" w:rsidRDefault="00C67699" w:rsidP="00C67699">
      <w:pPr>
        <w:jc w:val="both"/>
        <w:rPr>
          <w:rFonts w:ascii="SutonnyMJ" w:hAnsi="SutonnyMJ"/>
          <w:sz w:val="10"/>
        </w:rPr>
      </w:pPr>
    </w:p>
    <w:p w:rsidR="00C67699" w:rsidRPr="00CF2952" w:rsidRDefault="00C67699" w:rsidP="00CF2952">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color w:val="FFFFFF" w:themeColor="background1"/>
          <w:sz w:val="32"/>
          <w:szCs w:val="28"/>
          <w:shd w:val="clear" w:color="auto" w:fill="BFBFBF"/>
        </w:rPr>
      </w:pPr>
      <w:r w:rsidRPr="00CF2952">
        <w:rPr>
          <w:rFonts w:ascii="SutonnyMJ" w:eastAsia="SutonnyMJ" w:hAnsi="SutonnyMJ" w:cs="SutonnyMJ"/>
          <w:b/>
          <w:color w:val="FFFFFF" w:themeColor="background1"/>
          <w:sz w:val="32"/>
          <w:szCs w:val="28"/>
          <w:highlight w:val="black"/>
          <w:shd w:val="clear" w:color="auto" w:fill="BFBFBF"/>
        </w:rPr>
        <w:t>¯^vaxbZv cieZ©x evsjv‡`‡ki ivR‰bwZK weeiY</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
          <w:szCs w:val="6"/>
          <w:shd w:val="clear" w:color="auto" w:fill="FFFFFF"/>
        </w:rPr>
      </w:pPr>
    </w:p>
    <w:p w:rsidR="00A22482" w:rsidRPr="00A22482" w:rsidRDefault="005A0AE4" w:rsidP="00A22482">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BFBFBF"/>
        </w:rPr>
      </w:pPr>
      <w:r>
        <w:rPr>
          <w:rFonts w:ascii="SutonnyMJ" w:eastAsia="SutonnyMJ" w:hAnsi="SutonnyMJ" w:cs="SutonnyMJ"/>
          <w:b/>
          <w:sz w:val="28"/>
          <w:szCs w:val="24"/>
          <w:shd w:val="clear" w:color="auto" w:fill="D9D9D9" w:themeFill="background1" w:themeFillShade="D9"/>
        </w:rPr>
        <w:t>evsjv‡`‡ki 11wU Rv</w:t>
      </w:r>
      <w:r w:rsidR="00C67699" w:rsidRPr="006408BB">
        <w:rPr>
          <w:rFonts w:ascii="SutonnyMJ" w:eastAsia="SutonnyMJ" w:hAnsi="SutonnyMJ" w:cs="SutonnyMJ"/>
          <w:b/>
          <w:sz w:val="28"/>
          <w:szCs w:val="24"/>
          <w:shd w:val="clear" w:color="auto" w:fill="D9D9D9" w:themeFill="background1" w:themeFillShade="D9"/>
        </w:rPr>
        <w:t>Zxq msm` wbe©vP‡bi mswÿß weiiY</w:t>
      </w:r>
    </w:p>
    <w:p w:rsidR="00A22482" w:rsidRDefault="00A22482" w:rsidP="00C67699">
      <w:pPr>
        <w:tabs>
          <w:tab w:val="left" w:pos="360"/>
          <w:tab w:val="left" w:pos="2340"/>
          <w:tab w:val="left" w:pos="4320"/>
          <w:tab w:val="left" w:pos="6210"/>
          <w:tab w:val="left" w:pos="8100"/>
        </w:tabs>
        <w:ind w:left="360" w:hanging="360"/>
        <w:rPr>
          <w:rFonts w:ascii="SutonnyMJ" w:eastAsia="SutonnyMJ" w:hAnsi="SutonnyMJ" w:cs="SutonnyMJ"/>
          <w:b/>
          <w:sz w:val="8"/>
          <w:szCs w:val="8"/>
          <w:shd w:val="clear" w:color="auto" w:fill="BFBFBF"/>
        </w:rPr>
      </w:pPr>
    </w:p>
    <w:tbl>
      <w:tblPr>
        <w:tblStyle w:val="TableGrid"/>
        <w:tblW w:w="0" w:type="auto"/>
        <w:tblInd w:w="360" w:type="dxa"/>
        <w:tblLook w:val="04A0" w:firstRow="1" w:lastRow="0" w:firstColumn="1" w:lastColumn="0" w:noHBand="0" w:noVBand="1"/>
      </w:tblPr>
      <w:tblGrid>
        <w:gridCol w:w="4258"/>
        <w:gridCol w:w="4040"/>
      </w:tblGrid>
      <w:tr w:rsidR="00A22482" w:rsidTr="00E543AC">
        <w:tc>
          <w:tcPr>
            <w:tcW w:w="4258" w:type="dxa"/>
          </w:tcPr>
          <w:p w:rsidR="00A22482" w:rsidRPr="006408BB" w:rsidRDefault="00A22482" w:rsidP="00597F65">
            <w:pPr>
              <w:tabs>
                <w:tab w:val="left" w:pos="360"/>
                <w:tab w:val="left" w:pos="1460"/>
                <w:tab w:val="left" w:pos="2340"/>
                <w:tab w:val="left" w:pos="4320"/>
                <w:tab w:val="left" w:pos="6210"/>
                <w:tab w:val="left" w:pos="8100"/>
              </w:tabs>
              <w:jc w:val="center"/>
              <w:rPr>
                <w:rFonts w:ascii="SutonnyMJ" w:eastAsia="SutonnyMJ" w:hAnsi="SutonnyMJ" w:cs="SutonnyMJ"/>
                <w:sz w:val="24"/>
              </w:rPr>
            </w:pPr>
            <w:r w:rsidRPr="006408BB">
              <w:rPr>
                <w:rFonts w:ascii="SutonnyMJ" w:hAnsi="SutonnyMJ"/>
                <w:b/>
                <w:sz w:val="26"/>
              </w:rPr>
              <w:lastRenderedPageBreak/>
              <w:t>1g wbe©vPb</w:t>
            </w:r>
          </w:p>
          <w:p w:rsidR="00A22482" w:rsidRPr="00597F65" w:rsidRDefault="00A22482" w:rsidP="00597F65">
            <w:pPr>
              <w:tabs>
                <w:tab w:val="left" w:pos="360"/>
                <w:tab w:val="left" w:pos="1460"/>
                <w:tab w:val="left" w:pos="2340"/>
                <w:tab w:val="left" w:pos="4320"/>
                <w:tab w:val="left" w:pos="6210"/>
                <w:tab w:val="left" w:pos="8100"/>
              </w:tabs>
              <w:jc w:val="center"/>
              <w:rPr>
                <w:rFonts w:ascii="SutonnyMJ" w:eastAsia="SutonnyMJ" w:hAnsi="SutonnyMJ" w:cs="SutonnyMJ"/>
                <w:b/>
                <w:sz w:val="24"/>
              </w:rPr>
            </w:pPr>
            <w:r w:rsidRPr="00597F65">
              <w:rPr>
                <w:rFonts w:ascii="SutonnyMJ" w:hAnsi="SutonnyMJ"/>
                <w:b/>
                <w:sz w:val="24"/>
              </w:rPr>
              <w:t xml:space="preserve">AbywôZ nq : </w:t>
            </w:r>
            <w:r w:rsidRPr="00597F65">
              <w:rPr>
                <w:rFonts w:ascii="SutonnyMJ" w:eastAsia="SutonnyMJ" w:hAnsi="SutonnyMJ" w:cs="SutonnyMJ"/>
                <w:b/>
                <w:sz w:val="24"/>
              </w:rPr>
              <w:t xml:space="preserve"> 07 gvP©, 1973</w:t>
            </w:r>
          </w:p>
          <w:p w:rsidR="00A22482" w:rsidRPr="006408BB" w:rsidRDefault="00A22482" w:rsidP="00597F65">
            <w:pPr>
              <w:tabs>
                <w:tab w:val="left" w:pos="263"/>
              </w:tabs>
              <w:jc w:val="center"/>
              <w:rPr>
                <w:rFonts w:ascii="SutonnyMJ" w:hAnsi="SutonnyMJ"/>
                <w:sz w:val="24"/>
              </w:rPr>
            </w:pPr>
            <w:r w:rsidRPr="006408BB">
              <w:rPr>
                <w:rFonts w:ascii="SutonnyMJ" w:hAnsi="SutonnyMJ"/>
                <w:sz w:val="24"/>
              </w:rPr>
              <w:t>Avmb : 300</w:t>
            </w:r>
          </w:p>
          <w:p w:rsidR="00A22482" w:rsidRPr="006408BB" w:rsidRDefault="00A22482" w:rsidP="00597F65">
            <w:pPr>
              <w:tabs>
                <w:tab w:val="left" w:pos="263"/>
              </w:tabs>
              <w:jc w:val="center"/>
              <w:rPr>
                <w:rFonts w:ascii="SutonnyMJ" w:hAnsi="SutonnyMJ"/>
                <w:sz w:val="24"/>
              </w:rPr>
            </w:pPr>
            <w:r w:rsidRPr="006408BB">
              <w:rPr>
                <w:rFonts w:ascii="SutonnyMJ" w:hAnsi="SutonnyMJ"/>
                <w:sz w:val="24"/>
              </w:rPr>
              <w:t>msiwÿZ gwnjv Avmb: 15</w:t>
            </w:r>
          </w:p>
          <w:p w:rsidR="00A22482" w:rsidRPr="006408BB" w:rsidRDefault="00A22482" w:rsidP="00597F65">
            <w:pPr>
              <w:tabs>
                <w:tab w:val="left" w:pos="263"/>
              </w:tabs>
              <w:jc w:val="center"/>
              <w:rPr>
                <w:rFonts w:ascii="SutonnyMJ" w:hAnsi="SutonnyMJ"/>
                <w:sz w:val="24"/>
              </w:rPr>
            </w:pPr>
            <w:r>
              <w:rPr>
                <w:rFonts w:ascii="SutonnyMJ" w:hAnsi="SutonnyMJ"/>
                <w:sz w:val="24"/>
              </w:rPr>
              <w:t>AvIqvgx jxM Rqjvf-</w:t>
            </w:r>
            <w:r w:rsidRPr="006408BB">
              <w:rPr>
                <w:rFonts w:ascii="SutonnyMJ" w:hAnsi="SutonnyMJ"/>
                <w:sz w:val="24"/>
              </w:rPr>
              <w:t xml:space="preserve"> [293wU‡Z 300wUi g‡a¨]</w:t>
            </w:r>
          </w:p>
          <w:p w:rsidR="00A22482" w:rsidRDefault="00A22482" w:rsidP="007D3B13">
            <w:pPr>
              <w:tabs>
                <w:tab w:val="left" w:pos="263"/>
              </w:tabs>
              <w:jc w:val="center"/>
              <w:rPr>
                <w:rFonts w:ascii="SutonnyMJ" w:eastAsia="SutonnyMJ" w:hAnsi="SutonnyMJ" w:cs="SutonnyMJ"/>
                <w:b/>
                <w:sz w:val="8"/>
                <w:szCs w:val="8"/>
                <w:shd w:val="clear" w:color="auto" w:fill="BFBFBF"/>
              </w:rPr>
            </w:pPr>
            <w:r w:rsidRPr="006408BB">
              <w:rPr>
                <w:rFonts w:ascii="SutonnyMJ" w:hAnsi="SutonnyMJ"/>
                <w:sz w:val="24"/>
              </w:rPr>
              <w:t>we:`ª: e½eÜz XvKv-12 †_‡K weRqx n‡qwQ‡jb</w:t>
            </w:r>
          </w:p>
        </w:tc>
        <w:tc>
          <w:tcPr>
            <w:tcW w:w="4040" w:type="dxa"/>
          </w:tcPr>
          <w:p w:rsidR="00A22482" w:rsidRPr="00A22482" w:rsidRDefault="00A22482" w:rsidP="00597F65">
            <w:pPr>
              <w:tabs>
                <w:tab w:val="left" w:pos="263"/>
              </w:tabs>
              <w:contextualSpacing/>
              <w:jc w:val="center"/>
              <w:rPr>
                <w:rFonts w:ascii="SutonnyMJ" w:hAnsi="SutonnyMJ"/>
                <w:b/>
                <w:sz w:val="24"/>
              </w:rPr>
            </w:pPr>
            <w:r w:rsidRPr="00A22482">
              <w:rPr>
                <w:rFonts w:ascii="SutonnyMJ" w:hAnsi="SutonnyMJ"/>
                <w:b/>
                <w:sz w:val="26"/>
              </w:rPr>
              <w:t>2q</w:t>
            </w:r>
            <w:r>
              <w:rPr>
                <w:rFonts w:ascii="SutonnyMJ" w:hAnsi="SutonnyMJ"/>
                <w:b/>
                <w:sz w:val="26"/>
              </w:rPr>
              <w:t xml:space="preserve"> wbe©vPb</w:t>
            </w:r>
          </w:p>
          <w:p w:rsidR="00A22482" w:rsidRPr="00597F65" w:rsidRDefault="00A22482" w:rsidP="00597F65">
            <w:pPr>
              <w:tabs>
                <w:tab w:val="left" w:pos="263"/>
              </w:tabs>
              <w:ind w:left="9"/>
              <w:contextualSpacing/>
              <w:jc w:val="center"/>
              <w:rPr>
                <w:rFonts w:ascii="SutonnyMJ" w:hAnsi="SutonnyMJ"/>
                <w:b/>
                <w:sz w:val="24"/>
              </w:rPr>
            </w:pPr>
            <w:r w:rsidRPr="00597F65">
              <w:rPr>
                <w:rFonts w:ascii="SutonnyMJ" w:hAnsi="SutonnyMJ"/>
                <w:b/>
                <w:sz w:val="24"/>
              </w:rPr>
              <w:t>AbywôZ nq: 18 †deªæqvwi, 1979 mv‡j</w:t>
            </w:r>
          </w:p>
          <w:p w:rsidR="00A22482" w:rsidRPr="00A22482" w:rsidRDefault="00A22482" w:rsidP="00597F65">
            <w:pPr>
              <w:tabs>
                <w:tab w:val="left" w:pos="263"/>
              </w:tabs>
              <w:jc w:val="center"/>
              <w:rPr>
                <w:rFonts w:ascii="SutonnyMJ" w:hAnsi="SutonnyMJ"/>
                <w:sz w:val="24"/>
              </w:rPr>
            </w:pPr>
            <w:r w:rsidRPr="00A22482">
              <w:rPr>
                <w:rFonts w:ascii="SutonnyMJ" w:hAnsi="SutonnyMJ"/>
                <w:sz w:val="24"/>
              </w:rPr>
              <w:t>weGbwc Rqjvf K‡iÑ 207wU‡Z</w:t>
            </w:r>
          </w:p>
          <w:p w:rsidR="00A22482" w:rsidRDefault="00A22482" w:rsidP="00597F65">
            <w:pPr>
              <w:tabs>
                <w:tab w:val="left" w:pos="360"/>
                <w:tab w:val="left" w:pos="2340"/>
                <w:tab w:val="left" w:pos="4320"/>
                <w:tab w:val="left" w:pos="6210"/>
                <w:tab w:val="left" w:pos="8100"/>
              </w:tabs>
              <w:jc w:val="center"/>
              <w:rPr>
                <w:rFonts w:ascii="SutonnyMJ" w:eastAsia="SutonnyMJ" w:hAnsi="SutonnyMJ" w:cs="SutonnyMJ"/>
                <w:b/>
                <w:sz w:val="8"/>
                <w:szCs w:val="8"/>
                <w:shd w:val="clear" w:color="auto" w:fill="BFBFBF"/>
              </w:rPr>
            </w:pPr>
          </w:p>
        </w:tc>
      </w:tr>
      <w:tr w:rsidR="00A22482" w:rsidTr="00E543AC">
        <w:tc>
          <w:tcPr>
            <w:tcW w:w="4258" w:type="dxa"/>
          </w:tcPr>
          <w:p w:rsidR="00A22482" w:rsidRPr="00A22482" w:rsidRDefault="00A22482" w:rsidP="00597F65">
            <w:pPr>
              <w:tabs>
                <w:tab w:val="left" w:pos="263"/>
              </w:tabs>
              <w:contextualSpacing/>
              <w:jc w:val="center"/>
              <w:rPr>
                <w:rFonts w:ascii="SutonnyMJ" w:hAnsi="SutonnyMJ"/>
                <w:b/>
                <w:sz w:val="28"/>
                <w:szCs w:val="28"/>
              </w:rPr>
            </w:pPr>
            <w:r w:rsidRPr="00A22482">
              <w:rPr>
                <w:rFonts w:ascii="SutonnyMJ" w:hAnsi="SutonnyMJ"/>
                <w:b/>
                <w:sz w:val="26"/>
                <w:szCs w:val="28"/>
              </w:rPr>
              <w:t>3q wbe©vPb</w:t>
            </w:r>
          </w:p>
          <w:p w:rsidR="00A22482" w:rsidRPr="006408BB" w:rsidRDefault="00A22482" w:rsidP="00597F65">
            <w:pPr>
              <w:pStyle w:val="ListParagraph"/>
              <w:tabs>
                <w:tab w:val="left" w:pos="263"/>
              </w:tabs>
              <w:ind w:left="9"/>
              <w:contextualSpacing/>
              <w:jc w:val="center"/>
              <w:rPr>
                <w:rFonts w:ascii="SutonnyMJ" w:hAnsi="SutonnyMJ"/>
                <w:b/>
                <w:sz w:val="24"/>
              </w:rPr>
            </w:pPr>
            <w:r w:rsidRPr="006408BB">
              <w:rPr>
                <w:rFonts w:ascii="SutonnyMJ" w:hAnsi="SutonnyMJ"/>
                <w:b/>
                <w:sz w:val="24"/>
              </w:rPr>
              <w:t>AbywôZ nq</w:t>
            </w:r>
            <w:r w:rsidRPr="00A22482">
              <w:rPr>
                <w:rFonts w:ascii="SutonnyMJ" w:hAnsi="SutonnyMJ"/>
                <w:sz w:val="24"/>
              </w:rPr>
              <w:t xml:space="preserve">: </w:t>
            </w:r>
            <w:r w:rsidRPr="006408BB">
              <w:rPr>
                <w:rFonts w:ascii="SutonnyMJ" w:hAnsi="SutonnyMJ"/>
                <w:b/>
                <w:sz w:val="24"/>
              </w:rPr>
              <w:t>7‡g, 1986 mv‡j</w:t>
            </w:r>
          </w:p>
          <w:p w:rsidR="00A22482" w:rsidRPr="00A22482" w:rsidRDefault="005A0AE4" w:rsidP="00597F65">
            <w:pPr>
              <w:tabs>
                <w:tab w:val="left" w:pos="263"/>
              </w:tabs>
              <w:jc w:val="center"/>
              <w:rPr>
                <w:rFonts w:ascii="SutonnyMJ" w:hAnsi="SutonnyMJ"/>
                <w:sz w:val="24"/>
              </w:rPr>
            </w:pPr>
            <w:r>
              <w:rPr>
                <w:rFonts w:ascii="SutonnyMJ" w:hAnsi="SutonnyMJ"/>
                <w:sz w:val="24"/>
              </w:rPr>
              <w:t>Av</w:t>
            </w:r>
            <w:r w:rsidR="00A22482">
              <w:rPr>
                <w:rFonts w:ascii="SutonnyMJ" w:hAnsi="SutonnyMJ"/>
                <w:sz w:val="24"/>
              </w:rPr>
              <w:t>Iqvgx</w:t>
            </w:r>
            <w:r>
              <w:rPr>
                <w:rFonts w:ascii="SutonnyMJ" w:hAnsi="SutonnyMJ"/>
                <w:sz w:val="24"/>
              </w:rPr>
              <w:t xml:space="preserve"> </w:t>
            </w:r>
            <w:r w:rsidR="00A22482">
              <w:rPr>
                <w:rFonts w:ascii="SutonnyMJ" w:hAnsi="SutonnyMJ"/>
                <w:sz w:val="24"/>
              </w:rPr>
              <w:t>jxM cvq-</w:t>
            </w:r>
            <w:r w:rsidR="00A22482" w:rsidRPr="00A22482">
              <w:rPr>
                <w:rFonts w:ascii="SutonnyMJ" w:hAnsi="SutonnyMJ"/>
                <w:sz w:val="24"/>
              </w:rPr>
              <w:t xml:space="preserve"> 76wU</w:t>
            </w:r>
          </w:p>
          <w:p w:rsidR="00A22482" w:rsidRPr="00A22482" w:rsidRDefault="005A0AE4" w:rsidP="00597F65">
            <w:pPr>
              <w:tabs>
                <w:tab w:val="left" w:pos="216"/>
                <w:tab w:val="left" w:pos="263"/>
              </w:tabs>
              <w:jc w:val="center"/>
              <w:rPr>
                <w:rFonts w:ascii="SutonnyMJ" w:hAnsi="SutonnyMJ"/>
                <w:sz w:val="24"/>
              </w:rPr>
            </w:pPr>
            <w:r>
              <w:rPr>
                <w:rFonts w:ascii="SutonnyMJ" w:hAnsi="SutonnyMJ"/>
                <w:sz w:val="24"/>
              </w:rPr>
              <w:t>RvZxq cvwU©</w:t>
            </w:r>
            <w:r w:rsidR="00A22482">
              <w:rPr>
                <w:rFonts w:ascii="SutonnyMJ" w:hAnsi="SutonnyMJ"/>
                <w:sz w:val="24"/>
              </w:rPr>
              <w:t xml:space="preserve"> cvq-</w:t>
            </w:r>
            <w:r w:rsidR="00A22482" w:rsidRPr="00A22482">
              <w:rPr>
                <w:rFonts w:ascii="SutonnyMJ" w:hAnsi="SutonnyMJ"/>
                <w:sz w:val="24"/>
              </w:rPr>
              <w:t xml:space="preserve"> 153wU Ges</w:t>
            </w:r>
          </w:p>
          <w:p w:rsidR="00A22482" w:rsidRPr="00A22482" w:rsidRDefault="00A22482" w:rsidP="00597F65">
            <w:pPr>
              <w:tabs>
                <w:tab w:val="left" w:pos="263"/>
              </w:tabs>
              <w:jc w:val="center"/>
              <w:rPr>
                <w:rFonts w:ascii="SutonnyMJ" w:hAnsi="SutonnyMJ"/>
                <w:sz w:val="24"/>
              </w:rPr>
            </w:pPr>
            <w:r>
              <w:rPr>
                <w:rFonts w:ascii="SutonnyMJ" w:hAnsi="SutonnyMJ"/>
                <w:sz w:val="24"/>
              </w:rPr>
              <w:t>Rvgvqv‡Z Bmjvgx-</w:t>
            </w:r>
            <w:r w:rsidRPr="00A22482">
              <w:rPr>
                <w:rFonts w:ascii="SutonnyMJ" w:hAnsi="SutonnyMJ"/>
                <w:sz w:val="24"/>
              </w:rPr>
              <w:t xml:space="preserve"> 10wU</w:t>
            </w:r>
          </w:p>
          <w:p w:rsidR="00A22482" w:rsidRPr="006408BB" w:rsidRDefault="00A22482" w:rsidP="007D3B13">
            <w:pPr>
              <w:tabs>
                <w:tab w:val="left" w:pos="263"/>
              </w:tabs>
              <w:jc w:val="center"/>
              <w:rPr>
                <w:rFonts w:ascii="SutonnyMJ" w:hAnsi="SutonnyMJ"/>
                <w:b/>
                <w:sz w:val="26"/>
              </w:rPr>
            </w:pPr>
            <w:r w:rsidRPr="00A22482">
              <w:rPr>
                <w:rFonts w:ascii="SutonnyMJ" w:hAnsi="SutonnyMJ"/>
                <w:sz w:val="24"/>
              </w:rPr>
              <w:t>we:`ª: weGbwc eR©b K‡i</w:t>
            </w:r>
          </w:p>
        </w:tc>
        <w:tc>
          <w:tcPr>
            <w:tcW w:w="4040" w:type="dxa"/>
          </w:tcPr>
          <w:p w:rsidR="00A22482" w:rsidRPr="00A22482" w:rsidRDefault="00A22482" w:rsidP="00597F65">
            <w:pPr>
              <w:tabs>
                <w:tab w:val="left" w:pos="263"/>
              </w:tabs>
              <w:contextualSpacing/>
              <w:jc w:val="center"/>
              <w:rPr>
                <w:rFonts w:ascii="SutonnyMJ" w:hAnsi="SutonnyMJ"/>
                <w:b/>
                <w:sz w:val="28"/>
                <w:szCs w:val="28"/>
              </w:rPr>
            </w:pPr>
            <w:r w:rsidRPr="00A22482">
              <w:rPr>
                <w:rFonts w:ascii="SutonnyMJ" w:hAnsi="SutonnyMJ"/>
                <w:b/>
                <w:sz w:val="26"/>
                <w:szCs w:val="28"/>
              </w:rPr>
              <w:t>4_© wbe©vPb</w:t>
            </w:r>
          </w:p>
          <w:p w:rsidR="00A22482" w:rsidRPr="00A22482" w:rsidRDefault="00A22482" w:rsidP="00597F65">
            <w:pPr>
              <w:tabs>
                <w:tab w:val="left" w:pos="263"/>
              </w:tabs>
              <w:ind w:left="9"/>
              <w:contextualSpacing/>
              <w:jc w:val="center"/>
              <w:rPr>
                <w:rFonts w:ascii="SutonnyMJ" w:hAnsi="SutonnyMJ"/>
                <w:b/>
                <w:sz w:val="24"/>
              </w:rPr>
            </w:pPr>
            <w:r w:rsidRPr="00A22482">
              <w:rPr>
                <w:rFonts w:ascii="SutonnyMJ" w:hAnsi="SutonnyMJ"/>
                <w:b/>
                <w:sz w:val="24"/>
              </w:rPr>
              <w:t>AbywôZ nq</w:t>
            </w:r>
            <w:r w:rsidRPr="00A22482">
              <w:rPr>
                <w:rFonts w:ascii="SutonnyMJ" w:hAnsi="SutonnyMJ"/>
                <w:sz w:val="24"/>
              </w:rPr>
              <w:t xml:space="preserve">: </w:t>
            </w:r>
            <w:r w:rsidRPr="00A22482">
              <w:rPr>
                <w:rFonts w:ascii="SutonnyMJ" w:hAnsi="SutonnyMJ"/>
                <w:b/>
                <w:sz w:val="24"/>
              </w:rPr>
              <w:t>3 gvP©, 1988 mv‡j</w:t>
            </w:r>
          </w:p>
          <w:p w:rsidR="00A22482" w:rsidRPr="00A22482" w:rsidRDefault="00585C27" w:rsidP="00597F65">
            <w:pPr>
              <w:tabs>
                <w:tab w:val="left" w:pos="263"/>
              </w:tabs>
              <w:jc w:val="center"/>
              <w:rPr>
                <w:rFonts w:ascii="SutonnyMJ" w:hAnsi="SutonnyMJ"/>
                <w:sz w:val="24"/>
              </w:rPr>
            </w:pPr>
            <w:r w:rsidRPr="00585C27">
              <w:rPr>
                <w:rFonts w:ascii="SutonnyMJ" w:hAnsi="SutonnyMJ"/>
                <w:sz w:val="24"/>
              </w:rPr>
              <w:t>R</w:t>
            </w:r>
            <w:r w:rsidR="00A22482" w:rsidRPr="00585C27">
              <w:rPr>
                <w:rFonts w:ascii="SutonnyMJ" w:hAnsi="SutonnyMJ"/>
                <w:sz w:val="24"/>
              </w:rPr>
              <w:t>vZxq</w:t>
            </w:r>
            <w:r w:rsidR="00A22482">
              <w:rPr>
                <w:rFonts w:ascii="SutonnyMJ" w:hAnsi="SutonnyMJ"/>
                <w:sz w:val="24"/>
              </w:rPr>
              <w:t xml:space="preserve"> cvwU© cvq:-</w:t>
            </w:r>
            <w:r w:rsidR="00A22482" w:rsidRPr="00A22482">
              <w:rPr>
                <w:rFonts w:ascii="SutonnyMJ" w:hAnsi="SutonnyMJ"/>
                <w:sz w:val="24"/>
              </w:rPr>
              <w:t>250wU</w:t>
            </w:r>
          </w:p>
          <w:p w:rsidR="00A22482" w:rsidRPr="00A22482" w:rsidRDefault="005A0AE4" w:rsidP="00597F65">
            <w:pPr>
              <w:tabs>
                <w:tab w:val="left" w:pos="263"/>
              </w:tabs>
              <w:jc w:val="center"/>
              <w:rPr>
                <w:rFonts w:ascii="SutonnyMJ" w:hAnsi="SutonnyMJ"/>
                <w:sz w:val="24"/>
              </w:rPr>
            </w:pPr>
            <w:r>
              <w:rPr>
                <w:rFonts w:ascii="SutonnyMJ" w:hAnsi="SutonnyMJ"/>
                <w:sz w:val="24"/>
              </w:rPr>
              <w:t>we:`ª: AvIqvj</w:t>
            </w:r>
            <w:r w:rsidR="00A22482" w:rsidRPr="00A22482">
              <w:rPr>
                <w:rFonts w:ascii="SutonnyMJ" w:hAnsi="SutonnyMJ"/>
                <w:sz w:val="24"/>
              </w:rPr>
              <w:t>xM, weGbwc eR©b K‡i</w:t>
            </w:r>
          </w:p>
          <w:p w:rsidR="00A22482" w:rsidRPr="00A22482" w:rsidRDefault="00A22482" w:rsidP="00597F65">
            <w:pPr>
              <w:tabs>
                <w:tab w:val="left" w:pos="263"/>
              </w:tabs>
              <w:ind w:left="9"/>
              <w:contextualSpacing/>
              <w:jc w:val="center"/>
              <w:rPr>
                <w:rFonts w:ascii="SutonnyMJ" w:hAnsi="SutonnyMJ"/>
                <w:b/>
                <w:sz w:val="26"/>
              </w:rPr>
            </w:pPr>
          </w:p>
        </w:tc>
      </w:tr>
      <w:tr w:rsidR="00A22482" w:rsidTr="00E543AC">
        <w:tc>
          <w:tcPr>
            <w:tcW w:w="4258" w:type="dxa"/>
          </w:tcPr>
          <w:p w:rsidR="00A22482" w:rsidRPr="00A22482" w:rsidRDefault="00A22482" w:rsidP="00597F65">
            <w:pPr>
              <w:tabs>
                <w:tab w:val="left" w:pos="263"/>
              </w:tabs>
              <w:contextualSpacing/>
              <w:jc w:val="center"/>
              <w:rPr>
                <w:rFonts w:ascii="SutonnyMJ" w:hAnsi="SutonnyMJ"/>
                <w:b/>
                <w:sz w:val="24"/>
              </w:rPr>
            </w:pPr>
            <w:r w:rsidRPr="00A22482">
              <w:rPr>
                <w:rFonts w:ascii="SutonnyMJ" w:hAnsi="SutonnyMJ"/>
                <w:b/>
                <w:sz w:val="26"/>
              </w:rPr>
              <w:t>5g wbe©vPb</w:t>
            </w:r>
          </w:p>
          <w:p w:rsidR="00A22482" w:rsidRPr="006408BB" w:rsidRDefault="00A22482" w:rsidP="00597F65">
            <w:pPr>
              <w:tabs>
                <w:tab w:val="left" w:pos="263"/>
              </w:tabs>
              <w:contextualSpacing/>
              <w:jc w:val="center"/>
              <w:rPr>
                <w:rFonts w:ascii="SutonnyMJ" w:hAnsi="SutonnyMJ"/>
                <w:b/>
                <w:sz w:val="24"/>
              </w:rPr>
            </w:pPr>
            <w:r w:rsidRPr="006408BB">
              <w:rPr>
                <w:rFonts w:ascii="SutonnyMJ" w:hAnsi="SutonnyMJ"/>
                <w:b/>
                <w:sz w:val="24"/>
              </w:rPr>
              <w:t>AbywôZ nq</w:t>
            </w:r>
            <w:r w:rsidRPr="00A22482">
              <w:rPr>
                <w:rFonts w:ascii="SutonnyMJ" w:hAnsi="SutonnyMJ"/>
                <w:sz w:val="24"/>
              </w:rPr>
              <w:t xml:space="preserve">: </w:t>
            </w:r>
            <w:r w:rsidRPr="006408BB">
              <w:rPr>
                <w:rFonts w:ascii="SutonnyMJ" w:hAnsi="SutonnyMJ"/>
                <w:b/>
                <w:sz w:val="24"/>
              </w:rPr>
              <w:t>27 †deªæqvwi, 1991 mv‡j</w:t>
            </w:r>
          </w:p>
          <w:p w:rsidR="00A22482" w:rsidRPr="00A22482" w:rsidRDefault="00A22482" w:rsidP="00597F65">
            <w:pPr>
              <w:tabs>
                <w:tab w:val="left" w:pos="263"/>
              </w:tabs>
              <w:jc w:val="center"/>
              <w:rPr>
                <w:rFonts w:ascii="SutonnyMJ" w:hAnsi="SutonnyMJ"/>
                <w:sz w:val="24"/>
              </w:rPr>
            </w:pPr>
            <w:r>
              <w:rPr>
                <w:rFonts w:ascii="SutonnyMJ" w:hAnsi="SutonnyMJ"/>
                <w:sz w:val="24"/>
              </w:rPr>
              <w:t>AvIqvgx jxM-</w:t>
            </w:r>
            <w:r w:rsidRPr="00A22482">
              <w:rPr>
                <w:rFonts w:ascii="SutonnyMJ" w:hAnsi="SutonnyMJ"/>
                <w:sz w:val="24"/>
              </w:rPr>
              <w:t>88wU</w:t>
            </w:r>
          </w:p>
          <w:p w:rsidR="00A22482" w:rsidRPr="00A22482" w:rsidRDefault="00A22482" w:rsidP="00597F65">
            <w:pPr>
              <w:tabs>
                <w:tab w:val="left" w:pos="263"/>
              </w:tabs>
              <w:jc w:val="center"/>
              <w:rPr>
                <w:rFonts w:ascii="SutonnyMJ" w:hAnsi="SutonnyMJ"/>
                <w:sz w:val="24"/>
              </w:rPr>
            </w:pPr>
            <w:r>
              <w:rPr>
                <w:rFonts w:ascii="SutonnyMJ" w:hAnsi="SutonnyMJ"/>
                <w:sz w:val="24"/>
              </w:rPr>
              <w:t>weGbwc-</w:t>
            </w:r>
            <w:r w:rsidRPr="00A22482">
              <w:rPr>
                <w:rFonts w:ascii="SutonnyMJ" w:hAnsi="SutonnyMJ"/>
                <w:sz w:val="24"/>
              </w:rPr>
              <w:t>142wU</w:t>
            </w:r>
          </w:p>
          <w:p w:rsidR="00A22482" w:rsidRPr="006408BB" w:rsidRDefault="00A22482" w:rsidP="00597F65">
            <w:pPr>
              <w:pStyle w:val="ListParagraph"/>
              <w:tabs>
                <w:tab w:val="left" w:pos="263"/>
              </w:tabs>
              <w:ind w:left="9"/>
              <w:contextualSpacing/>
              <w:jc w:val="center"/>
              <w:rPr>
                <w:rFonts w:ascii="SutonnyMJ" w:hAnsi="SutonnyMJ"/>
                <w:b/>
                <w:sz w:val="26"/>
                <w:szCs w:val="28"/>
              </w:rPr>
            </w:pPr>
            <w:r w:rsidRPr="006408BB">
              <w:rPr>
                <w:rFonts w:ascii="SutonnyMJ" w:hAnsi="SutonnyMJ"/>
                <w:sz w:val="24"/>
              </w:rPr>
              <w:t>R</w:t>
            </w:r>
            <w:r>
              <w:rPr>
                <w:rFonts w:ascii="SutonnyMJ" w:hAnsi="SutonnyMJ"/>
                <w:sz w:val="24"/>
              </w:rPr>
              <w:t>vZxq cvwU©-</w:t>
            </w:r>
            <w:r w:rsidRPr="006408BB">
              <w:rPr>
                <w:rFonts w:ascii="SutonnyMJ" w:hAnsi="SutonnyMJ"/>
                <w:sz w:val="24"/>
              </w:rPr>
              <w:t>35wU</w:t>
            </w:r>
          </w:p>
        </w:tc>
        <w:tc>
          <w:tcPr>
            <w:tcW w:w="4040" w:type="dxa"/>
          </w:tcPr>
          <w:p w:rsidR="00A22482" w:rsidRPr="00A22482" w:rsidRDefault="00A22482" w:rsidP="00597F65">
            <w:pPr>
              <w:tabs>
                <w:tab w:val="left" w:pos="242"/>
              </w:tabs>
              <w:contextualSpacing/>
              <w:jc w:val="center"/>
              <w:rPr>
                <w:rFonts w:ascii="SutonnyMJ" w:hAnsi="SutonnyMJ"/>
                <w:b/>
                <w:sz w:val="28"/>
                <w:szCs w:val="28"/>
              </w:rPr>
            </w:pPr>
            <w:r w:rsidRPr="00A22482">
              <w:rPr>
                <w:rFonts w:ascii="SutonnyMJ" w:hAnsi="SutonnyMJ"/>
                <w:b/>
                <w:sz w:val="26"/>
                <w:szCs w:val="28"/>
              </w:rPr>
              <w:t>6ô wbe©vPb</w:t>
            </w:r>
          </w:p>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4"/>
              </w:rPr>
              <w:t>AbywôZ nq</w:t>
            </w:r>
            <w:r w:rsidRPr="00A22482">
              <w:rPr>
                <w:rFonts w:ascii="SutonnyMJ" w:hAnsi="SutonnyMJ"/>
                <w:sz w:val="24"/>
              </w:rPr>
              <w:t xml:space="preserve">: </w:t>
            </w:r>
            <w:r w:rsidRPr="00A22482">
              <w:rPr>
                <w:rFonts w:ascii="SutonnyMJ" w:hAnsi="SutonnyMJ"/>
                <w:b/>
                <w:sz w:val="24"/>
              </w:rPr>
              <w:t>15 †deªæqvwi, 1996 mv‡j</w:t>
            </w:r>
          </w:p>
          <w:p w:rsidR="00A22482" w:rsidRPr="00A22482" w:rsidRDefault="00A22482" w:rsidP="00597F65">
            <w:pPr>
              <w:tabs>
                <w:tab w:val="left" w:pos="242"/>
              </w:tabs>
              <w:jc w:val="center"/>
              <w:rPr>
                <w:rFonts w:ascii="SutonnyMJ" w:hAnsi="SutonnyMJ"/>
                <w:sz w:val="24"/>
              </w:rPr>
            </w:pPr>
            <w:r>
              <w:rPr>
                <w:rFonts w:ascii="SutonnyMJ" w:hAnsi="SutonnyMJ"/>
                <w:sz w:val="24"/>
              </w:rPr>
              <w:t>weGbwc-</w:t>
            </w:r>
            <w:r w:rsidRPr="00A22482">
              <w:rPr>
                <w:rFonts w:ascii="SutonnyMJ" w:hAnsi="SutonnyMJ"/>
                <w:sz w:val="24"/>
              </w:rPr>
              <w:t>278wU</w:t>
            </w:r>
          </w:p>
          <w:p w:rsidR="00A22482" w:rsidRPr="00A22482" w:rsidRDefault="00A22482" w:rsidP="00597F65">
            <w:pPr>
              <w:tabs>
                <w:tab w:val="left" w:pos="242"/>
              </w:tabs>
              <w:jc w:val="center"/>
              <w:rPr>
                <w:rFonts w:ascii="SutonnyMJ" w:hAnsi="SutonnyMJ"/>
                <w:sz w:val="24"/>
              </w:rPr>
            </w:pPr>
            <w:r w:rsidRPr="00A22482">
              <w:rPr>
                <w:rFonts w:ascii="SutonnyMJ" w:hAnsi="SutonnyMJ"/>
                <w:sz w:val="24"/>
              </w:rPr>
              <w:t>gvÎ 4 Kvh©w`em msm` emvi ci wejyß Kiv nq</w:t>
            </w:r>
          </w:p>
          <w:p w:rsidR="00A22482" w:rsidRPr="00A22482" w:rsidRDefault="00A22482" w:rsidP="00597F65">
            <w:pPr>
              <w:tabs>
                <w:tab w:val="left" w:pos="263"/>
              </w:tabs>
              <w:contextualSpacing/>
              <w:jc w:val="center"/>
              <w:rPr>
                <w:rFonts w:ascii="SutonnyMJ" w:hAnsi="SutonnyMJ"/>
                <w:b/>
                <w:sz w:val="26"/>
                <w:szCs w:val="28"/>
              </w:rPr>
            </w:pPr>
          </w:p>
        </w:tc>
      </w:tr>
      <w:tr w:rsidR="00A22482" w:rsidTr="00E543AC">
        <w:tc>
          <w:tcPr>
            <w:tcW w:w="4258" w:type="dxa"/>
          </w:tcPr>
          <w:p w:rsidR="00A22482" w:rsidRDefault="00A22482" w:rsidP="00597F65">
            <w:pPr>
              <w:tabs>
                <w:tab w:val="left" w:pos="242"/>
              </w:tabs>
              <w:jc w:val="center"/>
              <w:rPr>
                <w:rFonts w:ascii="SutonnyMJ" w:hAnsi="SutonnyMJ"/>
                <w:sz w:val="24"/>
              </w:rPr>
            </w:pPr>
            <w:r w:rsidRPr="006408BB">
              <w:rPr>
                <w:rFonts w:ascii="SutonnyMJ" w:hAnsi="SutonnyMJ"/>
                <w:b/>
                <w:sz w:val="26"/>
                <w:szCs w:val="28"/>
              </w:rPr>
              <w:t>7g wbe©vPb</w:t>
            </w:r>
          </w:p>
          <w:p w:rsidR="00A22482" w:rsidRPr="00A22482" w:rsidRDefault="00A22482" w:rsidP="00597F65">
            <w:pPr>
              <w:tabs>
                <w:tab w:val="left" w:pos="242"/>
              </w:tabs>
              <w:jc w:val="center"/>
              <w:rPr>
                <w:rFonts w:ascii="SutonnyMJ" w:hAnsi="SutonnyMJ"/>
                <w:sz w:val="24"/>
              </w:rPr>
            </w:pPr>
            <w:r w:rsidRPr="006408BB">
              <w:rPr>
                <w:rFonts w:ascii="SutonnyMJ" w:hAnsi="SutonnyMJ"/>
                <w:b/>
                <w:sz w:val="24"/>
              </w:rPr>
              <w:t>AbywôZ nq</w:t>
            </w:r>
            <w:r w:rsidRPr="00A22482">
              <w:rPr>
                <w:rFonts w:ascii="SutonnyMJ" w:hAnsi="SutonnyMJ"/>
                <w:sz w:val="24"/>
              </w:rPr>
              <w:t xml:space="preserve">: </w:t>
            </w:r>
            <w:r w:rsidRPr="006408BB">
              <w:rPr>
                <w:rFonts w:ascii="SutonnyMJ" w:hAnsi="SutonnyMJ"/>
                <w:b/>
                <w:sz w:val="24"/>
              </w:rPr>
              <w:t>12Ryb, 1996 mv‡j</w:t>
            </w:r>
          </w:p>
          <w:p w:rsidR="00A22482" w:rsidRPr="00A22482" w:rsidRDefault="00A22482" w:rsidP="00597F65">
            <w:pPr>
              <w:tabs>
                <w:tab w:val="left" w:pos="242"/>
              </w:tabs>
              <w:jc w:val="center"/>
              <w:rPr>
                <w:rFonts w:ascii="SutonnyMJ" w:hAnsi="SutonnyMJ"/>
                <w:sz w:val="24"/>
              </w:rPr>
            </w:pPr>
            <w:r>
              <w:rPr>
                <w:rFonts w:ascii="SutonnyMJ" w:hAnsi="SutonnyMJ"/>
                <w:sz w:val="24"/>
              </w:rPr>
              <w:t>AvIqvgx</w:t>
            </w:r>
            <w:r w:rsidR="005A0AE4">
              <w:rPr>
                <w:rFonts w:ascii="SutonnyMJ" w:hAnsi="SutonnyMJ"/>
                <w:sz w:val="24"/>
              </w:rPr>
              <w:t xml:space="preserve"> </w:t>
            </w:r>
            <w:r>
              <w:rPr>
                <w:rFonts w:ascii="SutonnyMJ" w:hAnsi="SutonnyMJ"/>
                <w:sz w:val="24"/>
              </w:rPr>
              <w:t>jxM-</w:t>
            </w:r>
            <w:r w:rsidRPr="00A22482">
              <w:rPr>
                <w:rFonts w:ascii="SutonnyMJ" w:hAnsi="SutonnyMJ"/>
                <w:sz w:val="24"/>
              </w:rPr>
              <w:t xml:space="preserve"> 146wU</w:t>
            </w:r>
          </w:p>
          <w:p w:rsidR="00A22482" w:rsidRPr="00A22482" w:rsidRDefault="00A22482" w:rsidP="00597F65">
            <w:pPr>
              <w:tabs>
                <w:tab w:val="left" w:pos="242"/>
              </w:tabs>
              <w:jc w:val="center"/>
              <w:rPr>
                <w:rFonts w:ascii="SutonnyMJ" w:hAnsi="SutonnyMJ"/>
                <w:sz w:val="24"/>
              </w:rPr>
            </w:pPr>
            <w:r>
              <w:rPr>
                <w:rFonts w:ascii="SutonnyMJ" w:hAnsi="SutonnyMJ"/>
                <w:sz w:val="24"/>
              </w:rPr>
              <w:t>weGbwc-</w:t>
            </w:r>
            <w:r w:rsidRPr="00A22482">
              <w:rPr>
                <w:rFonts w:ascii="SutonnyMJ" w:hAnsi="SutonnyMJ"/>
                <w:sz w:val="24"/>
              </w:rPr>
              <w:t xml:space="preserve"> 116wU</w:t>
            </w:r>
          </w:p>
          <w:p w:rsidR="00A22482" w:rsidRPr="006408BB" w:rsidRDefault="00A22482" w:rsidP="007D3B13">
            <w:pPr>
              <w:tabs>
                <w:tab w:val="left" w:pos="242"/>
              </w:tabs>
              <w:jc w:val="center"/>
              <w:rPr>
                <w:rFonts w:ascii="SutonnyMJ" w:hAnsi="SutonnyMJ"/>
                <w:b/>
                <w:sz w:val="26"/>
              </w:rPr>
            </w:pPr>
            <w:r>
              <w:rPr>
                <w:rFonts w:ascii="SutonnyMJ" w:hAnsi="SutonnyMJ"/>
                <w:sz w:val="24"/>
              </w:rPr>
              <w:t>RvZxq cvwU©-</w:t>
            </w:r>
            <w:r w:rsidRPr="00A22482">
              <w:rPr>
                <w:rFonts w:ascii="SutonnyMJ" w:hAnsi="SutonnyMJ"/>
                <w:sz w:val="24"/>
              </w:rPr>
              <w:t xml:space="preserve"> 32wU</w:t>
            </w:r>
          </w:p>
        </w:tc>
        <w:tc>
          <w:tcPr>
            <w:tcW w:w="4040" w:type="dxa"/>
          </w:tcPr>
          <w:p w:rsidR="00A22482" w:rsidRPr="00A22482" w:rsidRDefault="00A22482" w:rsidP="00597F65">
            <w:pPr>
              <w:tabs>
                <w:tab w:val="left" w:pos="242"/>
              </w:tabs>
              <w:jc w:val="center"/>
              <w:rPr>
                <w:rFonts w:ascii="SutonnyMJ" w:hAnsi="SutonnyMJ"/>
                <w:sz w:val="24"/>
              </w:rPr>
            </w:pPr>
            <w:r w:rsidRPr="00A22482">
              <w:rPr>
                <w:rFonts w:ascii="SutonnyMJ" w:hAnsi="SutonnyMJ"/>
                <w:b/>
                <w:sz w:val="26"/>
                <w:szCs w:val="28"/>
              </w:rPr>
              <w:t>8g wbe©vPb</w:t>
            </w:r>
          </w:p>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4"/>
              </w:rPr>
              <w:t>AbywôZ nq</w:t>
            </w:r>
            <w:r w:rsidRPr="00A22482">
              <w:rPr>
                <w:rFonts w:ascii="SutonnyMJ" w:hAnsi="SutonnyMJ"/>
                <w:sz w:val="24"/>
              </w:rPr>
              <w:t xml:space="preserve">: </w:t>
            </w:r>
            <w:r w:rsidRPr="00A22482">
              <w:rPr>
                <w:rFonts w:ascii="SutonnyMJ" w:hAnsi="SutonnyMJ"/>
                <w:b/>
                <w:sz w:val="24"/>
              </w:rPr>
              <w:t>1 A‡±vei, 2001 mv‡j</w:t>
            </w:r>
          </w:p>
          <w:p w:rsidR="00A22482" w:rsidRPr="00A22482" w:rsidRDefault="00A22482" w:rsidP="00597F65">
            <w:pPr>
              <w:tabs>
                <w:tab w:val="left" w:pos="242"/>
              </w:tabs>
              <w:jc w:val="center"/>
              <w:rPr>
                <w:rFonts w:ascii="SutonnyMJ" w:hAnsi="SutonnyMJ"/>
                <w:sz w:val="24"/>
              </w:rPr>
            </w:pPr>
            <w:r>
              <w:rPr>
                <w:rFonts w:ascii="SutonnyMJ" w:hAnsi="SutonnyMJ"/>
                <w:sz w:val="24"/>
              </w:rPr>
              <w:t>AvIqvgx</w:t>
            </w:r>
            <w:r w:rsidR="005A0AE4">
              <w:rPr>
                <w:rFonts w:ascii="SutonnyMJ" w:hAnsi="SutonnyMJ"/>
                <w:sz w:val="24"/>
              </w:rPr>
              <w:t xml:space="preserve"> </w:t>
            </w:r>
            <w:r>
              <w:rPr>
                <w:rFonts w:ascii="SutonnyMJ" w:hAnsi="SutonnyMJ"/>
                <w:sz w:val="24"/>
              </w:rPr>
              <w:t>jxM-</w:t>
            </w:r>
            <w:r w:rsidRPr="00A22482">
              <w:rPr>
                <w:rFonts w:ascii="SutonnyMJ" w:hAnsi="SutonnyMJ"/>
                <w:sz w:val="24"/>
              </w:rPr>
              <w:t xml:space="preserve"> 62wU</w:t>
            </w:r>
          </w:p>
          <w:p w:rsidR="00A22482" w:rsidRPr="00A22482" w:rsidRDefault="00A22482" w:rsidP="007D3B13">
            <w:pPr>
              <w:tabs>
                <w:tab w:val="left" w:pos="242"/>
              </w:tabs>
              <w:jc w:val="center"/>
              <w:rPr>
                <w:rFonts w:ascii="SutonnyMJ" w:hAnsi="SutonnyMJ"/>
                <w:b/>
                <w:sz w:val="26"/>
                <w:szCs w:val="28"/>
              </w:rPr>
            </w:pPr>
            <w:r>
              <w:rPr>
                <w:rFonts w:ascii="SutonnyMJ" w:hAnsi="SutonnyMJ"/>
                <w:sz w:val="24"/>
              </w:rPr>
              <w:t>weGbwc-</w:t>
            </w:r>
            <w:r w:rsidRPr="00A22482">
              <w:rPr>
                <w:rFonts w:ascii="SutonnyMJ" w:hAnsi="SutonnyMJ"/>
                <w:sz w:val="24"/>
              </w:rPr>
              <w:t xml:space="preserve"> 193wU</w:t>
            </w:r>
          </w:p>
        </w:tc>
      </w:tr>
      <w:tr w:rsidR="00A22482" w:rsidTr="00E543AC">
        <w:tc>
          <w:tcPr>
            <w:tcW w:w="4258" w:type="dxa"/>
          </w:tcPr>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6"/>
              </w:rPr>
              <w:t>9g wbe©vPb</w:t>
            </w:r>
          </w:p>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4"/>
              </w:rPr>
              <w:t>AbywôZ nq</w:t>
            </w:r>
            <w:r>
              <w:rPr>
                <w:rFonts w:ascii="SutonnyMJ" w:hAnsi="SutonnyMJ"/>
                <w:sz w:val="24"/>
              </w:rPr>
              <w:t>:</w:t>
            </w:r>
            <w:r w:rsidRPr="00A22482">
              <w:rPr>
                <w:rFonts w:ascii="SutonnyMJ" w:hAnsi="SutonnyMJ"/>
                <w:b/>
                <w:sz w:val="24"/>
              </w:rPr>
              <w:t xml:space="preserve"> 29wW‡m¤^i, 2008 mv‡j</w:t>
            </w:r>
          </w:p>
          <w:p w:rsidR="00A22482" w:rsidRPr="00A22482" w:rsidRDefault="00A22482" w:rsidP="00597F65">
            <w:pPr>
              <w:jc w:val="center"/>
              <w:rPr>
                <w:rFonts w:ascii="SutonnyMJ" w:hAnsi="SutonnyMJ"/>
                <w:sz w:val="24"/>
              </w:rPr>
            </w:pPr>
            <w:r>
              <w:rPr>
                <w:rFonts w:ascii="SutonnyMJ" w:hAnsi="SutonnyMJ"/>
                <w:sz w:val="24"/>
              </w:rPr>
              <w:t>AvIqvgx</w:t>
            </w:r>
            <w:r w:rsidR="005A0AE4">
              <w:rPr>
                <w:rFonts w:ascii="SutonnyMJ" w:hAnsi="SutonnyMJ"/>
                <w:sz w:val="24"/>
              </w:rPr>
              <w:t xml:space="preserve"> </w:t>
            </w:r>
            <w:r>
              <w:rPr>
                <w:rFonts w:ascii="SutonnyMJ" w:hAnsi="SutonnyMJ"/>
                <w:sz w:val="24"/>
              </w:rPr>
              <w:t>jx‡Mi (†bZ…Z¡vaxb †RvU)-</w:t>
            </w:r>
            <w:r w:rsidRPr="00A22482">
              <w:rPr>
                <w:rFonts w:ascii="SutonnyMJ" w:hAnsi="SutonnyMJ"/>
                <w:sz w:val="24"/>
              </w:rPr>
              <w:t xml:space="preserve"> 263wU</w:t>
            </w:r>
          </w:p>
          <w:p w:rsidR="00A22482" w:rsidRPr="006408BB" w:rsidRDefault="00A22482" w:rsidP="00597F65">
            <w:pPr>
              <w:tabs>
                <w:tab w:val="left" w:pos="242"/>
              </w:tabs>
              <w:jc w:val="center"/>
              <w:rPr>
                <w:rFonts w:ascii="SutonnyMJ" w:hAnsi="SutonnyMJ"/>
                <w:b/>
                <w:sz w:val="26"/>
                <w:szCs w:val="28"/>
              </w:rPr>
            </w:pPr>
            <w:r w:rsidRPr="00A22482">
              <w:rPr>
                <w:rFonts w:ascii="SutonnyMJ" w:hAnsi="SutonnyMJ"/>
                <w:sz w:val="24"/>
              </w:rPr>
              <w:t>w</w:t>
            </w:r>
            <w:r>
              <w:rPr>
                <w:rFonts w:ascii="SutonnyMJ" w:hAnsi="SutonnyMJ"/>
                <w:sz w:val="24"/>
              </w:rPr>
              <w:t>eGbwc (†bZ…Z¡vaxb †RvU)-</w:t>
            </w:r>
            <w:r w:rsidRPr="00A22482">
              <w:rPr>
                <w:rFonts w:ascii="SutonnyMJ" w:hAnsi="SutonnyMJ"/>
                <w:sz w:val="24"/>
              </w:rPr>
              <w:t>33wU</w:t>
            </w:r>
          </w:p>
        </w:tc>
        <w:tc>
          <w:tcPr>
            <w:tcW w:w="4040" w:type="dxa"/>
          </w:tcPr>
          <w:p w:rsidR="00A22482" w:rsidRPr="00A22482" w:rsidRDefault="00A22482" w:rsidP="00597F65">
            <w:pPr>
              <w:jc w:val="center"/>
              <w:rPr>
                <w:rFonts w:ascii="SutonnyMJ" w:hAnsi="SutonnyMJ"/>
                <w:sz w:val="24"/>
              </w:rPr>
            </w:pPr>
            <w:r w:rsidRPr="00A22482">
              <w:rPr>
                <w:rFonts w:ascii="SutonnyMJ" w:hAnsi="SutonnyMJ"/>
                <w:b/>
                <w:sz w:val="26"/>
              </w:rPr>
              <w:t>10g wbe©vPb</w:t>
            </w:r>
          </w:p>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4"/>
              </w:rPr>
              <w:t>AbywôZ nq</w:t>
            </w:r>
            <w:r w:rsidRPr="00A22482">
              <w:rPr>
                <w:rFonts w:ascii="SutonnyMJ" w:hAnsi="SutonnyMJ"/>
                <w:sz w:val="24"/>
              </w:rPr>
              <w:t xml:space="preserve">: </w:t>
            </w:r>
            <w:r w:rsidRPr="00A22482">
              <w:rPr>
                <w:rFonts w:ascii="SutonnyMJ" w:hAnsi="SutonnyMJ"/>
                <w:b/>
                <w:sz w:val="24"/>
              </w:rPr>
              <w:t>5Rvbyqvwi, 2004 mv‡j</w:t>
            </w:r>
          </w:p>
          <w:p w:rsidR="00A22482" w:rsidRPr="00A22482" w:rsidRDefault="00A22482" w:rsidP="00597F65">
            <w:pPr>
              <w:tabs>
                <w:tab w:val="left" w:pos="242"/>
              </w:tabs>
              <w:jc w:val="center"/>
              <w:rPr>
                <w:rFonts w:ascii="SutonnyMJ" w:hAnsi="SutonnyMJ"/>
                <w:sz w:val="24"/>
              </w:rPr>
            </w:pPr>
            <w:r w:rsidRPr="00A22482">
              <w:rPr>
                <w:rFonts w:ascii="SutonnyMJ" w:hAnsi="SutonnyMJ"/>
                <w:sz w:val="24"/>
              </w:rPr>
              <w:t>weGbwc eR©b K‡i</w:t>
            </w:r>
          </w:p>
          <w:p w:rsidR="00A22482" w:rsidRPr="00A22482" w:rsidRDefault="00A22482" w:rsidP="007D3B13">
            <w:pPr>
              <w:tabs>
                <w:tab w:val="left" w:pos="242"/>
              </w:tabs>
              <w:jc w:val="center"/>
              <w:rPr>
                <w:rFonts w:ascii="SutonnyMJ" w:hAnsi="SutonnyMJ"/>
                <w:b/>
                <w:sz w:val="26"/>
                <w:szCs w:val="28"/>
              </w:rPr>
            </w:pPr>
            <w:r>
              <w:rPr>
                <w:rFonts w:ascii="SutonnyMJ" w:hAnsi="SutonnyMJ"/>
                <w:sz w:val="24"/>
              </w:rPr>
              <w:t xml:space="preserve">153 </w:t>
            </w:r>
            <w:r w:rsidRPr="00A22482">
              <w:rPr>
                <w:rFonts w:ascii="SutonnyMJ" w:hAnsi="SutonnyMJ"/>
                <w:sz w:val="24"/>
              </w:rPr>
              <w:t>msm` webv cÖwZØw›`</w:t>
            </w:r>
            <w:r w:rsidR="005A0AE4">
              <w:rPr>
                <w:rFonts w:ascii="SutonnyMJ" w:hAnsi="SutonnyMJ"/>
                <w:sz w:val="24"/>
              </w:rPr>
              <w:t>¦</w:t>
            </w:r>
            <w:r w:rsidRPr="00A22482">
              <w:rPr>
                <w:rFonts w:ascii="SutonnyMJ" w:hAnsi="SutonnyMJ"/>
                <w:sz w:val="24"/>
              </w:rPr>
              <w:t>Zvq wbe©vwPZ nb</w:t>
            </w:r>
          </w:p>
        </w:tc>
      </w:tr>
      <w:tr w:rsidR="00A22482" w:rsidTr="00E543AC">
        <w:tc>
          <w:tcPr>
            <w:tcW w:w="4258" w:type="dxa"/>
          </w:tcPr>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6"/>
              </w:rPr>
              <w:t>11Zg wbe©vPb</w:t>
            </w:r>
          </w:p>
          <w:p w:rsidR="00A22482" w:rsidRPr="00A22482" w:rsidRDefault="00A22482" w:rsidP="00597F65">
            <w:pPr>
              <w:tabs>
                <w:tab w:val="left" w:pos="242"/>
              </w:tabs>
              <w:contextualSpacing/>
              <w:jc w:val="center"/>
              <w:rPr>
                <w:rFonts w:ascii="SutonnyMJ" w:hAnsi="SutonnyMJ"/>
                <w:b/>
                <w:sz w:val="24"/>
              </w:rPr>
            </w:pPr>
            <w:r w:rsidRPr="00A22482">
              <w:rPr>
                <w:rFonts w:ascii="SutonnyMJ" w:hAnsi="SutonnyMJ"/>
                <w:b/>
                <w:sz w:val="24"/>
              </w:rPr>
              <w:t>AbywôZ nq</w:t>
            </w:r>
            <w:r w:rsidRPr="00A22482">
              <w:rPr>
                <w:rFonts w:ascii="SutonnyMJ" w:hAnsi="SutonnyMJ"/>
                <w:sz w:val="24"/>
              </w:rPr>
              <w:t xml:space="preserve">: </w:t>
            </w:r>
            <w:r w:rsidRPr="00A22482">
              <w:rPr>
                <w:rFonts w:ascii="SutonnyMJ" w:hAnsi="SutonnyMJ"/>
                <w:b/>
                <w:sz w:val="24"/>
              </w:rPr>
              <w:t>30wW‡m¤^i, 2018 mv‡j</w:t>
            </w:r>
          </w:p>
          <w:p w:rsidR="00A22482" w:rsidRPr="00A22482" w:rsidRDefault="00A22482" w:rsidP="00597F65">
            <w:pPr>
              <w:tabs>
                <w:tab w:val="left" w:pos="242"/>
              </w:tabs>
              <w:jc w:val="center"/>
              <w:rPr>
                <w:rFonts w:ascii="SutonnyMJ" w:hAnsi="SutonnyMJ"/>
                <w:sz w:val="24"/>
              </w:rPr>
            </w:pPr>
            <w:r w:rsidRPr="00A22482">
              <w:rPr>
                <w:rFonts w:ascii="SutonnyMJ" w:hAnsi="SutonnyMJ"/>
                <w:sz w:val="24"/>
              </w:rPr>
              <w:t>Rqjvf: AvIqvgx</w:t>
            </w:r>
            <w:r w:rsidR="005A0AE4">
              <w:rPr>
                <w:rFonts w:ascii="SutonnyMJ" w:hAnsi="SutonnyMJ"/>
                <w:sz w:val="24"/>
              </w:rPr>
              <w:t xml:space="preserve"> </w:t>
            </w:r>
            <w:r w:rsidRPr="00A22482">
              <w:rPr>
                <w:rFonts w:ascii="SutonnyMJ" w:hAnsi="SutonnyMJ"/>
                <w:sz w:val="24"/>
              </w:rPr>
              <w:t>jxM †bZ…Z¡vaxb †RvU</w:t>
            </w:r>
          </w:p>
          <w:p w:rsidR="00A22482" w:rsidRPr="00A22482" w:rsidRDefault="00A22482" w:rsidP="00597F65">
            <w:pPr>
              <w:tabs>
                <w:tab w:val="left" w:pos="242"/>
              </w:tabs>
              <w:jc w:val="center"/>
              <w:rPr>
                <w:rFonts w:ascii="SutonnyMJ" w:hAnsi="SutonnyMJ"/>
                <w:sz w:val="24"/>
              </w:rPr>
            </w:pPr>
            <w:r w:rsidRPr="00A22482">
              <w:rPr>
                <w:rFonts w:ascii="SutonnyMJ" w:hAnsi="SutonnyMJ"/>
                <w:sz w:val="24"/>
              </w:rPr>
              <w:t>bvix weRqx cÖv_©x: 23Rb</w:t>
            </w:r>
          </w:p>
          <w:p w:rsidR="00A22482" w:rsidRPr="00A22482" w:rsidRDefault="00A22482" w:rsidP="00597F65">
            <w:pPr>
              <w:tabs>
                <w:tab w:val="left" w:pos="242"/>
              </w:tabs>
              <w:contextualSpacing/>
              <w:jc w:val="center"/>
              <w:rPr>
                <w:rFonts w:ascii="SutonnyMJ" w:hAnsi="SutonnyMJ"/>
                <w:b/>
                <w:sz w:val="26"/>
              </w:rPr>
            </w:pPr>
            <w:r w:rsidRPr="00A22482">
              <w:rPr>
                <w:rFonts w:ascii="SutonnyMJ" w:hAnsi="SutonnyMJ"/>
                <w:sz w:val="24"/>
              </w:rPr>
              <w:t>msm‡` †gvU bvix Ggwc: 73Rb</w:t>
            </w:r>
          </w:p>
        </w:tc>
        <w:tc>
          <w:tcPr>
            <w:tcW w:w="4040" w:type="dxa"/>
          </w:tcPr>
          <w:p w:rsidR="00A22482" w:rsidRPr="00A22482" w:rsidRDefault="00A22482" w:rsidP="00597F65">
            <w:pPr>
              <w:jc w:val="center"/>
              <w:rPr>
                <w:rFonts w:ascii="SutonnyMJ" w:hAnsi="SutonnyMJ"/>
                <w:b/>
                <w:sz w:val="26"/>
              </w:rPr>
            </w:pPr>
          </w:p>
        </w:tc>
      </w:tr>
    </w:tbl>
    <w:p w:rsidR="00A22482" w:rsidRDefault="00A22482" w:rsidP="00C67699">
      <w:pPr>
        <w:tabs>
          <w:tab w:val="left" w:pos="360"/>
          <w:tab w:val="left" w:pos="2340"/>
          <w:tab w:val="left" w:pos="4320"/>
          <w:tab w:val="left" w:pos="6210"/>
          <w:tab w:val="left" w:pos="8100"/>
        </w:tabs>
        <w:ind w:left="360" w:hanging="360"/>
        <w:rPr>
          <w:rFonts w:ascii="SutonnyMJ" w:eastAsia="SutonnyMJ" w:hAnsi="SutonnyMJ" w:cs="SutonnyMJ"/>
          <w:b/>
          <w:sz w:val="8"/>
          <w:szCs w:val="8"/>
          <w:shd w:val="clear" w:color="auto" w:fill="BFBFBF"/>
        </w:rPr>
      </w:pPr>
    </w:p>
    <w:p w:rsidR="00C67699" w:rsidRPr="006408BB" w:rsidRDefault="00C67699" w:rsidP="00C67699">
      <w:pPr>
        <w:tabs>
          <w:tab w:val="left" w:pos="360"/>
          <w:tab w:val="left" w:pos="2340"/>
          <w:tab w:val="left" w:pos="4320"/>
          <w:tab w:val="left" w:pos="6210"/>
          <w:tab w:val="left" w:pos="8100"/>
        </w:tabs>
        <w:rPr>
          <w:rFonts w:ascii="SutonnyMJ" w:eastAsia="SutonnyMJ" w:hAnsi="SutonnyMJ" w:cs="SutonnyMJ"/>
          <w:b/>
          <w:sz w:val="6"/>
          <w:szCs w:val="8"/>
          <w:shd w:val="clear" w:color="auto" w:fill="BFBFBF"/>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10"/>
        <w:gridCol w:w="4140"/>
      </w:tblGrid>
      <w:tr w:rsidR="00C67699" w:rsidRPr="006408BB" w:rsidTr="00980508">
        <w:trPr>
          <w:trHeight w:val="1"/>
        </w:trPr>
        <w:tc>
          <w:tcPr>
            <w:tcW w:w="4410" w:type="dxa"/>
            <w:shd w:val="clear" w:color="auto" w:fill="FFFFFF" w:themeFill="background1"/>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rPr>
                <w:sz w:val="24"/>
              </w:rPr>
            </w:pPr>
            <w:r w:rsidRPr="006408BB">
              <w:rPr>
                <w:rFonts w:ascii="SutonnyMJ" w:eastAsia="SutonnyMJ" w:hAnsi="SutonnyMJ" w:cs="SutonnyMJ"/>
                <w:b/>
                <w:sz w:val="24"/>
                <w:shd w:val="clear" w:color="auto" w:fill="BFBFBF"/>
              </w:rPr>
              <w:t>cÖ_g RvZxq msm` wbe©vPb</w:t>
            </w:r>
          </w:p>
        </w:tc>
        <w:tc>
          <w:tcPr>
            <w:tcW w:w="4140" w:type="dxa"/>
            <w:shd w:val="clear" w:color="auto" w:fill="FFFFFF" w:themeFill="background1"/>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rPr>
                <w:sz w:val="24"/>
              </w:rPr>
            </w:pPr>
            <w:r w:rsidRPr="006408BB">
              <w:rPr>
                <w:rFonts w:ascii="SutonnyMJ" w:eastAsia="SutonnyMJ" w:hAnsi="SutonnyMJ" w:cs="SutonnyMJ"/>
                <w:b/>
                <w:sz w:val="24"/>
                <w:shd w:val="clear" w:color="auto" w:fill="BFBFBF"/>
              </w:rPr>
              <w:t>GKv`k RvZxq msm` wbe©vPb</w:t>
            </w:r>
          </w:p>
        </w:tc>
      </w:tr>
      <w:tr w:rsidR="00C67699" w:rsidRPr="006408BB" w:rsidTr="008B5405">
        <w:trPr>
          <w:trHeight w:val="1"/>
        </w:trPr>
        <w:tc>
          <w:tcPr>
            <w:tcW w:w="4410" w:type="dxa"/>
            <w:shd w:val="clear" w:color="000000" w:fill="FFFFFF"/>
            <w:tcMar>
              <w:left w:w="108" w:type="dxa"/>
              <w:right w:w="108" w:type="dxa"/>
            </w:tcMar>
          </w:tcPr>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wbe©vPb AbywôZ nq : 07 gvP©, 1973</w:t>
            </w:r>
          </w:p>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†gvU Avmb : 300 + 15 (gwnjv) = 315</w:t>
            </w:r>
          </w:p>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msL¨vMwiô `j: AvIqvgx jxM</w:t>
            </w:r>
          </w:p>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cÖ_g Awa‡ekb: 07 GwcÖj, 1973</w:t>
            </w:r>
          </w:p>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†gvU Kvh©w`em: 134 w`b</w:t>
            </w:r>
          </w:p>
          <w:p w:rsidR="00C67699" w:rsidRPr="006408BB" w:rsidRDefault="00C67699" w:rsidP="00AD4CBA">
            <w:pPr>
              <w:numPr>
                <w:ilvl w:val="0"/>
                <w:numId w:val="19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w¯úKvi: †gvnv¤§` Djøvn I Avãyj gv‡jK DwKj</w:t>
            </w:r>
          </w:p>
          <w:p w:rsidR="00C67699" w:rsidRPr="006408BB" w:rsidRDefault="00C67699" w:rsidP="00AD4CBA">
            <w:pPr>
              <w:numPr>
                <w:ilvl w:val="0"/>
                <w:numId w:val="19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msm` †bZv: †kL gywReyi ingvb I Gg. gbmyi Avjx</w:t>
            </w:r>
          </w:p>
          <w:p w:rsidR="00C67699" w:rsidRPr="006408BB" w:rsidRDefault="00C67699" w:rsidP="00AD4CBA">
            <w:pPr>
              <w:numPr>
                <w:ilvl w:val="0"/>
                <w:numId w:val="19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msweav‡bi ms‡kvabx: 4wU (cÖ_g †_‡K PZz_©)</w:t>
            </w:r>
          </w:p>
          <w:p w:rsidR="00C67699" w:rsidRPr="006408BB" w:rsidRDefault="00C67699" w:rsidP="00AD4CBA">
            <w:pPr>
              <w:numPr>
                <w:ilvl w:val="0"/>
                <w:numId w:val="19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msm‡`i †gqv`Kvj: 2 eQi 6 gvm 29 w`b</w:t>
            </w:r>
          </w:p>
          <w:p w:rsidR="00C67699" w:rsidRPr="006408BB" w:rsidRDefault="00C67699" w:rsidP="00AD4CBA">
            <w:pPr>
              <w:numPr>
                <w:ilvl w:val="0"/>
                <w:numId w:val="192"/>
              </w:num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wejywß: 06 b‡f¤^i, 1975</w:t>
            </w:r>
          </w:p>
        </w:tc>
        <w:tc>
          <w:tcPr>
            <w:tcW w:w="4140" w:type="dxa"/>
            <w:shd w:val="clear" w:color="000000" w:fill="FFFFFF"/>
            <w:tcMar>
              <w:left w:w="108" w:type="dxa"/>
              <w:right w:w="108" w:type="dxa"/>
            </w:tcMar>
          </w:tcPr>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wbe©vPb AbywôZ nq: 30 wW‡m¤^i, 2018</w:t>
            </w:r>
          </w:p>
          <w:p w:rsidR="00C67699" w:rsidRPr="006408BB" w:rsidRDefault="00C67699" w:rsidP="00AD4CBA">
            <w:pPr>
              <w:numPr>
                <w:ilvl w:val="0"/>
                <w:numId w:val="19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†gvU Avmb : 300 + 50 (gwnjv) = 350</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‡fvU nq: 299 Avm‡b</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Ask MÖnYKvix `j: 39wU</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msL¨vMwiô `j: AvIqvgx jxM</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†gvU †RvU: 05wU</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†gvU cÖwZØ›Øx: 1861 Rb</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†gvU †fvUvi: 10,41,90,573 Rb</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pacing w:val="-6"/>
                <w:sz w:val="24"/>
              </w:rPr>
            </w:pPr>
            <w:r w:rsidRPr="006408BB">
              <w:rPr>
                <w:rFonts w:ascii="SutonnyMJ" w:eastAsia="SutonnyMJ" w:hAnsi="SutonnyMJ" w:cs="SutonnyMJ"/>
                <w:spacing w:val="-6"/>
                <w:sz w:val="24"/>
              </w:rPr>
              <w:t>cyiæl †fvUvi: 05,25,47,294 Rb (50.43%)</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pacing w:val="-4"/>
                <w:sz w:val="24"/>
              </w:rPr>
            </w:pPr>
            <w:r w:rsidRPr="006408BB">
              <w:rPr>
                <w:rFonts w:ascii="SutonnyMJ" w:eastAsia="SutonnyMJ" w:hAnsi="SutonnyMJ" w:cs="SutonnyMJ"/>
                <w:spacing w:val="-4"/>
                <w:sz w:val="24"/>
              </w:rPr>
              <w:t>bvix †fvUvi: 05,16,43,279 Rb (49.57%)</w:t>
            </w:r>
          </w:p>
          <w:p w:rsidR="00C67699" w:rsidRPr="006408BB" w:rsidRDefault="00C67699" w:rsidP="00AD4CBA">
            <w:pPr>
              <w:numPr>
                <w:ilvl w:val="0"/>
                <w:numId w:val="193"/>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ZiæY †fvUvi: 22%</w:t>
            </w:r>
          </w:p>
        </w:tc>
      </w:tr>
    </w:tbl>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sz w:val="6"/>
          <w:shd w:val="clear" w:color="auto" w:fill="FFFFFF"/>
        </w:rPr>
      </w:pPr>
    </w:p>
    <w:p w:rsidR="00C67699" w:rsidRPr="006408BB" w:rsidRDefault="00C67699" w:rsidP="00AD4CBA">
      <w:pPr>
        <w:numPr>
          <w:ilvl w:val="0"/>
          <w:numId w:val="195"/>
        </w:numPr>
        <w:tabs>
          <w:tab w:val="left" w:pos="360"/>
          <w:tab w:val="left" w:pos="2340"/>
          <w:tab w:val="left" w:pos="4320"/>
          <w:tab w:val="left" w:pos="6210"/>
          <w:tab w:val="left" w:pos="8100"/>
        </w:tabs>
        <w:ind w:left="360" w:hanging="360"/>
        <w:jc w:val="both"/>
        <w:rPr>
          <w:rFonts w:ascii="SutonnyMJ" w:eastAsia="SutonnyMJ" w:hAnsi="SutonnyMJ" w:cs="SutonnyMJ"/>
          <w:b/>
          <w:sz w:val="26"/>
        </w:rPr>
      </w:pPr>
      <w:r w:rsidRPr="006408BB">
        <w:rPr>
          <w:rFonts w:ascii="SutonnyMJ" w:eastAsia="SutonnyMJ" w:hAnsi="SutonnyMJ" w:cs="SutonnyMJ"/>
          <w:b/>
          <w:sz w:val="26"/>
        </w:rPr>
        <w:t>Ab¨vb¨ ¸iæZ¡c~Y© Z_¨:</w:t>
      </w:r>
    </w:p>
    <w:p w:rsidR="00C67699" w:rsidRPr="006408BB" w:rsidRDefault="00C67699" w:rsidP="00AD4CBA">
      <w:pPr>
        <w:numPr>
          <w:ilvl w:val="0"/>
          <w:numId w:val="222"/>
        </w:numPr>
        <w:tabs>
          <w:tab w:val="left" w:pos="360"/>
          <w:tab w:val="left" w:pos="2340"/>
          <w:tab w:val="left" w:pos="32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†ewk evi miKvi MVbKvix `j</w:t>
      </w:r>
      <w:r w:rsidRPr="006408BB">
        <w:rPr>
          <w:rFonts w:ascii="SutonnyMJ" w:eastAsia="SutonnyMJ" w:hAnsi="SutonnyMJ" w:cs="SutonnyMJ"/>
          <w:sz w:val="24"/>
        </w:rPr>
        <w:tab/>
      </w:r>
      <w:r w:rsidR="00831F52" w:rsidRPr="006408BB">
        <w:rPr>
          <w:rFonts w:ascii="SutonnyMJ" w:eastAsia="SutonnyMJ" w:hAnsi="SutonnyMJ" w:cs="SutonnyMJ"/>
          <w:sz w:val="24"/>
        </w:rPr>
        <w:tab/>
      </w:r>
      <w:r w:rsidRPr="006408BB">
        <w:rPr>
          <w:rFonts w:ascii="SutonnyMJ" w:eastAsia="SutonnyMJ" w:hAnsi="SutonnyMJ" w:cs="SutonnyMJ"/>
          <w:sz w:val="24"/>
        </w:rPr>
        <w:t>:  AvIqvgx jxM (5 evi)</w:t>
      </w:r>
    </w:p>
    <w:p w:rsidR="00C67699" w:rsidRPr="006408BB" w:rsidRDefault="00C67699" w:rsidP="00AD4CBA">
      <w:pPr>
        <w:numPr>
          <w:ilvl w:val="0"/>
          <w:numId w:val="222"/>
        </w:numPr>
        <w:tabs>
          <w:tab w:val="left" w:pos="360"/>
          <w:tab w:val="left" w:pos="2340"/>
          <w:tab w:val="left" w:pos="32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wØZxq me©vwaK miKvi MVbKvix `j  </w:t>
      </w:r>
      <w:r w:rsidRPr="006408BB">
        <w:rPr>
          <w:rFonts w:ascii="SutonnyMJ" w:eastAsia="SutonnyMJ" w:hAnsi="SutonnyMJ" w:cs="SutonnyMJ"/>
          <w:sz w:val="24"/>
        </w:rPr>
        <w:tab/>
        <w:t>: weGbwc (4evi)</w:t>
      </w:r>
    </w:p>
    <w:p w:rsidR="00C67699" w:rsidRPr="006408BB" w:rsidRDefault="00C67699" w:rsidP="00AD4CBA">
      <w:pPr>
        <w:numPr>
          <w:ilvl w:val="0"/>
          <w:numId w:val="222"/>
        </w:numPr>
        <w:tabs>
          <w:tab w:val="left" w:pos="360"/>
          <w:tab w:val="left" w:pos="2340"/>
          <w:tab w:val="left" w:pos="32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msweavb ms‡kvab †ewk n‡q‡Q</w:t>
      </w:r>
      <w:r w:rsidRPr="006408BB">
        <w:rPr>
          <w:rFonts w:ascii="SutonnyMJ" w:eastAsia="SutonnyMJ" w:hAnsi="SutonnyMJ" w:cs="SutonnyMJ"/>
          <w:sz w:val="24"/>
        </w:rPr>
        <w:tab/>
      </w:r>
      <w:r w:rsidR="00831F52" w:rsidRPr="006408BB">
        <w:rPr>
          <w:rFonts w:ascii="SutonnyMJ" w:eastAsia="SutonnyMJ" w:hAnsi="SutonnyMJ" w:cs="SutonnyMJ"/>
          <w:sz w:val="24"/>
        </w:rPr>
        <w:tab/>
      </w:r>
      <w:r w:rsidRPr="006408BB">
        <w:rPr>
          <w:rFonts w:ascii="SutonnyMJ" w:eastAsia="SutonnyMJ" w:hAnsi="SutonnyMJ" w:cs="SutonnyMJ"/>
          <w:sz w:val="24"/>
        </w:rPr>
        <w:t>: cÖ_g RvZxq msm‡` (1, 2, 3 I 4 b¤^i ms‡kvabx)</w:t>
      </w:r>
    </w:p>
    <w:p w:rsidR="00C67699" w:rsidRPr="006408BB" w:rsidRDefault="00C67699" w:rsidP="00AD4CBA">
      <w:pPr>
        <w:numPr>
          <w:ilvl w:val="0"/>
          <w:numId w:val="222"/>
        </w:numPr>
        <w:tabs>
          <w:tab w:val="left" w:pos="360"/>
          <w:tab w:val="left" w:pos="2340"/>
          <w:tab w:val="left" w:pos="32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me‡P‡q †QvU msm` wQ‡jv </w:t>
      </w:r>
      <w:r w:rsidRPr="006408BB">
        <w:rPr>
          <w:rFonts w:ascii="SutonnyMJ" w:eastAsia="SutonnyMJ" w:hAnsi="SutonnyMJ" w:cs="SutonnyMJ"/>
          <w:sz w:val="24"/>
        </w:rPr>
        <w:tab/>
      </w:r>
      <w:r w:rsidRPr="006408BB">
        <w:rPr>
          <w:rFonts w:ascii="SutonnyMJ" w:eastAsia="SutonnyMJ" w:hAnsi="SutonnyMJ" w:cs="SutonnyMJ"/>
          <w:sz w:val="24"/>
        </w:rPr>
        <w:tab/>
        <w:t>: 6ô RvZxq msm` (11w`b)</w:t>
      </w:r>
    </w:p>
    <w:p w:rsidR="00C67699" w:rsidRPr="006408BB" w:rsidRDefault="00C67699" w:rsidP="00AD4CBA">
      <w:pPr>
        <w:numPr>
          <w:ilvl w:val="0"/>
          <w:numId w:val="222"/>
        </w:numPr>
        <w:tabs>
          <w:tab w:val="left" w:pos="360"/>
          <w:tab w:val="left" w:pos="2340"/>
          <w:tab w:val="left" w:pos="32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me‡P‡q eo msm` wQ‡jv </w:t>
      </w:r>
      <w:r w:rsidRPr="006408BB">
        <w:rPr>
          <w:rFonts w:ascii="SutonnyMJ" w:eastAsia="SutonnyMJ" w:hAnsi="SutonnyMJ" w:cs="SutonnyMJ"/>
          <w:sz w:val="24"/>
        </w:rPr>
        <w:tab/>
      </w:r>
      <w:r w:rsidRPr="006408BB">
        <w:rPr>
          <w:rFonts w:ascii="SutonnyMJ" w:eastAsia="SutonnyMJ" w:hAnsi="SutonnyMJ" w:cs="SutonnyMJ"/>
          <w:sz w:val="24"/>
        </w:rPr>
        <w:tab/>
        <w:t>: mßg RvZxq msm` 4 eQi 10 gvm)</w:t>
      </w:r>
    </w:p>
    <w:p w:rsidR="00C67699" w:rsidRPr="006408BB" w:rsidRDefault="00C67699" w:rsidP="00AD4CBA">
      <w:pPr>
        <w:numPr>
          <w:ilvl w:val="0"/>
          <w:numId w:val="222"/>
        </w:numPr>
        <w:tabs>
          <w:tab w:val="left" w:pos="360"/>
          <w:tab w:val="left" w:pos="2340"/>
          <w:tab w:val="left" w:pos="32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me‡P‡q †ewk Kvh©w`em wQ‡jv </w:t>
      </w:r>
      <w:r w:rsidRPr="006408BB">
        <w:rPr>
          <w:rFonts w:ascii="SutonnyMJ" w:eastAsia="SutonnyMJ" w:hAnsi="SutonnyMJ" w:cs="SutonnyMJ"/>
          <w:sz w:val="24"/>
        </w:rPr>
        <w:tab/>
      </w:r>
      <w:r w:rsidR="00831F52" w:rsidRPr="006408BB">
        <w:rPr>
          <w:rFonts w:ascii="SutonnyMJ" w:eastAsia="SutonnyMJ" w:hAnsi="SutonnyMJ" w:cs="SutonnyMJ"/>
          <w:sz w:val="24"/>
        </w:rPr>
        <w:tab/>
      </w:r>
      <w:r w:rsidRPr="006408BB">
        <w:rPr>
          <w:rFonts w:ascii="SutonnyMJ" w:eastAsia="SutonnyMJ" w:hAnsi="SutonnyMJ" w:cs="SutonnyMJ"/>
          <w:sz w:val="24"/>
        </w:rPr>
        <w:t>: cÂg RvZxq msm‡` (400 w`b)</w:t>
      </w:r>
    </w:p>
    <w:p w:rsidR="00C67699" w:rsidRPr="006408BB" w:rsidRDefault="00C67699" w:rsidP="00AD4CBA">
      <w:pPr>
        <w:pStyle w:val="ListParagraph"/>
        <w:numPr>
          <w:ilvl w:val="0"/>
          <w:numId w:val="222"/>
        </w:numPr>
        <w:tabs>
          <w:tab w:val="left" w:pos="360"/>
        </w:tabs>
        <w:jc w:val="both"/>
        <w:rPr>
          <w:rFonts w:ascii="SutonnyMJ" w:hAnsi="SutonnyMJ"/>
          <w:sz w:val="24"/>
        </w:rPr>
      </w:pPr>
      <w:r w:rsidRPr="006408BB">
        <w:rPr>
          <w:rFonts w:ascii="SutonnyMJ" w:hAnsi="SutonnyMJ"/>
          <w:sz w:val="24"/>
        </w:rPr>
        <w:t xml:space="preserve">GKv`k </w:t>
      </w:r>
      <w:r w:rsidR="00585C27" w:rsidRPr="00585C27">
        <w:rPr>
          <w:rFonts w:ascii="SutonnyMJ" w:hAnsi="SutonnyMJ"/>
          <w:sz w:val="24"/>
        </w:rPr>
        <w:t>RvZxq</w:t>
      </w:r>
      <w:r w:rsidRPr="006408BB">
        <w:rPr>
          <w:rFonts w:ascii="SutonnyMJ" w:hAnsi="SutonnyMJ"/>
          <w:sz w:val="24"/>
        </w:rPr>
        <w:t>msm‡` †fvU nqwb</w:t>
      </w:r>
      <w:r w:rsidR="00831F52" w:rsidRPr="006408BB">
        <w:rPr>
          <w:rFonts w:ascii="SutonnyMJ" w:hAnsi="SutonnyMJ"/>
          <w:sz w:val="24"/>
        </w:rPr>
        <w:tab/>
      </w:r>
      <w:r w:rsidR="00831F52" w:rsidRPr="006408BB">
        <w:rPr>
          <w:rFonts w:ascii="SutonnyMJ" w:hAnsi="SutonnyMJ"/>
          <w:sz w:val="24"/>
        </w:rPr>
        <w:tab/>
      </w:r>
      <w:r w:rsidRPr="006408BB">
        <w:rPr>
          <w:rFonts w:ascii="SutonnyMJ" w:hAnsi="SutonnyMJ"/>
          <w:sz w:val="24"/>
        </w:rPr>
        <w:t>: MvBevÜv 3 Avm‡b</w:t>
      </w:r>
    </w:p>
    <w:p w:rsidR="00C67699" w:rsidRPr="006408BB" w:rsidRDefault="00C67699" w:rsidP="00AD4CBA">
      <w:pPr>
        <w:pStyle w:val="ListParagraph"/>
        <w:numPr>
          <w:ilvl w:val="0"/>
          <w:numId w:val="222"/>
        </w:numPr>
        <w:tabs>
          <w:tab w:val="left" w:pos="360"/>
        </w:tabs>
        <w:jc w:val="both"/>
        <w:rPr>
          <w:rFonts w:ascii="SutonnyMJ" w:hAnsi="SutonnyMJ"/>
          <w:spacing w:val="-4"/>
          <w:sz w:val="24"/>
        </w:rPr>
      </w:pPr>
      <w:r w:rsidRPr="006408BB">
        <w:rPr>
          <w:rFonts w:ascii="SutonnyMJ" w:hAnsi="SutonnyMJ"/>
          <w:spacing w:val="-4"/>
          <w:sz w:val="24"/>
        </w:rPr>
        <w:t>me‡P‡q †ewkevi msm` m`m¨ wbe©vwPZ n‡q‡QbÑ †kL †mwjg (8evi) [Uvbv 8 evi: †MvcvjMÄ 2 Avmb †_‡K]</w:t>
      </w:r>
    </w:p>
    <w:p w:rsidR="00C67699" w:rsidRPr="006408BB" w:rsidRDefault="00C67699" w:rsidP="00AD4CBA">
      <w:pPr>
        <w:pStyle w:val="ListParagraph"/>
        <w:numPr>
          <w:ilvl w:val="0"/>
          <w:numId w:val="222"/>
        </w:numPr>
        <w:tabs>
          <w:tab w:val="left" w:pos="360"/>
        </w:tabs>
        <w:jc w:val="both"/>
        <w:rPr>
          <w:rFonts w:ascii="SutonnyMJ" w:hAnsi="SutonnyMJ"/>
          <w:sz w:val="24"/>
        </w:rPr>
      </w:pPr>
      <w:r w:rsidRPr="006408BB">
        <w:rPr>
          <w:rFonts w:ascii="SutonnyMJ" w:hAnsi="SutonnyMJ"/>
          <w:sz w:val="24"/>
        </w:rPr>
        <w:t>GKv`k RvZxq msm‡` me‡P‡q ZiæY msm` m`m¨ w</w:t>
      </w:r>
      <w:r w:rsidR="005A0AE4">
        <w:rPr>
          <w:rFonts w:ascii="SutonnyMJ" w:hAnsi="SutonnyMJ"/>
          <w:sz w:val="24"/>
        </w:rPr>
        <w:t xml:space="preserve">be©vwPZ n‡q‡Qb: wbRvg DwÏb Rwjj </w:t>
      </w:r>
      <w:r w:rsidRPr="006408BB">
        <w:rPr>
          <w:rFonts w:ascii="SutonnyMJ" w:hAnsi="SutonnyMJ"/>
          <w:sz w:val="24"/>
        </w:rPr>
        <w:t>(34 eQi)</w:t>
      </w:r>
    </w:p>
    <w:p w:rsidR="00C67699" w:rsidRPr="006408BB" w:rsidRDefault="005A0AE4" w:rsidP="005A0AE4">
      <w:pPr>
        <w:pStyle w:val="ListParagraph"/>
        <w:tabs>
          <w:tab w:val="left" w:pos="360"/>
        </w:tabs>
        <w:rPr>
          <w:rFonts w:ascii="SutonnyMJ" w:hAnsi="SutonnyMJ"/>
          <w:sz w:val="24"/>
        </w:rPr>
      </w:pPr>
      <w:r>
        <w:rPr>
          <w:rFonts w:ascii="SutonnyMJ" w:hAnsi="SutonnyMJ"/>
          <w:sz w:val="24"/>
        </w:rPr>
        <w:tab/>
      </w:r>
      <w:r w:rsidR="00C67699" w:rsidRPr="006408BB">
        <w:rPr>
          <w:rFonts w:ascii="SutonnyMJ" w:hAnsi="SutonnyMJ"/>
          <w:sz w:val="24"/>
        </w:rPr>
        <w:t>[AvIqvgx jx‡Mi cÖqvZ mvaviY m¤úv`K Avãyj Rwj‡ji †Q‡j|]</w:t>
      </w:r>
    </w:p>
    <w:p w:rsidR="00C67699" w:rsidRPr="006408BB" w:rsidRDefault="00C67699" w:rsidP="00C67699">
      <w:pPr>
        <w:shd w:val="clear" w:color="auto" w:fill="FFFFFF"/>
        <w:tabs>
          <w:tab w:val="left" w:pos="2880"/>
          <w:tab w:val="left" w:pos="5220"/>
          <w:tab w:val="left" w:pos="7020"/>
          <w:tab w:val="left" w:pos="8820"/>
        </w:tabs>
        <w:ind w:left="360" w:hanging="360"/>
        <w:rPr>
          <w:rFonts w:ascii="SutonnyMJ" w:hAnsi="SutonnyMJ"/>
          <w:b/>
          <w:sz w:val="26"/>
          <w:lang w:val="es-ES_tradnl" w:eastAsia="en-GB"/>
        </w:rPr>
      </w:pPr>
      <w:r w:rsidRPr="007D3B13">
        <w:rPr>
          <w:rFonts w:ascii="SutonnyMJ" w:hAnsi="SutonnyMJ"/>
          <w:b/>
          <w:sz w:val="26"/>
          <w:shd w:val="clear" w:color="auto" w:fill="000000" w:themeFill="text1"/>
          <w:lang w:val="es-ES_tradnl" w:eastAsia="en-GB"/>
        </w:rPr>
        <w:t>Abykxjbx:</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b/>
          <w:sz w:val="24"/>
          <w:lang w:val="es-ES_tradnl" w:eastAsia="en-GB"/>
        </w:rPr>
      </w:pPr>
      <w:r w:rsidRPr="006408BB">
        <w:rPr>
          <w:rFonts w:ascii="SutonnyMJ" w:hAnsi="SutonnyMJ"/>
          <w:b/>
          <w:sz w:val="24"/>
          <w:lang w:val="es-ES_tradnl" w:eastAsia="en-GB"/>
        </w:rPr>
        <w:t>01. ¯^vaxb evsjv‡`‡k cÖ_g wbe©vPb AbywôZ nq KZ Zvwi‡L?</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sz w:val="24"/>
          <w:lang w:val="es-ES_tradnl" w:eastAsia="en-GB"/>
        </w:rPr>
      </w:pPr>
      <w:r w:rsidRPr="006408BB">
        <w:rPr>
          <w:rFonts w:ascii="SutonnyMJ" w:hAnsi="SutonnyMJ"/>
          <w:sz w:val="24"/>
          <w:lang w:val="es-ES_tradnl" w:eastAsia="en-GB"/>
        </w:rPr>
        <w:tab/>
        <w:t xml:space="preserve">K. </w:t>
      </w:r>
      <w:r w:rsidRPr="006408BB">
        <w:rPr>
          <w:rFonts w:ascii="SutonnyMJ" w:hAnsi="SutonnyMJ"/>
          <w:sz w:val="24"/>
          <w:u w:val="single"/>
          <w:lang w:val="es-ES_tradnl" w:eastAsia="en-GB"/>
        </w:rPr>
        <w:t>7 gvP©, 1973 mv‡j</w:t>
      </w:r>
      <w:r w:rsidRPr="006408BB">
        <w:rPr>
          <w:rFonts w:ascii="SutonnyMJ" w:hAnsi="SutonnyMJ"/>
          <w:sz w:val="24"/>
          <w:u w:val="single"/>
          <w:lang w:val="es-ES_tradnl" w:eastAsia="en-GB"/>
        </w:rPr>
        <w:tab/>
      </w:r>
      <w:r w:rsidRPr="006408BB">
        <w:rPr>
          <w:rFonts w:ascii="SutonnyMJ" w:hAnsi="SutonnyMJ"/>
          <w:sz w:val="24"/>
          <w:u w:val="single"/>
          <w:lang w:val="es-ES_tradnl" w:eastAsia="en-GB"/>
        </w:rPr>
        <w:tab/>
      </w:r>
      <w:r w:rsidRPr="006408BB">
        <w:rPr>
          <w:rFonts w:ascii="SutonnyMJ" w:hAnsi="SutonnyMJ"/>
          <w:sz w:val="24"/>
          <w:lang w:val="es-ES_tradnl" w:eastAsia="en-GB"/>
        </w:rPr>
        <w:t>L. 7 wW‡m¤^i, 1973 mv‡j</w:t>
      </w:r>
      <w:r w:rsidRPr="006408BB">
        <w:rPr>
          <w:rFonts w:ascii="SutonnyMJ" w:hAnsi="SutonnyMJ"/>
          <w:sz w:val="24"/>
          <w:lang w:val="es-ES_tradnl" w:eastAsia="en-GB"/>
        </w:rPr>
        <w:tab/>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sz w:val="24"/>
          <w:lang w:val="es-ES_tradnl" w:eastAsia="en-GB"/>
        </w:rPr>
      </w:pPr>
      <w:r w:rsidRPr="006408BB">
        <w:rPr>
          <w:rFonts w:ascii="SutonnyMJ" w:hAnsi="SutonnyMJ"/>
          <w:sz w:val="24"/>
          <w:lang w:val="es-ES_tradnl" w:eastAsia="en-GB"/>
        </w:rPr>
        <w:tab/>
        <w:t>M. 7 wW‡m¤^i, 1970 mv‡j</w:t>
      </w:r>
      <w:r w:rsidRPr="006408BB">
        <w:rPr>
          <w:rFonts w:ascii="SutonnyMJ" w:hAnsi="SutonnyMJ"/>
          <w:sz w:val="24"/>
          <w:lang w:val="es-ES_tradnl" w:eastAsia="en-GB"/>
        </w:rPr>
        <w:tab/>
      </w:r>
      <w:r w:rsidR="00980508" w:rsidRPr="006408BB">
        <w:rPr>
          <w:rFonts w:ascii="SutonnyMJ" w:hAnsi="SutonnyMJ"/>
          <w:sz w:val="24"/>
          <w:lang w:val="es-ES_tradnl" w:eastAsia="en-GB"/>
        </w:rPr>
        <w:tab/>
      </w:r>
      <w:r w:rsidRPr="006408BB">
        <w:rPr>
          <w:rFonts w:ascii="SutonnyMJ" w:hAnsi="SutonnyMJ"/>
          <w:sz w:val="24"/>
          <w:lang w:val="es-ES_tradnl" w:eastAsia="en-GB"/>
        </w:rPr>
        <w:t>N. 7 gvP©, 1971 mv‡j</w:t>
      </w:r>
      <w:r w:rsidRPr="006408BB">
        <w:rPr>
          <w:rFonts w:ascii="SutonnyMJ" w:hAnsi="SutonnyMJ"/>
          <w:sz w:val="24"/>
          <w:lang w:val="es-ES_tradnl" w:eastAsia="en-GB"/>
        </w:rPr>
        <w:tab/>
      </w:r>
      <w:r w:rsidRPr="006408BB">
        <w:rPr>
          <w:rFonts w:ascii="SutonnyMJ" w:hAnsi="SutonnyMJ"/>
          <w:sz w:val="24"/>
          <w:lang w:val="es-ES_tradnl" w:eastAsia="en-GB"/>
        </w:rPr>
        <w:tab/>
      </w:r>
      <w:r w:rsidRPr="006408BB">
        <w:rPr>
          <w:rFonts w:ascii="SutonnyMJ" w:hAnsi="SutonnyMJ" w:cs="VillageII"/>
          <w:b/>
          <w:sz w:val="24"/>
          <w:shd w:val="clear" w:color="auto" w:fill="000000"/>
          <w:lang w:val="en-GB" w:eastAsia="en-GB"/>
        </w:rPr>
        <w:t xml:space="preserve">01: </w:t>
      </w:r>
      <w:r w:rsidRPr="006408BB">
        <w:rPr>
          <w:rFonts w:ascii="SutonnyMJ" w:hAnsi="SutonnyMJ" w:cs="VillageII"/>
          <w:sz w:val="24"/>
          <w:shd w:val="clear" w:color="auto" w:fill="000000"/>
          <w:lang w:val="en-GB" w:eastAsia="en-GB"/>
        </w:rPr>
        <w:t>K</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b/>
          <w:sz w:val="24"/>
          <w:lang w:val="es-ES_tradnl" w:eastAsia="en-GB"/>
        </w:rPr>
      </w:pPr>
      <w:r w:rsidRPr="006408BB">
        <w:rPr>
          <w:rFonts w:ascii="SutonnyMJ" w:hAnsi="SutonnyMJ"/>
          <w:b/>
          <w:sz w:val="24"/>
          <w:lang w:val="es-ES_tradnl" w:eastAsia="en-GB"/>
        </w:rPr>
        <w:t>02.</w:t>
      </w:r>
      <w:r w:rsidRPr="006408BB">
        <w:rPr>
          <w:rFonts w:ascii="SutonnyMJ" w:hAnsi="SutonnyMJ"/>
          <w:b/>
          <w:sz w:val="24"/>
          <w:lang w:val="es-ES_tradnl" w:eastAsia="en-GB"/>
        </w:rPr>
        <w:tab/>
        <w:t xml:space="preserve">ZË¡veavqK miKv‡ii Aax‡b </w:t>
      </w:r>
      <w:r w:rsidR="00585C27" w:rsidRPr="00585C27">
        <w:rPr>
          <w:rFonts w:ascii="SutonnyMJ" w:hAnsi="SutonnyMJ"/>
          <w:b/>
          <w:sz w:val="24"/>
          <w:lang w:val="es-ES_tradnl" w:eastAsia="en-GB"/>
        </w:rPr>
        <w:t>cÖ_</w:t>
      </w:r>
      <w:r w:rsidRPr="00585C27">
        <w:rPr>
          <w:rFonts w:ascii="SutonnyMJ" w:hAnsi="SutonnyMJ"/>
          <w:b/>
          <w:sz w:val="24"/>
          <w:lang w:val="es-ES_tradnl" w:eastAsia="en-GB"/>
        </w:rPr>
        <w:t>g</w:t>
      </w:r>
      <w:r w:rsidRPr="006408BB">
        <w:rPr>
          <w:rFonts w:ascii="SutonnyMJ" w:hAnsi="SutonnyMJ"/>
          <w:b/>
          <w:sz w:val="24"/>
          <w:lang w:val="es-ES_tradnl" w:eastAsia="en-GB"/>
        </w:rPr>
        <w:t xml:space="preserve"> wbe©vPb †KvbwU?</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sz w:val="24"/>
          <w:lang w:val="es-ES_tradnl" w:eastAsia="en-GB"/>
        </w:rPr>
      </w:pPr>
      <w:r w:rsidRPr="006408BB">
        <w:rPr>
          <w:rFonts w:ascii="SutonnyMJ" w:hAnsi="SutonnyMJ"/>
          <w:sz w:val="24"/>
          <w:lang w:val="es-ES_tradnl" w:eastAsia="en-GB"/>
        </w:rPr>
        <w:tab/>
        <w:t>K. cÖ_g</w:t>
      </w:r>
      <w:r w:rsidRPr="006408BB">
        <w:rPr>
          <w:rFonts w:ascii="SutonnyMJ" w:hAnsi="SutonnyMJ"/>
          <w:sz w:val="24"/>
          <w:lang w:val="es-ES_tradnl" w:eastAsia="en-GB"/>
        </w:rPr>
        <w:tab/>
        <w:t>L. cÂg</w:t>
      </w:r>
      <w:r w:rsidRPr="006408BB">
        <w:rPr>
          <w:rFonts w:ascii="SutonnyMJ" w:hAnsi="SutonnyMJ"/>
          <w:sz w:val="24"/>
          <w:lang w:val="es-ES_tradnl" w:eastAsia="en-GB"/>
        </w:rPr>
        <w:tab/>
        <w:t>M. beg</w:t>
      </w:r>
      <w:r w:rsidRPr="006408BB">
        <w:rPr>
          <w:rFonts w:ascii="SutonnyMJ" w:hAnsi="SutonnyMJ"/>
          <w:sz w:val="24"/>
          <w:lang w:val="es-ES_tradnl" w:eastAsia="en-GB"/>
        </w:rPr>
        <w:tab/>
        <w:t>N</w:t>
      </w:r>
      <w:r w:rsidRPr="006408BB">
        <w:rPr>
          <w:rFonts w:ascii="SutonnyMJ" w:hAnsi="SutonnyMJ"/>
          <w:sz w:val="24"/>
          <w:u w:val="single"/>
          <w:lang w:val="es-ES_tradnl" w:eastAsia="en-GB"/>
        </w:rPr>
        <w:t>. mßg</w:t>
      </w:r>
      <w:r w:rsidRPr="006408BB">
        <w:rPr>
          <w:rFonts w:ascii="SutonnyMJ" w:hAnsi="SutonnyMJ"/>
          <w:sz w:val="24"/>
          <w:lang w:val="es-ES_tradnl" w:eastAsia="en-GB"/>
        </w:rPr>
        <w:tab/>
      </w:r>
      <w:r w:rsidRPr="006408BB">
        <w:rPr>
          <w:rFonts w:ascii="SutonnyMJ" w:hAnsi="SutonnyMJ" w:cs="VillageII"/>
          <w:b/>
          <w:sz w:val="24"/>
          <w:shd w:val="clear" w:color="auto" w:fill="000000"/>
          <w:lang w:val="en-GB" w:eastAsia="en-GB"/>
        </w:rPr>
        <w:t xml:space="preserve">02: </w:t>
      </w:r>
      <w:r w:rsidRPr="006408BB">
        <w:rPr>
          <w:rFonts w:ascii="SutonnyMJ" w:hAnsi="SutonnyMJ" w:cs="VillageII"/>
          <w:sz w:val="24"/>
          <w:shd w:val="clear" w:color="auto" w:fill="000000"/>
          <w:lang w:val="en-GB" w:eastAsia="en-GB"/>
        </w:rPr>
        <w:t>M</w:t>
      </w:r>
    </w:p>
    <w:p w:rsidR="00C67699" w:rsidRPr="006408BB" w:rsidRDefault="00C67699" w:rsidP="00980508">
      <w:pPr>
        <w:shd w:val="clear" w:color="auto" w:fill="FFFFFF"/>
        <w:tabs>
          <w:tab w:val="left" w:pos="2520"/>
          <w:tab w:val="left" w:pos="4320"/>
          <w:tab w:val="left" w:pos="6300"/>
          <w:tab w:val="left" w:pos="8154"/>
        </w:tabs>
        <w:ind w:left="360" w:hanging="360"/>
        <w:jc w:val="both"/>
        <w:rPr>
          <w:rFonts w:ascii="SutonnyMJ" w:hAnsi="SutonnyMJ" w:cs="VillageII"/>
          <w:b/>
          <w:bCs/>
          <w:sz w:val="24"/>
          <w:lang w:val="en-GB" w:eastAsia="en-GB"/>
        </w:rPr>
      </w:pPr>
      <w:r w:rsidRPr="006408BB">
        <w:rPr>
          <w:rFonts w:ascii="SutonnyMJ" w:hAnsi="SutonnyMJ" w:cs="SutonnyMJ"/>
          <w:b/>
          <w:bCs/>
          <w:spacing w:val="-2"/>
          <w:sz w:val="24"/>
          <w:lang w:val="en-GB" w:eastAsia="en-GB"/>
        </w:rPr>
        <w:t>03.</w:t>
      </w:r>
      <w:r w:rsidRPr="006408BB">
        <w:rPr>
          <w:rFonts w:ascii="SutonnyMJ" w:hAnsi="SutonnyMJ" w:cs="SulekhaT"/>
          <w:b/>
          <w:sz w:val="24"/>
          <w:lang w:val="en-GB" w:eastAsia="en-GB"/>
        </w:rPr>
        <w:t>ZË¡veavqK miKv‡ii Aax‡b me©‡kl wbe©vPb †KvbwU?</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cs="SulekhaT"/>
          <w:bCs/>
          <w:sz w:val="24"/>
          <w:lang w:val="en-GB" w:eastAsia="en-GB"/>
        </w:rPr>
      </w:pPr>
      <w:r w:rsidRPr="006408BB">
        <w:rPr>
          <w:rFonts w:ascii="SutonnyMJ" w:hAnsi="SutonnyMJ" w:cs="SulekhaT"/>
          <w:bCs/>
          <w:sz w:val="24"/>
          <w:lang w:val="en-GB" w:eastAsia="en-GB"/>
        </w:rPr>
        <w:tab/>
        <w:t>K. cÖ_g</w:t>
      </w:r>
      <w:r w:rsidRPr="006408BB">
        <w:rPr>
          <w:rFonts w:ascii="SutonnyMJ" w:hAnsi="SutonnyMJ" w:cs="SulekhaT"/>
          <w:bCs/>
          <w:sz w:val="24"/>
          <w:lang w:val="en-GB" w:eastAsia="en-GB"/>
        </w:rPr>
        <w:tab/>
        <w:t>L. cÂg</w:t>
      </w:r>
      <w:r w:rsidRPr="006408BB">
        <w:rPr>
          <w:rFonts w:ascii="SutonnyMJ" w:hAnsi="SutonnyMJ" w:cs="SulekhaT"/>
          <w:bCs/>
          <w:sz w:val="24"/>
          <w:lang w:val="en-GB" w:eastAsia="en-GB"/>
        </w:rPr>
        <w:tab/>
        <w:t>M. Aóg</w:t>
      </w:r>
      <w:r w:rsidRPr="006408BB">
        <w:rPr>
          <w:rFonts w:ascii="SutonnyMJ" w:hAnsi="SutonnyMJ" w:cs="SulekhaT"/>
          <w:bCs/>
          <w:sz w:val="24"/>
          <w:lang w:val="en-GB" w:eastAsia="en-GB"/>
        </w:rPr>
        <w:tab/>
        <w:t xml:space="preserve">N. </w:t>
      </w:r>
      <w:r w:rsidRPr="006408BB">
        <w:rPr>
          <w:rFonts w:ascii="SutonnyMJ" w:hAnsi="SutonnyMJ" w:cs="SulekhaT"/>
          <w:bCs/>
          <w:sz w:val="24"/>
          <w:u w:val="single"/>
          <w:lang w:val="en-GB" w:eastAsia="en-GB"/>
        </w:rPr>
        <w:t>beg</w:t>
      </w:r>
      <w:r w:rsidRPr="006408BB">
        <w:rPr>
          <w:rFonts w:ascii="SutonnyMJ" w:hAnsi="SutonnyMJ" w:cs="SulekhaT"/>
          <w:bCs/>
          <w:sz w:val="24"/>
          <w:u w:val="single"/>
          <w:lang w:val="en-GB" w:eastAsia="en-GB"/>
        </w:rPr>
        <w:tab/>
      </w:r>
      <w:r w:rsidRPr="006408BB">
        <w:rPr>
          <w:rFonts w:ascii="SutonnyMJ" w:hAnsi="SutonnyMJ" w:cs="VillageII"/>
          <w:b/>
          <w:sz w:val="24"/>
          <w:shd w:val="clear" w:color="auto" w:fill="000000"/>
          <w:lang w:val="en-GB" w:eastAsia="en-GB"/>
        </w:rPr>
        <w:t xml:space="preserve">03: </w:t>
      </w:r>
      <w:r w:rsidRPr="006408BB">
        <w:rPr>
          <w:rFonts w:ascii="SutonnyMJ" w:hAnsi="SutonnyMJ" w:cs="VillageII"/>
          <w:sz w:val="24"/>
          <w:shd w:val="clear" w:color="auto" w:fill="000000"/>
          <w:lang w:val="en-GB" w:eastAsia="en-GB"/>
        </w:rPr>
        <w:t>N</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cs="SutonnyMJ"/>
          <w:sz w:val="24"/>
          <w:lang w:val="en-GB" w:eastAsia="en-GB"/>
        </w:rPr>
      </w:pPr>
      <w:r w:rsidRPr="006408BB">
        <w:rPr>
          <w:rFonts w:ascii="SutonnyMJ" w:hAnsi="SutonnyMJ" w:cs="SutonnyMJ"/>
          <w:sz w:val="24"/>
          <w:lang w:val="en-GB" w:eastAsia="en-GB"/>
        </w:rPr>
        <w:t xml:space="preserve">04. </w:t>
      </w:r>
      <w:r w:rsidRPr="006408BB">
        <w:rPr>
          <w:rFonts w:ascii="SutonnyMJ" w:hAnsi="SutonnyMJ" w:cs="SutonnyMJ"/>
          <w:b/>
          <w:bCs/>
          <w:sz w:val="24"/>
          <w:lang w:val="en-GB" w:eastAsia="en-GB"/>
        </w:rPr>
        <w:t>me©‡kl GKv`k RvZxq wbe©vPb AbywôZ nq KZ Zvwi‡L?</w:t>
      </w:r>
    </w:p>
    <w:p w:rsidR="00C67699" w:rsidRPr="006408BB" w:rsidRDefault="00C67699" w:rsidP="00980508">
      <w:pPr>
        <w:shd w:val="clear" w:color="auto" w:fill="FFFFFF"/>
        <w:tabs>
          <w:tab w:val="left" w:pos="2520"/>
          <w:tab w:val="left" w:pos="4320"/>
          <w:tab w:val="left" w:pos="6300"/>
          <w:tab w:val="left" w:pos="8154"/>
        </w:tabs>
        <w:ind w:left="360" w:hanging="360"/>
        <w:jc w:val="both"/>
        <w:rPr>
          <w:rFonts w:ascii="SutonnyMJ" w:hAnsi="SutonnyMJ" w:cs="SutonnyMJ"/>
          <w:sz w:val="24"/>
          <w:lang w:val="en-GB" w:eastAsia="en-GB"/>
        </w:rPr>
      </w:pPr>
      <w:r w:rsidRPr="006408BB">
        <w:rPr>
          <w:rFonts w:ascii="SutonnyMJ" w:hAnsi="SutonnyMJ" w:cs="SutonnyMJ"/>
          <w:sz w:val="24"/>
          <w:lang w:val="en-GB" w:eastAsia="en-GB"/>
        </w:rPr>
        <w:tab/>
      </w:r>
      <w:r w:rsidRPr="006408BB">
        <w:rPr>
          <w:rFonts w:ascii="SutonnyMJ" w:hAnsi="SutonnyMJ"/>
          <w:sz w:val="24"/>
          <w:lang w:val="en-GB" w:eastAsia="en-GB"/>
        </w:rPr>
        <w:t>K</w:t>
      </w:r>
      <w:r w:rsidRPr="006408BB">
        <w:rPr>
          <w:rFonts w:ascii="SutonnyMJ" w:hAnsi="SutonnyMJ" w:cs="SutonnyMJ"/>
          <w:sz w:val="24"/>
          <w:lang w:val="en-GB" w:eastAsia="en-GB"/>
        </w:rPr>
        <w:t>. 30 wW‡m¤^i, 2014</w:t>
      </w:r>
      <w:r w:rsidRPr="006408BB">
        <w:rPr>
          <w:rFonts w:ascii="SutonnyMJ" w:hAnsi="SutonnyMJ" w:cs="SutonnyMJ"/>
          <w:sz w:val="24"/>
          <w:lang w:val="en-GB" w:eastAsia="en-GB"/>
        </w:rPr>
        <w:tab/>
      </w:r>
      <w:r w:rsidRPr="006408BB">
        <w:rPr>
          <w:rFonts w:ascii="SutonnyMJ" w:hAnsi="SutonnyMJ"/>
          <w:sz w:val="24"/>
          <w:lang w:val="en-GB" w:eastAsia="en-GB"/>
        </w:rPr>
        <w:t>L</w:t>
      </w:r>
      <w:r w:rsidRPr="006408BB">
        <w:rPr>
          <w:rFonts w:ascii="SutonnyMJ" w:hAnsi="SutonnyMJ" w:cs="SutonnyMJ"/>
          <w:sz w:val="24"/>
          <w:lang w:val="en-GB" w:eastAsia="en-GB"/>
        </w:rPr>
        <w:t xml:space="preserve">. </w:t>
      </w:r>
      <w:r w:rsidRPr="006408BB">
        <w:rPr>
          <w:rFonts w:ascii="SutonnyMJ" w:hAnsi="SutonnyMJ" w:cs="SutonnyMJ"/>
          <w:sz w:val="24"/>
          <w:u w:val="single"/>
          <w:lang w:val="en-GB" w:eastAsia="en-GB"/>
        </w:rPr>
        <w:t>30 wW‡m¤^i, 2018</w:t>
      </w:r>
      <w:r w:rsidRPr="006408BB">
        <w:rPr>
          <w:rFonts w:ascii="SutonnyMJ" w:hAnsi="SutonnyMJ" w:cs="SutonnyMJ"/>
          <w:sz w:val="24"/>
          <w:u w:val="single"/>
          <w:lang w:val="en-GB" w:eastAsia="en-GB"/>
        </w:rPr>
        <w:tab/>
      </w:r>
      <w:r w:rsidRPr="006408BB">
        <w:rPr>
          <w:rFonts w:ascii="SutonnyMJ" w:hAnsi="SutonnyMJ"/>
          <w:sz w:val="24"/>
          <w:lang w:val="en-GB" w:eastAsia="en-GB"/>
        </w:rPr>
        <w:t>M</w:t>
      </w:r>
      <w:r w:rsidRPr="006408BB">
        <w:rPr>
          <w:rFonts w:ascii="SutonnyMJ" w:hAnsi="SutonnyMJ" w:cs="SutonnyMJ"/>
          <w:sz w:val="24"/>
          <w:lang w:val="en-GB" w:eastAsia="en-GB"/>
        </w:rPr>
        <w:t>. 30 wW‡m¤^i, 2019</w:t>
      </w:r>
      <w:r w:rsidRPr="006408BB">
        <w:rPr>
          <w:rFonts w:ascii="SutonnyMJ" w:hAnsi="SutonnyMJ" w:cs="SutonnyMJ"/>
          <w:sz w:val="24"/>
          <w:lang w:val="en-GB" w:eastAsia="en-GB"/>
        </w:rPr>
        <w:tab/>
      </w:r>
      <w:r w:rsidRPr="006408BB">
        <w:rPr>
          <w:rFonts w:ascii="SutonnyMJ" w:hAnsi="SutonnyMJ"/>
          <w:sz w:val="24"/>
          <w:lang w:val="en-GB" w:eastAsia="en-GB"/>
        </w:rPr>
        <w:t>N</w:t>
      </w:r>
      <w:r w:rsidRPr="006408BB">
        <w:rPr>
          <w:rFonts w:ascii="SutonnyMJ" w:hAnsi="SutonnyMJ" w:cs="SutonnyMJ"/>
          <w:sz w:val="24"/>
          <w:lang w:val="en-GB" w:eastAsia="en-GB"/>
        </w:rPr>
        <w:t>. 30 wW‡m¤^i, 2017</w:t>
      </w:r>
      <w:r w:rsidRPr="006408BB">
        <w:rPr>
          <w:rFonts w:ascii="SutonnyMJ" w:hAnsi="SutonnyMJ" w:cs="SutonnyMJ"/>
          <w:sz w:val="24"/>
          <w:lang w:val="en-GB" w:eastAsia="en-GB"/>
        </w:rPr>
        <w:tab/>
      </w:r>
      <w:r w:rsidRPr="006408BB">
        <w:rPr>
          <w:rFonts w:ascii="SutonnyMJ" w:hAnsi="SutonnyMJ" w:cs="VillageII"/>
          <w:b/>
          <w:sz w:val="24"/>
          <w:shd w:val="clear" w:color="auto" w:fill="000000"/>
          <w:lang w:val="en-GB" w:eastAsia="en-GB"/>
        </w:rPr>
        <w:t xml:space="preserve">04: </w:t>
      </w:r>
      <w:r w:rsidRPr="006408BB">
        <w:rPr>
          <w:rFonts w:ascii="SutonnyMJ" w:hAnsi="SutonnyMJ" w:cs="VillageII"/>
          <w:sz w:val="24"/>
          <w:shd w:val="clear" w:color="auto" w:fill="000000"/>
          <w:lang w:val="en-GB" w:eastAsia="en-GB"/>
        </w:rPr>
        <w:t>L</w:t>
      </w:r>
    </w:p>
    <w:p w:rsidR="00C67699" w:rsidRPr="006408BB" w:rsidRDefault="00C67699" w:rsidP="00980508">
      <w:pPr>
        <w:shd w:val="clear" w:color="auto" w:fill="FFFFFF"/>
        <w:tabs>
          <w:tab w:val="left" w:pos="2520"/>
          <w:tab w:val="left" w:pos="4320"/>
          <w:tab w:val="left" w:pos="6300"/>
          <w:tab w:val="left" w:pos="8154"/>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05. GKv`k wbe©vP‡b me©‡gvU KqwU `j AskMÖnY K‡iwQj?</w:t>
      </w:r>
    </w:p>
    <w:p w:rsidR="00C67699" w:rsidRPr="006408BB" w:rsidRDefault="00C67699" w:rsidP="00980508">
      <w:pPr>
        <w:shd w:val="clear" w:color="auto" w:fill="FFFFFF"/>
        <w:tabs>
          <w:tab w:val="left" w:pos="2520"/>
          <w:tab w:val="left" w:pos="4320"/>
          <w:tab w:val="left" w:pos="6300"/>
          <w:tab w:val="left" w:pos="8154"/>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38</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40</w:t>
      </w:r>
      <w:r w:rsidRPr="006408BB">
        <w:rPr>
          <w:rFonts w:ascii="SutonnyMJ" w:hAnsi="SutonnyMJ" w:cs="Calibri"/>
          <w:sz w:val="24"/>
          <w:lang w:val="en-GB" w:eastAsia="en-GB"/>
        </w:rPr>
        <w:tab/>
      </w:r>
      <w:r w:rsidRPr="006408BB">
        <w:rPr>
          <w:rFonts w:ascii="SutonnyMJ" w:hAnsi="SutonnyMJ" w:cs="VillageII"/>
          <w:sz w:val="24"/>
          <w:lang w:val="en-GB" w:eastAsia="en-GB"/>
        </w:rPr>
        <w:t>M. 41</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39</w:t>
      </w:r>
      <w:r w:rsidRPr="006408BB">
        <w:rPr>
          <w:rFonts w:ascii="SutonnyMJ" w:hAnsi="SutonnyMJ" w:cs="VillageII"/>
          <w:sz w:val="24"/>
          <w:u w:val="single"/>
          <w:lang w:val="en-GB" w:eastAsia="en-GB"/>
        </w:rPr>
        <w:tab/>
      </w:r>
      <w:r w:rsidRPr="006408BB">
        <w:rPr>
          <w:rFonts w:ascii="SutonnyMJ" w:hAnsi="SutonnyMJ" w:cs="VillageII"/>
          <w:b/>
          <w:sz w:val="24"/>
          <w:shd w:val="clear" w:color="auto" w:fill="000000"/>
          <w:lang w:val="en-GB" w:eastAsia="en-GB"/>
        </w:rPr>
        <w:t xml:space="preserve">05: </w:t>
      </w:r>
      <w:r w:rsidRPr="006408BB">
        <w:rPr>
          <w:rFonts w:ascii="SutonnyMJ" w:hAnsi="SutonnyMJ" w:cs="VillageII"/>
          <w:sz w:val="24"/>
          <w:shd w:val="clear" w:color="auto" w:fill="000000"/>
          <w:lang w:val="en-GB" w:eastAsia="en-GB"/>
        </w:rPr>
        <w:t>N</w:t>
      </w:r>
    </w:p>
    <w:p w:rsidR="00C67699" w:rsidRPr="006408BB" w:rsidRDefault="00C67699" w:rsidP="00980508">
      <w:pPr>
        <w:tabs>
          <w:tab w:val="left" w:pos="2520"/>
          <w:tab w:val="left" w:pos="4320"/>
          <w:tab w:val="left" w:pos="6300"/>
          <w:tab w:val="left" w:pos="8154"/>
        </w:tabs>
        <w:jc w:val="both"/>
        <w:rPr>
          <w:rFonts w:ascii="SutonnyMJ" w:hAnsi="SutonnyMJ"/>
          <w:b/>
          <w:sz w:val="24"/>
        </w:rPr>
      </w:pPr>
      <w:r w:rsidRPr="006408BB">
        <w:rPr>
          <w:rFonts w:ascii="SutonnyMJ" w:hAnsi="SutonnyMJ"/>
          <w:b/>
          <w:sz w:val="24"/>
          <w:lang w:val="en-GB" w:eastAsia="en-GB"/>
        </w:rPr>
        <w:t xml:space="preserve">06. </w:t>
      </w:r>
      <w:r w:rsidRPr="006408BB">
        <w:rPr>
          <w:rFonts w:ascii="SutonnyMJ" w:hAnsi="SutonnyMJ"/>
          <w:b/>
          <w:sz w:val="24"/>
        </w:rPr>
        <w:t>MYZš¿ mvaviYZ KqwU c×wZ‡Z Kvh©Ki nq?</w:t>
      </w:r>
    </w:p>
    <w:p w:rsidR="00C67699" w:rsidRPr="006408BB" w:rsidRDefault="00C67699" w:rsidP="007D3B13">
      <w:pPr>
        <w:tabs>
          <w:tab w:val="left" w:pos="2520"/>
          <w:tab w:val="left" w:pos="4320"/>
          <w:tab w:val="left" w:pos="6300"/>
          <w:tab w:val="left" w:pos="8127"/>
        </w:tabs>
        <w:ind w:left="360"/>
        <w:rPr>
          <w:sz w:val="24"/>
        </w:rPr>
      </w:pPr>
      <w:r w:rsidRPr="006408BB">
        <w:rPr>
          <w:rFonts w:ascii="SutonnyMJ" w:hAnsi="SutonnyMJ"/>
          <w:sz w:val="24"/>
        </w:rPr>
        <w:t xml:space="preserve">K. </w:t>
      </w:r>
      <w:r w:rsidRPr="006408BB">
        <w:rPr>
          <w:rFonts w:ascii="SutonnyMJ" w:hAnsi="SutonnyMJ"/>
          <w:sz w:val="24"/>
          <w:u w:val="single"/>
        </w:rPr>
        <w:t>2wU</w:t>
      </w:r>
      <w:r w:rsidRPr="006408BB">
        <w:rPr>
          <w:rFonts w:ascii="SutonnyMJ" w:hAnsi="SutonnyMJ"/>
          <w:sz w:val="24"/>
        </w:rPr>
        <w:tab/>
        <w:t>L. 3wU</w:t>
      </w:r>
      <w:r w:rsidRPr="006408BB">
        <w:rPr>
          <w:rFonts w:ascii="SutonnyMJ" w:hAnsi="SutonnyMJ"/>
          <w:sz w:val="24"/>
        </w:rPr>
        <w:tab/>
        <w:t>M. 4wU</w:t>
      </w:r>
      <w:r w:rsidRPr="006408BB">
        <w:rPr>
          <w:rFonts w:ascii="SutonnyMJ" w:hAnsi="SutonnyMJ"/>
          <w:sz w:val="24"/>
        </w:rPr>
        <w:tab/>
        <w:t>N. 5wU</w:t>
      </w:r>
      <w:r w:rsidRPr="006408BB">
        <w:rPr>
          <w:rFonts w:ascii="SutonnyMJ" w:hAnsi="SutonnyMJ"/>
          <w:sz w:val="24"/>
        </w:rPr>
        <w:tab/>
      </w:r>
      <w:r w:rsidRPr="006408BB">
        <w:rPr>
          <w:rFonts w:ascii="SutonnyMJ" w:hAnsi="SutonnyMJ"/>
          <w:b/>
          <w:sz w:val="24"/>
          <w:shd w:val="clear" w:color="auto" w:fill="000000"/>
        </w:rPr>
        <w:t>06:</w:t>
      </w:r>
      <w:r w:rsidR="007D3B13">
        <w:rPr>
          <w:rFonts w:ascii="SutonnyMJ" w:hAnsi="SutonnyMJ"/>
          <w:b/>
          <w:sz w:val="24"/>
          <w:shd w:val="clear" w:color="auto" w:fill="000000"/>
        </w:rPr>
        <w:t xml:space="preserve"> </w:t>
      </w:r>
      <w:r w:rsidRPr="006408BB">
        <w:rPr>
          <w:rFonts w:ascii="SutonnyMJ" w:hAnsi="SutonnyMJ"/>
          <w:b/>
          <w:sz w:val="24"/>
          <w:shd w:val="clear" w:color="auto" w:fill="000000"/>
        </w:rPr>
        <w:t>K</w:t>
      </w:r>
    </w:p>
    <w:p w:rsidR="00C67699" w:rsidRPr="006408BB" w:rsidRDefault="00C67699" w:rsidP="00980508">
      <w:pPr>
        <w:tabs>
          <w:tab w:val="left" w:pos="2520"/>
          <w:tab w:val="left" w:pos="4320"/>
          <w:tab w:val="left" w:pos="6300"/>
          <w:tab w:val="left" w:pos="8154"/>
        </w:tabs>
        <w:jc w:val="both"/>
        <w:rPr>
          <w:rFonts w:ascii="SutonnyMJ" w:hAnsi="SutonnyMJ"/>
          <w:b/>
          <w:sz w:val="24"/>
        </w:rPr>
      </w:pPr>
      <w:r w:rsidRPr="006408BB">
        <w:rPr>
          <w:rFonts w:ascii="SutonnyMJ" w:hAnsi="SutonnyMJ"/>
          <w:b/>
          <w:sz w:val="24"/>
          <w:lang w:val="en-GB" w:eastAsia="en-GB"/>
        </w:rPr>
        <w:t xml:space="preserve">07. </w:t>
      </w:r>
      <w:r w:rsidRPr="006408BB">
        <w:rPr>
          <w:rFonts w:ascii="SutonnyMJ" w:hAnsi="SutonnyMJ"/>
          <w:b/>
          <w:sz w:val="24"/>
        </w:rPr>
        <w:t>AvaywbK MYZvwš¿K iv‡óª †Kvb ai‡bi MYZš¿ cÖPwjZ i‡q‡Q?</w:t>
      </w:r>
    </w:p>
    <w:p w:rsidR="00C67699" w:rsidRPr="006408BB" w:rsidRDefault="00C67699" w:rsidP="00980508">
      <w:pPr>
        <w:tabs>
          <w:tab w:val="left" w:pos="2520"/>
          <w:tab w:val="left" w:pos="4320"/>
          <w:tab w:val="left" w:pos="6300"/>
          <w:tab w:val="left" w:pos="8154"/>
        </w:tabs>
        <w:ind w:left="360"/>
        <w:rPr>
          <w:rFonts w:ascii="SutonnyMJ" w:hAnsi="SutonnyMJ"/>
          <w:sz w:val="24"/>
        </w:rPr>
      </w:pPr>
      <w:r w:rsidRPr="006408BB">
        <w:rPr>
          <w:rFonts w:ascii="SutonnyMJ" w:hAnsi="SutonnyMJ"/>
          <w:sz w:val="24"/>
        </w:rPr>
        <w:t>K. cÖZ¨ÿ MYZš¿</w:t>
      </w:r>
      <w:r w:rsidRPr="006408BB">
        <w:rPr>
          <w:rFonts w:ascii="SutonnyMJ" w:hAnsi="SutonnyMJ"/>
          <w:sz w:val="24"/>
        </w:rPr>
        <w:tab/>
      </w:r>
      <w:r w:rsidRPr="006408BB">
        <w:rPr>
          <w:rFonts w:ascii="SutonnyMJ" w:hAnsi="SutonnyMJ"/>
          <w:sz w:val="24"/>
        </w:rPr>
        <w:tab/>
        <w:t>L. weï× MYZš¿</w:t>
      </w:r>
      <w:r w:rsidRPr="006408BB">
        <w:rPr>
          <w:rFonts w:ascii="SutonnyMJ" w:hAnsi="SutonnyMJ"/>
          <w:sz w:val="24"/>
        </w:rPr>
        <w:tab/>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M. ï× MYZš¿</w:t>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c‡ivÿ / cÖwZwbwaZ¡g~jK MYZš¿</w:t>
      </w:r>
      <w:r w:rsidRPr="006408BB">
        <w:rPr>
          <w:rFonts w:ascii="SutonnyMJ" w:hAnsi="SutonnyMJ"/>
          <w:sz w:val="24"/>
        </w:rPr>
        <w:tab/>
      </w:r>
      <w:r w:rsidRPr="006408BB">
        <w:rPr>
          <w:rFonts w:ascii="SutonnyMJ" w:hAnsi="SutonnyMJ"/>
          <w:b/>
          <w:sz w:val="24"/>
          <w:shd w:val="clear" w:color="auto" w:fill="000000"/>
        </w:rPr>
        <w:t>07: N</w:t>
      </w:r>
    </w:p>
    <w:p w:rsidR="00C67699" w:rsidRPr="006408BB" w:rsidRDefault="00C67699" w:rsidP="00980508">
      <w:pPr>
        <w:tabs>
          <w:tab w:val="left" w:pos="2520"/>
          <w:tab w:val="left" w:pos="4320"/>
          <w:tab w:val="left" w:pos="6300"/>
          <w:tab w:val="left" w:pos="8154"/>
        </w:tabs>
        <w:jc w:val="both"/>
        <w:rPr>
          <w:rFonts w:ascii="SutonnyMJ" w:hAnsi="SutonnyMJ"/>
          <w:b/>
          <w:sz w:val="24"/>
        </w:rPr>
      </w:pPr>
      <w:r w:rsidRPr="006408BB">
        <w:rPr>
          <w:rFonts w:ascii="SutonnyMJ" w:hAnsi="SutonnyMJ" w:cs="Times New Roman"/>
          <w:b/>
          <w:sz w:val="24"/>
          <w:szCs w:val="24"/>
        </w:rPr>
        <w:t xml:space="preserve">08. </w:t>
      </w:r>
      <w:r w:rsidRPr="006408BB">
        <w:rPr>
          <w:rFonts w:ascii="SutonnyMJ" w:hAnsi="SutonnyMJ"/>
          <w:b/>
          <w:sz w:val="24"/>
          <w:szCs w:val="24"/>
        </w:rPr>
        <w:t>evsjv‡`‡k †Kvb wbe©vPb c×wZ Pvjy i‡q‡Q?</w:t>
      </w:r>
    </w:p>
    <w:p w:rsidR="00C67699" w:rsidRPr="006408BB" w:rsidRDefault="005A0AE4" w:rsidP="00980508">
      <w:pPr>
        <w:tabs>
          <w:tab w:val="left" w:pos="2520"/>
          <w:tab w:val="left" w:pos="4320"/>
          <w:tab w:val="left" w:pos="6300"/>
          <w:tab w:val="left" w:pos="8154"/>
        </w:tabs>
        <w:ind w:left="360"/>
        <w:rPr>
          <w:sz w:val="24"/>
        </w:rPr>
      </w:pPr>
      <w:r>
        <w:rPr>
          <w:rFonts w:ascii="SutonnyMJ" w:hAnsi="SutonnyMJ"/>
          <w:sz w:val="24"/>
        </w:rPr>
        <w:t>K. c‡ivÿ</w:t>
      </w:r>
      <w:r w:rsidR="00C67699" w:rsidRPr="006408BB">
        <w:rPr>
          <w:rFonts w:ascii="SutonnyMJ" w:hAnsi="SutonnyMJ"/>
          <w:sz w:val="24"/>
        </w:rPr>
        <w:tab/>
        <w:t>L. cÖwZwbwaZ¡g~jK</w:t>
      </w:r>
      <w:r w:rsidR="00C67699" w:rsidRPr="006408BB">
        <w:rPr>
          <w:rFonts w:ascii="SutonnyMJ" w:hAnsi="SutonnyMJ"/>
          <w:sz w:val="24"/>
        </w:rPr>
        <w:tab/>
        <w:t xml:space="preserve">M. </w:t>
      </w:r>
      <w:r w:rsidR="00C67699" w:rsidRPr="006408BB">
        <w:rPr>
          <w:rFonts w:ascii="SutonnyMJ" w:hAnsi="SutonnyMJ"/>
          <w:sz w:val="24"/>
          <w:u w:val="single"/>
        </w:rPr>
        <w:t>cÖZ¨ÿ</w:t>
      </w:r>
      <w:r w:rsidR="00C67699" w:rsidRPr="006408BB">
        <w:rPr>
          <w:rFonts w:ascii="SutonnyMJ" w:hAnsi="SutonnyMJ"/>
          <w:sz w:val="24"/>
        </w:rPr>
        <w:tab/>
        <w:t>N. ‡KvbwUB bq</w:t>
      </w:r>
      <w:r w:rsidR="00C67699" w:rsidRPr="006408BB">
        <w:rPr>
          <w:rFonts w:ascii="SutonnyMJ" w:hAnsi="SutonnyMJ"/>
          <w:sz w:val="24"/>
        </w:rPr>
        <w:tab/>
      </w:r>
      <w:r w:rsidR="00C67699" w:rsidRPr="006408BB">
        <w:rPr>
          <w:rFonts w:ascii="SutonnyMJ" w:hAnsi="SutonnyMJ"/>
          <w:b/>
          <w:sz w:val="24"/>
          <w:shd w:val="clear" w:color="auto" w:fill="000000"/>
        </w:rPr>
        <w:t>08: M</w:t>
      </w:r>
    </w:p>
    <w:p w:rsidR="00C67699" w:rsidRPr="006408BB" w:rsidRDefault="00C67699" w:rsidP="00980508">
      <w:pPr>
        <w:tabs>
          <w:tab w:val="left" w:pos="2520"/>
          <w:tab w:val="left" w:pos="4320"/>
          <w:tab w:val="left" w:pos="6300"/>
          <w:tab w:val="left" w:pos="8154"/>
        </w:tabs>
        <w:jc w:val="both"/>
        <w:rPr>
          <w:rFonts w:ascii="SutonnyMJ" w:hAnsi="SutonnyMJ"/>
          <w:b/>
          <w:sz w:val="24"/>
        </w:rPr>
      </w:pPr>
      <w:r w:rsidRPr="006408BB">
        <w:rPr>
          <w:rFonts w:ascii="SutonnyMJ" w:hAnsi="SutonnyMJ"/>
          <w:b/>
          <w:sz w:val="24"/>
          <w:lang w:val="en-GB" w:eastAsia="en-GB"/>
        </w:rPr>
        <w:t xml:space="preserve">09. </w:t>
      </w:r>
      <w:r w:rsidRPr="006408BB">
        <w:rPr>
          <w:rFonts w:ascii="SutonnyMJ" w:hAnsi="SutonnyMJ"/>
          <w:b/>
          <w:sz w:val="24"/>
        </w:rPr>
        <w:t>KZZg msweavb ms‡kvabxi gva¨‡g evsjv‡`‡k gwš¿cwil` kvwmZ miKvi e¨e¯’v cybtcÖewZ©Z n‡q‡Q?</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4_©</w:t>
      </w:r>
      <w:r w:rsidRPr="006408BB">
        <w:rPr>
          <w:rFonts w:ascii="SutonnyMJ" w:hAnsi="SutonnyMJ"/>
          <w:sz w:val="24"/>
        </w:rPr>
        <w:tab/>
        <w:t xml:space="preserve">L. </w:t>
      </w:r>
      <w:r w:rsidRPr="006408BB">
        <w:rPr>
          <w:rFonts w:ascii="SutonnyMJ" w:hAnsi="SutonnyMJ"/>
          <w:sz w:val="24"/>
          <w:u w:val="single"/>
        </w:rPr>
        <w:t>12Zg</w:t>
      </w:r>
      <w:r w:rsidRPr="006408BB">
        <w:rPr>
          <w:rFonts w:ascii="SutonnyMJ" w:hAnsi="SutonnyMJ"/>
          <w:sz w:val="24"/>
        </w:rPr>
        <w:tab/>
        <w:t>M. 8g</w:t>
      </w:r>
      <w:r w:rsidRPr="006408BB">
        <w:rPr>
          <w:rFonts w:ascii="SutonnyMJ" w:hAnsi="SutonnyMJ"/>
          <w:sz w:val="24"/>
        </w:rPr>
        <w:tab/>
        <w:t>N. 5g</w:t>
      </w:r>
      <w:r w:rsidRPr="006408BB">
        <w:rPr>
          <w:rFonts w:ascii="SutonnyMJ" w:hAnsi="SutonnyMJ"/>
          <w:sz w:val="24"/>
        </w:rPr>
        <w:tab/>
      </w:r>
      <w:r w:rsidRPr="006408BB">
        <w:rPr>
          <w:rFonts w:ascii="SutonnyMJ" w:hAnsi="SutonnyMJ"/>
          <w:b/>
          <w:sz w:val="24"/>
          <w:shd w:val="clear" w:color="auto" w:fill="000000"/>
        </w:rPr>
        <w:t>09: L</w:t>
      </w:r>
    </w:p>
    <w:p w:rsidR="00C67699" w:rsidRPr="006408BB" w:rsidRDefault="00C67699" w:rsidP="00980508">
      <w:pPr>
        <w:tabs>
          <w:tab w:val="left" w:pos="2520"/>
          <w:tab w:val="left" w:pos="4320"/>
          <w:tab w:val="left" w:pos="6300"/>
          <w:tab w:val="left" w:pos="8154"/>
        </w:tabs>
        <w:rPr>
          <w:rFonts w:ascii="SutonnyMJ" w:hAnsi="SutonnyMJ"/>
          <w:b/>
          <w:sz w:val="24"/>
        </w:rPr>
      </w:pPr>
      <w:r w:rsidRPr="006408BB">
        <w:rPr>
          <w:rFonts w:ascii="SutonnyMJ" w:hAnsi="SutonnyMJ"/>
          <w:b/>
          <w:sz w:val="24"/>
        </w:rPr>
        <w:lastRenderedPageBreak/>
        <w:t>10. MYZš¿ me© cÖ_g cÖPwjZ nq †Kv_vq?</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c¨vwim, d«vÝ</w:t>
      </w:r>
      <w:r w:rsidRPr="006408BB">
        <w:rPr>
          <w:rFonts w:ascii="SutonnyMJ" w:hAnsi="SutonnyMJ"/>
          <w:sz w:val="24"/>
        </w:rPr>
        <w:tab/>
        <w:t>L. XvKv, evsjv‡`k</w:t>
      </w:r>
      <w:r w:rsidRPr="006408BB">
        <w:rPr>
          <w:rFonts w:ascii="SutonnyMJ" w:hAnsi="SutonnyMJ"/>
          <w:sz w:val="24"/>
        </w:rPr>
        <w:tab/>
        <w:t>M. wbDBqK©, hy³ivóª</w:t>
      </w:r>
      <w:r w:rsidRPr="006408BB">
        <w:rPr>
          <w:rFonts w:ascii="SutonnyMJ" w:hAnsi="SutonnyMJ"/>
          <w:sz w:val="24"/>
        </w:rPr>
        <w:tab/>
        <w:t xml:space="preserve">N. </w:t>
      </w:r>
      <w:r w:rsidRPr="006408BB">
        <w:rPr>
          <w:rFonts w:ascii="SutonnyMJ" w:hAnsi="SutonnyMJ"/>
          <w:sz w:val="24"/>
          <w:u w:val="single"/>
        </w:rPr>
        <w:t>G‡_Ý, wMÖm</w:t>
      </w:r>
      <w:r w:rsidRPr="006408BB">
        <w:rPr>
          <w:rFonts w:ascii="SutonnyMJ" w:hAnsi="SutonnyMJ"/>
          <w:sz w:val="24"/>
        </w:rPr>
        <w:tab/>
      </w:r>
      <w:r w:rsidRPr="006408BB">
        <w:rPr>
          <w:rFonts w:ascii="SutonnyMJ" w:hAnsi="SutonnyMJ"/>
          <w:b/>
          <w:sz w:val="24"/>
          <w:shd w:val="clear" w:color="auto" w:fill="000000"/>
        </w:rPr>
        <w:t>10: N</w:t>
      </w:r>
    </w:p>
    <w:p w:rsidR="00C67699" w:rsidRPr="006408BB" w:rsidRDefault="00C67699" w:rsidP="00980508">
      <w:pPr>
        <w:tabs>
          <w:tab w:val="left" w:pos="2520"/>
          <w:tab w:val="left" w:pos="4320"/>
          <w:tab w:val="left" w:pos="6300"/>
          <w:tab w:val="left" w:pos="8154"/>
        </w:tabs>
        <w:jc w:val="both"/>
        <w:rPr>
          <w:rFonts w:ascii="SutonnyMJ" w:hAnsi="SutonnyMJ"/>
          <w:b/>
          <w:sz w:val="24"/>
          <w:lang w:val="en-GB" w:eastAsia="en-GB"/>
        </w:rPr>
      </w:pPr>
      <w:r w:rsidRPr="006408BB">
        <w:rPr>
          <w:rFonts w:ascii="SutonnyMJ" w:hAnsi="SutonnyMJ"/>
          <w:b/>
          <w:sz w:val="24"/>
          <w:lang w:val="en-GB" w:eastAsia="en-GB"/>
        </w:rPr>
        <w:t>11. evsjv‡`‡k 1972 mv‡ji ci †_‡K eZ©gvb ch©šÍ KqwU ivR‰bwZK `j ÿgZvq G‡m‡Q?</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2wU</w:t>
      </w:r>
      <w:r w:rsidRPr="006408BB">
        <w:rPr>
          <w:rFonts w:ascii="SutonnyMJ" w:hAnsi="SutonnyMJ"/>
          <w:sz w:val="24"/>
        </w:rPr>
        <w:tab/>
        <w:t>L. 4wU</w:t>
      </w:r>
      <w:r w:rsidRPr="006408BB">
        <w:rPr>
          <w:rFonts w:ascii="SutonnyMJ" w:hAnsi="SutonnyMJ"/>
          <w:sz w:val="24"/>
        </w:rPr>
        <w:tab/>
        <w:t xml:space="preserve">M. </w:t>
      </w:r>
      <w:r w:rsidRPr="006408BB">
        <w:rPr>
          <w:rFonts w:ascii="SutonnyMJ" w:hAnsi="SutonnyMJ"/>
          <w:sz w:val="24"/>
          <w:u w:val="single"/>
        </w:rPr>
        <w:t>3wU</w:t>
      </w:r>
      <w:r w:rsidRPr="006408BB">
        <w:rPr>
          <w:rFonts w:ascii="SutonnyMJ" w:hAnsi="SutonnyMJ"/>
          <w:sz w:val="24"/>
        </w:rPr>
        <w:tab/>
        <w:t>N. 6wU</w:t>
      </w:r>
      <w:r w:rsidRPr="006408BB">
        <w:rPr>
          <w:rFonts w:ascii="SutonnyMJ" w:hAnsi="SutonnyMJ"/>
          <w:sz w:val="24"/>
        </w:rPr>
        <w:tab/>
      </w:r>
      <w:r w:rsidRPr="006408BB">
        <w:rPr>
          <w:rFonts w:ascii="SutonnyMJ" w:hAnsi="SutonnyMJ"/>
          <w:b/>
          <w:sz w:val="24"/>
          <w:shd w:val="clear" w:color="auto" w:fill="000000"/>
        </w:rPr>
        <w:t>11: M</w:t>
      </w:r>
    </w:p>
    <w:p w:rsidR="00C67699" w:rsidRPr="006408BB" w:rsidRDefault="00C67699" w:rsidP="00980508">
      <w:pPr>
        <w:tabs>
          <w:tab w:val="left" w:pos="2520"/>
          <w:tab w:val="left" w:pos="4320"/>
          <w:tab w:val="left" w:pos="6300"/>
          <w:tab w:val="left" w:pos="8154"/>
        </w:tabs>
        <w:jc w:val="both"/>
        <w:rPr>
          <w:rFonts w:ascii="SutonnyMJ" w:hAnsi="SutonnyMJ"/>
          <w:b/>
          <w:sz w:val="24"/>
          <w:lang w:val="en-GB" w:eastAsia="en-GB"/>
        </w:rPr>
      </w:pPr>
      <w:r w:rsidRPr="006408BB">
        <w:rPr>
          <w:rFonts w:ascii="SutonnyMJ" w:hAnsi="SutonnyMJ"/>
          <w:b/>
          <w:sz w:val="24"/>
          <w:lang w:val="en-GB" w:eastAsia="en-GB"/>
        </w:rPr>
        <w:t>12. ZË¡veavqK miKv‡ii Aax‡b 1996 mv‡ji 12B Ryb KZ Zg RvZxq msm` wbe©vPb AbywôZ nq?</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 xml:space="preserve">K. </w:t>
      </w:r>
      <w:r w:rsidRPr="006408BB">
        <w:rPr>
          <w:rFonts w:ascii="SutonnyMJ" w:hAnsi="SutonnyMJ"/>
          <w:sz w:val="24"/>
          <w:u w:val="single"/>
        </w:rPr>
        <w:t>7g</w:t>
      </w:r>
      <w:r w:rsidRPr="006408BB">
        <w:rPr>
          <w:rFonts w:ascii="SutonnyMJ" w:hAnsi="SutonnyMJ"/>
          <w:sz w:val="24"/>
          <w:u w:val="single"/>
        </w:rPr>
        <w:tab/>
      </w:r>
      <w:r w:rsidRPr="006408BB">
        <w:rPr>
          <w:rFonts w:ascii="SutonnyMJ" w:hAnsi="SutonnyMJ"/>
          <w:sz w:val="24"/>
        </w:rPr>
        <w:t>L. 8g</w:t>
      </w:r>
      <w:r w:rsidRPr="006408BB">
        <w:rPr>
          <w:rFonts w:ascii="SutonnyMJ" w:hAnsi="SutonnyMJ"/>
          <w:sz w:val="24"/>
        </w:rPr>
        <w:tab/>
        <w:t>M. 5g</w:t>
      </w:r>
      <w:r w:rsidRPr="006408BB">
        <w:rPr>
          <w:rFonts w:ascii="SutonnyMJ" w:hAnsi="SutonnyMJ"/>
          <w:sz w:val="24"/>
        </w:rPr>
        <w:tab/>
        <w:t>N. 9g</w:t>
      </w:r>
      <w:r w:rsidRPr="006408BB">
        <w:rPr>
          <w:rFonts w:ascii="SutonnyMJ" w:hAnsi="SutonnyMJ"/>
          <w:sz w:val="24"/>
        </w:rPr>
        <w:tab/>
      </w:r>
      <w:r w:rsidRPr="006408BB">
        <w:rPr>
          <w:rFonts w:ascii="SutonnyMJ" w:hAnsi="SutonnyMJ"/>
          <w:b/>
          <w:sz w:val="24"/>
          <w:shd w:val="clear" w:color="auto" w:fill="000000"/>
        </w:rPr>
        <w:t>12: K</w:t>
      </w:r>
    </w:p>
    <w:p w:rsidR="00C67699" w:rsidRPr="006408BB" w:rsidRDefault="005A0AE4" w:rsidP="00980508">
      <w:pPr>
        <w:tabs>
          <w:tab w:val="left" w:pos="2520"/>
          <w:tab w:val="left" w:pos="4320"/>
          <w:tab w:val="left" w:pos="6300"/>
          <w:tab w:val="left" w:pos="8154"/>
        </w:tabs>
        <w:rPr>
          <w:rFonts w:ascii="SutonnyMJ" w:hAnsi="SutonnyMJ"/>
          <w:b/>
          <w:sz w:val="24"/>
        </w:rPr>
      </w:pPr>
      <w:r>
        <w:rPr>
          <w:rFonts w:ascii="SutonnyMJ" w:hAnsi="SutonnyMJ"/>
          <w:b/>
          <w:sz w:val="24"/>
        </w:rPr>
        <w:t>13. eZ©gv‡b RvZxq</w:t>
      </w:r>
      <w:r w:rsidR="00C67699" w:rsidRPr="006408BB">
        <w:rPr>
          <w:rFonts w:ascii="SutonnyMJ" w:hAnsi="SutonnyMJ"/>
          <w:b/>
          <w:sz w:val="24"/>
        </w:rPr>
        <w:t xml:space="preserve"> msm‡` msiwÿZ gwnjv bvix Avmb KZwU?</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45 wU</w:t>
      </w:r>
      <w:r w:rsidRPr="006408BB">
        <w:rPr>
          <w:rFonts w:ascii="SutonnyMJ" w:hAnsi="SutonnyMJ"/>
          <w:sz w:val="24"/>
        </w:rPr>
        <w:tab/>
        <w:t xml:space="preserve">L. </w:t>
      </w:r>
      <w:r w:rsidRPr="006408BB">
        <w:rPr>
          <w:rFonts w:ascii="SutonnyMJ" w:hAnsi="SutonnyMJ"/>
          <w:sz w:val="24"/>
          <w:u w:val="single"/>
        </w:rPr>
        <w:t>50 wU</w:t>
      </w:r>
      <w:r w:rsidRPr="006408BB">
        <w:rPr>
          <w:rFonts w:ascii="SutonnyMJ" w:hAnsi="SutonnyMJ"/>
          <w:sz w:val="24"/>
        </w:rPr>
        <w:tab/>
        <w:t>M. 60 wU</w:t>
      </w:r>
      <w:r w:rsidRPr="006408BB">
        <w:rPr>
          <w:rFonts w:ascii="SutonnyMJ" w:hAnsi="SutonnyMJ"/>
          <w:sz w:val="24"/>
        </w:rPr>
        <w:tab/>
        <w:t>N. 75 wU</w:t>
      </w:r>
      <w:r w:rsidRPr="006408BB">
        <w:rPr>
          <w:rFonts w:ascii="SutonnyMJ" w:hAnsi="SutonnyMJ"/>
          <w:sz w:val="24"/>
        </w:rPr>
        <w:tab/>
      </w:r>
      <w:r w:rsidRPr="006408BB">
        <w:rPr>
          <w:rFonts w:ascii="SutonnyMJ" w:hAnsi="SutonnyMJ"/>
          <w:b/>
          <w:sz w:val="24"/>
          <w:shd w:val="clear" w:color="auto" w:fill="000000"/>
        </w:rPr>
        <w:t>13: L</w:t>
      </w:r>
    </w:p>
    <w:p w:rsidR="00C67699" w:rsidRPr="006408BB" w:rsidRDefault="005A0AE4" w:rsidP="00980508">
      <w:pPr>
        <w:tabs>
          <w:tab w:val="left" w:pos="2520"/>
          <w:tab w:val="left" w:pos="4320"/>
          <w:tab w:val="left" w:pos="6300"/>
          <w:tab w:val="left" w:pos="8154"/>
        </w:tabs>
        <w:rPr>
          <w:rFonts w:ascii="SutonnyMJ" w:hAnsi="SutonnyMJ"/>
          <w:b/>
          <w:sz w:val="24"/>
        </w:rPr>
      </w:pPr>
      <w:r>
        <w:rPr>
          <w:rFonts w:ascii="SutonnyMJ" w:hAnsi="SutonnyMJ"/>
          <w:b/>
          <w:sz w:val="24"/>
        </w:rPr>
        <w:t>14. 1972 mvj Abyhvqx wbe©vP</w:t>
      </w:r>
      <w:r w:rsidR="00C67699" w:rsidRPr="006408BB">
        <w:rPr>
          <w:rFonts w:ascii="SutonnyMJ" w:hAnsi="SutonnyMJ"/>
          <w:b/>
          <w:sz w:val="24"/>
        </w:rPr>
        <w:t>b</w:t>
      </w:r>
      <w:r>
        <w:rPr>
          <w:rFonts w:ascii="SutonnyMJ" w:hAnsi="SutonnyMJ"/>
          <w:b/>
          <w:sz w:val="24"/>
        </w:rPr>
        <w:t>x Aciva I Gi `Ð</w:t>
      </w:r>
      <w:r w:rsidR="00C67699" w:rsidRPr="006408BB">
        <w:rPr>
          <w:rFonts w:ascii="SutonnyMJ" w:hAnsi="SutonnyMJ"/>
          <w:b/>
          <w:sz w:val="24"/>
        </w:rPr>
        <w:t xml:space="preserve"> wewa Ab</w:t>
      </w:r>
      <w:r>
        <w:rPr>
          <w:rFonts w:ascii="SutonnyMJ" w:hAnsi="SutonnyMJ"/>
          <w:b/>
          <w:sz w:val="24"/>
        </w:rPr>
        <w:t>ymv‡i m‡e©v”P KZ eQi mkÖg Kviv`Ð</w:t>
      </w:r>
      <w:r w:rsidR="00C67699" w:rsidRPr="006408BB">
        <w:rPr>
          <w:rFonts w:ascii="SutonnyMJ" w:hAnsi="SutonnyMJ"/>
          <w:b/>
          <w:sz w:val="24"/>
        </w:rPr>
        <w:t xml:space="preserve"> n‡Z cv‡i?</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2 eQi</w:t>
      </w:r>
      <w:r w:rsidRPr="006408BB">
        <w:rPr>
          <w:rFonts w:ascii="SutonnyMJ" w:hAnsi="SutonnyMJ"/>
          <w:sz w:val="24"/>
        </w:rPr>
        <w:tab/>
        <w:t>L. 5 eQi</w:t>
      </w:r>
      <w:r w:rsidRPr="006408BB">
        <w:rPr>
          <w:rFonts w:ascii="SutonnyMJ" w:hAnsi="SutonnyMJ"/>
          <w:sz w:val="24"/>
        </w:rPr>
        <w:tab/>
        <w:t xml:space="preserve">M. </w:t>
      </w:r>
      <w:r w:rsidRPr="006408BB">
        <w:rPr>
          <w:rFonts w:ascii="SutonnyMJ" w:hAnsi="SutonnyMJ"/>
          <w:sz w:val="24"/>
          <w:u w:val="single"/>
        </w:rPr>
        <w:t>10 eQi</w:t>
      </w:r>
      <w:r w:rsidRPr="006408BB">
        <w:rPr>
          <w:rFonts w:ascii="SutonnyMJ" w:hAnsi="SutonnyMJ"/>
          <w:sz w:val="24"/>
        </w:rPr>
        <w:tab/>
        <w:t>N. 7 eQi</w:t>
      </w:r>
      <w:r w:rsidRPr="006408BB">
        <w:rPr>
          <w:rFonts w:ascii="SutonnyMJ" w:hAnsi="SutonnyMJ"/>
          <w:sz w:val="24"/>
        </w:rPr>
        <w:tab/>
      </w:r>
      <w:r w:rsidRPr="006408BB">
        <w:rPr>
          <w:rFonts w:ascii="SutonnyMJ" w:hAnsi="SutonnyMJ"/>
          <w:b/>
          <w:sz w:val="24"/>
          <w:shd w:val="clear" w:color="auto" w:fill="000000"/>
        </w:rPr>
        <w:t>14: M</w:t>
      </w:r>
    </w:p>
    <w:p w:rsidR="00C67699" w:rsidRPr="006408BB" w:rsidRDefault="00C67699" w:rsidP="00980508">
      <w:pPr>
        <w:tabs>
          <w:tab w:val="left" w:pos="2520"/>
          <w:tab w:val="left" w:pos="4320"/>
          <w:tab w:val="left" w:pos="6300"/>
          <w:tab w:val="left" w:pos="8154"/>
        </w:tabs>
        <w:rPr>
          <w:rFonts w:ascii="SutonnyMJ" w:hAnsi="SutonnyMJ"/>
          <w:b/>
          <w:sz w:val="24"/>
        </w:rPr>
      </w:pPr>
      <w:r w:rsidRPr="006408BB">
        <w:rPr>
          <w:rFonts w:ascii="SutonnyMJ" w:hAnsi="SutonnyMJ"/>
          <w:b/>
          <w:sz w:val="24"/>
        </w:rPr>
        <w:t>15. MY‡fvU Kx?</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mve©Rbxb †fvU</w:t>
      </w:r>
      <w:r w:rsidRPr="006408BB">
        <w:rPr>
          <w:rFonts w:ascii="SutonnyMJ" w:hAnsi="SutonnyMJ"/>
          <w:sz w:val="24"/>
        </w:rPr>
        <w:tab/>
        <w:t>L. RbM‡Yi †fvU</w:t>
      </w:r>
      <w:r w:rsidRPr="006408BB">
        <w:rPr>
          <w:rFonts w:ascii="SutonnyMJ" w:hAnsi="SutonnyMJ"/>
          <w:sz w:val="24"/>
        </w:rPr>
        <w:tab/>
        <w:t xml:space="preserve">M. </w:t>
      </w:r>
      <w:r w:rsidRPr="006408BB">
        <w:rPr>
          <w:rFonts w:ascii="SutonnyMJ" w:hAnsi="SutonnyMJ"/>
          <w:sz w:val="24"/>
          <w:u w:val="single"/>
        </w:rPr>
        <w:t>nu¨v ev bv †fvU</w:t>
      </w:r>
      <w:r w:rsidRPr="006408BB">
        <w:rPr>
          <w:rFonts w:ascii="SutonnyMJ" w:hAnsi="SutonnyMJ"/>
          <w:sz w:val="24"/>
        </w:rPr>
        <w:tab/>
        <w:t>N. MYZ‡š¿i †fvU</w:t>
      </w:r>
      <w:r w:rsidRPr="006408BB">
        <w:rPr>
          <w:rFonts w:ascii="SutonnyMJ" w:hAnsi="SutonnyMJ"/>
          <w:sz w:val="24"/>
        </w:rPr>
        <w:tab/>
      </w:r>
      <w:r w:rsidRPr="006408BB">
        <w:rPr>
          <w:rFonts w:ascii="SutonnyMJ" w:hAnsi="SutonnyMJ"/>
          <w:b/>
          <w:sz w:val="24"/>
          <w:shd w:val="clear" w:color="auto" w:fill="000000"/>
        </w:rPr>
        <w:t>15: M</w:t>
      </w:r>
    </w:p>
    <w:p w:rsidR="00C67699" w:rsidRPr="006408BB" w:rsidRDefault="00C67699" w:rsidP="00980508">
      <w:pPr>
        <w:tabs>
          <w:tab w:val="left" w:pos="2520"/>
          <w:tab w:val="left" w:pos="4320"/>
          <w:tab w:val="left" w:pos="6300"/>
          <w:tab w:val="left" w:pos="8154"/>
        </w:tabs>
        <w:jc w:val="both"/>
        <w:rPr>
          <w:rFonts w:ascii="SutonnyMJ" w:hAnsi="SutonnyMJ"/>
          <w:b/>
          <w:sz w:val="24"/>
          <w:lang w:val="en-GB" w:eastAsia="en-GB"/>
        </w:rPr>
      </w:pPr>
      <w:r w:rsidRPr="006408BB">
        <w:rPr>
          <w:rFonts w:ascii="SutonnyMJ" w:hAnsi="SutonnyMJ"/>
          <w:b/>
          <w:sz w:val="24"/>
          <w:lang w:val="en-GB" w:eastAsia="en-GB"/>
        </w:rPr>
        <w:t>16. ¯^vaxb evsjv‡`‡k cÖ_g MY‡fvU nq KZ mv‡j?</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 xml:space="preserve">K. </w:t>
      </w:r>
      <w:r w:rsidRPr="006408BB">
        <w:rPr>
          <w:rFonts w:ascii="SutonnyMJ" w:hAnsi="SutonnyMJ"/>
          <w:sz w:val="24"/>
          <w:u w:val="single"/>
        </w:rPr>
        <w:t>1979 mv‡j</w:t>
      </w:r>
      <w:r w:rsidRPr="006408BB">
        <w:rPr>
          <w:rFonts w:ascii="SutonnyMJ" w:hAnsi="SutonnyMJ"/>
          <w:sz w:val="24"/>
          <w:u w:val="single"/>
        </w:rPr>
        <w:tab/>
      </w:r>
      <w:r w:rsidRPr="006408BB">
        <w:rPr>
          <w:rFonts w:ascii="SutonnyMJ" w:hAnsi="SutonnyMJ"/>
          <w:sz w:val="24"/>
        </w:rPr>
        <w:t>L. 1981 mv‡j</w:t>
      </w:r>
      <w:r w:rsidRPr="006408BB">
        <w:rPr>
          <w:rFonts w:ascii="SutonnyMJ" w:hAnsi="SutonnyMJ"/>
          <w:sz w:val="24"/>
        </w:rPr>
        <w:tab/>
        <w:t>M. 1975 mv‡j</w:t>
      </w:r>
      <w:r w:rsidRPr="006408BB">
        <w:rPr>
          <w:rFonts w:ascii="SutonnyMJ" w:hAnsi="SutonnyMJ"/>
          <w:sz w:val="24"/>
        </w:rPr>
        <w:tab/>
        <w:t>N. 1972 mv‡j</w:t>
      </w:r>
      <w:r w:rsidRPr="006408BB">
        <w:rPr>
          <w:rFonts w:ascii="SutonnyMJ" w:hAnsi="SutonnyMJ"/>
          <w:sz w:val="24"/>
        </w:rPr>
        <w:tab/>
      </w:r>
      <w:r w:rsidRPr="006408BB">
        <w:rPr>
          <w:rFonts w:ascii="SutonnyMJ" w:hAnsi="SutonnyMJ"/>
          <w:b/>
          <w:sz w:val="24"/>
          <w:shd w:val="clear" w:color="auto" w:fill="000000"/>
        </w:rPr>
        <w:t>16: K</w:t>
      </w:r>
    </w:p>
    <w:p w:rsidR="00C67699" w:rsidRPr="006408BB" w:rsidRDefault="00C67699" w:rsidP="00980508">
      <w:pPr>
        <w:tabs>
          <w:tab w:val="left" w:pos="2520"/>
          <w:tab w:val="left" w:pos="4320"/>
          <w:tab w:val="left" w:pos="6300"/>
          <w:tab w:val="left" w:pos="8154"/>
        </w:tabs>
        <w:rPr>
          <w:rFonts w:ascii="SutonnyMJ" w:hAnsi="SutonnyMJ"/>
          <w:b/>
          <w:sz w:val="24"/>
        </w:rPr>
      </w:pPr>
      <w:r w:rsidRPr="006408BB">
        <w:rPr>
          <w:rFonts w:ascii="SutonnyMJ" w:hAnsi="SutonnyMJ"/>
          <w:b/>
          <w:sz w:val="24"/>
        </w:rPr>
        <w:t>17. evsjv‡`‡k G ch©šÍ KZevi RvZxq msm` wbe©vPb AbywôZ n‡q‡Q?</w:t>
      </w:r>
    </w:p>
    <w:p w:rsidR="00C67699" w:rsidRPr="006408BB" w:rsidRDefault="00C67699" w:rsidP="00980508">
      <w:pPr>
        <w:tabs>
          <w:tab w:val="left" w:pos="2520"/>
          <w:tab w:val="left" w:pos="4320"/>
          <w:tab w:val="left" w:pos="6300"/>
          <w:tab w:val="left" w:pos="8154"/>
        </w:tabs>
        <w:ind w:left="360"/>
        <w:rPr>
          <w:sz w:val="24"/>
        </w:rPr>
      </w:pPr>
      <w:r w:rsidRPr="006408BB">
        <w:rPr>
          <w:rFonts w:ascii="SutonnyMJ" w:hAnsi="SutonnyMJ"/>
          <w:sz w:val="24"/>
        </w:rPr>
        <w:t>K. 9</w:t>
      </w:r>
      <w:r w:rsidRPr="006408BB">
        <w:rPr>
          <w:rFonts w:ascii="SutonnyMJ" w:hAnsi="SutonnyMJ"/>
          <w:sz w:val="24"/>
        </w:rPr>
        <w:tab/>
        <w:t xml:space="preserve">L. </w:t>
      </w:r>
      <w:r w:rsidRPr="006408BB">
        <w:rPr>
          <w:rFonts w:ascii="SutonnyMJ" w:hAnsi="SutonnyMJ"/>
          <w:sz w:val="24"/>
          <w:u w:val="single"/>
        </w:rPr>
        <w:t xml:space="preserve">11        </w:t>
      </w:r>
      <w:r w:rsidRPr="006408BB">
        <w:rPr>
          <w:rFonts w:ascii="SutonnyMJ" w:hAnsi="SutonnyMJ"/>
          <w:sz w:val="24"/>
        </w:rPr>
        <w:tab/>
        <w:t>M. 10</w:t>
      </w:r>
      <w:r w:rsidRPr="006408BB">
        <w:rPr>
          <w:rFonts w:ascii="SutonnyMJ" w:hAnsi="SutonnyMJ"/>
          <w:sz w:val="24"/>
        </w:rPr>
        <w:tab/>
        <w:t>N. 12</w:t>
      </w:r>
      <w:r w:rsidRPr="006408BB">
        <w:rPr>
          <w:rFonts w:ascii="SutonnyMJ" w:hAnsi="SutonnyMJ"/>
          <w:sz w:val="24"/>
        </w:rPr>
        <w:tab/>
      </w:r>
      <w:r w:rsidRPr="006408BB">
        <w:rPr>
          <w:rFonts w:ascii="SutonnyMJ" w:hAnsi="SutonnyMJ"/>
          <w:b/>
          <w:sz w:val="24"/>
          <w:shd w:val="clear" w:color="auto" w:fill="000000"/>
        </w:rPr>
        <w:t>17: L</w:t>
      </w:r>
    </w:p>
    <w:p w:rsidR="00C67699" w:rsidRDefault="00C67699" w:rsidP="00C67699">
      <w:pPr>
        <w:tabs>
          <w:tab w:val="left" w:pos="360"/>
          <w:tab w:val="left" w:pos="2340"/>
          <w:tab w:val="left" w:pos="4320"/>
          <w:tab w:val="left" w:pos="6210"/>
          <w:tab w:val="left" w:pos="8100"/>
        </w:tabs>
        <w:ind w:left="360" w:hanging="360"/>
        <w:rPr>
          <w:rFonts w:ascii="SutonnyMJ" w:eastAsia="SutonnyMJ" w:hAnsi="SutonnyMJ" w:cs="SutonnyMJ"/>
          <w:sz w:val="10"/>
          <w:szCs w:val="24"/>
          <w:shd w:val="clear" w:color="auto" w:fill="FFFFFF"/>
        </w:rPr>
      </w:pPr>
    </w:p>
    <w:p w:rsidR="001231C0" w:rsidRPr="006408BB" w:rsidRDefault="001231C0" w:rsidP="00CF2952">
      <w:pPr>
        <w:shd w:val="clear" w:color="auto" w:fill="000000" w:themeFill="text1"/>
        <w:ind w:left="36" w:right="23"/>
        <w:jc w:val="center"/>
        <w:rPr>
          <w:rFonts w:ascii="SutonnyMJ" w:eastAsia="SutonnyMJ" w:hAnsi="SutonnyMJ" w:cs="SutonnyMJ"/>
          <w:b/>
          <w:sz w:val="30"/>
          <w:shd w:val="clear" w:color="auto" w:fill="FFFFFF"/>
        </w:rPr>
      </w:pPr>
      <w:r w:rsidRPr="006408BB">
        <w:rPr>
          <w:rFonts w:ascii="SutonnyMJ" w:eastAsia="SutonnyMJ" w:hAnsi="SutonnyMJ" w:cs="SutonnyMJ"/>
          <w:b/>
          <w:sz w:val="28"/>
        </w:rPr>
        <w:t>wbe©vPb Kwgkb</w:t>
      </w:r>
    </w:p>
    <w:p w:rsidR="001231C0" w:rsidRPr="006408BB" w:rsidRDefault="001231C0" w:rsidP="002C6E6E">
      <w:pPr>
        <w:numPr>
          <w:ilvl w:val="0"/>
          <w:numId w:val="117"/>
        </w:numPr>
        <w:tabs>
          <w:tab w:val="left" w:pos="720"/>
        </w:tabs>
        <w:ind w:left="720" w:hanging="331"/>
        <w:jc w:val="both"/>
        <w:rPr>
          <w:rFonts w:ascii="VillageII" w:eastAsia="VillageII" w:hAnsi="VillageII" w:cs="VillageII"/>
          <w:sz w:val="24"/>
        </w:rPr>
      </w:pPr>
      <w:r w:rsidRPr="006408BB">
        <w:rPr>
          <w:rFonts w:ascii="SutonnyMJ" w:eastAsia="SutonnyMJ" w:hAnsi="SutonnyMJ" w:cs="SutonnyMJ"/>
          <w:sz w:val="24"/>
        </w:rPr>
        <w:t>MVb:msweav‡bi 118 bs Aby‡”Q` Abyhvqx 1972 mv‡j</w:t>
      </w:r>
    </w:p>
    <w:p w:rsidR="001231C0" w:rsidRPr="006408BB" w:rsidRDefault="001231C0" w:rsidP="002C6E6E">
      <w:pPr>
        <w:numPr>
          <w:ilvl w:val="0"/>
          <w:numId w:val="117"/>
        </w:numPr>
        <w:tabs>
          <w:tab w:val="left" w:pos="720"/>
        </w:tabs>
        <w:ind w:left="720" w:hanging="331"/>
        <w:jc w:val="both"/>
        <w:rPr>
          <w:rFonts w:ascii="VillageII" w:eastAsia="VillageII" w:hAnsi="VillageII" w:cs="VillageII"/>
          <w:sz w:val="24"/>
        </w:rPr>
      </w:pPr>
      <w:r w:rsidRPr="006408BB">
        <w:rPr>
          <w:rFonts w:ascii="SutonnyMJ" w:eastAsia="SutonnyMJ" w:hAnsi="SutonnyMJ" w:cs="SutonnyMJ"/>
          <w:sz w:val="24"/>
        </w:rPr>
        <w:t>†gvU Kwgkbvi: 5 Rb [cÖavb wbe©vPb Kwgkbvi I 4 Rb wbe©vPb Kwgkbvi]</w:t>
      </w:r>
    </w:p>
    <w:p w:rsidR="001231C0" w:rsidRPr="006408BB" w:rsidRDefault="001231C0" w:rsidP="002C6E6E">
      <w:pPr>
        <w:numPr>
          <w:ilvl w:val="0"/>
          <w:numId w:val="117"/>
        </w:numPr>
        <w:tabs>
          <w:tab w:val="left" w:pos="720"/>
        </w:tabs>
        <w:ind w:left="720" w:hanging="331"/>
        <w:jc w:val="both"/>
        <w:rPr>
          <w:rFonts w:ascii="VillageII" w:eastAsia="VillageII" w:hAnsi="VillageII" w:cs="VillageII"/>
          <w:sz w:val="24"/>
        </w:rPr>
      </w:pPr>
      <w:r w:rsidRPr="006408BB">
        <w:rPr>
          <w:rFonts w:ascii="SutonnyMJ" w:eastAsia="SutonnyMJ" w:hAnsi="SutonnyMJ" w:cs="SutonnyMJ"/>
          <w:sz w:val="24"/>
        </w:rPr>
        <w:t>wbe©vPb Kwgkbvi‡`i c‡`i †gqv`: 5 eQi</w:t>
      </w:r>
    </w:p>
    <w:p w:rsidR="001231C0" w:rsidRPr="006408BB" w:rsidRDefault="001231C0" w:rsidP="002C6E6E">
      <w:pPr>
        <w:numPr>
          <w:ilvl w:val="0"/>
          <w:numId w:val="117"/>
        </w:numPr>
        <w:tabs>
          <w:tab w:val="left" w:pos="720"/>
        </w:tabs>
        <w:ind w:left="720" w:hanging="331"/>
        <w:jc w:val="both"/>
        <w:rPr>
          <w:rFonts w:ascii="VillageII" w:eastAsia="VillageII" w:hAnsi="VillageII" w:cs="VillageII"/>
          <w:sz w:val="24"/>
        </w:rPr>
      </w:pPr>
      <w:r w:rsidRPr="006408BB">
        <w:rPr>
          <w:rFonts w:ascii="SutonnyMJ" w:eastAsia="SutonnyMJ" w:hAnsi="SutonnyMJ" w:cs="SutonnyMJ"/>
          <w:sz w:val="24"/>
        </w:rPr>
        <w:t>wbe©</w:t>
      </w:r>
      <w:r w:rsidR="005A0AE4">
        <w:rPr>
          <w:rFonts w:ascii="SutonnyMJ" w:eastAsia="SutonnyMJ" w:hAnsi="SutonnyMJ" w:cs="SutonnyMJ"/>
          <w:sz w:val="24"/>
        </w:rPr>
        <w:t>vPb KwgkbviMY</w:t>
      </w:r>
      <w:r w:rsidRPr="006408BB">
        <w:rPr>
          <w:rFonts w:ascii="SutonnyMJ" w:eastAsia="SutonnyMJ" w:hAnsi="SutonnyMJ" w:cs="SutonnyMJ"/>
          <w:sz w:val="24"/>
        </w:rPr>
        <w:t xml:space="preserve"> wbhy³ nb: ivóªcwZ KZ…©K|</w:t>
      </w:r>
    </w:p>
    <w:p w:rsidR="001231C0" w:rsidRPr="006408BB" w:rsidRDefault="001231C0" w:rsidP="002C6E6E">
      <w:pPr>
        <w:numPr>
          <w:ilvl w:val="0"/>
          <w:numId w:val="117"/>
        </w:numPr>
        <w:tabs>
          <w:tab w:val="left" w:pos="720"/>
        </w:tabs>
        <w:ind w:left="720" w:hanging="331"/>
        <w:rPr>
          <w:rFonts w:ascii="SutonnyMJ" w:eastAsia="SutonnyMJ" w:hAnsi="SutonnyMJ" w:cs="SutonnyMJ"/>
          <w:sz w:val="24"/>
        </w:rPr>
      </w:pPr>
      <w:r w:rsidRPr="006408BB">
        <w:rPr>
          <w:rFonts w:ascii="SutonnyMJ" w:eastAsia="SutonnyMJ" w:hAnsi="SutonnyMJ" w:cs="SutonnyMJ"/>
          <w:sz w:val="24"/>
        </w:rPr>
        <w:t xml:space="preserve">¯^vaxb wbe©vPb Kwgkb hvÎv ïiæ: 9 gvP©, 2008 mv‡j </w:t>
      </w:r>
    </w:p>
    <w:p w:rsidR="001231C0" w:rsidRPr="006408BB" w:rsidRDefault="001231C0" w:rsidP="002C6E6E">
      <w:pPr>
        <w:numPr>
          <w:ilvl w:val="0"/>
          <w:numId w:val="117"/>
        </w:numPr>
        <w:tabs>
          <w:tab w:val="left" w:pos="720"/>
        </w:tabs>
        <w:ind w:left="720" w:hanging="331"/>
        <w:rPr>
          <w:rFonts w:ascii="SutonnyMJ" w:eastAsia="SutonnyMJ" w:hAnsi="SutonnyMJ" w:cs="SutonnyMJ"/>
          <w:sz w:val="24"/>
        </w:rPr>
      </w:pPr>
      <w:r w:rsidRPr="006408BB">
        <w:rPr>
          <w:rFonts w:ascii="SutonnyMJ" w:eastAsia="SutonnyMJ" w:hAnsi="SutonnyMJ" w:cs="SutonnyMJ"/>
          <w:sz w:val="24"/>
        </w:rPr>
        <w:t>evsjv‡`‡ki cÖ_g wbe©vPb Kwgkbvi: wePvicwZ Gg Bw`ªm</w:t>
      </w:r>
    </w:p>
    <w:p w:rsidR="001231C0" w:rsidRPr="006408BB" w:rsidRDefault="001231C0" w:rsidP="002C6E6E">
      <w:pPr>
        <w:numPr>
          <w:ilvl w:val="0"/>
          <w:numId w:val="117"/>
        </w:numPr>
        <w:tabs>
          <w:tab w:val="left" w:pos="720"/>
        </w:tabs>
        <w:ind w:left="720" w:hanging="331"/>
        <w:jc w:val="both"/>
        <w:rPr>
          <w:rFonts w:ascii="SutonnyMJ" w:eastAsia="SutonnyMJ" w:hAnsi="SutonnyMJ" w:cs="SutonnyMJ"/>
          <w:sz w:val="24"/>
        </w:rPr>
      </w:pPr>
      <w:r w:rsidRPr="006408BB">
        <w:rPr>
          <w:rFonts w:ascii="SutonnyMJ" w:eastAsia="SutonnyMJ" w:hAnsi="SutonnyMJ" w:cs="SutonnyMJ"/>
          <w:sz w:val="24"/>
        </w:rPr>
        <w:t>eZ©gv‡b cªavb wbev©Pb Kwgkbvi: †K Gg b~iæj û`v (12Zg)</w:t>
      </w:r>
    </w:p>
    <w:p w:rsidR="001231C0" w:rsidRPr="006408BB" w:rsidRDefault="001231C0" w:rsidP="002C6E6E">
      <w:pPr>
        <w:numPr>
          <w:ilvl w:val="0"/>
          <w:numId w:val="117"/>
        </w:numPr>
        <w:tabs>
          <w:tab w:val="left" w:pos="720"/>
        </w:tabs>
        <w:ind w:left="720" w:hanging="331"/>
        <w:rPr>
          <w:rFonts w:ascii="VillageII" w:eastAsia="VillageII" w:hAnsi="VillageII" w:cs="VillageII"/>
          <w:sz w:val="24"/>
        </w:rPr>
      </w:pPr>
      <w:r w:rsidRPr="006408BB">
        <w:rPr>
          <w:rFonts w:ascii="SutonnyMJ" w:eastAsia="SutonnyMJ" w:hAnsi="SutonnyMJ" w:cs="SutonnyMJ"/>
          <w:sz w:val="24"/>
        </w:rPr>
        <w:t>†`‡ki GKgvÎ gwnjv wbev©Pb Kwgkbvi: KweZv Lvbg</w:t>
      </w:r>
    </w:p>
    <w:p w:rsidR="001231C0" w:rsidRPr="006408BB" w:rsidRDefault="001231C0" w:rsidP="002C6E6E">
      <w:pPr>
        <w:numPr>
          <w:ilvl w:val="0"/>
          <w:numId w:val="117"/>
        </w:numPr>
        <w:tabs>
          <w:tab w:val="left" w:pos="720"/>
        </w:tabs>
        <w:ind w:left="720" w:hanging="331"/>
        <w:rPr>
          <w:rFonts w:ascii="SutonnyMJ" w:eastAsia="SutonnyMJ" w:hAnsi="SutonnyMJ" w:cs="SutonnyMJ"/>
          <w:sz w:val="24"/>
        </w:rPr>
      </w:pPr>
      <w:r w:rsidRPr="006408BB">
        <w:rPr>
          <w:rFonts w:ascii="SutonnyMJ" w:eastAsia="SutonnyMJ" w:hAnsi="SutonnyMJ" w:cs="SutonnyMJ"/>
          <w:sz w:val="24"/>
        </w:rPr>
        <w:t>wbe©vPb Kwgkb mwPevjq Aew¯’Z: †k‡i evsjvbM‡i</w:t>
      </w:r>
    </w:p>
    <w:p w:rsidR="001231C0" w:rsidRDefault="001231C0" w:rsidP="002C6E6E">
      <w:pPr>
        <w:numPr>
          <w:ilvl w:val="0"/>
          <w:numId w:val="117"/>
        </w:numPr>
        <w:tabs>
          <w:tab w:val="left" w:pos="720"/>
        </w:tabs>
        <w:ind w:left="720" w:hanging="331"/>
        <w:rPr>
          <w:rFonts w:ascii="SutonnyMJ" w:eastAsia="SutonnyMJ" w:hAnsi="SutonnyMJ" w:cs="SutonnyMJ"/>
          <w:sz w:val="24"/>
        </w:rPr>
      </w:pPr>
      <w:r w:rsidRPr="006408BB">
        <w:rPr>
          <w:rFonts w:ascii="SutonnyMJ" w:eastAsia="SutonnyMJ" w:hAnsi="SutonnyMJ" w:cs="SutonnyMJ"/>
          <w:sz w:val="24"/>
        </w:rPr>
        <w:t>Acv‡ikb behvÎv:Qwemn †fvUvi Zvwj</w:t>
      </w:r>
      <w:r w:rsidR="00597FEC">
        <w:rPr>
          <w:rFonts w:ascii="SutonnyMJ" w:eastAsia="SutonnyMJ" w:hAnsi="SutonnyMJ" w:cs="SutonnyMJ"/>
          <w:sz w:val="24"/>
        </w:rPr>
        <w:t>Kv I RvZxq cwiPqcÎ cÖYqb Kg©m~wP</w:t>
      </w:r>
      <w:r w:rsidRPr="006408BB">
        <w:rPr>
          <w:rFonts w:ascii="SutonnyMJ" w:eastAsia="SutonnyMJ" w:hAnsi="SutonnyMJ" w:cs="SutonnyMJ"/>
          <w:sz w:val="24"/>
        </w:rPr>
        <w:t>i bvg [20</w:t>
      </w:r>
      <w:r w:rsidR="004B12C7">
        <w:rPr>
          <w:rFonts w:ascii="SutonnyMJ" w:eastAsia="SutonnyMJ" w:hAnsi="SutonnyMJ" w:cs="SutonnyMJ"/>
          <w:sz w:val="24"/>
        </w:rPr>
        <w:t>07]</w:t>
      </w:r>
    </w:p>
    <w:p w:rsidR="004B12C7" w:rsidRPr="00297236" w:rsidRDefault="00285DB2" w:rsidP="00CF2952">
      <w:pPr>
        <w:shd w:val="clear" w:color="auto" w:fill="D9D9D9" w:themeFill="background1" w:themeFillShade="D9"/>
        <w:tabs>
          <w:tab w:val="left" w:pos="360"/>
        </w:tabs>
        <w:jc w:val="center"/>
        <w:rPr>
          <w:rFonts w:ascii="SutonnyMJ" w:hAnsi="SutonnyMJ"/>
          <w:b/>
          <w:sz w:val="26"/>
        </w:rPr>
      </w:pPr>
      <w:r w:rsidRPr="00297236">
        <w:rPr>
          <w:rFonts w:ascii="SutonnyMJ" w:hAnsi="SutonnyMJ"/>
          <w:b/>
          <w:sz w:val="26"/>
        </w:rPr>
        <w:t>¯§vU© KvW© cwiPqcÎ</w:t>
      </w:r>
    </w:p>
    <w:p w:rsidR="004B12C7" w:rsidRDefault="004B12C7"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t>¯§vU© KvW© ˆZwi K‡iÑ wbe©vPb Kwgkb [†gqv`Ñ 10 eQi]</w:t>
      </w:r>
    </w:p>
    <w:p w:rsidR="004B12C7" w:rsidRDefault="004B12C7"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t>G KvW© wbivcËv w`‡eÑ 3 ¯Í‡i 25 ai‡bi, †mevÑ 22 ai‡bi Ges Z_¨ _v‡KÑ 32 ai‡bi</w:t>
      </w:r>
    </w:p>
    <w:p w:rsidR="004B12C7" w:rsidRPr="000A0B79" w:rsidRDefault="004B12C7" w:rsidP="00AD4CBA">
      <w:pPr>
        <w:pStyle w:val="ListParagraph"/>
        <w:numPr>
          <w:ilvl w:val="0"/>
          <w:numId w:val="304"/>
        </w:numPr>
        <w:tabs>
          <w:tab w:val="left" w:pos="360"/>
        </w:tabs>
        <w:contextualSpacing/>
        <w:jc w:val="both"/>
        <w:rPr>
          <w:rFonts w:ascii="SutonnyMJ" w:hAnsi="SutonnyMJ"/>
          <w:sz w:val="24"/>
        </w:rPr>
      </w:pPr>
      <w:r>
        <w:rPr>
          <w:rFonts w:ascii="SutonnyMJ" w:hAnsi="SutonnyMJ"/>
          <w:sz w:val="24"/>
        </w:rPr>
        <w:t>mnvqZv w`‡qwQjÑ d«vÝ [eZ©gv‡bÑ evsjv‡`k miKvi]</w:t>
      </w:r>
    </w:p>
    <w:p w:rsidR="0045402F" w:rsidRPr="00005C3D" w:rsidRDefault="0045402F" w:rsidP="0045402F">
      <w:pPr>
        <w:shd w:val="clear" w:color="auto" w:fill="BFBFBF"/>
        <w:tabs>
          <w:tab w:val="left" w:pos="360"/>
        </w:tabs>
        <w:spacing w:line="252" w:lineRule="auto"/>
        <w:jc w:val="center"/>
        <w:rPr>
          <w:rFonts w:ascii="SutonnyMJ" w:hAnsi="SutonnyMJ"/>
          <w:b/>
          <w:sz w:val="26"/>
          <w:szCs w:val="28"/>
        </w:rPr>
      </w:pPr>
      <w:r w:rsidRPr="00005C3D">
        <w:rPr>
          <w:rFonts w:ascii="SutonnyMJ" w:hAnsi="SutonnyMJ"/>
          <w:b/>
          <w:sz w:val="26"/>
          <w:szCs w:val="28"/>
        </w:rPr>
        <w:t>MYcÖwZwbwaZ¡ Aa¨v‡`k- 1972</w:t>
      </w:r>
    </w:p>
    <w:p w:rsidR="0045402F" w:rsidRPr="00884108" w:rsidRDefault="0045402F" w:rsidP="00AD4CBA">
      <w:pPr>
        <w:pStyle w:val="ListParagraph"/>
        <w:numPr>
          <w:ilvl w:val="0"/>
          <w:numId w:val="391"/>
        </w:numPr>
        <w:spacing w:line="252" w:lineRule="auto"/>
        <w:contextualSpacing/>
        <w:jc w:val="both"/>
        <w:rPr>
          <w:rFonts w:ascii="SutonnyMJ" w:hAnsi="SutonnyMJ"/>
          <w:sz w:val="24"/>
          <w:szCs w:val="24"/>
        </w:rPr>
      </w:pPr>
      <w:r w:rsidRPr="00884108">
        <w:rPr>
          <w:rFonts w:ascii="SutonnyMJ" w:hAnsi="SutonnyMJ"/>
          <w:sz w:val="24"/>
          <w:szCs w:val="24"/>
        </w:rPr>
        <w:t xml:space="preserve">Aci bvg: </w:t>
      </w:r>
      <w:r w:rsidRPr="00297236">
        <w:rPr>
          <w:rFonts w:ascii="Times New Roman" w:hAnsi="Times New Roman"/>
          <w:szCs w:val="24"/>
        </w:rPr>
        <w:t>Representation of the People Order (RPO)</w:t>
      </w:r>
    </w:p>
    <w:p w:rsidR="0045402F" w:rsidRPr="00884108" w:rsidRDefault="0045402F" w:rsidP="00AD4CBA">
      <w:pPr>
        <w:pStyle w:val="ListParagraph"/>
        <w:numPr>
          <w:ilvl w:val="0"/>
          <w:numId w:val="391"/>
        </w:numPr>
        <w:spacing w:line="252" w:lineRule="auto"/>
        <w:contextualSpacing/>
        <w:jc w:val="both"/>
        <w:rPr>
          <w:rFonts w:ascii="SutonnyMJ" w:hAnsi="SutonnyMJ"/>
          <w:sz w:val="24"/>
          <w:szCs w:val="24"/>
        </w:rPr>
      </w:pPr>
      <w:r w:rsidRPr="00884108">
        <w:rPr>
          <w:rFonts w:ascii="SutonnyMJ" w:hAnsi="SutonnyMJ"/>
          <w:sz w:val="24"/>
          <w:szCs w:val="24"/>
        </w:rPr>
        <w:t>cwiPq: wbe©vPbx wewa</w:t>
      </w:r>
    </w:p>
    <w:p w:rsidR="0045402F" w:rsidRPr="00884108" w:rsidRDefault="0045402F" w:rsidP="00AD4CBA">
      <w:pPr>
        <w:pStyle w:val="ListParagraph"/>
        <w:numPr>
          <w:ilvl w:val="0"/>
          <w:numId w:val="391"/>
        </w:numPr>
        <w:spacing w:line="252" w:lineRule="auto"/>
        <w:contextualSpacing/>
        <w:jc w:val="both"/>
        <w:rPr>
          <w:rFonts w:ascii="SutonnyMJ" w:hAnsi="SutonnyMJ"/>
          <w:sz w:val="24"/>
          <w:szCs w:val="24"/>
        </w:rPr>
      </w:pPr>
      <w:r w:rsidRPr="00884108">
        <w:rPr>
          <w:rFonts w:ascii="SutonnyMJ" w:hAnsi="SutonnyMJ"/>
          <w:sz w:val="24"/>
          <w:szCs w:val="24"/>
        </w:rPr>
        <w:t>me©‡kl ms‡kvab: 2008</w:t>
      </w:r>
    </w:p>
    <w:p w:rsidR="0045402F" w:rsidRPr="00884108" w:rsidRDefault="0045402F" w:rsidP="00AD4CBA">
      <w:pPr>
        <w:pStyle w:val="ListParagraph"/>
        <w:numPr>
          <w:ilvl w:val="0"/>
          <w:numId w:val="391"/>
        </w:numPr>
        <w:spacing w:line="252" w:lineRule="auto"/>
        <w:contextualSpacing/>
        <w:jc w:val="both"/>
        <w:rPr>
          <w:rFonts w:ascii="SutonnyMJ" w:hAnsi="SutonnyMJ" w:cs="Nirmala UI"/>
          <w:sz w:val="24"/>
          <w:szCs w:val="24"/>
        </w:rPr>
      </w:pPr>
      <w:r w:rsidRPr="00884108">
        <w:rPr>
          <w:rFonts w:ascii="SutonnyMJ" w:hAnsi="SutonnyMJ"/>
          <w:sz w:val="24"/>
          <w:szCs w:val="24"/>
        </w:rPr>
        <w:t>wewa Abymv‡i cÖwZwU `‡j bvix m`m¨ _vK‡Z n‡e: 33 kZvsk</w:t>
      </w:r>
    </w:p>
    <w:p w:rsidR="0045402F" w:rsidRPr="00585C27" w:rsidRDefault="0045402F" w:rsidP="00AD4CBA">
      <w:pPr>
        <w:pStyle w:val="ListParagraph"/>
        <w:numPr>
          <w:ilvl w:val="0"/>
          <w:numId w:val="391"/>
        </w:numPr>
        <w:spacing w:line="252" w:lineRule="auto"/>
        <w:contextualSpacing/>
        <w:jc w:val="both"/>
        <w:rPr>
          <w:rFonts w:ascii="SutonnyMJ" w:hAnsi="SutonnyMJ" w:cs="Nirmala UI"/>
          <w:sz w:val="24"/>
          <w:szCs w:val="24"/>
        </w:rPr>
      </w:pPr>
      <w:r w:rsidRPr="00884108">
        <w:rPr>
          <w:rFonts w:ascii="SutonnyMJ" w:hAnsi="SutonnyMJ"/>
          <w:sz w:val="24"/>
          <w:szCs w:val="24"/>
        </w:rPr>
        <w:t>D‡Ïk¨: RvZxq msm` wbe©vPb Av‡qvRb</w:t>
      </w:r>
    </w:p>
    <w:p w:rsidR="00585C27" w:rsidRPr="00297236" w:rsidRDefault="00585C27" w:rsidP="000809BF">
      <w:pPr>
        <w:shd w:val="clear" w:color="auto" w:fill="BFBFBF" w:themeFill="background1" w:themeFillShade="BF"/>
        <w:spacing w:line="235" w:lineRule="auto"/>
        <w:jc w:val="center"/>
        <w:rPr>
          <w:rFonts w:ascii="Times New Roman" w:hAnsi="Times New Roman"/>
          <w:b/>
          <w:sz w:val="26"/>
        </w:rPr>
      </w:pPr>
      <w:r w:rsidRPr="00297236">
        <w:rPr>
          <w:rFonts w:ascii="Times New Roman" w:hAnsi="Times New Roman"/>
          <w:b/>
          <w:sz w:val="22"/>
          <w:shd w:val="clear" w:color="auto" w:fill="BFBFBF"/>
        </w:rPr>
        <w:t>EVM</w:t>
      </w:r>
      <w:r w:rsidRPr="00297236">
        <w:rPr>
          <w:rFonts w:ascii="Times New Roman" w:hAnsi="Times New Roman"/>
          <w:b/>
          <w:shd w:val="clear" w:color="auto" w:fill="BFBFBF"/>
        </w:rPr>
        <w:t xml:space="preserve"> </w:t>
      </w:r>
    </w:p>
    <w:p w:rsidR="00585C27" w:rsidRPr="00585C27" w:rsidRDefault="00585C27" w:rsidP="00AD4CBA">
      <w:pPr>
        <w:pStyle w:val="ListParagraph"/>
        <w:numPr>
          <w:ilvl w:val="0"/>
          <w:numId w:val="391"/>
        </w:numPr>
        <w:spacing w:line="235" w:lineRule="auto"/>
        <w:ind w:left="297" w:hanging="297"/>
        <w:contextualSpacing/>
        <w:jc w:val="both"/>
        <w:rPr>
          <w:rFonts w:ascii="SutonnyMJ" w:hAnsi="SutonnyMJ"/>
          <w:sz w:val="24"/>
          <w:szCs w:val="24"/>
        </w:rPr>
      </w:pPr>
      <w:r w:rsidRPr="00585C27">
        <w:rPr>
          <w:rFonts w:ascii="SutonnyMJ" w:hAnsi="SutonnyMJ"/>
          <w:b/>
          <w:sz w:val="24"/>
          <w:szCs w:val="24"/>
        </w:rPr>
        <w:lastRenderedPageBreak/>
        <w:t xml:space="preserve">c~Y©iƒc: </w:t>
      </w:r>
      <w:r w:rsidRPr="00297236">
        <w:rPr>
          <w:rFonts w:ascii="Times New Roman" w:hAnsi="Times New Roman"/>
          <w:iCs/>
          <w:szCs w:val="24"/>
          <w:shd w:val="clear" w:color="auto" w:fill="FFFFFF"/>
        </w:rPr>
        <w:t>Electronic Voting Machine</w:t>
      </w:r>
    </w:p>
    <w:p w:rsidR="00585C27" w:rsidRPr="00585C27" w:rsidRDefault="00585C27" w:rsidP="00AD4CBA">
      <w:pPr>
        <w:pStyle w:val="ListParagraph"/>
        <w:numPr>
          <w:ilvl w:val="0"/>
          <w:numId w:val="391"/>
        </w:numPr>
        <w:spacing w:line="235" w:lineRule="auto"/>
        <w:ind w:left="297" w:hanging="297"/>
        <w:contextualSpacing/>
        <w:jc w:val="both"/>
        <w:rPr>
          <w:rFonts w:ascii="SutonnyMJ" w:hAnsi="SutonnyMJ"/>
          <w:sz w:val="24"/>
          <w:szCs w:val="24"/>
        </w:rPr>
      </w:pPr>
      <w:r w:rsidRPr="00585C27">
        <w:rPr>
          <w:rFonts w:ascii="SutonnyMJ" w:hAnsi="SutonnyMJ"/>
          <w:b/>
          <w:sz w:val="24"/>
          <w:szCs w:val="24"/>
        </w:rPr>
        <w:t>Av‡iK bvg:</w:t>
      </w:r>
      <w:r w:rsidRPr="00585C27">
        <w:rPr>
          <w:rFonts w:ascii="SutonnyMJ" w:hAnsi="SutonnyMJ"/>
          <w:sz w:val="24"/>
          <w:szCs w:val="24"/>
        </w:rPr>
        <w:t xml:space="preserve"> B- †fvwUs</w:t>
      </w:r>
    </w:p>
    <w:p w:rsidR="00585C27" w:rsidRPr="00585C27" w:rsidRDefault="00585C27" w:rsidP="00AD4CBA">
      <w:pPr>
        <w:pStyle w:val="ListParagraph"/>
        <w:numPr>
          <w:ilvl w:val="0"/>
          <w:numId w:val="391"/>
        </w:numPr>
        <w:spacing w:line="235" w:lineRule="auto"/>
        <w:ind w:left="297" w:hanging="297"/>
        <w:contextualSpacing/>
        <w:jc w:val="both"/>
        <w:rPr>
          <w:rFonts w:ascii="SutonnyMJ" w:hAnsi="SutonnyMJ"/>
          <w:sz w:val="24"/>
          <w:szCs w:val="24"/>
        </w:rPr>
      </w:pPr>
      <w:r w:rsidRPr="00585C27">
        <w:rPr>
          <w:rFonts w:ascii="SutonnyMJ" w:hAnsi="SutonnyMJ"/>
          <w:b/>
          <w:sz w:val="24"/>
          <w:szCs w:val="24"/>
        </w:rPr>
        <w:t>evsjv‡`‡k BwfGg cÖ¯‘Z K‡i:</w:t>
      </w:r>
      <w:r w:rsidRPr="00585C27">
        <w:rPr>
          <w:rFonts w:ascii="SutonnyMJ" w:hAnsi="SutonnyMJ"/>
          <w:sz w:val="24"/>
          <w:szCs w:val="24"/>
        </w:rPr>
        <w:t xml:space="preserve"> evsjv‡`k cÖ‡KŠkj wek^we`¨vjq (ey‡qU) Ges †emiKvwi cÖwZôvb cvBj¨ve</w:t>
      </w:r>
    </w:p>
    <w:p w:rsidR="00585C27" w:rsidRPr="00585C27" w:rsidRDefault="00585C27" w:rsidP="00AD4CBA">
      <w:pPr>
        <w:pStyle w:val="ListParagraph"/>
        <w:numPr>
          <w:ilvl w:val="0"/>
          <w:numId w:val="391"/>
        </w:numPr>
        <w:spacing w:line="235" w:lineRule="auto"/>
        <w:ind w:left="297" w:hanging="297"/>
        <w:contextualSpacing/>
        <w:jc w:val="both"/>
        <w:rPr>
          <w:rFonts w:ascii="SutonnyMJ" w:hAnsi="SutonnyMJ"/>
          <w:sz w:val="24"/>
          <w:szCs w:val="24"/>
        </w:rPr>
      </w:pPr>
      <w:r w:rsidRPr="00585C27">
        <w:rPr>
          <w:rFonts w:ascii="SutonnyMJ" w:hAnsi="SutonnyMJ"/>
          <w:b/>
          <w:sz w:val="24"/>
          <w:szCs w:val="24"/>
        </w:rPr>
        <w:t>evsjv‡`‡k cÖ_g Pvjy:</w:t>
      </w:r>
      <w:r w:rsidRPr="00585C27">
        <w:rPr>
          <w:rFonts w:ascii="SutonnyMJ" w:hAnsi="SutonnyMJ"/>
          <w:sz w:val="24"/>
          <w:szCs w:val="24"/>
        </w:rPr>
        <w:t xml:space="preserve"> AvswkKfv‡e PÆMÖvg wmwU wbe©vP‡b (2010 mv‡j) Ges c~Y©v½fv‡e Kzwgjøv wmwU wbe©vP‡b (2012)</w:t>
      </w:r>
    </w:p>
    <w:p w:rsidR="00585C27" w:rsidRPr="00585C27" w:rsidRDefault="00585C27" w:rsidP="00AD4CBA">
      <w:pPr>
        <w:pStyle w:val="ListParagraph"/>
        <w:numPr>
          <w:ilvl w:val="0"/>
          <w:numId w:val="391"/>
        </w:numPr>
        <w:spacing w:line="235" w:lineRule="auto"/>
        <w:ind w:left="297" w:hanging="297"/>
        <w:contextualSpacing/>
        <w:jc w:val="both"/>
        <w:rPr>
          <w:rFonts w:ascii="SutonnyMJ" w:hAnsi="SutonnyMJ"/>
          <w:sz w:val="24"/>
          <w:szCs w:val="24"/>
        </w:rPr>
      </w:pPr>
      <w:r w:rsidRPr="00585C27">
        <w:rPr>
          <w:rFonts w:ascii="SutonnyMJ" w:hAnsi="SutonnyMJ"/>
          <w:sz w:val="24"/>
          <w:szCs w:val="24"/>
        </w:rPr>
        <w:t>GKv`k RvZxq msm` wbe©vP‡b 6wU Avm‡b B‡jKUªwbK †fvwUs †gwk‡b (BwfGg) †fvU MÖnY Kiv nq (jUvwi ev ˆ`ePq‡b wba©vwiZ nq)-</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334"/>
        <w:gridCol w:w="1350"/>
        <w:gridCol w:w="1350"/>
        <w:gridCol w:w="1440"/>
        <w:gridCol w:w="1350"/>
      </w:tblGrid>
      <w:tr w:rsidR="00585C27" w:rsidRPr="00585C27" w:rsidTr="00BD01E8">
        <w:tc>
          <w:tcPr>
            <w:tcW w:w="1276" w:type="dxa"/>
          </w:tcPr>
          <w:p w:rsidR="00585C27" w:rsidRPr="00585C27" w:rsidRDefault="00585C27" w:rsidP="00BD01E8">
            <w:pPr>
              <w:spacing w:line="235" w:lineRule="auto"/>
              <w:jc w:val="center"/>
              <w:rPr>
                <w:rFonts w:ascii="SutonnyMJ" w:hAnsi="SutonnyMJ"/>
                <w:sz w:val="24"/>
                <w:szCs w:val="24"/>
              </w:rPr>
            </w:pPr>
            <w:r w:rsidRPr="00585C27">
              <w:rPr>
                <w:rFonts w:ascii="SutonnyMJ" w:hAnsi="SutonnyMJ"/>
                <w:sz w:val="24"/>
                <w:szCs w:val="24"/>
              </w:rPr>
              <w:t>XvKv-6</w:t>
            </w:r>
          </w:p>
        </w:tc>
        <w:tc>
          <w:tcPr>
            <w:tcW w:w="1334" w:type="dxa"/>
          </w:tcPr>
          <w:p w:rsidR="00585C27" w:rsidRPr="00585C27" w:rsidRDefault="00585C27" w:rsidP="00BD01E8">
            <w:pPr>
              <w:spacing w:line="235" w:lineRule="auto"/>
              <w:jc w:val="center"/>
              <w:rPr>
                <w:rFonts w:ascii="SutonnyMJ" w:hAnsi="SutonnyMJ"/>
                <w:sz w:val="24"/>
                <w:szCs w:val="24"/>
              </w:rPr>
            </w:pPr>
            <w:r w:rsidRPr="00585C27">
              <w:rPr>
                <w:rFonts w:ascii="SutonnyMJ" w:hAnsi="SutonnyMJ"/>
                <w:sz w:val="24"/>
                <w:szCs w:val="24"/>
              </w:rPr>
              <w:t>XvKv-13</w:t>
            </w:r>
          </w:p>
        </w:tc>
        <w:tc>
          <w:tcPr>
            <w:tcW w:w="1350" w:type="dxa"/>
          </w:tcPr>
          <w:p w:rsidR="00585C27" w:rsidRPr="00585C27" w:rsidRDefault="00585C27" w:rsidP="00BD01E8">
            <w:pPr>
              <w:spacing w:line="235" w:lineRule="auto"/>
              <w:jc w:val="center"/>
              <w:rPr>
                <w:rFonts w:ascii="SutonnyMJ" w:hAnsi="SutonnyMJ"/>
                <w:sz w:val="24"/>
                <w:szCs w:val="24"/>
              </w:rPr>
            </w:pPr>
            <w:r w:rsidRPr="00585C27">
              <w:rPr>
                <w:rFonts w:ascii="SutonnyMJ" w:hAnsi="SutonnyMJ"/>
                <w:sz w:val="24"/>
                <w:szCs w:val="24"/>
              </w:rPr>
              <w:t>PÆMÖvg-9</w:t>
            </w:r>
          </w:p>
        </w:tc>
        <w:tc>
          <w:tcPr>
            <w:tcW w:w="1350" w:type="dxa"/>
          </w:tcPr>
          <w:p w:rsidR="00585C27" w:rsidRPr="00585C27" w:rsidRDefault="00585C27" w:rsidP="00BD01E8">
            <w:pPr>
              <w:spacing w:line="235" w:lineRule="auto"/>
              <w:jc w:val="center"/>
              <w:rPr>
                <w:rFonts w:ascii="SutonnyMJ" w:hAnsi="SutonnyMJ"/>
                <w:sz w:val="24"/>
                <w:szCs w:val="24"/>
              </w:rPr>
            </w:pPr>
            <w:r w:rsidRPr="00585C27">
              <w:rPr>
                <w:rFonts w:ascii="SutonnyMJ" w:hAnsi="SutonnyMJ"/>
                <w:sz w:val="24"/>
                <w:szCs w:val="24"/>
              </w:rPr>
              <w:t>iscyi- 3</w:t>
            </w:r>
          </w:p>
        </w:tc>
        <w:tc>
          <w:tcPr>
            <w:tcW w:w="1440" w:type="dxa"/>
          </w:tcPr>
          <w:p w:rsidR="00585C27" w:rsidRPr="00585C27" w:rsidRDefault="00585C27" w:rsidP="00BD01E8">
            <w:pPr>
              <w:spacing w:line="235" w:lineRule="auto"/>
              <w:jc w:val="center"/>
              <w:rPr>
                <w:rFonts w:ascii="SutonnyMJ" w:hAnsi="SutonnyMJ"/>
                <w:sz w:val="24"/>
                <w:szCs w:val="24"/>
              </w:rPr>
            </w:pPr>
            <w:r w:rsidRPr="00585C27">
              <w:rPr>
                <w:rFonts w:ascii="SutonnyMJ" w:hAnsi="SutonnyMJ"/>
                <w:sz w:val="24"/>
                <w:szCs w:val="24"/>
              </w:rPr>
              <w:t>Lyjbv- 2</w:t>
            </w:r>
          </w:p>
        </w:tc>
        <w:tc>
          <w:tcPr>
            <w:tcW w:w="1350" w:type="dxa"/>
          </w:tcPr>
          <w:p w:rsidR="00585C27" w:rsidRPr="00585C27" w:rsidRDefault="00585C27" w:rsidP="00BD01E8">
            <w:pPr>
              <w:spacing w:line="235" w:lineRule="auto"/>
              <w:jc w:val="center"/>
              <w:rPr>
                <w:rFonts w:ascii="SutonnyMJ" w:hAnsi="SutonnyMJ"/>
                <w:sz w:val="24"/>
                <w:szCs w:val="24"/>
              </w:rPr>
            </w:pPr>
            <w:r w:rsidRPr="00585C27">
              <w:rPr>
                <w:rFonts w:ascii="SutonnyMJ" w:hAnsi="SutonnyMJ"/>
                <w:sz w:val="24"/>
                <w:szCs w:val="24"/>
              </w:rPr>
              <w:t>mvZÿxiv- 2</w:t>
            </w:r>
          </w:p>
        </w:tc>
      </w:tr>
    </w:tbl>
    <w:p w:rsidR="00C67699" w:rsidRDefault="00C67699" w:rsidP="00B03A5F">
      <w:pPr>
        <w:tabs>
          <w:tab w:val="left" w:pos="360"/>
          <w:tab w:val="left" w:pos="2340"/>
          <w:tab w:val="left" w:pos="4320"/>
          <w:tab w:val="left" w:pos="6210"/>
          <w:tab w:val="left" w:pos="8100"/>
        </w:tabs>
        <w:jc w:val="both"/>
        <w:rPr>
          <w:rFonts w:ascii="SutonnyMJ" w:eastAsia="SutonnyMJ" w:hAnsi="SutonnyMJ" w:cs="SutonnyMJ"/>
          <w:b/>
          <w:sz w:val="6"/>
        </w:rPr>
      </w:pPr>
    </w:p>
    <w:p w:rsidR="00CF2952" w:rsidRDefault="00CF2952" w:rsidP="00B03A5F">
      <w:pPr>
        <w:tabs>
          <w:tab w:val="left" w:pos="360"/>
          <w:tab w:val="left" w:pos="2340"/>
          <w:tab w:val="left" w:pos="4320"/>
          <w:tab w:val="left" w:pos="6210"/>
          <w:tab w:val="left" w:pos="8100"/>
        </w:tabs>
        <w:jc w:val="both"/>
        <w:rPr>
          <w:rFonts w:ascii="SutonnyMJ" w:eastAsia="SutonnyMJ" w:hAnsi="SutonnyMJ" w:cs="SutonnyMJ"/>
          <w:b/>
          <w:sz w:val="6"/>
        </w:rPr>
      </w:pPr>
    </w:p>
    <w:p w:rsidR="00CF2952" w:rsidRDefault="00CF2952" w:rsidP="00B03A5F">
      <w:pPr>
        <w:tabs>
          <w:tab w:val="left" w:pos="360"/>
          <w:tab w:val="left" w:pos="2340"/>
          <w:tab w:val="left" w:pos="4320"/>
          <w:tab w:val="left" w:pos="6210"/>
          <w:tab w:val="left" w:pos="8100"/>
        </w:tabs>
        <w:jc w:val="both"/>
        <w:rPr>
          <w:rFonts w:ascii="SutonnyMJ" w:eastAsia="SutonnyMJ" w:hAnsi="SutonnyMJ" w:cs="SutonnyMJ"/>
          <w:b/>
          <w:sz w:val="6"/>
        </w:rPr>
      </w:pPr>
    </w:p>
    <w:p w:rsidR="00CF2952" w:rsidRDefault="00CF2952" w:rsidP="00B03A5F">
      <w:pPr>
        <w:tabs>
          <w:tab w:val="left" w:pos="360"/>
          <w:tab w:val="left" w:pos="2340"/>
          <w:tab w:val="left" w:pos="4320"/>
          <w:tab w:val="left" w:pos="6210"/>
          <w:tab w:val="left" w:pos="8100"/>
        </w:tabs>
        <w:jc w:val="both"/>
        <w:rPr>
          <w:rFonts w:ascii="SutonnyMJ" w:eastAsia="SutonnyMJ" w:hAnsi="SutonnyMJ" w:cs="SutonnyMJ"/>
          <w:b/>
          <w:sz w:val="6"/>
        </w:rPr>
      </w:pPr>
    </w:p>
    <w:p w:rsidR="006B3CBB" w:rsidRPr="00297236" w:rsidRDefault="00CF2952" w:rsidP="006B3CBB">
      <w:pPr>
        <w:shd w:val="clear" w:color="auto" w:fill="FFFFFF"/>
        <w:tabs>
          <w:tab w:val="left" w:pos="2880"/>
          <w:tab w:val="left" w:pos="5220"/>
          <w:tab w:val="left" w:pos="7020"/>
          <w:tab w:val="left" w:pos="8820"/>
        </w:tabs>
        <w:ind w:left="360" w:hanging="360"/>
        <w:rPr>
          <w:rFonts w:ascii="SutonnyMJ" w:hAnsi="SutonnyMJ"/>
          <w:b/>
          <w:sz w:val="26"/>
          <w:lang w:val="es-ES_tradnl" w:eastAsia="en-GB"/>
        </w:rPr>
      </w:pPr>
      <w:r w:rsidRPr="00297236">
        <w:rPr>
          <w:rFonts w:ascii="SutonnyMJ" w:hAnsi="SutonnyMJ"/>
          <w:b/>
          <w:sz w:val="26"/>
          <w:shd w:val="clear" w:color="auto" w:fill="000000" w:themeFill="text1"/>
          <w:lang w:val="es-ES_tradnl" w:eastAsia="en-GB"/>
        </w:rPr>
        <w:t>Abykxjbx:</w:t>
      </w:r>
    </w:p>
    <w:p w:rsidR="006B3CBB" w:rsidRDefault="006B3CBB" w:rsidP="00297236">
      <w:pPr>
        <w:pStyle w:val="ListParagraph"/>
        <w:numPr>
          <w:ilvl w:val="0"/>
          <w:numId w:val="483"/>
        </w:numPr>
        <w:shd w:val="clear" w:color="auto" w:fill="FFFFFF" w:themeFill="background1"/>
        <w:tabs>
          <w:tab w:val="left" w:pos="360"/>
          <w:tab w:val="left" w:pos="2340"/>
          <w:tab w:val="left" w:pos="4320"/>
          <w:tab w:val="left" w:pos="6480"/>
          <w:tab w:val="left" w:pos="8145"/>
        </w:tabs>
        <w:ind w:left="0" w:firstLine="0"/>
        <w:contextualSpacing/>
        <w:jc w:val="both"/>
        <w:rPr>
          <w:rFonts w:ascii="SutonnyMJ" w:hAnsi="SutonnyMJ"/>
          <w:b/>
          <w:sz w:val="24"/>
          <w:shd w:val="clear" w:color="auto" w:fill="FFFFFF" w:themeFill="background1"/>
        </w:rPr>
      </w:pPr>
      <w:r>
        <w:rPr>
          <w:rFonts w:ascii="SutonnyMJ" w:hAnsi="SutonnyMJ"/>
          <w:b/>
          <w:sz w:val="24"/>
          <w:shd w:val="clear" w:color="auto" w:fill="FFFFFF" w:themeFill="background1"/>
        </w:rPr>
        <w:t xml:space="preserve">msweav‡bi †Kvb Aby‡”Q‡` wbe©Pb </w:t>
      </w:r>
      <w:r w:rsidR="000A0C19" w:rsidRPr="000A0C19">
        <w:rPr>
          <w:rFonts w:ascii="SutonnyMJ" w:eastAsia="SutonnyMJ" w:hAnsi="SutonnyMJ" w:cs="SutonnyMJ"/>
          <w:sz w:val="24"/>
        </w:rPr>
        <w:t xml:space="preserve">Kwgkb </w:t>
      </w:r>
      <w:r w:rsidRPr="000A0C19">
        <w:rPr>
          <w:rFonts w:ascii="SutonnyMJ" w:hAnsi="SutonnyMJ"/>
          <w:b/>
          <w:sz w:val="24"/>
          <w:shd w:val="clear" w:color="auto" w:fill="FFFFFF" w:themeFill="background1"/>
        </w:rPr>
        <w:t>cÖwZôvi K</w:t>
      </w:r>
      <w:r>
        <w:rPr>
          <w:rFonts w:ascii="SutonnyMJ" w:hAnsi="SutonnyMJ"/>
          <w:b/>
          <w:sz w:val="24"/>
          <w:shd w:val="clear" w:color="auto" w:fill="FFFFFF" w:themeFill="background1"/>
        </w:rPr>
        <w:t>_v ejv n‡q‡Q ?</w:t>
      </w:r>
    </w:p>
    <w:p w:rsidR="006B3CBB" w:rsidRDefault="00A13912" w:rsidP="00297236">
      <w:pPr>
        <w:pStyle w:val="ListParagraph"/>
        <w:shd w:val="clear" w:color="auto" w:fill="FFFFFF" w:themeFill="background1"/>
        <w:tabs>
          <w:tab w:val="left" w:pos="360"/>
          <w:tab w:val="left" w:pos="2340"/>
          <w:tab w:val="left" w:pos="4320"/>
          <w:tab w:val="left" w:pos="6480"/>
          <w:tab w:val="left" w:pos="8145"/>
        </w:tabs>
        <w:ind w:left="0"/>
        <w:jc w:val="both"/>
        <w:rPr>
          <w:rFonts w:ascii="SutonnyMJ" w:hAnsi="SutonnyMJ"/>
          <w:sz w:val="24"/>
          <w:shd w:val="clear" w:color="auto" w:fill="FFFFFF" w:themeFill="background1"/>
        </w:rPr>
      </w:pPr>
      <w:r>
        <w:rPr>
          <w:rFonts w:ascii="SutonnyMJ" w:hAnsi="SutonnyMJ"/>
          <w:sz w:val="24"/>
          <w:shd w:val="clear" w:color="auto" w:fill="FFFFFF" w:themeFill="background1"/>
        </w:rPr>
        <w:tab/>
      </w:r>
      <w:r w:rsidR="006B3CBB">
        <w:rPr>
          <w:rFonts w:ascii="SutonnyMJ" w:hAnsi="SutonnyMJ"/>
          <w:sz w:val="24"/>
          <w:shd w:val="clear" w:color="auto" w:fill="FFFFFF" w:themeFill="background1"/>
        </w:rPr>
        <w:t>K. 117</w:t>
      </w:r>
      <w:r w:rsidR="006B3CBB">
        <w:rPr>
          <w:rFonts w:ascii="SutonnyMJ" w:hAnsi="SutonnyMJ"/>
          <w:sz w:val="24"/>
          <w:shd w:val="clear" w:color="auto" w:fill="FFFFFF" w:themeFill="background1"/>
        </w:rPr>
        <w:tab/>
        <w:t>L. 118</w:t>
      </w:r>
      <w:r w:rsidR="006B3CBB">
        <w:rPr>
          <w:rFonts w:ascii="SutonnyMJ" w:hAnsi="SutonnyMJ"/>
          <w:sz w:val="24"/>
          <w:shd w:val="clear" w:color="auto" w:fill="FFFFFF" w:themeFill="background1"/>
        </w:rPr>
        <w:tab/>
        <w:t>M. 119</w:t>
      </w:r>
      <w:r w:rsidR="006B3CBB">
        <w:rPr>
          <w:rFonts w:ascii="SutonnyMJ" w:hAnsi="SutonnyMJ"/>
          <w:sz w:val="24"/>
          <w:shd w:val="clear" w:color="auto" w:fill="FFFFFF" w:themeFill="background1"/>
        </w:rPr>
        <w:tab/>
        <w:t>N. 122</w:t>
      </w:r>
      <w:r w:rsidR="006B3CBB">
        <w:rPr>
          <w:rFonts w:ascii="SutonnyMJ" w:hAnsi="SutonnyMJ"/>
          <w:sz w:val="24"/>
          <w:shd w:val="clear" w:color="auto" w:fill="FFFFFF" w:themeFill="background1"/>
        </w:rPr>
        <w:tab/>
      </w:r>
      <w:r w:rsidR="006B3CBB">
        <w:rPr>
          <w:rFonts w:ascii="SutonnyMJ" w:hAnsi="SutonnyMJ"/>
          <w:sz w:val="24"/>
          <w:shd w:val="clear" w:color="auto" w:fill="000000" w:themeFill="text1"/>
        </w:rPr>
        <w:t>01.</w:t>
      </w:r>
      <w:r w:rsidR="00297236">
        <w:rPr>
          <w:rFonts w:ascii="SutonnyMJ" w:hAnsi="SutonnyMJ"/>
          <w:sz w:val="24"/>
          <w:shd w:val="clear" w:color="auto" w:fill="000000" w:themeFill="text1"/>
        </w:rPr>
        <w:t xml:space="preserve"> </w:t>
      </w:r>
      <w:r w:rsidR="006B3CBB">
        <w:rPr>
          <w:rFonts w:ascii="SutonnyMJ" w:hAnsi="SutonnyMJ"/>
          <w:sz w:val="24"/>
          <w:shd w:val="clear" w:color="auto" w:fill="000000" w:themeFill="text1"/>
        </w:rPr>
        <w:t>L</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Pr>
          <w:rFonts w:ascii="SutonnyMJ" w:hAnsi="SutonnyMJ"/>
          <w:b/>
          <w:sz w:val="24"/>
          <w:shd w:val="clear" w:color="auto" w:fill="FFFFFF" w:themeFill="background1"/>
        </w:rPr>
        <w:t>02. w</w:t>
      </w:r>
      <w:r w:rsidR="000A0C19">
        <w:rPr>
          <w:rFonts w:ascii="SutonnyMJ" w:hAnsi="SutonnyMJ"/>
          <w:b/>
          <w:sz w:val="24"/>
          <w:shd w:val="clear" w:color="auto" w:fill="FFFFFF" w:themeFill="background1"/>
        </w:rPr>
        <w:t xml:space="preserve">be©vPb Kwgkbvi‡`i c‡`i †gqv` Ñ </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4 eQi</w:t>
      </w:r>
      <w:r>
        <w:rPr>
          <w:rFonts w:ascii="SutonnyMJ" w:hAnsi="SutonnyMJ"/>
          <w:sz w:val="24"/>
          <w:shd w:val="clear" w:color="auto" w:fill="FFFFFF" w:themeFill="background1"/>
        </w:rPr>
        <w:tab/>
        <w:t>L. 3 eQi</w:t>
      </w:r>
      <w:r>
        <w:rPr>
          <w:rFonts w:ascii="SutonnyMJ" w:hAnsi="SutonnyMJ"/>
          <w:sz w:val="24"/>
          <w:shd w:val="clear" w:color="auto" w:fill="FFFFFF" w:themeFill="background1"/>
        </w:rPr>
        <w:tab/>
        <w:t>M. 5 eQi</w:t>
      </w:r>
      <w:r>
        <w:rPr>
          <w:rFonts w:ascii="SutonnyMJ" w:hAnsi="SutonnyMJ"/>
          <w:sz w:val="24"/>
          <w:shd w:val="clear" w:color="auto" w:fill="FFFFFF" w:themeFill="background1"/>
        </w:rPr>
        <w:tab/>
        <w:t>N. 10 eQi</w:t>
      </w:r>
      <w:r>
        <w:rPr>
          <w:rFonts w:ascii="SutonnyMJ" w:hAnsi="SutonnyMJ"/>
          <w:sz w:val="24"/>
          <w:shd w:val="clear" w:color="auto" w:fill="FFFFFF" w:themeFill="background1"/>
        </w:rPr>
        <w:tab/>
      </w:r>
      <w:r>
        <w:rPr>
          <w:rFonts w:ascii="SutonnyMJ" w:hAnsi="SutonnyMJ"/>
          <w:sz w:val="24"/>
          <w:shd w:val="clear" w:color="auto" w:fill="000000" w:themeFill="text1"/>
        </w:rPr>
        <w:t>02.</w:t>
      </w:r>
      <w:r w:rsidR="00297236">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Pr>
          <w:rFonts w:ascii="SutonnyMJ" w:hAnsi="SutonnyMJ"/>
          <w:b/>
          <w:sz w:val="24"/>
          <w:shd w:val="clear" w:color="auto" w:fill="FFFFFF" w:themeFill="background1"/>
        </w:rPr>
        <w:t xml:space="preserve">03. †`‡ki </w:t>
      </w:r>
      <w:r w:rsidRPr="004127C8">
        <w:rPr>
          <w:rFonts w:ascii="SutonnyMJ" w:hAnsi="SutonnyMJ"/>
          <w:b/>
          <w:color w:val="FF0000"/>
          <w:sz w:val="24"/>
          <w:shd w:val="clear" w:color="auto" w:fill="FFFFFF" w:themeFill="background1"/>
        </w:rPr>
        <w:t>GKgvG</w:t>
      </w:r>
      <w:r w:rsidR="000A0C19">
        <w:rPr>
          <w:rFonts w:ascii="SutonnyMJ" w:hAnsi="SutonnyMJ"/>
          <w:b/>
          <w:sz w:val="24"/>
          <w:shd w:val="clear" w:color="auto" w:fill="FFFFFF" w:themeFill="background1"/>
        </w:rPr>
        <w:t xml:space="preserve"> gwnjv Kwgkbvi Ñ </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ivvRqv evby</w:t>
      </w:r>
      <w:r>
        <w:rPr>
          <w:rFonts w:ascii="SutonnyMJ" w:hAnsi="SutonnyMJ"/>
          <w:sz w:val="24"/>
          <w:shd w:val="clear" w:color="auto" w:fill="FFFFFF" w:themeFill="background1"/>
        </w:rPr>
        <w:tab/>
        <w:t>L. bvRgyj Aviv myjZvbv</w:t>
      </w:r>
      <w:r>
        <w:rPr>
          <w:rFonts w:ascii="SutonnyMJ" w:hAnsi="SutonnyMJ"/>
          <w:sz w:val="24"/>
          <w:shd w:val="clear" w:color="auto" w:fill="FFFFFF" w:themeFill="background1"/>
        </w:rPr>
        <w:tab/>
        <w:t>M. KweZv Lvbg</w:t>
      </w:r>
      <w:r>
        <w:rPr>
          <w:rFonts w:ascii="SutonnyMJ" w:hAnsi="SutonnyMJ"/>
          <w:sz w:val="24"/>
          <w:shd w:val="clear" w:color="auto" w:fill="FFFFFF" w:themeFill="background1"/>
        </w:rPr>
        <w:tab/>
        <w:t>N. cvifxb myjZvbv</w:t>
      </w:r>
      <w:r>
        <w:rPr>
          <w:rFonts w:ascii="SutonnyMJ" w:hAnsi="SutonnyMJ"/>
          <w:sz w:val="24"/>
          <w:shd w:val="clear" w:color="auto" w:fill="FFFFFF" w:themeFill="background1"/>
        </w:rPr>
        <w:tab/>
      </w:r>
      <w:r>
        <w:rPr>
          <w:rFonts w:ascii="SutonnyMJ" w:hAnsi="SutonnyMJ"/>
          <w:sz w:val="24"/>
          <w:shd w:val="clear" w:color="auto" w:fill="000000" w:themeFill="text1"/>
        </w:rPr>
        <w:t>03.</w:t>
      </w:r>
      <w:r w:rsidR="00297236">
        <w:rPr>
          <w:rFonts w:ascii="SutonnyMJ" w:hAnsi="SutonnyMJ"/>
          <w:sz w:val="24"/>
          <w:shd w:val="clear" w:color="auto" w:fill="000000" w:themeFill="text1"/>
        </w:rPr>
        <w:t xml:space="preserve"> </w:t>
      </w:r>
      <w:r>
        <w:rPr>
          <w:rFonts w:ascii="SutonnyMJ" w:hAnsi="SutonnyMJ"/>
          <w:sz w:val="24"/>
          <w:shd w:val="clear" w:color="auto" w:fill="000000" w:themeFill="text1"/>
        </w:rPr>
        <w:t>M</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Pr>
          <w:rFonts w:ascii="SutonnyMJ" w:hAnsi="SutonnyMJ"/>
          <w:b/>
          <w:sz w:val="24"/>
          <w:shd w:val="clear" w:color="auto" w:fill="FFFFFF" w:themeFill="background1"/>
        </w:rPr>
        <w:t>04. †Kv_vq cÖ_g me©Rbxb †fvUvwaKvi cÖewZ©Z nq ?</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sz w:val="24"/>
          <w:shd w:val="clear" w:color="auto" w:fill="FFFFFF" w:themeFill="background1"/>
        </w:rPr>
      </w:pPr>
      <w:r>
        <w:rPr>
          <w:rFonts w:ascii="SutonnyMJ" w:hAnsi="SutonnyMJ"/>
          <w:sz w:val="24"/>
          <w:shd w:val="clear" w:color="auto" w:fill="FFFFFF" w:themeFill="background1"/>
        </w:rPr>
        <w:tab/>
        <w:t>K. d«vÝ ( 1791 )</w:t>
      </w:r>
      <w:r>
        <w:rPr>
          <w:rFonts w:ascii="SutonnyMJ" w:hAnsi="SutonnyMJ"/>
          <w:sz w:val="24"/>
          <w:shd w:val="clear" w:color="auto" w:fill="FFFFFF" w:themeFill="background1"/>
        </w:rPr>
        <w:tab/>
        <w:t>L. Rvgvwb© ( 1791 )</w:t>
      </w:r>
      <w:r>
        <w:rPr>
          <w:rFonts w:ascii="SutonnyMJ" w:hAnsi="SutonnyMJ"/>
          <w:sz w:val="24"/>
          <w:shd w:val="clear" w:color="auto" w:fill="FFFFFF" w:themeFill="background1"/>
        </w:rPr>
        <w:tab/>
        <w:t>M. †¯úb ( 1890 )</w:t>
      </w:r>
      <w:r>
        <w:rPr>
          <w:rFonts w:ascii="SutonnyMJ" w:hAnsi="SutonnyMJ"/>
          <w:sz w:val="24"/>
          <w:shd w:val="clear" w:color="auto" w:fill="FFFFFF" w:themeFill="background1"/>
        </w:rPr>
        <w:tab/>
        <w:t>N. Bsj¨vÛ ( 1848 )</w:t>
      </w:r>
      <w:r>
        <w:rPr>
          <w:rFonts w:ascii="SutonnyMJ" w:hAnsi="SutonnyMJ"/>
          <w:sz w:val="24"/>
          <w:shd w:val="clear" w:color="auto" w:fill="FFFFFF" w:themeFill="background1"/>
        </w:rPr>
        <w:tab/>
      </w:r>
      <w:r>
        <w:rPr>
          <w:rFonts w:ascii="SutonnyMJ" w:hAnsi="SutonnyMJ"/>
          <w:sz w:val="24"/>
          <w:shd w:val="clear" w:color="auto" w:fill="000000" w:themeFill="text1"/>
        </w:rPr>
        <w:t>04.</w:t>
      </w:r>
      <w:r w:rsidR="00297236">
        <w:rPr>
          <w:rFonts w:ascii="SutonnyMJ" w:hAnsi="SutonnyMJ"/>
          <w:sz w:val="24"/>
          <w:shd w:val="clear" w:color="auto" w:fill="000000" w:themeFill="text1"/>
        </w:rPr>
        <w:t xml:space="preserve"> </w:t>
      </w:r>
      <w:r>
        <w:rPr>
          <w:rFonts w:ascii="SutonnyMJ" w:hAnsi="SutonnyMJ"/>
          <w:sz w:val="24"/>
          <w:shd w:val="clear" w:color="auto" w:fill="000000" w:themeFill="text1"/>
        </w:rPr>
        <w:t>K</w:t>
      </w:r>
    </w:p>
    <w:p w:rsidR="006B3CBB" w:rsidRPr="000A0C19"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Pr>
          <w:rFonts w:ascii="SutonnyMJ" w:hAnsi="SutonnyMJ"/>
          <w:b/>
          <w:sz w:val="24"/>
          <w:shd w:val="clear" w:color="auto" w:fill="FFFFFF" w:themeFill="background1"/>
        </w:rPr>
        <w:t>05</w:t>
      </w:r>
      <w:r w:rsidRPr="000A0C19">
        <w:rPr>
          <w:rFonts w:ascii="SutonnyMJ" w:hAnsi="SutonnyMJ"/>
          <w:b/>
          <w:sz w:val="24"/>
          <w:shd w:val="clear" w:color="auto" w:fill="FFFFFF" w:themeFill="background1"/>
        </w:rPr>
        <w:t xml:space="preserve">. </w:t>
      </w:r>
      <w:r w:rsidR="000A0C19" w:rsidRPr="000A0C19">
        <w:rPr>
          <w:rFonts w:ascii="SutonnyMJ" w:hAnsi="SutonnyMJ"/>
          <w:b/>
          <w:sz w:val="24"/>
          <w:szCs w:val="24"/>
        </w:rPr>
        <w:t>MY</w:t>
      </w:r>
      <w:r w:rsidRPr="000A0C19">
        <w:rPr>
          <w:rFonts w:ascii="SutonnyMJ" w:hAnsi="SutonnyMJ"/>
          <w:b/>
          <w:sz w:val="24"/>
          <w:shd w:val="clear" w:color="auto" w:fill="FFFFFF" w:themeFill="background1"/>
        </w:rPr>
        <w:t>cÖwZwbwaZ¡ Aa¨v‡`k KZ mv‡j nq ?</w:t>
      </w:r>
    </w:p>
    <w:p w:rsidR="006B3CBB" w:rsidRPr="000A0C19"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sz w:val="24"/>
          <w:shd w:val="clear" w:color="auto" w:fill="FFFFFF" w:themeFill="background1"/>
        </w:rPr>
      </w:pPr>
      <w:r w:rsidRPr="000A0C19">
        <w:rPr>
          <w:rFonts w:ascii="SutonnyMJ" w:hAnsi="SutonnyMJ"/>
          <w:b/>
          <w:sz w:val="24"/>
          <w:shd w:val="clear" w:color="auto" w:fill="FFFFFF" w:themeFill="background1"/>
        </w:rPr>
        <w:tab/>
      </w:r>
      <w:r w:rsidRPr="000A0C19">
        <w:rPr>
          <w:rFonts w:ascii="SutonnyMJ" w:hAnsi="SutonnyMJ"/>
          <w:sz w:val="24"/>
          <w:shd w:val="clear" w:color="auto" w:fill="FFFFFF" w:themeFill="background1"/>
        </w:rPr>
        <w:t>K. 1972</w:t>
      </w:r>
      <w:r w:rsidRPr="000A0C19">
        <w:rPr>
          <w:rFonts w:ascii="SutonnyMJ" w:hAnsi="SutonnyMJ"/>
          <w:sz w:val="24"/>
          <w:shd w:val="clear" w:color="auto" w:fill="FFFFFF" w:themeFill="background1"/>
        </w:rPr>
        <w:tab/>
        <w:t>L. 1974</w:t>
      </w:r>
      <w:r w:rsidRPr="000A0C19">
        <w:rPr>
          <w:rFonts w:ascii="SutonnyMJ" w:hAnsi="SutonnyMJ"/>
          <w:sz w:val="24"/>
          <w:shd w:val="clear" w:color="auto" w:fill="FFFFFF" w:themeFill="background1"/>
        </w:rPr>
        <w:tab/>
        <w:t>M. 2008</w:t>
      </w:r>
      <w:r w:rsidRPr="000A0C19">
        <w:rPr>
          <w:rFonts w:ascii="SutonnyMJ" w:hAnsi="SutonnyMJ"/>
          <w:sz w:val="24"/>
          <w:shd w:val="clear" w:color="auto" w:fill="FFFFFF" w:themeFill="background1"/>
        </w:rPr>
        <w:tab/>
        <w:t>N. 2014</w:t>
      </w:r>
      <w:r w:rsidRPr="000A0C19">
        <w:rPr>
          <w:rFonts w:ascii="SutonnyMJ" w:hAnsi="SutonnyMJ"/>
          <w:sz w:val="24"/>
          <w:shd w:val="clear" w:color="auto" w:fill="FFFFFF" w:themeFill="background1"/>
        </w:rPr>
        <w:tab/>
      </w:r>
      <w:r w:rsidRPr="000A0C19">
        <w:rPr>
          <w:rFonts w:ascii="SutonnyMJ" w:hAnsi="SutonnyMJ"/>
          <w:sz w:val="24"/>
          <w:shd w:val="clear" w:color="auto" w:fill="000000" w:themeFill="text1"/>
        </w:rPr>
        <w:t>05.</w:t>
      </w:r>
      <w:r w:rsidR="00297236">
        <w:rPr>
          <w:rFonts w:ascii="SutonnyMJ" w:hAnsi="SutonnyMJ"/>
          <w:sz w:val="24"/>
          <w:shd w:val="clear" w:color="auto" w:fill="000000" w:themeFill="text1"/>
        </w:rPr>
        <w:t xml:space="preserve"> </w:t>
      </w:r>
      <w:r w:rsidRPr="000A0C19">
        <w:rPr>
          <w:rFonts w:ascii="SutonnyMJ" w:hAnsi="SutonnyMJ"/>
          <w:sz w:val="24"/>
          <w:shd w:val="clear" w:color="auto" w:fill="000000" w:themeFill="text1"/>
        </w:rPr>
        <w:t>K</w:t>
      </w:r>
    </w:p>
    <w:p w:rsidR="006B3CBB" w:rsidRPr="000A0C19"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sidRPr="000A0C19">
        <w:rPr>
          <w:rFonts w:ascii="SutonnyMJ" w:hAnsi="SutonnyMJ"/>
          <w:b/>
          <w:sz w:val="24"/>
          <w:shd w:val="clear" w:color="auto" w:fill="FFFFFF" w:themeFill="background1"/>
        </w:rPr>
        <w:t>06. wbe©vPbx wewa© Abymv‡i cÖwZwU `‡j bvix m`m¨ _vK‡Z n‡e KZ kZvsk ?</w:t>
      </w:r>
    </w:p>
    <w:p w:rsidR="006B3CBB" w:rsidRPr="000A0C19"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sz w:val="24"/>
          <w:shd w:val="clear" w:color="auto" w:fill="FFFFFF" w:themeFill="background1"/>
        </w:rPr>
      </w:pPr>
      <w:r w:rsidRPr="000A0C19">
        <w:rPr>
          <w:rFonts w:ascii="SutonnyMJ" w:hAnsi="SutonnyMJ"/>
          <w:b/>
          <w:sz w:val="24"/>
          <w:shd w:val="clear" w:color="auto" w:fill="FFFFFF" w:themeFill="background1"/>
        </w:rPr>
        <w:tab/>
      </w:r>
      <w:r w:rsidRPr="000A0C19">
        <w:rPr>
          <w:rFonts w:ascii="SutonnyMJ" w:hAnsi="SutonnyMJ"/>
          <w:sz w:val="24"/>
          <w:shd w:val="clear" w:color="auto" w:fill="FFFFFF" w:themeFill="background1"/>
        </w:rPr>
        <w:t>K. 25%</w:t>
      </w:r>
      <w:r w:rsidRPr="000A0C19">
        <w:rPr>
          <w:rFonts w:ascii="SutonnyMJ" w:hAnsi="SutonnyMJ"/>
          <w:sz w:val="24"/>
          <w:shd w:val="clear" w:color="auto" w:fill="FFFFFF" w:themeFill="background1"/>
        </w:rPr>
        <w:tab/>
        <w:t>L. 33%</w:t>
      </w:r>
      <w:r w:rsidRPr="000A0C19">
        <w:rPr>
          <w:rFonts w:ascii="SutonnyMJ" w:hAnsi="SutonnyMJ"/>
          <w:sz w:val="24"/>
          <w:shd w:val="clear" w:color="auto" w:fill="FFFFFF" w:themeFill="background1"/>
        </w:rPr>
        <w:tab/>
        <w:t>M. 45%</w:t>
      </w:r>
      <w:r w:rsidRPr="000A0C19">
        <w:rPr>
          <w:rFonts w:ascii="SutonnyMJ" w:hAnsi="SutonnyMJ"/>
          <w:sz w:val="24"/>
          <w:shd w:val="clear" w:color="auto" w:fill="FFFFFF" w:themeFill="background1"/>
        </w:rPr>
        <w:tab/>
        <w:t>N. 50%</w:t>
      </w:r>
      <w:r w:rsidRPr="000A0C19">
        <w:rPr>
          <w:rFonts w:ascii="SutonnyMJ" w:hAnsi="SutonnyMJ"/>
          <w:sz w:val="24"/>
          <w:shd w:val="clear" w:color="auto" w:fill="FFFFFF" w:themeFill="background1"/>
        </w:rPr>
        <w:tab/>
      </w:r>
      <w:r w:rsidRPr="000A0C19">
        <w:rPr>
          <w:rFonts w:ascii="SutonnyMJ" w:hAnsi="SutonnyMJ"/>
          <w:sz w:val="24"/>
          <w:shd w:val="clear" w:color="auto" w:fill="000000" w:themeFill="text1"/>
        </w:rPr>
        <w:t>06.</w:t>
      </w:r>
      <w:r w:rsidR="00297236">
        <w:rPr>
          <w:rFonts w:ascii="SutonnyMJ" w:hAnsi="SutonnyMJ"/>
          <w:sz w:val="24"/>
          <w:shd w:val="clear" w:color="auto" w:fill="000000" w:themeFill="text1"/>
        </w:rPr>
        <w:t xml:space="preserve"> </w:t>
      </w:r>
      <w:r w:rsidRPr="000A0C19">
        <w:rPr>
          <w:rFonts w:ascii="SutonnyMJ" w:hAnsi="SutonnyMJ"/>
          <w:sz w:val="24"/>
          <w:shd w:val="clear" w:color="auto" w:fill="000000" w:themeFill="text1"/>
        </w:rPr>
        <w:t>L</w:t>
      </w:r>
    </w:p>
    <w:p w:rsidR="006B3CBB" w:rsidRPr="000A0C19"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sidRPr="000A0C19">
        <w:rPr>
          <w:rFonts w:ascii="SutonnyMJ" w:hAnsi="SutonnyMJ"/>
          <w:b/>
          <w:sz w:val="24"/>
          <w:shd w:val="clear" w:color="auto" w:fill="FFFFFF" w:themeFill="background1"/>
        </w:rPr>
        <w:t xml:space="preserve">07. </w:t>
      </w:r>
      <w:r w:rsidR="000A0C19" w:rsidRPr="000A0C19">
        <w:rPr>
          <w:rFonts w:ascii="SutonnyMJ" w:hAnsi="SutonnyMJ"/>
          <w:b/>
          <w:sz w:val="24"/>
          <w:szCs w:val="24"/>
        </w:rPr>
        <w:t>MY</w:t>
      </w:r>
      <w:r w:rsidRPr="000A0C19">
        <w:rPr>
          <w:rFonts w:ascii="SutonnyMJ" w:hAnsi="SutonnyMJ"/>
          <w:b/>
          <w:sz w:val="24"/>
          <w:shd w:val="clear" w:color="auto" w:fill="FFFFFF" w:themeFill="background1"/>
        </w:rPr>
        <w:t>cÖwZwbwaZ¡ Aa¨v‡`k- 1972 me©‡kl ms‡kvab nq KZ mv‡j ?</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sz w:val="24"/>
          <w:shd w:val="clear" w:color="auto" w:fill="FFFFFF" w:themeFill="background1"/>
        </w:rPr>
      </w:pPr>
      <w:r w:rsidRPr="000A0C19">
        <w:rPr>
          <w:rFonts w:ascii="SutonnyMJ" w:hAnsi="SutonnyMJ"/>
          <w:b/>
          <w:sz w:val="24"/>
          <w:shd w:val="clear" w:color="auto" w:fill="FFFFFF" w:themeFill="background1"/>
        </w:rPr>
        <w:tab/>
      </w:r>
      <w:r w:rsidRPr="000A0C19">
        <w:rPr>
          <w:rFonts w:ascii="SutonnyMJ" w:hAnsi="SutonnyMJ"/>
          <w:sz w:val="24"/>
          <w:shd w:val="clear" w:color="auto" w:fill="FFFFFF" w:themeFill="background1"/>
        </w:rPr>
        <w:t>K. 2004</w:t>
      </w:r>
      <w:r w:rsidRPr="000A0C19">
        <w:rPr>
          <w:rFonts w:ascii="SutonnyMJ" w:hAnsi="SutonnyMJ"/>
          <w:sz w:val="24"/>
          <w:shd w:val="clear" w:color="auto" w:fill="FFFFFF" w:themeFill="background1"/>
        </w:rPr>
        <w:tab/>
        <w:t>L. 2008</w:t>
      </w:r>
      <w:r>
        <w:rPr>
          <w:rFonts w:ascii="SutonnyMJ" w:hAnsi="SutonnyMJ"/>
          <w:sz w:val="24"/>
          <w:shd w:val="clear" w:color="auto" w:fill="FFFFFF" w:themeFill="background1"/>
        </w:rPr>
        <w:tab/>
        <w:t>M.2009</w:t>
      </w:r>
      <w:r>
        <w:rPr>
          <w:rFonts w:ascii="SutonnyMJ" w:hAnsi="SutonnyMJ"/>
          <w:sz w:val="24"/>
          <w:shd w:val="clear" w:color="auto" w:fill="FFFFFF" w:themeFill="background1"/>
        </w:rPr>
        <w:tab/>
        <w:t>N. 2014</w:t>
      </w:r>
      <w:r>
        <w:rPr>
          <w:rFonts w:ascii="SutonnyMJ" w:hAnsi="SutonnyMJ"/>
          <w:sz w:val="24"/>
          <w:shd w:val="clear" w:color="auto" w:fill="FFFFFF" w:themeFill="background1"/>
        </w:rPr>
        <w:tab/>
      </w:r>
      <w:r>
        <w:rPr>
          <w:rFonts w:ascii="SutonnyMJ" w:hAnsi="SutonnyMJ"/>
          <w:sz w:val="24"/>
          <w:shd w:val="clear" w:color="auto" w:fill="000000" w:themeFill="text1"/>
        </w:rPr>
        <w:t>07.</w:t>
      </w:r>
      <w:r w:rsidR="00297236">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6B3CBB" w:rsidRDefault="006B3CBB" w:rsidP="00297236">
      <w:pPr>
        <w:shd w:val="clear" w:color="auto" w:fill="FFFFFF" w:themeFill="background1"/>
        <w:tabs>
          <w:tab w:val="left" w:pos="360"/>
          <w:tab w:val="left" w:pos="2340"/>
          <w:tab w:val="left" w:pos="4320"/>
          <w:tab w:val="left" w:pos="6480"/>
          <w:tab w:val="left" w:pos="8145"/>
        </w:tabs>
        <w:jc w:val="both"/>
        <w:rPr>
          <w:rFonts w:ascii="SutonnyMJ" w:hAnsi="SutonnyMJ"/>
          <w:b/>
          <w:sz w:val="24"/>
          <w:shd w:val="clear" w:color="auto" w:fill="FFFFFF" w:themeFill="background1"/>
        </w:rPr>
      </w:pPr>
      <w:r>
        <w:rPr>
          <w:rFonts w:ascii="SutonnyMJ" w:hAnsi="SutonnyMJ"/>
          <w:b/>
          <w:sz w:val="24"/>
          <w:shd w:val="clear" w:color="auto" w:fill="FFFFFF" w:themeFill="background1"/>
        </w:rPr>
        <w:t xml:space="preserve">08. 11 Zg RvZxq msm‡` KqwU Avm‡b </w:t>
      </w:r>
      <w:r>
        <w:rPr>
          <w:rFonts w:ascii="Times New Roman" w:hAnsi="Times New Roman" w:cs="Times New Roman"/>
          <w:b/>
          <w:sz w:val="24"/>
          <w:shd w:val="clear" w:color="auto" w:fill="FFFFFF" w:themeFill="background1"/>
        </w:rPr>
        <w:t>EVM</w:t>
      </w:r>
      <w:r>
        <w:rPr>
          <w:rFonts w:ascii="SutonnyMJ" w:hAnsi="SutonnyMJ"/>
          <w:b/>
          <w:sz w:val="24"/>
          <w:shd w:val="clear" w:color="auto" w:fill="FFFFFF" w:themeFill="background1"/>
        </w:rPr>
        <w:t>-G †fvU MÖnb nq ?</w:t>
      </w:r>
    </w:p>
    <w:p w:rsidR="006B3CBB" w:rsidRDefault="006B3CBB" w:rsidP="00297236">
      <w:pPr>
        <w:shd w:val="clear" w:color="auto" w:fill="FFFFFF" w:themeFill="background1"/>
        <w:tabs>
          <w:tab w:val="left" w:pos="360"/>
          <w:tab w:val="left" w:pos="2340"/>
          <w:tab w:val="left" w:pos="4320"/>
          <w:tab w:val="left" w:pos="6480"/>
          <w:tab w:val="left" w:pos="8145"/>
        </w:tabs>
        <w:rPr>
          <w:rFonts w:ascii="SutonnyMJ" w:hAnsi="SutonnyMJ"/>
          <w:sz w:val="24"/>
          <w:shd w:val="clear" w:color="auto" w:fill="FFFFFF" w:themeFill="background1"/>
        </w:rPr>
      </w:pPr>
      <w:r>
        <w:rPr>
          <w:rFonts w:ascii="SutonnyMJ" w:hAnsi="SutonnyMJ"/>
          <w:b/>
          <w:sz w:val="24"/>
          <w:shd w:val="clear" w:color="auto" w:fill="FFFFFF" w:themeFill="background1"/>
        </w:rPr>
        <w:tab/>
      </w:r>
      <w:r>
        <w:rPr>
          <w:rFonts w:ascii="SutonnyMJ" w:hAnsi="SutonnyMJ"/>
          <w:sz w:val="24"/>
          <w:shd w:val="clear" w:color="auto" w:fill="FFFFFF" w:themeFill="background1"/>
        </w:rPr>
        <w:t>K. 5 wU</w:t>
      </w:r>
      <w:r>
        <w:rPr>
          <w:rFonts w:ascii="SutonnyMJ" w:hAnsi="SutonnyMJ"/>
          <w:sz w:val="24"/>
          <w:shd w:val="clear" w:color="auto" w:fill="FFFFFF" w:themeFill="background1"/>
        </w:rPr>
        <w:tab/>
        <w:t>L. 6 wU</w:t>
      </w:r>
      <w:r>
        <w:rPr>
          <w:rFonts w:ascii="SutonnyMJ" w:hAnsi="SutonnyMJ"/>
          <w:sz w:val="24"/>
          <w:shd w:val="clear" w:color="auto" w:fill="FFFFFF" w:themeFill="background1"/>
        </w:rPr>
        <w:tab/>
        <w:t>M. 8 wU</w:t>
      </w:r>
      <w:r>
        <w:rPr>
          <w:rFonts w:ascii="SutonnyMJ" w:hAnsi="SutonnyMJ"/>
          <w:sz w:val="24"/>
          <w:shd w:val="clear" w:color="auto" w:fill="FFFFFF" w:themeFill="background1"/>
        </w:rPr>
        <w:tab/>
        <w:t>N. 10 Wu</w:t>
      </w:r>
      <w:r>
        <w:rPr>
          <w:rFonts w:ascii="SutonnyMJ" w:hAnsi="SutonnyMJ"/>
          <w:sz w:val="24"/>
          <w:shd w:val="clear" w:color="auto" w:fill="FFFFFF" w:themeFill="background1"/>
        </w:rPr>
        <w:tab/>
      </w:r>
      <w:r>
        <w:rPr>
          <w:rFonts w:ascii="SutonnyMJ" w:hAnsi="SutonnyMJ"/>
          <w:sz w:val="24"/>
          <w:shd w:val="clear" w:color="auto" w:fill="000000" w:themeFill="text1"/>
        </w:rPr>
        <w:t>08.</w:t>
      </w:r>
      <w:r w:rsidR="00297236">
        <w:rPr>
          <w:rFonts w:ascii="SutonnyMJ" w:hAnsi="SutonnyMJ"/>
          <w:sz w:val="24"/>
          <w:shd w:val="clear" w:color="auto" w:fill="000000" w:themeFill="text1"/>
        </w:rPr>
        <w:t xml:space="preserve"> </w:t>
      </w:r>
      <w:r>
        <w:rPr>
          <w:rFonts w:ascii="SutonnyMJ" w:hAnsi="SutonnyMJ"/>
          <w:sz w:val="24"/>
          <w:shd w:val="clear" w:color="auto" w:fill="000000" w:themeFill="text1"/>
        </w:rPr>
        <w:t>L</w:t>
      </w:r>
    </w:p>
    <w:p w:rsidR="00CF2952" w:rsidRDefault="00CF2952" w:rsidP="00B03A5F">
      <w:pPr>
        <w:tabs>
          <w:tab w:val="left" w:pos="360"/>
          <w:tab w:val="left" w:pos="2340"/>
          <w:tab w:val="left" w:pos="4320"/>
          <w:tab w:val="left" w:pos="6210"/>
          <w:tab w:val="left" w:pos="8100"/>
        </w:tabs>
        <w:jc w:val="both"/>
        <w:rPr>
          <w:rFonts w:ascii="SutonnyMJ" w:eastAsia="SutonnyMJ" w:hAnsi="SutonnyMJ" w:cs="SutonnyMJ"/>
          <w:b/>
          <w:sz w:val="6"/>
        </w:rPr>
      </w:pPr>
    </w:p>
    <w:p w:rsidR="00CF2952" w:rsidRDefault="00CF2952" w:rsidP="00B03A5F">
      <w:pPr>
        <w:tabs>
          <w:tab w:val="left" w:pos="360"/>
          <w:tab w:val="left" w:pos="2340"/>
          <w:tab w:val="left" w:pos="4320"/>
          <w:tab w:val="left" w:pos="6210"/>
          <w:tab w:val="left" w:pos="8100"/>
        </w:tabs>
        <w:jc w:val="both"/>
        <w:rPr>
          <w:rFonts w:ascii="SutonnyMJ" w:eastAsia="SutonnyMJ" w:hAnsi="SutonnyMJ" w:cs="SutonnyMJ"/>
          <w:b/>
          <w:sz w:val="6"/>
        </w:rPr>
      </w:pPr>
    </w:p>
    <w:p w:rsidR="000A0B79" w:rsidRPr="000A0B79" w:rsidRDefault="000A0B79" w:rsidP="000A0B79">
      <w:pPr>
        <w:shd w:val="clear" w:color="auto" w:fill="000000" w:themeFill="text1"/>
        <w:tabs>
          <w:tab w:val="left" w:pos="360"/>
          <w:tab w:val="left" w:pos="2520"/>
          <w:tab w:val="left" w:pos="4680"/>
          <w:tab w:val="left" w:pos="6840"/>
          <w:tab w:val="left" w:pos="8820"/>
        </w:tabs>
        <w:jc w:val="center"/>
        <w:rPr>
          <w:rFonts w:ascii="SutonnyMJ" w:eastAsiaTheme="minorHAnsi" w:hAnsi="SutonnyMJ" w:cstheme="minorBidi"/>
          <w:b/>
          <w:sz w:val="28"/>
          <w:szCs w:val="22"/>
        </w:rPr>
      </w:pPr>
      <w:r w:rsidRPr="000A0B79">
        <w:rPr>
          <w:rFonts w:ascii="SutonnyMJ" w:eastAsiaTheme="minorHAnsi" w:hAnsi="SutonnyMJ" w:cstheme="minorBidi"/>
          <w:b/>
          <w:sz w:val="28"/>
          <w:szCs w:val="22"/>
        </w:rPr>
        <w:t>¯^vaxb evsjv‡`k cybM©V‡b e½eÜzi kvmb Avgj (1972 mvj †_‡K 1975 mvj)</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1971 mv‡ji 16B wW‡m¤^i cvwK¯Ívwb nvbv`vi evwnbxi AvZœmgc©‡bi ga¨ w`‡q evsjv‡`‡ki gyw³hy‡×i P~ovšÍ weRq AwR©Z nq|</w:t>
      </w:r>
    </w:p>
    <w:p w:rsidR="000A0B79" w:rsidRPr="000A0B79" w:rsidRDefault="00597FEC"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Pr>
          <w:rFonts w:ascii="SutonnyMJ" w:eastAsiaTheme="minorHAnsi" w:hAnsi="SutonnyMJ" w:cstheme="minorBidi"/>
          <w:sz w:val="24"/>
          <w:szCs w:val="22"/>
        </w:rPr>
        <w:t>22‡k wW‡m¤^i</w:t>
      </w:r>
      <w:r w:rsidR="000A0B79" w:rsidRPr="000A0B79">
        <w:rPr>
          <w:rFonts w:ascii="SutonnyMJ" w:eastAsiaTheme="minorHAnsi" w:hAnsi="SutonnyMJ" w:cstheme="minorBidi"/>
          <w:sz w:val="24"/>
          <w:szCs w:val="22"/>
        </w:rPr>
        <w:t xml:space="preserve"> ¯^vaxb evsjv‡`k miKvi (gywRebMi miKvi) kvmb ÿgZv MÖnY K‡i|</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e½eÜz 8 Rvbyqvwi (1972 mv‡j) cvwK¯Ív‡bi KvivMvi †_‡K gyw³ cvb Ges jÛ</w:t>
      </w:r>
      <w:r w:rsidR="00597FEC">
        <w:rPr>
          <w:rFonts w:ascii="SutonnyMJ" w:eastAsiaTheme="minorHAnsi" w:hAnsi="SutonnyMJ" w:cstheme="minorBidi"/>
          <w:sz w:val="24"/>
          <w:szCs w:val="22"/>
        </w:rPr>
        <w:t>b I w`wjø</w:t>
      </w:r>
      <w:r w:rsidRPr="000A0B79">
        <w:rPr>
          <w:rFonts w:ascii="SutonnyMJ" w:eastAsiaTheme="minorHAnsi" w:hAnsi="SutonnyMJ" w:cstheme="minorBidi"/>
          <w:sz w:val="24"/>
          <w:szCs w:val="22"/>
        </w:rPr>
        <w:t xml:space="preserve"> n‡q 10 Rvbyqvwi XvKv †cŠ‡Qb|</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1971 mv‡ji 10B GwcÖ‡ji ¯^vaxbZvi †NvlYvcÎ Abyhvqx †`k cwiPvwjZ n‡Z _v‡K| ZvB gyw³hy‡×i mgq cvwK¯Ív‡bi KvivMv‡i AvUK _vK‡jI wZwb gywRebMi miKv‡ii †cÖwm‡W›U c‡` envj wQ‡jb| ¯^vaxb evsjv‡`‡k †cÖwm‡W›U wn‡m‡e e½eÜz me©cÖ_g †h KvRwU K‡ib Zv n‡jv 11 Rvbyqvwi 1972 mv‡j ÔA¯’vqx msweavb Av‡`kÕ Rvwii gva¨‡g †`‡k msm`xq c×wZi miKvi e¨e¯’v cÖeZ©b|</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lastRenderedPageBreak/>
        <w:t>12 Rvbyqvwi, 1972 Zvwi‡L e½eÜz cÖavb wePvicwZi Kv‡Q cÖ_‡g †`‡ki ivóªcwZ wn‡m‡e kc_ MÖnY K‡ib Ges c`Z¨vM K‡i cÖavbgš¿xi `vwqZ¡ MÖnY K‡ib| Gfv‡eB 1972 mv‡ji 12 Rvbyqvwi ïiæ nq e½eÜzi †bZ…‡Z¡ AvIqvgx jx‡Mi kvmbvgj ev Ôe½eÜzi kvmbvgjÕ|</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1975 mv‡ji 15 AvM÷ mcwiev‡i e½eÜz‡K b„ksm fv‡e nZ¨v Kiv n‡j H kvmbvg‡ji Aemvb N‡U| e½Üzi kvmbvgj gvÎ 3 eQ</w:t>
      </w:r>
      <w:r w:rsidR="00597FEC">
        <w:rPr>
          <w:rFonts w:ascii="SutonnyMJ" w:eastAsiaTheme="minorHAnsi" w:hAnsi="SutonnyMJ" w:cstheme="minorBidi"/>
          <w:sz w:val="24"/>
          <w:szCs w:val="22"/>
        </w:rPr>
        <w:t>i 7 gvm 3 w`b ¯’vqx wQj| hy×weaŸ</w:t>
      </w:r>
      <w:r w:rsidRPr="000A0B79">
        <w:rPr>
          <w:rFonts w:ascii="SutonnyMJ" w:eastAsiaTheme="minorHAnsi" w:hAnsi="SutonnyMJ" w:cstheme="minorBidi"/>
          <w:sz w:val="24"/>
          <w:szCs w:val="22"/>
        </w:rPr>
        <w:t>¯Í ¯^vaxb evsjv‡`k cybM©V‡bi `vwqZ¡ wb‡qB ïiæ nq e½eÜz †kL gy</w:t>
      </w:r>
      <w:r w:rsidR="00597FEC">
        <w:rPr>
          <w:rFonts w:ascii="SutonnyMJ" w:eastAsiaTheme="minorHAnsi" w:hAnsi="SutonnyMJ" w:cstheme="minorBidi"/>
          <w:sz w:val="24"/>
          <w:szCs w:val="22"/>
        </w:rPr>
        <w:t>wReyi ingv‡bi kvmb Avgj| hy×weaŸ</w:t>
      </w:r>
      <w:r w:rsidRPr="000A0B79">
        <w:rPr>
          <w:rFonts w:ascii="SutonnyMJ" w:eastAsiaTheme="minorHAnsi" w:hAnsi="SutonnyMJ" w:cstheme="minorBidi"/>
          <w:sz w:val="24"/>
          <w:szCs w:val="22"/>
        </w:rPr>
        <w:t>¯Í †`k cybM©V‡bi gvZv KwVb `vwqZ¡ cvjb QvovI 1972 mvj †_‡K 1975 mvj ch©šÍ e½eÜzi kvmb Avg‡ji D‡jøL‡hvM¨ AR©bmg~n wb¤œiƒc:</w:t>
      </w:r>
    </w:p>
    <w:p w:rsidR="000A0B79" w:rsidRPr="000A0B79" w:rsidRDefault="000A0B79"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b/>
          <w:sz w:val="24"/>
          <w:szCs w:val="22"/>
        </w:rPr>
      </w:pPr>
      <w:r w:rsidRPr="000A0B79">
        <w:rPr>
          <w:rFonts w:ascii="SutonnyMJ" w:eastAsiaTheme="minorHAnsi" w:hAnsi="SutonnyMJ" w:cstheme="minorBidi"/>
          <w:b/>
          <w:sz w:val="24"/>
          <w:szCs w:val="22"/>
        </w:rPr>
        <w:t>1|</w:t>
      </w:r>
      <w:r w:rsidRPr="000A0B79">
        <w:rPr>
          <w:rFonts w:ascii="SutonnyMJ" w:eastAsiaTheme="minorHAnsi" w:hAnsi="SutonnyMJ" w:cstheme="minorBidi"/>
          <w:b/>
          <w:sz w:val="24"/>
          <w:szCs w:val="22"/>
        </w:rPr>
        <w:tab/>
        <w:t>bZzb msweavb cÖYqb I Kvh©Ki:</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11B Rvbyqvwi 1972 mv‡ji ivóªcÖavb wn‡m‡e e½eÜz †kL gywReyi ingvb A¯’vqx msweavb Av‡`k Rvwi K‡ib|</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10B GwcÖj MYcwil‡`i cÖ_g Awa‡ek‡b 34 m`m¨ wewkó¨ GKwU ÔLmov msweavb cÖYqbÕ KwgwU MwVZ nq|</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G KwgwU 12B A‡±vei Lmov msweavb wej AvKv‡i MYcwil‡` †ck K‡i| 4Vv b‡f¤^i D³ msweavb MYcwil‡` M„nxZ I 16B wW‡m¤^i †_‡K Zv ejeZ nq|</w:t>
      </w:r>
    </w:p>
    <w:p w:rsidR="000A0B79" w:rsidRPr="000A0B79" w:rsidRDefault="000A0B79" w:rsidP="00B03A5F">
      <w:pPr>
        <w:shd w:val="clear" w:color="auto" w:fill="FFFFFF" w:themeFill="background1"/>
        <w:tabs>
          <w:tab w:val="left" w:pos="360"/>
          <w:tab w:val="left" w:pos="2520"/>
          <w:tab w:val="left" w:pos="4680"/>
          <w:tab w:val="left" w:pos="6840"/>
          <w:tab w:val="left" w:pos="8820"/>
        </w:tabs>
        <w:ind w:left="747"/>
        <w:contextualSpacing/>
        <w:jc w:val="both"/>
        <w:rPr>
          <w:rFonts w:ascii="SutonnyMJ" w:eastAsiaTheme="minorHAnsi" w:hAnsi="SutonnyMJ" w:cstheme="minorBidi"/>
          <w:sz w:val="24"/>
          <w:szCs w:val="22"/>
        </w:rPr>
      </w:pPr>
      <w:r w:rsidRPr="000A0B79">
        <w:rPr>
          <w:rFonts w:ascii="SutonnyMJ" w:eastAsiaTheme="minorHAnsi" w:hAnsi="SutonnyMJ" w:cstheme="minorBidi"/>
          <w:b/>
          <w:sz w:val="24"/>
          <w:szCs w:val="22"/>
        </w:rPr>
        <w:t>GB msweav‡bi g~jbxwZ n‡jv:</w:t>
      </w:r>
      <w:r w:rsidRPr="000A0B79">
        <w:rPr>
          <w:rFonts w:ascii="SutonnyMJ" w:eastAsiaTheme="minorHAnsi" w:hAnsi="SutonnyMJ" w:cstheme="minorBidi"/>
          <w:sz w:val="24"/>
          <w:szCs w:val="22"/>
        </w:rPr>
        <w:t xml:space="preserve"> MYZš¿, mgvRZš¿, ag©wbi‡cÿZv I RvZxqZvev`|</w:t>
      </w:r>
    </w:p>
    <w:p w:rsidR="000A0B79" w:rsidRPr="00B03A5F" w:rsidRDefault="000A0B79" w:rsidP="00AD4CBA">
      <w:pPr>
        <w:pStyle w:val="ListParagraph"/>
        <w:numPr>
          <w:ilvl w:val="0"/>
          <w:numId w:val="386"/>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B03A5F">
        <w:rPr>
          <w:rFonts w:ascii="SutonnyMJ" w:eastAsiaTheme="minorHAnsi" w:hAnsi="SutonnyMJ" w:cstheme="minorBidi"/>
          <w:sz w:val="24"/>
          <w:szCs w:val="22"/>
        </w:rPr>
        <w:t>¯^vaxb evsjv‡`‡k cÖYxZ 1972 mv‡ji msweavb mgMÖ RvwZi Rb¨ Avkxe©v` ¯^iƒc| cvwK¯Ívb †hLv‡b 9 eQi, fviZ wZb eQi mgq †bq, †hLv‡b e½eÜz miKvi gvÎ bq gv‡m RvwZ‡K msweavb Dcnvi w`‡Z mÿg nq|</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Pr>
          <w:rFonts w:ascii="SutonnyMJ" w:eastAsiaTheme="minorHAnsi" w:hAnsi="SutonnyMJ" w:cstheme="minorBidi"/>
          <w:b/>
          <w:sz w:val="24"/>
          <w:szCs w:val="22"/>
        </w:rPr>
        <w:t>2</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 xml:space="preserve">cwiZ¨³ KviLvbv </w:t>
      </w:r>
      <w:r w:rsidR="00CB25DB" w:rsidRPr="000A0B79">
        <w:rPr>
          <w:rFonts w:ascii="SutonnyMJ" w:eastAsiaTheme="minorHAnsi" w:hAnsi="SutonnyMJ" w:cstheme="minorBidi"/>
          <w:b/>
          <w:sz w:val="24"/>
          <w:szCs w:val="22"/>
        </w:rPr>
        <w:t>RvZxqKiY:</w:t>
      </w:r>
      <w:r w:rsidR="000A0B79" w:rsidRPr="000A0B79">
        <w:rPr>
          <w:rFonts w:ascii="SutonnyMJ" w:eastAsiaTheme="minorHAnsi" w:hAnsi="SutonnyMJ" w:cstheme="minorBidi"/>
          <w:sz w:val="24"/>
          <w:szCs w:val="22"/>
        </w:rPr>
        <w:t xml:space="preserve"> ¯^vaxbZvi ci Av`gRxmn wewfbœ KjKviLvbvi cvwK¯Ívwb wkícwZiv evsjv‡`k Z¨vM Ki‡j e½eÜz miKvi 1972 mv‡j †m¸‡jv ivóªxq gvwjKvbvq G‡b evsjv‡`‡ki m¤ú‡` cwiYZ K‡ib| KviLvbv RvZxqKi‡Yi d‡j kÖwgKiv ivóªxq m¤§vbRbK Ae¯’v‡b P‡j Av‡mb|</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Pr>
          <w:rFonts w:ascii="SutonnyMJ" w:eastAsiaTheme="minorHAnsi" w:hAnsi="SutonnyMJ" w:cstheme="minorBidi"/>
          <w:b/>
          <w:sz w:val="24"/>
          <w:szCs w:val="22"/>
        </w:rPr>
        <w:t>3</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cÖv_wgK we`¨vjq RvZxqKiY:</w:t>
      </w:r>
      <w:r w:rsidR="000A0B79" w:rsidRPr="000A0B79">
        <w:rPr>
          <w:rFonts w:ascii="SutonnyMJ" w:eastAsiaTheme="minorHAnsi" w:hAnsi="SutonnyMJ" w:cstheme="minorBidi"/>
          <w:sz w:val="24"/>
          <w:szCs w:val="22"/>
        </w:rPr>
        <w:t xml:space="preserve"> e½eÜz cÖvq 38 nvRvi cÖv_wgK we`¨vjq‡K RvZxqKiY K‡ib| Gi gva¨‡g ivóª cÖv_wgK wkÿvi `vwqZ¡ MÖnY K‡i|</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Pr>
          <w:rFonts w:ascii="SutonnyMJ" w:eastAsiaTheme="minorHAnsi" w:hAnsi="SutonnyMJ" w:cstheme="minorBidi"/>
          <w:b/>
          <w:sz w:val="24"/>
          <w:szCs w:val="22"/>
        </w:rPr>
        <w:t>4</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bZzb wkÿvbxwZ cÖYqb KwgwU:</w:t>
      </w:r>
      <w:r w:rsidR="000A0B79" w:rsidRPr="000A0B79">
        <w:rPr>
          <w:rFonts w:ascii="SutonnyMJ" w:eastAsiaTheme="minorHAnsi" w:hAnsi="SutonnyMJ" w:cstheme="minorBidi"/>
          <w:sz w:val="24"/>
          <w:szCs w:val="22"/>
        </w:rPr>
        <w:t>e½eÜz miKvi</w:t>
      </w:r>
      <w:r w:rsidR="00597FEC">
        <w:rPr>
          <w:rFonts w:ascii="SutonnyMJ" w:eastAsiaTheme="minorHAnsi" w:hAnsi="SutonnyMJ" w:cstheme="minorBidi"/>
          <w:sz w:val="24"/>
          <w:szCs w:val="22"/>
        </w:rPr>
        <w:t xml:space="preserve"> 1972 mv‡j wewkó weÁvbx W. Kz`iZ-B</w:t>
      </w:r>
      <w:r w:rsidR="000A0B79" w:rsidRPr="000A0B79">
        <w:rPr>
          <w:rFonts w:ascii="SutonnyMJ" w:eastAsiaTheme="minorHAnsi" w:hAnsi="SutonnyMJ" w:cstheme="minorBidi"/>
          <w:sz w:val="24"/>
          <w:szCs w:val="22"/>
        </w:rPr>
        <w:t>-Ly`v‡K cÖavb K‡i GKwU wkÿv Kwgkb MVb K‡i| GB KwgwU 1974 mv‡j GK</w:t>
      </w:r>
      <w:r w:rsidR="00597FEC">
        <w:rPr>
          <w:rFonts w:ascii="SutonnyMJ" w:eastAsiaTheme="minorHAnsi" w:hAnsi="SutonnyMJ" w:cstheme="minorBidi"/>
          <w:sz w:val="24"/>
          <w:szCs w:val="22"/>
        </w:rPr>
        <w:t>wU MYgyLx weÁvbwfwËK wkÿvbxwZi iƒ</w:t>
      </w:r>
      <w:r w:rsidR="000A0B79" w:rsidRPr="000A0B79">
        <w:rPr>
          <w:rFonts w:ascii="SutonnyMJ" w:eastAsiaTheme="minorHAnsi" w:hAnsi="SutonnyMJ" w:cstheme="minorBidi"/>
          <w:sz w:val="24"/>
          <w:szCs w:val="22"/>
        </w:rPr>
        <w:t>c‡iLv Dc¯’vcb K‡i|</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Pr>
          <w:rFonts w:ascii="SutonnyMJ" w:eastAsiaTheme="minorHAnsi" w:hAnsi="SutonnyMJ" w:cstheme="minorBidi"/>
          <w:b/>
          <w:sz w:val="24"/>
          <w:szCs w:val="22"/>
        </w:rPr>
        <w:t>5</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wiwjd cÖ`vb I †ikwbs cÖ_v:</w:t>
      </w:r>
      <w:r w:rsidR="000A0B79" w:rsidRPr="000A0B79">
        <w:rPr>
          <w:rFonts w:ascii="SutonnyMJ" w:eastAsiaTheme="minorHAnsi" w:hAnsi="SutonnyMJ" w:cstheme="minorBidi"/>
          <w:sz w:val="24"/>
          <w:szCs w:val="22"/>
        </w:rPr>
        <w:t xml:space="preserve"> 1972 mv‡j e½eÜz ÿwZMÖ¯Í cwievi Ges gvbylRb‡K we‡`k †_‡K cÖvß</w:t>
      </w:r>
      <w:r w:rsidR="0095365E">
        <w:rPr>
          <w:rFonts w:ascii="SutonnyMJ" w:eastAsiaTheme="minorHAnsi" w:hAnsi="SutonnyMJ" w:cstheme="minorBidi"/>
          <w:sz w:val="24"/>
          <w:szCs w:val="22"/>
        </w:rPr>
        <w:t xml:space="preserve"> K¤^j, Lv`¨`ªe¨ I A_© mvnvh¨ eÈ</w:t>
      </w:r>
      <w:r w:rsidR="000A0B79" w:rsidRPr="000A0B79">
        <w:rPr>
          <w:rFonts w:ascii="SutonnyMJ" w:eastAsiaTheme="minorHAnsi" w:hAnsi="SutonnyMJ" w:cstheme="minorBidi"/>
          <w:sz w:val="24"/>
          <w:szCs w:val="22"/>
        </w:rPr>
        <w:t>b K‡ib| GQvov kniI MÖvg ch©v‡q e¨vcKfv‡e b¨vh¨g~‡j¨ Lv`¨`ªe¨mn wewfbœ cY¨mvgMÖx µq Kivi Rb¨ †ikwbs e¨e¯’v Pvjy K‡ib| hy×weaŸ¯Í †`‡k mnvq-m¤¢jnxb gvbyl‡K mvnv‡h¨i Rb¨ GUv wQj GK AmvaviY gvbweK c`‡ÿc|</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Pr>
          <w:rFonts w:ascii="SutonnyMJ" w:eastAsiaTheme="minorHAnsi" w:hAnsi="SutonnyMJ" w:cstheme="minorBidi"/>
          <w:b/>
          <w:sz w:val="24"/>
          <w:szCs w:val="22"/>
        </w:rPr>
        <w:t>6</w:t>
      </w:r>
      <w:r w:rsidR="0095365E">
        <w:rPr>
          <w:rFonts w:ascii="SutonnyMJ" w:eastAsiaTheme="minorHAnsi" w:hAnsi="SutonnyMJ" w:cstheme="minorBidi"/>
          <w:b/>
          <w:sz w:val="24"/>
          <w:szCs w:val="22"/>
        </w:rPr>
        <w:t>|</w:t>
      </w:r>
      <w:r w:rsidR="0095365E">
        <w:rPr>
          <w:rFonts w:ascii="SutonnyMJ" w:eastAsiaTheme="minorHAnsi" w:hAnsi="SutonnyMJ" w:cstheme="minorBidi"/>
          <w:b/>
          <w:sz w:val="24"/>
          <w:szCs w:val="22"/>
        </w:rPr>
        <w:tab/>
        <w:t>bZzb A_©‰bwZK cuvPk</w:t>
      </w:r>
      <w:r w:rsidR="000A0B79" w:rsidRPr="000A0B79">
        <w:rPr>
          <w:rFonts w:ascii="SutonnyMJ" w:eastAsiaTheme="minorHAnsi" w:hAnsi="SutonnyMJ" w:cstheme="minorBidi"/>
          <w:b/>
          <w:sz w:val="24"/>
          <w:szCs w:val="22"/>
        </w:rPr>
        <w:t>vjv cwiKíbv:</w:t>
      </w:r>
      <w:r w:rsidR="000A0B79" w:rsidRPr="000A0B79">
        <w:rPr>
          <w:rFonts w:ascii="SutonnyMJ" w:eastAsiaTheme="minorHAnsi" w:hAnsi="SutonnyMJ" w:cstheme="minorBidi"/>
          <w:sz w:val="24"/>
          <w:szCs w:val="22"/>
        </w:rPr>
        <w:t xml:space="preserve"> e½eÜzi miKvi †`k‡K A_©‰bwZKfv‡e mg„× Kivi Rb¨ GKwU cwiKíbv Kwgkb MVb K‡i Ges cÖYxZ nq cÂevwl©K cwiKíbv| 1972 mvj ch©šÍ e‡Kqv my`mn K…wl Rwgi LvRbv gIKzd K‡i †`Iqv nq|</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Pr>
          <w:rFonts w:ascii="SutonnyMJ" w:eastAsiaTheme="minorHAnsi" w:hAnsi="SutonnyMJ" w:cstheme="minorBidi"/>
          <w:b/>
          <w:sz w:val="24"/>
          <w:szCs w:val="22"/>
        </w:rPr>
        <w:t>7</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1973 mv‡ji mvaviY wbe©vPb:</w:t>
      </w:r>
      <w:r w:rsidR="000A0B79" w:rsidRPr="000A0B79">
        <w:rPr>
          <w:rFonts w:ascii="SutonnyMJ" w:eastAsiaTheme="minorHAnsi" w:hAnsi="SutonnyMJ" w:cstheme="minorBidi"/>
          <w:sz w:val="24"/>
          <w:szCs w:val="22"/>
        </w:rPr>
        <w:t xml:space="preserve"> 1973 mv‡ji 7B gvP© evsjv‡`‡k cÖ_g mvaviY wbe©vPb AbywôZ nq| wbe©vP‡b wbi¼zk weRq jvf K‡i evsjv‡`k AvIqvgxjxM| e½eÜzi †bZ…‡Z¡ wØZxq †gqv‡` miKvi MwVZ nq| evsjv‡`‡k MYZ‡š¿i BwZnv‡m G wbe©vP‡bi ¸iæZ¡ A‡bK|</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b/>
          <w:sz w:val="24"/>
          <w:szCs w:val="22"/>
        </w:rPr>
      </w:pPr>
      <w:r>
        <w:rPr>
          <w:rFonts w:ascii="SutonnyMJ" w:eastAsiaTheme="minorHAnsi" w:hAnsi="SutonnyMJ" w:cstheme="minorBidi"/>
          <w:b/>
          <w:sz w:val="24"/>
          <w:szCs w:val="22"/>
        </w:rPr>
        <w:t>8</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†kvlYnxb mgvR MV‡bi j‡ÿ¨ ÔwØZxq wecø‡eiÕ Kg©m~wP / evKkvj- 1975:</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gyw³hy‡×i mxgvnxb ÿqÿwZ KvwU‡q DV‡Z evsjv‡`k hLb e¨¯Í, ZLb AvšÍ©RvwZK evRv‡i Lv`¨ I †Z‡ji g~j¨e„w× cvq| 1973 mvj †_‡K 1974 mv‡j eb¨vq †`‡k Lv‡`¨vrcv`b `viæYfv‡e e¨vnZ nq| Gm‡ei d‡j †`‡k Lv`¨ msKU m„wó nq| mv</w:t>
      </w:r>
      <w:r w:rsidR="0095365E">
        <w:rPr>
          <w:rFonts w:ascii="SutonnyMJ" w:eastAsiaTheme="minorHAnsi" w:hAnsi="SutonnyMJ" w:cstheme="minorBidi"/>
          <w:sz w:val="24"/>
          <w:szCs w:val="22"/>
        </w:rPr>
        <w:t>‡</w:t>
      </w:r>
      <w:r w:rsidRPr="000A0B79">
        <w:rPr>
          <w:rFonts w:ascii="SutonnyMJ" w:eastAsiaTheme="minorHAnsi" w:hAnsi="SutonnyMJ" w:cstheme="minorBidi"/>
          <w:sz w:val="24"/>
          <w:szCs w:val="22"/>
        </w:rPr>
        <w:t xml:space="preserve">e©vcwi †`‡ki Af¨šÍ‡i gRy``vi, `yb©xwZevR Ges hohš¿Kvix †Mvôx Zrci n‡Z _v‡K| e½eÜzi miKvi RbM‡Yi A_©‰bwZK gyw³ Ges †kvlYnxb mgvR MV‡bi j‡ÿ¨ AvIqvgxjxM, </w:t>
      </w:r>
      <w:r w:rsidRPr="000A0B79">
        <w:rPr>
          <w:rFonts w:ascii="SutonnyMJ" w:eastAsiaTheme="minorHAnsi" w:hAnsi="SutonnyMJ" w:cstheme="minorBidi"/>
          <w:sz w:val="24"/>
          <w:szCs w:val="22"/>
        </w:rPr>
        <w:lastRenderedPageBreak/>
        <w:t>bM`, KwgDwb÷ cvwU©mn wewfbœ `j wb‡q evsjv‡`k K…lK-kÖwgK AvIqvgxjxM (evKkvj) MVb K‡i| GwU‡K RvwZi RbK ÔwØZxq wecøeÕ e‡j AwfwnZ K‡ib|</w:t>
      </w:r>
    </w:p>
    <w:p w:rsidR="000A0B79" w:rsidRPr="00CB25DB" w:rsidRDefault="000A0B79" w:rsidP="00AD4CBA">
      <w:pPr>
        <w:pStyle w:val="ListParagraph"/>
        <w:numPr>
          <w:ilvl w:val="0"/>
          <w:numId w:val="387"/>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CB25DB">
        <w:rPr>
          <w:rFonts w:ascii="SutonnyMJ" w:eastAsiaTheme="minorHAnsi" w:hAnsi="SutonnyMJ" w:cstheme="minorBidi"/>
          <w:sz w:val="24"/>
          <w:szCs w:val="22"/>
        </w:rPr>
        <w:t>evsjv‡`k K…lK kÖwgK AvIqvgxjx‡Mi Kvh©wbe©vnx KwgwUi m`m¨msL¨v wQj 15 Rb Ges †K›`ªxq KwgwUi m`m¨ wQj 115 Rb|</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ind w:left="387"/>
        <w:jc w:val="both"/>
        <w:rPr>
          <w:rFonts w:ascii="SutonnyMJ" w:eastAsiaTheme="minorHAnsi" w:hAnsi="SutonnyMJ" w:cstheme="minorBidi"/>
          <w:b/>
          <w:sz w:val="24"/>
          <w:szCs w:val="22"/>
        </w:rPr>
      </w:pPr>
      <w:r>
        <w:rPr>
          <w:rFonts w:ascii="SutonnyMJ" w:eastAsiaTheme="minorHAnsi" w:hAnsi="SutonnyMJ" w:cstheme="minorBidi"/>
          <w:b/>
          <w:sz w:val="24"/>
          <w:szCs w:val="22"/>
        </w:rPr>
        <w:t>9</w:t>
      </w:r>
      <w:r w:rsidR="000A0B79" w:rsidRPr="000A0B79">
        <w:rPr>
          <w:rFonts w:ascii="SutonnyMJ" w:eastAsiaTheme="minorHAnsi" w:hAnsi="SutonnyMJ" w:cstheme="minorBidi"/>
          <w:b/>
          <w:sz w:val="24"/>
          <w:szCs w:val="22"/>
        </w:rPr>
        <w:t>| ciivóªbxwZ:</w:t>
      </w:r>
    </w:p>
    <w:p w:rsidR="000A0B79" w:rsidRPr="000A0B79" w:rsidRDefault="000A0B79" w:rsidP="000A0B79">
      <w:pPr>
        <w:shd w:val="clear" w:color="auto" w:fill="FFFFFF" w:themeFill="background1"/>
        <w:tabs>
          <w:tab w:val="left" w:pos="360"/>
          <w:tab w:val="left" w:pos="720"/>
          <w:tab w:val="left" w:pos="2520"/>
          <w:tab w:val="left" w:pos="4680"/>
          <w:tab w:val="left" w:pos="6840"/>
          <w:tab w:val="left" w:pos="8820"/>
        </w:tabs>
        <w:ind w:left="720"/>
        <w:jc w:val="both"/>
        <w:rPr>
          <w:rFonts w:ascii="SutonnyMJ" w:eastAsiaTheme="minorHAnsi" w:hAnsi="SutonnyMJ" w:cstheme="minorBidi"/>
          <w:sz w:val="24"/>
          <w:szCs w:val="22"/>
        </w:rPr>
      </w:pPr>
      <w:r w:rsidRPr="000A0B79">
        <w:rPr>
          <w:rFonts w:ascii="SutonnyMJ" w:eastAsiaTheme="minorHAnsi" w:hAnsi="SutonnyMJ" w:cstheme="minorBidi"/>
          <w:sz w:val="24"/>
          <w:szCs w:val="22"/>
        </w:rPr>
        <w:t>cvwK¯Ív‡bi KvivMvi †_‡K gyw³ †c‡q 1972 mv‡ji 10B Rvbyqvwi XvKvq c`vc©Y K‡i e½eÜz e‡jb, Òevsjv‡`k kvwšÍ‡Z wek^vm K‡i, KviI cÖwZ ˆe</w:t>
      </w:r>
      <w:r w:rsidR="0095365E">
        <w:rPr>
          <w:rFonts w:ascii="SutonnyMJ" w:eastAsiaTheme="minorHAnsi" w:hAnsi="SutonnyMJ" w:cstheme="minorBidi"/>
          <w:sz w:val="24"/>
          <w:szCs w:val="22"/>
        </w:rPr>
        <w:t>ix AvPiY mg_©b Ki‡e bv|Ó wZwb my¯ú</w:t>
      </w:r>
      <w:r w:rsidRPr="000A0B79">
        <w:rPr>
          <w:rFonts w:ascii="SutonnyMJ" w:eastAsiaTheme="minorHAnsi" w:hAnsi="SutonnyMJ" w:cstheme="minorBidi"/>
          <w:sz w:val="24"/>
          <w:szCs w:val="22"/>
        </w:rPr>
        <w:t xml:space="preserve">ó fvlvq †NvlYv K‡ib, ÒmK‡ji mv‡_ eÜzZ¡, KviI mv‡_ kµzZv bqÓ- G bxwZi wfwË‡Z evsjv‡`‡ki ciivóªbxwZ wba©vwiZ n‡e| wZwb </w:t>
      </w:r>
      <w:r w:rsidR="0095365E">
        <w:rPr>
          <w:rFonts w:ascii="SutonnyMJ" w:eastAsiaTheme="minorHAnsi" w:hAnsi="SutonnyMJ" w:cstheme="minorBidi"/>
          <w:sz w:val="24"/>
          <w:szCs w:val="22"/>
        </w:rPr>
        <w:t>evsjv‡`k‡K ¯^xK…wZ cÖ`vb Ges cyb</w:t>
      </w:r>
      <w:r w:rsidRPr="000A0B79">
        <w:rPr>
          <w:rFonts w:ascii="SutonnyMJ" w:eastAsiaTheme="minorHAnsi" w:hAnsi="SutonnyMJ" w:cstheme="minorBidi"/>
          <w:sz w:val="24"/>
          <w:szCs w:val="22"/>
        </w:rPr>
        <w:t>M</w:t>
      </w:r>
      <w:r w:rsidR="0095365E">
        <w:rPr>
          <w:rFonts w:ascii="SutonnyMJ" w:eastAsiaTheme="minorHAnsi" w:hAnsi="SutonnyMJ" w:cstheme="minorBidi"/>
          <w:sz w:val="24"/>
          <w:szCs w:val="22"/>
        </w:rPr>
        <w:t>©</w:t>
      </w:r>
      <w:r w:rsidRPr="000A0B79">
        <w:rPr>
          <w:rFonts w:ascii="SutonnyMJ" w:eastAsiaTheme="minorHAnsi" w:hAnsi="SutonnyMJ" w:cstheme="minorBidi"/>
          <w:sz w:val="24"/>
          <w:szCs w:val="22"/>
        </w:rPr>
        <w:t>V‡b mn‡hvwMZv cÖ`v‡bi Rb¨ AvšÍR©vwZK m¤úª`vq‡K Aby‡iva K‡ib| d‡j ¯^í mg‡qi g‡a¨ 140wU †`k evsjv‡`k‡K ¯^vaxb-mve©‡fŠg †`k wn‡m‡e ¯^xK…wZ cÖ`vb K‡i|</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jc w:val="both"/>
        <w:rPr>
          <w:rFonts w:ascii="SutonnyMJ" w:eastAsiaTheme="minorHAnsi" w:hAnsi="SutonnyMJ" w:cstheme="minorBidi"/>
          <w:b/>
          <w:sz w:val="24"/>
          <w:szCs w:val="22"/>
        </w:rPr>
      </w:pPr>
      <w:r>
        <w:rPr>
          <w:rFonts w:ascii="SutonnyMJ" w:eastAsiaTheme="minorHAnsi" w:hAnsi="SutonnyMJ" w:cstheme="minorBidi"/>
          <w:b/>
          <w:sz w:val="24"/>
          <w:szCs w:val="22"/>
        </w:rPr>
        <w:tab/>
        <w:t>10</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r>
      <w:r w:rsidR="00913F50" w:rsidRPr="00913F50">
        <w:rPr>
          <w:rFonts w:ascii="SutonnyMJ" w:eastAsiaTheme="minorHAnsi" w:hAnsi="SutonnyMJ" w:cstheme="minorBidi"/>
          <w:b/>
          <w:sz w:val="24"/>
          <w:szCs w:val="22"/>
        </w:rPr>
        <w:t>fviZxq</w:t>
      </w:r>
      <w:r w:rsidR="000A0B79" w:rsidRPr="000A0B79">
        <w:rPr>
          <w:rFonts w:ascii="SutonnyMJ" w:eastAsiaTheme="minorHAnsi" w:hAnsi="SutonnyMJ" w:cstheme="minorBidi"/>
          <w:b/>
          <w:sz w:val="24"/>
          <w:szCs w:val="22"/>
        </w:rPr>
        <w:t>wgkÖevwnbxi †diZ hvIqv:</w:t>
      </w:r>
    </w:p>
    <w:p w:rsidR="000A0B79" w:rsidRPr="000A0B79" w:rsidRDefault="0095365E" w:rsidP="000A0B79">
      <w:pPr>
        <w:shd w:val="clear" w:color="auto" w:fill="FFFFFF" w:themeFill="background1"/>
        <w:tabs>
          <w:tab w:val="left" w:pos="360"/>
          <w:tab w:val="left" w:pos="720"/>
          <w:tab w:val="left" w:pos="2520"/>
          <w:tab w:val="left" w:pos="4680"/>
          <w:tab w:val="left" w:pos="6840"/>
          <w:tab w:val="left" w:pos="8820"/>
        </w:tabs>
        <w:ind w:left="720"/>
        <w:jc w:val="both"/>
        <w:rPr>
          <w:rFonts w:ascii="SutonnyMJ" w:eastAsiaTheme="minorHAnsi" w:hAnsi="SutonnyMJ" w:cstheme="minorBidi"/>
          <w:sz w:val="24"/>
          <w:szCs w:val="22"/>
        </w:rPr>
      </w:pPr>
      <w:r>
        <w:rPr>
          <w:rFonts w:ascii="SutonnyMJ" w:eastAsiaTheme="minorHAnsi" w:hAnsi="SutonnyMJ" w:cstheme="minorBidi"/>
          <w:sz w:val="24"/>
          <w:szCs w:val="22"/>
        </w:rPr>
        <w:t>miKvi cÖavb wn‡m‡e `vwqZ¡ MÖn‡Y</w:t>
      </w:r>
      <w:r w:rsidR="000A0B79" w:rsidRPr="000A0B79">
        <w:rPr>
          <w:rFonts w:ascii="SutonnyMJ" w:eastAsiaTheme="minorHAnsi" w:hAnsi="SutonnyMJ" w:cstheme="minorBidi"/>
          <w:sz w:val="24"/>
          <w:szCs w:val="22"/>
        </w:rPr>
        <w:t>i gvÎ 35 w`‡bi g‡a¨B (14.03.1972 mv‡j) wZwb evsjv‡`‡k Ae¯’vbiZ fviZxq ˆmb¨evwnbx‡K Zv‡`i †`‡k †diZ cvVv‡Z mÿg n‡qwQ‡jb| wek^ BwZnv‡m we‡`wk ˆmb¨‡`i GZ `ªæZ ¯^‡`‡k wd‡i hvevi bwRi weij| G‡Z AvšÍR©vwZK</w:t>
      </w:r>
      <w:r>
        <w:rPr>
          <w:rFonts w:ascii="SutonnyMJ" w:eastAsiaTheme="minorHAnsi" w:hAnsi="SutonnyMJ" w:cstheme="minorBidi"/>
          <w:sz w:val="24"/>
          <w:szCs w:val="22"/>
        </w:rPr>
        <w:t xml:space="preserve"> </w:t>
      </w:r>
      <w:r w:rsidR="000A0B79" w:rsidRPr="000A0B79">
        <w:rPr>
          <w:rFonts w:ascii="SutonnyMJ" w:eastAsiaTheme="minorHAnsi" w:hAnsi="SutonnyMJ" w:cstheme="minorBidi"/>
          <w:sz w:val="24"/>
          <w:szCs w:val="22"/>
        </w:rPr>
        <w:t>‡ÿ‡Î evsjv‡`‡ki fveg~wZ© D¾¡j nq|</w:t>
      </w:r>
    </w:p>
    <w:p w:rsidR="000A0B79" w:rsidRPr="000A0B79" w:rsidRDefault="00B03A5F" w:rsidP="000A0B79">
      <w:pPr>
        <w:shd w:val="clear" w:color="auto" w:fill="FFFFFF" w:themeFill="background1"/>
        <w:tabs>
          <w:tab w:val="left" w:pos="360"/>
          <w:tab w:val="left" w:pos="720"/>
          <w:tab w:val="left" w:pos="2520"/>
          <w:tab w:val="left" w:pos="4680"/>
          <w:tab w:val="left" w:pos="6840"/>
          <w:tab w:val="left" w:pos="8820"/>
        </w:tabs>
        <w:jc w:val="both"/>
        <w:rPr>
          <w:rFonts w:ascii="SutonnyMJ" w:eastAsiaTheme="minorHAnsi" w:hAnsi="SutonnyMJ" w:cstheme="minorBidi"/>
          <w:b/>
          <w:sz w:val="24"/>
          <w:szCs w:val="22"/>
        </w:rPr>
      </w:pPr>
      <w:r>
        <w:rPr>
          <w:rFonts w:ascii="SutonnyMJ" w:eastAsiaTheme="minorHAnsi" w:hAnsi="SutonnyMJ" w:cstheme="minorBidi"/>
          <w:b/>
          <w:sz w:val="24"/>
          <w:szCs w:val="22"/>
        </w:rPr>
        <w:tab/>
        <w:t>11</w:t>
      </w:r>
      <w:r w:rsidR="000A0B79" w:rsidRPr="000A0B79">
        <w:rPr>
          <w:rFonts w:ascii="SutonnyMJ" w:eastAsiaTheme="minorHAnsi" w:hAnsi="SutonnyMJ" w:cstheme="minorBidi"/>
          <w:b/>
          <w:sz w:val="24"/>
          <w:szCs w:val="22"/>
        </w:rPr>
        <w:t>|</w:t>
      </w:r>
      <w:r w:rsidR="000A0B79" w:rsidRPr="000A0B79">
        <w:rPr>
          <w:rFonts w:ascii="SutonnyMJ" w:eastAsiaTheme="minorHAnsi" w:hAnsi="SutonnyMJ" w:cstheme="minorBidi"/>
          <w:b/>
          <w:sz w:val="24"/>
          <w:szCs w:val="22"/>
        </w:rPr>
        <w:tab/>
        <w:t>AvšÍR©vwZK we‡k^ evsjv‡`k:</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AvšÍR©vwZK ms¯’vi g‡a¨ evsjv‡`k me©cÖ_g weªwUk KgbI‡qj‡_i m`m¨c` jvf K‡i| 18 GwcÖj, 1972 mv‡j evsjv‡`k weªwUk KgbI‡qj‡_i 32Zg m`m¨c` jvf K‡i|</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 xml:space="preserve">1973 mv‡ji 5-9 †m‡Þ¤^i AvjwRqv‡m© AbywôZ PZz_© b¨vg </w:t>
      </w:r>
      <w:r w:rsidRPr="000A0B79">
        <w:rPr>
          <w:rFonts w:ascii="SutonnyMJ" w:eastAsiaTheme="minorHAnsi" w:hAnsi="SutonnyMJ" w:cstheme="minorBidi"/>
          <w:szCs w:val="22"/>
        </w:rPr>
        <w:t>(</w:t>
      </w:r>
      <w:r w:rsidRPr="000A0B79">
        <w:rPr>
          <w:rFonts w:ascii="Times New Roman" w:eastAsiaTheme="minorHAnsi" w:hAnsi="Times New Roman" w:cstheme="minorBidi"/>
          <w:szCs w:val="22"/>
        </w:rPr>
        <w:t>NAM</w:t>
      </w:r>
      <w:r w:rsidRPr="000A0B79">
        <w:rPr>
          <w:rFonts w:ascii="SutonnyMJ" w:eastAsiaTheme="minorHAnsi" w:hAnsi="SutonnyMJ" w:cstheme="minorBidi"/>
          <w:szCs w:val="22"/>
        </w:rPr>
        <w:t>)</w:t>
      </w:r>
      <w:r w:rsidRPr="000A0B79">
        <w:rPr>
          <w:rFonts w:ascii="SutonnyMJ" w:eastAsiaTheme="minorHAnsi" w:hAnsi="SutonnyMJ" w:cstheme="minorBidi"/>
          <w:sz w:val="24"/>
          <w:szCs w:val="22"/>
        </w:rPr>
        <w:t xml:space="preserve"> kxl© m‡¤§j‡b †hvM`vb K‡i evsjv‡`k ms¯’vwUi m`m¨c` MÖnY K‡i| G m‡¤§j‡b e½eÜz †kL gywReyi ingv‡bi mv‡_ mvÿv‡Zi ci wKDevi wecøex †bZv wd‡`j Kv‡¯¿v e‡j wQ‡jb|</w:t>
      </w:r>
    </w:p>
    <w:p w:rsidR="000A0B79" w:rsidRPr="000A0B79" w:rsidRDefault="000A0B79" w:rsidP="00F67961">
      <w:pPr>
        <w:shd w:val="clear" w:color="auto" w:fill="F2F2F2" w:themeFill="background1" w:themeFillShade="F2"/>
        <w:tabs>
          <w:tab w:val="left" w:pos="360"/>
          <w:tab w:val="left" w:pos="720"/>
          <w:tab w:val="left" w:pos="2520"/>
          <w:tab w:val="left" w:pos="4680"/>
          <w:tab w:val="left" w:pos="6840"/>
          <w:tab w:val="left" w:pos="8820"/>
        </w:tabs>
        <w:ind w:left="387"/>
        <w:jc w:val="both"/>
        <w:rPr>
          <w:rFonts w:ascii="Times New Roman" w:eastAsiaTheme="minorHAnsi" w:hAnsi="Times New Roman" w:cstheme="minorBidi"/>
          <w:szCs w:val="22"/>
        </w:rPr>
      </w:pPr>
      <w:r w:rsidRPr="000A0B79">
        <w:rPr>
          <w:rFonts w:ascii="SutonnyMJ" w:eastAsiaTheme="minorHAnsi" w:hAnsi="SutonnyMJ" w:cstheme="minorBidi"/>
          <w:sz w:val="24"/>
          <w:szCs w:val="22"/>
        </w:rPr>
        <w:tab/>
        <w:t>Ò</w:t>
      </w:r>
      <w:r w:rsidRPr="000A0B79">
        <w:rPr>
          <w:rFonts w:ascii="Times New Roman" w:eastAsiaTheme="minorHAnsi" w:hAnsi="Times New Roman" w:cstheme="minorBidi"/>
          <w:szCs w:val="22"/>
        </w:rPr>
        <w:t>I have not seen the Himalays,</w:t>
      </w:r>
    </w:p>
    <w:p w:rsidR="000A0B79" w:rsidRPr="000A0B79" w:rsidRDefault="000A0B79" w:rsidP="00F67961">
      <w:pPr>
        <w:shd w:val="clear" w:color="auto" w:fill="F2F2F2" w:themeFill="background1" w:themeFillShade="F2"/>
        <w:tabs>
          <w:tab w:val="left" w:pos="360"/>
          <w:tab w:val="left" w:pos="720"/>
          <w:tab w:val="left" w:pos="2520"/>
          <w:tab w:val="left" w:pos="4680"/>
          <w:tab w:val="left" w:pos="6840"/>
          <w:tab w:val="left" w:pos="8820"/>
        </w:tabs>
        <w:ind w:left="387"/>
        <w:jc w:val="both"/>
        <w:rPr>
          <w:rFonts w:ascii="Times New Roman" w:eastAsiaTheme="minorHAnsi" w:hAnsi="Times New Roman" w:cstheme="minorBidi"/>
          <w:szCs w:val="22"/>
        </w:rPr>
      </w:pPr>
      <w:r w:rsidRPr="000A0B79">
        <w:rPr>
          <w:rFonts w:ascii="Times New Roman" w:eastAsiaTheme="minorHAnsi" w:hAnsi="Times New Roman" w:cstheme="minorBidi"/>
          <w:szCs w:val="22"/>
        </w:rPr>
        <w:tab/>
        <w:t>But I have seen Sheike Mujib.</w:t>
      </w:r>
    </w:p>
    <w:p w:rsidR="000A0B79" w:rsidRPr="000A0B79" w:rsidRDefault="000A0B79" w:rsidP="00F67961">
      <w:pPr>
        <w:shd w:val="clear" w:color="auto" w:fill="F2F2F2" w:themeFill="background1" w:themeFillShade="F2"/>
        <w:tabs>
          <w:tab w:val="left" w:pos="360"/>
          <w:tab w:val="left" w:pos="720"/>
          <w:tab w:val="left" w:pos="2520"/>
          <w:tab w:val="left" w:pos="4680"/>
          <w:tab w:val="left" w:pos="6840"/>
          <w:tab w:val="left" w:pos="8820"/>
        </w:tabs>
        <w:ind w:left="387"/>
        <w:jc w:val="both"/>
        <w:rPr>
          <w:rFonts w:ascii="Times New Roman" w:eastAsiaTheme="minorHAnsi" w:hAnsi="Times New Roman" w:cstheme="minorBidi"/>
          <w:szCs w:val="22"/>
        </w:rPr>
      </w:pPr>
      <w:r w:rsidRPr="000A0B79">
        <w:rPr>
          <w:rFonts w:ascii="Times New Roman" w:eastAsiaTheme="minorHAnsi" w:hAnsi="Times New Roman" w:cstheme="minorBidi"/>
          <w:szCs w:val="22"/>
        </w:rPr>
        <w:tab/>
        <w:t>In personality and in courage, this man is the Himalays,</w:t>
      </w:r>
    </w:p>
    <w:p w:rsidR="000A0B79" w:rsidRPr="000A0B79" w:rsidRDefault="000A0B79" w:rsidP="00F67961">
      <w:pPr>
        <w:shd w:val="clear" w:color="auto" w:fill="F2F2F2" w:themeFill="background1" w:themeFillShade="F2"/>
        <w:tabs>
          <w:tab w:val="left" w:pos="360"/>
          <w:tab w:val="left" w:pos="720"/>
          <w:tab w:val="left" w:pos="2520"/>
          <w:tab w:val="left" w:pos="4680"/>
          <w:tab w:val="left" w:pos="6840"/>
          <w:tab w:val="left" w:pos="8820"/>
        </w:tabs>
        <w:ind w:left="387"/>
        <w:jc w:val="both"/>
        <w:rPr>
          <w:rFonts w:ascii="SutonnyMJ" w:eastAsiaTheme="minorHAnsi" w:hAnsi="SutonnyMJ" w:cstheme="minorBidi"/>
          <w:sz w:val="24"/>
          <w:szCs w:val="22"/>
        </w:rPr>
      </w:pPr>
      <w:r w:rsidRPr="000A0B79">
        <w:rPr>
          <w:rFonts w:ascii="Times New Roman" w:eastAsiaTheme="minorHAnsi" w:hAnsi="Times New Roman" w:cstheme="minorBidi"/>
          <w:szCs w:val="22"/>
        </w:rPr>
        <w:tab/>
        <w:t>I have thus had the experience of witnessing the Himalays</w:t>
      </w:r>
      <w:r w:rsidRPr="000A0B79">
        <w:rPr>
          <w:rFonts w:ascii="SutonnyMJ" w:eastAsiaTheme="minorHAnsi" w:hAnsi="SutonnyMJ" w:cstheme="minorBidi"/>
          <w:sz w:val="24"/>
          <w:szCs w:val="22"/>
        </w:rPr>
        <w:t>Ó</w:t>
      </w:r>
    </w:p>
    <w:p w:rsidR="000A0B79" w:rsidRPr="000A0B79" w:rsidRDefault="000A0B79" w:rsidP="00F67961">
      <w:pPr>
        <w:shd w:val="clear" w:color="auto" w:fill="F2F2F2" w:themeFill="background1" w:themeFillShade="F2"/>
        <w:tabs>
          <w:tab w:val="left" w:pos="360"/>
          <w:tab w:val="left" w:pos="720"/>
          <w:tab w:val="left" w:pos="2520"/>
          <w:tab w:val="left" w:pos="4680"/>
          <w:tab w:val="left" w:pos="6840"/>
          <w:tab w:val="left" w:pos="8820"/>
        </w:tabs>
        <w:ind w:left="387"/>
        <w:jc w:val="both"/>
        <w:rPr>
          <w:rFonts w:ascii="Times New Roman" w:eastAsiaTheme="minorHAnsi" w:hAnsi="Times New Roman" w:cstheme="minorBidi"/>
          <w:szCs w:val="22"/>
        </w:rPr>
      </w:pPr>
      <w:r w:rsidRPr="000A0B79">
        <w:rPr>
          <w:rFonts w:ascii="SutonnyMJ" w:eastAsiaTheme="minorHAnsi" w:hAnsi="SutonnyMJ" w:cstheme="minorBidi"/>
          <w:sz w:val="24"/>
          <w:szCs w:val="22"/>
        </w:rPr>
        <w:tab/>
        <w:t>[</w:t>
      </w:r>
      <w:r w:rsidRPr="000A0B79">
        <w:rPr>
          <w:rFonts w:ascii="Times New Roman" w:eastAsiaTheme="minorHAnsi" w:hAnsi="Times New Roman" w:cstheme="minorBidi"/>
          <w:szCs w:val="22"/>
        </w:rPr>
        <w:t>in 1973, at an international summit of NAM, held in Algions]</w:t>
      </w:r>
    </w:p>
    <w:p w:rsidR="000A0B79" w:rsidRPr="000A0B79"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 xml:space="preserve">1974 mv‡ji 22 †deªæqvwi cvwK¯Ívb evsjv‡`k‡K ¯^xK…wZ †`q| ciw`b A_©vr 23 ‡deªæqvwi cvwK¯Ív‡bi jv‡nv‡i AbywôZ Bmjvgx m‡¤§jb ms¯’v </w:t>
      </w:r>
      <w:r w:rsidRPr="000A0B79">
        <w:rPr>
          <w:rFonts w:ascii="Times New Roman" w:eastAsiaTheme="minorHAnsi" w:hAnsi="Times New Roman" w:cstheme="minorBidi"/>
          <w:szCs w:val="22"/>
        </w:rPr>
        <w:t>(OIC)</w:t>
      </w:r>
      <w:r w:rsidRPr="000A0B79">
        <w:rPr>
          <w:rFonts w:ascii="SutonnyMJ" w:eastAsiaTheme="minorHAnsi" w:hAnsi="SutonnyMJ" w:cstheme="minorBidi"/>
          <w:sz w:val="24"/>
          <w:szCs w:val="22"/>
        </w:rPr>
        <w:t xml:space="preserve"> Gi wØZxh m‡¤§j‡b †hvM`vb K‡i evsjv‡`k msMVbwUi m`m¨c` jvf K‡i| A_©vr </w:t>
      </w:r>
      <w:r w:rsidRPr="000A0B79">
        <w:rPr>
          <w:rFonts w:ascii="Times New Roman" w:eastAsiaTheme="minorHAnsi" w:hAnsi="Times New Roman" w:cstheme="minorBidi"/>
          <w:szCs w:val="22"/>
        </w:rPr>
        <w:t>OIC</w:t>
      </w:r>
      <w:r w:rsidRPr="000A0B79">
        <w:rPr>
          <w:rFonts w:ascii="SutonnyMJ" w:eastAsiaTheme="minorHAnsi" w:hAnsi="SutonnyMJ" w:cstheme="minorBidi"/>
          <w:sz w:val="24"/>
          <w:szCs w:val="22"/>
        </w:rPr>
        <w:t xml:space="preserve">-Gi 2q kxl© m‡¤§j‡b e½eÜz †kL gywReyi ingvb AskMÖnY K‡ib| </w:t>
      </w:r>
    </w:p>
    <w:p w:rsidR="000A0B79" w:rsidRPr="00CB25DB" w:rsidRDefault="000A0B79" w:rsidP="00AD4CBA">
      <w:pPr>
        <w:numPr>
          <w:ilvl w:val="0"/>
          <w:numId w:val="385"/>
        </w:numPr>
        <w:shd w:val="clear" w:color="auto" w:fill="FFFFFF" w:themeFill="background1"/>
        <w:tabs>
          <w:tab w:val="left" w:pos="360"/>
          <w:tab w:val="left" w:pos="2520"/>
          <w:tab w:val="left" w:pos="4680"/>
          <w:tab w:val="left" w:pos="6840"/>
          <w:tab w:val="left" w:pos="8820"/>
        </w:tabs>
        <w:contextualSpacing/>
        <w:jc w:val="both"/>
        <w:rPr>
          <w:rFonts w:ascii="SutonnyMJ" w:eastAsiaTheme="minorHAnsi" w:hAnsi="SutonnyMJ" w:cstheme="minorBidi"/>
          <w:sz w:val="24"/>
          <w:szCs w:val="22"/>
        </w:rPr>
      </w:pPr>
      <w:r w:rsidRPr="000A0B79">
        <w:rPr>
          <w:rFonts w:ascii="SutonnyMJ" w:eastAsiaTheme="minorHAnsi" w:hAnsi="SutonnyMJ" w:cstheme="minorBidi"/>
          <w:sz w:val="24"/>
          <w:szCs w:val="22"/>
        </w:rPr>
        <w:t>1972 mv‡ji 17 A‡±vei evsjv‡`k RvwZms‡Ni ¯’vqx ch©‡eÿ‡Ki gh©v`v jvf K‡i| AZtci 1974 mv‡ji 17 †m‡Þ¤^i gv‡m evsjv‡`k `xN© cÖwZwÿZ RvwZms‡Ni mvaviY cwil‡`i 23Zg Awa‡ek‡b ms¯’vwUi 136Zg m`m¨c` jvf K‡i| 25 †m‡Þ¤^i, 1974 mv‡j e½eÜz RvwZms‡Ni mvaviY cwil‡`i Awa‡ek‡b evsjv fvlvq fvlY `vb K‡i evOvwji gvZ…fvlvi gh©v`v‡K we‡k^i `iev‡i DbœZ K‡ib|</w:t>
      </w:r>
    </w:p>
    <w:p w:rsidR="00C67699" w:rsidRPr="006408BB" w:rsidRDefault="00F67961"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8"/>
          <w:szCs w:val="28"/>
          <w:shd w:val="clear" w:color="auto" w:fill="BFBFBF"/>
        </w:rPr>
      </w:pPr>
      <w:r>
        <w:rPr>
          <w:rFonts w:ascii="SutonnyMJ" w:eastAsia="SutonnyMJ" w:hAnsi="SutonnyMJ" w:cs="SutonnyMJ"/>
          <w:b/>
          <w:sz w:val="28"/>
          <w:szCs w:val="28"/>
          <w:shd w:val="clear" w:color="auto" w:fill="D9D9D9" w:themeFill="background1" w:themeFillShade="D9"/>
        </w:rPr>
        <w:t xml:space="preserve"> L</w:t>
      </w:r>
      <w:r w:rsidR="00C67699" w:rsidRPr="006408BB">
        <w:rPr>
          <w:rFonts w:ascii="SutonnyMJ" w:eastAsia="SutonnyMJ" w:hAnsi="SutonnyMJ" w:cs="SutonnyMJ"/>
          <w:b/>
          <w:sz w:val="28"/>
          <w:szCs w:val="28"/>
          <w:shd w:val="clear" w:color="auto" w:fill="D9D9D9" w:themeFill="background1" w:themeFillShade="D9"/>
        </w:rPr>
        <w:t>›`Kvi †gvkZvK Avn‡g‡`i kvmbvgj</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szCs w:val="28"/>
          <w:shd w:val="clear" w:color="auto" w:fill="BFBFBF"/>
        </w:rPr>
      </w:pPr>
      <w:r w:rsidRPr="006408BB">
        <w:rPr>
          <w:rFonts w:ascii="SutonnyMJ" w:eastAsia="SutonnyMJ" w:hAnsi="SutonnyMJ" w:cs="SutonnyMJ"/>
          <w:b/>
          <w:sz w:val="24"/>
          <w:szCs w:val="28"/>
          <w:shd w:val="clear" w:color="auto" w:fill="D9D9D9" w:themeFill="background1" w:themeFillShade="D9"/>
        </w:rPr>
        <w:t>(15 AvM÷, 1975- 06 b‡f¤^i, 1975)</w:t>
      </w:r>
    </w:p>
    <w:p w:rsidR="00C67699" w:rsidRPr="006408BB" w:rsidRDefault="00C67699" w:rsidP="00AD4CBA">
      <w:pPr>
        <w:numPr>
          <w:ilvl w:val="0"/>
          <w:numId w:val="167"/>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L›`Kvi †gvkZvK wQ‡jb- gywRebMi miKv‡ii ciivóª, AvBb I msm` welqK gš¿x</w:t>
      </w:r>
    </w:p>
    <w:p w:rsidR="00C67699" w:rsidRPr="006408BB" w:rsidRDefault="00C67699" w:rsidP="00AD4CBA">
      <w:pPr>
        <w:numPr>
          <w:ilvl w:val="0"/>
          <w:numId w:val="167"/>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†`k ¯^vaxb nIqvi c‡i †kL gywReyi ingv‡bi gš¿xmfvi</w:t>
      </w:r>
      <w:r w:rsidR="00897E91">
        <w:rPr>
          <w:rFonts w:ascii="SutonnyMJ" w:eastAsia="SutonnyMJ" w:hAnsi="SutonnyMJ" w:cs="SutonnyMJ"/>
          <w:sz w:val="24"/>
        </w:rPr>
        <w:t>Ñ we`¨yr, †mP I eb¨v wbqš¿Y gš¿Y</w:t>
      </w:r>
      <w:r w:rsidRPr="006408BB">
        <w:rPr>
          <w:rFonts w:ascii="SutonnyMJ" w:eastAsia="SutonnyMJ" w:hAnsi="SutonnyMJ" w:cs="SutonnyMJ"/>
          <w:sz w:val="24"/>
        </w:rPr>
        <w:t>vj‡qi gš¿x wQ‡jb</w:t>
      </w:r>
    </w:p>
    <w:p w:rsidR="00C67699" w:rsidRPr="006408BB" w:rsidRDefault="00C67699" w:rsidP="00AD4CBA">
      <w:pPr>
        <w:pStyle w:val="ListParagraph"/>
        <w:numPr>
          <w:ilvl w:val="0"/>
          <w:numId w:val="167"/>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pacing w:val="-4"/>
          <w:sz w:val="24"/>
        </w:rPr>
        <w:t xml:space="preserve">15 AvM÷, 1975 mv‡j e½eÜzi Lywb‡`i </w:t>
      </w:r>
      <w:r w:rsidRPr="00913F50">
        <w:rPr>
          <w:rFonts w:ascii="SutonnyMJ" w:eastAsia="SutonnyMJ" w:hAnsi="SutonnyMJ" w:cs="SutonnyMJ"/>
          <w:spacing w:val="-4"/>
          <w:sz w:val="24"/>
        </w:rPr>
        <w:t>mnvqZv</w:t>
      </w:r>
      <w:r w:rsidR="00913F50" w:rsidRPr="00913F50">
        <w:rPr>
          <w:rFonts w:ascii="SutonnyMJ" w:eastAsia="SutonnyMJ" w:hAnsi="SutonnyMJ" w:cs="SutonnyMJ"/>
          <w:spacing w:val="-4"/>
          <w:sz w:val="24"/>
        </w:rPr>
        <w:t>q</w:t>
      </w:r>
      <w:r w:rsidRPr="006408BB">
        <w:rPr>
          <w:rFonts w:ascii="SutonnyMJ" w:eastAsia="SutonnyMJ" w:hAnsi="SutonnyMJ" w:cs="SutonnyMJ"/>
          <w:spacing w:val="-4"/>
          <w:sz w:val="24"/>
        </w:rPr>
        <w:t xml:space="preserve"> ÿgZv `Lj K‡i- L›`Kvi †gvkZvK Avn‡g`|</w:t>
      </w:r>
    </w:p>
    <w:p w:rsidR="00C67699" w:rsidRPr="006408BB" w:rsidRDefault="00C67699" w:rsidP="00AD4CBA">
      <w:pPr>
        <w:pStyle w:val="ListParagraph"/>
        <w:numPr>
          <w:ilvl w:val="0"/>
          <w:numId w:val="167"/>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pacing w:val="-4"/>
          <w:sz w:val="24"/>
        </w:rPr>
        <w:t xml:space="preserve">L›`Kvi †gvkZvK Avn‡g‡`i kvmbvgj wQj gvÎ- 83 w`b </w:t>
      </w:r>
    </w:p>
    <w:p w:rsidR="00C67699" w:rsidRPr="006408BB" w:rsidRDefault="00897E91" w:rsidP="00AD4CBA">
      <w:pPr>
        <w:pStyle w:val="ListParagraph"/>
        <w:numPr>
          <w:ilvl w:val="0"/>
          <w:numId w:val="167"/>
        </w:numPr>
        <w:tabs>
          <w:tab w:val="left" w:pos="360"/>
          <w:tab w:val="left" w:pos="2340"/>
          <w:tab w:val="left" w:pos="4320"/>
          <w:tab w:val="left" w:pos="6210"/>
          <w:tab w:val="left" w:pos="8100"/>
        </w:tabs>
        <w:ind w:left="360"/>
        <w:contextualSpacing/>
        <w:jc w:val="both"/>
        <w:rPr>
          <w:rFonts w:ascii="SutonnyMJ" w:eastAsia="SutonnyMJ" w:hAnsi="SutonnyMJ" w:cs="SutonnyMJ"/>
          <w:b/>
        </w:rPr>
      </w:pPr>
      <w:r>
        <w:rPr>
          <w:rFonts w:ascii="SutonnyMJ" w:eastAsia="SutonnyMJ" w:hAnsi="SutonnyMJ" w:cs="SutonnyMJ"/>
          <w:sz w:val="24"/>
        </w:rPr>
        <w:lastRenderedPageBreak/>
        <w:t>15 AvM‡÷i nZ¨vKvÐ I RvZxq 4 †bZv nZ¨vKv‡Ði wePvi iwnZKi‡Y</w:t>
      </w:r>
      <w:r w:rsidR="00C67699" w:rsidRPr="006408BB">
        <w:rPr>
          <w:rFonts w:ascii="SutonnyMJ" w:eastAsia="SutonnyMJ" w:hAnsi="SutonnyMJ" w:cs="SutonnyMJ"/>
          <w:sz w:val="24"/>
        </w:rPr>
        <w:t>i Rb¨ cvk K‡ib- Bb‡WgwbwU wej</w:t>
      </w:r>
    </w:p>
    <w:p w:rsidR="00C67699" w:rsidRPr="006408BB" w:rsidRDefault="00C67699" w:rsidP="00AD4CBA">
      <w:pPr>
        <w:pStyle w:val="ListParagraph"/>
        <w:numPr>
          <w:ilvl w:val="0"/>
          <w:numId w:val="167"/>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z w:val="24"/>
        </w:rPr>
        <w:t>ÒRq evsjvÓ †¯øvMv‡bi cwie‡Z© Òevsjv‡`k wR›`vev`Ó †¯øvMvb Pvjy K‡ib</w:t>
      </w:r>
    </w:p>
    <w:p w:rsidR="00C67699" w:rsidRPr="006408BB" w:rsidRDefault="00C67699" w:rsidP="00AD4CBA">
      <w:pPr>
        <w:pStyle w:val="ListParagraph"/>
        <w:numPr>
          <w:ilvl w:val="0"/>
          <w:numId w:val="167"/>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z w:val="24"/>
        </w:rPr>
        <w:t>Òevsjv‡`k †eZviÓ bv‡gi cwie‡Z© cvwK¯Ív‡bi Av`‡j Ò‡iwWI evsjv‡`kÓ bvgKi</w:t>
      </w:r>
      <w:r w:rsidR="00897E91">
        <w:rPr>
          <w:rFonts w:ascii="SutonnyMJ" w:eastAsia="SutonnyMJ" w:hAnsi="SutonnyMJ" w:cs="SutonnyMJ"/>
          <w:sz w:val="24"/>
        </w:rPr>
        <w:t>Y</w:t>
      </w:r>
      <w:r w:rsidRPr="006408BB">
        <w:rPr>
          <w:rFonts w:ascii="SutonnyMJ" w:eastAsia="SutonnyMJ" w:hAnsi="SutonnyMJ" w:cs="SutonnyMJ"/>
          <w:sz w:val="24"/>
        </w:rPr>
        <w:t xml:space="preserve"> K‡ib</w:t>
      </w:r>
    </w:p>
    <w:p w:rsidR="00C67699" w:rsidRPr="006408BB" w:rsidRDefault="00897E91" w:rsidP="00AD4CBA">
      <w:pPr>
        <w:pStyle w:val="ListParagraph"/>
        <w:numPr>
          <w:ilvl w:val="0"/>
          <w:numId w:val="167"/>
        </w:numPr>
        <w:tabs>
          <w:tab w:val="left" w:pos="360"/>
          <w:tab w:val="left" w:pos="2340"/>
          <w:tab w:val="left" w:pos="4320"/>
          <w:tab w:val="left" w:pos="6210"/>
          <w:tab w:val="left" w:pos="8100"/>
        </w:tabs>
        <w:ind w:left="360"/>
        <w:contextualSpacing/>
        <w:jc w:val="both"/>
        <w:rPr>
          <w:rFonts w:ascii="SutonnyMJ" w:eastAsia="SutonnyMJ" w:hAnsi="SutonnyMJ" w:cs="SutonnyMJ"/>
          <w:b/>
        </w:rPr>
      </w:pPr>
      <w:r>
        <w:rPr>
          <w:rFonts w:ascii="SutonnyMJ" w:eastAsia="SutonnyMJ" w:hAnsi="SutonnyMJ" w:cs="SutonnyMJ"/>
          <w:sz w:val="24"/>
        </w:rPr>
        <w:t>L›`Kvi †gvkZvK RvZxq †eB</w:t>
      </w:r>
      <w:r w:rsidR="00C67699" w:rsidRPr="006408BB">
        <w:rPr>
          <w:rFonts w:ascii="SutonnyMJ" w:eastAsia="SutonnyMJ" w:hAnsi="SutonnyMJ" w:cs="SutonnyMJ"/>
          <w:sz w:val="24"/>
        </w:rPr>
        <w:t>gvb wn‡m‡e me©Rb wbw›`Z|</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8"/>
          <w:szCs w:val="24"/>
          <w:shd w:val="clear" w:color="auto" w:fill="BFBFBF"/>
        </w:rPr>
      </w:pPr>
      <w:r w:rsidRPr="006408BB">
        <w:rPr>
          <w:rFonts w:ascii="SutonnyMJ" w:eastAsia="SutonnyMJ" w:hAnsi="SutonnyMJ" w:cs="SutonnyMJ"/>
          <w:b/>
          <w:sz w:val="28"/>
          <w:szCs w:val="24"/>
          <w:shd w:val="clear" w:color="auto" w:fill="D9D9D9" w:themeFill="background1" w:themeFillShade="D9"/>
        </w:rPr>
        <w:t>Avey mv`vZ †gvnv¤§` mv‡q‡gi kvmbvgj</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6"/>
          <w:shd w:val="clear" w:color="auto" w:fill="BFBFBF"/>
        </w:rPr>
      </w:pPr>
      <w:r w:rsidRPr="006408BB">
        <w:rPr>
          <w:rFonts w:ascii="SutonnyMJ" w:eastAsia="SutonnyMJ" w:hAnsi="SutonnyMJ" w:cs="SutonnyMJ"/>
          <w:b/>
          <w:sz w:val="26"/>
          <w:shd w:val="clear" w:color="auto" w:fill="D9D9D9" w:themeFill="background1" w:themeFillShade="D9"/>
        </w:rPr>
        <w:t>(6 b‡f¤^i, 1975- 21 GwcÖj, 1977)</w:t>
      </w:r>
    </w:p>
    <w:p w:rsidR="00C67699" w:rsidRPr="006408BB" w:rsidRDefault="00C67699" w:rsidP="00AD4CBA">
      <w:pPr>
        <w:pStyle w:val="ListParagraph"/>
        <w:numPr>
          <w:ilvl w:val="0"/>
          <w:numId w:val="168"/>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¯^vaxb evsjv‡`‡ki cÖ_g cÖavb wePvicwZ wQ‡jb- Avey mv`vZ †gvnv¤§` mv‡qg (G.Gm.Gg. mv‡qg)</w:t>
      </w:r>
    </w:p>
    <w:p w:rsidR="00C67699" w:rsidRPr="006408BB" w:rsidRDefault="00C67699" w:rsidP="00AD4CBA">
      <w:pPr>
        <w:pStyle w:val="ListParagraph"/>
        <w:numPr>
          <w:ilvl w:val="0"/>
          <w:numId w:val="168"/>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†gvkZvK AcmvwiZ n‡j 6 b‡f¤^i, 1975 mv‡j </w:t>
      </w:r>
      <w:r w:rsidRPr="00913F50">
        <w:rPr>
          <w:rFonts w:ascii="SutonnyMJ" w:eastAsia="SutonnyMJ" w:hAnsi="SutonnyMJ" w:cs="SutonnyMJ"/>
          <w:sz w:val="24"/>
        </w:rPr>
        <w:t>m</w:t>
      </w:r>
      <w:r w:rsidR="00913F50" w:rsidRPr="00913F50">
        <w:rPr>
          <w:rFonts w:ascii="SutonnyMJ" w:eastAsia="SutonnyMJ" w:hAnsi="SutonnyMJ" w:cs="SutonnyMJ"/>
          <w:sz w:val="24"/>
        </w:rPr>
        <w:t>v</w:t>
      </w:r>
      <w:r w:rsidRPr="00913F50">
        <w:rPr>
          <w:rFonts w:ascii="SutonnyMJ" w:eastAsia="SutonnyMJ" w:hAnsi="SutonnyMJ" w:cs="SutonnyMJ"/>
          <w:sz w:val="24"/>
        </w:rPr>
        <w:t>sweavwbK</w:t>
      </w:r>
      <w:r w:rsidRPr="006408BB">
        <w:rPr>
          <w:rFonts w:ascii="SutonnyMJ" w:eastAsia="SutonnyMJ" w:hAnsi="SutonnyMJ" w:cs="SutonnyMJ"/>
          <w:sz w:val="24"/>
        </w:rPr>
        <w:t xml:space="preserve"> wbq‡g cÖavb wePvicwZ wn‡m‡e ivóªcwZ wbhy³ nb</w:t>
      </w:r>
    </w:p>
    <w:p w:rsidR="00C67699" w:rsidRPr="006408BB" w:rsidRDefault="00C67699" w:rsidP="00AD4CBA">
      <w:pPr>
        <w:pStyle w:val="ListParagraph"/>
        <w:numPr>
          <w:ilvl w:val="0"/>
          <w:numId w:val="168"/>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wRqvDi ingv‡bi Kv‡Q ivóªcwZi ÿgZv †Q‡o ‡`b-1977 mv‡ji 21 GwcÖj</w:t>
      </w:r>
    </w:p>
    <w:p w:rsidR="00C67699" w:rsidRPr="006408BB" w:rsidRDefault="00980508"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8"/>
          <w:szCs w:val="24"/>
          <w:shd w:val="clear" w:color="auto" w:fill="BFBFBF"/>
        </w:rPr>
      </w:pPr>
      <w:r w:rsidRPr="006408BB">
        <w:rPr>
          <w:rFonts w:ascii="SutonnyMJ" w:eastAsia="SutonnyMJ" w:hAnsi="SutonnyMJ" w:cs="SutonnyMJ"/>
          <w:b/>
          <w:sz w:val="28"/>
          <w:szCs w:val="24"/>
          <w:shd w:val="clear" w:color="auto" w:fill="D9D9D9" w:themeFill="background1" w:themeFillShade="D9"/>
        </w:rPr>
        <w:t>wRqvDi ingv</w:t>
      </w:r>
      <w:r w:rsidR="00C67699" w:rsidRPr="006408BB">
        <w:rPr>
          <w:rFonts w:ascii="SutonnyMJ" w:eastAsia="SutonnyMJ" w:hAnsi="SutonnyMJ" w:cs="SutonnyMJ"/>
          <w:b/>
          <w:sz w:val="28"/>
          <w:szCs w:val="24"/>
          <w:shd w:val="clear" w:color="auto" w:fill="D9D9D9" w:themeFill="background1" w:themeFillShade="D9"/>
        </w:rPr>
        <w:t>b</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BFBFBF"/>
        </w:rPr>
      </w:pPr>
      <w:r w:rsidRPr="006408BB">
        <w:rPr>
          <w:rFonts w:ascii="SutonnyMJ" w:eastAsia="SutonnyMJ" w:hAnsi="SutonnyMJ" w:cs="SutonnyMJ"/>
          <w:b/>
          <w:sz w:val="24"/>
          <w:shd w:val="clear" w:color="auto" w:fill="D9D9D9" w:themeFill="background1" w:themeFillShade="D9"/>
        </w:rPr>
        <w:t>(21 GwcÖj, 1977- 30 ‡g, 1981)</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6"/>
          <w:szCs w:val="6"/>
        </w:rPr>
      </w:pP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e½eÜzi kvmbvg‡j wRqvDi ingvb wQ‡jb: Dc-‡mbvcÖavb (‡mbvcÖavb wQ‡jb †K.Gg kwdDjøvn) </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wRqvDi ingvb‡K ‡mbvcÖavb wn‡m‡e `vwqZ¡ w`‡qwQ‡jb- L›`Kvi †gvkZvK Avn‡g`</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1975 mv‡</w:t>
      </w:r>
      <w:r w:rsidR="00897E91">
        <w:rPr>
          <w:rFonts w:ascii="SutonnyMJ" w:eastAsia="SutonnyMJ" w:hAnsi="SutonnyMJ" w:cs="SutonnyMJ"/>
          <w:sz w:val="24"/>
        </w:rPr>
        <w:t>ji 3 b‡f¤^i Lv‡j` †gvkvii‡di Afy</w:t>
      </w:r>
      <w:r w:rsidRPr="006408BB">
        <w:rPr>
          <w:rFonts w:ascii="SutonnyMJ" w:eastAsia="SutonnyMJ" w:hAnsi="SutonnyMJ" w:cs="SutonnyMJ"/>
          <w:sz w:val="24"/>
        </w:rPr>
        <w:t xml:space="preserve">¨Ìv‡b L›`Kvi †gvkZvK 6 b‡f¤^i c`Z¨vM </w:t>
      </w:r>
      <w:r w:rsidR="00897E91">
        <w:rPr>
          <w:rFonts w:ascii="SutonnyMJ" w:eastAsia="SutonnyMJ" w:hAnsi="SutonnyMJ" w:cs="SutonnyMJ"/>
          <w:sz w:val="24"/>
        </w:rPr>
        <w:t>Ki‡Z eva¨ nq| mv‡_ mv‡_ wRqvI wP</w:t>
      </w:r>
      <w:r w:rsidRPr="006408BB">
        <w:rPr>
          <w:rFonts w:ascii="SutonnyMJ" w:eastAsia="SutonnyMJ" w:hAnsi="SutonnyMJ" w:cs="SutonnyMJ"/>
          <w:sz w:val="24"/>
        </w:rPr>
        <w:t xml:space="preserve">d Ae </w:t>
      </w:r>
      <w:r w:rsidR="00913F50" w:rsidRPr="00913F50">
        <w:rPr>
          <w:rFonts w:ascii="SutonnyMJ" w:eastAsia="SutonnyMJ" w:hAnsi="SutonnyMJ" w:cs="SutonnyMJ"/>
          <w:sz w:val="24"/>
        </w:rPr>
        <w:t>Avwg</w:t>
      </w:r>
      <w:r w:rsidRPr="00913F50">
        <w:rPr>
          <w:rFonts w:ascii="SutonnyMJ" w:eastAsia="SutonnyMJ" w:hAnsi="SutonnyMJ" w:cs="SutonnyMJ"/>
          <w:sz w:val="24"/>
        </w:rPr>
        <w:t>©</w:t>
      </w:r>
      <w:r w:rsidRPr="006408BB">
        <w:rPr>
          <w:rFonts w:ascii="SutonnyMJ" w:eastAsia="SutonnyMJ" w:hAnsi="SutonnyMJ" w:cs="SutonnyMJ"/>
          <w:sz w:val="24"/>
        </w:rPr>
        <w:t xml:space="preserve"> ÷vd †_‡K c`P</w:t>
      </w:r>
      <w:r w:rsidR="00897E91">
        <w:rPr>
          <w:rFonts w:ascii="SutonnyMJ" w:eastAsia="SutonnyMJ" w:hAnsi="SutonnyMJ" w:cs="SutonnyMJ"/>
          <w:sz w:val="24"/>
        </w:rPr>
        <w:t>z¨Z Ges XvKv K¨v›Ub‡g‡›U M„new›`</w:t>
      </w:r>
      <w:r w:rsidRPr="006408BB">
        <w:rPr>
          <w:rFonts w:ascii="SutonnyMJ" w:eastAsia="SutonnyMJ" w:hAnsi="SutonnyMJ" w:cs="SutonnyMJ"/>
          <w:sz w:val="24"/>
        </w:rPr>
        <w:t xml:space="preserve"> nb| 7 b‡f¤^i wmcvnx‡`i GK cvëv Af~¨Ìv‡b Lv‡j` †gvkviid, bvRgyj û`v I GwUGg nvq`vi wbnZ nb Ges wRqv gy³ nq|</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wePvicwZ mv‡qg ivóªcwZ _vKKvKvjxb wRqv wQ‡jb- cÖavb </w:t>
      </w:r>
      <w:r w:rsidR="00913F50" w:rsidRPr="00913F50">
        <w:rPr>
          <w:rFonts w:ascii="SutonnyMJ" w:eastAsia="SutonnyMJ" w:hAnsi="SutonnyMJ" w:cs="SutonnyMJ"/>
          <w:sz w:val="24"/>
        </w:rPr>
        <w:t>m</w:t>
      </w:r>
      <w:r w:rsidRPr="00913F50">
        <w:rPr>
          <w:rFonts w:ascii="SutonnyMJ" w:eastAsia="SutonnyMJ" w:hAnsi="SutonnyMJ" w:cs="SutonnyMJ"/>
          <w:sz w:val="24"/>
        </w:rPr>
        <w:t>vgwiK</w:t>
      </w:r>
      <w:r w:rsidRPr="006408BB">
        <w:rPr>
          <w:rFonts w:ascii="SutonnyMJ" w:eastAsia="SutonnyMJ" w:hAnsi="SutonnyMJ" w:cs="SutonnyMJ"/>
          <w:sz w:val="24"/>
        </w:rPr>
        <w:t xml:space="preserve"> AvBb cÖkvmK </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e›`y‡Ki b‡ji g</w:t>
      </w:r>
      <w:r w:rsidR="00897E91">
        <w:rPr>
          <w:rFonts w:ascii="SutonnyMJ" w:eastAsia="SutonnyMJ" w:hAnsi="SutonnyMJ" w:cs="SutonnyMJ"/>
          <w:sz w:val="24"/>
        </w:rPr>
        <w:t>y‡L ivóªcwZ mv‡qg‡K ÿgZv †_‡K B</w:t>
      </w:r>
      <w:r w:rsidRPr="006408BB">
        <w:rPr>
          <w:rFonts w:ascii="SutonnyMJ" w:eastAsia="SutonnyMJ" w:hAnsi="SutonnyMJ" w:cs="SutonnyMJ"/>
          <w:sz w:val="24"/>
        </w:rPr>
        <w:t xml:space="preserve">¯Ídv w`‡Z eva¨ Kivb- 21 GwcÖj, 1977  </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†cÖwm‡W›U wbe©vP‡b wZwb Rqjvf K‡ib- 1978 mv‡j</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e½eÜz </w:t>
      </w:r>
      <w:r w:rsidR="00897E91">
        <w:rPr>
          <w:rFonts w:ascii="SutonnyMJ" w:eastAsia="SutonnyMJ" w:hAnsi="SutonnyMJ" w:cs="SutonnyMJ"/>
          <w:sz w:val="24"/>
        </w:rPr>
        <w:t xml:space="preserve">I RvZxq Pvi †bZv nZ¨vi Lywb‡`i </w:t>
      </w:r>
      <w:r w:rsidRPr="006408BB">
        <w:rPr>
          <w:rFonts w:ascii="SutonnyMJ" w:eastAsia="SutonnyMJ" w:hAnsi="SutonnyMJ" w:cs="SutonnyMJ"/>
          <w:sz w:val="24"/>
        </w:rPr>
        <w:t xml:space="preserve">wePvi e‡Ü </w:t>
      </w:r>
      <w:r w:rsidRPr="00913F50">
        <w:rPr>
          <w:rFonts w:ascii="SutonnyMJ" w:eastAsia="SutonnyMJ" w:hAnsi="SutonnyMJ" w:cs="SutonnyMJ"/>
          <w:sz w:val="24"/>
        </w:rPr>
        <w:t>B</w:t>
      </w:r>
      <w:r w:rsidR="00913F50" w:rsidRPr="00913F50">
        <w:rPr>
          <w:rFonts w:ascii="SutonnyMJ" w:eastAsia="SutonnyMJ" w:hAnsi="SutonnyMJ" w:cs="SutonnyMJ"/>
          <w:sz w:val="24"/>
        </w:rPr>
        <w:t>b‡W‡</w:t>
      </w:r>
      <w:r w:rsidRPr="00913F50">
        <w:rPr>
          <w:rFonts w:ascii="SutonnyMJ" w:eastAsia="SutonnyMJ" w:hAnsi="SutonnyMJ" w:cs="SutonnyMJ"/>
          <w:sz w:val="24"/>
        </w:rPr>
        <w:t>gwbwU</w:t>
      </w:r>
      <w:r w:rsidRPr="006408BB">
        <w:rPr>
          <w:rFonts w:ascii="SutonnyMJ" w:eastAsia="SutonnyMJ" w:hAnsi="SutonnyMJ" w:cs="SutonnyMJ"/>
          <w:sz w:val="24"/>
        </w:rPr>
        <w:t xml:space="preserve">Aa¨v‡`k mvsweavwbKfv‡e M„nxZ nq- wRqvi kvmbvg‡j (1979 mv‡j) </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Zuvi kvmbvg‡j fviZ I †mvwf‡qZ BDwbq‡bi mv‡_ `~iZ¡ m„wó nq Ges Px‡bi mv‡_ m¤úK© DbœZ nq</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mvK© MV‡bi ¯^cœ`ªóv ejv nq- wRqvDi ingvb‡K</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wRqvi cÖ‡Póvq evsjv‡`k kvwšÍiÿv wgk‡bi m`m¨c` jvf K‡i- 1979 mv‡j</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K…wl Dbœq‡b wRqvi †NvwlZ Kg©m~wP wQ‡jv- 19 `dv </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K…wl †mP cÖKí, Lvj Lbb cÖKí BZ¨vw` MÖnY K‡iwQ‡jb- wRqvDi ingvb</w:t>
      </w:r>
    </w:p>
    <w:p w:rsidR="00C67699" w:rsidRPr="006408BB" w:rsidRDefault="00C67699" w:rsidP="00AD4CBA">
      <w:pPr>
        <w:pStyle w:val="ListParagraph"/>
        <w:numPr>
          <w:ilvl w:val="0"/>
          <w:numId w:val="169"/>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PÆMÖv‡gi mvwK©U nvD‡R GK e¨_© mvgwiK Af</w:t>
      </w:r>
      <w:r w:rsidR="00897E91">
        <w:rPr>
          <w:rFonts w:ascii="SutonnyMJ" w:eastAsia="SutonnyMJ" w:hAnsi="SutonnyMJ" w:cs="SutonnyMJ"/>
          <w:sz w:val="24"/>
        </w:rPr>
        <w:t>y</w:t>
      </w:r>
      <w:r w:rsidRPr="006408BB">
        <w:rPr>
          <w:rFonts w:ascii="SutonnyMJ" w:eastAsia="SutonnyMJ" w:hAnsi="SutonnyMJ" w:cs="SutonnyMJ"/>
          <w:sz w:val="24"/>
        </w:rPr>
        <w:t>¨Ìv‡b wRqv wbnZ nb- 1981 mv‡ji 29 ‡g</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Vrinda" w:eastAsia="SutonnyMJ" w:hAnsi="Vrinda"/>
          <w:b/>
          <w:sz w:val="24"/>
          <w:szCs w:val="24"/>
          <w:shd w:val="clear" w:color="auto" w:fill="BFBFBF"/>
        </w:rPr>
      </w:pPr>
      <w:r w:rsidRPr="006408BB">
        <w:rPr>
          <w:rFonts w:ascii="SutonnyMJ" w:eastAsia="SutonnyMJ" w:hAnsi="SutonnyMJ" w:cs="SutonnyMJ"/>
          <w:b/>
          <w:sz w:val="28"/>
          <w:szCs w:val="24"/>
          <w:shd w:val="clear" w:color="auto" w:fill="D9D9D9" w:themeFill="background1" w:themeFillShade="D9"/>
        </w:rPr>
        <w:t>wePvicwZ Avãym mvËv‡ii kvmbvgj</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BFBFBF"/>
        </w:rPr>
      </w:pPr>
      <w:r w:rsidRPr="006408BB">
        <w:rPr>
          <w:rFonts w:ascii="SutonnyMJ" w:eastAsia="SutonnyMJ" w:hAnsi="SutonnyMJ" w:cs="SutonnyMJ"/>
          <w:b/>
          <w:sz w:val="26"/>
          <w:shd w:val="clear" w:color="auto" w:fill="D9D9D9" w:themeFill="background1" w:themeFillShade="D9"/>
        </w:rPr>
        <w:t>(15 b‡f¤^i, 1981- 24 gvP©, 1982)</w:t>
      </w:r>
    </w:p>
    <w:p w:rsidR="00C67699" w:rsidRPr="006408BB" w:rsidRDefault="00C67699" w:rsidP="00AD4CBA">
      <w:pPr>
        <w:pStyle w:val="ListParagraph"/>
        <w:numPr>
          <w:ilvl w:val="0"/>
          <w:numId w:val="170"/>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z w:val="24"/>
        </w:rPr>
        <w:t xml:space="preserve">wRqvi g„Zy¨i ci DcivóªcwZ †_‡K fvicÖvß ivóªcwZ wn‡m‡e `vwqZ¡ cvb- wePvicwZ Avãym mvËvi </w:t>
      </w:r>
    </w:p>
    <w:p w:rsidR="00C67699" w:rsidRPr="006408BB" w:rsidRDefault="00C67699" w:rsidP="00AD4CBA">
      <w:pPr>
        <w:pStyle w:val="ListParagraph"/>
        <w:numPr>
          <w:ilvl w:val="0"/>
          <w:numId w:val="170"/>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z w:val="24"/>
        </w:rPr>
        <w:t>wePvicwZ Avãym mvËvi †cÖwm‡W›U wbe©vP‡b weRqx n‡q †cÖwm‡W›U nb- 15 b‡f¤^i, 1981</w:t>
      </w:r>
    </w:p>
    <w:p w:rsidR="00C67699" w:rsidRPr="006408BB" w:rsidRDefault="00C67699" w:rsidP="00AD4CBA">
      <w:pPr>
        <w:pStyle w:val="ListParagraph"/>
        <w:numPr>
          <w:ilvl w:val="0"/>
          <w:numId w:val="170"/>
        </w:numPr>
        <w:tabs>
          <w:tab w:val="left" w:pos="360"/>
          <w:tab w:val="left" w:pos="2340"/>
          <w:tab w:val="left" w:pos="4320"/>
          <w:tab w:val="left" w:pos="6210"/>
          <w:tab w:val="left" w:pos="8100"/>
        </w:tabs>
        <w:ind w:left="360"/>
        <w:contextualSpacing/>
        <w:jc w:val="both"/>
        <w:rPr>
          <w:rFonts w:ascii="SutonnyMJ" w:eastAsia="SutonnyMJ" w:hAnsi="SutonnyMJ" w:cs="SutonnyMJ"/>
          <w:b/>
        </w:rPr>
      </w:pPr>
      <w:r w:rsidRPr="006408BB">
        <w:rPr>
          <w:rFonts w:ascii="SutonnyMJ" w:eastAsia="SutonnyMJ" w:hAnsi="SutonnyMJ" w:cs="SutonnyMJ"/>
          <w:sz w:val="24"/>
        </w:rPr>
        <w:t>ZrKvjxb †mbvcÖavb ûmvBb †gvnv¤§` Gikv‡`i Afy¨Ìv‡b ÿgZv Z¨v‡M eva¨ nb- 24 gvP©, 1982</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hd w:val="clear" w:color="auto" w:fill="BFBFBF"/>
        </w:rPr>
      </w:pPr>
      <w:r w:rsidRPr="006408BB">
        <w:rPr>
          <w:rFonts w:ascii="SutonnyMJ" w:eastAsia="SutonnyMJ" w:hAnsi="SutonnyMJ" w:cs="SutonnyMJ"/>
          <w:b/>
          <w:sz w:val="26"/>
          <w:shd w:val="clear" w:color="auto" w:fill="D9D9D9" w:themeFill="background1" w:themeFillShade="D9"/>
        </w:rPr>
        <w:t>wePvicwZ AvnmvbDwÏb †PŠayix</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rPr>
      </w:pPr>
      <w:r w:rsidRPr="006408BB">
        <w:rPr>
          <w:rFonts w:ascii="SutonnyMJ" w:eastAsia="SutonnyMJ" w:hAnsi="SutonnyMJ" w:cs="SutonnyMJ"/>
          <w:b/>
          <w:sz w:val="24"/>
          <w:shd w:val="clear" w:color="auto" w:fill="D9D9D9" w:themeFill="background1" w:themeFillShade="D9"/>
        </w:rPr>
        <w:t>(†gqv`: 30 gvP©, 1982 mvj †_‡K 10 wW‡m¤^i, 1983)</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mycÖxg †Kv‡U©i Avwcj wefv‡Mi mv‡eK wePvicwZ wQ‡jb- wePvicwZ AvnmvbDwÏb †PŠayix</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wKQzw`‡bi Rb¨ Avnmvb DwÏb †PŠayix‡K ivóªcwZ c‡` Awfwl³ K‡ib- †Rbv‡ij Gikv`</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rPr>
      </w:pPr>
      <w:r w:rsidRPr="006408BB">
        <w:rPr>
          <w:rFonts w:ascii="SutonnyMJ" w:eastAsia="SutonnyMJ" w:hAnsi="SutonnyMJ" w:cs="SutonnyMJ"/>
          <w:b/>
          <w:sz w:val="28"/>
          <w:shd w:val="clear" w:color="auto" w:fill="D9D9D9" w:themeFill="background1" w:themeFillShade="D9"/>
        </w:rPr>
        <w:lastRenderedPageBreak/>
        <w:t>û‡mBb gynv¤§` Gikv‡`i kvmbvgj</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rPr>
      </w:pPr>
      <w:r w:rsidRPr="006408BB">
        <w:rPr>
          <w:rFonts w:ascii="SutonnyMJ" w:eastAsia="SutonnyMJ" w:hAnsi="SutonnyMJ" w:cs="SutonnyMJ"/>
          <w:b/>
          <w:sz w:val="26"/>
          <w:shd w:val="clear" w:color="auto" w:fill="D9D9D9" w:themeFill="background1" w:themeFillShade="D9"/>
        </w:rPr>
        <w:t>(11wW‡m¤^i, 1983 †_‡K 6 wW‡m¤^i, 1990)</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ûmvBb gynv¤§` Gikv` ivóªcwZ AvnmvbDwÏb †PŠayix‡K mwi‡q wb‡RB ivóªcwZ nb- 1983 mv‡ji 11 wW‡m¤^i</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 xml:space="preserve">mKj gnKzgv kni‡K 64 †Rjvq DbœxZ K‡ibÑ 1984 mv‡j </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Gikv` †`‡k Dc‡Rjv c×wZ Pvjy K‡ibÑ 1985 mv‡j</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1988 mv‡j RvwZmsN kvwšÍiÿv wgk‡b ˆmb</w:t>
      </w:r>
      <w:r w:rsidRPr="00913F50">
        <w:rPr>
          <w:rFonts w:ascii="SutonnyMJ" w:eastAsia="SutonnyMJ" w:hAnsi="SutonnyMJ" w:cs="SutonnyMJ"/>
          <w:sz w:val="24"/>
        </w:rPr>
        <w:t xml:space="preserve">¨ </w:t>
      </w:r>
      <w:r w:rsidR="00913F50" w:rsidRPr="00913F50">
        <w:rPr>
          <w:rFonts w:ascii="SutonnyMJ" w:eastAsia="SutonnyMJ" w:hAnsi="SutonnyMJ" w:cs="SutonnyMJ"/>
          <w:sz w:val="24"/>
        </w:rPr>
        <w:t>†cÖiY</w:t>
      </w:r>
      <w:r w:rsidRPr="006408BB">
        <w:rPr>
          <w:rFonts w:ascii="SutonnyMJ" w:eastAsia="SutonnyMJ" w:hAnsi="SutonnyMJ" w:cs="SutonnyMJ"/>
          <w:sz w:val="24"/>
        </w:rPr>
        <w:t xml:space="preserve"> K‡i</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Gikv` †ewk mgv‡jvwPZ nb- mvgwiK n¯Í‡ÿc I we‡ivax gZ `gb-wbcxo‡bi Rb¨</w:t>
      </w:r>
    </w:p>
    <w:p w:rsidR="00C67699" w:rsidRPr="006408BB" w:rsidRDefault="00C67699" w:rsidP="00AD4CBA">
      <w:pPr>
        <w:numPr>
          <w:ilvl w:val="0"/>
          <w:numId w:val="171"/>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Gikv` we‡ivax Av‡›`vj‡b knx` n‡q‡Q: w`cvjx mvnv, Wv. wgjb, b~i †nv‡mb, †mwjg, †`‡jvqvi, Rqbvj, Rvdiæj, ZvRyj, gvndzR, †Rnv`, g‡qRDwÏb, evmywbqv cÖgyL</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rPr>
      </w:pPr>
      <w:r w:rsidRPr="006408BB">
        <w:rPr>
          <w:rFonts w:ascii="SutonnyMJ" w:eastAsia="SutonnyMJ" w:hAnsi="SutonnyMJ" w:cs="SutonnyMJ"/>
          <w:b/>
          <w:sz w:val="28"/>
          <w:shd w:val="clear" w:color="auto" w:fill="D9D9D9" w:themeFill="background1" w:themeFillShade="D9"/>
        </w:rPr>
        <w:t>Lv‡j`v wRqvi kvmbvgj</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‡`‡ki cª_g bvix cÖavbgš¿x- †eMg Lv‡j`v wRqv</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Lv‡j`v wRqvi kvmbvgj `ywU n‡jv- 1991-96 Ges 2001-2006 </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Lv‡j`v wRqv †RvUm½x Rvgvqv‡Z Bmjvgx‡K m‡½ wb‡q miKvi MVb K‡i- 2001 mv‡j</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Lv‡j`v wRqvi kvmbvg‡ji me‡P‡q weZwK©Z Kv‡jv Aa¨vq- 21 AvM÷, 2004 †MÖ‡bW nvgjv</w:t>
      </w:r>
    </w:p>
    <w:p w:rsidR="00C67699" w:rsidRPr="006408BB" w:rsidRDefault="00F67961"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Pr>
          <w:rFonts w:ascii="SutonnyMJ" w:eastAsia="SutonnyMJ" w:hAnsi="SutonnyMJ" w:cs="SutonnyMJ"/>
          <w:sz w:val="24"/>
        </w:rPr>
        <w:t>†</w:t>
      </w:r>
      <w:r w:rsidR="00C67699" w:rsidRPr="006408BB">
        <w:rPr>
          <w:rFonts w:ascii="SutonnyMJ" w:eastAsia="SutonnyMJ" w:hAnsi="SutonnyMJ" w:cs="SutonnyMJ"/>
          <w:sz w:val="24"/>
        </w:rPr>
        <w:t>h g</w:t>
      </w:r>
      <w:r w:rsidR="00897E91">
        <w:rPr>
          <w:rFonts w:ascii="SutonnyMJ" w:eastAsia="SutonnyMJ" w:hAnsi="SutonnyMJ" w:cs="SutonnyMJ"/>
          <w:sz w:val="24"/>
        </w:rPr>
        <w:t>vgjvq mvRvcÖvß n‡q wZwb KvivMv‡i</w:t>
      </w:r>
      <w:r w:rsidR="00C67699" w:rsidRPr="006408BB">
        <w:rPr>
          <w:rFonts w:ascii="SutonnyMJ" w:eastAsia="SutonnyMJ" w:hAnsi="SutonnyMJ" w:cs="SutonnyMJ"/>
          <w:sz w:val="24"/>
        </w:rPr>
        <w:t xml:space="preserve"> Av‡Qb- wRqv Aidv‡bR Uªv÷ `yb©xwZi gvgjvq</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rPr>
      </w:pPr>
      <w:r w:rsidRPr="006408BB">
        <w:rPr>
          <w:rFonts w:ascii="SutonnyMJ" w:eastAsia="SutonnyMJ" w:hAnsi="SutonnyMJ" w:cs="SutonnyMJ"/>
          <w:b/>
          <w:sz w:val="28"/>
          <w:shd w:val="clear" w:color="auto" w:fill="D9D9D9" w:themeFill="background1" w:themeFillShade="D9"/>
        </w:rPr>
        <w:t>dLiæwÏb miKv‡ii kvmbvgj</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rPr>
      </w:pPr>
      <w:r w:rsidRPr="006408BB">
        <w:rPr>
          <w:rFonts w:ascii="SutonnyMJ" w:eastAsia="SutonnyMJ" w:hAnsi="SutonnyMJ" w:cs="SutonnyMJ"/>
          <w:b/>
          <w:sz w:val="26"/>
          <w:shd w:val="clear" w:color="auto" w:fill="D9D9D9" w:themeFill="background1" w:themeFillShade="D9"/>
        </w:rPr>
        <w:t>(12 Rvbyqvwi, 2007 †_‡K 6 Rvbyqvwi, 2009)</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evsjv‡`‡ki ivRbxwZi GK Av‡jvwPZ </w:t>
      </w:r>
      <w:r w:rsidRPr="001A0684">
        <w:rPr>
          <w:rFonts w:ascii="SutonnyMJ" w:eastAsia="SutonnyMJ" w:hAnsi="SutonnyMJ" w:cs="SutonnyMJ"/>
          <w:sz w:val="24"/>
        </w:rPr>
        <w:t>NUbv 2007 mv‡j</w:t>
      </w:r>
      <w:r w:rsidR="00913F50" w:rsidRPr="001A0684">
        <w:rPr>
          <w:rFonts w:ascii="SutonnyMJ" w:eastAsia="SutonnyMJ" w:hAnsi="SutonnyMJ" w:cs="SutonnyMJ"/>
          <w:sz w:val="24"/>
        </w:rPr>
        <w:t>i</w:t>
      </w:r>
      <w:r w:rsidRPr="001A0684">
        <w:rPr>
          <w:rFonts w:ascii="SutonnyMJ" w:eastAsia="SutonnyMJ" w:hAnsi="SutonnyMJ" w:cs="SutonnyMJ"/>
          <w:sz w:val="24"/>
        </w:rPr>
        <w:t xml:space="preserve"> - GK GMv‡iv</w:t>
      </w:r>
      <w:r w:rsidR="00913F50" w:rsidRPr="001A0684">
        <w:rPr>
          <w:rFonts w:ascii="SutonnyMJ" w:eastAsia="SutonnyMJ" w:hAnsi="SutonnyMJ" w:cs="SutonnyMJ"/>
        </w:rPr>
        <w:t xml:space="preserve">/ </w:t>
      </w:r>
      <w:r w:rsidR="00913F50" w:rsidRPr="001A0684">
        <w:rPr>
          <w:rFonts w:ascii="Nirmala UI" w:eastAsia="SutonnyMJ" w:hAnsi="Nirmala UI" w:cs="Nirmala UI"/>
        </w:rPr>
        <w:t xml:space="preserve">One </w:t>
      </w:r>
      <w:r w:rsidR="001A0684" w:rsidRPr="001A0684">
        <w:rPr>
          <w:rFonts w:ascii="Nirmala UI" w:eastAsia="SutonnyMJ" w:hAnsi="Nirmala UI" w:cs="Nirmala UI"/>
        </w:rPr>
        <w:t>E</w:t>
      </w:r>
      <w:r w:rsidR="00913F50" w:rsidRPr="001A0684">
        <w:rPr>
          <w:rFonts w:ascii="Nirmala UI" w:eastAsia="SutonnyMJ" w:hAnsi="Nirmala UI" w:cs="Nirmala UI"/>
        </w:rPr>
        <w:t>leven</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2007 mv‡j MwVZ †mbv mgw_©Z ZË¡veavqK miKvi ÿgZv MÖnY K‡i- 11 Rvbyqvwi, 2007</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ivó</w:t>
      </w:r>
      <w:r w:rsidR="00897E91">
        <w:rPr>
          <w:rFonts w:ascii="SutonnyMJ" w:eastAsia="SutonnyMJ" w:hAnsi="SutonnyMJ" w:cs="SutonnyMJ"/>
          <w:sz w:val="24"/>
        </w:rPr>
        <w:t>ªcwZ BqvRDwÏb Avn‡¤§` †`‡k Riæwi</w:t>
      </w:r>
      <w:r w:rsidRPr="006408BB">
        <w:rPr>
          <w:rFonts w:ascii="SutonnyMJ" w:eastAsia="SutonnyMJ" w:hAnsi="SutonnyMJ" w:cs="SutonnyMJ"/>
          <w:sz w:val="24"/>
        </w:rPr>
        <w:t xml:space="preserve"> Ae¯’v †NvlYv K‡ib- 12 Rvbyqvwi, 2007</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2007 mv‡j MwVZ †mbv mgw_©Z ZË¡veavqK miKv‡ii cÖavb Dc‡`óv wQ‡jb- dLiæÏxb Avn‡g`</w:t>
      </w:r>
    </w:p>
    <w:p w:rsidR="00C67699" w:rsidRPr="006408BB" w:rsidRDefault="00F67961"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Pr>
          <w:rFonts w:ascii="SutonnyMJ" w:eastAsia="SutonnyMJ" w:hAnsi="SutonnyMJ" w:cs="SutonnyMJ"/>
          <w:sz w:val="24"/>
        </w:rPr>
        <w:t>†</w:t>
      </w:r>
      <w:r w:rsidR="00C67699" w:rsidRPr="006408BB">
        <w:rPr>
          <w:rFonts w:ascii="SutonnyMJ" w:eastAsia="SutonnyMJ" w:hAnsi="SutonnyMJ" w:cs="SutonnyMJ"/>
          <w:sz w:val="24"/>
        </w:rPr>
        <w:t>mB mgq ‡mbv cÖavb wQ‡jb- †Rbv‡ij gBb BD Avn‡g`</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dLiæwÏb miKv‡ii mvdj¨ g‡b Kiv nq- `ybx©wZ we‡ivax Awfhvb </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dLiæwÏb mgv‡jvwPZ nb- AivR‰bwZK †giæKi‡Yi Kvi‡Y</w:t>
      </w:r>
    </w:p>
    <w:p w:rsidR="00C67699" w:rsidRPr="006408BB" w:rsidRDefault="00C67699" w:rsidP="00AD4CBA">
      <w:pPr>
        <w:pStyle w:val="ListParagraph"/>
        <w:numPr>
          <w:ilvl w:val="0"/>
          <w:numId w:val="172"/>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mv‡eK `yB cÖavbgš¿x †kL nvwmbv I Lv‡j`v wRqv‡K ivRbxwZi evB‡i ivLvi Av‡jvwPZ dg</w:t>
      </w:r>
      <w:r w:rsidR="00897E91">
        <w:rPr>
          <w:rFonts w:ascii="SutonnyMJ" w:eastAsia="SutonnyMJ" w:hAnsi="SutonnyMJ" w:cs="SutonnyMJ"/>
          <w:sz w:val="24"/>
        </w:rPr>
        <w:t>©y</w:t>
      </w:r>
      <w:r w:rsidRPr="006408BB">
        <w:rPr>
          <w:rFonts w:ascii="SutonnyMJ" w:eastAsia="SutonnyMJ" w:hAnsi="SutonnyMJ" w:cs="SutonnyMJ"/>
          <w:sz w:val="24"/>
        </w:rPr>
        <w:t>jv- gvBbvm Uz</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6"/>
          <w:shd w:val="clear" w:color="auto" w:fill="D9D9D9"/>
        </w:rPr>
      </w:pP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pacing w:val="-4"/>
          <w:sz w:val="24"/>
        </w:rPr>
      </w:pPr>
      <w:r w:rsidRPr="006408BB">
        <w:rPr>
          <w:rFonts w:ascii="SutonnyMJ" w:eastAsia="SutonnyMJ" w:hAnsi="SutonnyMJ" w:cs="SutonnyMJ"/>
          <w:b/>
          <w:spacing w:val="-4"/>
          <w:sz w:val="24"/>
          <w:shd w:val="clear" w:color="auto" w:fill="000000"/>
        </w:rPr>
        <w:t>Abykxjbx</w:t>
      </w:r>
    </w:p>
    <w:p w:rsidR="00C67699" w:rsidRPr="006408BB" w:rsidRDefault="00897E91" w:rsidP="00C6769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Pr>
          <w:rFonts w:ascii="SutonnyMJ" w:hAnsi="SutonnyMJ" w:cs="VillageII"/>
          <w:b/>
          <w:bCs/>
          <w:sz w:val="24"/>
          <w:lang w:val="en-GB" w:eastAsia="en-GB"/>
        </w:rPr>
        <w:t>01. e½eÜzi kvmbvgj-</w:t>
      </w:r>
      <w:r w:rsidR="00C67699" w:rsidRPr="006408BB">
        <w:rPr>
          <w:rFonts w:ascii="SutonnyMJ" w:hAnsi="SutonnyMJ" w:cs="VillageII"/>
          <w:b/>
          <w:bCs/>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00897E91">
        <w:rPr>
          <w:rFonts w:ascii="SutonnyMJ" w:hAnsi="SutonnyMJ" w:cs="VillageII"/>
          <w:sz w:val="24"/>
          <w:u w:val="single"/>
          <w:lang w:val="en-GB" w:eastAsia="en-GB"/>
        </w:rPr>
        <w:t>1972-1975 mv</w:t>
      </w:r>
      <w:r w:rsidRPr="006408BB">
        <w:rPr>
          <w:rFonts w:ascii="SutonnyMJ" w:hAnsi="SutonnyMJ" w:cs="VillageII"/>
          <w:sz w:val="24"/>
          <w:u w:val="single"/>
          <w:lang w:val="en-GB" w:eastAsia="en-GB"/>
        </w:rPr>
        <w:t>j</w:t>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00897E91">
        <w:rPr>
          <w:rFonts w:ascii="SutonnyMJ" w:hAnsi="SutonnyMJ" w:cs="VillageII"/>
          <w:sz w:val="24"/>
          <w:lang w:val="en-GB" w:eastAsia="en-GB"/>
        </w:rPr>
        <w:t>. 1966-1971 mv</w:t>
      </w:r>
      <w:r w:rsidRPr="006408BB">
        <w:rPr>
          <w:rFonts w:ascii="SutonnyMJ" w:hAnsi="SutonnyMJ" w:cs="VillageII"/>
          <w:sz w:val="24"/>
          <w:lang w:val="en-GB" w:eastAsia="en-GB"/>
        </w:rPr>
        <w:t>j</w:t>
      </w:r>
      <w:r w:rsidRPr="006408BB">
        <w:rPr>
          <w:rFonts w:ascii="SutonnyMJ" w:hAnsi="SutonnyMJ" w:cs="VillageII"/>
          <w:sz w:val="24"/>
          <w:lang w:val="en-GB" w:eastAsia="en-GB"/>
        </w:rPr>
        <w:tab/>
      </w:r>
      <w:r w:rsidRPr="006408BB">
        <w:rPr>
          <w:rFonts w:ascii="SutonnyMJ" w:hAnsi="SutonnyMJ" w:cs="Calibri"/>
          <w:sz w:val="24"/>
          <w:lang w:val="en-GB" w:eastAsia="en-GB"/>
        </w:rPr>
        <w:t>M</w:t>
      </w:r>
      <w:r w:rsidR="00897E91">
        <w:rPr>
          <w:rFonts w:ascii="SutonnyMJ" w:hAnsi="SutonnyMJ" w:cs="VillageII"/>
          <w:sz w:val="24"/>
          <w:lang w:val="en-GB" w:eastAsia="en-GB"/>
        </w:rPr>
        <w:t>. 1971-1974 mv</w:t>
      </w:r>
      <w:r w:rsidRPr="006408BB">
        <w:rPr>
          <w:rFonts w:ascii="SutonnyMJ" w:hAnsi="SutonnyMJ" w:cs="VillageII"/>
          <w:sz w:val="24"/>
          <w:lang w:val="en-GB" w:eastAsia="en-GB"/>
        </w:rPr>
        <w:t>j</w:t>
      </w:r>
      <w:r w:rsidRPr="006408BB">
        <w:rPr>
          <w:rFonts w:ascii="SutonnyMJ" w:hAnsi="SutonnyMJ" w:cs="VillageII"/>
          <w:sz w:val="24"/>
          <w:lang w:val="en-GB" w:eastAsia="en-GB"/>
        </w:rPr>
        <w:tab/>
      </w:r>
      <w:r w:rsidRPr="006408BB">
        <w:rPr>
          <w:rFonts w:ascii="SutonnyMJ" w:hAnsi="SutonnyMJ" w:cs="Calibri"/>
          <w:sz w:val="24"/>
          <w:lang w:val="en-GB" w:eastAsia="en-GB"/>
        </w:rPr>
        <w:t>N</w:t>
      </w:r>
      <w:r w:rsidR="00897E91">
        <w:rPr>
          <w:rFonts w:ascii="SutonnyMJ" w:hAnsi="SutonnyMJ" w:cs="VillageII"/>
          <w:sz w:val="24"/>
          <w:lang w:val="en-GB" w:eastAsia="en-GB"/>
        </w:rPr>
        <w:t>. 1970-1975 mv</w:t>
      </w:r>
      <w:r w:rsidRPr="006408BB">
        <w:rPr>
          <w:rFonts w:ascii="SutonnyMJ" w:hAnsi="SutonnyMJ" w:cs="VillageII"/>
          <w:sz w:val="24"/>
          <w:lang w:val="en-GB" w:eastAsia="en-GB"/>
        </w:rPr>
        <w:t>j</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01: </w:t>
      </w:r>
      <w:r w:rsidRPr="006408BB">
        <w:rPr>
          <w:rFonts w:ascii="SutonnyMJ" w:hAnsi="SutonnyMJ" w:cs="VillageII"/>
          <w:sz w:val="24"/>
          <w:shd w:val="clear" w:color="auto" w:fill="000000"/>
          <w:lang w:val="en-GB" w:eastAsia="en-GB"/>
        </w:rPr>
        <w:t>K</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sidRPr="006408BB">
        <w:rPr>
          <w:rFonts w:ascii="SutonnyMJ" w:hAnsi="SutonnyMJ" w:cs="VillageII"/>
          <w:b/>
          <w:bCs/>
          <w:spacing w:val="-4"/>
          <w:sz w:val="24"/>
          <w:lang w:val="en-GB" w:eastAsia="en-GB"/>
        </w:rPr>
        <w:t xml:space="preserve">02. evsjv‡`k </w:t>
      </w:r>
      <w:r w:rsidRPr="006408BB">
        <w:rPr>
          <w:rFonts w:ascii="Times New Roman" w:hAnsi="Times New Roman" w:cs="VillageII"/>
          <w:b/>
          <w:bCs/>
          <w:spacing w:val="-4"/>
          <w:lang w:val="en-GB" w:eastAsia="en-GB"/>
        </w:rPr>
        <w:t>OIC</w:t>
      </w:r>
      <w:r w:rsidRPr="006408BB">
        <w:rPr>
          <w:rFonts w:ascii="SutonnyMJ" w:hAnsi="SutonnyMJ" w:cs="VillageII"/>
          <w:b/>
          <w:bCs/>
          <w:spacing w:val="-4"/>
          <w:sz w:val="24"/>
          <w:lang w:val="en-GB" w:eastAsia="en-GB"/>
        </w:rPr>
        <w:t>-Gi m`m¨c` jvf K‡i KZ mv‡j?</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1972 mv‡j</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1974 mv‡j</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1973 mv‡j</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1975 mv‡j</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02: </w:t>
      </w:r>
      <w:r w:rsidRPr="006408BB">
        <w:rPr>
          <w:rFonts w:ascii="SutonnyMJ" w:hAnsi="SutonnyMJ" w:cs="VillageII"/>
          <w:sz w:val="24"/>
          <w:shd w:val="clear" w:color="auto" w:fill="000000"/>
          <w:lang w:val="en-GB" w:eastAsia="en-GB"/>
        </w:rPr>
        <w:t>L</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03</w:t>
      </w:r>
      <w:r w:rsidRPr="006408BB">
        <w:rPr>
          <w:rFonts w:ascii="SutonnyMJ" w:hAnsi="SutonnyMJ" w:cs="VillageII"/>
          <w:b/>
          <w:bCs/>
          <w:sz w:val="24"/>
          <w:lang w:val="en-GB" w:eastAsia="en-GB"/>
        </w:rPr>
        <w:t>.</w:t>
      </w:r>
      <w:r w:rsidRPr="006408BB">
        <w:rPr>
          <w:rFonts w:ascii="SutonnyMJ" w:hAnsi="SutonnyMJ" w:cs="VillageII"/>
          <w:b/>
          <w:bCs/>
          <w:sz w:val="24"/>
          <w:lang w:val="en-GB" w:eastAsia="en-GB"/>
        </w:rPr>
        <w:tab/>
        <w:t>L›`Kvi †gvkZv‡Ki kvmbvgj wQj KZ w`‡bi?</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86 w`‡bi</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56 w`‡bi</w:t>
      </w:r>
      <w:r w:rsidRPr="006408BB">
        <w:rPr>
          <w:rFonts w:ascii="SutonnyMJ" w:hAnsi="SutonnyMJ" w:cs="VillageII"/>
          <w:sz w:val="24"/>
          <w:lang w:val="en-GB" w:eastAsia="en-GB"/>
        </w:rPr>
        <w:tab/>
      </w:r>
      <w:r w:rsidRPr="00A07588">
        <w:rPr>
          <w:rFonts w:ascii="SutonnyMJ" w:hAnsi="SutonnyMJ" w:cs="Calibri"/>
          <w:color w:val="FF0000"/>
          <w:sz w:val="24"/>
          <w:lang w:val="en-GB" w:eastAsia="en-GB"/>
        </w:rPr>
        <w:t>M</w:t>
      </w:r>
      <w:r w:rsidRPr="00A07588">
        <w:rPr>
          <w:rFonts w:ascii="SutonnyMJ" w:hAnsi="SutonnyMJ" w:cs="VillageII"/>
          <w:color w:val="FF0000"/>
          <w:sz w:val="24"/>
          <w:lang w:val="en-GB" w:eastAsia="en-GB"/>
        </w:rPr>
        <w:t xml:space="preserve">. </w:t>
      </w:r>
      <w:r w:rsidRPr="00A07588">
        <w:rPr>
          <w:rFonts w:ascii="SutonnyMJ" w:hAnsi="SutonnyMJ" w:cs="VillageII"/>
          <w:color w:val="FF0000"/>
          <w:sz w:val="24"/>
          <w:u w:val="single"/>
          <w:lang w:val="en-GB" w:eastAsia="en-GB"/>
        </w:rPr>
        <w:t>83 w`‡bi</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80 w`‡bi</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03: </w:t>
      </w:r>
      <w:r w:rsidRPr="006408BB">
        <w:rPr>
          <w:rFonts w:ascii="SutonnyMJ" w:hAnsi="SutonnyMJ" w:cs="VillageII"/>
          <w:sz w:val="24"/>
          <w:shd w:val="clear" w:color="auto" w:fill="000000"/>
          <w:lang w:val="en-GB" w:eastAsia="en-GB"/>
        </w:rPr>
        <w:t>M</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sidRPr="006408BB">
        <w:rPr>
          <w:rFonts w:ascii="SutonnyMJ" w:hAnsi="SutonnyMJ" w:cs="VillageII"/>
          <w:b/>
          <w:bCs/>
          <w:sz w:val="24"/>
          <w:lang w:val="en-GB" w:eastAsia="en-GB"/>
        </w:rPr>
        <w:t>04. e½eÜzi kvmbvg‡j Dc-†mbvcÖavb †K wQ‡jb?</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†KGg kwdDjøvn&amp;</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GwUGg nvq`vi</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gynv¤§` Gikv`</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wRqvDi ingvb</w:t>
      </w:r>
      <w:r w:rsidRPr="006408BB">
        <w:rPr>
          <w:rFonts w:ascii="SutonnyMJ" w:hAnsi="SutonnyMJ" w:cs="VillageII"/>
          <w:sz w:val="24"/>
          <w:u w:val="single"/>
          <w:lang w:val="en-GB" w:eastAsia="en-GB"/>
        </w:rPr>
        <w:tab/>
      </w:r>
      <w:r w:rsidRPr="006408BB">
        <w:rPr>
          <w:rFonts w:ascii="SutonnyMJ" w:hAnsi="SutonnyMJ" w:cs="VillageII"/>
          <w:b/>
          <w:sz w:val="24"/>
          <w:shd w:val="clear" w:color="auto" w:fill="000000"/>
          <w:lang w:val="en-GB" w:eastAsia="en-GB"/>
        </w:rPr>
        <w:t xml:space="preserve">04: </w:t>
      </w:r>
      <w:r w:rsidRPr="006408BB">
        <w:rPr>
          <w:rFonts w:ascii="SutonnyMJ" w:hAnsi="SutonnyMJ" w:cs="VillageII"/>
          <w:sz w:val="24"/>
          <w:shd w:val="clear" w:color="auto" w:fill="000000"/>
          <w:lang w:val="en-GB" w:eastAsia="en-GB"/>
        </w:rPr>
        <w:t>N</w:t>
      </w:r>
    </w:p>
    <w:p w:rsidR="00C67699" w:rsidRPr="006408BB" w:rsidRDefault="00C67699" w:rsidP="00C6769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05. †`‡ki cÖ_g bvix cÖavbgš¿x †K?</w:t>
      </w:r>
      <w:r w:rsidRPr="006408BB">
        <w:rPr>
          <w:rFonts w:ascii="SutonnyMJ" w:hAnsi="SutonnyMJ" w:cs="VillageII"/>
          <w:b/>
          <w:bCs/>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†kL nvwmbv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iIkb Gikv`</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u w:val="single"/>
          <w:lang w:val="en-GB" w:eastAsia="en-GB"/>
        </w:rPr>
        <w:t>. Lv‡j`v wRq</w:t>
      </w:r>
      <w:r w:rsidRPr="006408BB">
        <w:rPr>
          <w:rFonts w:ascii="SutonnyMJ" w:hAnsi="SutonnyMJ" w:cs="VillageII"/>
          <w:sz w:val="24"/>
          <w:lang w:val="en-GB" w:eastAsia="en-GB"/>
        </w:rPr>
        <w:t>v</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wkwib kviwgb</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05:</w:t>
      </w:r>
      <w:r w:rsidR="00F67961">
        <w:rPr>
          <w:rFonts w:ascii="SutonnyMJ" w:hAnsi="SutonnyMJ" w:cs="VillageII"/>
          <w:b/>
          <w:sz w:val="24"/>
          <w:shd w:val="clear" w:color="auto" w:fill="000000"/>
          <w:lang w:val="en-GB" w:eastAsia="en-GB"/>
        </w:rPr>
        <w:t xml:space="preserve"> </w:t>
      </w:r>
      <w:r w:rsidRPr="006408BB">
        <w:rPr>
          <w:rFonts w:ascii="SutonnyMJ" w:hAnsi="SutonnyMJ" w:cs="VillageII"/>
          <w:sz w:val="24"/>
          <w:shd w:val="clear" w:color="auto" w:fill="000000"/>
          <w:lang w:val="en-GB" w:eastAsia="en-GB"/>
        </w:rPr>
        <w:t>K</w:t>
      </w:r>
    </w:p>
    <w:p w:rsidR="00C67699" w:rsidRPr="006408BB" w:rsidRDefault="00C67699" w:rsidP="00C6769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lastRenderedPageBreak/>
        <w:t>06. Lv‡j`v wRqv †Kvb gvgjvq KvivMv‡i Av‡Qb?</w:t>
      </w:r>
      <w:r w:rsidRPr="006408BB">
        <w:rPr>
          <w:rFonts w:ascii="SutonnyMJ" w:hAnsi="SutonnyMJ" w:cs="VillageII"/>
          <w:b/>
          <w:bCs/>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Ny‡li gvgjvq</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wg_¨v gvgjvq</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Ly‡bi gvgjvq</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`yb©xwZi gvgjvq</w:t>
      </w:r>
      <w:r w:rsidRPr="006408BB">
        <w:rPr>
          <w:rFonts w:ascii="SutonnyMJ" w:hAnsi="SutonnyMJ" w:cs="VillageII"/>
          <w:sz w:val="24"/>
          <w:u w:val="single"/>
          <w:lang w:val="en-GB" w:eastAsia="en-GB"/>
        </w:rPr>
        <w:tab/>
      </w:r>
      <w:r w:rsidRPr="006408BB">
        <w:rPr>
          <w:rFonts w:ascii="SutonnyMJ" w:hAnsi="SutonnyMJ" w:cs="VillageII"/>
          <w:b/>
          <w:sz w:val="24"/>
          <w:shd w:val="clear" w:color="auto" w:fill="000000"/>
          <w:lang w:val="en-GB" w:eastAsia="en-GB"/>
        </w:rPr>
        <w:t xml:space="preserve">06: </w:t>
      </w:r>
      <w:r w:rsidRPr="006408BB">
        <w:rPr>
          <w:rFonts w:ascii="SutonnyMJ" w:hAnsi="SutonnyMJ" w:cs="VillageII"/>
          <w:sz w:val="24"/>
          <w:shd w:val="clear" w:color="auto" w:fill="000000"/>
          <w:lang w:val="en-GB" w:eastAsia="en-GB"/>
        </w:rPr>
        <w:t>N</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b/>
          <w:bCs/>
          <w:spacing w:val="-4"/>
          <w:sz w:val="24"/>
          <w:lang w:val="en-GB" w:eastAsia="en-GB"/>
        </w:rPr>
      </w:pPr>
      <w:r w:rsidRPr="006408BB">
        <w:rPr>
          <w:rFonts w:ascii="SutonnyMJ" w:hAnsi="SutonnyMJ" w:cs="VillageII"/>
          <w:b/>
          <w:bCs/>
          <w:spacing w:val="-4"/>
          <w:sz w:val="24"/>
          <w:lang w:val="en-GB" w:eastAsia="en-GB"/>
        </w:rPr>
        <w:t>07. evsjv‡`‡ki me‡P‡q †ewkevi cÖavbgš¿x n‡q‡Qb †K?</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Lv‡j`v wRqv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†kL nvwmbv</w:t>
      </w:r>
      <w:r w:rsidRPr="006408BB">
        <w:rPr>
          <w:rFonts w:ascii="SutonnyMJ" w:hAnsi="SutonnyMJ" w:cs="VillageII"/>
          <w:sz w:val="24"/>
          <w:u w:val="single"/>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wRqvDi ingvb</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Gikv`</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07: </w:t>
      </w:r>
      <w:r w:rsidRPr="006408BB">
        <w:rPr>
          <w:rFonts w:ascii="SutonnyMJ" w:hAnsi="SutonnyMJ" w:cs="VillageII"/>
          <w:sz w:val="24"/>
          <w:shd w:val="clear" w:color="auto" w:fill="000000"/>
          <w:lang w:val="en-GB" w:eastAsia="en-GB"/>
        </w:rPr>
        <w:t>L</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08</w:t>
      </w:r>
      <w:r w:rsidRPr="006408BB">
        <w:rPr>
          <w:rFonts w:ascii="SutonnyMJ" w:hAnsi="SutonnyMJ" w:cs="VillageII"/>
          <w:b/>
          <w:bCs/>
          <w:sz w:val="24"/>
          <w:lang w:val="en-GB" w:eastAsia="en-GB"/>
        </w:rPr>
        <w:t>.</w:t>
      </w:r>
      <w:r w:rsidRPr="006408BB">
        <w:rPr>
          <w:rFonts w:ascii="SutonnyMJ" w:hAnsi="SutonnyMJ" w:cs="VillageII"/>
          <w:b/>
          <w:bCs/>
          <w:sz w:val="24"/>
          <w:lang w:val="en-GB" w:eastAsia="en-GB"/>
        </w:rPr>
        <w:tab/>
        <w:t>†kL nvwmbv KZevi cÖavbgš¿x n‡q‡Qb?</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shd w:val="clear" w:color="auto" w:fill="000000"/>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3 evi</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2 evi</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4 evi</w:t>
      </w:r>
      <w:r w:rsidRPr="006408BB">
        <w:rPr>
          <w:rFonts w:ascii="SutonnyMJ" w:hAnsi="SutonnyMJ" w:cs="VillageII"/>
          <w:sz w:val="24"/>
          <w:u w:val="single"/>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5 evi</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08: </w:t>
      </w:r>
      <w:r w:rsidRPr="006408BB">
        <w:rPr>
          <w:rFonts w:ascii="SutonnyMJ" w:hAnsi="SutonnyMJ" w:cs="VillageII"/>
          <w:sz w:val="24"/>
          <w:shd w:val="clear" w:color="auto" w:fill="000000"/>
          <w:lang w:val="en-GB" w:eastAsia="en-GB"/>
        </w:rPr>
        <w:t>M</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b/>
          <w:bCs/>
          <w:sz w:val="24"/>
          <w:lang w:val="en-GB" w:eastAsia="en-GB"/>
        </w:rPr>
      </w:pPr>
      <w:r w:rsidRPr="006408BB">
        <w:rPr>
          <w:rFonts w:ascii="SutonnyMJ" w:hAnsi="SutonnyMJ" w:cs="VillageII"/>
          <w:b/>
          <w:bCs/>
          <w:sz w:val="24"/>
          <w:lang w:val="en-GB" w:eastAsia="en-GB"/>
        </w:rPr>
        <w:t>09. GKv`k wbe©vP‡b AvIqvgx jxM Avmb cvq?</w:t>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cs="VillageII"/>
          <w:sz w:val="24"/>
          <w:lang w:val="en-GB" w:eastAsia="en-GB"/>
        </w:rPr>
      </w:pPr>
      <w:r w:rsidRPr="006408BB">
        <w:rPr>
          <w:rFonts w:ascii="SutonnyMJ" w:hAnsi="SutonnyMJ" w:cs="Calibri"/>
          <w:sz w:val="24"/>
          <w:lang w:val="en-GB" w:eastAsia="en-GB"/>
        </w:rPr>
        <w:tab/>
        <w:t>K</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258 wU</w:t>
      </w:r>
      <w:r w:rsidRPr="006408BB">
        <w:rPr>
          <w:rFonts w:ascii="SutonnyMJ" w:hAnsi="SutonnyMJ" w:cs="VillageII"/>
          <w:sz w:val="24"/>
          <w:u w:val="single"/>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289 wU</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260 wU</w:t>
      </w:r>
      <w:r w:rsidRPr="006408BB">
        <w:rPr>
          <w:rFonts w:ascii="SutonnyMJ" w:hAnsi="SutonnyMJ" w:cs="VillageII"/>
          <w:sz w:val="24"/>
          <w:lang w:val="en-GB" w:eastAsia="en-GB"/>
        </w:rPr>
        <w:tab/>
      </w:r>
      <w:r w:rsidRPr="006408BB">
        <w:rPr>
          <w:rFonts w:ascii="SutonnyMJ" w:hAnsi="SutonnyMJ" w:cs="Calibri"/>
          <w:sz w:val="24"/>
          <w:lang w:val="en-GB" w:eastAsia="en-GB"/>
        </w:rPr>
        <w:t>N</w:t>
      </w:r>
      <w:r w:rsidRPr="006408BB">
        <w:rPr>
          <w:rFonts w:ascii="SutonnyMJ" w:hAnsi="SutonnyMJ" w:cs="VillageII"/>
          <w:sz w:val="24"/>
          <w:lang w:val="en-GB" w:eastAsia="en-GB"/>
        </w:rPr>
        <w:t>. 220 wU</w:t>
      </w:r>
      <w:r w:rsidRPr="006408BB">
        <w:rPr>
          <w:rFonts w:ascii="SutonnyMJ" w:hAnsi="SutonnyMJ" w:cs="VillageII"/>
          <w:sz w:val="24"/>
          <w:lang w:val="en-GB" w:eastAsia="en-GB"/>
        </w:rPr>
        <w:tab/>
      </w:r>
      <w:r w:rsidRPr="006408BB">
        <w:rPr>
          <w:rFonts w:ascii="SutonnyMJ" w:hAnsi="SutonnyMJ" w:cs="VillageII"/>
          <w:b/>
          <w:sz w:val="24"/>
          <w:shd w:val="clear" w:color="auto" w:fill="000000"/>
          <w:lang w:val="en-GB" w:eastAsia="en-GB"/>
        </w:rPr>
        <w:t xml:space="preserve">09: </w:t>
      </w:r>
      <w:r w:rsidRPr="006408BB">
        <w:rPr>
          <w:rFonts w:ascii="SutonnyMJ" w:hAnsi="SutonnyMJ" w:cs="VillageII"/>
          <w:sz w:val="24"/>
          <w:shd w:val="clear" w:color="auto" w:fill="000000"/>
          <w:lang w:val="en-GB" w:eastAsia="en-GB"/>
        </w:rPr>
        <w:t>K</w:t>
      </w:r>
    </w:p>
    <w:p w:rsidR="00C67699" w:rsidRPr="006408BB" w:rsidRDefault="00C67699" w:rsidP="00C67699">
      <w:pPr>
        <w:shd w:val="clear" w:color="auto" w:fill="FFFFFF"/>
        <w:tabs>
          <w:tab w:val="left" w:pos="360"/>
          <w:tab w:val="left" w:pos="2340"/>
          <w:tab w:val="left" w:pos="4320"/>
        </w:tabs>
        <w:ind w:left="360" w:hanging="360"/>
        <w:jc w:val="both"/>
        <w:rPr>
          <w:rFonts w:ascii="SutonnyMJ" w:hAnsi="SutonnyMJ" w:cs="VillageII"/>
          <w:b/>
          <w:bCs/>
          <w:sz w:val="24"/>
          <w:lang w:val="en-GB" w:eastAsia="en-GB"/>
        </w:rPr>
      </w:pPr>
      <w:r w:rsidRPr="006408BB">
        <w:rPr>
          <w:rFonts w:ascii="SutonnyMJ" w:hAnsi="SutonnyMJ" w:cs="VillageII"/>
          <w:b/>
          <w:bCs/>
          <w:sz w:val="24"/>
          <w:lang w:val="en-GB" w:eastAsia="en-GB"/>
        </w:rPr>
        <w:t>10. gvbbxq cÖavbgš¿x †kL nvwmbvÑ</w:t>
      </w:r>
      <w:r w:rsidRPr="006408BB">
        <w:rPr>
          <w:rFonts w:ascii="SutonnyMJ" w:hAnsi="SutonnyMJ" w:cs="VillageII"/>
          <w:b/>
          <w:bCs/>
          <w:sz w:val="24"/>
          <w:lang w:val="en-GB" w:eastAsia="en-GB"/>
        </w:rPr>
        <w:tab/>
      </w:r>
    </w:p>
    <w:p w:rsidR="00C67699" w:rsidRPr="006408BB" w:rsidRDefault="00C67699" w:rsidP="00C67699">
      <w:pPr>
        <w:shd w:val="clear" w:color="auto" w:fill="FFFFFF"/>
        <w:tabs>
          <w:tab w:val="left" w:pos="360"/>
          <w:tab w:val="left" w:pos="2340"/>
          <w:tab w:val="left" w:pos="4320"/>
          <w:tab w:val="left" w:pos="6210"/>
          <w:tab w:val="left" w:pos="8145"/>
        </w:tabs>
        <w:ind w:left="360" w:hanging="360"/>
        <w:rPr>
          <w:rFonts w:ascii="SutonnyMJ" w:hAnsi="SutonnyMJ"/>
          <w:sz w:val="24"/>
        </w:rPr>
      </w:pPr>
      <w:r w:rsidRPr="006408BB">
        <w:rPr>
          <w:rFonts w:ascii="SutonnyMJ" w:hAnsi="SutonnyMJ" w:cs="Calibri"/>
          <w:sz w:val="24"/>
          <w:lang w:val="en-GB" w:eastAsia="en-GB"/>
        </w:rPr>
        <w:tab/>
        <w:t>K</w:t>
      </w:r>
      <w:r w:rsidRPr="006408BB">
        <w:rPr>
          <w:rFonts w:ascii="SutonnyMJ" w:hAnsi="SutonnyMJ" w:cs="VillageII"/>
          <w:sz w:val="24"/>
          <w:lang w:val="en-GB" w:eastAsia="en-GB"/>
        </w:rPr>
        <w:t>. e½eÜzi Kb¨v</w:t>
      </w:r>
      <w:r w:rsidRPr="006408BB">
        <w:rPr>
          <w:rFonts w:ascii="SutonnyMJ" w:hAnsi="SutonnyMJ" w:cs="VillageII"/>
          <w:sz w:val="24"/>
          <w:lang w:val="en-GB" w:eastAsia="en-GB"/>
        </w:rPr>
        <w:tab/>
      </w:r>
      <w:r w:rsidRPr="006408BB">
        <w:rPr>
          <w:rFonts w:ascii="SutonnyMJ" w:hAnsi="SutonnyMJ" w:cs="Calibri"/>
          <w:sz w:val="24"/>
          <w:lang w:val="en-GB" w:eastAsia="en-GB"/>
        </w:rPr>
        <w:t>L</w:t>
      </w:r>
      <w:r w:rsidRPr="006408BB">
        <w:rPr>
          <w:rFonts w:ascii="SutonnyMJ" w:hAnsi="SutonnyMJ" w:cs="VillageII"/>
          <w:sz w:val="24"/>
          <w:lang w:val="en-GB" w:eastAsia="en-GB"/>
        </w:rPr>
        <w:t>. evsjv‡`‡ki cÖavbgš¿x</w:t>
      </w:r>
      <w:r w:rsidRPr="006408BB">
        <w:rPr>
          <w:rFonts w:ascii="SutonnyMJ" w:hAnsi="SutonnyMJ" w:cs="VillageII"/>
          <w:sz w:val="24"/>
          <w:lang w:val="en-GB" w:eastAsia="en-GB"/>
        </w:rPr>
        <w:tab/>
      </w:r>
      <w:r w:rsidRPr="006408BB">
        <w:rPr>
          <w:rFonts w:ascii="SutonnyMJ" w:hAnsi="SutonnyMJ" w:cs="Calibri"/>
          <w:sz w:val="24"/>
          <w:lang w:val="en-GB" w:eastAsia="en-GB"/>
        </w:rPr>
        <w:t>M</w:t>
      </w:r>
      <w:r w:rsidRPr="006408BB">
        <w:rPr>
          <w:rFonts w:ascii="SutonnyMJ" w:hAnsi="SutonnyMJ" w:cs="VillageII"/>
          <w:sz w:val="24"/>
          <w:lang w:val="en-GB" w:eastAsia="en-GB"/>
        </w:rPr>
        <w:t xml:space="preserve">. AvIqvgx jx‡Mi mfvcwZ  </w:t>
      </w:r>
      <w:r w:rsidRPr="006408BB">
        <w:rPr>
          <w:rFonts w:ascii="SutonnyMJ" w:hAnsi="SutonnyMJ" w:cs="Calibri"/>
          <w:sz w:val="24"/>
          <w:lang w:val="en-GB" w:eastAsia="en-GB"/>
        </w:rPr>
        <w:t>N</w:t>
      </w:r>
      <w:r w:rsidRPr="006408BB">
        <w:rPr>
          <w:rFonts w:ascii="SutonnyMJ" w:hAnsi="SutonnyMJ" w:cs="VillageII"/>
          <w:sz w:val="24"/>
          <w:lang w:val="en-GB" w:eastAsia="en-GB"/>
        </w:rPr>
        <w:t xml:space="preserve">. </w:t>
      </w:r>
      <w:r w:rsidRPr="006408BB">
        <w:rPr>
          <w:rFonts w:ascii="SutonnyMJ" w:hAnsi="SutonnyMJ" w:cs="VillageII"/>
          <w:sz w:val="24"/>
          <w:u w:val="single"/>
          <w:lang w:val="en-GB" w:eastAsia="en-GB"/>
        </w:rPr>
        <w:t>me¸‡jvq</w:t>
      </w:r>
      <w:r w:rsidRPr="006408BB">
        <w:rPr>
          <w:rFonts w:ascii="SutonnyMJ" w:hAnsi="SutonnyMJ" w:cs="VillageII"/>
          <w:sz w:val="24"/>
          <w:u w:val="single"/>
          <w:lang w:val="en-GB" w:eastAsia="en-GB"/>
        </w:rPr>
        <w:tab/>
      </w:r>
      <w:r w:rsidRPr="006408BB">
        <w:rPr>
          <w:rFonts w:ascii="SutonnyMJ" w:hAnsi="SutonnyMJ" w:cs="VillageII"/>
          <w:b/>
          <w:sz w:val="24"/>
          <w:shd w:val="clear" w:color="auto" w:fill="000000"/>
          <w:lang w:val="en-GB" w:eastAsia="en-GB"/>
        </w:rPr>
        <w:t xml:space="preserve">10: </w:t>
      </w:r>
      <w:r w:rsidRPr="006408BB">
        <w:rPr>
          <w:rFonts w:ascii="SutonnyMJ" w:hAnsi="SutonnyMJ" w:cs="VillageII"/>
          <w:sz w:val="24"/>
          <w:shd w:val="clear" w:color="auto" w:fill="000000"/>
          <w:lang w:val="en-GB" w:eastAsia="en-GB"/>
        </w:rPr>
        <w:t>K</w:t>
      </w:r>
    </w:p>
    <w:p w:rsidR="00C67699" w:rsidRPr="006408BB" w:rsidRDefault="00C67699" w:rsidP="00C67699">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28"/>
          <w:szCs w:val="28"/>
        </w:rPr>
      </w:pPr>
      <w:r w:rsidRPr="006408BB">
        <w:rPr>
          <w:rFonts w:ascii="SutonnyMJ" w:eastAsia="SutonnyMJ" w:hAnsi="SutonnyMJ" w:cs="SutonnyMJ"/>
          <w:b/>
          <w:sz w:val="32"/>
          <w:szCs w:val="28"/>
          <w:shd w:val="clear" w:color="auto" w:fill="000000" w:themeFill="text1"/>
        </w:rPr>
        <w:t>RbgZ I ivR‰bwZK ms¯‹…wZ</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RbM‡Yi c</w:t>
      </w:r>
      <w:r w:rsidR="00897E91">
        <w:rPr>
          <w:rFonts w:ascii="SutonnyMJ" w:eastAsia="SutonnyMJ" w:hAnsi="SutonnyMJ" w:cs="SutonnyMJ"/>
          <w:sz w:val="24"/>
        </w:rPr>
        <w:t>Öfvekvjx, hyw³hy³, ¯úó Ges Kj¨vY</w:t>
      </w:r>
      <w:r w:rsidRPr="006408BB">
        <w:rPr>
          <w:rFonts w:ascii="SutonnyMJ" w:eastAsia="SutonnyMJ" w:hAnsi="SutonnyMJ" w:cs="SutonnyMJ"/>
          <w:sz w:val="24"/>
        </w:rPr>
        <w:t>Kvgx AwfgZ‡KB ejv nq- RbgZ</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ÔRbgZÕ kãwUi me©cÖ_g cÖ‡qvM K‡ib- divwm `vk©wbK iæ‡kv</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RbgZ MV‡bi cÖ_g I cÖavb gva¨‡g n‡jvÑ cwievi</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RbgZ MV‡bi Ab¨Zg Dcv`vb- ivR‰bwZK `j</w:t>
      </w:r>
    </w:p>
    <w:p w:rsidR="00C67699" w:rsidRPr="00A07588"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color w:val="FF0000"/>
          <w:sz w:val="24"/>
        </w:rPr>
      </w:pPr>
      <w:r w:rsidRPr="006408BB">
        <w:rPr>
          <w:rFonts w:ascii="SutonnyMJ" w:eastAsia="SutonnyMJ" w:hAnsi="SutonnyMJ" w:cs="SutonnyMJ"/>
          <w:sz w:val="24"/>
        </w:rPr>
        <w:t xml:space="preserve">evsjv‡`‡ki ¯^vaxbZv msMÖv‡g RbgZ MV‡b f~wgKv iv‡LÑ e½eÜzi 7 gv‡P©i </w:t>
      </w:r>
      <w:r w:rsidR="001A0684" w:rsidRPr="001A0684">
        <w:rPr>
          <w:rFonts w:ascii="SutonnyMJ" w:eastAsia="SutonnyMJ" w:hAnsi="SutonnyMJ" w:cs="SutonnyMJ"/>
          <w:sz w:val="24"/>
        </w:rPr>
        <w:t>fvlY</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RbgZ MV‡b kw³kvjx f~wgKv cvjb K‡i- msev`cÎ</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Pjw”PÎ, †iwWI, †Uwjwfkb G¸‡jv RbgZ MV‡bi- evnb</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b/>
          <w:sz w:val="24"/>
        </w:rPr>
        <w:t>RbmvaviY</w:t>
      </w:r>
      <w:r w:rsidRPr="006408BB">
        <w:rPr>
          <w:rFonts w:ascii="SutonnyMJ" w:eastAsia="SutonnyMJ" w:hAnsi="SutonnyMJ" w:cs="SutonnyMJ"/>
          <w:sz w:val="24"/>
        </w:rPr>
        <w:t>‡K ivR‰bwZK wkÿvq wkwÿZ K‡i †Zvjvi gva¨g n‡jv: mfv-mwgwZ</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Rbg‡Zi AbyNUK n‡”QÑ ivR‰bwZK ms¯‹…wZ</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Avie em‡šÍ RbgZ MV‡b g~L¨ f~wgKv iv‡LÑ †dmeyK</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b/>
          <w:sz w:val="24"/>
        </w:rPr>
        <w:t>Rbmvavi‡Yi</w:t>
      </w:r>
      <w:r w:rsidRPr="006408BB">
        <w:rPr>
          <w:rFonts w:ascii="SutonnyMJ" w:eastAsia="SutonnyMJ" w:hAnsi="SutonnyMJ" w:cs="SutonnyMJ"/>
          <w:sz w:val="24"/>
        </w:rPr>
        <w:t xml:space="preserve"> B”Qv cÖwZdwjZ nqÑ Rbg‡Zi gva¨‡g</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MYZvwš¿K ivóªe¨e¯’vq RbgZ‡K AMÖvn¨ Kiv gv‡bÑ miKv‡ii cZb †W‡K Avbv</w:t>
      </w:r>
    </w:p>
    <w:p w:rsidR="00C67699" w:rsidRPr="006408BB" w:rsidRDefault="00C67699" w:rsidP="00AD4CBA">
      <w:pPr>
        <w:pStyle w:val="ListParagraph"/>
        <w:numPr>
          <w:ilvl w:val="0"/>
          <w:numId w:val="173"/>
        </w:numPr>
        <w:tabs>
          <w:tab w:val="left" w:pos="2340"/>
          <w:tab w:val="left" w:pos="4320"/>
          <w:tab w:val="left" w:pos="6210"/>
          <w:tab w:val="left" w:pos="8100"/>
        </w:tabs>
        <w:ind w:left="720" w:hanging="351"/>
        <w:contextualSpacing/>
        <w:jc w:val="both"/>
        <w:rPr>
          <w:rFonts w:ascii="SutonnyMJ" w:eastAsia="SutonnyMJ" w:hAnsi="SutonnyMJ" w:cs="SutonnyMJ"/>
          <w:sz w:val="24"/>
        </w:rPr>
      </w:pPr>
      <w:r w:rsidRPr="006408BB">
        <w:rPr>
          <w:rFonts w:ascii="SutonnyMJ" w:eastAsia="SutonnyMJ" w:hAnsi="SutonnyMJ" w:cs="SutonnyMJ"/>
          <w:sz w:val="24"/>
        </w:rPr>
        <w:t>MYZvwš¿K miKvi‡K mwVK c‡_ cwiPvwjZ K‡iÑ RbgZ</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shd w:val="clear" w:color="auto" w:fill="FFFFFF"/>
        </w:rPr>
      </w:pPr>
      <w:r w:rsidRPr="00F67961">
        <w:rPr>
          <w:rFonts w:ascii="SutonnyMJ" w:eastAsia="SutonnyMJ" w:hAnsi="SutonnyMJ" w:cs="SutonnyMJ"/>
          <w:b/>
          <w:sz w:val="26"/>
          <w:shd w:val="clear" w:color="auto" w:fill="000000" w:themeFill="text1"/>
        </w:rPr>
        <w:t>Abykxjbx:</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ivR‰bwZK `j Kxfv‡e RbgZ MVb K‡i?</w:t>
      </w:r>
    </w:p>
    <w:p w:rsidR="00C67699" w:rsidRPr="006408BB" w:rsidRDefault="00C67699" w:rsidP="000E1065">
      <w:pPr>
        <w:tabs>
          <w:tab w:val="left" w:pos="360"/>
          <w:tab w:val="left" w:pos="2340"/>
          <w:tab w:val="left" w:pos="4320"/>
          <w:tab w:val="left" w:pos="6120"/>
          <w:tab w:val="left" w:pos="8163"/>
        </w:tabs>
        <w:ind w:left="360" w:right="-43" w:hanging="360"/>
        <w:jc w:val="both"/>
        <w:rPr>
          <w:rFonts w:ascii="SutonnyMJ" w:eastAsia="SutonnyMJ" w:hAnsi="SutonnyMJ" w:cs="SutonnyMJ"/>
          <w:sz w:val="24"/>
        </w:rPr>
      </w:pPr>
      <w:r w:rsidRPr="006408BB">
        <w:rPr>
          <w:rFonts w:ascii="SutonnyMJ" w:eastAsia="SutonnyMJ" w:hAnsi="SutonnyMJ" w:cs="SutonnyMJ"/>
          <w:sz w:val="24"/>
        </w:rPr>
        <w:tab/>
        <w:t>K. cÖPviYvi gva¨‡g</w:t>
      </w:r>
      <w:r w:rsidRPr="006408BB">
        <w:rPr>
          <w:rFonts w:ascii="SutonnyMJ" w:eastAsia="SutonnyMJ" w:hAnsi="SutonnyMJ" w:cs="SutonnyMJ"/>
          <w:sz w:val="24"/>
        </w:rPr>
        <w:tab/>
        <w:t xml:space="preserve">L. A‡¯¿i gva¨‡g    </w:t>
      </w:r>
      <w:r w:rsidRPr="006408BB">
        <w:rPr>
          <w:rFonts w:ascii="SutonnyMJ" w:eastAsia="SutonnyMJ" w:hAnsi="SutonnyMJ" w:cs="SutonnyMJ"/>
          <w:sz w:val="24"/>
        </w:rPr>
        <w:tab/>
        <w:t>M. miKv‡ii AvbyK~‡j¨</w:t>
      </w:r>
      <w:r w:rsidRPr="006408BB">
        <w:rPr>
          <w:rFonts w:ascii="SutonnyMJ" w:eastAsia="SutonnyMJ" w:hAnsi="SutonnyMJ" w:cs="SutonnyMJ"/>
          <w:sz w:val="24"/>
        </w:rPr>
        <w:tab/>
        <w:t>N. wbe©vP‡bi gva¨‡g</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w:t>
      </w:r>
      <w:r w:rsidR="00F67961">
        <w:rPr>
          <w:rFonts w:ascii="SutonnyMJ" w:eastAsia="SutonnyMJ" w:hAnsi="SutonnyMJ" w:cs="SutonnyMJ"/>
          <w:b/>
          <w:sz w:val="24"/>
          <w:shd w:val="clear" w:color="auto" w:fill="000000"/>
        </w:rPr>
        <w:t xml:space="preserve"> </w:t>
      </w:r>
      <w:r w:rsidRPr="006408BB">
        <w:rPr>
          <w:rFonts w:ascii="SutonnyMJ" w:eastAsia="SutonnyMJ" w:hAnsi="SutonnyMJ" w:cs="SutonnyMJ"/>
          <w:sz w:val="24"/>
          <w:shd w:val="clear" w:color="auto" w:fill="000000"/>
        </w:rPr>
        <w:t>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ivR‰bwZK `‡ji KvR †KvbwU?</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AvBb cÖYqb Kiv</w:t>
      </w:r>
      <w:r w:rsidRPr="006408BB">
        <w:rPr>
          <w:rFonts w:ascii="SutonnyMJ" w:eastAsia="SutonnyMJ" w:hAnsi="SutonnyMJ" w:cs="SutonnyMJ"/>
          <w:sz w:val="24"/>
        </w:rPr>
        <w:tab/>
        <w:t>L. Rbg</w:t>
      </w:r>
      <w:r w:rsidR="00897E91">
        <w:rPr>
          <w:rFonts w:ascii="SutonnyMJ" w:eastAsia="SutonnyMJ" w:hAnsi="SutonnyMJ" w:cs="SutonnyMJ"/>
          <w:sz w:val="24"/>
        </w:rPr>
        <w:t>Z MVb Kiv</w:t>
      </w:r>
      <w:r w:rsidR="00897E91">
        <w:rPr>
          <w:rFonts w:ascii="SutonnyMJ" w:eastAsia="SutonnyMJ" w:hAnsi="SutonnyMJ" w:cs="SutonnyMJ"/>
          <w:sz w:val="24"/>
        </w:rPr>
        <w:tab/>
        <w:t>M. wePvi Kiv</w:t>
      </w:r>
      <w:r w:rsidR="00897E91">
        <w:rPr>
          <w:rFonts w:ascii="SutonnyMJ" w:eastAsia="SutonnyMJ" w:hAnsi="SutonnyMJ" w:cs="SutonnyMJ"/>
          <w:sz w:val="24"/>
        </w:rPr>
        <w:tab/>
        <w:t>N. Dbœqb</w:t>
      </w:r>
      <w:r w:rsidRPr="006408BB">
        <w:rPr>
          <w:rFonts w:ascii="SutonnyMJ" w:eastAsia="SutonnyMJ" w:hAnsi="SutonnyMJ" w:cs="SutonnyMJ"/>
          <w:sz w:val="24"/>
        </w:rPr>
        <w:t>g~jK KvR Kiv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ivR‰bwZK e¨e¯’vi cÖwZ”Qwe dz‡U D‡V Kx‡m?</w:t>
      </w:r>
    </w:p>
    <w:p w:rsidR="00C67699" w:rsidRPr="006408BB" w:rsidRDefault="00C67699" w:rsidP="000E1065">
      <w:pPr>
        <w:tabs>
          <w:tab w:val="left" w:pos="360"/>
          <w:tab w:val="left" w:pos="2340"/>
          <w:tab w:val="left" w:pos="4320"/>
          <w:tab w:val="left" w:pos="6120"/>
          <w:tab w:val="left" w:pos="8136"/>
        </w:tabs>
        <w:ind w:left="360" w:right="-16" w:hanging="360"/>
        <w:jc w:val="both"/>
        <w:rPr>
          <w:rFonts w:ascii="SutonnyMJ" w:eastAsia="SutonnyMJ" w:hAnsi="SutonnyMJ" w:cs="SutonnyMJ"/>
          <w:sz w:val="24"/>
        </w:rPr>
      </w:pPr>
      <w:r w:rsidRPr="006408BB">
        <w:rPr>
          <w:rFonts w:ascii="SutonnyMJ" w:eastAsia="SutonnyMJ" w:hAnsi="SutonnyMJ" w:cs="SutonnyMJ"/>
          <w:sz w:val="24"/>
        </w:rPr>
        <w:tab/>
        <w:t>K. ivR‰bwZK ms¯‹…wZ‡Z</w:t>
      </w:r>
      <w:r w:rsidRPr="006408BB">
        <w:rPr>
          <w:rFonts w:ascii="SutonnyMJ" w:eastAsia="SutonnyMJ" w:hAnsi="SutonnyMJ" w:cs="SutonnyMJ"/>
          <w:sz w:val="24"/>
        </w:rPr>
        <w:tab/>
        <w:t>L. ivóªxq `„wófw½‡Z</w:t>
      </w:r>
      <w:r w:rsidRPr="006408BB">
        <w:rPr>
          <w:rFonts w:ascii="SutonnyMJ" w:eastAsia="SutonnyMJ" w:hAnsi="SutonnyMJ" w:cs="SutonnyMJ"/>
          <w:sz w:val="24"/>
        </w:rPr>
        <w:tab/>
        <w:t>M. RvZxq †PZbvq</w:t>
      </w:r>
      <w:r w:rsidRPr="006408BB">
        <w:rPr>
          <w:rFonts w:ascii="SutonnyMJ" w:eastAsia="SutonnyMJ" w:hAnsi="SutonnyMJ" w:cs="SutonnyMJ"/>
          <w:sz w:val="24"/>
        </w:rPr>
        <w:tab/>
        <w:t xml:space="preserve">N. ivR‰bwZK BwZnv‡m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cÖwZwbwaZ¡g~jK MYZ‡š¿i g~jwfwË Kx?</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QvÎ msMVb</w:t>
      </w:r>
      <w:r w:rsidRPr="006408BB">
        <w:rPr>
          <w:rFonts w:ascii="SutonnyMJ" w:eastAsia="SutonnyMJ" w:hAnsi="SutonnyMJ" w:cs="SutonnyMJ"/>
          <w:sz w:val="24"/>
        </w:rPr>
        <w:tab/>
        <w:t>L. ivR‰bwZK `j</w:t>
      </w:r>
      <w:r w:rsidRPr="006408BB">
        <w:rPr>
          <w:rFonts w:ascii="SutonnyMJ" w:eastAsia="SutonnyMJ" w:hAnsi="SutonnyMJ" w:cs="SutonnyMJ"/>
          <w:sz w:val="24"/>
        </w:rPr>
        <w:tab/>
        <w:t>M. RvZxq msm`</w:t>
      </w:r>
      <w:r w:rsidRPr="006408BB">
        <w:rPr>
          <w:rFonts w:ascii="SutonnyMJ" w:eastAsia="SutonnyMJ" w:hAnsi="SutonnyMJ" w:cs="SutonnyMJ"/>
          <w:sz w:val="24"/>
        </w:rPr>
        <w:tab/>
        <w:t xml:space="preserve">N. AvgjvZš¿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AvIqvgx</w:t>
      </w:r>
      <w:r w:rsidR="00897E91">
        <w:rPr>
          <w:rFonts w:ascii="SutonnyMJ" w:eastAsia="SutonnyMJ" w:hAnsi="SutonnyMJ" w:cs="SutonnyMJ"/>
          <w:b/>
          <w:sz w:val="24"/>
        </w:rPr>
        <w:t xml:space="preserve"> </w:t>
      </w:r>
      <w:r w:rsidRPr="006408BB">
        <w:rPr>
          <w:rFonts w:ascii="SutonnyMJ" w:eastAsia="SutonnyMJ" w:hAnsi="SutonnyMJ" w:cs="SutonnyMJ"/>
          <w:b/>
          <w:sz w:val="24"/>
        </w:rPr>
        <w:t>jx‡Mi cÖwZôvKvjxb mg‡q †kL gywReyi ingvb wb‡Pi Kx wQ‡jb?</w:t>
      </w:r>
    </w:p>
    <w:p w:rsidR="00C67699" w:rsidRPr="006408BB" w:rsidRDefault="00C67699" w:rsidP="000E1065">
      <w:pPr>
        <w:tabs>
          <w:tab w:val="left" w:pos="360"/>
          <w:tab w:val="left" w:pos="2340"/>
          <w:tab w:val="left" w:pos="4320"/>
          <w:tab w:val="left" w:pos="612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hyM¥ m¤úv`K</w:t>
      </w:r>
      <w:r w:rsidRPr="006408BB">
        <w:rPr>
          <w:rFonts w:ascii="SutonnyMJ" w:eastAsia="SutonnyMJ" w:hAnsi="SutonnyMJ" w:cs="SutonnyMJ"/>
          <w:sz w:val="24"/>
        </w:rPr>
        <w:tab/>
        <w:t>L. m¤úv`K</w:t>
      </w:r>
      <w:r w:rsidRPr="006408BB">
        <w:rPr>
          <w:rFonts w:ascii="SutonnyMJ" w:eastAsia="SutonnyMJ" w:hAnsi="SutonnyMJ" w:cs="SutonnyMJ"/>
          <w:sz w:val="24"/>
        </w:rPr>
        <w:tab/>
        <w:t>M. mnmfvcwZ</w:t>
      </w:r>
      <w:r w:rsidRPr="006408BB">
        <w:rPr>
          <w:rFonts w:ascii="SutonnyMJ" w:eastAsia="SutonnyMJ" w:hAnsi="SutonnyMJ" w:cs="SutonnyMJ"/>
          <w:sz w:val="24"/>
        </w:rPr>
        <w:tab/>
        <w:t>N. mfvcwZ</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evsjv‡`k AvIqvgx jxM †Kvb m‡b cÖwZwôZ nq?</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1948 mv‡j</w:t>
      </w:r>
      <w:r w:rsidRPr="006408BB">
        <w:rPr>
          <w:rFonts w:ascii="SutonnyMJ" w:eastAsia="SutonnyMJ" w:hAnsi="SutonnyMJ" w:cs="SutonnyMJ"/>
          <w:sz w:val="24"/>
        </w:rPr>
        <w:tab/>
        <w:t>L. 1949 mv‡j</w:t>
      </w:r>
      <w:r w:rsidRPr="006408BB">
        <w:rPr>
          <w:rFonts w:ascii="SutonnyMJ" w:eastAsia="SutonnyMJ" w:hAnsi="SutonnyMJ" w:cs="SutonnyMJ"/>
          <w:sz w:val="24"/>
        </w:rPr>
        <w:tab/>
        <w:t>M. 1950 mv‡j</w:t>
      </w:r>
      <w:r w:rsidRPr="006408BB">
        <w:rPr>
          <w:rFonts w:ascii="SutonnyMJ" w:eastAsia="SutonnyMJ" w:hAnsi="SutonnyMJ" w:cs="SutonnyMJ"/>
          <w:sz w:val="24"/>
        </w:rPr>
        <w:tab/>
        <w:t>N. 1952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lastRenderedPageBreak/>
        <w:t>07.</w:t>
      </w:r>
      <w:r w:rsidRPr="006408BB">
        <w:rPr>
          <w:rFonts w:ascii="SutonnyMJ" w:eastAsia="SutonnyMJ" w:hAnsi="SutonnyMJ" w:cs="SutonnyMJ"/>
          <w:b/>
          <w:sz w:val="24"/>
        </w:rPr>
        <w:tab/>
        <w:t>gymwjg jxM cÖwZwôZ nq KZ mv‡j?</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1905 mv‡j</w:t>
      </w:r>
      <w:r w:rsidRPr="006408BB">
        <w:rPr>
          <w:rFonts w:ascii="SutonnyMJ" w:eastAsia="SutonnyMJ" w:hAnsi="SutonnyMJ" w:cs="SutonnyMJ"/>
          <w:sz w:val="24"/>
        </w:rPr>
        <w:tab/>
        <w:t>L. 1906 mv‡j</w:t>
      </w:r>
      <w:r w:rsidRPr="006408BB">
        <w:rPr>
          <w:rFonts w:ascii="SutonnyMJ" w:eastAsia="SutonnyMJ" w:hAnsi="SutonnyMJ" w:cs="SutonnyMJ"/>
          <w:sz w:val="24"/>
        </w:rPr>
        <w:tab/>
        <w:t>M. 1910 mv‡j</w:t>
      </w:r>
      <w:r w:rsidRPr="006408BB">
        <w:rPr>
          <w:rFonts w:ascii="SutonnyMJ" w:eastAsia="SutonnyMJ" w:hAnsi="SutonnyMJ" w:cs="SutonnyMJ"/>
          <w:sz w:val="24"/>
        </w:rPr>
        <w:tab/>
        <w:t>N. 1911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K…lK kÖwgK cvwU©i †bZv wQ‡jb-</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knx` †mvnivIqv`</w:t>
      </w:r>
      <w:r w:rsidR="00A17651">
        <w:rPr>
          <w:rFonts w:ascii="SutonnyMJ" w:eastAsia="SutonnyMJ" w:hAnsi="SutonnyMJ" w:cs="SutonnyMJ"/>
          <w:sz w:val="24"/>
        </w:rPr>
        <w:t>©</w:t>
      </w:r>
      <w:r w:rsidRPr="006408BB">
        <w:rPr>
          <w:rFonts w:ascii="SutonnyMJ" w:eastAsia="SutonnyMJ" w:hAnsi="SutonnyMJ" w:cs="SutonnyMJ"/>
          <w:sz w:val="24"/>
        </w:rPr>
        <w:t>x</w:t>
      </w:r>
      <w:r w:rsidRPr="006408BB">
        <w:rPr>
          <w:rFonts w:ascii="SutonnyMJ" w:eastAsia="SutonnyMJ" w:hAnsi="SutonnyMJ" w:cs="SutonnyMJ"/>
          <w:sz w:val="24"/>
        </w:rPr>
        <w:tab/>
        <w:t>L. †gvnv¤§` Avjx wRbœvn</w:t>
      </w:r>
      <w:r w:rsidRPr="006408BB">
        <w:rPr>
          <w:rFonts w:ascii="SutonnyMJ" w:eastAsia="SutonnyMJ" w:hAnsi="SutonnyMJ" w:cs="SutonnyMJ"/>
          <w:sz w:val="24"/>
        </w:rPr>
        <w:tab/>
        <w:t>M. G.†K.dRjyj nK</w:t>
      </w:r>
      <w:r w:rsidRPr="006408BB">
        <w:rPr>
          <w:rFonts w:ascii="SutonnyMJ" w:eastAsia="SutonnyMJ" w:hAnsi="SutonnyMJ" w:cs="SutonnyMJ"/>
          <w:sz w:val="24"/>
        </w:rPr>
        <w:tab/>
        <w:t>N. gvIjvbv fvmvbx</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w:t>
      </w:r>
      <w:r w:rsidRPr="006408BB">
        <w:rPr>
          <w:rFonts w:ascii="SutonnyMJ" w:eastAsia="SutonnyMJ" w:hAnsi="SutonnyMJ" w:cs="SutonnyMJ"/>
          <w:sz w:val="24"/>
          <w:shd w:val="clear" w:color="auto" w:fill="000000"/>
        </w:rPr>
        <w:t xml:space="preserve"> M</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t>AvIqvgx jx‡Mi g~j bvg ev Avw` bvg Kx?</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AvIqvgx cvwU©</w:t>
      </w:r>
      <w:r w:rsidRPr="006408BB">
        <w:rPr>
          <w:rFonts w:ascii="SutonnyMJ" w:eastAsia="SutonnyMJ" w:hAnsi="SutonnyMJ" w:cs="SutonnyMJ"/>
          <w:sz w:val="24"/>
        </w:rPr>
        <w:tab/>
        <w:t>L. AvIqvgx RvZxq</w:t>
      </w:r>
      <w:r w:rsidR="00A17651">
        <w:rPr>
          <w:rFonts w:ascii="SutonnyMJ" w:eastAsia="SutonnyMJ" w:hAnsi="SutonnyMJ" w:cs="SutonnyMJ"/>
          <w:sz w:val="24"/>
        </w:rPr>
        <w:t xml:space="preserve"> cvwU©</w:t>
      </w:r>
      <w:r w:rsidR="00A17651">
        <w:rPr>
          <w:rFonts w:ascii="SutonnyMJ" w:eastAsia="SutonnyMJ" w:hAnsi="SutonnyMJ" w:cs="SutonnyMJ"/>
          <w:sz w:val="24"/>
        </w:rPr>
        <w:tab/>
        <w:t>M. AvIqvgx gymwjg jxM N.</w:t>
      </w:r>
      <w:r w:rsidRPr="006408BB">
        <w:rPr>
          <w:rFonts w:ascii="SutonnyMJ" w:eastAsia="SutonnyMJ" w:hAnsi="SutonnyMJ" w:cs="SutonnyMJ"/>
          <w:sz w:val="24"/>
        </w:rPr>
        <w:t>AvIqvgx jxM</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w:t>
      </w:r>
      <w:r w:rsidRPr="006408BB">
        <w:rPr>
          <w:rFonts w:ascii="SutonnyMJ" w:eastAsia="SutonnyMJ" w:hAnsi="SutonnyMJ" w:cs="SutonnyMJ"/>
          <w:sz w:val="24"/>
          <w:shd w:val="clear" w:color="auto" w:fill="000000"/>
        </w:rPr>
        <w:t xml:space="preserve"> M</w:t>
      </w:r>
    </w:p>
    <w:p w:rsidR="00C67699" w:rsidRPr="00A07588" w:rsidRDefault="00C67699" w:rsidP="00A07588">
      <w:pPr>
        <w:tabs>
          <w:tab w:val="left" w:pos="360"/>
          <w:tab w:val="left" w:pos="2340"/>
          <w:tab w:val="left" w:pos="4320"/>
          <w:tab w:val="left" w:pos="6120"/>
          <w:tab w:val="left" w:pos="8163"/>
        </w:tabs>
        <w:contextualSpacing/>
        <w:jc w:val="both"/>
        <w:rPr>
          <w:rFonts w:ascii="SutonnyMJ" w:eastAsia="SutonnyMJ" w:hAnsi="SutonnyMJ" w:cs="SutonnyMJ"/>
          <w:b/>
          <w:sz w:val="24"/>
        </w:rPr>
      </w:pPr>
      <w:r w:rsidRPr="00A07588">
        <w:rPr>
          <w:rFonts w:ascii="SutonnyMJ" w:eastAsia="SutonnyMJ" w:hAnsi="SutonnyMJ" w:cs="SutonnyMJ"/>
          <w:b/>
          <w:sz w:val="24"/>
        </w:rPr>
        <w:t>10.</w:t>
      </w:r>
      <w:r w:rsidRPr="00A07588">
        <w:rPr>
          <w:rFonts w:ascii="SutonnyMJ" w:eastAsia="SutonnyMJ" w:hAnsi="SutonnyMJ" w:cs="SutonnyMJ"/>
          <w:b/>
          <w:sz w:val="24"/>
        </w:rPr>
        <w:tab/>
        <w:t>AvIqvgxjx‡Mi cÖ_g mfvcwZ wQ‡jb-</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knx` †mvnivIqv`x©</w:t>
      </w:r>
      <w:r w:rsidRPr="006408BB">
        <w:rPr>
          <w:rFonts w:ascii="SutonnyMJ" w:eastAsia="SutonnyMJ" w:hAnsi="SutonnyMJ" w:cs="SutonnyMJ"/>
          <w:sz w:val="24"/>
        </w:rPr>
        <w:tab/>
        <w:t>L. Aveyj Kvjvg AvRv`</w:t>
      </w:r>
      <w:r w:rsidRPr="006408BB">
        <w:rPr>
          <w:rFonts w:ascii="SutonnyMJ" w:eastAsia="SutonnyMJ" w:hAnsi="SutonnyMJ" w:cs="SutonnyMJ"/>
          <w:sz w:val="24"/>
        </w:rPr>
        <w:tab/>
        <w:t>M. †kL gywReyi ingvb</w:t>
      </w:r>
      <w:r w:rsidRPr="006408BB">
        <w:rPr>
          <w:rFonts w:ascii="SutonnyMJ" w:eastAsia="SutonnyMJ" w:hAnsi="SutonnyMJ" w:cs="SutonnyMJ"/>
          <w:sz w:val="24"/>
        </w:rPr>
        <w:tab/>
        <w:t>N. gvIjvbv fvmvbx</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10:</w:t>
      </w:r>
      <w:r w:rsidRPr="006408BB">
        <w:rPr>
          <w:rFonts w:ascii="SutonnyMJ" w:eastAsia="SutonnyMJ" w:hAnsi="SutonnyMJ" w:cs="SutonnyMJ"/>
          <w:sz w:val="24"/>
          <w:shd w:val="clear" w:color="auto" w:fill="000000"/>
        </w:rPr>
        <w:t xml:space="preserve"> N</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11.</w:t>
      </w:r>
      <w:r w:rsidRPr="006408BB">
        <w:rPr>
          <w:rFonts w:ascii="SutonnyMJ" w:eastAsia="SutonnyMJ" w:hAnsi="SutonnyMJ" w:cs="SutonnyMJ"/>
          <w:b/>
          <w:sz w:val="24"/>
        </w:rPr>
        <w:tab/>
        <w:t>Ôhy³d«›UÕ KZ mv‡j wbe©vP‡b wbi¼zk weRq AR©b K‡i?</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1954 mv‡j</w:t>
      </w:r>
      <w:r w:rsidRPr="006408BB">
        <w:rPr>
          <w:rFonts w:ascii="SutonnyMJ" w:eastAsia="SutonnyMJ" w:hAnsi="SutonnyMJ" w:cs="SutonnyMJ"/>
          <w:sz w:val="24"/>
        </w:rPr>
        <w:tab/>
        <w:t>L. 1973 mv‡j</w:t>
      </w:r>
      <w:r w:rsidRPr="006408BB">
        <w:rPr>
          <w:rFonts w:ascii="SutonnyMJ" w:eastAsia="SutonnyMJ" w:hAnsi="SutonnyMJ" w:cs="SutonnyMJ"/>
          <w:sz w:val="24"/>
        </w:rPr>
        <w:tab/>
        <w:t>M. 1970 mv‡j</w:t>
      </w:r>
      <w:r w:rsidRPr="006408BB">
        <w:rPr>
          <w:rFonts w:ascii="SutonnyMJ" w:eastAsia="SutonnyMJ" w:hAnsi="SutonnyMJ" w:cs="SutonnyMJ"/>
          <w:sz w:val="24"/>
        </w:rPr>
        <w:tab/>
        <w:t>N. 1984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11:</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12.</w:t>
      </w:r>
      <w:r w:rsidRPr="006408BB">
        <w:rPr>
          <w:rFonts w:ascii="SutonnyMJ" w:eastAsia="SutonnyMJ" w:hAnsi="SutonnyMJ" w:cs="SutonnyMJ"/>
          <w:b/>
          <w:sz w:val="24"/>
        </w:rPr>
        <w:tab/>
        <w:t>Kvi †bZ…‡Z¡ hy³iv‡óªi RvZxq HK¨ M‡o I‡V?</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iæR‡fë</w:t>
      </w:r>
      <w:r w:rsidRPr="006408BB">
        <w:rPr>
          <w:rFonts w:ascii="SutonnyMJ" w:eastAsia="SutonnyMJ" w:hAnsi="SutonnyMJ" w:cs="SutonnyMJ"/>
          <w:sz w:val="24"/>
        </w:rPr>
        <w:tab/>
        <w:t>L. D‡Wªv DBjmb</w:t>
      </w:r>
      <w:r w:rsidRPr="006408BB">
        <w:rPr>
          <w:rFonts w:ascii="SutonnyMJ" w:eastAsia="SutonnyMJ" w:hAnsi="SutonnyMJ" w:cs="SutonnyMJ"/>
          <w:sz w:val="24"/>
        </w:rPr>
        <w:tab/>
        <w:t>M. wiPvW© wb·b</w:t>
      </w:r>
      <w:r w:rsidRPr="006408BB">
        <w:rPr>
          <w:rFonts w:ascii="SutonnyMJ" w:eastAsia="SutonnyMJ" w:hAnsi="SutonnyMJ" w:cs="SutonnyMJ"/>
          <w:sz w:val="24"/>
        </w:rPr>
        <w:tab/>
        <w:t>N. Aveªvnvg wj¼b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12:</w:t>
      </w:r>
      <w:r w:rsidRPr="006408BB">
        <w:rPr>
          <w:rFonts w:ascii="SutonnyMJ" w:eastAsia="SutonnyMJ" w:hAnsi="SutonnyMJ" w:cs="SutonnyMJ"/>
          <w:sz w:val="24"/>
          <w:shd w:val="clear" w:color="auto" w:fill="000000"/>
        </w:rPr>
        <w:t xml:space="preserve"> N</w:t>
      </w:r>
    </w:p>
    <w:p w:rsidR="00DA73E7" w:rsidRPr="006408BB" w:rsidRDefault="00C67699" w:rsidP="00DA73E7">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13.</w:t>
      </w:r>
      <w:r w:rsidRPr="006408BB">
        <w:rPr>
          <w:rFonts w:ascii="SutonnyMJ" w:eastAsia="SutonnyMJ" w:hAnsi="SutonnyMJ" w:cs="SutonnyMJ"/>
          <w:b/>
          <w:sz w:val="24"/>
        </w:rPr>
        <w:tab/>
      </w:r>
      <w:r w:rsidR="00DA73E7" w:rsidRPr="006408BB">
        <w:rPr>
          <w:rFonts w:ascii="Times New Roman" w:hAnsi="Times New Roman" w:cs="Calibri"/>
          <w:b/>
        </w:rPr>
        <w:t>Voice of God</w:t>
      </w:r>
      <w:r w:rsidR="00DA73E7" w:rsidRPr="006408BB">
        <w:rPr>
          <w:rFonts w:ascii="SutonnyMJ" w:eastAsia="SutonnyMJ" w:hAnsi="SutonnyMJ" w:cs="SutonnyMJ"/>
          <w:b/>
          <w:sz w:val="24"/>
        </w:rPr>
        <w:t xml:space="preserve"> ejv nq Kv‡K?</w:t>
      </w:r>
    </w:p>
    <w:p w:rsidR="00DA73E7" w:rsidRPr="006408BB" w:rsidRDefault="00DA73E7" w:rsidP="00DA73E7">
      <w:pPr>
        <w:tabs>
          <w:tab w:val="left" w:pos="360"/>
          <w:tab w:val="left" w:pos="2340"/>
          <w:tab w:val="left" w:pos="4320"/>
          <w:tab w:val="left" w:pos="6120"/>
          <w:tab w:val="left" w:pos="8127"/>
        </w:tabs>
        <w:ind w:left="360" w:hanging="360"/>
        <w:jc w:val="both"/>
        <w:rPr>
          <w:rFonts w:ascii="SutonnyMJ" w:eastAsia="SutonnyMJ" w:hAnsi="SutonnyMJ" w:cs="SutonnyMJ"/>
          <w:sz w:val="26"/>
          <w:shd w:val="clear" w:color="auto" w:fill="000000"/>
        </w:rPr>
      </w:pPr>
      <w:r w:rsidRPr="006408BB">
        <w:rPr>
          <w:rFonts w:ascii="SutonnyMJ" w:eastAsia="SutonnyMJ" w:hAnsi="SutonnyMJ" w:cs="SutonnyMJ"/>
          <w:sz w:val="24"/>
        </w:rPr>
        <w:tab/>
        <w:t>K. RbgZ</w:t>
      </w:r>
      <w:r w:rsidRPr="006408BB">
        <w:rPr>
          <w:rFonts w:ascii="SutonnyMJ" w:eastAsia="SutonnyMJ" w:hAnsi="SutonnyMJ" w:cs="SutonnyMJ"/>
          <w:sz w:val="24"/>
        </w:rPr>
        <w:tab/>
        <w:t>L. ivóª</w:t>
      </w:r>
      <w:r w:rsidRPr="006408BB">
        <w:rPr>
          <w:rFonts w:ascii="SutonnyMJ" w:eastAsia="SutonnyMJ" w:hAnsi="SutonnyMJ" w:cs="SutonnyMJ"/>
          <w:sz w:val="24"/>
        </w:rPr>
        <w:tab/>
        <w:t>M. mgvR</w:t>
      </w:r>
      <w:r w:rsidRPr="006408BB">
        <w:rPr>
          <w:rFonts w:ascii="SutonnyMJ" w:eastAsia="SutonnyMJ" w:hAnsi="SutonnyMJ" w:cs="SutonnyMJ"/>
          <w:sz w:val="24"/>
        </w:rPr>
        <w:tab/>
        <w:t>N. ixwZbxwZ</w:t>
      </w:r>
      <w:r w:rsidRPr="006408BB">
        <w:rPr>
          <w:rFonts w:ascii="SutonnyMJ" w:eastAsia="SutonnyMJ" w:hAnsi="SutonnyMJ" w:cs="SutonnyMJ"/>
          <w:sz w:val="24"/>
        </w:rPr>
        <w:tab/>
      </w:r>
      <w:r>
        <w:rPr>
          <w:rFonts w:ascii="SutonnyMJ" w:eastAsia="SutonnyMJ" w:hAnsi="SutonnyMJ" w:cs="SutonnyMJ"/>
          <w:b/>
          <w:sz w:val="24"/>
          <w:shd w:val="clear" w:color="auto" w:fill="000000"/>
        </w:rPr>
        <w:t>13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C67699" w:rsidRPr="006408BB" w:rsidRDefault="00C67699" w:rsidP="00DA73E7">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14.</w:t>
      </w:r>
      <w:r w:rsidRPr="006408BB">
        <w:rPr>
          <w:rFonts w:ascii="SutonnyMJ" w:eastAsia="SutonnyMJ" w:hAnsi="SutonnyMJ" w:cs="SutonnyMJ"/>
          <w:b/>
          <w:sz w:val="24"/>
        </w:rPr>
        <w:tab/>
        <w:t>1970 mv‡ji mvaviY wbe©vP‡b †K Rqjvf K‡ib?</w:t>
      </w:r>
    </w:p>
    <w:p w:rsidR="00C67699" w:rsidRPr="006408BB" w:rsidRDefault="00A17651"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Pr>
          <w:rFonts w:ascii="SutonnyMJ" w:eastAsia="SutonnyMJ" w:hAnsi="SutonnyMJ" w:cs="SutonnyMJ"/>
          <w:sz w:val="24"/>
        </w:rPr>
        <w:tab/>
        <w:t>K. RyjwdKvi Avwj</w:t>
      </w:r>
      <w:r w:rsidR="00C67699" w:rsidRPr="006408BB">
        <w:rPr>
          <w:rFonts w:ascii="SutonnyMJ" w:eastAsia="SutonnyMJ" w:hAnsi="SutonnyMJ" w:cs="SutonnyMJ"/>
          <w:sz w:val="24"/>
        </w:rPr>
        <w:t xml:space="preserve"> fz‡Æªv</w:t>
      </w:r>
      <w:r w:rsidR="00C67699" w:rsidRPr="006408BB">
        <w:rPr>
          <w:rFonts w:ascii="SutonnyMJ" w:eastAsia="SutonnyMJ" w:hAnsi="SutonnyMJ" w:cs="SutonnyMJ"/>
          <w:sz w:val="24"/>
        </w:rPr>
        <w:tab/>
      </w:r>
      <w:r w:rsidR="00C67699" w:rsidRPr="006408BB">
        <w:rPr>
          <w:rFonts w:ascii="SutonnyMJ" w:eastAsia="SutonnyMJ" w:hAnsi="SutonnyMJ" w:cs="SutonnyMJ"/>
          <w:sz w:val="24"/>
        </w:rPr>
        <w:tab/>
        <w:t>L. e½eÜz †kL gywReyi ingvb</w:t>
      </w:r>
    </w:p>
    <w:p w:rsidR="00C67699" w:rsidRPr="006408BB" w:rsidRDefault="00A17651"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Pr>
          <w:rFonts w:ascii="SutonnyMJ" w:eastAsia="SutonnyMJ" w:hAnsi="SutonnyMJ" w:cs="SutonnyMJ"/>
          <w:sz w:val="24"/>
        </w:rPr>
        <w:tab/>
        <w:t>M. byiæj Avwg</w:t>
      </w:r>
      <w:r w:rsidR="00C67699" w:rsidRPr="006408BB">
        <w:rPr>
          <w:rFonts w:ascii="SutonnyMJ" w:eastAsia="SutonnyMJ" w:hAnsi="SutonnyMJ" w:cs="SutonnyMJ"/>
          <w:sz w:val="24"/>
        </w:rPr>
        <w:t>b</w:t>
      </w:r>
      <w:r w:rsidR="00C67699" w:rsidRPr="006408BB">
        <w:rPr>
          <w:rFonts w:ascii="SutonnyMJ" w:eastAsia="SutonnyMJ" w:hAnsi="SutonnyMJ" w:cs="SutonnyMJ"/>
          <w:sz w:val="24"/>
        </w:rPr>
        <w:tab/>
      </w:r>
      <w:r w:rsidR="00C67699" w:rsidRPr="006408BB">
        <w:rPr>
          <w:rFonts w:ascii="SutonnyMJ" w:eastAsia="SutonnyMJ" w:hAnsi="SutonnyMJ" w:cs="SutonnyMJ"/>
          <w:sz w:val="24"/>
        </w:rPr>
        <w:tab/>
        <w:t>N. gvIjvbv gI`</w:t>
      </w:r>
      <w:r>
        <w:rPr>
          <w:rFonts w:ascii="SutonnyMJ" w:eastAsia="SutonnyMJ" w:hAnsi="SutonnyMJ" w:cs="SutonnyMJ"/>
          <w:sz w:val="24"/>
        </w:rPr>
        <w:t>yw`</w:t>
      </w:r>
      <w:r w:rsidR="00C67699" w:rsidRPr="006408BB">
        <w:rPr>
          <w:rFonts w:ascii="SutonnyMJ" w:eastAsia="SutonnyMJ" w:hAnsi="SutonnyMJ" w:cs="SutonnyMJ"/>
          <w:sz w:val="24"/>
        </w:rPr>
        <w:tab/>
      </w:r>
      <w:r w:rsidR="00C67699" w:rsidRPr="006408BB">
        <w:rPr>
          <w:rFonts w:ascii="SutonnyMJ" w:eastAsia="SutonnyMJ" w:hAnsi="SutonnyMJ" w:cs="SutonnyMJ"/>
          <w:sz w:val="24"/>
        </w:rPr>
        <w:tab/>
      </w:r>
      <w:r w:rsidR="00C67699" w:rsidRPr="006408BB">
        <w:rPr>
          <w:rFonts w:ascii="SutonnyMJ" w:eastAsia="SutonnyMJ" w:hAnsi="SutonnyMJ" w:cs="SutonnyMJ"/>
          <w:b/>
          <w:sz w:val="24"/>
          <w:shd w:val="clear" w:color="auto" w:fill="000000"/>
        </w:rPr>
        <w:t>14:</w:t>
      </w:r>
      <w:r w:rsidR="00C67699"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15.</w:t>
      </w:r>
      <w:r w:rsidR="00A17651">
        <w:rPr>
          <w:rFonts w:ascii="SutonnyMJ" w:eastAsia="SutonnyMJ" w:hAnsi="SutonnyMJ" w:cs="SutonnyMJ"/>
          <w:b/>
          <w:sz w:val="24"/>
        </w:rPr>
        <w:tab/>
        <w:t>ivR‰bwZK `j ÿgZv cwieZ©‡bi †ÿ‡Î</w:t>
      </w:r>
      <w:r w:rsidRPr="006408BB">
        <w:rPr>
          <w:rFonts w:ascii="SutonnyMJ" w:eastAsia="SutonnyMJ" w:hAnsi="SutonnyMJ" w:cs="SutonnyMJ"/>
          <w:b/>
          <w:sz w:val="24"/>
        </w:rPr>
        <w:t>Ö ¸iæZ¡c~Y©| KviY ivR‰bwZK `j mnvqZv K‡i-</w:t>
      </w:r>
    </w:p>
    <w:p w:rsidR="00C67699" w:rsidRPr="006408BB" w:rsidRDefault="009A5AFA"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Pr>
          <w:rFonts w:ascii="SutonnyMJ" w:eastAsia="SutonnyMJ" w:hAnsi="SutonnyMJ" w:cs="SutonnyMJ"/>
          <w:sz w:val="24"/>
        </w:rPr>
        <w:tab/>
        <w:t>K. miKvi‡K D‡”Q` Ki‡Z</w:t>
      </w:r>
      <w:r>
        <w:rPr>
          <w:rFonts w:ascii="SutonnyMJ" w:eastAsia="SutonnyMJ" w:hAnsi="SutonnyMJ" w:cs="SutonnyMJ"/>
          <w:sz w:val="24"/>
        </w:rPr>
        <w:tab/>
      </w:r>
      <w:r w:rsidR="00C67699" w:rsidRPr="006408BB">
        <w:rPr>
          <w:rFonts w:ascii="SutonnyMJ" w:eastAsia="SutonnyMJ" w:hAnsi="SutonnyMJ" w:cs="SutonnyMJ"/>
          <w:sz w:val="24"/>
        </w:rPr>
        <w:t xml:space="preserve">L. mvsweavwbK c×wZ‡Z ÿgZv cwieZ©b Ki‡Z     </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M. we‡`ªvn `gb K‡i miKvi‡K kw³kvjx Ki‡Z</w:t>
      </w:r>
      <w:r w:rsidRPr="006408BB">
        <w:rPr>
          <w:rFonts w:ascii="SutonnyMJ" w:eastAsia="SutonnyMJ" w:hAnsi="SutonnyMJ" w:cs="SutonnyMJ"/>
          <w:sz w:val="24"/>
        </w:rPr>
        <w:tab/>
        <w:t>N. RbM‡Yi mg_©b miKvi &amp;cwieZ©b K‡i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15:</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16.</w:t>
      </w:r>
      <w:r w:rsidRPr="006408BB">
        <w:rPr>
          <w:rFonts w:ascii="SutonnyMJ" w:eastAsia="SutonnyMJ" w:hAnsi="SutonnyMJ" w:cs="SutonnyMJ"/>
          <w:b/>
          <w:sz w:val="24"/>
        </w:rPr>
        <w:tab/>
        <w:t>Rvm` †Kvb Av`‡k© wek^vmx?</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RvZxqZvev`x</w:t>
      </w:r>
      <w:r w:rsidRPr="006408BB">
        <w:rPr>
          <w:rFonts w:ascii="SutonnyMJ" w:eastAsia="SutonnyMJ" w:hAnsi="SutonnyMJ" w:cs="SutonnyMJ"/>
          <w:sz w:val="24"/>
        </w:rPr>
        <w:tab/>
        <w:t>L. ivRZš¿</w:t>
      </w:r>
      <w:r w:rsidRPr="006408BB">
        <w:rPr>
          <w:rFonts w:ascii="SutonnyMJ" w:eastAsia="SutonnyMJ" w:hAnsi="SutonnyMJ" w:cs="SutonnyMJ"/>
          <w:sz w:val="24"/>
        </w:rPr>
        <w:tab/>
        <w:t>M. ag©wbi‡cÿZv</w:t>
      </w:r>
      <w:r w:rsidRPr="006408BB">
        <w:rPr>
          <w:rFonts w:ascii="SutonnyMJ" w:eastAsia="SutonnyMJ" w:hAnsi="SutonnyMJ" w:cs="SutonnyMJ"/>
          <w:sz w:val="24"/>
        </w:rPr>
        <w:tab/>
        <w:t>N. mgvRZvwš¿K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16:</w:t>
      </w:r>
      <w:r w:rsidRPr="006408BB">
        <w:rPr>
          <w:rFonts w:ascii="SutonnyMJ" w:eastAsia="SutonnyMJ" w:hAnsi="SutonnyMJ" w:cs="SutonnyMJ"/>
          <w:sz w:val="24"/>
          <w:shd w:val="clear" w:color="auto" w:fill="000000"/>
        </w:rPr>
        <w:t xml:space="preserve"> N</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17.</w:t>
      </w:r>
      <w:r w:rsidRPr="006408BB">
        <w:rPr>
          <w:rFonts w:ascii="SutonnyMJ" w:eastAsia="SutonnyMJ" w:hAnsi="SutonnyMJ" w:cs="SutonnyMJ"/>
          <w:b/>
          <w:sz w:val="24"/>
        </w:rPr>
        <w:tab/>
        <w:t>evsjv‡`‡k Kx ai‡bi ivR‰bwZK e¨e¯’v we`¨gvb?</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GK`jxq</w:t>
      </w:r>
      <w:r w:rsidRPr="006408BB">
        <w:rPr>
          <w:rFonts w:ascii="SutonnyMJ" w:eastAsia="SutonnyMJ" w:hAnsi="SutonnyMJ" w:cs="SutonnyMJ"/>
          <w:sz w:val="24"/>
        </w:rPr>
        <w:tab/>
        <w:t>L. eû`jxq</w:t>
      </w:r>
      <w:r w:rsidRPr="006408BB">
        <w:rPr>
          <w:rFonts w:ascii="SutonnyMJ" w:eastAsia="SutonnyMJ" w:hAnsi="SutonnyMJ" w:cs="SutonnyMJ"/>
          <w:sz w:val="24"/>
        </w:rPr>
        <w:tab/>
        <w:t>M. wØ`jxq</w:t>
      </w:r>
      <w:r w:rsidRPr="006408BB">
        <w:rPr>
          <w:rFonts w:ascii="SutonnyMJ" w:eastAsia="SutonnyMJ" w:hAnsi="SutonnyMJ" w:cs="SutonnyMJ"/>
          <w:sz w:val="24"/>
        </w:rPr>
        <w:tab/>
        <w:t>N. wb`©jxq</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17:</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18.</w:t>
      </w:r>
      <w:r w:rsidRPr="006408BB">
        <w:rPr>
          <w:rFonts w:ascii="SutonnyMJ" w:eastAsia="SutonnyMJ" w:hAnsi="SutonnyMJ" w:cs="SutonnyMJ"/>
          <w:b/>
          <w:sz w:val="24"/>
        </w:rPr>
        <w:tab/>
        <w:t>1949 mv‡j AvIqvgxjxM cÖwZwôZ nq| G‡`i g~jbxwZ-</w:t>
      </w:r>
    </w:p>
    <w:p w:rsidR="00C67699" w:rsidRPr="006408BB" w:rsidRDefault="00C67699" w:rsidP="000E1065">
      <w:pPr>
        <w:tabs>
          <w:tab w:val="left" w:pos="360"/>
          <w:tab w:val="left" w:pos="2340"/>
          <w:tab w:val="left" w:pos="4320"/>
          <w:tab w:val="left" w:pos="612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MYZš¿ cÖwZôv</w:t>
      </w:r>
      <w:r w:rsidRPr="006408BB">
        <w:rPr>
          <w:rFonts w:ascii="SutonnyMJ" w:eastAsia="SutonnyMJ" w:hAnsi="SutonnyMJ" w:cs="SutonnyMJ"/>
          <w:sz w:val="24"/>
        </w:rPr>
        <w:tab/>
        <w:t>L. wbR ¯^v_© cÖwZôv</w:t>
      </w:r>
      <w:r w:rsidRPr="006408BB">
        <w:rPr>
          <w:rFonts w:ascii="SutonnyMJ" w:eastAsia="SutonnyMJ" w:hAnsi="SutonnyMJ" w:cs="SutonnyMJ"/>
          <w:sz w:val="24"/>
        </w:rPr>
        <w:tab/>
        <w:t>M. msweavb cÖYqb</w:t>
      </w:r>
      <w:r w:rsidRPr="006408BB">
        <w:rPr>
          <w:rFonts w:ascii="SutonnyMJ" w:eastAsia="SutonnyMJ" w:hAnsi="SutonnyMJ" w:cs="SutonnyMJ"/>
          <w:sz w:val="24"/>
        </w:rPr>
        <w:tab/>
        <w:t>N. †bZ…Z¡ cÖ`vb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18:</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19.</w:t>
      </w:r>
      <w:r w:rsidRPr="006408BB">
        <w:rPr>
          <w:rFonts w:ascii="SutonnyMJ" w:eastAsia="SutonnyMJ" w:hAnsi="SutonnyMJ" w:cs="SutonnyMJ"/>
          <w:b/>
          <w:sz w:val="24"/>
        </w:rPr>
        <w:tab/>
        <w:t>†bZvi †Kvb ai‡bi ¸‡Yi Afv‡e RvwZ weåvšÍ n‡Z eva¨?</w:t>
      </w:r>
    </w:p>
    <w:p w:rsidR="00C67699" w:rsidRPr="006408BB" w:rsidRDefault="00A17651"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Pr>
          <w:rFonts w:ascii="SutonnyMJ" w:eastAsia="SutonnyMJ" w:hAnsi="SutonnyMJ" w:cs="SutonnyMJ"/>
          <w:sz w:val="24"/>
        </w:rPr>
        <w:tab/>
        <w:t>K. AvZœmshg</w:t>
      </w:r>
      <w:r>
        <w:rPr>
          <w:rFonts w:ascii="SutonnyMJ" w:eastAsia="SutonnyMJ" w:hAnsi="SutonnyMJ" w:cs="SutonnyMJ"/>
          <w:sz w:val="24"/>
        </w:rPr>
        <w:tab/>
        <w:t>L. `vwqZ¡‡eva</w:t>
      </w:r>
      <w:r>
        <w:rPr>
          <w:rFonts w:ascii="SutonnyMJ" w:eastAsia="SutonnyMJ" w:hAnsi="SutonnyMJ" w:cs="SutonnyMJ"/>
          <w:sz w:val="24"/>
        </w:rPr>
        <w:tab/>
        <w:t>M. `~</w:t>
      </w:r>
      <w:r w:rsidR="00C67699" w:rsidRPr="006408BB">
        <w:rPr>
          <w:rFonts w:ascii="SutonnyMJ" w:eastAsia="SutonnyMJ" w:hAnsi="SutonnyMJ" w:cs="SutonnyMJ"/>
          <w:sz w:val="24"/>
        </w:rPr>
        <w:t>i`wk©Zv</w:t>
      </w:r>
      <w:r w:rsidR="00C67699" w:rsidRPr="006408BB">
        <w:rPr>
          <w:rFonts w:ascii="SutonnyMJ" w:eastAsia="SutonnyMJ" w:hAnsi="SutonnyMJ" w:cs="SutonnyMJ"/>
          <w:sz w:val="24"/>
        </w:rPr>
        <w:tab/>
        <w:t>N. m`vPiY</w:t>
      </w:r>
      <w:r w:rsidR="00C67699" w:rsidRPr="006408BB">
        <w:rPr>
          <w:rFonts w:ascii="SutonnyMJ" w:eastAsia="SutonnyMJ" w:hAnsi="SutonnyMJ" w:cs="SutonnyMJ"/>
          <w:sz w:val="24"/>
        </w:rPr>
        <w:tab/>
      </w:r>
      <w:r w:rsidR="00C67699" w:rsidRPr="006408BB">
        <w:rPr>
          <w:rFonts w:ascii="SutonnyMJ" w:eastAsia="SutonnyMJ" w:hAnsi="SutonnyMJ" w:cs="SutonnyMJ"/>
          <w:b/>
          <w:sz w:val="24"/>
          <w:shd w:val="clear" w:color="auto" w:fill="000000"/>
        </w:rPr>
        <w:t>19:</w:t>
      </w:r>
      <w:r w:rsidR="00C67699" w:rsidRPr="006408BB">
        <w:rPr>
          <w:rFonts w:ascii="SutonnyMJ" w:eastAsia="SutonnyMJ" w:hAnsi="SutonnyMJ" w:cs="SutonnyMJ"/>
          <w:sz w:val="24"/>
          <w:shd w:val="clear" w:color="auto" w:fill="000000"/>
        </w:rPr>
        <w:t xml:space="preserve"> M</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20.</w:t>
      </w:r>
      <w:r w:rsidRPr="006408BB">
        <w:rPr>
          <w:rFonts w:ascii="SutonnyMJ" w:eastAsia="SutonnyMJ" w:hAnsi="SutonnyMJ" w:cs="SutonnyMJ"/>
          <w:b/>
          <w:sz w:val="24"/>
        </w:rPr>
        <w:tab/>
        <w:t>evsjv‡`‡k †bZ…‡Z¡i g~j mgm¨v Kx?</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mZZv, †`k‡cÖg I cÖÁvi Afve</w:t>
      </w:r>
      <w:r w:rsidRPr="006408BB">
        <w:rPr>
          <w:rFonts w:ascii="SutonnyMJ" w:eastAsia="SutonnyMJ" w:hAnsi="SutonnyMJ" w:cs="SutonnyMJ"/>
          <w:sz w:val="24"/>
        </w:rPr>
        <w:tab/>
        <w:t>L. A_© I welqm¤ú‡`i Afve</w:t>
      </w:r>
    </w:p>
    <w:p w:rsidR="00C67699" w:rsidRPr="006408BB" w:rsidRDefault="00C67699" w:rsidP="000E1065">
      <w:pPr>
        <w:tabs>
          <w:tab w:val="left" w:pos="360"/>
          <w:tab w:val="left" w:pos="2340"/>
          <w:tab w:val="left" w:pos="4320"/>
          <w:tab w:val="left" w:pos="612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M. Ab¨ †`‡ki Ici wbf©ikxjZv</w:t>
      </w:r>
      <w:r w:rsidRPr="006408BB">
        <w:rPr>
          <w:rFonts w:ascii="SutonnyMJ" w:eastAsia="SutonnyMJ" w:hAnsi="SutonnyMJ" w:cs="SutonnyMJ"/>
          <w:sz w:val="24"/>
        </w:rPr>
        <w:tab/>
        <w:t>N. ‡`‡ki †_‡K `j‡K eo K‡i †`Lvi gvbwmKZv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20:</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21.</w:t>
      </w:r>
      <w:r w:rsidRPr="006408BB">
        <w:rPr>
          <w:rFonts w:ascii="SutonnyMJ" w:eastAsia="SutonnyMJ" w:hAnsi="SutonnyMJ" w:cs="SutonnyMJ"/>
          <w:b/>
          <w:sz w:val="24"/>
        </w:rPr>
        <w:tab/>
        <w:t>miKv‡ii †Kv‡bv fzj n‡j we‡ivax `‡ji cªavb KvR Kx?</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niZvj WvKv</w:t>
      </w:r>
      <w:r w:rsidRPr="006408BB">
        <w:rPr>
          <w:rFonts w:ascii="SutonnyMJ" w:eastAsia="SutonnyMJ" w:hAnsi="SutonnyMJ" w:cs="SutonnyMJ"/>
          <w:sz w:val="24"/>
        </w:rPr>
        <w:tab/>
      </w:r>
      <w:r w:rsidRPr="006408BB">
        <w:rPr>
          <w:rFonts w:ascii="SutonnyMJ" w:eastAsia="SutonnyMJ" w:hAnsi="SutonnyMJ" w:cs="SutonnyMJ"/>
          <w:sz w:val="24"/>
        </w:rPr>
        <w:tab/>
        <w:t>L. wek„•Ljv Kiv</w:t>
      </w:r>
      <w:r w:rsidRPr="006408BB">
        <w:rPr>
          <w:rFonts w:ascii="SutonnyMJ" w:eastAsia="SutonnyMJ" w:hAnsi="SutonnyMJ" w:cs="SutonnyMJ"/>
          <w:sz w:val="24"/>
        </w:rPr>
        <w:tab/>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M. MVbg~jK mgv‡jvPbv Kiv</w:t>
      </w:r>
      <w:r w:rsidRPr="006408BB">
        <w:rPr>
          <w:rFonts w:ascii="SutonnyMJ" w:eastAsia="SutonnyMJ" w:hAnsi="SutonnyMJ" w:cs="SutonnyMJ"/>
          <w:sz w:val="24"/>
        </w:rPr>
        <w:tab/>
        <w:t>N. miKvi‡K c`Z¨v‡M eva¨ Kiv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21:</w:t>
      </w:r>
      <w:r w:rsidRPr="006408BB">
        <w:rPr>
          <w:rFonts w:ascii="SutonnyMJ" w:eastAsia="SutonnyMJ" w:hAnsi="SutonnyMJ" w:cs="SutonnyMJ"/>
          <w:sz w:val="24"/>
          <w:shd w:val="clear" w:color="auto" w:fill="000000"/>
        </w:rPr>
        <w:t xml:space="preserve"> M</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22.</w:t>
      </w:r>
      <w:r w:rsidRPr="006408BB">
        <w:rPr>
          <w:rFonts w:ascii="SutonnyMJ" w:eastAsia="SutonnyMJ" w:hAnsi="SutonnyMJ" w:cs="SutonnyMJ"/>
          <w:b/>
          <w:sz w:val="24"/>
        </w:rPr>
        <w:tab/>
        <w:t>AvaywbK MYZvwš¿K kvmbe¨e¯’v ej‡Z Kvi kvmb‡K eySvq?</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Pvcm„wóKvix</w:t>
      </w:r>
      <w:r w:rsidRPr="006408BB">
        <w:rPr>
          <w:rFonts w:ascii="SutonnyMJ" w:eastAsia="SutonnyMJ" w:hAnsi="SutonnyMJ" w:cs="SutonnyMJ"/>
          <w:sz w:val="24"/>
        </w:rPr>
        <w:tab/>
        <w:t>L. ivR‰bwZK `‡ji</w:t>
      </w:r>
      <w:r w:rsidRPr="006408BB">
        <w:rPr>
          <w:rFonts w:ascii="SutonnyMJ" w:eastAsia="SutonnyMJ" w:hAnsi="SutonnyMJ" w:cs="SutonnyMJ"/>
          <w:sz w:val="24"/>
        </w:rPr>
        <w:tab/>
        <w:t>M. Avgjv‡`i</w:t>
      </w:r>
      <w:r w:rsidRPr="006408BB">
        <w:rPr>
          <w:rFonts w:ascii="SutonnyMJ" w:eastAsia="SutonnyMJ" w:hAnsi="SutonnyMJ" w:cs="SutonnyMJ"/>
          <w:sz w:val="24"/>
        </w:rPr>
        <w:tab/>
        <w:t>N. QvÎ msMV‡bi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22:</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23.</w:t>
      </w:r>
      <w:r w:rsidRPr="006408BB">
        <w:rPr>
          <w:rFonts w:ascii="SutonnyMJ" w:eastAsia="SutonnyMJ" w:hAnsi="SutonnyMJ" w:cs="SutonnyMJ"/>
          <w:b/>
          <w:sz w:val="24"/>
        </w:rPr>
        <w:tab/>
        <w:t>RbM‡Yi †fv‡Ui gva¨‡g MwVZ miKvi‡K Kx e‡j?</w:t>
      </w:r>
    </w:p>
    <w:p w:rsidR="00C67699" w:rsidRPr="006408BB" w:rsidRDefault="00C67699" w:rsidP="000E1065">
      <w:pPr>
        <w:tabs>
          <w:tab w:val="left" w:pos="360"/>
          <w:tab w:val="left" w:pos="2340"/>
          <w:tab w:val="left" w:pos="4320"/>
          <w:tab w:val="left" w:pos="6120"/>
          <w:tab w:val="left" w:pos="8154"/>
        </w:tabs>
        <w:ind w:left="360" w:hanging="360"/>
        <w:jc w:val="both"/>
        <w:rPr>
          <w:rFonts w:ascii="SutonnyMJ" w:eastAsia="SutonnyMJ" w:hAnsi="SutonnyMJ" w:cs="SutonnyMJ"/>
          <w:sz w:val="24"/>
        </w:rPr>
      </w:pPr>
      <w:r w:rsidRPr="006408BB">
        <w:rPr>
          <w:rFonts w:ascii="SutonnyMJ" w:eastAsia="SutonnyMJ" w:hAnsi="SutonnyMJ" w:cs="SutonnyMJ"/>
          <w:sz w:val="24"/>
        </w:rPr>
        <w:tab/>
        <w:t>K. GKbvqKZvwš¿K</w:t>
      </w:r>
      <w:r w:rsidRPr="006408BB">
        <w:rPr>
          <w:rFonts w:ascii="SutonnyMJ" w:eastAsia="SutonnyMJ" w:hAnsi="SutonnyMJ" w:cs="SutonnyMJ"/>
          <w:sz w:val="24"/>
        </w:rPr>
        <w:tab/>
        <w:t>L. cuywRev`x</w:t>
      </w:r>
      <w:r w:rsidRPr="006408BB">
        <w:rPr>
          <w:rFonts w:ascii="SutonnyMJ" w:eastAsia="SutonnyMJ" w:hAnsi="SutonnyMJ" w:cs="SutonnyMJ"/>
          <w:sz w:val="24"/>
        </w:rPr>
        <w:tab/>
        <w:t>M. MYZvwš¿K</w:t>
      </w:r>
      <w:r w:rsidRPr="006408BB">
        <w:rPr>
          <w:rFonts w:ascii="SutonnyMJ" w:eastAsia="SutonnyMJ" w:hAnsi="SutonnyMJ" w:cs="SutonnyMJ"/>
          <w:sz w:val="24"/>
        </w:rPr>
        <w:tab/>
        <w:t>N. ivRZvwš¿K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23</w:t>
      </w:r>
      <w:r w:rsidR="000E1065"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24.</w:t>
      </w:r>
      <w:r w:rsidRPr="006408BB">
        <w:rPr>
          <w:rFonts w:ascii="SutonnyMJ" w:eastAsia="SutonnyMJ" w:hAnsi="SutonnyMJ" w:cs="SutonnyMJ"/>
          <w:b/>
          <w:sz w:val="24"/>
        </w:rPr>
        <w:tab/>
        <w:t>ivR‰bwZK `‡ji cÖavb jÿ¨ Kx?</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K. wecø‡ei gva¨‡g mgvR cwieZ©b</w:t>
      </w:r>
      <w:r w:rsidRPr="006408BB">
        <w:rPr>
          <w:rFonts w:ascii="SutonnyMJ" w:eastAsia="SutonnyMJ" w:hAnsi="SutonnyMJ" w:cs="SutonnyMJ"/>
          <w:sz w:val="24"/>
        </w:rPr>
        <w:tab/>
        <w:t>L. wbqgZvwš¿K Dcv‡q miKvi MVb</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M. ivóªxq A_©bxwZ‡K kw³kvjxKiY</w:t>
      </w:r>
      <w:r w:rsidRPr="006408BB">
        <w:rPr>
          <w:rFonts w:ascii="SutonnyMJ" w:eastAsia="SutonnyMJ" w:hAnsi="SutonnyMJ" w:cs="SutonnyMJ"/>
          <w:sz w:val="24"/>
        </w:rPr>
        <w:tab/>
        <w:t>N. BwZnvm HwZn¨ msiÿY</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24:</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25.</w:t>
      </w:r>
      <w:r w:rsidRPr="006408BB">
        <w:rPr>
          <w:rFonts w:ascii="SutonnyMJ" w:eastAsia="SutonnyMJ" w:hAnsi="SutonnyMJ" w:cs="SutonnyMJ"/>
          <w:b/>
          <w:sz w:val="24"/>
        </w:rPr>
        <w:tab/>
        <w:t>ivóª Kx ai‡bi cÖwZôvb?</w:t>
      </w:r>
    </w:p>
    <w:p w:rsidR="00C67699" w:rsidRPr="006408BB" w:rsidRDefault="00C67699" w:rsidP="000E1065">
      <w:pPr>
        <w:tabs>
          <w:tab w:val="left" w:pos="360"/>
          <w:tab w:val="left" w:pos="2340"/>
          <w:tab w:val="left" w:pos="4320"/>
          <w:tab w:val="left" w:pos="6120"/>
          <w:tab w:val="left" w:pos="8118"/>
        </w:tabs>
        <w:ind w:left="360" w:hanging="360"/>
        <w:jc w:val="both"/>
        <w:rPr>
          <w:rFonts w:ascii="SutonnyMJ" w:eastAsia="SutonnyMJ" w:hAnsi="SutonnyMJ" w:cs="SutonnyMJ"/>
          <w:sz w:val="24"/>
        </w:rPr>
      </w:pPr>
      <w:r w:rsidRPr="006408BB">
        <w:rPr>
          <w:rFonts w:ascii="SutonnyMJ" w:eastAsia="SutonnyMJ" w:hAnsi="SutonnyMJ" w:cs="SutonnyMJ"/>
          <w:sz w:val="24"/>
        </w:rPr>
        <w:tab/>
        <w:t>K. ivR‰bwZK</w:t>
      </w:r>
      <w:r w:rsidRPr="006408BB">
        <w:rPr>
          <w:rFonts w:ascii="SutonnyMJ" w:eastAsia="SutonnyMJ" w:hAnsi="SutonnyMJ" w:cs="SutonnyMJ"/>
          <w:sz w:val="24"/>
        </w:rPr>
        <w:tab/>
        <w:t>L. mvgvwRK</w:t>
      </w:r>
      <w:r w:rsidRPr="006408BB">
        <w:rPr>
          <w:rFonts w:ascii="SutonnyMJ" w:eastAsia="SutonnyMJ" w:hAnsi="SutonnyMJ" w:cs="SutonnyMJ"/>
          <w:sz w:val="24"/>
        </w:rPr>
        <w:tab/>
        <w:t>M. A_©‰bwZK</w:t>
      </w:r>
      <w:r w:rsidRPr="006408BB">
        <w:rPr>
          <w:rFonts w:ascii="SutonnyMJ" w:eastAsia="SutonnyMJ" w:hAnsi="SutonnyMJ" w:cs="SutonnyMJ"/>
          <w:sz w:val="24"/>
        </w:rPr>
        <w:tab/>
        <w:t>N. mvs¯‹…wZ</w:t>
      </w:r>
      <w:r w:rsidR="00A17651">
        <w:rPr>
          <w:rFonts w:ascii="SutonnyMJ" w:eastAsia="SutonnyMJ" w:hAnsi="SutonnyMJ" w:cs="SutonnyMJ"/>
          <w:sz w:val="24"/>
        </w:rPr>
        <w:t>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25:</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26.</w:t>
      </w:r>
      <w:r w:rsidRPr="006408BB">
        <w:rPr>
          <w:rFonts w:ascii="SutonnyMJ" w:eastAsia="SutonnyMJ" w:hAnsi="SutonnyMJ" w:cs="SutonnyMJ"/>
          <w:b/>
          <w:sz w:val="24"/>
        </w:rPr>
        <w:tab/>
        <w:t>evsjv‡`‡k †h ai‡bi ivóªe¨e¯’v we`¨gvb-</w:t>
      </w:r>
    </w:p>
    <w:p w:rsidR="00C67699" w:rsidRPr="006408BB" w:rsidRDefault="00C67699" w:rsidP="000E1065">
      <w:pPr>
        <w:tabs>
          <w:tab w:val="left" w:pos="360"/>
          <w:tab w:val="left" w:pos="2340"/>
          <w:tab w:val="left" w:pos="4320"/>
          <w:tab w:val="left" w:pos="6120"/>
          <w:tab w:val="left" w:pos="8118"/>
        </w:tabs>
        <w:ind w:left="360" w:hanging="360"/>
        <w:jc w:val="both"/>
        <w:rPr>
          <w:rFonts w:ascii="SutonnyMJ" w:eastAsia="SutonnyMJ" w:hAnsi="SutonnyMJ" w:cs="SutonnyMJ"/>
          <w:sz w:val="24"/>
        </w:rPr>
      </w:pPr>
      <w:r w:rsidRPr="006408BB">
        <w:rPr>
          <w:rFonts w:ascii="SutonnyMJ" w:eastAsia="SutonnyMJ" w:hAnsi="SutonnyMJ" w:cs="SutonnyMJ"/>
          <w:sz w:val="24"/>
        </w:rPr>
        <w:tab/>
        <w:t>K. MYZvwš¿K</w:t>
      </w:r>
      <w:r w:rsidRPr="006408BB">
        <w:rPr>
          <w:rFonts w:ascii="SutonnyMJ" w:eastAsia="SutonnyMJ" w:hAnsi="SutonnyMJ" w:cs="SutonnyMJ"/>
          <w:sz w:val="24"/>
        </w:rPr>
        <w:tab/>
        <w:t>L. mgvRZvwš¿K</w:t>
      </w:r>
      <w:r w:rsidRPr="006408BB">
        <w:rPr>
          <w:rFonts w:ascii="SutonnyMJ" w:eastAsia="SutonnyMJ" w:hAnsi="SutonnyMJ" w:cs="SutonnyMJ"/>
          <w:sz w:val="24"/>
        </w:rPr>
        <w:tab/>
        <w:t>M. hy³ivóªxq</w:t>
      </w:r>
      <w:r w:rsidRPr="006408BB">
        <w:rPr>
          <w:rFonts w:ascii="SutonnyMJ" w:eastAsia="SutonnyMJ" w:hAnsi="SutonnyMJ" w:cs="SutonnyMJ"/>
          <w:sz w:val="24"/>
        </w:rPr>
        <w:tab/>
        <w:t>N. GKbvqKZ</w:t>
      </w:r>
      <w:r w:rsidR="00A17651">
        <w:rPr>
          <w:rFonts w:ascii="SutonnyMJ" w:eastAsia="SutonnyMJ" w:hAnsi="SutonnyMJ" w:cs="SutonnyMJ"/>
          <w:sz w:val="24"/>
        </w:rPr>
        <w:t>v</w:t>
      </w:r>
      <w:r w:rsidRPr="006408BB">
        <w:rPr>
          <w:rFonts w:ascii="SutonnyMJ" w:eastAsia="SutonnyMJ" w:hAnsi="SutonnyMJ" w:cs="SutonnyMJ"/>
          <w:sz w:val="24"/>
        </w:rPr>
        <w:t xml:space="preserve">wš¿K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26:</w:t>
      </w:r>
      <w:r w:rsidRPr="006408BB">
        <w:rPr>
          <w:rFonts w:ascii="SutonnyMJ" w:eastAsia="SutonnyMJ" w:hAnsi="SutonnyMJ" w:cs="SutonnyMJ"/>
          <w:sz w:val="24"/>
          <w:shd w:val="clear" w:color="auto" w:fill="000000"/>
        </w:rPr>
        <w:t xml:space="preserve"> K</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27.</w:t>
      </w:r>
      <w:r w:rsidRPr="006408BB">
        <w:rPr>
          <w:rFonts w:ascii="SutonnyMJ" w:eastAsia="SutonnyMJ" w:hAnsi="SutonnyMJ" w:cs="SutonnyMJ"/>
          <w:b/>
          <w:sz w:val="24"/>
        </w:rPr>
        <w:tab/>
        <w:t>MYZ‡š¿i wfwË †KvbwU?</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RbgZ I mvaviY wbe©vPb</w:t>
      </w:r>
      <w:r w:rsidRPr="006408BB">
        <w:rPr>
          <w:rFonts w:ascii="SutonnyMJ" w:eastAsia="SutonnyMJ" w:hAnsi="SutonnyMJ" w:cs="SutonnyMJ"/>
          <w:sz w:val="24"/>
        </w:rPr>
        <w:tab/>
        <w:t xml:space="preserve"> L. RbgZ I miKvi</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M. RbMY I RbgZ</w:t>
      </w:r>
      <w:r w:rsidRPr="006408BB">
        <w:rPr>
          <w:rFonts w:ascii="SutonnyMJ" w:eastAsia="SutonnyMJ" w:hAnsi="SutonnyMJ" w:cs="SutonnyMJ"/>
          <w:sz w:val="24"/>
        </w:rPr>
        <w:tab/>
      </w:r>
      <w:r w:rsidRPr="006408BB">
        <w:rPr>
          <w:rFonts w:ascii="SutonnyMJ" w:eastAsia="SutonnyMJ" w:hAnsi="SutonnyMJ" w:cs="SutonnyMJ"/>
          <w:sz w:val="24"/>
        </w:rPr>
        <w:tab/>
        <w:t>N. mvaviY wbe©vPb I ivR‰bwZK Ávb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27:</w:t>
      </w:r>
      <w:r w:rsidRPr="006408BB">
        <w:rPr>
          <w:rFonts w:ascii="SutonnyMJ" w:eastAsia="SutonnyMJ" w:hAnsi="SutonnyMJ" w:cs="SutonnyMJ"/>
          <w:sz w:val="24"/>
          <w:shd w:val="clear" w:color="auto" w:fill="000000"/>
        </w:rPr>
        <w:t xml:space="preserve"> M</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28.</w:t>
      </w:r>
      <w:r w:rsidRPr="006408BB">
        <w:rPr>
          <w:rFonts w:ascii="SutonnyMJ" w:eastAsia="SutonnyMJ" w:hAnsi="SutonnyMJ" w:cs="SutonnyMJ"/>
          <w:b/>
          <w:sz w:val="24"/>
        </w:rPr>
        <w:tab/>
        <w:t>mgvRZvwš¿K e¨e¯’vq ivR‰bwZK `j _v‡K-</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5wU</w:t>
      </w:r>
      <w:r w:rsidRPr="006408BB">
        <w:rPr>
          <w:rFonts w:ascii="SutonnyMJ" w:eastAsia="SutonnyMJ" w:hAnsi="SutonnyMJ" w:cs="SutonnyMJ"/>
          <w:sz w:val="24"/>
        </w:rPr>
        <w:tab/>
        <w:t>L. 3wU</w:t>
      </w:r>
      <w:r w:rsidRPr="006408BB">
        <w:rPr>
          <w:rFonts w:ascii="SutonnyMJ" w:eastAsia="SutonnyMJ" w:hAnsi="SutonnyMJ" w:cs="SutonnyMJ"/>
          <w:sz w:val="24"/>
        </w:rPr>
        <w:tab/>
        <w:t>M. 2wU</w:t>
      </w:r>
      <w:r w:rsidRPr="006408BB">
        <w:rPr>
          <w:rFonts w:ascii="SutonnyMJ" w:eastAsia="SutonnyMJ" w:hAnsi="SutonnyMJ" w:cs="SutonnyMJ"/>
          <w:sz w:val="24"/>
        </w:rPr>
        <w:tab/>
        <w:t>N. 1wU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28:</w:t>
      </w:r>
      <w:r w:rsidRPr="006408BB">
        <w:rPr>
          <w:rFonts w:ascii="SutonnyMJ" w:eastAsia="SutonnyMJ" w:hAnsi="SutonnyMJ" w:cs="SutonnyMJ"/>
          <w:sz w:val="24"/>
          <w:shd w:val="clear" w:color="auto" w:fill="000000"/>
        </w:rPr>
        <w:t xml:space="preserve"> N</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29.</w:t>
      </w:r>
      <w:r w:rsidRPr="006408BB">
        <w:rPr>
          <w:rFonts w:ascii="SutonnyMJ" w:eastAsia="SutonnyMJ" w:hAnsi="SutonnyMJ" w:cs="SutonnyMJ"/>
          <w:b/>
          <w:sz w:val="24"/>
        </w:rPr>
        <w:tab/>
        <w:t>Pvcm„wóKvix †Mvôx †`‡ki †Kvb NUbvcÖev‡ni Ici cÖfve we¯Ívi K‡i?</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A_©‰bwZK</w:t>
      </w:r>
      <w:r w:rsidRPr="006408BB">
        <w:rPr>
          <w:rFonts w:ascii="SutonnyMJ" w:eastAsia="SutonnyMJ" w:hAnsi="SutonnyMJ" w:cs="SutonnyMJ"/>
          <w:sz w:val="24"/>
        </w:rPr>
        <w:tab/>
        <w:t>L. mvs¯‹…wZK</w:t>
      </w:r>
      <w:r w:rsidRPr="006408BB">
        <w:rPr>
          <w:rFonts w:ascii="SutonnyMJ" w:eastAsia="SutonnyMJ" w:hAnsi="SutonnyMJ" w:cs="SutonnyMJ"/>
          <w:sz w:val="24"/>
        </w:rPr>
        <w:tab/>
        <w:t>M. ivR‰bwZK</w:t>
      </w:r>
      <w:r w:rsidRPr="006408BB">
        <w:rPr>
          <w:rFonts w:ascii="SutonnyMJ" w:eastAsia="SutonnyMJ" w:hAnsi="SutonnyMJ" w:cs="SutonnyMJ"/>
          <w:sz w:val="24"/>
        </w:rPr>
        <w:tab/>
        <w:t>N. †Ljvayjv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29:</w:t>
      </w:r>
      <w:r w:rsidRPr="006408BB">
        <w:rPr>
          <w:rFonts w:ascii="SutonnyMJ" w:eastAsia="SutonnyMJ" w:hAnsi="SutonnyMJ" w:cs="SutonnyMJ"/>
          <w:sz w:val="24"/>
          <w:shd w:val="clear" w:color="auto" w:fill="000000"/>
        </w:rPr>
        <w:t xml:space="preserve"> M</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30.</w:t>
      </w:r>
      <w:r w:rsidRPr="006408BB">
        <w:rPr>
          <w:rFonts w:ascii="SutonnyMJ" w:eastAsia="SutonnyMJ" w:hAnsi="SutonnyMJ" w:cs="SutonnyMJ"/>
          <w:b/>
          <w:sz w:val="24"/>
        </w:rPr>
        <w:tab/>
        <w:t xml:space="preserve">†Kvb miKvi e¨e¯’vq Pvcm„wóKvix †Mvôx¸‡jv </w:t>
      </w:r>
      <w:r w:rsidR="001A0684">
        <w:rPr>
          <w:rFonts w:ascii="SutonnyMJ" w:eastAsia="SutonnyMJ" w:hAnsi="SutonnyMJ" w:cs="SutonnyMJ"/>
          <w:b/>
          <w:sz w:val="24"/>
        </w:rPr>
        <w:t>f‚</w:t>
      </w:r>
      <w:r w:rsidR="0068037A">
        <w:rPr>
          <w:rFonts w:ascii="SutonnyMJ" w:eastAsia="SutonnyMJ" w:hAnsi="SutonnyMJ" w:cs="SutonnyMJ"/>
          <w:b/>
          <w:sz w:val="24"/>
        </w:rPr>
        <w:t>w</w:t>
      </w:r>
      <w:r w:rsidR="001A0684">
        <w:rPr>
          <w:rFonts w:ascii="SutonnyMJ" w:eastAsia="SutonnyMJ" w:hAnsi="SutonnyMJ" w:cs="SutonnyMJ"/>
          <w:b/>
          <w:sz w:val="24"/>
        </w:rPr>
        <w:t>gKv</w:t>
      </w:r>
      <w:r w:rsidRPr="006408BB">
        <w:rPr>
          <w:rFonts w:ascii="SutonnyMJ" w:eastAsia="SutonnyMJ" w:hAnsi="SutonnyMJ" w:cs="SutonnyMJ"/>
          <w:b/>
          <w:sz w:val="24"/>
        </w:rPr>
        <w:t xml:space="preserve"> AwZ e¨vcK I Zvrch©c~Y© n‡q _v‡K?</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ivRZš¿</w:t>
      </w:r>
      <w:r w:rsidRPr="006408BB">
        <w:rPr>
          <w:rFonts w:ascii="SutonnyMJ" w:eastAsia="SutonnyMJ" w:hAnsi="SutonnyMJ" w:cs="SutonnyMJ"/>
          <w:sz w:val="24"/>
        </w:rPr>
        <w:tab/>
        <w:t>L. D`vi ˆbwZK MYZš¿</w:t>
      </w:r>
      <w:r w:rsidRPr="006408BB">
        <w:rPr>
          <w:rFonts w:ascii="SutonnyMJ" w:eastAsia="SutonnyMJ" w:hAnsi="SutonnyMJ" w:cs="SutonnyMJ"/>
          <w:sz w:val="24"/>
        </w:rPr>
        <w:tab/>
        <w:t>M. GK‡Kw›`ªK</w:t>
      </w:r>
      <w:r w:rsidRPr="006408BB">
        <w:rPr>
          <w:rFonts w:ascii="SutonnyMJ" w:eastAsia="SutonnyMJ" w:hAnsi="SutonnyMJ" w:cs="SutonnyMJ"/>
          <w:sz w:val="24"/>
        </w:rPr>
        <w:tab/>
        <w:t>N. ˆ¯^iZš¿</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30:</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31.</w:t>
      </w:r>
      <w:r w:rsidRPr="006408BB">
        <w:rPr>
          <w:rFonts w:ascii="SutonnyMJ" w:eastAsia="SutonnyMJ" w:hAnsi="SutonnyMJ" w:cs="SutonnyMJ"/>
          <w:b/>
          <w:sz w:val="24"/>
        </w:rPr>
        <w:tab/>
        <w:t>myôz RbgZ MV‡b Kx‡mi ¸iæZ¡ Acwimxg?</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wkÿvi cÖKvi</w:t>
      </w:r>
      <w:r w:rsidRPr="006408BB">
        <w:rPr>
          <w:rFonts w:ascii="SutonnyMJ" w:eastAsia="SutonnyMJ" w:hAnsi="SutonnyMJ" w:cs="SutonnyMJ"/>
          <w:sz w:val="24"/>
        </w:rPr>
        <w:tab/>
      </w:r>
      <w:r w:rsidRPr="006408BB">
        <w:rPr>
          <w:rFonts w:ascii="SutonnyMJ" w:eastAsia="SutonnyMJ" w:hAnsi="SutonnyMJ" w:cs="SutonnyMJ"/>
          <w:sz w:val="24"/>
        </w:rPr>
        <w:tab/>
        <w:t>L. gZvgZ cÖKv‡ki ¯^vaxbZv</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M. HK¨ I msnwZi g‡bvfve </w:t>
      </w:r>
      <w:r w:rsidRPr="006408BB">
        <w:rPr>
          <w:rFonts w:ascii="SutonnyMJ" w:eastAsia="SutonnyMJ" w:hAnsi="SutonnyMJ" w:cs="SutonnyMJ"/>
          <w:sz w:val="24"/>
        </w:rPr>
        <w:tab/>
        <w:t>N. msnwZi g‡bvfve</w:t>
      </w: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31:</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32.</w:t>
      </w:r>
      <w:r w:rsidRPr="006408BB">
        <w:rPr>
          <w:rFonts w:ascii="SutonnyMJ" w:eastAsia="SutonnyMJ" w:hAnsi="SutonnyMJ" w:cs="SutonnyMJ"/>
          <w:b/>
          <w:sz w:val="24"/>
        </w:rPr>
        <w:tab/>
        <w:t>Rbmvavi‡Yi B”Qv Kx‡mi gva¨‡g cÖKvwkZ nq?</w:t>
      </w:r>
    </w:p>
    <w:p w:rsidR="00C67699" w:rsidRPr="006408BB" w:rsidRDefault="00C67699" w:rsidP="000E1065">
      <w:pPr>
        <w:tabs>
          <w:tab w:val="left" w:pos="360"/>
          <w:tab w:val="left" w:pos="2340"/>
          <w:tab w:val="left" w:pos="4320"/>
          <w:tab w:val="left" w:pos="6120"/>
          <w:tab w:val="left" w:pos="8163"/>
        </w:tabs>
        <w:ind w:left="360" w:hanging="360"/>
        <w:jc w:val="both"/>
        <w:rPr>
          <w:rFonts w:ascii="SutonnyMJ" w:eastAsia="SutonnyMJ" w:hAnsi="SutonnyMJ" w:cs="SutonnyMJ"/>
          <w:sz w:val="24"/>
        </w:rPr>
      </w:pPr>
      <w:r w:rsidRPr="006408BB">
        <w:rPr>
          <w:rFonts w:ascii="SutonnyMJ" w:eastAsia="SutonnyMJ" w:hAnsi="SutonnyMJ" w:cs="SutonnyMJ"/>
          <w:sz w:val="24"/>
        </w:rPr>
        <w:tab/>
        <w:t>K. mfv-mwgwZ</w:t>
      </w:r>
      <w:r w:rsidRPr="006408BB">
        <w:rPr>
          <w:rFonts w:ascii="SutonnyMJ" w:eastAsia="SutonnyMJ" w:hAnsi="SutonnyMJ" w:cs="SutonnyMJ"/>
          <w:sz w:val="24"/>
        </w:rPr>
        <w:tab/>
        <w:t>L. RbgZ</w:t>
      </w:r>
      <w:r w:rsidRPr="006408BB">
        <w:rPr>
          <w:rFonts w:ascii="SutonnyMJ" w:eastAsia="SutonnyMJ" w:hAnsi="SutonnyMJ" w:cs="SutonnyMJ"/>
          <w:sz w:val="24"/>
        </w:rPr>
        <w:tab/>
        <w:t>M. msev`cÎ</w:t>
      </w:r>
      <w:r w:rsidRPr="006408BB">
        <w:rPr>
          <w:rFonts w:ascii="SutonnyMJ" w:eastAsia="SutonnyMJ" w:hAnsi="SutonnyMJ" w:cs="SutonnyMJ"/>
          <w:sz w:val="24"/>
        </w:rPr>
        <w:tab/>
        <w:t>N. AvBb cwil`</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32:</w:t>
      </w:r>
      <w:r w:rsidRPr="006408BB">
        <w:rPr>
          <w:rFonts w:ascii="SutonnyMJ" w:eastAsia="SutonnyMJ" w:hAnsi="SutonnyMJ" w:cs="SutonnyMJ"/>
          <w:sz w:val="24"/>
          <w:shd w:val="clear" w:color="auto" w:fill="000000"/>
        </w:rPr>
        <w:t xml:space="preserve"> L</w:t>
      </w:r>
    </w:p>
    <w:p w:rsidR="00C67699" w:rsidRPr="006408BB" w:rsidRDefault="00C67699" w:rsidP="000E1065">
      <w:pPr>
        <w:tabs>
          <w:tab w:val="left" w:pos="360"/>
          <w:tab w:val="left" w:pos="2340"/>
          <w:tab w:val="left" w:pos="4320"/>
          <w:tab w:val="left" w:pos="6120"/>
          <w:tab w:val="left" w:pos="8163"/>
        </w:tabs>
        <w:jc w:val="both"/>
        <w:rPr>
          <w:rFonts w:ascii="SutonnyMJ" w:eastAsia="SutonnyMJ" w:hAnsi="SutonnyMJ" w:cs="SutonnyMJ"/>
          <w:b/>
          <w:sz w:val="24"/>
        </w:rPr>
      </w:pPr>
      <w:r w:rsidRPr="006408BB">
        <w:rPr>
          <w:rFonts w:ascii="SutonnyMJ" w:eastAsia="SutonnyMJ" w:hAnsi="SutonnyMJ" w:cs="SutonnyMJ"/>
          <w:b/>
          <w:sz w:val="24"/>
        </w:rPr>
        <w:t>33.</w:t>
      </w:r>
      <w:r w:rsidRPr="006408BB">
        <w:rPr>
          <w:rFonts w:ascii="SutonnyMJ" w:eastAsia="SutonnyMJ" w:hAnsi="SutonnyMJ" w:cs="SutonnyMJ"/>
          <w:b/>
          <w:sz w:val="24"/>
        </w:rPr>
        <w:tab/>
        <w:t>†Kvb w`K n‡Z ivR‰bwZK ms¯‹…wZ I MYZ‡š¿i g‡a¨ cv_©K¨ we`¨gvb?</w:t>
      </w:r>
    </w:p>
    <w:p w:rsidR="00C67699" w:rsidRPr="006408BB" w:rsidRDefault="00C67699" w:rsidP="000E1065">
      <w:pPr>
        <w:tabs>
          <w:tab w:val="left" w:pos="360"/>
          <w:tab w:val="left" w:pos="2340"/>
          <w:tab w:val="left" w:pos="4320"/>
          <w:tab w:val="left" w:pos="6120"/>
          <w:tab w:val="left" w:pos="8109"/>
        </w:tabs>
        <w:ind w:left="360" w:hanging="360"/>
        <w:jc w:val="both"/>
        <w:rPr>
          <w:rFonts w:ascii="SutonnyMJ" w:eastAsia="SutonnyMJ" w:hAnsi="SutonnyMJ" w:cs="SutonnyMJ"/>
          <w:sz w:val="24"/>
        </w:rPr>
      </w:pPr>
      <w:r w:rsidRPr="006408BB">
        <w:rPr>
          <w:rFonts w:ascii="SutonnyMJ" w:eastAsia="SutonnyMJ" w:hAnsi="SutonnyMJ" w:cs="SutonnyMJ"/>
          <w:sz w:val="24"/>
        </w:rPr>
        <w:tab/>
        <w:t>K. cÖK…wZMZ</w:t>
      </w:r>
      <w:r w:rsidRPr="006408BB">
        <w:rPr>
          <w:rFonts w:ascii="SutonnyMJ" w:eastAsia="SutonnyMJ" w:hAnsi="SutonnyMJ" w:cs="SutonnyMJ"/>
          <w:sz w:val="24"/>
        </w:rPr>
        <w:tab/>
        <w:t>L. e¯‘MZ</w:t>
      </w:r>
      <w:r w:rsidRPr="006408BB">
        <w:rPr>
          <w:rFonts w:ascii="SutonnyMJ" w:eastAsia="SutonnyMJ" w:hAnsi="SutonnyMJ" w:cs="SutonnyMJ"/>
          <w:sz w:val="24"/>
        </w:rPr>
        <w:tab/>
        <w:t>M. Ae¯‘MZ</w:t>
      </w:r>
      <w:r w:rsidRPr="006408BB">
        <w:rPr>
          <w:rFonts w:ascii="SutonnyMJ" w:eastAsia="SutonnyMJ" w:hAnsi="SutonnyMJ" w:cs="SutonnyMJ"/>
          <w:sz w:val="24"/>
        </w:rPr>
        <w:tab/>
        <w:t>N. e¨vL¨vMZ</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33:</w:t>
      </w:r>
      <w:r w:rsidRPr="006408BB">
        <w:rPr>
          <w:rFonts w:ascii="SutonnyMJ" w:eastAsia="SutonnyMJ" w:hAnsi="SutonnyMJ" w:cs="SutonnyMJ"/>
          <w:sz w:val="24"/>
          <w:shd w:val="clear" w:color="auto" w:fill="000000"/>
        </w:rPr>
        <w:t xml:space="preserve"> K</w:t>
      </w:r>
    </w:p>
    <w:p w:rsidR="00C67699" w:rsidRPr="006408BB" w:rsidRDefault="00C67699" w:rsidP="00C67699">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r w:rsidRPr="006408BB">
        <w:rPr>
          <w:rFonts w:ascii="SutonnyMJ" w:eastAsia="SutonnyMJ" w:hAnsi="SutonnyMJ" w:cs="SutonnyMJ"/>
          <w:b/>
          <w:sz w:val="30"/>
          <w:shd w:val="clear" w:color="auto" w:fill="000000"/>
        </w:rPr>
        <w:t>Pvc m„wóKvix †Mvôx (</w:t>
      </w:r>
      <w:r w:rsidRPr="006408BB">
        <w:rPr>
          <w:rFonts w:ascii="Times New Roman" w:eastAsia="SutonnyMJ" w:hAnsi="Times New Roman" w:cs="Times New Roman"/>
          <w:b/>
          <w:sz w:val="26"/>
          <w:szCs w:val="24"/>
          <w:shd w:val="clear" w:color="auto" w:fill="000000"/>
        </w:rPr>
        <w:t xml:space="preserve">Pressure Group)       </w:t>
      </w: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r w:rsidRPr="006408BB">
        <w:rPr>
          <w:rFonts w:ascii="SutonnyMJ" w:eastAsia="SutonnyMJ" w:hAnsi="SutonnyMJ" w:cs="SutonnyMJ"/>
          <w:b/>
          <w:noProof/>
          <w:sz w:val="28"/>
          <w:shd w:val="clear" w:color="auto" w:fill="000000"/>
        </w:rPr>
        <w:drawing>
          <wp:anchor distT="0" distB="0" distL="114300" distR="114300" simplePos="0" relativeHeight="251644416" behindDoc="0" locked="0" layoutInCell="1" allowOverlap="1">
            <wp:simplePos x="0" y="0"/>
            <wp:positionH relativeFrom="column">
              <wp:posOffset>863600</wp:posOffset>
            </wp:positionH>
            <wp:positionV relativeFrom="paragraph">
              <wp:posOffset>29210</wp:posOffset>
            </wp:positionV>
            <wp:extent cx="3766820" cy="1435100"/>
            <wp:effectExtent l="0" t="0" r="0" b="0"/>
            <wp:wrapNone/>
            <wp:docPr id="24" name="Picture 2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rotWithShape="1">
                    <a:blip r:embed="rId24">
                      <a:biLevel thresh="75000"/>
                      <a:extLst>
                        <a:ext uri="{28A0092B-C50C-407E-A947-70E740481C1C}">
                          <a14:useLocalDpi xmlns:a14="http://schemas.microsoft.com/office/drawing/2010/main" val="0"/>
                        </a:ext>
                      </a:extLst>
                    </a:blip>
                    <a:srcRect l="1796" t="7930" r="5527"/>
                    <a:stretch/>
                  </pic:blipFill>
                  <pic:spPr bwMode="auto">
                    <a:xfrm>
                      <a:off x="0" y="0"/>
                      <a:ext cx="3766820" cy="1435100"/>
                    </a:xfrm>
                    <a:prstGeom prst="rect">
                      <a:avLst/>
                    </a:prstGeom>
                    <a:ln>
                      <a:noFill/>
                    </a:ln>
                    <a:extLst>
                      <a:ext uri="{53640926-AAD7-44D8-BBD7-CCE9431645EC}">
                        <a14:shadowObscured xmlns:a14="http://schemas.microsoft.com/office/drawing/2010/main"/>
                      </a:ext>
                    </a:extLst>
                  </pic:spPr>
                </pic:pic>
              </a:graphicData>
            </a:graphic>
          </wp:anchor>
        </w:drawing>
      </w: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p>
    <w:p w:rsidR="000E1065" w:rsidRPr="006408BB" w:rsidRDefault="000E1065"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000000"/>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6"/>
          <w:shd w:val="clear" w:color="auto" w:fill="000000"/>
        </w:rPr>
      </w:pPr>
    </w:p>
    <w:p w:rsidR="00C67699" w:rsidRPr="006408BB" w:rsidRDefault="00C67699" w:rsidP="00AD4CBA">
      <w:pPr>
        <w:pStyle w:val="ListParagraph"/>
        <w:numPr>
          <w:ilvl w:val="0"/>
          <w:numId w:val="174"/>
        </w:numPr>
        <w:tabs>
          <w:tab w:val="left" w:pos="360"/>
          <w:tab w:val="left" w:pos="2340"/>
          <w:tab w:val="left" w:pos="4320"/>
          <w:tab w:val="left" w:pos="6210"/>
          <w:tab w:val="left" w:pos="8100"/>
        </w:tabs>
        <w:ind w:left="360"/>
        <w:contextualSpacing/>
        <w:rPr>
          <w:rFonts w:ascii="SutonnyMJ" w:eastAsia="SutonnyMJ" w:hAnsi="SutonnyMJ" w:cs="SutonnyMJ"/>
          <w:sz w:val="24"/>
        </w:rPr>
      </w:pPr>
      <w:r w:rsidRPr="006408BB">
        <w:rPr>
          <w:rFonts w:ascii="SutonnyMJ" w:eastAsia="SutonnyMJ" w:hAnsi="SutonnyMJ" w:cs="SutonnyMJ"/>
          <w:sz w:val="24"/>
        </w:rPr>
        <w:t>Pvc m„wóKvix †Mvôx Ggb GK msMwVZ mvgvwRK †Mvôx hviv miKvi‡K AvbyôvwbKfv‡e wbqš¿‡Yi †Póv bv K‡i ivR‰bwZK Kg©KZ©v‡`i AvPiY‡K cÖfvweZ Kivi †Póv K‡i</w:t>
      </w:r>
    </w:p>
    <w:p w:rsidR="00C67699" w:rsidRPr="006408BB" w:rsidRDefault="00C67699" w:rsidP="00AD4CBA">
      <w:pPr>
        <w:pStyle w:val="ListParagraph"/>
        <w:numPr>
          <w:ilvl w:val="0"/>
          <w:numId w:val="174"/>
        </w:numPr>
        <w:tabs>
          <w:tab w:val="left" w:pos="360"/>
          <w:tab w:val="left" w:pos="2340"/>
          <w:tab w:val="left" w:pos="4320"/>
          <w:tab w:val="left" w:pos="6210"/>
          <w:tab w:val="left" w:pos="8100"/>
        </w:tabs>
        <w:ind w:left="360"/>
        <w:contextualSpacing/>
        <w:rPr>
          <w:rFonts w:ascii="SutonnyMJ" w:eastAsia="SutonnyMJ" w:hAnsi="SutonnyMJ" w:cs="SutonnyMJ"/>
          <w:sz w:val="24"/>
        </w:rPr>
      </w:pPr>
      <w:r w:rsidRPr="006408BB">
        <w:rPr>
          <w:rFonts w:ascii="SutonnyMJ" w:eastAsia="SutonnyMJ" w:hAnsi="SutonnyMJ" w:cs="SutonnyMJ"/>
          <w:b/>
          <w:sz w:val="24"/>
        </w:rPr>
        <w:t>ÔGBP. wRMjviÕ</w:t>
      </w:r>
      <w:r w:rsidRPr="006408BB">
        <w:rPr>
          <w:rFonts w:ascii="SutonnyMJ" w:eastAsia="SutonnyMJ" w:hAnsi="SutonnyMJ" w:cs="SutonnyMJ"/>
          <w:sz w:val="24"/>
        </w:rPr>
        <w:t xml:space="preserve"> Pvc m„wóKvix †Mvôx‡K AvL¨vwqZ K‡i‡Qb : </w:t>
      </w:r>
      <w:r w:rsidRPr="006408BB">
        <w:rPr>
          <w:rFonts w:cs="Calibri"/>
        </w:rPr>
        <w:t>Interest Group</w:t>
      </w:r>
      <w:r w:rsidRPr="006408BB">
        <w:rPr>
          <w:rFonts w:ascii="SutonnyMJ" w:eastAsia="SutonnyMJ" w:hAnsi="SutonnyMJ" w:cs="SutonnyMJ"/>
          <w:sz w:val="24"/>
        </w:rPr>
        <w:t xml:space="preserve"> bv‡g</w:t>
      </w:r>
    </w:p>
    <w:p w:rsidR="00C67699" w:rsidRPr="006408BB" w:rsidRDefault="00C67699" w:rsidP="00AD4CBA">
      <w:pPr>
        <w:pStyle w:val="ListParagraph"/>
        <w:numPr>
          <w:ilvl w:val="0"/>
          <w:numId w:val="174"/>
        </w:numPr>
        <w:tabs>
          <w:tab w:val="left" w:pos="360"/>
          <w:tab w:val="left" w:pos="2340"/>
          <w:tab w:val="left" w:pos="4320"/>
          <w:tab w:val="left" w:pos="6210"/>
          <w:tab w:val="left" w:pos="8100"/>
        </w:tabs>
        <w:ind w:left="360"/>
        <w:contextualSpacing/>
        <w:rPr>
          <w:rFonts w:ascii="SutonnyMJ" w:eastAsia="SutonnyMJ" w:hAnsi="SutonnyMJ" w:cs="SutonnyMJ"/>
          <w:sz w:val="24"/>
        </w:rPr>
      </w:pPr>
      <w:r w:rsidRPr="006408BB">
        <w:rPr>
          <w:rFonts w:ascii="SutonnyMJ" w:eastAsia="SutonnyMJ" w:hAnsi="SutonnyMJ" w:cs="SutonnyMJ"/>
          <w:b/>
          <w:sz w:val="24"/>
        </w:rPr>
        <w:t>ÔGm.B dvBbviÕ</w:t>
      </w:r>
      <w:r w:rsidRPr="006408BB">
        <w:rPr>
          <w:rFonts w:ascii="SutonnyMJ" w:eastAsia="SutonnyMJ" w:hAnsi="SutonnyMJ" w:cs="SutonnyMJ"/>
          <w:sz w:val="24"/>
        </w:rPr>
        <w:t xml:space="preserve"> AvL¨vwqZ K‡i‡Qb : Ôjwe MÖæcÕ bv‡g</w:t>
      </w:r>
    </w:p>
    <w:p w:rsidR="00C67699" w:rsidRPr="006408BB" w:rsidRDefault="00C67699" w:rsidP="00AD4CBA">
      <w:pPr>
        <w:pStyle w:val="ListParagraph"/>
        <w:numPr>
          <w:ilvl w:val="0"/>
          <w:numId w:val="174"/>
        </w:numPr>
        <w:tabs>
          <w:tab w:val="left" w:pos="360"/>
          <w:tab w:val="left" w:pos="2340"/>
          <w:tab w:val="left" w:pos="4320"/>
          <w:tab w:val="left" w:pos="6210"/>
          <w:tab w:val="left" w:pos="8100"/>
        </w:tabs>
        <w:ind w:left="360"/>
        <w:contextualSpacing/>
        <w:rPr>
          <w:rFonts w:ascii="SutonnyMJ" w:eastAsia="SutonnyMJ" w:hAnsi="SutonnyMJ" w:cs="SutonnyMJ"/>
          <w:sz w:val="24"/>
        </w:rPr>
      </w:pPr>
      <w:r w:rsidRPr="006408BB">
        <w:rPr>
          <w:rFonts w:ascii="SutonnyMJ" w:eastAsia="SutonnyMJ" w:hAnsi="SutonnyMJ" w:cs="SutonnyMJ"/>
          <w:sz w:val="24"/>
        </w:rPr>
        <w:t>iv‡óªi cÖavb Pvc m„wóKvix †Mvôx : mykxj mgvR</w:t>
      </w:r>
    </w:p>
    <w:p w:rsidR="00C67699" w:rsidRPr="006408BB" w:rsidRDefault="00C67699" w:rsidP="00AD4CBA">
      <w:pPr>
        <w:pStyle w:val="ListParagraph"/>
        <w:numPr>
          <w:ilvl w:val="0"/>
          <w:numId w:val="174"/>
        </w:numPr>
        <w:tabs>
          <w:tab w:val="left" w:pos="360"/>
          <w:tab w:val="left" w:pos="2340"/>
          <w:tab w:val="left" w:pos="4320"/>
          <w:tab w:val="left" w:pos="6210"/>
          <w:tab w:val="left" w:pos="8100"/>
        </w:tabs>
        <w:ind w:left="360"/>
        <w:contextualSpacing/>
        <w:rPr>
          <w:rFonts w:ascii="SutonnyMJ" w:eastAsia="SutonnyMJ" w:hAnsi="SutonnyMJ" w:cs="SutonnyMJ"/>
          <w:sz w:val="24"/>
        </w:rPr>
      </w:pPr>
      <w:r w:rsidRPr="006408BB">
        <w:rPr>
          <w:rFonts w:ascii="SutonnyMJ" w:eastAsia="SutonnyMJ" w:hAnsi="SutonnyMJ" w:cs="SutonnyMJ"/>
          <w:b/>
          <w:sz w:val="24"/>
        </w:rPr>
        <w:t xml:space="preserve">Pvc m„wóKvix </w:t>
      </w:r>
      <w:r w:rsidRPr="006408BB">
        <w:rPr>
          <w:rFonts w:ascii="SutonnyMJ" w:eastAsia="SutonnyMJ" w:hAnsi="SutonnyMJ" w:cs="SutonnyMJ"/>
          <w:b/>
          <w:sz w:val="26"/>
          <w:szCs w:val="40"/>
          <w:shd w:val="clear" w:color="auto" w:fill="FFFFFF" w:themeFill="background1"/>
        </w:rPr>
        <w:t xml:space="preserve">†Mvôxi </w:t>
      </w:r>
      <w:r w:rsidRPr="006408BB">
        <w:rPr>
          <w:rFonts w:ascii="SutonnyMJ" w:eastAsia="SutonnyMJ" w:hAnsi="SutonnyMJ" w:cs="SutonnyMJ"/>
          <w:b/>
          <w:sz w:val="24"/>
        </w:rPr>
        <w:t>ˆewkó¨ ¸‡jv n‡”Q-</w:t>
      </w:r>
    </w:p>
    <w:p w:rsidR="00C67699" w:rsidRPr="006408BB" w:rsidRDefault="00C67699" w:rsidP="00AD4CBA">
      <w:pPr>
        <w:pStyle w:val="ListParagraph"/>
        <w:numPr>
          <w:ilvl w:val="0"/>
          <w:numId w:val="175"/>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t>†emiKvwi msMVb wn‡m‡e KvR Ki‡e</w:t>
      </w:r>
    </w:p>
    <w:p w:rsidR="00C67699" w:rsidRPr="006408BB" w:rsidRDefault="00C67699" w:rsidP="00AD4CBA">
      <w:pPr>
        <w:pStyle w:val="ListParagraph"/>
        <w:numPr>
          <w:ilvl w:val="0"/>
          <w:numId w:val="175"/>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lastRenderedPageBreak/>
        <w:t>mywbw`©ó jÿ¨ ev ¯^v_© _vK‡e</w:t>
      </w:r>
    </w:p>
    <w:p w:rsidR="00C67699" w:rsidRPr="006408BB" w:rsidRDefault="00C67699" w:rsidP="00AD4CBA">
      <w:pPr>
        <w:pStyle w:val="ListParagraph"/>
        <w:numPr>
          <w:ilvl w:val="0"/>
          <w:numId w:val="175"/>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t>wb`©jxq ev AivR‰bwZK msMVb n‡e</w:t>
      </w:r>
    </w:p>
    <w:p w:rsidR="00C67699" w:rsidRPr="006408BB" w:rsidRDefault="00C67699" w:rsidP="00AD4CBA">
      <w:pPr>
        <w:pStyle w:val="ListParagraph"/>
        <w:numPr>
          <w:ilvl w:val="0"/>
          <w:numId w:val="175"/>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t>miKvi‡K wbqš¿‡Yi ÿgZv m¤úbœ n‡e</w:t>
      </w:r>
    </w:p>
    <w:p w:rsidR="00C67699" w:rsidRPr="006408BB" w:rsidRDefault="00C67699" w:rsidP="00C67699">
      <w:pPr>
        <w:pStyle w:val="ListParagraph"/>
        <w:tabs>
          <w:tab w:val="left" w:pos="360"/>
          <w:tab w:val="left" w:pos="2340"/>
          <w:tab w:val="left" w:pos="4320"/>
          <w:tab w:val="left" w:pos="6210"/>
          <w:tab w:val="left" w:pos="8100"/>
        </w:tabs>
        <w:ind w:left="360" w:hanging="360"/>
        <w:rPr>
          <w:rFonts w:ascii="SutonnyMJ" w:eastAsia="SutonnyMJ" w:hAnsi="SutonnyMJ" w:cs="SutonnyMJ"/>
          <w:b/>
          <w:sz w:val="10"/>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6"/>
          <w:szCs w:val="40"/>
          <w:shd w:val="clear" w:color="auto" w:fill="FFFFFF" w:themeFill="background1"/>
        </w:rPr>
      </w:pPr>
      <w:r w:rsidRPr="006408BB">
        <w:rPr>
          <w:rFonts w:ascii="SutonnyMJ" w:eastAsia="SutonnyMJ" w:hAnsi="SutonnyMJ" w:cs="SutonnyMJ"/>
          <w:b/>
          <w:sz w:val="26"/>
          <w:szCs w:val="40"/>
          <w:shd w:val="clear" w:color="auto" w:fill="FFFFFF" w:themeFill="background1"/>
        </w:rPr>
        <w:t>Pvc</w:t>
      </w:r>
      <w:r w:rsidR="00A17651">
        <w:rPr>
          <w:rFonts w:ascii="SutonnyMJ" w:eastAsia="SutonnyMJ" w:hAnsi="SutonnyMJ" w:cs="SutonnyMJ"/>
          <w:b/>
          <w:sz w:val="26"/>
          <w:szCs w:val="40"/>
          <w:shd w:val="clear" w:color="auto" w:fill="FFFFFF" w:themeFill="background1"/>
        </w:rPr>
        <w:t xml:space="preserve"> </w:t>
      </w:r>
      <w:r w:rsidRPr="006408BB">
        <w:rPr>
          <w:rFonts w:ascii="SutonnyMJ" w:eastAsia="SutonnyMJ" w:hAnsi="SutonnyMJ" w:cs="SutonnyMJ"/>
          <w:b/>
          <w:sz w:val="26"/>
          <w:szCs w:val="40"/>
          <w:shd w:val="clear" w:color="auto" w:fill="FFFFFF" w:themeFill="background1"/>
        </w:rPr>
        <w:t xml:space="preserve">m„wóKvix †Mvôxi cÖKvi‡f` </w:t>
      </w:r>
    </w:p>
    <w:p w:rsidR="00C67699" w:rsidRPr="006408BB" w:rsidRDefault="00C67699" w:rsidP="00C67699">
      <w:pPr>
        <w:tabs>
          <w:tab w:val="left" w:pos="360"/>
          <w:tab w:val="left" w:pos="2340"/>
          <w:tab w:val="left" w:pos="4320"/>
          <w:tab w:val="left" w:pos="6210"/>
          <w:tab w:val="left" w:pos="8100"/>
        </w:tabs>
        <w:ind w:left="360" w:hanging="360"/>
        <w:rPr>
          <w:rFonts w:ascii="SutonnyMJ" w:hAnsi="SutonnyMJ"/>
          <w:sz w:val="24"/>
        </w:rPr>
      </w:pPr>
      <w:r w:rsidRPr="006408BB">
        <w:rPr>
          <w:rFonts w:ascii="SutonnyMJ" w:hAnsi="SutonnyMJ"/>
          <w:sz w:val="24"/>
        </w:rPr>
        <w:t xml:space="preserve">          D‡Ïk¨ Abymv‡i Pvc m„wóKvix †Mvôx‡K 2 fv‡M fvM Kiv hvq|</w:t>
      </w:r>
    </w:p>
    <w:p w:rsidR="00C67699" w:rsidRPr="006408BB" w:rsidRDefault="00C67699" w:rsidP="00C67699">
      <w:pPr>
        <w:ind w:left="360"/>
        <w:jc w:val="both"/>
        <w:rPr>
          <w:rFonts w:ascii="SutonnyMJ" w:hAnsi="SutonnyMJ"/>
          <w:sz w:val="24"/>
        </w:rPr>
      </w:pPr>
      <w:r w:rsidRPr="006408BB">
        <w:rPr>
          <w:rFonts w:ascii="SutonnyMJ" w:hAnsi="SutonnyMJ"/>
          <w:sz w:val="24"/>
        </w:rPr>
        <w:t>K)</w:t>
      </w:r>
      <w:r w:rsidRPr="006408BB">
        <w:rPr>
          <w:rFonts w:ascii="SutonnyMJ" w:hAnsi="SutonnyMJ"/>
          <w:sz w:val="24"/>
        </w:rPr>
        <w:tab/>
      </w:r>
      <w:r w:rsidR="00A17651">
        <w:rPr>
          <w:rFonts w:ascii="SutonnyMJ" w:hAnsi="SutonnyMJ"/>
          <w:sz w:val="24"/>
        </w:rPr>
        <w:t>msiÿYg~jK Pvc m„wóKvix †Mvôx ‡hgb</w:t>
      </w:r>
      <w:r w:rsidRPr="006408BB">
        <w:rPr>
          <w:rFonts w:ascii="SutonnyMJ" w:hAnsi="SutonnyMJ"/>
          <w:sz w:val="24"/>
        </w:rPr>
        <w:t>t wkÿK Kg©Pvix HK¨‡RvU</w:t>
      </w:r>
    </w:p>
    <w:p w:rsidR="00C67699" w:rsidRPr="006408BB" w:rsidRDefault="00C67699" w:rsidP="00C67699">
      <w:pPr>
        <w:ind w:left="360"/>
        <w:jc w:val="both"/>
        <w:rPr>
          <w:rFonts w:ascii="SutonnyMJ" w:hAnsi="SutonnyMJ"/>
          <w:sz w:val="24"/>
        </w:rPr>
      </w:pPr>
      <w:r w:rsidRPr="006408BB">
        <w:rPr>
          <w:rFonts w:ascii="SutonnyMJ" w:hAnsi="SutonnyMJ"/>
          <w:sz w:val="24"/>
        </w:rPr>
        <w:t xml:space="preserve">L) </w:t>
      </w:r>
      <w:r w:rsidRPr="006408BB">
        <w:rPr>
          <w:rFonts w:ascii="SutonnyMJ" w:hAnsi="SutonnyMJ"/>
          <w:sz w:val="24"/>
        </w:rPr>
        <w:tab/>
        <w:t>Dbœqbg~jK Pvc m„wóKvix †Mvôx</w:t>
      </w:r>
    </w:p>
    <w:p w:rsidR="00C67699" w:rsidRPr="006408BB" w:rsidRDefault="00C67699" w:rsidP="00C67699">
      <w:pPr>
        <w:ind w:left="360"/>
        <w:jc w:val="both"/>
        <w:rPr>
          <w:rFonts w:ascii="SutonnyMJ" w:hAnsi="SutonnyMJ"/>
          <w:sz w:val="24"/>
        </w:rPr>
      </w:pPr>
      <w:r w:rsidRPr="006408BB">
        <w:rPr>
          <w:rFonts w:ascii="SutonnyMJ" w:hAnsi="SutonnyMJ"/>
          <w:sz w:val="24"/>
        </w:rPr>
        <w:t>Ñ</w:t>
      </w:r>
      <w:r w:rsidRPr="006408BB">
        <w:rPr>
          <w:rFonts w:ascii="SutonnyMJ" w:hAnsi="SutonnyMJ"/>
          <w:sz w:val="24"/>
        </w:rPr>
        <w:tab/>
        <w:t>†Kvb wewkó jÿ¨‡K ev¯Íevqb Kivi Rb¨ KvR K‡i Ggb Pvc m„wóKvix †Mvôx‡K ejv nq Dbœqbg~jK Pvc m„wóKvix †Mvôx|</w:t>
      </w:r>
    </w:p>
    <w:p w:rsidR="00C67699" w:rsidRPr="006408BB" w:rsidRDefault="00C67699" w:rsidP="00C67699">
      <w:pPr>
        <w:ind w:left="360"/>
        <w:jc w:val="both"/>
        <w:rPr>
          <w:rFonts w:ascii="SutonnyMJ" w:hAnsi="SutonnyMJ"/>
          <w:sz w:val="24"/>
        </w:rPr>
      </w:pPr>
      <w:r w:rsidRPr="006408BB">
        <w:rPr>
          <w:rFonts w:ascii="SutonnyMJ" w:hAnsi="SutonnyMJ"/>
          <w:sz w:val="24"/>
        </w:rPr>
        <w:t>Ñ</w:t>
      </w:r>
      <w:r w:rsidRPr="006408BB">
        <w:rPr>
          <w:rFonts w:ascii="SutonnyMJ" w:hAnsi="SutonnyMJ"/>
          <w:sz w:val="24"/>
        </w:rPr>
        <w:tab/>
        <w:t xml:space="preserve">Giv </w:t>
      </w:r>
      <w:r w:rsidRPr="006408BB">
        <w:rPr>
          <w:rFonts w:ascii="SutonnyMJ" w:eastAsia="SutonnyMJ" w:hAnsi="SutonnyMJ" w:cs="SutonnyMJ"/>
          <w:sz w:val="24"/>
          <w:u w:val="single"/>
        </w:rPr>
        <w:t>IqvP WM</w:t>
      </w:r>
      <w:r w:rsidRPr="006408BB">
        <w:rPr>
          <w:rFonts w:ascii="SutonnyMJ" w:hAnsi="SutonnyMJ"/>
          <w:sz w:val="24"/>
        </w:rPr>
        <w:t xml:space="preserve"> wn‡m‡e f~wgKv cvjb K‡i|</w:t>
      </w:r>
    </w:p>
    <w:p w:rsidR="00C67699" w:rsidRPr="006408BB" w:rsidRDefault="00C67699" w:rsidP="00AD4CBA">
      <w:pPr>
        <w:pStyle w:val="ListParagraph"/>
        <w:numPr>
          <w:ilvl w:val="0"/>
          <w:numId w:val="216"/>
        </w:numPr>
        <w:contextualSpacing/>
        <w:jc w:val="both"/>
        <w:rPr>
          <w:rFonts w:ascii="SutonnyMJ" w:hAnsi="SutonnyMJ"/>
          <w:sz w:val="24"/>
        </w:rPr>
      </w:pPr>
      <w:r w:rsidRPr="006408BB">
        <w:rPr>
          <w:rFonts w:ascii="SutonnyMJ" w:hAnsi="SutonnyMJ"/>
          <w:sz w:val="24"/>
        </w:rPr>
        <w:t xml:space="preserve">A¨vjgÐ I cvI‡qj </w:t>
      </w:r>
      <w:r w:rsidRPr="006408BB">
        <w:rPr>
          <w:rFonts w:ascii="Times New Roman" w:hAnsi="Times New Roman"/>
        </w:rPr>
        <w:t>(Almond and Powel)</w:t>
      </w:r>
      <w:r w:rsidR="00A17651">
        <w:rPr>
          <w:rFonts w:ascii="SutonnyMJ" w:hAnsi="SutonnyMJ"/>
          <w:sz w:val="24"/>
        </w:rPr>
        <w:t xml:space="preserve"> Pvc m„wóKvix †Mvô</w:t>
      </w:r>
      <w:r w:rsidRPr="006408BB">
        <w:rPr>
          <w:rFonts w:ascii="SutonnyMJ" w:hAnsi="SutonnyMJ"/>
          <w:sz w:val="24"/>
        </w:rPr>
        <w:t>x‡K 4 fv‡M wef³ K‡i‡Qb|</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hd w:val="clear" w:color="auto" w:fill="D9D9D9"/>
        </w:rPr>
      </w:pPr>
      <w:r w:rsidRPr="006408BB">
        <w:rPr>
          <w:rFonts w:ascii="SutonnyMJ" w:eastAsia="SutonnyMJ" w:hAnsi="SutonnyMJ" w:cs="SutonnyMJ"/>
          <w:b/>
          <w:sz w:val="26"/>
          <w:shd w:val="clear" w:color="auto" w:fill="FFFFFF" w:themeFill="background1"/>
        </w:rPr>
        <w:t xml:space="preserve"> Pvc</w:t>
      </w:r>
      <w:r w:rsidR="00A17651">
        <w:rPr>
          <w:rFonts w:ascii="SutonnyMJ" w:eastAsia="SutonnyMJ" w:hAnsi="SutonnyMJ" w:cs="SutonnyMJ"/>
          <w:b/>
          <w:sz w:val="26"/>
          <w:shd w:val="clear" w:color="auto" w:fill="FFFFFF" w:themeFill="background1"/>
        </w:rPr>
        <w:t xml:space="preserve"> </w:t>
      </w:r>
      <w:r w:rsidRPr="006408BB">
        <w:rPr>
          <w:rFonts w:ascii="SutonnyMJ" w:eastAsia="SutonnyMJ" w:hAnsi="SutonnyMJ" w:cs="SutonnyMJ"/>
          <w:b/>
          <w:sz w:val="26"/>
          <w:shd w:val="clear" w:color="auto" w:fill="FFFFFF" w:themeFill="background1"/>
        </w:rPr>
        <w:t>m„wóKvix †Mvôxi Kvh©vewj</w:t>
      </w:r>
    </w:p>
    <w:tbl>
      <w:tblPr>
        <w:tblStyle w:val="TableGrid"/>
        <w:tblW w:w="0" w:type="auto"/>
        <w:tblInd w:w="108" w:type="dxa"/>
        <w:tblLook w:val="04A0" w:firstRow="1" w:lastRow="0" w:firstColumn="1" w:lastColumn="0" w:noHBand="0" w:noVBand="1"/>
      </w:tblPr>
      <w:tblGrid>
        <w:gridCol w:w="8640"/>
      </w:tblGrid>
      <w:tr w:rsidR="006408BB" w:rsidRPr="006408BB" w:rsidTr="00E543AC">
        <w:tc>
          <w:tcPr>
            <w:tcW w:w="8640" w:type="dxa"/>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miKvwi bxwZ I AvBb cÖYqb‡K cÖfvweZ K‡i</w:t>
            </w:r>
          </w:p>
        </w:tc>
      </w:tr>
      <w:tr w:rsidR="006408BB" w:rsidRPr="006408BB" w:rsidTr="00E543AC">
        <w:tc>
          <w:tcPr>
            <w:tcW w:w="864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MYZvwš¿K e¨e¯’vq wewfbœ †kÖwY I †ckvi gvby‡li ¯^v‡_©i mgš^q mvab K‡i</w:t>
            </w:r>
          </w:p>
        </w:tc>
      </w:tr>
      <w:tr w:rsidR="006408BB" w:rsidRPr="006408BB" w:rsidTr="00E543AC">
        <w:tc>
          <w:tcPr>
            <w:tcW w:w="8640" w:type="dxa"/>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ivR‰bwZK mvgvwRKxKi‡Yi gva¨g wn‡m‡e KvR K‡i</w:t>
            </w:r>
          </w:p>
        </w:tc>
      </w:tr>
      <w:tr w:rsidR="006408BB" w:rsidRPr="006408BB" w:rsidTr="00E543AC">
        <w:tc>
          <w:tcPr>
            <w:tcW w:w="864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Pvc m„wóKvix ‡Mvôx Zv‡`i AwfÁZv ch©‡eÿ‡Yi Av‡jv‡K miKvi‡K bvb wel‡q civgk© w`‡q _v‡Kb</w:t>
            </w:r>
          </w:p>
        </w:tc>
      </w:tr>
      <w:tr w:rsidR="006408BB" w:rsidRPr="006408BB" w:rsidTr="00E543AC">
        <w:tc>
          <w:tcPr>
            <w:tcW w:w="864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miKvi I RbM‡Yi g‡a¨ †mZzeÜb wn‡m‡e KvR K‡i|</w:t>
            </w:r>
          </w:p>
        </w:tc>
      </w:tr>
      <w:tr w:rsidR="006408BB" w:rsidRPr="006408BB" w:rsidTr="00E543AC">
        <w:tc>
          <w:tcPr>
            <w:tcW w:w="8640" w:type="dxa"/>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e³…Zv, wgwQj-wgwUs, cyw¯ÍKv, msev`cÎ weÁvcb ev we‡ÿvf I ag©N‡Ui gva¨‡g miKvi‡K Z_¨ mieivn K‡i</w:t>
            </w:r>
          </w:p>
        </w:tc>
      </w:tr>
      <w:tr w:rsidR="006408BB" w:rsidRPr="006408BB" w:rsidTr="00E543AC">
        <w:tc>
          <w:tcPr>
            <w:tcW w:w="864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miKvi AMYZvwš¿K ev ˆ¯^ivPvix n‡j Av‡›`vj‡b AeZxY© n‡q miKvi‡K MYZvwš¿K ixwZbxwZ cvj‡b eva¨ K‡i</w:t>
            </w:r>
          </w:p>
        </w:tc>
      </w:tr>
    </w:tbl>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sz w:val="10"/>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FFFFFF" w:themeFill="background1"/>
        </w:rPr>
      </w:pPr>
      <w:r w:rsidRPr="006408BB">
        <w:rPr>
          <w:rFonts w:ascii="SutonnyMJ" w:eastAsia="SutonnyMJ" w:hAnsi="SutonnyMJ" w:cs="SutonnyMJ"/>
          <w:b/>
          <w:sz w:val="30"/>
          <w:shd w:val="clear" w:color="auto" w:fill="FFFFFF" w:themeFill="background1"/>
        </w:rPr>
        <w:t>K‡qKwU Pvc m„wóKvix †Mvôxi weeiY</w:t>
      </w:r>
    </w:p>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6"/>
          <w:shd w:val="clear" w:color="auto" w:fill="FFFFFF" w:themeFill="background1"/>
        </w:rPr>
      </w:pPr>
    </w:p>
    <w:tbl>
      <w:tblPr>
        <w:tblStyle w:val="TableGrid"/>
        <w:tblW w:w="8672" w:type="dxa"/>
        <w:jc w:val="center"/>
        <w:tblLook w:val="04A0" w:firstRow="1" w:lastRow="0" w:firstColumn="1" w:lastColumn="0" w:noHBand="0" w:noVBand="1"/>
      </w:tblPr>
      <w:tblGrid>
        <w:gridCol w:w="1631"/>
        <w:gridCol w:w="7041"/>
      </w:tblGrid>
      <w:tr w:rsidR="00C67699" w:rsidRPr="006408BB" w:rsidTr="000E1065">
        <w:trPr>
          <w:trHeight w:val="278"/>
          <w:jc w:val="center"/>
        </w:trPr>
        <w:tc>
          <w:tcPr>
            <w:tcW w:w="1631" w:type="dxa"/>
          </w:tcPr>
          <w:p w:rsidR="00C67699" w:rsidRPr="00693008" w:rsidRDefault="00C67699" w:rsidP="00862635">
            <w:pPr>
              <w:jc w:val="center"/>
              <w:rPr>
                <w:rFonts w:ascii="SutonnyMJ" w:eastAsia="SutonnyMJ" w:hAnsi="SutonnyMJ" w:cs="SutonnyMJ"/>
                <w:b/>
                <w:sz w:val="24"/>
                <w:szCs w:val="24"/>
              </w:rPr>
            </w:pPr>
            <w:r w:rsidRPr="00693008">
              <w:rPr>
                <w:rFonts w:ascii="SutonnyMJ" w:eastAsia="SutonnyMJ" w:hAnsi="SutonnyMJ" w:cs="SutonnyMJ"/>
                <w:b/>
                <w:sz w:val="24"/>
                <w:szCs w:val="24"/>
              </w:rPr>
              <w:t>Pvcm„wóKvix †Mvôx</w:t>
            </w:r>
          </w:p>
        </w:tc>
        <w:tc>
          <w:tcPr>
            <w:tcW w:w="7041" w:type="dxa"/>
          </w:tcPr>
          <w:p w:rsidR="00C67699" w:rsidRPr="006408BB" w:rsidRDefault="00C67699" w:rsidP="00862635">
            <w:pPr>
              <w:jc w:val="center"/>
              <w:rPr>
                <w:rFonts w:ascii="SutonnyMJ" w:eastAsia="SutonnyMJ" w:hAnsi="SutonnyMJ" w:cs="SutonnyMJ"/>
                <w:b/>
                <w:sz w:val="24"/>
              </w:rPr>
            </w:pPr>
            <w:r w:rsidRPr="006408BB">
              <w:rPr>
                <w:rFonts w:ascii="SutonnyMJ" w:eastAsia="SutonnyMJ" w:hAnsi="SutonnyMJ" w:cs="SutonnyMJ"/>
                <w:b/>
                <w:sz w:val="24"/>
              </w:rPr>
              <w:t>weeiY</w:t>
            </w:r>
          </w:p>
        </w:tc>
      </w:tr>
      <w:tr w:rsidR="00C67699" w:rsidRPr="006408BB" w:rsidTr="000E1065">
        <w:trPr>
          <w:trHeight w:val="1126"/>
          <w:jc w:val="center"/>
        </w:trPr>
        <w:tc>
          <w:tcPr>
            <w:tcW w:w="1631" w:type="dxa"/>
          </w:tcPr>
          <w:p w:rsidR="00C67699" w:rsidRPr="00693008" w:rsidRDefault="00C67699" w:rsidP="00862635">
            <w:pPr>
              <w:jc w:val="center"/>
              <w:rPr>
                <w:rFonts w:ascii="SutonnyMJ" w:eastAsia="SutonnyMJ" w:hAnsi="SutonnyMJ" w:cs="SutonnyMJ"/>
                <w:b/>
                <w:sz w:val="24"/>
                <w:szCs w:val="24"/>
              </w:rPr>
            </w:pPr>
            <w:r w:rsidRPr="00693008">
              <w:rPr>
                <w:rFonts w:ascii="SutonnyMJ" w:eastAsia="SutonnyMJ" w:hAnsi="SutonnyMJ" w:cs="SutonnyMJ"/>
                <w:b/>
                <w:sz w:val="24"/>
                <w:szCs w:val="24"/>
              </w:rPr>
              <w:t>myRb</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c~Y©iƒc: mykvm‡bi Rb¨ bvMwiK</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cÖwZôv: 12 b‡f¤^i, 2002</w:t>
            </w:r>
          </w:p>
          <w:p w:rsidR="00C67699" w:rsidRPr="006408BB" w:rsidRDefault="00C67699" w:rsidP="00AD4CBA">
            <w:pPr>
              <w:pStyle w:val="ListParagraph"/>
              <w:numPr>
                <w:ilvl w:val="0"/>
                <w:numId w:val="236"/>
              </w:numPr>
              <w:ind w:left="251" w:hanging="315"/>
              <w:contextualSpacing/>
              <w:jc w:val="both"/>
              <w:rPr>
                <w:rFonts w:ascii="SutonnyMJ" w:eastAsia="SutonnyMJ" w:hAnsi="SutonnyMJ" w:cs="SutonnyMJ"/>
                <w:b/>
                <w:sz w:val="24"/>
              </w:rPr>
            </w:pPr>
            <w:r w:rsidRPr="006408BB">
              <w:rPr>
                <w:rFonts w:ascii="SutonnyMJ" w:eastAsia="SutonnyMJ" w:hAnsi="SutonnyMJ" w:cs="SutonnyMJ"/>
                <w:sz w:val="24"/>
              </w:rPr>
              <w:t>jÿ¨: wbe©vP‡b cÖv_©x‡`i m¤ú‡K© †fvUvi‡`i Z_¨ cÖvwßi AwaKvi wbwðZ Kiv| mykvmb cÖwZôv Kiv, Aeva, wbi‡cÿ I myôz wbe©vP‡bi Rb¨ KvR Kiv|</w:t>
            </w:r>
          </w:p>
        </w:tc>
      </w:tr>
      <w:tr w:rsidR="00C67699" w:rsidRPr="006408BB" w:rsidTr="000E1065">
        <w:trPr>
          <w:trHeight w:val="1116"/>
          <w:jc w:val="center"/>
        </w:trPr>
        <w:tc>
          <w:tcPr>
            <w:tcW w:w="1631" w:type="dxa"/>
          </w:tcPr>
          <w:p w:rsidR="00C67699" w:rsidRPr="006408BB" w:rsidRDefault="00C67699" w:rsidP="00862635">
            <w:pPr>
              <w:jc w:val="center"/>
              <w:rPr>
                <w:rFonts w:ascii="Times New Roman" w:eastAsia="SutonnyMJ" w:hAnsi="Times New Roman" w:cs="SutonnyMJ"/>
                <w:b/>
                <w:szCs w:val="24"/>
              </w:rPr>
            </w:pPr>
            <w:r w:rsidRPr="006408BB">
              <w:rPr>
                <w:rFonts w:ascii="Times New Roman" w:hAnsi="Times New Roman" w:cs="Calibri"/>
                <w:b/>
                <w:szCs w:val="24"/>
              </w:rPr>
              <w:t>CPD</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 xml:space="preserve">c~Y©iƒc: </w:t>
            </w:r>
            <w:r w:rsidRPr="006408BB">
              <w:rPr>
                <w:rFonts w:cs="Calibri"/>
              </w:rPr>
              <w:t>Centre for policy Dialogue</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cÖwZôvZv: †ingvb †mvenvb</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cÖwZôv: 1993</w:t>
            </w:r>
          </w:p>
          <w:p w:rsidR="00C67699" w:rsidRPr="006408BB" w:rsidRDefault="00C67699" w:rsidP="00AD4CBA">
            <w:pPr>
              <w:pStyle w:val="ListParagraph"/>
              <w:numPr>
                <w:ilvl w:val="0"/>
                <w:numId w:val="236"/>
              </w:numPr>
              <w:ind w:left="251" w:hanging="315"/>
              <w:contextualSpacing/>
              <w:jc w:val="both"/>
              <w:rPr>
                <w:rFonts w:ascii="SutonnyMJ" w:eastAsia="SutonnyMJ" w:hAnsi="SutonnyMJ" w:cs="SutonnyMJ"/>
                <w:b/>
                <w:sz w:val="24"/>
              </w:rPr>
            </w:pPr>
            <w:r w:rsidRPr="006408BB">
              <w:rPr>
                <w:rFonts w:ascii="SutonnyMJ" w:eastAsia="SutonnyMJ" w:hAnsi="SutonnyMJ" w:cs="SutonnyMJ"/>
                <w:sz w:val="24"/>
              </w:rPr>
              <w:t>g~j KvR: evsjv‡`‡ki A_©‰bwZK Ae¯’vi g~j¨vqb</w:t>
            </w:r>
          </w:p>
        </w:tc>
      </w:tr>
      <w:tr w:rsidR="00C67699" w:rsidRPr="006408BB" w:rsidTr="000E1065">
        <w:trPr>
          <w:trHeight w:val="1965"/>
          <w:jc w:val="center"/>
        </w:trPr>
        <w:tc>
          <w:tcPr>
            <w:tcW w:w="1631" w:type="dxa"/>
          </w:tcPr>
          <w:p w:rsidR="00C67699" w:rsidRPr="006408BB" w:rsidRDefault="00C67699" w:rsidP="00862635">
            <w:pPr>
              <w:jc w:val="center"/>
              <w:rPr>
                <w:rFonts w:ascii="Times New Roman" w:eastAsia="SutonnyMJ" w:hAnsi="Times New Roman" w:cs="SutonnyMJ"/>
                <w:b/>
                <w:szCs w:val="24"/>
              </w:rPr>
            </w:pPr>
            <w:r w:rsidRPr="006408BB">
              <w:rPr>
                <w:rFonts w:ascii="Times New Roman" w:hAnsi="Times New Roman" w:cs="Calibri"/>
                <w:b/>
                <w:szCs w:val="24"/>
              </w:rPr>
              <w:t>TIB</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 xml:space="preserve">c~Y©iƒc </w:t>
            </w:r>
            <w:r w:rsidRPr="006408BB">
              <w:rPr>
                <w:rFonts w:ascii="SutonnyMJ" w:eastAsia="SutonnyMJ" w:hAnsi="SutonnyMJ" w:cs="SutonnyMJ"/>
              </w:rPr>
              <w:t xml:space="preserve">: </w:t>
            </w:r>
            <w:r w:rsidRPr="006408BB">
              <w:rPr>
                <w:rFonts w:cs="Calibri"/>
              </w:rPr>
              <w:t>Transparency International Bangladesh</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D‡Ïk¨: `yb©xwZ cÖwZ‡iv‡a</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†K›`ª : evwj©b wfwËK (Rvgv©b) UªvÝcv‡iwÝ B›Uvib¨vkbvj</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cÖwZôv: 1996 mv‡j</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†Pqvicvm©b: myjZvbv Kvgvj</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wbe©vnx cwiPvjK: Bd‡ZLviæ¾vgvb</w:t>
            </w:r>
          </w:p>
          <w:p w:rsidR="00C67699" w:rsidRPr="006408BB" w:rsidRDefault="00C67699" w:rsidP="00AD4CBA">
            <w:pPr>
              <w:pStyle w:val="ListParagraph"/>
              <w:numPr>
                <w:ilvl w:val="0"/>
                <w:numId w:val="236"/>
              </w:numPr>
              <w:ind w:left="251" w:hanging="315"/>
              <w:contextualSpacing/>
              <w:jc w:val="both"/>
              <w:rPr>
                <w:rFonts w:ascii="SutonnyMJ" w:eastAsia="SutonnyMJ" w:hAnsi="SutonnyMJ" w:cs="SutonnyMJ"/>
                <w:b/>
                <w:spacing w:val="-4"/>
                <w:sz w:val="24"/>
              </w:rPr>
            </w:pPr>
            <w:r w:rsidRPr="006408BB">
              <w:rPr>
                <w:rFonts w:ascii="SutonnyMJ" w:eastAsia="SutonnyMJ" w:hAnsi="SutonnyMJ" w:cs="SutonnyMJ"/>
                <w:spacing w:val="-4"/>
                <w:sz w:val="24"/>
              </w:rPr>
              <w:t>†¯øvMvb: `yb©xwZ, `vwi`ª¨ Ges b¨vqwePvinxbZv e„w× K‡i P‡jv GKmv‡_ `yb©xwZi weiæ‡× jovB Kwi</w:t>
            </w:r>
          </w:p>
        </w:tc>
      </w:tr>
      <w:tr w:rsidR="00C67699" w:rsidRPr="006408BB" w:rsidTr="000E1065">
        <w:trPr>
          <w:trHeight w:val="1116"/>
          <w:jc w:val="center"/>
        </w:trPr>
        <w:tc>
          <w:tcPr>
            <w:tcW w:w="1631" w:type="dxa"/>
          </w:tcPr>
          <w:p w:rsidR="00C67699" w:rsidRPr="006408BB" w:rsidRDefault="00C67699" w:rsidP="00862635">
            <w:pPr>
              <w:jc w:val="center"/>
              <w:rPr>
                <w:rFonts w:ascii="Times New Roman" w:eastAsia="SutonnyMJ" w:hAnsi="Times New Roman" w:cs="SutonnyMJ"/>
                <w:b/>
                <w:szCs w:val="24"/>
              </w:rPr>
            </w:pPr>
            <w:r w:rsidRPr="006408BB">
              <w:rPr>
                <w:rFonts w:ascii="Times New Roman" w:hAnsi="Times New Roman" w:cs="Calibri"/>
                <w:b/>
                <w:szCs w:val="24"/>
              </w:rPr>
              <w:lastRenderedPageBreak/>
              <w:t>BLAST</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 xml:space="preserve">c~Y©iƒc: </w:t>
            </w:r>
            <w:r w:rsidRPr="006408BB">
              <w:rPr>
                <w:rFonts w:cs="Calibri"/>
              </w:rPr>
              <w:t>Bangladesh Legal Aid and Service Trust</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cÖwZôv: 1993</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†Pqvig¨vb: W. Kvgvj †nv‡mb</w:t>
            </w:r>
          </w:p>
          <w:p w:rsidR="00C67699" w:rsidRPr="006408BB" w:rsidRDefault="00F04FC4" w:rsidP="00AD4CBA">
            <w:pPr>
              <w:pStyle w:val="ListParagraph"/>
              <w:numPr>
                <w:ilvl w:val="0"/>
                <w:numId w:val="236"/>
              </w:numPr>
              <w:ind w:left="251" w:hanging="315"/>
              <w:contextualSpacing/>
              <w:jc w:val="both"/>
              <w:rPr>
                <w:rFonts w:ascii="SutonnyMJ" w:eastAsia="SutonnyMJ" w:hAnsi="SutonnyMJ" w:cs="SutonnyMJ"/>
                <w:b/>
                <w:sz w:val="24"/>
              </w:rPr>
            </w:pPr>
            <w:r>
              <w:rPr>
                <w:rFonts w:ascii="SutonnyMJ" w:eastAsia="SutonnyMJ" w:hAnsi="SutonnyMJ" w:cs="SutonnyMJ"/>
                <w:sz w:val="24"/>
              </w:rPr>
              <w:t>jÿ¨: AvBbx e¨e¯’vcb‡K</w:t>
            </w:r>
            <w:r w:rsidR="00C67699" w:rsidRPr="006408BB">
              <w:rPr>
                <w:rFonts w:ascii="SutonnyMJ" w:eastAsia="SutonnyMJ" w:hAnsi="SutonnyMJ" w:cs="SutonnyMJ"/>
                <w:sz w:val="24"/>
              </w:rPr>
              <w:t xml:space="preserve"> `vwi`ª¨ Ges cÖvwšÍK Rb‡Mvôxi Rb¨ mnRjf¨ Kiv</w:t>
            </w:r>
          </w:p>
        </w:tc>
      </w:tr>
      <w:tr w:rsidR="00C67699" w:rsidRPr="006408BB" w:rsidTr="000E1065">
        <w:trPr>
          <w:trHeight w:val="1159"/>
          <w:jc w:val="center"/>
        </w:trPr>
        <w:tc>
          <w:tcPr>
            <w:tcW w:w="1631" w:type="dxa"/>
          </w:tcPr>
          <w:p w:rsidR="00C67699" w:rsidRPr="006408BB" w:rsidRDefault="00C67699" w:rsidP="00862635">
            <w:pPr>
              <w:jc w:val="center"/>
              <w:rPr>
                <w:rFonts w:ascii="Times New Roman" w:eastAsia="SutonnyMJ" w:hAnsi="Times New Roman" w:cs="SutonnyMJ"/>
                <w:b/>
                <w:szCs w:val="24"/>
              </w:rPr>
            </w:pPr>
            <w:r w:rsidRPr="006408BB">
              <w:rPr>
                <w:rFonts w:ascii="Times New Roman" w:hAnsi="Times New Roman" w:cs="Calibri"/>
                <w:b/>
                <w:szCs w:val="24"/>
              </w:rPr>
              <w:t>BIDS</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 xml:space="preserve">c~Y©iƒc: </w:t>
            </w:r>
            <w:r w:rsidRPr="006408BB">
              <w:rPr>
                <w:rFonts w:cs="Calibri"/>
              </w:rPr>
              <w:t>Bangladesh Institute of Development Studies</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 xml:space="preserve">cÖwZôv: </w:t>
            </w:r>
            <w:r w:rsidRPr="006408BB">
              <w:rPr>
                <w:rFonts w:cs="Calibri"/>
              </w:rPr>
              <w:t xml:space="preserve">Pakistan Institute of Development Economics (PIDE) </w:t>
            </w:r>
            <w:r w:rsidRPr="006408BB">
              <w:rPr>
                <w:rFonts w:ascii="SutonnyMJ" w:eastAsia="SutonnyMJ" w:hAnsi="SutonnyMJ" w:cs="SutonnyMJ"/>
                <w:sz w:val="24"/>
              </w:rPr>
              <w:t>bv‡g 1957 mv‡j</w:t>
            </w:r>
          </w:p>
          <w:p w:rsidR="00C67699" w:rsidRPr="006408BB" w:rsidRDefault="00C67699" w:rsidP="00AD4CBA">
            <w:pPr>
              <w:numPr>
                <w:ilvl w:val="0"/>
                <w:numId w:val="236"/>
              </w:numPr>
              <w:ind w:left="251" w:hanging="315"/>
              <w:jc w:val="both"/>
              <w:rPr>
                <w:rFonts w:ascii="SutonnyMJ" w:eastAsia="SutonnyMJ" w:hAnsi="SutonnyMJ" w:cs="SutonnyMJ"/>
                <w:sz w:val="28"/>
              </w:rPr>
            </w:pPr>
            <w:r w:rsidRPr="006408BB">
              <w:rPr>
                <w:rFonts w:cs="Calibri"/>
              </w:rPr>
              <w:t xml:space="preserve">PIDE </w:t>
            </w:r>
            <w:r w:rsidRPr="006408BB">
              <w:rPr>
                <w:rFonts w:ascii="SutonnyMJ" w:eastAsia="SutonnyMJ" w:hAnsi="SutonnyMJ" w:cs="SutonnyMJ"/>
                <w:sz w:val="24"/>
              </w:rPr>
              <w:t>‡_‡K</w:t>
            </w:r>
            <w:r w:rsidRPr="006408BB">
              <w:rPr>
                <w:rFonts w:cs="Calibri"/>
              </w:rPr>
              <w:t xml:space="preserve"> BIDS </w:t>
            </w:r>
            <w:r w:rsidRPr="006408BB">
              <w:rPr>
                <w:rFonts w:ascii="SutonnyMJ" w:eastAsia="SutonnyMJ" w:hAnsi="SutonnyMJ" w:cs="SutonnyMJ"/>
                <w:sz w:val="24"/>
              </w:rPr>
              <w:t>nq : 1974 mv‡j</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gnvmwPe: W. Lvb Avn‡g` mvC` gywk©`</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m`i `ßi: AvMviMuvI, XvKv</w:t>
            </w:r>
          </w:p>
          <w:p w:rsidR="00C67699" w:rsidRPr="006408BB" w:rsidRDefault="0015031F" w:rsidP="00AD4CBA">
            <w:pPr>
              <w:numPr>
                <w:ilvl w:val="0"/>
                <w:numId w:val="236"/>
              </w:numPr>
              <w:ind w:left="251" w:hanging="315"/>
              <w:jc w:val="both"/>
              <w:rPr>
                <w:rFonts w:ascii="SutonnyMJ" w:eastAsia="SutonnyMJ" w:hAnsi="SutonnyMJ" w:cs="SutonnyMJ"/>
                <w:sz w:val="24"/>
              </w:rPr>
            </w:pPr>
            <w:r>
              <w:rPr>
                <w:rFonts w:ascii="SutonnyMJ" w:eastAsia="SutonnyMJ" w:hAnsi="SutonnyMJ" w:cs="SutonnyMJ"/>
                <w:sz w:val="24"/>
              </w:rPr>
              <w:t>Aaxb</w:t>
            </w:r>
            <w:r w:rsidR="00C67699" w:rsidRPr="006408BB">
              <w:rPr>
                <w:rFonts w:ascii="SutonnyMJ" w:eastAsia="SutonnyMJ" w:hAnsi="SutonnyMJ" w:cs="SutonnyMJ"/>
                <w:sz w:val="24"/>
              </w:rPr>
              <w:t>: cwiKíbv gš¿Yvj‡qi</w:t>
            </w:r>
          </w:p>
          <w:p w:rsidR="00C67699" w:rsidRPr="006408BB" w:rsidRDefault="0015031F" w:rsidP="00AD4CBA">
            <w:pPr>
              <w:numPr>
                <w:ilvl w:val="0"/>
                <w:numId w:val="236"/>
              </w:numPr>
              <w:ind w:left="251" w:hanging="315"/>
              <w:jc w:val="both"/>
              <w:rPr>
                <w:rFonts w:ascii="SutonnyMJ" w:eastAsia="SutonnyMJ" w:hAnsi="SutonnyMJ" w:cs="SutonnyMJ"/>
                <w:sz w:val="24"/>
              </w:rPr>
            </w:pPr>
            <w:r>
              <w:rPr>
                <w:rFonts w:ascii="SutonnyMJ" w:eastAsia="SutonnyMJ" w:hAnsi="SutonnyMJ" w:cs="SutonnyMJ"/>
                <w:sz w:val="24"/>
              </w:rPr>
              <w:t>jÿ¨: evsjv‡`k mn Dbœqbkxj †`k</w:t>
            </w:r>
            <w:r w:rsidR="00C67699" w:rsidRPr="006408BB">
              <w:rPr>
                <w:rFonts w:ascii="SutonnyMJ" w:eastAsia="SutonnyMJ" w:hAnsi="SutonnyMJ" w:cs="SutonnyMJ"/>
                <w:sz w:val="24"/>
              </w:rPr>
              <w:t>¸‡jvi Dbœqb cÖwµqv wb‡q M‡elYv</w:t>
            </w:r>
          </w:p>
          <w:p w:rsidR="00C67699" w:rsidRPr="006408BB" w:rsidRDefault="00C67699" w:rsidP="00AD4CBA">
            <w:pPr>
              <w:pStyle w:val="ListParagraph"/>
              <w:numPr>
                <w:ilvl w:val="0"/>
                <w:numId w:val="236"/>
              </w:numPr>
              <w:ind w:left="251" w:hanging="315"/>
              <w:contextualSpacing/>
              <w:jc w:val="both"/>
              <w:rPr>
                <w:rFonts w:ascii="SutonnyMJ" w:eastAsia="SutonnyMJ" w:hAnsi="SutonnyMJ" w:cs="SutonnyMJ"/>
                <w:b/>
                <w:sz w:val="24"/>
              </w:rPr>
            </w:pPr>
            <w:r w:rsidRPr="006408BB">
              <w:rPr>
                <w:rFonts w:ascii="SutonnyMJ" w:eastAsia="SutonnyMJ" w:hAnsi="SutonnyMJ" w:cs="SutonnyMJ"/>
                <w:sz w:val="24"/>
              </w:rPr>
              <w:t>†Pqvig¨vb: cwiKíbv gš¿x †gvnv¤§` Avãyj gvbœvb</w:t>
            </w:r>
            <w:r w:rsidR="0015031F">
              <w:rPr>
                <w:rFonts w:ascii="SutonnyMJ" w:eastAsia="SutonnyMJ" w:hAnsi="SutonnyMJ" w:cs="SutonnyMJ"/>
                <w:sz w:val="24"/>
              </w:rPr>
              <w:t>|</w:t>
            </w:r>
          </w:p>
        </w:tc>
      </w:tr>
      <w:tr w:rsidR="00C67699" w:rsidRPr="006408BB" w:rsidTr="000E1065">
        <w:trPr>
          <w:trHeight w:val="1088"/>
          <w:jc w:val="center"/>
        </w:trPr>
        <w:tc>
          <w:tcPr>
            <w:tcW w:w="1631" w:type="dxa"/>
            <w:tcBorders>
              <w:bottom w:val="single" w:sz="4" w:space="0" w:color="auto"/>
            </w:tcBorders>
          </w:tcPr>
          <w:p w:rsidR="000E1065" w:rsidRPr="006408BB" w:rsidRDefault="000E1065" w:rsidP="00862635">
            <w:pPr>
              <w:jc w:val="center"/>
              <w:rPr>
                <w:rFonts w:ascii="Times New Roman" w:hAnsi="Times New Roman" w:cs="Calibri"/>
                <w:b/>
                <w:szCs w:val="24"/>
              </w:rPr>
            </w:pPr>
          </w:p>
          <w:p w:rsidR="000E1065" w:rsidRPr="006408BB" w:rsidRDefault="000E1065" w:rsidP="00862635">
            <w:pPr>
              <w:jc w:val="center"/>
              <w:rPr>
                <w:rFonts w:ascii="Times New Roman" w:hAnsi="Times New Roman" w:cs="Calibri"/>
                <w:b/>
                <w:szCs w:val="24"/>
              </w:rPr>
            </w:pPr>
          </w:p>
          <w:p w:rsidR="00C67699" w:rsidRPr="006408BB" w:rsidRDefault="00C67699" w:rsidP="00862635">
            <w:pPr>
              <w:jc w:val="center"/>
              <w:rPr>
                <w:rFonts w:ascii="Times New Roman" w:hAnsi="Times New Roman" w:cs="Calibri"/>
                <w:b/>
                <w:szCs w:val="24"/>
              </w:rPr>
            </w:pPr>
            <w:r w:rsidRPr="006408BB">
              <w:rPr>
                <w:rFonts w:ascii="Times New Roman" w:hAnsi="Times New Roman" w:cs="Calibri"/>
                <w:b/>
                <w:szCs w:val="24"/>
              </w:rPr>
              <w:t>BEA</w:t>
            </w:r>
          </w:p>
          <w:p w:rsidR="00C67699" w:rsidRPr="006408BB" w:rsidRDefault="00C67699" w:rsidP="00862635">
            <w:pPr>
              <w:jc w:val="center"/>
              <w:rPr>
                <w:rFonts w:ascii="Times New Roman" w:hAnsi="Times New Roman" w:cs="Calibri"/>
                <w:b/>
                <w:szCs w:val="24"/>
              </w:rPr>
            </w:pPr>
          </w:p>
        </w:tc>
        <w:tc>
          <w:tcPr>
            <w:tcW w:w="7041" w:type="dxa"/>
            <w:tcBorders>
              <w:bottom w:val="single" w:sz="4" w:space="0" w:color="auto"/>
            </w:tcBorders>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b/>
                <w:sz w:val="24"/>
                <w:szCs w:val="24"/>
              </w:rPr>
              <w:t>c~Y©iƒc</w:t>
            </w:r>
            <w:r w:rsidRPr="006408BB">
              <w:rPr>
                <w:rFonts w:ascii="SutonnyMJ" w:eastAsia="SutonnyMJ" w:hAnsi="SutonnyMJ" w:cs="SutonnyMJ"/>
                <w:sz w:val="24"/>
              </w:rPr>
              <w:t xml:space="preserve">- </w:t>
            </w:r>
            <w:r w:rsidRPr="006408BB">
              <w:rPr>
                <w:rFonts w:ascii="Times New Roman" w:hAnsi="Times New Roman" w:cs="Times New Roman"/>
              </w:rPr>
              <w:t>Bangladesh Economic Association</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 xml:space="preserve">†`‡ki kxl©¯’vbxq A_©bxwZwe`‡`i msMVb </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eZ©gvb mfvcwZ-A_©bxwZwe` W. Aveyj eviKvZ</w:t>
            </w:r>
          </w:p>
          <w:p w:rsidR="00C67699" w:rsidRPr="006408BB" w:rsidRDefault="00C67699" w:rsidP="00AD4CBA">
            <w:pPr>
              <w:pStyle w:val="ListParagraph"/>
              <w:numPr>
                <w:ilvl w:val="0"/>
                <w:numId w:val="236"/>
              </w:numPr>
              <w:ind w:left="251" w:hanging="315"/>
              <w:contextualSpacing/>
              <w:jc w:val="both"/>
              <w:rPr>
                <w:rFonts w:ascii="SutonnyMJ" w:eastAsia="SutonnyMJ" w:hAnsi="SutonnyMJ" w:cs="SutonnyMJ"/>
                <w:spacing w:val="-4"/>
                <w:sz w:val="24"/>
              </w:rPr>
            </w:pPr>
            <w:r w:rsidRPr="006408BB">
              <w:rPr>
                <w:rFonts w:ascii="SutonnyMJ" w:eastAsia="SutonnyMJ" w:hAnsi="SutonnyMJ" w:cs="SutonnyMJ"/>
                <w:spacing w:val="-4"/>
                <w:sz w:val="24"/>
              </w:rPr>
              <w:t>wkÿv‡ÿ‡Î miKv‡ii ev‡RU evov‡bv I A_©cvPvi †iv‡ai Rb¨ miKvi‡K Pvc w`‡q _v‡K|</w:t>
            </w:r>
          </w:p>
        </w:tc>
      </w:tr>
      <w:tr w:rsidR="00C67699" w:rsidRPr="006408BB" w:rsidTr="000E1065">
        <w:trPr>
          <w:trHeight w:val="1126"/>
          <w:jc w:val="center"/>
        </w:trPr>
        <w:tc>
          <w:tcPr>
            <w:tcW w:w="1631" w:type="dxa"/>
            <w:tcBorders>
              <w:top w:val="single" w:sz="4" w:space="0" w:color="auto"/>
              <w:left w:val="single" w:sz="4" w:space="0" w:color="auto"/>
              <w:bottom w:val="single" w:sz="4" w:space="0" w:color="auto"/>
              <w:right w:val="single" w:sz="4" w:space="0" w:color="auto"/>
            </w:tcBorders>
          </w:tcPr>
          <w:p w:rsidR="000E1065" w:rsidRPr="006408BB" w:rsidRDefault="000E1065" w:rsidP="00862635">
            <w:pPr>
              <w:jc w:val="center"/>
              <w:rPr>
                <w:rFonts w:ascii="SutonnyMJ" w:eastAsia="SutonnyMJ" w:hAnsi="SutonnyMJ" w:cs="SutonnyMJ"/>
                <w:b/>
                <w:sz w:val="24"/>
                <w:szCs w:val="24"/>
              </w:rPr>
            </w:pPr>
          </w:p>
          <w:p w:rsidR="00C67699" w:rsidRPr="006408BB" w:rsidRDefault="00C67699" w:rsidP="00862635">
            <w:pPr>
              <w:jc w:val="center"/>
              <w:rPr>
                <w:rFonts w:ascii="SutonnyMJ" w:eastAsia="SutonnyMJ" w:hAnsi="SutonnyMJ" w:cs="SutonnyMJ"/>
                <w:b/>
                <w:sz w:val="24"/>
                <w:szCs w:val="24"/>
              </w:rPr>
            </w:pPr>
            <w:r w:rsidRPr="006408BB">
              <w:rPr>
                <w:rFonts w:ascii="SutonnyMJ" w:eastAsia="SutonnyMJ" w:hAnsi="SutonnyMJ" w:cs="SutonnyMJ"/>
                <w:b/>
                <w:sz w:val="24"/>
                <w:szCs w:val="24"/>
              </w:rPr>
              <w:t>AvmK</w:t>
            </w:r>
          </w:p>
          <w:p w:rsidR="00C67699" w:rsidRPr="006408BB" w:rsidRDefault="00C67699" w:rsidP="00862635">
            <w:pPr>
              <w:jc w:val="center"/>
              <w:rPr>
                <w:rFonts w:cs="Calibri"/>
                <w:sz w:val="24"/>
                <w:szCs w:val="24"/>
              </w:rPr>
            </w:pPr>
          </w:p>
        </w:tc>
        <w:tc>
          <w:tcPr>
            <w:tcW w:w="7041" w:type="dxa"/>
            <w:tcBorders>
              <w:top w:val="single" w:sz="4" w:space="0" w:color="auto"/>
              <w:left w:val="single" w:sz="4" w:space="0" w:color="auto"/>
              <w:bottom w:val="single" w:sz="4" w:space="0" w:color="auto"/>
              <w:right w:val="single" w:sz="4" w:space="0" w:color="auto"/>
            </w:tcBorders>
          </w:tcPr>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b/>
                <w:sz w:val="24"/>
                <w:szCs w:val="24"/>
              </w:rPr>
              <w:t>c~Y©iƒc-</w:t>
            </w:r>
            <w:r w:rsidRPr="006408BB">
              <w:rPr>
                <w:rFonts w:ascii="SutonnyMJ" w:eastAsia="SutonnyMJ" w:hAnsi="SutonnyMJ" w:cs="SutonnyMJ"/>
                <w:sz w:val="24"/>
              </w:rPr>
              <w:t xml:space="preserve"> AvBb I mvwjk †K›`ª</w:t>
            </w:r>
          </w:p>
          <w:p w:rsidR="00C67699" w:rsidRPr="006408BB" w:rsidRDefault="0015031F" w:rsidP="00AD4CBA">
            <w:pPr>
              <w:numPr>
                <w:ilvl w:val="0"/>
                <w:numId w:val="236"/>
              </w:numPr>
              <w:ind w:left="251" w:hanging="315"/>
              <w:jc w:val="both"/>
              <w:rPr>
                <w:rFonts w:ascii="SutonnyMJ" w:eastAsia="SutonnyMJ" w:hAnsi="SutonnyMJ" w:cs="SutonnyMJ"/>
                <w:sz w:val="24"/>
              </w:rPr>
            </w:pPr>
            <w:r>
              <w:rPr>
                <w:rFonts w:ascii="SutonnyMJ" w:eastAsia="SutonnyMJ" w:hAnsi="SutonnyMJ" w:cs="SutonnyMJ"/>
                <w:sz w:val="24"/>
              </w:rPr>
              <w:t>GwU †emiKvwi</w:t>
            </w:r>
            <w:r w:rsidR="00C67699" w:rsidRPr="006408BB">
              <w:rPr>
                <w:rFonts w:ascii="SutonnyMJ" w:eastAsia="SutonnyMJ" w:hAnsi="SutonnyMJ" w:cs="SutonnyMJ"/>
                <w:sz w:val="24"/>
              </w:rPr>
              <w:t xml:space="preserve"> gvbevwaKvi ms¯’v hv we‡klZ kÖwgK I bvix AwaKvi wb‡q KvR K‡i</w:t>
            </w:r>
          </w:p>
          <w:p w:rsidR="00C67699" w:rsidRPr="006408BB" w:rsidRDefault="00C67699" w:rsidP="00AD4CBA">
            <w:pPr>
              <w:numPr>
                <w:ilvl w:val="0"/>
                <w:numId w:val="236"/>
              </w:numPr>
              <w:ind w:left="251" w:hanging="315"/>
              <w:jc w:val="both"/>
              <w:rPr>
                <w:rFonts w:ascii="SutonnyMJ" w:eastAsia="SutonnyMJ" w:hAnsi="SutonnyMJ" w:cs="SutonnyMJ"/>
                <w:spacing w:val="-4"/>
                <w:sz w:val="24"/>
              </w:rPr>
            </w:pPr>
            <w:r w:rsidRPr="006408BB">
              <w:rPr>
                <w:rFonts w:ascii="SutonnyMJ" w:eastAsia="SutonnyMJ" w:hAnsi="SutonnyMJ" w:cs="SutonnyMJ"/>
                <w:spacing w:val="-4"/>
                <w:sz w:val="24"/>
              </w:rPr>
              <w:t>AvBb-k„•Ljv iÿvKvix evwnbx KZ©„K NUv gvbevwaKvi j•Nbmg~n AvšÍR©vwZK A½‡b Zz‡j a‡i</w:t>
            </w:r>
          </w:p>
          <w:p w:rsidR="00C67699" w:rsidRPr="006408BB" w:rsidRDefault="00C67699" w:rsidP="00AD4CBA">
            <w:pPr>
              <w:numPr>
                <w:ilvl w:val="0"/>
                <w:numId w:val="236"/>
              </w:numPr>
              <w:ind w:left="251" w:hanging="315"/>
              <w:jc w:val="both"/>
              <w:rPr>
                <w:rFonts w:ascii="SutonnyMJ" w:eastAsia="SutonnyMJ" w:hAnsi="SutonnyMJ" w:cs="SutonnyMJ"/>
                <w:sz w:val="24"/>
              </w:rPr>
            </w:pPr>
            <w:r w:rsidRPr="006408BB">
              <w:rPr>
                <w:rFonts w:ascii="SutonnyMJ" w:eastAsia="SutonnyMJ" w:hAnsi="SutonnyMJ" w:cs="SutonnyMJ"/>
                <w:sz w:val="24"/>
              </w:rPr>
              <w:t>cÖavb wbe©vnxÑ myjZvbv Kvgvj</w:t>
            </w:r>
          </w:p>
        </w:tc>
      </w:tr>
      <w:tr w:rsidR="00C67699" w:rsidRPr="006408BB" w:rsidTr="000E1065">
        <w:trPr>
          <w:trHeight w:val="837"/>
          <w:jc w:val="center"/>
        </w:trPr>
        <w:tc>
          <w:tcPr>
            <w:tcW w:w="1631" w:type="dxa"/>
            <w:tcBorders>
              <w:top w:val="single" w:sz="4" w:space="0" w:color="auto"/>
            </w:tcBorders>
          </w:tcPr>
          <w:p w:rsidR="00C67699" w:rsidRPr="00693008" w:rsidRDefault="00C67699" w:rsidP="00862635">
            <w:pPr>
              <w:jc w:val="center"/>
              <w:rPr>
                <w:rFonts w:cs="Calibri"/>
                <w:b/>
                <w:sz w:val="24"/>
                <w:szCs w:val="24"/>
              </w:rPr>
            </w:pPr>
            <w:r w:rsidRPr="00693008">
              <w:rPr>
                <w:rFonts w:ascii="SutonnyMJ" w:eastAsia="SutonnyMJ" w:hAnsi="SutonnyMJ" w:cs="SutonnyMJ"/>
                <w:b/>
                <w:sz w:val="24"/>
                <w:szCs w:val="24"/>
              </w:rPr>
              <w:t>†W‡gv‡µwm IqvP</w:t>
            </w:r>
          </w:p>
        </w:tc>
        <w:tc>
          <w:tcPr>
            <w:tcW w:w="7041" w:type="dxa"/>
            <w:tcBorders>
              <w:top w:val="single" w:sz="4" w:space="0" w:color="auto"/>
            </w:tcBorders>
          </w:tcPr>
          <w:p w:rsidR="00C67699" w:rsidRPr="006408BB" w:rsidRDefault="0015031F" w:rsidP="00AD4CBA">
            <w:pPr>
              <w:numPr>
                <w:ilvl w:val="0"/>
                <w:numId w:val="236"/>
              </w:numPr>
              <w:ind w:left="251" w:hanging="315"/>
              <w:jc w:val="both"/>
              <w:rPr>
                <w:rFonts w:ascii="SutonnyMJ" w:eastAsia="SutonnyMJ" w:hAnsi="SutonnyMJ" w:cs="SutonnyMJ"/>
                <w:sz w:val="24"/>
                <w:szCs w:val="24"/>
              </w:rPr>
            </w:pPr>
            <w:r>
              <w:rPr>
                <w:rFonts w:ascii="SutonnyMJ" w:eastAsia="SutonnyMJ" w:hAnsi="SutonnyMJ" w:cs="SutonnyMJ"/>
                <w:sz w:val="24"/>
                <w:szCs w:val="24"/>
              </w:rPr>
              <w:t>AjvfRbK, AivR‰bwZK †emiKvwi</w:t>
            </w:r>
            <w:r w:rsidR="00C67699" w:rsidRPr="006408BB">
              <w:rPr>
                <w:rFonts w:ascii="SutonnyMJ" w:eastAsia="SutonnyMJ" w:hAnsi="SutonnyMJ" w:cs="SutonnyMJ"/>
                <w:sz w:val="24"/>
                <w:szCs w:val="24"/>
              </w:rPr>
              <w:t xml:space="preserve"> ms¯’v </w:t>
            </w:r>
          </w:p>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cÖwZôv: 1995 mvj</w:t>
            </w:r>
          </w:p>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MYZvwš¿K cwi‡ek I MYZvwš¿K ms¯‹…wZ m„wói j‡ÿ¨ KvR K‡i</w:t>
            </w:r>
          </w:p>
        </w:tc>
      </w:tr>
      <w:tr w:rsidR="00C67699" w:rsidRPr="006408BB" w:rsidTr="000E1065">
        <w:trPr>
          <w:trHeight w:val="837"/>
          <w:jc w:val="center"/>
        </w:trPr>
        <w:tc>
          <w:tcPr>
            <w:tcW w:w="1631" w:type="dxa"/>
          </w:tcPr>
          <w:p w:rsidR="00C67699" w:rsidRPr="00693008" w:rsidRDefault="00C67699" w:rsidP="00862635">
            <w:pPr>
              <w:jc w:val="center"/>
              <w:rPr>
                <w:rFonts w:cs="Calibri"/>
                <w:b/>
                <w:sz w:val="24"/>
                <w:szCs w:val="24"/>
              </w:rPr>
            </w:pPr>
            <w:r w:rsidRPr="00693008">
              <w:rPr>
                <w:rFonts w:ascii="SutonnyMJ" w:eastAsia="SutonnyMJ" w:hAnsi="SutonnyMJ" w:cs="SutonnyMJ"/>
                <w:b/>
                <w:sz w:val="24"/>
                <w:szCs w:val="24"/>
              </w:rPr>
              <w:t>mbvK</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b/>
                <w:sz w:val="24"/>
                <w:szCs w:val="24"/>
              </w:rPr>
              <w:t>c~Y©iƒc-</w:t>
            </w:r>
            <w:r w:rsidRPr="006408BB">
              <w:rPr>
                <w:rFonts w:ascii="SutonnyMJ" w:eastAsia="SutonnyMJ" w:hAnsi="SutonnyMJ" w:cs="SutonnyMJ"/>
                <w:sz w:val="24"/>
                <w:szCs w:val="24"/>
              </w:rPr>
              <w:t>m‡PZb bvMwiK KwgwU</w:t>
            </w:r>
          </w:p>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 xml:space="preserve"> UªvÝcv‡iwÝ B›Uvib¨vkbv‡ji mn‡hvMx msMVb wn‡m‡e KvR K‡i</w:t>
            </w:r>
          </w:p>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 xml:space="preserve">mbvK m„wó nqÑ wUAvBwei </w:t>
            </w:r>
            <w:r w:rsidR="0068037A" w:rsidRPr="0068037A">
              <w:rPr>
                <w:rFonts w:ascii="SutonnyMJ" w:eastAsia="SutonnyMJ" w:hAnsi="SutonnyMJ" w:cs="SutonnyMJ"/>
                <w:sz w:val="24"/>
                <w:szCs w:val="24"/>
              </w:rPr>
              <w:t>Aby‡cÖiY</w:t>
            </w:r>
            <w:r w:rsidRPr="0068037A">
              <w:rPr>
                <w:rFonts w:ascii="SutonnyMJ" w:eastAsia="SutonnyMJ" w:hAnsi="SutonnyMJ" w:cs="SutonnyMJ"/>
                <w:sz w:val="24"/>
                <w:szCs w:val="24"/>
              </w:rPr>
              <w:t>vq</w:t>
            </w:r>
          </w:p>
        </w:tc>
      </w:tr>
      <w:tr w:rsidR="00C67699" w:rsidRPr="006408BB" w:rsidTr="000E1065">
        <w:trPr>
          <w:trHeight w:val="1151"/>
          <w:jc w:val="center"/>
        </w:trPr>
        <w:tc>
          <w:tcPr>
            <w:tcW w:w="1631" w:type="dxa"/>
          </w:tcPr>
          <w:p w:rsidR="00C67699" w:rsidRPr="00693008" w:rsidRDefault="00C67699" w:rsidP="00862635">
            <w:pPr>
              <w:jc w:val="center"/>
              <w:rPr>
                <w:rFonts w:cs="Calibri"/>
                <w:b/>
                <w:sz w:val="24"/>
                <w:szCs w:val="24"/>
              </w:rPr>
            </w:pPr>
            <w:r w:rsidRPr="00693008">
              <w:rPr>
                <w:rFonts w:ascii="SutonnyMJ" w:eastAsia="SutonnyMJ" w:hAnsi="SutonnyMJ" w:cs="SutonnyMJ"/>
                <w:b/>
                <w:sz w:val="24"/>
                <w:szCs w:val="24"/>
              </w:rPr>
              <w:t>†Zj-M¨vm-LwbR m¤ú` I we`¨yr-e›`i iÿv RvZxq KwgwU</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†K›`ªxq m`m¨ mwPe-Aa¨vcK W. Avby gynv¤§`</w:t>
            </w:r>
          </w:p>
          <w:p w:rsidR="00C67699" w:rsidRPr="006408BB" w:rsidRDefault="00C67699" w:rsidP="00AD4CBA">
            <w:pPr>
              <w:numPr>
                <w:ilvl w:val="0"/>
                <w:numId w:val="236"/>
              </w:numPr>
              <w:ind w:left="251" w:hanging="315"/>
              <w:jc w:val="both"/>
              <w:rPr>
                <w:rFonts w:ascii="SutonnyMJ" w:eastAsia="SutonnyMJ" w:hAnsi="SutonnyMJ" w:cs="SutonnyMJ"/>
                <w:spacing w:val="-6"/>
                <w:sz w:val="24"/>
                <w:szCs w:val="24"/>
              </w:rPr>
            </w:pPr>
            <w:r w:rsidRPr="006408BB">
              <w:rPr>
                <w:rFonts w:ascii="SutonnyMJ" w:eastAsia="SutonnyMJ" w:hAnsi="SutonnyMJ" w:cs="SutonnyMJ"/>
                <w:spacing w:val="-6"/>
                <w:sz w:val="24"/>
                <w:szCs w:val="24"/>
              </w:rPr>
              <w:t xml:space="preserve">ivgcvj I iƒccyi we`¨yr‡K›`ª </w:t>
            </w:r>
            <w:r w:rsidR="0068037A" w:rsidRPr="0068037A">
              <w:rPr>
                <w:rFonts w:ascii="SutonnyMJ" w:eastAsia="SutonnyMJ" w:hAnsi="SutonnyMJ" w:cs="SutonnyMJ"/>
                <w:spacing w:val="-6"/>
                <w:sz w:val="24"/>
                <w:szCs w:val="24"/>
              </w:rPr>
              <w:t>wbg©vY</w:t>
            </w:r>
            <w:r w:rsidRPr="006408BB">
              <w:rPr>
                <w:rFonts w:ascii="SutonnyMJ" w:eastAsia="SutonnyMJ" w:hAnsi="SutonnyMJ" w:cs="SutonnyMJ"/>
                <w:spacing w:val="-6"/>
                <w:sz w:val="24"/>
                <w:szCs w:val="24"/>
              </w:rPr>
              <w:t xml:space="preserve"> Bm¨y‡Z cwi‡e‡ki ÿwZ n‡e GB g‡g© we‡ivwaZv K‡i Avm‡Q</w:t>
            </w:r>
          </w:p>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evsjv‡`‡ki Rb¨ Dch©y³ I mvkÖqxÑ weKí R¦vjvwb cwiKíbvi cÖ¯Íve K‡i</w:t>
            </w:r>
          </w:p>
        </w:tc>
      </w:tr>
      <w:tr w:rsidR="00C67699" w:rsidRPr="006408BB" w:rsidTr="000E1065">
        <w:trPr>
          <w:trHeight w:val="558"/>
          <w:jc w:val="center"/>
        </w:trPr>
        <w:tc>
          <w:tcPr>
            <w:tcW w:w="1631" w:type="dxa"/>
          </w:tcPr>
          <w:p w:rsidR="00C67699" w:rsidRPr="00693008" w:rsidRDefault="00C67699" w:rsidP="00862635">
            <w:pPr>
              <w:jc w:val="center"/>
              <w:rPr>
                <w:rFonts w:cs="Calibri"/>
                <w:b/>
                <w:sz w:val="24"/>
                <w:szCs w:val="24"/>
              </w:rPr>
            </w:pPr>
            <w:r w:rsidRPr="00693008">
              <w:rPr>
                <w:rFonts w:ascii="SutonnyMJ" w:eastAsia="SutonnyMJ" w:hAnsi="SutonnyMJ" w:cs="SutonnyMJ"/>
                <w:b/>
                <w:sz w:val="24"/>
                <w:szCs w:val="24"/>
              </w:rPr>
              <w:t>evsjv‡`k gwnjv mwgwZ</w:t>
            </w:r>
          </w:p>
        </w:tc>
        <w:tc>
          <w:tcPr>
            <w:tcW w:w="7041" w:type="dxa"/>
          </w:tcPr>
          <w:p w:rsidR="00C67699" w:rsidRPr="006408BB" w:rsidRDefault="00C67699" w:rsidP="00AD4CBA">
            <w:pPr>
              <w:numPr>
                <w:ilvl w:val="0"/>
                <w:numId w:val="236"/>
              </w:numPr>
              <w:ind w:left="251" w:hanging="315"/>
              <w:jc w:val="both"/>
              <w:rPr>
                <w:rFonts w:ascii="SutonnyMJ" w:eastAsia="SutonnyMJ" w:hAnsi="SutonnyMJ" w:cs="SutonnyMJ"/>
                <w:sz w:val="24"/>
                <w:szCs w:val="24"/>
              </w:rPr>
            </w:pPr>
            <w:r w:rsidRPr="006408BB">
              <w:rPr>
                <w:rFonts w:ascii="SutonnyMJ" w:eastAsia="SutonnyMJ" w:hAnsi="SutonnyMJ" w:cs="SutonnyMJ"/>
                <w:sz w:val="24"/>
                <w:szCs w:val="24"/>
              </w:rPr>
              <w:t>GKwU †¯^”Qv‡mex, mgvR Kj¨vYg~jK I AivR‰bwZK msMVb|</w:t>
            </w:r>
          </w:p>
          <w:p w:rsidR="00C67699" w:rsidRPr="006408BB" w:rsidRDefault="00C67699" w:rsidP="00AD4CBA">
            <w:pPr>
              <w:numPr>
                <w:ilvl w:val="0"/>
                <w:numId w:val="236"/>
              </w:numPr>
              <w:ind w:left="251" w:hanging="315"/>
              <w:jc w:val="both"/>
              <w:rPr>
                <w:rFonts w:ascii="SutonnyMJ" w:eastAsia="SutonnyMJ" w:hAnsi="SutonnyMJ" w:cs="SutonnyMJ"/>
                <w:spacing w:val="-4"/>
                <w:sz w:val="24"/>
                <w:szCs w:val="24"/>
              </w:rPr>
            </w:pPr>
            <w:r w:rsidRPr="006408BB">
              <w:rPr>
                <w:rFonts w:ascii="SutonnyMJ" w:eastAsia="SutonnyMJ" w:hAnsi="SutonnyMJ" w:cs="SutonnyMJ"/>
                <w:spacing w:val="-4"/>
                <w:sz w:val="24"/>
                <w:szCs w:val="24"/>
              </w:rPr>
              <w:t>bvix wkÿv, bvix ¯^v¯’¨‡mev, bvix‡`i wewfbœ AvBwb mnvqZv I Rbm‡PZbZv e„w×‡Z KvR K‡i</w:t>
            </w:r>
          </w:p>
        </w:tc>
      </w:tr>
      <w:tr w:rsidR="00C67699" w:rsidRPr="006408BB" w:rsidTr="000E1065">
        <w:trPr>
          <w:trHeight w:val="2243"/>
          <w:jc w:val="center"/>
        </w:trPr>
        <w:tc>
          <w:tcPr>
            <w:tcW w:w="1631" w:type="dxa"/>
          </w:tcPr>
          <w:p w:rsidR="000E1065" w:rsidRPr="00693008" w:rsidRDefault="000E1065" w:rsidP="00862635">
            <w:pPr>
              <w:jc w:val="center"/>
              <w:rPr>
                <w:rFonts w:ascii="SutonnyMJ" w:eastAsia="SutonnyMJ" w:hAnsi="SutonnyMJ" w:cs="SutonnyMJ"/>
                <w:b/>
                <w:sz w:val="24"/>
                <w:szCs w:val="24"/>
              </w:rPr>
            </w:pPr>
          </w:p>
          <w:p w:rsidR="000E1065" w:rsidRPr="00693008" w:rsidRDefault="000E1065" w:rsidP="00862635">
            <w:pPr>
              <w:jc w:val="center"/>
              <w:rPr>
                <w:rFonts w:ascii="SutonnyMJ" w:eastAsia="SutonnyMJ" w:hAnsi="SutonnyMJ" w:cs="SutonnyMJ"/>
                <w:b/>
                <w:sz w:val="24"/>
                <w:szCs w:val="24"/>
              </w:rPr>
            </w:pPr>
          </w:p>
          <w:p w:rsidR="000E1065" w:rsidRPr="00693008" w:rsidRDefault="000E1065" w:rsidP="00862635">
            <w:pPr>
              <w:jc w:val="center"/>
              <w:rPr>
                <w:rFonts w:ascii="SutonnyMJ" w:eastAsia="SutonnyMJ" w:hAnsi="SutonnyMJ" w:cs="SutonnyMJ"/>
                <w:b/>
                <w:sz w:val="24"/>
                <w:szCs w:val="24"/>
              </w:rPr>
            </w:pPr>
          </w:p>
          <w:p w:rsidR="00C67699" w:rsidRPr="00693008" w:rsidRDefault="00C67699" w:rsidP="00862635">
            <w:pPr>
              <w:jc w:val="center"/>
              <w:rPr>
                <w:rFonts w:cs="Calibri"/>
                <w:b/>
                <w:sz w:val="24"/>
                <w:szCs w:val="24"/>
              </w:rPr>
            </w:pPr>
            <w:r w:rsidRPr="00693008">
              <w:rPr>
                <w:rFonts w:ascii="SutonnyMJ" w:eastAsia="SutonnyMJ" w:hAnsi="SutonnyMJ" w:cs="SutonnyMJ"/>
                <w:b/>
                <w:sz w:val="24"/>
                <w:szCs w:val="24"/>
              </w:rPr>
              <w:t xml:space="preserve"> †ejv</w:t>
            </w:r>
          </w:p>
        </w:tc>
        <w:tc>
          <w:tcPr>
            <w:tcW w:w="7041" w:type="dxa"/>
          </w:tcPr>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Times New Roman" w:hAnsi="Times New Roman" w:cs="Times New Roman"/>
              </w:rPr>
              <w:t>BELA</w:t>
            </w:r>
            <w:r w:rsidRPr="0068037A">
              <w:rPr>
                <w:rFonts w:ascii="SutonnyMJ" w:eastAsia="SutonnyMJ" w:hAnsi="SutonnyMJ" w:cs="SutonnyMJ"/>
                <w:sz w:val="24"/>
                <w:szCs w:val="24"/>
              </w:rPr>
              <w:t>Gi c~Y©iƒc</w:t>
            </w:r>
            <w:r w:rsidRPr="0068037A">
              <w:rPr>
                <w:rFonts w:ascii="SutonnyMJ" w:eastAsia="SutonnyMJ" w:hAnsi="SutonnyMJ" w:cs="SutonnyMJ"/>
                <w:b/>
                <w:sz w:val="24"/>
                <w:szCs w:val="24"/>
              </w:rPr>
              <w:t>-</w:t>
            </w:r>
            <w:r w:rsidRPr="0068037A">
              <w:rPr>
                <w:rFonts w:ascii="Times New Roman" w:hAnsi="Times New Roman" w:cs="Times New Roman"/>
              </w:rPr>
              <w:t xml:space="preserve">Bangladesh Environmental Lawyers Association </w:t>
            </w:r>
          </w:p>
          <w:p w:rsidR="00C67699" w:rsidRPr="0068037A" w:rsidRDefault="0015031F" w:rsidP="00AD4CBA">
            <w:pPr>
              <w:numPr>
                <w:ilvl w:val="0"/>
                <w:numId w:val="236"/>
              </w:numPr>
              <w:ind w:left="251" w:hanging="315"/>
              <w:jc w:val="both"/>
              <w:rPr>
                <w:rFonts w:ascii="SutonnyMJ" w:eastAsia="SutonnyMJ" w:hAnsi="SutonnyMJ" w:cs="SutonnyMJ"/>
                <w:sz w:val="24"/>
                <w:szCs w:val="24"/>
              </w:rPr>
            </w:pPr>
            <w:r>
              <w:rPr>
                <w:rFonts w:ascii="SutonnyMJ" w:eastAsia="SutonnyMJ" w:hAnsi="SutonnyMJ" w:cs="SutonnyMJ"/>
                <w:sz w:val="24"/>
                <w:szCs w:val="24"/>
              </w:rPr>
              <w:t>evsjv‡`‡ki Ab¨Zg GKwU †emiKvwi cwi‡ek AvBbRx</w:t>
            </w:r>
            <w:r w:rsidR="00C67699" w:rsidRPr="0068037A">
              <w:rPr>
                <w:rFonts w:ascii="SutonnyMJ" w:eastAsia="SutonnyMJ" w:hAnsi="SutonnyMJ" w:cs="SutonnyMJ"/>
                <w:sz w:val="24"/>
                <w:szCs w:val="24"/>
              </w:rPr>
              <w:t>e</w:t>
            </w:r>
            <w:r>
              <w:rPr>
                <w:rFonts w:ascii="SutonnyMJ" w:eastAsia="SutonnyMJ" w:hAnsi="SutonnyMJ" w:cs="SutonnyMJ"/>
                <w:sz w:val="24"/>
                <w:szCs w:val="24"/>
              </w:rPr>
              <w:t>x</w:t>
            </w:r>
            <w:r w:rsidR="00C67699" w:rsidRPr="0068037A">
              <w:rPr>
                <w:rFonts w:ascii="SutonnyMJ" w:eastAsia="SutonnyMJ" w:hAnsi="SutonnyMJ" w:cs="SutonnyMJ"/>
                <w:sz w:val="24"/>
                <w:szCs w:val="24"/>
              </w:rPr>
              <w:t xml:space="preserve"> msMVb </w:t>
            </w:r>
          </w:p>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cÖwZôvZv: gwnDwÏb dviæK</w:t>
            </w:r>
          </w:p>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cÖwZwôZ nq: 1992 mv‡j</w:t>
            </w:r>
          </w:p>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eZ©gvb cÖavb wbe©vnxÑ ˆmq`v wiRIqvbv nvmvb</w:t>
            </w:r>
          </w:p>
          <w:p w:rsidR="00C67699" w:rsidRPr="0068037A" w:rsidRDefault="00C67699" w:rsidP="00AD4CBA">
            <w:pPr>
              <w:numPr>
                <w:ilvl w:val="0"/>
                <w:numId w:val="236"/>
              </w:numPr>
              <w:ind w:left="251" w:hanging="315"/>
              <w:jc w:val="both"/>
              <w:rPr>
                <w:rFonts w:ascii="SutonnyMJ" w:eastAsia="SutonnyMJ" w:hAnsi="SutonnyMJ" w:cs="SutonnyMJ"/>
                <w:spacing w:val="-8"/>
                <w:sz w:val="24"/>
                <w:szCs w:val="24"/>
              </w:rPr>
            </w:pPr>
            <w:r w:rsidRPr="0068037A">
              <w:rPr>
                <w:rFonts w:ascii="SutonnyMJ" w:eastAsia="SutonnyMJ" w:hAnsi="SutonnyMJ" w:cs="SutonnyMJ"/>
                <w:spacing w:val="-8"/>
                <w:sz w:val="24"/>
                <w:szCs w:val="24"/>
              </w:rPr>
              <w:t>RvnvRfv½v wkí, cwjw_‡bi h‡</w:t>
            </w:r>
            <w:r w:rsidR="0015031F">
              <w:rPr>
                <w:rFonts w:ascii="SutonnyMJ" w:eastAsia="SutonnyMJ" w:hAnsi="SutonnyMJ" w:cs="SutonnyMJ"/>
                <w:spacing w:val="-8"/>
                <w:sz w:val="24"/>
                <w:szCs w:val="24"/>
              </w:rPr>
              <w:t>_”Qv e¨envi, cvnvo KvUv, eb aŸsm, †m›U gvwU©b</w:t>
            </w:r>
            <w:r w:rsidRPr="0068037A">
              <w:rPr>
                <w:rFonts w:ascii="SutonnyMJ" w:eastAsia="SutonnyMJ" w:hAnsi="SutonnyMJ" w:cs="SutonnyMJ"/>
                <w:spacing w:val="-8"/>
                <w:sz w:val="24"/>
                <w:szCs w:val="24"/>
              </w:rPr>
              <w:t xml:space="preserve"> Øx‡c A‰ea ¯’vcbv wbg©vb, </w:t>
            </w:r>
            <w:r w:rsidR="0068037A" w:rsidRPr="0068037A">
              <w:rPr>
                <w:rFonts w:ascii="SutonnyMJ" w:eastAsia="SutonnyMJ" w:hAnsi="SutonnyMJ" w:cs="SutonnyMJ"/>
                <w:spacing w:val="-8"/>
                <w:sz w:val="24"/>
                <w:szCs w:val="24"/>
              </w:rPr>
              <w:t>b`x`~lY</w:t>
            </w:r>
            <w:r w:rsidRPr="0068037A">
              <w:rPr>
                <w:rFonts w:ascii="SutonnyMJ" w:eastAsia="SutonnyMJ" w:hAnsi="SutonnyMJ" w:cs="SutonnyMJ"/>
                <w:spacing w:val="-8"/>
                <w:sz w:val="24"/>
                <w:szCs w:val="24"/>
              </w:rPr>
              <w:t xml:space="preserve">, Rjvkq </w:t>
            </w:r>
            <w:r w:rsidR="0068037A" w:rsidRPr="0068037A">
              <w:rPr>
                <w:rFonts w:ascii="SutonnyMJ" w:eastAsia="SutonnyMJ" w:hAnsi="SutonnyMJ" w:cs="SutonnyMJ"/>
                <w:spacing w:val="-8"/>
                <w:sz w:val="24"/>
                <w:szCs w:val="24"/>
              </w:rPr>
              <w:t xml:space="preserve">msiÿY </w:t>
            </w:r>
            <w:r w:rsidRPr="0068037A">
              <w:rPr>
                <w:rFonts w:ascii="SutonnyMJ" w:eastAsia="SutonnyMJ" w:hAnsi="SutonnyMJ" w:cs="SutonnyMJ"/>
                <w:spacing w:val="-8"/>
                <w:sz w:val="24"/>
                <w:szCs w:val="24"/>
              </w:rPr>
              <w:t>BZ¨vw`i weiæ‡× AvBwb mnvqZv I gvgjv cwiPvjbv K‡i</w:t>
            </w:r>
          </w:p>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 xml:space="preserve">2006 mv‡j †UsivwUjv M¨vm‡ÿ‡Î </w:t>
            </w:r>
            <w:r w:rsidR="0068037A" w:rsidRPr="0068037A">
              <w:rPr>
                <w:rFonts w:ascii="SutonnyMJ" w:eastAsia="SutonnyMJ" w:hAnsi="SutonnyMJ" w:cs="SutonnyMJ"/>
                <w:sz w:val="24"/>
                <w:szCs w:val="24"/>
              </w:rPr>
              <w:t>we‡ùvi‡Y</w:t>
            </w:r>
            <w:r w:rsidR="0015031F">
              <w:rPr>
                <w:rFonts w:ascii="SutonnyMJ" w:eastAsia="SutonnyMJ" w:hAnsi="SutonnyMJ" w:cs="SutonnyMJ"/>
                <w:sz w:val="24"/>
                <w:szCs w:val="24"/>
              </w:rPr>
              <w:t xml:space="preserve"> ÔbvB‡KviÕ weiæ‡× ÿwZc~iY</w:t>
            </w:r>
            <w:r w:rsidRPr="0068037A">
              <w:rPr>
                <w:rFonts w:ascii="SutonnyMJ" w:eastAsia="SutonnyMJ" w:hAnsi="SutonnyMJ" w:cs="SutonnyMJ"/>
                <w:sz w:val="24"/>
                <w:szCs w:val="24"/>
              </w:rPr>
              <w:t xml:space="preserve"> gvgjv K‡i</w:t>
            </w:r>
          </w:p>
        </w:tc>
      </w:tr>
      <w:tr w:rsidR="00C67699" w:rsidRPr="006408BB" w:rsidTr="000E1065">
        <w:trPr>
          <w:trHeight w:val="1395"/>
          <w:jc w:val="center"/>
        </w:trPr>
        <w:tc>
          <w:tcPr>
            <w:tcW w:w="1631" w:type="dxa"/>
          </w:tcPr>
          <w:p w:rsidR="00C67699" w:rsidRPr="00693008" w:rsidRDefault="00C67699" w:rsidP="00862635">
            <w:pPr>
              <w:jc w:val="center"/>
              <w:rPr>
                <w:rFonts w:ascii="Times New Roman" w:eastAsia="SutonnyMJ" w:hAnsi="Times New Roman" w:cs="Times New Roman"/>
                <w:b/>
              </w:rPr>
            </w:pPr>
            <w:r w:rsidRPr="00693008">
              <w:rPr>
                <w:rFonts w:ascii="Times New Roman" w:eastAsia="SutonnyMJ" w:hAnsi="Times New Roman" w:cs="Times New Roman"/>
                <w:b/>
              </w:rPr>
              <w:t>Civil Society</w:t>
            </w:r>
          </w:p>
        </w:tc>
        <w:tc>
          <w:tcPr>
            <w:tcW w:w="7041" w:type="dxa"/>
          </w:tcPr>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Times New Roman" w:eastAsia="SutonnyMJ" w:hAnsi="Times New Roman" w:cs="Times New Roman"/>
              </w:rPr>
              <w:t>Civil Society</w:t>
            </w:r>
            <w:r w:rsidRPr="0068037A">
              <w:rPr>
                <w:rFonts w:ascii="SutonnyMJ" w:eastAsia="SutonnyMJ" w:hAnsi="SutonnyMJ" w:cs="SutonnyMJ"/>
                <w:sz w:val="24"/>
                <w:szCs w:val="24"/>
              </w:rPr>
              <w:t xml:space="preserve"> A_©Ñ bvMwiK mgvR ev mykxj mgvR</w:t>
            </w:r>
          </w:p>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†`‡ki bvMwiK‡`i †mB Ask‡K eySvq hviv mivmwi</w:t>
            </w:r>
            <w:r w:rsidR="0015031F">
              <w:rPr>
                <w:rFonts w:ascii="SutonnyMJ" w:eastAsia="SutonnyMJ" w:hAnsi="SutonnyMJ" w:cs="SutonnyMJ"/>
                <w:sz w:val="24"/>
                <w:szCs w:val="24"/>
              </w:rPr>
              <w:t xml:space="preserve"> ivRbxwZi mv‡_ m¤ú„³ bq bvMwiK ¯^</w:t>
            </w:r>
            <w:r w:rsidRPr="0068037A">
              <w:rPr>
                <w:rFonts w:ascii="SutonnyMJ" w:eastAsia="SutonnyMJ" w:hAnsi="SutonnyMJ" w:cs="SutonnyMJ"/>
                <w:sz w:val="24"/>
                <w:szCs w:val="24"/>
              </w:rPr>
              <w:t>v‡_© KvR K‡ib</w:t>
            </w:r>
          </w:p>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iv‡óªi wmwfj †mvmvBwU GK ai‡bi Pvc m„wóKvix †Mvôx</w:t>
            </w:r>
          </w:p>
          <w:p w:rsidR="00C67699" w:rsidRPr="0068037A" w:rsidRDefault="00C67699" w:rsidP="00AD4CBA">
            <w:pPr>
              <w:numPr>
                <w:ilvl w:val="0"/>
                <w:numId w:val="236"/>
              </w:numPr>
              <w:ind w:left="251" w:hanging="315"/>
              <w:jc w:val="both"/>
              <w:rPr>
                <w:rFonts w:cs="Calibri"/>
                <w:sz w:val="24"/>
                <w:szCs w:val="24"/>
              </w:rPr>
            </w:pPr>
            <w:r w:rsidRPr="0068037A">
              <w:rPr>
                <w:rFonts w:ascii="SutonnyMJ" w:eastAsia="SutonnyMJ" w:hAnsi="SutonnyMJ" w:cs="SutonnyMJ"/>
                <w:sz w:val="24"/>
                <w:szCs w:val="24"/>
              </w:rPr>
              <w:t>†ckvRxex, m</w:t>
            </w:r>
            <w:r w:rsidR="0068037A">
              <w:rPr>
                <w:rFonts w:ascii="SutonnyMJ" w:eastAsia="SutonnyMJ" w:hAnsi="SutonnyMJ" w:cs="SutonnyMJ"/>
                <w:sz w:val="24"/>
                <w:szCs w:val="24"/>
              </w:rPr>
              <w:t>vsevw`K, wkÿK, Wv³vi, AvBbRxex</w:t>
            </w:r>
            <w:r w:rsidRPr="0068037A">
              <w:rPr>
                <w:rFonts w:ascii="SutonnyMJ" w:eastAsia="SutonnyMJ" w:hAnsi="SutonnyMJ" w:cs="SutonnyMJ"/>
                <w:sz w:val="24"/>
                <w:szCs w:val="24"/>
              </w:rPr>
              <w:t>, eyw×Rxex, wkíx, mvs¯‹…wZK e¨w³Z¡, bvix AwaKviKg©x, kÖwgK †bZvÑ MÖnY‡hvM¨Zvi wfwË‡Z mevB mykxj mgv‡Ri Ask</w:t>
            </w:r>
          </w:p>
        </w:tc>
      </w:tr>
      <w:tr w:rsidR="00C67699" w:rsidRPr="006408BB" w:rsidTr="000E1065">
        <w:trPr>
          <w:trHeight w:val="558"/>
          <w:jc w:val="center"/>
        </w:trPr>
        <w:tc>
          <w:tcPr>
            <w:tcW w:w="1631" w:type="dxa"/>
          </w:tcPr>
          <w:p w:rsidR="00C67699" w:rsidRPr="00693008" w:rsidRDefault="0068037A" w:rsidP="00862635">
            <w:pPr>
              <w:jc w:val="center"/>
              <w:rPr>
                <w:rFonts w:ascii="SutonnyMJ" w:eastAsia="SutonnyMJ" w:hAnsi="SutonnyMJ" w:cs="SutonnyMJ"/>
                <w:b/>
                <w:sz w:val="24"/>
                <w:szCs w:val="24"/>
              </w:rPr>
            </w:pPr>
            <w:r w:rsidRPr="00693008">
              <w:rPr>
                <w:rFonts w:ascii="SutonnyMJ" w:eastAsia="SutonnyMJ" w:hAnsi="SutonnyMJ" w:cs="SutonnyMJ"/>
                <w:b/>
                <w:sz w:val="24"/>
                <w:szCs w:val="24"/>
              </w:rPr>
              <w:t>MY</w:t>
            </w:r>
            <w:r w:rsidR="00C67699" w:rsidRPr="00693008">
              <w:rPr>
                <w:rFonts w:ascii="SutonnyMJ" w:eastAsia="SutonnyMJ" w:hAnsi="SutonnyMJ" w:cs="SutonnyMJ"/>
                <w:b/>
                <w:sz w:val="24"/>
                <w:szCs w:val="24"/>
              </w:rPr>
              <w:t>gva¨g</w:t>
            </w:r>
          </w:p>
        </w:tc>
        <w:tc>
          <w:tcPr>
            <w:tcW w:w="7041" w:type="dxa"/>
          </w:tcPr>
          <w:p w:rsidR="00C67699" w:rsidRPr="0068037A" w:rsidRDefault="00C67699" w:rsidP="00AD4CBA">
            <w:pPr>
              <w:numPr>
                <w:ilvl w:val="0"/>
                <w:numId w:val="236"/>
              </w:numPr>
              <w:ind w:left="251" w:hanging="315"/>
              <w:jc w:val="both"/>
              <w:rPr>
                <w:rFonts w:ascii="SutonnyMJ" w:eastAsia="SutonnyMJ" w:hAnsi="SutonnyMJ" w:cs="SutonnyMJ"/>
                <w:sz w:val="24"/>
                <w:szCs w:val="24"/>
              </w:rPr>
            </w:pPr>
            <w:r w:rsidRPr="0068037A">
              <w:rPr>
                <w:rFonts w:ascii="SutonnyMJ" w:eastAsia="SutonnyMJ" w:hAnsi="SutonnyMJ" w:cs="SutonnyMJ"/>
                <w:sz w:val="24"/>
                <w:szCs w:val="24"/>
              </w:rPr>
              <w:t xml:space="preserve">†eZvi, †Uwjwfkb, cwÎKv, mvgvwRK gva¨g </w:t>
            </w:r>
            <w:r w:rsidR="0068037A" w:rsidRPr="0068037A">
              <w:rPr>
                <w:rFonts w:ascii="SutonnyMJ" w:eastAsia="SutonnyMJ" w:hAnsi="SutonnyMJ" w:cs="SutonnyMJ"/>
                <w:sz w:val="24"/>
                <w:szCs w:val="24"/>
              </w:rPr>
              <w:t>BZ¨vw`</w:t>
            </w:r>
            <w:r w:rsidRPr="0068037A">
              <w:rPr>
                <w:rFonts w:ascii="SutonnyMJ" w:eastAsia="SutonnyMJ" w:hAnsi="SutonnyMJ" w:cs="SutonnyMJ"/>
                <w:sz w:val="24"/>
                <w:szCs w:val="24"/>
              </w:rPr>
              <w:t xml:space="preserve"> MYgva¨‡gi Ask</w:t>
            </w:r>
          </w:p>
          <w:p w:rsidR="00C67699" w:rsidRPr="0068037A" w:rsidRDefault="00C67699" w:rsidP="00AD4CBA">
            <w:pPr>
              <w:numPr>
                <w:ilvl w:val="0"/>
                <w:numId w:val="236"/>
              </w:numPr>
              <w:ind w:left="251" w:hanging="315"/>
              <w:jc w:val="both"/>
              <w:rPr>
                <w:rFonts w:ascii="SutonnyMJ" w:eastAsia="SutonnyMJ" w:hAnsi="SutonnyMJ" w:cs="SutonnyMJ"/>
                <w:spacing w:val="-8"/>
                <w:sz w:val="24"/>
                <w:szCs w:val="24"/>
              </w:rPr>
            </w:pPr>
            <w:r w:rsidRPr="0068037A">
              <w:rPr>
                <w:rFonts w:ascii="SutonnyMJ" w:eastAsia="SutonnyMJ" w:hAnsi="SutonnyMJ" w:cs="SutonnyMJ"/>
                <w:spacing w:val="-8"/>
                <w:sz w:val="24"/>
                <w:szCs w:val="24"/>
              </w:rPr>
              <w:t>wewfbœ Bmy¨‡Z Lei, cÖwZ‡e`b, UK‡kv, gZvgZ- BZ¨vw` RbgZ ‰Zwi K‡i miKvi‡K Pv‡c iv‡L</w:t>
            </w:r>
          </w:p>
        </w:tc>
      </w:tr>
      <w:tr w:rsidR="00C67699" w:rsidRPr="006408BB" w:rsidTr="000E1065">
        <w:trPr>
          <w:trHeight w:val="859"/>
          <w:jc w:val="center"/>
        </w:trPr>
        <w:tc>
          <w:tcPr>
            <w:tcW w:w="1631" w:type="dxa"/>
          </w:tcPr>
          <w:p w:rsidR="00C67699" w:rsidRPr="00693008" w:rsidRDefault="00C67699" w:rsidP="00862635">
            <w:pPr>
              <w:jc w:val="center"/>
              <w:rPr>
                <w:rFonts w:ascii="SutonnyMJ" w:eastAsia="SutonnyMJ" w:hAnsi="SutonnyMJ" w:cs="SutonnyMJ"/>
                <w:b/>
                <w:sz w:val="24"/>
                <w:szCs w:val="24"/>
              </w:rPr>
            </w:pPr>
            <w:r w:rsidRPr="00693008">
              <w:rPr>
                <w:rFonts w:ascii="SutonnyMJ" w:eastAsia="SutonnyMJ" w:hAnsi="SutonnyMJ" w:cs="SutonnyMJ"/>
                <w:b/>
                <w:sz w:val="24"/>
                <w:szCs w:val="24"/>
              </w:rPr>
              <w:t>†UªW BDwbqb</w:t>
            </w:r>
          </w:p>
        </w:tc>
        <w:tc>
          <w:tcPr>
            <w:tcW w:w="7041" w:type="dxa"/>
          </w:tcPr>
          <w:p w:rsidR="00C67699" w:rsidRPr="006408BB" w:rsidRDefault="00C67699" w:rsidP="00AD4CBA">
            <w:pPr>
              <w:numPr>
                <w:ilvl w:val="0"/>
                <w:numId w:val="236"/>
              </w:numPr>
              <w:ind w:left="251" w:hanging="315"/>
              <w:jc w:val="both"/>
              <w:rPr>
                <w:rFonts w:ascii="SutonnyMJ" w:hAnsi="SutonnyMJ" w:cs="SutonnyMJ"/>
                <w:sz w:val="24"/>
                <w:szCs w:val="24"/>
              </w:rPr>
            </w:pPr>
            <w:r w:rsidRPr="006408BB">
              <w:rPr>
                <w:rFonts w:ascii="SutonnyMJ" w:hAnsi="SutonnyMJ" w:cs="SutonnyMJ"/>
                <w:sz w:val="24"/>
                <w:szCs w:val="24"/>
              </w:rPr>
              <w:t>kªwg‡Ki ¯^v_© i¶v, kªwgK I gvwj‡Ki g‡a¨ †mŠnv`¨©c~Y© m¤úK© eRvq ivLv</w:t>
            </w:r>
            <w:r w:rsidR="0015031F">
              <w:rPr>
                <w:rFonts w:ascii="SutonnyMJ" w:hAnsi="SutonnyMJ" w:cs="SutonnyMJ"/>
                <w:sz w:val="24"/>
                <w:szCs w:val="24"/>
              </w:rPr>
              <w:t>i</w:t>
            </w:r>
            <w:r w:rsidRPr="006408BB">
              <w:rPr>
                <w:rFonts w:ascii="SutonnyMJ" w:hAnsi="SutonnyMJ" w:cs="SutonnyMJ"/>
                <w:sz w:val="24"/>
                <w:szCs w:val="24"/>
              </w:rPr>
              <w:t xml:space="preserve"> Rb¨ AvBb ¯^xK…Z msMVb</w:t>
            </w:r>
          </w:p>
          <w:p w:rsidR="00C67699" w:rsidRPr="006408BB" w:rsidRDefault="0015031F" w:rsidP="00AD4CBA">
            <w:pPr>
              <w:numPr>
                <w:ilvl w:val="0"/>
                <w:numId w:val="236"/>
              </w:numPr>
              <w:ind w:left="251" w:hanging="315"/>
              <w:jc w:val="both"/>
              <w:rPr>
                <w:rFonts w:cs="Calibri"/>
                <w:spacing w:val="-4"/>
                <w:sz w:val="24"/>
                <w:szCs w:val="24"/>
              </w:rPr>
            </w:pPr>
            <w:r>
              <w:rPr>
                <w:rFonts w:ascii="SutonnyMJ" w:eastAsia="SutonnyMJ" w:hAnsi="SutonnyMJ" w:cs="SutonnyMJ"/>
                <w:spacing w:val="-4"/>
                <w:sz w:val="24"/>
                <w:szCs w:val="24"/>
              </w:rPr>
              <w:t>miKv‡ii mv‡_ `i</w:t>
            </w:r>
            <w:r w:rsidR="00C67699" w:rsidRPr="006408BB">
              <w:rPr>
                <w:rFonts w:ascii="SutonnyMJ" w:eastAsia="SutonnyMJ" w:hAnsi="SutonnyMJ" w:cs="SutonnyMJ"/>
                <w:spacing w:val="-4"/>
                <w:sz w:val="24"/>
                <w:szCs w:val="24"/>
              </w:rPr>
              <w:t>KlvKwl, m`m¨‡`i g‡a¨ m‡PZbZv e„w× I gRywii e¨vcv‡i m‡PZbZvi gva¨‡g †UªW BDwbqb¸‡jv iv‡óª GKai‡bi Pvc m„wóKvix †Mvôx wn‡m‡e KvR K‡i</w:t>
            </w:r>
          </w:p>
        </w:tc>
      </w:tr>
    </w:tbl>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6"/>
          <w:shd w:val="clear" w:color="auto" w:fill="D9D9D9"/>
        </w:rPr>
      </w:pPr>
    </w:p>
    <w:p w:rsidR="00C67699" w:rsidRPr="006408BB" w:rsidRDefault="00C67699" w:rsidP="00AD4CBA">
      <w:pPr>
        <w:pStyle w:val="ListParagraph"/>
        <w:numPr>
          <w:ilvl w:val="0"/>
          <w:numId w:val="221"/>
        </w:numPr>
        <w:rPr>
          <w:rFonts w:ascii="SutonnyMJ" w:hAnsi="SutonnyMJ"/>
          <w:sz w:val="24"/>
        </w:rPr>
      </w:pPr>
      <w:r w:rsidRPr="006408BB">
        <w:rPr>
          <w:rFonts w:ascii="Times New Roman" w:hAnsi="Times New Roman"/>
        </w:rPr>
        <w:t xml:space="preserve">First State: </w:t>
      </w:r>
      <w:r w:rsidRPr="006408BB">
        <w:rPr>
          <w:rFonts w:ascii="SutonnyMJ" w:hAnsi="SutonnyMJ"/>
          <w:sz w:val="24"/>
        </w:rPr>
        <w:t>†`‡ki ÿgZvmxb `j| eZ©gv‡b AvIqvgx jxM</w:t>
      </w:r>
    </w:p>
    <w:p w:rsidR="00C67699" w:rsidRPr="006408BB" w:rsidRDefault="00C67699" w:rsidP="00AD4CBA">
      <w:pPr>
        <w:pStyle w:val="ListParagraph"/>
        <w:numPr>
          <w:ilvl w:val="0"/>
          <w:numId w:val="221"/>
        </w:numPr>
        <w:rPr>
          <w:rFonts w:ascii="SutonnyMJ" w:hAnsi="SutonnyMJ"/>
          <w:sz w:val="24"/>
        </w:rPr>
      </w:pPr>
      <w:r w:rsidRPr="006408BB">
        <w:rPr>
          <w:rFonts w:ascii="Times New Roman" w:hAnsi="Times New Roman"/>
        </w:rPr>
        <w:t xml:space="preserve">Second State: </w:t>
      </w:r>
      <w:r w:rsidRPr="006408BB">
        <w:rPr>
          <w:rFonts w:ascii="SutonnyMJ" w:hAnsi="SutonnyMJ"/>
          <w:sz w:val="24"/>
        </w:rPr>
        <w:t>†`‡ki cÖavb we‡ivax `j| eZ©gv‡b RvZxq cvwU©</w:t>
      </w:r>
    </w:p>
    <w:p w:rsidR="00C67699" w:rsidRPr="006408BB" w:rsidRDefault="00C67699" w:rsidP="00AD4CBA">
      <w:pPr>
        <w:pStyle w:val="ListParagraph"/>
        <w:numPr>
          <w:ilvl w:val="0"/>
          <w:numId w:val="221"/>
        </w:numPr>
        <w:rPr>
          <w:rFonts w:ascii="SutonnyMJ" w:hAnsi="SutonnyMJ"/>
          <w:sz w:val="24"/>
        </w:rPr>
      </w:pPr>
      <w:r w:rsidRPr="006408BB">
        <w:rPr>
          <w:rFonts w:ascii="Times New Roman" w:hAnsi="Times New Roman"/>
        </w:rPr>
        <w:t xml:space="preserve">Third State: </w:t>
      </w:r>
      <w:r w:rsidRPr="006408BB">
        <w:rPr>
          <w:rFonts w:ascii="SutonnyMJ" w:hAnsi="SutonnyMJ"/>
          <w:sz w:val="24"/>
        </w:rPr>
        <w:t>†`‡ki mykxj mgvR</w:t>
      </w:r>
    </w:p>
    <w:p w:rsidR="00C67699" w:rsidRPr="006408BB" w:rsidRDefault="00C67699" w:rsidP="00AD4CBA">
      <w:pPr>
        <w:pStyle w:val="ListParagraph"/>
        <w:numPr>
          <w:ilvl w:val="0"/>
          <w:numId w:val="221"/>
        </w:numPr>
        <w:rPr>
          <w:rFonts w:ascii="SutonnyMJ" w:hAnsi="SutonnyMJ"/>
          <w:sz w:val="24"/>
        </w:rPr>
      </w:pPr>
      <w:r w:rsidRPr="006408BB">
        <w:rPr>
          <w:rFonts w:ascii="Times New Roman" w:hAnsi="Times New Roman"/>
        </w:rPr>
        <w:t xml:space="preserve">Fourth State: </w:t>
      </w:r>
      <w:r w:rsidRPr="006408BB">
        <w:rPr>
          <w:rFonts w:ascii="SutonnyMJ" w:hAnsi="SutonnyMJ"/>
          <w:sz w:val="24"/>
        </w:rPr>
        <w:t>†`‡ki cÖavb RvZxq msev`cÎ ¸‡jv</w:t>
      </w:r>
    </w:p>
    <w:p w:rsidR="00C67699" w:rsidRPr="006408BB" w:rsidRDefault="00C67699" w:rsidP="00AD4CBA">
      <w:pPr>
        <w:pStyle w:val="ListParagraph"/>
        <w:numPr>
          <w:ilvl w:val="0"/>
          <w:numId w:val="221"/>
        </w:numPr>
        <w:tabs>
          <w:tab w:val="left" w:pos="360"/>
          <w:tab w:val="left" w:pos="2340"/>
          <w:tab w:val="left" w:pos="4320"/>
          <w:tab w:val="left" w:pos="6210"/>
          <w:tab w:val="left" w:pos="8100"/>
        </w:tabs>
        <w:rPr>
          <w:rFonts w:ascii="SutonnyMJ" w:eastAsia="SutonnyMJ" w:hAnsi="SutonnyMJ" w:cs="SutonnyMJ"/>
          <w:b/>
          <w:shd w:val="clear" w:color="auto" w:fill="D9D9D9"/>
        </w:rPr>
      </w:pPr>
      <w:r w:rsidRPr="006408BB">
        <w:rPr>
          <w:rFonts w:ascii="Times New Roman" w:hAnsi="Times New Roman"/>
        </w:rPr>
        <w:t xml:space="preserve">Fifth Column: </w:t>
      </w:r>
      <w:r w:rsidRPr="006408BB">
        <w:rPr>
          <w:rFonts w:ascii="SutonnyMJ" w:hAnsi="SutonnyMJ"/>
          <w:sz w:val="24"/>
        </w:rPr>
        <w:t>†`k ev miKv‡ii weiæ‡× †Mvcb loh‡š¿ wjß| †hgb: wewfbœ Rw½‡Mvôx</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rPr>
      </w:pPr>
      <w:r w:rsidRPr="006408BB">
        <w:rPr>
          <w:rFonts w:ascii="SutonnyMJ" w:eastAsia="SutonnyMJ" w:hAnsi="SutonnyMJ" w:cs="SutonnyMJ"/>
          <w:b/>
          <w:sz w:val="24"/>
          <w:shd w:val="clear" w:color="auto" w:fill="000000" w:themeFill="text1"/>
        </w:rPr>
        <w:t>Abykxjbx:</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Pvcm„wóKvix †Mvôx Ges Dc`‡ji RvZxq AKj¨vY †W‡K Avbvi gva¨‡g Kx</w:t>
      </w:r>
      <w:r w:rsidR="0015031F">
        <w:rPr>
          <w:rFonts w:ascii="SutonnyMJ" w:eastAsia="SutonnyMJ" w:hAnsi="SutonnyMJ" w:cs="SutonnyMJ"/>
          <w:b/>
          <w:sz w:val="24"/>
        </w:rPr>
        <w:t xml:space="preserve"> nq </w:t>
      </w:r>
      <w:r w:rsidRPr="006408BB">
        <w:rPr>
          <w:rFonts w:ascii="SutonnyMJ" w:eastAsia="SutonnyMJ" w:hAnsi="SutonnyMJ" w:cs="SutonnyMJ"/>
          <w:b/>
          <w:sz w:val="24"/>
        </w:rPr>
        <w:t>?</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wek„•Ljv m„wó</w:t>
      </w:r>
      <w:r w:rsidRPr="006408BB">
        <w:rPr>
          <w:rFonts w:ascii="SutonnyMJ" w:eastAsia="SutonnyMJ" w:hAnsi="SutonnyMJ" w:cs="SutonnyMJ"/>
          <w:sz w:val="24"/>
        </w:rPr>
        <w:tab/>
      </w:r>
      <w:r w:rsidRPr="006408BB">
        <w:rPr>
          <w:rFonts w:ascii="SutonnyMJ" w:eastAsia="SutonnyMJ" w:hAnsi="SutonnyMJ" w:cs="SutonnyMJ"/>
          <w:sz w:val="24"/>
        </w:rPr>
        <w:tab/>
        <w:t>L. ivR‰bwZK `‡ji wejywß</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M. wecø‡ei gva¨‡g</w:t>
      </w:r>
      <w:r w:rsidRPr="006408BB">
        <w:rPr>
          <w:rFonts w:ascii="SutonnyMJ" w:eastAsia="SutonnyMJ" w:hAnsi="SutonnyMJ" w:cs="SutonnyMJ"/>
          <w:sz w:val="24"/>
        </w:rPr>
        <w:tab/>
      </w:r>
      <w:r w:rsidRPr="006408BB">
        <w:rPr>
          <w:rFonts w:ascii="SutonnyMJ" w:eastAsia="SutonnyMJ" w:hAnsi="SutonnyMJ" w:cs="SutonnyMJ"/>
          <w:sz w:val="24"/>
        </w:rPr>
        <w:tab/>
        <w:t>N. †bZ…‡Z¡ dvUj m„wó K‡i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miKvwi `‡ji M„nxZ MVbg~jK c`‡ÿc †`k I RbM‡Yi Kj¨v‡Y h‡_ó BwZevPK f~wgKv cvjb K‡i Gi d‡j Kx N‡U?</w:t>
      </w:r>
    </w:p>
    <w:p w:rsidR="00C67699" w:rsidRPr="006408BB" w:rsidRDefault="00084AD2"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Pr>
          <w:rFonts w:ascii="SutonnyMJ" w:eastAsia="SutonnyMJ" w:hAnsi="SutonnyMJ" w:cs="SutonnyMJ"/>
          <w:sz w:val="24"/>
        </w:rPr>
        <w:tab/>
        <w:t>K. miKv‡ii fveg~</w:t>
      </w:r>
      <w:r w:rsidR="00C67699" w:rsidRPr="006408BB">
        <w:rPr>
          <w:rFonts w:ascii="SutonnyMJ" w:eastAsia="SutonnyMJ" w:hAnsi="SutonnyMJ" w:cs="SutonnyMJ"/>
          <w:sz w:val="24"/>
        </w:rPr>
        <w:t>wZ© D¾¡j nq</w:t>
      </w:r>
      <w:r w:rsidR="00C67699" w:rsidRPr="006408BB">
        <w:rPr>
          <w:rFonts w:ascii="SutonnyMJ" w:eastAsia="SutonnyMJ" w:hAnsi="SutonnyMJ" w:cs="SutonnyMJ"/>
          <w:sz w:val="24"/>
        </w:rPr>
        <w:tab/>
        <w:t>L. miKvi mshZ nq</w:t>
      </w:r>
      <w:r w:rsidR="00C67699" w:rsidRPr="006408BB">
        <w:rPr>
          <w:rFonts w:ascii="SutonnyMJ" w:eastAsia="SutonnyMJ" w:hAnsi="SutonnyMJ" w:cs="SutonnyMJ"/>
          <w:sz w:val="24"/>
        </w:rPr>
        <w:tab/>
      </w:r>
      <w:r w:rsidR="00C67699" w:rsidRPr="006408BB">
        <w:rPr>
          <w:rFonts w:ascii="SutonnyMJ" w:eastAsia="SutonnyMJ" w:hAnsi="SutonnyMJ" w:cs="SutonnyMJ"/>
          <w:sz w:val="24"/>
        </w:rPr>
        <w:tab/>
      </w:r>
      <w:r w:rsidR="00C67699" w:rsidRPr="006408BB">
        <w:rPr>
          <w:rFonts w:ascii="SutonnyMJ" w:eastAsia="SutonnyMJ" w:hAnsi="SutonnyMJ" w:cs="SutonnyMJ"/>
          <w:sz w:val="24"/>
        </w:rPr>
        <w:tab/>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M. we‡ivax `j MVbg~jK mgv‡jvPbv K‡i</w:t>
      </w:r>
      <w:r w:rsidRPr="006408BB">
        <w:rPr>
          <w:rFonts w:ascii="SutonnyMJ" w:eastAsia="SutonnyMJ" w:hAnsi="SutonnyMJ" w:cs="SutonnyMJ"/>
          <w:sz w:val="24"/>
        </w:rPr>
        <w:tab/>
        <w:t>N. miKv‡i</w:t>
      </w:r>
      <w:r w:rsidR="00084AD2">
        <w:rPr>
          <w:rFonts w:ascii="SutonnyMJ" w:eastAsia="SutonnyMJ" w:hAnsi="SutonnyMJ" w:cs="SutonnyMJ"/>
          <w:sz w:val="24"/>
        </w:rPr>
        <w:t>i</w:t>
      </w:r>
      <w:r w:rsidRPr="006408BB">
        <w:rPr>
          <w:rFonts w:ascii="SutonnyMJ" w:eastAsia="SutonnyMJ" w:hAnsi="SutonnyMJ" w:cs="SutonnyMJ"/>
          <w:sz w:val="24"/>
        </w:rPr>
        <w:t xml:space="preserve"> ˆ¯^ivPvwiZv eÜ nq</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w:t>
      </w:r>
      <w:r w:rsidRPr="006408BB">
        <w:rPr>
          <w:rFonts w:ascii="SutonnyMJ" w:eastAsia="SutonnyMJ" w:hAnsi="SutonnyMJ" w:cs="SutonnyMJ"/>
          <w:sz w:val="24"/>
          <w:shd w:val="clear" w:color="auto" w:fill="000000"/>
        </w:rPr>
        <w:t xml:space="preserve"> K</w:t>
      </w:r>
    </w:p>
    <w:p w:rsidR="00C67699" w:rsidRPr="006408BB" w:rsidRDefault="000E1065"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w:t>
      </w:r>
      <w:r w:rsidR="00C67699" w:rsidRPr="006408BB">
        <w:rPr>
          <w:rFonts w:ascii="SutonnyMJ" w:eastAsia="SutonnyMJ" w:hAnsi="SutonnyMJ" w:cs="SutonnyMJ"/>
          <w:b/>
          <w:sz w:val="24"/>
        </w:rPr>
        <w:t>KvbwU ivóª I RbM‡Yi g‡a¨ ms‡hvM m„wó K‡i?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ÿgZv</w:t>
      </w:r>
      <w:r w:rsidRPr="006408BB">
        <w:rPr>
          <w:rFonts w:ascii="SutonnyMJ" w:eastAsia="SutonnyMJ" w:hAnsi="SutonnyMJ" w:cs="SutonnyMJ"/>
          <w:sz w:val="24"/>
        </w:rPr>
        <w:tab/>
        <w:t>L. wbe©vPb</w:t>
      </w:r>
      <w:r w:rsidRPr="006408BB">
        <w:rPr>
          <w:rFonts w:ascii="SutonnyMJ" w:eastAsia="SutonnyMJ" w:hAnsi="SutonnyMJ" w:cs="SutonnyMJ"/>
          <w:sz w:val="24"/>
        </w:rPr>
        <w:tab/>
        <w:t>M. msweavb</w:t>
      </w:r>
      <w:r w:rsidRPr="006408BB">
        <w:rPr>
          <w:rFonts w:ascii="SutonnyMJ" w:eastAsia="SutonnyMJ" w:hAnsi="SutonnyMJ" w:cs="SutonnyMJ"/>
          <w:sz w:val="24"/>
        </w:rPr>
        <w:tab/>
        <w:t>N. cÖkvmb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w:t>
      </w:r>
      <w:r w:rsidRPr="006408BB">
        <w:rPr>
          <w:rFonts w:ascii="SutonnyMJ" w:eastAsia="SutonnyMJ" w:hAnsi="SutonnyMJ" w:cs="SutonnyMJ"/>
          <w:sz w:val="24"/>
          <w:shd w:val="clear" w:color="auto" w:fill="000000"/>
        </w:rPr>
        <w:t xml:space="preserve"> L</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†KvbwU bvMwiKZvi RvZxq welq?</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wbe©vPb</w:t>
      </w:r>
      <w:r w:rsidRPr="006408BB">
        <w:rPr>
          <w:rFonts w:ascii="SutonnyMJ" w:eastAsia="SutonnyMJ" w:hAnsi="SutonnyMJ" w:cs="SutonnyMJ"/>
          <w:sz w:val="24"/>
        </w:rPr>
        <w:tab/>
        <w:t>L. †cŠimfv</w:t>
      </w:r>
      <w:r w:rsidRPr="006408BB">
        <w:rPr>
          <w:rFonts w:ascii="SutonnyMJ" w:eastAsia="SutonnyMJ" w:hAnsi="SutonnyMJ" w:cs="SutonnyMJ"/>
          <w:sz w:val="24"/>
        </w:rPr>
        <w:tab/>
        <w:t>M. BDwbqb cwil`</w:t>
      </w:r>
      <w:r w:rsidRPr="006408BB">
        <w:rPr>
          <w:rFonts w:ascii="SutonnyMJ" w:eastAsia="SutonnyMJ" w:hAnsi="SutonnyMJ" w:cs="SutonnyMJ"/>
          <w:sz w:val="24"/>
        </w:rPr>
        <w:tab/>
        <w:t>N. mvK©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eZ©gvb cÖwZwbwaZ¡g~jK MYZvwš¿K miKvi‡K Ô`jxq miKviÕ ejv nq †Kb?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wbe©vPb nq `jxq wfwË‡Z</w:t>
      </w:r>
      <w:r w:rsidRPr="006408BB">
        <w:rPr>
          <w:rFonts w:ascii="SutonnyMJ" w:eastAsia="SutonnyMJ" w:hAnsi="SutonnyMJ" w:cs="SutonnyMJ"/>
          <w:sz w:val="24"/>
        </w:rPr>
        <w:tab/>
        <w:t>L. wbe©vPb nq Rbg‡Zi wfwË‡Z</w:t>
      </w:r>
      <w:r w:rsidRPr="006408BB">
        <w:rPr>
          <w:rFonts w:ascii="SutonnyMJ" w:eastAsia="SutonnyMJ" w:hAnsi="SutonnyMJ" w:cs="SutonnyMJ"/>
          <w:sz w:val="24"/>
        </w:rPr>
        <w:tab/>
      </w:r>
      <w:r w:rsidRPr="006408BB">
        <w:rPr>
          <w:rFonts w:ascii="SutonnyMJ" w:eastAsia="SutonnyMJ" w:hAnsi="SutonnyMJ" w:cs="SutonnyMJ"/>
          <w:sz w:val="24"/>
        </w:rPr>
        <w:tab/>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M. wbe©vPb nq g‡Zi wfwË‡Z</w:t>
      </w:r>
      <w:r w:rsidRPr="006408BB">
        <w:rPr>
          <w:rFonts w:ascii="SutonnyMJ" w:eastAsia="SutonnyMJ" w:hAnsi="SutonnyMJ" w:cs="SutonnyMJ"/>
          <w:sz w:val="24"/>
        </w:rPr>
        <w:tab/>
        <w:t>N. wbe©vPb nq RbM‡Yi D”Qvi wfwË‡Z</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wbe©vP‡bi Ici RbM‡Yi Av¯’v| G</w:t>
      </w:r>
      <w:r w:rsidR="00084AD2">
        <w:rPr>
          <w:rFonts w:ascii="SutonnyMJ" w:eastAsia="SutonnyMJ" w:hAnsi="SutonnyMJ" w:cs="SutonnyMJ"/>
          <w:b/>
          <w:sz w:val="24"/>
        </w:rPr>
        <w:t xml:space="preserve"> K</w:t>
      </w:r>
      <w:r w:rsidRPr="006408BB">
        <w:rPr>
          <w:rFonts w:ascii="SutonnyMJ" w:eastAsia="SutonnyMJ" w:hAnsi="SutonnyMJ" w:cs="SutonnyMJ"/>
          <w:b/>
          <w:sz w:val="24"/>
        </w:rPr>
        <w:t>_vwUi Rb¨ cÖ‡qvRb-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myôz wbe©vPb</w:t>
      </w:r>
      <w:r w:rsidRPr="006408BB">
        <w:rPr>
          <w:rFonts w:ascii="SutonnyMJ" w:eastAsia="SutonnyMJ" w:hAnsi="SutonnyMJ" w:cs="SutonnyMJ"/>
          <w:sz w:val="24"/>
        </w:rPr>
        <w:tab/>
        <w:t>L. wbe©vPb Kwgkb</w:t>
      </w:r>
      <w:r w:rsidRPr="006408BB">
        <w:rPr>
          <w:rFonts w:ascii="SutonnyMJ" w:eastAsia="SutonnyMJ" w:hAnsi="SutonnyMJ" w:cs="SutonnyMJ"/>
          <w:sz w:val="24"/>
        </w:rPr>
        <w:tab/>
        <w:t>M. eû`jxq wbe©vPb</w:t>
      </w:r>
      <w:r w:rsidRPr="006408BB">
        <w:rPr>
          <w:rFonts w:ascii="SutonnyMJ" w:eastAsia="SutonnyMJ" w:hAnsi="SutonnyMJ" w:cs="SutonnyMJ"/>
          <w:sz w:val="24"/>
        </w:rPr>
        <w:tab/>
        <w:t>N. †Mvcb wbe©vPb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07</w:t>
      </w:r>
      <w:r w:rsidR="00084AD2">
        <w:rPr>
          <w:rFonts w:ascii="SutonnyMJ" w:eastAsia="SutonnyMJ" w:hAnsi="SutonnyMJ" w:cs="SutonnyMJ"/>
          <w:b/>
          <w:sz w:val="24"/>
        </w:rPr>
        <w:t>.</w:t>
      </w:r>
      <w:r w:rsidR="00084AD2">
        <w:rPr>
          <w:rFonts w:ascii="SutonnyMJ" w:eastAsia="SutonnyMJ" w:hAnsi="SutonnyMJ" w:cs="SutonnyMJ"/>
          <w:b/>
          <w:sz w:val="24"/>
        </w:rPr>
        <w:tab/>
        <w:t>wkÿK Kg©Pvix HK¨‡RvU †Kvb ai‡b</w:t>
      </w:r>
      <w:r w:rsidRPr="006408BB">
        <w:rPr>
          <w:rFonts w:ascii="SutonnyMJ" w:eastAsia="SutonnyMJ" w:hAnsi="SutonnyMJ" w:cs="SutonnyMJ"/>
          <w:b/>
          <w:sz w:val="24"/>
        </w:rPr>
        <w:t>i Pvcm„wóKvix †Mvôx?</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Dbœqbg~jK</w:t>
      </w:r>
      <w:r w:rsidRPr="006408BB">
        <w:rPr>
          <w:rFonts w:ascii="SutonnyMJ" w:eastAsia="SutonnyMJ" w:hAnsi="SutonnyMJ" w:cs="SutonnyMJ"/>
          <w:sz w:val="24"/>
        </w:rPr>
        <w:tab/>
        <w:t>L. c</w:t>
      </w:r>
      <w:r w:rsidR="00084AD2">
        <w:rPr>
          <w:rFonts w:ascii="SutonnyMJ" w:eastAsia="SutonnyMJ" w:hAnsi="SutonnyMJ" w:cs="SutonnyMJ"/>
          <w:sz w:val="24"/>
        </w:rPr>
        <w:t>wieZ©bg~jK</w:t>
      </w:r>
      <w:r w:rsidR="00084AD2">
        <w:rPr>
          <w:rFonts w:ascii="SutonnyMJ" w:eastAsia="SutonnyMJ" w:hAnsi="SutonnyMJ" w:cs="SutonnyMJ"/>
          <w:sz w:val="24"/>
        </w:rPr>
        <w:tab/>
        <w:t>M. msiÿYg~jK</w:t>
      </w:r>
      <w:r w:rsidR="00084AD2">
        <w:rPr>
          <w:rFonts w:ascii="SutonnyMJ" w:eastAsia="SutonnyMJ" w:hAnsi="SutonnyMJ" w:cs="SutonnyMJ"/>
          <w:sz w:val="24"/>
        </w:rPr>
        <w:tab/>
        <w:t>N. cwie</w:t>
      </w:r>
      <w:r w:rsidRPr="006408BB">
        <w:rPr>
          <w:rFonts w:ascii="SutonnyMJ" w:eastAsia="SutonnyMJ" w:hAnsi="SutonnyMJ" w:cs="SutonnyMJ"/>
          <w:sz w:val="24"/>
        </w:rPr>
        <w:t>a©bg~jK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w:t>
      </w:r>
      <w:r w:rsidRPr="006408BB">
        <w:rPr>
          <w:rFonts w:ascii="SutonnyMJ" w:eastAsia="SutonnyMJ" w:hAnsi="SutonnyMJ" w:cs="SutonnyMJ"/>
          <w:sz w:val="24"/>
          <w:shd w:val="clear" w:color="auto" w:fill="000000"/>
        </w:rPr>
        <w:t xml:space="preserve"> M</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†Kvb Pvcm„wóKvix †Mvôx †Kv‡bv wewkó jÿ¨‡K ev¯ÍevwqZ Kivi R‡b¨ KvR K‡i?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msiÿYg~jK</w:t>
      </w:r>
      <w:r w:rsidRPr="006408BB">
        <w:rPr>
          <w:rFonts w:ascii="SutonnyMJ" w:eastAsia="SutonnyMJ" w:hAnsi="SutonnyMJ" w:cs="SutonnyMJ"/>
          <w:sz w:val="24"/>
        </w:rPr>
        <w:tab/>
        <w:t>L. Dbœqbg~jK</w:t>
      </w:r>
      <w:r w:rsidRPr="006408BB">
        <w:rPr>
          <w:rFonts w:ascii="SutonnyMJ" w:eastAsia="SutonnyMJ" w:hAnsi="SutonnyMJ" w:cs="SutonnyMJ"/>
          <w:sz w:val="24"/>
        </w:rPr>
        <w:tab/>
        <w:t>M. cwieZ©bg~jK</w:t>
      </w:r>
      <w:r w:rsidRPr="006408BB">
        <w:rPr>
          <w:rFonts w:ascii="SutonnyMJ" w:eastAsia="SutonnyMJ" w:hAnsi="SutonnyMJ" w:cs="SutonnyMJ"/>
          <w:sz w:val="24"/>
        </w:rPr>
        <w:tab/>
        <w:t>N. wkÿvg~jK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w:t>
      </w:r>
      <w:r w:rsidRPr="006408BB">
        <w:rPr>
          <w:rFonts w:ascii="SutonnyMJ" w:eastAsia="SutonnyMJ" w:hAnsi="SutonnyMJ" w:cs="SutonnyMJ"/>
          <w:sz w:val="24"/>
          <w:shd w:val="clear" w:color="auto" w:fill="000000"/>
        </w:rPr>
        <w:t xml:space="preserve"> L</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t>†`k‡cÖg I Z¨v‡Mi R‡b¨ †`kevmx †kL gywReyi ingvb‡K †Kvb Dcvwa‡Z f~wlZ K‡i?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†`keÜz</w:t>
      </w:r>
      <w:r w:rsidRPr="006408BB">
        <w:rPr>
          <w:rFonts w:ascii="SutonnyMJ" w:eastAsia="SutonnyMJ" w:hAnsi="SutonnyMJ" w:cs="SutonnyMJ"/>
          <w:sz w:val="24"/>
        </w:rPr>
        <w:tab/>
        <w:t>L. e½iZœ</w:t>
      </w:r>
      <w:r w:rsidRPr="006408BB">
        <w:rPr>
          <w:rFonts w:ascii="SutonnyMJ" w:eastAsia="SutonnyMJ" w:hAnsi="SutonnyMJ" w:cs="SutonnyMJ"/>
          <w:sz w:val="24"/>
        </w:rPr>
        <w:tab/>
        <w:t>M. e½eÜz</w:t>
      </w:r>
      <w:r w:rsidRPr="006408BB">
        <w:rPr>
          <w:rFonts w:ascii="SutonnyMJ" w:eastAsia="SutonnyMJ" w:hAnsi="SutonnyMJ" w:cs="SutonnyMJ"/>
          <w:sz w:val="24"/>
        </w:rPr>
        <w:tab/>
        <w:t>N. e½we‡eK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w:t>
      </w:r>
      <w:r w:rsidRPr="006408BB">
        <w:rPr>
          <w:rFonts w:ascii="SutonnyMJ" w:eastAsia="SutonnyMJ" w:hAnsi="SutonnyMJ" w:cs="SutonnyMJ"/>
          <w:sz w:val="24"/>
          <w:shd w:val="clear" w:color="auto" w:fill="000000"/>
        </w:rPr>
        <w:t xml:space="preserve"> M</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10.</w:t>
      </w:r>
      <w:r w:rsidRPr="006408BB">
        <w:rPr>
          <w:rFonts w:ascii="SutonnyMJ" w:eastAsia="SutonnyMJ" w:hAnsi="SutonnyMJ" w:cs="SutonnyMJ"/>
          <w:b/>
          <w:sz w:val="24"/>
        </w:rPr>
        <w:tab/>
        <w:t>†Kvb †`‡k ivR‰bwZK `‡ji Aw¯ÍZ¡ †bB?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fviZ</w:t>
      </w:r>
      <w:r w:rsidRPr="006408BB">
        <w:rPr>
          <w:rFonts w:ascii="SutonnyMJ" w:eastAsia="SutonnyMJ" w:hAnsi="SutonnyMJ" w:cs="SutonnyMJ"/>
          <w:sz w:val="24"/>
        </w:rPr>
        <w:tab/>
        <w:t>L. †mŠw` Avie</w:t>
      </w:r>
      <w:r w:rsidRPr="006408BB">
        <w:rPr>
          <w:rFonts w:ascii="SutonnyMJ" w:eastAsia="SutonnyMJ" w:hAnsi="SutonnyMJ" w:cs="SutonnyMJ"/>
          <w:sz w:val="24"/>
        </w:rPr>
        <w:tab/>
        <w:t>M. Av‡gwiKv</w:t>
      </w:r>
      <w:r w:rsidRPr="006408BB">
        <w:rPr>
          <w:rFonts w:ascii="SutonnyMJ" w:eastAsia="SutonnyMJ" w:hAnsi="SutonnyMJ" w:cs="SutonnyMJ"/>
          <w:sz w:val="24"/>
        </w:rPr>
        <w:tab/>
        <w:t>N. †Kwbqv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10:</w:t>
      </w:r>
      <w:r w:rsidRPr="006408BB">
        <w:rPr>
          <w:rFonts w:ascii="SutonnyMJ" w:eastAsia="SutonnyMJ" w:hAnsi="SutonnyMJ" w:cs="SutonnyMJ"/>
          <w:sz w:val="24"/>
          <w:shd w:val="clear" w:color="auto" w:fill="000000"/>
        </w:rPr>
        <w:t xml:space="preserve"> L</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11.</w:t>
      </w:r>
      <w:r w:rsidRPr="006408BB">
        <w:rPr>
          <w:rFonts w:ascii="SutonnyMJ" w:eastAsia="SutonnyMJ" w:hAnsi="SutonnyMJ" w:cs="SutonnyMJ"/>
          <w:b/>
          <w:sz w:val="24"/>
        </w:rPr>
        <w:tab/>
        <w:t>mgv‡Ri wkwÿZ †kÖwYi †h Ask miKvi ev K‡c©v‡iU MÖæ‡c _v‡K bv, wKš‘ mK‡ji Dci cÖfve we¯Ívi Kivi ÿgZv iv‡L-</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ivR‰bwZK `j</w:t>
      </w:r>
      <w:r w:rsidRPr="006408BB">
        <w:rPr>
          <w:rFonts w:ascii="SutonnyMJ" w:eastAsia="SutonnyMJ" w:hAnsi="SutonnyMJ" w:cs="SutonnyMJ"/>
          <w:sz w:val="24"/>
        </w:rPr>
        <w:tab/>
        <w:t>L. mykxj mgvR</w:t>
      </w:r>
      <w:r w:rsidRPr="006408BB">
        <w:rPr>
          <w:rFonts w:ascii="SutonnyMJ" w:eastAsia="SutonnyMJ" w:hAnsi="SutonnyMJ" w:cs="SutonnyMJ"/>
          <w:sz w:val="24"/>
        </w:rPr>
        <w:tab/>
        <w:t>M. wePvi wefvM</w:t>
      </w:r>
      <w:r w:rsidRPr="006408BB">
        <w:rPr>
          <w:rFonts w:ascii="SutonnyMJ" w:eastAsia="SutonnyMJ" w:hAnsi="SutonnyMJ" w:cs="SutonnyMJ"/>
          <w:sz w:val="24"/>
        </w:rPr>
        <w:tab/>
        <w:t>N. cÖkvmb wefvM</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11:</w:t>
      </w:r>
      <w:r w:rsidRPr="006408BB">
        <w:rPr>
          <w:rFonts w:ascii="SutonnyMJ" w:eastAsia="SutonnyMJ" w:hAnsi="SutonnyMJ" w:cs="SutonnyMJ"/>
          <w:sz w:val="24"/>
          <w:shd w:val="clear" w:color="auto" w:fill="000000"/>
        </w:rPr>
        <w:t xml:space="preserve"> L</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12.</w:t>
      </w:r>
      <w:r w:rsidRPr="006408BB">
        <w:rPr>
          <w:rFonts w:ascii="SutonnyMJ" w:eastAsia="SutonnyMJ" w:hAnsi="SutonnyMJ" w:cs="SutonnyMJ"/>
          <w:b/>
          <w:sz w:val="24"/>
        </w:rPr>
        <w:tab/>
        <w:t>msev`c‡Î wg_¨v I weK…Z msev` cwi‡ekb Kiv DwPZ bq| KviY Gi d‡j iv‡óª m„wó nq-</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wek„•Ljv</w:t>
      </w:r>
      <w:r w:rsidRPr="006408BB">
        <w:rPr>
          <w:rFonts w:ascii="SutonnyMJ" w:eastAsia="SutonnyMJ" w:hAnsi="SutonnyMJ" w:cs="SutonnyMJ"/>
          <w:sz w:val="24"/>
        </w:rPr>
        <w:tab/>
        <w:t>L. we‡`ªvn</w:t>
      </w:r>
      <w:r w:rsidRPr="006408BB">
        <w:rPr>
          <w:rFonts w:ascii="SutonnyMJ" w:eastAsia="SutonnyMJ" w:hAnsi="SutonnyMJ" w:cs="SutonnyMJ"/>
          <w:sz w:val="24"/>
        </w:rPr>
        <w:tab/>
        <w:t>M. M„nhy×</w:t>
      </w:r>
      <w:r w:rsidRPr="006408BB">
        <w:rPr>
          <w:rFonts w:ascii="SutonnyMJ" w:eastAsia="SutonnyMJ" w:hAnsi="SutonnyMJ" w:cs="SutonnyMJ"/>
          <w:sz w:val="24"/>
        </w:rPr>
        <w:tab/>
        <w:t>N. A‰bK¨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12:</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13.</w:t>
      </w:r>
      <w:r w:rsidRPr="006408BB">
        <w:rPr>
          <w:rFonts w:ascii="SutonnyMJ" w:eastAsia="SutonnyMJ" w:hAnsi="SutonnyMJ" w:cs="SutonnyMJ"/>
          <w:b/>
          <w:sz w:val="24"/>
        </w:rPr>
        <w:tab/>
        <w:t>msNe× I HK¨e× Kg©m~wPi wfwË‡Z MwVZ GK`j †jvK‡K Kx e‡j?</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ivR‰bwZK `j</w:t>
      </w:r>
      <w:r w:rsidRPr="006408BB">
        <w:rPr>
          <w:rFonts w:ascii="SutonnyMJ" w:eastAsia="SutonnyMJ" w:hAnsi="SutonnyMJ" w:cs="SutonnyMJ"/>
          <w:sz w:val="24"/>
        </w:rPr>
        <w:tab/>
        <w:t>L. ivR‰bwZK ms¯‹…wZ</w:t>
      </w:r>
      <w:r w:rsidRPr="006408BB">
        <w:rPr>
          <w:rFonts w:ascii="SutonnyMJ" w:eastAsia="SutonnyMJ" w:hAnsi="SutonnyMJ" w:cs="SutonnyMJ"/>
          <w:sz w:val="24"/>
        </w:rPr>
        <w:tab/>
        <w:t>M. we‡ivax `j</w:t>
      </w:r>
      <w:r w:rsidRPr="006408BB">
        <w:rPr>
          <w:rFonts w:ascii="SutonnyMJ" w:eastAsia="SutonnyMJ" w:hAnsi="SutonnyMJ" w:cs="SutonnyMJ"/>
          <w:sz w:val="24"/>
        </w:rPr>
        <w:tab/>
        <w:t>N. miKvwi `j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13:</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14.</w:t>
      </w:r>
      <w:r w:rsidRPr="006408BB">
        <w:rPr>
          <w:rFonts w:ascii="SutonnyMJ" w:eastAsia="SutonnyMJ" w:hAnsi="SutonnyMJ" w:cs="SutonnyMJ"/>
          <w:b/>
          <w:sz w:val="24"/>
        </w:rPr>
        <w:tab/>
        <w:t>RbgZ msMV‡bi cÖfvekvjx evnb †KvbwU?</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msev`cÎ</w:t>
      </w:r>
      <w:r w:rsidRPr="006408BB">
        <w:rPr>
          <w:rFonts w:ascii="SutonnyMJ" w:eastAsia="SutonnyMJ" w:hAnsi="SutonnyMJ" w:cs="SutonnyMJ"/>
          <w:sz w:val="24"/>
        </w:rPr>
        <w:tab/>
        <w:t>L. †Uwj‡dvb</w:t>
      </w:r>
      <w:r w:rsidRPr="006408BB">
        <w:rPr>
          <w:rFonts w:ascii="SutonnyMJ" w:eastAsia="SutonnyMJ" w:hAnsi="SutonnyMJ" w:cs="SutonnyMJ"/>
          <w:sz w:val="24"/>
        </w:rPr>
        <w:tab/>
        <w:t>M. d¨v·</w:t>
      </w:r>
      <w:r w:rsidRPr="006408BB">
        <w:rPr>
          <w:rFonts w:ascii="SutonnyMJ" w:eastAsia="SutonnyMJ" w:hAnsi="SutonnyMJ" w:cs="SutonnyMJ"/>
          <w:sz w:val="24"/>
        </w:rPr>
        <w:tab/>
        <w:t>N. B-†gBj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14:</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15.</w:t>
      </w:r>
      <w:r w:rsidRPr="006408BB">
        <w:rPr>
          <w:rFonts w:ascii="SutonnyMJ" w:eastAsia="SutonnyMJ" w:hAnsi="SutonnyMJ" w:cs="SutonnyMJ"/>
          <w:b/>
          <w:sz w:val="24"/>
        </w:rPr>
        <w:tab/>
        <w:t>Pvcm„wóKvix †Mvôx †`‡ki †Kvb NUbvcÖev‡ni Ici cÖfve we¯Ívi K‡i?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‡Ljvayjv</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ivR‰bwZK</w:t>
      </w:r>
      <w:r w:rsidRPr="006408BB">
        <w:rPr>
          <w:rFonts w:ascii="SutonnyMJ" w:eastAsia="SutonnyMJ" w:hAnsi="SutonnyMJ" w:cs="SutonnyMJ"/>
          <w:sz w:val="24"/>
        </w:rPr>
        <w:tab/>
        <w:t>M. A_©‰bwZK</w:t>
      </w:r>
      <w:r w:rsidRPr="006408BB">
        <w:rPr>
          <w:rFonts w:ascii="SutonnyMJ" w:eastAsia="SutonnyMJ" w:hAnsi="SutonnyMJ" w:cs="SutonnyMJ"/>
          <w:sz w:val="24"/>
        </w:rPr>
        <w:tab/>
        <w:t>N. mvs¯‹…wZK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15:</w:t>
      </w:r>
      <w:r w:rsidRPr="006408BB">
        <w:rPr>
          <w:rFonts w:ascii="SutonnyMJ" w:eastAsia="SutonnyMJ" w:hAnsi="SutonnyMJ" w:cs="SutonnyMJ"/>
          <w:sz w:val="24"/>
          <w:shd w:val="clear" w:color="auto" w:fill="000000"/>
        </w:rPr>
        <w:t xml:space="preserve"> L</w:t>
      </w:r>
    </w:p>
    <w:p w:rsidR="00C67699" w:rsidRPr="006408BB" w:rsidRDefault="00084AD2" w:rsidP="00C67699">
      <w:pPr>
        <w:tabs>
          <w:tab w:val="left" w:pos="360"/>
          <w:tab w:val="left" w:pos="2340"/>
          <w:tab w:val="left" w:pos="4320"/>
          <w:tab w:val="left" w:pos="6210"/>
          <w:tab w:val="left" w:pos="8100"/>
        </w:tabs>
        <w:jc w:val="both"/>
        <w:rPr>
          <w:rFonts w:ascii="SutonnyMJ" w:eastAsia="SutonnyMJ" w:hAnsi="SutonnyMJ" w:cs="SutonnyMJ"/>
          <w:b/>
          <w:sz w:val="24"/>
        </w:rPr>
      </w:pPr>
      <w:r>
        <w:rPr>
          <w:rFonts w:ascii="SutonnyMJ" w:eastAsia="SutonnyMJ" w:hAnsi="SutonnyMJ" w:cs="SutonnyMJ"/>
          <w:b/>
          <w:sz w:val="24"/>
        </w:rPr>
        <w:t>16.</w:t>
      </w:r>
      <w:r>
        <w:rPr>
          <w:rFonts w:ascii="SutonnyMJ" w:eastAsia="SutonnyMJ" w:hAnsi="SutonnyMJ" w:cs="SutonnyMJ"/>
          <w:b/>
          <w:sz w:val="24"/>
        </w:rPr>
        <w:tab/>
        <w:t>msev`</w:t>
      </w:r>
      <w:r w:rsidR="00C67699" w:rsidRPr="006408BB">
        <w:rPr>
          <w:rFonts w:ascii="SutonnyMJ" w:eastAsia="SutonnyMJ" w:hAnsi="SutonnyMJ" w:cs="SutonnyMJ"/>
          <w:b/>
          <w:sz w:val="24"/>
        </w:rPr>
        <w:t xml:space="preserve">c‡Îi wbi‡cÿZv Avek¨K †Kb?                                                                                                                                                                                                                                                                                                                                                                                                                                                                                                       </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mwVK RbgZ MV‡bi Rb¨</w:t>
      </w:r>
      <w:r w:rsidRPr="006408BB">
        <w:rPr>
          <w:rFonts w:ascii="SutonnyMJ" w:eastAsia="SutonnyMJ" w:hAnsi="SutonnyMJ" w:cs="SutonnyMJ"/>
          <w:sz w:val="24"/>
        </w:rPr>
        <w:tab/>
        <w:t>L. AvÂwjK RbgZ MV‡bi Rb¨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M. ivR‰bwZK RbgZ MV‡bi Rb¨</w:t>
      </w:r>
      <w:r w:rsidRPr="006408BB">
        <w:rPr>
          <w:rFonts w:ascii="SutonnyMJ" w:eastAsia="SutonnyMJ" w:hAnsi="SutonnyMJ" w:cs="SutonnyMJ"/>
          <w:sz w:val="24"/>
        </w:rPr>
        <w:tab/>
        <w:t>N. AivR‰bwZK RbgZ MV‡bi Rb¨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16:</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17.</w:t>
      </w:r>
      <w:r w:rsidRPr="006408BB">
        <w:rPr>
          <w:rFonts w:ascii="SutonnyMJ" w:eastAsia="SutonnyMJ" w:hAnsi="SutonnyMJ" w:cs="SutonnyMJ"/>
          <w:b/>
          <w:sz w:val="24"/>
        </w:rPr>
        <w:tab/>
        <w:t>‡Kvb miKvi e¨e¯’vq Pvc m„wóKvix †Mvôx¸‡jv f~wgKv AwZ e¨vcK I Zvrch©c~Y© n‡q _v‡K?</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‰¯^iZš¿</w:t>
      </w:r>
      <w:r w:rsidRPr="006408BB">
        <w:rPr>
          <w:rFonts w:ascii="SutonnyMJ" w:eastAsia="SutonnyMJ" w:hAnsi="SutonnyMJ" w:cs="SutonnyMJ"/>
          <w:sz w:val="24"/>
        </w:rPr>
        <w:tab/>
        <w:t>L. GK‡Kw›`ªK</w:t>
      </w:r>
      <w:r w:rsidRPr="006408BB">
        <w:rPr>
          <w:rFonts w:ascii="SutonnyMJ" w:eastAsia="SutonnyMJ" w:hAnsi="SutonnyMJ" w:cs="SutonnyMJ"/>
          <w:sz w:val="24"/>
        </w:rPr>
        <w:tab/>
        <w:t>M. ivRZš¿</w:t>
      </w:r>
      <w:r w:rsidRPr="006408BB">
        <w:rPr>
          <w:rFonts w:ascii="SutonnyMJ" w:eastAsia="SutonnyMJ" w:hAnsi="SutonnyMJ" w:cs="SutonnyMJ"/>
          <w:sz w:val="24"/>
        </w:rPr>
        <w:tab/>
        <w:t xml:space="preserve">N. </w:t>
      </w:r>
      <w:r w:rsidRPr="006408BB">
        <w:rPr>
          <w:rFonts w:ascii="SutonnyMJ" w:eastAsia="SutonnyMJ" w:hAnsi="SutonnyMJ" w:cs="SutonnyMJ"/>
          <w:sz w:val="24"/>
          <w:u w:val="single"/>
        </w:rPr>
        <w:t>D`vi‰bwZK MYZš¿</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17:</w:t>
      </w:r>
      <w:r w:rsidRPr="006408BB">
        <w:rPr>
          <w:rFonts w:ascii="SutonnyMJ" w:eastAsia="SutonnyMJ" w:hAnsi="SutonnyMJ" w:cs="SutonnyMJ"/>
          <w:sz w:val="24"/>
          <w:shd w:val="clear" w:color="auto" w:fill="000000"/>
        </w:rPr>
        <w:t xml:space="preserve"> N</w:t>
      </w:r>
    </w:p>
    <w:p w:rsidR="00C67699" w:rsidRPr="006408BB" w:rsidRDefault="00C67699" w:rsidP="00C67699">
      <w:pPr>
        <w:tabs>
          <w:tab w:val="left" w:pos="360"/>
          <w:tab w:val="left" w:pos="2340"/>
          <w:tab w:val="left" w:pos="4320"/>
          <w:tab w:val="left" w:pos="6210"/>
          <w:tab w:val="left" w:pos="8100"/>
        </w:tabs>
        <w:ind w:left="360" w:hanging="360"/>
        <w:rPr>
          <w:rFonts w:ascii="VillageII" w:eastAsia="VillageII" w:hAnsi="VillageII" w:cs="VillageII"/>
          <w:spacing w:val="-4"/>
          <w:sz w:val="4"/>
        </w:rPr>
      </w:pP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18.</w:t>
      </w:r>
      <w:r w:rsidRPr="006408BB">
        <w:rPr>
          <w:rFonts w:ascii="SutonnyMJ" w:eastAsia="SutonnyMJ" w:hAnsi="SutonnyMJ" w:cs="SutonnyMJ"/>
          <w:b/>
          <w:sz w:val="24"/>
        </w:rPr>
        <w:tab/>
        <w:t>D‡Ïk¨ Abymv‡i Pvcm„wóKvix †Mvôx‡K Kq fv‡M fvM Kiv hvq?</w:t>
      </w:r>
    </w:p>
    <w:p w:rsidR="00C67699" w:rsidRPr="00511E97" w:rsidRDefault="00C67699" w:rsidP="00C67699">
      <w:pPr>
        <w:tabs>
          <w:tab w:val="left" w:pos="360"/>
          <w:tab w:val="left" w:pos="2340"/>
          <w:tab w:val="left" w:pos="4320"/>
          <w:tab w:val="left" w:pos="6210"/>
          <w:tab w:val="left" w:pos="720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cuvP fv‡M</w:t>
      </w:r>
      <w:r w:rsidRPr="006408BB">
        <w:rPr>
          <w:rFonts w:ascii="SutonnyMJ" w:eastAsia="SutonnyMJ" w:hAnsi="SutonnyMJ" w:cs="SutonnyMJ"/>
          <w:sz w:val="24"/>
        </w:rPr>
        <w:tab/>
        <w:t>L. wZb fv‡M</w:t>
      </w:r>
      <w:r w:rsidRPr="006408BB">
        <w:rPr>
          <w:rFonts w:ascii="SutonnyMJ" w:eastAsia="SutonnyMJ" w:hAnsi="SutonnyMJ" w:cs="SutonnyMJ"/>
          <w:sz w:val="24"/>
        </w:rPr>
        <w:tab/>
      </w:r>
      <w:r w:rsidRPr="00511E97">
        <w:rPr>
          <w:rFonts w:ascii="SutonnyMJ" w:eastAsia="SutonnyMJ" w:hAnsi="SutonnyMJ" w:cs="SutonnyMJ"/>
          <w:sz w:val="24"/>
        </w:rPr>
        <w:t xml:space="preserve">M. </w:t>
      </w:r>
      <w:r w:rsidR="00511E97" w:rsidRPr="00511E97">
        <w:rPr>
          <w:rFonts w:ascii="SutonnyMJ" w:eastAsia="SutonnyMJ" w:hAnsi="SutonnyMJ" w:cs="SutonnyMJ"/>
          <w:sz w:val="24"/>
          <w:u w:val="single"/>
        </w:rPr>
        <w:t xml:space="preserve">`yB </w:t>
      </w:r>
      <w:r w:rsidRPr="00511E97">
        <w:rPr>
          <w:rFonts w:ascii="SutonnyMJ" w:eastAsia="SutonnyMJ" w:hAnsi="SutonnyMJ" w:cs="SutonnyMJ"/>
          <w:sz w:val="24"/>
          <w:u w:val="single"/>
        </w:rPr>
        <w:t>fv‡M</w:t>
      </w:r>
      <w:r w:rsidRPr="00511E97">
        <w:rPr>
          <w:rFonts w:ascii="SutonnyMJ" w:eastAsia="SutonnyMJ" w:hAnsi="SutonnyMJ" w:cs="SutonnyMJ"/>
          <w:sz w:val="24"/>
        </w:rPr>
        <w:tab/>
        <w:t xml:space="preserve">N. </w:t>
      </w:r>
      <w:r w:rsidR="00511E97" w:rsidRPr="00511E97">
        <w:rPr>
          <w:rFonts w:ascii="SutonnyMJ" w:eastAsia="SutonnyMJ" w:hAnsi="SutonnyMJ" w:cs="SutonnyMJ"/>
          <w:sz w:val="24"/>
        </w:rPr>
        <w:t xml:space="preserve">Pvi </w:t>
      </w:r>
      <w:r w:rsidRPr="00511E97">
        <w:rPr>
          <w:rFonts w:ascii="SutonnyMJ" w:eastAsia="SutonnyMJ" w:hAnsi="SutonnyMJ" w:cs="SutonnyMJ"/>
          <w:sz w:val="24"/>
        </w:rPr>
        <w:t>fv‡M</w:t>
      </w:r>
      <w:r w:rsidRPr="00511E97">
        <w:rPr>
          <w:rFonts w:ascii="SutonnyMJ" w:eastAsia="SutonnyMJ" w:hAnsi="SutonnyMJ" w:cs="SutonnyMJ"/>
          <w:sz w:val="24"/>
        </w:rPr>
        <w:tab/>
      </w:r>
      <w:r w:rsidR="00511E97" w:rsidRPr="00511E97">
        <w:rPr>
          <w:rFonts w:ascii="SutonnyMJ" w:eastAsia="SutonnyMJ" w:hAnsi="SutonnyMJ" w:cs="SutonnyMJ"/>
          <w:sz w:val="24"/>
        </w:rPr>
        <w:tab/>
      </w:r>
      <w:r w:rsidRPr="00511E97">
        <w:rPr>
          <w:rFonts w:ascii="SutonnyMJ" w:eastAsia="SutonnyMJ" w:hAnsi="SutonnyMJ" w:cs="SutonnyMJ"/>
          <w:b/>
          <w:sz w:val="24"/>
          <w:shd w:val="clear" w:color="auto" w:fill="000000"/>
        </w:rPr>
        <w:t>18:</w:t>
      </w:r>
      <w:r w:rsidRPr="00511E97">
        <w:rPr>
          <w:rFonts w:ascii="SutonnyMJ" w:eastAsia="SutonnyMJ" w:hAnsi="SutonnyMJ" w:cs="SutonnyMJ"/>
          <w:sz w:val="24"/>
          <w:shd w:val="clear" w:color="auto" w:fill="000000"/>
        </w:rPr>
        <w:t xml:space="preserve"> M</w:t>
      </w:r>
    </w:p>
    <w:p w:rsidR="00C67699" w:rsidRPr="006408BB" w:rsidRDefault="00C67699" w:rsidP="00C67699">
      <w:pPr>
        <w:tabs>
          <w:tab w:val="left" w:pos="360"/>
          <w:tab w:val="left" w:pos="2340"/>
          <w:tab w:val="left" w:pos="4320"/>
          <w:tab w:val="left" w:pos="6210"/>
          <w:tab w:val="left" w:pos="8100"/>
        </w:tabs>
        <w:ind w:left="360" w:hanging="360"/>
        <w:rPr>
          <w:rFonts w:ascii="VillageII" w:eastAsia="VillageII" w:hAnsi="VillageII" w:cs="VillageII"/>
          <w:spacing w:val="-4"/>
          <w:sz w:val="4"/>
        </w:rPr>
      </w:pP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19.</w:t>
      </w:r>
      <w:r w:rsidRPr="006408BB">
        <w:rPr>
          <w:rFonts w:ascii="SutonnyMJ" w:eastAsia="SutonnyMJ" w:hAnsi="SutonnyMJ" w:cs="SutonnyMJ"/>
          <w:b/>
          <w:sz w:val="24"/>
        </w:rPr>
        <w:tab/>
        <w:t>Pvc</w:t>
      </w:r>
      <w:r w:rsidR="00084AD2">
        <w:rPr>
          <w:rFonts w:ascii="SutonnyMJ" w:eastAsia="SutonnyMJ" w:hAnsi="SutonnyMJ" w:cs="SutonnyMJ"/>
          <w:b/>
          <w:sz w:val="24"/>
        </w:rPr>
        <w:t xml:space="preserve"> </w:t>
      </w:r>
      <w:r w:rsidRPr="006408BB">
        <w:rPr>
          <w:rFonts w:ascii="SutonnyMJ" w:eastAsia="SutonnyMJ" w:hAnsi="SutonnyMJ" w:cs="SutonnyMJ"/>
          <w:b/>
          <w:sz w:val="24"/>
        </w:rPr>
        <w:t>m„wóKvix †Mvôxmg~n‡K A¨vjgÛ I cvI‡qj KqwU †kÖwY‡Z wef³ K‡i‡Qb?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Qq</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Pvi</w:t>
      </w:r>
      <w:r w:rsidRPr="006408BB">
        <w:rPr>
          <w:rFonts w:ascii="SutonnyMJ" w:eastAsia="SutonnyMJ" w:hAnsi="SutonnyMJ" w:cs="SutonnyMJ"/>
          <w:sz w:val="24"/>
        </w:rPr>
        <w:tab/>
        <w:t>M. cuvP</w:t>
      </w:r>
      <w:r w:rsidRPr="006408BB">
        <w:rPr>
          <w:rFonts w:ascii="SutonnyMJ" w:eastAsia="SutonnyMJ" w:hAnsi="SutonnyMJ" w:cs="SutonnyMJ"/>
          <w:sz w:val="24"/>
        </w:rPr>
        <w:tab/>
        <w:t>N. wZb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19:</w:t>
      </w:r>
      <w:r w:rsidRPr="006408BB">
        <w:rPr>
          <w:rFonts w:ascii="SutonnyMJ" w:eastAsia="SutonnyMJ" w:hAnsi="SutonnyMJ" w:cs="SutonnyMJ"/>
          <w:sz w:val="24"/>
          <w:shd w:val="clear" w:color="auto" w:fill="000000"/>
        </w:rPr>
        <w:t xml:space="preserve"> L</w:t>
      </w:r>
    </w:p>
    <w:p w:rsidR="00C67699" w:rsidRPr="006408BB" w:rsidRDefault="00C67699" w:rsidP="00C67699">
      <w:pPr>
        <w:tabs>
          <w:tab w:val="left" w:pos="360"/>
          <w:tab w:val="left" w:pos="2340"/>
          <w:tab w:val="left" w:pos="4320"/>
          <w:tab w:val="left" w:pos="6210"/>
          <w:tab w:val="left" w:pos="8100"/>
        </w:tabs>
        <w:ind w:left="360" w:hanging="360"/>
        <w:rPr>
          <w:rFonts w:ascii="VillageII" w:eastAsia="VillageII" w:hAnsi="VillageII" w:cs="VillageII"/>
          <w:spacing w:val="-4"/>
          <w:sz w:val="4"/>
        </w:rPr>
      </w:pP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20.</w:t>
      </w:r>
      <w:r w:rsidRPr="006408BB">
        <w:rPr>
          <w:rFonts w:ascii="SutonnyMJ" w:eastAsia="SutonnyMJ" w:hAnsi="SutonnyMJ" w:cs="SutonnyMJ"/>
          <w:b/>
          <w:sz w:val="24"/>
        </w:rPr>
        <w:tab/>
        <w:t>Pvcm„wóKvix †Mvôx †Kvb ai‡bi e¨w³e‡M©i mgš^‡q MwVZ?</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‡emiKvwi e¨w³eM©‡`i wb‡q</w:t>
      </w:r>
      <w:r w:rsidRPr="006408BB">
        <w:rPr>
          <w:rFonts w:ascii="SutonnyMJ" w:eastAsia="SutonnyMJ" w:hAnsi="SutonnyMJ" w:cs="SutonnyMJ"/>
          <w:sz w:val="24"/>
        </w:rPr>
        <w:tab/>
        <w:t>L. gwš¿cwil‡`i m`m¨‡`i wb‡q</w:t>
      </w:r>
      <w:r w:rsidRPr="006408BB">
        <w:rPr>
          <w:rFonts w:ascii="SutonnyMJ" w:eastAsia="SutonnyMJ" w:hAnsi="SutonnyMJ" w:cs="SutonnyMJ"/>
          <w:sz w:val="24"/>
        </w:rPr>
        <w:tab/>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M. wePvi wefv‡Mi Kg©KZ©v‡`i wb‡q</w:t>
      </w:r>
      <w:r w:rsidRPr="006408BB">
        <w:rPr>
          <w:rFonts w:ascii="SutonnyMJ" w:eastAsia="SutonnyMJ" w:hAnsi="SutonnyMJ" w:cs="SutonnyMJ"/>
          <w:sz w:val="24"/>
        </w:rPr>
        <w:tab/>
        <w:t>N. cÖkvmwbK e¨w³eM©‡`i wb‡q</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20:</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ind w:left="360" w:hanging="360"/>
        <w:rPr>
          <w:rFonts w:ascii="VillageII" w:eastAsia="VillageII" w:hAnsi="VillageII" w:cs="VillageII"/>
          <w:spacing w:val="-4"/>
          <w:sz w:val="4"/>
        </w:rPr>
      </w:pP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21.</w:t>
      </w:r>
      <w:r w:rsidRPr="006408BB">
        <w:rPr>
          <w:rFonts w:ascii="SutonnyMJ" w:eastAsia="SutonnyMJ" w:hAnsi="SutonnyMJ" w:cs="SutonnyMJ"/>
          <w:b/>
          <w:sz w:val="24"/>
        </w:rPr>
        <w:tab/>
        <w:t>Pvcm„wóKvix †Mvôxi g~j jÿ¨ Kx?</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ivóªxq ¯^v_© D×vi</w:t>
      </w:r>
      <w:r w:rsidRPr="006408BB">
        <w:rPr>
          <w:rFonts w:ascii="SutonnyMJ" w:eastAsia="SutonnyMJ" w:hAnsi="SutonnyMJ" w:cs="SutonnyMJ"/>
          <w:sz w:val="24"/>
        </w:rPr>
        <w:tab/>
        <w:t>L. m¤úª`v‡qi ¯^v_© D×vi</w:t>
      </w:r>
      <w:r w:rsidRPr="006408BB">
        <w:rPr>
          <w:rFonts w:ascii="SutonnyMJ" w:eastAsia="SutonnyMJ" w:hAnsi="SutonnyMJ" w:cs="SutonnyMJ"/>
          <w:sz w:val="24"/>
        </w:rPr>
        <w:tab/>
        <w:t xml:space="preserve">M. </w:t>
      </w:r>
      <w:r w:rsidRPr="006408BB">
        <w:rPr>
          <w:rFonts w:ascii="SutonnyMJ" w:eastAsia="SutonnyMJ" w:hAnsi="SutonnyMJ" w:cs="SutonnyMJ"/>
          <w:sz w:val="24"/>
          <w:u w:val="single"/>
        </w:rPr>
        <w:t>‡Mvôx ¯^v_© D×vi</w:t>
      </w:r>
      <w:r w:rsidRPr="006408BB">
        <w:rPr>
          <w:rFonts w:ascii="SutonnyMJ" w:eastAsia="SutonnyMJ" w:hAnsi="SutonnyMJ" w:cs="SutonnyMJ"/>
          <w:sz w:val="24"/>
        </w:rPr>
        <w:tab/>
        <w:t>N. miKvwi ¯^v_© D×vi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21:</w:t>
      </w:r>
      <w:r w:rsidRPr="006408BB">
        <w:rPr>
          <w:rFonts w:ascii="SutonnyMJ" w:eastAsia="SutonnyMJ" w:hAnsi="SutonnyMJ" w:cs="SutonnyMJ"/>
          <w:sz w:val="24"/>
          <w:shd w:val="clear" w:color="auto" w:fill="000000"/>
        </w:rPr>
        <w:t xml:space="preserve"> M</w:t>
      </w:r>
    </w:p>
    <w:p w:rsidR="00C67699" w:rsidRPr="006408BB" w:rsidRDefault="00C67699" w:rsidP="00C67699">
      <w:pPr>
        <w:tabs>
          <w:tab w:val="left" w:pos="360"/>
          <w:tab w:val="left" w:pos="2340"/>
          <w:tab w:val="left" w:pos="4320"/>
          <w:tab w:val="left" w:pos="6210"/>
          <w:tab w:val="left" w:pos="8100"/>
        </w:tabs>
        <w:ind w:left="360" w:hanging="360"/>
        <w:rPr>
          <w:rFonts w:ascii="VillageII" w:eastAsia="VillageII" w:hAnsi="VillageII" w:cs="VillageII"/>
          <w:spacing w:val="-4"/>
          <w:sz w:val="4"/>
        </w:rPr>
      </w:pP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22.</w:t>
      </w:r>
      <w:r w:rsidRPr="006408BB">
        <w:rPr>
          <w:rFonts w:ascii="SutonnyMJ" w:eastAsia="SutonnyMJ" w:hAnsi="SutonnyMJ" w:cs="SutonnyMJ"/>
          <w:b/>
          <w:sz w:val="24"/>
        </w:rPr>
        <w:tab/>
        <w:t>miKvwi KvVv‡g</w:t>
      </w:r>
      <w:r w:rsidR="00084AD2">
        <w:rPr>
          <w:rFonts w:ascii="SutonnyMJ" w:eastAsia="SutonnyMJ" w:hAnsi="SutonnyMJ" w:cs="SutonnyMJ"/>
          <w:b/>
          <w:sz w:val="24"/>
        </w:rPr>
        <w:t>vi</w:t>
      </w:r>
      <w:r w:rsidRPr="006408BB">
        <w:rPr>
          <w:rFonts w:ascii="SutonnyMJ" w:eastAsia="SutonnyMJ" w:hAnsi="SutonnyMJ" w:cs="SutonnyMJ"/>
          <w:b/>
          <w:sz w:val="24"/>
        </w:rPr>
        <w:t xml:space="preserve"> evB‡i †_‡K wmÜvšÍ MÖnY cÖwµqv‡K cÖfvweZ K‡i ev Ki‡Z Pvq wb‡Pi †KvbwU?</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Pvcm„wóKvix †Mvôx</w:t>
      </w:r>
      <w:r w:rsidRPr="006408BB">
        <w:rPr>
          <w:rFonts w:ascii="SutonnyMJ" w:eastAsia="SutonnyMJ" w:hAnsi="SutonnyMJ" w:cs="SutonnyMJ"/>
          <w:sz w:val="24"/>
        </w:rPr>
        <w:tab/>
        <w:t>L. nvB‡KvU©</w:t>
      </w:r>
      <w:r w:rsidRPr="006408BB">
        <w:rPr>
          <w:rFonts w:ascii="SutonnyMJ" w:eastAsia="SutonnyMJ" w:hAnsi="SutonnyMJ" w:cs="SutonnyMJ"/>
          <w:sz w:val="24"/>
        </w:rPr>
        <w:tab/>
        <w:t>M. GbwRI</w:t>
      </w:r>
      <w:r w:rsidRPr="006408BB">
        <w:rPr>
          <w:rFonts w:ascii="SutonnyMJ" w:eastAsia="SutonnyMJ" w:hAnsi="SutonnyMJ" w:cs="SutonnyMJ"/>
          <w:sz w:val="24"/>
        </w:rPr>
        <w:tab/>
        <w:t>N. wbe©vPb Kwgkb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22:</w:t>
      </w:r>
      <w:r w:rsidRPr="006408BB">
        <w:rPr>
          <w:rFonts w:ascii="SutonnyMJ" w:eastAsia="SutonnyMJ" w:hAnsi="SutonnyMJ" w:cs="SutonnyMJ"/>
          <w:sz w:val="24"/>
          <w:shd w:val="clear" w:color="auto" w:fill="000000"/>
        </w:rPr>
        <w:t xml:space="preserve"> K</w:t>
      </w:r>
    </w:p>
    <w:p w:rsidR="00C67699" w:rsidRPr="006408BB" w:rsidRDefault="00C67699" w:rsidP="00C67699">
      <w:pPr>
        <w:tabs>
          <w:tab w:val="left" w:pos="360"/>
          <w:tab w:val="left" w:pos="2340"/>
          <w:tab w:val="left" w:pos="4320"/>
          <w:tab w:val="left" w:pos="6210"/>
          <w:tab w:val="left" w:pos="8100"/>
        </w:tabs>
        <w:ind w:left="360" w:hanging="360"/>
        <w:rPr>
          <w:rFonts w:ascii="VillageII" w:eastAsia="VillageII" w:hAnsi="VillageII" w:cs="VillageII"/>
          <w:spacing w:val="-4"/>
          <w:sz w:val="4"/>
        </w:rPr>
      </w:pP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lastRenderedPageBreak/>
        <w:t>23.</w:t>
      </w:r>
      <w:r w:rsidRPr="006408BB">
        <w:rPr>
          <w:rFonts w:ascii="SutonnyMJ" w:eastAsia="SutonnyMJ" w:hAnsi="SutonnyMJ" w:cs="SutonnyMJ"/>
          <w:b/>
          <w:sz w:val="24"/>
        </w:rPr>
        <w:tab/>
        <w:t>Dbœqbg~jK Pvcm„wóKvix †Mvôxmg~n Dbœqbg~jK Kvh©µ‡gi †ÿ‡Î Kx wn‡m‡e f~wgKv cvjb K‡i?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wjsK weªR</w:t>
      </w:r>
      <w:r w:rsidRPr="006408BB">
        <w:rPr>
          <w:rFonts w:ascii="SutonnyMJ" w:eastAsia="SutonnyMJ" w:hAnsi="SutonnyMJ" w:cs="SutonnyMJ"/>
          <w:sz w:val="24"/>
        </w:rPr>
        <w:tab/>
        <w:t xml:space="preserve">L. </w:t>
      </w:r>
      <w:r w:rsidRPr="006408BB">
        <w:rPr>
          <w:rFonts w:ascii="SutonnyMJ" w:eastAsia="SutonnyMJ" w:hAnsi="SutonnyMJ" w:cs="SutonnyMJ"/>
          <w:sz w:val="24"/>
          <w:u w:val="single"/>
        </w:rPr>
        <w:t>IqvP WM</w:t>
      </w:r>
      <w:r w:rsidRPr="006408BB">
        <w:rPr>
          <w:rFonts w:ascii="SutonnyMJ" w:eastAsia="SutonnyMJ" w:hAnsi="SutonnyMJ" w:cs="SutonnyMJ"/>
          <w:sz w:val="24"/>
        </w:rPr>
        <w:tab/>
        <w:t>M. IqvPg¨vb</w:t>
      </w:r>
      <w:r w:rsidRPr="006408BB">
        <w:rPr>
          <w:rFonts w:ascii="SutonnyMJ" w:eastAsia="SutonnyMJ" w:hAnsi="SutonnyMJ" w:cs="SutonnyMJ"/>
          <w:sz w:val="24"/>
        </w:rPr>
        <w:tab/>
        <w:t>N. Ifviwmqvi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23:</w:t>
      </w:r>
      <w:r w:rsidRPr="006408BB">
        <w:rPr>
          <w:rFonts w:ascii="SutonnyMJ" w:eastAsia="SutonnyMJ" w:hAnsi="SutonnyMJ" w:cs="SutonnyMJ"/>
          <w:sz w:val="24"/>
          <w:shd w:val="clear" w:color="auto" w:fill="000000"/>
        </w:rPr>
        <w:t xml:space="preserve"> L</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24.</w:t>
      </w:r>
      <w:r w:rsidRPr="006408BB">
        <w:rPr>
          <w:rFonts w:ascii="SutonnyMJ" w:eastAsia="SutonnyMJ" w:hAnsi="SutonnyMJ" w:cs="SutonnyMJ"/>
          <w:b/>
          <w:sz w:val="24"/>
        </w:rPr>
        <w:tab/>
        <w:t>BD‡iv‡ci †`k f¨vwUKv‡b †Kv‡bv ivR‰bwZK `j †bB| †Kvb †`kwUi m‡½ f¨vwUKv‡bi wgj i‡q‡Q?</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evsjv‡`k</w:t>
      </w:r>
      <w:r w:rsidRPr="006408BB">
        <w:rPr>
          <w:rFonts w:ascii="SutonnyMJ" w:eastAsia="SutonnyMJ" w:hAnsi="SutonnyMJ" w:cs="SutonnyMJ"/>
          <w:sz w:val="24"/>
        </w:rPr>
        <w:tab/>
        <w:t>L. Mvq</w:t>
      </w:r>
      <w:r w:rsidR="00084AD2">
        <w:rPr>
          <w:rFonts w:ascii="SutonnyMJ" w:eastAsia="SutonnyMJ" w:hAnsi="SutonnyMJ" w:cs="SutonnyMJ"/>
          <w:sz w:val="24"/>
        </w:rPr>
        <w:t>v</w:t>
      </w:r>
      <w:r w:rsidRPr="006408BB">
        <w:rPr>
          <w:rFonts w:ascii="SutonnyMJ" w:eastAsia="SutonnyMJ" w:hAnsi="SutonnyMJ" w:cs="SutonnyMJ"/>
          <w:sz w:val="24"/>
        </w:rPr>
        <w:t>bv</w:t>
      </w:r>
      <w:r w:rsidRPr="006408BB">
        <w:rPr>
          <w:rFonts w:ascii="SutonnyMJ" w:eastAsia="SutonnyMJ" w:hAnsi="SutonnyMJ" w:cs="SutonnyMJ"/>
          <w:sz w:val="24"/>
        </w:rPr>
        <w:tab/>
        <w:t>M. †mŠw` Avie</w:t>
      </w:r>
      <w:r w:rsidRPr="006408BB">
        <w:rPr>
          <w:rFonts w:ascii="SutonnyMJ" w:eastAsia="SutonnyMJ" w:hAnsi="SutonnyMJ" w:cs="SutonnyMJ"/>
          <w:sz w:val="24"/>
        </w:rPr>
        <w:tab/>
        <w:t>N. cvwK¯Ívb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24:</w:t>
      </w:r>
      <w:r w:rsidRPr="006408BB">
        <w:rPr>
          <w:rFonts w:ascii="SutonnyMJ" w:eastAsia="SutonnyMJ" w:hAnsi="SutonnyMJ" w:cs="SutonnyMJ"/>
          <w:sz w:val="24"/>
          <w:shd w:val="clear" w:color="auto" w:fill="000000"/>
        </w:rPr>
        <w:t xml:space="preserve"> M</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25.</w:t>
      </w:r>
      <w:r w:rsidRPr="006408BB">
        <w:rPr>
          <w:rFonts w:ascii="SutonnyMJ" w:eastAsia="SutonnyMJ" w:hAnsi="SutonnyMJ" w:cs="SutonnyMJ"/>
          <w:b/>
          <w:sz w:val="24"/>
        </w:rPr>
        <w:tab/>
        <w:t>wbqgZvwš¿K ivRZš¿ cÖPwjZ i‡q‡Q-</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hy³iv‡óª</w:t>
      </w:r>
      <w:r w:rsidRPr="006408BB">
        <w:rPr>
          <w:rFonts w:ascii="SutonnyMJ" w:eastAsia="SutonnyMJ" w:hAnsi="SutonnyMJ" w:cs="SutonnyMJ"/>
          <w:sz w:val="24"/>
        </w:rPr>
        <w:tab/>
        <w:t>L. †mŠw` Avi‡e</w:t>
      </w:r>
      <w:r w:rsidRPr="006408BB">
        <w:rPr>
          <w:rFonts w:ascii="SutonnyMJ" w:eastAsia="SutonnyMJ" w:hAnsi="SutonnyMJ" w:cs="SutonnyMJ"/>
          <w:sz w:val="24"/>
        </w:rPr>
        <w:tab/>
        <w:t>M. hy³iv‡R¨</w:t>
      </w:r>
      <w:r w:rsidRPr="006408BB">
        <w:rPr>
          <w:rFonts w:ascii="SutonnyMJ" w:eastAsia="SutonnyMJ" w:hAnsi="SutonnyMJ" w:cs="SutonnyMJ"/>
          <w:sz w:val="24"/>
        </w:rPr>
        <w:tab/>
        <w:t>N. Px‡b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25:</w:t>
      </w:r>
      <w:r w:rsidRPr="006408BB">
        <w:rPr>
          <w:rFonts w:ascii="SutonnyMJ" w:eastAsia="SutonnyMJ" w:hAnsi="SutonnyMJ" w:cs="SutonnyMJ"/>
          <w:sz w:val="24"/>
          <w:shd w:val="clear" w:color="auto" w:fill="000000"/>
        </w:rPr>
        <w:t xml:space="preserve"> M</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26.</w:t>
      </w:r>
      <w:r w:rsidRPr="006408BB">
        <w:rPr>
          <w:rFonts w:ascii="SutonnyMJ" w:eastAsia="SutonnyMJ" w:hAnsi="SutonnyMJ" w:cs="SutonnyMJ"/>
          <w:b/>
          <w:sz w:val="24"/>
        </w:rPr>
        <w:tab/>
        <w:t>†KvbwU cÖZ¨ÿ MYZvwš¿K c×wZ?</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cÖKvk¨ †fvU`vb</w:t>
      </w:r>
      <w:r w:rsidRPr="006408BB">
        <w:rPr>
          <w:rFonts w:ascii="SutonnyMJ" w:eastAsia="SutonnyMJ" w:hAnsi="SutonnyMJ" w:cs="SutonnyMJ"/>
          <w:sz w:val="24"/>
        </w:rPr>
        <w:tab/>
        <w:t>L. †Mvc‡b †fvU`vb</w:t>
      </w:r>
      <w:r w:rsidRPr="006408BB">
        <w:rPr>
          <w:rFonts w:ascii="SutonnyMJ" w:eastAsia="SutonnyMJ" w:hAnsi="SutonnyMJ" w:cs="SutonnyMJ"/>
          <w:sz w:val="24"/>
        </w:rPr>
        <w:tab/>
        <w:t>M</w:t>
      </w:r>
      <w:r w:rsidRPr="006408BB">
        <w:rPr>
          <w:rFonts w:ascii="SutonnyMJ" w:eastAsia="SutonnyMJ" w:hAnsi="SutonnyMJ" w:cs="SutonnyMJ"/>
          <w:spacing w:val="-8"/>
          <w:sz w:val="24"/>
        </w:rPr>
        <w:t>. KvM‡R wj‡L †fvU `vb</w:t>
      </w:r>
      <w:r w:rsidRPr="006408BB">
        <w:rPr>
          <w:rFonts w:ascii="SutonnyMJ" w:eastAsia="SutonnyMJ" w:hAnsi="SutonnyMJ" w:cs="SutonnyMJ"/>
          <w:sz w:val="24"/>
        </w:rPr>
        <w:tab/>
        <w:t>N. MY‡fvU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26:</w:t>
      </w:r>
      <w:r w:rsidRPr="006408BB">
        <w:rPr>
          <w:rFonts w:ascii="SutonnyMJ" w:eastAsia="SutonnyMJ" w:hAnsi="SutonnyMJ" w:cs="SutonnyMJ"/>
          <w:sz w:val="24"/>
          <w:shd w:val="clear" w:color="auto" w:fill="000000"/>
        </w:rPr>
        <w:t xml:space="preserve"> L</w:t>
      </w:r>
    </w:p>
    <w:p w:rsidR="00C67699" w:rsidRPr="006408BB" w:rsidRDefault="00C67699" w:rsidP="000E1065">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40"/>
          <w:shd w:val="clear" w:color="auto" w:fill="000000"/>
        </w:rPr>
      </w:pPr>
      <w:r w:rsidRPr="006408BB">
        <w:rPr>
          <w:rFonts w:ascii="SutonnyMJ" w:eastAsia="SutonnyMJ" w:hAnsi="SutonnyMJ" w:cs="SutonnyMJ"/>
          <w:b/>
          <w:sz w:val="40"/>
        </w:rPr>
        <w:t>Aa¨vq- 08</w:t>
      </w:r>
    </w:p>
    <w:p w:rsidR="00C67699" w:rsidRPr="006408BB" w:rsidRDefault="00C67699" w:rsidP="000E1065">
      <w:pPr>
        <w:shd w:val="clear" w:color="auto" w:fill="BFBFBF" w:themeFill="background1" w:themeFillShade="BF"/>
        <w:tabs>
          <w:tab w:val="left" w:pos="360"/>
          <w:tab w:val="left" w:pos="2340"/>
          <w:tab w:val="left" w:pos="4320"/>
          <w:tab w:val="left" w:pos="6210"/>
          <w:tab w:val="left" w:pos="8100"/>
        </w:tabs>
        <w:ind w:left="360" w:hanging="360"/>
        <w:jc w:val="center"/>
        <w:rPr>
          <w:rFonts w:ascii="SutonnyMJ" w:eastAsia="SutonnyMJ" w:hAnsi="SutonnyMJ" w:cs="SutonnyMJ"/>
          <w:b/>
          <w:sz w:val="42"/>
          <w:shd w:val="clear" w:color="auto" w:fill="000000"/>
        </w:rPr>
      </w:pPr>
      <w:r w:rsidRPr="006408BB">
        <w:rPr>
          <w:rFonts w:ascii="SutonnyMJ" w:eastAsia="SutonnyMJ" w:hAnsi="SutonnyMJ" w:cs="SutonnyMJ"/>
          <w:b/>
          <w:sz w:val="36"/>
        </w:rPr>
        <w:t>evsjv‡`‡ki  miKvi e¨e¯’v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6"/>
          <w:szCs w:val="26"/>
        </w:rPr>
        <w:t>wewmGm wm‡jevm:</w:t>
      </w:r>
      <w:r w:rsidRPr="006408BB">
        <w:rPr>
          <w:rFonts w:ascii="SutonnyMJ" w:eastAsia="SutonnyMJ" w:hAnsi="SutonnyMJ" w:cs="SutonnyMJ"/>
          <w:b/>
          <w:sz w:val="24"/>
        </w:rPr>
        <w:tab/>
      </w:r>
    </w:p>
    <w:p w:rsidR="00C67699" w:rsidRPr="000344FF"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0344FF">
        <w:rPr>
          <w:rFonts w:ascii="SutonnyMJ" w:eastAsia="SutonnyMJ" w:hAnsi="SutonnyMJ" w:cs="SutonnyMJ"/>
          <w:sz w:val="24"/>
        </w:rPr>
        <w:t xml:space="preserve">AvBb, kvmb I wePvi wefvMmg~n, AvBb cÖYqb, bxwZ wba©viY, RvZxq I ¯’vbxq ch©v‡qi cÖkvmwbK e¨e¯’vcbv KvVv‡gv, cÖkvmwbK </w:t>
      </w:r>
      <w:r w:rsidR="00084AD2">
        <w:rPr>
          <w:rFonts w:ascii="SutonnyMJ" w:eastAsia="SutonnyMJ" w:hAnsi="SutonnyMJ" w:cs="SutonnyMJ"/>
          <w:sz w:val="24"/>
        </w:rPr>
        <w:t>cyb</w:t>
      </w:r>
      <w:r w:rsidRPr="000344FF">
        <w:rPr>
          <w:rFonts w:ascii="SutonnyMJ" w:eastAsia="SutonnyMJ" w:hAnsi="SutonnyMJ" w:cs="SutonnyMJ"/>
          <w:sz w:val="24"/>
        </w:rPr>
        <w:t>we©b¨vm I ms¯‹vi|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rPr>
      </w:pPr>
      <w:r w:rsidRPr="006408BB">
        <w:rPr>
          <w:rFonts w:ascii="SutonnyMJ" w:eastAsia="SutonnyMJ" w:hAnsi="SutonnyMJ" w:cs="SutonnyMJ"/>
          <w:b/>
          <w:sz w:val="26"/>
        </w:rPr>
        <w:t>wb‡`©kbv: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8"/>
          <w:szCs w:val="12"/>
        </w:rPr>
      </w:pP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6"/>
          <w:szCs w:val="26"/>
        </w:rPr>
      </w:pPr>
      <w:r w:rsidRPr="006408BB">
        <w:rPr>
          <w:rFonts w:ascii="SutonnyMJ" w:eastAsia="SutonnyMJ" w:hAnsi="SutonnyMJ" w:cs="SutonnyMJ"/>
          <w:b/>
          <w:sz w:val="26"/>
          <w:szCs w:val="26"/>
          <w:shd w:val="clear" w:color="auto" w:fill="000000" w:themeFill="text1"/>
        </w:rPr>
        <w:t>weMZ wewmGm cÖkœ:</w:t>
      </w:r>
    </w:p>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evsjv‡`‡ki cÖ_g RvZxq msm‡`i wbe©vPb nq- (40Zg)</w:t>
      </w:r>
    </w:p>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24"/>
          <w:shd w:val="clear" w:color="auto" w:fill="000000"/>
        </w:rPr>
      </w:pPr>
      <w:r w:rsidRPr="006408BB">
        <w:rPr>
          <w:rFonts w:ascii="SutonnyMJ" w:eastAsia="SutonnyMJ" w:hAnsi="SutonnyMJ" w:cs="SutonnyMJ"/>
          <w:sz w:val="24"/>
        </w:rPr>
        <w:tab/>
        <w:t>K</w:t>
      </w:r>
      <w:r w:rsidRPr="006408BB">
        <w:rPr>
          <w:rFonts w:cs="Calibri"/>
          <w:sz w:val="24"/>
        </w:rPr>
        <w:t xml:space="preserve">. </w:t>
      </w:r>
      <w:r w:rsidRPr="006408BB">
        <w:rPr>
          <w:rFonts w:ascii="SutonnyMJ" w:eastAsia="SutonnyMJ" w:hAnsi="SutonnyMJ" w:cs="SutonnyMJ"/>
          <w:sz w:val="24"/>
        </w:rPr>
        <w:t>7 †deªæqvwi, 1973</w:t>
      </w:r>
      <w:r w:rsidRPr="006408BB">
        <w:rPr>
          <w:rFonts w:cs="Calibri"/>
          <w:sz w:val="24"/>
        </w:rPr>
        <w:tab/>
      </w:r>
      <w:r w:rsidRPr="006408BB">
        <w:rPr>
          <w:rFonts w:ascii="SutonnyMJ" w:eastAsia="SutonnyMJ" w:hAnsi="SutonnyMJ" w:cs="SutonnyMJ"/>
          <w:sz w:val="24"/>
        </w:rPr>
        <w:t>L</w:t>
      </w:r>
      <w:r w:rsidRPr="006408BB">
        <w:rPr>
          <w:rFonts w:cs="Calibri"/>
          <w:sz w:val="24"/>
        </w:rPr>
        <w:t xml:space="preserve">. </w:t>
      </w:r>
      <w:r w:rsidRPr="006408BB">
        <w:rPr>
          <w:rFonts w:ascii="SutonnyMJ" w:eastAsia="SutonnyMJ" w:hAnsi="SutonnyMJ" w:cs="SutonnyMJ"/>
          <w:sz w:val="24"/>
        </w:rPr>
        <w:t>7 Rvbyqvwi, 1973</w:t>
      </w:r>
      <w:r w:rsidRPr="006408BB">
        <w:rPr>
          <w:rFonts w:ascii="SutonnyMJ" w:eastAsia="SutonnyMJ" w:hAnsi="SutonnyMJ" w:cs="SutonnyMJ"/>
          <w:sz w:val="24"/>
        </w:rPr>
        <w:tab/>
      </w:r>
      <w:r w:rsidRPr="006408BB">
        <w:rPr>
          <w:rFonts w:ascii="SutonnyMJ" w:eastAsia="SutonnyMJ" w:hAnsi="SutonnyMJ" w:cs="SutonnyMJ"/>
          <w:sz w:val="24"/>
          <w:u w:val="single"/>
        </w:rPr>
        <w:t>M</w:t>
      </w:r>
      <w:r w:rsidRPr="006408BB">
        <w:rPr>
          <w:rFonts w:cs="Calibri"/>
          <w:sz w:val="24"/>
          <w:u w:val="single"/>
        </w:rPr>
        <w:t xml:space="preserve">. </w:t>
      </w:r>
      <w:r w:rsidRPr="006408BB">
        <w:rPr>
          <w:rFonts w:ascii="SutonnyMJ" w:eastAsia="SutonnyMJ" w:hAnsi="SutonnyMJ" w:cs="SutonnyMJ"/>
          <w:sz w:val="24"/>
          <w:u w:val="single"/>
        </w:rPr>
        <w:t>7 gvP©, 1973</w:t>
      </w:r>
      <w:r w:rsidRPr="006408BB">
        <w:rPr>
          <w:rFonts w:ascii="SutonnyMJ" w:eastAsia="SutonnyMJ" w:hAnsi="SutonnyMJ" w:cs="SutonnyMJ"/>
          <w:sz w:val="24"/>
        </w:rPr>
        <w:tab/>
        <w:t>N</w:t>
      </w:r>
      <w:r w:rsidRPr="006408BB">
        <w:rPr>
          <w:rFonts w:cs="Calibri"/>
          <w:sz w:val="24"/>
        </w:rPr>
        <w:t xml:space="preserve">. </w:t>
      </w:r>
      <w:r w:rsidRPr="006408BB">
        <w:rPr>
          <w:rFonts w:ascii="SutonnyMJ" w:eastAsia="SutonnyMJ" w:hAnsi="SutonnyMJ" w:cs="SutonnyMJ"/>
          <w:sz w:val="24"/>
        </w:rPr>
        <w:t>7 GwcÖj, 1973</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 M</w:t>
      </w:r>
    </w:p>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24"/>
          <w:shd w:val="clear" w:color="auto" w:fill="000000"/>
        </w:rPr>
      </w:pPr>
      <w:r w:rsidRPr="006408BB">
        <w:rPr>
          <w:rFonts w:ascii="SutonnyMJ" w:eastAsia="SutonnyMJ" w:hAnsi="SutonnyMJ" w:cs="SutonnyMJ"/>
          <w:b/>
          <w:sz w:val="24"/>
        </w:rPr>
        <w:tab/>
        <w:t>e¨vL¨v:</w:t>
      </w:r>
      <w:r w:rsidR="00084AD2">
        <w:rPr>
          <w:rFonts w:ascii="SutonnyMJ" w:eastAsia="SutonnyMJ" w:hAnsi="SutonnyMJ" w:cs="SutonnyMJ"/>
          <w:i/>
          <w:sz w:val="24"/>
        </w:rPr>
        <w:t>¯^vaxb evsjv‡`‡k cÖ_g RvZxq msm</w:t>
      </w:r>
      <w:r w:rsidRPr="006408BB">
        <w:rPr>
          <w:rFonts w:ascii="SutonnyMJ" w:eastAsia="SutonnyMJ" w:hAnsi="SutonnyMJ" w:cs="SutonnyMJ"/>
          <w:i/>
          <w:sz w:val="24"/>
        </w:rPr>
        <w:t>` wbe©vPb AbywôZ nq 7 gvP© 1973| wØZxq msm` wbe©vPb AbywôZ</w:t>
      </w:r>
      <w:r w:rsidR="00084AD2">
        <w:rPr>
          <w:rFonts w:ascii="SutonnyMJ" w:eastAsia="SutonnyMJ" w:hAnsi="SutonnyMJ" w:cs="SutonnyMJ"/>
          <w:i/>
          <w:sz w:val="24"/>
        </w:rPr>
        <w:t xml:space="preserve"> nq 1979 mv‡j| Avi me©‡kl GKv`k</w:t>
      </w:r>
      <w:r w:rsidRPr="006408BB">
        <w:rPr>
          <w:rFonts w:ascii="SutonnyMJ" w:eastAsia="SutonnyMJ" w:hAnsi="SutonnyMJ" w:cs="SutonnyMJ"/>
          <w:i/>
          <w:sz w:val="24"/>
        </w:rPr>
        <w:t>Zg RvZxq wbe©vPb AbywôZ nq 30 wW‡m¤^i 2018</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cÖRvZ‡š¿i wbe©vnx ÿgZv Kvi KZ©„‡Z¡ cÖhy³ nq? (39Zg)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 xml:space="preserve">K. </w:t>
      </w:r>
      <w:r w:rsidRPr="006408BB">
        <w:rPr>
          <w:rFonts w:ascii="SutonnyMJ" w:eastAsia="SutonnyMJ" w:hAnsi="SutonnyMJ" w:cs="SutonnyMJ"/>
          <w:sz w:val="24"/>
          <w:u w:val="single"/>
        </w:rPr>
        <w:t>cÖavbgš¿x</w:t>
      </w:r>
      <w:r w:rsidRPr="006408BB">
        <w:rPr>
          <w:rFonts w:ascii="SutonnyMJ" w:eastAsia="SutonnyMJ" w:hAnsi="SutonnyMJ" w:cs="SutonnyMJ"/>
          <w:sz w:val="24"/>
        </w:rPr>
        <w:tab/>
        <w:t>L. ivóªcwZ</w:t>
      </w:r>
      <w:r w:rsidRPr="006408BB">
        <w:rPr>
          <w:rFonts w:ascii="SutonnyMJ" w:eastAsia="SutonnyMJ" w:hAnsi="SutonnyMJ" w:cs="SutonnyMJ"/>
          <w:sz w:val="24"/>
        </w:rPr>
        <w:tab/>
        <w:t>M. gš¿x</w:t>
      </w:r>
      <w:r w:rsidRPr="006408BB">
        <w:rPr>
          <w:rFonts w:ascii="SutonnyMJ" w:eastAsia="SutonnyMJ" w:hAnsi="SutonnyMJ" w:cs="SutonnyMJ"/>
          <w:sz w:val="24"/>
        </w:rPr>
        <w:tab/>
        <w:t>N. mwPe</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 K</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b/>
          <w:sz w:val="24"/>
          <w:shd w:val="clear" w:color="auto" w:fill="FFFFFF" w:themeFill="background1"/>
        </w:rPr>
        <w:tab/>
      </w:r>
      <w:r w:rsidRPr="006408BB">
        <w:rPr>
          <w:rFonts w:ascii="SutonnyMJ" w:eastAsia="SutonnyMJ" w:hAnsi="SutonnyMJ" w:cs="SutonnyMJ"/>
          <w:b/>
          <w:sz w:val="24"/>
        </w:rPr>
        <w:t xml:space="preserve">e¨vL¨v: </w:t>
      </w:r>
      <w:r w:rsidRPr="006408BB">
        <w:rPr>
          <w:rFonts w:ascii="SutonnyMJ" w:eastAsia="SutonnyMJ" w:hAnsi="SutonnyMJ" w:cs="SutonnyMJ"/>
          <w:i/>
          <w:sz w:val="24"/>
        </w:rPr>
        <w:t>miKvi †h‡Kvb Kv‡Ri Rb¨ hLb</w:t>
      </w:r>
      <w:r w:rsidR="00084AD2">
        <w:rPr>
          <w:rFonts w:ascii="SutonnyMJ" w:eastAsia="SutonnyMJ" w:hAnsi="SutonnyMJ" w:cs="SutonnyMJ"/>
          <w:i/>
          <w:sz w:val="24"/>
        </w:rPr>
        <w:t xml:space="preserve"> </w:t>
      </w:r>
      <w:r w:rsidRPr="006408BB">
        <w:rPr>
          <w:rFonts w:ascii="SutonnyMJ" w:eastAsia="SutonnyMJ" w:hAnsi="SutonnyMJ" w:cs="SutonnyMJ"/>
          <w:i/>
          <w:sz w:val="24"/>
        </w:rPr>
        <w:t>RbMb KZ©„K wbe©vwPZ AvBb cwil‡`i Kv‡Q `vqx _v‡K ZLb Zv‡K cÖRvZš¿</w:t>
      </w:r>
      <w:r w:rsidRPr="006408BB">
        <w:rPr>
          <w:rFonts w:ascii="SutonnyMJ" w:eastAsia="SutonnyMJ" w:hAnsi="SutonnyMJ" w:cs="SutonnyMJ"/>
          <w:sz w:val="24"/>
        </w:rPr>
        <w:t xml:space="preserve"> ivóªe¨e¯’v ejv nq| gš¿xcwil` kvwmZ ivóªe¨e¯’vq cÖRvZ‡š¿i wbe©vnx ÿgZv cÖavbgš¿x</w:t>
      </w:r>
      <w:r w:rsidR="00084AD2">
        <w:rPr>
          <w:rFonts w:ascii="SutonnyMJ" w:eastAsia="SutonnyMJ" w:hAnsi="SutonnyMJ" w:cs="SutonnyMJ"/>
          <w:sz w:val="24"/>
        </w:rPr>
        <w:t>i</w:t>
      </w:r>
      <w:r w:rsidRPr="006408BB">
        <w:rPr>
          <w:rFonts w:ascii="SutonnyMJ" w:eastAsia="SutonnyMJ" w:hAnsi="SutonnyMJ" w:cs="SutonnyMJ"/>
          <w:sz w:val="24"/>
        </w:rPr>
        <w:t xml:space="preserve"> KZ„©‡Z¡ cÖhy³ nq|</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evsjv‡`‡ki cÖavbgš¿xi nevi b~¨bZg eqm KZ? (39Zg)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35 eQi</w:t>
      </w:r>
      <w:r w:rsidRPr="006408BB">
        <w:rPr>
          <w:rFonts w:ascii="SutonnyMJ" w:eastAsia="SutonnyMJ" w:hAnsi="SutonnyMJ" w:cs="SutonnyMJ"/>
          <w:sz w:val="24"/>
        </w:rPr>
        <w:tab/>
      </w:r>
      <w:r w:rsidRPr="006408BB">
        <w:rPr>
          <w:rFonts w:ascii="SutonnyMJ" w:eastAsia="SutonnyMJ" w:hAnsi="SutonnyMJ" w:cs="SutonnyMJ"/>
          <w:sz w:val="24"/>
          <w:u w:val="single"/>
        </w:rPr>
        <w:t>L. 25 eQi</w:t>
      </w:r>
      <w:r w:rsidRPr="006408BB">
        <w:rPr>
          <w:rFonts w:ascii="SutonnyMJ" w:eastAsia="SutonnyMJ" w:hAnsi="SutonnyMJ" w:cs="SutonnyMJ"/>
          <w:sz w:val="24"/>
        </w:rPr>
        <w:tab/>
        <w:t>M. 20 eQi</w:t>
      </w:r>
      <w:r w:rsidRPr="006408BB">
        <w:rPr>
          <w:rFonts w:ascii="SutonnyMJ" w:eastAsia="SutonnyMJ" w:hAnsi="SutonnyMJ" w:cs="SutonnyMJ"/>
          <w:sz w:val="24"/>
        </w:rPr>
        <w:tab/>
        <w:t>N. 30 eQi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 L</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b/>
          <w:sz w:val="24"/>
          <w:shd w:val="clear" w:color="auto" w:fill="FFFFFF" w:themeFill="background1"/>
        </w:rPr>
        <w:tab/>
      </w:r>
      <w:r w:rsidRPr="006408BB">
        <w:rPr>
          <w:rFonts w:ascii="SutonnyMJ" w:eastAsia="SutonnyMJ" w:hAnsi="SutonnyMJ" w:cs="SutonnyMJ"/>
          <w:b/>
          <w:sz w:val="24"/>
        </w:rPr>
        <w:t xml:space="preserve">e¨vL¨v: </w:t>
      </w:r>
      <w:r w:rsidRPr="006408BB">
        <w:rPr>
          <w:rFonts w:ascii="SutonnyMJ" w:eastAsia="SutonnyMJ" w:hAnsi="SutonnyMJ" w:cs="SutonnyMJ"/>
          <w:i/>
          <w:sz w:val="24"/>
        </w:rPr>
        <w:t>evsjv‡`‡ki cÖavbgš¿x‡K msL¨vMwiô `‡ji m`m¨ wn‡m‡e mvsm` wbe©vwPZ n‡Z nq| Avi msweav‡bi 66(1) Aby‡”Q` Abymv‡i msm` wbe©vPb Ki‡Z n‡j b~¨bZg eqm 25 eQi eqm n‡Z n‡e| †mB m~Î a‡i evsjv‡`‡ki cÖavbgš¿xi eqm b~¨bZg 25 eQi nIqv eva¨Zvg~jK|</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†KvbwU ¯’vbxq miKvi bq? (38Zg)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†cŠimfv</w:t>
      </w:r>
      <w:r w:rsidRPr="006408BB">
        <w:rPr>
          <w:rFonts w:ascii="SutonnyMJ" w:eastAsia="SutonnyMJ" w:hAnsi="SutonnyMJ" w:cs="SutonnyMJ"/>
          <w:sz w:val="24"/>
        </w:rPr>
        <w:tab/>
      </w:r>
      <w:r w:rsidRPr="006408BB">
        <w:rPr>
          <w:rFonts w:ascii="SutonnyMJ" w:eastAsia="SutonnyMJ" w:hAnsi="SutonnyMJ" w:cs="SutonnyMJ"/>
          <w:sz w:val="24"/>
          <w:u w:val="single"/>
        </w:rPr>
        <w:t>L. cjøx we`¨yr</w:t>
      </w:r>
      <w:r w:rsidRPr="006408BB">
        <w:rPr>
          <w:rFonts w:ascii="SutonnyMJ" w:eastAsia="SutonnyMJ" w:hAnsi="SutonnyMJ" w:cs="SutonnyMJ"/>
          <w:sz w:val="24"/>
        </w:rPr>
        <w:tab/>
        <w:t>M. wmwU K‡c©v‡ikb</w:t>
      </w:r>
      <w:r w:rsidRPr="006408BB">
        <w:rPr>
          <w:rFonts w:ascii="SutonnyMJ" w:eastAsia="SutonnyMJ" w:hAnsi="SutonnyMJ" w:cs="SutonnyMJ"/>
          <w:sz w:val="24"/>
        </w:rPr>
        <w:tab/>
        <w:t>N. Dc‡Rjv cwil`</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 L</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ab/>
        <w:t>e¨vL¨v:</w:t>
      </w:r>
      <w:r w:rsidRPr="006408BB">
        <w:rPr>
          <w:rFonts w:ascii="SutonnyMJ" w:eastAsia="SutonnyMJ" w:hAnsi="SutonnyMJ" w:cs="SutonnyMJ"/>
          <w:i/>
          <w:sz w:val="24"/>
        </w:rPr>
        <w:t>BDwbqb cwil`, Dc‡Rjv cwil` I †Rjv cwil` n‡jv MÖvg¨ ¯’vbxq miKvi; Avi †cŠimfv I wmwU K‡c©v‡ikb n‡jv kû‡i AÂ‡ji ¯’vbxq miKvi|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AvBb cÖYq‡bi ÿgZvÑ (38Zg)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AvBb gš¿Yvj‡qi</w:t>
      </w:r>
      <w:r w:rsidRPr="006408BB">
        <w:rPr>
          <w:rFonts w:ascii="SutonnyMJ" w:eastAsia="SutonnyMJ" w:hAnsi="SutonnyMJ" w:cs="SutonnyMJ"/>
          <w:sz w:val="24"/>
        </w:rPr>
        <w:tab/>
        <w:t>L. ivóªcwZi</w:t>
      </w:r>
      <w:r w:rsidRPr="006408BB">
        <w:rPr>
          <w:rFonts w:ascii="SutonnyMJ" w:eastAsia="SutonnyMJ" w:hAnsi="SutonnyMJ" w:cs="SutonnyMJ"/>
          <w:sz w:val="24"/>
        </w:rPr>
        <w:tab/>
        <w:t>M. w¯úKv‡ii</w:t>
      </w:r>
      <w:r w:rsidRPr="006408BB">
        <w:rPr>
          <w:rFonts w:ascii="SutonnyMJ" w:eastAsia="SutonnyMJ" w:hAnsi="SutonnyMJ" w:cs="SutonnyMJ"/>
          <w:sz w:val="24"/>
        </w:rPr>
        <w:tab/>
      </w:r>
      <w:r w:rsidRPr="006408BB">
        <w:rPr>
          <w:rFonts w:ascii="SutonnyMJ" w:eastAsia="SutonnyMJ" w:hAnsi="SutonnyMJ" w:cs="SutonnyMJ"/>
          <w:sz w:val="24"/>
          <w:u w:val="single"/>
        </w:rPr>
        <w:t>N. RvZxq msm‡`i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 N</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i/>
          <w:sz w:val="24"/>
        </w:rPr>
      </w:pPr>
      <w:r w:rsidRPr="006408BB">
        <w:rPr>
          <w:rFonts w:ascii="SutonnyMJ" w:eastAsia="SutonnyMJ" w:hAnsi="SutonnyMJ" w:cs="SutonnyMJ"/>
          <w:b/>
          <w:sz w:val="24"/>
        </w:rPr>
        <w:tab/>
        <w:t>e¨vL¨v:</w:t>
      </w:r>
      <w:r w:rsidRPr="006408BB">
        <w:rPr>
          <w:rFonts w:ascii="SutonnyMJ" w:eastAsia="SutonnyMJ" w:hAnsi="SutonnyMJ" w:cs="SutonnyMJ"/>
          <w:i/>
          <w:sz w:val="24"/>
        </w:rPr>
        <w:t>MYcÖRvZš</w:t>
      </w:r>
      <w:r w:rsidR="00084AD2">
        <w:rPr>
          <w:rFonts w:ascii="SutonnyMJ" w:eastAsia="SutonnyMJ" w:hAnsi="SutonnyMJ" w:cs="SutonnyMJ"/>
          <w:i/>
          <w:sz w:val="24"/>
        </w:rPr>
        <w:t>¿x evsjv‡`‡ki msweav‡bi 65(1) Aby</w:t>
      </w:r>
      <w:r w:rsidRPr="006408BB">
        <w:rPr>
          <w:rFonts w:ascii="SutonnyMJ" w:eastAsia="SutonnyMJ" w:hAnsi="SutonnyMJ" w:cs="SutonnyMJ"/>
          <w:i/>
          <w:sz w:val="24"/>
        </w:rPr>
        <w:t>‡”Q` Abyhvqx cÖRvZ‡š¿i AvBb cÖYqb ÿgZv RvZxq msm‡`i Dci b¨¯Í nB‡e|</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06</w:t>
      </w:r>
      <w:r w:rsidRPr="006408BB">
        <w:rPr>
          <w:rFonts w:cs="Calibri"/>
          <w:b/>
        </w:rPr>
        <w:t>.</w:t>
      </w:r>
      <w:r w:rsidRPr="006408BB">
        <w:rPr>
          <w:rFonts w:cs="Calibri"/>
          <w:b/>
        </w:rPr>
        <w:tab/>
      </w:r>
      <w:r w:rsidRPr="006408BB">
        <w:rPr>
          <w:rFonts w:ascii="Times New Roman" w:hAnsi="Times New Roman" w:cs="Calibri"/>
          <w:b/>
        </w:rPr>
        <w:t>NILG</w:t>
      </w:r>
      <w:r w:rsidRPr="006408BB">
        <w:rPr>
          <w:rFonts w:ascii="SutonnyMJ" w:eastAsia="SutonnyMJ" w:hAnsi="SutonnyMJ" w:cs="SutonnyMJ"/>
          <w:b/>
          <w:sz w:val="24"/>
        </w:rPr>
        <w:t>Gi c~Y©iƒcÑ (37Zg)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 xml:space="preserve">K. </w:t>
      </w:r>
      <w:r w:rsidRPr="006408BB">
        <w:rPr>
          <w:rFonts w:ascii="Times New Roman" w:hAnsi="Times New Roman" w:cs="Calibri"/>
        </w:rPr>
        <w:t>National Information legal Guide</w:t>
      </w:r>
      <w:r w:rsidRPr="006408BB">
        <w:rPr>
          <w:rFonts w:ascii="SutonnyMJ" w:eastAsia="SutonnyMJ" w:hAnsi="SutonnyMJ" w:cs="SutonnyMJ"/>
          <w:sz w:val="24"/>
        </w:rPr>
        <w:tab/>
        <w:t xml:space="preserve">L. </w:t>
      </w:r>
      <w:r w:rsidRPr="006408BB">
        <w:rPr>
          <w:rFonts w:ascii="Times New Roman" w:hAnsi="Times New Roman" w:cs="Calibri"/>
          <w:u w:val="single"/>
        </w:rPr>
        <w:t>National Institute of Local Government</w:t>
      </w:r>
      <w:r w:rsidRPr="006408BB">
        <w:rPr>
          <w:rFonts w:ascii="SutonnyMJ" w:eastAsia="SutonnyMJ" w:hAnsi="SutonnyMJ" w:cs="SutonnyMJ"/>
          <w:sz w:val="24"/>
        </w:rPr>
        <w:tab/>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 xml:space="preserve">M. </w:t>
      </w:r>
      <w:r w:rsidRPr="006408BB">
        <w:rPr>
          <w:rFonts w:ascii="Times New Roman" w:hAnsi="Times New Roman" w:cs="Calibri"/>
        </w:rPr>
        <w:t>National Identify Licence Guide</w:t>
      </w:r>
      <w:r w:rsidRPr="006408BB">
        <w:rPr>
          <w:rFonts w:ascii="SutonnyMJ" w:eastAsia="SutonnyMJ" w:hAnsi="SutonnyMJ" w:cs="SutonnyMJ"/>
          <w:sz w:val="24"/>
        </w:rPr>
        <w:tab/>
        <w:t xml:space="preserve">N. </w:t>
      </w:r>
      <w:r w:rsidRPr="006408BB">
        <w:rPr>
          <w:rFonts w:ascii="Times New Roman" w:hAnsi="Times New Roman" w:cs="Calibri"/>
        </w:rPr>
        <w:t>National Industrial League Group</w:t>
      </w:r>
      <w:r w:rsidRPr="006408BB">
        <w:rPr>
          <w:rFonts w:cs="Calibri"/>
        </w:rPr>
        <w:tab/>
      </w:r>
      <w:r w:rsidRPr="006408BB">
        <w:rPr>
          <w:rFonts w:ascii="SutonnyMJ" w:eastAsia="SutonnyMJ" w:hAnsi="SutonnyMJ" w:cs="SutonnyMJ"/>
          <w:b/>
          <w:sz w:val="24"/>
          <w:shd w:val="clear" w:color="auto" w:fill="000000"/>
        </w:rPr>
        <w:t>06: L</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ab/>
        <w:t xml:space="preserve">e¨vL¨v: </w:t>
      </w:r>
      <w:r w:rsidRPr="006408BB">
        <w:rPr>
          <w:rFonts w:ascii="Times New Roman" w:hAnsi="Times New Roman" w:cs="Calibri"/>
          <w:i/>
        </w:rPr>
        <w:t>NILG</w:t>
      </w:r>
      <w:r w:rsidRPr="006408BB">
        <w:rPr>
          <w:rFonts w:ascii="SutonnyMJ" w:eastAsia="SutonnyMJ" w:hAnsi="SutonnyMJ" w:cs="SutonnyMJ"/>
          <w:i/>
          <w:sz w:val="24"/>
        </w:rPr>
        <w:t xml:space="preserve">-Gi c~Y©iƒc </w:t>
      </w:r>
      <w:r w:rsidRPr="006408BB">
        <w:rPr>
          <w:rFonts w:ascii="Times New Roman" w:hAnsi="Times New Roman" w:cs="Calibri"/>
          <w:i/>
        </w:rPr>
        <w:t xml:space="preserve">National Institute of </w:t>
      </w:r>
      <w:r w:rsidR="00511E97" w:rsidRPr="00511E97">
        <w:rPr>
          <w:rFonts w:ascii="Times New Roman" w:hAnsi="Times New Roman" w:cs="Calibri"/>
          <w:i/>
        </w:rPr>
        <w:t>Local</w:t>
      </w:r>
      <w:r w:rsidRPr="006408BB">
        <w:rPr>
          <w:rFonts w:ascii="Times New Roman" w:hAnsi="Times New Roman" w:cs="Calibri"/>
          <w:i/>
        </w:rPr>
        <w:t xml:space="preserve"> Government</w:t>
      </w:r>
      <w:r w:rsidRPr="006408BB">
        <w:rPr>
          <w:rFonts w:ascii="SutonnyMJ" w:eastAsia="SutonnyMJ" w:hAnsi="SutonnyMJ" w:cs="SutonnyMJ"/>
          <w:i/>
          <w:sz w:val="24"/>
        </w:rPr>
        <w:t xml:space="preserve"> (RvZxq ¯’vbxq miKvi Bbw÷wUDU)| evsjv‡`‡ki ¯’vbxq miKvi e¨e¯’vq m¤ú„³ gvbe m</w:t>
      </w:r>
      <w:r w:rsidR="00084AD2">
        <w:rPr>
          <w:rFonts w:ascii="SutonnyMJ" w:eastAsia="SutonnyMJ" w:hAnsi="SutonnyMJ" w:cs="SutonnyMJ"/>
          <w:i/>
          <w:sz w:val="24"/>
        </w:rPr>
        <w:t>¤ú‡`i Dbœq‡b wb‡qvwRZ GKwU cÖwZô</w:t>
      </w:r>
      <w:r w:rsidRPr="006408BB">
        <w:rPr>
          <w:rFonts w:ascii="SutonnyMJ" w:eastAsia="SutonnyMJ" w:hAnsi="SutonnyMJ" w:cs="SutonnyMJ"/>
          <w:i/>
          <w:sz w:val="24"/>
        </w:rPr>
        <w:t>vb| cÖwZôvbwU 1969 mv‡j cÖwZwôZ|</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07.</w:t>
      </w:r>
      <w:r w:rsidRPr="006408BB">
        <w:rPr>
          <w:rFonts w:ascii="SutonnyMJ" w:eastAsia="SutonnyMJ" w:hAnsi="SutonnyMJ" w:cs="SutonnyMJ"/>
          <w:b/>
          <w:sz w:val="24"/>
        </w:rPr>
        <w:tab/>
        <w:t>RvZxq msm` ÒKvDw›UsÓ †fvU wK? (37Zg)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msm` †bZvi †fvU</w:t>
      </w:r>
      <w:r w:rsidRPr="006408BB">
        <w:rPr>
          <w:rFonts w:ascii="SutonnyMJ" w:eastAsia="SutonnyMJ" w:hAnsi="SutonnyMJ" w:cs="SutonnyMJ"/>
          <w:sz w:val="24"/>
        </w:rPr>
        <w:tab/>
        <w:t>L. ûB‡ci †fvU</w:t>
      </w:r>
      <w:r w:rsidRPr="006408BB">
        <w:rPr>
          <w:rFonts w:ascii="SutonnyMJ" w:eastAsia="SutonnyMJ" w:hAnsi="SutonnyMJ" w:cs="SutonnyMJ"/>
          <w:sz w:val="24"/>
        </w:rPr>
        <w:tab/>
      </w:r>
      <w:r w:rsidRPr="006408BB">
        <w:rPr>
          <w:rFonts w:ascii="SutonnyMJ" w:eastAsia="SutonnyMJ" w:hAnsi="SutonnyMJ" w:cs="SutonnyMJ"/>
          <w:sz w:val="24"/>
          <w:u w:val="single"/>
        </w:rPr>
        <w:t>M. w¯úKv‡ii †fvU</w:t>
      </w:r>
      <w:r w:rsidRPr="006408BB">
        <w:rPr>
          <w:rFonts w:ascii="SutonnyMJ" w:eastAsia="SutonnyMJ" w:hAnsi="SutonnyMJ" w:cs="SutonnyMJ"/>
          <w:sz w:val="24"/>
        </w:rPr>
        <w:tab/>
        <w:t>N. ivóªcwZi †fvU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 M</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ab/>
        <w:t xml:space="preserve">e¨vL¨v: </w:t>
      </w:r>
      <w:r w:rsidRPr="006408BB">
        <w:rPr>
          <w:rFonts w:ascii="SutonnyMJ" w:eastAsia="SutonnyMJ" w:hAnsi="SutonnyMJ" w:cs="SutonnyMJ"/>
          <w:i/>
          <w:sz w:val="24"/>
        </w:rPr>
        <w:t xml:space="preserve">cÖ‡kœ DwjøwLZ </w:t>
      </w:r>
      <w:r w:rsidRPr="006408BB">
        <w:rPr>
          <w:rFonts w:ascii="Times New Roman" w:hAnsi="Times New Roman" w:cs="Calibri"/>
          <w:i/>
        </w:rPr>
        <w:t>counting vote</w:t>
      </w:r>
      <w:r w:rsidRPr="006408BB">
        <w:rPr>
          <w:rFonts w:ascii="SutonnyMJ" w:eastAsia="SutonnyMJ" w:hAnsi="SutonnyMJ" w:cs="SutonnyMJ"/>
          <w:i/>
          <w:sz w:val="24"/>
        </w:rPr>
        <w:t xml:space="preserve"> bv n‡q </w:t>
      </w:r>
      <w:r w:rsidRPr="006408BB">
        <w:rPr>
          <w:rFonts w:ascii="Times New Roman" w:hAnsi="Times New Roman" w:cs="Calibri"/>
          <w:i/>
        </w:rPr>
        <w:t>casting vote</w:t>
      </w:r>
      <w:r w:rsidRPr="006408BB">
        <w:rPr>
          <w:rFonts w:ascii="SutonnyMJ" w:eastAsia="SutonnyMJ" w:hAnsi="SutonnyMJ" w:cs="SutonnyMJ"/>
          <w:i/>
          <w:sz w:val="24"/>
        </w:rPr>
        <w:t xml:space="preserve"> n‡e| ci¯úiwe‡ivax cÿØ‡qi †fvU mgvb n‡j Rq civRq wba©vi‡Yi Rb¨ mfvcwZ †h †fvU w`‡q _v‡Kb| Kvw÷s †fvU n‡jv w¯úKv‡ii †fvU| </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evsjv‡`‡ki RvZxq msm` Kq Kÿ wewkó? (36Zg)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r>
      <w:r w:rsidRPr="006408BB">
        <w:rPr>
          <w:rFonts w:ascii="SutonnyMJ" w:eastAsia="SutonnyMJ" w:hAnsi="SutonnyMJ" w:cs="SutonnyMJ"/>
          <w:sz w:val="24"/>
          <w:u w:val="single"/>
        </w:rPr>
        <w:t>K. GK Kÿ</w:t>
      </w:r>
      <w:r w:rsidRPr="006408BB">
        <w:rPr>
          <w:rFonts w:ascii="SutonnyMJ" w:eastAsia="SutonnyMJ" w:hAnsi="SutonnyMJ" w:cs="SutonnyMJ"/>
          <w:sz w:val="24"/>
        </w:rPr>
        <w:tab/>
        <w:t>L. `yB ev wØKÿ</w:t>
      </w:r>
      <w:r w:rsidRPr="006408BB">
        <w:rPr>
          <w:rFonts w:ascii="SutonnyMJ" w:eastAsia="SutonnyMJ" w:hAnsi="SutonnyMJ" w:cs="SutonnyMJ"/>
          <w:sz w:val="24"/>
        </w:rPr>
        <w:tab/>
        <w:t>M. wZb Kÿ</w:t>
      </w:r>
      <w:r w:rsidRPr="006408BB">
        <w:rPr>
          <w:rFonts w:ascii="SutonnyMJ" w:eastAsia="SutonnyMJ" w:hAnsi="SutonnyMJ" w:cs="SutonnyMJ"/>
          <w:sz w:val="24"/>
        </w:rPr>
        <w:tab/>
        <w:t>N. eû Kÿ wewkó</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 K</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r>
      <w:r w:rsidRPr="006408BB">
        <w:rPr>
          <w:rFonts w:ascii="Times New Roman" w:hAnsi="Times New Roman" w:cs="Calibri"/>
          <w:b/>
        </w:rPr>
        <w:t>ECNEC</w:t>
      </w:r>
      <w:r w:rsidRPr="006408BB">
        <w:rPr>
          <w:rFonts w:cs="Calibri"/>
          <w:b/>
        </w:rPr>
        <w:t>-</w:t>
      </w:r>
      <w:r w:rsidRPr="006408BB">
        <w:rPr>
          <w:rFonts w:ascii="SutonnyMJ" w:eastAsia="SutonnyMJ" w:hAnsi="SutonnyMJ" w:cs="SutonnyMJ"/>
          <w:b/>
          <w:sz w:val="24"/>
        </w:rPr>
        <w:t>Gi †Pqvig¨vb ev mfvcwZ †K? (36Zg)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6408BB">
        <w:rPr>
          <w:rFonts w:ascii="SutonnyMJ" w:eastAsia="SutonnyMJ" w:hAnsi="SutonnyMJ" w:cs="SutonnyMJ"/>
          <w:sz w:val="24"/>
        </w:rPr>
        <w:tab/>
        <w:t>K. A_©gš¿x</w:t>
      </w:r>
      <w:r w:rsidRPr="006408BB">
        <w:rPr>
          <w:rFonts w:ascii="SutonnyMJ" w:eastAsia="SutonnyMJ" w:hAnsi="SutonnyMJ" w:cs="SutonnyMJ"/>
          <w:sz w:val="24"/>
        </w:rPr>
        <w:tab/>
      </w:r>
      <w:r w:rsidRPr="006408BB">
        <w:rPr>
          <w:rFonts w:ascii="SutonnyMJ" w:eastAsia="SutonnyMJ" w:hAnsi="SutonnyMJ" w:cs="SutonnyMJ"/>
          <w:sz w:val="24"/>
          <w:u w:val="single"/>
        </w:rPr>
        <w:t>L. cÖavbgš¿x</w:t>
      </w:r>
      <w:r w:rsidRPr="006408BB">
        <w:rPr>
          <w:rFonts w:ascii="SutonnyMJ" w:eastAsia="SutonnyMJ" w:hAnsi="SutonnyMJ" w:cs="SutonnyMJ"/>
          <w:sz w:val="24"/>
        </w:rPr>
        <w:tab/>
        <w:t>M. cwiKíbvgš¿x</w:t>
      </w:r>
      <w:r w:rsidRPr="006408BB">
        <w:rPr>
          <w:rFonts w:ascii="SutonnyMJ" w:eastAsia="SutonnyMJ" w:hAnsi="SutonnyMJ" w:cs="SutonnyMJ"/>
          <w:sz w:val="24"/>
        </w:rPr>
        <w:tab/>
        <w:t>N. w¯úKvi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 L</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ab/>
        <w:t>e¨vL¨v:</w:t>
      </w:r>
      <w:r w:rsidRPr="006408BB">
        <w:rPr>
          <w:rFonts w:cs="Calibri"/>
          <w:i/>
        </w:rPr>
        <w:t>Executive Committee of the National Economic Council</w:t>
      </w:r>
      <w:r w:rsidRPr="006408BB">
        <w:rPr>
          <w:rFonts w:ascii="SutonnyMJ" w:eastAsia="SutonnyMJ" w:hAnsi="SutonnyMJ" w:cs="SutonnyMJ"/>
          <w:i/>
          <w:sz w:val="24"/>
        </w:rPr>
        <w:t xml:space="preserve"> ev GK‡bK-Gi me©‡kl e¨e¯’vq cÖavbgš¿x mfvcwZ I A_©gš¿x weKí mfvcwZ wn‡m‡e `vwqZ¡ cvjb K‡ib| GK‡bK MwVZ nq 1982 mv‡j</w:t>
      </w:r>
      <w:r w:rsidR="00084AD2">
        <w:rPr>
          <w:rFonts w:ascii="SutonnyMJ" w:eastAsia="SutonnyMJ" w:hAnsi="SutonnyMJ" w:cs="SutonnyMJ"/>
          <w:i/>
          <w:sz w:val="24"/>
        </w:rPr>
        <w:t>|</w:t>
      </w:r>
    </w:p>
    <w:p w:rsidR="00C67699" w:rsidRPr="00A77EC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10.</w:t>
      </w:r>
      <w:r w:rsidRPr="006408BB">
        <w:rPr>
          <w:rFonts w:ascii="SutonnyMJ" w:eastAsia="SutonnyMJ" w:hAnsi="SutonnyMJ" w:cs="SutonnyMJ"/>
          <w:b/>
          <w:sz w:val="24"/>
        </w:rPr>
        <w:tab/>
      </w:r>
      <w:r w:rsidRPr="00A77ECB">
        <w:rPr>
          <w:rFonts w:ascii="SutonnyMJ" w:eastAsia="SutonnyMJ" w:hAnsi="SutonnyMJ" w:cs="SutonnyMJ"/>
          <w:b/>
          <w:sz w:val="24"/>
        </w:rPr>
        <w:t>evsjv‡`‡ki e„nËi †Rjv KZwU?(36Zg)</w:t>
      </w:r>
    </w:p>
    <w:p w:rsidR="00C67699" w:rsidRPr="00A77EC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shd w:val="clear" w:color="auto" w:fill="000000"/>
        </w:rPr>
      </w:pPr>
      <w:r w:rsidRPr="00A77ECB">
        <w:rPr>
          <w:rFonts w:ascii="SutonnyMJ" w:eastAsia="SutonnyMJ" w:hAnsi="SutonnyMJ" w:cs="SutonnyMJ"/>
          <w:sz w:val="24"/>
        </w:rPr>
        <w:tab/>
        <w:t>K</w:t>
      </w:r>
      <w:r w:rsidRPr="00A77ECB">
        <w:rPr>
          <w:rFonts w:ascii="SutonnyMJ" w:eastAsia="SutonnyMJ" w:hAnsi="SutonnyMJ" w:cs="SutonnyMJ"/>
          <w:sz w:val="24"/>
          <w:u w:val="single"/>
        </w:rPr>
        <w:t>. 17wU</w:t>
      </w:r>
      <w:r w:rsidRPr="00A77ECB">
        <w:rPr>
          <w:rFonts w:ascii="SutonnyMJ" w:eastAsia="SutonnyMJ" w:hAnsi="SutonnyMJ" w:cs="SutonnyMJ"/>
          <w:sz w:val="24"/>
        </w:rPr>
        <w:tab/>
        <w:t>L. 20wU</w:t>
      </w:r>
      <w:r w:rsidRPr="00A77ECB">
        <w:rPr>
          <w:rFonts w:ascii="SutonnyMJ" w:eastAsia="SutonnyMJ" w:hAnsi="SutonnyMJ" w:cs="SutonnyMJ"/>
          <w:sz w:val="24"/>
        </w:rPr>
        <w:tab/>
        <w:t>M. 64wU</w:t>
      </w:r>
      <w:r w:rsidRPr="00A77ECB">
        <w:rPr>
          <w:rFonts w:ascii="SutonnyMJ" w:eastAsia="SutonnyMJ" w:hAnsi="SutonnyMJ" w:cs="SutonnyMJ"/>
          <w:sz w:val="24"/>
        </w:rPr>
        <w:tab/>
        <w:t>N</w:t>
      </w:r>
      <w:r w:rsidRPr="00084AD2">
        <w:rPr>
          <w:rFonts w:ascii="SutonnyMJ" w:eastAsia="SutonnyMJ" w:hAnsi="SutonnyMJ" w:cs="SutonnyMJ"/>
          <w:sz w:val="24"/>
        </w:rPr>
        <w:t xml:space="preserve">. </w:t>
      </w:r>
      <w:r w:rsidRPr="00A77ECB">
        <w:rPr>
          <w:rFonts w:ascii="SutonnyMJ" w:eastAsia="SutonnyMJ" w:hAnsi="SutonnyMJ" w:cs="SutonnyMJ"/>
          <w:sz w:val="24"/>
        </w:rPr>
        <w:t>19wU</w:t>
      </w:r>
      <w:r w:rsidRPr="00A77ECB">
        <w:rPr>
          <w:rFonts w:ascii="SutonnyMJ" w:eastAsia="SutonnyMJ" w:hAnsi="SutonnyMJ" w:cs="SutonnyMJ"/>
          <w:sz w:val="24"/>
        </w:rPr>
        <w:tab/>
      </w:r>
      <w:r w:rsidRPr="00A77ECB">
        <w:rPr>
          <w:rFonts w:ascii="SutonnyMJ" w:eastAsia="SutonnyMJ" w:hAnsi="SutonnyMJ" w:cs="SutonnyMJ"/>
          <w:b/>
          <w:sz w:val="24"/>
          <w:shd w:val="clear" w:color="auto" w:fill="000000"/>
        </w:rPr>
        <w:t xml:space="preserve">10: </w:t>
      </w:r>
      <w:r w:rsidR="00A77ECB" w:rsidRPr="00A77ECB">
        <w:rPr>
          <w:rFonts w:ascii="SutonnyMJ" w:eastAsia="SutonnyMJ" w:hAnsi="SutonnyMJ" w:cs="SutonnyMJ"/>
          <w:b/>
          <w:sz w:val="24"/>
          <w:shd w:val="clear" w:color="auto" w:fill="000000"/>
        </w:rPr>
        <w:t>K</w:t>
      </w:r>
    </w:p>
    <w:p w:rsidR="003C239B" w:rsidRPr="003C239B" w:rsidRDefault="00C67699" w:rsidP="003C239B">
      <w:pPr>
        <w:pStyle w:val="ListParagraph"/>
        <w:tabs>
          <w:tab w:val="left" w:pos="360"/>
        </w:tabs>
        <w:ind w:left="378"/>
        <w:jc w:val="both"/>
        <w:rPr>
          <w:rFonts w:ascii="SutonnyMJ" w:hAnsi="SutonnyMJ"/>
          <w:sz w:val="24"/>
        </w:rPr>
      </w:pPr>
      <w:r w:rsidRPr="00A77ECB">
        <w:rPr>
          <w:rFonts w:ascii="SutonnyMJ" w:eastAsia="SutonnyMJ" w:hAnsi="SutonnyMJ" w:cs="SutonnyMJ"/>
          <w:b/>
          <w:sz w:val="24"/>
        </w:rPr>
        <w:t>e¨vL¨v:</w:t>
      </w:r>
      <w:r w:rsidR="003C239B" w:rsidRPr="00A77ECB">
        <w:rPr>
          <w:rFonts w:ascii="SutonnyMJ" w:hAnsi="SutonnyMJ"/>
          <w:sz w:val="24"/>
        </w:rPr>
        <w:t xml:space="preserve"> 1947 mv‡j †`k f</w:t>
      </w:r>
      <w:r w:rsidR="00084AD2">
        <w:rPr>
          <w:rFonts w:ascii="SutonnyMJ" w:hAnsi="SutonnyMJ"/>
          <w:sz w:val="24"/>
        </w:rPr>
        <w:t>v‡Mi ci eZ©gvb evsjv‡`‡ki f~-L‡Ð</w:t>
      </w:r>
      <w:r w:rsidR="003C239B" w:rsidRPr="00A77ECB">
        <w:rPr>
          <w:rFonts w:ascii="SutonnyMJ" w:hAnsi="SutonnyMJ"/>
          <w:sz w:val="24"/>
        </w:rPr>
        <w:t xml:space="preserve"> †h mKj †Rjv we`¨gvb wQj †m¸‡jv e„nËi †Rjv wn‡m‡e cwiwPZ| †`k fv‡Mi c~‡e© c~e©e‡½ †Rjv wQj 15wU| cieZ©x‡Z 1947 mv‡j †`kfv‡Mi mgq</w:t>
      </w:r>
      <w:r w:rsidR="003C239B" w:rsidRPr="003C239B">
        <w:rPr>
          <w:rFonts w:ascii="SutonnyMJ" w:hAnsi="SutonnyMJ"/>
          <w:sz w:val="24"/>
        </w:rPr>
        <w:t xml:space="preserve"> b`xqv †Rjv †_‡K e„nËi Kzwóqv‡K cvwK¯Ív‡bi AšÍfz³© Kiv nq Ges MY‡fv‡Ui gva¨‡g e„nËi wm‡jU cvwK¯</w:t>
      </w:r>
      <w:r w:rsidR="003C239B">
        <w:rPr>
          <w:rFonts w:ascii="SutonnyMJ" w:hAnsi="SutonnyMJ"/>
          <w:sz w:val="24"/>
        </w:rPr>
        <w:t>Ív‡b †hvM`vb Ki‡j †Rjv nqÑ 17wU</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rPr>
        <w:t>11.</w:t>
      </w:r>
      <w:r w:rsidRPr="006408BB">
        <w:rPr>
          <w:rFonts w:ascii="SutonnyMJ" w:eastAsia="SutonnyMJ" w:hAnsi="SutonnyMJ" w:cs="SutonnyMJ"/>
          <w:b/>
          <w:sz w:val="24"/>
        </w:rPr>
        <w:tab/>
        <w:t>evsjv‡`‡k BDwbqb cwil‡`i msL¨v KZ? (35Zg)</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t>K. 4500</w:t>
      </w:r>
      <w:r w:rsidRPr="006408BB">
        <w:rPr>
          <w:rFonts w:ascii="SutonnyMJ" w:eastAsia="SutonnyMJ" w:hAnsi="SutonnyMJ" w:cs="SutonnyMJ"/>
          <w:sz w:val="24"/>
        </w:rPr>
        <w:tab/>
        <w:t>L. 5600</w:t>
      </w:r>
      <w:r w:rsidRPr="006408BB">
        <w:rPr>
          <w:rFonts w:ascii="SutonnyMJ" w:eastAsia="SutonnyMJ" w:hAnsi="SutonnyMJ" w:cs="SutonnyMJ"/>
          <w:sz w:val="24"/>
        </w:rPr>
        <w:tab/>
      </w:r>
      <w:r w:rsidRPr="006408BB">
        <w:rPr>
          <w:rFonts w:ascii="SutonnyMJ" w:eastAsia="SutonnyMJ" w:hAnsi="SutonnyMJ" w:cs="SutonnyMJ"/>
          <w:sz w:val="24"/>
          <w:u w:val="single"/>
        </w:rPr>
        <w:t>M. 4550</w:t>
      </w:r>
      <w:r w:rsidRPr="006408BB">
        <w:rPr>
          <w:rFonts w:ascii="SutonnyMJ" w:eastAsia="SutonnyMJ" w:hAnsi="SutonnyMJ" w:cs="SutonnyMJ"/>
          <w:sz w:val="24"/>
        </w:rPr>
        <w:tab/>
        <w:t>N. 4600</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11: M</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8"/>
        </w:rPr>
      </w:pPr>
      <w:r w:rsidRPr="006408BB">
        <w:rPr>
          <w:rFonts w:ascii="SutonnyMJ" w:eastAsia="SutonnyMJ" w:hAnsi="SutonnyMJ" w:cs="SutonnyMJ"/>
          <w:b/>
          <w:sz w:val="24"/>
        </w:rPr>
        <w:tab/>
      </w:r>
      <w:r w:rsidRPr="000344FF">
        <w:rPr>
          <w:rFonts w:ascii="SutonnyMJ" w:eastAsia="SutonnyMJ" w:hAnsi="SutonnyMJ" w:cs="SutonnyMJ"/>
          <w:b/>
          <w:sz w:val="24"/>
        </w:rPr>
        <w:t>e¨vL¨v</w:t>
      </w:r>
      <w:r w:rsidRPr="000344FF">
        <w:rPr>
          <w:rFonts w:ascii="SutonnyMJ" w:eastAsia="SutonnyMJ" w:hAnsi="SutonnyMJ" w:cs="SutonnyMJ"/>
          <w:b/>
        </w:rPr>
        <w:t>:</w:t>
      </w:r>
      <w:r w:rsidRPr="000344FF">
        <w:rPr>
          <w:rFonts w:ascii="SutonnyMJ" w:eastAsia="SutonnyMJ" w:hAnsi="SutonnyMJ" w:cs="SutonnyMJ"/>
          <w:sz w:val="24"/>
        </w:rPr>
        <w:t>†M‡R‡UW BDwbqb cwil` 4554 wU| wKš‘ †gvU 4571wU</w:t>
      </w:r>
      <w:r w:rsidRPr="006408BB">
        <w:rPr>
          <w:rFonts w:ascii="SutonnyMJ" w:eastAsia="SutonnyMJ" w:hAnsi="SutonnyMJ" w:cs="SutonnyMJ"/>
          <w:sz w:val="24"/>
        </w:rPr>
        <w:t>|</w:t>
      </w:r>
      <w:r w:rsidR="000344FF">
        <w:rPr>
          <w:rFonts w:ascii="SutonnyMJ" w:eastAsia="SutonnyMJ" w:hAnsi="SutonnyMJ" w:cs="SutonnyMJ"/>
          <w:sz w:val="24"/>
        </w:rPr>
        <w:t>[¯’vbxq miKvi gš¿Yvjq]</w:t>
      </w:r>
    </w:p>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6"/>
          <w:shd w:val="clear" w:color="auto" w:fill="FFFFFF"/>
        </w:rPr>
      </w:pPr>
    </w:p>
    <w:p w:rsidR="00C67699" w:rsidRPr="006408BB" w:rsidRDefault="00C67699" w:rsidP="00C67699">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r w:rsidRPr="006408BB">
        <w:rPr>
          <w:rFonts w:ascii="SutonnyMJ" w:eastAsia="SutonnyMJ" w:hAnsi="SutonnyMJ" w:cs="SutonnyMJ"/>
          <w:b/>
          <w:sz w:val="30"/>
          <w:shd w:val="clear" w:color="auto" w:fill="000000"/>
        </w:rPr>
        <w:t>miKv‡ii wefvM- 3wU</w:t>
      </w:r>
    </w:p>
    <w:p w:rsidR="00C67699" w:rsidRPr="006408BB" w:rsidRDefault="00F05AE5"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r w:rsidRPr="006408BB">
        <w:rPr>
          <w:rFonts w:ascii="SutonnyMJ" w:eastAsia="SutonnyMJ" w:hAnsi="SutonnyMJ" w:cs="SutonnyMJ"/>
          <w:b/>
          <w:noProof/>
          <w:sz w:val="30"/>
          <w:shd w:val="clear" w:color="auto" w:fill="000000"/>
        </w:rPr>
        <w:drawing>
          <wp:anchor distT="0" distB="0" distL="114300" distR="114300" simplePos="0" relativeHeight="251645440" behindDoc="0" locked="0" layoutInCell="1" allowOverlap="1">
            <wp:simplePos x="0" y="0"/>
            <wp:positionH relativeFrom="column">
              <wp:posOffset>1600199</wp:posOffset>
            </wp:positionH>
            <wp:positionV relativeFrom="paragraph">
              <wp:posOffset>39650</wp:posOffset>
            </wp:positionV>
            <wp:extent cx="3112553" cy="1850707"/>
            <wp:effectExtent l="0" t="0" r="0" b="0"/>
            <wp:wrapNone/>
            <wp:docPr id="34" name="Picture 33" descr="government-legislative-executive-judicial-branches-3617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ment-legislative-executive-judicial-branches-36176985.jpg"/>
                    <pic:cNvPicPr/>
                  </pic:nvPicPr>
                  <pic:blipFill rotWithShape="1">
                    <a:blip r:embed="rId25" cstate="print">
                      <a:grayscl/>
                      <a:extLst>
                        <a:ext uri="{28A0092B-C50C-407E-A947-70E740481C1C}">
                          <a14:useLocalDpi xmlns:a14="http://schemas.microsoft.com/office/drawing/2010/main" val="0"/>
                        </a:ext>
                      </a:extLst>
                    </a:blip>
                    <a:srcRect l="3274" t="1673" r="2223" b="3964"/>
                    <a:stretch/>
                  </pic:blipFill>
                  <pic:spPr bwMode="auto">
                    <a:xfrm>
                      <a:off x="0" y="0"/>
                      <a:ext cx="3121165" cy="1855828"/>
                    </a:xfrm>
                    <a:prstGeom prst="rect">
                      <a:avLst/>
                    </a:prstGeom>
                    <a:ln>
                      <a:noFill/>
                    </a:ln>
                    <a:extLst>
                      <a:ext uri="{53640926-AAD7-44D8-BBD7-CCE9431645EC}">
                        <a14:shadowObscured xmlns:a14="http://schemas.microsoft.com/office/drawing/2010/main"/>
                      </a:ext>
                    </a:extLst>
                  </pic:spPr>
                </pic:pic>
              </a:graphicData>
            </a:graphic>
          </wp:anchor>
        </w:drawing>
      </w:r>
    </w:p>
    <w:p w:rsidR="00F05AE5" w:rsidRPr="006408BB" w:rsidRDefault="00F05AE5"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p>
    <w:p w:rsidR="00F05AE5" w:rsidRPr="006408BB" w:rsidRDefault="00F05AE5"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p>
    <w:p w:rsidR="00F05AE5" w:rsidRDefault="00F05AE5"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p>
    <w:p w:rsidR="006532A4" w:rsidRDefault="006532A4"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p>
    <w:p w:rsidR="006532A4" w:rsidRDefault="006532A4"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p>
    <w:p w:rsidR="006532A4" w:rsidRDefault="006532A4"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000000"/>
        </w:rPr>
      </w:pPr>
    </w:p>
    <w:p w:rsidR="00444C4A" w:rsidRDefault="00444C4A" w:rsidP="00444C4A">
      <w:pPr>
        <w:tabs>
          <w:tab w:val="left" w:pos="360"/>
          <w:tab w:val="left" w:pos="2340"/>
          <w:tab w:val="left" w:pos="4320"/>
          <w:tab w:val="left" w:pos="6210"/>
          <w:tab w:val="left" w:pos="8100"/>
        </w:tabs>
        <w:rPr>
          <w:rFonts w:ascii="SutonnyMJ" w:eastAsia="SutonnyMJ" w:hAnsi="SutonnyMJ" w:cs="SutonnyMJ"/>
          <w:b/>
          <w:sz w:val="30"/>
          <w:shd w:val="clear" w:color="auto" w:fill="000000"/>
        </w:rPr>
      </w:pPr>
    </w:p>
    <w:p w:rsidR="00444C4A" w:rsidRDefault="00444C4A" w:rsidP="00444C4A">
      <w:pPr>
        <w:tabs>
          <w:tab w:val="left" w:pos="360"/>
          <w:tab w:val="left" w:pos="2340"/>
          <w:tab w:val="left" w:pos="4320"/>
          <w:tab w:val="left" w:pos="6210"/>
          <w:tab w:val="left" w:pos="8100"/>
        </w:tabs>
        <w:rPr>
          <w:rFonts w:ascii="SutonnyMJ" w:eastAsia="SutonnyMJ" w:hAnsi="SutonnyMJ" w:cs="SutonnyMJ"/>
          <w:b/>
          <w:sz w:val="30"/>
          <w:shd w:val="clear" w:color="auto" w:fill="000000"/>
        </w:rPr>
      </w:pPr>
    </w:p>
    <w:p w:rsidR="00444C4A" w:rsidRPr="00DF38CC" w:rsidRDefault="00444C4A" w:rsidP="00444C4A">
      <w:pPr>
        <w:tabs>
          <w:tab w:val="left" w:pos="360"/>
          <w:tab w:val="left" w:pos="2520"/>
          <w:tab w:val="left" w:pos="4680"/>
          <w:tab w:val="left" w:pos="6660"/>
        </w:tabs>
        <w:jc w:val="both"/>
        <w:rPr>
          <w:rFonts w:ascii="SutonnyMJ" w:hAnsi="SutonnyMJ"/>
          <w:sz w:val="24"/>
          <w:szCs w:val="26"/>
        </w:rPr>
      </w:pPr>
      <w:r w:rsidRPr="00DF38CC">
        <w:rPr>
          <w:rFonts w:ascii="SutonnyMJ" w:hAnsi="SutonnyMJ"/>
          <w:b/>
          <w:sz w:val="24"/>
          <w:szCs w:val="26"/>
        </w:rPr>
        <w:t>miKvi:</w:t>
      </w:r>
      <w:r w:rsidRPr="00DF38CC">
        <w:rPr>
          <w:rFonts w:ascii="SutonnyMJ" w:hAnsi="SutonnyMJ"/>
          <w:sz w:val="24"/>
          <w:szCs w:val="26"/>
        </w:rPr>
        <w:t xml:space="preserve"> iv‡óªi GKwU ¸iæZ¡c~Y© Dcv`vb n‡jv miKvi| A_©vr miKvi n‡jv iv‡óªi m‡e©v”P KZ…©cÿ| iv‡óªi B”Qv-Awb”Qv wewa wb‡la mg~n miKv‡ii gva¨‡gB cÖKvwkZ nq|</w:t>
      </w:r>
    </w:p>
    <w:p w:rsidR="00444C4A" w:rsidRPr="00DF38CC" w:rsidRDefault="0006391D" w:rsidP="00444C4A">
      <w:pPr>
        <w:tabs>
          <w:tab w:val="left" w:pos="360"/>
          <w:tab w:val="left" w:pos="2520"/>
          <w:tab w:val="left" w:pos="4680"/>
          <w:tab w:val="left" w:pos="6660"/>
        </w:tabs>
        <w:jc w:val="both"/>
        <w:rPr>
          <w:rFonts w:ascii="SutonnyMJ" w:hAnsi="SutonnyMJ"/>
          <w:sz w:val="24"/>
          <w:szCs w:val="26"/>
        </w:rPr>
      </w:pPr>
      <w:r>
        <w:rPr>
          <w:noProof/>
        </w:rPr>
        <w:lastRenderedPageBreak/>
        <mc:AlternateContent>
          <mc:Choice Requires="wpg">
            <w:drawing>
              <wp:anchor distT="0" distB="0" distL="114300" distR="114300" simplePos="0" relativeHeight="251673088" behindDoc="0" locked="0" layoutInCell="1" allowOverlap="1">
                <wp:simplePos x="0" y="0"/>
                <wp:positionH relativeFrom="column">
                  <wp:posOffset>329565</wp:posOffset>
                </wp:positionH>
                <wp:positionV relativeFrom="paragraph">
                  <wp:posOffset>5715</wp:posOffset>
                </wp:positionV>
                <wp:extent cx="4709160" cy="914400"/>
                <wp:effectExtent l="0" t="0" r="15240" b="19050"/>
                <wp:wrapNone/>
                <wp:docPr id="1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914400"/>
                          <a:chOff x="2197" y="1058"/>
                          <a:chExt cx="7416" cy="1714"/>
                        </a:xfrm>
                      </wpg:grpSpPr>
                      <wps:wsp>
                        <wps:cNvPr id="135" name="AutoShape 43"/>
                        <wps:cNvSpPr>
                          <a:spLocks noChangeArrowheads="1"/>
                        </wps:cNvSpPr>
                        <wps:spPr bwMode="auto">
                          <a:xfrm>
                            <a:off x="5143" y="1058"/>
                            <a:ext cx="1618" cy="516"/>
                          </a:xfrm>
                          <a:prstGeom prst="roundRect">
                            <a:avLst>
                              <a:gd name="adj" fmla="val 16667"/>
                            </a:avLst>
                          </a:prstGeom>
                          <a:solidFill>
                            <a:srgbClr val="FFFFFF"/>
                          </a:solidFill>
                          <a:ln w="9525">
                            <a:solidFill>
                              <a:srgbClr val="000000"/>
                            </a:solidFill>
                            <a:round/>
                            <a:headEnd/>
                            <a:tailEnd/>
                          </a:ln>
                        </wps:spPr>
                        <wps:txbx>
                          <w:txbxContent>
                            <w:p w:rsidR="00873310" w:rsidRPr="00764C33" w:rsidRDefault="00873310" w:rsidP="00444C4A">
                              <w:pPr>
                                <w:jc w:val="center"/>
                                <w:rPr>
                                  <w:rFonts w:ascii="SutonnyMJ" w:hAnsi="SutonnyMJ"/>
                                  <w:b/>
                                  <w:sz w:val="24"/>
                                </w:rPr>
                              </w:pPr>
                              <w:proofErr w:type="gramStart"/>
                              <w:r w:rsidRPr="00764C33">
                                <w:rPr>
                                  <w:rFonts w:ascii="SutonnyMJ" w:hAnsi="SutonnyMJ"/>
                                  <w:b/>
                                  <w:sz w:val="24"/>
                                </w:rPr>
                                <w:t>miKvi</w:t>
                              </w:r>
                              <w:proofErr w:type="gramEnd"/>
                            </w:p>
                          </w:txbxContent>
                        </wps:txbx>
                        <wps:bodyPr rot="0" vert="horz" wrap="square" lIns="91440" tIns="45720" rIns="91440" bIns="45720" anchor="t" anchorCtr="0" upright="1">
                          <a:noAutofit/>
                        </wps:bodyPr>
                      </wps:wsp>
                      <wps:wsp>
                        <wps:cNvPr id="136" name="AutoShape 44"/>
                        <wps:cNvSpPr>
                          <a:spLocks noChangeArrowheads="1"/>
                        </wps:cNvSpPr>
                        <wps:spPr bwMode="auto">
                          <a:xfrm>
                            <a:off x="2197" y="2256"/>
                            <a:ext cx="1590" cy="516"/>
                          </a:xfrm>
                          <a:prstGeom prst="roundRect">
                            <a:avLst>
                              <a:gd name="adj" fmla="val 16667"/>
                            </a:avLst>
                          </a:prstGeom>
                          <a:solidFill>
                            <a:srgbClr val="FFFFFF"/>
                          </a:solidFill>
                          <a:ln w="9525">
                            <a:solidFill>
                              <a:srgbClr val="000000"/>
                            </a:solidFill>
                            <a:round/>
                            <a:headEnd/>
                            <a:tailEnd/>
                          </a:ln>
                        </wps:spPr>
                        <wps:txbx>
                          <w:txbxContent>
                            <w:p w:rsidR="00873310" w:rsidRPr="00E80C79" w:rsidRDefault="00873310" w:rsidP="00444C4A">
                              <w:pPr>
                                <w:jc w:val="center"/>
                                <w:rPr>
                                  <w:rFonts w:ascii="SutonnyMJ" w:hAnsi="SutonnyMJ"/>
                                  <w:b/>
                                </w:rPr>
                              </w:pPr>
                              <w:r w:rsidRPr="00E80C79">
                                <w:rPr>
                                  <w:rFonts w:ascii="SutonnyMJ" w:hAnsi="SutonnyMJ"/>
                                  <w:b/>
                                </w:rPr>
                                <w:t>AvBb wefvM</w:t>
                              </w:r>
                            </w:p>
                          </w:txbxContent>
                        </wps:txbx>
                        <wps:bodyPr rot="0" vert="horz" wrap="square" lIns="91440" tIns="45720" rIns="91440" bIns="45720" anchor="t" anchorCtr="0" upright="1">
                          <a:noAutofit/>
                        </wps:bodyPr>
                      </wps:wsp>
                      <wps:wsp>
                        <wps:cNvPr id="137" name="AutoShape 45"/>
                        <wps:cNvSpPr>
                          <a:spLocks noChangeArrowheads="1"/>
                        </wps:cNvSpPr>
                        <wps:spPr bwMode="auto">
                          <a:xfrm>
                            <a:off x="5143" y="2252"/>
                            <a:ext cx="1590" cy="516"/>
                          </a:xfrm>
                          <a:prstGeom prst="roundRect">
                            <a:avLst>
                              <a:gd name="adj" fmla="val 16667"/>
                            </a:avLst>
                          </a:prstGeom>
                          <a:solidFill>
                            <a:srgbClr val="FFFFFF"/>
                          </a:solidFill>
                          <a:ln w="9525">
                            <a:solidFill>
                              <a:srgbClr val="000000"/>
                            </a:solidFill>
                            <a:round/>
                            <a:headEnd/>
                            <a:tailEnd/>
                          </a:ln>
                        </wps:spPr>
                        <wps:txbx>
                          <w:txbxContent>
                            <w:p w:rsidR="00873310" w:rsidRPr="00E80C79" w:rsidRDefault="00873310" w:rsidP="00444C4A">
                              <w:pPr>
                                <w:jc w:val="center"/>
                                <w:rPr>
                                  <w:rFonts w:ascii="SutonnyMJ" w:hAnsi="SutonnyMJ"/>
                                  <w:b/>
                                </w:rPr>
                              </w:pPr>
                              <w:proofErr w:type="gramStart"/>
                              <w:r>
                                <w:rPr>
                                  <w:rFonts w:ascii="SutonnyMJ" w:hAnsi="SutonnyMJ"/>
                                  <w:b/>
                                </w:rPr>
                                <w:t>kvmb</w:t>
                              </w:r>
                              <w:proofErr w:type="gramEnd"/>
                              <w:r w:rsidRPr="00E80C79">
                                <w:rPr>
                                  <w:rFonts w:ascii="SutonnyMJ" w:hAnsi="SutonnyMJ"/>
                                  <w:b/>
                                </w:rPr>
                                <w:t xml:space="preserve"> wefvM</w:t>
                              </w:r>
                            </w:p>
                            <w:p w:rsidR="00873310" w:rsidRDefault="00873310" w:rsidP="00444C4A"/>
                          </w:txbxContent>
                        </wps:txbx>
                        <wps:bodyPr rot="0" vert="horz" wrap="square" lIns="91440" tIns="45720" rIns="91440" bIns="45720" anchor="t" anchorCtr="0" upright="1">
                          <a:noAutofit/>
                        </wps:bodyPr>
                      </wps:wsp>
                      <wps:wsp>
                        <wps:cNvPr id="138" name="AutoShape 46"/>
                        <wps:cNvSpPr>
                          <a:spLocks noChangeArrowheads="1"/>
                        </wps:cNvSpPr>
                        <wps:spPr bwMode="auto">
                          <a:xfrm>
                            <a:off x="8023" y="2256"/>
                            <a:ext cx="1590" cy="516"/>
                          </a:xfrm>
                          <a:prstGeom prst="roundRect">
                            <a:avLst>
                              <a:gd name="adj" fmla="val 16667"/>
                            </a:avLst>
                          </a:prstGeom>
                          <a:solidFill>
                            <a:srgbClr val="FFFFFF"/>
                          </a:solidFill>
                          <a:ln w="9525">
                            <a:solidFill>
                              <a:srgbClr val="000000"/>
                            </a:solidFill>
                            <a:round/>
                            <a:headEnd/>
                            <a:tailEnd/>
                          </a:ln>
                        </wps:spPr>
                        <wps:txbx>
                          <w:txbxContent>
                            <w:p w:rsidR="00873310" w:rsidRPr="00E80C79" w:rsidRDefault="00873310" w:rsidP="00444C4A">
                              <w:pPr>
                                <w:jc w:val="center"/>
                                <w:rPr>
                                  <w:rFonts w:ascii="SutonnyMJ" w:hAnsi="SutonnyMJ"/>
                                  <w:b/>
                                </w:rPr>
                              </w:pPr>
                              <w:proofErr w:type="gramStart"/>
                              <w:r>
                                <w:rPr>
                                  <w:rFonts w:ascii="SutonnyMJ" w:hAnsi="SutonnyMJ"/>
                                  <w:b/>
                                </w:rPr>
                                <w:t>wePvi</w:t>
                              </w:r>
                              <w:proofErr w:type="gramEnd"/>
                              <w:r w:rsidRPr="00E80C79">
                                <w:rPr>
                                  <w:rFonts w:ascii="SutonnyMJ" w:hAnsi="SutonnyMJ"/>
                                  <w:b/>
                                </w:rPr>
                                <w:t xml:space="preserve"> wefvM</w:t>
                              </w:r>
                            </w:p>
                            <w:p w:rsidR="00873310" w:rsidRPr="00976121" w:rsidRDefault="00873310" w:rsidP="00444C4A">
                              <w:pPr>
                                <w:jc w:val="center"/>
                                <w:rPr>
                                  <w:rFonts w:ascii="SutonnyMJ" w:hAnsi="SutonnyMJ"/>
                                  <w:b/>
                                  <w:color w:val="0070C0"/>
                                  <w:sz w:val="26"/>
                                </w:rPr>
                              </w:pPr>
                            </w:p>
                          </w:txbxContent>
                        </wps:txbx>
                        <wps:bodyPr rot="0" vert="horz" wrap="square" lIns="91440" tIns="45720" rIns="91440" bIns="45720" anchor="t" anchorCtr="0" upright="1">
                          <a:noAutofit/>
                        </wps:bodyPr>
                      </wps:wsp>
                      <wps:wsp>
                        <wps:cNvPr id="139" name="AutoShape 47"/>
                        <wps:cNvCnPr>
                          <a:cxnSpLocks noChangeShapeType="1"/>
                        </wps:cNvCnPr>
                        <wps:spPr bwMode="auto">
                          <a:xfrm>
                            <a:off x="2780" y="1913"/>
                            <a:ext cx="62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48"/>
                        <wps:cNvCnPr>
                          <a:cxnSpLocks noChangeShapeType="1"/>
                        </wps:cNvCnPr>
                        <wps:spPr bwMode="auto">
                          <a:xfrm>
                            <a:off x="5928" y="1574"/>
                            <a:ext cx="0"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49"/>
                        <wps:cNvCnPr>
                          <a:cxnSpLocks noChangeShapeType="1"/>
                        </wps:cNvCnPr>
                        <wps:spPr bwMode="auto">
                          <a:xfrm>
                            <a:off x="5961" y="1909"/>
                            <a:ext cx="0"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50"/>
                        <wps:cNvCnPr>
                          <a:cxnSpLocks noChangeShapeType="1"/>
                        </wps:cNvCnPr>
                        <wps:spPr bwMode="auto">
                          <a:xfrm>
                            <a:off x="8981" y="1909"/>
                            <a:ext cx="0"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51"/>
                        <wps:cNvCnPr>
                          <a:cxnSpLocks noChangeShapeType="1"/>
                        </wps:cNvCnPr>
                        <wps:spPr bwMode="auto">
                          <a:xfrm>
                            <a:off x="2780" y="1913"/>
                            <a:ext cx="0"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25.95pt;margin-top:.45pt;width:370.8pt;height:1in;z-index:251673088" coordorigin="2197,1058" coordsize="741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">
                <v:roundrect id="AutoShape 43" o:spid="_x0000_s1030" style="position:absolute;left:5143;top:1058;width:1618;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KMIA&#10;AADcAAAADwAAAGRycy9kb3ducmV2LnhtbERPTWsCMRC9F/ofwgjeamLF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10owgAAANwAAAAPAAAAAAAAAAAAAAAAAJgCAABkcnMvZG93&#10;bnJldi54bWxQSwUGAAAAAAQABAD1AAAAhwMAAAAA&#10;">
                  <v:textbox>
                    <w:txbxContent>
                      <w:p w:rsidR="00873310" w:rsidRPr="00764C33" w:rsidRDefault="00873310" w:rsidP="00444C4A">
                        <w:pPr>
                          <w:jc w:val="center"/>
                          <w:rPr>
                            <w:rFonts w:ascii="SutonnyMJ" w:hAnsi="SutonnyMJ"/>
                            <w:b/>
                            <w:sz w:val="24"/>
                          </w:rPr>
                        </w:pPr>
                        <w:proofErr w:type="gramStart"/>
                        <w:r w:rsidRPr="00764C33">
                          <w:rPr>
                            <w:rFonts w:ascii="SutonnyMJ" w:hAnsi="SutonnyMJ"/>
                            <w:b/>
                            <w:sz w:val="24"/>
                          </w:rPr>
                          <w:t>miKvi</w:t>
                        </w:r>
                        <w:proofErr w:type="gramEnd"/>
                      </w:p>
                    </w:txbxContent>
                  </v:textbox>
                </v:roundrect>
                <v:roundrect id="AutoShape 44" o:spid="_x0000_s1031" style="position:absolute;left:2197;top:2256;width:1590;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DX8IA&#10;AADcAAAADwAAAGRycy9kb3ducmV2LnhtbERPTWsCMRC9F/wPYQRvNbFS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cNfwgAAANwAAAAPAAAAAAAAAAAAAAAAAJgCAABkcnMvZG93&#10;bnJldi54bWxQSwUGAAAAAAQABAD1AAAAhwMAAAAA&#10;">
                  <v:textbox>
                    <w:txbxContent>
                      <w:p w:rsidR="00873310" w:rsidRPr="00E80C79" w:rsidRDefault="00873310" w:rsidP="00444C4A">
                        <w:pPr>
                          <w:jc w:val="center"/>
                          <w:rPr>
                            <w:rFonts w:ascii="SutonnyMJ" w:hAnsi="SutonnyMJ"/>
                            <w:b/>
                          </w:rPr>
                        </w:pPr>
                        <w:r w:rsidRPr="00E80C79">
                          <w:rPr>
                            <w:rFonts w:ascii="SutonnyMJ" w:hAnsi="SutonnyMJ"/>
                            <w:b/>
                          </w:rPr>
                          <w:t>AvBb wefvM</w:t>
                        </w:r>
                      </w:p>
                    </w:txbxContent>
                  </v:textbox>
                </v:roundrect>
                <v:roundrect id="AutoShape 45" o:spid="_x0000_s1032" style="position:absolute;left:5143;top:2252;width:1590;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xMMA&#10;AADcAAAADwAAAGRycy9kb3ducmV2LnhtbERPS0sDMRC+C/0PYQRvNlGx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mxMMAAADcAAAADwAAAAAAAAAAAAAAAACYAgAAZHJzL2Rv&#10;d25yZXYueG1sUEsFBgAAAAAEAAQA9QAAAIgDAAAAAA==&#10;">
                  <v:textbox>
                    <w:txbxContent>
                      <w:p w:rsidR="00873310" w:rsidRPr="00E80C79" w:rsidRDefault="00873310" w:rsidP="00444C4A">
                        <w:pPr>
                          <w:jc w:val="center"/>
                          <w:rPr>
                            <w:rFonts w:ascii="SutonnyMJ" w:hAnsi="SutonnyMJ"/>
                            <w:b/>
                          </w:rPr>
                        </w:pPr>
                        <w:proofErr w:type="gramStart"/>
                        <w:r>
                          <w:rPr>
                            <w:rFonts w:ascii="SutonnyMJ" w:hAnsi="SutonnyMJ"/>
                            <w:b/>
                          </w:rPr>
                          <w:t>kvmb</w:t>
                        </w:r>
                        <w:proofErr w:type="gramEnd"/>
                        <w:r w:rsidRPr="00E80C79">
                          <w:rPr>
                            <w:rFonts w:ascii="SutonnyMJ" w:hAnsi="SutonnyMJ"/>
                            <w:b/>
                          </w:rPr>
                          <w:t xml:space="preserve"> wefvM</w:t>
                        </w:r>
                      </w:p>
                      <w:p w:rsidR="00873310" w:rsidRDefault="00873310" w:rsidP="00444C4A"/>
                    </w:txbxContent>
                  </v:textbox>
                </v:roundrect>
                <v:roundrect id="AutoShape 46" o:spid="_x0000_s1033" style="position:absolute;left:8023;top:2256;width:1590;height:5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ytsQA&#10;AADcAAAADwAAAGRycy9kb3ducmV2LnhtbESPQU/DMAyF70j8h8hI3FgCaA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8rbEAAAA3AAAAA8AAAAAAAAAAAAAAAAAmAIAAGRycy9k&#10;b3ducmV2LnhtbFBLBQYAAAAABAAEAPUAAACJAwAAAAA=&#10;">
                  <v:textbox>
                    <w:txbxContent>
                      <w:p w:rsidR="00873310" w:rsidRPr="00E80C79" w:rsidRDefault="00873310" w:rsidP="00444C4A">
                        <w:pPr>
                          <w:jc w:val="center"/>
                          <w:rPr>
                            <w:rFonts w:ascii="SutonnyMJ" w:hAnsi="SutonnyMJ"/>
                            <w:b/>
                          </w:rPr>
                        </w:pPr>
                        <w:proofErr w:type="gramStart"/>
                        <w:r>
                          <w:rPr>
                            <w:rFonts w:ascii="SutonnyMJ" w:hAnsi="SutonnyMJ"/>
                            <w:b/>
                          </w:rPr>
                          <w:t>wePvi</w:t>
                        </w:r>
                        <w:proofErr w:type="gramEnd"/>
                        <w:r w:rsidRPr="00E80C79">
                          <w:rPr>
                            <w:rFonts w:ascii="SutonnyMJ" w:hAnsi="SutonnyMJ"/>
                            <w:b/>
                          </w:rPr>
                          <w:t xml:space="preserve"> wefvM</w:t>
                        </w:r>
                      </w:p>
                      <w:p w:rsidR="00873310" w:rsidRPr="00976121" w:rsidRDefault="00873310" w:rsidP="00444C4A">
                        <w:pPr>
                          <w:jc w:val="center"/>
                          <w:rPr>
                            <w:rFonts w:ascii="SutonnyMJ" w:hAnsi="SutonnyMJ"/>
                            <w:b/>
                            <w:color w:val="0070C0"/>
                            <w:sz w:val="26"/>
                          </w:rPr>
                        </w:pPr>
                      </w:p>
                    </w:txbxContent>
                  </v:textbox>
                </v:roundrect>
                <v:shape id="AutoShape 47" o:spid="_x0000_s1034" type="#_x0000_t32" style="position:absolute;left:2780;top:1913;width:6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48" o:spid="_x0000_s1035" type="#_x0000_t32" style="position:absolute;left:5928;top:1574;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49" o:spid="_x0000_s1036" type="#_x0000_t32" style="position:absolute;left:5961;top:1909;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AutoShape 50" o:spid="_x0000_s1037" type="#_x0000_t32" style="position:absolute;left:8981;top:1909;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51" o:spid="_x0000_s1038" type="#_x0000_t32" style="position:absolute;left:2780;top:1913;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group>
            </w:pict>
          </mc:Fallback>
        </mc:AlternateContent>
      </w:r>
      <w:proofErr w:type="gramStart"/>
      <w:r w:rsidR="00444C4A" w:rsidRPr="00DF38CC">
        <w:rPr>
          <w:rFonts w:ascii="SutonnyMJ" w:hAnsi="SutonnyMJ"/>
          <w:sz w:val="24"/>
          <w:szCs w:val="26"/>
        </w:rPr>
        <w:t>miKvi</w:t>
      </w:r>
      <w:proofErr w:type="gramEnd"/>
      <w:r w:rsidR="00444C4A" w:rsidRPr="00DF38CC">
        <w:rPr>
          <w:rFonts w:ascii="SutonnyMJ" w:hAnsi="SutonnyMJ"/>
          <w:sz w:val="24"/>
          <w:szCs w:val="26"/>
        </w:rPr>
        <w:t xml:space="preserve"> n‡jv iv‡óªi gyLcvÎÕÕ-Aa¨vcK jvw¯‹</w:t>
      </w:r>
    </w:p>
    <w:p w:rsidR="00444C4A" w:rsidRPr="00CF703A" w:rsidRDefault="00444C4A" w:rsidP="00444C4A">
      <w:pPr>
        <w:tabs>
          <w:tab w:val="left" w:pos="360"/>
          <w:tab w:val="left" w:pos="2520"/>
          <w:tab w:val="left" w:pos="4680"/>
          <w:tab w:val="left" w:pos="6660"/>
        </w:tabs>
        <w:jc w:val="both"/>
        <w:rPr>
          <w:rFonts w:ascii="SutonnyMJ" w:hAnsi="SutonnyMJ"/>
          <w:sz w:val="24"/>
          <w:szCs w:val="26"/>
        </w:rPr>
      </w:pPr>
    </w:p>
    <w:p w:rsidR="00444C4A" w:rsidRPr="00CF703A" w:rsidRDefault="00444C4A" w:rsidP="00444C4A">
      <w:pPr>
        <w:tabs>
          <w:tab w:val="left" w:pos="360"/>
          <w:tab w:val="left" w:pos="2520"/>
          <w:tab w:val="left" w:pos="4680"/>
          <w:tab w:val="left" w:pos="6660"/>
        </w:tabs>
        <w:jc w:val="both"/>
        <w:rPr>
          <w:rFonts w:ascii="SutonnyMJ" w:hAnsi="SutonnyMJ"/>
          <w:sz w:val="24"/>
          <w:szCs w:val="26"/>
        </w:rPr>
      </w:pPr>
    </w:p>
    <w:p w:rsidR="00444C4A" w:rsidRPr="00CF703A" w:rsidRDefault="00444C4A" w:rsidP="00444C4A">
      <w:pPr>
        <w:tabs>
          <w:tab w:val="left" w:pos="360"/>
          <w:tab w:val="left" w:pos="2520"/>
          <w:tab w:val="left" w:pos="4680"/>
          <w:tab w:val="left" w:pos="6660"/>
        </w:tabs>
        <w:jc w:val="both"/>
        <w:rPr>
          <w:rFonts w:ascii="SutonnyMJ" w:hAnsi="SutonnyMJ"/>
          <w:sz w:val="24"/>
          <w:szCs w:val="26"/>
        </w:rPr>
      </w:pPr>
    </w:p>
    <w:p w:rsidR="00444C4A" w:rsidRDefault="00444C4A" w:rsidP="00444C4A">
      <w:pPr>
        <w:tabs>
          <w:tab w:val="left" w:pos="360"/>
          <w:tab w:val="left" w:pos="2520"/>
          <w:tab w:val="left" w:pos="4680"/>
          <w:tab w:val="left" w:pos="6660"/>
        </w:tabs>
        <w:jc w:val="both"/>
        <w:rPr>
          <w:rFonts w:ascii="SutonnyMJ" w:hAnsi="SutonnyMJ"/>
          <w:sz w:val="24"/>
          <w:szCs w:val="26"/>
        </w:rPr>
      </w:pPr>
    </w:p>
    <w:p w:rsidR="00444C4A" w:rsidRDefault="00444C4A" w:rsidP="00444C4A">
      <w:pPr>
        <w:tabs>
          <w:tab w:val="left" w:pos="360"/>
          <w:tab w:val="left" w:pos="2520"/>
          <w:tab w:val="left" w:pos="4680"/>
          <w:tab w:val="left" w:pos="6660"/>
        </w:tabs>
        <w:jc w:val="both"/>
        <w:rPr>
          <w:rFonts w:ascii="SutonnyMJ" w:hAnsi="SutonnyMJ"/>
          <w:sz w:val="24"/>
          <w:szCs w:val="26"/>
        </w:rPr>
      </w:pPr>
    </w:p>
    <w:tbl>
      <w:tblPr>
        <w:tblStyle w:val="TableGrid"/>
        <w:tblW w:w="0" w:type="auto"/>
        <w:tblInd w:w="144" w:type="dxa"/>
        <w:tblLook w:val="04A0" w:firstRow="1" w:lastRow="0" w:firstColumn="1" w:lastColumn="0" w:noHBand="0" w:noVBand="1"/>
      </w:tblPr>
      <w:tblGrid>
        <w:gridCol w:w="2755"/>
        <w:gridCol w:w="2069"/>
        <w:gridCol w:w="3690"/>
      </w:tblGrid>
      <w:tr w:rsidR="00444C4A" w:rsidRPr="00CF703A" w:rsidTr="00E543AC">
        <w:trPr>
          <w:trHeight w:val="282"/>
        </w:trPr>
        <w:tc>
          <w:tcPr>
            <w:tcW w:w="2755" w:type="dxa"/>
          </w:tcPr>
          <w:p w:rsidR="00444C4A" w:rsidRPr="009B45DB" w:rsidRDefault="00444C4A" w:rsidP="00E543AC">
            <w:pPr>
              <w:tabs>
                <w:tab w:val="left" w:pos="360"/>
                <w:tab w:val="left" w:pos="2520"/>
                <w:tab w:val="left" w:pos="4680"/>
                <w:tab w:val="left" w:pos="6660"/>
              </w:tabs>
              <w:jc w:val="center"/>
              <w:rPr>
                <w:rFonts w:ascii="SutonnyMJ" w:hAnsi="SutonnyMJ"/>
                <w:b/>
                <w:sz w:val="24"/>
                <w:szCs w:val="26"/>
              </w:rPr>
            </w:pPr>
            <w:r w:rsidRPr="009B45DB">
              <w:rPr>
                <w:rFonts w:ascii="SutonnyMJ" w:hAnsi="SutonnyMJ"/>
                <w:b/>
                <w:sz w:val="24"/>
                <w:szCs w:val="26"/>
              </w:rPr>
              <w:t>AvBb wefvM</w:t>
            </w:r>
          </w:p>
        </w:tc>
        <w:tc>
          <w:tcPr>
            <w:tcW w:w="2069" w:type="dxa"/>
          </w:tcPr>
          <w:p w:rsidR="00444C4A" w:rsidRPr="009B45DB" w:rsidRDefault="00444C4A" w:rsidP="00E543AC">
            <w:pPr>
              <w:tabs>
                <w:tab w:val="left" w:pos="360"/>
                <w:tab w:val="left" w:pos="2520"/>
                <w:tab w:val="left" w:pos="4680"/>
                <w:tab w:val="left" w:pos="6660"/>
              </w:tabs>
              <w:jc w:val="center"/>
              <w:rPr>
                <w:rFonts w:ascii="SutonnyMJ" w:hAnsi="SutonnyMJ"/>
                <w:b/>
                <w:sz w:val="24"/>
                <w:szCs w:val="26"/>
              </w:rPr>
            </w:pPr>
            <w:r w:rsidRPr="009B45DB">
              <w:rPr>
                <w:rFonts w:ascii="SutonnyMJ" w:hAnsi="SutonnyMJ"/>
                <w:b/>
                <w:sz w:val="24"/>
                <w:szCs w:val="26"/>
              </w:rPr>
              <w:t>kvmb wefvM</w:t>
            </w:r>
          </w:p>
        </w:tc>
        <w:tc>
          <w:tcPr>
            <w:tcW w:w="3690" w:type="dxa"/>
          </w:tcPr>
          <w:p w:rsidR="00444C4A" w:rsidRPr="009B45DB" w:rsidRDefault="00444C4A" w:rsidP="00E543AC">
            <w:pPr>
              <w:tabs>
                <w:tab w:val="left" w:pos="360"/>
                <w:tab w:val="left" w:pos="2520"/>
                <w:tab w:val="left" w:pos="4680"/>
                <w:tab w:val="left" w:pos="6660"/>
              </w:tabs>
              <w:jc w:val="center"/>
              <w:rPr>
                <w:rFonts w:ascii="SutonnyMJ" w:hAnsi="SutonnyMJ"/>
                <w:b/>
                <w:sz w:val="24"/>
                <w:szCs w:val="26"/>
              </w:rPr>
            </w:pPr>
            <w:r w:rsidRPr="009B45DB">
              <w:rPr>
                <w:rFonts w:ascii="SutonnyMJ" w:hAnsi="SutonnyMJ"/>
                <w:b/>
                <w:sz w:val="24"/>
                <w:szCs w:val="26"/>
              </w:rPr>
              <w:t>wePvi wefvM</w:t>
            </w:r>
          </w:p>
        </w:tc>
      </w:tr>
      <w:tr w:rsidR="00444C4A" w:rsidRPr="00CF703A" w:rsidTr="00E543AC">
        <w:trPr>
          <w:trHeight w:val="71"/>
        </w:trPr>
        <w:tc>
          <w:tcPr>
            <w:tcW w:w="2755" w:type="dxa"/>
          </w:tcPr>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1. AvBb cÖYqb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2. AvBb ms‡kvab, cwigvR©b, cwiea©b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3. msweavb cÖYqb I ms‡kvab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4. msm`xq miKvi e¨e¯’vq kvmb wefvM‡K wbqš¿Y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5. wKQz wKQz wbe©vPbg~jK KvR K‡i</w:t>
            </w:r>
          </w:p>
        </w:tc>
        <w:tc>
          <w:tcPr>
            <w:tcW w:w="2069" w:type="dxa"/>
          </w:tcPr>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1. AvBb cÖ‡qvM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2. Af¨šÍixY kvmb cwiPvjbv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3. ivóªcwZ KZ©„K Aa¨v‡`k Rvwi</w:t>
            </w:r>
            <w:r w:rsidR="00084AD2">
              <w:rPr>
                <w:rFonts w:ascii="SutonnyMJ" w:hAnsi="SutonnyMJ"/>
                <w:sz w:val="22"/>
                <w:szCs w:val="26"/>
              </w:rPr>
              <w:t xml:space="preserve">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Pr>
                <w:rFonts w:ascii="SutonnyMJ" w:hAnsi="SutonnyMJ"/>
                <w:sz w:val="22"/>
                <w:szCs w:val="26"/>
              </w:rPr>
              <w:t>4. ivóªcÖav‡bi mvgwiK Kvh©vewj</w:t>
            </w:r>
            <w:r w:rsidR="00F52042">
              <w:rPr>
                <w:rFonts w:ascii="SutonnyMJ" w:hAnsi="SutonnyMJ"/>
                <w:sz w:val="22"/>
                <w:szCs w:val="26"/>
              </w:rPr>
              <w:t xml:space="preserve"> †</w:t>
            </w:r>
            <w:r w:rsidR="00084AD2">
              <w:rPr>
                <w:rFonts w:ascii="SutonnyMJ" w:hAnsi="SutonnyMJ"/>
                <w:sz w:val="22"/>
                <w:szCs w:val="26"/>
              </w:rPr>
              <w:t>`‡L|</w:t>
            </w:r>
          </w:p>
          <w:p w:rsidR="00444C4A" w:rsidRPr="009B45DB" w:rsidRDefault="00444C4A" w:rsidP="00F52042">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5. ciivóªbxwZ ev¯Íevqb</w:t>
            </w:r>
            <w:r w:rsidR="00084AD2">
              <w:rPr>
                <w:rFonts w:ascii="SutonnyMJ" w:hAnsi="SutonnyMJ"/>
                <w:sz w:val="22"/>
                <w:szCs w:val="26"/>
              </w:rPr>
              <w:t xml:space="preserve"> K‡i|</w:t>
            </w:r>
          </w:p>
        </w:tc>
        <w:tc>
          <w:tcPr>
            <w:tcW w:w="3690" w:type="dxa"/>
          </w:tcPr>
          <w:p w:rsidR="00444C4A" w:rsidRPr="009B45DB" w:rsidRDefault="00444C4A" w:rsidP="00E543AC">
            <w:pPr>
              <w:tabs>
                <w:tab w:val="left" w:pos="360"/>
                <w:tab w:val="left" w:pos="2520"/>
                <w:tab w:val="left" w:pos="4680"/>
                <w:tab w:val="left" w:pos="6660"/>
              </w:tabs>
              <w:jc w:val="both"/>
              <w:rPr>
                <w:rFonts w:ascii="SutonnyMJ" w:hAnsi="SutonnyMJ"/>
                <w:spacing w:val="-6"/>
                <w:sz w:val="22"/>
                <w:szCs w:val="26"/>
              </w:rPr>
            </w:pPr>
            <w:r>
              <w:rPr>
                <w:rFonts w:ascii="SutonnyMJ" w:hAnsi="SutonnyMJ"/>
                <w:spacing w:val="-6"/>
                <w:sz w:val="22"/>
                <w:szCs w:val="26"/>
              </w:rPr>
              <w:t>1. wePvi KvR cwiPvjbv I AvBb</w:t>
            </w:r>
            <w:r w:rsidRPr="009B45DB">
              <w:rPr>
                <w:rFonts w:ascii="SutonnyMJ" w:hAnsi="SutonnyMJ"/>
                <w:spacing w:val="-6"/>
                <w:sz w:val="22"/>
                <w:szCs w:val="26"/>
              </w:rPr>
              <w:t>f½Kvixi kvw¯Í weavb Kiv|</w:t>
            </w:r>
          </w:p>
          <w:p w:rsidR="00444C4A" w:rsidRPr="009B45DB" w:rsidRDefault="00084AD2" w:rsidP="00E543AC">
            <w:pPr>
              <w:tabs>
                <w:tab w:val="left" w:pos="360"/>
                <w:tab w:val="left" w:pos="2520"/>
                <w:tab w:val="left" w:pos="4680"/>
                <w:tab w:val="left" w:pos="6660"/>
              </w:tabs>
              <w:jc w:val="both"/>
              <w:rPr>
                <w:rFonts w:ascii="SutonnyMJ" w:hAnsi="SutonnyMJ"/>
                <w:sz w:val="22"/>
                <w:szCs w:val="26"/>
              </w:rPr>
            </w:pPr>
            <w:r>
              <w:rPr>
                <w:rFonts w:ascii="SutonnyMJ" w:hAnsi="SutonnyMJ"/>
                <w:sz w:val="22"/>
                <w:szCs w:val="26"/>
              </w:rPr>
              <w:t>2. msweav‡bi e¨vL¨v cÖ`vb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3. bvMwiK AwaKvi msiÿY Kiv</w:t>
            </w:r>
          </w:p>
          <w:p w:rsidR="00444C4A" w:rsidRPr="009B45DB" w:rsidRDefault="00084AD2" w:rsidP="00E543AC">
            <w:pPr>
              <w:tabs>
                <w:tab w:val="left" w:pos="360"/>
                <w:tab w:val="left" w:pos="2520"/>
                <w:tab w:val="left" w:pos="4680"/>
                <w:tab w:val="left" w:pos="6660"/>
              </w:tabs>
              <w:jc w:val="both"/>
              <w:rPr>
                <w:rFonts w:ascii="SutonnyMJ" w:hAnsi="SutonnyMJ"/>
                <w:sz w:val="22"/>
                <w:szCs w:val="26"/>
              </w:rPr>
            </w:pPr>
            <w:r>
              <w:rPr>
                <w:rFonts w:ascii="SutonnyMJ" w:hAnsi="SutonnyMJ"/>
                <w:sz w:val="22"/>
                <w:szCs w:val="26"/>
              </w:rPr>
              <w:t>4. kvmb I AvBb wefvM‡K AvBwb civgk© cÖ`vb K‡i</w:t>
            </w:r>
            <w:r w:rsidR="00444C4A" w:rsidRPr="009B45DB">
              <w:rPr>
                <w:rFonts w:ascii="SutonnyMJ" w:hAnsi="SutonnyMJ"/>
                <w:sz w:val="22"/>
                <w:szCs w:val="26"/>
              </w:rPr>
              <w:t>|</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5. Z`šÍg~jK KvR K‡i</w:t>
            </w:r>
            <w:r w:rsidR="00084AD2">
              <w:rPr>
                <w:rFonts w:ascii="SutonnyMJ" w:hAnsi="SutonnyMJ"/>
                <w:sz w:val="22"/>
                <w:szCs w:val="26"/>
              </w:rPr>
              <w:t>|</w:t>
            </w:r>
          </w:p>
          <w:p w:rsidR="00444C4A" w:rsidRPr="009B45DB" w:rsidRDefault="00084AD2" w:rsidP="00E543AC">
            <w:pPr>
              <w:tabs>
                <w:tab w:val="left" w:pos="360"/>
                <w:tab w:val="left" w:pos="2520"/>
                <w:tab w:val="left" w:pos="4680"/>
                <w:tab w:val="left" w:pos="6660"/>
              </w:tabs>
              <w:jc w:val="both"/>
              <w:rPr>
                <w:rFonts w:ascii="SutonnyMJ" w:hAnsi="SutonnyMJ"/>
                <w:sz w:val="22"/>
                <w:szCs w:val="26"/>
              </w:rPr>
            </w:pPr>
            <w:r>
              <w:rPr>
                <w:rFonts w:ascii="SutonnyMJ" w:hAnsi="SutonnyMJ"/>
                <w:sz w:val="22"/>
                <w:szCs w:val="26"/>
              </w:rPr>
              <w:t>6. e¨w³ ¯^vaxbZv msiÿY K‡i|</w:t>
            </w:r>
          </w:p>
          <w:p w:rsidR="00444C4A" w:rsidRPr="009B45DB" w:rsidRDefault="00444C4A" w:rsidP="00E543AC">
            <w:pPr>
              <w:tabs>
                <w:tab w:val="left" w:pos="360"/>
                <w:tab w:val="left" w:pos="2520"/>
                <w:tab w:val="left" w:pos="4680"/>
                <w:tab w:val="left" w:pos="6660"/>
              </w:tabs>
              <w:jc w:val="both"/>
              <w:rPr>
                <w:rFonts w:ascii="SutonnyMJ" w:hAnsi="SutonnyMJ"/>
                <w:sz w:val="22"/>
                <w:szCs w:val="26"/>
              </w:rPr>
            </w:pPr>
            <w:r w:rsidRPr="009B45DB">
              <w:rPr>
                <w:rFonts w:ascii="SutonnyMJ" w:hAnsi="SutonnyMJ"/>
                <w:sz w:val="22"/>
                <w:szCs w:val="26"/>
              </w:rPr>
              <w:t xml:space="preserve">7. </w:t>
            </w:r>
            <w:r w:rsidRPr="009B45DB">
              <w:rPr>
                <w:rFonts w:ascii="SutonnyMJ" w:hAnsi="SutonnyMJ"/>
                <w:spacing w:val="-6"/>
                <w:sz w:val="22"/>
                <w:szCs w:val="26"/>
              </w:rPr>
              <w:t>msweav‡bi cweÎZv I †kÖôZ¡ msiÿY K</w:t>
            </w:r>
            <w:r w:rsidR="004F39AB">
              <w:rPr>
                <w:rFonts w:ascii="SutonnyMJ" w:hAnsi="SutonnyMJ"/>
                <w:spacing w:val="-6"/>
                <w:sz w:val="22"/>
                <w:szCs w:val="26"/>
              </w:rPr>
              <w:t>‡</w:t>
            </w:r>
            <w:r w:rsidRPr="009B45DB">
              <w:rPr>
                <w:rFonts w:ascii="SutonnyMJ" w:hAnsi="SutonnyMJ"/>
                <w:spacing w:val="-6"/>
                <w:sz w:val="22"/>
                <w:szCs w:val="26"/>
              </w:rPr>
              <w:t>i</w:t>
            </w:r>
            <w:r w:rsidR="004F39AB">
              <w:rPr>
                <w:rFonts w:ascii="SutonnyMJ" w:hAnsi="SutonnyMJ"/>
                <w:spacing w:val="-6"/>
                <w:sz w:val="22"/>
                <w:szCs w:val="26"/>
              </w:rPr>
              <w:t>|</w:t>
            </w:r>
          </w:p>
        </w:tc>
      </w:tr>
    </w:tbl>
    <w:tbl>
      <w:tblPr>
        <w:tblW w:w="0" w:type="auto"/>
        <w:tblInd w:w="117" w:type="dxa"/>
        <w:tblLayout w:type="fixed"/>
        <w:tblCellMar>
          <w:left w:w="10" w:type="dxa"/>
          <w:right w:w="10" w:type="dxa"/>
        </w:tblCellMar>
        <w:tblLook w:val="0000" w:firstRow="0" w:lastRow="0" w:firstColumn="0" w:lastColumn="0" w:noHBand="0" w:noVBand="0"/>
      </w:tblPr>
      <w:tblGrid>
        <w:gridCol w:w="2151"/>
        <w:gridCol w:w="6480"/>
      </w:tblGrid>
      <w:tr w:rsidR="00C67699" w:rsidRPr="006408BB" w:rsidTr="00F52042">
        <w:trPr>
          <w:trHeight w:val="1"/>
        </w:trPr>
        <w:tc>
          <w:tcPr>
            <w:tcW w:w="21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67699" w:rsidRPr="00F52042" w:rsidRDefault="00C67699" w:rsidP="00862635">
            <w:pPr>
              <w:tabs>
                <w:tab w:val="left" w:pos="360"/>
                <w:tab w:val="left" w:pos="2340"/>
                <w:tab w:val="left" w:pos="4320"/>
                <w:tab w:val="left" w:pos="6210"/>
                <w:tab w:val="left" w:pos="8100"/>
              </w:tabs>
              <w:ind w:left="360" w:hanging="360"/>
              <w:jc w:val="center"/>
              <w:rPr>
                <w:rFonts w:ascii="SutonnyMJ" w:hAnsi="SutonnyMJ"/>
                <w:sz w:val="24"/>
                <w:szCs w:val="24"/>
              </w:rPr>
            </w:pPr>
            <w:r w:rsidRPr="00F52042">
              <w:rPr>
                <w:rFonts w:ascii="SutonnyMJ" w:eastAsia="VillageII" w:hAnsi="SutonnyMJ" w:cs="VillageII"/>
                <w:b/>
                <w:sz w:val="24"/>
                <w:szCs w:val="24"/>
              </w:rPr>
              <w:t>wefvM</w:t>
            </w:r>
          </w:p>
        </w:tc>
        <w:tc>
          <w:tcPr>
            <w:tcW w:w="64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67699" w:rsidRPr="00F52042" w:rsidRDefault="00C67699" w:rsidP="00862635">
            <w:pPr>
              <w:tabs>
                <w:tab w:val="left" w:pos="360"/>
                <w:tab w:val="left" w:pos="2340"/>
                <w:tab w:val="left" w:pos="4320"/>
                <w:tab w:val="left" w:pos="6210"/>
                <w:tab w:val="left" w:pos="8100"/>
              </w:tabs>
              <w:ind w:left="360" w:hanging="360"/>
              <w:jc w:val="center"/>
              <w:rPr>
                <w:rFonts w:ascii="SutonnyMJ" w:hAnsi="SutonnyMJ"/>
                <w:sz w:val="24"/>
                <w:szCs w:val="24"/>
              </w:rPr>
            </w:pPr>
            <w:r w:rsidRPr="00F52042">
              <w:rPr>
                <w:rFonts w:ascii="SutonnyMJ" w:eastAsia="VillageII" w:hAnsi="SutonnyMJ" w:cs="VillageII"/>
                <w:b/>
                <w:sz w:val="24"/>
                <w:szCs w:val="24"/>
              </w:rPr>
              <w:t>wefvMxq `vwqZ¡</w:t>
            </w:r>
          </w:p>
        </w:tc>
      </w:tr>
      <w:tr w:rsidR="00C67699" w:rsidRPr="006408BB" w:rsidTr="00F52042">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6408BB" w:rsidRDefault="00C67699" w:rsidP="00F52042">
            <w:pPr>
              <w:tabs>
                <w:tab w:val="left" w:pos="2340"/>
                <w:tab w:val="left" w:pos="4320"/>
                <w:tab w:val="left" w:pos="6210"/>
                <w:tab w:val="left" w:pos="8100"/>
              </w:tabs>
              <w:ind w:left="9" w:hanging="9"/>
              <w:jc w:val="center"/>
              <w:rPr>
                <w:rFonts w:ascii="SutonnyMJ" w:eastAsia="VillageII" w:hAnsi="SutonnyMJ" w:cs="VillageII"/>
                <w:b/>
                <w:sz w:val="24"/>
              </w:rPr>
            </w:pPr>
            <w:r w:rsidRPr="006408BB">
              <w:rPr>
                <w:rFonts w:ascii="SutonnyMJ" w:eastAsia="VillageII" w:hAnsi="SutonnyMJ" w:cs="VillageII"/>
                <w:b/>
                <w:sz w:val="24"/>
              </w:rPr>
              <w:t>kvmb/ wbe©vnx wefvM</w:t>
            </w:r>
          </w:p>
          <w:p w:rsidR="00C67699" w:rsidRPr="006408BB" w:rsidRDefault="00C67699" w:rsidP="00F52042">
            <w:pPr>
              <w:ind w:left="9" w:hanging="9"/>
              <w:jc w:val="center"/>
              <w:rPr>
                <w:rFonts w:ascii="SutonnyMJ" w:hAnsi="SutonnyMJ"/>
              </w:rPr>
            </w:pPr>
            <w:r w:rsidRPr="006408BB">
              <w:rPr>
                <w:rFonts w:ascii="Times New Roman" w:eastAsia="VillageII" w:hAnsi="Times New Roman" w:cs="VillageII"/>
                <w:b/>
              </w:rPr>
              <w:t>[Executive]</w:t>
            </w:r>
            <w:r w:rsidR="00B50E98" w:rsidRPr="00B44D56">
              <w:rPr>
                <w:rFonts w:ascii="SutonnyMJ" w:hAnsi="SutonnyMJ"/>
                <w:sz w:val="24"/>
              </w:rPr>
              <w:t xml:space="preserve"> Aby‡”Q`: 48 †_‡K 64</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DF38CC" w:rsidRDefault="00C67699" w:rsidP="00AD4CBA">
            <w:pPr>
              <w:numPr>
                <w:ilvl w:val="0"/>
                <w:numId w:val="180"/>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DF38CC">
              <w:rPr>
                <w:rFonts w:ascii="SutonnyMJ" w:eastAsia="VillageII" w:hAnsi="SutonnyMJ" w:cs="VillageII"/>
                <w:sz w:val="24"/>
              </w:rPr>
              <w:t>hvi bv‡g wbe©vnx e¨e¯’v M„nxZ nq:  ivóªcwZi</w:t>
            </w:r>
          </w:p>
          <w:p w:rsidR="00C67699" w:rsidRPr="006408BB" w:rsidRDefault="00C67699" w:rsidP="00AD4CBA">
            <w:pPr>
              <w:numPr>
                <w:ilvl w:val="0"/>
                <w:numId w:val="180"/>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DF38CC">
              <w:rPr>
                <w:rFonts w:ascii="SutonnyMJ" w:eastAsia="VillageII" w:hAnsi="SutonnyMJ" w:cs="VillageII"/>
                <w:sz w:val="24"/>
              </w:rPr>
              <w:t>hvi KZ…</w:t>
            </w:r>
            <w:r w:rsidR="004F39AB">
              <w:rPr>
                <w:rFonts w:ascii="SutonnyMJ" w:eastAsia="VillageII" w:hAnsi="SutonnyMJ" w:cs="VillageII"/>
                <w:sz w:val="24"/>
              </w:rPr>
              <w:t>©</w:t>
            </w:r>
            <w:r w:rsidRPr="00DF38CC">
              <w:rPr>
                <w:rFonts w:ascii="SutonnyMJ" w:eastAsia="VillageII" w:hAnsi="SutonnyMJ" w:cs="VillageII"/>
                <w:sz w:val="24"/>
              </w:rPr>
              <w:t>‡Z¡ wbe©vnx ÿgZv cÖhy³ nq</w:t>
            </w:r>
            <w:r w:rsidRPr="006408BB">
              <w:rPr>
                <w:rFonts w:ascii="SutonnyMJ" w:eastAsia="VillageII" w:hAnsi="SutonnyMJ" w:cs="VillageII"/>
                <w:b/>
                <w:sz w:val="24"/>
              </w:rPr>
              <w:t>:</w:t>
            </w:r>
            <w:r w:rsidRPr="006408BB">
              <w:rPr>
                <w:rFonts w:ascii="SutonnyMJ" w:eastAsia="VillageII" w:hAnsi="SutonnyMJ" w:cs="VillageII"/>
                <w:sz w:val="24"/>
              </w:rPr>
              <w:t xml:space="preserve"> cÖavbgš¿xi</w:t>
            </w:r>
          </w:p>
          <w:p w:rsidR="00C67699" w:rsidRPr="00DF38CC" w:rsidRDefault="00C67699" w:rsidP="00AD4CBA">
            <w:pPr>
              <w:numPr>
                <w:ilvl w:val="0"/>
                <w:numId w:val="180"/>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DF38CC">
              <w:rPr>
                <w:rFonts w:ascii="SutonnyMJ" w:eastAsia="VillageII" w:hAnsi="SutonnyMJ" w:cs="VillageII"/>
                <w:sz w:val="24"/>
              </w:rPr>
              <w:t>whwb miKvwi Kvh©vewj eÈb I</w:t>
            </w:r>
            <w:r w:rsidR="004F39AB">
              <w:rPr>
                <w:rFonts w:ascii="SutonnyMJ" w:eastAsia="VillageII" w:hAnsi="SutonnyMJ" w:cs="VillageII"/>
                <w:sz w:val="24"/>
              </w:rPr>
              <w:t xml:space="preserve"> cwiPvjbvi Rb¨ wewamg~n cÖYqb K</w:t>
            </w:r>
            <w:r w:rsidRPr="00DF38CC">
              <w:rPr>
                <w:rFonts w:ascii="SutonnyMJ" w:eastAsia="VillageII" w:hAnsi="SutonnyMJ" w:cs="VillageII"/>
                <w:sz w:val="24"/>
              </w:rPr>
              <w:t>i‡eb: ivóªcwZ</w:t>
            </w:r>
          </w:p>
          <w:p w:rsidR="00C67699" w:rsidRPr="00DF38CC" w:rsidRDefault="00C67699" w:rsidP="00AD4CBA">
            <w:pPr>
              <w:numPr>
                <w:ilvl w:val="0"/>
                <w:numId w:val="180"/>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DF38CC">
              <w:rPr>
                <w:rFonts w:ascii="SutonnyMJ" w:eastAsia="VillageII" w:hAnsi="SutonnyMJ" w:cs="VillageII"/>
                <w:sz w:val="24"/>
              </w:rPr>
              <w:t xml:space="preserve">kvmbKvh© cwiPvjbv </w:t>
            </w:r>
            <w:r w:rsidRPr="00DF38CC">
              <w:rPr>
                <w:rFonts w:ascii="SutonnyMJ" w:eastAsia="SutonnyMJ" w:hAnsi="SutonnyMJ" w:cs="SutonnyMJ"/>
                <w:sz w:val="24"/>
              </w:rPr>
              <w:t>K‡i:</w:t>
            </w:r>
            <w:r w:rsidRPr="00DF38CC">
              <w:rPr>
                <w:rFonts w:ascii="SutonnyMJ" w:eastAsia="VillageII" w:hAnsi="SutonnyMJ" w:cs="VillageII"/>
                <w:sz w:val="24"/>
              </w:rPr>
              <w:t xml:space="preserve"> msweavb I cÖPwjZ AvBb Abyhvqx</w:t>
            </w:r>
          </w:p>
          <w:p w:rsidR="00B61D11" w:rsidRPr="001421B7" w:rsidRDefault="00C67699" w:rsidP="00AD4CBA">
            <w:pPr>
              <w:numPr>
                <w:ilvl w:val="0"/>
                <w:numId w:val="180"/>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DF38CC">
              <w:rPr>
                <w:rFonts w:ascii="SutonnyMJ" w:eastAsia="VillageII" w:hAnsi="SutonnyMJ" w:cs="VillageII"/>
                <w:sz w:val="24"/>
              </w:rPr>
              <w:t>†K›`ª¯’j: kvmb</w:t>
            </w:r>
            <w:r w:rsidRPr="006408BB">
              <w:rPr>
                <w:rFonts w:ascii="SutonnyMJ" w:eastAsia="VillageII" w:hAnsi="SutonnyMJ" w:cs="VillageII"/>
                <w:sz w:val="24"/>
              </w:rPr>
              <w:t xml:space="preserve"> wefvM</w:t>
            </w:r>
          </w:p>
        </w:tc>
      </w:tr>
      <w:tr w:rsidR="00C67699" w:rsidRPr="006408BB" w:rsidTr="00F52042">
        <w:trPr>
          <w:trHeight w:val="1"/>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6408BB" w:rsidRDefault="00C67699" w:rsidP="00F52042">
            <w:pPr>
              <w:tabs>
                <w:tab w:val="left" w:pos="2340"/>
                <w:tab w:val="left" w:pos="4320"/>
                <w:tab w:val="left" w:pos="6210"/>
                <w:tab w:val="left" w:pos="8100"/>
              </w:tabs>
              <w:ind w:left="-9" w:firstLine="9"/>
              <w:jc w:val="center"/>
              <w:rPr>
                <w:rFonts w:ascii="SutonnyMJ" w:eastAsia="VillageII" w:hAnsi="SutonnyMJ" w:cs="VillageII"/>
                <w:b/>
                <w:sz w:val="26"/>
              </w:rPr>
            </w:pPr>
            <w:r w:rsidRPr="006408BB">
              <w:rPr>
                <w:rFonts w:ascii="SutonnyMJ" w:eastAsia="VillageII" w:hAnsi="SutonnyMJ" w:cs="VillageII"/>
                <w:b/>
                <w:sz w:val="26"/>
              </w:rPr>
              <w:t>AvBb wefvM</w:t>
            </w:r>
          </w:p>
          <w:p w:rsidR="00C67699" w:rsidRPr="006408BB" w:rsidRDefault="00C67699" w:rsidP="00F52042">
            <w:pPr>
              <w:ind w:left="-9" w:firstLine="9"/>
              <w:jc w:val="center"/>
              <w:rPr>
                <w:rFonts w:ascii="Times New Roman" w:hAnsi="Times New Roman"/>
                <w:b/>
              </w:rPr>
            </w:pPr>
            <w:r w:rsidRPr="006408BB">
              <w:rPr>
                <w:rFonts w:ascii="Times New Roman" w:eastAsia="VillageII" w:hAnsi="Times New Roman" w:cs="VillageII"/>
                <w:b/>
              </w:rPr>
              <w:t>[Legislative]</w:t>
            </w:r>
            <w:r w:rsidR="00B50E98">
              <w:rPr>
                <w:rFonts w:ascii="SutonnyMJ" w:hAnsi="SutonnyMJ"/>
                <w:sz w:val="24"/>
              </w:rPr>
              <w:t>Aby‡”Q`: 65 †_‡K 93</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6408BB" w:rsidRDefault="00C67699" w:rsidP="00AD4CBA">
            <w:pPr>
              <w:numPr>
                <w:ilvl w:val="0"/>
                <w:numId w:val="178"/>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6408BB">
              <w:rPr>
                <w:rFonts w:ascii="SutonnyMJ" w:eastAsia="SutonnyMJ" w:hAnsi="SutonnyMJ" w:cs="SutonnyMJ"/>
                <w:sz w:val="24"/>
              </w:rPr>
              <w:t>Aaxb: w¯úKv‡ii</w:t>
            </w:r>
          </w:p>
          <w:p w:rsidR="00C67699" w:rsidRPr="006408BB" w:rsidRDefault="00C67699" w:rsidP="00AD4CBA">
            <w:pPr>
              <w:numPr>
                <w:ilvl w:val="0"/>
                <w:numId w:val="178"/>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6408BB">
              <w:rPr>
                <w:rFonts w:ascii="SutonnyMJ" w:eastAsia="VillageII" w:hAnsi="SutonnyMJ" w:cs="VillageII"/>
                <w:sz w:val="24"/>
              </w:rPr>
              <w:t>†K›`ª¯’j: RvZxq msm`</w:t>
            </w:r>
          </w:p>
          <w:p w:rsidR="00C67699" w:rsidRPr="006408BB" w:rsidRDefault="00C67699" w:rsidP="00AD4CBA">
            <w:pPr>
              <w:numPr>
                <w:ilvl w:val="0"/>
                <w:numId w:val="178"/>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RbM‡Yi cÖwZwbwaZ¡g~jK ms¯’v: AvBb wefvM</w:t>
            </w:r>
          </w:p>
          <w:p w:rsidR="00B61D11" w:rsidRPr="001421B7" w:rsidRDefault="00C67699" w:rsidP="00AD4CBA">
            <w:pPr>
              <w:numPr>
                <w:ilvl w:val="0"/>
                <w:numId w:val="178"/>
              </w:numPr>
              <w:tabs>
                <w:tab w:val="left" w:pos="360"/>
                <w:tab w:val="left" w:pos="8100"/>
              </w:tabs>
              <w:ind w:left="360" w:hanging="354"/>
              <w:jc w:val="both"/>
              <w:rPr>
                <w:rFonts w:ascii="VillageII" w:eastAsia="VillageII" w:hAnsi="VillageII" w:cs="VillageII"/>
                <w:sz w:val="24"/>
              </w:rPr>
            </w:pPr>
            <w:r w:rsidRPr="006408BB">
              <w:rPr>
                <w:rFonts w:ascii="SutonnyMJ" w:eastAsia="SutonnyMJ" w:hAnsi="SutonnyMJ" w:cs="SutonnyMJ"/>
                <w:sz w:val="24"/>
              </w:rPr>
              <w:t>gwš¿cwil` kvwmZ miKvi `vqx _v‡K: AvBbmfvi wbKU</w:t>
            </w:r>
          </w:p>
        </w:tc>
      </w:tr>
      <w:tr w:rsidR="00C67699" w:rsidRPr="006408BB" w:rsidTr="00F52042">
        <w:trPr>
          <w:trHeight w:val="70"/>
        </w:trPr>
        <w:tc>
          <w:tcPr>
            <w:tcW w:w="2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6408BB" w:rsidRDefault="00C67699" w:rsidP="00F52042">
            <w:pPr>
              <w:tabs>
                <w:tab w:val="left" w:pos="2340"/>
                <w:tab w:val="left" w:pos="4320"/>
                <w:tab w:val="left" w:pos="6210"/>
                <w:tab w:val="left" w:pos="8100"/>
              </w:tabs>
              <w:ind w:left="-9" w:firstLine="9"/>
              <w:jc w:val="center"/>
              <w:rPr>
                <w:rFonts w:ascii="SutonnyMJ" w:eastAsia="VillageII" w:hAnsi="SutonnyMJ" w:cs="VillageII"/>
                <w:b/>
                <w:sz w:val="26"/>
              </w:rPr>
            </w:pPr>
            <w:r w:rsidRPr="006408BB">
              <w:rPr>
                <w:rFonts w:ascii="SutonnyMJ" w:eastAsia="VillageII" w:hAnsi="SutonnyMJ" w:cs="VillageII"/>
                <w:b/>
                <w:sz w:val="26"/>
              </w:rPr>
              <w:t>wePvi wefvM</w:t>
            </w:r>
          </w:p>
          <w:p w:rsidR="00C67699" w:rsidRPr="006408BB" w:rsidRDefault="00C67699" w:rsidP="00F52042">
            <w:pPr>
              <w:ind w:left="-9" w:firstLine="9"/>
              <w:jc w:val="center"/>
              <w:rPr>
                <w:rFonts w:ascii="SutonnyMJ" w:hAnsi="SutonnyMJ"/>
              </w:rPr>
            </w:pPr>
            <w:r w:rsidRPr="006408BB">
              <w:rPr>
                <w:rFonts w:ascii="Times New Roman" w:eastAsia="VillageII" w:hAnsi="Times New Roman" w:cs="VillageII"/>
                <w:b/>
              </w:rPr>
              <w:t>[Judiciary]</w:t>
            </w:r>
            <w:r w:rsidR="00B50E98">
              <w:rPr>
                <w:rFonts w:ascii="SutonnyMJ" w:hAnsi="SutonnyMJ"/>
                <w:sz w:val="24"/>
              </w:rPr>
              <w:t>Aby‡”Q`: 94 †_‡K 117</w:t>
            </w:r>
          </w:p>
        </w:tc>
        <w:tc>
          <w:tcPr>
            <w:tcW w:w="6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6408BB" w:rsidRDefault="00C67699" w:rsidP="00AD4CBA">
            <w:pPr>
              <w:numPr>
                <w:ilvl w:val="0"/>
                <w:numId w:val="179"/>
              </w:numPr>
              <w:tabs>
                <w:tab w:val="left" w:pos="360"/>
                <w:tab w:val="left" w:pos="2340"/>
                <w:tab w:val="left" w:pos="4320"/>
                <w:tab w:val="left" w:pos="6210"/>
                <w:tab w:val="left" w:pos="8100"/>
              </w:tabs>
              <w:ind w:left="360" w:hanging="360"/>
              <w:jc w:val="both"/>
              <w:rPr>
                <w:rFonts w:ascii="SutonnyMJ" w:eastAsia="VillageII" w:hAnsi="SutonnyMJ" w:cs="VillageII"/>
                <w:sz w:val="24"/>
              </w:rPr>
            </w:pPr>
            <w:r w:rsidRPr="006408BB">
              <w:rPr>
                <w:rFonts w:ascii="SutonnyMJ" w:eastAsia="VillageII" w:hAnsi="SutonnyMJ" w:cs="VillageII"/>
                <w:sz w:val="24"/>
              </w:rPr>
              <w:t>Aaxb: cÖavb wePvicwZi</w:t>
            </w:r>
          </w:p>
          <w:p w:rsidR="00C67699" w:rsidRPr="006408BB" w:rsidRDefault="00C67699" w:rsidP="00AD4CBA">
            <w:pPr>
              <w:numPr>
                <w:ilvl w:val="0"/>
                <w:numId w:val="179"/>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VillageII" w:hAnsi="SutonnyMJ" w:cs="VillageII"/>
                <w:sz w:val="24"/>
              </w:rPr>
              <w:t>msweav‡bi iÿK I AwffveK nj: wePvi wefvM ev mywcÖg †KvU©</w:t>
            </w:r>
          </w:p>
          <w:p w:rsidR="00C67699" w:rsidRPr="001421B7" w:rsidRDefault="00C67699" w:rsidP="00F52042">
            <w:pPr>
              <w:numPr>
                <w:ilvl w:val="0"/>
                <w:numId w:val="179"/>
              </w:numPr>
              <w:tabs>
                <w:tab w:val="left" w:pos="360"/>
                <w:tab w:val="left" w:pos="2340"/>
                <w:tab w:val="left" w:pos="4320"/>
                <w:tab w:val="left" w:pos="6210"/>
                <w:tab w:val="left" w:pos="8100"/>
              </w:tabs>
              <w:ind w:left="360" w:hanging="360"/>
              <w:jc w:val="both"/>
              <w:rPr>
                <w:rFonts w:ascii="VillageII" w:eastAsia="VillageII" w:hAnsi="VillageII" w:cs="VillageII"/>
              </w:rPr>
            </w:pPr>
            <w:r w:rsidRPr="006408BB">
              <w:rPr>
                <w:rFonts w:ascii="SutonnyMJ" w:eastAsia="SutonnyMJ" w:hAnsi="SutonnyMJ" w:cs="SutonnyMJ"/>
                <w:sz w:val="24"/>
              </w:rPr>
              <w:t>e¨w³ ¯^vaxbZv I e¨w³ AwaKvi wbwðZ K‡i: wePvi wefvM</w:t>
            </w:r>
          </w:p>
        </w:tc>
      </w:tr>
    </w:tbl>
    <w:p w:rsidR="00C67699"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10"/>
        </w:rPr>
      </w:pPr>
    </w:p>
    <w:p w:rsidR="001F1507" w:rsidRPr="00F52042" w:rsidRDefault="001F1507" w:rsidP="00C67699">
      <w:pPr>
        <w:tabs>
          <w:tab w:val="left" w:pos="360"/>
          <w:tab w:val="left" w:pos="2340"/>
          <w:tab w:val="left" w:pos="4320"/>
          <w:tab w:val="left" w:pos="6210"/>
          <w:tab w:val="left" w:pos="8100"/>
        </w:tabs>
        <w:ind w:left="360" w:hanging="360"/>
        <w:jc w:val="both"/>
        <w:rPr>
          <w:rFonts w:ascii="SutonnyMJ" w:eastAsia="SutonnyMJ" w:hAnsi="SutonnyMJ" w:cs="SutonnyMJ"/>
          <w:sz w:val="4"/>
        </w:rPr>
      </w:pPr>
    </w:p>
    <w:p w:rsidR="001F1507" w:rsidRPr="00C91FB5" w:rsidRDefault="001F1507" w:rsidP="001F1507">
      <w:pPr>
        <w:rPr>
          <w:rFonts w:ascii="SutonnyMJ" w:hAnsi="SutonnyMJ"/>
          <w:b/>
          <w:sz w:val="26"/>
        </w:rPr>
      </w:pPr>
      <w:r w:rsidRPr="00F52042">
        <w:rPr>
          <w:rFonts w:ascii="SutonnyMJ" w:hAnsi="SutonnyMJ"/>
          <w:b/>
          <w:sz w:val="28"/>
          <w:szCs w:val="26"/>
          <w:shd w:val="clear" w:color="auto" w:fill="000000" w:themeFill="text1"/>
        </w:rPr>
        <w:t>Abykxjbx:</w:t>
      </w:r>
    </w:p>
    <w:p w:rsidR="001F1507" w:rsidRPr="00C91FB5" w:rsidRDefault="001F1507" w:rsidP="001F1507">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01.</w:t>
      </w:r>
      <w:r w:rsidR="00035EA7" w:rsidRPr="00C91FB5">
        <w:rPr>
          <w:rFonts w:ascii="SutonnyMJ" w:hAnsi="SutonnyMJ"/>
          <w:b/>
          <w:sz w:val="24"/>
          <w:szCs w:val="24"/>
        </w:rPr>
        <w:t xml:space="preserve"> </w:t>
      </w:r>
      <w:r w:rsidRPr="00C91FB5">
        <w:rPr>
          <w:rFonts w:ascii="SutonnyMJ" w:hAnsi="SutonnyMJ"/>
          <w:b/>
          <w:sz w:val="24"/>
          <w:szCs w:val="24"/>
        </w:rPr>
        <w:t>AvBb wefv‡Mi g~j KvR Kx?</w:t>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rPr>
      </w:pPr>
      <w:r w:rsidRPr="00C91FB5">
        <w:rPr>
          <w:rFonts w:ascii="SutonnyMJ" w:hAnsi="SutonnyMJ"/>
          <w:sz w:val="24"/>
          <w:szCs w:val="24"/>
        </w:rPr>
        <w:tab/>
        <w:t>K. AvBb cÖ‡qvM</w:t>
      </w:r>
      <w:r w:rsidRPr="00C91FB5">
        <w:rPr>
          <w:rFonts w:ascii="SutonnyMJ" w:hAnsi="SutonnyMJ"/>
          <w:sz w:val="24"/>
          <w:szCs w:val="24"/>
        </w:rPr>
        <w:tab/>
      </w:r>
      <w:r w:rsidRPr="00C91FB5">
        <w:rPr>
          <w:rFonts w:ascii="SutonnyMJ" w:hAnsi="SutonnyMJ"/>
          <w:sz w:val="24"/>
          <w:szCs w:val="24"/>
        </w:rPr>
        <w:tab/>
        <w:t xml:space="preserve">L. </w:t>
      </w:r>
      <w:r w:rsidRPr="00C91FB5">
        <w:rPr>
          <w:rFonts w:ascii="SutonnyMJ" w:hAnsi="SutonnyMJ"/>
          <w:sz w:val="24"/>
          <w:szCs w:val="24"/>
          <w:u w:val="single"/>
        </w:rPr>
        <w:t>AvBb cÖYqb</w:t>
      </w:r>
      <w:r w:rsidRPr="00C91FB5">
        <w:rPr>
          <w:rFonts w:ascii="SutonnyMJ" w:hAnsi="SutonnyMJ"/>
          <w:sz w:val="24"/>
          <w:szCs w:val="24"/>
        </w:rPr>
        <w:tab/>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rPr>
      </w:pPr>
      <w:r w:rsidRPr="00C91FB5">
        <w:rPr>
          <w:rFonts w:ascii="SutonnyMJ" w:hAnsi="SutonnyMJ"/>
          <w:sz w:val="24"/>
          <w:szCs w:val="24"/>
        </w:rPr>
        <w:tab/>
        <w:t>M. AvB‡bi Av‡jv‡K wePvi Kiv</w:t>
      </w:r>
      <w:r w:rsidRPr="00C91FB5">
        <w:rPr>
          <w:rFonts w:ascii="SutonnyMJ" w:hAnsi="SutonnyMJ"/>
          <w:sz w:val="24"/>
          <w:szCs w:val="24"/>
        </w:rPr>
        <w:tab/>
        <w:t>N. we‡`‡ki mv‡_ m¤úK© iÿv</w:t>
      </w:r>
      <w:r w:rsidRPr="00C91FB5">
        <w:rPr>
          <w:rFonts w:ascii="SutonnyMJ" w:hAnsi="SutonnyMJ"/>
          <w:sz w:val="24"/>
          <w:szCs w:val="24"/>
        </w:rPr>
        <w:tab/>
      </w:r>
      <w:r w:rsidRPr="00C91FB5">
        <w:rPr>
          <w:rFonts w:ascii="SutonnyMJ" w:hAnsi="SutonnyMJ"/>
          <w:b/>
          <w:sz w:val="24"/>
          <w:szCs w:val="24"/>
          <w:shd w:val="clear" w:color="auto" w:fill="000000" w:themeFill="text1"/>
        </w:rPr>
        <w:t>01:</w:t>
      </w:r>
      <w:r w:rsidRPr="00C91FB5">
        <w:rPr>
          <w:rFonts w:ascii="SutonnyMJ" w:hAnsi="SutonnyMJ"/>
          <w:sz w:val="24"/>
          <w:szCs w:val="24"/>
          <w:shd w:val="clear" w:color="auto" w:fill="000000" w:themeFill="text1"/>
        </w:rPr>
        <w:t xml:space="preserve"> L</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02.</w:t>
      </w:r>
      <w:r w:rsidR="00035EA7" w:rsidRPr="00C91FB5">
        <w:rPr>
          <w:rFonts w:ascii="SutonnyMJ" w:hAnsi="SutonnyMJ"/>
          <w:b/>
          <w:sz w:val="24"/>
          <w:szCs w:val="24"/>
        </w:rPr>
        <w:t xml:space="preserve"> </w:t>
      </w:r>
      <w:r w:rsidR="001F1507" w:rsidRPr="00C91FB5">
        <w:rPr>
          <w:rFonts w:ascii="SutonnyMJ" w:hAnsi="SutonnyMJ"/>
          <w:b/>
          <w:sz w:val="24"/>
          <w:szCs w:val="24"/>
        </w:rPr>
        <w:t>Ô†dv‡qWvmÕ †Kvb fvlvi kã?</w:t>
      </w:r>
    </w:p>
    <w:p w:rsidR="001F1507" w:rsidRPr="00C91FB5" w:rsidRDefault="001F1507" w:rsidP="001F1507">
      <w:pPr>
        <w:shd w:val="clear" w:color="auto" w:fill="FFFFFF" w:themeFill="background1"/>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sz w:val="24"/>
          <w:szCs w:val="24"/>
        </w:rPr>
        <w:tab/>
        <w:t>K. †ivgvb</w:t>
      </w:r>
      <w:r w:rsidRPr="00C91FB5">
        <w:rPr>
          <w:rFonts w:ascii="SutonnyMJ" w:hAnsi="SutonnyMJ"/>
          <w:sz w:val="24"/>
          <w:szCs w:val="24"/>
        </w:rPr>
        <w:tab/>
        <w:t>L. Rvg©vb</w:t>
      </w:r>
      <w:r w:rsidRPr="00C91FB5">
        <w:rPr>
          <w:rFonts w:ascii="SutonnyMJ" w:hAnsi="SutonnyMJ"/>
          <w:sz w:val="24"/>
          <w:szCs w:val="24"/>
        </w:rPr>
        <w:tab/>
        <w:t>M. wMÖK</w:t>
      </w:r>
      <w:r w:rsidRPr="00C91FB5">
        <w:rPr>
          <w:rFonts w:ascii="SutonnyMJ" w:hAnsi="SutonnyMJ"/>
          <w:sz w:val="24"/>
          <w:szCs w:val="24"/>
        </w:rPr>
        <w:tab/>
        <w:t xml:space="preserve">N. </w:t>
      </w:r>
      <w:r w:rsidRPr="00C91FB5">
        <w:rPr>
          <w:rFonts w:ascii="SutonnyMJ" w:hAnsi="SutonnyMJ"/>
          <w:sz w:val="24"/>
          <w:szCs w:val="24"/>
          <w:u w:val="single"/>
        </w:rPr>
        <w:t>j¨vwUb</w:t>
      </w:r>
      <w:r w:rsidRPr="00C91FB5">
        <w:rPr>
          <w:rFonts w:ascii="SutonnyMJ" w:hAnsi="SutonnyMJ"/>
          <w:sz w:val="24"/>
          <w:szCs w:val="24"/>
        </w:rPr>
        <w:tab/>
      </w:r>
      <w:r w:rsidRPr="00C91FB5">
        <w:rPr>
          <w:rFonts w:ascii="SutonnyMJ" w:hAnsi="SutonnyMJ"/>
          <w:b/>
          <w:sz w:val="24"/>
          <w:szCs w:val="24"/>
          <w:shd w:val="clear" w:color="auto" w:fill="000000" w:themeFill="text1"/>
        </w:rPr>
        <w:t>02:</w:t>
      </w:r>
      <w:r w:rsidRPr="00C91FB5">
        <w:rPr>
          <w:rFonts w:ascii="SutonnyMJ" w:hAnsi="SutonnyMJ"/>
          <w:sz w:val="24"/>
          <w:szCs w:val="24"/>
          <w:shd w:val="clear" w:color="auto" w:fill="000000" w:themeFill="text1"/>
        </w:rPr>
        <w:t xml:space="preserve"> N</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03.</w:t>
      </w:r>
      <w:r w:rsidR="00035EA7" w:rsidRPr="00C91FB5">
        <w:rPr>
          <w:rFonts w:ascii="SutonnyMJ" w:hAnsi="SutonnyMJ"/>
          <w:b/>
          <w:sz w:val="24"/>
          <w:szCs w:val="24"/>
        </w:rPr>
        <w:t xml:space="preserve"> </w:t>
      </w:r>
      <w:r w:rsidR="001F1507" w:rsidRPr="00C91FB5">
        <w:rPr>
          <w:rFonts w:ascii="SutonnyMJ" w:hAnsi="SutonnyMJ"/>
          <w:b/>
          <w:sz w:val="24"/>
          <w:szCs w:val="24"/>
        </w:rPr>
        <w:t>Ô†dv‡qWvmÕ k‡ãi A_© Kx?</w:t>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rPr>
      </w:pPr>
      <w:r w:rsidRPr="00C91FB5">
        <w:rPr>
          <w:rFonts w:ascii="SutonnyMJ" w:hAnsi="SutonnyMJ"/>
          <w:sz w:val="24"/>
          <w:szCs w:val="24"/>
        </w:rPr>
        <w:tab/>
        <w:t xml:space="preserve">K. </w:t>
      </w:r>
      <w:r w:rsidRPr="00C91FB5">
        <w:rPr>
          <w:rFonts w:ascii="SutonnyMJ" w:hAnsi="SutonnyMJ"/>
          <w:sz w:val="24"/>
          <w:szCs w:val="24"/>
          <w:u w:val="single"/>
        </w:rPr>
        <w:t>wgjb/mwÜ</w:t>
      </w:r>
      <w:r w:rsidRPr="00C91FB5">
        <w:rPr>
          <w:rFonts w:ascii="SutonnyMJ" w:hAnsi="SutonnyMJ"/>
          <w:sz w:val="24"/>
          <w:szCs w:val="24"/>
        </w:rPr>
        <w:tab/>
        <w:t>L. mn‡hvwMZv</w:t>
      </w:r>
      <w:r w:rsidRPr="00C91FB5">
        <w:rPr>
          <w:rFonts w:ascii="SutonnyMJ" w:hAnsi="SutonnyMJ"/>
          <w:sz w:val="24"/>
          <w:szCs w:val="24"/>
        </w:rPr>
        <w:tab/>
        <w:t>M. kvwšÍ</w:t>
      </w:r>
      <w:r w:rsidRPr="00C91FB5">
        <w:rPr>
          <w:rFonts w:ascii="SutonnyMJ" w:hAnsi="SutonnyMJ"/>
          <w:sz w:val="24"/>
          <w:szCs w:val="24"/>
        </w:rPr>
        <w:tab/>
        <w:t>N. hy×-weMÖn</w:t>
      </w:r>
      <w:r w:rsidRPr="00C91FB5">
        <w:rPr>
          <w:rFonts w:ascii="SutonnyMJ" w:hAnsi="SutonnyMJ"/>
          <w:sz w:val="24"/>
          <w:szCs w:val="24"/>
        </w:rPr>
        <w:tab/>
      </w:r>
      <w:r w:rsidRPr="00C91FB5">
        <w:rPr>
          <w:rFonts w:ascii="SutonnyMJ" w:hAnsi="SutonnyMJ"/>
          <w:b/>
          <w:sz w:val="24"/>
          <w:szCs w:val="24"/>
          <w:shd w:val="clear" w:color="auto" w:fill="000000" w:themeFill="text1"/>
        </w:rPr>
        <w:t>03:</w:t>
      </w:r>
      <w:r w:rsidRPr="00C91FB5">
        <w:rPr>
          <w:rFonts w:ascii="SutonnyMJ" w:hAnsi="SutonnyMJ"/>
          <w:sz w:val="24"/>
          <w:szCs w:val="24"/>
          <w:shd w:val="clear" w:color="auto" w:fill="000000" w:themeFill="text1"/>
        </w:rPr>
        <w:t xml:space="preserve"> K</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04.</w:t>
      </w:r>
      <w:r w:rsidR="00035EA7" w:rsidRPr="00C91FB5">
        <w:rPr>
          <w:rFonts w:ascii="SutonnyMJ" w:hAnsi="SutonnyMJ"/>
          <w:b/>
          <w:sz w:val="24"/>
          <w:szCs w:val="24"/>
        </w:rPr>
        <w:t xml:space="preserve"> </w:t>
      </w:r>
      <w:r w:rsidR="001F1507" w:rsidRPr="00C91FB5">
        <w:rPr>
          <w:rFonts w:ascii="SutonnyMJ" w:hAnsi="SutonnyMJ"/>
          <w:b/>
          <w:sz w:val="24"/>
          <w:szCs w:val="24"/>
        </w:rPr>
        <w:t>†MÖU weª‡U‡bi wb¤œK‡ÿi bvg wK?</w:t>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rPr>
      </w:pPr>
      <w:r w:rsidRPr="00C91FB5">
        <w:rPr>
          <w:rFonts w:ascii="SutonnyMJ" w:hAnsi="SutonnyMJ"/>
          <w:sz w:val="24"/>
          <w:szCs w:val="24"/>
        </w:rPr>
        <w:tab/>
        <w:t>K. jW©mfv</w:t>
      </w:r>
      <w:r w:rsidRPr="00C91FB5">
        <w:rPr>
          <w:rFonts w:ascii="SutonnyMJ" w:hAnsi="SutonnyMJ"/>
          <w:sz w:val="24"/>
          <w:szCs w:val="24"/>
        </w:rPr>
        <w:tab/>
        <w:t>L. wm‡bU</w:t>
      </w:r>
      <w:r w:rsidRPr="00C91FB5">
        <w:rPr>
          <w:rFonts w:ascii="SutonnyMJ" w:hAnsi="SutonnyMJ"/>
          <w:sz w:val="24"/>
          <w:szCs w:val="24"/>
        </w:rPr>
        <w:tab/>
        <w:t xml:space="preserve">M. </w:t>
      </w:r>
      <w:r w:rsidRPr="00C91FB5">
        <w:rPr>
          <w:rFonts w:ascii="SutonnyMJ" w:hAnsi="SutonnyMJ"/>
          <w:sz w:val="24"/>
          <w:szCs w:val="24"/>
          <w:u w:val="single"/>
        </w:rPr>
        <w:t>KgÝmfv</w:t>
      </w:r>
      <w:r w:rsidRPr="00C91FB5">
        <w:rPr>
          <w:rFonts w:ascii="SutonnyMJ" w:hAnsi="SutonnyMJ"/>
          <w:sz w:val="24"/>
          <w:szCs w:val="24"/>
        </w:rPr>
        <w:tab/>
        <w:t>N. †b‡mU</w:t>
      </w:r>
      <w:r w:rsidRPr="00C91FB5">
        <w:rPr>
          <w:rFonts w:ascii="SutonnyMJ" w:hAnsi="SutonnyMJ"/>
          <w:sz w:val="24"/>
          <w:szCs w:val="24"/>
        </w:rPr>
        <w:tab/>
      </w:r>
      <w:r w:rsidRPr="00C91FB5">
        <w:rPr>
          <w:rFonts w:ascii="SutonnyMJ" w:hAnsi="SutonnyMJ"/>
          <w:b/>
          <w:sz w:val="24"/>
          <w:szCs w:val="24"/>
          <w:shd w:val="clear" w:color="auto" w:fill="000000" w:themeFill="text1"/>
        </w:rPr>
        <w:t>04:</w:t>
      </w:r>
      <w:r w:rsidRPr="00C91FB5">
        <w:rPr>
          <w:rFonts w:ascii="SutonnyMJ" w:hAnsi="SutonnyMJ"/>
          <w:sz w:val="24"/>
          <w:szCs w:val="24"/>
          <w:shd w:val="clear" w:color="auto" w:fill="000000" w:themeFill="text1"/>
        </w:rPr>
        <w:t xml:space="preserve"> M</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lastRenderedPageBreak/>
        <w:t>05.</w:t>
      </w:r>
      <w:r w:rsidR="00035EA7" w:rsidRPr="00C91FB5">
        <w:rPr>
          <w:rFonts w:ascii="SutonnyMJ" w:hAnsi="SutonnyMJ"/>
          <w:b/>
          <w:sz w:val="24"/>
          <w:szCs w:val="24"/>
        </w:rPr>
        <w:t xml:space="preserve"> </w:t>
      </w:r>
      <w:r w:rsidR="001F1507" w:rsidRPr="00C91FB5">
        <w:rPr>
          <w:rFonts w:ascii="SutonnyMJ" w:hAnsi="SutonnyMJ"/>
          <w:b/>
          <w:sz w:val="24"/>
          <w:szCs w:val="24"/>
        </w:rPr>
        <w:t>evsjv‡`‡ki AvBbmfv KZ Kÿwewkó?</w:t>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shd w:val="clear" w:color="auto" w:fill="000000" w:themeFill="text1"/>
        </w:rPr>
      </w:pPr>
      <w:r w:rsidRPr="00C91FB5">
        <w:rPr>
          <w:rFonts w:ascii="SutonnyMJ" w:hAnsi="SutonnyMJ"/>
          <w:sz w:val="24"/>
          <w:szCs w:val="24"/>
        </w:rPr>
        <w:tab/>
        <w:t xml:space="preserve">K. </w:t>
      </w:r>
      <w:r w:rsidRPr="00C91FB5">
        <w:rPr>
          <w:rFonts w:ascii="SutonnyMJ" w:hAnsi="SutonnyMJ"/>
          <w:sz w:val="24"/>
          <w:szCs w:val="24"/>
          <w:u w:val="single"/>
        </w:rPr>
        <w:t>GK Kÿwewkó</w:t>
      </w:r>
      <w:r w:rsidRPr="00C91FB5">
        <w:rPr>
          <w:rFonts w:ascii="SutonnyMJ" w:hAnsi="SutonnyMJ"/>
          <w:sz w:val="24"/>
          <w:szCs w:val="24"/>
        </w:rPr>
        <w:tab/>
        <w:t>L. `yB Kÿwewkó</w:t>
      </w:r>
      <w:r w:rsidRPr="00C91FB5">
        <w:rPr>
          <w:rFonts w:ascii="SutonnyMJ" w:hAnsi="SutonnyMJ"/>
          <w:sz w:val="24"/>
          <w:szCs w:val="24"/>
        </w:rPr>
        <w:tab/>
        <w:t>M. wZb Kÿwewkó</w:t>
      </w:r>
      <w:r w:rsidRPr="00C91FB5">
        <w:rPr>
          <w:rFonts w:ascii="SutonnyMJ" w:hAnsi="SutonnyMJ"/>
          <w:sz w:val="24"/>
          <w:szCs w:val="24"/>
        </w:rPr>
        <w:tab/>
        <w:t xml:space="preserve">  N. Pvi Kÿwewkó</w:t>
      </w:r>
      <w:r w:rsidRPr="00C91FB5">
        <w:rPr>
          <w:rFonts w:ascii="SutonnyMJ" w:hAnsi="SutonnyMJ"/>
          <w:sz w:val="24"/>
          <w:szCs w:val="24"/>
        </w:rPr>
        <w:tab/>
      </w:r>
      <w:r w:rsidR="00035EA7" w:rsidRPr="00C91FB5">
        <w:rPr>
          <w:rFonts w:ascii="SutonnyMJ" w:hAnsi="SutonnyMJ"/>
          <w:b/>
          <w:sz w:val="24"/>
          <w:szCs w:val="24"/>
          <w:shd w:val="clear" w:color="auto" w:fill="000000" w:themeFill="text1"/>
        </w:rPr>
        <w:t>05</w:t>
      </w:r>
      <w:r w:rsidRPr="00C91FB5">
        <w:rPr>
          <w:rFonts w:ascii="SutonnyMJ" w:hAnsi="SutonnyMJ"/>
          <w:b/>
          <w:sz w:val="24"/>
          <w:szCs w:val="24"/>
          <w:shd w:val="clear" w:color="auto" w:fill="000000" w:themeFill="text1"/>
        </w:rPr>
        <w:t>:</w:t>
      </w:r>
      <w:r w:rsidRPr="00C91FB5">
        <w:rPr>
          <w:rFonts w:ascii="SutonnyMJ" w:hAnsi="SutonnyMJ"/>
          <w:sz w:val="24"/>
          <w:szCs w:val="24"/>
          <w:shd w:val="clear" w:color="auto" w:fill="000000" w:themeFill="text1"/>
        </w:rPr>
        <w:t xml:space="preserve"> K</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06.</w:t>
      </w:r>
      <w:r w:rsidR="00035EA7" w:rsidRPr="00C91FB5">
        <w:rPr>
          <w:rFonts w:ascii="SutonnyMJ" w:hAnsi="SutonnyMJ"/>
          <w:b/>
          <w:sz w:val="24"/>
          <w:szCs w:val="24"/>
        </w:rPr>
        <w:t xml:space="preserve"> </w:t>
      </w:r>
      <w:r w:rsidR="001F1507" w:rsidRPr="00C91FB5">
        <w:rPr>
          <w:rFonts w:ascii="SutonnyMJ" w:hAnsi="SutonnyMJ"/>
          <w:b/>
          <w:sz w:val="24"/>
          <w:szCs w:val="24"/>
        </w:rPr>
        <w:t>AvBbmfvi cÖ_g Kÿ‡K Kx e‡j?</w:t>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rPr>
      </w:pPr>
      <w:r w:rsidRPr="00C91FB5">
        <w:rPr>
          <w:rFonts w:ascii="SutonnyMJ" w:hAnsi="SutonnyMJ"/>
          <w:sz w:val="24"/>
          <w:szCs w:val="24"/>
        </w:rPr>
        <w:tab/>
        <w:t>K. D”P Av`vjZ</w:t>
      </w:r>
      <w:r w:rsidRPr="00C91FB5">
        <w:rPr>
          <w:rFonts w:ascii="SutonnyMJ" w:hAnsi="SutonnyMJ"/>
          <w:sz w:val="24"/>
          <w:szCs w:val="24"/>
        </w:rPr>
        <w:tab/>
        <w:t>L. D”PKÿ</w:t>
      </w:r>
      <w:r w:rsidRPr="00C91FB5">
        <w:rPr>
          <w:rFonts w:ascii="SutonnyMJ" w:hAnsi="SutonnyMJ"/>
          <w:sz w:val="24"/>
          <w:szCs w:val="24"/>
        </w:rPr>
        <w:tab/>
        <w:t>M. wb¤œ Av`vjZ</w:t>
      </w:r>
      <w:r w:rsidRPr="00C91FB5">
        <w:rPr>
          <w:rFonts w:ascii="SutonnyMJ" w:hAnsi="SutonnyMJ"/>
          <w:sz w:val="24"/>
          <w:szCs w:val="24"/>
        </w:rPr>
        <w:tab/>
        <w:t xml:space="preserve">N. </w:t>
      </w:r>
      <w:r w:rsidRPr="00C91FB5">
        <w:rPr>
          <w:rFonts w:ascii="SutonnyMJ" w:hAnsi="SutonnyMJ"/>
          <w:sz w:val="24"/>
          <w:szCs w:val="24"/>
          <w:u w:val="single"/>
        </w:rPr>
        <w:t>wb¤œKÿ</w:t>
      </w:r>
      <w:r w:rsidRPr="00C91FB5">
        <w:rPr>
          <w:rFonts w:ascii="SutonnyMJ" w:hAnsi="SutonnyMJ"/>
          <w:sz w:val="24"/>
          <w:szCs w:val="24"/>
        </w:rPr>
        <w:tab/>
      </w:r>
      <w:r w:rsidR="00035EA7" w:rsidRPr="00C91FB5">
        <w:rPr>
          <w:rFonts w:ascii="SutonnyMJ" w:hAnsi="SutonnyMJ"/>
          <w:b/>
          <w:sz w:val="24"/>
          <w:szCs w:val="24"/>
          <w:shd w:val="clear" w:color="auto" w:fill="000000" w:themeFill="text1"/>
        </w:rPr>
        <w:t>06</w:t>
      </w:r>
      <w:r w:rsidRPr="00C91FB5">
        <w:rPr>
          <w:rFonts w:ascii="SutonnyMJ" w:hAnsi="SutonnyMJ"/>
          <w:b/>
          <w:sz w:val="24"/>
          <w:szCs w:val="24"/>
          <w:shd w:val="clear" w:color="auto" w:fill="000000" w:themeFill="text1"/>
        </w:rPr>
        <w:t>:</w:t>
      </w:r>
      <w:r w:rsidRPr="00C91FB5">
        <w:rPr>
          <w:rFonts w:ascii="SutonnyMJ" w:hAnsi="SutonnyMJ"/>
          <w:sz w:val="24"/>
          <w:szCs w:val="24"/>
          <w:shd w:val="clear" w:color="auto" w:fill="000000" w:themeFill="text1"/>
        </w:rPr>
        <w:t xml:space="preserve"> N</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07.</w:t>
      </w:r>
      <w:r w:rsidR="00035EA7" w:rsidRPr="00C91FB5">
        <w:rPr>
          <w:rFonts w:ascii="SutonnyMJ" w:hAnsi="SutonnyMJ"/>
          <w:b/>
          <w:sz w:val="24"/>
          <w:szCs w:val="24"/>
        </w:rPr>
        <w:t xml:space="preserve"> </w:t>
      </w:r>
      <w:r w:rsidR="001F1507" w:rsidRPr="00C91FB5">
        <w:rPr>
          <w:rFonts w:ascii="SutonnyMJ" w:hAnsi="SutonnyMJ"/>
          <w:b/>
          <w:sz w:val="24"/>
          <w:szCs w:val="24"/>
        </w:rPr>
        <w:t>AvBbmfvi wØZxq Kÿ‡K Kx e‡j?</w:t>
      </w:r>
    </w:p>
    <w:p w:rsidR="001F1507" w:rsidRPr="00C91FB5" w:rsidRDefault="001F1507" w:rsidP="001F1507">
      <w:pPr>
        <w:pStyle w:val="ListParagraph"/>
        <w:tabs>
          <w:tab w:val="left" w:pos="360"/>
          <w:tab w:val="left" w:pos="2340"/>
          <w:tab w:val="left" w:pos="4320"/>
          <w:tab w:val="left" w:pos="6210"/>
          <w:tab w:val="left" w:pos="8100"/>
        </w:tabs>
        <w:ind w:left="0"/>
        <w:jc w:val="both"/>
        <w:rPr>
          <w:rFonts w:ascii="SutonnyMJ" w:hAnsi="SutonnyMJ"/>
          <w:sz w:val="24"/>
          <w:szCs w:val="24"/>
        </w:rPr>
      </w:pPr>
      <w:r w:rsidRPr="00C91FB5">
        <w:rPr>
          <w:rFonts w:ascii="SutonnyMJ" w:hAnsi="SutonnyMJ"/>
          <w:sz w:val="24"/>
          <w:szCs w:val="24"/>
        </w:rPr>
        <w:tab/>
        <w:t>K. wb¤œ Av`vjZ</w:t>
      </w:r>
      <w:r w:rsidRPr="00C91FB5">
        <w:rPr>
          <w:rFonts w:ascii="SutonnyMJ" w:hAnsi="SutonnyMJ"/>
          <w:sz w:val="24"/>
          <w:szCs w:val="24"/>
        </w:rPr>
        <w:tab/>
        <w:t>L. wb¤œKÿ</w:t>
      </w:r>
      <w:r w:rsidRPr="00C91FB5">
        <w:rPr>
          <w:rFonts w:ascii="SutonnyMJ" w:hAnsi="SutonnyMJ"/>
          <w:sz w:val="24"/>
          <w:szCs w:val="24"/>
        </w:rPr>
        <w:tab/>
        <w:t xml:space="preserve">M. </w:t>
      </w:r>
      <w:r w:rsidRPr="00C91FB5">
        <w:rPr>
          <w:rFonts w:ascii="SutonnyMJ" w:hAnsi="SutonnyMJ"/>
          <w:sz w:val="24"/>
          <w:szCs w:val="24"/>
          <w:u w:val="single"/>
        </w:rPr>
        <w:t>D”PKÿ</w:t>
      </w:r>
      <w:r w:rsidRPr="00C91FB5">
        <w:rPr>
          <w:rFonts w:ascii="SutonnyMJ" w:hAnsi="SutonnyMJ"/>
          <w:sz w:val="24"/>
          <w:szCs w:val="24"/>
        </w:rPr>
        <w:tab/>
        <w:t>N. D”P Av`vjZ</w:t>
      </w:r>
      <w:r w:rsidRPr="00C91FB5">
        <w:rPr>
          <w:rFonts w:ascii="SutonnyMJ" w:hAnsi="SutonnyMJ"/>
          <w:sz w:val="24"/>
          <w:szCs w:val="24"/>
        </w:rPr>
        <w:tab/>
      </w:r>
      <w:r w:rsidR="00035EA7" w:rsidRPr="00C91FB5">
        <w:rPr>
          <w:rFonts w:ascii="SutonnyMJ" w:hAnsi="SutonnyMJ"/>
          <w:b/>
          <w:sz w:val="24"/>
          <w:szCs w:val="24"/>
          <w:shd w:val="clear" w:color="auto" w:fill="000000" w:themeFill="text1"/>
        </w:rPr>
        <w:t>07</w:t>
      </w:r>
      <w:r w:rsidRPr="00C91FB5">
        <w:rPr>
          <w:rFonts w:ascii="SutonnyMJ" w:hAnsi="SutonnyMJ"/>
          <w:b/>
          <w:sz w:val="24"/>
          <w:szCs w:val="24"/>
          <w:shd w:val="clear" w:color="auto" w:fill="000000" w:themeFill="text1"/>
        </w:rPr>
        <w:t>:</w:t>
      </w:r>
      <w:r w:rsidRPr="00C91FB5">
        <w:rPr>
          <w:rFonts w:ascii="SutonnyMJ" w:hAnsi="SutonnyMJ"/>
          <w:sz w:val="24"/>
          <w:szCs w:val="24"/>
          <w:shd w:val="clear" w:color="auto" w:fill="000000" w:themeFill="text1"/>
        </w:rPr>
        <w:t xml:space="preserve"> M</w:t>
      </w:r>
    </w:p>
    <w:p w:rsidR="001F1507" w:rsidRPr="00C91FB5" w:rsidRDefault="00CA2DE4" w:rsidP="00CA2DE4">
      <w:pPr>
        <w:tabs>
          <w:tab w:val="left" w:pos="360"/>
          <w:tab w:val="left" w:pos="2340"/>
          <w:tab w:val="left" w:pos="4320"/>
          <w:tab w:val="left" w:pos="6210"/>
          <w:tab w:val="left" w:pos="8100"/>
        </w:tabs>
        <w:jc w:val="both"/>
        <w:rPr>
          <w:rFonts w:ascii="SutonnyMJ" w:hAnsi="SutonnyMJ"/>
          <w:b/>
          <w:sz w:val="24"/>
          <w:szCs w:val="24"/>
        </w:rPr>
      </w:pPr>
      <w:r w:rsidRPr="00C91FB5">
        <w:rPr>
          <w:rFonts w:ascii="SutonnyMJ" w:hAnsi="SutonnyMJ"/>
          <w:b/>
          <w:sz w:val="24"/>
          <w:szCs w:val="24"/>
        </w:rPr>
        <w:t>08.</w:t>
      </w:r>
      <w:r w:rsidR="00035EA7" w:rsidRPr="00C91FB5">
        <w:rPr>
          <w:rFonts w:ascii="SutonnyMJ" w:hAnsi="SutonnyMJ"/>
          <w:b/>
          <w:sz w:val="24"/>
          <w:szCs w:val="24"/>
        </w:rPr>
        <w:t xml:space="preserve"> </w:t>
      </w:r>
      <w:r w:rsidR="00C91FB5" w:rsidRPr="00C91FB5">
        <w:rPr>
          <w:rFonts w:ascii="SutonnyMJ" w:hAnsi="SutonnyMJ"/>
          <w:b/>
          <w:sz w:val="24"/>
          <w:szCs w:val="24"/>
        </w:rPr>
        <w:t xml:space="preserve"> </w:t>
      </w:r>
      <w:r w:rsidR="001F1507" w:rsidRPr="00C91FB5">
        <w:rPr>
          <w:rFonts w:ascii="SutonnyMJ" w:hAnsi="SutonnyMJ"/>
          <w:b/>
          <w:sz w:val="24"/>
          <w:szCs w:val="24"/>
        </w:rPr>
        <w:t>ev‡RU cvm ev Aby‡gv`b K‡i miKv‡ii †Kvb wefvM?</w:t>
      </w:r>
    </w:p>
    <w:p w:rsidR="001F1507" w:rsidRPr="00C91FB5" w:rsidRDefault="001F1507" w:rsidP="001F1507">
      <w:pPr>
        <w:tabs>
          <w:tab w:val="left" w:pos="360"/>
          <w:tab w:val="left" w:pos="2340"/>
          <w:tab w:val="left" w:pos="4320"/>
          <w:tab w:val="left" w:pos="6210"/>
          <w:tab w:val="left" w:pos="8100"/>
        </w:tabs>
        <w:rPr>
          <w:rFonts w:ascii="SutonnyMJ" w:hAnsi="SutonnyMJ"/>
          <w:sz w:val="24"/>
          <w:szCs w:val="24"/>
          <w:shd w:val="clear" w:color="auto" w:fill="000000" w:themeFill="text1"/>
        </w:rPr>
      </w:pPr>
      <w:r w:rsidRPr="00C91FB5">
        <w:rPr>
          <w:rFonts w:ascii="SutonnyMJ" w:hAnsi="SutonnyMJ"/>
          <w:sz w:val="24"/>
          <w:szCs w:val="24"/>
        </w:rPr>
        <w:tab/>
        <w:t xml:space="preserve">K. </w:t>
      </w:r>
      <w:r w:rsidRPr="00C91FB5">
        <w:rPr>
          <w:rFonts w:ascii="SutonnyMJ" w:hAnsi="SutonnyMJ"/>
          <w:sz w:val="24"/>
          <w:szCs w:val="24"/>
          <w:u w:val="single"/>
        </w:rPr>
        <w:t>AvBb wefvM</w:t>
      </w:r>
      <w:r w:rsidRPr="00C91FB5">
        <w:rPr>
          <w:rFonts w:ascii="SutonnyMJ" w:hAnsi="SutonnyMJ"/>
          <w:sz w:val="24"/>
          <w:szCs w:val="24"/>
        </w:rPr>
        <w:tab/>
        <w:t>L. wePvi wefvM</w:t>
      </w:r>
      <w:r w:rsidRPr="00C91FB5">
        <w:rPr>
          <w:rFonts w:ascii="SutonnyMJ" w:hAnsi="SutonnyMJ"/>
          <w:sz w:val="24"/>
          <w:szCs w:val="24"/>
        </w:rPr>
        <w:tab/>
        <w:t>M. kvmb wefvM</w:t>
      </w:r>
      <w:r w:rsidRPr="00C91FB5">
        <w:rPr>
          <w:rFonts w:ascii="SutonnyMJ" w:hAnsi="SutonnyMJ"/>
          <w:sz w:val="24"/>
          <w:szCs w:val="24"/>
        </w:rPr>
        <w:tab/>
        <w:t>N. †Kvb wefvMB bq</w:t>
      </w:r>
      <w:r w:rsidRPr="00C91FB5">
        <w:rPr>
          <w:rFonts w:ascii="SutonnyMJ" w:hAnsi="SutonnyMJ"/>
          <w:sz w:val="24"/>
          <w:szCs w:val="24"/>
        </w:rPr>
        <w:tab/>
      </w:r>
      <w:r w:rsidR="00035EA7" w:rsidRPr="00C91FB5">
        <w:rPr>
          <w:rFonts w:ascii="SutonnyMJ" w:hAnsi="SutonnyMJ"/>
          <w:b/>
          <w:sz w:val="24"/>
          <w:szCs w:val="24"/>
          <w:shd w:val="clear" w:color="auto" w:fill="000000" w:themeFill="text1"/>
        </w:rPr>
        <w:t>08</w:t>
      </w:r>
      <w:r w:rsidRPr="00C91FB5">
        <w:rPr>
          <w:rFonts w:ascii="SutonnyMJ" w:hAnsi="SutonnyMJ"/>
          <w:b/>
          <w:sz w:val="24"/>
          <w:szCs w:val="24"/>
          <w:shd w:val="clear" w:color="auto" w:fill="000000" w:themeFill="text1"/>
        </w:rPr>
        <w:t>:</w:t>
      </w:r>
      <w:r w:rsidRPr="00C91FB5">
        <w:rPr>
          <w:rFonts w:ascii="SutonnyMJ" w:hAnsi="SutonnyMJ"/>
          <w:sz w:val="24"/>
          <w:szCs w:val="24"/>
          <w:shd w:val="clear" w:color="auto" w:fill="000000" w:themeFill="text1"/>
        </w:rPr>
        <w:t xml:space="preserve"> K</w:t>
      </w:r>
    </w:p>
    <w:p w:rsidR="00AC112B" w:rsidRPr="00C91FB5" w:rsidRDefault="00CA2DE4" w:rsidP="00AC112B">
      <w:pPr>
        <w:tabs>
          <w:tab w:val="left" w:pos="360"/>
          <w:tab w:val="left" w:pos="2340"/>
          <w:tab w:val="left" w:pos="4320"/>
          <w:tab w:val="left" w:pos="6210"/>
          <w:tab w:val="left" w:pos="8100"/>
        </w:tabs>
        <w:jc w:val="both"/>
        <w:rPr>
          <w:rFonts w:ascii="SutonnyMJ" w:hAnsi="SutonnyMJ"/>
          <w:b/>
          <w:sz w:val="24"/>
          <w:szCs w:val="26"/>
        </w:rPr>
      </w:pPr>
      <w:r w:rsidRPr="00C91FB5">
        <w:rPr>
          <w:rFonts w:ascii="SutonnyMJ" w:hAnsi="SutonnyMJ"/>
          <w:b/>
          <w:sz w:val="24"/>
          <w:szCs w:val="26"/>
        </w:rPr>
        <w:t>09</w:t>
      </w:r>
      <w:r w:rsidR="00AC112B" w:rsidRPr="00C91FB5">
        <w:rPr>
          <w:rFonts w:ascii="SutonnyMJ" w:hAnsi="SutonnyMJ"/>
          <w:b/>
          <w:sz w:val="24"/>
          <w:szCs w:val="26"/>
        </w:rPr>
        <w:t>.</w:t>
      </w:r>
      <w:r w:rsidR="00AC112B" w:rsidRPr="00C91FB5">
        <w:rPr>
          <w:rFonts w:ascii="SutonnyMJ" w:hAnsi="SutonnyMJ"/>
          <w:b/>
          <w:sz w:val="24"/>
          <w:szCs w:val="26"/>
        </w:rPr>
        <w:tab/>
        <w:t>kvmb wefv‡Mi g~j KvR n‡jv-</w:t>
      </w:r>
    </w:p>
    <w:p w:rsidR="00AC112B" w:rsidRPr="00787F57" w:rsidRDefault="00AC112B" w:rsidP="00AC112B">
      <w:pPr>
        <w:tabs>
          <w:tab w:val="left" w:pos="360"/>
          <w:tab w:val="left" w:pos="2340"/>
          <w:tab w:val="left" w:pos="4320"/>
          <w:tab w:val="left" w:pos="6210"/>
          <w:tab w:val="left" w:pos="8100"/>
        </w:tabs>
        <w:jc w:val="both"/>
        <w:rPr>
          <w:rFonts w:ascii="SutonnyMJ" w:hAnsi="SutonnyMJ"/>
          <w:b/>
          <w:sz w:val="24"/>
          <w:szCs w:val="26"/>
        </w:rPr>
      </w:pPr>
      <w:r w:rsidRPr="00787F57">
        <w:rPr>
          <w:rFonts w:ascii="SutonnyMJ" w:hAnsi="SutonnyMJ"/>
          <w:b/>
          <w:sz w:val="24"/>
          <w:szCs w:val="26"/>
        </w:rPr>
        <w:tab/>
      </w:r>
      <w:r w:rsidRPr="00787F57">
        <w:rPr>
          <w:rFonts w:ascii="SutonnyMJ" w:hAnsi="SutonnyMJ"/>
          <w:sz w:val="24"/>
          <w:szCs w:val="26"/>
        </w:rPr>
        <w:t>K. AvBb cÖ‡qvM</w:t>
      </w:r>
      <w:r w:rsidRPr="00787F57">
        <w:rPr>
          <w:rFonts w:ascii="SutonnyMJ" w:hAnsi="SutonnyMJ"/>
          <w:sz w:val="24"/>
          <w:szCs w:val="26"/>
        </w:rPr>
        <w:tab/>
        <w:t>L. AvBb cÖYqb</w:t>
      </w:r>
      <w:r w:rsidRPr="00787F57">
        <w:rPr>
          <w:rFonts w:ascii="SutonnyMJ" w:hAnsi="SutonnyMJ"/>
          <w:sz w:val="24"/>
          <w:szCs w:val="26"/>
        </w:rPr>
        <w:tab/>
        <w:t>M. AvBb ms‡kvab</w:t>
      </w:r>
      <w:r w:rsidRPr="00787F57">
        <w:rPr>
          <w:rFonts w:ascii="SutonnyMJ" w:hAnsi="SutonnyMJ"/>
          <w:sz w:val="24"/>
          <w:szCs w:val="26"/>
        </w:rPr>
        <w:tab/>
        <w:t>N. wePvi Kiv</w:t>
      </w:r>
      <w:r w:rsidRPr="00787F57">
        <w:rPr>
          <w:rFonts w:ascii="SutonnyMJ" w:hAnsi="SutonnyMJ"/>
          <w:sz w:val="24"/>
          <w:szCs w:val="26"/>
        </w:rPr>
        <w:tab/>
      </w:r>
      <w:r w:rsidR="00035EA7">
        <w:rPr>
          <w:rFonts w:ascii="SutonnyMJ" w:hAnsi="SutonnyMJ"/>
          <w:b/>
          <w:sz w:val="24"/>
          <w:shd w:val="clear" w:color="auto" w:fill="000000" w:themeFill="text1"/>
        </w:rPr>
        <w:t>09</w:t>
      </w:r>
      <w:r w:rsidRPr="00787F57">
        <w:rPr>
          <w:rFonts w:ascii="SutonnyMJ" w:hAnsi="SutonnyMJ"/>
          <w:b/>
          <w:sz w:val="24"/>
          <w:shd w:val="clear" w:color="auto" w:fill="000000" w:themeFill="text1"/>
        </w:rPr>
        <w:t>:</w:t>
      </w:r>
      <w:r w:rsidRPr="00787F57">
        <w:rPr>
          <w:rFonts w:ascii="SutonnyMJ" w:hAnsi="SutonnyMJ"/>
          <w:sz w:val="24"/>
          <w:shd w:val="clear" w:color="auto" w:fill="000000" w:themeFill="text1"/>
        </w:rPr>
        <w:t xml:space="preserve"> K</w:t>
      </w:r>
    </w:p>
    <w:p w:rsidR="00AC112B" w:rsidRPr="00787F57" w:rsidRDefault="00CA2DE4" w:rsidP="00AC112B">
      <w:pPr>
        <w:tabs>
          <w:tab w:val="left" w:pos="360"/>
          <w:tab w:val="left" w:pos="2340"/>
          <w:tab w:val="left" w:pos="4320"/>
          <w:tab w:val="left" w:pos="6210"/>
          <w:tab w:val="left" w:pos="8100"/>
        </w:tabs>
        <w:jc w:val="both"/>
        <w:rPr>
          <w:rFonts w:ascii="SutonnyMJ" w:hAnsi="SutonnyMJ"/>
          <w:b/>
          <w:sz w:val="24"/>
          <w:szCs w:val="24"/>
        </w:rPr>
      </w:pPr>
      <w:r>
        <w:rPr>
          <w:rFonts w:ascii="SutonnyMJ" w:hAnsi="SutonnyMJ"/>
          <w:b/>
          <w:sz w:val="24"/>
          <w:szCs w:val="24"/>
        </w:rPr>
        <w:t>10</w:t>
      </w:r>
      <w:r w:rsidR="00AC112B" w:rsidRPr="00787F57">
        <w:rPr>
          <w:rFonts w:ascii="SutonnyMJ" w:hAnsi="SutonnyMJ"/>
          <w:b/>
          <w:sz w:val="24"/>
          <w:szCs w:val="24"/>
        </w:rPr>
        <w:t>. kvmb Kiv ev AvBb‡K ev¯Í‡e cÖ‡qvM Kiv †Kvb wefv‡Mi KvR?</w:t>
      </w:r>
    </w:p>
    <w:p w:rsidR="00AC112B" w:rsidRPr="00787F57" w:rsidRDefault="00AC112B" w:rsidP="00AC112B">
      <w:pPr>
        <w:shd w:val="clear" w:color="auto" w:fill="FFFFFF" w:themeFill="background1"/>
        <w:tabs>
          <w:tab w:val="left" w:pos="360"/>
          <w:tab w:val="left" w:pos="2340"/>
          <w:tab w:val="left" w:pos="4320"/>
          <w:tab w:val="left" w:pos="6210"/>
          <w:tab w:val="left" w:pos="8100"/>
        </w:tabs>
        <w:rPr>
          <w:rFonts w:ascii="SutonnyMJ" w:hAnsi="SutonnyMJ"/>
          <w:b/>
          <w:sz w:val="24"/>
          <w:szCs w:val="24"/>
        </w:rPr>
      </w:pPr>
      <w:r w:rsidRPr="00787F57">
        <w:rPr>
          <w:rFonts w:ascii="SutonnyMJ" w:hAnsi="SutonnyMJ"/>
          <w:sz w:val="24"/>
          <w:szCs w:val="24"/>
        </w:rPr>
        <w:tab/>
        <w:t xml:space="preserve">K. </w:t>
      </w:r>
      <w:r w:rsidRPr="00787F57">
        <w:rPr>
          <w:rFonts w:ascii="SutonnyMJ" w:hAnsi="SutonnyMJ"/>
          <w:sz w:val="24"/>
          <w:szCs w:val="24"/>
          <w:u w:val="single"/>
        </w:rPr>
        <w:t>kvmb wefv‡Mi</w:t>
      </w:r>
      <w:r w:rsidRPr="00787F57">
        <w:rPr>
          <w:rFonts w:ascii="SutonnyMJ" w:hAnsi="SutonnyMJ"/>
          <w:sz w:val="24"/>
          <w:szCs w:val="24"/>
        </w:rPr>
        <w:tab/>
        <w:t>L. AvBb wefv‡Mi</w:t>
      </w:r>
      <w:r w:rsidRPr="00787F57">
        <w:rPr>
          <w:rFonts w:ascii="SutonnyMJ" w:hAnsi="SutonnyMJ"/>
          <w:sz w:val="24"/>
          <w:szCs w:val="24"/>
        </w:rPr>
        <w:tab/>
        <w:t>M. wePvi wefv‡Mi</w:t>
      </w:r>
      <w:r w:rsidRPr="00787F57">
        <w:rPr>
          <w:rFonts w:ascii="SutonnyMJ" w:hAnsi="SutonnyMJ"/>
          <w:sz w:val="24"/>
          <w:szCs w:val="24"/>
        </w:rPr>
        <w:tab/>
        <w:t>N. ¯^ivóª wefv‡Mi</w:t>
      </w:r>
      <w:r w:rsidRPr="00787F57">
        <w:rPr>
          <w:rFonts w:ascii="SutonnyMJ" w:hAnsi="SutonnyMJ"/>
          <w:sz w:val="24"/>
          <w:szCs w:val="24"/>
        </w:rPr>
        <w:tab/>
      </w:r>
      <w:r w:rsidR="00035EA7">
        <w:rPr>
          <w:rFonts w:ascii="SutonnyMJ" w:hAnsi="SutonnyMJ"/>
          <w:b/>
          <w:sz w:val="24"/>
          <w:szCs w:val="24"/>
          <w:shd w:val="clear" w:color="auto" w:fill="000000" w:themeFill="text1"/>
        </w:rPr>
        <w:t>10</w:t>
      </w:r>
      <w:r w:rsidRPr="00787F57">
        <w:rPr>
          <w:rFonts w:ascii="SutonnyMJ" w:hAnsi="SutonnyMJ"/>
          <w:b/>
          <w:sz w:val="24"/>
          <w:szCs w:val="24"/>
          <w:shd w:val="clear" w:color="auto" w:fill="000000" w:themeFill="text1"/>
        </w:rPr>
        <w:t>:</w:t>
      </w:r>
      <w:r w:rsidRPr="00787F57">
        <w:rPr>
          <w:rFonts w:ascii="SutonnyMJ" w:hAnsi="SutonnyMJ"/>
          <w:sz w:val="24"/>
          <w:szCs w:val="24"/>
          <w:shd w:val="clear" w:color="auto" w:fill="000000" w:themeFill="text1"/>
        </w:rPr>
        <w:t xml:space="preserve"> K</w:t>
      </w:r>
    </w:p>
    <w:p w:rsidR="00AC112B" w:rsidRPr="00787F57" w:rsidRDefault="00CA2DE4" w:rsidP="00AC112B">
      <w:pPr>
        <w:tabs>
          <w:tab w:val="left" w:pos="360"/>
          <w:tab w:val="left" w:pos="2340"/>
          <w:tab w:val="left" w:pos="4320"/>
          <w:tab w:val="left" w:pos="6210"/>
          <w:tab w:val="left" w:pos="8100"/>
        </w:tabs>
        <w:jc w:val="both"/>
        <w:rPr>
          <w:rFonts w:ascii="SutonnyMJ" w:hAnsi="SutonnyMJ"/>
          <w:b/>
          <w:sz w:val="24"/>
          <w:szCs w:val="24"/>
        </w:rPr>
      </w:pPr>
      <w:r>
        <w:rPr>
          <w:rFonts w:ascii="SutonnyMJ" w:hAnsi="SutonnyMJ"/>
          <w:b/>
          <w:sz w:val="24"/>
          <w:szCs w:val="24"/>
        </w:rPr>
        <w:t>11</w:t>
      </w:r>
      <w:r w:rsidR="00AC112B" w:rsidRPr="00787F57">
        <w:rPr>
          <w:rFonts w:ascii="SutonnyMJ" w:hAnsi="SutonnyMJ"/>
          <w:b/>
          <w:sz w:val="24"/>
          <w:szCs w:val="24"/>
        </w:rPr>
        <w:t>. kvmb wefv‡Mi Ici AvBb wefv‡Mi wbqš¿Y _vKv DwPZ| KviY Gi gva¨‡g kvmb wefv‡MiÑ</w:t>
      </w:r>
    </w:p>
    <w:p w:rsidR="00AC112B" w:rsidRPr="00787F57" w:rsidRDefault="00AC112B" w:rsidP="00AC112B">
      <w:pPr>
        <w:tabs>
          <w:tab w:val="left" w:pos="360"/>
          <w:tab w:val="left" w:pos="2340"/>
          <w:tab w:val="left" w:pos="4320"/>
          <w:tab w:val="left" w:pos="6210"/>
          <w:tab w:val="left" w:pos="8100"/>
        </w:tabs>
        <w:jc w:val="both"/>
        <w:rPr>
          <w:rFonts w:ascii="SutonnyMJ" w:hAnsi="SutonnyMJ"/>
          <w:sz w:val="24"/>
          <w:szCs w:val="24"/>
        </w:rPr>
      </w:pPr>
      <w:r w:rsidRPr="00787F57">
        <w:rPr>
          <w:rFonts w:ascii="SutonnyMJ" w:hAnsi="SutonnyMJ"/>
          <w:sz w:val="24"/>
          <w:szCs w:val="24"/>
        </w:rPr>
        <w:tab/>
        <w:t xml:space="preserve">K. </w:t>
      </w:r>
      <w:r w:rsidRPr="00787F57">
        <w:rPr>
          <w:rFonts w:ascii="SutonnyMJ" w:hAnsi="SutonnyMJ"/>
          <w:sz w:val="24"/>
          <w:szCs w:val="24"/>
          <w:u w:val="single"/>
        </w:rPr>
        <w:t>†¯^”QvPvwiZv †iva nq</w:t>
      </w:r>
      <w:r w:rsidRPr="00787F57">
        <w:rPr>
          <w:rFonts w:ascii="SutonnyMJ" w:hAnsi="SutonnyMJ"/>
          <w:sz w:val="24"/>
          <w:szCs w:val="24"/>
        </w:rPr>
        <w:tab/>
      </w:r>
      <w:r w:rsidRPr="00787F57">
        <w:rPr>
          <w:rFonts w:ascii="SutonnyMJ" w:hAnsi="SutonnyMJ"/>
          <w:sz w:val="24"/>
          <w:szCs w:val="24"/>
        </w:rPr>
        <w:tab/>
        <w:t>L. `yb©xwZ †iva nq</w:t>
      </w:r>
      <w:r w:rsidRPr="00787F57">
        <w:rPr>
          <w:rFonts w:ascii="SutonnyMJ" w:hAnsi="SutonnyMJ"/>
          <w:sz w:val="24"/>
          <w:szCs w:val="24"/>
        </w:rPr>
        <w:tab/>
      </w:r>
    </w:p>
    <w:p w:rsidR="00AC112B" w:rsidRPr="00787F57" w:rsidRDefault="00AC112B" w:rsidP="00AC112B">
      <w:pPr>
        <w:tabs>
          <w:tab w:val="left" w:pos="360"/>
          <w:tab w:val="left" w:pos="2340"/>
          <w:tab w:val="left" w:pos="4320"/>
          <w:tab w:val="left" w:pos="6210"/>
          <w:tab w:val="left" w:pos="8100"/>
        </w:tabs>
        <w:jc w:val="both"/>
        <w:rPr>
          <w:rFonts w:ascii="SutonnyMJ" w:hAnsi="SutonnyMJ"/>
          <w:sz w:val="24"/>
          <w:szCs w:val="24"/>
        </w:rPr>
      </w:pPr>
      <w:r w:rsidRPr="00787F57">
        <w:rPr>
          <w:rFonts w:ascii="SutonnyMJ" w:hAnsi="SutonnyMJ"/>
          <w:sz w:val="24"/>
          <w:szCs w:val="24"/>
        </w:rPr>
        <w:tab/>
        <w:t>M. ¯^RbcÖxwZ †iva nq</w:t>
      </w:r>
      <w:r w:rsidRPr="00787F57">
        <w:rPr>
          <w:rFonts w:ascii="SutonnyMJ" w:hAnsi="SutonnyMJ"/>
          <w:sz w:val="24"/>
          <w:szCs w:val="24"/>
        </w:rPr>
        <w:tab/>
      </w:r>
      <w:r w:rsidRPr="00787F57">
        <w:rPr>
          <w:rFonts w:ascii="SutonnyMJ" w:hAnsi="SutonnyMJ"/>
          <w:sz w:val="24"/>
          <w:szCs w:val="24"/>
        </w:rPr>
        <w:tab/>
        <w:t>N. ‰¯^ivPvi †iva nq</w:t>
      </w:r>
      <w:r w:rsidRPr="00787F57">
        <w:rPr>
          <w:rFonts w:ascii="SutonnyMJ" w:hAnsi="SutonnyMJ"/>
          <w:sz w:val="24"/>
          <w:szCs w:val="24"/>
        </w:rPr>
        <w:tab/>
      </w:r>
      <w:r w:rsidRPr="00787F57">
        <w:rPr>
          <w:rFonts w:ascii="SutonnyMJ" w:hAnsi="SutonnyMJ"/>
          <w:sz w:val="24"/>
          <w:szCs w:val="24"/>
        </w:rPr>
        <w:tab/>
      </w:r>
      <w:r w:rsidR="00035EA7">
        <w:rPr>
          <w:rFonts w:ascii="SutonnyMJ" w:hAnsi="SutonnyMJ"/>
          <w:b/>
          <w:sz w:val="24"/>
          <w:szCs w:val="24"/>
          <w:shd w:val="clear" w:color="auto" w:fill="000000" w:themeFill="text1"/>
        </w:rPr>
        <w:t>11</w:t>
      </w:r>
      <w:r w:rsidRPr="00787F57">
        <w:rPr>
          <w:rFonts w:ascii="SutonnyMJ" w:hAnsi="SutonnyMJ"/>
          <w:b/>
          <w:sz w:val="24"/>
          <w:szCs w:val="24"/>
          <w:shd w:val="clear" w:color="auto" w:fill="000000" w:themeFill="text1"/>
        </w:rPr>
        <w:t>:</w:t>
      </w:r>
      <w:r w:rsidRPr="00787F57">
        <w:rPr>
          <w:rFonts w:ascii="SutonnyMJ" w:hAnsi="SutonnyMJ"/>
          <w:sz w:val="24"/>
          <w:szCs w:val="24"/>
          <w:shd w:val="clear" w:color="auto" w:fill="000000" w:themeFill="text1"/>
        </w:rPr>
        <w:t xml:space="preserve"> K</w:t>
      </w:r>
    </w:p>
    <w:p w:rsidR="00AC112B" w:rsidRPr="00787F57" w:rsidRDefault="00CA2DE4" w:rsidP="00AC112B">
      <w:pPr>
        <w:tabs>
          <w:tab w:val="left" w:pos="360"/>
          <w:tab w:val="left" w:pos="2340"/>
          <w:tab w:val="left" w:pos="4320"/>
          <w:tab w:val="left" w:pos="6210"/>
          <w:tab w:val="left" w:pos="8100"/>
        </w:tabs>
        <w:jc w:val="both"/>
        <w:rPr>
          <w:rFonts w:ascii="SutonnyMJ" w:hAnsi="SutonnyMJ"/>
          <w:b/>
          <w:sz w:val="24"/>
          <w:szCs w:val="24"/>
        </w:rPr>
      </w:pPr>
      <w:r>
        <w:rPr>
          <w:rFonts w:ascii="SutonnyMJ" w:hAnsi="SutonnyMJ"/>
          <w:b/>
          <w:sz w:val="24"/>
          <w:szCs w:val="24"/>
        </w:rPr>
        <w:t>12</w:t>
      </w:r>
      <w:r w:rsidR="00AC112B" w:rsidRPr="00787F57">
        <w:rPr>
          <w:rFonts w:ascii="SutonnyMJ" w:hAnsi="SutonnyMJ"/>
          <w:b/>
          <w:sz w:val="24"/>
          <w:szCs w:val="24"/>
        </w:rPr>
        <w:t>. ÔAa¨v‡`kÕ Rvwi Ki‡Z cv‡i †Kvb wefvMÑ</w:t>
      </w:r>
    </w:p>
    <w:p w:rsidR="00AC112B" w:rsidRPr="00787F57" w:rsidRDefault="00AC112B" w:rsidP="00AC112B">
      <w:pPr>
        <w:tabs>
          <w:tab w:val="left" w:pos="360"/>
          <w:tab w:val="left" w:pos="2340"/>
          <w:tab w:val="left" w:pos="4320"/>
          <w:tab w:val="left" w:pos="6210"/>
          <w:tab w:val="left" w:pos="8100"/>
        </w:tabs>
        <w:jc w:val="both"/>
        <w:rPr>
          <w:rFonts w:ascii="SutonnyMJ" w:hAnsi="SutonnyMJ"/>
          <w:sz w:val="24"/>
          <w:szCs w:val="24"/>
        </w:rPr>
      </w:pPr>
      <w:r>
        <w:rPr>
          <w:rFonts w:ascii="SutonnyMJ" w:hAnsi="SutonnyMJ"/>
          <w:sz w:val="24"/>
          <w:szCs w:val="24"/>
        </w:rPr>
        <w:tab/>
      </w:r>
      <w:r w:rsidRPr="00787F57">
        <w:rPr>
          <w:rFonts w:ascii="SutonnyMJ" w:hAnsi="SutonnyMJ"/>
          <w:sz w:val="24"/>
          <w:szCs w:val="24"/>
        </w:rPr>
        <w:t xml:space="preserve">K. </w:t>
      </w:r>
      <w:r w:rsidRPr="00787F57">
        <w:rPr>
          <w:rFonts w:ascii="SutonnyMJ" w:hAnsi="SutonnyMJ"/>
          <w:sz w:val="24"/>
          <w:szCs w:val="24"/>
          <w:u w:val="single"/>
        </w:rPr>
        <w:t>kvmb wefvM</w:t>
      </w:r>
      <w:r w:rsidRPr="00787F57">
        <w:rPr>
          <w:rFonts w:ascii="SutonnyMJ" w:hAnsi="SutonnyMJ"/>
          <w:sz w:val="24"/>
          <w:szCs w:val="24"/>
        </w:rPr>
        <w:tab/>
        <w:t>L. AvBb wefvM</w:t>
      </w:r>
      <w:r w:rsidRPr="00787F57">
        <w:rPr>
          <w:rFonts w:ascii="SutonnyMJ" w:hAnsi="SutonnyMJ"/>
          <w:sz w:val="24"/>
          <w:szCs w:val="24"/>
        </w:rPr>
        <w:tab/>
        <w:t>M. wePvi wefvM</w:t>
      </w:r>
      <w:r w:rsidRPr="00787F57">
        <w:rPr>
          <w:rFonts w:ascii="SutonnyMJ" w:hAnsi="SutonnyMJ"/>
          <w:sz w:val="24"/>
          <w:szCs w:val="24"/>
        </w:rPr>
        <w:tab/>
        <w:t>N. me wefvM</w:t>
      </w:r>
      <w:r w:rsidRPr="00787F57">
        <w:rPr>
          <w:rFonts w:ascii="SutonnyMJ" w:hAnsi="SutonnyMJ"/>
          <w:sz w:val="24"/>
          <w:szCs w:val="24"/>
        </w:rPr>
        <w:tab/>
      </w:r>
      <w:r w:rsidR="00035EA7">
        <w:rPr>
          <w:rFonts w:ascii="SutonnyMJ" w:hAnsi="SutonnyMJ"/>
          <w:b/>
          <w:sz w:val="24"/>
          <w:szCs w:val="24"/>
          <w:shd w:val="clear" w:color="auto" w:fill="000000" w:themeFill="text1"/>
        </w:rPr>
        <w:t>12</w:t>
      </w:r>
      <w:r w:rsidRPr="00787F57">
        <w:rPr>
          <w:rFonts w:ascii="SutonnyMJ" w:hAnsi="SutonnyMJ"/>
          <w:b/>
          <w:sz w:val="24"/>
          <w:szCs w:val="24"/>
          <w:shd w:val="clear" w:color="auto" w:fill="000000" w:themeFill="text1"/>
        </w:rPr>
        <w:t>:</w:t>
      </w:r>
      <w:r w:rsidRPr="00787F57">
        <w:rPr>
          <w:rFonts w:ascii="SutonnyMJ" w:hAnsi="SutonnyMJ"/>
          <w:sz w:val="24"/>
          <w:szCs w:val="24"/>
          <w:shd w:val="clear" w:color="auto" w:fill="000000" w:themeFill="text1"/>
        </w:rPr>
        <w:t xml:space="preserve"> K</w:t>
      </w:r>
    </w:p>
    <w:p w:rsidR="00AC112B" w:rsidRPr="00787F57" w:rsidRDefault="00CA2DE4" w:rsidP="00AC112B">
      <w:pPr>
        <w:tabs>
          <w:tab w:val="left" w:pos="360"/>
          <w:tab w:val="left" w:pos="2340"/>
          <w:tab w:val="left" w:pos="4320"/>
          <w:tab w:val="left" w:pos="6210"/>
          <w:tab w:val="left" w:pos="8100"/>
        </w:tabs>
        <w:jc w:val="both"/>
        <w:rPr>
          <w:rFonts w:ascii="SutonnyMJ" w:hAnsi="SutonnyMJ"/>
          <w:b/>
          <w:sz w:val="24"/>
          <w:szCs w:val="26"/>
        </w:rPr>
      </w:pPr>
      <w:r>
        <w:rPr>
          <w:rFonts w:ascii="SutonnyMJ" w:hAnsi="SutonnyMJ"/>
          <w:b/>
          <w:sz w:val="24"/>
          <w:szCs w:val="26"/>
        </w:rPr>
        <w:t>13</w:t>
      </w:r>
      <w:r w:rsidR="00AC112B" w:rsidRPr="00787F57">
        <w:rPr>
          <w:rFonts w:ascii="SutonnyMJ" w:hAnsi="SutonnyMJ"/>
          <w:b/>
          <w:sz w:val="24"/>
          <w:szCs w:val="26"/>
        </w:rPr>
        <w:t>. wb‡Pi †Kvb e¨w³ kvmb wefv‡Mi AivR‰bwZK Ask?</w:t>
      </w:r>
    </w:p>
    <w:p w:rsidR="00AC112B" w:rsidRPr="00787F57" w:rsidRDefault="00AC112B" w:rsidP="00AC112B">
      <w:pPr>
        <w:tabs>
          <w:tab w:val="left" w:pos="360"/>
          <w:tab w:val="left" w:pos="2340"/>
          <w:tab w:val="left" w:pos="4320"/>
          <w:tab w:val="left" w:pos="6210"/>
          <w:tab w:val="left" w:pos="8100"/>
        </w:tabs>
        <w:jc w:val="both"/>
        <w:rPr>
          <w:rFonts w:ascii="SutonnyMJ" w:hAnsi="SutonnyMJ"/>
          <w:sz w:val="24"/>
          <w:szCs w:val="26"/>
        </w:rPr>
      </w:pPr>
      <w:r>
        <w:rPr>
          <w:rFonts w:ascii="SutonnyMJ" w:hAnsi="SutonnyMJ"/>
          <w:sz w:val="24"/>
          <w:szCs w:val="26"/>
        </w:rPr>
        <w:tab/>
      </w:r>
      <w:r w:rsidRPr="00787F57">
        <w:rPr>
          <w:rFonts w:ascii="SutonnyMJ" w:hAnsi="SutonnyMJ"/>
          <w:sz w:val="24"/>
          <w:szCs w:val="26"/>
        </w:rPr>
        <w:t>K. ivóªcÖavb</w:t>
      </w:r>
      <w:r w:rsidRPr="00787F57">
        <w:rPr>
          <w:rFonts w:ascii="SutonnyMJ" w:hAnsi="SutonnyMJ"/>
          <w:sz w:val="24"/>
          <w:szCs w:val="26"/>
        </w:rPr>
        <w:tab/>
        <w:t>L. cÖavbgš¿x</w:t>
      </w:r>
      <w:r w:rsidRPr="00787F57">
        <w:rPr>
          <w:rFonts w:ascii="SutonnyMJ" w:hAnsi="SutonnyMJ"/>
          <w:sz w:val="24"/>
          <w:szCs w:val="26"/>
        </w:rPr>
        <w:tab/>
        <w:t>M. gwš¿mfvi m`m¨</w:t>
      </w:r>
      <w:r w:rsidRPr="00787F57">
        <w:rPr>
          <w:rFonts w:ascii="SutonnyMJ" w:hAnsi="SutonnyMJ"/>
          <w:sz w:val="24"/>
          <w:szCs w:val="26"/>
        </w:rPr>
        <w:tab/>
        <w:t>N. Avgjv</w:t>
      </w:r>
      <w:r w:rsidRPr="00787F57">
        <w:rPr>
          <w:rFonts w:ascii="SutonnyMJ" w:hAnsi="SutonnyMJ"/>
          <w:sz w:val="24"/>
          <w:szCs w:val="26"/>
        </w:rPr>
        <w:tab/>
      </w:r>
      <w:r w:rsidR="00035EA7">
        <w:rPr>
          <w:rFonts w:ascii="SutonnyMJ" w:hAnsi="SutonnyMJ"/>
          <w:b/>
          <w:sz w:val="24"/>
          <w:shd w:val="clear" w:color="auto" w:fill="000000" w:themeFill="text1"/>
        </w:rPr>
        <w:t>13</w:t>
      </w:r>
      <w:r w:rsidRPr="00787F57">
        <w:rPr>
          <w:rFonts w:ascii="SutonnyMJ" w:hAnsi="SutonnyMJ"/>
          <w:b/>
          <w:sz w:val="24"/>
          <w:shd w:val="clear" w:color="auto" w:fill="000000" w:themeFill="text1"/>
        </w:rPr>
        <w:t>:</w:t>
      </w:r>
      <w:r w:rsidRPr="00787F57">
        <w:rPr>
          <w:rFonts w:ascii="SutonnyMJ" w:hAnsi="SutonnyMJ"/>
          <w:sz w:val="24"/>
          <w:shd w:val="clear" w:color="auto" w:fill="000000" w:themeFill="text1"/>
        </w:rPr>
        <w:t xml:space="preserve"> N</w:t>
      </w:r>
    </w:p>
    <w:p w:rsidR="00AC112B" w:rsidRPr="00787F57" w:rsidRDefault="00CA2DE4" w:rsidP="00AC112B">
      <w:pPr>
        <w:tabs>
          <w:tab w:val="left" w:pos="360"/>
          <w:tab w:val="left" w:pos="2340"/>
          <w:tab w:val="left" w:pos="4320"/>
          <w:tab w:val="left" w:pos="6210"/>
          <w:tab w:val="left" w:pos="8100"/>
        </w:tabs>
        <w:jc w:val="both"/>
        <w:rPr>
          <w:rFonts w:ascii="SutonnyMJ" w:hAnsi="SutonnyMJ"/>
          <w:b/>
          <w:sz w:val="24"/>
          <w:szCs w:val="26"/>
        </w:rPr>
      </w:pPr>
      <w:r>
        <w:rPr>
          <w:rFonts w:ascii="SutonnyMJ" w:hAnsi="SutonnyMJ"/>
          <w:b/>
          <w:sz w:val="24"/>
          <w:szCs w:val="26"/>
        </w:rPr>
        <w:t>14</w:t>
      </w:r>
      <w:r w:rsidR="00AC112B" w:rsidRPr="00787F57">
        <w:rPr>
          <w:rFonts w:ascii="SutonnyMJ" w:hAnsi="SutonnyMJ"/>
          <w:b/>
          <w:sz w:val="24"/>
          <w:szCs w:val="26"/>
        </w:rPr>
        <w:t>. Aa¨vcK WvBwm AvB‡bi kvmb eySv‡Z KZwU ˆewkó¨ cÖ`vb K‡ib?</w:t>
      </w:r>
    </w:p>
    <w:p w:rsidR="00AC112B" w:rsidRPr="00787F57" w:rsidRDefault="00AC112B" w:rsidP="00AC112B">
      <w:pPr>
        <w:tabs>
          <w:tab w:val="left" w:pos="360"/>
          <w:tab w:val="left" w:pos="2340"/>
          <w:tab w:val="left" w:pos="4320"/>
          <w:tab w:val="left" w:pos="6210"/>
          <w:tab w:val="left" w:pos="8100"/>
        </w:tabs>
        <w:jc w:val="both"/>
        <w:rPr>
          <w:rFonts w:ascii="SutonnyMJ" w:hAnsi="SutonnyMJ"/>
          <w:sz w:val="24"/>
          <w:szCs w:val="26"/>
        </w:rPr>
      </w:pPr>
      <w:r>
        <w:rPr>
          <w:rFonts w:ascii="SutonnyMJ" w:hAnsi="SutonnyMJ"/>
          <w:sz w:val="24"/>
          <w:szCs w:val="26"/>
        </w:rPr>
        <w:tab/>
      </w:r>
      <w:r w:rsidRPr="00787F57">
        <w:rPr>
          <w:rFonts w:ascii="SutonnyMJ" w:hAnsi="SutonnyMJ"/>
          <w:sz w:val="24"/>
          <w:szCs w:val="26"/>
        </w:rPr>
        <w:t>K. mvZwU</w:t>
      </w:r>
      <w:r w:rsidRPr="00787F57">
        <w:rPr>
          <w:rFonts w:ascii="SutonnyMJ" w:hAnsi="SutonnyMJ"/>
          <w:sz w:val="24"/>
          <w:szCs w:val="26"/>
        </w:rPr>
        <w:tab/>
        <w:t>L. QqwU</w:t>
      </w:r>
      <w:r w:rsidRPr="00787F57">
        <w:rPr>
          <w:rFonts w:ascii="SutonnyMJ" w:hAnsi="SutonnyMJ"/>
          <w:sz w:val="24"/>
          <w:szCs w:val="26"/>
        </w:rPr>
        <w:tab/>
        <w:t>M. AvUwU</w:t>
      </w:r>
      <w:r w:rsidRPr="00787F57">
        <w:rPr>
          <w:rFonts w:ascii="SutonnyMJ" w:hAnsi="SutonnyMJ"/>
          <w:sz w:val="24"/>
          <w:szCs w:val="26"/>
        </w:rPr>
        <w:tab/>
        <w:t>N. bqwU</w:t>
      </w:r>
      <w:r w:rsidRPr="00787F57">
        <w:rPr>
          <w:rFonts w:ascii="SutonnyMJ" w:hAnsi="SutonnyMJ"/>
          <w:sz w:val="24"/>
          <w:szCs w:val="26"/>
        </w:rPr>
        <w:tab/>
      </w:r>
      <w:r w:rsidR="00035EA7">
        <w:rPr>
          <w:rFonts w:ascii="SutonnyMJ" w:hAnsi="SutonnyMJ"/>
          <w:b/>
          <w:sz w:val="24"/>
          <w:shd w:val="clear" w:color="auto" w:fill="000000" w:themeFill="text1"/>
        </w:rPr>
        <w:t>14</w:t>
      </w:r>
      <w:r w:rsidRPr="00787F57">
        <w:rPr>
          <w:rFonts w:ascii="SutonnyMJ" w:hAnsi="SutonnyMJ"/>
          <w:b/>
          <w:sz w:val="24"/>
          <w:shd w:val="clear" w:color="auto" w:fill="000000" w:themeFill="text1"/>
        </w:rPr>
        <w:t>:</w:t>
      </w:r>
      <w:r w:rsidRPr="00787F57">
        <w:rPr>
          <w:rFonts w:ascii="SutonnyMJ" w:hAnsi="SutonnyMJ"/>
          <w:sz w:val="24"/>
          <w:shd w:val="clear" w:color="auto" w:fill="000000" w:themeFill="text1"/>
        </w:rPr>
        <w:t xml:space="preserve"> L</w:t>
      </w:r>
    </w:p>
    <w:p w:rsidR="00AC112B" w:rsidRPr="00F52042" w:rsidRDefault="00AC112B" w:rsidP="00CA2DE4">
      <w:pPr>
        <w:tabs>
          <w:tab w:val="left" w:pos="360"/>
          <w:tab w:val="left" w:pos="2340"/>
          <w:tab w:val="left" w:pos="4320"/>
          <w:tab w:val="left" w:pos="6210"/>
          <w:tab w:val="left" w:pos="8100"/>
        </w:tabs>
        <w:jc w:val="both"/>
        <w:rPr>
          <w:rFonts w:ascii="SutonnyMJ" w:eastAsia="SutonnyMJ" w:hAnsi="SutonnyMJ" w:cs="SutonnyMJ"/>
          <w:sz w:val="6"/>
        </w:rPr>
      </w:pPr>
    </w:p>
    <w:p w:rsidR="00AC112B" w:rsidRPr="006408BB" w:rsidRDefault="00AC112B" w:rsidP="00C67699">
      <w:pPr>
        <w:tabs>
          <w:tab w:val="left" w:pos="360"/>
          <w:tab w:val="left" w:pos="2340"/>
          <w:tab w:val="left" w:pos="4320"/>
          <w:tab w:val="left" w:pos="6210"/>
          <w:tab w:val="left" w:pos="8100"/>
        </w:tabs>
        <w:ind w:left="360" w:hanging="360"/>
        <w:jc w:val="both"/>
        <w:rPr>
          <w:rFonts w:ascii="SutonnyMJ" w:eastAsia="SutonnyMJ" w:hAnsi="SutonnyMJ" w:cs="SutonnyMJ"/>
          <w:sz w:val="10"/>
        </w:rPr>
      </w:pPr>
    </w:p>
    <w:p w:rsidR="002A10C9" w:rsidRPr="002A10C9" w:rsidRDefault="002A10C9" w:rsidP="002A10C9">
      <w:pPr>
        <w:shd w:val="clear" w:color="auto" w:fill="000000" w:themeFill="text1"/>
        <w:tabs>
          <w:tab w:val="left" w:pos="360"/>
          <w:tab w:val="left" w:pos="2340"/>
          <w:tab w:val="left" w:pos="4320"/>
          <w:tab w:val="left" w:pos="6210"/>
          <w:tab w:val="left" w:pos="8100"/>
        </w:tabs>
        <w:ind w:left="360" w:hanging="360"/>
        <w:jc w:val="center"/>
        <w:rPr>
          <w:rFonts w:ascii="SutonnyMJ" w:eastAsia="VillageII" w:hAnsi="SutonnyMJ" w:cs="VillageII"/>
          <w:b/>
          <w:sz w:val="28"/>
          <w:szCs w:val="28"/>
        </w:rPr>
      </w:pPr>
      <w:r w:rsidRPr="002A10C9">
        <w:rPr>
          <w:rFonts w:ascii="SutonnyMJ" w:eastAsia="VillageII" w:hAnsi="SutonnyMJ" w:cs="VillageII"/>
          <w:b/>
          <w:sz w:val="28"/>
          <w:szCs w:val="28"/>
        </w:rPr>
        <w:t>A</w:t>
      </w:r>
      <w:r>
        <w:rPr>
          <w:rFonts w:ascii="SutonnyMJ" w:eastAsia="VillageII" w:hAnsi="SutonnyMJ" w:cs="VillageII"/>
          <w:b/>
          <w:sz w:val="28"/>
          <w:szCs w:val="28"/>
        </w:rPr>
        <w:t>vBb wefvM</w:t>
      </w:r>
    </w:p>
    <w:p w:rsidR="00C67699" w:rsidRPr="006408BB" w:rsidRDefault="00C67699" w:rsidP="00EC7032">
      <w:pPr>
        <w:shd w:val="clear" w:color="auto" w:fill="BFBFBF" w:themeFill="background1" w:themeFillShade="BF"/>
        <w:tabs>
          <w:tab w:val="left" w:pos="360"/>
          <w:tab w:val="left" w:pos="2340"/>
          <w:tab w:val="left" w:pos="4320"/>
          <w:tab w:val="left" w:pos="6210"/>
          <w:tab w:val="left" w:pos="8100"/>
        </w:tabs>
        <w:ind w:left="360" w:hanging="360"/>
        <w:jc w:val="center"/>
        <w:rPr>
          <w:rFonts w:ascii="Vrinda" w:eastAsia="Vrinda" w:hAnsi="Vrinda"/>
          <w:sz w:val="28"/>
          <w:shd w:val="clear" w:color="auto" w:fill="FFFFFF"/>
        </w:rPr>
      </w:pPr>
      <w:r w:rsidRPr="006408BB">
        <w:rPr>
          <w:rFonts w:ascii="SutonnyMJ" w:eastAsia="SutonnyMJ" w:hAnsi="SutonnyMJ" w:cs="SutonnyMJ"/>
          <w:b/>
          <w:sz w:val="28"/>
        </w:rPr>
        <w:t>AvBbmfv: RvZxq msm`</w:t>
      </w:r>
    </w:p>
    <w:p w:rsidR="00F52042" w:rsidRDefault="00F52042"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evsjv‡`‡ki AvBbmfvi bvg: RvZxq msm` [Aby‡”Q` 65(1)]</w:t>
      </w:r>
    </w:p>
    <w:p w:rsidR="00C67699" w:rsidRPr="00F52042"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F52042">
        <w:rPr>
          <w:rFonts w:ascii="SutonnyMJ" w:eastAsia="SutonnyMJ" w:hAnsi="SutonnyMJ" w:cs="SutonnyMJ"/>
          <w:sz w:val="24"/>
        </w:rPr>
        <w:t>AvBb mfv wel‡q wee„Z n‡q‡Q : msweav‡bi 65-93 Aby‡”Q` ch©šÍ</w:t>
      </w:r>
    </w:p>
    <w:p w:rsidR="00C67699" w:rsidRPr="00F52042"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F52042">
        <w:rPr>
          <w:rFonts w:ascii="SutonnyMJ" w:eastAsia="SutonnyMJ" w:hAnsi="SutonnyMJ" w:cs="SutonnyMJ"/>
          <w:sz w:val="24"/>
        </w:rPr>
        <w:t>RvZxq msm‡`i K_v ejv Av‡Q : msweav‡bi cÂg fv‡M</w:t>
      </w:r>
    </w:p>
    <w:p w:rsidR="00C67699"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F52042">
        <w:rPr>
          <w:rFonts w:ascii="SutonnyMJ" w:eastAsia="SutonnyMJ" w:hAnsi="SutonnyMJ" w:cs="SutonnyMJ"/>
          <w:sz w:val="24"/>
        </w:rPr>
        <w:t>msm‡`i ¯’vqx Avmb : XvKvq</w:t>
      </w:r>
    </w:p>
    <w:p w:rsidR="00F52042" w:rsidRDefault="00F52042"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evsjv‡`‡ki RvZxh msm`: GK Kÿ wewkó</w:t>
      </w:r>
    </w:p>
    <w:p w:rsidR="00C67699" w:rsidRPr="00F52042" w:rsidRDefault="00F52042" w:rsidP="00C34E17">
      <w:pPr>
        <w:numPr>
          <w:ilvl w:val="0"/>
          <w:numId w:val="390"/>
        </w:numPr>
        <w:tabs>
          <w:tab w:val="left" w:pos="360"/>
          <w:tab w:val="left" w:pos="2340"/>
          <w:tab w:val="left" w:pos="4320"/>
          <w:tab w:val="left" w:pos="6210"/>
          <w:tab w:val="left" w:pos="8100"/>
        </w:tabs>
        <w:jc w:val="both"/>
        <w:rPr>
          <w:rFonts w:ascii="Times New Roman" w:eastAsia="SutonnyMJ" w:hAnsi="Times New Roman" w:cs="SutonnyMJ"/>
          <w:sz w:val="24"/>
        </w:rPr>
      </w:pPr>
      <w:r w:rsidRPr="00F52042">
        <w:rPr>
          <w:rFonts w:ascii="SutonnyMJ" w:eastAsia="SutonnyMJ" w:hAnsi="SutonnyMJ" w:cs="SutonnyMJ"/>
          <w:sz w:val="24"/>
        </w:rPr>
        <w:t>RvZxq msm` Gi Bs‡iwR bvg:</w:t>
      </w:r>
      <w:r>
        <w:rPr>
          <w:rFonts w:ascii="SutonnyMJ" w:eastAsia="SutonnyMJ" w:hAnsi="SutonnyMJ" w:cs="SutonnyMJ"/>
          <w:sz w:val="24"/>
        </w:rPr>
        <w:t xml:space="preserve"> </w:t>
      </w:r>
      <w:r w:rsidR="00C67699" w:rsidRPr="00F52042">
        <w:rPr>
          <w:rFonts w:ascii="Times New Roman" w:hAnsi="Times New Roman" w:cs="Calibri"/>
          <w:i/>
        </w:rPr>
        <w:t>House of the Nation</w:t>
      </w:r>
    </w:p>
    <w:p w:rsidR="00C67699" w:rsidRPr="00F52042" w:rsidRDefault="00C67699" w:rsidP="00AD4CBA">
      <w:pPr>
        <w:pStyle w:val="ListParagraph"/>
        <w:numPr>
          <w:ilvl w:val="0"/>
          <w:numId w:val="390"/>
        </w:numPr>
        <w:contextualSpacing/>
        <w:rPr>
          <w:rFonts w:ascii="SutonnyMJ" w:hAnsi="SutonnyMJ"/>
          <w:sz w:val="24"/>
        </w:rPr>
      </w:pPr>
      <w:r w:rsidRPr="00F52042">
        <w:rPr>
          <w:rFonts w:ascii="SutonnyMJ" w:hAnsi="SutonnyMJ"/>
          <w:sz w:val="24"/>
        </w:rPr>
        <w:t>evsjv‡`‡ki RvZxq msm‡`i cÖZxK : kvcjv</w:t>
      </w:r>
    </w:p>
    <w:p w:rsidR="00C67699" w:rsidRPr="00F52042"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F52042">
        <w:rPr>
          <w:rFonts w:ascii="SutonnyMJ" w:eastAsia="VillageII" w:hAnsi="SutonnyMJ" w:cs="VillageII"/>
          <w:sz w:val="24"/>
        </w:rPr>
        <w:t xml:space="preserve">RvZxq msm` </w:t>
      </w:r>
      <w:r w:rsidRPr="00F52042">
        <w:rPr>
          <w:rFonts w:ascii="SutonnyMJ" w:eastAsia="SutonnyMJ" w:hAnsi="SutonnyMJ" w:cs="SutonnyMJ"/>
          <w:sz w:val="24"/>
        </w:rPr>
        <w:t>Aew¯’Z : †k‡i evsjv bMi</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XvKvq RvZxq msm` feb Kg‡cø‡·i </w:t>
      </w:r>
      <w:r w:rsidR="004F39AB">
        <w:rPr>
          <w:rFonts w:ascii="SutonnyMJ" w:eastAsia="SutonnyMJ" w:hAnsi="SutonnyMJ" w:cs="SutonnyMJ"/>
          <w:sz w:val="24"/>
        </w:rPr>
        <w:t xml:space="preserve">cwiKíbv </w:t>
      </w:r>
      <w:r w:rsidRPr="006408BB">
        <w:rPr>
          <w:rFonts w:ascii="SutonnyMJ" w:eastAsia="SutonnyMJ" w:hAnsi="SutonnyMJ" w:cs="SutonnyMJ"/>
          <w:sz w:val="24"/>
        </w:rPr>
        <w:t>M„nxZ nq : 1959 mv‡j</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00"/>
        <w:gridCol w:w="1800"/>
        <w:gridCol w:w="1890"/>
        <w:gridCol w:w="2070"/>
      </w:tblGrid>
      <w:tr w:rsidR="00C67699" w:rsidRPr="006408BB" w:rsidTr="00DA1E29">
        <w:trPr>
          <w:trHeight w:val="1"/>
        </w:trPr>
        <w:tc>
          <w:tcPr>
            <w:tcW w:w="270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b/>
                <w:sz w:val="24"/>
              </w:rPr>
              <w:t>msm` feb wbg©v‡Yi cwiKíbv</w:t>
            </w:r>
          </w:p>
        </w:tc>
        <w:tc>
          <w:tcPr>
            <w:tcW w:w="180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b/>
                <w:sz w:val="24"/>
              </w:rPr>
              <w:t>wbg©vY KvR ïiæ</w:t>
            </w:r>
          </w:p>
        </w:tc>
        <w:tc>
          <w:tcPr>
            <w:tcW w:w="189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b/>
                <w:sz w:val="24"/>
              </w:rPr>
              <w:t>D‡™¢vab</w:t>
            </w:r>
          </w:p>
        </w:tc>
        <w:tc>
          <w:tcPr>
            <w:tcW w:w="207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b/>
                <w:sz w:val="24"/>
              </w:rPr>
              <w:t>cÖ_g Awa‡ekb AbywôZ</w:t>
            </w:r>
          </w:p>
        </w:tc>
      </w:tr>
      <w:tr w:rsidR="00C67699" w:rsidRPr="006408BB" w:rsidTr="00DA1E29">
        <w:trPr>
          <w:trHeight w:val="1"/>
        </w:trPr>
        <w:tc>
          <w:tcPr>
            <w:tcW w:w="270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sz w:val="24"/>
              </w:rPr>
              <w:t>1959</w:t>
            </w:r>
          </w:p>
        </w:tc>
        <w:tc>
          <w:tcPr>
            <w:tcW w:w="180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sz w:val="24"/>
              </w:rPr>
              <w:t>1961</w:t>
            </w:r>
          </w:p>
        </w:tc>
        <w:tc>
          <w:tcPr>
            <w:tcW w:w="189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sz w:val="24"/>
              </w:rPr>
              <w:t>28 Rvbyqvwi, 1982</w:t>
            </w:r>
          </w:p>
        </w:tc>
        <w:tc>
          <w:tcPr>
            <w:tcW w:w="2070" w:type="dxa"/>
            <w:shd w:val="clear" w:color="000000" w:fill="FFFFFF"/>
            <w:tcMar>
              <w:left w:w="108" w:type="dxa"/>
              <w:right w:w="108" w:type="dxa"/>
            </w:tcMar>
          </w:tcPr>
          <w:p w:rsidR="00C67699" w:rsidRPr="006408BB" w:rsidRDefault="00C67699" w:rsidP="00281899">
            <w:pPr>
              <w:tabs>
                <w:tab w:val="left" w:pos="360"/>
                <w:tab w:val="left" w:pos="2340"/>
                <w:tab w:val="left" w:pos="4320"/>
                <w:tab w:val="left" w:pos="6210"/>
                <w:tab w:val="left" w:pos="8100"/>
              </w:tabs>
              <w:jc w:val="center"/>
            </w:pPr>
            <w:r w:rsidRPr="00281899">
              <w:rPr>
                <w:rFonts w:ascii="SutonnyMJ" w:eastAsia="SutonnyMJ" w:hAnsi="SutonnyMJ" w:cs="SutonnyMJ"/>
                <w:sz w:val="24"/>
              </w:rPr>
              <w:t>15 †deªæqvwi, 1982</w:t>
            </w:r>
          </w:p>
        </w:tc>
      </w:tr>
    </w:tbl>
    <w:p w:rsidR="00C67699" w:rsidRPr="006408BB" w:rsidRDefault="00C67699" w:rsidP="00AD4CBA">
      <w:pPr>
        <w:numPr>
          <w:ilvl w:val="0"/>
          <w:numId w:val="390"/>
        </w:numPr>
        <w:tabs>
          <w:tab w:val="left" w:pos="360"/>
          <w:tab w:val="left" w:pos="2340"/>
          <w:tab w:val="left" w:pos="4320"/>
          <w:tab w:val="left" w:pos="6210"/>
          <w:tab w:val="left" w:pos="8100"/>
        </w:tabs>
        <w:rPr>
          <w:rFonts w:ascii="VillageII" w:eastAsia="VillageII" w:hAnsi="VillageII" w:cs="VillageII"/>
          <w:spacing w:val="-4"/>
          <w:sz w:val="24"/>
        </w:rPr>
      </w:pPr>
      <w:r w:rsidRPr="006408BB">
        <w:rPr>
          <w:rFonts w:ascii="SutonnyMJ" w:eastAsia="SutonnyMJ" w:hAnsi="SutonnyMJ" w:cs="SutonnyMJ"/>
          <w:sz w:val="24"/>
        </w:rPr>
        <w:t>¯’vcZ¨ixwZ : AvaywbK I ¯§„wZ¯Í¤¢</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¯’cwZ ev bKkvKvix : gvwK©b ¯’cwZ jyB Av</w:t>
      </w:r>
      <w:r w:rsidR="004F39AB">
        <w:rPr>
          <w:rFonts w:ascii="SutonnyMJ" w:eastAsia="SutonnyMJ" w:hAnsi="SutonnyMJ" w:cs="SutonnyMJ"/>
          <w:sz w:val="24"/>
        </w:rPr>
        <w:t>B Kvb [ Rb¥ : G‡¯Ívwbqvi GK Bûw`</w:t>
      </w:r>
      <w:r w:rsidRPr="006408BB">
        <w:rPr>
          <w:rFonts w:ascii="SutonnyMJ" w:eastAsia="SutonnyMJ" w:hAnsi="SutonnyMJ" w:cs="SutonnyMJ"/>
          <w:sz w:val="24"/>
        </w:rPr>
        <w:t xml:space="preserve"> cwiev‡i] </w:t>
      </w:r>
    </w:p>
    <w:p w:rsidR="00C67699" w:rsidRPr="006408BB" w:rsidRDefault="00C67699" w:rsidP="00AD4CBA">
      <w:pPr>
        <w:pStyle w:val="ListParagraph"/>
        <w:numPr>
          <w:ilvl w:val="0"/>
          <w:numId w:val="390"/>
        </w:numPr>
        <w:tabs>
          <w:tab w:val="left" w:pos="360"/>
          <w:tab w:val="left" w:pos="2340"/>
          <w:tab w:val="left" w:pos="4320"/>
          <w:tab w:val="left" w:pos="6210"/>
          <w:tab w:val="left" w:pos="8100"/>
        </w:tabs>
        <w:rPr>
          <w:rFonts w:ascii="SutonnyMJ" w:eastAsia="SutonnyMJ" w:hAnsi="SutonnyMJ" w:cs="SutonnyMJ"/>
          <w:sz w:val="24"/>
        </w:rPr>
      </w:pPr>
      <w:r w:rsidRPr="006408BB">
        <w:rPr>
          <w:rFonts w:ascii="SutonnyMJ" w:eastAsia="SutonnyMJ" w:hAnsi="SutonnyMJ" w:cs="SutonnyMJ"/>
          <w:sz w:val="24"/>
        </w:rPr>
        <w:t>mnKvix ¯’cwZ : gvRnviæj Bmjvg</w:t>
      </w:r>
    </w:p>
    <w:p w:rsidR="00C67699" w:rsidRPr="006408BB" w:rsidRDefault="00C67699" w:rsidP="00AD4CBA">
      <w:pPr>
        <w:numPr>
          <w:ilvl w:val="0"/>
          <w:numId w:val="390"/>
        </w:numPr>
        <w:tabs>
          <w:tab w:val="left" w:pos="360"/>
          <w:tab w:val="left" w:pos="2340"/>
          <w:tab w:val="left" w:pos="4320"/>
          <w:tab w:val="left" w:pos="6210"/>
          <w:tab w:val="left" w:pos="8100"/>
        </w:tabs>
        <w:rPr>
          <w:rFonts w:ascii="VillageII" w:eastAsia="VillageII" w:hAnsi="VillageII" w:cs="VillageII"/>
          <w:spacing w:val="-4"/>
          <w:sz w:val="24"/>
        </w:rPr>
      </w:pPr>
      <w:r w:rsidRPr="006408BB">
        <w:rPr>
          <w:rFonts w:ascii="SutonnyMJ" w:eastAsia="SutonnyMJ" w:hAnsi="SutonnyMJ" w:cs="SutonnyMJ"/>
          <w:sz w:val="24"/>
        </w:rPr>
        <w:t xml:space="preserve"> jyB AvB Kv‡bi g„Zy¨i ci Aewkó KvR</w:t>
      </w:r>
      <w:r w:rsidR="004F39AB">
        <w:rPr>
          <w:rFonts w:ascii="SutonnyMJ" w:eastAsia="SutonnyMJ" w:hAnsi="SutonnyMJ" w:cs="SutonnyMJ"/>
          <w:sz w:val="24"/>
        </w:rPr>
        <w:t xml:space="preserve"> m¤úbœ K‡ib : †nbwi</w:t>
      </w:r>
      <w:r w:rsidRPr="006408BB">
        <w:rPr>
          <w:rFonts w:ascii="SutonnyMJ" w:eastAsia="SutonnyMJ" w:hAnsi="SutonnyMJ" w:cs="SutonnyMJ"/>
          <w:sz w:val="24"/>
        </w:rPr>
        <w:t xml:space="preserve"> DBjKU</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lastRenderedPageBreak/>
        <w:t>fe</w:t>
      </w:r>
      <w:r w:rsidR="004F39AB">
        <w:rPr>
          <w:rFonts w:ascii="SutonnyMJ" w:eastAsia="SutonnyMJ" w:hAnsi="SutonnyMJ" w:cs="SutonnyMJ"/>
          <w:sz w:val="24"/>
        </w:rPr>
        <w:t>bwUi KvVv‡gv wWRvBb K‡ib : †nbwi</w:t>
      </w:r>
      <w:r w:rsidRPr="006408BB">
        <w:rPr>
          <w:rFonts w:ascii="SutonnyMJ" w:eastAsia="SutonnyMJ" w:hAnsi="SutonnyMJ" w:cs="SutonnyMJ"/>
          <w:sz w:val="24"/>
        </w:rPr>
        <w:t xml:space="preserve"> Gg c¨vge¨vg</w:t>
      </w:r>
    </w:p>
    <w:p w:rsidR="00C67699" w:rsidRPr="006408BB" w:rsidRDefault="00C67699" w:rsidP="00AD4CBA">
      <w:pPr>
        <w:numPr>
          <w:ilvl w:val="0"/>
          <w:numId w:val="390"/>
        </w:numPr>
        <w:tabs>
          <w:tab w:val="left" w:pos="360"/>
          <w:tab w:val="left" w:pos="2340"/>
          <w:tab w:val="left" w:pos="4320"/>
          <w:tab w:val="left" w:pos="6210"/>
          <w:tab w:val="left" w:pos="8100"/>
        </w:tabs>
        <w:rPr>
          <w:rFonts w:ascii="VillageII" w:eastAsia="VillageII" w:hAnsi="VillageII" w:cs="VillageII"/>
          <w:spacing w:val="-4"/>
          <w:sz w:val="24"/>
        </w:rPr>
      </w:pPr>
      <w:r w:rsidRPr="006408BB">
        <w:rPr>
          <w:rFonts w:ascii="SutonnyMJ" w:eastAsia="SutonnyMJ" w:hAnsi="SutonnyMJ" w:cs="SutonnyMJ"/>
          <w:sz w:val="24"/>
        </w:rPr>
        <w:t>RvZxq msm` fe‡bi wfwË cÖ¯Íi ¯’vcb K‡ib: AvBqye Lvb</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msm` fe‡bi wcQ‡b Av‡Q : wµ‡m›U †jK</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msm` fe‡bi D‡Øvab nq : 28 Rvbyqvwi, 1982 mv‡j </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 xml:space="preserve">D‡Øvab K‡ib : mv‡eK †cÖwm‡W›U Avãym mvËvi </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msm` fe‡bi D”PZv :  155 dzU 8 BwÂ ev 46.5 wgUvi</w:t>
      </w:r>
    </w:p>
    <w:p w:rsidR="00C67699" w:rsidRPr="006408BB" w:rsidRDefault="00C67699" w:rsidP="00AD4CBA">
      <w:pPr>
        <w:numPr>
          <w:ilvl w:val="0"/>
          <w:numId w:val="390"/>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9 Zjv wewkó msm` febwU wbwg©Z : 215 GKi Rwgi Dci</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msm`xq miKvi e¨e¯’vq gš¿xmfvi AwffveK : RvZxq msm`</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G ch©šÍ RvZxq msm` wbe©vPb n‡q‡Q : GMv†ivwU</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11Zg msm` RvZxq wbev©Pb nq : 30 wW†m¤^i, 2018</w:t>
      </w:r>
    </w:p>
    <w:p w:rsidR="00C67699" w:rsidRPr="006408BB" w:rsidRDefault="004F39AB" w:rsidP="00AD4CBA">
      <w:pPr>
        <w:pStyle w:val="ListParagraph"/>
        <w:numPr>
          <w:ilvl w:val="0"/>
          <w:numId w:val="390"/>
        </w:numPr>
        <w:contextualSpacing/>
        <w:rPr>
          <w:rFonts w:ascii="SutonnyMJ" w:hAnsi="SutonnyMJ"/>
          <w:sz w:val="24"/>
        </w:rPr>
      </w:pPr>
      <w:r>
        <w:rPr>
          <w:rFonts w:ascii="SutonnyMJ" w:hAnsi="SutonnyMJ"/>
          <w:sz w:val="24"/>
        </w:rPr>
        <w:t>MYcwil‡`i cÖ_g w¯ú</w:t>
      </w:r>
      <w:r w:rsidR="00C67699" w:rsidRPr="006408BB">
        <w:rPr>
          <w:rFonts w:ascii="SutonnyMJ" w:hAnsi="SutonnyMJ"/>
          <w:sz w:val="24"/>
        </w:rPr>
        <w:t>KviÑ kvn Avãyj nvwg`</w:t>
      </w:r>
    </w:p>
    <w:p w:rsidR="00C67699" w:rsidRPr="00281899" w:rsidRDefault="004F39AB" w:rsidP="00AD4CBA">
      <w:pPr>
        <w:pStyle w:val="ListParagraph"/>
        <w:numPr>
          <w:ilvl w:val="0"/>
          <w:numId w:val="390"/>
        </w:numPr>
        <w:tabs>
          <w:tab w:val="left" w:pos="360"/>
        </w:tabs>
        <w:jc w:val="both"/>
        <w:rPr>
          <w:rFonts w:ascii="SutonnyMJ" w:hAnsi="SutonnyMJ"/>
          <w:sz w:val="24"/>
        </w:rPr>
      </w:pPr>
      <w:r>
        <w:rPr>
          <w:rFonts w:ascii="SutonnyMJ" w:hAnsi="SutonnyMJ"/>
          <w:sz w:val="24"/>
        </w:rPr>
        <w:t>MYcwil‡`i †WcywU w¯ú</w:t>
      </w:r>
      <w:r w:rsidR="00C67699" w:rsidRPr="00281899">
        <w:rPr>
          <w:rFonts w:ascii="SutonnyMJ" w:hAnsi="SutonnyMJ"/>
          <w:sz w:val="24"/>
        </w:rPr>
        <w:t xml:space="preserve">KviÑ †gvnv¤§` </w:t>
      </w:r>
      <w:r w:rsidR="00281899" w:rsidRPr="00281899">
        <w:rPr>
          <w:rFonts w:ascii="SutonnyMJ" w:hAnsi="SutonnyMJ"/>
          <w:sz w:val="24"/>
        </w:rPr>
        <w:t>Djøvn</w:t>
      </w:r>
    </w:p>
    <w:p w:rsidR="00C67699" w:rsidRPr="00281899" w:rsidRDefault="004F39AB" w:rsidP="00AD4CBA">
      <w:pPr>
        <w:pStyle w:val="ListParagraph"/>
        <w:numPr>
          <w:ilvl w:val="0"/>
          <w:numId w:val="390"/>
        </w:numPr>
        <w:tabs>
          <w:tab w:val="left" w:pos="360"/>
        </w:tabs>
        <w:jc w:val="both"/>
        <w:rPr>
          <w:rFonts w:ascii="SutonnyMJ" w:hAnsi="SutonnyMJ"/>
          <w:sz w:val="24"/>
        </w:rPr>
      </w:pPr>
      <w:r>
        <w:rPr>
          <w:rFonts w:ascii="SutonnyMJ" w:hAnsi="SutonnyMJ"/>
          <w:sz w:val="24"/>
        </w:rPr>
        <w:t>RvZxq msm‡`i cÖ_g w¯ú</w:t>
      </w:r>
      <w:r w:rsidR="00C67699" w:rsidRPr="00281899">
        <w:rPr>
          <w:rFonts w:ascii="SutonnyMJ" w:hAnsi="SutonnyMJ"/>
          <w:sz w:val="24"/>
        </w:rPr>
        <w:t xml:space="preserve">KviÑ †gvnv¤§` </w:t>
      </w:r>
      <w:r w:rsidR="00281899" w:rsidRPr="00281899">
        <w:rPr>
          <w:rFonts w:ascii="SutonnyMJ" w:hAnsi="SutonnyMJ"/>
          <w:sz w:val="24"/>
        </w:rPr>
        <w:t>Djøvn</w:t>
      </w:r>
    </w:p>
    <w:p w:rsidR="00C67699" w:rsidRPr="006408BB" w:rsidRDefault="004F39AB" w:rsidP="00AD4CBA">
      <w:pPr>
        <w:pStyle w:val="ListParagraph"/>
        <w:numPr>
          <w:ilvl w:val="0"/>
          <w:numId w:val="390"/>
        </w:numPr>
        <w:contextualSpacing/>
        <w:rPr>
          <w:rFonts w:ascii="SutonnyMJ" w:hAnsi="SutonnyMJ"/>
          <w:sz w:val="24"/>
        </w:rPr>
      </w:pPr>
      <w:r>
        <w:rPr>
          <w:rFonts w:ascii="SutonnyMJ" w:hAnsi="SutonnyMJ"/>
          <w:sz w:val="24"/>
        </w:rPr>
        <w:t>RvZxq msm‡`i cÖ_g †WcywU w¯ú</w:t>
      </w:r>
      <w:r w:rsidR="00C67699" w:rsidRPr="006408BB">
        <w:rPr>
          <w:rFonts w:ascii="SutonnyMJ" w:hAnsi="SutonnyMJ"/>
          <w:sz w:val="24"/>
        </w:rPr>
        <w:t>KviÑ †gvnv¤§` evqZzjøvn</w:t>
      </w:r>
    </w:p>
    <w:p w:rsidR="00C67699" w:rsidRPr="006408BB" w:rsidRDefault="004F39AB" w:rsidP="00AD4CBA">
      <w:pPr>
        <w:pStyle w:val="ListParagraph"/>
        <w:numPr>
          <w:ilvl w:val="0"/>
          <w:numId w:val="390"/>
        </w:numPr>
        <w:contextualSpacing/>
        <w:rPr>
          <w:rFonts w:ascii="SutonnyMJ" w:hAnsi="SutonnyMJ"/>
          <w:sz w:val="24"/>
        </w:rPr>
      </w:pPr>
      <w:r>
        <w:rPr>
          <w:rFonts w:ascii="SutonnyMJ" w:hAnsi="SutonnyMJ"/>
          <w:sz w:val="24"/>
        </w:rPr>
        <w:t>RvZxq msm‡`i cÖ_g bvix w¯ú</w:t>
      </w:r>
      <w:r w:rsidR="00C67699" w:rsidRPr="006408BB">
        <w:rPr>
          <w:rFonts w:ascii="SutonnyMJ" w:hAnsi="SutonnyMJ"/>
          <w:sz w:val="24"/>
        </w:rPr>
        <w:t>KviÑ W. wkwib kviwgb †PŠayix</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RvZxq msm‡`i 1bs Avmb njÑ cÂMo</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RvZxq msm‡`i 300bs Avmb njÑ ev›`ievb</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RvZxq msm‡`i †gvU AvmbÑ 350 (300wU mivmwi †fv‡U, bvix‡`i Rb¨ msiwÿZ 50wU)</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RvZxq msm‡`i †Kvivg c~Y© nqÑ 60 Rb m`‡m¨i Dcw¯’wZ‡Z [GK cÂgvs†ki]</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mvaviY wbe©vP‡bi djvdj †NvlYvi ci RvZxq msm` Awa‡ekb e‡mÑ 30 w`‡bi g‡a¨</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w¯úKv‡ii AbygwZ e¨ZxZ GKRb m`‡m¨i m`m¨c` evwZj nqÑ m‡e©v”P 90 w`b Abycw¯’Z _vK‡j</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Qwemn †fvUvi ZvwjKv cÖ_g Kiv nqÑ beg RvZxq msm‡`</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msm`xq miKvi c×wZ‡Z ivóªcÖavbÑ ivóªcwZ</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msm`xq miKvi c×wZ‡Z miKvi cÖavbÑ cÖavbgš¿x</w:t>
      </w:r>
    </w:p>
    <w:p w:rsidR="00C67699" w:rsidRPr="006408BB" w:rsidRDefault="00C67699" w:rsidP="00AD4CBA">
      <w:pPr>
        <w:pStyle w:val="ListParagraph"/>
        <w:numPr>
          <w:ilvl w:val="0"/>
          <w:numId w:val="390"/>
        </w:numPr>
        <w:contextualSpacing/>
        <w:rPr>
          <w:rFonts w:ascii="SutonnyMJ" w:hAnsi="SutonnyMJ"/>
          <w:sz w:val="24"/>
        </w:rPr>
      </w:pPr>
      <w:r w:rsidRPr="006408BB">
        <w:rPr>
          <w:rFonts w:ascii="SutonnyMJ" w:hAnsi="SutonnyMJ"/>
          <w:sz w:val="24"/>
        </w:rPr>
        <w:t>msm‡`i me©</w:t>
      </w:r>
      <w:r w:rsidR="004F39AB">
        <w:rPr>
          <w:rFonts w:ascii="SutonnyMJ" w:hAnsi="SutonnyMJ"/>
          <w:sz w:val="24"/>
        </w:rPr>
        <w:t>vZ¥K k„sLjv I `jxq fveg~wZ© AÿzYœ</w:t>
      </w:r>
      <w:r w:rsidRPr="006408BB">
        <w:rPr>
          <w:rFonts w:ascii="SutonnyMJ" w:hAnsi="SutonnyMJ"/>
          <w:sz w:val="24"/>
        </w:rPr>
        <w:t xml:space="preserve"> ivLvi `vwqZ¡Ñ wPd ûBc I Ab¨vb¨ 6 Rb ûBc‡`i</w:t>
      </w:r>
    </w:p>
    <w:p w:rsidR="00C67699" w:rsidRPr="006408BB" w:rsidRDefault="00C67699" w:rsidP="00AD4CBA">
      <w:pPr>
        <w:pStyle w:val="ListParagraph"/>
        <w:numPr>
          <w:ilvl w:val="0"/>
          <w:numId w:val="390"/>
        </w:numPr>
        <w:tabs>
          <w:tab w:val="left" w:pos="360"/>
          <w:tab w:val="left" w:pos="2340"/>
          <w:tab w:val="left" w:pos="4320"/>
          <w:tab w:val="left" w:pos="6210"/>
          <w:tab w:val="left" w:pos="8100"/>
        </w:tabs>
        <w:contextualSpacing/>
        <w:jc w:val="both"/>
        <w:rPr>
          <w:rFonts w:ascii="SutonnyMJ" w:eastAsia="SutonnyMJ" w:hAnsi="SutonnyMJ" w:cs="SutonnyMJ"/>
          <w:sz w:val="26"/>
        </w:rPr>
      </w:pPr>
      <w:r w:rsidRPr="006408BB">
        <w:rPr>
          <w:rFonts w:ascii="SutonnyMJ" w:hAnsi="SutonnyMJ"/>
          <w:sz w:val="24"/>
        </w:rPr>
        <w:t>†d¬vi µwmsÑ Ab¨ `‡j †hvM`vb wKsev wbR `‡ji wec‡ÿ †fvU `vb</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8"/>
          <w:shd w:val="clear" w:color="auto" w:fill="FFFFFF"/>
        </w:rPr>
      </w:pPr>
    </w:p>
    <w:p w:rsidR="00C67699" w:rsidRPr="006408BB" w:rsidRDefault="00C67699" w:rsidP="0074244D">
      <w:pPr>
        <w:tabs>
          <w:tab w:val="left" w:pos="360"/>
          <w:tab w:val="left" w:pos="2340"/>
          <w:tab w:val="left" w:pos="4320"/>
          <w:tab w:val="left" w:pos="6210"/>
          <w:tab w:val="left" w:pos="8100"/>
        </w:tabs>
        <w:jc w:val="center"/>
        <w:rPr>
          <w:rFonts w:ascii="SutonnyMJ" w:eastAsia="SutonnyMJ" w:hAnsi="SutonnyMJ" w:cs="SutonnyMJ"/>
          <w:b/>
          <w:sz w:val="24"/>
          <w:szCs w:val="24"/>
          <w:shd w:val="clear" w:color="auto" w:fill="FFFFFF"/>
        </w:rPr>
      </w:pPr>
      <w:r w:rsidRPr="006408BB">
        <w:rPr>
          <w:rFonts w:ascii="SutonnyMJ" w:eastAsia="SutonnyMJ" w:hAnsi="SutonnyMJ" w:cs="SutonnyMJ"/>
          <w:b/>
          <w:sz w:val="28"/>
          <w:szCs w:val="24"/>
          <w:shd w:val="clear" w:color="auto" w:fill="D9D9D9" w:themeFill="background1" w:themeFillShade="D9"/>
        </w:rPr>
        <w:t>RvZxq msm‡`i MVb</w:t>
      </w:r>
    </w:p>
    <w:p w:rsidR="00C67699" w:rsidRPr="006408BB"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6408BB">
        <w:rPr>
          <w:rFonts w:ascii="SutonnyMJ" w:eastAsia="SutonnyMJ" w:hAnsi="SutonnyMJ" w:cs="SutonnyMJ"/>
          <w:sz w:val="24"/>
        </w:rPr>
        <w:t>cÖZ¨ÿ wbe©vP‡bi gva¨‡g 300 Rb m`m¨ wbe©vwPZ nIqvi K_v ejv Av‡Q : msweav‡bi 65(2) Aby‡”Q‡`</w:t>
      </w:r>
    </w:p>
    <w:p w:rsidR="00C67699" w:rsidRPr="006408BB"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6408BB">
        <w:rPr>
          <w:rFonts w:ascii="SutonnyMJ" w:eastAsia="SutonnyMJ" w:hAnsi="SutonnyMJ" w:cs="SutonnyMJ"/>
          <w:sz w:val="24"/>
        </w:rPr>
        <w:t>ivóªcwZ msm` Avnevb, ¯’wMZ I f½ K‡ib : msweav‡bi 72(1) Aby‡”Q` e‡j</w:t>
      </w:r>
    </w:p>
    <w:p w:rsidR="00C67699" w:rsidRPr="00E44E89"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6408BB">
        <w:rPr>
          <w:rFonts w:ascii="SutonnyMJ" w:eastAsia="SutonnyMJ" w:hAnsi="SutonnyMJ" w:cs="SutonnyMJ"/>
          <w:sz w:val="24"/>
        </w:rPr>
        <w:t>cÖ_g ˆeV‡Ki ¯’vb I mgq wbav©iY K‡ib : ivóªcwZ</w:t>
      </w:r>
    </w:p>
    <w:tbl>
      <w:tblPr>
        <w:tblStyle w:val="TableGrid"/>
        <w:tblW w:w="0" w:type="auto"/>
        <w:tblInd w:w="288" w:type="dxa"/>
        <w:tblLook w:val="04A0" w:firstRow="1" w:lastRow="0" w:firstColumn="1" w:lastColumn="0" w:noHBand="0" w:noVBand="1"/>
      </w:tblPr>
      <w:tblGrid>
        <w:gridCol w:w="2669"/>
        <w:gridCol w:w="2957"/>
        <w:gridCol w:w="2834"/>
      </w:tblGrid>
      <w:tr w:rsidR="00E44E89" w:rsidRPr="00EC7032" w:rsidTr="00E44E89">
        <w:trPr>
          <w:trHeight w:val="314"/>
        </w:trPr>
        <w:tc>
          <w:tcPr>
            <w:tcW w:w="2669" w:type="dxa"/>
          </w:tcPr>
          <w:p w:rsidR="00E44E89" w:rsidRPr="00EC7032" w:rsidRDefault="00E44E89" w:rsidP="00E44E89">
            <w:pPr>
              <w:tabs>
                <w:tab w:val="left" w:pos="2340"/>
                <w:tab w:val="left" w:pos="4320"/>
                <w:tab w:val="left" w:pos="6210"/>
                <w:tab w:val="left" w:pos="8100"/>
              </w:tabs>
              <w:jc w:val="center"/>
              <w:rPr>
                <w:rFonts w:ascii="SutonnyMJ" w:eastAsia="SutonnyMJ" w:hAnsi="SutonnyMJ" w:cs="SutonnyMJ"/>
                <w:b/>
                <w:sz w:val="24"/>
                <w:szCs w:val="24"/>
              </w:rPr>
            </w:pPr>
            <w:r w:rsidRPr="00EC7032">
              <w:rPr>
                <w:rFonts w:ascii="SutonnyMJ" w:eastAsia="SutonnyMJ" w:hAnsi="SutonnyMJ" w:cs="SutonnyMJ"/>
                <w:b/>
                <w:sz w:val="24"/>
                <w:szCs w:val="24"/>
              </w:rPr>
              <w:t>ivóªcwZ</w:t>
            </w:r>
          </w:p>
        </w:tc>
        <w:tc>
          <w:tcPr>
            <w:tcW w:w="2957" w:type="dxa"/>
          </w:tcPr>
          <w:p w:rsidR="00E44E89" w:rsidRPr="00EC7032" w:rsidRDefault="00E44E89" w:rsidP="00E44E89">
            <w:pPr>
              <w:tabs>
                <w:tab w:val="left" w:pos="2340"/>
                <w:tab w:val="left" w:pos="4320"/>
                <w:tab w:val="left" w:pos="6210"/>
                <w:tab w:val="left" w:pos="8100"/>
              </w:tabs>
              <w:jc w:val="center"/>
              <w:rPr>
                <w:rFonts w:ascii="SutonnyMJ" w:eastAsia="SutonnyMJ" w:hAnsi="SutonnyMJ" w:cs="SutonnyMJ"/>
                <w:b/>
                <w:sz w:val="24"/>
                <w:szCs w:val="24"/>
              </w:rPr>
            </w:pPr>
            <w:r w:rsidRPr="00EC7032">
              <w:rPr>
                <w:rFonts w:ascii="SutonnyMJ" w:eastAsia="SutonnyMJ" w:hAnsi="SutonnyMJ" w:cs="SutonnyMJ"/>
                <w:b/>
                <w:sz w:val="24"/>
                <w:szCs w:val="24"/>
              </w:rPr>
              <w:t>w¯úKvi</w:t>
            </w:r>
          </w:p>
        </w:tc>
        <w:tc>
          <w:tcPr>
            <w:tcW w:w="2834" w:type="dxa"/>
          </w:tcPr>
          <w:p w:rsidR="00E44E89" w:rsidRPr="00EC7032" w:rsidRDefault="00E44E89" w:rsidP="00E44E89">
            <w:pPr>
              <w:tabs>
                <w:tab w:val="left" w:pos="2340"/>
                <w:tab w:val="left" w:pos="4320"/>
                <w:tab w:val="left" w:pos="6210"/>
                <w:tab w:val="left" w:pos="8100"/>
              </w:tabs>
              <w:ind w:left="711"/>
              <w:jc w:val="center"/>
              <w:rPr>
                <w:rFonts w:ascii="SutonnyMJ" w:eastAsia="SutonnyMJ" w:hAnsi="SutonnyMJ" w:cs="SutonnyMJ"/>
                <w:b/>
                <w:sz w:val="24"/>
                <w:szCs w:val="24"/>
              </w:rPr>
            </w:pPr>
            <w:r w:rsidRPr="00EC7032">
              <w:rPr>
                <w:rFonts w:ascii="SutonnyMJ" w:eastAsia="SutonnyMJ" w:hAnsi="SutonnyMJ" w:cs="SutonnyMJ"/>
                <w:b/>
                <w:sz w:val="24"/>
                <w:szCs w:val="24"/>
              </w:rPr>
              <w:t>cÖavbgš¿x</w:t>
            </w:r>
          </w:p>
        </w:tc>
      </w:tr>
      <w:tr w:rsidR="00E44E89" w:rsidRPr="00EC7032" w:rsidTr="00E44E89">
        <w:trPr>
          <w:trHeight w:val="503"/>
        </w:trPr>
        <w:tc>
          <w:tcPr>
            <w:tcW w:w="2669" w:type="dxa"/>
          </w:tcPr>
          <w:p w:rsidR="00E44E89" w:rsidRPr="00EC7032" w:rsidRDefault="00E44E89" w:rsidP="00E44E89">
            <w:pPr>
              <w:tabs>
                <w:tab w:val="left" w:pos="2340"/>
                <w:tab w:val="left" w:pos="4320"/>
                <w:tab w:val="left" w:pos="6210"/>
                <w:tab w:val="left" w:pos="8100"/>
              </w:tabs>
              <w:jc w:val="center"/>
              <w:rPr>
                <w:rFonts w:ascii="SutonnyMJ" w:eastAsia="SutonnyMJ" w:hAnsi="SutonnyMJ" w:cs="SutonnyMJ"/>
                <w:sz w:val="24"/>
                <w:szCs w:val="24"/>
              </w:rPr>
            </w:pPr>
            <w:r w:rsidRPr="00EC7032">
              <w:rPr>
                <w:rFonts w:ascii="SutonnyMJ" w:eastAsia="SutonnyMJ" w:hAnsi="SutonnyMJ" w:cs="SutonnyMJ"/>
                <w:sz w:val="24"/>
                <w:szCs w:val="24"/>
              </w:rPr>
              <w:t>RvZxq msm‡`i AwffveK</w:t>
            </w:r>
          </w:p>
          <w:p w:rsidR="00E44E89" w:rsidRPr="00EC7032" w:rsidRDefault="00E44E89" w:rsidP="00E44E89">
            <w:pPr>
              <w:tabs>
                <w:tab w:val="left" w:pos="2340"/>
                <w:tab w:val="left" w:pos="4320"/>
                <w:tab w:val="left" w:pos="6210"/>
                <w:tab w:val="left" w:pos="8100"/>
              </w:tabs>
              <w:jc w:val="center"/>
              <w:rPr>
                <w:rFonts w:ascii="SutonnyMJ" w:eastAsia="SutonnyMJ" w:hAnsi="SutonnyMJ" w:cs="SutonnyMJ"/>
                <w:sz w:val="24"/>
                <w:szCs w:val="24"/>
              </w:rPr>
            </w:pPr>
          </w:p>
        </w:tc>
        <w:tc>
          <w:tcPr>
            <w:tcW w:w="2957" w:type="dxa"/>
          </w:tcPr>
          <w:p w:rsidR="00E44E89" w:rsidRPr="00EC7032" w:rsidRDefault="00E44E89" w:rsidP="00E44E89">
            <w:pPr>
              <w:tabs>
                <w:tab w:val="left" w:pos="2340"/>
                <w:tab w:val="left" w:pos="4320"/>
                <w:tab w:val="left" w:pos="6210"/>
                <w:tab w:val="left" w:pos="8100"/>
              </w:tabs>
              <w:jc w:val="center"/>
              <w:rPr>
                <w:rFonts w:ascii="SutonnyMJ" w:eastAsia="SutonnyMJ" w:hAnsi="SutonnyMJ" w:cs="SutonnyMJ"/>
                <w:sz w:val="24"/>
                <w:szCs w:val="24"/>
              </w:rPr>
            </w:pPr>
            <w:r w:rsidRPr="00EC7032">
              <w:rPr>
                <w:rFonts w:ascii="SutonnyMJ" w:eastAsia="SutonnyMJ" w:hAnsi="SutonnyMJ" w:cs="SutonnyMJ"/>
                <w:sz w:val="24"/>
                <w:szCs w:val="24"/>
              </w:rPr>
              <w:t xml:space="preserve">RvZxq msm‡`i mfvcwZ;  RvZxq msm` </w:t>
            </w:r>
            <w:r w:rsidRPr="00F30E1C">
              <w:rPr>
                <w:rFonts w:ascii="SutonnyMJ" w:eastAsia="SutonnyMJ" w:hAnsi="SutonnyMJ" w:cs="SutonnyMJ"/>
                <w:sz w:val="24"/>
                <w:szCs w:val="24"/>
              </w:rPr>
              <w:t>cwiPvjbv K‡i</w:t>
            </w:r>
          </w:p>
        </w:tc>
        <w:tc>
          <w:tcPr>
            <w:tcW w:w="2834" w:type="dxa"/>
          </w:tcPr>
          <w:p w:rsidR="00E44E89" w:rsidRPr="00EC7032" w:rsidRDefault="00E44E89" w:rsidP="00E44E89">
            <w:pPr>
              <w:tabs>
                <w:tab w:val="left" w:pos="2340"/>
                <w:tab w:val="left" w:pos="4320"/>
                <w:tab w:val="left" w:pos="6210"/>
                <w:tab w:val="left" w:pos="8100"/>
              </w:tabs>
              <w:jc w:val="center"/>
              <w:rPr>
                <w:rFonts w:ascii="SutonnyMJ" w:eastAsia="SutonnyMJ" w:hAnsi="SutonnyMJ" w:cs="SutonnyMJ"/>
                <w:sz w:val="24"/>
                <w:szCs w:val="24"/>
              </w:rPr>
            </w:pPr>
            <w:r w:rsidRPr="00EC7032">
              <w:rPr>
                <w:rFonts w:ascii="SutonnyMJ" w:eastAsia="SutonnyMJ" w:hAnsi="SutonnyMJ" w:cs="SutonnyMJ"/>
                <w:sz w:val="24"/>
                <w:szCs w:val="24"/>
              </w:rPr>
              <w:t>RvZxq msm‡`i ‡bZv</w:t>
            </w:r>
          </w:p>
          <w:p w:rsidR="00E44E89" w:rsidRPr="00EC7032" w:rsidRDefault="00E44E89" w:rsidP="00E44E89">
            <w:pPr>
              <w:tabs>
                <w:tab w:val="left" w:pos="2340"/>
                <w:tab w:val="left" w:pos="4320"/>
                <w:tab w:val="left" w:pos="6210"/>
                <w:tab w:val="left" w:pos="8100"/>
              </w:tabs>
              <w:jc w:val="center"/>
              <w:rPr>
                <w:rFonts w:ascii="SutonnyMJ" w:eastAsia="SutonnyMJ" w:hAnsi="SutonnyMJ" w:cs="SutonnyMJ"/>
                <w:sz w:val="24"/>
                <w:szCs w:val="24"/>
              </w:rPr>
            </w:pPr>
          </w:p>
        </w:tc>
      </w:tr>
    </w:tbl>
    <w:p w:rsidR="00C67699" w:rsidRPr="00E44E89"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E44E89">
        <w:rPr>
          <w:rFonts w:ascii="SutonnyMJ" w:eastAsia="SutonnyMJ" w:hAnsi="SutonnyMJ" w:cs="SutonnyMJ"/>
          <w:sz w:val="24"/>
        </w:rPr>
        <w:t>msm` wbe©vP‡bi djvdj †NvlYvi 30 w`‡bi g‡a¨ msm‡`i 1g Awa‡ekb Avnevb Kiv nq : 72(2) Aby‡”Q` e‡j</w:t>
      </w:r>
    </w:p>
    <w:p w:rsidR="00C67699" w:rsidRPr="006408BB"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6408BB">
        <w:rPr>
          <w:rFonts w:ascii="SutonnyMJ" w:eastAsia="SutonnyMJ" w:hAnsi="SutonnyMJ" w:cs="SutonnyMJ"/>
          <w:sz w:val="24"/>
        </w:rPr>
        <w:t>msm‡`i †gqv` : 1g ˆeV‡Ki ZvwiL n‡Z cieZ©x 5 eQi [72(3)]</w:t>
      </w:r>
    </w:p>
    <w:p w:rsidR="00C67699" w:rsidRPr="006408BB"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spacing w:val="-4"/>
        </w:rPr>
      </w:pPr>
      <w:r w:rsidRPr="006408BB">
        <w:rPr>
          <w:rFonts w:ascii="SutonnyMJ" w:eastAsia="SutonnyMJ" w:hAnsi="SutonnyMJ" w:cs="SutonnyMJ"/>
          <w:spacing w:val="-4"/>
          <w:sz w:val="24"/>
        </w:rPr>
        <w:t>mvsm`‡`i ga¨ n‡Z msm‡`i 1g ˆeV‡K w¯úKvi I GKRb †WcywU w¯úKvi wbe©vwPZ n‡eb : 74(1) Aby‡”Q` e‡j</w:t>
      </w:r>
    </w:p>
    <w:p w:rsidR="00C67699" w:rsidRPr="006408BB"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6408BB">
        <w:rPr>
          <w:rFonts w:ascii="SutonnyMJ" w:eastAsia="SutonnyMJ" w:hAnsi="SutonnyMJ" w:cs="SutonnyMJ"/>
          <w:sz w:val="24"/>
        </w:rPr>
        <w:t xml:space="preserve">cÖ_g Awa‡ekb e‡mÑ RMbœv_ n‡j </w:t>
      </w:r>
    </w:p>
    <w:p w:rsidR="00C67699" w:rsidRPr="006408BB" w:rsidRDefault="00C67699" w:rsidP="00AD4CBA">
      <w:pPr>
        <w:numPr>
          <w:ilvl w:val="0"/>
          <w:numId w:val="237"/>
        </w:numPr>
        <w:tabs>
          <w:tab w:val="left" w:pos="2340"/>
          <w:tab w:val="left" w:pos="4320"/>
          <w:tab w:val="left" w:pos="6210"/>
          <w:tab w:val="left" w:pos="8100"/>
        </w:tabs>
        <w:ind w:left="711" w:hanging="351"/>
        <w:jc w:val="both"/>
        <w:rPr>
          <w:rFonts w:ascii="SutonnyMJ" w:eastAsia="SutonnyMJ" w:hAnsi="SutonnyMJ" w:cs="SutonnyMJ"/>
        </w:rPr>
      </w:pPr>
      <w:r w:rsidRPr="006408BB">
        <w:rPr>
          <w:rFonts w:ascii="SutonnyMJ" w:eastAsia="SutonnyMJ" w:hAnsi="SutonnyMJ" w:cs="SutonnyMJ"/>
          <w:sz w:val="24"/>
        </w:rPr>
        <w:t>1982 mv‡ji Av‡M msm` wn‡m‡e Kvh©µg PjZÑ eZ©gvb cÖavbgš¿xi Kvh©vj‡q</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BFBFBF"/>
        </w:rPr>
      </w:pPr>
      <w:r w:rsidRPr="006408BB">
        <w:rPr>
          <w:rFonts w:ascii="SutonnyMJ" w:eastAsia="SutonnyMJ" w:hAnsi="SutonnyMJ" w:cs="SutonnyMJ"/>
          <w:b/>
          <w:sz w:val="28"/>
          <w:szCs w:val="24"/>
        </w:rPr>
        <w:lastRenderedPageBreak/>
        <w:t>RvZxq msm‡`i f‚wgKv ev ÿgZv</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0344FF">
        <w:rPr>
          <w:rFonts w:ascii="SutonnyMJ" w:eastAsia="SutonnyMJ" w:hAnsi="SutonnyMJ" w:cs="SutonnyMJ"/>
          <w:b/>
          <w:sz w:val="24"/>
        </w:rPr>
        <w:t xml:space="preserve">AvBb </w:t>
      </w:r>
      <w:r w:rsidR="000344FF" w:rsidRPr="000344FF">
        <w:rPr>
          <w:rFonts w:ascii="SutonnyMJ" w:eastAsia="SutonnyMJ" w:hAnsi="SutonnyMJ" w:cs="SutonnyMJ"/>
          <w:b/>
          <w:sz w:val="24"/>
        </w:rPr>
        <w:t>cÖYq‡Y</w:t>
      </w:r>
      <w:r w:rsidRPr="000344FF">
        <w:rPr>
          <w:rFonts w:ascii="SutonnyMJ" w:eastAsia="SutonnyMJ" w:hAnsi="SutonnyMJ" w:cs="SutonnyMJ"/>
          <w:b/>
          <w:sz w:val="24"/>
        </w:rPr>
        <w:t>:</w:t>
      </w:r>
      <w:r w:rsidRPr="006408BB">
        <w:rPr>
          <w:rFonts w:ascii="SutonnyMJ" w:eastAsia="SutonnyMJ" w:hAnsi="SutonnyMJ" w:cs="SutonnyMJ"/>
          <w:sz w:val="24"/>
        </w:rPr>
        <w:t>bZzb AvBb ˆZwi, cÖPwjZ AvBb ms‡kvab Ges AcÖ‡qvRbxq AvBb evwZj Ki‡Z cv‡i msm`|</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kvmb msµvšÍ: </w:t>
      </w:r>
      <w:r w:rsidRPr="006408BB">
        <w:rPr>
          <w:rFonts w:ascii="SutonnyMJ" w:eastAsia="SutonnyMJ" w:hAnsi="SutonnyMJ" w:cs="SutonnyMJ"/>
          <w:sz w:val="24"/>
        </w:rPr>
        <w:t xml:space="preserve">gwš¿mfvi m`m¨MY e¨w³MZ ev †hŠ_fv‡e Zv‡`i Kv‡Ri Rb¨ msm‡`i wbKU Revew`wn Ki‡Z eva¨| [msweav‡bi Aby‡”Q`: 55(3)] gš¿x‡`i‡K cÖkœ wRÁvmv K‡i, wb›`vg~jK cÖ¯Íve G‡b, ev‡R‡U Av‡jvPbv K‡i, g~jZwe cÖ¯Íve DÌvcb </w:t>
      </w:r>
      <w:r w:rsidRPr="000344FF">
        <w:rPr>
          <w:rFonts w:ascii="SutonnyMJ" w:eastAsia="SutonnyMJ" w:hAnsi="SutonnyMJ" w:cs="SutonnyMJ"/>
          <w:sz w:val="24"/>
        </w:rPr>
        <w:t>K</w:t>
      </w:r>
      <w:r w:rsidR="000344FF" w:rsidRPr="000344FF">
        <w:rPr>
          <w:rFonts w:ascii="SutonnyMJ" w:eastAsia="SutonnyMJ" w:hAnsi="SutonnyMJ" w:cs="SutonnyMJ"/>
          <w:sz w:val="24"/>
        </w:rPr>
        <w:t>‡</w:t>
      </w:r>
      <w:r w:rsidRPr="000344FF">
        <w:rPr>
          <w:rFonts w:ascii="SutonnyMJ" w:eastAsia="SutonnyMJ" w:hAnsi="SutonnyMJ" w:cs="SutonnyMJ"/>
          <w:sz w:val="24"/>
        </w:rPr>
        <w:t>i</w:t>
      </w:r>
      <w:r w:rsidRPr="006408BB">
        <w:rPr>
          <w:rFonts w:ascii="SutonnyMJ" w:eastAsia="SutonnyMJ" w:hAnsi="SutonnyMJ" w:cs="SutonnyMJ"/>
          <w:sz w:val="24"/>
        </w:rPr>
        <w:t xml:space="preserve"> msm` gwš¿mfv‡K wbqš¿Y K‡i _v‡K|</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miKvi MVb msµvšÍ: </w:t>
      </w:r>
      <w:r w:rsidRPr="006408BB">
        <w:rPr>
          <w:rFonts w:ascii="SutonnyMJ" w:eastAsia="SutonnyMJ" w:hAnsi="SutonnyMJ" w:cs="SutonnyMJ"/>
          <w:sz w:val="24"/>
        </w:rPr>
        <w:t>RvZxq msm` wbe©vP‡bi ci msm‡`i msL¨vMwiô `‡ji msm`xq †bZv‡K cÖavbgš¿x wn‡m‡e wb‡qvM †`b ivóªcwZ</w:t>
      </w:r>
      <w:r w:rsidR="00923251">
        <w:rPr>
          <w:rFonts w:ascii="SutonnyMJ" w:eastAsia="SutonnyMJ" w:hAnsi="SutonnyMJ" w:cs="SutonnyMJ"/>
          <w:sz w:val="24"/>
        </w:rPr>
        <w:t>|</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wePvi msµvšÍ: </w:t>
      </w:r>
      <w:r w:rsidRPr="006408BB">
        <w:rPr>
          <w:rFonts w:ascii="SutonnyMJ" w:eastAsia="SutonnyMJ" w:hAnsi="SutonnyMJ" w:cs="SutonnyMJ"/>
          <w:sz w:val="24"/>
        </w:rPr>
        <w:t>msweavb j•Nb, ¸iæZi Am`vPi‡Yi Rb¨ ev ˆ`wnK I gvbwmK AÿgZvi Rb¨ ivóªcwZ‡K Awfksm‡bi gva¨‡g AcmviY Ki‡Z cv‡i RvZxq msm`| G‡ÿ‡Î `yB Z…Zxqvsk msm` m`‡m¨i †fvU cÖ‡qvRb| mywcÖg †KvU© e¨ZxZ Ab¨vb¨ Aa</w:t>
      </w:r>
      <w:r w:rsidR="00923251">
        <w:rPr>
          <w:rFonts w:ascii="SutonnyMJ" w:eastAsia="SutonnyMJ" w:hAnsi="SutonnyMJ" w:cs="SutonnyMJ"/>
          <w:sz w:val="24"/>
        </w:rPr>
        <w:t>t</w:t>
      </w:r>
      <w:r w:rsidRPr="006408BB">
        <w:rPr>
          <w:rFonts w:ascii="SutonnyMJ" w:eastAsia="SutonnyMJ" w:hAnsi="SutonnyMJ" w:cs="SutonnyMJ"/>
          <w:sz w:val="24"/>
        </w:rPr>
        <w:t>¯Íb Av`vjZ cÖwZôvi ÿgZv RvZxq msm‡`i nv‡Z b¨¯Í|</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A_© msµvšÍ : </w:t>
      </w:r>
      <w:r w:rsidRPr="006408BB">
        <w:rPr>
          <w:rFonts w:ascii="SutonnyMJ" w:eastAsia="SutonnyMJ" w:hAnsi="SutonnyMJ" w:cs="SutonnyMJ"/>
          <w:sz w:val="24"/>
        </w:rPr>
        <w:t>Ki Av‡ivc ev msMÖ‡ni Rb¨ RvZxq msm‡`i Aby‡gv`b cÖ</w:t>
      </w:r>
      <w:r w:rsidR="00923251">
        <w:rPr>
          <w:rFonts w:ascii="SutonnyMJ" w:eastAsia="SutonnyMJ" w:hAnsi="SutonnyMJ" w:cs="SutonnyMJ"/>
          <w:sz w:val="24"/>
        </w:rPr>
        <w:t>‡qvRb nq| miKv‡ii evwl©K Avq e¨</w:t>
      </w:r>
      <w:r w:rsidRPr="006408BB">
        <w:rPr>
          <w:rFonts w:ascii="SutonnyMJ" w:eastAsia="SutonnyMJ" w:hAnsi="SutonnyMJ" w:cs="SutonnyMJ"/>
          <w:sz w:val="24"/>
        </w:rPr>
        <w:t>‡qi wee„wZ ev ev‡RU RvZxq msm‡` DÌvcb Ges cvm nq|</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msweavb ms‡kvab msµvšÍ : </w:t>
      </w:r>
      <w:r w:rsidRPr="006408BB">
        <w:rPr>
          <w:rFonts w:ascii="SutonnyMJ" w:eastAsia="SutonnyMJ" w:hAnsi="SutonnyMJ" w:cs="SutonnyMJ"/>
          <w:sz w:val="24"/>
        </w:rPr>
        <w:t>†gvU `yB Z…Zxqvsk msL¨vMwiôZvq msm` msweavb ms‡kvab Ki‡Z cv‡i|</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wbe©vPb I Acmvi‡Y : </w:t>
      </w:r>
      <w:r w:rsidRPr="006408BB">
        <w:rPr>
          <w:rFonts w:ascii="SutonnyMJ" w:eastAsia="SutonnyMJ" w:hAnsi="SutonnyMJ" w:cs="SutonnyMJ"/>
          <w:sz w:val="24"/>
        </w:rPr>
        <w:t>RvZxq msm`, ivóªcwZ, w¯úKvi, †WcywU w¯úKvi I wewfbœ msm`xq KwgwU wbe©vPb Ges AcmviY K‡i _v‡K| msiwÿZ bvix Avm‡bi 50 Rb m`m¨ msm` m`m¨‡`i Øviv wbe©vwPZ nb|</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Aa¨v‡`k msµvšÍ : </w:t>
      </w:r>
      <w:r w:rsidRPr="006408BB">
        <w:rPr>
          <w:rFonts w:ascii="SutonnyMJ" w:eastAsia="SutonnyMJ" w:hAnsi="SutonnyMJ" w:cs="SutonnyMJ"/>
          <w:sz w:val="24"/>
        </w:rPr>
        <w:t>ivóªcwZ †Kvb Aa¨v‡`k Rvwi Kivi ci msm‡` Aby‡gvw`Z n‡j Zv AvB‡b cwiYZ nq|</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z w:val="24"/>
        </w:rPr>
      </w:pPr>
      <w:r w:rsidRPr="006408BB">
        <w:rPr>
          <w:rFonts w:ascii="SutonnyMJ" w:eastAsia="SutonnyMJ" w:hAnsi="SutonnyMJ" w:cs="SutonnyMJ"/>
          <w:b/>
          <w:sz w:val="24"/>
        </w:rPr>
        <w:t xml:space="preserve">PvKwi msµvšÍ : </w:t>
      </w:r>
      <w:r w:rsidRPr="006408BB">
        <w:rPr>
          <w:rFonts w:ascii="SutonnyMJ" w:eastAsia="SutonnyMJ" w:hAnsi="SutonnyMJ" w:cs="SutonnyMJ"/>
          <w:sz w:val="24"/>
        </w:rPr>
        <w:t>msm‡`i AvB‡bi Øviv cÖRvZ‡š¿i Kg© wefvM m„wó I cybM©Vb Kiv hv‡e|</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pacing w:val="-8"/>
          <w:sz w:val="24"/>
        </w:rPr>
      </w:pPr>
      <w:r w:rsidRPr="006408BB">
        <w:rPr>
          <w:rFonts w:ascii="SutonnyMJ" w:eastAsia="SutonnyMJ" w:hAnsi="SutonnyMJ" w:cs="SutonnyMJ"/>
          <w:b/>
          <w:spacing w:val="-8"/>
          <w:sz w:val="24"/>
        </w:rPr>
        <w:t xml:space="preserve">mvgwiK welq msµvšÍ : </w:t>
      </w:r>
      <w:r w:rsidRPr="006408BB">
        <w:rPr>
          <w:rFonts w:ascii="SutonnyMJ" w:eastAsia="SutonnyMJ" w:hAnsi="SutonnyMJ" w:cs="SutonnyMJ"/>
          <w:spacing w:val="-8"/>
          <w:sz w:val="24"/>
        </w:rPr>
        <w:t>msm‡`i AbygwZ Qvov †Kvb hy× †NvlYv ev †Kvb hy‡× AskMÖnY Kivi ÿgZv ivóªcwZ</w:t>
      </w:r>
      <w:r w:rsidR="00923251">
        <w:rPr>
          <w:rFonts w:ascii="SutonnyMJ" w:eastAsia="SutonnyMJ" w:hAnsi="SutonnyMJ" w:cs="SutonnyMJ"/>
          <w:spacing w:val="-8"/>
          <w:sz w:val="24"/>
        </w:rPr>
        <w:t>i</w:t>
      </w:r>
      <w:r w:rsidRPr="006408BB">
        <w:rPr>
          <w:rFonts w:ascii="SutonnyMJ" w:eastAsia="SutonnyMJ" w:hAnsi="SutonnyMJ" w:cs="SutonnyMJ"/>
          <w:spacing w:val="-8"/>
          <w:sz w:val="24"/>
        </w:rPr>
        <w:t xml:space="preserve"> †bB|</w:t>
      </w:r>
    </w:p>
    <w:p w:rsidR="00C67699" w:rsidRPr="006408BB" w:rsidRDefault="00C67699" w:rsidP="00AD4CBA">
      <w:pPr>
        <w:numPr>
          <w:ilvl w:val="0"/>
          <w:numId w:val="238"/>
        </w:numPr>
        <w:tabs>
          <w:tab w:val="left" w:pos="2340"/>
          <w:tab w:val="left" w:pos="4320"/>
          <w:tab w:val="left" w:pos="6210"/>
          <w:tab w:val="left" w:pos="8100"/>
        </w:tabs>
        <w:ind w:left="702" w:hanging="351"/>
        <w:jc w:val="both"/>
        <w:rPr>
          <w:rFonts w:ascii="SutonnyMJ" w:eastAsia="SutonnyMJ" w:hAnsi="SutonnyMJ" w:cs="SutonnyMJ"/>
          <w:b/>
          <w:spacing w:val="-4"/>
          <w:sz w:val="24"/>
        </w:rPr>
      </w:pPr>
      <w:r w:rsidRPr="006408BB">
        <w:rPr>
          <w:rFonts w:ascii="SutonnyMJ" w:eastAsia="SutonnyMJ" w:hAnsi="SutonnyMJ" w:cs="SutonnyMJ"/>
          <w:b/>
          <w:spacing w:val="-4"/>
          <w:sz w:val="24"/>
        </w:rPr>
        <w:t xml:space="preserve">Riæwi Ae¯’v †NvlYv msµvšÍ : </w:t>
      </w:r>
      <w:r w:rsidRPr="006408BB">
        <w:rPr>
          <w:rFonts w:ascii="SutonnyMJ" w:eastAsia="SutonnyMJ" w:hAnsi="SutonnyMJ" w:cs="SutonnyMJ"/>
          <w:spacing w:val="-4"/>
          <w:sz w:val="24"/>
        </w:rPr>
        <w:t>msweavb Abyhvqx RvZxq msm` ivóªcwZ KZ©„K Riæwi Ae¯’v Rvwi ev †NvlYv msµvšÍ ÿgZv wbqš¿Y Ki‡Z cv‡i|</w:t>
      </w:r>
    </w:p>
    <w:p w:rsidR="00C67699" w:rsidRPr="006D3F7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
        </w:rPr>
      </w:pPr>
    </w:p>
    <w:p w:rsidR="00B24038" w:rsidRPr="00B24038" w:rsidRDefault="00B24038" w:rsidP="008B3420">
      <w:pPr>
        <w:shd w:val="clear" w:color="auto" w:fill="A6A6A6" w:themeFill="background1" w:themeFillShade="A6"/>
        <w:tabs>
          <w:tab w:val="left" w:pos="360"/>
          <w:tab w:val="left" w:pos="720"/>
          <w:tab w:val="left" w:pos="2520"/>
          <w:tab w:val="left" w:pos="4860"/>
          <w:tab w:val="left" w:pos="7020"/>
        </w:tabs>
        <w:spacing w:line="223" w:lineRule="auto"/>
        <w:jc w:val="center"/>
        <w:rPr>
          <w:rFonts w:ascii="SutonnyMJ" w:hAnsi="SutonnyMJ" w:cs="PoshurMJ"/>
          <w:b/>
          <w:sz w:val="26"/>
          <w:szCs w:val="26"/>
        </w:rPr>
      </w:pPr>
      <w:r w:rsidRPr="006D3F7B">
        <w:rPr>
          <w:rFonts w:ascii="SutonnyMJ" w:hAnsi="SutonnyMJ" w:cs="PoshurMJ"/>
          <w:b/>
          <w:sz w:val="26"/>
          <w:szCs w:val="26"/>
        </w:rPr>
        <w:t>msm`xq ¯’vqx KwgwU</w:t>
      </w:r>
    </w:p>
    <w:p w:rsidR="00B24038" w:rsidRPr="008B3420" w:rsidRDefault="00B24038" w:rsidP="00E578B8">
      <w:pPr>
        <w:pStyle w:val="ListParagraph"/>
        <w:numPr>
          <w:ilvl w:val="0"/>
          <w:numId w:val="454"/>
        </w:numPr>
        <w:shd w:val="clear" w:color="auto" w:fill="FFFFFF"/>
        <w:tabs>
          <w:tab w:val="left" w:pos="720"/>
          <w:tab w:val="left" w:pos="2520"/>
          <w:tab w:val="left" w:pos="4860"/>
          <w:tab w:val="left" w:pos="7020"/>
        </w:tabs>
        <w:spacing w:line="223" w:lineRule="auto"/>
        <w:contextualSpacing/>
        <w:jc w:val="both"/>
        <w:rPr>
          <w:rFonts w:ascii="SutonnyMJ" w:hAnsi="SutonnyMJ" w:cs="PoshurMJ"/>
          <w:sz w:val="24"/>
          <w:szCs w:val="24"/>
        </w:rPr>
      </w:pPr>
      <w:r w:rsidRPr="008B3420">
        <w:rPr>
          <w:rFonts w:ascii="SutonnyMJ" w:hAnsi="SutonnyMJ" w:cs="PoshurMJ"/>
          <w:sz w:val="24"/>
          <w:szCs w:val="24"/>
        </w:rPr>
        <w:t>†gvU ¯’vqx KwgwUÑ 50wU</w:t>
      </w:r>
    </w:p>
    <w:p w:rsidR="00B24038" w:rsidRPr="008B3420" w:rsidRDefault="00B24038" w:rsidP="00E578B8">
      <w:pPr>
        <w:pStyle w:val="ListParagraph"/>
        <w:numPr>
          <w:ilvl w:val="0"/>
          <w:numId w:val="454"/>
        </w:numPr>
        <w:shd w:val="clear" w:color="auto" w:fill="FFFFFF"/>
        <w:tabs>
          <w:tab w:val="left" w:pos="720"/>
          <w:tab w:val="left" w:pos="2520"/>
          <w:tab w:val="left" w:pos="4860"/>
          <w:tab w:val="left" w:pos="7020"/>
        </w:tabs>
        <w:spacing w:line="223" w:lineRule="auto"/>
        <w:contextualSpacing/>
        <w:jc w:val="both"/>
        <w:rPr>
          <w:rFonts w:ascii="SutonnyMJ" w:hAnsi="SutonnyMJ" w:cs="PoshurMJ"/>
          <w:sz w:val="24"/>
          <w:szCs w:val="24"/>
        </w:rPr>
      </w:pPr>
      <w:r w:rsidRPr="008B3420">
        <w:rPr>
          <w:rFonts w:ascii="SutonnyMJ" w:hAnsi="SutonnyMJ" w:cs="PoshurMJ"/>
          <w:sz w:val="24"/>
          <w:szCs w:val="24"/>
        </w:rPr>
        <w:t>msm`xq KwgwUÑ 11wU</w:t>
      </w:r>
    </w:p>
    <w:p w:rsidR="00B24038" w:rsidRPr="008B3420" w:rsidRDefault="00B24038" w:rsidP="00E578B8">
      <w:pPr>
        <w:pStyle w:val="ListParagraph"/>
        <w:numPr>
          <w:ilvl w:val="0"/>
          <w:numId w:val="454"/>
        </w:numPr>
        <w:shd w:val="clear" w:color="auto" w:fill="FFFFFF"/>
        <w:tabs>
          <w:tab w:val="left" w:pos="720"/>
          <w:tab w:val="left" w:pos="2520"/>
          <w:tab w:val="left" w:pos="4860"/>
          <w:tab w:val="left" w:pos="7020"/>
        </w:tabs>
        <w:spacing w:line="223" w:lineRule="auto"/>
        <w:contextualSpacing/>
        <w:jc w:val="both"/>
        <w:rPr>
          <w:rFonts w:ascii="SutonnyMJ" w:hAnsi="SutonnyMJ" w:cs="PoshurMJ"/>
          <w:sz w:val="24"/>
          <w:szCs w:val="24"/>
        </w:rPr>
      </w:pPr>
      <w:r w:rsidRPr="008B3420">
        <w:rPr>
          <w:rFonts w:ascii="SutonnyMJ" w:hAnsi="SutonnyMJ" w:cs="PoshurMJ"/>
          <w:sz w:val="24"/>
          <w:szCs w:val="24"/>
        </w:rPr>
        <w:t>gš¿Yvjq m¤úwK©Z KwgwUÑ 39wU</w:t>
      </w:r>
    </w:p>
    <w:p w:rsidR="00B24038" w:rsidRPr="008B3420" w:rsidRDefault="00B24038" w:rsidP="00E578B8">
      <w:pPr>
        <w:pStyle w:val="ListParagraph"/>
        <w:numPr>
          <w:ilvl w:val="0"/>
          <w:numId w:val="454"/>
        </w:numPr>
        <w:shd w:val="clear" w:color="auto" w:fill="FFFFFF"/>
        <w:tabs>
          <w:tab w:val="left" w:pos="720"/>
          <w:tab w:val="left" w:pos="2520"/>
          <w:tab w:val="left" w:pos="4860"/>
          <w:tab w:val="left" w:pos="7020"/>
        </w:tabs>
        <w:spacing w:line="223" w:lineRule="auto"/>
        <w:contextualSpacing/>
        <w:jc w:val="both"/>
        <w:rPr>
          <w:rFonts w:ascii="SutonnyMJ" w:hAnsi="SutonnyMJ" w:cs="PoshurMJ"/>
          <w:sz w:val="24"/>
          <w:szCs w:val="24"/>
        </w:rPr>
      </w:pPr>
      <w:r w:rsidRPr="008B3420">
        <w:rPr>
          <w:rFonts w:ascii="SutonnyMJ" w:hAnsi="SutonnyMJ" w:cs="PoshurMJ"/>
          <w:sz w:val="24"/>
          <w:szCs w:val="24"/>
        </w:rPr>
        <w:t>cÖ‡Z¨K gš¿Yvj‡qi ¯’vqx KwgwUi m`m¨Ñ 10 Rb</w:t>
      </w:r>
    </w:p>
    <w:p w:rsidR="00B24038" w:rsidRPr="008B3420" w:rsidRDefault="00923251"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pacing w:val="-6"/>
          <w:sz w:val="24"/>
        </w:rPr>
      </w:pPr>
      <w:r>
        <w:rPr>
          <w:rFonts w:ascii="SutonnyMJ" w:hAnsi="SutonnyMJ" w:cs="PoshurMJ"/>
          <w:sz w:val="24"/>
          <w:szCs w:val="24"/>
        </w:rPr>
        <w:t>¯’vqx KwgwUi cÖav‡bi c`we</w:t>
      </w:r>
      <w:r w:rsidR="00B24038" w:rsidRPr="008B3420">
        <w:rPr>
          <w:rFonts w:ascii="SutonnyMJ" w:hAnsi="SutonnyMJ" w:cs="PoshurMJ"/>
          <w:sz w:val="24"/>
          <w:szCs w:val="24"/>
        </w:rPr>
        <w:t>Ñ mfvcwZ</w:t>
      </w:r>
    </w:p>
    <w:p w:rsidR="00C67699" w:rsidRPr="008B3420" w:rsidRDefault="00C67699"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pacing w:val="-6"/>
          <w:sz w:val="24"/>
        </w:rPr>
        <w:t>msm‡` w¯úKvi I †WcywU w¯úKv‡ii Abycw¯’wZ‡Z msm` Awa‡ek‡b mfvcwZZ¡ Kivi g‡bvbqb †`qv nq : Kvh©cÖYvjx wewai 12(1) wewa Abyhvqx</w:t>
      </w:r>
    </w:p>
    <w:p w:rsidR="00C67699" w:rsidRPr="008B3420" w:rsidRDefault="00C67699"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g‡b</w:t>
      </w:r>
      <w:r w:rsidR="00923251">
        <w:rPr>
          <w:rFonts w:ascii="SutonnyMJ" w:eastAsia="SutonnyMJ" w:hAnsi="SutonnyMJ" w:cs="SutonnyMJ"/>
          <w:sz w:val="24"/>
        </w:rPr>
        <w:t>vbqb †`qv nq : 5 m`‡m¨i mfvcwZgÐ</w:t>
      </w:r>
      <w:r w:rsidRPr="008B3420">
        <w:rPr>
          <w:rFonts w:ascii="SutonnyMJ" w:eastAsia="SutonnyMJ" w:hAnsi="SutonnyMJ" w:cs="SutonnyMJ"/>
          <w:sz w:val="24"/>
        </w:rPr>
        <w:t>jx‡K</w:t>
      </w:r>
    </w:p>
    <w:p w:rsidR="00C67699" w:rsidRPr="008B3420" w:rsidRDefault="00C67699"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Zviv msm` Awa‡ek‡b mfvcwZZ¡ K‡ib : AMÖeZ©x Abyhvqx</w:t>
      </w:r>
    </w:p>
    <w:p w:rsidR="00C67699" w:rsidRPr="008B3420" w:rsidRDefault="00C67699"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msweav‡bi 76(1) Aby‡”Q‡` msm`xq ¯’vqx KwgwUi K_v ejv n‡q‡Q : wZb ai‡bi</w:t>
      </w:r>
    </w:p>
    <w:p w:rsidR="00267980" w:rsidRDefault="00267980" w:rsidP="00E578B8">
      <w:pPr>
        <w:pStyle w:val="ListParagraph"/>
        <w:tabs>
          <w:tab w:val="left" w:pos="360"/>
          <w:tab w:val="left" w:pos="72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 xml:space="preserve">K. miKvwi wnmve KwgwU </w:t>
      </w:r>
    </w:p>
    <w:p w:rsidR="00267980" w:rsidRDefault="00267980" w:rsidP="00E578B8">
      <w:pPr>
        <w:pStyle w:val="ListParagraph"/>
        <w:tabs>
          <w:tab w:val="left" w:pos="360"/>
          <w:tab w:val="left" w:pos="72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 xml:space="preserve">L. we‡kl AwaKvi KwgwU </w:t>
      </w:r>
    </w:p>
    <w:p w:rsidR="00C67699" w:rsidRPr="008B3420" w:rsidRDefault="00C67699" w:rsidP="00E578B8">
      <w:pPr>
        <w:pStyle w:val="ListParagraph"/>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M. msm‡`i Kvh©cÖYvjx wewa‡Z wbw`©ó Ab¨vb¨ ¯’vqx KwgwU|</w:t>
      </w:r>
    </w:p>
    <w:p w:rsidR="00C67699" w:rsidRPr="008B3420" w:rsidRDefault="00C67699"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GQvovI Ab¨vb¨ KwgwUi g‡a¨ i‡q‡Q:</w:t>
      </w:r>
    </w:p>
    <w:p w:rsidR="00C67699" w:rsidRPr="008B3420" w:rsidRDefault="00923251" w:rsidP="00E578B8">
      <w:pPr>
        <w:pStyle w:val="ListParagraph"/>
        <w:tabs>
          <w:tab w:val="left" w:pos="360"/>
          <w:tab w:val="left" w:pos="720"/>
          <w:tab w:val="left" w:pos="2340"/>
          <w:tab w:val="left" w:pos="360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 xml:space="preserve">K. Kvh© </w:t>
      </w:r>
      <w:r w:rsidR="00267980">
        <w:rPr>
          <w:rFonts w:ascii="SutonnyMJ" w:eastAsia="SutonnyMJ" w:hAnsi="SutonnyMJ" w:cs="SutonnyMJ"/>
          <w:sz w:val="24"/>
        </w:rPr>
        <w:t>Dc‡`óv KwgwU</w:t>
      </w:r>
      <w:r w:rsidR="00267980">
        <w:rPr>
          <w:rFonts w:ascii="SutonnyMJ" w:eastAsia="SutonnyMJ" w:hAnsi="SutonnyMJ" w:cs="SutonnyMJ"/>
          <w:sz w:val="24"/>
        </w:rPr>
        <w:tab/>
      </w:r>
      <w:r w:rsidR="00C67699" w:rsidRPr="008B3420">
        <w:rPr>
          <w:rFonts w:ascii="SutonnyMJ" w:eastAsia="SutonnyMJ" w:hAnsi="SutonnyMJ" w:cs="SutonnyMJ"/>
          <w:sz w:val="24"/>
        </w:rPr>
        <w:t>L. †emiKvwi m`m¨‡`i wej I wm×všÍ cÖ¯Íve m¤úwK©Z evQvB KwgwU</w:t>
      </w:r>
    </w:p>
    <w:p w:rsidR="00C67699" w:rsidRPr="008B3420" w:rsidRDefault="00C67699" w:rsidP="00E578B8">
      <w:pPr>
        <w:pStyle w:val="ListParagraph"/>
        <w:tabs>
          <w:tab w:val="left" w:pos="360"/>
          <w:tab w:val="left" w:pos="720"/>
          <w:tab w:val="left" w:pos="2340"/>
          <w:tab w:val="left" w:pos="360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 xml:space="preserve">M. </w:t>
      </w:r>
      <w:r w:rsidRPr="000344FF">
        <w:rPr>
          <w:rFonts w:ascii="SutonnyMJ" w:eastAsia="SutonnyMJ" w:hAnsi="SutonnyMJ" w:cs="SutonnyMJ"/>
          <w:sz w:val="24"/>
        </w:rPr>
        <w:t xml:space="preserve">miKvwi </w:t>
      </w:r>
      <w:r w:rsidR="000344FF" w:rsidRPr="000344FF">
        <w:rPr>
          <w:rFonts w:ascii="SutonnyMJ" w:eastAsia="SutonnyMJ" w:hAnsi="SutonnyMJ" w:cs="SutonnyMJ"/>
          <w:sz w:val="24"/>
        </w:rPr>
        <w:t>cÖwZôvb</w:t>
      </w:r>
      <w:r w:rsidRPr="008B3420">
        <w:rPr>
          <w:rFonts w:ascii="SutonnyMJ" w:eastAsia="SutonnyMJ" w:hAnsi="SutonnyMJ" w:cs="SutonnyMJ"/>
          <w:sz w:val="24"/>
        </w:rPr>
        <w:t>m¤úwK©Z KwgwU</w:t>
      </w:r>
      <w:r w:rsidRPr="008B3420">
        <w:rPr>
          <w:rFonts w:ascii="SutonnyMJ" w:eastAsia="SutonnyMJ" w:hAnsi="SutonnyMJ" w:cs="SutonnyMJ"/>
          <w:sz w:val="24"/>
        </w:rPr>
        <w:tab/>
        <w:t>N. jvB‡eªwi KwgwU</w:t>
      </w:r>
    </w:p>
    <w:p w:rsidR="00C67699" w:rsidRPr="008B3420" w:rsidRDefault="00C67699" w:rsidP="00E578B8">
      <w:pPr>
        <w:pStyle w:val="ListParagraph"/>
        <w:tabs>
          <w:tab w:val="left" w:pos="360"/>
          <w:tab w:val="left" w:pos="720"/>
          <w:tab w:val="left" w:pos="2340"/>
          <w:tab w:val="left" w:pos="360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O. msm` KwgwU I</w:t>
      </w:r>
      <w:r w:rsidRPr="008B3420">
        <w:rPr>
          <w:rFonts w:ascii="SutonnyMJ" w:eastAsia="SutonnyMJ" w:hAnsi="SutonnyMJ" w:cs="SutonnyMJ"/>
          <w:sz w:val="24"/>
        </w:rPr>
        <w:tab/>
      </w:r>
      <w:r w:rsidRPr="008B3420">
        <w:rPr>
          <w:rFonts w:ascii="SutonnyMJ" w:eastAsia="SutonnyMJ" w:hAnsi="SutonnyMJ" w:cs="SutonnyMJ"/>
          <w:sz w:val="24"/>
        </w:rPr>
        <w:tab/>
        <w:t>P. we‡kl KwgwU</w:t>
      </w:r>
    </w:p>
    <w:p w:rsidR="0078017A" w:rsidRPr="008B3420" w:rsidRDefault="00C67699" w:rsidP="00E578B8">
      <w:pPr>
        <w:pStyle w:val="ListParagraph"/>
        <w:numPr>
          <w:ilvl w:val="0"/>
          <w:numId w:val="454"/>
        </w:numPr>
        <w:tabs>
          <w:tab w:val="left" w:pos="360"/>
          <w:tab w:val="left" w:pos="720"/>
          <w:tab w:val="left" w:pos="2340"/>
          <w:tab w:val="left" w:pos="4320"/>
          <w:tab w:val="left" w:pos="6210"/>
          <w:tab w:val="left" w:pos="8100"/>
        </w:tabs>
        <w:jc w:val="both"/>
        <w:rPr>
          <w:rFonts w:ascii="SutonnyMJ" w:eastAsia="SutonnyMJ" w:hAnsi="SutonnyMJ" w:cs="SutonnyMJ"/>
          <w:sz w:val="24"/>
        </w:rPr>
      </w:pPr>
      <w:r w:rsidRPr="008B3420">
        <w:rPr>
          <w:rFonts w:ascii="SutonnyMJ" w:eastAsia="SutonnyMJ" w:hAnsi="SutonnyMJ" w:cs="SutonnyMJ"/>
          <w:sz w:val="24"/>
        </w:rPr>
        <w:t>Gme KwgwU MV‡bi jÿ¨ :  RvZxq msm‡`i KvR my-k„•Ljfv‡e m¤úbœ Kiv</w:t>
      </w:r>
    </w:p>
    <w:p w:rsidR="00C67699" w:rsidRPr="006408BB" w:rsidRDefault="00C67699" w:rsidP="00E578B8">
      <w:pPr>
        <w:tabs>
          <w:tab w:val="left" w:pos="360"/>
          <w:tab w:val="left" w:pos="720"/>
          <w:tab w:val="left" w:pos="2340"/>
          <w:tab w:val="left" w:pos="4320"/>
          <w:tab w:val="left" w:pos="6210"/>
          <w:tab w:val="left" w:pos="8100"/>
        </w:tabs>
        <w:ind w:left="360" w:hanging="360"/>
        <w:jc w:val="both"/>
        <w:rPr>
          <w:rFonts w:ascii="SutonnyMJ" w:eastAsia="SutonnyMJ" w:hAnsi="SutonnyMJ" w:cs="SutonnyMJ"/>
          <w:sz w:val="10"/>
        </w:rPr>
      </w:pPr>
    </w:p>
    <w:p w:rsidR="008B3420" w:rsidRPr="008B3420" w:rsidRDefault="008B3420" w:rsidP="009612F4">
      <w:pPr>
        <w:shd w:val="clear" w:color="auto" w:fill="D9D9D9" w:themeFill="background1" w:themeFillShade="D9"/>
        <w:tabs>
          <w:tab w:val="left" w:pos="360"/>
          <w:tab w:val="left" w:pos="720"/>
          <w:tab w:val="left" w:pos="2520"/>
          <w:tab w:val="left" w:pos="4860"/>
          <w:tab w:val="left" w:pos="7020"/>
        </w:tabs>
        <w:spacing w:line="223" w:lineRule="auto"/>
        <w:jc w:val="center"/>
        <w:rPr>
          <w:rFonts w:ascii="SutonnyMJ" w:hAnsi="SutonnyMJ" w:cs="PoshurMJ"/>
          <w:b/>
          <w:sz w:val="26"/>
          <w:szCs w:val="26"/>
        </w:rPr>
      </w:pPr>
      <w:r w:rsidRPr="008B3420">
        <w:rPr>
          <w:rFonts w:ascii="SutonnyMJ" w:hAnsi="SutonnyMJ" w:cs="PoshurMJ"/>
          <w:b/>
          <w:sz w:val="26"/>
          <w:szCs w:val="26"/>
          <w:shd w:val="clear" w:color="auto" w:fill="D9D9D9" w:themeFill="background1" w:themeFillShade="D9"/>
        </w:rPr>
        <w:lastRenderedPageBreak/>
        <w:t>GKv`k RvZxq msm‡`i hvÎv ïiæ</w:t>
      </w:r>
    </w:p>
    <w:p w:rsidR="008B3420" w:rsidRPr="00267980" w:rsidRDefault="008B3420" w:rsidP="00AD4CBA">
      <w:pPr>
        <w:pStyle w:val="ListParagraph"/>
        <w:numPr>
          <w:ilvl w:val="0"/>
          <w:numId w:val="455"/>
        </w:numPr>
        <w:shd w:val="clear" w:color="auto" w:fill="FFFFFF"/>
        <w:tabs>
          <w:tab w:val="left" w:pos="540"/>
          <w:tab w:val="left" w:pos="720"/>
          <w:tab w:val="left" w:pos="2520"/>
          <w:tab w:val="left" w:pos="4860"/>
          <w:tab w:val="left" w:pos="7020"/>
        </w:tabs>
        <w:spacing w:line="223" w:lineRule="auto"/>
        <w:contextualSpacing/>
        <w:jc w:val="both"/>
        <w:rPr>
          <w:rFonts w:ascii="SutonnyMJ" w:hAnsi="SutonnyMJ" w:cs="PoshurMJ"/>
          <w:sz w:val="24"/>
          <w:szCs w:val="24"/>
        </w:rPr>
      </w:pPr>
      <w:r w:rsidRPr="00267980">
        <w:rPr>
          <w:rFonts w:ascii="SutonnyMJ" w:hAnsi="SutonnyMJ" w:cs="PoshurMJ"/>
          <w:b/>
          <w:sz w:val="24"/>
          <w:szCs w:val="24"/>
        </w:rPr>
        <w:t>Awa‡ekb ïiæ:</w:t>
      </w:r>
      <w:r w:rsidRPr="00267980">
        <w:rPr>
          <w:rFonts w:ascii="SutonnyMJ" w:hAnsi="SutonnyMJ" w:cs="PoshurMJ"/>
          <w:sz w:val="24"/>
          <w:szCs w:val="24"/>
        </w:rPr>
        <w:t xml:space="preserve"> 30 Rvbyqvwi, 2019</w:t>
      </w:r>
    </w:p>
    <w:p w:rsidR="008B3420" w:rsidRPr="00267980" w:rsidRDefault="008B3420" w:rsidP="00AD4CBA">
      <w:pPr>
        <w:pStyle w:val="ListParagraph"/>
        <w:numPr>
          <w:ilvl w:val="0"/>
          <w:numId w:val="455"/>
        </w:numPr>
        <w:shd w:val="clear" w:color="auto" w:fill="FFFFFF"/>
        <w:tabs>
          <w:tab w:val="left" w:pos="540"/>
          <w:tab w:val="left" w:pos="720"/>
          <w:tab w:val="left" w:pos="2520"/>
          <w:tab w:val="left" w:pos="4860"/>
          <w:tab w:val="left" w:pos="7020"/>
        </w:tabs>
        <w:spacing w:line="223" w:lineRule="auto"/>
        <w:contextualSpacing/>
        <w:jc w:val="both"/>
        <w:rPr>
          <w:rFonts w:ascii="SutonnyMJ" w:hAnsi="SutonnyMJ" w:cs="PoshurMJ"/>
          <w:sz w:val="24"/>
          <w:szCs w:val="24"/>
        </w:rPr>
      </w:pPr>
      <w:r w:rsidRPr="00267980">
        <w:rPr>
          <w:rFonts w:ascii="SutonnyMJ" w:hAnsi="SutonnyMJ" w:cs="PoshurMJ"/>
          <w:b/>
          <w:sz w:val="24"/>
          <w:szCs w:val="24"/>
        </w:rPr>
        <w:t>w¯úKvi:</w:t>
      </w:r>
      <w:r w:rsidRPr="00267980">
        <w:rPr>
          <w:rFonts w:ascii="SutonnyMJ" w:hAnsi="SutonnyMJ" w:cs="PoshurMJ"/>
          <w:sz w:val="24"/>
          <w:szCs w:val="24"/>
        </w:rPr>
        <w:t xml:space="preserve"> W. wkixb kviwgb †PŠayix</w:t>
      </w:r>
    </w:p>
    <w:p w:rsidR="008B3420" w:rsidRPr="00267980" w:rsidRDefault="008B3420" w:rsidP="00AD4CBA">
      <w:pPr>
        <w:pStyle w:val="ListParagraph"/>
        <w:numPr>
          <w:ilvl w:val="0"/>
          <w:numId w:val="455"/>
        </w:numPr>
        <w:shd w:val="clear" w:color="auto" w:fill="FFFFFF"/>
        <w:tabs>
          <w:tab w:val="left" w:pos="540"/>
          <w:tab w:val="left" w:pos="720"/>
          <w:tab w:val="left" w:pos="2520"/>
          <w:tab w:val="left" w:pos="4860"/>
          <w:tab w:val="left" w:pos="7020"/>
        </w:tabs>
        <w:spacing w:line="223" w:lineRule="auto"/>
        <w:contextualSpacing/>
        <w:jc w:val="both"/>
        <w:rPr>
          <w:rFonts w:ascii="SutonnyMJ" w:hAnsi="SutonnyMJ" w:cs="PoshurMJ"/>
          <w:sz w:val="24"/>
          <w:szCs w:val="24"/>
        </w:rPr>
      </w:pPr>
      <w:r w:rsidRPr="00267980">
        <w:rPr>
          <w:rFonts w:ascii="SutonnyMJ" w:hAnsi="SutonnyMJ" w:cs="PoshurMJ"/>
          <w:b/>
          <w:sz w:val="24"/>
          <w:szCs w:val="24"/>
        </w:rPr>
        <w:t>†WcywU w¯úKvi:</w:t>
      </w:r>
      <w:r w:rsidRPr="00267980">
        <w:rPr>
          <w:rFonts w:ascii="SutonnyMJ" w:hAnsi="SutonnyMJ" w:cs="PoshurMJ"/>
          <w:sz w:val="24"/>
          <w:szCs w:val="24"/>
        </w:rPr>
        <w:t xml:space="preserve"> †gvt dR‡j ivweŸ wgqv</w:t>
      </w:r>
    </w:p>
    <w:p w:rsidR="008B3420" w:rsidRPr="00267980" w:rsidRDefault="008B3420" w:rsidP="00AD4CBA">
      <w:pPr>
        <w:pStyle w:val="ListParagraph"/>
        <w:numPr>
          <w:ilvl w:val="0"/>
          <w:numId w:val="455"/>
        </w:numPr>
        <w:shd w:val="clear" w:color="auto" w:fill="FFFFFF"/>
        <w:tabs>
          <w:tab w:val="left" w:pos="540"/>
          <w:tab w:val="left" w:pos="720"/>
          <w:tab w:val="left" w:pos="2520"/>
          <w:tab w:val="left" w:pos="4860"/>
          <w:tab w:val="left" w:pos="7020"/>
        </w:tabs>
        <w:spacing w:line="223" w:lineRule="auto"/>
        <w:contextualSpacing/>
        <w:jc w:val="both"/>
        <w:rPr>
          <w:rFonts w:ascii="SutonnyMJ" w:hAnsi="SutonnyMJ" w:cs="PoshurMJ"/>
          <w:sz w:val="24"/>
          <w:szCs w:val="24"/>
        </w:rPr>
      </w:pPr>
      <w:r w:rsidRPr="00267980">
        <w:rPr>
          <w:rFonts w:ascii="SutonnyMJ" w:hAnsi="SutonnyMJ" w:cs="PoshurMJ"/>
          <w:b/>
          <w:sz w:val="24"/>
          <w:szCs w:val="24"/>
        </w:rPr>
        <w:t>wPd ûBc:</w:t>
      </w:r>
      <w:r w:rsidRPr="00267980">
        <w:rPr>
          <w:rFonts w:ascii="SutonnyMJ" w:hAnsi="SutonnyMJ" w:cs="PoshurMJ"/>
          <w:sz w:val="24"/>
          <w:szCs w:val="24"/>
        </w:rPr>
        <w:t xml:space="preserve"> byi-B-Avjg †PŠayix (wjUb †PŠayix)</w:t>
      </w:r>
    </w:p>
    <w:p w:rsidR="008B3420" w:rsidRPr="00267980" w:rsidRDefault="008B3420" w:rsidP="00AD4CBA">
      <w:pPr>
        <w:pStyle w:val="ListParagraph"/>
        <w:numPr>
          <w:ilvl w:val="0"/>
          <w:numId w:val="455"/>
        </w:numPr>
        <w:shd w:val="clear" w:color="auto" w:fill="FFFFFF"/>
        <w:tabs>
          <w:tab w:val="left" w:pos="540"/>
          <w:tab w:val="left" w:pos="720"/>
          <w:tab w:val="left" w:pos="2520"/>
          <w:tab w:val="left" w:pos="4860"/>
          <w:tab w:val="left" w:pos="7020"/>
        </w:tabs>
        <w:spacing w:line="223" w:lineRule="auto"/>
        <w:contextualSpacing/>
        <w:jc w:val="both"/>
        <w:rPr>
          <w:rFonts w:ascii="SutonnyMJ" w:hAnsi="SutonnyMJ" w:cs="PoshurMJ"/>
          <w:sz w:val="24"/>
          <w:szCs w:val="24"/>
        </w:rPr>
      </w:pPr>
      <w:r w:rsidRPr="00267980">
        <w:rPr>
          <w:rFonts w:ascii="SutonnyMJ" w:hAnsi="SutonnyMJ" w:cs="PoshurMJ"/>
          <w:b/>
          <w:sz w:val="24"/>
          <w:szCs w:val="24"/>
        </w:rPr>
        <w:t>msm` Dc‡bZv:</w:t>
      </w:r>
      <w:r w:rsidRPr="00267980">
        <w:rPr>
          <w:rFonts w:ascii="SutonnyMJ" w:hAnsi="SutonnyMJ" w:cs="PoshurMJ"/>
          <w:sz w:val="24"/>
          <w:szCs w:val="24"/>
        </w:rPr>
        <w:t xml:space="preserve"> ˆmq`v mv‡R`v †PŠayix</w:t>
      </w:r>
    </w:p>
    <w:p w:rsidR="008B3420" w:rsidRPr="00267980" w:rsidRDefault="008B3420" w:rsidP="00AD4CBA">
      <w:pPr>
        <w:pStyle w:val="ListParagraph"/>
        <w:numPr>
          <w:ilvl w:val="0"/>
          <w:numId w:val="455"/>
        </w:numPr>
        <w:tabs>
          <w:tab w:val="left" w:pos="360"/>
          <w:tab w:val="left" w:pos="2340"/>
          <w:tab w:val="left" w:pos="4320"/>
          <w:tab w:val="left" w:pos="6210"/>
          <w:tab w:val="left" w:pos="8100"/>
        </w:tabs>
        <w:rPr>
          <w:rFonts w:ascii="SutonnyMJ" w:eastAsia="SutonnyMJ" w:hAnsi="SutonnyMJ" w:cs="SutonnyMJ"/>
          <w:b/>
          <w:sz w:val="28"/>
        </w:rPr>
      </w:pPr>
      <w:r w:rsidRPr="00267980">
        <w:rPr>
          <w:rFonts w:ascii="SutonnyMJ" w:hAnsi="SutonnyMJ" w:cs="PoshurMJ"/>
          <w:b/>
          <w:sz w:val="24"/>
          <w:szCs w:val="24"/>
        </w:rPr>
        <w:t>we‡ivax `jxq †bZv:</w:t>
      </w:r>
      <w:r w:rsidR="00267980" w:rsidRPr="006408BB">
        <w:rPr>
          <w:rFonts w:ascii="SutonnyMJ" w:eastAsia="SutonnyMJ" w:hAnsi="SutonnyMJ" w:cs="SutonnyMJ"/>
          <w:sz w:val="24"/>
        </w:rPr>
        <w:t>iIkb Gikv`</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FFFFFF"/>
        </w:rPr>
      </w:pPr>
      <w:r w:rsidRPr="006408BB">
        <w:rPr>
          <w:rFonts w:ascii="SutonnyMJ" w:eastAsia="SutonnyMJ" w:hAnsi="SutonnyMJ" w:cs="SutonnyMJ"/>
          <w:b/>
          <w:sz w:val="28"/>
        </w:rPr>
        <w:t>ûBc</w:t>
      </w:r>
    </w:p>
    <w:p w:rsidR="00C67699" w:rsidRPr="006408BB" w:rsidRDefault="00C67699" w:rsidP="00AD4CBA">
      <w:pPr>
        <w:numPr>
          <w:ilvl w:val="0"/>
          <w:numId w:val="188"/>
        </w:numPr>
        <w:tabs>
          <w:tab w:val="left" w:pos="2340"/>
          <w:tab w:val="left" w:pos="4320"/>
          <w:tab w:val="left" w:pos="6210"/>
          <w:tab w:val="left" w:pos="8100"/>
        </w:tabs>
        <w:ind w:left="702" w:hanging="369"/>
        <w:jc w:val="both"/>
        <w:rPr>
          <w:rFonts w:ascii="SutonnyMJ" w:eastAsia="SutonnyMJ" w:hAnsi="SutonnyMJ" w:cs="SutonnyMJ"/>
          <w:sz w:val="24"/>
        </w:rPr>
      </w:pPr>
      <w:r w:rsidRPr="006408BB">
        <w:rPr>
          <w:rFonts w:ascii="SutonnyMJ" w:eastAsia="SutonnyMJ" w:hAnsi="SutonnyMJ" w:cs="SutonnyMJ"/>
          <w:sz w:val="24"/>
        </w:rPr>
        <w:t>ûBc k‡ãi A_© : m‡PZK</w:t>
      </w:r>
    </w:p>
    <w:p w:rsidR="00C67699" w:rsidRPr="006408BB" w:rsidRDefault="00C67699" w:rsidP="00AD4CBA">
      <w:pPr>
        <w:numPr>
          <w:ilvl w:val="0"/>
          <w:numId w:val="188"/>
        </w:numPr>
        <w:tabs>
          <w:tab w:val="left" w:pos="2340"/>
          <w:tab w:val="left" w:pos="4320"/>
          <w:tab w:val="left" w:pos="6210"/>
          <w:tab w:val="left" w:pos="8100"/>
        </w:tabs>
        <w:ind w:left="702" w:hanging="369"/>
        <w:jc w:val="both"/>
        <w:rPr>
          <w:rFonts w:ascii="SutonnyMJ" w:eastAsia="SutonnyMJ" w:hAnsi="SutonnyMJ" w:cs="SutonnyMJ"/>
          <w:sz w:val="24"/>
        </w:rPr>
      </w:pPr>
      <w:r w:rsidRPr="006408BB">
        <w:rPr>
          <w:rFonts w:ascii="SutonnyMJ" w:eastAsia="SutonnyMJ" w:hAnsi="SutonnyMJ" w:cs="SutonnyMJ"/>
          <w:sz w:val="24"/>
        </w:rPr>
        <w:t xml:space="preserve">msm` †bZv Ges Dc‡bZv msm‡`i Kvh©cÖYvwj I MwZaviv </w:t>
      </w:r>
      <w:r w:rsidR="000344FF" w:rsidRPr="000344FF">
        <w:rPr>
          <w:rFonts w:ascii="SutonnyMJ" w:eastAsia="SutonnyMJ" w:hAnsi="SutonnyMJ" w:cs="SutonnyMJ"/>
          <w:sz w:val="24"/>
        </w:rPr>
        <w:t>wba©viY</w:t>
      </w:r>
      <w:r w:rsidRPr="006408BB">
        <w:rPr>
          <w:rFonts w:ascii="SutonnyMJ" w:eastAsia="SutonnyMJ" w:hAnsi="SutonnyMJ" w:cs="SutonnyMJ"/>
          <w:sz w:val="24"/>
        </w:rPr>
        <w:t xml:space="preserve"> K‡i _v‡Kb : ûBc‡`i gva¨‡g</w:t>
      </w:r>
    </w:p>
    <w:p w:rsidR="00C67699" w:rsidRPr="006408BB" w:rsidRDefault="00923251" w:rsidP="00AD4CBA">
      <w:pPr>
        <w:numPr>
          <w:ilvl w:val="0"/>
          <w:numId w:val="188"/>
        </w:numPr>
        <w:tabs>
          <w:tab w:val="left" w:pos="2340"/>
          <w:tab w:val="left" w:pos="4320"/>
          <w:tab w:val="left" w:pos="6210"/>
          <w:tab w:val="left" w:pos="8100"/>
        </w:tabs>
        <w:ind w:left="702" w:hanging="369"/>
        <w:jc w:val="both"/>
        <w:rPr>
          <w:rFonts w:ascii="SutonnyMJ" w:eastAsia="SutonnyMJ" w:hAnsi="SutonnyMJ" w:cs="SutonnyMJ"/>
          <w:sz w:val="24"/>
        </w:rPr>
      </w:pPr>
      <w:r>
        <w:rPr>
          <w:rFonts w:ascii="SutonnyMJ" w:eastAsia="SutonnyMJ" w:hAnsi="SutonnyMJ" w:cs="SutonnyMJ"/>
          <w:sz w:val="24"/>
        </w:rPr>
        <w:t>ûBc: 6 Rb [wPd ûBc</w:t>
      </w:r>
      <w:r w:rsidR="00C67699" w:rsidRPr="006408BB">
        <w:rPr>
          <w:rFonts w:ascii="SutonnyMJ" w:eastAsia="SutonnyMJ" w:hAnsi="SutonnyMJ" w:cs="SutonnyMJ"/>
          <w:sz w:val="24"/>
        </w:rPr>
        <w:t>: 1 Rb</w:t>
      </w:r>
      <w:r w:rsidR="00BE67AA">
        <w:rPr>
          <w:rFonts w:ascii="SutonnyMJ" w:eastAsia="SutonnyMJ" w:hAnsi="SutonnyMJ" w:cs="SutonnyMJ"/>
          <w:sz w:val="24"/>
        </w:rPr>
        <w:t>, eZ©gvb wP</w:t>
      </w:r>
      <w:r>
        <w:rPr>
          <w:rFonts w:ascii="SutonnyMJ" w:eastAsia="SutonnyMJ" w:hAnsi="SutonnyMJ" w:cs="SutonnyMJ"/>
          <w:sz w:val="24"/>
        </w:rPr>
        <w:t>d ûBc</w:t>
      </w:r>
      <w:r w:rsidR="006E478B" w:rsidRPr="006408BB">
        <w:rPr>
          <w:rFonts w:ascii="SutonnyMJ" w:eastAsia="SutonnyMJ" w:hAnsi="SutonnyMJ" w:cs="SutonnyMJ"/>
          <w:sz w:val="24"/>
        </w:rPr>
        <w:t>: b~i-B-Avjg †PŠayix wjUb (gv`vixcyi-1)</w:t>
      </w:r>
      <w:r w:rsidR="00C67699" w:rsidRPr="006408BB">
        <w:rPr>
          <w:rFonts w:ascii="SutonnyMJ" w:eastAsia="SutonnyMJ" w:hAnsi="SutonnyMJ" w:cs="SutonnyMJ"/>
          <w:sz w:val="24"/>
        </w:rPr>
        <w:t>]</w:t>
      </w:r>
    </w:p>
    <w:p w:rsidR="00C67699" w:rsidRPr="006408BB" w:rsidRDefault="00C67699" w:rsidP="00AD4CBA">
      <w:pPr>
        <w:numPr>
          <w:ilvl w:val="0"/>
          <w:numId w:val="188"/>
        </w:numPr>
        <w:tabs>
          <w:tab w:val="left" w:pos="2340"/>
          <w:tab w:val="left" w:pos="4320"/>
          <w:tab w:val="left" w:pos="6210"/>
          <w:tab w:val="left" w:pos="8100"/>
        </w:tabs>
        <w:ind w:left="702" w:hanging="369"/>
        <w:jc w:val="both"/>
        <w:rPr>
          <w:rFonts w:ascii="SutonnyMJ" w:eastAsia="SutonnyMJ" w:hAnsi="SutonnyMJ" w:cs="SutonnyMJ"/>
          <w:sz w:val="24"/>
        </w:rPr>
      </w:pPr>
      <w:r w:rsidRPr="006408BB">
        <w:rPr>
          <w:rFonts w:ascii="SutonnyMJ" w:eastAsia="SutonnyMJ" w:hAnsi="SutonnyMJ" w:cs="SutonnyMJ"/>
          <w:b/>
          <w:sz w:val="24"/>
        </w:rPr>
        <w:t>ûB‡ci KvR :</w:t>
      </w:r>
    </w:p>
    <w:p w:rsidR="00C67699" w:rsidRPr="006408BB" w:rsidRDefault="00C67699" w:rsidP="00C67699">
      <w:pPr>
        <w:tabs>
          <w:tab w:val="left" w:pos="360"/>
          <w:tab w:val="left" w:pos="144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ab/>
      </w:r>
      <w:r w:rsidRPr="006408BB">
        <w:rPr>
          <w:rFonts w:ascii="SutonnyMJ" w:eastAsia="SutonnyMJ" w:hAnsi="SutonnyMJ" w:cs="SutonnyMJ"/>
          <w:b/>
          <w:sz w:val="24"/>
        </w:rPr>
        <w:tab/>
        <w:t>K.</w:t>
      </w:r>
      <w:r w:rsidRPr="006408BB">
        <w:rPr>
          <w:rFonts w:ascii="SutonnyMJ" w:eastAsia="SutonnyMJ" w:hAnsi="SutonnyMJ" w:cs="SutonnyMJ"/>
          <w:sz w:val="24"/>
        </w:rPr>
        <w:t xml:space="preserve"> msm‡` miKvwi I we‡ivax `‡ji m`m¨‡`i Dcw¯’wZ wbwðZ Kiv</w:t>
      </w:r>
    </w:p>
    <w:p w:rsidR="00C67699" w:rsidRPr="006408BB" w:rsidRDefault="00C67699" w:rsidP="00C67699">
      <w:pPr>
        <w:tabs>
          <w:tab w:val="left" w:pos="360"/>
          <w:tab w:val="left" w:pos="144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b/>
          <w:sz w:val="24"/>
        </w:rPr>
        <w:tab/>
      </w:r>
      <w:r w:rsidRPr="006408BB">
        <w:rPr>
          <w:rFonts w:ascii="SutonnyMJ" w:eastAsia="SutonnyMJ" w:hAnsi="SutonnyMJ" w:cs="SutonnyMJ"/>
          <w:b/>
          <w:sz w:val="24"/>
        </w:rPr>
        <w:tab/>
      </w:r>
      <w:r w:rsidRPr="006408BB">
        <w:rPr>
          <w:rFonts w:ascii="SutonnyMJ" w:eastAsia="SutonnyMJ" w:hAnsi="SutonnyMJ" w:cs="SutonnyMJ"/>
          <w:sz w:val="24"/>
        </w:rPr>
        <w:t>L. Av‡jvPbvi welqe¯‘ wba©vi‡Y mvnvh¨ Kiv</w:t>
      </w:r>
    </w:p>
    <w:p w:rsidR="00C67699" w:rsidRPr="006408BB" w:rsidRDefault="00C67699" w:rsidP="00C67699">
      <w:pPr>
        <w:tabs>
          <w:tab w:val="left" w:pos="360"/>
          <w:tab w:val="left" w:pos="144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M. cÖ‡kœvËi `v‡b mvnvh¨ Kiv cÖf…wZ</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30"/>
          <w:shd w:val="clear" w:color="auto" w:fill="FFFFFF"/>
        </w:rPr>
      </w:pPr>
      <w:r w:rsidRPr="006408BB">
        <w:rPr>
          <w:rFonts w:ascii="SutonnyMJ" w:eastAsia="SutonnyMJ" w:hAnsi="SutonnyMJ" w:cs="SutonnyMJ"/>
          <w:b/>
          <w:sz w:val="28"/>
        </w:rPr>
        <w:t>msm` †bZv</w:t>
      </w:r>
    </w:p>
    <w:p w:rsidR="00C67699" w:rsidRPr="006408BB" w:rsidRDefault="00C67699" w:rsidP="00AD4CBA">
      <w:pPr>
        <w:numPr>
          <w:ilvl w:val="0"/>
          <w:numId w:val="239"/>
        </w:numPr>
        <w:tabs>
          <w:tab w:val="left" w:pos="2340"/>
          <w:tab w:val="left" w:pos="4320"/>
          <w:tab w:val="left" w:pos="6210"/>
          <w:tab w:val="left" w:pos="8100"/>
        </w:tabs>
        <w:ind w:left="720" w:hanging="378"/>
        <w:jc w:val="both"/>
        <w:rPr>
          <w:rFonts w:ascii="SutonnyMJ" w:eastAsia="SutonnyMJ" w:hAnsi="SutonnyMJ" w:cs="SutonnyMJ"/>
          <w:sz w:val="24"/>
        </w:rPr>
      </w:pPr>
      <w:r w:rsidRPr="006408BB">
        <w:rPr>
          <w:rFonts w:ascii="SutonnyMJ" w:eastAsia="SutonnyMJ" w:hAnsi="SutonnyMJ" w:cs="SutonnyMJ"/>
          <w:sz w:val="24"/>
        </w:rPr>
        <w:t>RvZxq msm‡` kvmK `‡ji †bZv‡K ejv nq: msm` †bZv</w:t>
      </w:r>
    </w:p>
    <w:p w:rsidR="00C67699" w:rsidRPr="006408BB" w:rsidRDefault="00C67699" w:rsidP="00AD4CBA">
      <w:pPr>
        <w:numPr>
          <w:ilvl w:val="0"/>
          <w:numId w:val="239"/>
        </w:numPr>
        <w:tabs>
          <w:tab w:val="left" w:pos="2340"/>
          <w:tab w:val="left" w:pos="4320"/>
          <w:tab w:val="left" w:pos="6210"/>
          <w:tab w:val="left" w:pos="8100"/>
        </w:tabs>
        <w:ind w:left="720" w:hanging="378"/>
        <w:jc w:val="both"/>
        <w:rPr>
          <w:rFonts w:ascii="SutonnyMJ" w:eastAsia="SutonnyMJ" w:hAnsi="SutonnyMJ" w:cs="SutonnyMJ"/>
          <w:sz w:val="24"/>
        </w:rPr>
      </w:pPr>
      <w:r w:rsidRPr="006408BB">
        <w:rPr>
          <w:rFonts w:ascii="SutonnyMJ" w:eastAsia="SutonnyMJ" w:hAnsi="SutonnyMJ" w:cs="SutonnyMJ"/>
          <w:sz w:val="24"/>
        </w:rPr>
        <w:t>msm` †bZv wbe©vwPZ nq : msm` m`m¨‡`i msL¨vMwiô mg_©‡bi wfwË‡Z</w:t>
      </w:r>
    </w:p>
    <w:p w:rsidR="00C67699" w:rsidRPr="006408BB" w:rsidRDefault="00C67699" w:rsidP="00AD4CBA">
      <w:pPr>
        <w:numPr>
          <w:ilvl w:val="0"/>
          <w:numId w:val="239"/>
        </w:numPr>
        <w:tabs>
          <w:tab w:val="left" w:pos="2340"/>
          <w:tab w:val="left" w:pos="4320"/>
          <w:tab w:val="left" w:pos="6210"/>
          <w:tab w:val="left" w:pos="8100"/>
        </w:tabs>
        <w:ind w:left="720" w:hanging="378"/>
        <w:jc w:val="both"/>
        <w:rPr>
          <w:rFonts w:ascii="SutonnyMJ" w:eastAsia="SutonnyMJ" w:hAnsi="SutonnyMJ" w:cs="SutonnyMJ"/>
          <w:sz w:val="24"/>
        </w:rPr>
      </w:pPr>
      <w:r w:rsidRPr="006408BB">
        <w:rPr>
          <w:rFonts w:ascii="SutonnyMJ" w:eastAsia="SutonnyMJ" w:hAnsi="SutonnyMJ" w:cs="SutonnyMJ"/>
          <w:sz w:val="24"/>
        </w:rPr>
        <w:t>RvZxq msm‡` miKv‡ii Kvh©µg wba©viY I cwiPvjbvi `vwqZ¡ b¨¯Í _v‡K : msm` †bZvi Dci</w:t>
      </w:r>
    </w:p>
    <w:p w:rsidR="00C67699" w:rsidRPr="006408BB" w:rsidRDefault="00C67699" w:rsidP="00AD4CBA">
      <w:pPr>
        <w:numPr>
          <w:ilvl w:val="0"/>
          <w:numId w:val="239"/>
        </w:numPr>
        <w:tabs>
          <w:tab w:val="left" w:pos="2340"/>
          <w:tab w:val="left" w:pos="4320"/>
          <w:tab w:val="left" w:pos="6210"/>
          <w:tab w:val="left" w:pos="8100"/>
        </w:tabs>
        <w:ind w:left="720" w:hanging="378"/>
        <w:jc w:val="both"/>
        <w:rPr>
          <w:rFonts w:ascii="SutonnyMJ" w:eastAsia="SutonnyMJ" w:hAnsi="SutonnyMJ" w:cs="SutonnyMJ"/>
          <w:sz w:val="24"/>
        </w:rPr>
      </w:pPr>
      <w:r w:rsidRPr="006408BB">
        <w:rPr>
          <w:rFonts w:ascii="SutonnyMJ" w:eastAsia="SutonnyMJ" w:hAnsi="SutonnyMJ" w:cs="SutonnyMJ"/>
          <w:sz w:val="24"/>
        </w:rPr>
        <w:t>cÖ_g msm‡`i m</w:t>
      </w:r>
      <w:r w:rsidR="00BE67AA">
        <w:rPr>
          <w:rFonts w:ascii="SutonnyMJ" w:eastAsia="SutonnyMJ" w:hAnsi="SutonnyMJ" w:cs="SutonnyMJ"/>
          <w:sz w:val="24"/>
        </w:rPr>
        <w:t>sm` †bZv wQ‡jb : e½eÜz †kL gywRey</w:t>
      </w:r>
      <w:r w:rsidRPr="006408BB">
        <w:rPr>
          <w:rFonts w:ascii="SutonnyMJ" w:eastAsia="SutonnyMJ" w:hAnsi="SutonnyMJ" w:cs="SutonnyMJ"/>
          <w:sz w:val="24"/>
        </w:rPr>
        <w:t>i ingvb</w:t>
      </w:r>
    </w:p>
    <w:p w:rsidR="00C67699" w:rsidRPr="006408BB" w:rsidRDefault="00C67699" w:rsidP="00AD4CBA">
      <w:pPr>
        <w:numPr>
          <w:ilvl w:val="0"/>
          <w:numId w:val="239"/>
        </w:numPr>
        <w:tabs>
          <w:tab w:val="left" w:pos="2340"/>
          <w:tab w:val="left" w:pos="4320"/>
          <w:tab w:val="left" w:pos="6210"/>
          <w:tab w:val="left" w:pos="8100"/>
        </w:tabs>
        <w:ind w:left="720" w:hanging="378"/>
        <w:jc w:val="both"/>
        <w:rPr>
          <w:rFonts w:ascii="SutonnyMJ" w:eastAsia="SutonnyMJ" w:hAnsi="SutonnyMJ" w:cs="SutonnyMJ"/>
          <w:sz w:val="24"/>
        </w:rPr>
      </w:pPr>
      <w:r w:rsidRPr="006408BB">
        <w:rPr>
          <w:rFonts w:ascii="SutonnyMJ" w:eastAsia="SutonnyMJ" w:hAnsi="SutonnyMJ" w:cs="SutonnyMJ"/>
          <w:sz w:val="24"/>
        </w:rPr>
        <w:t>eZ©gvb msm` †bZv : cÖa</w:t>
      </w:r>
      <w:r w:rsidR="00BE67AA">
        <w:rPr>
          <w:rFonts w:ascii="SutonnyMJ" w:eastAsia="SutonnyMJ" w:hAnsi="SutonnyMJ" w:cs="SutonnyMJ"/>
          <w:sz w:val="24"/>
        </w:rPr>
        <w:t>v</w:t>
      </w:r>
      <w:r w:rsidRPr="006408BB">
        <w:rPr>
          <w:rFonts w:ascii="SutonnyMJ" w:eastAsia="SutonnyMJ" w:hAnsi="SutonnyMJ" w:cs="SutonnyMJ"/>
          <w:sz w:val="24"/>
        </w:rPr>
        <w:t>bgš¿x †kL nvwmbv</w:t>
      </w:r>
    </w:p>
    <w:p w:rsidR="00C67699" w:rsidRPr="006408BB" w:rsidRDefault="00C67699" w:rsidP="00AD4CBA">
      <w:pPr>
        <w:numPr>
          <w:ilvl w:val="0"/>
          <w:numId w:val="239"/>
        </w:numPr>
        <w:tabs>
          <w:tab w:val="left" w:pos="2340"/>
          <w:tab w:val="left" w:pos="4320"/>
          <w:tab w:val="left" w:pos="6210"/>
          <w:tab w:val="left" w:pos="8100"/>
        </w:tabs>
        <w:ind w:left="720" w:hanging="378"/>
        <w:jc w:val="both"/>
        <w:rPr>
          <w:rFonts w:ascii="SutonnyMJ" w:eastAsia="SutonnyMJ" w:hAnsi="SutonnyMJ" w:cs="SutonnyMJ"/>
          <w:sz w:val="24"/>
        </w:rPr>
      </w:pPr>
      <w:r w:rsidRPr="006408BB">
        <w:rPr>
          <w:rFonts w:ascii="SutonnyMJ" w:eastAsia="SutonnyMJ" w:hAnsi="SutonnyMJ" w:cs="SutonnyMJ"/>
          <w:sz w:val="24"/>
        </w:rPr>
        <w:t>me‡P‡q †ewk mgq a‡i msm` †bZv: cÖabgš¿x †kL nvwmbv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10"/>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FFFFFF"/>
        </w:rPr>
      </w:pPr>
      <w:r w:rsidRPr="006408BB">
        <w:rPr>
          <w:rFonts w:ascii="SutonnyMJ" w:eastAsia="SutonnyMJ" w:hAnsi="SutonnyMJ" w:cs="SutonnyMJ"/>
          <w:b/>
          <w:sz w:val="28"/>
        </w:rPr>
        <w:t>we‡ivax`jxq †bZv</w:t>
      </w:r>
    </w:p>
    <w:p w:rsidR="00C67699" w:rsidRPr="006408BB" w:rsidRDefault="00C67699" w:rsidP="00AD4CBA">
      <w:pPr>
        <w:numPr>
          <w:ilvl w:val="0"/>
          <w:numId w:val="240"/>
        </w:numPr>
        <w:tabs>
          <w:tab w:val="left" w:pos="2340"/>
          <w:tab w:val="left" w:pos="4320"/>
          <w:tab w:val="left" w:pos="6210"/>
          <w:tab w:val="left" w:pos="8100"/>
        </w:tabs>
        <w:ind w:left="729" w:hanging="396"/>
        <w:jc w:val="both"/>
        <w:rPr>
          <w:rFonts w:ascii="SutonnyMJ" w:eastAsia="SutonnyMJ" w:hAnsi="SutonnyMJ" w:cs="SutonnyMJ"/>
          <w:sz w:val="24"/>
        </w:rPr>
      </w:pPr>
      <w:r w:rsidRPr="006408BB">
        <w:rPr>
          <w:rFonts w:ascii="SutonnyMJ" w:eastAsia="SutonnyMJ" w:hAnsi="SutonnyMJ" w:cs="SutonnyMJ"/>
          <w:sz w:val="24"/>
        </w:rPr>
        <w:t>we‡ivax `jxq †bZv wbe©vwPZ nq : we‡ivax `jxq msm` m`m¨‡`i msL¨vMwi‡ôi mg_©‡b</w:t>
      </w:r>
    </w:p>
    <w:p w:rsidR="00C67699" w:rsidRPr="006408BB" w:rsidRDefault="00C67699" w:rsidP="00AD4CBA">
      <w:pPr>
        <w:numPr>
          <w:ilvl w:val="0"/>
          <w:numId w:val="240"/>
        </w:numPr>
        <w:tabs>
          <w:tab w:val="left" w:pos="2340"/>
          <w:tab w:val="left" w:pos="4320"/>
          <w:tab w:val="left" w:pos="6210"/>
          <w:tab w:val="left" w:pos="8100"/>
        </w:tabs>
        <w:ind w:left="729" w:hanging="396"/>
        <w:jc w:val="both"/>
        <w:rPr>
          <w:rFonts w:ascii="SutonnyMJ" w:eastAsia="SutonnyMJ" w:hAnsi="SutonnyMJ" w:cs="SutonnyMJ"/>
          <w:sz w:val="24"/>
        </w:rPr>
      </w:pPr>
      <w:r w:rsidRPr="006408BB">
        <w:rPr>
          <w:rFonts w:ascii="SutonnyMJ" w:eastAsia="SutonnyMJ" w:hAnsi="SutonnyMJ" w:cs="SutonnyMJ"/>
          <w:sz w:val="24"/>
        </w:rPr>
        <w:t>GKv`k RvZxq msm‡`i we‡ivax `jxq †bZv: iIkb Gikv`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10"/>
          <w:shd w:val="clear" w:color="auto" w:fill="FFFFFF"/>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FFFFFF"/>
        </w:rPr>
      </w:pPr>
      <w:r w:rsidRPr="006408BB">
        <w:rPr>
          <w:rFonts w:ascii="SutonnyMJ" w:eastAsia="SutonnyMJ" w:hAnsi="SutonnyMJ" w:cs="SutonnyMJ"/>
          <w:b/>
          <w:sz w:val="28"/>
        </w:rPr>
        <w:t>msm` Dc‡bZv</w:t>
      </w:r>
    </w:p>
    <w:p w:rsidR="00C67699" w:rsidRPr="006408BB" w:rsidRDefault="00C67699" w:rsidP="00AD4CBA">
      <w:pPr>
        <w:numPr>
          <w:ilvl w:val="0"/>
          <w:numId w:val="241"/>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RvZxq msm‡` msm` †bZvi c‡ii ¸iæZ¡c~Y© c` nj : msm` Dc‡bZv</w:t>
      </w:r>
    </w:p>
    <w:p w:rsidR="00C67699" w:rsidRPr="006408BB" w:rsidRDefault="00C67699" w:rsidP="00AD4CBA">
      <w:pPr>
        <w:numPr>
          <w:ilvl w:val="0"/>
          <w:numId w:val="241"/>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Dc‡bZv wbe©vwPZ nq : msm` m`m¨‡`i msL¨vMwiô mg_©‡bi wfwË‡Z</w:t>
      </w:r>
    </w:p>
    <w:p w:rsidR="00C67699" w:rsidRPr="006408BB" w:rsidRDefault="00C67699" w:rsidP="00AD4CBA">
      <w:pPr>
        <w:numPr>
          <w:ilvl w:val="0"/>
          <w:numId w:val="241"/>
        </w:num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sz w:val="24"/>
        </w:rPr>
        <w:t>Dc‡bZv wbe©vwPZ nq : msm‡`i 1g Awa‡ek‡b</w:t>
      </w:r>
    </w:p>
    <w:p w:rsidR="00C67699" w:rsidRPr="006408BB" w:rsidRDefault="00C67699" w:rsidP="00AD4CBA">
      <w:pPr>
        <w:numPr>
          <w:ilvl w:val="0"/>
          <w:numId w:val="241"/>
        </w:num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sz w:val="24"/>
        </w:rPr>
        <w:t>eZ©gvb Dc‡bZv: ˆmq`v mv‡R`v †PŠayix</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8"/>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FFFFFF"/>
        </w:rPr>
      </w:pPr>
      <w:r w:rsidRPr="006408BB">
        <w:rPr>
          <w:rFonts w:ascii="SutonnyMJ" w:eastAsia="SutonnyMJ" w:hAnsi="SutonnyMJ" w:cs="SutonnyMJ"/>
          <w:b/>
          <w:sz w:val="28"/>
        </w:rPr>
        <w:t>RvZxq msm‡` we‡`wk †bZv‡`i fvlY</w:t>
      </w:r>
    </w:p>
    <w:p w:rsidR="00C67699" w:rsidRPr="006408BB" w:rsidRDefault="0056031B" w:rsidP="00AD4CBA">
      <w:pPr>
        <w:numPr>
          <w:ilvl w:val="0"/>
          <w:numId w:val="242"/>
        </w:numPr>
        <w:tabs>
          <w:tab w:val="left" w:pos="2340"/>
          <w:tab w:val="left" w:pos="4320"/>
          <w:tab w:val="left" w:pos="6210"/>
          <w:tab w:val="left" w:pos="8100"/>
        </w:tabs>
        <w:ind w:left="738" w:hanging="396"/>
        <w:jc w:val="both"/>
        <w:rPr>
          <w:rFonts w:ascii="SutonnyMJ" w:eastAsia="SutonnyMJ" w:hAnsi="SutonnyMJ" w:cs="SutonnyMJ"/>
          <w:sz w:val="24"/>
        </w:rPr>
      </w:pPr>
      <w:r>
        <w:rPr>
          <w:rFonts w:ascii="SutonnyMJ" w:eastAsia="SutonnyMJ" w:hAnsi="SutonnyMJ" w:cs="SutonnyMJ"/>
          <w:sz w:val="24"/>
        </w:rPr>
        <w:t>RvZxq msm‡` GLb</w:t>
      </w:r>
      <w:r w:rsidR="00BE67AA">
        <w:rPr>
          <w:rFonts w:ascii="SutonnyMJ" w:eastAsia="SutonnyMJ" w:hAnsi="SutonnyMJ" w:cs="SutonnyMJ"/>
          <w:sz w:val="24"/>
        </w:rPr>
        <w:t xml:space="preserve"> ch©šÍ we‡`wk</w:t>
      </w:r>
      <w:r w:rsidR="00C67699" w:rsidRPr="006408BB">
        <w:rPr>
          <w:rFonts w:ascii="SutonnyMJ" w:eastAsia="SutonnyMJ" w:hAnsi="SutonnyMJ" w:cs="SutonnyMJ"/>
          <w:sz w:val="24"/>
        </w:rPr>
        <w:t xml:space="preserve"> ivóªcÖavb e³…Zv K‡ib : 3 Rb</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1. mv‡eK hy‡Mvkøvwf</w:t>
      </w:r>
      <w:r w:rsidR="00BE67AA">
        <w:rPr>
          <w:rFonts w:ascii="SutonnyMJ" w:eastAsia="SutonnyMJ" w:hAnsi="SutonnyMJ" w:cs="SutonnyMJ"/>
          <w:sz w:val="24"/>
        </w:rPr>
        <w:t>qvi †cÖwm‡W›U gvk©vj †Rv‡md wU‡Uv</w:t>
      </w:r>
      <w:r w:rsidRPr="006408BB">
        <w:rPr>
          <w:rFonts w:ascii="SutonnyMJ" w:eastAsia="SutonnyMJ" w:hAnsi="SutonnyMJ" w:cs="SutonnyMJ"/>
          <w:sz w:val="24"/>
        </w:rPr>
        <w:t xml:space="preserve"> [1973 mv‡j]</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2. fvi‡Zi mv‡eK ivóªcwZ wfwfwMwi [1974 mv‡j</w:t>
      </w:r>
      <w:r w:rsidRPr="006408BB">
        <w:rPr>
          <w:rFonts w:ascii="SutonnyMJ" w:eastAsia="SutonnyMJ" w:hAnsi="SutonnyMJ" w:cs="SutonnyMJ"/>
          <w:sz w:val="24"/>
        </w:rPr>
        <w:tab/>
        <w:t>]</w:t>
      </w:r>
      <w:r w:rsidRPr="006408BB">
        <w:rPr>
          <w:rFonts w:ascii="SutonnyMJ" w:eastAsia="SutonnyMJ" w:hAnsi="SutonnyMJ" w:cs="SutonnyMJ"/>
          <w:sz w:val="24"/>
        </w:rPr>
        <w:tab/>
        <w:t>:</w:t>
      </w:r>
      <w:r w:rsidRPr="006408BB">
        <w:rPr>
          <w:rFonts w:ascii="SutonnyMJ" w:eastAsia="SutonnyMJ" w:hAnsi="SutonnyMJ" w:cs="SutonnyMJ"/>
          <w:sz w:val="24"/>
        </w:rPr>
        <w:tab/>
      </w:r>
      <w:r w:rsidRPr="006408BB">
        <w:rPr>
          <w:rFonts w:ascii="SutonnyMJ" w:eastAsia="SutonnyMJ" w:hAnsi="SutonnyMJ" w:cs="SutonnyMJ"/>
          <w:sz w:val="24"/>
        </w:rPr>
        <w:tab/>
        <w:t xml:space="preserve">3. </w:t>
      </w:r>
      <w:r w:rsidR="00BE67AA">
        <w:rPr>
          <w:rFonts w:ascii="SutonnyMJ" w:eastAsia="SutonnyMJ" w:hAnsi="SutonnyMJ" w:cs="SutonnyMJ"/>
          <w:sz w:val="24"/>
        </w:rPr>
        <w:t>fvi‡Zi mv‡eK ivóªcwZ cÖYe gyLvwR©</w:t>
      </w:r>
      <w:r w:rsidRPr="006408BB">
        <w:rPr>
          <w:rFonts w:ascii="SutonnyMJ" w:eastAsia="SutonnyMJ" w:hAnsi="SutonnyMJ" w:cs="SutonnyMJ"/>
          <w:sz w:val="24"/>
        </w:rPr>
        <w:t xml:space="preserve"> [2013 mv‡j]</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10"/>
        </w:rPr>
      </w:pP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rPr>
        <w:tab/>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FFFFFF"/>
        </w:rPr>
      </w:pPr>
      <w:r w:rsidRPr="006408BB">
        <w:rPr>
          <w:rFonts w:ascii="SutonnyMJ" w:eastAsia="SutonnyMJ" w:hAnsi="SutonnyMJ" w:cs="SutonnyMJ"/>
          <w:b/>
          <w:sz w:val="28"/>
          <w:shd w:val="clear" w:color="auto" w:fill="D9D9D9" w:themeFill="background1" w:themeFillShade="D9"/>
        </w:rPr>
        <w:t>RvZxq msm‡` bvix Avmb</w:t>
      </w:r>
    </w:p>
    <w:p w:rsidR="00C67699" w:rsidRPr="006408BB" w:rsidRDefault="00C67699" w:rsidP="00AD4CBA">
      <w:pPr>
        <w:numPr>
          <w:ilvl w:val="0"/>
          <w:numId w:val="243"/>
        </w:numPr>
        <w:tabs>
          <w:tab w:val="left" w:pos="2340"/>
          <w:tab w:val="left" w:pos="4320"/>
          <w:tab w:val="left" w:pos="6210"/>
          <w:tab w:val="left" w:pos="8100"/>
        </w:tabs>
        <w:jc w:val="both"/>
        <w:rPr>
          <w:rFonts w:ascii="SutonnyMJ" w:eastAsia="SutonnyMJ" w:hAnsi="SutonnyMJ" w:cs="SutonnyMJ"/>
          <w:sz w:val="24"/>
          <w:szCs w:val="24"/>
        </w:rPr>
      </w:pPr>
      <w:r w:rsidRPr="006408BB">
        <w:rPr>
          <w:rFonts w:ascii="SutonnyMJ" w:eastAsia="SutonnyMJ" w:hAnsi="SutonnyMJ" w:cs="SutonnyMJ"/>
          <w:sz w:val="24"/>
          <w:szCs w:val="24"/>
        </w:rPr>
        <w:lastRenderedPageBreak/>
        <w:t>RvZxq msm‡` eZ©gv‡b msiwÿZ gwnjv Avmb- 50 wU</w:t>
      </w:r>
    </w:p>
    <w:p w:rsidR="00C67699" w:rsidRPr="006408BB" w:rsidRDefault="00C67699" w:rsidP="00AD4CBA">
      <w:pPr>
        <w:numPr>
          <w:ilvl w:val="0"/>
          <w:numId w:val="243"/>
        </w:numPr>
        <w:tabs>
          <w:tab w:val="left" w:pos="2340"/>
          <w:tab w:val="left" w:pos="4320"/>
          <w:tab w:val="left" w:pos="6210"/>
          <w:tab w:val="left" w:pos="8100"/>
        </w:tabs>
        <w:jc w:val="both"/>
        <w:rPr>
          <w:rFonts w:ascii="SutonnyMJ" w:eastAsia="SutonnyMJ" w:hAnsi="SutonnyMJ" w:cs="SutonnyMJ"/>
          <w:sz w:val="24"/>
          <w:szCs w:val="24"/>
        </w:rPr>
      </w:pPr>
      <w:r w:rsidRPr="006408BB">
        <w:rPr>
          <w:rFonts w:ascii="SutonnyMJ" w:eastAsia="SutonnyMJ" w:hAnsi="SutonnyMJ" w:cs="SutonnyMJ"/>
          <w:sz w:val="24"/>
          <w:szCs w:val="24"/>
        </w:rPr>
        <w:t>msiwÿZ gwnjv Avm‡b 50 Rb msm` m`m¨ nIqvi K_v ejv Av‡Q msweav‡bi- 65(3) Aby‡”Q‡`</w:t>
      </w:r>
    </w:p>
    <w:p w:rsidR="00C67699" w:rsidRPr="006408BB" w:rsidRDefault="00C67699" w:rsidP="00AD4CBA">
      <w:pPr>
        <w:numPr>
          <w:ilvl w:val="0"/>
          <w:numId w:val="243"/>
        </w:numPr>
        <w:tabs>
          <w:tab w:val="left" w:pos="2340"/>
          <w:tab w:val="left" w:pos="4320"/>
          <w:tab w:val="left" w:pos="6210"/>
          <w:tab w:val="left" w:pos="8100"/>
        </w:tabs>
        <w:rPr>
          <w:rFonts w:ascii="VillageII" w:eastAsia="VillageII" w:hAnsi="VillageII" w:cs="VillageII"/>
          <w:spacing w:val="-4"/>
          <w:sz w:val="24"/>
          <w:szCs w:val="24"/>
        </w:rPr>
      </w:pPr>
      <w:r w:rsidRPr="006408BB">
        <w:rPr>
          <w:rFonts w:ascii="SutonnyMJ" w:eastAsia="SutonnyMJ" w:hAnsi="SutonnyMJ" w:cs="SutonnyMJ"/>
          <w:sz w:val="24"/>
          <w:szCs w:val="24"/>
        </w:rPr>
        <w:t>cÖ_g RvZxq msm` wbe©vP‡b msiwÿZ 15wU gwnjv Avmbmn †gvU Avmb wQj - 315wU</w:t>
      </w:r>
    </w:p>
    <w:p w:rsidR="00C67699" w:rsidRPr="006408BB" w:rsidRDefault="00C67699" w:rsidP="00AD4CBA">
      <w:pPr>
        <w:numPr>
          <w:ilvl w:val="0"/>
          <w:numId w:val="243"/>
        </w:numPr>
        <w:tabs>
          <w:tab w:val="left" w:pos="2340"/>
          <w:tab w:val="left" w:pos="4320"/>
          <w:tab w:val="left" w:pos="6210"/>
          <w:tab w:val="left" w:pos="8100"/>
        </w:tabs>
        <w:rPr>
          <w:rFonts w:ascii="VillageII" w:eastAsia="VillageII" w:hAnsi="VillageII" w:cs="VillageII"/>
          <w:spacing w:val="-4"/>
          <w:sz w:val="24"/>
          <w:szCs w:val="24"/>
        </w:rPr>
      </w:pPr>
      <w:r w:rsidRPr="006408BB">
        <w:rPr>
          <w:rFonts w:ascii="SutonnyMJ" w:eastAsia="SutonnyMJ" w:hAnsi="SutonnyMJ" w:cs="SutonnyMJ"/>
          <w:sz w:val="24"/>
          <w:szCs w:val="24"/>
        </w:rPr>
        <w:t>wØZxq RvZxq msm` wbe©vP‡b msiwÿZ 30wU gwnjv Avmbmn †gvU Avmb wQj - 330wU</w:t>
      </w:r>
    </w:p>
    <w:p w:rsidR="00C67699" w:rsidRPr="006408BB" w:rsidRDefault="00C67699" w:rsidP="00AD4CBA">
      <w:pPr>
        <w:numPr>
          <w:ilvl w:val="0"/>
          <w:numId w:val="243"/>
        </w:numPr>
        <w:tabs>
          <w:tab w:val="left" w:pos="2340"/>
          <w:tab w:val="left" w:pos="4320"/>
          <w:tab w:val="left" w:pos="6210"/>
          <w:tab w:val="left" w:pos="8100"/>
        </w:tabs>
        <w:rPr>
          <w:rFonts w:ascii="VillageII" w:eastAsia="VillageII" w:hAnsi="VillageII" w:cs="VillageII"/>
          <w:spacing w:val="-4"/>
          <w:sz w:val="24"/>
          <w:szCs w:val="24"/>
        </w:rPr>
      </w:pPr>
      <w:r w:rsidRPr="006408BB">
        <w:rPr>
          <w:rFonts w:ascii="SutonnyMJ" w:eastAsia="SutonnyMJ" w:hAnsi="SutonnyMJ" w:cs="SutonnyMJ"/>
          <w:sz w:val="24"/>
          <w:szCs w:val="24"/>
        </w:rPr>
        <w:t>msiwÿZ bvix Avmb wQj bvÑ PZz_© msm‡`</w:t>
      </w:r>
    </w:p>
    <w:p w:rsidR="00C67699" w:rsidRPr="006408BB" w:rsidRDefault="00C67699" w:rsidP="00AD4CBA">
      <w:pPr>
        <w:numPr>
          <w:ilvl w:val="0"/>
          <w:numId w:val="243"/>
        </w:numPr>
        <w:tabs>
          <w:tab w:val="left" w:pos="2340"/>
          <w:tab w:val="left" w:pos="4320"/>
          <w:tab w:val="left" w:pos="6210"/>
          <w:tab w:val="left" w:pos="8100"/>
        </w:tabs>
        <w:rPr>
          <w:rFonts w:ascii="VillageII" w:eastAsia="VillageII" w:hAnsi="VillageII" w:cs="VillageII"/>
          <w:spacing w:val="-4"/>
          <w:sz w:val="24"/>
          <w:szCs w:val="24"/>
        </w:rPr>
      </w:pPr>
      <w:r w:rsidRPr="006408BB">
        <w:rPr>
          <w:rFonts w:ascii="SutonnyMJ" w:eastAsia="SutonnyMJ" w:hAnsi="SutonnyMJ" w:cs="SutonnyMJ"/>
          <w:sz w:val="24"/>
          <w:szCs w:val="24"/>
        </w:rPr>
        <w:t>PZz`©k ms‡kvabx‡Z gwnjv‡`i msiwÿZ Avmb evwo‡q Kiv nq - 45wU</w:t>
      </w:r>
    </w:p>
    <w:p w:rsidR="00C67699" w:rsidRPr="006408BB" w:rsidRDefault="00C67699" w:rsidP="00AD4CBA">
      <w:pPr>
        <w:numPr>
          <w:ilvl w:val="0"/>
          <w:numId w:val="243"/>
        </w:numPr>
        <w:tabs>
          <w:tab w:val="left" w:pos="2340"/>
          <w:tab w:val="left" w:pos="4320"/>
          <w:tab w:val="left" w:pos="6210"/>
          <w:tab w:val="left" w:pos="8100"/>
        </w:tabs>
        <w:rPr>
          <w:rFonts w:ascii="VillageII" w:eastAsia="VillageII" w:hAnsi="VillageII" w:cs="VillageII"/>
          <w:spacing w:val="-4"/>
          <w:sz w:val="24"/>
          <w:szCs w:val="24"/>
        </w:rPr>
      </w:pPr>
      <w:r w:rsidRPr="006408BB">
        <w:rPr>
          <w:rFonts w:ascii="SutonnyMJ" w:eastAsia="SutonnyMJ" w:hAnsi="SutonnyMJ" w:cs="SutonnyMJ"/>
          <w:sz w:val="24"/>
          <w:szCs w:val="24"/>
        </w:rPr>
        <w:t>cÂ`k ms‡kvabx‡Z gwnjv‡`i msiwÿZ Avmb evwo‡q Kiv nq - 50wU</w:t>
      </w:r>
    </w:p>
    <w:p w:rsidR="00C67699" w:rsidRPr="006408BB" w:rsidRDefault="00C67699" w:rsidP="00AD4CBA">
      <w:pPr>
        <w:pStyle w:val="ListParagraph"/>
        <w:numPr>
          <w:ilvl w:val="0"/>
          <w:numId w:val="243"/>
        </w:numPr>
        <w:tabs>
          <w:tab w:val="left" w:pos="2340"/>
          <w:tab w:val="left" w:pos="4320"/>
          <w:tab w:val="left" w:pos="6210"/>
          <w:tab w:val="left" w:pos="8100"/>
        </w:tabs>
        <w:contextualSpacing/>
        <w:rPr>
          <w:rFonts w:ascii="SutonnyMJ" w:eastAsia="SutonnyMJ" w:hAnsi="SutonnyMJ" w:cs="SutonnyMJ"/>
          <w:sz w:val="24"/>
          <w:szCs w:val="24"/>
        </w:rPr>
      </w:pPr>
      <w:r w:rsidRPr="006408BB">
        <w:rPr>
          <w:rFonts w:ascii="SutonnyMJ" w:eastAsia="SutonnyMJ" w:hAnsi="SutonnyMJ" w:cs="SutonnyMJ"/>
          <w:sz w:val="24"/>
          <w:szCs w:val="24"/>
        </w:rPr>
        <w:t>msiwÿZ 50wU bvix Avmb 25 eQi ewa©Z Kiv n‡q‡Q msweav‡bi- mß`k ms‡kvabx‡Z</w:t>
      </w:r>
    </w:p>
    <w:p w:rsidR="00C67699" w:rsidRPr="006408BB" w:rsidRDefault="00C67699" w:rsidP="00AD4CBA">
      <w:pPr>
        <w:pStyle w:val="ListParagraph"/>
        <w:numPr>
          <w:ilvl w:val="0"/>
          <w:numId w:val="243"/>
        </w:numPr>
        <w:tabs>
          <w:tab w:val="left" w:pos="2340"/>
          <w:tab w:val="left" w:pos="4320"/>
          <w:tab w:val="left" w:pos="6210"/>
          <w:tab w:val="left" w:pos="8100"/>
        </w:tabs>
        <w:contextualSpacing/>
        <w:rPr>
          <w:rFonts w:ascii="SutonnyMJ" w:eastAsia="SutonnyMJ" w:hAnsi="SutonnyMJ" w:cs="SutonnyMJ"/>
          <w:sz w:val="24"/>
          <w:szCs w:val="24"/>
        </w:rPr>
      </w:pPr>
      <w:r w:rsidRPr="006408BB">
        <w:rPr>
          <w:rFonts w:ascii="SutonnyMJ" w:eastAsia="SutonnyMJ" w:hAnsi="SutonnyMJ" w:cs="SutonnyMJ"/>
          <w:sz w:val="24"/>
          <w:szCs w:val="24"/>
        </w:rPr>
        <w:t>msiwÿZ 50wU bvix Avmb msm‡` envj _vK‡e- 2044 mvj ch©šÍ</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4"/>
        </w:rPr>
      </w:pPr>
      <w:r w:rsidRPr="006408BB">
        <w:rPr>
          <w:rFonts w:ascii="SutonnyMJ" w:eastAsia="SutonnyMJ" w:hAnsi="SutonnyMJ" w:cs="SutonnyMJ"/>
          <w:b/>
          <w:sz w:val="24"/>
          <w:shd w:val="clear" w:color="auto" w:fill="000000"/>
        </w:rPr>
        <w:t>Abykxjbx:</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gvÎ 2wU msm`xq Avmb-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ev›`ievb †Rjvq</w:t>
      </w:r>
      <w:r w:rsidRPr="006408BB">
        <w:rPr>
          <w:rFonts w:ascii="SutonnyMJ" w:eastAsia="SutonnyMJ" w:hAnsi="SutonnyMJ" w:cs="SutonnyMJ"/>
          <w:sz w:val="24"/>
        </w:rPr>
        <w:tab/>
        <w:t>L. LvMovQwo †Rjvq</w:t>
      </w:r>
      <w:r w:rsidRPr="006408BB">
        <w:rPr>
          <w:rFonts w:ascii="SutonnyMJ" w:eastAsia="SutonnyMJ" w:hAnsi="SutonnyMJ" w:cs="SutonnyMJ"/>
          <w:sz w:val="24"/>
        </w:rPr>
        <w:tab/>
        <w:t>M. SvjKvVx †Rjvq</w:t>
      </w:r>
      <w:r w:rsidRPr="006408BB">
        <w:rPr>
          <w:rFonts w:ascii="SutonnyMJ" w:eastAsia="SutonnyMJ" w:hAnsi="SutonnyMJ" w:cs="SutonnyMJ"/>
          <w:sz w:val="24"/>
        </w:rPr>
        <w:tab/>
        <w:t xml:space="preserve">N. iv½vgvwU †Rjvq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evsjv‡`‡ki †Kvb †Rjv</w:t>
      </w:r>
      <w:r w:rsidR="00BE67AA">
        <w:rPr>
          <w:rFonts w:ascii="SutonnyMJ" w:eastAsia="SutonnyMJ" w:hAnsi="SutonnyMJ" w:cs="SutonnyMJ"/>
          <w:b/>
          <w:sz w:val="24"/>
        </w:rPr>
        <w:t>q me‡P‡q †ewk msm`xq Avmb i‡q‡Q ?</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wm‡jU</w:t>
      </w:r>
      <w:r w:rsidRPr="006408BB">
        <w:rPr>
          <w:rFonts w:ascii="SutonnyMJ" w:eastAsia="SutonnyMJ" w:hAnsi="SutonnyMJ" w:cs="SutonnyMJ"/>
          <w:sz w:val="24"/>
        </w:rPr>
        <w:tab/>
        <w:t>L. Lyjbv</w:t>
      </w:r>
      <w:r w:rsidRPr="006408BB">
        <w:rPr>
          <w:rFonts w:ascii="SutonnyMJ" w:eastAsia="SutonnyMJ" w:hAnsi="SutonnyMJ" w:cs="SutonnyMJ"/>
          <w:sz w:val="24"/>
        </w:rPr>
        <w:tab/>
        <w:t>M. XvKv</w:t>
      </w:r>
      <w:r w:rsidRPr="006408BB">
        <w:rPr>
          <w:rFonts w:ascii="SutonnyMJ" w:eastAsia="SutonnyMJ" w:hAnsi="SutonnyMJ" w:cs="SutonnyMJ"/>
          <w:sz w:val="24"/>
        </w:rPr>
        <w:tab/>
        <w:t>N. iscyi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03</w:t>
      </w:r>
      <w:r w:rsidR="00BE67AA">
        <w:rPr>
          <w:rFonts w:ascii="SutonnyMJ" w:eastAsia="SutonnyMJ" w:hAnsi="SutonnyMJ" w:cs="SutonnyMJ"/>
          <w:b/>
          <w:sz w:val="24"/>
        </w:rPr>
        <w:t>.</w:t>
      </w:r>
      <w:r w:rsidR="00BE67AA">
        <w:rPr>
          <w:rFonts w:ascii="SutonnyMJ" w:eastAsia="SutonnyMJ" w:hAnsi="SutonnyMJ" w:cs="SutonnyMJ"/>
          <w:b/>
          <w:sz w:val="24"/>
        </w:rPr>
        <w:tab/>
        <w:t>evsjv‡`‡ki RvZxq msm‡`i Bs‡iwR</w:t>
      </w:r>
      <w:r w:rsidRPr="006408BB">
        <w:rPr>
          <w:rFonts w:ascii="SutonnyMJ" w:eastAsia="SutonnyMJ" w:hAnsi="SutonnyMJ" w:cs="SutonnyMJ"/>
          <w:b/>
          <w:sz w:val="24"/>
        </w:rPr>
        <w:t xml:space="preserve"> bvg-</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cvj©v‡g›U</w:t>
      </w:r>
      <w:r w:rsidRPr="006408BB">
        <w:rPr>
          <w:rFonts w:ascii="SutonnyMJ" w:eastAsia="SutonnyMJ" w:hAnsi="SutonnyMJ" w:cs="SutonnyMJ"/>
          <w:sz w:val="24"/>
        </w:rPr>
        <w:tab/>
        <w:t>L. A¨v‡m¤^wj</w:t>
      </w:r>
      <w:r w:rsidRPr="006408BB">
        <w:rPr>
          <w:rFonts w:ascii="SutonnyMJ" w:eastAsia="SutonnyMJ" w:hAnsi="SutonnyMJ" w:cs="SutonnyMJ"/>
          <w:sz w:val="24"/>
        </w:rPr>
        <w:tab/>
        <w:t>M. b¨vkbvj A¨v‡m¤^wj</w:t>
      </w:r>
      <w:r w:rsidRPr="006408BB">
        <w:rPr>
          <w:rFonts w:ascii="SutonnyMJ" w:eastAsia="SutonnyMJ" w:hAnsi="SutonnyMJ" w:cs="SutonnyMJ"/>
          <w:sz w:val="24"/>
        </w:rPr>
        <w:tab/>
        <w:t>N. nvDR Ae `¨ †bkb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w:t>
      </w:r>
      <w:r w:rsidRPr="006408BB">
        <w:rPr>
          <w:rFonts w:ascii="SutonnyMJ" w:eastAsia="SutonnyMJ" w:hAnsi="SutonnyMJ" w:cs="SutonnyMJ"/>
          <w:sz w:val="24"/>
          <w:shd w:val="clear" w:color="auto" w:fill="000000"/>
        </w:rPr>
        <w:t xml:space="preserve"> N</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RvZxq msm` feb KZ GKi Rwgi Dci wbwg©Z?</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320 GKi</w:t>
      </w:r>
      <w:r w:rsidRPr="006408BB">
        <w:rPr>
          <w:rFonts w:ascii="SutonnyMJ" w:eastAsia="SutonnyMJ" w:hAnsi="SutonnyMJ" w:cs="SutonnyMJ"/>
          <w:sz w:val="24"/>
        </w:rPr>
        <w:tab/>
        <w:t>L. 215 GKi</w:t>
      </w:r>
      <w:r w:rsidRPr="006408BB">
        <w:rPr>
          <w:rFonts w:ascii="SutonnyMJ" w:eastAsia="SutonnyMJ" w:hAnsi="SutonnyMJ" w:cs="SutonnyMJ"/>
          <w:sz w:val="24"/>
        </w:rPr>
        <w:tab/>
        <w:t>M. 208 GKi</w:t>
      </w:r>
      <w:r w:rsidRPr="006408BB">
        <w:rPr>
          <w:rFonts w:ascii="SutonnyMJ" w:eastAsia="SutonnyMJ" w:hAnsi="SutonnyMJ" w:cs="SutonnyMJ"/>
          <w:sz w:val="24"/>
        </w:rPr>
        <w:tab/>
        <w:t xml:space="preserve">N. 122 GKi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w:t>
      </w:r>
      <w:r w:rsidRPr="006408BB">
        <w:rPr>
          <w:rFonts w:ascii="SutonnyMJ" w:eastAsia="SutonnyMJ" w:hAnsi="SutonnyMJ" w:cs="SutonnyMJ"/>
          <w:sz w:val="24"/>
          <w:shd w:val="clear" w:color="auto" w:fill="000000"/>
        </w:rPr>
        <w:t xml:space="preserve"> L</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evsjv‡`‡ki RvZxq msm` feb K‡e D‡Øvab Kiv nq?</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28 Rvbyqvwi, 1981</w:t>
      </w:r>
      <w:r w:rsidRPr="006408BB">
        <w:rPr>
          <w:rFonts w:ascii="SutonnyMJ" w:eastAsia="SutonnyMJ" w:hAnsi="SutonnyMJ" w:cs="SutonnyMJ"/>
          <w:sz w:val="24"/>
        </w:rPr>
        <w:tab/>
        <w:t>L. 28 Rvbyqvwi, 1982</w:t>
      </w:r>
      <w:r w:rsidRPr="006408BB">
        <w:rPr>
          <w:rFonts w:ascii="SutonnyMJ" w:eastAsia="SutonnyMJ" w:hAnsi="SutonnyMJ" w:cs="SutonnyMJ"/>
          <w:sz w:val="24"/>
        </w:rPr>
        <w:tab/>
        <w:t>M. 28 Rvbyqvwi, 1983</w:t>
      </w:r>
      <w:r w:rsidRPr="006408BB">
        <w:rPr>
          <w:rFonts w:ascii="SutonnyMJ" w:eastAsia="SutonnyMJ" w:hAnsi="SutonnyMJ" w:cs="SutonnyMJ"/>
          <w:sz w:val="24"/>
        </w:rPr>
        <w:tab/>
        <w:t>N. 28 Rvbyqvwi, 198</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w:t>
      </w:r>
      <w:r w:rsidRPr="006408BB">
        <w:rPr>
          <w:rFonts w:ascii="SutonnyMJ" w:eastAsia="SutonnyMJ" w:hAnsi="SutonnyMJ" w:cs="SutonnyMJ"/>
          <w:sz w:val="24"/>
          <w:shd w:val="clear" w:color="auto" w:fill="000000"/>
        </w:rPr>
        <w:t xml:space="preserve"> L</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evsjv‡`k MYcwil‡`i cÖ_g w¯úKvi wQ‡jb-</w:t>
      </w:r>
    </w:p>
    <w:p w:rsidR="00C67699" w:rsidRPr="006408BB" w:rsidRDefault="00BE67AA"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Pr>
          <w:rFonts w:ascii="SutonnyMJ" w:eastAsia="SutonnyMJ" w:hAnsi="SutonnyMJ" w:cs="SutonnyMJ"/>
          <w:sz w:val="24"/>
        </w:rPr>
        <w:tab/>
        <w:t>K. kvn Avãyj nvwg`</w:t>
      </w:r>
      <w:r>
        <w:rPr>
          <w:rFonts w:ascii="SutonnyMJ" w:eastAsia="SutonnyMJ" w:hAnsi="SutonnyMJ" w:cs="SutonnyMJ"/>
          <w:sz w:val="24"/>
        </w:rPr>
        <w:tab/>
      </w:r>
      <w:r>
        <w:rPr>
          <w:rFonts w:ascii="SutonnyMJ" w:eastAsia="SutonnyMJ" w:hAnsi="SutonnyMJ" w:cs="SutonnyMJ"/>
          <w:sz w:val="24"/>
        </w:rPr>
        <w:tab/>
        <w:t>L. wg</w:t>
      </w:r>
      <w:r w:rsidR="00C67699" w:rsidRPr="006408BB">
        <w:rPr>
          <w:rFonts w:ascii="SutonnyMJ" w:eastAsia="SutonnyMJ" w:hAnsi="SutonnyMJ" w:cs="SutonnyMJ"/>
          <w:sz w:val="24"/>
        </w:rPr>
        <w:t>R©v †Mvjvg nvwdR</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M. gvIjvbv Avãyi iwk` ZK©evMxk</w:t>
      </w:r>
      <w:r w:rsidRPr="006408BB">
        <w:rPr>
          <w:rFonts w:ascii="SutonnyMJ" w:eastAsia="SutonnyMJ" w:hAnsi="SutonnyMJ" w:cs="SutonnyMJ"/>
          <w:sz w:val="24"/>
        </w:rPr>
        <w:tab/>
        <w:t>N. kvgmyj nK</w:t>
      </w: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w:t>
      </w:r>
      <w:r w:rsidRPr="006408BB">
        <w:rPr>
          <w:rFonts w:ascii="SutonnyMJ" w:eastAsia="SutonnyMJ" w:hAnsi="SutonnyMJ" w:cs="SutonnyMJ"/>
          <w:sz w:val="24"/>
          <w:shd w:val="clear" w:color="auto" w:fill="000000"/>
        </w:rPr>
        <w:t xml:space="preserve"> K</w:t>
      </w:r>
    </w:p>
    <w:p w:rsidR="00C67699" w:rsidRPr="006408BB" w:rsidRDefault="00BE67AA" w:rsidP="00173D42">
      <w:pPr>
        <w:tabs>
          <w:tab w:val="left" w:pos="360"/>
          <w:tab w:val="left" w:pos="2340"/>
          <w:tab w:val="left" w:pos="4320"/>
          <w:tab w:val="left" w:pos="6210"/>
          <w:tab w:val="left" w:pos="8136"/>
        </w:tabs>
        <w:jc w:val="both"/>
        <w:rPr>
          <w:rFonts w:ascii="SutonnyMJ" w:eastAsia="SutonnyMJ" w:hAnsi="SutonnyMJ" w:cs="SutonnyMJ"/>
          <w:b/>
          <w:sz w:val="24"/>
        </w:rPr>
      </w:pPr>
      <w:r>
        <w:rPr>
          <w:rFonts w:ascii="SutonnyMJ" w:eastAsia="SutonnyMJ" w:hAnsi="SutonnyMJ" w:cs="SutonnyMJ"/>
          <w:b/>
          <w:sz w:val="24"/>
        </w:rPr>
        <w:t>07.</w:t>
      </w:r>
      <w:r>
        <w:rPr>
          <w:rFonts w:ascii="SutonnyMJ" w:eastAsia="SutonnyMJ" w:hAnsi="SutonnyMJ" w:cs="SutonnyMJ"/>
          <w:b/>
          <w:sz w:val="24"/>
        </w:rPr>
        <w:tab/>
        <w:t>KLb evsjv‡`‡ki MY</w:t>
      </w:r>
      <w:r w:rsidR="00C67699" w:rsidRPr="006408BB">
        <w:rPr>
          <w:rFonts w:ascii="SutonnyMJ" w:eastAsia="SutonnyMJ" w:hAnsi="SutonnyMJ" w:cs="SutonnyMJ"/>
          <w:b/>
          <w:sz w:val="24"/>
        </w:rPr>
        <w:t>cwil‡`i cÖ_g Awa‡ekb e‡mwQj?</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04 AvM÷, 1972</w:t>
      </w:r>
      <w:r w:rsidRPr="006408BB">
        <w:rPr>
          <w:rFonts w:ascii="SutonnyMJ" w:eastAsia="SutonnyMJ" w:hAnsi="SutonnyMJ" w:cs="SutonnyMJ"/>
          <w:sz w:val="24"/>
        </w:rPr>
        <w:tab/>
        <w:t>L. 15 †m‡Þ¤^i, 1972</w:t>
      </w:r>
      <w:r w:rsidRPr="006408BB">
        <w:rPr>
          <w:rFonts w:ascii="SutonnyMJ" w:eastAsia="SutonnyMJ" w:hAnsi="SutonnyMJ" w:cs="SutonnyMJ"/>
          <w:sz w:val="24"/>
        </w:rPr>
        <w:tab/>
        <w:t>M. 16 wW‡m¤^i, 1972</w:t>
      </w:r>
      <w:r w:rsidRPr="006408BB">
        <w:rPr>
          <w:rFonts w:ascii="SutonnyMJ" w:eastAsia="SutonnyMJ" w:hAnsi="SutonnyMJ" w:cs="SutonnyMJ"/>
          <w:sz w:val="24"/>
        </w:rPr>
        <w:tab/>
        <w:t xml:space="preserve">N. 10 GwcÖj, 1972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w:t>
      </w:r>
      <w:r w:rsidRPr="006408BB">
        <w:rPr>
          <w:rFonts w:ascii="SutonnyMJ" w:eastAsia="SutonnyMJ" w:hAnsi="SutonnyMJ" w:cs="SutonnyMJ"/>
          <w:sz w:val="24"/>
          <w:shd w:val="clear" w:color="auto" w:fill="000000"/>
        </w:rPr>
        <w:t xml:space="preserve"> N</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¯^vaxb evsjv‡`‡ki RvZxq msm‡` cÖ_g w¯úKvi †K wQ‡jb?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†gvnv¤§` Djøvn</w:t>
      </w:r>
      <w:r w:rsidRPr="006408BB">
        <w:rPr>
          <w:rFonts w:ascii="SutonnyMJ" w:eastAsia="SutonnyMJ" w:hAnsi="SutonnyMJ" w:cs="SutonnyMJ"/>
          <w:sz w:val="24"/>
        </w:rPr>
        <w:tab/>
        <w:t>L. Avãyj gv‡jK DwKj</w:t>
      </w:r>
      <w:r w:rsidRPr="006408BB">
        <w:rPr>
          <w:rFonts w:ascii="SutonnyMJ" w:eastAsia="SutonnyMJ" w:hAnsi="SutonnyMJ" w:cs="SutonnyMJ"/>
          <w:sz w:val="24"/>
        </w:rPr>
        <w:tab/>
        <w:t>M. kvgmyj û`v †PŠayix</w:t>
      </w:r>
      <w:r w:rsidRPr="006408BB">
        <w:rPr>
          <w:rFonts w:ascii="SutonnyMJ" w:eastAsia="SutonnyMJ" w:hAnsi="SutonnyMJ" w:cs="SutonnyMJ"/>
          <w:sz w:val="24"/>
        </w:rPr>
        <w:tab/>
        <w:t xml:space="preserve">N. kvn Avãyj nvwg`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w:t>
      </w:r>
      <w:r w:rsidRPr="006408BB">
        <w:rPr>
          <w:rFonts w:ascii="SutonnyMJ" w:eastAsia="SutonnyMJ" w:hAnsi="SutonnyMJ" w:cs="SutonnyMJ"/>
          <w:sz w:val="24"/>
          <w:shd w:val="clear" w:color="auto" w:fill="000000"/>
        </w:rPr>
        <w:t xml:space="preserve"> K</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t xml:space="preserve">cÖ_g </w:t>
      </w:r>
      <w:r w:rsidR="000344FF" w:rsidRPr="000344FF">
        <w:rPr>
          <w:rFonts w:ascii="SutonnyMJ" w:eastAsia="SutonnyMJ" w:hAnsi="SutonnyMJ" w:cs="SutonnyMJ"/>
          <w:b/>
          <w:sz w:val="24"/>
        </w:rPr>
        <w:t>RvZxq</w:t>
      </w:r>
      <w:r w:rsidRPr="006408BB">
        <w:rPr>
          <w:rFonts w:ascii="SutonnyMJ" w:eastAsia="SutonnyMJ" w:hAnsi="SutonnyMJ" w:cs="SutonnyMJ"/>
          <w:b/>
          <w:sz w:val="24"/>
        </w:rPr>
        <w:t>msm‡`i ¯’vwqZ¡ KZ mgq wQj?</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03 ermi 07 gvm</w:t>
      </w:r>
      <w:r w:rsidRPr="006408BB">
        <w:rPr>
          <w:rFonts w:ascii="SutonnyMJ" w:eastAsia="SutonnyMJ" w:hAnsi="SutonnyMJ" w:cs="SutonnyMJ"/>
          <w:sz w:val="24"/>
        </w:rPr>
        <w:tab/>
      </w:r>
      <w:r w:rsidRPr="006408BB">
        <w:rPr>
          <w:rFonts w:ascii="SutonnyMJ" w:eastAsia="SutonnyMJ" w:hAnsi="SutonnyMJ" w:cs="SutonnyMJ"/>
          <w:sz w:val="24"/>
        </w:rPr>
        <w:tab/>
        <w:t>L. 02 ermi 02 gvm</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M. 03 ermi 04 gvm     </w:t>
      </w:r>
      <w:r w:rsidRPr="006408BB">
        <w:rPr>
          <w:rFonts w:ascii="SutonnyMJ" w:eastAsia="SutonnyMJ" w:hAnsi="SutonnyMJ" w:cs="SutonnyMJ"/>
          <w:sz w:val="24"/>
        </w:rPr>
        <w:tab/>
      </w:r>
      <w:r w:rsidRPr="006408BB">
        <w:rPr>
          <w:rFonts w:ascii="SutonnyMJ" w:eastAsia="SutonnyMJ" w:hAnsi="SutonnyMJ" w:cs="SutonnyMJ"/>
          <w:sz w:val="24"/>
        </w:rPr>
        <w:tab/>
        <w:t>N. 02 ermi 06 gvm 29 w`b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w:t>
      </w:r>
      <w:r w:rsidRPr="006408BB">
        <w:rPr>
          <w:rFonts w:ascii="SutonnyMJ" w:eastAsia="SutonnyMJ" w:hAnsi="SutonnyMJ" w:cs="SutonnyMJ"/>
          <w:sz w:val="24"/>
          <w:shd w:val="clear" w:color="auto" w:fill="000000"/>
        </w:rPr>
        <w:t xml:space="preserve"> N</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10.</w:t>
      </w:r>
      <w:r w:rsidRPr="006408BB">
        <w:rPr>
          <w:rFonts w:ascii="SutonnyMJ" w:eastAsia="SutonnyMJ" w:hAnsi="SutonnyMJ" w:cs="SutonnyMJ"/>
          <w:b/>
          <w:sz w:val="24"/>
        </w:rPr>
        <w:tab/>
        <w:t>evsjv‡`‡ki cÖ_g RvZxq msm` wbe©vPb K‡e nq?</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07 gvP©, 1973</w:t>
      </w:r>
      <w:r w:rsidRPr="006408BB">
        <w:rPr>
          <w:rFonts w:ascii="SutonnyMJ" w:eastAsia="SutonnyMJ" w:hAnsi="SutonnyMJ" w:cs="SutonnyMJ"/>
          <w:sz w:val="24"/>
        </w:rPr>
        <w:tab/>
        <w:t>L. 05 gvP©, 1973</w:t>
      </w:r>
      <w:r w:rsidRPr="006408BB">
        <w:rPr>
          <w:rFonts w:ascii="SutonnyMJ" w:eastAsia="SutonnyMJ" w:hAnsi="SutonnyMJ" w:cs="SutonnyMJ"/>
          <w:sz w:val="24"/>
        </w:rPr>
        <w:tab/>
        <w:t>M. 06 GwcÖj, 1973</w:t>
      </w:r>
      <w:r w:rsidRPr="006408BB">
        <w:rPr>
          <w:rFonts w:ascii="SutonnyMJ" w:eastAsia="SutonnyMJ" w:hAnsi="SutonnyMJ" w:cs="SutonnyMJ"/>
          <w:sz w:val="24"/>
        </w:rPr>
        <w:tab/>
        <w:t xml:space="preserve">N. 11 GwcÖj, 1973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10:</w:t>
      </w:r>
      <w:r w:rsidRPr="006408BB">
        <w:rPr>
          <w:rFonts w:ascii="SutonnyMJ" w:eastAsia="SutonnyMJ" w:hAnsi="SutonnyMJ" w:cs="SutonnyMJ"/>
          <w:sz w:val="24"/>
          <w:shd w:val="clear" w:color="auto" w:fill="000000"/>
        </w:rPr>
        <w:t xml:space="preserve"> K</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11.</w:t>
      </w:r>
      <w:r w:rsidRPr="006408BB">
        <w:rPr>
          <w:rFonts w:ascii="SutonnyMJ" w:eastAsia="SutonnyMJ" w:hAnsi="SutonnyMJ" w:cs="SutonnyMJ"/>
          <w:b/>
          <w:sz w:val="24"/>
        </w:rPr>
        <w:tab/>
        <w:t>evsjv‡`‡ki RvZxq msm‡` me©cÖ_g †Kvb we‡`wk ivóªcÖavb fvlY †`b?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hy‡Mvkøvwfqvi ivóªcÖavb</w:t>
      </w:r>
      <w:r w:rsidRPr="006408BB">
        <w:rPr>
          <w:rFonts w:ascii="SutonnyMJ" w:eastAsia="SutonnyMJ" w:hAnsi="SutonnyMJ" w:cs="SutonnyMJ"/>
          <w:sz w:val="24"/>
        </w:rPr>
        <w:tab/>
        <w:t>L. kÖxj¼vi ivóªcÖavb</w:t>
      </w:r>
      <w:r w:rsidRPr="006408BB">
        <w:rPr>
          <w:rFonts w:ascii="SutonnyMJ" w:eastAsia="SutonnyMJ" w:hAnsi="SutonnyMJ" w:cs="SutonnyMJ"/>
          <w:sz w:val="24"/>
        </w:rPr>
        <w:tab/>
        <w:t>M. gvjØx‡ci ivóªcÖavb</w:t>
      </w:r>
      <w:r w:rsidRPr="006408BB">
        <w:rPr>
          <w:rFonts w:ascii="SutonnyMJ" w:eastAsia="SutonnyMJ" w:hAnsi="SutonnyMJ" w:cs="SutonnyMJ"/>
          <w:sz w:val="24"/>
        </w:rPr>
        <w:tab/>
        <w:t>N. fviZxq ivóªcÖavb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11:</w:t>
      </w:r>
      <w:r w:rsidRPr="006408BB">
        <w:rPr>
          <w:rFonts w:ascii="SutonnyMJ" w:eastAsia="SutonnyMJ" w:hAnsi="SutonnyMJ" w:cs="SutonnyMJ"/>
          <w:sz w:val="24"/>
          <w:shd w:val="clear" w:color="auto" w:fill="000000"/>
        </w:rPr>
        <w:t xml:space="preserve"> K</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12.</w:t>
      </w:r>
      <w:r w:rsidRPr="006408BB">
        <w:rPr>
          <w:rFonts w:ascii="SutonnyMJ" w:eastAsia="SutonnyMJ" w:hAnsi="SutonnyMJ" w:cs="SutonnyMJ"/>
          <w:b/>
          <w:sz w:val="24"/>
        </w:rPr>
        <w:tab/>
        <w:t>evsjv‡`k RvZxq msm‡`i cÖ_g Awa‡ekb KZ Zvwi‡L ïiæ nq?</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7 GwcÖj, 1972</w:t>
      </w:r>
      <w:r w:rsidRPr="006408BB">
        <w:rPr>
          <w:rFonts w:ascii="SutonnyMJ" w:eastAsia="SutonnyMJ" w:hAnsi="SutonnyMJ" w:cs="SutonnyMJ"/>
          <w:sz w:val="24"/>
        </w:rPr>
        <w:tab/>
        <w:t>L. 10 GwcÖj, 1972</w:t>
      </w:r>
      <w:r w:rsidRPr="006408BB">
        <w:rPr>
          <w:rFonts w:ascii="SutonnyMJ" w:eastAsia="SutonnyMJ" w:hAnsi="SutonnyMJ" w:cs="SutonnyMJ"/>
          <w:sz w:val="24"/>
        </w:rPr>
        <w:tab/>
        <w:t>M. 7 GwcÖj, 1973</w:t>
      </w:r>
      <w:r w:rsidRPr="006408BB">
        <w:rPr>
          <w:rFonts w:ascii="SutonnyMJ" w:eastAsia="SutonnyMJ" w:hAnsi="SutonnyMJ" w:cs="SutonnyMJ"/>
          <w:sz w:val="24"/>
        </w:rPr>
        <w:tab/>
        <w:t xml:space="preserve">N. 10 GwcÖj, 1973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12:</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13.</w:t>
      </w:r>
      <w:r w:rsidRPr="006408BB">
        <w:rPr>
          <w:rFonts w:ascii="SutonnyMJ" w:eastAsia="SutonnyMJ" w:hAnsi="SutonnyMJ" w:cs="SutonnyMJ"/>
          <w:b/>
          <w:sz w:val="24"/>
        </w:rPr>
        <w:tab/>
        <w:t>eû`‡ji AskMÖn‡Yi wfwË‡Z KLb evsjv‡`‡ki wØZxq msm` wbe©vPb AbywôZ nq?</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1973</w:t>
      </w:r>
      <w:r w:rsidRPr="006408BB">
        <w:rPr>
          <w:rFonts w:ascii="SutonnyMJ" w:eastAsia="SutonnyMJ" w:hAnsi="SutonnyMJ" w:cs="SutonnyMJ"/>
          <w:sz w:val="24"/>
        </w:rPr>
        <w:tab/>
        <w:t>L. 1976</w:t>
      </w:r>
      <w:r w:rsidRPr="006408BB">
        <w:rPr>
          <w:rFonts w:ascii="SutonnyMJ" w:eastAsia="SutonnyMJ" w:hAnsi="SutonnyMJ" w:cs="SutonnyMJ"/>
          <w:sz w:val="24"/>
        </w:rPr>
        <w:tab/>
        <w:t>M. 1979</w:t>
      </w:r>
      <w:r w:rsidRPr="006408BB">
        <w:rPr>
          <w:rFonts w:ascii="SutonnyMJ" w:eastAsia="SutonnyMJ" w:hAnsi="SutonnyMJ" w:cs="SutonnyMJ"/>
          <w:sz w:val="24"/>
        </w:rPr>
        <w:tab/>
        <w:t>N. 1991</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13:</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14.</w:t>
      </w:r>
      <w:r w:rsidRPr="006408BB">
        <w:rPr>
          <w:rFonts w:ascii="SutonnyMJ" w:eastAsia="SutonnyMJ" w:hAnsi="SutonnyMJ" w:cs="SutonnyMJ"/>
          <w:b/>
          <w:sz w:val="24"/>
        </w:rPr>
        <w:tab/>
        <w:t>†Kvb msm‡` gwnjv‡`i Rb¨ †Kvb msiwÿZ Avmb wQj bv?</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K. wØZxq</w:t>
      </w:r>
      <w:r w:rsidRPr="006408BB">
        <w:rPr>
          <w:rFonts w:ascii="SutonnyMJ" w:eastAsia="SutonnyMJ" w:hAnsi="SutonnyMJ" w:cs="SutonnyMJ"/>
          <w:sz w:val="24"/>
        </w:rPr>
        <w:tab/>
        <w:t>L. Z…Zxq</w:t>
      </w:r>
      <w:r w:rsidRPr="006408BB">
        <w:rPr>
          <w:rFonts w:ascii="SutonnyMJ" w:eastAsia="SutonnyMJ" w:hAnsi="SutonnyMJ" w:cs="SutonnyMJ"/>
          <w:sz w:val="24"/>
        </w:rPr>
        <w:tab/>
        <w:t>M. PZz_©</w:t>
      </w:r>
      <w:r w:rsidRPr="006408BB">
        <w:rPr>
          <w:rFonts w:ascii="SutonnyMJ" w:eastAsia="SutonnyMJ" w:hAnsi="SutonnyMJ" w:cs="SutonnyMJ"/>
          <w:sz w:val="24"/>
        </w:rPr>
        <w:tab/>
        <w:t>N. cÂg</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14:</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15.</w:t>
      </w:r>
      <w:r w:rsidRPr="006408BB">
        <w:rPr>
          <w:rFonts w:ascii="SutonnyMJ" w:eastAsia="SutonnyMJ" w:hAnsi="SutonnyMJ" w:cs="SutonnyMJ"/>
          <w:b/>
          <w:sz w:val="24"/>
        </w:rPr>
        <w:tab/>
        <w:t>†Kvb RvZxq msm‡`i †gqv`Kvj me‡P‡q Kg?</w:t>
      </w:r>
    </w:p>
    <w:p w:rsidR="00C67699" w:rsidRPr="006408BB" w:rsidRDefault="00BE67AA"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Pr>
          <w:rFonts w:ascii="SutonnyMJ" w:eastAsia="SutonnyMJ" w:hAnsi="SutonnyMJ" w:cs="SutonnyMJ"/>
          <w:sz w:val="24"/>
        </w:rPr>
        <w:tab/>
        <w:t>K. PZz_©</w:t>
      </w:r>
      <w:r>
        <w:rPr>
          <w:rFonts w:ascii="SutonnyMJ" w:eastAsia="SutonnyMJ" w:hAnsi="SutonnyMJ" w:cs="SutonnyMJ"/>
          <w:sz w:val="24"/>
        </w:rPr>
        <w:tab/>
        <w:t>L. c</w:t>
      </w:r>
      <w:r w:rsidR="00C67699" w:rsidRPr="006408BB">
        <w:rPr>
          <w:rFonts w:ascii="SutonnyMJ" w:eastAsia="SutonnyMJ" w:hAnsi="SutonnyMJ" w:cs="SutonnyMJ"/>
          <w:sz w:val="24"/>
        </w:rPr>
        <w:t>Âg</w:t>
      </w:r>
      <w:r w:rsidR="00C67699" w:rsidRPr="006408BB">
        <w:rPr>
          <w:rFonts w:ascii="SutonnyMJ" w:eastAsia="SutonnyMJ" w:hAnsi="SutonnyMJ" w:cs="SutonnyMJ"/>
          <w:sz w:val="24"/>
        </w:rPr>
        <w:tab/>
        <w:t>M. lô</w:t>
      </w:r>
      <w:r w:rsidR="00C67699" w:rsidRPr="006408BB">
        <w:rPr>
          <w:rFonts w:ascii="SutonnyMJ" w:eastAsia="SutonnyMJ" w:hAnsi="SutonnyMJ" w:cs="SutonnyMJ"/>
          <w:sz w:val="24"/>
        </w:rPr>
        <w:tab/>
        <w:t>N. Z…Zxq</w:t>
      </w:r>
      <w:r w:rsidR="00C67699" w:rsidRPr="006408BB">
        <w:rPr>
          <w:rFonts w:ascii="SutonnyMJ" w:eastAsia="SutonnyMJ" w:hAnsi="SutonnyMJ" w:cs="SutonnyMJ"/>
          <w:sz w:val="24"/>
        </w:rPr>
        <w:tab/>
      </w:r>
      <w:r w:rsidR="00C67699" w:rsidRPr="006408BB">
        <w:rPr>
          <w:rFonts w:ascii="SutonnyMJ" w:eastAsia="SutonnyMJ" w:hAnsi="SutonnyMJ" w:cs="SutonnyMJ"/>
          <w:b/>
          <w:sz w:val="24"/>
          <w:shd w:val="clear" w:color="auto" w:fill="000000"/>
        </w:rPr>
        <w:t>15:</w:t>
      </w:r>
      <w:r w:rsidR="00C67699"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16.</w:t>
      </w:r>
      <w:r w:rsidRPr="006408BB">
        <w:rPr>
          <w:rFonts w:ascii="SutonnyMJ" w:eastAsia="SutonnyMJ" w:hAnsi="SutonnyMJ" w:cs="SutonnyMJ"/>
          <w:b/>
          <w:sz w:val="24"/>
        </w:rPr>
        <w:tab/>
        <w:t>w¯úKvi I †WcywU w¯úKvi Kvi gva¨‡g wbe©vwPZ nb?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msm` m`‡m¨i</w:t>
      </w:r>
      <w:r w:rsidRPr="006408BB">
        <w:rPr>
          <w:rFonts w:ascii="SutonnyMJ" w:eastAsia="SutonnyMJ" w:hAnsi="SutonnyMJ" w:cs="SutonnyMJ"/>
          <w:sz w:val="24"/>
        </w:rPr>
        <w:tab/>
        <w:t>L. ivóªcwZi</w:t>
      </w:r>
      <w:r w:rsidRPr="006408BB">
        <w:rPr>
          <w:rFonts w:ascii="SutonnyMJ" w:eastAsia="SutonnyMJ" w:hAnsi="SutonnyMJ" w:cs="SutonnyMJ"/>
          <w:sz w:val="24"/>
        </w:rPr>
        <w:tab/>
        <w:t>M. cÖavb wePvicwZi</w:t>
      </w:r>
      <w:r w:rsidRPr="006408BB">
        <w:rPr>
          <w:rFonts w:ascii="SutonnyMJ" w:eastAsia="SutonnyMJ" w:hAnsi="SutonnyMJ" w:cs="SutonnyMJ"/>
          <w:sz w:val="24"/>
        </w:rPr>
        <w:tab/>
        <w:t>N. cÖavbgš¿xi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16:</w:t>
      </w:r>
      <w:r w:rsidRPr="006408BB">
        <w:rPr>
          <w:rFonts w:ascii="SutonnyMJ" w:eastAsia="SutonnyMJ" w:hAnsi="SutonnyMJ" w:cs="SutonnyMJ"/>
          <w:sz w:val="24"/>
          <w:shd w:val="clear" w:color="auto" w:fill="000000"/>
        </w:rPr>
        <w:t xml:space="preserve"> K</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17.</w:t>
      </w:r>
      <w:r w:rsidRPr="006408BB">
        <w:rPr>
          <w:rFonts w:ascii="SutonnyMJ" w:eastAsia="SutonnyMJ" w:hAnsi="SutonnyMJ" w:cs="SutonnyMJ"/>
          <w:b/>
          <w:sz w:val="24"/>
        </w:rPr>
        <w:tab/>
        <w:t>evsjv‡`‡ki msm`</w:t>
      </w:r>
      <w:r w:rsidR="00BE67AA">
        <w:rPr>
          <w:rFonts w:ascii="SutonnyMJ" w:eastAsia="SutonnyMJ" w:hAnsi="SutonnyMJ" w:cs="SutonnyMJ"/>
          <w:b/>
          <w:sz w:val="24"/>
        </w:rPr>
        <w:t>xq BwZnv‡m †emiKvwi m`m¨‡`i Avwb</w:t>
      </w:r>
      <w:r w:rsidRPr="006408BB">
        <w:rPr>
          <w:rFonts w:ascii="SutonnyMJ" w:eastAsia="SutonnyMJ" w:hAnsi="SutonnyMJ" w:cs="SutonnyMJ"/>
          <w:b/>
          <w:sz w:val="24"/>
        </w:rPr>
        <w:t>Z cÖ_g wej †KvbwU?</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RvwZi wcZvi cÖwZK…wZ msiÿY I cÖ`k©b</w:t>
      </w:r>
      <w:r w:rsidRPr="006408BB">
        <w:rPr>
          <w:rFonts w:ascii="SutonnyMJ" w:eastAsia="SutonnyMJ" w:hAnsi="SutonnyMJ" w:cs="SutonnyMJ"/>
          <w:sz w:val="24"/>
        </w:rPr>
        <w:tab/>
        <w:t>L. me©¯Í‡i evsjv fvlvi cÖPjb</w:t>
      </w:r>
      <w:r w:rsidRPr="006408BB">
        <w:rPr>
          <w:rFonts w:ascii="SutonnyMJ" w:eastAsia="SutonnyMJ" w:hAnsi="SutonnyMJ" w:cs="SutonnyMJ"/>
          <w:sz w:val="24"/>
        </w:rPr>
        <w:tab/>
      </w:r>
      <w:r w:rsidRPr="006408BB">
        <w:rPr>
          <w:rFonts w:ascii="SutonnyMJ" w:eastAsia="SutonnyMJ" w:hAnsi="SutonnyMJ" w:cs="SutonnyMJ"/>
          <w:sz w:val="24"/>
        </w:rPr>
        <w:tab/>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M. †hŠZzK we‡iv</w:t>
      </w:r>
      <w:r w:rsidR="00BE67AA">
        <w:rPr>
          <w:rFonts w:ascii="SutonnyMJ" w:eastAsia="SutonnyMJ" w:hAnsi="SutonnyMJ" w:cs="SutonnyMJ"/>
          <w:sz w:val="24"/>
        </w:rPr>
        <w:t>ax AvBb</w:t>
      </w:r>
      <w:r w:rsidR="00BE67AA">
        <w:rPr>
          <w:rFonts w:ascii="SutonnyMJ" w:eastAsia="SutonnyMJ" w:hAnsi="SutonnyMJ" w:cs="SutonnyMJ"/>
          <w:sz w:val="24"/>
        </w:rPr>
        <w:tab/>
      </w:r>
      <w:r w:rsidR="00BE67AA">
        <w:rPr>
          <w:rFonts w:ascii="SutonnyMJ" w:eastAsia="SutonnyMJ" w:hAnsi="SutonnyMJ" w:cs="SutonnyMJ"/>
          <w:sz w:val="24"/>
        </w:rPr>
        <w:tab/>
        <w:t>N. gyw³‡hv×v Kj¨vY gš¿Y</w:t>
      </w:r>
      <w:r w:rsidRPr="006408BB">
        <w:rPr>
          <w:rFonts w:ascii="SutonnyMJ" w:eastAsia="SutonnyMJ" w:hAnsi="SutonnyMJ" w:cs="SutonnyMJ"/>
          <w:sz w:val="24"/>
        </w:rPr>
        <w:t>vjq MVb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17:</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18.</w:t>
      </w:r>
      <w:r w:rsidRPr="006408BB">
        <w:rPr>
          <w:rFonts w:ascii="SutonnyMJ" w:eastAsia="SutonnyMJ" w:hAnsi="SutonnyMJ" w:cs="SutonnyMJ"/>
          <w:b/>
          <w:sz w:val="24"/>
        </w:rPr>
        <w:tab/>
        <w:t>†Kvb RvZxq msm‡`i †gqv`Kvj 11 w`b wQj?</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5g</w:t>
      </w:r>
      <w:r w:rsidRPr="006408BB">
        <w:rPr>
          <w:rFonts w:ascii="SutonnyMJ" w:eastAsia="SutonnyMJ" w:hAnsi="SutonnyMJ" w:cs="SutonnyMJ"/>
          <w:sz w:val="24"/>
        </w:rPr>
        <w:tab/>
        <w:t>L. 6ô</w:t>
      </w:r>
      <w:r w:rsidRPr="006408BB">
        <w:rPr>
          <w:rFonts w:ascii="SutonnyMJ" w:eastAsia="SutonnyMJ" w:hAnsi="SutonnyMJ" w:cs="SutonnyMJ"/>
          <w:sz w:val="24"/>
        </w:rPr>
        <w:tab/>
        <w:t>M. 2q</w:t>
      </w:r>
      <w:r w:rsidRPr="006408BB">
        <w:rPr>
          <w:rFonts w:ascii="SutonnyMJ" w:eastAsia="SutonnyMJ" w:hAnsi="SutonnyMJ" w:cs="SutonnyMJ"/>
          <w:sz w:val="24"/>
        </w:rPr>
        <w:tab/>
        <w:t>N. 4_©</w:t>
      </w:r>
      <w:r w:rsidRPr="006408BB">
        <w:rPr>
          <w:rFonts w:ascii="SutonnyMJ" w:eastAsia="SutonnyMJ" w:hAnsi="SutonnyMJ" w:cs="SutonnyMJ"/>
          <w:sz w:val="24"/>
        </w:rPr>
        <w:tab/>
        <w:t>©</w:t>
      </w:r>
      <w:r w:rsidRPr="006408BB">
        <w:rPr>
          <w:rFonts w:ascii="SutonnyMJ" w:eastAsia="SutonnyMJ" w:hAnsi="SutonnyMJ" w:cs="SutonnyMJ"/>
          <w:b/>
          <w:sz w:val="24"/>
          <w:shd w:val="clear" w:color="auto" w:fill="000000"/>
        </w:rPr>
        <w:t>18:</w:t>
      </w:r>
      <w:r w:rsidRPr="006408BB">
        <w:rPr>
          <w:rFonts w:ascii="SutonnyMJ" w:eastAsia="SutonnyMJ" w:hAnsi="SutonnyMJ" w:cs="SutonnyMJ"/>
          <w:sz w:val="24"/>
          <w:shd w:val="clear" w:color="auto" w:fill="000000"/>
        </w:rPr>
        <w:t xml:space="preserve"> L</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19.</w:t>
      </w:r>
      <w:r w:rsidRPr="006408BB">
        <w:rPr>
          <w:rFonts w:ascii="SutonnyMJ" w:eastAsia="SutonnyMJ" w:hAnsi="SutonnyMJ" w:cs="SutonnyMJ"/>
          <w:b/>
          <w:sz w:val="24"/>
        </w:rPr>
        <w:tab/>
        <w:t>evsjv‡`‡ki Aóg RvZxq msm‡` †Kvb m`m¨ wb‡RB wb‡Ri Kv‡Q msm` m`m¨ wn‡m‡e kc_ †bb?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†eMg Lv‡j`v wRqv</w:t>
      </w:r>
      <w:r w:rsidRPr="006408BB">
        <w:rPr>
          <w:rFonts w:ascii="SutonnyMJ" w:eastAsia="SutonnyMJ" w:hAnsi="SutonnyMJ" w:cs="SutonnyMJ"/>
          <w:sz w:val="24"/>
        </w:rPr>
        <w:tab/>
        <w:t>L. †kL nvwmbv</w:t>
      </w:r>
      <w:r w:rsidRPr="006408BB">
        <w:rPr>
          <w:rFonts w:ascii="SutonnyMJ" w:eastAsia="SutonnyMJ" w:hAnsi="SutonnyMJ" w:cs="SutonnyMJ"/>
          <w:sz w:val="24"/>
        </w:rPr>
        <w:tab/>
        <w:t>M. Rwgi DwÏb miKvi</w:t>
      </w:r>
      <w:r w:rsidRPr="006408BB">
        <w:rPr>
          <w:rFonts w:ascii="SutonnyMJ" w:eastAsia="SutonnyMJ" w:hAnsi="SutonnyMJ" w:cs="SutonnyMJ"/>
          <w:sz w:val="24"/>
        </w:rPr>
        <w:tab/>
        <w:t>N. Avãyj nvwg`</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19:</w:t>
      </w:r>
      <w:r w:rsidRPr="006408BB">
        <w:rPr>
          <w:rFonts w:ascii="SutonnyMJ" w:eastAsia="SutonnyMJ" w:hAnsi="SutonnyMJ" w:cs="SutonnyMJ"/>
          <w:sz w:val="24"/>
          <w:shd w:val="clear" w:color="auto" w:fill="000000"/>
        </w:rPr>
        <w:t xml:space="preserve"> N</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20.</w:t>
      </w:r>
      <w:r w:rsidRPr="006408BB">
        <w:rPr>
          <w:rFonts w:ascii="SutonnyMJ" w:eastAsia="SutonnyMJ" w:hAnsi="SutonnyMJ" w:cs="SutonnyMJ"/>
          <w:b/>
          <w:sz w:val="24"/>
        </w:rPr>
        <w:tab/>
        <w:t>RvZxq msm‡`i 1bs AvmbwU evsjv‡`‡ki †Kvb †Rjvq?</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sz w:val="24"/>
        </w:rPr>
        <w:tab/>
        <w:t>K. K·evRvi</w:t>
      </w:r>
      <w:r w:rsidRPr="006408BB">
        <w:rPr>
          <w:rFonts w:ascii="SutonnyMJ" w:eastAsia="SutonnyMJ" w:hAnsi="SutonnyMJ" w:cs="SutonnyMJ"/>
          <w:sz w:val="24"/>
        </w:rPr>
        <w:tab/>
        <w:t>L. cÂMo m`i</w:t>
      </w:r>
      <w:r w:rsidRPr="006408BB">
        <w:rPr>
          <w:rFonts w:ascii="SutonnyMJ" w:eastAsia="SutonnyMJ" w:hAnsi="SutonnyMJ" w:cs="SutonnyMJ"/>
          <w:sz w:val="24"/>
        </w:rPr>
        <w:tab/>
        <w:t>M. wm‡jU</w:t>
      </w:r>
      <w:r w:rsidRPr="006408BB">
        <w:rPr>
          <w:rFonts w:ascii="SutonnyMJ" w:eastAsia="SutonnyMJ" w:hAnsi="SutonnyMJ" w:cs="SutonnyMJ"/>
          <w:sz w:val="24"/>
        </w:rPr>
        <w:tab/>
        <w:t>N. ei¸bv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20:</w:t>
      </w:r>
      <w:r w:rsidRPr="006408BB">
        <w:rPr>
          <w:rFonts w:ascii="SutonnyMJ" w:eastAsia="SutonnyMJ" w:hAnsi="SutonnyMJ" w:cs="SutonnyMJ"/>
          <w:sz w:val="24"/>
          <w:shd w:val="clear" w:color="auto" w:fill="000000"/>
        </w:rPr>
        <w:t xml:space="preserve"> L</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21.</w:t>
      </w:r>
      <w:r w:rsidRPr="006408BB">
        <w:rPr>
          <w:rFonts w:ascii="SutonnyMJ" w:eastAsia="SutonnyMJ" w:hAnsi="SutonnyMJ" w:cs="SutonnyMJ"/>
          <w:b/>
          <w:sz w:val="24"/>
        </w:rPr>
        <w:tab/>
        <w:t>ZrKvjxb c~e© evsjvi AvBbmfv Aew¯’Z wQj?</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†k‡i evsjv bM‡i</w:t>
      </w:r>
      <w:r w:rsidRPr="006408BB">
        <w:rPr>
          <w:rFonts w:ascii="SutonnyMJ" w:eastAsia="SutonnyMJ" w:hAnsi="SutonnyMJ" w:cs="SutonnyMJ"/>
          <w:sz w:val="24"/>
        </w:rPr>
        <w:tab/>
        <w:t>L. RMbœv_ n‡j</w:t>
      </w:r>
      <w:r w:rsidRPr="006408BB">
        <w:rPr>
          <w:rFonts w:ascii="SutonnyMJ" w:eastAsia="SutonnyMJ" w:hAnsi="SutonnyMJ" w:cs="SutonnyMJ"/>
          <w:sz w:val="24"/>
        </w:rPr>
        <w:tab/>
        <w:t>M. †ZRMuvI</w:t>
      </w:r>
      <w:r w:rsidRPr="006408BB">
        <w:rPr>
          <w:rFonts w:ascii="SutonnyMJ" w:eastAsia="SutonnyMJ" w:hAnsi="SutonnyMJ" w:cs="SutonnyMJ"/>
          <w:sz w:val="24"/>
        </w:rPr>
        <w:tab/>
        <w:t xml:space="preserve">N. RMbœv_ K‡j‡R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21: L</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22.</w:t>
      </w:r>
      <w:r w:rsidRPr="006408BB">
        <w:rPr>
          <w:rFonts w:ascii="SutonnyMJ" w:eastAsia="SutonnyMJ" w:hAnsi="SutonnyMJ" w:cs="SutonnyMJ"/>
          <w:b/>
          <w:sz w:val="24"/>
        </w:rPr>
        <w:tab/>
        <w:t>msm`xq c×wZ‡Z RvZxq msm‡`i Ôw¯úKviÕ c` gh©v`vi avivµg Abyhvqx KZZg?</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wØZxq</w:t>
      </w:r>
      <w:r w:rsidRPr="006408BB">
        <w:rPr>
          <w:rFonts w:ascii="SutonnyMJ" w:eastAsia="SutonnyMJ" w:hAnsi="SutonnyMJ" w:cs="SutonnyMJ"/>
          <w:sz w:val="24"/>
        </w:rPr>
        <w:tab/>
        <w:t>L. Z…Zxq</w:t>
      </w:r>
      <w:r w:rsidRPr="006408BB">
        <w:rPr>
          <w:rFonts w:ascii="SutonnyMJ" w:eastAsia="SutonnyMJ" w:hAnsi="SutonnyMJ" w:cs="SutonnyMJ"/>
          <w:sz w:val="24"/>
        </w:rPr>
        <w:tab/>
        <w:t>M. cÂg</w:t>
      </w:r>
      <w:r w:rsidRPr="006408BB">
        <w:rPr>
          <w:rFonts w:ascii="SutonnyMJ" w:eastAsia="SutonnyMJ" w:hAnsi="SutonnyMJ" w:cs="SutonnyMJ"/>
          <w:sz w:val="24"/>
        </w:rPr>
        <w:tab/>
        <w:t>N. PZz_</w:t>
      </w:r>
      <w:r w:rsidRPr="006408BB">
        <w:rPr>
          <w:rFonts w:ascii="SutonnyMJ" w:eastAsia="SutonnyMJ" w:hAnsi="SutonnyMJ" w:cs="SutonnyMJ"/>
          <w:sz w:val="24"/>
        </w:rPr>
        <w:tab/>
      </w:r>
      <w:r w:rsidRPr="006408BB">
        <w:rPr>
          <w:rFonts w:ascii="SutonnyMJ" w:eastAsia="SutonnyMJ" w:hAnsi="SutonnyMJ" w:cs="SutonnyMJ"/>
          <w:sz w:val="24"/>
          <w:shd w:val="clear" w:color="auto" w:fill="000000"/>
        </w:rPr>
        <w:t>22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C67699" w:rsidRPr="006408BB" w:rsidRDefault="00C67699" w:rsidP="00173D42">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23.</w:t>
      </w:r>
      <w:r w:rsidRPr="006408BB">
        <w:rPr>
          <w:rFonts w:ascii="SutonnyMJ" w:eastAsia="SutonnyMJ" w:hAnsi="SutonnyMJ" w:cs="SutonnyMJ"/>
          <w:b/>
          <w:sz w:val="24"/>
        </w:rPr>
        <w:tab/>
        <w:t>msm`xq c×wZ‡Z m‡e©v”P c`gh©v`vi AwaKvix †K?</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w¯úKvi</w:t>
      </w:r>
      <w:r w:rsidRPr="006408BB">
        <w:rPr>
          <w:rFonts w:ascii="SutonnyMJ" w:eastAsia="SutonnyMJ" w:hAnsi="SutonnyMJ" w:cs="SutonnyMJ"/>
          <w:sz w:val="24"/>
        </w:rPr>
        <w:tab/>
        <w:t>L. cÖavbgš¿x</w:t>
      </w:r>
      <w:r w:rsidRPr="006408BB">
        <w:rPr>
          <w:rFonts w:ascii="SutonnyMJ" w:eastAsia="SutonnyMJ" w:hAnsi="SutonnyMJ" w:cs="SutonnyMJ"/>
          <w:sz w:val="24"/>
        </w:rPr>
        <w:tab/>
        <w:t>M. ivóªcwZ</w:t>
      </w:r>
      <w:r w:rsidRPr="006408BB">
        <w:rPr>
          <w:rFonts w:ascii="SutonnyMJ" w:eastAsia="SutonnyMJ" w:hAnsi="SutonnyMJ" w:cs="SutonnyMJ"/>
          <w:sz w:val="24"/>
        </w:rPr>
        <w:tab/>
        <w:t>N. cÖavb wePvicwZ</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23:</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24. GKv`k RvZxq</w:t>
      </w:r>
      <w:r w:rsidR="00C85DE3">
        <w:rPr>
          <w:rFonts w:ascii="SutonnyMJ" w:eastAsia="SutonnyMJ" w:hAnsi="SutonnyMJ" w:cs="SutonnyMJ"/>
          <w:b/>
          <w:sz w:val="24"/>
        </w:rPr>
        <w:t xml:space="preserve"> msm‡` we‡ivax `‡ji f~wgKv cvjb</w:t>
      </w:r>
      <w:r w:rsidRPr="006408BB">
        <w:rPr>
          <w:rFonts w:ascii="SutonnyMJ" w:eastAsia="SutonnyMJ" w:hAnsi="SutonnyMJ" w:cs="SutonnyMJ"/>
          <w:b/>
          <w:sz w:val="24"/>
        </w:rPr>
        <w:t xml:space="preserve"> Ki‡e wb‡Pi †Kvb `jwU</w:t>
      </w:r>
      <w:r w:rsidR="00BE67AA">
        <w:rPr>
          <w:rFonts w:ascii="SutonnyMJ" w:eastAsia="SutonnyMJ" w:hAnsi="SutonnyMJ" w:cs="SutonnyMJ"/>
          <w:b/>
          <w:sz w:val="24"/>
        </w:rPr>
        <w:t xml:space="preserve"> ?</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sz w:val="24"/>
        </w:rPr>
        <w:tab/>
        <w:t>K. we.Gb.wc</w:t>
      </w:r>
      <w:r w:rsidRPr="006408BB">
        <w:rPr>
          <w:rFonts w:ascii="SutonnyMJ" w:eastAsia="SutonnyMJ" w:hAnsi="SutonnyMJ" w:cs="SutonnyMJ"/>
          <w:sz w:val="24"/>
        </w:rPr>
        <w:tab/>
        <w:t>L. RvZxq cvwU©</w:t>
      </w:r>
      <w:r w:rsidRPr="006408BB">
        <w:rPr>
          <w:rFonts w:ascii="SutonnyMJ" w:eastAsia="SutonnyMJ" w:hAnsi="SutonnyMJ" w:cs="SutonnyMJ"/>
          <w:sz w:val="24"/>
        </w:rPr>
        <w:tab/>
        <w:t>M. MY †dvivg</w:t>
      </w:r>
      <w:r w:rsidRPr="006408BB">
        <w:rPr>
          <w:rFonts w:ascii="SutonnyMJ" w:eastAsia="SutonnyMJ" w:hAnsi="SutonnyMJ" w:cs="SutonnyMJ"/>
          <w:sz w:val="24"/>
        </w:rPr>
        <w:tab/>
        <w:t xml:space="preserve">N. IqvK©vm© cvwU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24:</w:t>
      </w:r>
      <w:r w:rsidRPr="006408BB">
        <w:rPr>
          <w:rFonts w:ascii="SutonnyMJ" w:eastAsia="SutonnyMJ" w:hAnsi="SutonnyMJ" w:cs="SutonnyMJ"/>
          <w:sz w:val="24"/>
          <w:shd w:val="clear" w:color="auto" w:fill="000000"/>
        </w:rPr>
        <w:t xml:space="preserve"> L</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25. gvbbxq cÖavbgš¿x †kL nvwmbv KZ Zg ev‡ii g‡Zv cÖavbgš¿x wbe©vwPZ n‡q †iKW© M‡o‡Qb?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shd w:val="clear" w:color="auto" w:fill="000000"/>
        </w:rPr>
      </w:pPr>
      <w:r w:rsidRPr="006408BB">
        <w:rPr>
          <w:rFonts w:ascii="SutonnyMJ" w:eastAsia="SutonnyMJ" w:hAnsi="SutonnyMJ" w:cs="SutonnyMJ"/>
          <w:b/>
          <w:sz w:val="24"/>
        </w:rPr>
        <w:tab/>
      </w:r>
      <w:r w:rsidRPr="006408BB">
        <w:rPr>
          <w:rFonts w:ascii="SutonnyMJ" w:eastAsia="SutonnyMJ" w:hAnsi="SutonnyMJ" w:cs="SutonnyMJ"/>
          <w:sz w:val="24"/>
        </w:rPr>
        <w:t>K. 2q</w:t>
      </w:r>
      <w:r w:rsidRPr="006408BB">
        <w:rPr>
          <w:rFonts w:ascii="SutonnyMJ" w:eastAsia="SutonnyMJ" w:hAnsi="SutonnyMJ" w:cs="SutonnyMJ"/>
          <w:sz w:val="24"/>
        </w:rPr>
        <w:tab/>
        <w:t>L. 3q</w:t>
      </w:r>
      <w:r w:rsidRPr="006408BB">
        <w:rPr>
          <w:rFonts w:ascii="SutonnyMJ" w:eastAsia="SutonnyMJ" w:hAnsi="SutonnyMJ" w:cs="SutonnyMJ"/>
          <w:sz w:val="24"/>
        </w:rPr>
        <w:tab/>
        <w:t>M. 4_©</w:t>
      </w:r>
      <w:r w:rsidRPr="006408BB">
        <w:rPr>
          <w:rFonts w:ascii="SutonnyMJ" w:eastAsia="SutonnyMJ" w:hAnsi="SutonnyMJ" w:cs="SutonnyMJ"/>
          <w:sz w:val="24"/>
        </w:rPr>
        <w:tab/>
        <w:t>N. 5g</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25:</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26. GKv`k RvZxq msm` wbe©vP‡b †gvU KZwU wbewÜZ `j AskMÖnY K‡i?</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29wU</w:t>
      </w:r>
      <w:r w:rsidRPr="006408BB">
        <w:rPr>
          <w:rFonts w:ascii="SutonnyMJ" w:eastAsia="SutonnyMJ" w:hAnsi="SutonnyMJ" w:cs="SutonnyMJ"/>
          <w:sz w:val="24"/>
        </w:rPr>
        <w:tab/>
        <w:t>L. 35wU</w:t>
      </w:r>
      <w:r w:rsidRPr="006408BB">
        <w:rPr>
          <w:rFonts w:ascii="SutonnyMJ" w:eastAsia="SutonnyMJ" w:hAnsi="SutonnyMJ" w:cs="SutonnyMJ"/>
          <w:sz w:val="24"/>
        </w:rPr>
        <w:tab/>
        <w:t>M. 39wU</w:t>
      </w:r>
      <w:r w:rsidRPr="006408BB">
        <w:rPr>
          <w:rFonts w:ascii="SutonnyMJ" w:eastAsia="SutonnyMJ" w:hAnsi="SutonnyMJ" w:cs="SutonnyMJ"/>
          <w:sz w:val="24"/>
        </w:rPr>
        <w:tab/>
        <w:t>N. 41wU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26:</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27. GKv`k RvZxq msm` wbe©vP‡b gnv‡RvU KZwU Avm‡b Rq jvf K‡i?</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sz w:val="24"/>
          <w:shd w:val="clear" w:color="auto" w:fill="000000"/>
        </w:rPr>
      </w:pPr>
      <w:r w:rsidRPr="006408BB">
        <w:rPr>
          <w:rFonts w:ascii="SutonnyMJ" w:eastAsia="SutonnyMJ" w:hAnsi="SutonnyMJ" w:cs="SutonnyMJ"/>
          <w:sz w:val="24"/>
        </w:rPr>
        <w:tab/>
        <w:t>K. 251wU</w:t>
      </w:r>
      <w:r w:rsidRPr="006408BB">
        <w:rPr>
          <w:rFonts w:ascii="SutonnyMJ" w:eastAsia="SutonnyMJ" w:hAnsi="SutonnyMJ" w:cs="SutonnyMJ"/>
          <w:sz w:val="24"/>
        </w:rPr>
        <w:tab/>
        <w:t>L. 257wU</w:t>
      </w:r>
      <w:r w:rsidRPr="006408BB">
        <w:rPr>
          <w:rFonts w:ascii="SutonnyMJ" w:eastAsia="SutonnyMJ" w:hAnsi="SutonnyMJ" w:cs="SutonnyMJ"/>
          <w:sz w:val="24"/>
        </w:rPr>
        <w:tab/>
        <w:t>M. 289wU</w:t>
      </w:r>
      <w:r w:rsidRPr="006408BB">
        <w:rPr>
          <w:rFonts w:ascii="SutonnyMJ" w:eastAsia="SutonnyMJ" w:hAnsi="SutonnyMJ" w:cs="SutonnyMJ"/>
          <w:sz w:val="24"/>
        </w:rPr>
        <w:tab/>
        <w:t xml:space="preserve">N. 289wU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27:</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28. cÖavbgš¿x †kL nvwmbv 2018 mv‡ji RvZxq msm` wbe©vP‡bi Av‡M †gvU KZwU `‡ji mv‡_ msjvc K‡i‡Qb?</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sz w:val="24"/>
        </w:rPr>
        <w:tab/>
        <w:t>K. 39wU</w:t>
      </w:r>
      <w:r w:rsidRPr="006408BB">
        <w:rPr>
          <w:rFonts w:ascii="SutonnyMJ" w:eastAsia="SutonnyMJ" w:hAnsi="SutonnyMJ" w:cs="SutonnyMJ"/>
          <w:sz w:val="24"/>
        </w:rPr>
        <w:tab/>
        <w:t>L. 50wU</w:t>
      </w:r>
      <w:r w:rsidRPr="006408BB">
        <w:rPr>
          <w:rFonts w:ascii="SutonnyMJ" w:eastAsia="SutonnyMJ" w:hAnsi="SutonnyMJ" w:cs="SutonnyMJ"/>
          <w:sz w:val="24"/>
        </w:rPr>
        <w:tab/>
        <w:t>M. 65wU</w:t>
      </w:r>
      <w:r w:rsidRPr="006408BB">
        <w:rPr>
          <w:rFonts w:ascii="SutonnyMJ" w:eastAsia="SutonnyMJ" w:hAnsi="SutonnyMJ" w:cs="SutonnyMJ"/>
          <w:sz w:val="24"/>
        </w:rPr>
        <w:tab/>
        <w:t>N. 75wU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28:</w:t>
      </w:r>
      <w:r w:rsidRPr="006408BB">
        <w:rPr>
          <w:rFonts w:ascii="SutonnyMJ" w:eastAsia="SutonnyMJ" w:hAnsi="SutonnyMJ" w:cs="SutonnyMJ"/>
          <w:sz w:val="24"/>
          <w:shd w:val="clear" w:color="auto" w:fill="000000"/>
        </w:rPr>
        <w:t xml:space="preserve"> N</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29. cÖwZwbwaZ¡ g~jK MYZ‡š¿ ÒweKí miKviÓ ejv nq Kv‡K?</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sz w:val="24"/>
        </w:rPr>
        <w:tab/>
        <w:t>K. mykxj mgvR‡K</w:t>
      </w:r>
      <w:r w:rsidRPr="006408BB">
        <w:rPr>
          <w:rFonts w:ascii="SutonnyMJ" w:eastAsia="SutonnyMJ" w:hAnsi="SutonnyMJ" w:cs="SutonnyMJ"/>
          <w:sz w:val="24"/>
        </w:rPr>
        <w:tab/>
        <w:t>L. miKvwi `j‡K</w:t>
      </w:r>
      <w:r w:rsidRPr="006408BB">
        <w:rPr>
          <w:rFonts w:ascii="SutonnyMJ" w:eastAsia="SutonnyMJ" w:hAnsi="SutonnyMJ" w:cs="SutonnyMJ"/>
          <w:sz w:val="24"/>
        </w:rPr>
        <w:tab/>
        <w:t>M. we‡ivax `j‡K</w:t>
      </w:r>
      <w:r w:rsidRPr="006408BB">
        <w:rPr>
          <w:rFonts w:ascii="SutonnyMJ" w:eastAsia="SutonnyMJ" w:hAnsi="SutonnyMJ" w:cs="SutonnyMJ"/>
          <w:sz w:val="24"/>
        </w:rPr>
        <w:tab/>
        <w:t>N. msm`‡K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29:</w:t>
      </w:r>
      <w:r w:rsidRPr="006408BB">
        <w:rPr>
          <w:rFonts w:ascii="SutonnyMJ" w:eastAsia="SutonnyMJ" w:hAnsi="SutonnyMJ" w:cs="SutonnyMJ"/>
          <w:sz w:val="24"/>
          <w:shd w:val="clear" w:color="auto" w:fill="000000"/>
        </w:rPr>
        <w:t xml:space="preserve"> M</w:t>
      </w:r>
    </w:p>
    <w:p w:rsidR="00C67699" w:rsidRPr="006408BB" w:rsidRDefault="00C67699" w:rsidP="00173D42">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30. GKv`k RvZxh msm` wbe©vP‡b †gvU KZwU Avm‡b B‡jKUªwbK †fvwUs †gwk‡b †fvU MÖnY Kiv nq?</w:t>
      </w:r>
    </w:p>
    <w:p w:rsidR="00DC7304" w:rsidRPr="002B7EFE" w:rsidRDefault="00C67699" w:rsidP="00E578B8">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ab/>
      </w:r>
      <w:r w:rsidRPr="006408BB">
        <w:rPr>
          <w:rFonts w:ascii="SutonnyMJ" w:eastAsia="SutonnyMJ" w:hAnsi="SutonnyMJ" w:cs="SutonnyMJ"/>
          <w:sz w:val="24"/>
        </w:rPr>
        <w:t>K. 06wU</w:t>
      </w:r>
      <w:r w:rsidRPr="006408BB">
        <w:rPr>
          <w:rFonts w:ascii="SutonnyMJ" w:eastAsia="SutonnyMJ" w:hAnsi="SutonnyMJ" w:cs="SutonnyMJ"/>
          <w:sz w:val="24"/>
        </w:rPr>
        <w:tab/>
        <w:t>L. 08wU</w:t>
      </w:r>
      <w:r w:rsidRPr="006408BB">
        <w:rPr>
          <w:rFonts w:ascii="SutonnyMJ" w:eastAsia="SutonnyMJ" w:hAnsi="SutonnyMJ" w:cs="SutonnyMJ"/>
          <w:sz w:val="24"/>
        </w:rPr>
        <w:tab/>
        <w:t>M. 09wU</w:t>
      </w:r>
      <w:r w:rsidRPr="006408BB">
        <w:rPr>
          <w:rFonts w:ascii="SutonnyMJ" w:eastAsia="SutonnyMJ" w:hAnsi="SutonnyMJ" w:cs="SutonnyMJ"/>
          <w:sz w:val="24"/>
        </w:rPr>
        <w:tab/>
        <w:t>N. 10wU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30:</w:t>
      </w:r>
      <w:r w:rsidRPr="006408BB">
        <w:rPr>
          <w:rFonts w:ascii="SutonnyMJ" w:eastAsia="SutonnyMJ" w:hAnsi="SutonnyMJ" w:cs="SutonnyMJ"/>
          <w:sz w:val="24"/>
          <w:shd w:val="clear" w:color="auto" w:fill="000000"/>
        </w:rPr>
        <w:t xml:space="preserve"> K</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31. evsjv‡`‡ki RbM‡Y</w:t>
      </w:r>
      <w:r w:rsidR="00DC7304" w:rsidRPr="00E578B8">
        <w:rPr>
          <w:rFonts w:ascii="SutonnyMJ" w:hAnsi="SutonnyMJ"/>
          <w:b/>
          <w:sz w:val="24"/>
        </w:rPr>
        <w:t>i gyLcvÎ wn‡m‡e KvR K‡ib †K?</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ivóªcwZ</w:t>
      </w:r>
      <w:r w:rsidRPr="006408BB">
        <w:rPr>
          <w:rFonts w:ascii="SutonnyMJ" w:hAnsi="SutonnyMJ"/>
          <w:sz w:val="24"/>
        </w:rPr>
        <w:tab/>
        <w:t>L. w¯úKvi</w:t>
      </w:r>
      <w:r w:rsidRPr="006408BB">
        <w:rPr>
          <w:rFonts w:ascii="SutonnyMJ" w:hAnsi="SutonnyMJ"/>
          <w:sz w:val="24"/>
        </w:rPr>
        <w:tab/>
        <w:t xml:space="preserve">M. </w:t>
      </w:r>
      <w:r w:rsidRPr="006408BB">
        <w:rPr>
          <w:rFonts w:ascii="SutonnyMJ" w:hAnsi="SutonnyMJ"/>
          <w:sz w:val="24"/>
          <w:u w:val="single"/>
        </w:rPr>
        <w:t xml:space="preserve">cÖavbgš¿x </w:t>
      </w:r>
      <w:r w:rsidRPr="006408BB">
        <w:rPr>
          <w:rFonts w:ascii="SutonnyMJ" w:hAnsi="SutonnyMJ"/>
          <w:sz w:val="24"/>
        </w:rPr>
        <w:tab/>
        <w:t>N. msm` m`m¨</w:t>
      </w:r>
      <w:r w:rsidRPr="006408BB">
        <w:rPr>
          <w:rFonts w:ascii="SutonnyMJ" w:hAnsi="SutonnyMJ"/>
          <w:sz w:val="24"/>
        </w:rPr>
        <w:tab/>
      </w:r>
      <w:r w:rsidRPr="006408BB">
        <w:rPr>
          <w:rFonts w:ascii="SutonnyMJ" w:hAnsi="SutonnyMJ"/>
          <w:b/>
          <w:sz w:val="24"/>
          <w:shd w:val="clear" w:color="auto" w:fill="000000"/>
        </w:rPr>
        <w:t>31: M</w:t>
      </w:r>
    </w:p>
    <w:p w:rsidR="00DC7304" w:rsidRPr="00E578B8" w:rsidRDefault="00DC7304"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32. msm` cÖYxZ AvB‡b ivóªcwZ KZ w`‡bi g‡a¨ m¤§wZ cÖ`vb Ki‡eb?</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10 w`b</w:t>
      </w:r>
      <w:r w:rsidRPr="006408BB">
        <w:rPr>
          <w:rFonts w:ascii="SutonnyMJ" w:hAnsi="SutonnyMJ"/>
          <w:sz w:val="24"/>
        </w:rPr>
        <w:tab/>
        <w:t xml:space="preserve">L. </w:t>
      </w:r>
      <w:r w:rsidRPr="006408BB">
        <w:rPr>
          <w:rFonts w:ascii="SutonnyMJ" w:hAnsi="SutonnyMJ"/>
          <w:sz w:val="24"/>
          <w:u w:val="single"/>
        </w:rPr>
        <w:t>15 w`b</w:t>
      </w:r>
      <w:r w:rsidRPr="006408BB">
        <w:rPr>
          <w:rFonts w:ascii="SutonnyMJ" w:hAnsi="SutonnyMJ"/>
          <w:sz w:val="24"/>
          <w:u w:val="single"/>
        </w:rPr>
        <w:tab/>
      </w:r>
      <w:r w:rsidRPr="006408BB">
        <w:rPr>
          <w:rFonts w:ascii="SutonnyMJ" w:hAnsi="SutonnyMJ"/>
          <w:sz w:val="24"/>
        </w:rPr>
        <w:t>M. 7 w`b</w:t>
      </w:r>
      <w:r w:rsidRPr="006408BB">
        <w:rPr>
          <w:rFonts w:ascii="SutonnyMJ" w:hAnsi="SutonnyMJ"/>
          <w:sz w:val="24"/>
        </w:rPr>
        <w:tab/>
        <w:t>N. 30 w`b</w:t>
      </w:r>
      <w:r w:rsidRPr="006408BB">
        <w:rPr>
          <w:rFonts w:ascii="SutonnyMJ" w:hAnsi="SutonnyMJ"/>
          <w:sz w:val="24"/>
        </w:rPr>
        <w:tab/>
      </w:r>
      <w:r w:rsidRPr="006408BB">
        <w:rPr>
          <w:rFonts w:ascii="SutonnyMJ" w:hAnsi="SutonnyMJ"/>
          <w:b/>
          <w:sz w:val="24"/>
          <w:shd w:val="clear" w:color="auto" w:fill="000000"/>
        </w:rPr>
        <w:t>32: L</w:t>
      </w:r>
    </w:p>
    <w:p w:rsidR="00DC7304" w:rsidRPr="00E578B8" w:rsidRDefault="00DC7304" w:rsidP="00DC7304">
      <w:pPr>
        <w:tabs>
          <w:tab w:val="left" w:pos="360"/>
          <w:tab w:val="left" w:pos="2520"/>
          <w:tab w:val="left" w:pos="4320"/>
          <w:tab w:val="left" w:pos="6300"/>
          <w:tab w:val="left" w:pos="8145"/>
        </w:tabs>
        <w:contextualSpacing/>
        <w:rPr>
          <w:rFonts w:ascii="SutonnyMJ" w:hAnsi="SutonnyMJ"/>
          <w:b/>
          <w:sz w:val="24"/>
        </w:rPr>
      </w:pPr>
      <w:r w:rsidRPr="00E578B8">
        <w:rPr>
          <w:rFonts w:ascii="SutonnyMJ" w:hAnsi="SutonnyMJ"/>
          <w:b/>
          <w:sz w:val="24"/>
        </w:rPr>
        <w:t>33.</w:t>
      </w:r>
      <w:r w:rsidRPr="00E578B8">
        <w:rPr>
          <w:rFonts w:ascii="SutonnyMJ" w:hAnsi="SutonnyMJ"/>
          <w:b/>
          <w:sz w:val="24"/>
        </w:rPr>
        <w:tab/>
        <w:t>msweav‡bi AwffveK wn‡m‡e KvR K‡i †Kvb wefvM?</w:t>
      </w:r>
    </w:p>
    <w:p w:rsidR="00DC7304" w:rsidRPr="006408BB" w:rsidRDefault="00DC7304" w:rsidP="00DC7304">
      <w:pPr>
        <w:tabs>
          <w:tab w:val="left" w:pos="360"/>
          <w:tab w:val="left" w:pos="2520"/>
          <w:tab w:val="left" w:pos="4320"/>
          <w:tab w:val="left" w:pos="6300"/>
          <w:tab w:val="left" w:pos="8118"/>
        </w:tabs>
        <w:ind w:left="360"/>
        <w:rPr>
          <w:sz w:val="24"/>
        </w:rPr>
      </w:pPr>
      <w:r w:rsidRPr="006408BB">
        <w:rPr>
          <w:rFonts w:ascii="SutonnyMJ" w:hAnsi="SutonnyMJ"/>
          <w:sz w:val="24"/>
        </w:rPr>
        <w:lastRenderedPageBreak/>
        <w:t xml:space="preserve">K. </w:t>
      </w:r>
      <w:r w:rsidRPr="006408BB">
        <w:rPr>
          <w:rFonts w:ascii="SutonnyMJ" w:hAnsi="SutonnyMJ"/>
          <w:sz w:val="24"/>
          <w:u w:val="single"/>
        </w:rPr>
        <w:t xml:space="preserve">wePvi wefvM   </w:t>
      </w:r>
      <w:r w:rsidRPr="006408BB">
        <w:rPr>
          <w:rFonts w:ascii="SutonnyMJ" w:hAnsi="SutonnyMJ"/>
          <w:sz w:val="24"/>
        </w:rPr>
        <w:tab/>
        <w:t>L. kvmb wefvM</w:t>
      </w:r>
      <w:r w:rsidRPr="006408BB">
        <w:rPr>
          <w:rFonts w:ascii="SutonnyMJ" w:hAnsi="SutonnyMJ"/>
          <w:sz w:val="24"/>
        </w:rPr>
        <w:tab/>
        <w:t>M. AvBb wefvM</w:t>
      </w:r>
      <w:r w:rsidRPr="006408BB">
        <w:rPr>
          <w:rFonts w:ascii="SutonnyMJ" w:hAnsi="SutonnyMJ"/>
          <w:sz w:val="24"/>
        </w:rPr>
        <w:tab/>
        <w:t>N. wbe©vnx wefvM</w:t>
      </w:r>
      <w:r w:rsidRPr="006408BB">
        <w:rPr>
          <w:rFonts w:ascii="SutonnyMJ" w:hAnsi="SutonnyMJ"/>
          <w:sz w:val="24"/>
        </w:rPr>
        <w:tab/>
      </w:r>
      <w:r w:rsidRPr="006408BB">
        <w:rPr>
          <w:rFonts w:ascii="SutonnyMJ" w:hAnsi="SutonnyMJ"/>
          <w:b/>
          <w:sz w:val="24"/>
          <w:shd w:val="clear" w:color="auto" w:fill="000000"/>
        </w:rPr>
        <w:t>33: K</w:t>
      </w:r>
    </w:p>
    <w:p w:rsidR="00DC7304" w:rsidRPr="00E578B8" w:rsidRDefault="00DC7304"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34. Dc‡Rjv e¨e¯’v cÖ_g cÖeZ©b Kiv nq KZ mv‡j?</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1972 mv‡j</w:t>
      </w:r>
      <w:r w:rsidRPr="006408BB">
        <w:rPr>
          <w:rFonts w:ascii="SutonnyMJ" w:hAnsi="SutonnyMJ"/>
          <w:sz w:val="24"/>
        </w:rPr>
        <w:tab/>
        <w:t>L. 1981 mv‡j</w:t>
      </w:r>
      <w:r w:rsidRPr="006408BB">
        <w:rPr>
          <w:rFonts w:ascii="SutonnyMJ" w:hAnsi="SutonnyMJ"/>
          <w:sz w:val="24"/>
        </w:rPr>
        <w:tab/>
        <w:t xml:space="preserve">M. </w:t>
      </w:r>
      <w:r w:rsidRPr="006408BB">
        <w:rPr>
          <w:rFonts w:ascii="SutonnyMJ" w:hAnsi="SutonnyMJ"/>
          <w:sz w:val="24"/>
          <w:u w:val="single"/>
        </w:rPr>
        <w:t>1983 mv‡j</w:t>
      </w:r>
      <w:r w:rsidRPr="006408BB">
        <w:rPr>
          <w:rFonts w:ascii="SutonnyMJ" w:hAnsi="SutonnyMJ"/>
          <w:sz w:val="24"/>
        </w:rPr>
        <w:tab/>
        <w:t>N. 1991 mv‡j</w:t>
      </w:r>
      <w:r w:rsidRPr="006408BB">
        <w:rPr>
          <w:rFonts w:ascii="SutonnyMJ" w:hAnsi="SutonnyMJ"/>
          <w:sz w:val="24"/>
        </w:rPr>
        <w:tab/>
      </w:r>
      <w:r w:rsidRPr="006408BB">
        <w:rPr>
          <w:rFonts w:ascii="SutonnyMJ" w:hAnsi="SutonnyMJ"/>
          <w:b/>
          <w:sz w:val="24"/>
          <w:shd w:val="clear" w:color="auto" w:fill="000000"/>
        </w:rPr>
        <w:t>34: M</w:t>
      </w:r>
    </w:p>
    <w:p w:rsidR="00DC7304" w:rsidRPr="00E578B8" w:rsidRDefault="00DC7304"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35. evsjv‡`‡ki AvBbmfvi mvsweavwbK bvg Kx?</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 xml:space="preserve">K. ivRmfv </w:t>
      </w:r>
      <w:r w:rsidRPr="006408BB">
        <w:rPr>
          <w:rFonts w:ascii="SutonnyMJ" w:hAnsi="SutonnyMJ"/>
          <w:sz w:val="24"/>
        </w:rPr>
        <w:tab/>
        <w:t>L. ‡jvKmfv</w:t>
      </w:r>
      <w:r w:rsidRPr="006408BB">
        <w:rPr>
          <w:rFonts w:ascii="SutonnyMJ" w:hAnsi="SutonnyMJ"/>
          <w:sz w:val="24"/>
        </w:rPr>
        <w:tab/>
        <w:t xml:space="preserve">M. </w:t>
      </w:r>
      <w:r w:rsidRPr="006408BB">
        <w:rPr>
          <w:rFonts w:ascii="SutonnyMJ" w:hAnsi="SutonnyMJ"/>
          <w:sz w:val="24"/>
          <w:u w:val="single"/>
        </w:rPr>
        <w:t>RvZxq msm`</w:t>
      </w:r>
      <w:r w:rsidRPr="006408BB">
        <w:rPr>
          <w:rFonts w:ascii="SutonnyMJ" w:hAnsi="SutonnyMJ"/>
          <w:sz w:val="24"/>
        </w:rPr>
        <w:tab/>
        <w:t>N. weavbmfv</w:t>
      </w:r>
      <w:r w:rsidRPr="006408BB">
        <w:rPr>
          <w:rFonts w:ascii="SutonnyMJ" w:hAnsi="SutonnyMJ"/>
          <w:sz w:val="24"/>
        </w:rPr>
        <w:tab/>
      </w:r>
      <w:r w:rsidRPr="006408BB">
        <w:rPr>
          <w:rFonts w:ascii="SutonnyMJ" w:hAnsi="SutonnyMJ"/>
          <w:b/>
          <w:sz w:val="24"/>
          <w:shd w:val="clear" w:color="auto" w:fill="000000"/>
        </w:rPr>
        <w:t>35: M</w:t>
      </w:r>
    </w:p>
    <w:p w:rsidR="00DC7304" w:rsidRPr="00E578B8" w:rsidRDefault="00DC7304"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36. evsjv‡`‡k AvBb cÖYq</w:t>
      </w:r>
      <w:r w:rsidR="00B25146" w:rsidRPr="00E578B8">
        <w:rPr>
          <w:rFonts w:ascii="SutonnyMJ" w:hAnsi="SutonnyMJ"/>
          <w:b/>
          <w:sz w:val="24"/>
          <w:lang w:val="en-GB" w:eastAsia="en-GB"/>
        </w:rPr>
        <w:t>b ÿgZv †Kvb cÖwZôv‡bi nv‡Z b¨¯Í ?</w:t>
      </w:r>
    </w:p>
    <w:p w:rsidR="00DC7304" w:rsidRPr="006408BB" w:rsidRDefault="00DC7304" w:rsidP="00DC7304">
      <w:pPr>
        <w:tabs>
          <w:tab w:val="left" w:pos="360"/>
          <w:tab w:val="left" w:pos="2520"/>
          <w:tab w:val="left" w:pos="4320"/>
          <w:tab w:val="left" w:pos="6300"/>
          <w:tab w:val="left" w:pos="8118"/>
        </w:tabs>
        <w:ind w:left="360"/>
        <w:rPr>
          <w:sz w:val="24"/>
        </w:rPr>
      </w:pPr>
      <w:r w:rsidRPr="006408BB">
        <w:rPr>
          <w:rFonts w:ascii="SutonnyMJ" w:hAnsi="SutonnyMJ"/>
          <w:sz w:val="24"/>
        </w:rPr>
        <w:t xml:space="preserve">K. </w:t>
      </w:r>
      <w:r w:rsidRPr="006408BB">
        <w:rPr>
          <w:rFonts w:ascii="SutonnyMJ" w:hAnsi="SutonnyMJ"/>
          <w:sz w:val="24"/>
          <w:u w:val="single"/>
        </w:rPr>
        <w:t>RvZxq msm`</w:t>
      </w:r>
      <w:r w:rsidRPr="006408BB">
        <w:rPr>
          <w:rFonts w:ascii="SutonnyMJ" w:hAnsi="SutonnyMJ"/>
          <w:sz w:val="24"/>
          <w:u w:val="single"/>
        </w:rPr>
        <w:tab/>
      </w:r>
      <w:r w:rsidRPr="006408BB">
        <w:rPr>
          <w:rFonts w:ascii="SutonnyMJ" w:hAnsi="SutonnyMJ"/>
          <w:sz w:val="24"/>
        </w:rPr>
        <w:t>L. cÖavbgš¿xi Kvh©vjq</w:t>
      </w:r>
      <w:r w:rsidRPr="006408BB">
        <w:rPr>
          <w:rFonts w:ascii="SutonnyMJ" w:hAnsi="SutonnyMJ"/>
          <w:sz w:val="24"/>
        </w:rPr>
        <w:tab/>
      </w:r>
      <w:r w:rsidR="00B25146">
        <w:rPr>
          <w:rFonts w:ascii="SutonnyMJ" w:hAnsi="SutonnyMJ"/>
          <w:sz w:val="24"/>
        </w:rPr>
        <w:t>M. ivóªcwZi Kvh©vjq</w:t>
      </w:r>
      <w:r w:rsidR="00B25146">
        <w:rPr>
          <w:rFonts w:ascii="SutonnyMJ" w:hAnsi="SutonnyMJ"/>
          <w:sz w:val="24"/>
        </w:rPr>
        <w:tab/>
        <w:t>N. AvBb gš¿Y</w:t>
      </w:r>
      <w:r w:rsidRPr="006408BB">
        <w:rPr>
          <w:rFonts w:ascii="SutonnyMJ" w:hAnsi="SutonnyMJ"/>
          <w:sz w:val="24"/>
        </w:rPr>
        <w:t>vjq</w:t>
      </w:r>
      <w:r w:rsidRPr="006408BB">
        <w:rPr>
          <w:rFonts w:ascii="SutonnyMJ" w:hAnsi="SutonnyMJ"/>
          <w:sz w:val="24"/>
        </w:rPr>
        <w:tab/>
      </w:r>
      <w:r w:rsidRPr="006408BB">
        <w:rPr>
          <w:rFonts w:ascii="SutonnyMJ" w:hAnsi="SutonnyMJ"/>
          <w:b/>
          <w:sz w:val="24"/>
          <w:shd w:val="clear" w:color="auto" w:fill="000000"/>
        </w:rPr>
        <w:t>36: K</w:t>
      </w:r>
    </w:p>
    <w:p w:rsidR="00DC7304" w:rsidRPr="00E578B8" w:rsidRDefault="00DC7304"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37. RvZxq msm‡`i mvaviY Avmb msL¨v KZ?</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100</w:t>
      </w:r>
      <w:r w:rsidRPr="006408BB">
        <w:rPr>
          <w:rFonts w:ascii="SutonnyMJ" w:hAnsi="SutonnyMJ"/>
          <w:sz w:val="24"/>
        </w:rPr>
        <w:tab/>
        <w:t xml:space="preserve">L. </w:t>
      </w:r>
      <w:r w:rsidRPr="006408BB">
        <w:rPr>
          <w:rFonts w:ascii="SutonnyMJ" w:hAnsi="SutonnyMJ"/>
          <w:sz w:val="24"/>
          <w:u w:val="single"/>
        </w:rPr>
        <w:t>300</w:t>
      </w:r>
      <w:r w:rsidRPr="006408BB">
        <w:rPr>
          <w:rFonts w:ascii="SutonnyMJ" w:hAnsi="SutonnyMJ"/>
          <w:sz w:val="24"/>
        </w:rPr>
        <w:tab/>
        <w:t>M. 200</w:t>
      </w:r>
      <w:r w:rsidRPr="006408BB">
        <w:rPr>
          <w:rFonts w:ascii="SutonnyMJ" w:hAnsi="SutonnyMJ"/>
          <w:sz w:val="24"/>
        </w:rPr>
        <w:tab/>
        <w:t>N. 350</w:t>
      </w:r>
      <w:r w:rsidRPr="006408BB">
        <w:rPr>
          <w:rFonts w:ascii="SutonnyMJ" w:hAnsi="SutonnyMJ"/>
          <w:sz w:val="24"/>
        </w:rPr>
        <w:tab/>
      </w:r>
      <w:r w:rsidRPr="006408BB">
        <w:rPr>
          <w:rFonts w:ascii="SutonnyMJ" w:hAnsi="SutonnyMJ"/>
          <w:b/>
          <w:sz w:val="24"/>
          <w:shd w:val="clear" w:color="auto" w:fill="000000"/>
        </w:rPr>
        <w:t>37: L</w:t>
      </w:r>
    </w:p>
    <w:p w:rsidR="00DC7304" w:rsidRPr="00E578B8" w:rsidRDefault="00DC7304"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38. RvZxq msm‡` gwnjv‡`i Rb¨ msiwÿZ Avmb msL¨v KZ?</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20</w:t>
      </w:r>
      <w:r w:rsidRPr="006408BB">
        <w:rPr>
          <w:rFonts w:ascii="SutonnyMJ" w:hAnsi="SutonnyMJ"/>
          <w:sz w:val="24"/>
        </w:rPr>
        <w:tab/>
        <w:t>L. 45</w:t>
      </w:r>
      <w:r w:rsidRPr="006408BB">
        <w:rPr>
          <w:rFonts w:ascii="SutonnyMJ" w:hAnsi="SutonnyMJ"/>
          <w:sz w:val="24"/>
        </w:rPr>
        <w:tab/>
        <w:t>M. 60</w:t>
      </w:r>
      <w:r w:rsidRPr="006408BB">
        <w:rPr>
          <w:rFonts w:ascii="SutonnyMJ" w:hAnsi="SutonnyMJ"/>
          <w:sz w:val="24"/>
        </w:rPr>
        <w:tab/>
        <w:t xml:space="preserve">N. </w:t>
      </w:r>
      <w:r w:rsidRPr="006408BB">
        <w:rPr>
          <w:rFonts w:ascii="SutonnyMJ" w:hAnsi="SutonnyMJ"/>
          <w:sz w:val="24"/>
          <w:u w:val="single"/>
        </w:rPr>
        <w:t>50</w:t>
      </w:r>
      <w:r w:rsidRPr="006408BB">
        <w:rPr>
          <w:rFonts w:ascii="SutonnyMJ" w:hAnsi="SutonnyMJ"/>
          <w:sz w:val="24"/>
          <w:u w:val="single"/>
        </w:rPr>
        <w:tab/>
      </w:r>
      <w:r w:rsidRPr="006408BB">
        <w:rPr>
          <w:rFonts w:ascii="SutonnyMJ" w:hAnsi="SutonnyMJ"/>
          <w:b/>
          <w:sz w:val="24"/>
          <w:shd w:val="clear" w:color="auto" w:fill="000000"/>
        </w:rPr>
        <w:t>38: N</w:t>
      </w:r>
    </w:p>
    <w:p w:rsidR="00DC7304" w:rsidRPr="00E578B8" w:rsidRDefault="00DC7304" w:rsidP="00DC7304">
      <w:pPr>
        <w:pStyle w:val="ListParagraph"/>
        <w:tabs>
          <w:tab w:val="left" w:pos="360"/>
          <w:tab w:val="left" w:pos="2520"/>
          <w:tab w:val="left" w:pos="4320"/>
          <w:tab w:val="left" w:pos="6300"/>
          <w:tab w:val="left" w:pos="8145"/>
        </w:tabs>
        <w:ind w:left="369" w:hanging="351"/>
        <w:rPr>
          <w:rFonts w:ascii="SutonnyMJ" w:hAnsi="SutonnyMJ"/>
          <w:b/>
          <w:sz w:val="24"/>
        </w:rPr>
      </w:pPr>
      <w:r w:rsidRPr="00E578B8">
        <w:rPr>
          <w:rFonts w:ascii="SutonnyMJ" w:hAnsi="SutonnyMJ"/>
          <w:b/>
          <w:sz w:val="24"/>
        </w:rPr>
        <w:t>39. msm` m`m¨ wbe©vwPZ nevi A‡hvM¨Zv †KvbwU?</w:t>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Zvi bvg msm` m`‡m¨i wbe©vP‡b †fvUvi ZvwjKvfz³ n‡Z n‡e</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 xml:space="preserve">L. </w:t>
      </w:r>
      <w:r w:rsidRPr="006408BB">
        <w:rPr>
          <w:rFonts w:ascii="SutonnyMJ" w:hAnsi="SutonnyMJ"/>
          <w:sz w:val="24"/>
          <w:u w:val="single"/>
        </w:rPr>
        <w:t xml:space="preserve">‡Kv‡bv </w:t>
      </w:r>
      <w:r w:rsidR="00B25146">
        <w:rPr>
          <w:rFonts w:ascii="SutonnyMJ" w:hAnsi="SutonnyMJ"/>
          <w:sz w:val="24"/>
          <w:u w:val="single"/>
        </w:rPr>
        <w:t>we‡`wk iv‡óªi cÖwZ AvbyMZ¨ †NvlYv</w:t>
      </w:r>
      <w:r w:rsidRPr="006408BB">
        <w:rPr>
          <w:rFonts w:ascii="SutonnyMJ" w:hAnsi="SutonnyMJ"/>
          <w:sz w:val="24"/>
          <w:u w:val="single"/>
        </w:rPr>
        <w:t xml:space="preserve"> ev ¯^xKvi Ki‡j</w:t>
      </w:r>
      <w:r w:rsidRPr="006408BB">
        <w:rPr>
          <w:rFonts w:ascii="SutonnyMJ" w:hAnsi="SutonnyMJ"/>
          <w:sz w:val="24"/>
        </w:rPr>
        <w:tab/>
      </w:r>
    </w:p>
    <w:p w:rsidR="00DC7304" w:rsidRPr="002B7EFE" w:rsidRDefault="00DC7304" w:rsidP="002B7EFE">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M. Zv‡K evsjv‡`‡ki bvMwiK n‡Z n‡e</w:t>
      </w:r>
      <w:r w:rsidRPr="006408BB">
        <w:rPr>
          <w:rFonts w:ascii="SutonnyMJ" w:hAnsi="SutonnyMJ"/>
          <w:sz w:val="24"/>
        </w:rPr>
        <w:tab/>
        <w:t>N. Zv‡K b~b¨Zg 25 eQi eq¯‹ n‡Z n‡e</w:t>
      </w:r>
      <w:r w:rsidRPr="006408BB">
        <w:rPr>
          <w:rFonts w:ascii="SutonnyMJ" w:hAnsi="SutonnyMJ"/>
          <w:sz w:val="24"/>
        </w:rPr>
        <w:tab/>
      </w:r>
      <w:r w:rsidRPr="006408BB">
        <w:rPr>
          <w:rFonts w:ascii="SutonnyMJ" w:hAnsi="SutonnyMJ"/>
          <w:b/>
          <w:sz w:val="24"/>
          <w:shd w:val="clear" w:color="auto" w:fill="000000"/>
        </w:rPr>
        <w:t>39: L</w:t>
      </w:r>
    </w:p>
    <w:p w:rsidR="00DC7304" w:rsidRPr="00E578B8" w:rsidRDefault="00B25146"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40</w:t>
      </w:r>
      <w:r w:rsidR="00DC7304" w:rsidRPr="00E578B8">
        <w:rPr>
          <w:rFonts w:ascii="SutonnyMJ" w:hAnsi="SutonnyMJ"/>
          <w:b/>
          <w:sz w:val="24"/>
          <w:lang w:val="en-GB" w:eastAsia="en-GB"/>
        </w:rPr>
        <w:t>. eZ©gv‡b RvZxq msm‡`i †gqv` KZ eQi?</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 xml:space="preserve">K. </w:t>
      </w:r>
      <w:r w:rsidRPr="006408BB">
        <w:rPr>
          <w:rFonts w:ascii="SutonnyMJ" w:hAnsi="SutonnyMJ"/>
          <w:sz w:val="24"/>
          <w:u w:val="single"/>
        </w:rPr>
        <w:t>5 eQi</w:t>
      </w:r>
      <w:r w:rsidRPr="006408BB">
        <w:rPr>
          <w:rFonts w:ascii="SutonnyMJ" w:hAnsi="SutonnyMJ"/>
          <w:sz w:val="24"/>
          <w:u w:val="single"/>
        </w:rPr>
        <w:tab/>
      </w:r>
      <w:r w:rsidRPr="006408BB">
        <w:rPr>
          <w:rFonts w:ascii="SutonnyMJ" w:hAnsi="SutonnyMJ"/>
          <w:sz w:val="24"/>
        </w:rPr>
        <w:t>L. 6 eQi</w:t>
      </w:r>
      <w:r w:rsidRPr="006408BB">
        <w:rPr>
          <w:rFonts w:ascii="SutonnyMJ" w:hAnsi="SutonnyMJ"/>
          <w:sz w:val="24"/>
        </w:rPr>
        <w:tab/>
        <w:t>M. 10 eQi</w:t>
      </w:r>
      <w:r w:rsidRPr="006408BB">
        <w:rPr>
          <w:rFonts w:ascii="SutonnyMJ" w:hAnsi="SutonnyMJ"/>
          <w:sz w:val="24"/>
        </w:rPr>
        <w:tab/>
        <w:t>N. 15 eQi</w:t>
      </w:r>
      <w:r w:rsidRPr="006408BB">
        <w:rPr>
          <w:rFonts w:ascii="SutonnyMJ" w:hAnsi="SutonnyMJ"/>
          <w:sz w:val="24"/>
        </w:rPr>
        <w:tab/>
      </w:r>
      <w:r w:rsidR="00B549B6">
        <w:rPr>
          <w:rFonts w:ascii="SutonnyMJ" w:hAnsi="SutonnyMJ"/>
          <w:b/>
          <w:sz w:val="24"/>
          <w:shd w:val="clear" w:color="auto" w:fill="000000"/>
        </w:rPr>
        <w:t>40</w:t>
      </w:r>
      <w:r w:rsidRPr="006408BB">
        <w:rPr>
          <w:rFonts w:ascii="SutonnyMJ" w:hAnsi="SutonnyMJ"/>
          <w:b/>
          <w:sz w:val="24"/>
          <w:shd w:val="clear" w:color="auto" w:fill="000000"/>
        </w:rPr>
        <w:t>: K</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41</w:t>
      </w:r>
      <w:r w:rsidR="00DC7304" w:rsidRPr="00E578B8">
        <w:rPr>
          <w:rFonts w:ascii="SutonnyMJ" w:hAnsi="SutonnyMJ"/>
          <w:b/>
          <w:sz w:val="24"/>
        </w:rPr>
        <w:t>. KZRb msm` m`‡m¨i Dcw¯’wZ‡Z Ô‡KvivgÕ n‡e</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45 Rb</w:t>
      </w:r>
      <w:r w:rsidRPr="006408BB">
        <w:rPr>
          <w:rFonts w:ascii="SutonnyMJ" w:hAnsi="SutonnyMJ"/>
          <w:sz w:val="24"/>
        </w:rPr>
        <w:tab/>
        <w:t xml:space="preserve">L. </w:t>
      </w:r>
      <w:r w:rsidRPr="006408BB">
        <w:rPr>
          <w:rFonts w:ascii="SutonnyMJ" w:hAnsi="SutonnyMJ"/>
          <w:sz w:val="24"/>
          <w:u w:val="single"/>
        </w:rPr>
        <w:t>60 Rb</w:t>
      </w:r>
      <w:r w:rsidRPr="006408BB">
        <w:rPr>
          <w:rFonts w:ascii="SutonnyMJ" w:hAnsi="SutonnyMJ"/>
          <w:sz w:val="24"/>
        </w:rPr>
        <w:tab/>
        <w:t>M. 90 Rb</w:t>
      </w:r>
      <w:r w:rsidRPr="006408BB">
        <w:rPr>
          <w:rFonts w:ascii="SutonnyMJ" w:hAnsi="SutonnyMJ"/>
          <w:sz w:val="24"/>
        </w:rPr>
        <w:tab/>
        <w:t>N. 30 Rb</w:t>
      </w:r>
      <w:r w:rsidRPr="006408BB">
        <w:rPr>
          <w:rFonts w:ascii="SutonnyMJ" w:hAnsi="SutonnyMJ"/>
          <w:sz w:val="24"/>
        </w:rPr>
        <w:tab/>
      </w:r>
      <w:r w:rsidR="00B549B6">
        <w:rPr>
          <w:rFonts w:ascii="SutonnyMJ" w:hAnsi="SutonnyMJ"/>
          <w:b/>
          <w:sz w:val="24"/>
          <w:shd w:val="clear" w:color="auto" w:fill="000000"/>
        </w:rPr>
        <w:t>41</w:t>
      </w:r>
      <w:r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42</w:t>
      </w:r>
      <w:r w:rsidR="00DC7304" w:rsidRPr="00E578B8">
        <w:rPr>
          <w:rFonts w:ascii="SutonnyMJ" w:hAnsi="SutonnyMJ"/>
          <w:b/>
          <w:sz w:val="24"/>
        </w:rPr>
        <w:t>. RvZxq msm‡`i Awa‡ekb Avnevb ¯’wMZ I †f‡½ w`‡Z cv‡ib †K?</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cÖavbgš¿x</w:t>
      </w:r>
      <w:r w:rsidRPr="006408BB">
        <w:rPr>
          <w:rFonts w:ascii="SutonnyMJ" w:hAnsi="SutonnyMJ"/>
          <w:sz w:val="24"/>
        </w:rPr>
        <w:tab/>
        <w:t>L. w¯úKvi</w:t>
      </w:r>
      <w:r w:rsidRPr="006408BB">
        <w:rPr>
          <w:rFonts w:ascii="SutonnyMJ" w:hAnsi="SutonnyMJ"/>
          <w:sz w:val="24"/>
        </w:rPr>
        <w:tab/>
        <w:t>M. cÖavb wePvicwZ</w:t>
      </w:r>
      <w:r w:rsidRPr="006408BB">
        <w:rPr>
          <w:rFonts w:ascii="SutonnyMJ" w:hAnsi="SutonnyMJ"/>
          <w:sz w:val="24"/>
        </w:rPr>
        <w:tab/>
        <w:t xml:space="preserve">N. </w:t>
      </w:r>
      <w:r w:rsidRPr="006408BB">
        <w:rPr>
          <w:rFonts w:ascii="SutonnyMJ" w:hAnsi="SutonnyMJ"/>
          <w:sz w:val="24"/>
          <w:u w:val="single"/>
        </w:rPr>
        <w:t>ivóªcwZ</w:t>
      </w:r>
      <w:r w:rsidRPr="006408BB">
        <w:rPr>
          <w:rFonts w:ascii="SutonnyMJ" w:hAnsi="SutonnyMJ"/>
          <w:sz w:val="24"/>
          <w:u w:val="single"/>
        </w:rPr>
        <w:tab/>
      </w:r>
      <w:r w:rsidR="00B549B6">
        <w:rPr>
          <w:rFonts w:ascii="SutonnyMJ" w:hAnsi="SutonnyMJ"/>
          <w:b/>
          <w:sz w:val="24"/>
          <w:shd w:val="clear" w:color="auto" w:fill="000000"/>
        </w:rPr>
        <w:t>42</w:t>
      </w:r>
      <w:r w:rsidRPr="006408BB">
        <w:rPr>
          <w:rFonts w:ascii="SutonnyMJ" w:hAnsi="SutonnyMJ"/>
          <w:b/>
          <w:sz w:val="24"/>
          <w:shd w:val="clear" w:color="auto" w:fill="000000"/>
        </w:rPr>
        <w:t>: N</w:t>
      </w:r>
    </w:p>
    <w:p w:rsidR="00DC7304" w:rsidRPr="00E578B8" w:rsidRDefault="00B25146" w:rsidP="00DC7304">
      <w:pPr>
        <w:pStyle w:val="ListParagraph"/>
        <w:tabs>
          <w:tab w:val="left" w:pos="360"/>
          <w:tab w:val="left" w:pos="2520"/>
          <w:tab w:val="left" w:pos="4320"/>
          <w:tab w:val="left" w:pos="6300"/>
          <w:tab w:val="left" w:pos="8145"/>
        </w:tabs>
        <w:ind w:left="369" w:hanging="351"/>
        <w:rPr>
          <w:rFonts w:ascii="SutonnyMJ" w:hAnsi="SutonnyMJ"/>
          <w:b/>
          <w:sz w:val="24"/>
        </w:rPr>
      </w:pPr>
      <w:r w:rsidRPr="00E578B8">
        <w:rPr>
          <w:rFonts w:ascii="SutonnyMJ" w:hAnsi="SutonnyMJ"/>
          <w:b/>
          <w:sz w:val="24"/>
        </w:rPr>
        <w:t>43</w:t>
      </w:r>
      <w:r w:rsidR="00DC7304" w:rsidRPr="00E578B8">
        <w:rPr>
          <w:rFonts w:ascii="SutonnyMJ" w:hAnsi="SutonnyMJ"/>
          <w:b/>
          <w:sz w:val="24"/>
        </w:rPr>
        <w:t>. RvZxq msm‡`i GK Awa‡ek‡bi mgvwß Ges cieZ©x Awa‡ek‡bi g‡a¨ KZw`‡bi †ewk weiwZ _vK‡e bv?</w:t>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45 w`b</w:t>
      </w:r>
      <w:r w:rsidRPr="006408BB">
        <w:rPr>
          <w:rFonts w:ascii="SutonnyMJ" w:hAnsi="SutonnyMJ"/>
          <w:sz w:val="24"/>
        </w:rPr>
        <w:tab/>
        <w:t xml:space="preserve">L. </w:t>
      </w:r>
      <w:r w:rsidRPr="006408BB">
        <w:rPr>
          <w:rFonts w:ascii="SutonnyMJ" w:hAnsi="SutonnyMJ"/>
          <w:sz w:val="24"/>
          <w:u w:val="single"/>
        </w:rPr>
        <w:t>60 w`b</w:t>
      </w:r>
      <w:r w:rsidRPr="006408BB">
        <w:rPr>
          <w:rFonts w:ascii="SutonnyMJ" w:hAnsi="SutonnyMJ"/>
          <w:sz w:val="24"/>
        </w:rPr>
        <w:tab/>
        <w:t>M. 90 w`b</w:t>
      </w:r>
      <w:r w:rsidRPr="006408BB">
        <w:rPr>
          <w:rFonts w:ascii="SutonnyMJ" w:hAnsi="SutonnyMJ"/>
          <w:sz w:val="24"/>
        </w:rPr>
        <w:tab/>
        <w:t>N. 30 w`b</w:t>
      </w:r>
      <w:r w:rsidRPr="006408BB">
        <w:rPr>
          <w:rFonts w:ascii="SutonnyMJ" w:hAnsi="SutonnyMJ"/>
          <w:sz w:val="24"/>
        </w:rPr>
        <w:tab/>
      </w:r>
      <w:r w:rsidR="00B549B6">
        <w:rPr>
          <w:rFonts w:ascii="SutonnyMJ" w:hAnsi="SutonnyMJ"/>
          <w:b/>
          <w:sz w:val="24"/>
          <w:shd w:val="clear" w:color="auto" w:fill="000000"/>
        </w:rPr>
        <w:t>43</w:t>
      </w:r>
      <w:r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jc w:val="both"/>
        <w:rPr>
          <w:rFonts w:ascii="SutonnyMJ" w:hAnsi="SutonnyMJ"/>
          <w:b/>
          <w:sz w:val="24"/>
        </w:rPr>
      </w:pPr>
      <w:r w:rsidRPr="00E578B8">
        <w:rPr>
          <w:rFonts w:ascii="SutonnyMJ" w:hAnsi="SutonnyMJ"/>
          <w:b/>
          <w:sz w:val="24"/>
        </w:rPr>
        <w:t>44</w:t>
      </w:r>
      <w:r w:rsidR="00DC7304" w:rsidRPr="00E578B8">
        <w:rPr>
          <w:rFonts w:ascii="SutonnyMJ" w:hAnsi="SutonnyMJ"/>
          <w:b/>
          <w:sz w:val="24"/>
        </w:rPr>
        <w:t xml:space="preserve">. </w:t>
      </w:r>
      <w:r w:rsidR="00DC7304" w:rsidRPr="00E578B8">
        <w:rPr>
          <w:rFonts w:ascii="SutonnyMJ" w:hAnsi="SutonnyMJ"/>
          <w:b/>
          <w:spacing w:val="-4"/>
          <w:sz w:val="24"/>
        </w:rPr>
        <w:t>GKvwaK Avm‡b weRqx cÖv_©x †Kvb Avm‡b cÖwZwbwaZ¡ Ki‡Z Pvb Zv KZw`‡bi g‡a¨ wbe©vPb Kwgkb‡K Rvbv‡Z nq?</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45 w`b</w:t>
      </w:r>
      <w:r w:rsidRPr="006408BB">
        <w:rPr>
          <w:rFonts w:ascii="SutonnyMJ" w:hAnsi="SutonnyMJ"/>
          <w:sz w:val="24"/>
        </w:rPr>
        <w:tab/>
        <w:t>L. 90 w`b</w:t>
      </w:r>
      <w:r w:rsidRPr="006408BB">
        <w:rPr>
          <w:rFonts w:ascii="SutonnyMJ" w:hAnsi="SutonnyMJ"/>
          <w:sz w:val="24"/>
        </w:rPr>
        <w:tab/>
        <w:t xml:space="preserve">M. </w:t>
      </w:r>
      <w:r w:rsidRPr="006408BB">
        <w:rPr>
          <w:rFonts w:ascii="SutonnyMJ" w:hAnsi="SutonnyMJ"/>
          <w:sz w:val="24"/>
          <w:u w:val="single"/>
        </w:rPr>
        <w:t>30 w`b</w:t>
      </w:r>
      <w:r w:rsidRPr="006408BB">
        <w:rPr>
          <w:rFonts w:ascii="SutonnyMJ" w:hAnsi="SutonnyMJ"/>
          <w:sz w:val="24"/>
        </w:rPr>
        <w:tab/>
        <w:t>N. 60 w`b</w:t>
      </w:r>
      <w:r w:rsidRPr="006408BB">
        <w:rPr>
          <w:rFonts w:ascii="SutonnyMJ" w:hAnsi="SutonnyMJ"/>
          <w:sz w:val="24"/>
        </w:rPr>
        <w:tab/>
      </w:r>
      <w:r w:rsidR="00B549B6">
        <w:rPr>
          <w:rFonts w:ascii="SutonnyMJ" w:hAnsi="SutonnyMJ"/>
          <w:b/>
          <w:sz w:val="24"/>
          <w:shd w:val="clear" w:color="auto" w:fill="000000"/>
        </w:rPr>
        <w:t>44</w:t>
      </w:r>
      <w:r w:rsidRPr="006408BB">
        <w:rPr>
          <w:rFonts w:ascii="SutonnyMJ" w:hAnsi="SutonnyMJ"/>
          <w:b/>
          <w:sz w:val="24"/>
          <w:shd w:val="clear" w:color="auto" w:fill="000000"/>
        </w:rPr>
        <w:t>: M</w:t>
      </w:r>
    </w:p>
    <w:p w:rsidR="00DC7304" w:rsidRPr="00E578B8" w:rsidRDefault="00B25146"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45</w:t>
      </w:r>
      <w:r w:rsidR="00DC7304" w:rsidRPr="00E578B8">
        <w:rPr>
          <w:rFonts w:ascii="SutonnyMJ" w:hAnsi="SutonnyMJ"/>
          <w:b/>
          <w:sz w:val="24"/>
          <w:lang w:val="en-GB" w:eastAsia="en-GB"/>
        </w:rPr>
        <w:t>. msiwÿZ gwnjv Avm‡bi msm` m`m¨iv wbe©vwPZ nb Kxfv‡e?</w:t>
      </w:r>
    </w:p>
    <w:p w:rsidR="00DC7304" w:rsidRPr="006408BB" w:rsidRDefault="00DC7304" w:rsidP="00DC7304">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 xml:space="preserve">K. </w:t>
      </w:r>
      <w:r w:rsidRPr="006408BB">
        <w:rPr>
          <w:rFonts w:ascii="SutonnyMJ" w:hAnsi="SutonnyMJ"/>
          <w:sz w:val="24"/>
          <w:u w:val="single"/>
        </w:rPr>
        <w:t>m`m¨‡`i AvbycvwZK cÖwZwbwa‡`i wfwË‡Z</w:t>
      </w:r>
      <w:r w:rsidRPr="006408BB">
        <w:rPr>
          <w:rFonts w:ascii="SutonnyMJ" w:hAnsi="SutonnyMJ"/>
          <w:sz w:val="24"/>
          <w:u w:val="single"/>
        </w:rPr>
        <w:tab/>
      </w:r>
      <w:r w:rsidRPr="006408BB">
        <w:rPr>
          <w:rFonts w:ascii="SutonnyMJ" w:hAnsi="SutonnyMJ"/>
          <w:sz w:val="24"/>
        </w:rPr>
        <w:t>L. wbe©vPb Kwgk‡bi wm×v‡šÍi wfwË‡Z</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M. RbM‡bi c</w:t>
      </w:r>
      <w:r>
        <w:rPr>
          <w:rFonts w:ascii="SutonnyMJ" w:hAnsi="SutonnyMJ"/>
          <w:sz w:val="24"/>
        </w:rPr>
        <w:t>ÖZ¨ÿ †fv‡U</w:t>
      </w:r>
      <w:r>
        <w:rPr>
          <w:rFonts w:ascii="SutonnyMJ" w:hAnsi="SutonnyMJ"/>
          <w:sz w:val="24"/>
        </w:rPr>
        <w:tab/>
      </w:r>
      <w:r>
        <w:rPr>
          <w:rFonts w:ascii="SutonnyMJ" w:hAnsi="SutonnyMJ"/>
          <w:sz w:val="24"/>
        </w:rPr>
        <w:tab/>
        <w:t>N. mg‡SvZvi wfwË‡Z</w:t>
      </w:r>
      <w:r>
        <w:rPr>
          <w:rFonts w:ascii="SutonnyMJ" w:hAnsi="SutonnyMJ"/>
          <w:sz w:val="24"/>
        </w:rPr>
        <w:tab/>
      </w:r>
      <w:r>
        <w:rPr>
          <w:rFonts w:ascii="SutonnyMJ" w:hAnsi="SutonnyMJ"/>
          <w:sz w:val="24"/>
        </w:rPr>
        <w:tab/>
      </w:r>
      <w:r w:rsidR="00B549B6">
        <w:rPr>
          <w:rFonts w:ascii="SutonnyMJ" w:hAnsi="SutonnyMJ"/>
          <w:b/>
          <w:sz w:val="24"/>
          <w:shd w:val="clear" w:color="auto" w:fill="000000"/>
        </w:rPr>
        <w:t>45</w:t>
      </w:r>
      <w:r w:rsidRPr="006408BB">
        <w:rPr>
          <w:rFonts w:ascii="SutonnyMJ" w:hAnsi="SutonnyMJ"/>
          <w:b/>
          <w:sz w:val="24"/>
          <w:shd w:val="clear" w:color="auto" w:fill="000000"/>
        </w:rPr>
        <w:t>: K</w:t>
      </w:r>
    </w:p>
    <w:p w:rsidR="00DC7304" w:rsidRPr="00E578B8" w:rsidRDefault="00B25146" w:rsidP="00E578B8">
      <w:pPr>
        <w:tabs>
          <w:tab w:val="left" w:pos="360"/>
          <w:tab w:val="left" w:pos="2520"/>
          <w:tab w:val="left" w:pos="4320"/>
          <w:tab w:val="left" w:pos="6300"/>
          <w:tab w:val="left" w:pos="8145"/>
        </w:tabs>
        <w:ind w:left="360" w:hanging="360"/>
        <w:jc w:val="both"/>
        <w:rPr>
          <w:rFonts w:ascii="SutonnyMJ" w:hAnsi="SutonnyMJ"/>
          <w:b/>
          <w:sz w:val="24"/>
        </w:rPr>
      </w:pPr>
      <w:r w:rsidRPr="00E578B8">
        <w:rPr>
          <w:rFonts w:ascii="SutonnyMJ" w:hAnsi="SutonnyMJ"/>
          <w:b/>
          <w:sz w:val="24"/>
        </w:rPr>
        <w:t>46</w:t>
      </w:r>
      <w:r w:rsidR="00DC7304" w:rsidRPr="00E578B8">
        <w:rPr>
          <w:rFonts w:ascii="SutonnyMJ" w:hAnsi="SutonnyMJ"/>
          <w:b/>
          <w:sz w:val="24"/>
        </w:rPr>
        <w:t>. RvZxq msm‡`i KvR myk„•Ljfv‡e m¤úbœ Kivi Rb¨ msweav‡bi 76(1) Aby‡”Q` Abyhvqx Kq a</w:t>
      </w:r>
      <w:r w:rsidRPr="00E578B8">
        <w:rPr>
          <w:rFonts w:ascii="SutonnyMJ" w:hAnsi="SutonnyMJ"/>
          <w:b/>
          <w:sz w:val="24"/>
        </w:rPr>
        <w:t>i‡bi ¯’vqx</w:t>
      </w:r>
      <w:r>
        <w:rPr>
          <w:rFonts w:ascii="SutonnyMJ" w:hAnsi="SutonnyMJ"/>
          <w:sz w:val="24"/>
        </w:rPr>
        <w:t xml:space="preserve"> </w:t>
      </w:r>
      <w:r w:rsidRPr="00E578B8">
        <w:rPr>
          <w:rFonts w:ascii="SutonnyMJ" w:hAnsi="SutonnyMJ"/>
          <w:b/>
          <w:sz w:val="24"/>
        </w:rPr>
        <w:t>KwgwUi K_v ejv n‡q‡Q ?</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2 ai‡bi</w:t>
      </w:r>
      <w:r w:rsidRPr="006408BB">
        <w:rPr>
          <w:rFonts w:ascii="SutonnyMJ" w:hAnsi="SutonnyMJ"/>
          <w:sz w:val="24"/>
        </w:rPr>
        <w:tab/>
        <w:t xml:space="preserve">L. </w:t>
      </w:r>
      <w:r w:rsidRPr="006408BB">
        <w:rPr>
          <w:rFonts w:ascii="SutonnyMJ" w:hAnsi="SutonnyMJ"/>
          <w:sz w:val="24"/>
          <w:u w:val="single"/>
        </w:rPr>
        <w:t>3 ai‡bi</w:t>
      </w:r>
      <w:r w:rsidRPr="006408BB">
        <w:rPr>
          <w:rFonts w:ascii="SutonnyMJ" w:hAnsi="SutonnyMJ"/>
          <w:sz w:val="24"/>
        </w:rPr>
        <w:tab/>
        <w:t>M. 5 ai‡bi</w:t>
      </w:r>
      <w:r w:rsidRPr="006408BB">
        <w:rPr>
          <w:rFonts w:ascii="SutonnyMJ" w:hAnsi="SutonnyMJ"/>
          <w:sz w:val="24"/>
        </w:rPr>
        <w:tab/>
        <w:t>N. 6 ai‡bi</w:t>
      </w:r>
      <w:r w:rsidRPr="006408BB">
        <w:rPr>
          <w:rFonts w:ascii="SutonnyMJ" w:hAnsi="SutonnyMJ"/>
          <w:sz w:val="24"/>
        </w:rPr>
        <w:tab/>
      </w:r>
      <w:r w:rsidR="00B549B6">
        <w:rPr>
          <w:rFonts w:ascii="SutonnyMJ" w:hAnsi="SutonnyMJ"/>
          <w:b/>
          <w:sz w:val="24"/>
          <w:shd w:val="clear" w:color="auto" w:fill="000000"/>
        </w:rPr>
        <w:t>46</w:t>
      </w:r>
      <w:r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47</w:t>
      </w:r>
      <w:r w:rsidR="00DC7304" w:rsidRPr="00E578B8">
        <w:rPr>
          <w:rFonts w:ascii="SutonnyMJ" w:hAnsi="SutonnyMJ"/>
          <w:b/>
          <w:sz w:val="24"/>
        </w:rPr>
        <w:t>. RvZxq msm` m`m¨‡`i Avmb k~b¨ nq hw`Ñ</w:t>
      </w:r>
    </w:p>
    <w:p w:rsidR="00DC7304" w:rsidRPr="006408BB" w:rsidRDefault="00DC7304" w:rsidP="00DC7304">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K. wbR `‡ji wec‡ÿ †fvU `vb K‡ib</w:t>
      </w:r>
      <w:r w:rsidRPr="006408BB">
        <w:rPr>
          <w:rFonts w:ascii="SutonnyMJ" w:hAnsi="SutonnyMJ"/>
          <w:sz w:val="24"/>
        </w:rPr>
        <w:tab/>
        <w:t>L. GKvav‡i 90 w`b Abycw¯’Z _v‡Kb</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M. RvZxq msm` †f‡½ †M‡j</w:t>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Dc‡ii me¸‡jvB</w:t>
      </w:r>
      <w:r w:rsidRPr="006408BB">
        <w:rPr>
          <w:rFonts w:ascii="SutonnyMJ" w:hAnsi="SutonnyMJ"/>
          <w:sz w:val="24"/>
          <w:u w:val="single"/>
        </w:rPr>
        <w:tab/>
      </w:r>
      <w:r w:rsidRPr="006408BB">
        <w:rPr>
          <w:rFonts w:ascii="SutonnyMJ" w:hAnsi="SutonnyMJ"/>
          <w:sz w:val="24"/>
          <w:u w:val="single"/>
        </w:rPr>
        <w:tab/>
      </w:r>
      <w:r w:rsidRPr="006408BB">
        <w:rPr>
          <w:rFonts w:ascii="SutonnyMJ" w:hAnsi="SutonnyMJ"/>
          <w:b/>
          <w:sz w:val="24"/>
          <w:shd w:val="clear" w:color="auto" w:fill="000000"/>
        </w:rPr>
        <w:t>4</w:t>
      </w:r>
      <w:r w:rsidR="00B549B6">
        <w:rPr>
          <w:rFonts w:ascii="SutonnyMJ" w:hAnsi="SutonnyMJ"/>
          <w:b/>
          <w:sz w:val="24"/>
          <w:shd w:val="clear" w:color="auto" w:fill="000000"/>
        </w:rPr>
        <w:t>7</w:t>
      </w:r>
      <w:r w:rsidRPr="006408BB">
        <w:rPr>
          <w:rFonts w:ascii="SutonnyMJ" w:hAnsi="SutonnyMJ"/>
          <w:b/>
          <w:sz w:val="24"/>
          <w:shd w:val="clear" w:color="auto" w:fill="000000"/>
        </w:rPr>
        <w:t>: N</w:t>
      </w:r>
    </w:p>
    <w:p w:rsidR="00DC7304" w:rsidRPr="00E578B8" w:rsidRDefault="00B25146"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48</w:t>
      </w:r>
      <w:r w:rsidR="00DC7304" w:rsidRPr="00E578B8">
        <w:rPr>
          <w:rFonts w:ascii="SutonnyMJ" w:hAnsi="SutonnyMJ"/>
          <w:b/>
          <w:sz w:val="24"/>
          <w:lang w:val="en-GB" w:eastAsia="en-GB"/>
        </w:rPr>
        <w:t>. RvZxq A_© Znwe‡ji wbqš¿K †K?</w:t>
      </w:r>
    </w:p>
    <w:p w:rsidR="00DC7304" w:rsidRPr="006408BB" w:rsidRDefault="00DC7304" w:rsidP="00E578B8">
      <w:pPr>
        <w:tabs>
          <w:tab w:val="left" w:pos="360"/>
          <w:tab w:val="left" w:pos="2520"/>
          <w:tab w:val="left" w:pos="4320"/>
          <w:tab w:val="left" w:pos="6300"/>
          <w:tab w:val="left" w:pos="8127"/>
        </w:tabs>
        <w:ind w:left="360"/>
        <w:rPr>
          <w:sz w:val="24"/>
        </w:rPr>
      </w:pPr>
      <w:r w:rsidRPr="006408BB">
        <w:rPr>
          <w:rFonts w:ascii="SutonnyMJ" w:hAnsi="SutonnyMJ"/>
          <w:sz w:val="24"/>
        </w:rPr>
        <w:t xml:space="preserve">K. </w:t>
      </w:r>
      <w:r w:rsidRPr="006408BB">
        <w:rPr>
          <w:rFonts w:ascii="SutonnyMJ" w:hAnsi="SutonnyMJ"/>
          <w:sz w:val="24"/>
          <w:u w:val="single"/>
        </w:rPr>
        <w:t>RvZxq msm`</w:t>
      </w:r>
      <w:r w:rsidRPr="006408BB">
        <w:rPr>
          <w:rFonts w:ascii="SutonnyMJ" w:hAnsi="SutonnyMJ"/>
          <w:sz w:val="24"/>
          <w:u w:val="single"/>
        </w:rPr>
        <w:tab/>
      </w:r>
      <w:r w:rsidRPr="006408BB">
        <w:rPr>
          <w:rFonts w:ascii="SutonnyMJ" w:hAnsi="SutonnyMJ"/>
          <w:sz w:val="24"/>
        </w:rPr>
        <w:t>L. cÖavbgš¿x</w:t>
      </w:r>
      <w:r w:rsidRPr="006408BB">
        <w:rPr>
          <w:rFonts w:ascii="SutonnyMJ" w:hAnsi="SutonnyMJ"/>
          <w:sz w:val="24"/>
        </w:rPr>
        <w:tab/>
        <w:t>M. ivóªcwZ</w:t>
      </w:r>
      <w:r w:rsidRPr="006408BB">
        <w:rPr>
          <w:rFonts w:ascii="SutonnyMJ" w:hAnsi="SutonnyMJ"/>
          <w:sz w:val="24"/>
        </w:rPr>
        <w:tab/>
        <w:t>N. A_©gš¿x</w:t>
      </w:r>
      <w:r w:rsidRPr="006408BB">
        <w:rPr>
          <w:rFonts w:ascii="SutonnyMJ" w:hAnsi="SutonnyMJ"/>
          <w:sz w:val="24"/>
        </w:rPr>
        <w:tab/>
      </w:r>
      <w:r w:rsidR="00B549B6">
        <w:rPr>
          <w:rFonts w:ascii="SutonnyMJ" w:hAnsi="SutonnyMJ"/>
          <w:b/>
          <w:sz w:val="24"/>
          <w:shd w:val="clear" w:color="auto" w:fill="000000"/>
        </w:rPr>
        <w:t>48</w:t>
      </w:r>
      <w:r w:rsidRPr="006408BB">
        <w:rPr>
          <w:rFonts w:ascii="SutonnyMJ" w:hAnsi="SutonnyMJ"/>
          <w:b/>
          <w:sz w:val="24"/>
          <w:shd w:val="clear" w:color="auto" w:fill="000000"/>
        </w:rPr>
        <w:t>: K</w:t>
      </w:r>
    </w:p>
    <w:p w:rsidR="00DC7304" w:rsidRPr="00E578B8" w:rsidRDefault="00B25146" w:rsidP="00DC7304">
      <w:pPr>
        <w:pStyle w:val="ListParagraph"/>
        <w:tabs>
          <w:tab w:val="left" w:pos="360"/>
          <w:tab w:val="left" w:pos="2520"/>
          <w:tab w:val="left" w:pos="4320"/>
          <w:tab w:val="left" w:pos="6300"/>
          <w:tab w:val="left" w:pos="8145"/>
        </w:tabs>
        <w:ind w:left="369" w:hanging="351"/>
        <w:rPr>
          <w:rFonts w:ascii="SutonnyMJ" w:hAnsi="SutonnyMJ"/>
          <w:b/>
          <w:sz w:val="24"/>
        </w:rPr>
      </w:pPr>
      <w:r w:rsidRPr="00E578B8">
        <w:rPr>
          <w:rFonts w:ascii="SutonnyMJ" w:hAnsi="SutonnyMJ"/>
          <w:b/>
          <w:sz w:val="24"/>
        </w:rPr>
        <w:t>49</w:t>
      </w:r>
      <w:r w:rsidR="00272540" w:rsidRPr="00E578B8">
        <w:rPr>
          <w:rFonts w:ascii="SutonnyMJ" w:hAnsi="SutonnyMJ"/>
          <w:b/>
          <w:sz w:val="24"/>
        </w:rPr>
        <w:t xml:space="preserve">. RvZxq </w:t>
      </w:r>
      <w:r w:rsidR="00DC7304" w:rsidRPr="00E578B8">
        <w:rPr>
          <w:rFonts w:ascii="SutonnyMJ" w:hAnsi="SutonnyMJ"/>
          <w:b/>
          <w:sz w:val="24"/>
        </w:rPr>
        <w:t>msm‡` †K ev‡RU †ck K‡ib?</w:t>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ivóªcwZ</w:t>
      </w:r>
      <w:r w:rsidRPr="006408BB">
        <w:rPr>
          <w:rFonts w:ascii="SutonnyMJ" w:hAnsi="SutonnyMJ"/>
          <w:sz w:val="24"/>
        </w:rPr>
        <w:tab/>
        <w:t>L. cÖavbgš¿x</w:t>
      </w:r>
      <w:r w:rsidRPr="006408BB">
        <w:rPr>
          <w:rFonts w:ascii="SutonnyMJ" w:hAnsi="SutonnyMJ"/>
          <w:sz w:val="24"/>
        </w:rPr>
        <w:tab/>
        <w:t>M. A_©-mwPe</w:t>
      </w:r>
      <w:r w:rsidRPr="006408BB">
        <w:rPr>
          <w:rFonts w:ascii="SutonnyMJ" w:hAnsi="SutonnyMJ"/>
          <w:sz w:val="24"/>
        </w:rPr>
        <w:tab/>
        <w:t xml:space="preserve">N. </w:t>
      </w:r>
      <w:r w:rsidRPr="006408BB">
        <w:rPr>
          <w:rFonts w:ascii="SutonnyMJ" w:hAnsi="SutonnyMJ"/>
          <w:sz w:val="24"/>
          <w:u w:val="single"/>
        </w:rPr>
        <w:t>A_©gš¿x</w:t>
      </w:r>
      <w:r w:rsidRPr="006408BB">
        <w:rPr>
          <w:rFonts w:ascii="SutonnyMJ" w:hAnsi="SutonnyMJ"/>
          <w:sz w:val="24"/>
        </w:rPr>
        <w:tab/>
      </w:r>
      <w:r w:rsidR="00B549B6">
        <w:rPr>
          <w:rFonts w:ascii="SutonnyMJ" w:hAnsi="SutonnyMJ"/>
          <w:b/>
          <w:sz w:val="24"/>
          <w:shd w:val="clear" w:color="auto" w:fill="000000"/>
        </w:rPr>
        <w:t>49</w:t>
      </w:r>
      <w:r w:rsidRPr="006408BB">
        <w:rPr>
          <w:rFonts w:ascii="SutonnyMJ" w:hAnsi="SutonnyMJ"/>
          <w:b/>
          <w:sz w:val="24"/>
          <w:shd w:val="clear" w:color="auto" w:fill="000000"/>
        </w:rPr>
        <w:t>: N</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50</w:t>
      </w:r>
      <w:r w:rsidR="00DC7304" w:rsidRPr="00E578B8">
        <w:rPr>
          <w:rFonts w:ascii="SutonnyMJ" w:hAnsi="SutonnyMJ"/>
          <w:b/>
          <w:sz w:val="24"/>
        </w:rPr>
        <w:t>. RvZxq msm` cwiPvjbv K‡ib †K / RvZxq msm‡`i mfvcwZ †K?</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lastRenderedPageBreak/>
        <w:t>K. ivóªcwZ</w:t>
      </w:r>
      <w:r w:rsidRPr="006408BB">
        <w:rPr>
          <w:rFonts w:ascii="SutonnyMJ" w:hAnsi="SutonnyMJ"/>
          <w:sz w:val="24"/>
        </w:rPr>
        <w:tab/>
        <w:t>L. cÖ</w:t>
      </w:r>
      <w:r w:rsidR="00272540">
        <w:rPr>
          <w:rFonts w:ascii="SutonnyMJ" w:hAnsi="SutonnyMJ"/>
          <w:sz w:val="24"/>
        </w:rPr>
        <w:t>avbgš¿x</w:t>
      </w:r>
      <w:r w:rsidRPr="006408BB">
        <w:rPr>
          <w:rFonts w:ascii="SutonnyMJ" w:hAnsi="SutonnyMJ"/>
          <w:sz w:val="24"/>
        </w:rPr>
        <w:tab/>
        <w:t xml:space="preserve">M. </w:t>
      </w:r>
      <w:r w:rsidRPr="006408BB">
        <w:rPr>
          <w:rFonts w:ascii="SutonnyMJ" w:hAnsi="SutonnyMJ"/>
          <w:sz w:val="24"/>
          <w:u w:val="single"/>
        </w:rPr>
        <w:t>w¯úKvi</w:t>
      </w:r>
      <w:r w:rsidRPr="006408BB">
        <w:rPr>
          <w:rFonts w:ascii="SutonnyMJ" w:hAnsi="SutonnyMJ"/>
          <w:sz w:val="24"/>
        </w:rPr>
        <w:tab/>
        <w:t>N. cÖavb wePvicwZ</w:t>
      </w:r>
      <w:r w:rsidRPr="006408BB">
        <w:rPr>
          <w:rFonts w:ascii="SutonnyMJ" w:hAnsi="SutonnyMJ"/>
          <w:sz w:val="24"/>
        </w:rPr>
        <w:tab/>
      </w:r>
      <w:r w:rsidR="00B549B6">
        <w:rPr>
          <w:rFonts w:ascii="SutonnyMJ" w:hAnsi="SutonnyMJ"/>
          <w:b/>
          <w:sz w:val="24"/>
          <w:shd w:val="clear" w:color="auto" w:fill="000000"/>
        </w:rPr>
        <w:t>50</w:t>
      </w:r>
      <w:r w:rsidRPr="006408BB">
        <w:rPr>
          <w:rFonts w:ascii="SutonnyMJ" w:hAnsi="SutonnyMJ"/>
          <w:b/>
          <w:sz w:val="24"/>
          <w:shd w:val="clear" w:color="auto" w:fill="000000"/>
        </w:rPr>
        <w:t>: M</w:t>
      </w:r>
    </w:p>
    <w:p w:rsidR="00DC7304" w:rsidRPr="00E578B8" w:rsidRDefault="00DC7304"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5</w:t>
      </w:r>
      <w:r w:rsidR="00B25146" w:rsidRPr="00E578B8">
        <w:rPr>
          <w:rFonts w:ascii="SutonnyMJ" w:hAnsi="SutonnyMJ"/>
          <w:b/>
          <w:sz w:val="24"/>
          <w:lang w:val="en-GB" w:eastAsia="en-GB"/>
        </w:rPr>
        <w:t>1</w:t>
      </w:r>
      <w:r w:rsidRPr="00E578B8">
        <w:rPr>
          <w:rFonts w:ascii="SutonnyMJ" w:hAnsi="SutonnyMJ"/>
          <w:b/>
          <w:sz w:val="24"/>
          <w:lang w:val="en-GB" w:eastAsia="en-GB"/>
        </w:rPr>
        <w:t>. RvZxq msm‡`i KvR n‡”QÑ</w:t>
      </w:r>
    </w:p>
    <w:p w:rsidR="00DC7304" w:rsidRPr="006408BB" w:rsidRDefault="00DC7304" w:rsidP="00DC7304">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K. cÖwZiÿv e¨e¯’</w:t>
      </w:r>
      <w:r w:rsidR="00B25146">
        <w:rPr>
          <w:rFonts w:ascii="SutonnyMJ" w:hAnsi="SutonnyMJ"/>
          <w:sz w:val="24"/>
        </w:rPr>
        <w:t>v wbwðZ KiY</w:t>
      </w:r>
      <w:r w:rsidR="00B25146">
        <w:rPr>
          <w:rFonts w:ascii="SutonnyMJ" w:hAnsi="SutonnyMJ"/>
          <w:sz w:val="24"/>
        </w:rPr>
        <w:tab/>
        <w:t>L. `y‡ói `gb I wk‡ó</w:t>
      </w:r>
      <w:r w:rsidRPr="006408BB">
        <w:rPr>
          <w:rFonts w:ascii="SutonnyMJ" w:hAnsi="SutonnyMJ"/>
          <w:sz w:val="24"/>
        </w:rPr>
        <w:t>i cvjb</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M. AvBb ev¯Íevqb</w:t>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msweavb ms‡kvab</w:t>
      </w:r>
      <w:r w:rsidRPr="006408BB">
        <w:rPr>
          <w:rFonts w:ascii="SutonnyMJ" w:hAnsi="SutonnyMJ"/>
          <w:sz w:val="24"/>
          <w:u w:val="single"/>
        </w:rPr>
        <w:tab/>
      </w:r>
      <w:r w:rsidRPr="006408BB">
        <w:rPr>
          <w:rFonts w:ascii="SutonnyMJ" w:hAnsi="SutonnyMJ"/>
          <w:sz w:val="24"/>
          <w:u w:val="single"/>
        </w:rPr>
        <w:tab/>
      </w:r>
      <w:r w:rsidR="00B549B6">
        <w:rPr>
          <w:rFonts w:ascii="SutonnyMJ" w:hAnsi="SutonnyMJ"/>
          <w:b/>
          <w:sz w:val="24"/>
          <w:shd w:val="clear" w:color="auto" w:fill="000000"/>
        </w:rPr>
        <w:t>51</w:t>
      </w:r>
      <w:r w:rsidRPr="006408BB">
        <w:rPr>
          <w:rFonts w:ascii="SutonnyMJ" w:hAnsi="SutonnyMJ"/>
          <w:b/>
          <w:sz w:val="24"/>
          <w:shd w:val="clear" w:color="auto" w:fill="000000"/>
        </w:rPr>
        <w:t>: N</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52</w:t>
      </w:r>
      <w:r w:rsidR="00DC7304" w:rsidRPr="00E578B8">
        <w:rPr>
          <w:rFonts w:ascii="SutonnyMJ" w:hAnsi="SutonnyMJ"/>
          <w:b/>
          <w:sz w:val="24"/>
        </w:rPr>
        <w:t>. b¨vqcvj c` me©cÖ_g †Kv_vq m„wó nq Ges KZ mv‡j?</w:t>
      </w:r>
    </w:p>
    <w:p w:rsidR="00DC7304" w:rsidRPr="006408BB" w:rsidRDefault="00272540" w:rsidP="00DC7304">
      <w:pPr>
        <w:tabs>
          <w:tab w:val="left" w:pos="360"/>
          <w:tab w:val="left" w:pos="2520"/>
          <w:tab w:val="left" w:pos="4320"/>
          <w:tab w:val="left" w:pos="6300"/>
          <w:tab w:val="left" w:pos="8145"/>
        </w:tabs>
        <w:ind w:left="360"/>
        <w:rPr>
          <w:rFonts w:ascii="SutonnyMJ" w:hAnsi="SutonnyMJ"/>
          <w:sz w:val="24"/>
        </w:rPr>
      </w:pPr>
      <w:r>
        <w:rPr>
          <w:rFonts w:ascii="SutonnyMJ" w:hAnsi="SutonnyMJ"/>
          <w:sz w:val="24"/>
        </w:rPr>
        <w:t xml:space="preserve">K. myB‡W‡b 1919 </w:t>
      </w:r>
      <w:r w:rsidR="00DC7304" w:rsidRPr="006408BB">
        <w:rPr>
          <w:rFonts w:ascii="SutonnyMJ" w:hAnsi="SutonnyMJ"/>
          <w:sz w:val="24"/>
        </w:rPr>
        <w:t>mv‡j</w:t>
      </w:r>
      <w:r w:rsidR="00DC7304" w:rsidRPr="006408BB">
        <w:rPr>
          <w:rFonts w:ascii="SutonnyMJ" w:hAnsi="SutonnyMJ"/>
          <w:sz w:val="24"/>
        </w:rPr>
        <w:tab/>
      </w:r>
      <w:r w:rsidR="00DC7304" w:rsidRPr="006408BB">
        <w:rPr>
          <w:rFonts w:ascii="SutonnyMJ" w:hAnsi="SutonnyMJ"/>
          <w:sz w:val="24"/>
        </w:rPr>
        <w:tab/>
        <w:t xml:space="preserve">L. </w:t>
      </w:r>
      <w:r>
        <w:rPr>
          <w:rFonts w:ascii="SutonnyMJ" w:hAnsi="SutonnyMJ"/>
          <w:sz w:val="24"/>
          <w:u w:val="single"/>
        </w:rPr>
        <w:t xml:space="preserve">myB‡W‡b 1809 </w:t>
      </w:r>
      <w:r w:rsidR="00DC7304" w:rsidRPr="006408BB">
        <w:rPr>
          <w:rFonts w:ascii="SutonnyMJ" w:hAnsi="SutonnyMJ"/>
          <w:sz w:val="24"/>
          <w:u w:val="single"/>
        </w:rPr>
        <w:t>mv‡j</w:t>
      </w:r>
      <w:r w:rsidR="00DC7304" w:rsidRPr="006408BB">
        <w:rPr>
          <w:rFonts w:ascii="SutonnyMJ" w:hAnsi="SutonnyMJ"/>
          <w:sz w:val="24"/>
        </w:rPr>
        <w:tab/>
      </w:r>
    </w:p>
    <w:p w:rsidR="00DC7304" w:rsidRPr="006408BB" w:rsidRDefault="00272540" w:rsidP="00DC7304">
      <w:pPr>
        <w:tabs>
          <w:tab w:val="left" w:pos="360"/>
          <w:tab w:val="left" w:pos="2520"/>
          <w:tab w:val="left" w:pos="4320"/>
          <w:tab w:val="left" w:pos="6300"/>
          <w:tab w:val="left" w:pos="8145"/>
        </w:tabs>
        <w:ind w:left="360"/>
        <w:rPr>
          <w:sz w:val="24"/>
        </w:rPr>
      </w:pPr>
      <w:r>
        <w:rPr>
          <w:rFonts w:ascii="SutonnyMJ" w:hAnsi="SutonnyMJ"/>
          <w:sz w:val="24"/>
        </w:rPr>
        <w:t>M. †WbgvK© 1809 mv‡j</w:t>
      </w:r>
      <w:r>
        <w:rPr>
          <w:rFonts w:ascii="SutonnyMJ" w:hAnsi="SutonnyMJ"/>
          <w:sz w:val="24"/>
        </w:rPr>
        <w:tab/>
      </w:r>
      <w:r>
        <w:rPr>
          <w:rFonts w:ascii="SutonnyMJ" w:hAnsi="SutonnyMJ"/>
          <w:sz w:val="24"/>
        </w:rPr>
        <w:tab/>
        <w:t>N. wdbj¨vÛ 1809</w:t>
      </w:r>
      <w:r w:rsidR="00DC7304" w:rsidRPr="006408BB">
        <w:rPr>
          <w:rFonts w:ascii="SutonnyMJ" w:hAnsi="SutonnyMJ"/>
          <w:sz w:val="24"/>
        </w:rPr>
        <w:t xml:space="preserve"> mvj</w:t>
      </w:r>
      <w:r w:rsidR="00DC7304" w:rsidRPr="006408BB">
        <w:rPr>
          <w:rFonts w:ascii="SutonnyMJ" w:hAnsi="SutonnyMJ"/>
          <w:sz w:val="24"/>
        </w:rPr>
        <w:tab/>
      </w:r>
      <w:r w:rsidR="00DC7304" w:rsidRPr="006408BB">
        <w:rPr>
          <w:rFonts w:ascii="SutonnyMJ" w:hAnsi="SutonnyMJ"/>
          <w:sz w:val="24"/>
        </w:rPr>
        <w:tab/>
      </w:r>
      <w:r w:rsidR="00B549B6">
        <w:rPr>
          <w:rFonts w:ascii="SutonnyMJ" w:hAnsi="SutonnyMJ"/>
          <w:b/>
          <w:sz w:val="24"/>
          <w:shd w:val="clear" w:color="auto" w:fill="000000"/>
        </w:rPr>
        <w:t>52</w:t>
      </w:r>
      <w:r w:rsidR="00DC7304"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53</w:t>
      </w:r>
      <w:r w:rsidR="00DC7304" w:rsidRPr="00E578B8">
        <w:rPr>
          <w:rFonts w:ascii="SutonnyMJ" w:hAnsi="SutonnyMJ"/>
          <w:b/>
          <w:sz w:val="24"/>
        </w:rPr>
        <w:t>. evsjv‡`‡k</w:t>
      </w:r>
      <w:r w:rsidRPr="00E578B8">
        <w:rPr>
          <w:rFonts w:ascii="SutonnyMJ" w:hAnsi="SutonnyMJ"/>
          <w:b/>
          <w:sz w:val="24"/>
        </w:rPr>
        <w:t>i msweav‡bi KZ bs Aby‡”Q‡` b¨vq</w:t>
      </w:r>
      <w:r w:rsidR="00DC7304" w:rsidRPr="00E578B8">
        <w:rPr>
          <w:rFonts w:ascii="SutonnyMJ" w:hAnsi="SutonnyMJ"/>
          <w:b/>
          <w:sz w:val="24"/>
        </w:rPr>
        <w:t>cv‡ji K_v D‡jøL Av‡Q?</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64</w:t>
      </w:r>
      <w:r w:rsidRPr="006408BB">
        <w:rPr>
          <w:rFonts w:ascii="SutonnyMJ" w:hAnsi="SutonnyMJ"/>
          <w:sz w:val="24"/>
        </w:rPr>
        <w:tab/>
        <w:t>L. 93</w:t>
      </w:r>
      <w:r w:rsidRPr="006408BB">
        <w:rPr>
          <w:rFonts w:ascii="SutonnyMJ" w:hAnsi="SutonnyMJ"/>
          <w:sz w:val="24"/>
        </w:rPr>
        <w:tab/>
        <w:t>M. 117</w:t>
      </w:r>
      <w:r w:rsidRPr="006408BB">
        <w:rPr>
          <w:rFonts w:ascii="SutonnyMJ" w:hAnsi="SutonnyMJ"/>
          <w:sz w:val="24"/>
        </w:rPr>
        <w:tab/>
        <w:t xml:space="preserve">N. </w:t>
      </w:r>
      <w:r w:rsidRPr="006408BB">
        <w:rPr>
          <w:rFonts w:ascii="SutonnyMJ" w:hAnsi="SutonnyMJ"/>
          <w:sz w:val="24"/>
          <w:u w:val="single"/>
        </w:rPr>
        <w:t>77</w:t>
      </w:r>
      <w:r w:rsidRPr="006408BB">
        <w:rPr>
          <w:rFonts w:ascii="SutonnyMJ" w:hAnsi="SutonnyMJ"/>
          <w:sz w:val="24"/>
          <w:u w:val="single"/>
        </w:rPr>
        <w:tab/>
      </w:r>
      <w:r w:rsidR="00B549B6">
        <w:rPr>
          <w:rFonts w:ascii="SutonnyMJ" w:hAnsi="SutonnyMJ"/>
          <w:b/>
          <w:sz w:val="24"/>
          <w:shd w:val="clear" w:color="auto" w:fill="000000"/>
        </w:rPr>
        <w:t>53</w:t>
      </w:r>
      <w:r w:rsidRPr="006408BB">
        <w:rPr>
          <w:rFonts w:ascii="SutonnyMJ" w:hAnsi="SutonnyMJ"/>
          <w:b/>
          <w:sz w:val="24"/>
          <w:shd w:val="clear" w:color="auto" w:fill="000000"/>
        </w:rPr>
        <w:t>: N</w:t>
      </w:r>
    </w:p>
    <w:p w:rsidR="00DC7304" w:rsidRPr="00E578B8" w:rsidRDefault="00B25146" w:rsidP="00DC7304">
      <w:pPr>
        <w:pStyle w:val="ListParagraph"/>
        <w:tabs>
          <w:tab w:val="left" w:pos="360"/>
          <w:tab w:val="left" w:pos="2520"/>
          <w:tab w:val="left" w:pos="4320"/>
          <w:tab w:val="left" w:pos="6300"/>
          <w:tab w:val="left" w:pos="8145"/>
        </w:tabs>
        <w:ind w:left="369" w:hanging="351"/>
        <w:rPr>
          <w:rFonts w:ascii="SutonnyMJ" w:hAnsi="SutonnyMJ"/>
          <w:b/>
          <w:sz w:val="24"/>
        </w:rPr>
      </w:pPr>
      <w:r w:rsidRPr="00E578B8">
        <w:rPr>
          <w:rFonts w:ascii="SutonnyMJ" w:hAnsi="SutonnyMJ"/>
          <w:b/>
          <w:sz w:val="24"/>
        </w:rPr>
        <w:t>54</w:t>
      </w:r>
      <w:r w:rsidR="00DC7304" w:rsidRPr="00E578B8">
        <w:rPr>
          <w:rFonts w:ascii="SutonnyMJ" w:hAnsi="SutonnyMJ"/>
          <w:b/>
          <w:sz w:val="24"/>
        </w:rPr>
        <w:t>. ÔwejÕ ej‡Z †evSvq</w:t>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cÖwZw`‡bi Li‡Pi wnmve</w:t>
      </w:r>
      <w:r w:rsidRPr="006408BB">
        <w:rPr>
          <w:rFonts w:ascii="SutonnyMJ" w:hAnsi="SutonnyMJ"/>
          <w:sz w:val="24"/>
        </w:rPr>
        <w:tab/>
      </w:r>
      <w:r w:rsidRPr="006408BB">
        <w:rPr>
          <w:rFonts w:ascii="SutonnyMJ" w:hAnsi="SutonnyMJ"/>
          <w:sz w:val="24"/>
        </w:rPr>
        <w:tab/>
        <w:t xml:space="preserve">L. </w:t>
      </w:r>
      <w:r w:rsidRPr="006408BB">
        <w:rPr>
          <w:rFonts w:ascii="SutonnyMJ" w:hAnsi="SutonnyMJ"/>
          <w:sz w:val="24"/>
          <w:u w:val="single"/>
        </w:rPr>
        <w:t>AvB‡bi cÖv_wgK cÖ¯Íve</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M. Dbœq‡bi Rb¨ M„nxZ cÖ¯Íve</w:t>
      </w:r>
      <w:r w:rsidRPr="006408BB">
        <w:rPr>
          <w:rFonts w:ascii="SutonnyMJ" w:hAnsi="SutonnyMJ"/>
          <w:sz w:val="24"/>
        </w:rPr>
        <w:tab/>
        <w:t>N. mvßvwnK Li‡Pi wnmve</w:t>
      </w:r>
      <w:r w:rsidRPr="006408BB">
        <w:rPr>
          <w:rFonts w:ascii="SutonnyMJ" w:hAnsi="SutonnyMJ"/>
          <w:sz w:val="24"/>
        </w:rPr>
        <w:tab/>
      </w:r>
      <w:r w:rsidRPr="006408BB">
        <w:rPr>
          <w:rFonts w:ascii="SutonnyMJ" w:hAnsi="SutonnyMJ"/>
          <w:sz w:val="24"/>
        </w:rPr>
        <w:tab/>
      </w:r>
      <w:r w:rsidR="00B549B6">
        <w:rPr>
          <w:rFonts w:ascii="SutonnyMJ" w:hAnsi="SutonnyMJ"/>
          <w:b/>
          <w:sz w:val="24"/>
          <w:shd w:val="clear" w:color="auto" w:fill="000000"/>
        </w:rPr>
        <w:t>54</w:t>
      </w:r>
      <w:r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55</w:t>
      </w:r>
      <w:r w:rsidR="00DC7304" w:rsidRPr="00E578B8">
        <w:rPr>
          <w:rFonts w:ascii="SutonnyMJ" w:hAnsi="SutonnyMJ"/>
          <w:b/>
          <w:sz w:val="24"/>
        </w:rPr>
        <w:t>. wej KZ cÖKvi?</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 xml:space="preserve">K. 3 </w:t>
      </w:r>
      <w:r w:rsidRPr="006408BB">
        <w:rPr>
          <w:rFonts w:ascii="SutonnyMJ" w:hAnsi="SutonnyMJ"/>
          <w:sz w:val="24"/>
        </w:rPr>
        <w:tab/>
        <w:t>L. 4</w:t>
      </w:r>
      <w:r w:rsidRPr="006408BB">
        <w:rPr>
          <w:rFonts w:ascii="SutonnyMJ" w:hAnsi="SutonnyMJ"/>
          <w:sz w:val="24"/>
        </w:rPr>
        <w:tab/>
        <w:t xml:space="preserve">M. </w:t>
      </w:r>
      <w:r w:rsidRPr="006408BB">
        <w:rPr>
          <w:rFonts w:ascii="SutonnyMJ" w:hAnsi="SutonnyMJ"/>
          <w:sz w:val="24"/>
          <w:u w:val="single"/>
        </w:rPr>
        <w:t>2</w:t>
      </w:r>
      <w:r w:rsidRPr="006408BB">
        <w:rPr>
          <w:rFonts w:ascii="SutonnyMJ" w:hAnsi="SutonnyMJ"/>
          <w:sz w:val="24"/>
        </w:rPr>
        <w:tab/>
        <w:t>N. 5</w:t>
      </w:r>
      <w:r w:rsidRPr="006408BB">
        <w:rPr>
          <w:rFonts w:ascii="SutonnyMJ" w:hAnsi="SutonnyMJ"/>
          <w:sz w:val="24"/>
        </w:rPr>
        <w:tab/>
      </w:r>
      <w:r w:rsidR="00B549B6">
        <w:rPr>
          <w:rFonts w:ascii="SutonnyMJ" w:hAnsi="SutonnyMJ"/>
          <w:b/>
          <w:sz w:val="24"/>
          <w:shd w:val="clear" w:color="auto" w:fill="000000"/>
        </w:rPr>
        <w:t>55</w:t>
      </w:r>
      <w:r w:rsidRPr="006408BB">
        <w:rPr>
          <w:rFonts w:ascii="SutonnyMJ" w:hAnsi="SutonnyMJ"/>
          <w:b/>
          <w:sz w:val="24"/>
          <w:shd w:val="clear" w:color="auto" w:fill="000000"/>
        </w:rPr>
        <w:t>: M</w:t>
      </w:r>
    </w:p>
    <w:p w:rsidR="00DC7304" w:rsidRPr="00E578B8" w:rsidRDefault="00B25146"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56</w:t>
      </w:r>
      <w:r w:rsidR="00DC7304" w:rsidRPr="00E578B8">
        <w:rPr>
          <w:rFonts w:ascii="SutonnyMJ" w:hAnsi="SutonnyMJ"/>
          <w:b/>
          <w:sz w:val="24"/>
          <w:lang w:val="en-GB" w:eastAsia="en-GB"/>
        </w:rPr>
        <w:t>. miKvwi wej DÌvcb K‡ib Kviv?</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 xml:space="preserve">K. </w:t>
      </w:r>
      <w:r w:rsidRPr="006408BB">
        <w:rPr>
          <w:rFonts w:ascii="SutonnyMJ" w:hAnsi="SutonnyMJ"/>
          <w:sz w:val="24"/>
          <w:u w:val="single"/>
        </w:rPr>
        <w:t>gš¿xMY</w:t>
      </w:r>
      <w:r w:rsidRPr="006408BB">
        <w:rPr>
          <w:rFonts w:ascii="SutonnyMJ" w:hAnsi="SutonnyMJ"/>
          <w:sz w:val="24"/>
          <w:u w:val="single"/>
        </w:rPr>
        <w:tab/>
      </w:r>
      <w:r w:rsidRPr="006408BB">
        <w:rPr>
          <w:rFonts w:ascii="SutonnyMJ" w:hAnsi="SutonnyMJ"/>
          <w:sz w:val="24"/>
        </w:rPr>
        <w:t>L. msm` m`m¨MY</w:t>
      </w:r>
      <w:r w:rsidRPr="006408BB">
        <w:rPr>
          <w:rFonts w:ascii="SutonnyMJ" w:hAnsi="SutonnyMJ"/>
          <w:sz w:val="24"/>
        </w:rPr>
        <w:tab/>
        <w:t>M. cÖavbgš¿x</w:t>
      </w:r>
      <w:r w:rsidRPr="006408BB">
        <w:rPr>
          <w:rFonts w:ascii="SutonnyMJ" w:hAnsi="SutonnyMJ"/>
          <w:sz w:val="24"/>
        </w:rPr>
        <w:tab/>
        <w:t>N. ivóªcwZ</w:t>
      </w:r>
      <w:r w:rsidRPr="006408BB">
        <w:rPr>
          <w:rFonts w:ascii="SutonnyMJ" w:hAnsi="SutonnyMJ"/>
          <w:sz w:val="24"/>
        </w:rPr>
        <w:tab/>
      </w:r>
      <w:r w:rsidR="00B549B6">
        <w:rPr>
          <w:rFonts w:ascii="SutonnyMJ" w:hAnsi="SutonnyMJ"/>
          <w:b/>
          <w:sz w:val="24"/>
          <w:shd w:val="clear" w:color="auto" w:fill="000000"/>
        </w:rPr>
        <w:t>56</w:t>
      </w:r>
      <w:r w:rsidRPr="006408BB">
        <w:rPr>
          <w:rFonts w:ascii="SutonnyMJ" w:hAnsi="SutonnyMJ"/>
          <w:b/>
          <w:sz w:val="24"/>
          <w:shd w:val="clear" w:color="auto" w:fill="000000"/>
        </w:rPr>
        <w:t>:</w:t>
      </w:r>
      <w:r w:rsidR="00E578B8">
        <w:rPr>
          <w:rFonts w:ascii="SutonnyMJ" w:hAnsi="SutonnyMJ"/>
          <w:b/>
          <w:sz w:val="24"/>
          <w:shd w:val="clear" w:color="auto" w:fill="000000"/>
        </w:rPr>
        <w:t xml:space="preserve"> </w:t>
      </w:r>
      <w:r w:rsidRPr="006408BB">
        <w:rPr>
          <w:rFonts w:ascii="SutonnyMJ" w:hAnsi="SutonnyMJ"/>
          <w:b/>
          <w:sz w:val="24"/>
          <w:shd w:val="clear" w:color="auto" w:fill="000000"/>
        </w:rPr>
        <w:t>K</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57</w:t>
      </w:r>
      <w:r w:rsidR="00DC7304" w:rsidRPr="00E578B8">
        <w:rPr>
          <w:rFonts w:ascii="SutonnyMJ" w:hAnsi="SutonnyMJ"/>
          <w:b/>
          <w:sz w:val="24"/>
        </w:rPr>
        <w:t>. †emiKvwi we‡ji Rb¨ KZ w`b mg‡qi cÖ‡qvRb?</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7</w:t>
      </w:r>
      <w:r w:rsidRPr="006408BB">
        <w:rPr>
          <w:rFonts w:ascii="SutonnyMJ" w:hAnsi="SutonnyMJ"/>
          <w:sz w:val="24"/>
        </w:rPr>
        <w:tab/>
        <w:t xml:space="preserve">L. </w:t>
      </w:r>
      <w:r w:rsidRPr="006408BB">
        <w:rPr>
          <w:rFonts w:ascii="SutonnyMJ" w:hAnsi="SutonnyMJ"/>
          <w:sz w:val="24"/>
          <w:u w:val="single"/>
        </w:rPr>
        <w:t xml:space="preserve">15      </w:t>
      </w:r>
      <w:r w:rsidRPr="006408BB">
        <w:rPr>
          <w:rFonts w:ascii="SutonnyMJ" w:hAnsi="SutonnyMJ"/>
          <w:sz w:val="24"/>
        </w:rPr>
        <w:tab/>
        <w:t>M. 10</w:t>
      </w:r>
      <w:r w:rsidRPr="006408BB">
        <w:rPr>
          <w:rFonts w:ascii="SutonnyMJ" w:hAnsi="SutonnyMJ"/>
          <w:sz w:val="24"/>
        </w:rPr>
        <w:tab/>
        <w:t>N. 30</w:t>
      </w:r>
      <w:r w:rsidRPr="006408BB">
        <w:rPr>
          <w:rFonts w:ascii="SutonnyMJ" w:hAnsi="SutonnyMJ"/>
          <w:sz w:val="24"/>
        </w:rPr>
        <w:tab/>
      </w:r>
      <w:r w:rsidR="00B549B6">
        <w:rPr>
          <w:rFonts w:ascii="SutonnyMJ" w:hAnsi="SutonnyMJ"/>
          <w:b/>
          <w:sz w:val="24"/>
          <w:shd w:val="clear" w:color="auto" w:fill="000000"/>
        </w:rPr>
        <w:t>57</w:t>
      </w:r>
      <w:r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58</w:t>
      </w:r>
      <w:r w:rsidR="00DC7304" w:rsidRPr="00E578B8">
        <w:rPr>
          <w:rFonts w:ascii="SutonnyMJ" w:hAnsi="SutonnyMJ"/>
          <w:b/>
          <w:sz w:val="24"/>
        </w:rPr>
        <w:t>. m‡PZK ejv nq Kv‡`i‡K?</w:t>
      </w:r>
    </w:p>
    <w:p w:rsidR="00DC7304" w:rsidRPr="006408BB" w:rsidRDefault="00DC7304" w:rsidP="00DC7304">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 xml:space="preserve">K. w¯úKvi </w:t>
      </w:r>
      <w:r w:rsidR="00B25146">
        <w:rPr>
          <w:rFonts w:ascii="SutonnyMJ" w:hAnsi="SutonnyMJ"/>
          <w:sz w:val="24"/>
        </w:rPr>
        <w:t>I †WcywU w¯úKvi‡K</w:t>
      </w:r>
      <w:r w:rsidR="00B25146">
        <w:rPr>
          <w:rFonts w:ascii="SutonnyMJ" w:hAnsi="SutonnyMJ"/>
          <w:sz w:val="24"/>
        </w:rPr>
        <w:tab/>
        <w:t>L. mvaviY RbMY</w:t>
      </w:r>
      <w:r w:rsidRPr="006408BB">
        <w:rPr>
          <w:rFonts w:ascii="SutonnyMJ" w:hAnsi="SutonnyMJ"/>
          <w:sz w:val="24"/>
        </w:rPr>
        <w:t>‡K</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M. gš¿xMY</w:t>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ûBcMY‡K</w:t>
      </w:r>
      <w:r w:rsidRPr="006408BB">
        <w:rPr>
          <w:rFonts w:ascii="SutonnyMJ" w:hAnsi="SutonnyMJ"/>
          <w:sz w:val="24"/>
          <w:u w:val="single"/>
        </w:rPr>
        <w:tab/>
      </w:r>
      <w:r w:rsidRPr="006408BB">
        <w:rPr>
          <w:rFonts w:ascii="SutonnyMJ" w:hAnsi="SutonnyMJ"/>
          <w:sz w:val="24"/>
          <w:u w:val="single"/>
        </w:rPr>
        <w:tab/>
      </w:r>
      <w:r w:rsidR="00B549B6">
        <w:rPr>
          <w:rFonts w:ascii="SutonnyMJ" w:hAnsi="SutonnyMJ"/>
          <w:b/>
          <w:sz w:val="24"/>
          <w:shd w:val="clear" w:color="auto" w:fill="000000"/>
        </w:rPr>
        <w:t>58</w:t>
      </w:r>
      <w:r w:rsidRPr="006408BB">
        <w:rPr>
          <w:rFonts w:ascii="SutonnyMJ" w:hAnsi="SutonnyMJ"/>
          <w:b/>
          <w:sz w:val="24"/>
          <w:shd w:val="clear" w:color="auto" w:fill="000000"/>
        </w:rPr>
        <w:t>: N</w:t>
      </w:r>
    </w:p>
    <w:p w:rsidR="00DC7304" w:rsidRPr="00E578B8" w:rsidRDefault="00B25146" w:rsidP="00DC7304">
      <w:pPr>
        <w:pStyle w:val="ListParagraph"/>
        <w:tabs>
          <w:tab w:val="left" w:pos="360"/>
          <w:tab w:val="left" w:pos="2520"/>
          <w:tab w:val="left" w:pos="4320"/>
          <w:tab w:val="left" w:pos="6300"/>
          <w:tab w:val="left" w:pos="8145"/>
        </w:tabs>
        <w:ind w:left="369" w:hanging="351"/>
        <w:rPr>
          <w:rFonts w:ascii="SutonnyMJ" w:hAnsi="SutonnyMJ"/>
          <w:b/>
          <w:sz w:val="24"/>
        </w:rPr>
      </w:pPr>
      <w:r w:rsidRPr="00E578B8">
        <w:rPr>
          <w:rFonts w:ascii="SutonnyMJ" w:hAnsi="SutonnyMJ"/>
          <w:b/>
          <w:sz w:val="24"/>
        </w:rPr>
        <w:t>59</w:t>
      </w:r>
      <w:r w:rsidR="00DC7304" w:rsidRPr="00E578B8">
        <w:rPr>
          <w:rFonts w:ascii="SutonnyMJ" w:hAnsi="SutonnyMJ"/>
          <w:b/>
          <w:sz w:val="24"/>
        </w:rPr>
        <w:t>. gnvgvb¨ ivóªcwZ c`Z¨vM Ki‡Z PvB‡j Kvi wbKU c`Z¨vM cÎ cvVv‡eb?</w:t>
      </w:r>
    </w:p>
    <w:p w:rsidR="00DC7304" w:rsidRPr="006408BB" w:rsidRDefault="00DC7304" w:rsidP="00DC7304">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ivóªcwZ</w:t>
      </w:r>
      <w:r w:rsidRPr="006408BB">
        <w:rPr>
          <w:rFonts w:ascii="SutonnyMJ" w:hAnsi="SutonnyMJ"/>
          <w:sz w:val="24"/>
        </w:rPr>
        <w:tab/>
        <w:t xml:space="preserve">L. </w:t>
      </w:r>
      <w:r w:rsidRPr="006408BB">
        <w:rPr>
          <w:rFonts w:ascii="SutonnyMJ" w:hAnsi="SutonnyMJ"/>
          <w:sz w:val="24"/>
          <w:u w:val="single"/>
        </w:rPr>
        <w:t>w¯úKvi</w:t>
      </w:r>
      <w:r w:rsidR="00B25146">
        <w:rPr>
          <w:rFonts w:ascii="SutonnyMJ" w:hAnsi="SutonnyMJ"/>
          <w:sz w:val="24"/>
        </w:rPr>
        <w:tab/>
        <w:t>M. cÖavbg</w:t>
      </w:r>
      <w:r w:rsidRPr="006408BB">
        <w:rPr>
          <w:rFonts w:ascii="SutonnyMJ" w:hAnsi="SutonnyMJ"/>
          <w:sz w:val="24"/>
        </w:rPr>
        <w:t>š¿</w:t>
      </w:r>
      <w:r w:rsidR="00B25146">
        <w:rPr>
          <w:rFonts w:ascii="SutonnyMJ" w:hAnsi="SutonnyMJ"/>
          <w:sz w:val="24"/>
        </w:rPr>
        <w:t>x</w:t>
      </w:r>
      <w:r w:rsidRPr="006408BB">
        <w:rPr>
          <w:rFonts w:ascii="SutonnyMJ" w:hAnsi="SutonnyMJ"/>
          <w:sz w:val="24"/>
        </w:rPr>
        <w:tab/>
        <w:t>N. gwš¿cwil`</w:t>
      </w:r>
      <w:r w:rsidRPr="006408BB">
        <w:rPr>
          <w:rFonts w:ascii="SutonnyMJ" w:hAnsi="SutonnyMJ"/>
          <w:sz w:val="24"/>
        </w:rPr>
        <w:tab/>
      </w:r>
      <w:r w:rsidR="00B549B6">
        <w:rPr>
          <w:rFonts w:ascii="SutonnyMJ" w:hAnsi="SutonnyMJ"/>
          <w:b/>
          <w:sz w:val="24"/>
          <w:shd w:val="clear" w:color="auto" w:fill="000000"/>
        </w:rPr>
        <w:t>59</w:t>
      </w:r>
      <w:r w:rsidRPr="006408BB">
        <w:rPr>
          <w:rFonts w:ascii="SutonnyMJ" w:hAnsi="SutonnyMJ"/>
          <w:b/>
          <w:sz w:val="24"/>
          <w:shd w:val="clear" w:color="auto" w:fill="000000"/>
        </w:rPr>
        <w:t>: L</w:t>
      </w:r>
    </w:p>
    <w:p w:rsidR="00DC7304" w:rsidRPr="00E578B8" w:rsidRDefault="00B25146" w:rsidP="00DC7304">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60</w:t>
      </w:r>
      <w:r w:rsidR="00DC7304" w:rsidRPr="00E578B8">
        <w:rPr>
          <w:rFonts w:ascii="SutonnyMJ" w:hAnsi="SutonnyMJ"/>
          <w:b/>
          <w:sz w:val="24"/>
        </w:rPr>
        <w:t>. be wbe©vwPZ msm` m`m¨‡`i kc_evK¨ cvV Kivb †K?</w:t>
      </w:r>
    </w:p>
    <w:p w:rsidR="00DC7304" w:rsidRPr="006408BB" w:rsidRDefault="00DC7304" w:rsidP="00DC7304">
      <w:pPr>
        <w:tabs>
          <w:tab w:val="left" w:pos="360"/>
          <w:tab w:val="left" w:pos="2520"/>
          <w:tab w:val="left" w:pos="4320"/>
          <w:tab w:val="left" w:pos="6300"/>
          <w:tab w:val="left" w:pos="8145"/>
        </w:tabs>
        <w:ind w:left="360"/>
        <w:rPr>
          <w:sz w:val="24"/>
        </w:rPr>
      </w:pPr>
      <w:r w:rsidRPr="006408BB">
        <w:rPr>
          <w:rFonts w:ascii="SutonnyMJ" w:hAnsi="SutonnyMJ"/>
          <w:sz w:val="24"/>
        </w:rPr>
        <w:t>K. ivóªcwZ</w:t>
      </w:r>
      <w:r w:rsidRPr="006408BB">
        <w:rPr>
          <w:rFonts w:ascii="SutonnyMJ" w:hAnsi="SutonnyMJ"/>
          <w:sz w:val="24"/>
        </w:rPr>
        <w:tab/>
        <w:t>L. cÖavb wePvicwZ</w:t>
      </w:r>
      <w:r w:rsidRPr="006408BB">
        <w:rPr>
          <w:rFonts w:ascii="SutonnyMJ" w:hAnsi="SutonnyMJ"/>
          <w:sz w:val="24"/>
        </w:rPr>
        <w:tab/>
        <w:t xml:space="preserve">M. </w:t>
      </w:r>
      <w:r w:rsidRPr="006408BB">
        <w:rPr>
          <w:rFonts w:ascii="SutonnyMJ" w:hAnsi="SutonnyMJ"/>
          <w:sz w:val="24"/>
          <w:u w:val="single"/>
        </w:rPr>
        <w:t>w¯úKvi</w:t>
      </w:r>
      <w:r w:rsidRPr="006408BB">
        <w:rPr>
          <w:rFonts w:ascii="SutonnyMJ" w:hAnsi="SutonnyMJ"/>
          <w:sz w:val="24"/>
        </w:rPr>
        <w:tab/>
        <w:t>N. cÖavbgš¿x</w:t>
      </w:r>
      <w:r w:rsidRPr="006408BB">
        <w:rPr>
          <w:rFonts w:ascii="SutonnyMJ" w:hAnsi="SutonnyMJ"/>
          <w:sz w:val="24"/>
        </w:rPr>
        <w:tab/>
      </w:r>
      <w:r w:rsidR="00B549B6">
        <w:rPr>
          <w:rFonts w:ascii="SutonnyMJ" w:hAnsi="SutonnyMJ"/>
          <w:b/>
          <w:sz w:val="24"/>
          <w:shd w:val="clear" w:color="auto" w:fill="000000"/>
        </w:rPr>
        <w:t>60</w:t>
      </w:r>
      <w:r w:rsidRPr="006408BB">
        <w:rPr>
          <w:rFonts w:ascii="SutonnyMJ" w:hAnsi="SutonnyMJ"/>
          <w:b/>
          <w:sz w:val="24"/>
          <w:shd w:val="clear" w:color="auto" w:fill="000000"/>
        </w:rPr>
        <w:t>: M</w:t>
      </w:r>
    </w:p>
    <w:p w:rsidR="00DC7304" w:rsidRPr="00E578B8" w:rsidRDefault="00B25146" w:rsidP="00DC7304">
      <w:pPr>
        <w:tabs>
          <w:tab w:val="left" w:pos="360"/>
          <w:tab w:val="left" w:pos="2520"/>
          <w:tab w:val="left" w:pos="4320"/>
          <w:tab w:val="left" w:pos="6300"/>
          <w:tab w:val="left" w:pos="8145"/>
        </w:tabs>
        <w:jc w:val="both"/>
        <w:rPr>
          <w:rFonts w:ascii="SutonnyMJ" w:hAnsi="SutonnyMJ"/>
          <w:b/>
          <w:sz w:val="24"/>
          <w:lang w:val="en-GB" w:eastAsia="en-GB"/>
        </w:rPr>
      </w:pPr>
      <w:r w:rsidRPr="00E578B8">
        <w:rPr>
          <w:rFonts w:ascii="SutonnyMJ" w:hAnsi="SutonnyMJ"/>
          <w:b/>
          <w:sz w:val="24"/>
          <w:lang w:val="en-GB" w:eastAsia="en-GB"/>
        </w:rPr>
        <w:t>61</w:t>
      </w:r>
      <w:r w:rsidR="00DC7304" w:rsidRPr="00E578B8">
        <w:rPr>
          <w:rFonts w:ascii="SutonnyMJ" w:hAnsi="SutonnyMJ"/>
          <w:b/>
          <w:sz w:val="24"/>
          <w:lang w:val="en-GB" w:eastAsia="en-GB"/>
        </w:rPr>
        <w:t xml:space="preserve">. wbY©vqK †fvU / </w:t>
      </w:r>
      <w:r w:rsidR="00DC7304" w:rsidRPr="00E578B8">
        <w:rPr>
          <w:rFonts w:ascii="Times New Roman" w:hAnsi="Times New Roman" w:cs="Times New Roman"/>
          <w:b/>
          <w:lang w:val="en-GB" w:eastAsia="en-GB"/>
        </w:rPr>
        <w:t xml:space="preserve">Casting Vote </w:t>
      </w:r>
      <w:r w:rsidR="00DC7304" w:rsidRPr="00E578B8">
        <w:rPr>
          <w:rFonts w:ascii="SutonnyMJ" w:hAnsi="SutonnyMJ"/>
          <w:b/>
          <w:sz w:val="24"/>
          <w:lang w:val="en-GB" w:eastAsia="en-GB"/>
        </w:rPr>
        <w:t>wK?</w:t>
      </w:r>
    </w:p>
    <w:p w:rsidR="00DC7304" w:rsidRPr="006408BB" w:rsidRDefault="00DC7304" w:rsidP="00DC7304">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 xml:space="preserve">K. </w:t>
      </w:r>
      <w:r w:rsidRPr="006408BB">
        <w:rPr>
          <w:rFonts w:ascii="SutonnyMJ" w:hAnsi="SutonnyMJ"/>
          <w:sz w:val="24"/>
          <w:u w:val="single"/>
        </w:rPr>
        <w:t>w¯úKv‡ii †fvU</w:t>
      </w:r>
      <w:r w:rsidRPr="006408BB">
        <w:rPr>
          <w:rFonts w:ascii="SutonnyMJ" w:hAnsi="SutonnyMJ"/>
          <w:sz w:val="24"/>
          <w:u w:val="single"/>
        </w:rPr>
        <w:tab/>
      </w:r>
      <w:r w:rsidRPr="006408BB">
        <w:rPr>
          <w:rFonts w:ascii="SutonnyMJ" w:hAnsi="SutonnyMJ"/>
          <w:sz w:val="24"/>
          <w:u w:val="single"/>
        </w:rPr>
        <w:tab/>
      </w:r>
      <w:r w:rsidRPr="006408BB">
        <w:rPr>
          <w:rFonts w:ascii="SutonnyMJ" w:hAnsi="SutonnyMJ"/>
          <w:sz w:val="24"/>
        </w:rPr>
        <w:t>L. cÖavb wePvicwZi †fvU</w:t>
      </w:r>
      <w:r w:rsidRPr="006408BB">
        <w:rPr>
          <w:rFonts w:ascii="SutonnyMJ" w:hAnsi="SutonnyMJ"/>
          <w:sz w:val="24"/>
        </w:rPr>
        <w:tab/>
      </w:r>
    </w:p>
    <w:p w:rsidR="00DC7304" w:rsidRPr="006408BB" w:rsidRDefault="00DC7304" w:rsidP="00DC7304">
      <w:pPr>
        <w:tabs>
          <w:tab w:val="left" w:pos="360"/>
          <w:tab w:val="left" w:pos="2520"/>
          <w:tab w:val="left" w:pos="4320"/>
          <w:tab w:val="left" w:pos="6300"/>
          <w:tab w:val="left" w:pos="8145"/>
        </w:tabs>
        <w:ind w:left="360" w:right="-25"/>
        <w:rPr>
          <w:sz w:val="24"/>
        </w:rPr>
      </w:pPr>
      <w:r w:rsidRPr="006408BB">
        <w:rPr>
          <w:rFonts w:ascii="SutonnyMJ" w:hAnsi="SutonnyMJ"/>
          <w:sz w:val="24"/>
        </w:rPr>
        <w:t>M. cÖavbgš¿xi †fvU</w:t>
      </w:r>
      <w:r w:rsidRPr="006408BB">
        <w:rPr>
          <w:rFonts w:ascii="SutonnyMJ" w:hAnsi="SutonnyMJ"/>
          <w:sz w:val="24"/>
        </w:rPr>
        <w:tab/>
      </w:r>
      <w:r w:rsidRPr="006408BB">
        <w:rPr>
          <w:rFonts w:ascii="SutonnyMJ" w:hAnsi="SutonnyMJ"/>
          <w:sz w:val="24"/>
        </w:rPr>
        <w:tab/>
        <w:t>N. ivóªcwZi †fvU</w:t>
      </w:r>
      <w:r w:rsidRPr="006408BB">
        <w:rPr>
          <w:rFonts w:ascii="SutonnyMJ" w:hAnsi="SutonnyMJ"/>
          <w:sz w:val="24"/>
        </w:rPr>
        <w:tab/>
      </w:r>
      <w:r w:rsidRPr="006408BB">
        <w:rPr>
          <w:rFonts w:ascii="SutonnyMJ" w:hAnsi="SutonnyMJ"/>
          <w:sz w:val="24"/>
        </w:rPr>
        <w:tab/>
      </w:r>
      <w:r w:rsidR="00B549B6">
        <w:rPr>
          <w:rFonts w:ascii="SutonnyMJ" w:hAnsi="SutonnyMJ"/>
          <w:b/>
          <w:sz w:val="24"/>
          <w:shd w:val="clear" w:color="auto" w:fill="000000"/>
        </w:rPr>
        <w:t>61</w:t>
      </w:r>
      <w:r w:rsidRPr="006408BB">
        <w:rPr>
          <w:rFonts w:ascii="SutonnyMJ" w:hAnsi="SutonnyMJ"/>
          <w:b/>
          <w:sz w:val="24"/>
          <w:shd w:val="clear" w:color="auto" w:fill="000000"/>
        </w:rPr>
        <w:t>: K</w:t>
      </w:r>
    </w:p>
    <w:p w:rsidR="002B7EFE" w:rsidRPr="00E578B8" w:rsidRDefault="00B25146" w:rsidP="002B7EFE">
      <w:pPr>
        <w:tabs>
          <w:tab w:val="left" w:pos="360"/>
          <w:tab w:val="left" w:pos="2520"/>
          <w:tab w:val="left" w:pos="4320"/>
          <w:tab w:val="left" w:pos="6300"/>
          <w:tab w:val="left" w:pos="8145"/>
        </w:tabs>
        <w:rPr>
          <w:rFonts w:ascii="SutonnyMJ" w:hAnsi="SutonnyMJ"/>
          <w:b/>
          <w:sz w:val="24"/>
        </w:rPr>
      </w:pPr>
      <w:r w:rsidRPr="00E578B8">
        <w:rPr>
          <w:rFonts w:ascii="SutonnyMJ" w:hAnsi="SutonnyMJ"/>
          <w:b/>
          <w:sz w:val="24"/>
        </w:rPr>
        <w:t>62</w:t>
      </w:r>
      <w:r w:rsidR="002B7EFE" w:rsidRPr="00E578B8">
        <w:rPr>
          <w:rFonts w:ascii="SutonnyMJ" w:hAnsi="SutonnyMJ"/>
          <w:b/>
          <w:sz w:val="24"/>
        </w:rPr>
        <w:t>. KLb msweav‡bi wKQz weavb I †gŠwjK AwaKvi mg~n ¯’wMZ ivLv nq?</w:t>
      </w:r>
    </w:p>
    <w:p w:rsidR="002B7EFE" w:rsidRPr="006408BB" w:rsidRDefault="002B7EFE" w:rsidP="002B7EFE">
      <w:pPr>
        <w:tabs>
          <w:tab w:val="left" w:pos="360"/>
          <w:tab w:val="left" w:pos="2520"/>
          <w:tab w:val="left" w:pos="4320"/>
          <w:tab w:val="left" w:pos="6300"/>
          <w:tab w:val="left" w:pos="8145"/>
        </w:tabs>
        <w:ind w:left="360"/>
        <w:rPr>
          <w:sz w:val="24"/>
        </w:rPr>
      </w:pPr>
      <w:r w:rsidRPr="006408BB">
        <w:rPr>
          <w:rFonts w:ascii="SutonnyMJ" w:hAnsi="SutonnyMJ"/>
          <w:sz w:val="24"/>
        </w:rPr>
        <w:t>K. M„nhy‡×i mgq</w:t>
      </w:r>
      <w:r w:rsidRPr="006408BB">
        <w:rPr>
          <w:rFonts w:ascii="SutonnyMJ" w:hAnsi="SutonnyMJ"/>
          <w:sz w:val="24"/>
        </w:rPr>
        <w:tab/>
        <w:t xml:space="preserve">L. </w:t>
      </w:r>
      <w:r w:rsidRPr="006408BB">
        <w:rPr>
          <w:rFonts w:ascii="SutonnyMJ" w:hAnsi="SutonnyMJ"/>
          <w:sz w:val="24"/>
          <w:u w:val="single"/>
        </w:rPr>
        <w:t>Riæwi Ae¯’vKv‡j</w:t>
      </w:r>
      <w:r w:rsidRPr="006408BB">
        <w:rPr>
          <w:rFonts w:ascii="SutonnyMJ" w:hAnsi="SutonnyMJ"/>
          <w:sz w:val="24"/>
        </w:rPr>
        <w:tab/>
        <w:t>M. hy‡×i mgq</w:t>
      </w:r>
      <w:r w:rsidRPr="006408BB">
        <w:rPr>
          <w:rFonts w:ascii="SutonnyMJ" w:hAnsi="SutonnyMJ"/>
          <w:sz w:val="24"/>
        </w:rPr>
        <w:tab/>
        <w:t>N. MYZšÍ iÿvi mgq</w:t>
      </w:r>
      <w:r w:rsidRPr="006408BB">
        <w:rPr>
          <w:rFonts w:ascii="SutonnyMJ" w:hAnsi="SutonnyMJ"/>
          <w:sz w:val="24"/>
        </w:rPr>
        <w:tab/>
      </w:r>
      <w:r w:rsidR="00B549B6">
        <w:rPr>
          <w:rFonts w:ascii="SutonnyMJ" w:hAnsi="SutonnyMJ"/>
          <w:b/>
          <w:sz w:val="24"/>
          <w:shd w:val="clear" w:color="auto" w:fill="000000"/>
        </w:rPr>
        <w:t>62</w:t>
      </w:r>
      <w:r w:rsidRPr="006408BB">
        <w:rPr>
          <w:rFonts w:ascii="SutonnyMJ" w:hAnsi="SutonnyMJ"/>
          <w:b/>
          <w:sz w:val="24"/>
          <w:shd w:val="clear" w:color="auto" w:fill="000000"/>
        </w:rPr>
        <w:t>: L</w:t>
      </w:r>
    </w:p>
    <w:p w:rsidR="00DC7304" w:rsidRPr="006408BB" w:rsidRDefault="00DC7304" w:rsidP="00C67699">
      <w:pPr>
        <w:tabs>
          <w:tab w:val="left" w:pos="360"/>
          <w:tab w:val="left" w:pos="2340"/>
          <w:tab w:val="left" w:pos="4320"/>
          <w:tab w:val="left" w:pos="6210"/>
          <w:tab w:val="left" w:pos="8100"/>
        </w:tabs>
        <w:ind w:left="360" w:hanging="360"/>
        <w:jc w:val="center"/>
        <w:rPr>
          <w:rFonts w:ascii="SutonnyMJ" w:eastAsia="SutonnyMJ" w:hAnsi="SutonnyMJ" w:cs="SutonnyMJ"/>
          <w:sz w:val="12"/>
        </w:rPr>
      </w:pPr>
    </w:p>
    <w:p w:rsidR="00C67699" w:rsidRPr="006408BB" w:rsidRDefault="00C67699" w:rsidP="00296E74">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000000"/>
        </w:rPr>
      </w:pPr>
      <w:r w:rsidRPr="006408BB">
        <w:rPr>
          <w:rFonts w:ascii="SutonnyMJ" w:eastAsia="SutonnyMJ" w:hAnsi="SutonnyMJ" w:cs="SutonnyMJ"/>
          <w:b/>
          <w:sz w:val="32"/>
        </w:rPr>
        <w:t>wePvi wefvM</w:t>
      </w:r>
    </w:p>
    <w:p w:rsidR="00C67699" w:rsidRPr="006408BB" w:rsidRDefault="00173D42" w:rsidP="00C67699">
      <w:pPr>
        <w:tabs>
          <w:tab w:val="left" w:pos="360"/>
          <w:tab w:val="left" w:pos="2340"/>
          <w:tab w:val="left" w:pos="4320"/>
          <w:tab w:val="left" w:pos="6210"/>
          <w:tab w:val="left" w:pos="8100"/>
        </w:tabs>
        <w:ind w:left="360" w:hanging="360"/>
        <w:jc w:val="center"/>
        <w:rPr>
          <w:rFonts w:ascii="SutonnyMJ" w:eastAsia="SutonnyMJ" w:hAnsi="SutonnyMJ" w:cs="SutonnyMJ"/>
          <w:b/>
          <w:sz w:val="16"/>
          <w:szCs w:val="16"/>
          <w:shd w:val="clear" w:color="auto" w:fill="000000"/>
        </w:rPr>
      </w:pPr>
      <w:r w:rsidRPr="006408BB">
        <w:rPr>
          <w:noProof/>
        </w:rPr>
        <w:drawing>
          <wp:anchor distT="0" distB="0" distL="114300" distR="114300" simplePos="0" relativeHeight="251646464" behindDoc="0" locked="0" layoutInCell="1" allowOverlap="1">
            <wp:simplePos x="0" y="0"/>
            <wp:positionH relativeFrom="column">
              <wp:posOffset>1103462</wp:posOffset>
            </wp:positionH>
            <wp:positionV relativeFrom="paragraph">
              <wp:posOffset>29744</wp:posOffset>
            </wp:positionV>
            <wp:extent cx="3666744" cy="2011680"/>
            <wp:effectExtent l="0" t="0" r="0" b="0"/>
            <wp:wrapNone/>
            <wp:docPr id="35" name="Picture 17" descr="Image result for বাংলাদেশের বিচার বিভাগ&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বাংলাদেশের বিচার বিভাগ&quot;"/>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l="5018" t="3430" r="3948" b="8586"/>
                    <a:stretch/>
                  </pic:blipFill>
                  <pic:spPr bwMode="auto">
                    <a:xfrm>
                      <a:off x="0" y="0"/>
                      <a:ext cx="3666744" cy="2011680"/>
                    </a:xfrm>
                    <a:prstGeom prst="rect">
                      <a:avLst/>
                    </a:prstGeom>
                    <a:noFill/>
                    <a:ln>
                      <a:noFill/>
                    </a:ln>
                    <a:extLst>
                      <a:ext uri="{53640926-AAD7-44D8-BBD7-CCE9431645EC}">
                        <a14:shadowObscured xmlns:a14="http://schemas.microsoft.com/office/drawing/2010/main"/>
                      </a:ext>
                    </a:extLst>
                  </pic:spPr>
                </pic:pic>
              </a:graphicData>
            </a:graphic>
          </wp:anchor>
        </w:drawing>
      </w:r>
    </w:p>
    <w:p w:rsidR="00173D42" w:rsidRPr="006408BB" w:rsidRDefault="00173D42" w:rsidP="00C67699">
      <w:pPr>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000000"/>
        </w:rPr>
      </w:pPr>
    </w:p>
    <w:p w:rsidR="00173D42" w:rsidRPr="006408BB" w:rsidRDefault="00173D42" w:rsidP="00C67699">
      <w:pPr>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000000"/>
        </w:rPr>
      </w:pPr>
    </w:p>
    <w:p w:rsidR="00173D42" w:rsidRPr="006408BB" w:rsidRDefault="00173D42" w:rsidP="00C67699">
      <w:pPr>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000000"/>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000000"/>
        </w:rPr>
      </w:pPr>
    </w:p>
    <w:p w:rsidR="00173D42" w:rsidRPr="006408BB" w:rsidRDefault="00173D42" w:rsidP="00C67699">
      <w:pPr>
        <w:tabs>
          <w:tab w:val="left" w:pos="360"/>
          <w:tab w:val="left" w:pos="2340"/>
          <w:tab w:val="left" w:pos="4320"/>
          <w:tab w:val="left" w:pos="6210"/>
          <w:tab w:val="left" w:pos="8100"/>
        </w:tabs>
        <w:ind w:left="360" w:hanging="360"/>
        <w:jc w:val="center"/>
        <w:rPr>
          <w:rFonts w:ascii="SutonnyMJ" w:eastAsia="SutonnyMJ" w:hAnsi="SutonnyMJ" w:cs="SutonnyMJ"/>
          <w:b/>
          <w:sz w:val="32"/>
          <w:shd w:val="clear" w:color="auto" w:fill="000000"/>
        </w:rPr>
      </w:pPr>
    </w:p>
    <w:p w:rsidR="00C67699" w:rsidRPr="006408BB" w:rsidRDefault="00C67699" w:rsidP="00C67699">
      <w:pPr>
        <w:tabs>
          <w:tab w:val="left" w:pos="360"/>
          <w:tab w:val="left" w:pos="2340"/>
          <w:tab w:val="left" w:pos="4320"/>
          <w:tab w:val="left" w:pos="6210"/>
          <w:tab w:val="left" w:pos="8100"/>
        </w:tabs>
        <w:ind w:left="360" w:hanging="360"/>
        <w:rPr>
          <w:rFonts w:ascii="Times New Roman" w:eastAsia="SutonnyMJ" w:hAnsi="Times New Roman" w:cs="Times New Roman"/>
          <w:b/>
          <w:sz w:val="28"/>
          <w:shd w:val="clear" w:color="auto" w:fill="BFBFBF"/>
        </w:rPr>
      </w:pPr>
    </w:p>
    <w:p w:rsidR="00173D42" w:rsidRPr="006408BB" w:rsidRDefault="00173D42" w:rsidP="00C67699">
      <w:pPr>
        <w:tabs>
          <w:tab w:val="left" w:pos="360"/>
          <w:tab w:val="left" w:pos="2340"/>
          <w:tab w:val="left" w:pos="4320"/>
          <w:tab w:val="left" w:pos="6210"/>
          <w:tab w:val="left" w:pos="8100"/>
        </w:tabs>
        <w:ind w:left="360" w:hanging="360"/>
        <w:rPr>
          <w:rFonts w:ascii="Times New Roman" w:eastAsia="SutonnyMJ" w:hAnsi="Times New Roman" w:cs="Times New Roman"/>
          <w:b/>
          <w:sz w:val="28"/>
          <w:shd w:val="clear" w:color="auto" w:fill="BFBFBF"/>
        </w:rPr>
      </w:pPr>
    </w:p>
    <w:p w:rsidR="00173D42" w:rsidRPr="006408BB" w:rsidRDefault="00173D42" w:rsidP="00C67699">
      <w:pPr>
        <w:tabs>
          <w:tab w:val="left" w:pos="360"/>
          <w:tab w:val="left" w:pos="2340"/>
          <w:tab w:val="left" w:pos="4320"/>
          <w:tab w:val="left" w:pos="6210"/>
          <w:tab w:val="left" w:pos="8100"/>
        </w:tabs>
        <w:ind w:left="360" w:hanging="360"/>
        <w:rPr>
          <w:rFonts w:ascii="Times New Roman" w:eastAsia="SutonnyMJ" w:hAnsi="Times New Roman" w:cs="Times New Roman"/>
          <w:b/>
          <w:sz w:val="28"/>
          <w:shd w:val="clear" w:color="auto" w:fill="BFBFBF"/>
        </w:rPr>
      </w:pPr>
    </w:p>
    <w:p w:rsidR="00173D42" w:rsidRPr="006408BB" w:rsidRDefault="00173D42" w:rsidP="00C67699">
      <w:pPr>
        <w:tabs>
          <w:tab w:val="left" w:pos="360"/>
          <w:tab w:val="left" w:pos="2340"/>
          <w:tab w:val="left" w:pos="4320"/>
          <w:tab w:val="left" w:pos="6210"/>
          <w:tab w:val="left" w:pos="8100"/>
        </w:tabs>
        <w:ind w:left="360" w:hanging="360"/>
        <w:rPr>
          <w:rFonts w:ascii="Times New Roman" w:eastAsia="SutonnyMJ" w:hAnsi="Times New Roman" w:cs="Times New Roman"/>
          <w:b/>
          <w:sz w:val="28"/>
          <w:shd w:val="clear" w:color="auto" w:fill="BFBFBF"/>
        </w:rPr>
      </w:pPr>
    </w:p>
    <w:p w:rsidR="00C67699" w:rsidRPr="006408BB" w:rsidRDefault="00C67699" w:rsidP="00AD4CBA">
      <w:pPr>
        <w:pStyle w:val="ListParagraph"/>
        <w:numPr>
          <w:ilvl w:val="0"/>
          <w:numId w:val="244"/>
        </w:numPr>
        <w:tabs>
          <w:tab w:val="left" w:pos="2340"/>
          <w:tab w:val="left" w:pos="4320"/>
          <w:tab w:val="left" w:pos="6210"/>
          <w:tab w:val="left" w:pos="8100"/>
        </w:tabs>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evsjv‡`k miKv‡ii 3wU wefv‡Mi g‡a¨ Ab¨Zg- wePvi wefvM</w:t>
      </w:r>
    </w:p>
    <w:p w:rsidR="00C67699" w:rsidRPr="006408BB" w:rsidRDefault="00C67699" w:rsidP="00AD4CBA">
      <w:pPr>
        <w:pStyle w:val="ListParagraph"/>
        <w:numPr>
          <w:ilvl w:val="0"/>
          <w:numId w:val="244"/>
        </w:numPr>
        <w:tabs>
          <w:tab w:val="left" w:pos="2340"/>
          <w:tab w:val="left" w:pos="4320"/>
          <w:tab w:val="left" w:pos="6210"/>
          <w:tab w:val="left" w:pos="8100"/>
        </w:tabs>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wePvi wefv‡M</w:t>
      </w:r>
      <w:r w:rsidR="00BE67AA">
        <w:rPr>
          <w:rFonts w:ascii="SutonnyMJ" w:eastAsia="SutonnyMJ" w:hAnsi="SutonnyMJ" w:cs="SutonnyMJ"/>
          <w:sz w:val="24"/>
          <w:szCs w:val="24"/>
          <w:shd w:val="clear" w:color="auto" w:fill="FFFFFF"/>
        </w:rPr>
        <w:t>i cÖavb KvR KvR n‡jv- Acivaxi `Ð</w:t>
      </w:r>
      <w:r w:rsidRPr="006408BB">
        <w:rPr>
          <w:rFonts w:ascii="SutonnyMJ" w:eastAsia="SutonnyMJ" w:hAnsi="SutonnyMJ" w:cs="SutonnyMJ"/>
          <w:sz w:val="24"/>
          <w:szCs w:val="24"/>
          <w:shd w:val="clear" w:color="auto" w:fill="FFFFFF"/>
        </w:rPr>
        <w:t xml:space="preserve"> cÖ`vb I b¨vqwePvi cÖwZôv</w:t>
      </w:r>
    </w:p>
    <w:p w:rsidR="00C67699" w:rsidRPr="006408BB" w:rsidRDefault="00C67699" w:rsidP="00AD4CBA">
      <w:pPr>
        <w:pStyle w:val="ListParagraph"/>
        <w:numPr>
          <w:ilvl w:val="0"/>
          <w:numId w:val="244"/>
        </w:numPr>
        <w:tabs>
          <w:tab w:val="left" w:pos="2340"/>
          <w:tab w:val="left" w:pos="4320"/>
          <w:tab w:val="left" w:pos="6210"/>
          <w:tab w:val="left" w:pos="8100"/>
        </w:tabs>
        <w:contextualSpacing/>
        <w:rPr>
          <w:rFonts w:ascii="SutonnyMJ" w:eastAsia="SutonnyMJ" w:hAnsi="SutonnyMJ" w:cs="SutonnyMJ"/>
          <w:sz w:val="24"/>
          <w:szCs w:val="24"/>
          <w:shd w:val="clear" w:color="auto" w:fill="FFFFFF"/>
        </w:rPr>
      </w:pPr>
      <w:r w:rsidRPr="006408BB">
        <w:rPr>
          <w:rFonts w:ascii="SutonnyMJ" w:eastAsia="SutonnyMJ" w:hAnsi="SutonnyMJ" w:cs="SutonnyMJ"/>
          <w:sz w:val="24"/>
          <w:szCs w:val="24"/>
          <w:shd w:val="clear" w:color="auto" w:fill="FFFFFF"/>
        </w:rPr>
        <w:t xml:space="preserve"> msweav‡bi e¨vL¨v`vb K‡i _v‡K- wePvi wefvM</w:t>
      </w:r>
    </w:p>
    <w:p w:rsidR="00C67699" w:rsidRPr="006408BB" w:rsidRDefault="00C67699" w:rsidP="00AD4CBA">
      <w:pPr>
        <w:numPr>
          <w:ilvl w:val="0"/>
          <w:numId w:val="244"/>
        </w:numPr>
        <w:tabs>
          <w:tab w:val="left" w:pos="2340"/>
          <w:tab w:val="left" w:pos="4320"/>
          <w:tab w:val="left" w:pos="6210"/>
          <w:tab w:val="left" w:pos="8100"/>
        </w:tabs>
        <w:jc w:val="both"/>
        <w:rPr>
          <w:rFonts w:ascii="SutonnyMJ" w:eastAsia="SutonnyMJ" w:hAnsi="SutonnyMJ" w:cs="SutonnyMJ"/>
          <w:b/>
          <w:spacing w:val="-4"/>
          <w:sz w:val="24"/>
          <w:szCs w:val="24"/>
          <w:shd w:val="clear" w:color="auto" w:fill="FFFFFF"/>
        </w:rPr>
      </w:pPr>
      <w:r w:rsidRPr="006408BB">
        <w:rPr>
          <w:rFonts w:ascii="SutonnyMJ" w:eastAsia="SutonnyMJ" w:hAnsi="SutonnyMJ" w:cs="SutonnyMJ"/>
          <w:b/>
          <w:spacing w:val="-4"/>
          <w:sz w:val="24"/>
          <w:szCs w:val="24"/>
          <w:shd w:val="clear" w:color="auto" w:fill="FFFFFF"/>
        </w:rPr>
        <w:t xml:space="preserve">wePvi wefvM MVb: </w:t>
      </w:r>
      <w:r w:rsidR="00BE67AA">
        <w:rPr>
          <w:rFonts w:ascii="SutonnyMJ" w:eastAsia="SutonnyMJ" w:hAnsi="SutonnyMJ" w:cs="SutonnyMJ"/>
          <w:spacing w:val="-4"/>
          <w:sz w:val="24"/>
          <w:szCs w:val="24"/>
          <w:shd w:val="clear" w:color="auto" w:fill="FFFFFF"/>
        </w:rPr>
        <w:t>mywcÖ</w:t>
      </w:r>
      <w:r w:rsidRPr="006408BB">
        <w:rPr>
          <w:rFonts w:ascii="SutonnyMJ" w:eastAsia="SutonnyMJ" w:hAnsi="SutonnyMJ" w:cs="SutonnyMJ"/>
          <w:spacing w:val="-4"/>
          <w:sz w:val="24"/>
          <w:szCs w:val="24"/>
          <w:shd w:val="clear" w:color="auto" w:fill="FFFFFF"/>
        </w:rPr>
        <w:t>g †KvU©, Aat¯Íb Av`vjZ I cÖkvmwbK UªvBeybvj wb‡q evsjv‡`‡ki wePvi wefvM MwVZ|</w:t>
      </w:r>
    </w:p>
    <w:p w:rsidR="00C67699" w:rsidRPr="006408BB" w:rsidRDefault="00C67699" w:rsidP="00AD4CBA">
      <w:pPr>
        <w:numPr>
          <w:ilvl w:val="0"/>
          <w:numId w:val="244"/>
        </w:numPr>
        <w:tabs>
          <w:tab w:val="left" w:pos="2340"/>
          <w:tab w:val="left" w:pos="4320"/>
          <w:tab w:val="left" w:pos="6210"/>
          <w:tab w:val="left" w:pos="8100"/>
        </w:tabs>
        <w:jc w:val="both"/>
        <w:rPr>
          <w:rFonts w:ascii="SutonnyMJ" w:eastAsia="SutonnyMJ" w:hAnsi="SutonnyMJ" w:cs="SutonnyMJ"/>
          <w:b/>
          <w:sz w:val="24"/>
          <w:szCs w:val="24"/>
          <w:shd w:val="clear" w:color="auto" w:fill="FFFFFF"/>
        </w:rPr>
      </w:pPr>
      <w:r w:rsidRPr="006408BB">
        <w:rPr>
          <w:rFonts w:ascii="SutonnyMJ" w:eastAsia="SutonnyMJ" w:hAnsi="SutonnyMJ" w:cs="SutonnyMJ"/>
          <w:b/>
          <w:sz w:val="24"/>
          <w:szCs w:val="24"/>
          <w:shd w:val="clear" w:color="auto" w:fill="FFFFFF"/>
        </w:rPr>
        <w:t xml:space="preserve">cÖavb wePvicwZ: </w:t>
      </w:r>
      <w:r w:rsidRPr="006408BB">
        <w:rPr>
          <w:rFonts w:ascii="SutonnyMJ" w:eastAsia="SutonnyMJ" w:hAnsi="SutonnyMJ" w:cs="SutonnyMJ"/>
          <w:sz w:val="24"/>
          <w:szCs w:val="24"/>
          <w:shd w:val="clear" w:color="auto" w:fill="FFFFFF"/>
        </w:rPr>
        <w:t>evsjv‡`‡ki 22Zg cÖavb wePvicwZ n‡jb ˆmq` gvngy` †nv‡mb| wZwb 21Zg cÖv³b wePvicwZ my‡i›</w:t>
      </w:r>
      <w:r w:rsidR="00BE67AA">
        <w:rPr>
          <w:rFonts w:ascii="SutonnyMJ" w:eastAsia="SutonnyMJ" w:hAnsi="SutonnyMJ" w:cs="SutonnyMJ"/>
          <w:sz w:val="24"/>
          <w:szCs w:val="24"/>
          <w:shd w:val="clear" w:color="auto" w:fill="FFFFFF"/>
        </w:rPr>
        <w:t>`ª Kzgvi wmbnvi ¯’‡j 2 †deªæqvwi</w:t>
      </w:r>
      <w:r w:rsidRPr="006408BB">
        <w:rPr>
          <w:rFonts w:ascii="SutonnyMJ" w:eastAsia="SutonnyMJ" w:hAnsi="SutonnyMJ" w:cs="SutonnyMJ"/>
          <w:sz w:val="24"/>
          <w:szCs w:val="24"/>
          <w:shd w:val="clear" w:color="auto" w:fill="FFFFFF"/>
        </w:rPr>
        <w:t>, 2018 mv‡j wb‡qvM cvb|</w:t>
      </w:r>
    </w:p>
    <w:p w:rsidR="00835EB7" w:rsidRPr="006408BB" w:rsidRDefault="00835EB7" w:rsidP="00835EB7">
      <w:pPr>
        <w:shd w:val="clear" w:color="auto" w:fill="BFBFBF" w:themeFill="background1" w:themeFillShade="BF"/>
        <w:ind w:left="18" w:right="23"/>
        <w:jc w:val="center"/>
        <w:rPr>
          <w:rFonts w:ascii="SutonnyMJ" w:eastAsia="SutonnyMJ" w:hAnsi="SutonnyMJ" w:cs="SutonnyMJ"/>
          <w:b/>
          <w:sz w:val="30"/>
          <w:shd w:val="clear" w:color="auto" w:fill="FFFFFF"/>
        </w:rPr>
      </w:pPr>
      <w:r w:rsidRPr="006408BB">
        <w:rPr>
          <w:rFonts w:ascii="SutonnyMJ" w:eastAsia="SutonnyMJ" w:hAnsi="SutonnyMJ" w:cs="SutonnyMJ"/>
          <w:b/>
          <w:sz w:val="30"/>
        </w:rPr>
        <w:t>mywcÖg ‡KvU</w:t>
      </w:r>
      <w:r w:rsidRPr="006408BB">
        <w:rPr>
          <w:rFonts w:ascii="SutonnyMJ" w:eastAsia="SutonnyMJ" w:hAnsi="SutonnyMJ" w:cs="SutonnyMJ"/>
          <w:b/>
          <w:sz w:val="30"/>
          <w:shd w:val="clear" w:color="auto" w:fill="D9D9D9"/>
        </w:rPr>
        <w:t>©</w:t>
      </w:r>
    </w:p>
    <w:p w:rsidR="00835EB7" w:rsidRPr="0074365A" w:rsidRDefault="00835EB7" w:rsidP="00AD4CBA">
      <w:pPr>
        <w:pStyle w:val="ListParagraph"/>
        <w:numPr>
          <w:ilvl w:val="0"/>
          <w:numId w:val="456"/>
        </w:numPr>
        <w:tabs>
          <w:tab w:val="left" w:pos="720"/>
        </w:tabs>
        <w:rPr>
          <w:rFonts w:ascii="SutonnyMJ" w:eastAsia="SutonnyMJ" w:hAnsi="SutonnyMJ" w:cs="SutonnyMJ"/>
          <w:sz w:val="24"/>
        </w:rPr>
      </w:pPr>
      <w:r w:rsidRPr="0074365A">
        <w:rPr>
          <w:rFonts w:ascii="SutonnyMJ" w:eastAsia="SutonnyMJ" w:hAnsi="SutonnyMJ" w:cs="SutonnyMJ"/>
          <w:sz w:val="24"/>
        </w:rPr>
        <w:t>cwiPq: evsjv‡`‡ki m‡e©v”P Av`vjZ</w:t>
      </w:r>
    </w:p>
    <w:p w:rsidR="00835EB7" w:rsidRPr="0074365A" w:rsidRDefault="00835EB7" w:rsidP="00AD4CBA">
      <w:pPr>
        <w:pStyle w:val="ListParagraph"/>
        <w:numPr>
          <w:ilvl w:val="0"/>
          <w:numId w:val="456"/>
        </w:numPr>
        <w:tabs>
          <w:tab w:val="left" w:pos="720"/>
        </w:tabs>
        <w:rPr>
          <w:rFonts w:ascii="VillageII" w:eastAsia="VillageII" w:hAnsi="VillageII" w:cs="VillageII"/>
          <w:sz w:val="24"/>
        </w:rPr>
      </w:pPr>
      <w:r w:rsidRPr="0074365A">
        <w:rPr>
          <w:rFonts w:ascii="SutonnyMJ" w:eastAsia="SutonnyMJ" w:hAnsi="SutonnyMJ" w:cs="SutonnyMJ"/>
          <w:sz w:val="24"/>
        </w:rPr>
        <w:t>MVb:msweav‡bi</w:t>
      </w:r>
      <w:r w:rsidR="00F80114">
        <w:rPr>
          <w:rFonts w:ascii="SutonnyMJ" w:eastAsia="SutonnyMJ" w:hAnsi="SutonnyMJ" w:cs="SutonnyMJ"/>
          <w:sz w:val="24"/>
        </w:rPr>
        <w:t xml:space="preserve"> </w:t>
      </w:r>
      <w:r w:rsidRPr="0074365A">
        <w:rPr>
          <w:rFonts w:ascii="SutonnyMJ" w:eastAsia="SutonnyMJ" w:hAnsi="SutonnyMJ" w:cs="SutonnyMJ"/>
          <w:sz w:val="24"/>
        </w:rPr>
        <w:t>94 bs Aby‡”Q` Abyhvqx</w:t>
      </w:r>
    </w:p>
    <w:p w:rsidR="0074365A" w:rsidRPr="0074365A" w:rsidRDefault="0074365A" w:rsidP="00AD4CBA">
      <w:pPr>
        <w:pStyle w:val="ListParagraph"/>
        <w:numPr>
          <w:ilvl w:val="0"/>
          <w:numId w:val="456"/>
        </w:numPr>
        <w:tabs>
          <w:tab w:val="left" w:pos="2340"/>
          <w:tab w:val="left" w:pos="4320"/>
          <w:tab w:val="left" w:pos="6210"/>
          <w:tab w:val="left" w:pos="8100"/>
        </w:tabs>
        <w:jc w:val="both"/>
        <w:rPr>
          <w:rFonts w:ascii="SutonnyMJ" w:eastAsia="SutonnyMJ" w:hAnsi="SutonnyMJ" w:cs="SutonnyMJ"/>
          <w:sz w:val="24"/>
        </w:rPr>
      </w:pPr>
      <w:r w:rsidRPr="0074365A">
        <w:rPr>
          <w:rFonts w:ascii="SutonnyMJ" w:eastAsia="SutonnyMJ" w:hAnsi="SutonnyMJ" w:cs="SutonnyMJ"/>
          <w:sz w:val="24"/>
        </w:rPr>
        <w:t>mywcÖg †KvU©</w:t>
      </w:r>
      <w:r w:rsidR="00BE67AA">
        <w:rPr>
          <w:rFonts w:ascii="SutonnyMJ" w:eastAsia="SutonnyMJ" w:hAnsi="SutonnyMJ" w:cs="SutonnyMJ"/>
          <w:sz w:val="24"/>
        </w:rPr>
        <w:t xml:space="preserve"> wefvM i‡q‡Q : 2wU| h_v: 1. Avwc</w:t>
      </w:r>
      <w:r w:rsidRPr="0074365A">
        <w:rPr>
          <w:rFonts w:ascii="SutonnyMJ" w:eastAsia="SutonnyMJ" w:hAnsi="SutonnyMJ" w:cs="SutonnyMJ"/>
          <w:sz w:val="24"/>
        </w:rPr>
        <w:t>j wefvM</w:t>
      </w:r>
      <w:r w:rsidRPr="0074365A">
        <w:rPr>
          <w:rFonts w:ascii="SutonnyMJ" w:eastAsia="SutonnyMJ" w:hAnsi="SutonnyMJ" w:cs="SutonnyMJ"/>
          <w:sz w:val="24"/>
        </w:rPr>
        <w:tab/>
        <w:t>2. nvB‡KvU© wefvM</w:t>
      </w:r>
    </w:p>
    <w:p w:rsidR="00835EB7" w:rsidRPr="0074365A" w:rsidRDefault="00835EB7" w:rsidP="00AD4CBA">
      <w:pPr>
        <w:pStyle w:val="ListParagraph"/>
        <w:numPr>
          <w:ilvl w:val="0"/>
          <w:numId w:val="456"/>
        </w:numPr>
        <w:tabs>
          <w:tab w:val="left" w:pos="720"/>
        </w:tabs>
        <w:jc w:val="both"/>
        <w:rPr>
          <w:rFonts w:ascii="VillageII" w:eastAsia="VillageII" w:hAnsi="VillageII" w:cs="VillageII"/>
          <w:sz w:val="24"/>
        </w:rPr>
      </w:pPr>
      <w:r w:rsidRPr="0074365A">
        <w:rPr>
          <w:rFonts w:ascii="SutonnyMJ" w:eastAsia="SutonnyMJ" w:hAnsi="SutonnyMJ" w:cs="SutonnyMJ"/>
          <w:sz w:val="24"/>
        </w:rPr>
        <w:t>cÖavb wePvic</w:t>
      </w:r>
      <w:r w:rsidR="00BE67AA">
        <w:rPr>
          <w:rFonts w:ascii="SutonnyMJ" w:eastAsia="SutonnyMJ" w:hAnsi="SutonnyMJ" w:cs="SutonnyMJ"/>
          <w:sz w:val="24"/>
        </w:rPr>
        <w:t>wZ I Ab¨vb¨ wePviK‡`i wb‡q mywcÖ</w:t>
      </w:r>
      <w:r w:rsidRPr="0074365A">
        <w:rPr>
          <w:rFonts w:ascii="SutonnyMJ" w:eastAsia="SutonnyMJ" w:hAnsi="SutonnyMJ" w:cs="SutonnyMJ"/>
          <w:sz w:val="24"/>
        </w:rPr>
        <w:t>g‡KvU© MwVZ|</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cÖavb wePvicwZ Ges Avwcj wefv‡M wbhy³ Ab¨vb¨ wePviKMY Avwcj wefv‡M Avmb MÖnY Ki‡eb| Ab¨vb¨ wePviKMY ïay nvB‡KvU© wefv‡M Avmb MÖnY Ki‡eb|</w:t>
      </w:r>
    </w:p>
    <w:p w:rsidR="0074365A" w:rsidRPr="0074365A" w:rsidRDefault="0074365A" w:rsidP="00AD4CBA">
      <w:pPr>
        <w:pStyle w:val="ListParagraph"/>
        <w:numPr>
          <w:ilvl w:val="0"/>
          <w:numId w:val="456"/>
        </w:numPr>
        <w:tabs>
          <w:tab w:val="left" w:pos="2340"/>
          <w:tab w:val="left" w:pos="4320"/>
          <w:tab w:val="left" w:pos="6210"/>
          <w:tab w:val="left" w:pos="8100"/>
        </w:tabs>
        <w:jc w:val="both"/>
        <w:rPr>
          <w:rFonts w:ascii="SutonnyMJ" w:eastAsia="SutonnyMJ" w:hAnsi="SutonnyMJ" w:cs="SutonnyMJ"/>
          <w:sz w:val="24"/>
        </w:rPr>
      </w:pPr>
      <w:r w:rsidRPr="0074365A">
        <w:rPr>
          <w:rFonts w:ascii="SutonnyMJ" w:eastAsia="SutonnyMJ" w:hAnsi="SutonnyMJ" w:cs="SutonnyMJ"/>
          <w:sz w:val="24"/>
        </w:rPr>
        <w:t>nvB‡KvU© wefv‡Mi †eÂ: 06wU</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eZ©gv‡b Avwcj wefv‡Mi wePvi‡Ki msL¨v: 7 Rb</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Avwcj wefv‡Mi cÖ_g bvix wePvicwZ: bvRgyb Aviv myjZvbv</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cÖ_g cÖavb wePvicwZ: G.Gm.Gg mv‡qg</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eZ©gvb cÖavb wePvicwZ: ˆmq` gvngy` †nv‡mb (22Zg)</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wePviK‡`i Aem‡ii eqmmxgvÑ 67 eQi</w:t>
      </w:r>
    </w:p>
    <w:p w:rsidR="00835EB7" w:rsidRPr="0074365A"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ivóªcwZ wePviK‡`i wb‡qvM †`bÑ cÖavb wePvicwZi mycvwi‡k</w:t>
      </w:r>
    </w:p>
    <w:p w:rsidR="00835EB7" w:rsidRDefault="00835EB7" w:rsidP="00AD4CBA">
      <w:pPr>
        <w:pStyle w:val="ListParagraph"/>
        <w:numPr>
          <w:ilvl w:val="0"/>
          <w:numId w:val="456"/>
        </w:numPr>
        <w:tabs>
          <w:tab w:val="left" w:pos="720"/>
        </w:tabs>
        <w:jc w:val="both"/>
        <w:rPr>
          <w:rFonts w:ascii="SutonnyMJ" w:eastAsia="SutonnyMJ" w:hAnsi="SutonnyMJ" w:cs="SutonnyMJ"/>
          <w:sz w:val="24"/>
        </w:rPr>
      </w:pPr>
      <w:r w:rsidRPr="0074365A">
        <w:rPr>
          <w:rFonts w:ascii="SutonnyMJ" w:eastAsia="SutonnyMJ" w:hAnsi="SutonnyMJ" w:cs="SutonnyMJ"/>
          <w:sz w:val="24"/>
        </w:rPr>
        <w:t>wePvicwZ‡`i kc_ covbÑ cÖavb wePvicwZ</w:t>
      </w:r>
    </w:p>
    <w:p w:rsidR="00C67699" w:rsidRPr="006408BB" w:rsidRDefault="00C67699" w:rsidP="0074365A">
      <w:pPr>
        <w:tabs>
          <w:tab w:val="left" w:pos="2340"/>
          <w:tab w:val="left" w:pos="4320"/>
          <w:tab w:val="left" w:pos="6210"/>
          <w:tab w:val="left" w:pos="8100"/>
        </w:tabs>
        <w:jc w:val="center"/>
        <w:rPr>
          <w:rFonts w:ascii="SutonnyMJ" w:eastAsia="SutonnyMJ" w:hAnsi="SutonnyMJ" w:cs="SutonnyMJ"/>
          <w:sz w:val="24"/>
          <w:szCs w:val="24"/>
        </w:rPr>
      </w:pPr>
      <w:r w:rsidRPr="006408BB">
        <w:rPr>
          <w:rFonts w:ascii="SutonnyMJ" w:eastAsia="SutonnyMJ" w:hAnsi="SutonnyMJ" w:cs="SutonnyMJ"/>
          <w:b/>
          <w:sz w:val="24"/>
          <w:szCs w:val="24"/>
        </w:rPr>
        <w:t>wePvicwZ wb‡qvM :</w:t>
      </w:r>
    </w:p>
    <w:p w:rsidR="00C67699" w:rsidRPr="006408BB" w:rsidRDefault="00C67699" w:rsidP="00AD4CBA">
      <w:pPr>
        <w:numPr>
          <w:ilvl w:val="0"/>
          <w:numId w:val="245"/>
        </w:numPr>
        <w:tabs>
          <w:tab w:val="left" w:pos="2340"/>
          <w:tab w:val="left" w:pos="4320"/>
          <w:tab w:val="left" w:pos="6210"/>
          <w:tab w:val="left" w:pos="8100"/>
        </w:tabs>
        <w:ind w:left="711" w:hanging="360"/>
        <w:jc w:val="both"/>
        <w:rPr>
          <w:rFonts w:ascii="SutonnyMJ" w:eastAsia="SutonnyMJ" w:hAnsi="SutonnyMJ" w:cs="SutonnyMJ"/>
          <w:sz w:val="24"/>
        </w:rPr>
      </w:pPr>
      <w:r w:rsidRPr="006408BB">
        <w:rPr>
          <w:rFonts w:ascii="SutonnyMJ" w:eastAsia="SutonnyMJ" w:hAnsi="SutonnyMJ" w:cs="SutonnyMJ"/>
          <w:sz w:val="24"/>
        </w:rPr>
        <w:t>ivóªcwZ mywcÖg †Kv‡U©i cÖavb wePvicwZ‡K wb‡qvM †`b : 95(1) Aby‡”Q` e‡j</w:t>
      </w:r>
    </w:p>
    <w:p w:rsidR="00C67699" w:rsidRPr="006408BB" w:rsidRDefault="00C67699" w:rsidP="00AD4CBA">
      <w:pPr>
        <w:numPr>
          <w:ilvl w:val="0"/>
          <w:numId w:val="245"/>
        </w:numPr>
        <w:tabs>
          <w:tab w:val="left" w:pos="2340"/>
          <w:tab w:val="left" w:pos="4320"/>
          <w:tab w:val="left" w:pos="6210"/>
          <w:tab w:val="left" w:pos="8100"/>
        </w:tabs>
        <w:ind w:left="711" w:hanging="360"/>
        <w:jc w:val="both"/>
        <w:rPr>
          <w:rFonts w:ascii="SutonnyMJ" w:eastAsia="SutonnyMJ" w:hAnsi="SutonnyMJ" w:cs="SutonnyMJ"/>
          <w:sz w:val="24"/>
        </w:rPr>
      </w:pPr>
      <w:r w:rsidRPr="006408BB">
        <w:rPr>
          <w:rFonts w:ascii="SutonnyMJ" w:eastAsia="SutonnyMJ" w:hAnsi="SutonnyMJ" w:cs="SutonnyMJ"/>
          <w:sz w:val="24"/>
        </w:rPr>
        <w:t>ivóªcwZ Ab¨vb¨ wePviK wb‡hvM ‡`b : cÖavb wePvicwZi cigvk©µ‡g</w:t>
      </w:r>
    </w:p>
    <w:p w:rsidR="00C67699" w:rsidRPr="006408BB" w:rsidRDefault="00C67699" w:rsidP="00AD4CBA">
      <w:pPr>
        <w:numPr>
          <w:ilvl w:val="0"/>
          <w:numId w:val="245"/>
        </w:numPr>
        <w:tabs>
          <w:tab w:val="left" w:pos="2340"/>
          <w:tab w:val="left" w:pos="4320"/>
          <w:tab w:val="left" w:pos="6210"/>
          <w:tab w:val="left" w:pos="8100"/>
        </w:tabs>
        <w:ind w:left="711" w:hanging="360"/>
        <w:jc w:val="both"/>
        <w:rPr>
          <w:rFonts w:ascii="SutonnyMJ" w:eastAsia="SutonnyMJ" w:hAnsi="SutonnyMJ" w:cs="SutonnyMJ"/>
          <w:sz w:val="24"/>
        </w:rPr>
      </w:pPr>
      <w:r w:rsidRPr="006408BB">
        <w:rPr>
          <w:rFonts w:ascii="SutonnyMJ" w:eastAsia="SutonnyMJ" w:hAnsi="SutonnyMJ" w:cs="SutonnyMJ"/>
          <w:sz w:val="24"/>
        </w:rPr>
        <w:t>mywcÖg †Kv‡U©i wePviKMY `vwqZ¡ cvjb K‡ib : 67 eQi ch©šÍ</w:t>
      </w:r>
    </w:p>
    <w:p w:rsidR="00C67699" w:rsidRPr="006408BB" w:rsidRDefault="004F7C20" w:rsidP="00AD4CBA">
      <w:pPr>
        <w:numPr>
          <w:ilvl w:val="0"/>
          <w:numId w:val="245"/>
        </w:numPr>
        <w:tabs>
          <w:tab w:val="left" w:pos="2340"/>
          <w:tab w:val="left" w:pos="4320"/>
          <w:tab w:val="left" w:pos="6210"/>
          <w:tab w:val="left" w:pos="8100"/>
        </w:tabs>
        <w:ind w:left="711" w:hanging="360"/>
        <w:jc w:val="both"/>
        <w:rPr>
          <w:rFonts w:ascii="SutonnyMJ" w:eastAsia="SutonnyMJ" w:hAnsi="SutonnyMJ" w:cs="SutonnyMJ"/>
          <w:sz w:val="24"/>
        </w:rPr>
      </w:pPr>
      <w:r>
        <w:rPr>
          <w:rFonts w:ascii="SutonnyMJ" w:eastAsia="SutonnyMJ" w:hAnsi="SutonnyMJ" w:cs="SutonnyMJ"/>
          <w:sz w:val="24"/>
        </w:rPr>
        <w:t>mywcÖ</w:t>
      </w:r>
      <w:r w:rsidR="00C67699" w:rsidRPr="006408BB">
        <w:rPr>
          <w:rFonts w:ascii="SutonnyMJ" w:eastAsia="SutonnyMJ" w:hAnsi="SutonnyMJ" w:cs="SutonnyMJ"/>
          <w:sz w:val="24"/>
        </w:rPr>
        <w:t>g †Kv‡U©i wePvicwZ nevi †hvM¨Zv wb¤œiƒc :</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1. evsjv‡`‡ki bvMwiK n‡Z n‡e</w:t>
      </w:r>
    </w:p>
    <w:p w:rsidR="00C67699" w:rsidRPr="006408BB" w:rsidRDefault="004F7C20"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Pr>
          <w:rFonts w:ascii="SutonnyMJ" w:eastAsia="SutonnyMJ" w:hAnsi="SutonnyMJ" w:cs="SutonnyMJ"/>
          <w:sz w:val="24"/>
        </w:rPr>
        <w:tab/>
      </w:r>
      <w:r>
        <w:rPr>
          <w:rFonts w:ascii="SutonnyMJ" w:eastAsia="SutonnyMJ" w:hAnsi="SutonnyMJ" w:cs="SutonnyMJ"/>
          <w:sz w:val="24"/>
        </w:rPr>
        <w:tab/>
        <w:t>2. mywcÖ</w:t>
      </w:r>
      <w:r w:rsidR="00C67699" w:rsidRPr="006408BB">
        <w:rPr>
          <w:rFonts w:ascii="SutonnyMJ" w:eastAsia="SutonnyMJ" w:hAnsi="SutonnyMJ" w:cs="SutonnyMJ"/>
          <w:sz w:val="24"/>
        </w:rPr>
        <w:t>g †Kv‡U© Ab¨~b 10 eQi hveZ G¨vW‡fv‡KU wn‡m‡e KvR Ki‡Z n‡e</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3. evsjv‡`‡ki wfZi †Kvb wePvi wefvMxq c‡` Ab~¨b 10 eQi Avmxb _vK‡Z n‡e</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t>4. AvB‡bi Øviv wba©vwiZ Ab¨vb¨ †hvM¨Zv _vK‡Z n‡e|</w:t>
      </w:r>
    </w:p>
    <w:p w:rsidR="00C67699" w:rsidRPr="006408BB" w:rsidRDefault="004F7C20"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szCs w:val="24"/>
        </w:rPr>
      </w:pPr>
      <w:r>
        <w:rPr>
          <w:rFonts w:ascii="SutonnyMJ" w:eastAsia="SutonnyMJ" w:hAnsi="SutonnyMJ" w:cs="SutonnyMJ"/>
          <w:b/>
          <w:sz w:val="24"/>
          <w:szCs w:val="24"/>
          <w:shd w:val="clear" w:color="auto" w:fill="FFFFFF"/>
        </w:rPr>
        <w:t>mywcÖ</w:t>
      </w:r>
      <w:r w:rsidR="00C67699" w:rsidRPr="006408BB">
        <w:rPr>
          <w:rFonts w:ascii="SutonnyMJ" w:eastAsia="SutonnyMJ" w:hAnsi="SutonnyMJ" w:cs="SutonnyMJ"/>
          <w:b/>
          <w:sz w:val="24"/>
          <w:szCs w:val="24"/>
          <w:shd w:val="clear" w:color="auto" w:fill="FFFFFF"/>
        </w:rPr>
        <w:t>g †Kv‡U©i wePvicwZe„›`:</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szCs w:val="24"/>
          <w:shd w:val="clear" w:color="auto" w:fill="FFFFFF"/>
        </w:rPr>
        <w:t>me©‡kl b‡f¤^i, 2019 mv‡j evsjv‡`k mywcÖg †Kv‡U© 107 Rb wePvicwZ Kg©iZ Av‡Qb| Zuv‡`i g‡a¨ 7 Rb Avwcj wefv‡M Ges 100 Rb nvB‡KvU© wefv‡M i‡q‡Qb|</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b/>
        </w:rPr>
      </w:pPr>
      <w:r w:rsidRPr="006408BB">
        <w:rPr>
          <w:rFonts w:ascii="SutonnyMJ" w:eastAsia="SutonnyMJ" w:hAnsi="SutonnyMJ" w:cs="SutonnyMJ"/>
          <w:b/>
          <w:sz w:val="24"/>
          <w:szCs w:val="24"/>
        </w:rPr>
        <w:t>wePvicwZ AcmviY</w:t>
      </w:r>
      <w:r w:rsidRPr="006408BB">
        <w:rPr>
          <w:rFonts w:ascii="SutonnyMJ" w:eastAsia="SutonnyMJ" w:hAnsi="SutonnyMJ" w:cs="SutonnyMJ"/>
          <w:b/>
        </w:rPr>
        <w:t>:</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wePvicwZ‡`i Awfksm‡bi ÿgZv msm‡`i nv‡Z wdwi‡q †`Iqv nq : msweav‡bi †lvok ms‡kvabxi gva¨‡g</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lastRenderedPageBreak/>
        <w:t>Awfksm‡bi Rb¨ †fvU jvM‡e : msm‡`i `yB-Z…Zxqvsk m`‡m¨i</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wePvicÖwZ‡`i Acmvi‡Y m¤§wZ jvM‡e : ivóªcwZi</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wePvicwZ‡K Awfksmb Kiv n‡e : Am`vPiY ev Amvg_©¨ cÖgvwYZ n‡j</w:t>
      </w:r>
    </w:p>
    <w:p w:rsidR="00C67699" w:rsidRPr="006408BB" w:rsidRDefault="00C67699" w:rsidP="00AD4CBA">
      <w:pPr>
        <w:numPr>
          <w:ilvl w:val="0"/>
          <w:numId w:val="246"/>
        </w:numPr>
        <w:tabs>
          <w:tab w:val="left" w:pos="360"/>
          <w:tab w:val="left" w:pos="2340"/>
          <w:tab w:val="left" w:pos="4320"/>
          <w:tab w:val="left" w:pos="6210"/>
          <w:tab w:val="left" w:pos="8100"/>
        </w:tabs>
        <w:jc w:val="both"/>
        <w:rPr>
          <w:rFonts w:ascii="SutonnyMJ" w:eastAsia="SutonnyMJ" w:hAnsi="SutonnyMJ" w:cs="SutonnyMJ"/>
          <w:sz w:val="24"/>
        </w:rPr>
      </w:pPr>
      <w:r w:rsidRPr="006408BB">
        <w:rPr>
          <w:rFonts w:ascii="SutonnyMJ" w:eastAsia="SutonnyMJ" w:hAnsi="SutonnyMJ" w:cs="SutonnyMJ"/>
          <w:sz w:val="24"/>
        </w:rPr>
        <w:t>Awfksm‡bi K_v ejv Av‡Q : msveav‡bi 96(2) Aby‡”Q‡`</w:t>
      </w:r>
    </w:p>
    <w:p w:rsidR="00C67699" w:rsidRPr="006408BB" w:rsidRDefault="00C67699" w:rsidP="006D3F7B">
      <w:pPr>
        <w:tabs>
          <w:tab w:val="left" w:pos="360"/>
          <w:tab w:val="left" w:pos="2340"/>
          <w:tab w:val="left" w:pos="4320"/>
          <w:tab w:val="left" w:pos="6210"/>
          <w:tab w:val="left" w:pos="8100"/>
        </w:tabs>
        <w:jc w:val="center"/>
        <w:rPr>
          <w:rFonts w:ascii="SutonnyMJ" w:hAnsi="SutonnyMJ"/>
          <w:b/>
          <w:sz w:val="24"/>
        </w:rPr>
      </w:pPr>
      <w:r w:rsidRPr="006408BB">
        <w:rPr>
          <w:rFonts w:ascii="SutonnyMJ" w:hAnsi="SutonnyMJ"/>
          <w:b/>
          <w:sz w:val="24"/>
        </w:rPr>
        <w:t xml:space="preserve">RywWwkqvj mvwf©m Kwgkb </w:t>
      </w:r>
      <w:r w:rsidRPr="006408BB">
        <w:rPr>
          <w:rFonts w:ascii="SutonnyMJ" w:hAnsi="SutonnyMJ"/>
          <w:b/>
        </w:rPr>
        <w:t>(</w:t>
      </w:r>
      <w:r w:rsidRPr="006408BB">
        <w:rPr>
          <w:rFonts w:ascii="Times New Roman" w:hAnsi="Times New Roman"/>
          <w:b/>
        </w:rPr>
        <w:t>BJSC</w:t>
      </w:r>
      <w:r w:rsidRPr="006408BB">
        <w:rPr>
          <w:rFonts w:ascii="SutonnyMJ" w:hAnsi="SutonnyMJ"/>
          <w:b/>
        </w:rPr>
        <w:t>)</w:t>
      </w:r>
    </w:p>
    <w:p w:rsidR="00C67699" w:rsidRPr="006408BB" w:rsidRDefault="00C67699" w:rsidP="00C67699">
      <w:pPr>
        <w:tabs>
          <w:tab w:val="left" w:pos="360"/>
        </w:tabs>
        <w:jc w:val="both"/>
        <w:rPr>
          <w:rFonts w:ascii="SutonnyMJ" w:hAnsi="SutonnyMJ"/>
          <w:sz w:val="24"/>
        </w:rPr>
      </w:pPr>
      <w:r w:rsidRPr="006408BB">
        <w:rPr>
          <w:rFonts w:ascii="SutonnyMJ" w:hAnsi="SutonnyMJ"/>
          <w:sz w:val="24"/>
        </w:rPr>
        <w:tab/>
      </w:r>
      <w:r w:rsidRPr="0074365A">
        <w:rPr>
          <w:rFonts w:ascii="SutonnyMJ" w:hAnsi="SutonnyMJ"/>
          <w:b/>
          <w:sz w:val="24"/>
        </w:rPr>
        <w:t>cÖwZôv:</w:t>
      </w:r>
      <w:r w:rsidRPr="006408BB">
        <w:rPr>
          <w:rFonts w:ascii="SutonnyMJ" w:hAnsi="SutonnyMJ"/>
          <w:sz w:val="24"/>
        </w:rPr>
        <w:t xml:space="preserve"> 2007</w:t>
      </w:r>
    </w:p>
    <w:p w:rsidR="00C67699" w:rsidRPr="006408BB" w:rsidRDefault="00C67699" w:rsidP="00C67699">
      <w:pPr>
        <w:tabs>
          <w:tab w:val="left" w:pos="360"/>
        </w:tabs>
        <w:jc w:val="both"/>
        <w:rPr>
          <w:rFonts w:ascii="SutonnyMJ" w:hAnsi="SutonnyMJ"/>
          <w:sz w:val="24"/>
        </w:rPr>
      </w:pPr>
      <w:r w:rsidRPr="006408BB">
        <w:rPr>
          <w:rFonts w:ascii="SutonnyMJ" w:hAnsi="SutonnyMJ"/>
          <w:sz w:val="24"/>
        </w:rPr>
        <w:tab/>
      </w:r>
      <w:r w:rsidRPr="0074365A">
        <w:rPr>
          <w:rFonts w:ascii="SutonnyMJ" w:hAnsi="SutonnyMJ"/>
          <w:b/>
          <w:sz w:val="24"/>
        </w:rPr>
        <w:t>m`i</w:t>
      </w:r>
      <w:r w:rsidR="004F7C20">
        <w:rPr>
          <w:rFonts w:ascii="SutonnyMJ" w:hAnsi="SutonnyMJ"/>
          <w:b/>
          <w:sz w:val="24"/>
        </w:rPr>
        <w:t xml:space="preserve"> </w:t>
      </w:r>
      <w:r w:rsidRPr="0074365A">
        <w:rPr>
          <w:rFonts w:ascii="SutonnyMJ" w:hAnsi="SutonnyMJ"/>
          <w:b/>
          <w:sz w:val="24"/>
        </w:rPr>
        <w:t>`ßi</w:t>
      </w:r>
      <w:r w:rsidRPr="006408BB">
        <w:rPr>
          <w:rFonts w:ascii="SutonnyMJ" w:hAnsi="SutonnyMJ"/>
          <w:sz w:val="24"/>
        </w:rPr>
        <w:t>: XvKv</w:t>
      </w:r>
    </w:p>
    <w:p w:rsidR="00C67699" w:rsidRPr="006408BB" w:rsidRDefault="00C67699" w:rsidP="00C67699">
      <w:pPr>
        <w:tabs>
          <w:tab w:val="left" w:pos="360"/>
        </w:tabs>
        <w:jc w:val="both"/>
        <w:rPr>
          <w:rFonts w:ascii="SutonnyMJ" w:hAnsi="SutonnyMJ"/>
          <w:sz w:val="24"/>
        </w:rPr>
      </w:pPr>
      <w:r w:rsidRPr="006408BB">
        <w:rPr>
          <w:rFonts w:ascii="SutonnyMJ" w:hAnsi="SutonnyMJ"/>
          <w:sz w:val="24"/>
        </w:rPr>
        <w:tab/>
      </w:r>
      <w:r w:rsidRPr="0074365A">
        <w:rPr>
          <w:rFonts w:ascii="SutonnyMJ" w:hAnsi="SutonnyMJ"/>
          <w:b/>
          <w:sz w:val="24"/>
        </w:rPr>
        <w:t>Kwgk‡bi †Pqvig¨vb</w:t>
      </w:r>
      <w:r w:rsidRPr="006408BB">
        <w:rPr>
          <w:rFonts w:ascii="SutonnyMJ" w:hAnsi="SutonnyMJ"/>
          <w:sz w:val="24"/>
        </w:rPr>
        <w:t>: Avwcj wefv‡Mi GKRb wePvicwZ wbe©vwPZ n‡q _v‡Kb|</w:t>
      </w:r>
    </w:p>
    <w:p w:rsidR="00C67699" w:rsidRPr="006408BB" w:rsidRDefault="00C67699" w:rsidP="00C67699">
      <w:pPr>
        <w:tabs>
          <w:tab w:val="left" w:pos="360"/>
        </w:tabs>
        <w:jc w:val="both"/>
        <w:rPr>
          <w:rFonts w:ascii="SutonnyMJ" w:hAnsi="SutonnyMJ"/>
          <w:sz w:val="24"/>
        </w:rPr>
      </w:pPr>
      <w:r w:rsidRPr="006408BB">
        <w:rPr>
          <w:rFonts w:ascii="SutonnyMJ" w:hAnsi="SutonnyMJ"/>
          <w:sz w:val="24"/>
        </w:rPr>
        <w:tab/>
      </w:r>
      <w:r w:rsidRPr="0074365A">
        <w:rPr>
          <w:rFonts w:ascii="SutonnyMJ" w:hAnsi="SutonnyMJ"/>
          <w:b/>
          <w:sz w:val="24"/>
        </w:rPr>
        <w:t>cwiPvjbv KwgwU</w:t>
      </w:r>
      <w:r w:rsidRPr="006408BB">
        <w:rPr>
          <w:rFonts w:ascii="SutonnyMJ" w:hAnsi="SutonnyMJ"/>
          <w:sz w:val="24"/>
        </w:rPr>
        <w:t>: [†Pqvig¨vb + 10 m`m¨]</w:t>
      </w:r>
    </w:p>
    <w:p w:rsidR="00C67699" w:rsidRPr="006408BB" w:rsidRDefault="00C67699" w:rsidP="00C67699">
      <w:pPr>
        <w:tabs>
          <w:tab w:val="left" w:pos="360"/>
        </w:tabs>
        <w:ind w:left="360"/>
        <w:jc w:val="both"/>
        <w:rPr>
          <w:rFonts w:ascii="SutonnyMJ" w:hAnsi="SutonnyMJ"/>
          <w:sz w:val="24"/>
        </w:rPr>
      </w:pPr>
      <w:r w:rsidRPr="0074365A">
        <w:rPr>
          <w:rFonts w:ascii="SutonnyMJ" w:hAnsi="SutonnyMJ"/>
          <w:b/>
          <w:sz w:val="24"/>
        </w:rPr>
        <w:t>Kwgk‡bi `vwqZ</w:t>
      </w:r>
      <w:r w:rsidRPr="006408BB">
        <w:rPr>
          <w:rFonts w:ascii="SutonnyMJ" w:hAnsi="SutonnyMJ"/>
          <w:sz w:val="24"/>
        </w:rPr>
        <w:t>¡: evsjv‡`‡ki XvKvq Aew¯’Z miKvwi</w:t>
      </w:r>
      <w:r w:rsidR="00E8005C">
        <w:rPr>
          <w:rFonts w:ascii="SutonnyMJ" w:hAnsi="SutonnyMJ"/>
          <w:sz w:val="24"/>
        </w:rPr>
        <w:t xml:space="preserve"> Kwgkb wePvi wefv‡Mi †h‡Kvb evav</w:t>
      </w:r>
      <w:r w:rsidRPr="006408BB">
        <w:rPr>
          <w:rFonts w:ascii="SutonnyMJ" w:hAnsi="SutonnyMJ"/>
          <w:sz w:val="24"/>
        </w:rPr>
        <w:t xml:space="preserve"> wb‡qvM `v‡bi e¨vcv‡i Ges Gi mv‡_ mswkøó †Kv‡bv e¨vcv‡i hw` cÖ‡kœi D™¢e nq †m e¨vcv‡i ivóª‡K civgk© †`Iqv|</w:t>
      </w:r>
      <w:r w:rsidRPr="006408BB">
        <w:rPr>
          <w:rFonts w:ascii="SutonnyMJ" w:hAnsi="SutonnyMJ"/>
          <w:b/>
          <w:sz w:val="24"/>
        </w:rPr>
        <w:tab/>
      </w:r>
    </w:p>
    <w:p w:rsidR="00C67699" w:rsidRPr="006408BB" w:rsidRDefault="00C67699" w:rsidP="00C67699">
      <w:pPr>
        <w:tabs>
          <w:tab w:val="left" w:pos="360"/>
          <w:tab w:val="left" w:pos="2340"/>
          <w:tab w:val="left" w:pos="4320"/>
          <w:tab w:val="left" w:pos="6210"/>
          <w:tab w:val="left" w:pos="8100"/>
        </w:tabs>
        <w:ind w:left="360"/>
        <w:jc w:val="both"/>
        <w:rPr>
          <w:rFonts w:ascii="SutonnyMJ" w:eastAsia="SutonnyMJ" w:hAnsi="SutonnyMJ" w:cs="SutonnyMJ"/>
          <w:sz w:val="24"/>
        </w:rPr>
      </w:pPr>
      <w:r w:rsidRPr="0074365A">
        <w:rPr>
          <w:rFonts w:ascii="SutonnyMJ" w:eastAsia="SutonnyMJ" w:hAnsi="SutonnyMJ" w:cs="SutonnyMJ"/>
          <w:b/>
          <w:sz w:val="24"/>
        </w:rPr>
        <w:t>eZ©gvb †Pqvig¨vb</w:t>
      </w:r>
      <w:r w:rsidRPr="006408BB">
        <w:rPr>
          <w:rFonts w:ascii="SutonnyMJ" w:eastAsia="SutonnyMJ" w:hAnsi="SutonnyMJ" w:cs="SutonnyMJ"/>
          <w:sz w:val="24"/>
        </w:rPr>
        <w:t xml:space="preserve"> : wePvicwZ nvmvb d‡qR wmwÏK</w:t>
      </w:r>
    </w:p>
    <w:p w:rsidR="00C67699" w:rsidRPr="006408BB" w:rsidRDefault="00C67699" w:rsidP="00006F48">
      <w:pPr>
        <w:tabs>
          <w:tab w:val="left" w:pos="360"/>
          <w:tab w:val="left" w:pos="2340"/>
          <w:tab w:val="left" w:pos="4320"/>
          <w:tab w:val="left" w:pos="6210"/>
          <w:tab w:val="left" w:pos="8100"/>
        </w:tabs>
        <w:jc w:val="center"/>
        <w:rPr>
          <w:rFonts w:ascii="SutonnyMJ" w:eastAsia="SutonnyMJ" w:hAnsi="SutonnyMJ" w:cs="SutonnyMJ"/>
          <w:sz w:val="24"/>
          <w:szCs w:val="24"/>
          <w:shd w:val="clear" w:color="auto" w:fill="FFFFFF"/>
        </w:rPr>
      </w:pPr>
      <w:r w:rsidRPr="006408BB">
        <w:rPr>
          <w:rFonts w:ascii="SutonnyMJ" w:eastAsia="SutonnyMJ" w:hAnsi="SutonnyMJ" w:cs="SutonnyMJ"/>
          <w:b/>
          <w:sz w:val="24"/>
          <w:szCs w:val="24"/>
          <w:shd w:val="clear" w:color="auto" w:fill="FFFFFF"/>
        </w:rPr>
        <w:t>wePvi wefvM c„_KxKiY</w:t>
      </w:r>
    </w:p>
    <w:p w:rsidR="00C67699" w:rsidRPr="006408BB" w:rsidRDefault="00C67699" w:rsidP="00AD4CBA">
      <w:pPr>
        <w:numPr>
          <w:ilvl w:val="0"/>
          <w:numId w:val="247"/>
        </w:numPr>
        <w:tabs>
          <w:tab w:val="left" w:pos="2340"/>
          <w:tab w:val="left" w:pos="4320"/>
          <w:tab w:val="left" w:pos="6210"/>
          <w:tab w:val="left" w:pos="8100"/>
        </w:tabs>
        <w:ind w:left="711" w:hanging="351"/>
        <w:jc w:val="both"/>
        <w:rPr>
          <w:rFonts w:ascii="SutonnyMJ" w:eastAsia="SutonnyMJ" w:hAnsi="SutonnyMJ" w:cs="SutonnyMJ"/>
          <w:sz w:val="24"/>
        </w:rPr>
      </w:pPr>
      <w:r w:rsidRPr="006408BB">
        <w:rPr>
          <w:rFonts w:ascii="SutonnyMJ" w:eastAsia="SutonnyMJ" w:hAnsi="SutonnyMJ" w:cs="SutonnyMJ"/>
          <w:sz w:val="24"/>
        </w:rPr>
        <w:t>wbe©vnx wefvM n‡Z wePvi wefv‡Mi c„_KxKi‡Yi K_v ejv n‡q‡Q : msweav‡bi 22 bs Aby‡”Q‡`</w:t>
      </w:r>
    </w:p>
    <w:p w:rsidR="00C67699" w:rsidRPr="006408BB" w:rsidRDefault="00C67699" w:rsidP="00AD4CBA">
      <w:pPr>
        <w:numPr>
          <w:ilvl w:val="0"/>
          <w:numId w:val="247"/>
        </w:numPr>
        <w:tabs>
          <w:tab w:val="left" w:pos="2340"/>
          <w:tab w:val="left" w:pos="4320"/>
          <w:tab w:val="left" w:pos="6210"/>
          <w:tab w:val="left" w:pos="8100"/>
        </w:tabs>
        <w:ind w:left="711" w:hanging="351"/>
        <w:jc w:val="both"/>
        <w:rPr>
          <w:rFonts w:ascii="SutonnyMJ" w:eastAsia="SutonnyMJ" w:hAnsi="SutonnyMJ" w:cs="SutonnyMJ"/>
          <w:sz w:val="24"/>
        </w:rPr>
      </w:pPr>
      <w:r w:rsidRPr="006408BB">
        <w:rPr>
          <w:rFonts w:ascii="SutonnyMJ" w:eastAsia="SutonnyMJ" w:hAnsi="SutonnyMJ" w:cs="SutonnyMJ"/>
          <w:sz w:val="24"/>
        </w:rPr>
        <w:t>wbe©vnx</w:t>
      </w:r>
      <w:r w:rsidR="00E8005C">
        <w:rPr>
          <w:rFonts w:ascii="SutonnyMJ" w:eastAsia="SutonnyMJ" w:hAnsi="SutonnyMJ" w:cs="SutonnyMJ"/>
          <w:sz w:val="24"/>
        </w:rPr>
        <w:t xml:space="preserve"> wefvM n‡Z wePvi wefvM c„_KxKi‡Y</w:t>
      </w:r>
      <w:r w:rsidRPr="006408BB">
        <w:rPr>
          <w:rFonts w:ascii="SutonnyMJ" w:eastAsia="SutonnyMJ" w:hAnsi="SutonnyMJ" w:cs="SutonnyMJ"/>
          <w:sz w:val="24"/>
        </w:rPr>
        <w:t>i gvgjv nq : 19 b‡f¤^i, 1995</w:t>
      </w:r>
    </w:p>
    <w:p w:rsidR="00C67699" w:rsidRPr="006408BB" w:rsidRDefault="00C67699" w:rsidP="00AD4CBA">
      <w:pPr>
        <w:numPr>
          <w:ilvl w:val="0"/>
          <w:numId w:val="247"/>
        </w:numPr>
        <w:tabs>
          <w:tab w:val="left" w:pos="2340"/>
          <w:tab w:val="left" w:pos="4320"/>
          <w:tab w:val="left" w:pos="6210"/>
          <w:tab w:val="left" w:pos="8100"/>
        </w:tabs>
        <w:ind w:left="711" w:hanging="351"/>
        <w:jc w:val="both"/>
        <w:rPr>
          <w:rFonts w:ascii="SutonnyMJ" w:eastAsia="SutonnyMJ" w:hAnsi="SutonnyMJ" w:cs="SutonnyMJ"/>
          <w:sz w:val="24"/>
        </w:rPr>
      </w:pPr>
      <w:r w:rsidRPr="006408BB">
        <w:rPr>
          <w:rFonts w:ascii="SutonnyMJ" w:eastAsia="SutonnyMJ" w:hAnsi="SutonnyMJ" w:cs="SutonnyMJ"/>
          <w:sz w:val="24"/>
        </w:rPr>
        <w:t>gvgjv K‡ib : ZrKvjxb mve RR gvR`vi †nv‡mb</w:t>
      </w:r>
    </w:p>
    <w:p w:rsidR="00C67699" w:rsidRPr="006408BB" w:rsidRDefault="00C67699" w:rsidP="00AD4CBA">
      <w:pPr>
        <w:numPr>
          <w:ilvl w:val="0"/>
          <w:numId w:val="247"/>
        </w:numPr>
        <w:tabs>
          <w:tab w:val="left" w:pos="2340"/>
          <w:tab w:val="left" w:pos="4320"/>
          <w:tab w:val="left" w:pos="6210"/>
          <w:tab w:val="left" w:pos="8100"/>
        </w:tabs>
        <w:ind w:left="711" w:hanging="351"/>
        <w:jc w:val="both"/>
        <w:rPr>
          <w:rFonts w:ascii="SutonnyMJ" w:eastAsia="SutonnyMJ" w:hAnsi="SutonnyMJ" w:cs="SutonnyMJ"/>
          <w:sz w:val="24"/>
        </w:rPr>
      </w:pPr>
      <w:r w:rsidRPr="006408BB">
        <w:rPr>
          <w:rFonts w:ascii="SutonnyMJ" w:eastAsia="SutonnyMJ" w:hAnsi="SutonnyMJ" w:cs="SutonnyMJ"/>
          <w:sz w:val="24"/>
        </w:rPr>
        <w:t>gvgjvwUi bvg : gvR`vi †nv‡mb ebvg evsjv‡`k</w:t>
      </w:r>
    </w:p>
    <w:p w:rsidR="00C67699" w:rsidRPr="006408BB" w:rsidRDefault="00E8005C" w:rsidP="00AD4CBA">
      <w:pPr>
        <w:numPr>
          <w:ilvl w:val="0"/>
          <w:numId w:val="247"/>
        </w:numPr>
        <w:tabs>
          <w:tab w:val="left" w:pos="2340"/>
          <w:tab w:val="left" w:pos="4320"/>
          <w:tab w:val="left" w:pos="6210"/>
          <w:tab w:val="left" w:pos="8100"/>
        </w:tabs>
        <w:ind w:left="711" w:hanging="351"/>
        <w:jc w:val="both"/>
        <w:rPr>
          <w:rFonts w:ascii="SutonnyMJ" w:eastAsia="SutonnyMJ" w:hAnsi="SutonnyMJ" w:cs="SutonnyMJ"/>
          <w:spacing w:val="-4"/>
          <w:sz w:val="24"/>
        </w:rPr>
      </w:pPr>
      <w:r>
        <w:rPr>
          <w:rFonts w:ascii="SutonnyMJ" w:eastAsia="SutonnyMJ" w:hAnsi="SutonnyMJ" w:cs="SutonnyMJ"/>
          <w:spacing w:val="-4"/>
          <w:sz w:val="24"/>
        </w:rPr>
        <w:t>gvgjvq mywcªg †Kv‡U©i Avwc</w:t>
      </w:r>
      <w:r w:rsidR="00C67699" w:rsidRPr="006408BB">
        <w:rPr>
          <w:rFonts w:ascii="SutonnyMJ" w:eastAsia="SutonnyMJ" w:hAnsi="SutonnyMJ" w:cs="SutonnyMJ"/>
          <w:spacing w:val="-4"/>
          <w:sz w:val="24"/>
        </w:rPr>
        <w:t>j wefvM wePvi wefvM †K wbe©vnx wefvM †_‡K c„_K K‡i ivq †`q : 2 wW‡m¤^i, 1999</w:t>
      </w:r>
    </w:p>
    <w:p w:rsidR="00C67699" w:rsidRDefault="00C67699" w:rsidP="00AD4CBA">
      <w:pPr>
        <w:numPr>
          <w:ilvl w:val="0"/>
          <w:numId w:val="247"/>
        </w:numPr>
        <w:tabs>
          <w:tab w:val="left" w:pos="2340"/>
          <w:tab w:val="left" w:pos="4320"/>
          <w:tab w:val="left" w:pos="6210"/>
          <w:tab w:val="left" w:pos="8100"/>
        </w:tabs>
        <w:ind w:left="711" w:hanging="351"/>
        <w:jc w:val="both"/>
        <w:rPr>
          <w:rFonts w:ascii="SutonnyMJ" w:eastAsia="SutonnyMJ" w:hAnsi="SutonnyMJ" w:cs="SutonnyMJ"/>
          <w:sz w:val="24"/>
        </w:rPr>
      </w:pPr>
      <w:r w:rsidRPr="006408BB">
        <w:rPr>
          <w:rFonts w:ascii="SutonnyMJ" w:eastAsia="SutonnyMJ" w:hAnsi="SutonnyMJ" w:cs="SutonnyMJ"/>
          <w:sz w:val="24"/>
        </w:rPr>
        <w:t>¯^vaxb wePvi wefv‡Mi hvÎv ïiæ nq : 01 b‡f¤^i, 2007</w:t>
      </w:r>
    </w:p>
    <w:p w:rsidR="009B71F0" w:rsidRPr="005704DF" w:rsidRDefault="005704DF" w:rsidP="005704DF">
      <w:pPr>
        <w:tabs>
          <w:tab w:val="left" w:pos="360"/>
          <w:tab w:val="left" w:pos="2340"/>
          <w:tab w:val="left" w:pos="4320"/>
          <w:tab w:val="left" w:pos="6210"/>
          <w:tab w:val="left" w:pos="8100"/>
        </w:tabs>
        <w:jc w:val="both"/>
        <w:rPr>
          <w:rFonts w:ascii="SutonnyMJ" w:eastAsia="SutonnyMJ" w:hAnsi="SutonnyMJ" w:cs="SutonnyMJ"/>
          <w:b/>
          <w:sz w:val="24"/>
        </w:rPr>
      </w:pPr>
      <w:r w:rsidRPr="005704DF">
        <w:rPr>
          <w:rFonts w:ascii="SutonnyMJ" w:eastAsia="SutonnyMJ" w:hAnsi="SutonnyMJ" w:cs="SutonnyMJ"/>
          <w:b/>
          <w:sz w:val="24"/>
          <w:shd w:val="clear" w:color="auto" w:fill="000000"/>
        </w:rPr>
        <w:t>Abykxjbx:</w:t>
      </w:r>
    </w:p>
    <w:p w:rsidR="009B71F0" w:rsidRPr="006408BB" w:rsidRDefault="009B71F0" w:rsidP="009B71F0">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 xml:space="preserve">01. </w:t>
      </w:r>
      <w:r w:rsidRPr="006408BB">
        <w:rPr>
          <w:rFonts w:ascii="SutonnyMJ" w:eastAsia="SutonnyMJ" w:hAnsi="SutonnyMJ" w:cs="SutonnyMJ"/>
          <w:b/>
          <w:sz w:val="24"/>
        </w:rPr>
        <w:t>wePvi wefv‡Mi KvR Kx?</w:t>
      </w:r>
    </w:p>
    <w:p w:rsidR="009B71F0" w:rsidRPr="006408BB" w:rsidRDefault="009B71F0" w:rsidP="009B71F0">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AvBb cÖYqb</w:t>
      </w:r>
      <w:r w:rsidRPr="006408BB">
        <w:rPr>
          <w:rFonts w:ascii="SutonnyMJ" w:eastAsia="SutonnyMJ" w:hAnsi="SutonnyMJ" w:cs="SutonnyMJ"/>
          <w:sz w:val="24"/>
        </w:rPr>
        <w:tab/>
        <w:t>L. ev‡RU cvm</w:t>
      </w:r>
      <w:r w:rsidRPr="006408BB">
        <w:rPr>
          <w:rFonts w:ascii="SutonnyMJ" w:eastAsia="SutonnyMJ" w:hAnsi="SutonnyMJ" w:cs="SutonnyMJ"/>
          <w:sz w:val="24"/>
        </w:rPr>
        <w:tab/>
        <w:t>M. `Ð weavb</w:t>
      </w:r>
      <w:r w:rsidRPr="006408BB">
        <w:rPr>
          <w:rFonts w:ascii="SutonnyMJ" w:eastAsia="SutonnyMJ" w:hAnsi="SutonnyMJ" w:cs="SutonnyMJ"/>
          <w:sz w:val="24"/>
        </w:rPr>
        <w:tab/>
        <w:t>N. AvBbmfv AvnŸvb</w:t>
      </w:r>
      <w:r w:rsidRPr="006408BB">
        <w:rPr>
          <w:rFonts w:ascii="SutonnyMJ" w:eastAsia="SutonnyMJ" w:hAnsi="SutonnyMJ" w:cs="SutonnyMJ"/>
          <w:sz w:val="24"/>
        </w:rPr>
        <w:tab/>
      </w:r>
      <w:r>
        <w:rPr>
          <w:rFonts w:ascii="SutonnyMJ" w:eastAsia="SutonnyMJ" w:hAnsi="SutonnyMJ" w:cs="SutonnyMJ"/>
          <w:b/>
          <w:sz w:val="24"/>
          <w:shd w:val="clear" w:color="auto" w:fill="000000"/>
        </w:rPr>
        <w:t>01</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9B71F0" w:rsidRPr="00F80114" w:rsidRDefault="009B71F0" w:rsidP="009B71F0">
      <w:pPr>
        <w:tabs>
          <w:tab w:val="left" w:pos="360"/>
          <w:tab w:val="left" w:pos="2520"/>
          <w:tab w:val="left" w:pos="4320"/>
          <w:tab w:val="left" w:pos="6300"/>
          <w:tab w:val="left" w:pos="8145"/>
        </w:tabs>
        <w:rPr>
          <w:rFonts w:ascii="SutonnyMJ" w:hAnsi="SutonnyMJ"/>
          <w:b/>
          <w:sz w:val="24"/>
        </w:rPr>
      </w:pPr>
      <w:r w:rsidRPr="00F80114">
        <w:rPr>
          <w:rFonts w:ascii="SutonnyMJ" w:hAnsi="SutonnyMJ"/>
          <w:b/>
          <w:sz w:val="24"/>
        </w:rPr>
        <w:t>02. b¨vqcvj Kxiƒc ÿgZvi AwaKvix?</w:t>
      </w:r>
    </w:p>
    <w:p w:rsidR="009B71F0" w:rsidRPr="006408BB" w:rsidRDefault="009B71F0" w:rsidP="009B71F0">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K. msm` m`‡m¨i b¨vq</w:t>
      </w:r>
      <w:r w:rsidRPr="006408BB">
        <w:rPr>
          <w:rFonts w:ascii="SutonnyMJ" w:hAnsi="SutonnyMJ"/>
          <w:sz w:val="24"/>
        </w:rPr>
        <w:tab/>
      </w:r>
      <w:r w:rsidRPr="006408BB">
        <w:rPr>
          <w:rFonts w:ascii="SutonnyMJ" w:hAnsi="SutonnyMJ"/>
          <w:sz w:val="24"/>
        </w:rPr>
        <w:tab/>
        <w:t>L. AvBbgš¿xi b¨vq</w:t>
      </w:r>
      <w:r w:rsidRPr="006408BB">
        <w:rPr>
          <w:rFonts w:ascii="SutonnyMJ" w:hAnsi="SutonnyMJ"/>
          <w:sz w:val="24"/>
        </w:rPr>
        <w:tab/>
      </w:r>
    </w:p>
    <w:p w:rsidR="009B71F0" w:rsidRPr="006408BB" w:rsidRDefault="009B71F0" w:rsidP="009B71F0">
      <w:pPr>
        <w:tabs>
          <w:tab w:val="left" w:pos="360"/>
          <w:tab w:val="left" w:pos="2520"/>
          <w:tab w:val="left" w:pos="4320"/>
          <w:tab w:val="left" w:pos="6300"/>
          <w:tab w:val="left" w:pos="8145"/>
        </w:tabs>
        <w:ind w:left="360"/>
        <w:rPr>
          <w:sz w:val="24"/>
        </w:rPr>
      </w:pPr>
      <w:r w:rsidRPr="006408BB">
        <w:rPr>
          <w:rFonts w:ascii="SutonnyMJ" w:hAnsi="SutonnyMJ"/>
          <w:sz w:val="24"/>
        </w:rPr>
        <w:t>M. cÖavbgš¿x b¨vq</w:t>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mywcÖg †Kv‡U©i wePvi‡Ki b¨vq</w:t>
      </w:r>
      <w:r w:rsidRPr="006408BB">
        <w:rPr>
          <w:rFonts w:ascii="SutonnyMJ" w:hAnsi="SutonnyMJ"/>
          <w:sz w:val="24"/>
          <w:u w:val="single"/>
        </w:rPr>
        <w:tab/>
      </w:r>
      <w:r>
        <w:rPr>
          <w:rFonts w:ascii="SutonnyMJ" w:hAnsi="SutonnyMJ"/>
          <w:b/>
          <w:sz w:val="24"/>
          <w:shd w:val="clear" w:color="auto" w:fill="000000"/>
        </w:rPr>
        <w:t>02</w:t>
      </w:r>
      <w:r w:rsidRPr="006408BB">
        <w:rPr>
          <w:rFonts w:ascii="SutonnyMJ" w:hAnsi="SutonnyMJ"/>
          <w:b/>
          <w:sz w:val="24"/>
          <w:shd w:val="clear" w:color="auto" w:fill="000000"/>
        </w:rPr>
        <w:t>: N</w:t>
      </w:r>
    </w:p>
    <w:p w:rsidR="009B71F0" w:rsidRPr="00F80114" w:rsidRDefault="009B71F0" w:rsidP="009B71F0">
      <w:pPr>
        <w:pStyle w:val="ListParagraph"/>
        <w:tabs>
          <w:tab w:val="left" w:pos="360"/>
          <w:tab w:val="left" w:pos="2520"/>
          <w:tab w:val="left" w:pos="4320"/>
          <w:tab w:val="left" w:pos="6300"/>
          <w:tab w:val="left" w:pos="8145"/>
        </w:tabs>
        <w:ind w:left="369" w:hanging="351"/>
        <w:rPr>
          <w:rFonts w:ascii="SutonnyMJ" w:hAnsi="SutonnyMJ"/>
          <w:b/>
          <w:sz w:val="24"/>
        </w:rPr>
      </w:pPr>
      <w:r w:rsidRPr="00F80114">
        <w:rPr>
          <w:rFonts w:ascii="SutonnyMJ" w:hAnsi="SutonnyMJ"/>
          <w:b/>
          <w:sz w:val="24"/>
        </w:rPr>
        <w:t>03. `vwqZ¡ cvj‡bi †ÿ‡Î e¨w³ ev KZ©„c‡ÿi wbqš¿bvaxb n‡eb bvÑ</w:t>
      </w:r>
    </w:p>
    <w:p w:rsidR="009B71F0" w:rsidRPr="006408BB" w:rsidRDefault="009B71F0" w:rsidP="009B71F0">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w¯úKvi</w:t>
      </w:r>
      <w:r w:rsidRPr="006408BB">
        <w:rPr>
          <w:rFonts w:ascii="SutonnyMJ" w:hAnsi="SutonnyMJ"/>
          <w:sz w:val="24"/>
        </w:rPr>
        <w:tab/>
      </w:r>
      <w:r w:rsidRPr="006408BB">
        <w:rPr>
          <w:rFonts w:ascii="SutonnyMJ" w:hAnsi="SutonnyMJ"/>
          <w:sz w:val="24"/>
        </w:rPr>
        <w:tab/>
        <w:t xml:space="preserve">L. </w:t>
      </w:r>
      <w:r w:rsidRPr="006408BB">
        <w:rPr>
          <w:rFonts w:ascii="SutonnyMJ" w:hAnsi="SutonnyMJ"/>
          <w:sz w:val="24"/>
          <w:u w:val="single"/>
        </w:rPr>
        <w:t>cÖavb wePvicwZ</w:t>
      </w:r>
      <w:r w:rsidRPr="006408BB">
        <w:rPr>
          <w:rFonts w:ascii="SutonnyMJ" w:hAnsi="SutonnyMJ"/>
          <w:sz w:val="24"/>
        </w:rPr>
        <w:tab/>
      </w:r>
    </w:p>
    <w:p w:rsidR="009B71F0" w:rsidRPr="006408BB" w:rsidRDefault="009B71F0" w:rsidP="009B71F0">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M. gwš¿eM©</w:t>
      </w:r>
      <w:r w:rsidRPr="006408BB">
        <w:rPr>
          <w:rFonts w:ascii="SutonnyMJ" w:hAnsi="SutonnyMJ"/>
          <w:sz w:val="24"/>
        </w:rPr>
        <w:tab/>
      </w:r>
      <w:r w:rsidRPr="006408BB">
        <w:rPr>
          <w:rFonts w:ascii="SutonnyMJ" w:hAnsi="SutonnyMJ"/>
          <w:sz w:val="24"/>
        </w:rPr>
        <w:tab/>
        <w:t>N. gnvwnmve wbixÿK I wbqš¿K</w:t>
      </w:r>
      <w:r w:rsidRPr="006408BB">
        <w:rPr>
          <w:rFonts w:ascii="SutonnyMJ" w:hAnsi="SutonnyMJ"/>
          <w:sz w:val="24"/>
        </w:rPr>
        <w:tab/>
      </w:r>
      <w:r>
        <w:rPr>
          <w:rFonts w:ascii="SutonnyMJ" w:hAnsi="SutonnyMJ"/>
          <w:b/>
          <w:sz w:val="24"/>
          <w:shd w:val="clear" w:color="auto" w:fill="000000"/>
        </w:rPr>
        <w:t>03</w:t>
      </w:r>
      <w:r w:rsidRPr="006408BB">
        <w:rPr>
          <w:rFonts w:ascii="SutonnyMJ" w:hAnsi="SutonnyMJ"/>
          <w:b/>
          <w:sz w:val="24"/>
          <w:shd w:val="clear" w:color="auto" w:fill="000000"/>
        </w:rPr>
        <w:t>: L</w:t>
      </w:r>
    </w:p>
    <w:p w:rsidR="009B71F0" w:rsidRPr="00F80114" w:rsidRDefault="009B71F0" w:rsidP="009B71F0">
      <w:pPr>
        <w:tabs>
          <w:tab w:val="left" w:pos="360"/>
          <w:tab w:val="left" w:pos="2520"/>
          <w:tab w:val="left" w:pos="4320"/>
          <w:tab w:val="left" w:pos="6300"/>
          <w:tab w:val="left" w:pos="8145"/>
        </w:tabs>
        <w:rPr>
          <w:rFonts w:ascii="SutonnyMJ" w:hAnsi="SutonnyMJ"/>
          <w:b/>
          <w:sz w:val="24"/>
        </w:rPr>
      </w:pPr>
      <w:r w:rsidRPr="00F80114">
        <w:rPr>
          <w:rFonts w:ascii="SutonnyMJ" w:hAnsi="SutonnyMJ"/>
          <w:b/>
          <w:sz w:val="24"/>
        </w:rPr>
        <w:t>04. evsjv‡`‡ki m‡e©v”P Av`vj‡Zi bvg Kx?</w:t>
      </w:r>
    </w:p>
    <w:p w:rsidR="009B71F0" w:rsidRPr="006408BB" w:rsidRDefault="009B71F0" w:rsidP="009B71F0">
      <w:pPr>
        <w:tabs>
          <w:tab w:val="left" w:pos="360"/>
          <w:tab w:val="left" w:pos="2520"/>
          <w:tab w:val="left" w:pos="4320"/>
          <w:tab w:val="left" w:pos="6300"/>
          <w:tab w:val="left" w:pos="8145"/>
        </w:tabs>
        <w:ind w:left="360"/>
        <w:rPr>
          <w:sz w:val="24"/>
        </w:rPr>
      </w:pPr>
      <w:r w:rsidRPr="006408BB">
        <w:rPr>
          <w:rFonts w:ascii="SutonnyMJ" w:hAnsi="SutonnyMJ"/>
          <w:sz w:val="24"/>
        </w:rPr>
        <w:t xml:space="preserve">K. RR †KvU© </w:t>
      </w:r>
      <w:r w:rsidRPr="006408BB">
        <w:rPr>
          <w:rFonts w:ascii="SutonnyMJ" w:hAnsi="SutonnyMJ"/>
          <w:sz w:val="24"/>
        </w:rPr>
        <w:tab/>
        <w:t>L. nvB †KvU©</w:t>
      </w:r>
      <w:r w:rsidRPr="006408BB">
        <w:rPr>
          <w:rFonts w:ascii="SutonnyMJ" w:hAnsi="SutonnyMJ"/>
          <w:sz w:val="24"/>
        </w:rPr>
        <w:tab/>
        <w:t xml:space="preserve">M. </w:t>
      </w:r>
      <w:r w:rsidRPr="006408BB">
        <w:rPr>
          <w:rFonts w:ascii="SutonnyMJ" w:hAnsi="SutonnyMJ"/>
          <w:sz w:val="24"/>
          <w:u w:val="single"/>
        </w:rPr>
        <w:t xml:space="preserve">mywcÖg †KvU©      </w:t>
      </w:r>
      <w:r w:rsidRPr="006408BB">
        <w:rPr>
          <w:rFonts w:ascii="SutonnyMJ" w:hAnsi="SutonnyMJ"/>
          <w:sz w:val="24"/>
        </w:rPr>
        <w:tab/>
        <w:t>N. cÖkvmwbK UªvBey¨bvj</w:t>
      </w:r>
      <w:r w:rsidRPr="006408BB">
        <w:rPr>
          <w:rFonts w:ascii="SutonnyMJ" w:hAnsi="SutonnyMJ"/>
          <w:sz w:val="24"/>
        </w:rPr>
        <w:tab/>
      </w:r>
      <w:r>
        <w:rPr>
          <w:rFonts w:ascii="SutonnyMJ" w:hAnsi="SutonnyMJ"/>
          <w:b/>
          <w:sz w:val="24"/>
          <w:shd w:val="clear" w:color="auto" w:fill="000000"/>
        </w:rPr>
        <w:t>04</w:t>
      </w:r>
      <w:r w:rsidRPr="006408BB">
        <w:rPr>
          <w:rFonts w:ascii="SutonnyMJ" w:hAnsi="SutonnyMJ"/>
          <w:b/>
          <w:sz w:val="24"/>
          <w:shd w:val="clear" w:color="auto" w:fill="000000"/>
        </w:rPr>
        <w:t>: M</w:t>
      </w:r>
    </w:p>
    <w:p w:rsidR="009B71F0" w:rsidRPr="00F80114" w:rsidRDefault="009B71F0" w:rsidP="009B71F0">
      <w:pPr>
        <w:tabs>
          <w:tab w:val="left" w:pos="360"/>
          <w:tab w:val="left" w:pos="2520"/>
          <w:tab w:val="left" w:pos="4320"/>
          <w:tab w:val="left" w:pos="6300"/>
          <w:tab w:val="left" w:pos="8145"/>
        </w:tabs>
        <w:jc w:val="both"/>
        <w:rPr>
          <w:rFonts w:ascii="SutonnyMJ" w:hAnsi="SutonnyMJ"/>
          <w:b/>
          <w:sz w:val="24"/>
          <w:lang w:val="en-GB" w:eastAsia="en-GB"/>
        </w:rPr>
      </w:pPr>
      <w:r w:rsidRPr="00F80114">
        <w:rPr>
          <w:rFonts w:ascii="SutonnyMJ" w:hAnsi="SutonnyMJ"/>
          <w:b/>
          <w:sz w:val="24"/>
          <w:lang w:val="en-GB" w:eastAsia="en-GB"/>
        </w:rPr>
        <w:t>05. wePvi wefv‡Mi me©wb‡¤œ i‡q‡Q †KvbwU?</w:t>
      </w:r>
    </w:p>
    <w:p w:rsidR="009B71F0" w:rsidRPr="006408BB" w:rsidRDefault="009B71F0" w:rsidP="009B71F0">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 xml:space="preserve">K. </w:t>
      </w:r>
      <w:r w:rsidRPr="006408BB">
        <w:rPr>
          <w:rFonts w:ascii="SutonnyMJ" w:hAnsi="SutonnyMJ"/>
          <w:sz w:val="24"/>
          <w:u w:val="single"/>
        </w:rPr>
        <w:t>BDwbqb cwil</w:t>
      </w:r>
      <w:r w:rsidRPr="00203ADB">
        <w:rPr>
          <w:rFonts w:ascii="SutonnyMJ" w:hAnsi="SutonnyMJ"/>
          <w:sz w:val="24"/>
          <w:u w:val="single"/>
        </w:rPr>
        <w:t>` I †cŠimfvi</w:t>
      </w:r>
      <w:r w:rsidRPr="006408BB">
        <w:rPr>
          <w:rFonts w:ascii="SutonnyMJ" w:hAnsi="SutonnyMJ"/>
          <w:sz w:val="24"/>
          <w:u w:val="single"/>
        </w:rPr>
        <w:t xml:space="preserve"> mvwjmx Av`vjZ</w:t>
      </w:r>
      <w:r w:rsidRPr="006408BB">
        <w:rPr>
          <w:rFonts w:ascii="SutonnyMJ" w:hAnsi="SutonnyMJ"/>
          <w:sz w:val="24"/>
          <w:u w:val="single"/>
        </w:rPr>
        <w:tab/>
      </w:r>
      <w:r w:rsidRPr="006408BB">
        <w:rPr>
          <w:rFonts w:ascii="SutonnyMJ" w:hAnsi="SutonnyMJ"/>
          <w:sz w:val="24"/>
        </w:rPr>
        <w:t>L. cÖkvmwbK UªvBey¨bvj</w:t>
      </w:r>
      <w:r w:rsidRPr="006408BB">
        <w:rPr>
          <w:rFonts w:ascii="SutonnyMJ" w:hAnsi="SutonnyMJ"/>
          <w:sz w:val="24"/>
        </w:rPr>
        <w:tab/>
      </w:r>
    </w:p>
    <w:p w:rsidR="009B71F0" w:rsidRPr="006408BB" w:rsidRDefault="009B71F0" w:rsidP="009B71F0">
      <w:pPr>
        <w:tabs>
          <w:tab w:val="left" w:pos="360"/>
          <w:tab w:val="left" w:pos="2520"/>
          <w:tab w:val="left" w:pos="4320"/>
          <w:tab w:val="left" w:pos="6300"/>
          <w:tab w:val="left" w:pos="8145"/>
        </w:tabs>
        <w:ind w:left="360"/>
        <w:rPr>
          <w:sz w:val="24"/>
        </w:rPr>
      </w:pPr>
      <w:r w:rsidRPr="006408BB">
        <w:rPr>
          <w:rFonts w:ascii="SutonnyMJ" w:hAnsi="SutonnyMJ"/>
          <w:sz w:val="24"/>
        </w:rPr>
        <w:t>M. nvB‡KvU©</w:t>
      </w:r>
      <w:r w:rsidRPr="006408BB">
        <w:rPr>
          <w:rFonts w:ascii="SutonnyMJ" w:hAnsi="SutonnyMJ"/>
          <w:sz w:val="24"/>
        </w:rPr>
        <w:tab/>
      </w:r>
      <w:r w:rsidRPr="006408BB">
        <w:rPr>
          <w:rFonts w:ascii="SutonnyMJ" w:hAnsi="SutonnyMJ"/>
          <w:sz w:val="24"/>
        </w:rPr>
        <w:tab/>
        <w:t>N. RR Av`vjZ</w:t>
      </w:r>
      <w:r w:rsidRPr="006408BB">
        <w:rPr>
          <w:rFonts w:ascii="SutonnyMJ" w:hAnsi="SutonnyMJ"/>
          <w:sz w:val="24"/>
        </w:rPr>
        <w:tab/>
      </w:r>
      <w:r w:rsidRPr="006408BB">
        <w:rPr>
          <w:rFonts w:ascii="SutonnyMJ" w:hAnsi="SutonnyMJ"/>
          <w:sz w:val="24"/>
        </w:rPr>
        <w:tab/>
      </w:r>
      <w:r>
        <w:rPr>
          <w:rFonts w:ascii="SutonnyMJ" w:hAnsi="SutonnyMJ"/>
          <w:b/>
          <w:sz w:val="24"/>
          <w:shd w:val="clear" w:color="auto" w:fill="000000"/>
        </w:rPr>
        <w:t>05</w:t>
      </w:r>
      <w:r w:rsidRPr="006408BB">
        <w:rPr>
          <w:rFonts w:ascii="SutonnyMJ" w:hAnsi="SutonnyMJ"/>
          <w:b/>
          <w:sz w:val="24"/>
          <w:shd w:val="clear" w:color="auto" w:fill="000000"/>
        </w:rPr>
        <w:t>:</w:t>
      </w:r>
      <w:r w:rsidR="00F80114">
        <w:rPr>
          <w:rFonts w:ascii="SutonnyMJ" w:hAnsi="SutonnyMJ"/>
          <w:b/>
          <w:sz w:val="24"/>
          <w:shd w:val="clear" w:color="auto" w:fill="000000"/>
        </w:rPr>
        <w:t xml:space="preserve"> </w:t>
      </w:r>
      <w:r w:rsidRPr="006408BB">
        <w:rPr>
          <w:rFonts w:ascii="SutonnyMJ" w:hAnsi="SutonnyMJ"/>
          <w:b/>
          <w:sz w:val="24"/>
          <w:shd w:val="clear" w:color="auto" w:fill="000000"/>
        </w:rPr>
        <w:t>K</w:t>
      </w:r>
    </w:p>
    <w:p w:rsidR="009B71F0" w:rsidRPr="00F80114" w:rsidRDefault="009B71F0" w:rsidP="009B71F0">
      <w:pPr>
        <w:tabs>
          <w:tab w:val="left" w:pos="360"/>
          <w:tab w:val="left" w:pos="2520"/>
          <w:tab w:val="left" w:pos="4320"/>
          <w:tab w:val="left" w:pos="6300"/>
          <w:tab w:val="left" w:pos="8145"/>
        </w:tabs>
        <w:rPr>
          <w:rFonts w:ascii="SutonnyMJ" w:hAnsi="SutonnyMJ"/>
          <w:b/>
          <w:sz w:val="24"/>
        </w:rPr>
      </w:pPr>
      <w:r w:rsidRPr="00F80114">
        <w:rPr>
          <w:rFonts w:ascii="SutonnyMJ" w:hAnsi="SutonnyMJ"/>
          <w:b/>
          <w:sz w:val="24"/>
        </w:rPr>
        <w:t>06. ÔcªkvmwbK UªvBey¨bv‡jiÕ K_v Av‡Q msweav‡bi KZ bs Aby‡”Q‡`?</w:t>
      </w:r>
    </w:p>
    <w:p w:rsidR="009B71F0" w:rsidRPr="006408BB" w:rsidRDefault="009B71F0" w:rsidP="009B71F0">
      <w:pPr>
        <w:tabs>
          <w:tab w:val="left" w:pos="360"/>
          <w:tab w:val="left" w:pos="2520"/>
          <w:tab w:val="left" w:pos="4320"/>
          <w:tab w:val="left" w:pos="6300"/>
          <w:tab w:val="left" w:pos="8145"/>
        </w:tabs>
        <w:ind w:left="360"/>
        <w:rPr>
          <w:sz w:val="24"/>
        </w:rPr>
      </w:pPr>
      <w:r w:rsidRPr="006408BB">
        <w:rPr>
          <w:rFonts w:ascii="SutonnyMJ" w:hAnsi="SutonnyMJ"/>
          <w:sz w:val="24"/>
        </w:rPr>
        <w:t>K. 64</w:t>
      </w:r>
      <w:r w:rsidRPr="006408BB">
        <w:rPr>
          <w:rFonts w:ascii="SutonnyMJ" w:hAnsi="SutonnyMJ"/>
          <w:sz w:val="24"/>
        </w:rPr>
        <w:tab/>
        <w:t xml:space="preserve">L. </w:t>
      </w:r>
      <w:r w:rsidRPr="006408BB">
        <w:rPr>
          <w:rFonts w:ascii="SutonnyMJ" w:hAnsi="SutonnyMJ"/>
          <w:sz w:val="24"/>
          <w:u w:val="single"/>
        </w:rPr>
        <w:t>117</w:t>
      </w:r>
      <w:r w:rsidRPr="006408BB">
        <w:rPr>
          <w:rFonts w:ascii="SutonnyMJ" w:hAnsi="SutonnyMJ"/>
          <w:sz w:val="24"/>
        </w:rPr>
        <w:tab/>
        <w:t>M. 113</w:t>
      </w:r>
      <w:r w:rsidRPr="006408BB">
        <w:rPr>
          <w:rFonts w:ascii="SutonnyMJ" w:hAnsi="SutonnyMJ"/>
          <w:sz w:val="24"/>
        </w:rPr>
        <w:tab/>
        <w:t>N. 77</w:t>
      </w:r>
      <w:r w:rsidRPr="006408BB">
        <w:rPr>
          <w:rFonts w:ascii="SutonnyMJ" w:hAnsi="SutonnyMJ"/>
          <w:sz w:val="24"/>
        </w:rPr>
        <w:tab/>
      </w:r>
      <w:r>
        <w:rPr>
          <w:rFonts w:ascii="SutonnyMJ" w:hAnsi="SutonnyMJ"/>
          <w:b/>
          <w:sz w:val="24"/>
          <w:shd w:val="clear" w:color="auto" w:fill="000000"/>
        </w:rPr>
        <w:t>06</w:t>
      </w:r>
      <w:r w:rsidRPr="006408BB">
        <w:rPr>
          <w:rFonts w:ascii="SutonnyMJ" w:hAnsi="SutonnyMJ"/>
          <w:b/>
          <w:sz w:val="24"/>
          <w:shd w:val="clear" w:color="auto" w:fill="000000"/>
        </w:rPr>
        <w:t>: L</w:t>
      </w:r>
    </w:p>
    <w:p w:rsidR="009B71F0" w:rsidRPr="00F80114" w:rsidRDefault="009B71F0" w:rsidP="009B71F0">
      <w:pPr>
        <w:tabs>
          <w:tab w:val="left" w:pos="360"/>
          <w:tab w:val="left" w:pos="2520"/>
          <w:tab w:val="left" w:pos="4320"/>
          <w:tab w:val="left" w:pos="6300"/>
          <w:tab w:val="left" w:pos="8145"/>
        </w:tabs>
        <w:rPr>
          <w:rFonts w:ascii="SutonnyMJ" w:hAnsi="SutonnyMJ"/>
          <w:b/>
          <w:sz w:val="24"/>
        </w:rPr>
      </w:pPr>
      <w:r w:rsidRPr="00F80114">
        <w:rPr>
          <w:rFonts w:ascii="SutonnyMJ" w:hAnsi="SutonnyMJ"/>
          <w:b/>
          <w:sz w:val="24"/>
        </w:rPr>
        <w:t>07. cÖavb wePvicwZ ‡K wb‡qvM †`b?</w:t>
      </w:r>
    </w:p>
    <w:p w:rsidR="009B71F0" w:rsidRPr="006408BB" w:rsidRDefault="009B71F0" w:rsidP="009B71F0">
      <w:pPr>
        <w:tabs>
          <w:tab w:val="left" w:pos="360"/>
          <w:tab w:val="left" w:pos="2520"/>
          <w:tab w:val="left" w:pos="4320"/>
          <w:tab w:val="left" w:pos="6300"/>
          <w:tab w:val="left" w:pos="8145"/>
        </w:tabs>
        <w:ind w:left="360"/>
        <w:rPr>
          <w:sz w:val="24"/>
        </w:rPr>
      </w:pPr>
      <w:r w:rsidRPr="006408BB">
        <w:rPr>
          <w:rFonts w:ascii="SutonnyMJ" w:hAnsi="SutonnyMJ"/>
          <w:sz w:val="24"/>
        </w:rPr>
        <w:t>K. ‡mbv cÖavb</w:t>
      </w:r>
      <w:r w:rsidRPr="006408BB">
        <w:rPr>
          <w:rFonts w:ascii="SutonnyMJ" w:hAnsi="SutonnyMJ"/>
          <w:sz w:val="24"/>
        </w:rPr>
        <w:tab/>
        <w:t>L. cÖavbgš¿x</w:t>
      </w:r>
      <w:r w:rsidRPr="006408BB">
        <w:rPr>
          <w:rFonts w:ascii="SutonnyMJ" w:hAnsi="SutonnyMJ"/>
          <w:sz w:val="24"/>
        </w:rPr>
        <w:tab/>
        <w:t>M. cÖavb wePvicwZ</w:t>
      </w:r>
      <w:r w:rsidRPr="006408BB">
        <w:rPr>
          <w:rFonts w:ascii="SutonnyMJ" w:hAnsi="SutonnyMJ"/>
          <w:sz w:val="24"/>
        </w:rPr>
        <w:tab/>
        <w:t xml:space="preserve">N. </w:t>
      </w:r>
      <w:r w:rsidRPr="006408BB">
        <w:rPr>
          <w:rFonts w:ascii="SutonnyMJ" w:hAnsi="SutonnyMJ"/>
          <w:sz w:val="24"/>
          <w:u w:val="single"/>
        </w:rPr>
        <w:t>ivóªcwZ</w:t>
      </w:r>
      <w:r w:rsidRPr="006408BB">
        <w:rPr>
          <w:rFonts w:ascii="SutonnyMJ" w:hAnsi="SutonnyMJ"/>
          <w:sz w:val="24"/>
          <w:u w:val="single"/>
        </w:rPr>
        <w:tab/>
      </w:r>
      <w:r>
        <w:rPr>
          <w:rFonts w:ascii="SutonnyMJ" w:hAnsi="SutonnyMJ"/>
          <w:b/>
          <w:sz w:val="24"/>
          <w:shd w:val="clear" w:color="auto" w:fill="000000"/>
        </w:rPr>
        <w:t>07</w:t>
      </w:r>
      <w:r w:rsidRPr="006408BB">
        <w:rPr>
          <w:rFonts w:ascii="SutonnyMJ" w:hAnsi="SutonnyMJ"/>
          <w:b/>
          <w:sz w:val="24"/>
          <w:shd w:val="clear" w:color="auto" w:fill="000000"/>
        </w:rPr>
        <w:t>: N</w:t>
      </w:r>
    </w:p>
    <w:p w:rsidR="009B71F0" w:rsidRPr="00F80114" w:rsidRDefault="009B71F0" w:rsidP="009B71F0">
      <w:pPr>
        <w:pStyle w:val="ListParagraph"/>
        <w:tabs>
          <w:tab w:val="left" w:pos="360"/>
          <w:tab w:val="left" w:pos="2520"/>
          <w:tab w:val="left" w:pos="4320"/>
          <w:tab w:val="left" w:pos="6300"/>
          <w:tab w:val="left" w:pos="8145"/>
        </w:tabs>
        <w:ind w:left="369" w:hanging="351"/>
        <w:rPr>
          <w:rFonts w:ascii="SutonnyMJ" w:hAnsi="SutonnyMJ"/>
          <w:b/>
          <w:sz w:val="24"/>
        </w:rPr>
      </w:pPr>
      <w:r w:rsidRPr="00F80114">
        <w:rPr>
          <w:rFonts w:ascii="SutonnyMJ" w:hAnsi="SutonnyMJ"/>
          <w:b/>
          <w:sz w:val="24"/>
        </w:rPr>
        <w:t>08. ÔgvR`vi †nv‡mb gvgjvi ivqÕ n‡q‡Q K‡e / KLb?</w:t>
      </w:r>
    </w:p>
    <w:p w:rsidR="009B71F0" w:rsidRPr="006408BB" w:rsidRDefault="009B71F0" w:rsidP="009B71F0">
      <w:pPr>
        <w:tabs>
          <w:tab w:val="left" w:pos="360"/>
          <w:tab w:val="left" w:pos="2520"/>
          <w:tab w:val="left" w:pos="4320"/>
          <w:tab w:val="left" w:pos="6300"/>
          <w:tab w:val="left" w:pos="8145"/>
        </w:tabs>
        <w:rPr>
          <w:rFonts w:ascii="SutonnyMJ" w:hAnsi="SutonnyMJ"/>
          <w:sz w:val="24"/>
        </w:rPr>
      </w:pPr>
      <w:r w:rsidRPr="006408BB">
        <w:rPr>
          <w:rFonts w:ascii="SutonnyMJ" w:hAnsi="SutonnyMJ"/>
          <w:sz w:val="24"/>
        </w:rPr>
        <w:tab/>
        <w:t>K. 1 b‡f¤^i, 2007</w:t>
      </w:r>
      <w:r w:rsidRPr="006408BB">
        <w:rPr>
          <w:rFonts w:ascii="SutonnyMJ" w:hAnsi="SutonnyMJ"/>
          <w:sz w:val="24"/>
        </w:rPr>
        <w:tab/>
        <w:t xml:space="preserve">L. </w:t>
      </w:r>
      <w:r w:rsidRPr="006408BB">
        <w:rPr>
          <w:rFonts w:ascii="SutonnyMJ" w:hAnsi="SutonnyMJ"/>
          <w:sz w:val="24"/>
          <w:u w:val="single"/>
        </w:rPr>
        <w:t>2 wW‡m¤^i, 1999</w:t>
      </w:r>
      <w:r w:rsidRPr="006408BB">
        <w:rPr>
          <w:rFonts w:ascii="SutonnyMJ" w:hAnsi="SutonnyMJ"/>
          <w:sz w:val="24"/>
        </w:rPr>
        <w:tab/>
        <w:t>M. 16 Rvbyqvwi, 2007</w:t>
      </w:r>
      <w:r w:rsidRPr="006408BB">
        <w:rPr>
          <w:rFonts w:ascii="SutonnyMJ" w:hAnsi="SutonnyMJ"/>
          <w:sz w:val="24"/>
        </w:rPr>
        <w:tab/>
        <w:t>N. 1 Rvbyqvwi, 2010</w:t>
      </w:r>
      <w:r w:rsidRPr="006408BB">
        <w:rPr>
          <w:rFonts w:ascii="SutonnyMJ" w:hAnsi="SutonnyMJ"/>
          <w:sz w:val="24"/>
        </w:rPr>
        <w:tab/>
      </w:r>
      <w:r>
        <w:rPr>
          <w:rFonts w:ascii="SutonnyMJ" w:hAnsi="SutonnyMJ"/>
          <w:b/>
          <w:sz w:val="24"/>
          <w:shd w:val="clear" w:color="auto" w:fill="000000"/>
        </w:rPr>
        <w:t>08</w:t>
      </w:r>
      <w:r w:rsidRPr="006408BB">
        <w:rPr>
          <w:rFonts w:ascii="SutonnyMJ" w:hAnsi="SutonnyMJ"/>
          <w:b/>
          <w:sz w:val="24"/>
          <w:shd w:val="clear" w:color="auto" w:fill="000000"/>
        </w:rPr>
        <w:t>: L</w:t>
      </w:r>
    </w:p>
    <w:p w:rsidR="009B71F0" w:rsidRPr="006408BB" w:rsidRDefault="009B71F0" w:rsidP="009B71F0">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lastRenderedPageBreak/>
        <w:t xml:space="preserve">09. </w:t>
      </w:r>
      <w:r w:rsidRPr="006408BB">
        <w:rPr>
          <w:rFonts w:ascii="SutonnyMJ" w:eastAsia="SutonnyMJ" w:hAnsi="SutonnyMJ" w:cs="SutonnyMJ"/>
          <w:b/>
          <w:sz w:val="24"/>
        </w:rPr>
        <w:t>mywcÖg †Kv‡U©i wePvicwZ nIqvi Rb¨ wePvi wefvMxq c‡` Kgc‡ÿ KZ eQi `vwqZ¡ cvjb Ki‡Z nq?</w:t>
      </w:r>
    </w:p>
    <w:p w:rsidR="009B71F0" w:rsidRPr="006408BB" w:rsidRDefault="009B71F0" w:rsidP="009B71F0">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8 eQi</w:t>
      </w:r>
      <w:r w:rsidRPr="006408BB">
        <w:rPr>
          <w:rFonts w:ascii="SutonnyMJ" w:eastAsia="SutonnyMJ" w:hAnsi="SutonnyMJ" w:cs="SutonnyMJ"/>
          <w:sz w:val="24"/>
        </w:rPr>
        <w:tab/>
        <w:t>L. 10 eQi</w:t>
      </w:r>
      <w:r w:rsidRPr="006408BB">
        <w:rPr>
          <w:rFonts w:ascii="SutonnyMJ" w:eastAsia="SutonnyMJ" w:hAnsi="SutonnyMJ" w:cs="SutonnyMJ"/>
          <w:sz w:val="24"/>
        </w:rPr>
        <w:tab/>
        <w:t>M. 12 eQi</w:t>
      </w:r>
      <w:r w:rsidRPr="006408BB">
        <w:rPr>
          <w:rFonts w:ascii="SutonnyMJ" w:eastAsia="SutonnyMJ" w:hAnsi="SutonnyMJ" w:cs="SutonnyMJ"/>
          <w:sz w:val="24"/>
        </w:rPr>
        <w:tab/>
        <w:t>N. 15 eQi</w:t>
      </w:r>
      <w:r w:rsidRPr="006408BB">
        <w:rPr>
          <w:rFonts w:ascii="SutonnyMJ" w:eastAsia="SutonnyMJ" w:hAnsi="SutonnyMJ" w:cs="SutonnyMJ"/>
          <w:sz w:val="24"/>
        </w:rPr>
        <w:tab/>
      </w:r>
      <w:r>
        <w:rPr>
          <w:rFonts w:ascii="SutonnyMJ" w:eastAsia="SutonnyMJ" w:hAnsi="SutonnyMJ" w:cs="SutonnyMJ"/>
          <w:b/>
          <w:sz w:val="24"/>
          <w:shd w:val="clear" w:color="auto" w:fill="000000"/>
        </w:rPr>
        <w:t>09</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9B71F0" w:rsidRPr="006408BB" w:rsidRDefault="009B71F0" w:rsidP="009B71F0">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10</w:t>
      </w:r>
      <w:r w:rsidRPr="006408BB">
        <w:rPr>
          <w:rFonts w:ascii="SutonnyMJ" w:eastAsia="SutonnyMJ" w:hAnsi="SutonnyMJ" w:cs="SutonnyMJ"/>
          <w:b/>
          <w:sz w:val="24"/>
        </w:rPr>
        <w:t>.</w:t>
      </w:r>
      <w:r w:rsidRPr="006408BB">
        <w:rPr>
          <w:rFonts w:ascii="SutonnyMJ" w:eastAsia="SutonnyMJ" w:hAnsi="SutonnyMJ" w:cs="SutonnyMJ"/>
          <w:b/>
          <w:sz w:val="24"/>
        </w:rPr>
        <w:tab/>
        <w:t>Bb‡WgwbwU Aa¨v‡`k KLb evwZj Kiv nq?</w:t>
      </w:r>
    </w:p>
    <w:p w:rsidR="009B71F0" w:rsidRDefault="009B71F0" w:rsidP="009B71F0">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RyjvB, 1996</w:t>
      </w:r>
      <w:r w:rsidRPr="006408BB">
        <w:rPr>
          <w:rFonts w:ascii="SutonnyMJ" w:eastAsia="SutonnyMJ" w:hAnsi="SutonnyMJ" w:cs="SutonnyMJ"/>
          <w:sz w:val="24"/>
        </w:rPr>
        <w:tab/>
        <w:t>L. AvM÷, 1996</w:t>
      </w:r>
      <w:r w:rsidRPr="006408BB">
        <w:rPr>
          <w:rFonts w:ascii="SutonnyMJ" w:eastAsia="SutonnyMJ" w:hAnsi="SutonnyMJ" w:cs="SutonnyMJ"/>
          <w:sz w:val="24"/>
        </w:rPr>
        <w:tab/>
        <w:t>M. A‡±vei, 1996</w:t>
      </w:r>
      <w:r w:rsidRPr="006408BB">
        <w:rPr>
          <w:rFonts w:ascii="SutonnyMJ" w:eastAsia="SutonnyMJ" w:hAnsi="SutonnyMJ" w:cs="SutonnyMJ"/>
          <w:sz w:val="24"/>
        </w:rPr>
        <w:tab/>
        <w:t>N. b‡f¤^i, 1996</w:t>
      </w:r>
      <w:r w:rsidRPr="006408BB">
        <w:rPr>
          <w:rFonts w:ascii="SutonnyMJ" w:eastAsia="SutonnyMJ" w:hAnsi="SutonnyMJ" w:cs="SutonnyMJ"/>
          <w:sz w:val="24"/>
        </w:rPr>
        <w:tab/>
      </w:r>
      <w:r>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C67699" w:rsidRPr="006408BB" w:rsidRDefault="00C67699" w:rsidP="00C67699">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0"/>
          <w:szCs w:val="24"/>
          <w:shd w:val="clear" w:color="auto" w:fill="FFFFFF"/>
        </w:rPr>
      </w:pPr>
      <w:r w:rsidRPr="006408BB">
        <w:rPr>
          <w:rFonts w:ascii="SutonnyMJ" w:eastAsia="SutonnyMJ" w:hAnsi="SutonnyMJ" w:cs="SutonnyMJ"/>
          <w:b/>
          <w:sz w:val="30"/>
          <w:szCs w:val="24"/>
          <w:shd w:val="clear" w:color="auto" w:fill="000000" w:themeFill="text1"/>
        </w:rPr>
        <w:t>¸iæZ¡c~Y© UªvBey¨bvj</w:t>
      </w:r>
    </w:p>
    <w:p w:rsidR="00C67699" w:rsidRPr="006408BB" w:rsidRDefault="00006F48" w:rsidP="00006F48">
      <w:pPr>
        <w:tabs>
          <w:tab w:val="left" w:pos="360"/>
          <w:tab w:val="left" w:pos="2340"/>
          <w:tab w:val="left" w:pos="4320"/>
          <w:tab w:val="left" w:pos="6210"/>
          <w:tab w:val="left" w:pos="8100"/>
        </w:tabs>
        <w:jc w:val="center"/>
        <w:rPr>
          <w:rFonts w:ascii="SutonnyMJ" w:eastAsia="SutonnyMJ" w:hAnsi="SutonnyMJ" w:cs="SutonnyMJ"/>
          <w:b/>
          <w:sz w:val="26"/>
        </w:rPr>
      </w:pPr>
      <w:r>
        <w:rPr>
          <w:rFonts w:ascii="SutonnyMJ" w:eastAsia="SutonnyMJ" w:hAnsi="SutonnyMJ" w:cs="SutonnyMJ"/>
          <w:b/>
          <w:sz w:val="26"/>
        </w:rPr>
        <w:t>`ÖyZ wePvi UªvBey¨bvj</w:t>
      </w:r>
    </w:p>
    <w:p w:rsidR="00C67699" w:rsidRPr="006408BB" w:rsidRDefault="00C67699" w:rsidP="00AD4CBA">
      <w:pPr>
        <w:numPr>
          <w:ilvl w:val="0"/>
          <w:numId w:val="196"/>
        </w:numPr>
        <w:tabs>
          <w:tab w:val="left" w:pos="2340"/>
          <w:tab w:val="left" w:pos="4320"/>
          <w:tab w:val="left" w:pos="6210"/>
          <w:tab w:val="left" w:pos="8100"/>
        </w:tabs>
        <w:ind w:left="702" w:hanging="333"/>
        <w:jc w:val="both"/>
        <w:rPr>
          <w:rFonts w:ascii="SutonnyMJ" w:eastAsia="SutonnyMJ" w:hAnsi="SutonnyMJ" w:cs="SutonnyMJ"/>
          <w:sz w:val="24"/>
        </w:rPr>
      </w:pPr>
      <w:r w:rsidRPr="006408BB">
        <w:rPr>
          <w:rFonts w:ascii="SutonnyMJ" w:eastAsia="SutonnyMJ" w:hAnsi="SutonnyMJ" w:cs="SutonnyMJ"/>
          <w:sz w:val="24"/>
        </w:rPr>
        <w:t>cÖÁvcb Rvwi nq : 10 b‡f¤^i, 2002</w:t>
      </w:r>
    </w:p>
    <w:p w:rsidR="00C67699" w:rsidRPr="006408BB" w:rsidRDefault="00C67699" w:rsidP="00AD4CBA">
      <w:pPr>
        <w:numPr>
          <w:ilvl w:val="0"/>
          <w:numId w:val="196"/>
        </w:numPr>
        <w:tabs>
          <w:tab w:val="left" w:pos="2340"/>
          <w:tab w:val="left" w:pos="4320"/>
          <w:tab w:val="left" w:pos="6210"/>
          <w:tab w:val="left" w:pos="8100"/>
        </w:tabs>
        <w:ind w:left="702" w:hanging="333"/>
        <w:jc w:val="both"/>
        <w:rPr>
          <w:rFonts w:ascii="SutonnyMJ" w:eastAsia="SutonnyMJ" w:hAnsi="SutonnyMJ" w:cs="SutonnyMJ"/>
          <w:sz w:val="24"/>
        </w:rPr>
      </w:pPr>
      <w:r w:rsidRPr="006408BB">
        <w:rPr>
          <w:rFonts w:ascii="SutonnyMJ" w:eastAsia="SutonnyMJ" w:hAnsi="SutonnyMJ" w:cs="SutonnyMJ"/>
          <w:sz w:val="24"/>
        </w:rPr>
        <w:t>`ªæZ wePvi UªvBey¨bvj AvBb Kvh©Ki nq : 24 A‡±vei, 2002</w:t>
      </w:r>
    </w:p>
    <w:p w:rsidR="00C67699" w:rsidRPr="006408BB" w:rsidRDefault="00C67699" w:rsidP="00AD4CBA">
      <w:pPr>
        <w:numPr>
          <w:ilvl w:val="0"/>
          <w:numId w:val="196"/>
        </w:numPr>
        <w:tabs>
          <w:tab w:val="left" w:pos="2340"/>
          <w:tab w:val="left" w:pos="4320"/>
          <w:tab w:val="left" w:pos="6210"/>
          <w:tab w:val="left" w:pos="8100"/>
        </w:tabs>
        <w:ind w:left="702" w:hanging="333"/>
        <w:jc w:val="both"/>
        <w:rPr>
          <w:rFonts w:ascii="SutonnyMJ" w:eastAsia="SutonnyMJ" w:hAnsi="SutonnyMJ" w:cs="SutonnyMJ"/>
          <w:sz w:val="24"/>
        </w:rPr>
      </w:pPr>
      <w:r w:rsidRPr="006408BB">
        <w:rPr>
          <w:rFonts w:ascii="SutonnyMJ" w:eastAsia="SutonnyMJ" w:hAnsi="SutonnyMJ" w:cs="SutonnyMJ"/>
          <w:sz w:val="24"/>
        </w:rPr>
        <w:t>`ªæZ wePvi UªvBey¨bv‡j `ªæZ m¤úbœ Kiv nq : 6wU Aciv‡ai wePvi</w:t>
      </w:r>
    </w:p>
    <w:p w:rsidR="00C67699" w:rsidRPr="006408BB" w:rsidRDefault="00C67699" w:rsidP="00AD4CBA">
      <w:pPr>
        <w:numPr>
          <w:ilvl w:val="0"/>
          <w:numId w:val="196"/>
        </w:numPr>
        <w:tabs>
          <w:tab w:val="left" w:pos="2340"/>
          <w:tab w:val="left" w:pos="4320"/>
          <w:tab w:val="left" w:pos="6210"/>
          <w:tab w:val="left" w:pos="8100"/>
        </w:tabs>
        <w:ind w:left="702" w:hanging="333"/>
        <w:jc w:val="both"/>
        <w:rPr>
          <w:rFonts w:ascii="SutonnyMJ" w:eastAsia="SutonnyMJ" w:hAnsi="SutonnyMJ" w:cs="SutonnyMJ"/>
          <w:sz w:val="24"/>
        </w:rPr>
      </w:pPr>
      <w:r w:rsidRPr="006408BB">
        <w:rPr>
          <w:rFonts w:ascii="SutonnyMJ" w:eastAsia="SutonnyMJ" w:hAnsi="SutonnyMJ" w:cs="SutonnyMJ"/>
          <w:sz w:val="24"/>
        </w:rPr>
        <w:t>Aciva¸‡jv nj : nZ¨v, al©Y, Av‡Mœqv¯¿, we‡ùviK `ªe¨, gv`K `ªe¨ I gRy``vix</w:t>
      </w:r>
    </w:p>
    <w:p w:rsidR="00C67699" w:rsidRPr="006408BB" w:rsidRDefault="00006F48" w:rsidP="00006F48">
      <w:pPr>
        <w:tabs>
          <w:tab w:val="left" w:pos="360"/>
          <w:tab w:val="left" w:pos="2340"/>
          <w:tab w:val="left" w:pos="4320"/>
          <w:tab w:val="left" w:pos="6210"/>
          <w:tab w:val="left" w:pos="8100"/>
        </w:tabs>
        <w:jc w:val="center"/>
        <w:rPr>
          <w:rFonts w:ascii="SutonnyMJ" w:eastAsia="SutonnyMJ" w:hAnsi="SutonnyMJ" w:cs="SutonnyMJ"/>
          <w:b/>
          <w:sz w:val="26"/>
        </w:rPr>
      </w:pPr>
      <w:r>
        <w:rPr>
          <w:rFonts w:ascii="SutonnyMJ" w:eastAsia="SutonnyMJ" w:hAnsi="SutonnyMJ" w:cs="SutonnyMJ"/>
          <w:b/>
          <w:sz w:val="26"/>
        </w:rPr>
        <w:t xml:space="preserve">cÖkvmwbK UªvBey¨bvj </w:t>
      </w:r>
    </w:p>
    <w:p w:rsidR="00C67699" w:rsidRPr="006408BB" w:rsidRDefault="00C67699" w:rsidP="00AD4CBA">
      <w:pPr>
        <w:numPr>
          <w:ilvl w:val="0"/>
          <w:numId w:val="19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cÖkvmwbK UªvBey¨bvj MV‡bi K_v ejv Av‡Q : msweav‡bi 117 bs Aby‡”Q‡`</w:t>
      </w:r>
    </w:p>
    <w:p w:rsidR="00C67699" w:rsidRPr="006408BB" w:rsidRDefault="00C67699" w:rsidP="00AD4CBA">
      <w:pPr>
        <w:numPr>
          <w:ilvl w:val="0"/>
          <w:numId w:val="19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cÖ_g cÖkvmwbK UªvBey¨bvj MVb Kiv nq : 1982 mv‡j</w:t>
      </w:r>
    </w:p>
    <w:p w:rsidR="00C67699" w:rsidRPr="006408BB" w:rsidRDefault="00C67699" w:rsidP="00AD4CBA">
      <w:pPr>
        <w:numPr>
          <w:ilvl w:val="0"/>
          <w:numId w:val="19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eZ©gv‡b evsjv‡`‡k cÖkvmwbK UªvBey¨bvj : 2wU (XvKv I e¸ov)</w:t>
      </w:r>
    </w:p>
    <w:p w:rsidR="00C67699" w:rsidRPr="006408BB" w:rsidRDefault="00C67699" w:rsidP="00AD4CBA">
      <w:pPr>
        <w:numPr>
          <w:ilvl w:val="0"/>
          <w:numId w:val="19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miKvwi Kg©Pvwi PvKzwii kZ©vewj msµvšÍ e¨vcv‡i ÿz× n‡j Av‡e`b Ki‡Z cv‡ib : cÖkvmwbK UªvBey¨bv‡j</w:t>
      </w:r>
    </w:p>
    <w:p w:rsidR="00C67699" w:rsidRPr="006408BB" w:rsidRDefault="00C67699" w:rsidP="00AD4CBA">
      <w:pPr>
        <w:numPr>
          <w:ilvl w:val="0"/>
          <w:numId w:val="19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cÖkvmwbK UªvBey¨bvj MwVZ nq : 1 m`m¨ wewkó</w:t>
      </w:r>
    </w:p>
    <w:p w:rsidR="00C67699" w:rsidRPr="006408BB" w:rsidRDefault="00C67699" w:rsidP="00AD4CBA">
      <w:pPr>
        <w:numPr>
          <w:ilvl w:val="0"/>
          <w:numId w:val="197"/>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cÖkvmwbK UªvBey¨bv‡ji m`m¨ n‡eb : GKRb †Rjv RR c`gh©v`vi|</w:t>
      </w:r>
    </w:p>
    <w:p w:rsidR="00C67699" w:rsidRPr="006408BB" w:rsidRDefault="00E8005C" w:rsidP="00006F48">
      <w:pPr>
        <w:tabs>
          <w:tab w:val="left" w:pos="360"/>
          <w:tab w:val="left" w:pos="2340"/>
          <w:tab w:val="left" w:pos="4320"/>
          <w:tab w:val="left" w:pos="6210"/>
          <w:tab w:val="left" w:pos="8100"/>
        </w:tabs>
        <w:ind w:left="360"/>
        <w:jc w:val="center"/>
        <w:rPr>
          <w:rFonts w:ascii="SutonnyMJ" w:eastAsia="SutonnyMJ" w:hAnsi="SutonnyMJ" w:cs="SutonnyMJ"/>
          <w:b/>
          <w:sz w:val="26"/>
        </w:rPr>
      </w:pPr>
      <w:r>
        <w:rPr>
          <w:rFonts w:ascii="SutonnyMJ" w:eastAsia="SutonnyMJ" w:hAnsi="SutonnyMJ" w:cs="SutonnyMJ"/>
          <w:b/>
          <w:sz w:val="26"/>
        </w:rPr>
        <w:t>cÖkvmwbK Avwc</w:t>
      </w:r>
      <w:r w:rsidR="00006F48">
        <w:rPr>
          <w:rFonts w:ascii="SutonnyMJ" w:eastAsia="SutonnyMJ" w:hAnsi="SutonnyMJ" w:cs="SutonnyMJ"/>
          <w:b/>
          <w:sz w:val="26"/>
        </w:rPr>
        <w:t xml:space="preserve">j UªvBey¨bvj </w:t>
      </w:r>
    </w:p>
    <w:p w:rsidR="00C67699" w:rsidRPr="006408BB" w:rsidRDefault="00C67699" w:rsidP="00AD4CBA">
      <w:pPr>
        <w:numPr>
          <w:ilvl w:val="0"/>
          <w:numId w:val="248"/>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cÖkvmwbK UªvBey¨bv‡ji iv‡qi weiæ‡× Avwcj Kiv hvq : cÖkv</w:t>
      </w:r>
      <w:r w:rsidR="00E8005C">
        <w:rPr>
          <w:rFonts w:ascii="SutonnyMJ" w:eastAsia="SutonnyMJ" w:hAnsi="SutonnyMJ" w:cs="SutonnyMJ"/>
          <w:sz w:val="24"/>
        </w:rPr>
        <w:t>mwbK Avwc</w:t>
      </w:r>
      <w:r w:rsidRPr="006408BB">
        <w:rPr>
          <w:rFonts w:ascii="SutonnyMJ" w:eastAsia="SutonnyMJ" w:hAnsi="SutonnyMJ" w:cs="SutonnyMJ"/>
          <w:sz w:val="24"/>
        </w:rPr>
        <w:t>j UªvBey¨bv‡j</w:t>
      </w:r>
    </w:p>
    <w:p w:rsidR="00C67699" w:rsidRPr="006408BB" w:rsidRDefault="00E8005C" w:rsidP="00AD4CBA">
      <w:pPr>
        <w:numPr>
          <w:ilvl w:val="0"/>
          <w:numId w:val="248"/>
        </w:numPr>
        <w:tabs>
          <w:tab w:val="left" w:pos="360"/>
          <w:tab w:val="left" w:pos="2340"/>
          <w:tab w:val="left" w:pos="4320"/>
          <w:tab w:val="left" w:pos="6210"/>
          <w:tab w:val="left" w:pos="8100"/>
        </w:tabs>
        <w:ind w:left="720" w:hanging="360"/>
        <w:jc w:val="both"/>
        <w:rPr>
          <w:rFonts w:ascii="SutonnyMJ" w:eastAsia="SutonnyMJ" w:hAnsi="SutonnyMJ" w:cs="SutonnyMJ"/>
          <w:sz w:val="24"/>
        </w:rPr>
      </w:pPr>
      <w:r>
        <w:rPr>
          <w:rFonts w:ascii="SutonnyMJ" w:eastAsia="SutonnyMJ" w:hAnsi="SutonnyMJ" w:cs="SutonnyMJ"/>
          <w:sz w:val="24"/>
        </w:rPr>
        <w:t>cÖkvmwbK Avwc</w:t>
      </w:r>
      <w:r w:rsidR="00C67699" w:rsidRPr="006408BB">
        <w:rPr>
          <w:rFonts w:ascii="SutonnyMJ" w:eastAsia="SutonnyMJ" w:hAnsi="SutonnyMJ" w:cs="SutonnyMJ"/>
          <w:sz w:val="24"/>
        </w:rPr>
        <w:t>j UªvBey¨bv‡j MwVZ nq : 3 m`m¨ wewkó</w:t>
      </w:r>
    </w:p>
    <w:p w:rsidR="00C67699" w:rsidRPr="006408BB" w:rsidRDefault="00C67699" w:rsidP="00C67699">
      <w:pPr>
        <w:tabs>
          <w:tab w:val="left" w:pos="360"/>
          <w:tab w:val="left" w:pos="2340"/>
          <w:tab w:val="left" w:pos="32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rPr>
        <w:tab/>
        <w:t>†Pqvig¨vb</w:t>
      </w:r>
      <w:r w:rsidRPr="006408BB">
        <w:rPr>
          <w:rFonts w:ascii="SutonnyMJ" w:eastAsia="SutonnyMJ" w:hAnsi="SutonnyMJ" w:cs="SutonnyMJ"/>
          <w:sz w:val="24"/>
        </w:rPr>
        <w:tab/>
        <w:t>: 1 Rb</w:t>
      </w:r>
    </w:p>
    <w:p w:rsidR="00C67699" w:rsidRPr="006408BB" w:rsidRDefault="00C67699" w:rsidP="00C67699">
      <w:pPr>
        <w:tabs>
          <w:tab w:val="left" w:pos="360"/>
          <w:tab w:val="left" w:pos="2340"/>
          <w:tab w:val="left" w:pos="32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rPr>
        <w:tab/>
        <w:t>m`m¨</w:t>
      </w:r>
      <w:r w:rsidRPr="006408BB">
        <w:rPr>
          <w:rFonts w:ascii="SutonnyMJ" w:eastAsia="SutonnyMJ" w:hAnsi="SutonnyMJ" w:cs="SutonnyMJ"/>
          <w:sz w:val="24"/>
        </w:rPr>
        <w:tab/>
        <w:t>: 2 Rb</w:t>
      </w:r>
    </w:p>
    <w:p w:rsidR="00C67699" w:rsidRPr="006408BB" w:rsidRDefault="00C67699" w:rsidP="00AD4CBA">
      <w:pPr>
        <w:numPr>
          <w:ilvl w:val="0"/>
          <w:numId w:val="198"/>
        </w:numPr>
        <w:tabs>
          <w:tab w:val="left" w:pos="2340"/>
          <w:tab w:val="left" w:pos="4320"/>
          <w:tab w:val="left" w:pos="6210"/>
          <w:tab w:val="left" w:pos="8100"/>
        </w:tabs>
        <w:ind w:left="693" w:hanging="351"/>
        <w:jc w:val="both"/>
        <w:rPr>
          <w:rFonts w:ascii="SutonnyMJ" w:eastAsia="SutonnyMJ" w:hAnsi="SutonnyMJ" w:cs="SutonnyMJ"/>
          <w:sz w:val="24"/>
        </w:rPr>
      </w:pPr>
      <w:r w:rsidRPr="006408BB">
        <w:rPr>
          <w:rFonts w:ascii="SutonnyMJ" w:eastAsia="SutonnyMJ" w:hAnsi="SutonnyMJ" w:cs="SutonnyMJ"/>
          <w:sz w:val="24"/>
        </w:rPr>
        <w:t>†Pqvig¨vb n‡Z †hvM¨Zv n‡Z n‡e : mycÖxg †Kv‡U©i GKRb wePvicwZ ev mggh©v`vi</w:t>
      </w:r>
    </w:p>
    <w:p w:rsidR="00C67699" w:rsidRPr="006408BB" w:rsidRDefault="00C67699" w:rsidP="00AD4CBA">
      <w:pPr>
        <w:numPr>
          <w:ilvl w:val="0"/>
          <w:numId w:val="198"/>
        </w:numPr>
        <w:tabs>
          <w:tab w:val="left" w:pos="720"/>
          <w:tab w:val="left" w:pos="2340"/>
          <w:tab w:val="left" w:pos="4320"/>
          <w:tab w:val="left" w:pos="6210"/>
          <w:tab w:val="left" w:pos="8100"/>
        </w:tabs>
        <w:ind w:left="720" w:hanging="360"/>
        <w:jc w:val="both"/>
        <w:rPr>
          <w:rFonts w:ascii="SutonnyMJ" w:eastAsia="SutonnyMJ" w:hAnsi="SutonnyMJ" w:cs="SutonnyMJ"/>
          <w:spacing w:val="-4"/>
          <w:sz w:val="24"/>
        </w:rPr>
      </w:pPr>
      <w:r w:rsidRPr="006408BB">
        <w:rPr>
          <w:rFonts w:ascii="SutonnyMJ" w:eastAsia="SutonnyMJ" w:hAnsi="SutonnyMJ" w:cs="SutonnyMJ"/>
          <w:spacing w:val="-4"/>
          <w:sz w:val="24"/>
        </w:rPr>
        <w:t>m`m¨ n‡Z †hvM¨Zv n‡Z n‡e : hyM¥ mwP‡ei wb‡P bb Ggb c`gh©v`vi 1 Rb Ges †Rjv RR c`gh©v`vi 1 Rb</w:t>
      </w:r>
    </w:p>
    <w:p w:rsidR="00C67699" w:rsidRPr="006408BB" w:rsidRDefault="00006F48" w:rsidP="00006F48">
      <w:pPr>
        <w:tabs>
          <w:tab w:val="left" w:pos="360"/>
          <w:tab w:val="left" w:pos="2340"/>
          <w:tab w:val="left" w:pos="4320"/>
          <w:tab w:val="left" w:pos="6210"/>
          <w:tab w:val="left" w:pos="8100"/>
        </w:tabs>
        <w:ind w:left="360"/>
        <w:jc w:val="center"/>
        <w:rPr>
          <w:rFonts w:ascii="SutonnyMJ" w:eastAsia="SutonnyMJ" w:hAnsi="SutonnyMJ" w:cs="SutonnyMJ"/>
          <w:b/>
          <w:sz w:val="26"/>
        </w:rPr>
      </w:pPr>
      <w:r>
        <w:rPr>
          <w:rFonts w:ascii="SutonnyMJ" w:eastAsia="SutonnyMJ" w:hAnsi="SutonnyMJ" w:cs="SutonnyMJ"/>
          <w:b/>
          <w:sz w:val="26"/>
        </w:rPr>
        <w:t xml:space="preserve">AvšÍR©vwZK Aciva UªvBey¨bvj </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UªvBey¨bvj-1 MVb: 25 gvP©, 2010</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UªvBey¨bvj-2 MVb: 22 gvP©, 2012</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D‡Ïk¨: hy×vciv‡ai wePvi</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miKvi †h AvB‡bi Aax‡b G UªvBey¨bvj MVb K‡i : AvšÍR©vwZK Aciva (UªvBey¨bvj) A¨v± 1973-Gi 19-Gi 6 `dv †mKk‡bi cª`Ë ÿgZv e‡j</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UªvBey¨bv‡ji wbhy³ cÖavb AvBbRxexi bvg : †Mvjvg Avwid wUcy</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 xml:space="preserve">AvšÍR©vwZK Aciva UªvBey¨bvj 1 I 2 GKxf~Z Kiv </w:t>
      </w:r>
      <w:r w:rsidRPr="000344FF">
        <w:rPr>
          <w:rFonts w:ascii="SutonnyMJ" w:eastAsia="SutonnyMJ" w:hAnsi="SutonnyMJ" w:cs="SutonnyMJ"/>
          <w:sz w:val="24"/>
        </w:rPr>
        <w:t>n</w:t>
      </w:r>
      <w:r w:rsidR="000344FF" w:rsidRPr="000344FF">
        <w:rPr>
          <w:rFonts w:ascii="SutonnyMJ" w:eastAsia="SutonnyMJ" w:hAnsi="SutonnyMJ" w:cs="SutonnyMJ"/>
          <w:sz w:val="24"/>
        </w:rPr>
        <w:t>q</w:t>
      </w:r>
      <w:r w:rsidRPr="006408BB">
        <w:rPr>
          <w:rFonts w:ascii="SutonnyMJ" w:eastAsia="SutonnyMJ" w:hAnsi="SutonnyMJ" w:cs="SutonnyMJ"/>
          <w:sz w:val="24"/>
        </w:rPr>
        <w:t>: 15 †m‡Þ¤^i, 2015 mv‡j</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cÖ_g ivq †`b : UªvBey¨bvj-2Õi wePvicwZ Ievq`yj nvmvb</w:t>
      </w:r>
    </w:p>
    <w:p w:rsidR="00C67699" w:rsidRPr="006408BB" w:rsidRDefault="00E8005C"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Pr>
          <w:rFonts w:ascii="SutonnyMJ" w:eastAsia="SutonnyMJ" w:hAnsi="SutonnyMJ" w:cs="SutonnyMJ"/>
          <w:sz w:val="24"/>
        </w:rPr>
        <w:t>cÖ_g `ÐcÖvß Avmvwg</w:t>
      </w:r>
      <w:r w:rsidR="00C67699" w:rsidRPr="006408BB">
        <w:rPr>
          <w:rFonts w:ascii="SutonnyMJ" w:eastAsia="SutonnyMJ" w:hAnsi="SutonnyMJ" w:cs="SutonnyMJ"/>
          <w:sz w:val="24"/>
        </w:rPr>
        <w:t xml:space="preserve"> :  Rvgvqv‡Z Bmjvgxi †bZv Aveyj Kvjvg </w:t>
      </w:r>
      <w:r w:rsidR="000344FF" w:rsidRPr="000344FF">
        <w:rPr>
          <w:rFonts w:ascii="SutonnyMJ" w:eastAsia="SutonnyMJ" w:hAnsi="SutonnyMJ" w:cs="SutonnyMJ"/>
          <w:sz w:val="24"/>
        </w:rPr>
        <w:t>Avhv`</w:t>
      </w:r>
      <w:r w:rsidR="00C67699" w:rsidRPr="006408BB">
        <w:rPr>
          <w:rFonts w:ascii="SutonnyMJ" w:eastAsia="SutonnyMJ" w:hAnsi="SutonnyMJ" w:cs="SutonnyMJ"/>
          <w:sz w:val="24"/>
        </w:rPr>
        <w:t xml:space="preserve"> (duvwmi Av‡`k †`Iqv nq)</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UªvBey¨bvj GL‡bv ch©šÍ ivq w`‡q‡Q : 30wU</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GLb ch©šÍ duvwm Kvh©Ki n‡q‡Q : 06 R‡bi</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hy×vciv‡ai wePv‡i MwVZ UªvBey¨bv‡ji cÖ_g ivq †NvwlZ nq :- 21 Rvbyqvwi, 2013</w:t>
      </w:r>
    </w:p>
    <w:p w:rsidR="00C67699" w:rsidRPr="006408BB" w:rsidRDefault="00006F48" w:rsidP="00006F48">
      <w:pPr>
        <w:tabs>
          <w:tab w:val="left" w:pos="360"/>
          <w:tab w:val="left" w:pos="2340"/>
          <w:tab w:val="left" w:pos="4320"/>
          <w:tab w:val="left" w:pos="6210"/>
          <w:tab w:val="left" w:pos="8100"/>
        </w:tabs>
        <w:jc w:val="center"/>
        <w:rPr>
          <w:rFonts w:ascii="SutonnyMJ" w:eastAsia="SutonnyMJ" w:hAnsi="SutonnyMJ" w:cs="SutonnyMJ"/>
          <w:b/>
          <w:sz w:val="26"/>
        </w:rPr>
      </w:pPr>
      <w:r>
        <w:rPr>
          <w:rFonts w:ascii="SutonnyMJ" w:eastAsia="SutonnyMJ" w:hAnsi="SutonnyMJ" w:cs="SutonnyMJ"/>
          <w:b/>
          <w:sz w:val="26"/>
        </w:rPr>
        <w:t xml:space="preserve">wePvicwZ‡`i k„•Ljv c`vqb </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wePvicwZ‡`</w:t>
      </w:r>
      <w:r w:rsidR="00E8005C">
        <w:rPr>
          <w:rFonts w:ascii="SutonnyMJ" w:eastAsia="SutonnyMJ" w:hAnsi="SutonnyMJ" w:cs="SutonnyMJ"/>
          <w:sz w:val="24"/>
        </w:rPr>
        <w:t>i</w:t>
      </w:r>
      <w:r w:rsidRPr="006408BB">
        <w:rPr>
          <w:rFonts w:ascii="SutonnyMJ" w:eastAsia="SutonnyMJ" w:hAnsi="SutonnyMJ" w:cs="SutonnyMJ"/>
          <w:sz w:val="24"/>
        </w:rPr>
        <w:t xml:space="preserve"> k„•Ljv c`vq‡bi K_v ejv Av‡Q : msweav‡bi 116 bs Aby‡”Q‡`</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lastRenderedPageBreak/>
        <w:t>k„•Ljv weavb b¨¯Í : ivóªcwZi Dci</w:t>
      </w:r>
    </w:p>
    <w:p w:rsidR="00C67699" w:rsidRPr="006408BB" w:rsidRDefault="00C67699" w:rsidP="00AD4CBA">
      <w:pPr>
        <w:numPr>
          <w:ilvl w:val="0"/>
          <w:numId w:val="249"/>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k„•Ljvi ai‡b ejv n‡q‡Q :</w:t>
      </w:r>
    </w:p>
    <w:p w:rsidR="00C67699" w:rsidRPr="006408BB" w:rsidRDefault="00C67699" w:rsidP="002C6E6E">
      <w:pPr>
        <w:pStyle w:val="ListParagraph"/>
        <w:numPr>
          <w:ilvl w:val="0"/>
          <w:numId w:val="87"/>
        </w:numPr>
        <w:tabs>
          <w:tab w:val="left" w:pos="2340"/>
          <w:tab w:val="left" w:pos="4320"/>
          <w:tab w:val="left" w:pos="6210"/>
          <w:tab w:val="left" w:pos="8100"/>
        </w:tabs>
        <w:ind w:hanging="333"/>
        <w:contextualSpacing/>
        <w:jc w:val="both"/>
        <w:rPr>
          <w:rFonts w:ascii="SutonnyMJ" w:eastAsia="SutonnyMJ" w:hAnsi="SutonnyMJ" w:cs="SutonnyMJ"/>
          <w:sz w:val="24"/>
        </w:rPr>
      </w:pPr>
      <w:r w:rsidRPr="006408BB">
        <w:rPr>
          <w:rFonts w:ascii="SutonnyMJ" w:eastAsia="SutonnyMJ" w:hAnsi="SutonnyMJ" w:cs="SutonnyMJ"/>
          <w:sz w:val="24"/>
        </w:rPr>
        <w:t>wePvi wefv‡M wbhy³ e¨w³‡`i k„•Ljv</w:t>
      </w:r>
    </w:p>
    <w:p w:rsidR="00C67699" w:rsidRPr="006408BB" w:rsidRDefault="00C67699" w:rsidP="002C6E6E">
      <w:pPr>
        <w:pStyle w:val="ListParagraph"/>
        <w:numPr>
          <w:ilvl w:val="0"/>
          <w:numId w:val="87"/>
        </w:numPr>
        <w:tabs>
          <w:tab w:val="left" w:pos="2340"/>
          <w:tab w:val="left" w:pos="4320"/>
          <w:tab w:val="left" w:pos="6210"/>
          <w:tab w:val="left" w:pos="8100"/>
        </w:tabs>
        <w:ind w:hanging="333"/>
        <w:contextualSpacing/>
        <w:jc w:val="both"/>
        <w:rPr>
          <w:rFonts w:ascii="SutonnyMJ" w:eastAsia="SutonnyMJ" w:hAnsi="SutonnyMJ" w:cs="SutonnyMJ"/>
          <w:sz w:val="24"/>
        </w:rPr>
      </w:pPr>
      <w:r w:rsidRPr="006408BB">
        <w:rPr>
          <w:rFonts w:ascii="SutonnyMJ" w:eastAsia="SutonnyMJ" w:hAnsi="SutonnyMJ" w:cs="SutonnyMJ"/>
          <w:sz w:val="24"/>
        </w:rPr>
        <w:t>wePvi wefvMxq g¨vwR‡÷ªU‡`i Kg©¯’j wba©viY</w:t>
      </w:r>
    </w:p>
    <w:p w:rsidR="00B37ECE" w:rsidRPr="009A1095" w:rsidRDefault="00C67699" w:rsidP="002C6E6E">
      <w:pPr>
        <w:pStyle w:val="ListParagraph"/>
        <w:numPr>
          <w:ilvl w:val="0"/>
          <w:numId w:val="87"/>
        </w:numPr>
        <w:tabs>
          <w:tab w:val="left" w:pos="2340"/>
          <w:tab w:val="left" w:pos="4320"/>
          <w:tab w:val="left" w:pos="6210"/>
          <w:tab w:val="left" w:pos="8100"/>
        </w:tabs>
        <w:ind w:hanging="333"/>
        <w:contextualSpacing/>
        <w:jc w:val="both"/>
        <w:rPr>
          <w:rFonts w:ascii="SutonnyMJ" w:eastAsia="SutonnyMJ" w:hAnsi="SutonnyMJ" w:cs="SutonnyMJ"/>
          <w:sz w:val="24"/>
        </w:rPr>
      </w:pPr>
      <w:r w:rsidRPr="006408BB">
        <w:rPr>
          <w:rFonts w:ascii="SutonnyMJ" w:eastAsia="SutonnyMJ" w:hAnsi="SutonnyMJ" w:cs="SutonnyMJ"/>
          <w:sz w:val="24"/>
        </w:rPr>
        <w:t>c‡`vbœwZ</w:t>
      </w:r>
      <w:r w:rsidR="00E8005C">
        <w:rPr>
          <w:rFonts w:ascii="SutonnyMJ" w:eastAsia="SutonnyMJ" w:hAnsi="SutonnyMJ" w:cs="SutonnyMJ"/>
          <w:sz w:val="24"/>
        </w:rPr>
        <w:t xml:space="preserve"> </w:t>
      </w:r>
      <w:r w:rsidRPr="006408BB">
        <w:rPr>
          <w:rFonts w:ascii="SutonnyMJ" w:eastAsia="SutonnyMJ" w:hAnsi="SutonnyMJ" w:cs="SutonnyMJ"/>
          <w:sz w:val="24"/>
        </w:rPr>
        <w:t>`vb I QzwU gÄywii k„•Ljv</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10"/>
        </w:rPr>
      </w:pPr>
    </w:p>
    <w:p w:rsidR="00C67699" w:rsidRPr="006408BB" w:rsidRDefault="00C67699" w:rsidP="00C67699">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0"/>
          <w:szCs w:val="24"/>
          <w:shd w:val="clear" w:color="auto" w:fill="FFFFFF"/>
        </w:rPr>
      </w:pPr>
      <w:r w:rsidRPr="006408BB">
        <w:rPr>
          <w:rFonts w:ascii="SutonnyMJ" w:eastAsia="SutonnyMJ" w:hAnsi="SutonnyMJ" w:cs="SutonnyMJ"/>
          <w:b/>
          <w:sz w:val="30"/>
          <w:szCs w:val="24"/>
          <w:shd w:val="clear" w:color="auto" w:fill="000000" w:themeFill="text1"/>
        </w:rPr>
        <w:t>AvBb cÖYqb I bxwZ wba©viY</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AvBb cÖYq‡bi c×wZ : `ywU| 1. wej DÌvcb I 2. Aa¨v‡`k cÖYqb c×wZ</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wej DÌvcb AvB‡b cwiYZ n‡Z n‡j cÖ‡qvRb nq : msL¨vwaK¨ mvsm‡`i m¤§wZ</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Aa¨v‡`k Rvwii ÿgZv i‡q‡Q : ivóªcwZi [msweav‡bi 93(1) Aby‡”Q‡`]</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AvBb cÖYq‡Yi D‡Ï‡k¨ msm‡` AvbxZ cÖ‡Z¨KwU wej DÌvwcZ nq : cÖ¯Íve wej AvKv‡i</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msm` KZ©„K †Kv‡bv wej M„nxZ n‡j m¤§wZi Rb¨ Zv cvVv‡bv nq : ivóªcwZi wbKU</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†Kv‡bv M„nxZ wej ivóªcwZi wbKU cvVv‡bv n‡j Zv‡Z ivóªcwZi m¤§wZ w`‡Z n‡e : 15 w`‡bi g‡a¨</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ivóªcwZ m¤§wZ bv w`‡j Kvh©Ki n‡e: cieZ©x 7 w`‡bi g‡a¨</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AvBb Kwgkb MwVZ nq : 9 †m‡Þ¤^i, 1996</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AvBb Kwgk‡bi †Pqvig¨vb wb‡qvM †`b : ivóªcwZ</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bxwZ wba©viY cwiPvjbv K‡i miKv‡ii †h wefvM : wbe©vnx wefvM</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bxwZ wba©vi‡Yi m‡e©v”P cwil` : †Kwe‡bU ev gwš¿mfv</w:t>
      </w:r>
    </w:p>
    <w:p w:rsidR="00C67699" w:rsidRPr="006408BB" w:rsidRDefault="00C67699" w:rsidP="00AD4CBA">
      <w:pPr>
        <w:numPr>
          <w:ilvl w:val="0"/>
          <w:numId w:val="199"/>
        </w:numPr>
        <w:tabs>
          <w:tab w:val="left" w:pos="360"/>
          <w:tab w:val="left" w:pos="2340"/>
          <w:tab w:val="left" w:pos="4320"/>
          <w:tab w:val="left" w:pos="6210"/>
          <w:tab w:val="left" w:pos="8100"/>
        </w:tabs>
        <w:ind w:left="711" w:hanging="369"/>
        <w:jc w:val="both"/>
        <w:rPr>
          <w:rFonts w:ascii="SutonnyMJ" w:eastAsia="SutonnyMJ" w:hAnsi="SutonnyMJ" w:cs="SutonnyMJ"/>
          <w:sz w:val="24"/>
        </w:rPr>
      </w:pPr>
      <w:r w:rsidRPr="006408BB">
        <w:rPr>
          <w:rFonts w:ascii="SutonnyMJ" w:eastAsia="SutonnyMJ" w:hAnsi="SutonnyMJ" w:cs="SutonnyMJ"/>
          <w:sz w:val="24"/>
        </w:rPr>
        <w:t>RvZxq A_©bxwZi bxwZ wba©vi‡Yi m‡e©v”P †dvivg : GK‡bK (cÖavb- gvbbxq cÖavbgš¿x)</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8"/>
        </w:rPr>
      </w:pPr>
    </w:p>
    <w:p w:rsidR="00C67699" w:rsidRPr="006408BB" w:rsidRDefault="00C67699" w:rsidP="007B5515">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BFBFBF"/>
        </w:rPr>
      </w:pPr>
      <w:r w:rsidRPr="006408BB">
        <w:rPr>
          <w:rFonts w:ascii="SutonnyMJ" w:eastAsia="SutonnyMJ" w:hAnsi="SutonnyMJ" w:cs="SutonnyMJ"/>
          <w:b/>
          <w:sz w:val="30"/>
          <w:shd w:val="clear" w:color="auto" w:fill="000000" w:themeFill="text1"/>
        </w:rPr>
        <w:t>wewfbœ AvBb</w:t>
      </w:r>
    </w:p>
    <w:p w:rsidR="00C67699" w:rsidRPr="006408BB" w:rsidRDefault="00E8005C" w:rsidP="00BE3765">
      <w:pPr>
        <w:tabs>
          <w:tab w:val="left" w:pos="360"/>
          <w:tab w:val="left" w:pos="2340"/>
          <w:tab w:val="left" w:pos="4320"/>
          <w:tab w:val="left" w:pos="6210"/>
          <w:tab w:val="left" w:pos="8100"/>
        </w:tabs>
        <w:jc w:val="center"/>
        <w:rPr>
          <w:rFonts w:ascii="SutonnyMJ" w:eastAsia="SutonnyMJ" w:hAnsi="SutonnyMJ" w:cs="SutonnyMJ"/>
          <w:b/>
          <w:sz w:val="26"/>
        </w:rPr>
      </w:pPr>
      <w:r>
        <w:rPr>
          <w:rFonts w:ascii="SutonnyMJ" w:eastAsia="SutonnyMJ" w:hAnsi="SutonnyMJ" w:cs="SutonnyMJ"/>
          <w:b/>
          <w:sz w:val="26"/>
        </w:rPr>
        <w:t>Awc©Z m¤úwË cÖZ¨c©Y</w:t>
      </w:r>
      <w:r w:rsidR="00DD1B14" w:rsidRPr="006408BB">
        <w:rPr>
          <w:rFonts w:ascii="SutonnyMJ" w:eastAsia="SutonnyMJ" w:hAnsi="SutonnyMJ" w:cs="SutonnyMJ"/>
          <w:b/>
          <w:sz w:val="26"/>
        </w:rPr>
        <w:t xml:space="preserve"> AvBb</w:t>
      </w:r>
    </w:p>
    <w:p w:rsidR="00C67699" w:rsidRPr="006408BB" w:rsidRDefault="00E8005C"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Pr>
          <w:rFonts w:ascii="SutonnyMJ" w:eastAsia="SutonnyMJ" w:hAnsi="SutonnyMJ" w:cs="SutonnyMJ"/>
          <w:sz w:val="24"/>
        </w:rPr>
        <w:t>1965 mv‡j msM</w:t>
      </w:r>
      <w:r w:rsidR="00C67699" w:rsidRPr="006408BB">
        <w:rPr>
          <w:rFonts w:ascii="SutonnyMJ" w:eastAsia="SutonnyMJ" w:hAnsi="SutonnyMJ" w:cs="SutonnyMJ"/>
          <w:sz w:val="24"/>
        </w:rPr>
        <w:t>wVZ cvK-fviZ hy‡×i ci c~e© cvwK¯’v‡bi msL¨vjNy wn›`y‡`i wekvj Ask fvi‡Z AvkÖq wb‡j Zv‡`</w:t>
      </w:r>
      <w:r>
        <w:rPr>
          <w:rFonts w:ascii="SutonnyMJ" w:eastAsia="SutonnyMJ" w:hAnsi="SutonnyMJ" w:cs="SutonnyMJ"/>
          <w:sz w:val="24"/>
        </w:rPr>
        <w:t>i †i‡L hvIqv m¤úwË miKv‡ii Avq‡Ë</w:t>
      </w:r>
      <w:r w:rsidR="00C67699" w:rsidRPr="006408BB">
        <w:rPr>
          <w:rFonts w:ascii="SutonnyMJ" w:eastAsia="SutonnyMJ" w:hAnsi="SutonnyMJ" w:cs="SutonnyMJ"/>
          <w:sz w:val="24"/>
        </w:rPr>
        <w:t xml:space="preserve"> Avbvi Rb¨ Rvwi nq : ÒkÎæ m¤úwË AvBbÓ </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1972 kÎæ m¤úwËi AvB‡bi  bZzb bvg nq : Awc©Z m¤úwË</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cieZx</w:t>
      </w:r>
      <w:r w:rsidR="00E8005C">
        <w:rPr>
          <w:rFonts w:ascii="SutonnyMJ" w:eastAsia="SutonnyMJ" w:hAnsi="SutonnyMJ" w:cs="SutonnyMJ"/>
          <w:sz w:val="24"/>
        </w:rPr>
        <w:t>©‡Z GB AvBbwU ÒAwc©Z m¤úwË cÖZ¨c©b</w:t>
      </w:r>
      <w:r w:rsidRPr="006408BB">
        <w:rPr>
          <w:rFonts w:ascii="SutonnyMJ" w:eastAsia="SutonnyMJ" w:hAnsi="SutonnyMJ" w:cs="SutonnyMJ"/>
          <w:sz w:val="24"/>
        </w:rPr>
        <w:t xml:space="preserve"> AvBbÓ bv‡g RvZxq msm‡` cvm nq : 8 GwcÖj, 2001</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†M‡RU AvKv‡i cÖKvwkZ nq : 11 GwcÖj, 2001</w:t>
      </w:r>
    </w:p>
    <w:p w:rsidR="00C67699" w:rsidRPr="006408BB" w:rsidRDefault="00875A2F" w:rsidP="00BE3765">
      <w:pPr>
        <w:tabs>
          <w:tab w:val="left" w:pos="360"/>
          <w:tab w:val="left" w:pos="2340"/>
          <w:tab w:val="left" w:pos="4320"/>
          <w:tab w:val="left" w:pos="6210"/>
          <w:tab w:val="left" w:pos="8100"/>
        </w:tabs>
        <w:contextualSpacing/>
        <w:jc w:val="center"/>
        <w:rPr>
          <w:rFonts w:ascii="SutonnyMJ" w:eastAsia="SutonnyMJ" w:hAnsi="SutonnyMJ" w:cs="SutonnyMJ"/>
          <w:b/>
          <w:sz w:val="26"/>
        </w:rPr>
      </w:pPr>
      <w:r>
        <w:rPr>
          <w:rFonts w:ascii="SutonnyMJ" w:eastAsia="SutonnyMJ" w:hAnsi="SutonnyMJ" w:cs="SutonnyMJ"/>
          <w:b/>
          <w:sz w:val="26"/>
        </w:rPr>
        <w:t>Rb¥ g„Zy¨ wbeÜb AvBb</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RvZxq msm‡` cvm nq : 30 b‡f¤^i, 2004</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Kvh©Ki nq : 3 RyjvB, 2006</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Rb¥ wbeÜb Kiv‡Z AvB‡b eva¨evaKZv i‡q‡Q : wkï R‡b¥i 45 w`‡bi g‡a¨</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AbjvB‡b Rb¥ wbeÜb Kvh©µg ïiæ nq : 2010 mv‡j</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Dcgnv‡`‡k cÖ_gev‡ii g‡Zv Rb¥ I g„Zy¨ wbeÜb AvBb Rvwi K‡i : e„wUk miKvi, 1873 mv‡j</w:t>
      </w:r>
    </w:p>
    <w:p w:rsidR="00C67699" w:rsidRPr="006408BB" w:rsidRDefault="005A7484" w:rsidP="00BE3765">
      <w:pPr>
        <w:tabs>
          <w:tab w:val="left" w:pos="360"/>
          <w:tab w:val="left" w:pos="2340"/>
          <w:tab w:val="left" w:pos="4320"/>
          <w:tab w:val="left" w:pos="6210"/>
          <w:tab w:val="left" w:pos="8100"/>
        </w:tabs>
        <w:jc w:val="center"/>
        <w:rPr>
          <w:rFonts w:ascii="SutonnyMJ" w:eastAsia="SutonnyMJ" w:hAnsi="SutonnyMJ" w:cs="SutonnyMJ"/>
          <w:b/>
          <w:sz w:val="26"/>
        </w:rPr>
      </w:pPr>
      <w:r>
        <w:rPr>
          <w:rFonts w:ascii="SutonnyMJ" w:eastAsia="SutonnyMJ" w:hAnsi="SutonnyMJ" w:cs="SutonnyMJ"/>
          <w:b/>
          <w:sz w:val="26"/>
        </w:rPr>
        <w:t>†ivwn½v weevn wb‡iva AvBb</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evsjv‡`wk bvMwiK Ges †ivwn½v‡`i g‡a¨ weevn wbwl× K‡i miKvi Av‡`k Rvwi K‡i : 14 RyjvB, 2014</w:t>
      </w:r>
    </w:p>
    <w:p w:rsidR="00C67699" w:rsidRPr="006408BB" w:rsidRDefault="00E8005C"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Pr>
          <w:rFonts w:ascii="SutonnyMJ" w:eastAsia="SutonnyMJ" w:hAnsi="SutonnyMJ" w:cs="SutonnyMJ"/>
          <w:sz w:val="24"/>
        </w:rPr>
        <w:t>weevn wbeÜK‡`i‡K (KvwR</w:t>
      </w:r>
      <w:r w:rsidR="00C67699" w:rsidRPr="006408BB">
        <w:rPr>
          <w:rFonts w:ascii="SutonnyMJ" w:eastAsia="SutonnyMJ" w:hAnsi="SutonnyMJ" w:cs="SutonnyMJ"/>
          <w:sz w:val="24"/>
        </w:rPr>
        <w:t xml:space="preserve">) †Kvb we‡q cov‡bvi c~‡e© ei I K‡bi </w:t>
      </w:r>
      <w:r>
        <w:rPr>
          <w:rFonts w:ascii="SutonnyMJ" w:eastAsia="SutonnyMJ" w:hAnsi="SutonnyMJ" w:cs="SutonnyMJ"/>
          <w:sz w:val="24"/>
        </w:rPr>
        <w:t>evsjv‡`wk</w:t>
      </w:r>
      <w:r w:rsidR="00C67699" w:rsidRPr="006408BB">
        <w:rPr>
          <w:rFonts w:ascii="SutonnyMJ" w:eastAsia="SutonnyMJ" w:hAnsi="SutonnyMJ" w:cs="SutonnyMJ"/>
          <w:sz w:val="24"/>
        </w:rPr>
        <w:t xml:space="preserve"> RvZxqZv m¤ú‡K© wbwðZ nIqv msµvšÍ †M‡RU Rvwi nq : 25 A‡±vei, 2018</w:t>
      </w:r>
    </w:p>
    <w:p w:rsidR="00C67699" w:rsidRPr="006408BB" w:rsidRDefault="00C67699" w:rsidP="00AD4CBA">
      <w:pPr>
        <w:numPr>
          <w:ilvl w:val="0"/>
          <w:numId w:val="250"/>
        </w:numPr>
        <w:tabs>
          <w:tab w:val="left" w:pos="360"/>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†Kv‡bv evsjv‡`wk †ivwn½vi mv‡_ weevn eÜ‡b Ave× n‡j Zvi evsjv‡`‡ki bvMwiKZ¡ P‡j hv‡e</w:t>
      </w:r>
    </w:p>
    <w:p w:rsidR="00C67699" w:rsidRPr="006408BB" w:rsidRDefault="00C67699" w:rsidP="00BE3765">
      <w:pPr>
        <w:tabs>
          <w:tab w:val="left" w:pos="360"/>
          <w:tab w:val="left" w:pos="2340"/>
          <w:tab w:val="left" w:pos="4320"/>
          <w:tab w:val="left" w:pos="6210"/>
          <w:tab w:val="left" w:pos="8100"/>
        </w:tabs>
        <w:jc w:val="center"/>
        <w:rPr>
          <w:rFonts w:ascii="SutonnyMJ" w:eastAsia="SutonnyMJ" w:hAnsi="SutonnyMJ" w:cs="SutonnyMJ"/>
          <w:b/>
          <w:sz w:val="28"/>
          <w:shd w:val="clear" w:color="auto" w:fill="FFFFFF"/>
        </w:rPr>
      </w:pPr>
      <w:r w:rsidRPr="006408BB">
        <w:rPr>
          <w:rFonts w:ascii="SutonnyMJ" w:eastAsia="SutonnyMJ" w:hAnsi="SutonnyMJ" w:cs="SutonnyMJ"/>
          <w:b/>
          <w:sz w:val="28"/>
        </w:rPr>
        <w:t>wewea AvBb</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45"/>
        <w:gridCol w:w="1145"/>
        <w:gridCol w:w="3600"/>
        <w:gridCol w:w="1206"/>
      </w:tblGrid>
      <w:tr w:rsidR="006408BB" w:rsidRPr="006408BB" w:rsidTr="00DD1B14">
        <w:trPr>
          <w:trHeight w:val="1"/>
        </w:trPr>
        <w:tc>
          <w:tcPr>
            <w:tcW w:w="2545" w:type="dxa"/>
            <w:shd w:val="clear" w:color="auto" w:fill="D9D9D9"/>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sz w:val="26"/>
              </w:rPr>
            </w:pPr>
            <w:r w:rsidRPr="006408BB">
              <w:rPr>
                <w:rFonts w:ascii="SutonnyMJ" w:eastAsia="SutonnyMJ" w:hAnsi="SutonnyMJ" w:cs="SutonnyMJ"/>
                <w:b/>
                <w:sz w:val="26"/>
              </w:rPr>
              <w:t>AvB‡bi bvg</w:t>
            </w:r>
          </w:p>
        </w:tc>
        <w:tc>
          <w:tcPr>
            <w:tcW w:w="1145" w:type="dxa"/>
            <w:shd w:val="clear" w:color="auto" w:fill="D9D9D9"/>
            <w:tcMar>
              <w:left w:w="108" w:type="dxa"/>
              <w:right w:w="108" w:type="dxa"/>
            </w:tcMar>
          </w:tcPr>
          <w:p w:rsidR="00DD1B14" w:rsidRPr="006408BB" w:rsidRDefault="00DD1B14" w:rsidP="00862635">
            <w:pPr>
              <w:tabs>
                <w:tab w:val="left" w:pos="360"/>
                <w:tab w:val="left" w:pos="2340"/>
                <w:tab w:val="left" w:pos="4320"/>
                <w:tab w:val="left" w:pos="6210"/>
                <w:tab w:val="left" w:pos="8100"/>
              </w:tabs>
              <w:ind w:left="360" w:hanging="360"/>
              <w:jc w:val="both"/>
              <w:rPr>
                <w:rFonts w:cs="Calibri"/>
                <w:sz w:val="26"/>
              </w:rPr>
            </w:pPr>
            <w:r w:rsidRPr="006408BB">
              <w:rPr>
                <w:rFonts w:ascii="SutonnyMJ" w:eastAsia="SutonnyMJ" w:hAnsi="SutonnyMJ" w:cs="SutonnyMJ"/>
                <w:b/>
                <w:sz w:val="26"/>
              </w:rPr>
              <w:t>cv‡mi mvj</w:t>
            </w:r>
          </w:p>
        </w:tc>
        <w:tc>
          <w:tcPr>
            <w:tcW w:w="3600" w:type="dxa"/>
            <w:shd w:val="clear" w:color="auto" w:fill="D9D9D9"/>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sz w:val="26"/>
              </w:rPr>
            </w:pPr>
            <w:r w:rsidRPr="006408BB">
              <w:rPr>
                <w:rFonts w:ascii="SutonnyMJ" w:eastAsia="SutonnyMJ" w:hAnsi="SutonnyMJ" w:cs="SutonnyMJ"/>
                <w:b/>
                <w:sz w:val="26"/>
              </w:rPr>
              <w:t>AvB‡bi bvg</w:t>
            </w:r>
          </w:p>
        </w:tc>
        <w:tc>
          <w:tcPr>
            <w:tcW w:w="1206" w:type="dxa"/>
            <w:shd w:val="clear" w:color="auto" w:fill="D9D9D9"/>
            <w:tcMar>
              <w:left w:w="108" w:type="dxa"/>
              <w:right w:w="108" w:type="dxa"/>
            </w:tcMar>
          </w:tcPr>
          <w:p w:rsidR="00DD1B14" w:rsidRPr="006408BB" w:rsidRDefault="00DD1B14" w:rsidP="00DD1B14">
            <w:pPr>
              <w:tabs>
                <w:tab w:val="left" w:pos="360"/>
                <w:tab w:val="left" w:pos="2340"/>
                <w:tab w:val="left" w:pos="4320"/>
                <w:tab w:val="left" w:pos="6210"/>
                <w:tab w:val="left" w:pos="8100"/>
              </w:tabs>
              <w:jc w:val="center"/>
              <w:rPr>
                <w:sz w:val="26"/>
              </w:rPr>
            </w:pPr>
            <w:r w:rsidRPr="006408BB">
              <w:rPr>
                <w:rFonts w:ascii="SutonnyMJ" w:eastAsia="SutonnyMJ" w:hAnsi="SutonnyMJ" w:cs="SutonnyMJ"/>
                <w:b/>
                <w:sz w:val="26"/>
              </w:rPr>
              <w:t>cv‡mi mvj</w:t>
            </w:r>
          </w:p>
        </w:tc>
      </w:tr>
      <w:tr w:rsidR="006408BB" w:rsidRPr="006408BB" w:rsidTr="00DD1B14">
        <w:trPr>
          <w:trHeight w:val="212"/>
        </w:trPr>
        <w:tc>
          <w:tcPr>
            <w:tcW w:w="2545" w:type="dxa"/>
            <w:shd w:val="clear" w:color="000000" w:fill="FFFFFF"/>
            <w:tcMar>
              <w:left w:w="108" w:type="dxa"/>
              <w:right w:w="108" w:type="dxa"/>
            </w:tcMar>
          </w:tcPr>
          <w:p w:rsidR="00DD1B14" w:rsidRPr="006408BB" w:rsidRDefault="00DD1B14"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lastRenderedPageBreak/>
              <w:t>`Ðwewa AvBb</w:t>
            </w:r>
          </w:p>
        </w:tc>
        <w:tc>
          <w:tcPr>
            <w:tcW w:w="1145" w:type="dxa"/>
            <w:shd w:val="clear" w:color="000000" w:fill="FFFFFF"/>
            <w:tcMar>
              <w:left w:w="108" w:type="dxa"/>
              <w:right w:w="108" w:type="dxa"/>
            </w:tcMar>
          </w:tcPr>
          <w:p w:rsidR="00DD1B14" w:rsidRPr="006408BB" w:rsidRDefault="00DD1B14" w:rsidP="00862635">
            <w:pPr>
              <w:tabs>
                <w:tab w:val="left" w:pos="360"/>
                <w:tab w:val="left" w:pos="2340"/>
                <w:tab w:val="left" w:pos="4320"/>
                <w:tab w:val="left" w:pos="6210"/>
                <w:tab w:val="left" w:pos="8100"/>
              </w:tabs>
              <w:ind w:left="360" w:hanging="360"/>
              <w:jc w:val="center"/>
              <w:rPr>
                <w:rFonts w:cs="Calibri"/>
              </w:rPr>
            </w:pPr>
            <w:r w:rsidRPr="006408BB">
              <w:rPr>
                <w:rFonts w:ascii="SutonnyMJ" w:eastAsia="SutonnyMJ" w:hAnsi="SutonnyMJ" w:cs="SutonnyMJ"/>
                <w:sz w:val="24"/>
              </w:rPr>
              <w:t>1860</w:t>
            </w:r>
          </w:p>
        </w:tc>
        <w:tc>
          <w:tcPr>
            <w:tcW w:w="3600" w:type="dxa"/>
            <w:shd w:val="clear" w:color="000000" w:fill="FFFFFF"/>
            <w:tcMar>
              <w:left w:w="108" w:type="dxa"/>
              <w:right w:w="108" w:type="dxa"/>
            </w:tcMar>
          </w:tcPr>
          <w:p w:rsidR="00DD1B14" w:rsidRPr="006408BB" w:rsidRDefault="00DD1B14"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`vqgyw³ Aa¨v‡`k</w:t>
            </w:r>
          </w:p>
        </w:tc>
        <w:tc>
          <w:tcPr>
            <w:tcW w:w="1206" w:type="dxa"/>
            <w:shd w:val="clear" w:color="000000" w:fill="FFFFFF"/>
            <w:tcMar>
              <w:left w:w="108" w:type="dxa"/>
              <w:right w:w="108" w:type="dxa"/>
            </w:tcMar>
          </w:tcPr>
          <w:p w:rsidR="00DD1B14" w:rsidRPr="006408BB" w:rsidRDefault="00DD1B14" w:rsidP="00862635">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2003</w:t>
            </w:r>
          </w:p>
        </w:tc>
      </w:tr>
      <w:tr w:rsidR="006408BB" w:rsidRPr="006408BB" w:rsidTr="00DD1B14">
        <w:trPr>
          <w:trHeight w:val="238"/>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†dŠR`vwi Kvh©wewa</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1898</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`yb©xwZ `gb Kwgkb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2004</w:t>
            </w:r>
          </w:p>
        </w:tc>
      </w:tr>
      <w:tr w:rsidR="006408BB" w:rsidRPr="006408BB" w:rsidTr="00DD1B14">
        <w:trPr>
          <w:trHeight w:val="238"/>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gymwjg cvwievwiK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1961</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RvZxq cwiPq cÎ wbeÜb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2009</w:t>
            </w:r>
          </w:p>
        </w:tc>
      </w:tr>
      <w:tr w:rsidR="006408BB" w:rsidRPr="006408BB" w:rsidTr="00DD1B14">
        <w:trPr>
          <w:trHeight w:val="230"/>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we‡kl ÿgZv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1974</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¯’vbxq miKvi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2011</w:t>
            </w:r>
          </w:p>
        </w:tc>
      </w:tr>
      <w:tr w:rsidR="006408BB" w:rsidRPr="006408BB" w:rsidTr="00DD1B14">
        <w:trPr>
          <w:trHeight w:val="221"/>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wkï AwaKvi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1974</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wcZv-gvZvi fiY-†cvlY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2013</w:t>
            </w:r>
          </w:p>
        </w:tc>
      </w:tr>
      <w:tr w:rsidR="006408BB" w:rsidRPr="006408BB" w:rsidTr="00DD1B14">
        <w:trPr>
          <w:trHeight w:val="257"/>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†hŠZzK wb‡iva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1980</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wbh©vZb Ges †ndvR‡Z g„Zy¨ (wbeviY)AvBb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2013</w:t>
            </w:r>
          </w:p>
        </w:tc>
      </w:tr>
      <w:tr w:rsidR="006408BB" w:rsidRPr="006408BB" w:rsidTr="00DD1B14">
        <w:trPr>
          <w:trHeight w:val="230"/>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cvwievwiK Av`vjZ Aa¨v‡`k</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1985</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msweavb (†lvok ms‡kvab)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2014</w:t>
            </w:r>
          </w:p>
        </w:tc>
      </w:tr>
      <w:tr w:rsidR="006408BB" w:rsidRPr="006408BB" w:rsidTr="00DD1B14">
        <w:trPr>
          <w:trHeight w:val="265"/>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gv`K`ªe¨ wbqš¿Y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1990</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digvwjb wbqš¿Y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2015</w:t>
            </w:r>
          </w:p>
        </w:tc>
      </w:tr>
      <w:tr w:rsidR="006408BB" w:rsidRPr="006408BB" w:rsidTr="00DD1B14">
        <w:trPr>
          <w:trHeight w:val="238"/>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†Kv¤úvwb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1994</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miKvwi hvbevnb (e¨envi wbqš¿Y)</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2015</w:t>
            </w:r>
          </w:p>
        </w:tc>
      </w:tr>
      <w:tr w:rsidR="006408BB" w:rsidRPr="006408BB" w:rsidTr="00DD1B14">
        <w:trPr>
          <w:trHeight w:val="256"/>
        </w:trPr>
        <w:tc>
          <w:tcPr>
            <w:tcW w:w="25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`ªæZ wePvi AvBb</w:t>
            </w:r>
          </w:p>
        </w:tc>
        <w:tc>
          <w:tcPr>
            <w:tcW w:w="1145"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2002</w:t>
            </w:r>
          </w:p>
        </w:tc>
        <w:tc>
          <w:tcPr>
            <w:tcW w:w="3600"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wWwRUvj wbivcËv AvBb</w:t>
            </w:r>
          </w:p>
        </w:tc>
        <w:tc>
          <w:tcPr>
            <w:tcW w:w="1206" w:type="dxa"/>
            <w:shd w:val="clear" w:color="000000" w:fill="FFFFFF"/>
            <w:tcMar>
              <w:left w:w="108" w:type="dxa"/>
              <w:right w:w="108" w:type="dxa"/>
            </w:tcMar>
          </w:tcPr>
          <w:p w:rsidR="00DD1B14" w:rsidRPr="006408BB" w:rsidRDefault="00DD1B14" w:rsidP="00DD1B14">
            <w:pPr>
              <w:tabs>
                <w:tab w:val="left" w:pos="360"/>
                <w:tab w:val="left" w:pos="2340"/>
                <w:tab w:val="left" w:pos="4320"/>
                <w:tab w:val="left" w:pos="6210"/>
                <w:tab w:val="left" w:pos="8100"/>
              </w:tabs>
              <w:ind w:left="360" w:hanging="360"/>
              <w:jc w:val="center"/>
              <w:rPr>
                <w:rFonts w:ascii="SutonnyMJ" w:eastAsia="SutonnyMJ" w:hAnsi="SutonnyMJ" w:cs="SutonnyMJ"/>
                <w:sz w:val="24"/>
              </w:rPr>
            </w:pPr>
            <w:r w:rsidRPr="006408BB">
              <w:rPr>
                <w:rFonts w:ascii="SutonnyMJ" w:eastAsia="SutonnyMJ" w:hAnsi="SutonnyMJ" w:cs="SutonnyMJ"/>
                <w:sz w:val="24"/>
              </w:rPr>
              <w:t>2018</w:t>
            </w:r>
          </w:p>
        </w:tc>
      </w:tr>
    </w:tbl>
    <w:p w:rsidR="00C67699" w:rsidRPr="006408BB" w:rsidRDefault="00C67699" w:rsidP="00AD4CBA">
      <w:pPr>
        <w:numPr>
          <w:ilvl w:val="0"/>
          <w:numId w:val="251"/>
        </w:numPr>
        <w:tabs>
          <w:tab w:val="left" w:pos="2340"/>
          <w:tab w:val="left" w:pos="4320"/>
          <w:tab w:val="left" w:pos="6210"/>
          <w:tab w:val="left" w:pos="8100"/>
        </w:tabs>
        <w:ind w:left="360" w:hanging="360"/>
        <w:jc w:val="both"/>
        <w:rPr>
          <w:rFonts w:ascii="SutonnyMJ" w:eastAsia="SutonnyMJ" w:hAnsi="SutonnyMJ" w:cs="SutonnyMJ"/>
          <w:spacing w:val="-4"/>
          <w:sz w:val="24"/>
        </w:rPr>
      </w:pPr>
      <w:r w:rsidRPr="006408BB">
        <w:rPr>
          <w:rFonts w:ascii="SutonnyMJ" w:eastAsia="SutonnyMJ" w:hAnsi="SutonnyMJ" w:cs="SutonnyMJ"/>
          <w:spacing w:val="-4"/>
          <w:sz w:val="24"/>
        </w:rPr>
        <w:t xml:space="preserve">bvix Kj¨vY, wkï Kj¨vY, ˆeevwnK ms¯‹vi cÖf…wZ †ÿ‡Î Ae`vb ivL‡Q : 1961 mv‡ji gymwjg cvwievwiK AvBb </w:t>
      </w:r>
    </w:p>
    <w:p w:rsidR="00C67699" w:rsidRPr="006408BB" w:rsidRDefault="00C67699" w:rsidP="00AD4CBA">
      <w:pPr>
        <w:numPr>
          <w:ilvl w:val="0"/>
          <w:numId w:val="251"/>
        </w:numPr>
        <w:tabs>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Bb‡WgwbwU Aa¨v‡`k Rvwi nq : 26 †m‡Þ¤^i, 1975</w:t>
      </w:r>
    </w:p>
    <w:p w:rsidR="00C67699" w:rsidRPr="006408BB" w:rsidRDefault="00C67699" w:rsidP="00AD4CBA">
      <w:pPr>
        <w:numPr>
          <w:ilvl w:val="0"/>
          <w:numId w:val="251"/>
        </w:numPr>
        <w:tabs>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Bb‡WgwbwU Aa¨v‡`k evwZj nq : b‡f¤^i, 1996</w:t>
      </w:r>
    </w:p>
    <w:p w:rsidR="00C67699" w:rsidRPr="006408BB" w:rsidRDefault="00C67699" w:rsidP="00AD4CBA">
      <w:pPr>
        <w:numPr>
          <w:ilvl w:val="0"/>
          <w:numId w:val="251"/>
        </w:numPr>
        <w:tabs>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evj¨weevn wb‡iva AvB‡b †g‡q‡`i weev‡ni me©wb¤œ eqm 18 (we‡kl †ÿ‡Î 16) eQi Ges †Q‡j‡`i me©wb¤œ eqm 21 eQi</w:t>
      </w:r>
    </w:p>
    <w:p w:rsidR="00BE3765" w:rsidRPr="009A1095" w:rsidRDefault="00C67699" w:rsidP="00AD4CBA">
      <w:pPr>
        <w:numPr>
          <w:ilvl w:val="0"/>
          <w:numId w:val="251"/>
        </w:numPr>
        <w:tabs>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XvKv †g‡UªvcwjUb g¨vwR‡÷ªwm Pvjy nq : 1979 mv‡j</w:t>
      </w:r>
    </w:p>
    <w:p w:rsidR="00BE3765" w:rsidRPr="005A7484" w:rsidRDefault="00BE3765" w:rsidP="00BE3765">
      <w:pPr>
        <w:shd w:val="clear" w:color="auto" w:fill="000000" w:themeFill="text1"/>
        <w:tabs>
          <w:tab w:val="left" w:pos="450"/>
          <w:tab w:val="left" w:pos="2664"/>
        </w:tabs>
        <w:ind w:left="450" w:right="23" w:hanging="423"/>
        <w:jc w:val="center"/>
        <w:rPr>
          <w:rFonts w:ascii="SutonnyMJ" w:eastAsia="SutonnyMJ" w:hAnsi="SutonnyMJ" w:cs="SutonnyMJ"/>
          <w:b/>
          <w:sz w:val="28"/>
          <w:szCs w:val="28"/>
          <w:shd w:val="clear" w:color="auto" w:fill="FFFFFF"/>
        </w:rPr>
      </w:pPr>
      <w:r w:rsidRPr="005A7484">
        <w:rPr>
          <w:rFonts w:ascii="SutonnyMJ" w:eastAsia="SutonnyMJ" w:hAnsi="SutonnyMJ" w:cs="SutonnyMJ"/>
          <w:b/>
          <w:sz w:val="28"/>
          <w:szCs w:val="28"/>
        </w:rPr>
        <w:t>AvBb welqK ¸iæZ¡c~Y© aviv I kã</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11"/>
        <w:gridCol w:w="7139"/>
      </w:tblGrid>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rPr>
                <w:rFonts w:ascii="VillageII" w:eastAsia="VillageII" w:hAnsi="VillageII" w:cs="VillageII"/>
                <w:b/>
                <w:sz w:val="24"/>
              </w:rPr>
            </w:pPr>
            <w:r w:rsidRPr="006408BB">
              <w:rPr>
                <w:rFonts w:ascii="SutonnyMJ" w:eastAsia="SutonnyMJ" w:hAnsi="SutonnyMJ" w:cs="SutonnyMJ"/>
                <w:sz w:val="24"/>
              </w:rPr>
              <w:t>32 aviv</w:t>
            </w:r>
          </w:p>
        </w:tc>
        <w:tc>
          <w:tcPr>
            <w:tcW w:w="7139" w:type="dxa"/>
            <w:shd w:val="clear" w:color="000000" w:fill="FFFFFF"/>
            <w:tcMar>
              <w:left w:w="108" w:type="dxa"/>
              <w:right w:w="108" w:type="dxa"/>
            </w:tcMar>
          </w:tcPr>
          <w:p w:rsidR="00BE3765" w:rsidRPr="006408BB" w:rsidRDefault="00BE3765" w:rsidP="00EF5953">
            <w:pPr>
              <w:ind w:left="-99" w:right="-81"/>
              <w:rPr>
                <w:rFonts w:ascii="SutonnyMJ" w:eastAsia="SutonnyMJ" w:hAnsi="SutonnyMJ" w:cs="SutonnyMJ"/>
                <w:sz w:val="24"/>
              </w:rPr>
            </w:pPr>
            <w:r w:rsidRPr="006408BB">
              <w:rPr>
                <w:rFonts w:ascii="SutonnyMJ" w:eastAsia="SutonnyMJ" w:hAnsi="SutonnyMJ" w:cs="SutonnyMJ"/>
                <w:sz w:val="24"/>
              </w:rPr>
              <w:t>wWwRUvj wbivcËv AvB‡b miKvwi †MvcbxqZv f½ Kiv n‡j 14 eQ‡ii mvRv</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VillageII" w:eastAsia="VillageII" w:hAnsi="VillageII" w:cs="VillageII"/>
                <w:b/>
                <w:sz w:val="24"/>
              </w:rPr>
              <w:t>54 aviv</w:t>
            </w:r>
          </w:p>
        </w:tc>
        <w:tc>
          <w:tcPr>
            <w:tcW w:w="7139" w:type="dxa"/>
            <w:shd w:val="clear" w:color="000000" w:fill="FFFFFF"/>
            <w:tcMar>
              <w:left w:w="108" w:type="dxa"/>
              <w:right w:w="108" w:type="dxa"/>
            </w:tcMar>
          </w:tcPr>
          <w:p w:rsidR="00BE3765" w:rsidRPr="006408BB" w:rsidRDefault="00BE3765" w:rsidP="00EF5953">
            <w:pPr>
              <w:ind w:left="-99" w:right="-81"/>
            </w:pPr>
            <w:r w:rsidRPr="006408BB">
              <w:rPr>
                <w:rFonts w:ascii="SutonnyMJ" w:eastAsia="SutonnyMJ" w:hAnsi="SutonnyMJ" w:cs="SutonnyMJ"/>
                <w:sz w:val="24"/>
              </w:rPr>
              <w:t>webv Iqv‡i‡›U cywjk KZ©„K †MÖßvi Kivi ÿgZv</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VillageII" w:eastAsia="VillageII" w:hAnsi="VillageII" w:cs="VillageII"/>
                <w:b/>
                <w:sz w:val="24"/>
              </w:rPr>
              <w:t>57 aviv</w:t>
            </w:r>
          </w:p>
        </w:tc>
        <w:tc>
          <w:tcPr>
            <w:tcW w:w="7139" w:type="dxa"/>
            <w:shd w:val="clear" w:color="000000" w:fill="FFFFFF"/>
            <w:tcMar>
              <w:left w:w="108" w:type="dxa"/>
              <w:right w:w="108" w:type="dxa"/>
            </w:tcMar>
          </w:tcPr>
          <w:p w:rsidR="00BE3765" w:rsidRPr="006408BB" w:rsidRDefault="00BE3765" w:rsidP="00EF5953">
            <w:pPr>
              <w:ind w:left="-99" w:right="-81"/>
            </w:pPr>
            <w:r w:rsidRPr="006408BB">
              <w:rPr>
                <w:rFonts w:ascii="SutonnyMJ" w:eastAsia="SutonnyMJ" w:hAnsi="SutonnyMJ" w:cs="SutonnyMJ"/>
                <w:sz w:val="24"/>
              </w:rPr>
              <w:t>AvBwmwU welqK AvBb</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VillageII" w:eastAsia="VillageII" w:hAnsi="VillageII" w:cs="VillageII"/>
                <w:b/>
                <w:sz w:val="24"/>
              </w:rPr>
              <w:t>144 aviv</w:t>
            </w:r>
          </w:p>
        </w:tc>
        <w:tc>
          <w:tcPr>
            <w:tcW w:w="7139" w:type="dxa"/>
            <w:shd w:val="clear" w:color="000000" w:fill="FFFFFF"/>
            <w:tcMar>
              <w:left w:w="108" w:type="dxa"/>
              <w:right w:w="108" w:type="dxa"/>
            </w:tcMar>
          </w:tcPr>
          <w:p w:rsidR="00BE3765" w:rsidRPr="006408BB" w:rsidRDefault="00BE3765" w:rsidP="00EF5953">
            <w:pPr>
              <w:ind w:left="-99" w:right="-81"/>
            </w:pPr>
            <w:r w:rsidRPr="006408BB">
              <w:rPr>
                <w:rFonts w:ascii="SutonnyMJ" w:eastAsia="SutonnyMJ" w:hAnsi="SutonnyMJ" w:cs="SutonnyMJ"/>
                <w:sz w:val="24"/>
              </w:rPr>
              <w:t>gvby‡li PjvPj, AvPiY Ges Kg©Kv‡Ði Dci wewawb‡la wKsev wbqš¿Y</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eastAsia="SutonnyMJ" w:hAnsi="SutonnyMJ" w:cs="SutonnyMJ"/>
                <w:b/>
                <w:sz w:val="24"/>
              </w:rPr>
            </w:pPr>
            <w:r w:rsidRPr="006408BB">
              <w:rPr>
                <w:rFonts w:ascii="SutonnyMJ" w:eastAsia="SutonnyMJ" w:hAnsi="SutonnyMJ" w:cs="SutonnyMJ"/>
                <w:b/>
                <w:sz w:val="24"/>
              </w:rPr>
              <w:t>154 aviv</w:t>
            </w:r>
          </w:p>
          <w:p w:rsidR="00BE3765" w:rsidRPr="001B1270" w:rsidRDefault="00BE3765" w:rsidP="00EF5953">
            <w:pPr>
              <w:ind w:left="-99" w:right="-81"/>
              <w:jc w:val="center"/>
              <w:rPr>
                <w:rFonts w:ascii="SutonnyMJ" w:eastAsia="SutonnyMJ" w:hAnsi="SutonnyMJ" w:cs="SutonnyMJ"/>
                <w:b/>
                <w:sz w:val="24"/>
              </w:rPr>
            </w:pPr>
            <w:r w:rsidRPr="00E8259A">
              <w:rPr>
                <w:rFonts w:ascii="SutonnyMJ" w:hAnsi="SutonnyMJ"/>
                <w:sz w:val="24"/>
              </w:rPr>
              <w:t>161</w:t>
            </w:r>
            <w:r w:rsidRPr="006408BB">
              <w:rPr>
                <w:rFonts w:ascii="SutonnyMJ" w:eastAsia="SutonnyMJ" w:hAnsi="SutonnyMJ" w:cs="SutonnyMJ"/>
                <w:b/>
                <w:sz w:val="24"/>
              </w:rPr>
              <w:t xml:space="preserve"> aviv</w:t>
            </w:r>
          </w:p>
        </w:tc>
        <w:tc>
          <w:tcPr>
            <w:tcW w:w="7139" w:type="dxa"/>
            <w:shd w:val="clear" w:color="000000" w:fill="FFFFFF"/>
            <w:tcMar>
              <w:left w:w="108" w:type="dxa"/>
              <w:right w:w="108" w:type="dxa"/>
            </w:tcMar>
          </w:tcPr>
          <w:p w:rsidR="00BE3765" w:rsidRDefault="00BE3765" w:rsidP="00EF5953">
            <w:pPr>
              <w:ind w:left="-99" w:right="-81"/>
              <w:rPr>
                <w:rFonts w:ascii="SutonnyMJ" w:eastAsia="SutonnyMJ" w:hAnsi="SutonnyMJ" w:cs="SutonnyMJ"/>
                <w:sz w:val="24"/>
              </w:rPr>
            </w:pPr>
            <w:r w:rsidRPr="006408BB">
              <w:rPr>
                <w:rFonts w:ascii="SutonnyMJ" w:eastAsia="SutonnyMJ" w:hAnsi="SutonnyMJ" w:cs="SutonnyMJ"/>
                <w:sz w:val="24"/>
              </w:rPr>
              <w:t>GRvnvi †iKW© Kiv nq</w:t>
            </w:r>
          </w:p>
          <w:p w:rsidR="00BE3765" w:rsidRPr="001B1270" w:rsidRDefault="00125B4A" w:rsidP="00EF5953">
            <w:pPr>
              <w:ind w:left="-99" w:right="-81"/>
              <w:rPr>
                <w:rFonts w:ascii="SutonnyMJ" w:eastAsia="SutonnyMJ" w:hAnsi="SutonnyMJ" w:cs="SutonnyMJ"/>
                <w:sz w:val="24"/>
              </w:rPr>
            </w:pPr>
            <w:r>
              <w:rPr>
                <w:rFonts w:ascii="SutonnyMJ" w:hAnsi="SutonnyMJ"/>
                <w:sz w:val="24"/>
              </w:rPr>
              <w:t xml:space="preserve">cywjk Revbew›` †iKW© </w:t>
            </w:r>
            <w:r w:rsidR="00BE3765" w:rsidRPr="00E8259A">
              <w:rPr>
                <w:rFonts w:ascii="SutonnyMJ" w:hAnsi="SutonnyMJ"/>
                <w:sz w:val="24"/>
              </w:rPr>
              <w:t>K‡ib</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VillageII" w:eastAsia="VillageII" w:hAnsi="VillageII" w:cs="VillageII"/>
                <w:b/>
                <w:sz w:val="24"/>
              </w:rPr>
            </w:pPr>
            <w:r w:rsidRPr="006408BB">
              <w:rPr>
                <w:rFonts w:ascii="VillageII" w:eastAsia="VillageII" w:hAnsi="VillageII" w:cs="VillageII"/>
                <w:b/>
                <w:sz w:val="24"/>
              </w:rPr>
              <w:t>164 aviv</w:t>
            </w:r>
          </w:p>
          <w:p w:rsidR="00BE3765" w:rsidRPr="006408BB" w:rsidRDefault="00BE3765" w:rsidP="00EF5953">
            <w:pPr>
              <w:ind w:left="-99" w:right="-81"/>
              <w:jc w:val="center"/>
            </w:pPr>
            <w:r w:rsidRPr="00E8259A">
              <w:rPr>
                <w:rFonts w:ascii="SutonnyMJ" w:hAnsi="SutonnyMJ"/>
                <w:sz w:val="24"/>
              </w:rPr>
              <w:t>173</w:t>
            </w:r>
            <w:r w:rsidRPr="006408BB">
              <w:rPr>
                <w:rFonts w:ascii="VillageII" w:eastAsia="VillageII" w:hAnsi="VillageII" w:cs="VillageII"/>
                <w:b/>
                <w:sz w:val="24"/>
              </w:rPr>
              <w:t xml:space="preserve"> aviv</w:t>
            </w:r>
          </w:p>
        </w:tc>
        <w:tc>
          <w:tcPr>
            <w:tcW w:w="7139" w:type="dxa"/>
            <w:shd w:val="clear" w:color="000000" w:fill="FFFFFF"/>
            <w:tcMar>
              <w:left w:w="108" w:type="dxa"/>
              <w:right w:w="108" w:type="dxa"/>
            </w:tcMar>
          </w:tcPr>
          <w:p w:rsidR="00BE3765" w:rsidRPr="001B1270" w:rsidRDefault="00125B4A" w:rsidP="00EF5953">
            <w:pPr>
              <w:tabs>
                <w:tab w:val="left" w:pos="360"/>
              </w:tabs>
              <w:contextualSpacing/>
              <w:jc w:val="both"/>
              <w:rPr>
                <w:rFonts w:ascii="SutonnyMJ" w:hAnsi="SutonnyMJ"/>
                <w:sz w:val="24"/>
              </w:rPr>
            </w:pPr>
            <w:r>
              <w:rPr>
                <w:rFonts w:ascii="SutonnyMJ" w:hAnsi="SutonnyMJ"/>
                <w:sz w:val="24"/>
              </w:rPr>
              <w:t xml:space="preserve"> g¨vwR‡÷ª</w:t>
            </w:r>
            <w:r w:rsidR="00BE3765">
              <w:rPr>
                <w:rFonts w:ascii="SutonnyMJ" w:hAnsi="SutonnyMJ"/>
                <w:sz w:val="24"/>
              </w:rPr>
              <w:t>U Revbew›` †iKW K‡ib</w:t>
            </w:r>
          </w:p>
          <w:p w:rsidR="00BE3765" w:rsidRPr="001B1270" w:rsidRDefault="00BE3765" w:rsidP="00EF5953">
            <w:pPr>
              <w:tabs>
                <w:tab w:val="left" w:pos="360"/>
              </w:tabs>
              <w:jc w:val="both"/>
              <w:rPr>
                <w:rFonts w:ascii="SutonnyMJ" w:hAnsi="SutonnyMJ"/>
                <w:sz w:val="24"/>
              </w:rPr>
            </w:pPr>
            <w:r>
              <w:rPr>
                <w:rFonts w:ascii="SutonnyMJ" w:hAnsi="SutonnyMJ"/>
                <w:sz w:val="24"/>
              </w:rPr>
              <w:t>PvR©wkU `vwLj Kiv nq</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VillageII" w:eastAsia="VillageII" w:hAnsi="VillageII" w:cs="VillageII"/>
                <w:b/>
                <w:sz w:val="24"/>
              </w:rPr>
              <w:t>420 aviv</w:t>
            </w:r>
          </w:p>
        </w:tc>
        <w:tc>
          <w:tcPr>
            <w:tcW w:w="7139" w:type="dxa"/>
            <w:shd w:val="clear" w:color="000000" w:fill="FFFFFF"/>
            <w:tcMar>
              <w:left w:w="108" w:type="dxa"/>
              <w:right w:w="108" w:type="dxa"/>
            </w:tcMar>
          </w:tcPr>
          <w:p w:rsidR="00BE3765" w:rsidRPr="006408BB" w:rsidRDefault="00BE3765" w:rsidP="00EF5953">
            <w:pPr>
              <w:ind w:left="-99" w:right="-81"/>
            </w:pPr>
            <w:r w:rsidRPr="006408BB">
              <w:rPr>
                <w:rFonts w:ascii="SutonnyMJ" w:eastAsia="SutonnyMJ" w:hAnsi="SutonnyMJ" w:cs="SutonnyMJ"/>
                <w:sz w:val="24"/>
              </w:rPr>
              <w:t>evsjv‡`k †cbvj †Kv‡Wi GKwU aviv †hLv‡b cÖZviYvi Rb¨ kvw¯Íi weavb ivLv Av‡Q</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Times New Roman" w:eastAsia="Times New Roman" w:hAnsi="Times New Roman" w:cs="Times New Roman"/>
              </w:rPr>
              <w:t>FIR</w:t>
            </w:r>
          </w:p>
        </w:tc>
        <w:tc>
          <w:tcPr>
            <w:tcW w:w="7139" w:type="dxa"/>
            <w:shd w:val="clear" w:color="000000" w:fill="FFFFFF"/>
            <w:tcMar>
              <w:left w:w="108" w:type="dxa"/>
              <w:right w:w="108" w:type="dxa"/>
            </w:tcMar>
          </w:tcPr>
          <w:p w:rsidR="00BE3765" w:rsidRPr="006408BB" w:rsidRDefault="00BE3765" w:rsidP="00EF5953">
            <w:pPr>
              <w:ind w:left="-99" w:right="-81"/>
              <w:jc w:val="both"/>
              <w:rPr>
                <w:rFonts w:ascii="Times New Roman" w:hAnsi="Times New Roman" w:cs="Times New Roman"/>
              </w:rPr>
            </w:pPr>
            <w:r w:rsidRPr="006408BB">
              <w:rPr>
                <w:rFonts w:ascii="Times New Roman" w:hAnsi="Times New Roman" w:cs="Times New Roman"/>
              </w:rPr>
              <w:t xml:space="preserve">First Information Report </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Times New Roman" w:eastAsia="Times New Roman" w:hAnsi="Times New Roman" w:cs="Times New Roman"/>
              </w:rPr>
              <w:t>Charge Sheet</w:t>
            </w:r>
          </w:p>
        </w:tc>
        <w:tc>
          <w:tcPr>
            <w:tcW w:w="7139" w:type="dxa"/>
            <w:shd w:val="clear" w:color="000000" w:fill="FFFFFF"/>
            <w:tcMar>
              <w:left w:w="108" w:type="dxa"/>
              <w:right w:w="108" w:type="dxa"/>
            </w:tcMar>
          </w:tcPr>
          <w:p w:rsidR="00BE3765" w:rsidRPr="006408BB" w:rsidRDefault="00125B4A" w:rsidP="00EF5953">
            <w:pPr>
              <w:ind w:left="-99" w:right="-81"/>
              <w:jc w:val="both"/>
            </w:pPr>
            <w:r>
              <w:rPr>
                <w:rFonts w:ascii="SutonnyMJ" w:eastAsia="SutonnyMJ" w:hAnsi="SutonnyMJ" w:cs="SutonnyMJ"/>
                <w:sz w:val="24"/>
              </w:rPr>
              <w:t xml:space="preserve">GK </w:t>
            </w:r>
            <w:r w:rsidR="00BE3765" w:rsidRPr="006408BB">
              <w:rPr>
                <w:rFonts w:ascii="SutonnyMJ" w:eastAsia="SutonnyMJ" w:hAnsi="SutonnyMJ" w:cs="SutonnyMJ"/>
                <w:sz w:val="24"/>
              </w:rPr>
              <w:t>ai‡bi Awf‡hvMcÎ</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Times New Roman" w:eastAsia="Times New Roman" w:hAnsi="Times New Roman" w:cs="Times New Roman"/>
              </w:rPr>
              <w:t>Warrant</w:t>
            </w:r>
          </w:p>
        </w:tc>
        <w:tc>
          <w:tcPr>
            <w:tcW w:w="7139" w:type="dxa"/>
            <w:shd w:val="clear" w:color="000000" w:fill="FFFFFF"/>
            <w:tcMar>
              <w:left w:w="108" w:type="dxa"/>
              <w:right w:w="108" w:type="dxa"/>
            </w:tcMar>
          </w:tcPr>
          <w:p w:rsidR="00BE3765" w:rsidRPr="006408BB" w:rsidRDefault="00BE3765" w:rsidP="00EF5953">
            <w:pPr>
              <w:ind w:left="-99" w:right="-81"/>
              <w:jc w:val="both"/>
            </w:pPr>
            <w:r w:rsidRPr="006408BB">
              <w:rPr>
                <w:rFonts w:ascii="SutonnyMJ" w:eastAsia="SutonnyMJ" w:hAnsi="SutonnyMJ" w:cs="SutonnyMJ"/>
                <w:sz w:val="24"/>
              </w:rPr>
              <w:t>†MÖßvwi ciIqvbv</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Times New Roman" w:eastAsia="Times New Roman" w:hAnsi="Times New Roman" w:cs="Times New Roman"/>
              </w:rPr>
              <w:t>PP</w:t>
            </w:r>
          </w:p>
        </w:tc>
        <w:tc>
          <w:tcPr>
            <w:tcW w:w="7139" w:type="dxa"/>
            <w:shd w:val="clear" w:color="000000" w:fill="FFFFFF"/>
            <w:tcMar>
              <w:left w:w="108" w:type="dxa"/>
              <w:right w:w="108" w:type="dxa"/>
            </w:tcMar>
          </w:tcPr>
          <w:p w:rsidR="00BE3765" w:rsidRPr="006408BB" w:rsidRDefault="00BE3765" w:rsidP="00EF5953">
            <w:pPr>
              <w:ind w:left="-99" w:right="-81"/>
              <w:jc w:val="both"/>
            </w:pPr>
            <w:r w:rsidRPr="006D3F7B">
              <w:rPr>
                <w:rFonts w:ascii="Times New Roman" w:hAnsi="Times New Roman" w:cs="Calibri"/>
              </w:rPr>
              <w:t>Public Procecutor</w:t>
            </w:r>
            <w:r w:rsidRPr="006408BB">
              <w:rPr>
                <w:rFonts w:cs="Calibri"/>
                <w:sz w:val="24"/>
              </w:rPr>
              <w:t>-</w:t>
            </w:r>
            <w:r w:rsidRPr="006408BB">
              <w:rPr>
                <w:rFonts w:ascii="SutonnyMJ" w:eastAsia="SutonnyMJ" w:hAnsi="SutonnyMJ" w:cs="SutonnyMJ"/>
                <w:sz w:val="24"/>
              </w:rPr>
              <w:t>Gi gva¨‡g mKj Acivaxi gvgjv †Kv‡U© hvq</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pPr>
            <w:r w:rsidRPr="006408BB">
              <w:rPr>
                <w:rFonts w:ascii="VillageII" w:eastAsia="VillageII" w:hAnsi="VillageII" w:cs="VillageII"/>
                <w:b/>
                <w:sz w:val="24"/>
              </w:rPr>
              <w:t>cÅvGivj</w:t>
            </w:r>
          </w:p>
        </w:tc>
        <w:tc>
          <w:tcPr>
            <w:tcW w:w="7139" w:type="dxa"/>
            <w:shd w:val="clear" w:color="000000" w:fill="FFFFFF"/>
            <w:tcMar>
              <w:left w:w="108" w:type="dxa"/>
              <w:right w:w="108" w:type="dxa"/>
            </w:tcMar>
          </w:tcPr>
          <w:p w:rsidR="00BE3765" w:rsidRPr="006408BB" w:rsidRDefault="00BE3765" w:rsidP="00EF5953">
            <w:pPr>
              <w:ind w:left="-99" w:right="-81"/>
              <w:jc w:val="both"/>
            </w:pPr>
            <w:r w:rsidRPr="006408BB">
              <w:rPr>
                <w:rFonts w:ascii="SutonnyMJ" w:eastAsia="SutonnyMJ" w:hAnsi="SutonnyMJ" w:cs="SutonnyMJ"/>
                <w:sz w:val="24"/>
              </w:rPr>
              <w:t>wbe©vnx Av‡`‡k gyw³</w:t>
            </w:r>
          </w:p>
        </w:tc>
      </w:tr>
      <w:tr w:rsidR="00BE3765" w:rsidRPr="006408BB" w:rsidTr="007B5515">
        <w:trPr>
          <w:trHeight w:val="1"/>
        </w:trPr>
        <w:tc>
          <w:tcPr>
            <w:tcW w:w="1411" w:type="dxa"/>
            <w:shd w:val="clear" w:color="000000" w:fill="FFFFFF"/>
            <w:tcMar>
              <w:left w:w="108" w:type="dxa"/>
              <w:right w:w="108" w:type="dxa"/>
            </w:tcMar>
          </w:tcPr>
          <w:p w:rsidR="00BE3765" w:rsidRPr="006408BB" w:rsidRDefault="00BE3765" w:rsidP="00EF5953">
            <w:pPr>
              <w:ind w:left="-99" w:right="-81"/>
              <w:jc w:val="center"/>
              <w:rPr>
                <w:rFonts w:ascii="VillageII" w:eastAsia="VillageII" w:hAnsi="VillageII" w:cs="VillageII"/>
                <w:b/>
                <w:sz w:val="24"/>
              </w:rPr>
            </w:pPr>
            <w:r>
              <w:rPr>
                <w:rFonts w:ascii="SutonnyMJ" w:hAnsi="SutonnyMJ"/>
                <w:b/>
                <w:sz w:val="24"/>
              </w:rPr>
              <w:t>wej</w:t>
            </w:r>
          </w:p>
        </w:tc>
        <w:tc>
          <w:tcPr>
            <w:tcW w:w="7139" w:type="dxa"/>
            <w:shd w:val="clear" w:color="000000" w:fill="FFFFFF"/>
            <w:tcMar>
              <w:left w:w="108" w:type="dxa"/>
              <w:right w:w="108" w:type="dxa"/>
            </w:tcMar>
          </w:tcPr>
          <w:p w:rsidR="00BE3765" w:rsidRPr="006408BB" w:rsidRDefault="00BE3765" w:rsidP="00EF5953">
            <w:pPr>
              <w:tabs>
                <w:tab w:val="left" w:pos="360"/>
              </w:tabs>
              <w:contextualSpacing/>
              <w:jc w:val="both"/>
              <w:rPr>
                <w:rFonts w:ascii="SutonnyMJ" w:eastAsia="SutonnyMJ" w:hAnsi="SutonnyMJ" w:cs="SutonnyMJ"/>
                <w:sz w:val="24"/>
              </w:rPr>
            </w:pPr>
            <w:r w:rsidRPr="00C523B7">
              <w:rPr>
                <w:rFonts w:ascii="SutonnyMJ" w:hAnsi="SutonnyMJ"/>
                <w:sz w:val="24"/>
              </w:rPr>
              <w:t>AvB‡bi Lmov‡K wej e‡j|</w:t>
            </w:r>
          </w:p>
        </w:tc>
      </w:tr>
      <w:tr w:rsidR="00BE3765" w:rsidRPr="006408BB" w:rsidTr="007B5515">
        <w:trPr>
          <w:trHeight w:val="1"/>
        </w:trPr>
        <w:tc>
          <w:tcPr>
            <w:tcW w:w="1411" w:type="dxa"/>
            <w:shd w:val="clear" w:color="000000" w:fill="FFFFFF"/>
            <w:tcMar>
              <w:left w:w="108" w:type="dxa"/>
              <w:right w:w="108" w:type="dxa"/>
            </w:tcMar>
          </w:tcPr>
          <w:p w:rsidR="00BE3765" w:rsidRPr="00430B4D" w:rsidRDefault="00BE3765" w:rsidP="00EF5953">
            <w:pPr>
              <w:ind w:left="-99" w:right="-81"/>
              <w:jc w:val="center"/>
              <w:rPr>
                <w:rFonts w:ascii="SutonnyMJ" w:hAnsi="SutonnyMJ"/>
                <w:b/>
                <w:sz w:val="24"/>
              </w:rPr>
            </w:pPr>
            <w:r>
              <w:rPr>
                <w:rFonts w:ascii="SutonnyMJ" w:hAnsi="SutonnyMJ"/>
                <w:b/>
                <w:sz w:val="24"/>
              </w:rPr>
              <w:t>AvBb/</w:t>
            </w:r>
            <w:r>
              <w:rPr>
                <w:rFonts w:ascii="Times New Roman" w:hAnsi="Times New Roman"/>
                <w:b/>
              </w:rPr>
              <w:t>Act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b/>
                <w:sz w:val="24"/>
              </w:rPr>
            </w:pPr>
            <w:r w:rsidRPr="00C523B7">
              <w:rPr>
                <w:rFonts w:ascii="SutonnyMJ" w:hAnsi="SutonnyMJ"/>
                <w:sz w:val="24"/>
              </w:rPr>
              <w:t xml:space="preserve">msm‡` wej AvKv‡i †Kvb cÖ¯Íve DÌv‡bi ci wbw`©ó Kvh©cÖYvjx wewa Abymv‡i msm` KZ©„K †h wej cvm nq Zv‡K </w:t>
            </w:r>
            <w:r w:rsidRPr="00C523B7">
              <w:rPr>
                <w:rFonts w:ascii="Times New Roman" w:hAnsi="Times New Roman"/>
              </w:rPr>
              <w:t>Act</w:t>
            </w:r>
            <w:r w:rsidRPr="00C523B7">
              <w:rPr>
                <w:rFonts w:ascii="SutonnyMJ" w:hAnsi="SutonnyMJ"/>
                <w:sz w:val="24"/>
              </w:rPr>
              <w:t xml:space="preserve"> ev AvBb e‡j|</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t>Aa¨v‡`k</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Pr>
                <w:rFonts w:ascii="SutonnyMJ" w:hAnsi="SutonnyMJ"/>
                <w:sz w:val="24"/>
              </w:rPr>
              <w:t>msm` ev msm` Awa‡ekb bv _vK‡j, †`‡ki Riæwi cÖ‡qvR‡b ivóªcwZ †h Av‡`k Rvwi K‡i Zv‡K Aa¨v‡`k e‡j| 93(2) Aby‡”Q` Abyhvqx ivóªcwZ Aa¨v‡`k Rvwi K‡i|</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t>AW©vi</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b/>
                <w:sz w:val="24"/>
              </w:rPr>
            </w:pPr>
            <w:r w:rsidRPr="00C523B7">
              <w:rPr>
                <w:rFonts w:ascii="SutonnyMJ" w:hAnsi="SutonnyMJ"/>
                <w:sz w:val="24"/>
              </w:rPr>
              <w:t>msweavb bv _vK‡j ivóªcwZ †h Av‡`k e‡j ivóªcwiPvjbv K‡i Zv‡K AW©vi e‡j|</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t>wewa</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b/>
                <w:sz w:val="24"/>
              </w:rPr>
            </w:pPr>
            <w:r w:rsidRPr="00C523B7">
              <w:rPr>
                <w:rFonts w:ascii="SutonnyMJ" w:hAnsi="SutonnyMJ"/>
                <w:sz w:val="24"/>
              </w:rPr>
              <w:t xml:space="preserve">AvBb‡K Kvh©Ki Kivi Rb¨ †h mg¯Í bxwZgvjvi cÖ‡qvRb nq Zv‡K wewa e‡j| †hgbÑ </w:t>
            </w:r>
            <w:r w:rsidRPr="00C523B7">
              <w:rPr>
                <w:rFonts w:ascii="Times New Roman" w:hAnsi="Times New Roman"/>
              </w:rPr>
              <w:t>PRB</w:t>
            </w:r>
            <w:r w:rsidRPr="00C523B7">
              <w:rPr>
                <w:rFonts w:ascii="SutonnyMJ" w:hAnsi="SutonnyMJ"/>
                <w:sz w:val="24"/>
              </w:rPr>
              <w:t xml:space="preserve">, </w:t>
            </w:r>
            <w:r w:rsidRPr="00C523B7">
              <w:rPr>
                <w:rFonts w:ascii="SutonnyMJ" w:hAnsi="SutonnyMJ"/>
                <w:sz w:val="24"/>
              </w:rPr>
              <w:lastRenderedPageBreak/>
              <w:t>miKvwi Kg©Pvix k„•Ljv I Avwcj wewa BZ¨vw`|</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lastRenderedPageBreak/>
              <w:t>†i¸‡jkb</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b/>
                <w:sz w:val="24"/>
              </w:rPr>
            </w:pPr>
            <w:r w:rsidRPr="00C523B7">
              <w:rPr>
                <w:rFonts w:ascii="SutonnyMJ" w:hAnsi="SutonnyMJ"/>
                <w:sz w:val="24"/>
              </w:rPr>
              <w:t>Lye Aí mg‡q hLb †Kvb Av‡`k Rvwi Ki‡Z nq ZLb Zv‡K †i¸‡jkb e‡j| cywjk †i¸‡jkb</w:t>
            </w:r>
            <w:r w:rsidR="00125B4A">
              <w:rPr>
                <w:rFonts w:ascii="SutonnyMJ" w:hAnsi="SutonnyMJ"/>
                <w:sz w:val="24"/>
              </w:rPr>
              <w:t>-</w:t>
            </w:r>
            <w:r w:rsidRPr="00C523B7">
              <w:rPr>
                <w:rFonts w:ascii="SutonnyMJ" w:hAnsi="SutonnyMJ"/>
                <w:sz w:val="24"/>
              </w:rPr>
              <w:t xml:space="preserve"> 1861, Dc‡Rjv †i¸‡jkbÑ 1982|</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t>AbymÜvb (</w:t>
            </w:r>
            <w:r>
              <w:rPr>
                <w:rFonts w:ascii="Times New Roman" w:hAnsi="Times New Roman"/>
                <w:b/>
              </w:rPr>
              <w:t>Inquary</w:t>
            </w:r>
            <w:r>
              <w:rPr>
                <w:rFonts w:ascii="SutonnyMJ" w:hAnsi="SutonnyMJ"/>
                <w:b/>
                <w:sz w:val="24"/>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AA6118">
              <w:rPr>
                <w:rFonts w:ascii="SutonnyMJ" w:hAnsi="SutonnyMJ"/>
                <w:sz w:val="24"/>
              </w:rPr>
              <w:t>†d</w:t>
            </w:r>
            <w:r>
              <w:rPr>
                <w:rFonts w:ascii="SutonnyMJ" w:hAnsi="SutonnyMJ"/>
                <w:sz w:val="24"/>
              </w:rPr>
              <w:t xml:space="preserve">ŠRavix Kvh©wewa Abymv‡i </w:t>
            </w:r>
            <w:r>
              <w:rPr>
                <w:rFonts w:ascii="Times New Roman" w:hAnsi="Times New Roman"/>
              </w:rPr>
              <w:t xml:space="preserve">Magistrate </w:t>
            </w:r>
            <w:r>
              <w:rPr>
                <w:rFonts w:ascii="SutonnyMJ" w:hAnsi="SutonnyMJ"/>
                <w:sz w:val="24"/>
              </w:rPr>
              <w:t xml:space="preserve">ev Av`vjZ KZ©„K wePvi e¨ZxZ cwiPvwjZ mKj Z`šÍ Kvh©B n‡jv AbymÜvb </w:t>
            </w:r>
            <w:r>
              <w:rPr>
                <w:rFonts w:ascii="Times New Roman" w:hAnsi="Times New Roman"/>
              </w:rPr>
              <w:t>(Inquary)</w:t>
            </w:r>
            <w:r>
              <w:rPr>
                <w:rFonts w:ascii="SutonnyMJ" w:hAnsi="SutonnyMJ"/>
                <w:sz w:val="24"/>
              </w:rPr>
              <w:t xml:space="preserve">. </w:t>
            </w:r>
            <w:r>
              <w:rPr>
                <w:rFonts w:ascii="Times New Roman" w:hAnsi="Times New Roman"/>
              </w:rPr>
              <w:t>CrPc</w:t>
            </w:r>
            <w:r>
              <w:rPr>
                <w:rFonts w:ascii="SutonnyMJ" w:hAnsi="SutonnyMJ"/>
                <w:sz w:val="24"/>
              </w:rPr>
              <w:t>Õi 176 aviv Abyhvqx AbymÜvb cwiPvwjZ nq|</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t xml:space="preserve">Z`šÍ </w:t>
            </w:r>
            <w:r w:rsidRPr="00822D68">
              <w:rPr>
                <w:rFonts w:ascii="Times New Roman" w:hAnsi="Times New Roman"/>
                <w:b/>
              </w:rPr>
              <w:t>(</w:t>
            </w:r>
            <w:r>
              <w:rPr>
                <w:rFonts w:ascii="Times New Roman" w:hAnsi="Times New Roman"/>
                <w:b/>
              </w:rPr>
              <w:t>Investigation</w:t>
            </w:r>
            <w:r w:rsidRPr="00822D68">
              <w:rPr>
                <w:rFonts w:ascii="Times New Roman" w:hAnsi="Times New Roman"/>
                <w:b/>
              </w:rPr>
              <w:t>)</w:t>
            </w:r>
          </w:p>
        </w:tc>
        <w:tc>
          <w:tcPr>
            <w:tcW w:w="7139" w:type="dxa"/>
            <w:shd w:val="clear" w:color="000000" w:fill="FFFFFF"/>
            <w:tcMar>
              <w:left w:w="108" w:type="dxa"/>
              <w:right w:w="108" w:type="dxa"/>
            </w:tcMar>
          </w:tcPr>
          <w:p w:rsidR="00BE3765" w:rsidRPr="00AA6118" w:rsidRDefault="00BE3765" w:rsidP="00EF5953">
            <w:pPr>
              <w:tabs>
                <w:tab w:val="left" w:pos="360"/>
              </w:tabs>
              <w:contextualSpacing/>
              <w:jc w:val="both"/>
              <w:rPr>
                <w:rFonts w:ascii="SutonnyMJ" w:hAnsi="SutonnyMJ"/>
                <w:sz w:val="24"/>
              </w:rPr>
            </w:pPr>
            <w:r w:rsidRPr="00822D68">
              <w:rPr>
                <w:rFonts w:ascii="SutonnyMJ" w:hAnsi="SutonnyMJ"/>
                <w:sz w:val="24"/>
              </w:rPr>
              <w:t>mvÿ¨</w:t>
            </w:r>
            <w:r>
              <w:rPr>
                <w:rFonts w:ascii="SutonnyMJ" w:hAnsi="SutonnyMJ"/>
                <w:sz w:val="24"/>
              </w:rPr>
              <w:t xml:space="preserve"> cÖgvY msMÖ‡ni D‡Ï‡k¨ cywjk Awdmvi ev </w:t>
            </w:r>
            <w:r>
              <w:rPr>
                <w:rFonts w:ascii="Times New Roman" w:hAnsi="Times New Roman"/>
              </w:rPr>
              <w:t>Magistrate</w:t>
            </w:r>
            <w:r>
              <w:rPr>
                <w:rFonts w:ascii="SutonnyMJ" w:hAnsi="SutonnyMJ"/>
                <w:sz w:val="24"/>
              </w:rPr>
              <w:t xml:space="preserve"> n‡Z ÿgZvcÖvß Aci †Kvb e¨w³ (</w:t>
            </w:r>
            <w:r>
              <w:rPr>
                <w:rFonts w:ascii="Times New Roman" w:hAnsi="Times New Roman"/>
              </w:rPr>
              <w:t>Magistrate</w:t>
            </w:r>
            <w:r w:rsidR="00125B4A">
              <w:rPr>
                <w:rFonts w:ascii="SutonnyMJ" w:hAnsi="SutonnyMJ"/>
                <w:sz w:val="24"/>
              </w:rPr>
              <w:t xml:space="preserve"> b‡n) KZ©„K †dŠRavwi</w:t>
            </w:r>
            <w:r>
              <w:rPr>
                <w:rFonts w:ascii="SutonnyMJ" w:hAnsi="SutonnyMJ"/>
                <w:sz w:val="24"/>
              </w:rPr>
              <w:t xml:space="preserve"> Kvh©wewa Abymv‡i cwiPvwjZ mKj Kvh©B nj Z`šÍ </w:t>
            </w:r>
            <w:r w:rsidRPr="00822D68">
              <w:rPr>
                <w:rFonts w:ascii="Times New Roman" w:hAnsi="Times New Roman"/>
              </w:rPr>
              <w:t>(</w:t>
            </w:r>
            <w:r>
              <w:rPr>
                <w:rFonts w:ascii="Times New Roman" w:hAnsi="Times New Roman"/>
              </w:rPr>
              <w:t>Investigation</w:t>
            </w:r>
            <w:r w:rsidRPr="00822D68">
              <w:rPr>
                <w:rFonts w:ascii="Times New Roman" w:hAnsi="Times New Roman"/>
              </w:rPr>
              <w:t>)</w:t>
            </w:r>
            <w:r>
              <w:rPr>
                <w:rFonts w:ascii="SutonnyMJ" w:hAnsi="SutonnyMJ"/>
                <w:sz w:val="24"/>
              </w:rPr>
              <w:t xml:space="preserve">| </w:t>
            </w:r>
            <w:r>
              <w:rPr>
                <w:rFonts w:ascii="Times New Roman" w:hAnsi="Times New Roman"/>
              </w:rPr>
              <w:t>CrPc</w:t>
            </w:r>
            <w:r>
              <w:rPr>
                <w:rFonts w:ascii="SutonnyMJ" w:hAnsi="SutonnyMJ"/>
                <w:sz w:val="24"/>
              </w:rPr>
              <w:t>Õi 4(V) aviv Abyhvqx, Z`šÍ cwiPvwjZ nq|</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Pr>
                <w:rFonts w:ascii="SutonnyMJ" w:hAnsi="SutonnyMJ"/>
                <w:b/>
                <w:sz w:val="24"/>
              </w:rPr>
              <w:t xml:space="preserve">Iqv‡i›U </w:t>
            </w:r>
            <w:r w:rsidRPr="006515AE">
              <w:rPr>
                <w:rFonts w:ascii="Times New Roman" w:hAnsi="Times New Roman"/>
                <w:b/>
              </w:rPr>
              <w:t>(</w:t>
            </w:r>
            <w:r>
              <w:rPr>
                <w:rFonts w:ascii="Times New Roman" w:hAnsi="Times New Roman"/>
                <w:b/>
              </w:rPr>
              <w:t>Warrant</w:t>
            </w:r>
            <w:r w:rsidRPr="006515AE">
              <w:rPr>
                <w:rFonts w:ascii="Times New Roman" w:hAnsi="Times New Roman"/>
                <w:b/>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b/>
                <w:sz w:val="24"/>
              </w:rPr>
            </w:pPr>
            <w:r w:rsidRPr="00C523B7">
              <w:rPr>
                <w:rFonts w:ascii="SutonnyMJ" w:hAnsi="SutonnyMJ"/>
                <w:sz w:val="24"/>
              </w:rPr>
              <w:t>KvD‡K †MÖdZvi e</w:t>
            </w:r>
            <w:r w:rsidR="00125B4A">
              <w:rPr>
                <w:rFonts w:ascii="SutonnyMJ" w:hAnsi="SutonnyMJ"/>
                <w:sz w:val="24"/>
              </w:rPr>
              <w:t>v †Kv_vI Zjøvwk</w:t>
            </w:r>
            <w:r w:rsidRPr="00C523B7">
              <w:rPr>
                <w:rFonts w:ascii="SutonnyMJ" w:hAnsi="SutonnyMJ"/>
                <w:sz w:val="24"/>
              </w:rPr>
              <w:t xml:space="preserve"> Pvjvevi Rb¨ cywjk‡K †`Iqv Av`vj‡Zi ûKzg‡K Iqv‡i›U </w:t>
            </w:r>
            <w:r w:rsidRPr="00C523B7">
              <w:rPr>
                <w:rFonts w:ascii="Times New Roman" w:hAnsi="Times New Roman"/>
              </w:rPr>
              <w:t>(Warrant)</w:t>
            </w:r>
            <w:r w:rsidRPr="00C523B7">
              <w:rPr>
                <w:rFonts w:ascii="SutonnyMJ" w:hAnsi="SutonnyMJ"/>
                <w:sz w:val="24"/>
              </w:rPr>
              <w:t xml:space="preserve"> e‡j| </w:t>
            </w:r>
            <w:r w:rsidRPr="00C523B7">
              <w:rPr>
                <w:rFonts w:ascii="Times New Roman" w:hAnsi="Times New Roman"/>
              </w:rPr>
              <w:t>CrPc</w:t>
            </w:r>
            <w:r w:rsidR="00125B4A">
              <w:rPr>
                <w:rFonts w:ascii="SutonnyMJ" w:hAnsi="SutonnyMJ"/>
                <w:sz w:val="24"/>
              </w:rPr>
              <w:t>Õi 75 aviv Abyhvqx, †MÖdZvwi</w:t>
            </w:r>
            <w:r w:rsidRPr="00C523B7">
              <w:rPr>
                <w:rFonts w:ascii="SutonnyMJ" w:hAnsi="SutonnyMJ"/>
                <w:sz w:val="24"/>
              </w:rPr>
              <w:t xml:space="preserve"> c‡ivqvbv Rvwi Kiv nq|</w:t>
            </w:r>
          </w:p>
        </w:tc>
      </w:tr>
      <w:tr w:rsidR="00BE3765" w:rsidRPr="006408BB" w:rsidTr="007B5515">
        <w:trPr>
          <w:trHeight w:val="1"/>
        </w:trPr>
        <w:tc>
          <w:tcPr>
            <w:tcW w:w="1411" w:type="dxa"/>
            <w:shd w:val="clear" w:color="000000" w:fill="FFFFFF"/>
            <w:tcMar>
              <w:left w:w="108" w:type="dxa"/>
              <w:right w:w="108" w:type="dxa"/>
            </w:tcMar>
          </w:tcPr>
          <w:p w:rsidR="00BE3765" w:rsidRDefault="00BE3765" w:rsidP="00EF5953">
            <w:pPr>
              <w:ind w:left="-99" w:right="-81"/>
              <w:jc w:val="center"/>
              <w:rPr>
                <w:rFonts w:ascii="SutonnyMJ" w:hAnsi="SutonnyMJ"/>
                <w:b/>
                <w:sz w:val="24"/>
              </w:rPr>
            </w:pPr>
            <w:r w:rsidRPr="006F6E32">
              <w:rPr>
                <w:rFonts w:ascii="SutonnyMJ" w:hAnsi="SutonnyMJ"/>
                <w:b/>
                <w:sz w:val="24"/>
              </w:rPr>
              <w:t xml:space="preserve">mgb </w:t>
            </w:r>
            <w:r w:rsidRPr="006F6E32">
              <w:rPr>
                <w:rFonts w:ascii="Times New Roman" w:hAnsi="Times New Roman"/>
                <w:b/>
              </w:rPr>
              <w:t>(Summon)</w:t>
            </w:r>
          </w:p>
        </w:tc>
        <w:tc>
          <w:tcPr>
            <w:tcW w:w="7139" w:type="dxa"/>
            <w:shd w:val="clear" w:color="000000" w:fill="FFFFFF"/>
            <w:tcMar>
              <w:left w:w="108" w:type="dxa"/>
              <w:right w:w="108" w:type="dxa"/>
            </w:tcMar>
          </w:tcPr>
          <w:p w:rsidR="00BE3765" w:rsidRPr="00AA6118" w:rsidRDefault="00BE3765" w:rsidP="00EF5953">
            <w:pPr>
              <w:tabs>
                <w:tab w:val="left" w:pos="360"/>
              </w:tabs>
              <w:contextualSpacing/>
              <w:jc w:val="both"/>
              <w:rPr>
                <w:rFonts w:ascii="SutonnyMJ" w:hAnsi="SutonnyMJ"/>
                <w:sz w:val="24"/>
              </w:rPr>
            </w:pPr>
            <w:r>
              <w:rPr>
                <w:rFonts w:ascii="Times New Roman" w:hAnsi="Times New Roman"/>
              </w:rPr>
              <w:t>CrPc</w:t>
            </w:r>
            <w:r>
              <w:rPr>
                <w:rFonts w:ascii="SutonnyMJ" w:hAnsi="SutonnyMJ"/>
                <w:sz w:val="24"/>
              </w:rPr>
              <w:t>Õi aviv 68 bs Abyhvqx, †Kvb e¨w³‡K †Kvb wbw`©ó w`‡b I wbw`©ó mg‡q Av`vj‡Z nvwRiv †`evi Rb¨ Av`vjZ KZ©„K cÖ`Ë Av‡`k| †dŠR`vwi Kvh©wewaÕi lô Aa¨v‡q mgb m¤ú‡K© ejv n‡q‡Q|</w:t>
            </w:r>
          </w:p>
        </w:tc>
      </w:tr>
      <w:tr w:rsidR="00BE3765" w:rsidRPr="006408BB" w:rsidTr="007B5515">
        <w:trPr>
          <w:trHeight w:val="1"/>
        </w:trPr>
        <w:tc>
          <w:tcPr>
            <w:tcW w:w="1411" w:type="dxa"/>
            <w:shd w:val="clear" w:color="000000" w:fill="FFFFFF"/>
            <w:tcMar>
              <w:left w:w="108" w:type="dxa"/>
              <w:right w:w="108" w:type="dxa"/>
            </w:tcMar>
          </w:tcPr>
          <w:p w:rsidR="00BE3765" w:rsidRPr="006F6E32" w:rsidRDefault="00BE3765" w:rsidP="00EF5953">
            <w:pPr>
              <w:ind w:left="-99" w:right="-81"/>
              <w:jc w:val="center"/>
              <w:rPr>
                <w:rFonts w:ascii="SutonnyMJ" w:hAnsi="SutonnyMJ"/>
                <w:b/>
                <w:sz w:val="24"/>
              </w:rPr>
            </w:pPr>
            <w:r>
              <w:rPr>
                <w:rFonts w:ascii="SutonnyMJ" w:hAnsi="SutonnyMJ"/>
                <w:b/>
                <w:sz w:val="24"/>
              </w:rPr>
              <w:t>PvR©wkU</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SutonnyMJ" w:hAnsi="SutonnyMJ"/>
                <w:sz w:val="24"/>
              </w:rPr>
              <w:t>PvR©wkU n‡jv GK ai‡bi Awf‡hvMcÎ| _vbvi Z`šÍ Kg©KZ©v Z`šÍ K‡i hw` †`‡Lb †h, e¨w³ Aciva K‡i‡Q Zvi Aciv‡ai h‡_ó cÖgvY i‡q‡Q Gi wfwË‡Z wZwb †h Awf‡hvM ˆZwi K‡ib Zv‡K PvR©wkU e‡j|</w:t>
            </w:r>
          </w:p>
        </w:tc>
      </w:tr>
      <w:tr w:rsidR="00BE3765" w:rsidRPr="006408BB" w:rsidTr="007B5515">
        <w:trPr>
          <w:trHeight w:val="1"/>
        </w:trPr>
        <w:tc>
          <w:tcPr>
            <w:tcW w:w="1411" w:type="dxa"/>
            <w:shd w:val="clear" w:color="000000" w:fill="FFFFFF"/>
            <w:tcMar>
              <w:left w:w="108" w:type="dxa"/>
              <w:right w:w="108" w:type="dxa"/>
            </w:tcMar>
          </w:tcPr>
          <w:p w:rsidR="00BE3765" w:rsidRPr="006F6E32" w:rsidRDefault="00BE3765" w:rsidP="00EF5953">
            <w:pPr>
              <w:ind w:left="-99" w:right="-81"/>
              <w:jc w:val="center"/>
              <w:rPr>
                <w:rFonts w:ascii="SutonnyMJ" w:hAnsi="SutonnyMJ"/>
                <w:b/>
                <w:sz w:val="24"/>
              </w:rPr>
            </w:pPr>
            <w:r>
              <w:rPr>
                <w:rFonts w:ascii="SutonnyMJ" w:hAnsi="SutonnyMJ"/>
                <w:b/>
                <w:sz w:val="24"/>
              </w:rPr>
              <w:t>Avwcj</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SutonnyMJ" w:hAnsi="SutonnyMJ"/>
                <w:sz w:val="24"/>
              </w:rPr>
              <w:t xml:space="preserve">†Kvb gvgjvi ivq hyw³hy³ wKbv Zv wbY©‡qi Rb¨ wb¤œ Av`vjZ n‡Z gvgjvwU D”PZi Av`vj‡Z ¯’vbvšÍi Kiv| </w:t>
            </w:r>
            <w:r w:rsidRPr="00C523B7">
              <w:rPr>
                <w:rFonts w:ascii="Times New Roman" w:hAnsi="Times New Roman"/>
              </w:rPr>
              <w:t>CrPc</w:t>
            </w:r>
            <w:r w:rsidRPr="00C523B7">
              <w:rPr>
                <w:rFonts w:ascii="SutonnyMJ" w:hAnsi="SutonnyMJ"/>
                <w:sz w:val="24"/>
              </w:rPr>
              <w:t>Õi aviv 419 Abyhvqx Avwcj Kiv nq|</w:t>
            </w:r>
          </w:p>
        </w:tc>
      </w:tr>
      <w:tr w:rsidR="00BE3765" w:rsidRPr="006408BB" w:rsidTr="007B5515">
        <w:trPr>
          <w:trHeight w:val="1"/>
        </w:trPr>
        <w:tc>
          <w:tcPr>
            <w:tcW w:w="1411" w:type="dxa"/>
            <w:shd w:val="clear" w:color="000000" w:fill="FFFFFF"/>
            <w:tcMar>
              <w:left w:w="108" w:type="dxa"/>
              <w:right w:w="108" w:type="dxa"/>
            </w:tcMar>
          </w:tcPr>
          <w:p w:rsidR="00BE3765" w:rsidRPr="006F6E32" w:rsidRDefault="00BE3765" w:rsidP="00EF5953">
            <w:pPr>
              <w:ind w:left="-99" w:right="-81"/>
              <w:jc w:val="center"/>
              <w:rPr>
                <w:rFonts w:ascii="SutonnyMJ" w:hAnsi="SutonnyMJ"/>
                <w:b/>
                <w:sz w:val="24"/>
              </w:rPr>
            </w:pPr>
            <w:r>
              <w:rPr>
                <w:rFonts w:ascii="SutonnyMJ" w:hAnsi="SutonnyMJ"/>
                <w:b/>
                <w:sz w:val="24"/>
              </w:rPr>
              <w:t>wjf Uz Avwcj</w:t>
            </w:r>
          </w:p>
        </w:tc>
        <w:tc>
          <w:tcPr>
            <w:tcW w:w="7139" w:type="dxa"/>
            <w:shd w:val="clear" w:color="000000" w:fill="FFFFFF"/>
            <w:tcMar>
              <w:left w:w="108" w:type="dxa"/>
              <w:right w:w="108" w:type="dxa"/>
            </w:tcMar>
          </w:tcPr>
          <w:p w:rsidR="00BE3765" w:rsidRDefault="00BE3765" w:rsidP="00EF5953">
            <w:pPr>
              <w:tabs>
                <w:tab w:val="left" w:pos="360"/>
              </w:tabs>
              <w:contextualSpacing/>
              <w:jc w:val="both"/>
              <w:rPr>
                <w:rFonts w:ascii="Times New Roman" w:hAnsi="Times New Roman"/>
              </w:rPr>
            </w:pPr>
            <w:r>
              <w:rPr>
                <w:rFonts w:ascii="SutonnyMJ" w:hAnsi="SutonnyMJ"/>
                <w:sz w:val="24"/>
              </w:rPr>
              <w:t>nvB‡Kv‡U©i †`Iqv †Kvb iv‡qi weiæ‡× Avwcj Kiv hv‡e wKbv, Zv Rvbvi Rb¨ Avwcj wefv‡M †h Avwcj Kiv nq Zv‡K wjf Uz Avwcj e‡j|</w:t>
            </w:r>
          </w:p>
        </w:tc>
      </w:tr>
      <w:tr w:rsidR="00BE3765" w:rsidRPr="006408BB" w:rsidTr="007B5515">
        <w:trPr>
          <w:trHeight w:val="1"/>
        </w:trPr>
        <w:tc>
          <w:tcPr>
            <w:tcW w:w="1411" w:type="dxa"/>
            <w:shd w:val="clear" w:color="000000" w:fill="FFFFFF"/>
            <w:tcMar>
              <w:left w:w="108" w:type="dxa"/>
              <w:right w:w="108" w:type="dxa"/>
            </w:tcMar>
          </w:tcPr>
          <w:p w:rsidR="00BE3765" w:rsidRPr="006F6E32" w:rsidRDefault="00BE3765" w:rsidP="00EF5953">
            <w:pPr>
              <w:ind w:left="-99" w:right="-81"/>
              <w:jc w:val="center"/>
              <w:rPr>
                <w:rFonts w:ascii="SutonnyMJ" w:hAnsi="SutonnyMJ"/>
                <w:b/>
                <w:sz w:val="24"/>
              </w:rPr>
            </w:pPr>
            <w:r>
              <w:rPr>
                <w:rFonts w:ascii="SutonnyMJ" w:hAnsi="SutonnyMJ"/>
                <w:b/>
                <w:sz w:val="24"/>
              </w:rPr>
              <w:t xml:space="preserve">wiwfkb </w:t>
            </w:r>
            <w:r w:rsidRPr="000A79F8">
              <w:rPr>
                <w:rFonts w:ascii="Times New Roman" w:hAnsi="Times New Roman"/>
                <w:b/>
              </w:rPr>
              <w:t>(</w:t>
            </w:r>
            <w:r>
              <w:rPr>
                <w:rFonts w:ascii="Times New Roman" w:hAnsi="Times New Roman"/>
                <w:b/>
              </w:rPr>
              <w:t>Revision</w:t>
            </w:r>
            <w:r w:rsidRPr="000A79F8">
              <w:rPr>
                <w:rFonts w:ascii="Times New Roman" w:hAnsi="Times New Roman"/>
                <w:b/>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b/>
                <w:sz w:val="24"/>
              </w:rPr>
            </w:pPr>
            <w:r w:rsidRPr="004C62F6">
              <w:rPr>
                <w:rFonts w:ascii="Times New Roman" w:hAnsi="Times New Roman" w:cs="Times New Roman"/>
              </w:rPr>
              <w:t>C</w:t>
            </w:r>
            <w:r w:rsidR="004C62F6" w:rsidRPr="004C62F6">
              <w:rPr>
                <w:rFonts w:ascii="Times New Roman" w:hAnsi="Times New Roman" w:cs="Times New Roman"/>
              </w:rPr>
              <w:t>r</w:t>
            </w:r>
            <w:r w:rsidRPr="004C62F6">
              <w:rPr>
                <w:rFonts w:ascii="Times New Roman" w:hAnsi="Times New Roman" w:cs="Times New Roman"/>
              </w:rPr>
              <w:t>P</w:t>
            </w:r>
            <w:r w:rsidR="004C62F6">
              <w:rPr>
                <w:rFonts w:ascii="Times New Roman" w:hAnsi="Times New Roman" w:cs="Times New Roman"/>
              </w:rPr>
              <w:t>c</w:t>
            </w:r>
            <w:r w:rsidR="004C62F6">
              <w:rPr>
                <w:rFonts w:ascii="Times New Roman" w:hAnsi="Times New Roman" w:cs="Times New Roman"/>
                <w:sz w:val="24"/>
              </w:rPr>
              <w:t>’</w:t>
            </w:r>
            <w:r w:rsidR="004C62F6">
              <w:rPr>
                <w:rFonts w:ascii="SutonnyMJ" w:hAnsi="SutonnyMJ" w:cs="SutonnyMJ"/>
                <w:sz w:val="24"/>
              </w:rPr>
              <w:t>i</w:t>
            </w:r>
            <w:r w:rsidRPr="00C523B7">
              <w:rPr>
                <w:rFonts w:ascii="SutonnyMJ" w:hAnsi="SutonnyMJ"/>
                <w:sz w:val="24"/>
              </w:rPr>
              <w:t xml:space="preserve"> aviv 115 Abyhvqx, †Kvb Aaxb Av`vjZ, Kg©KZ©v I cÖkvmwbK KZ©„c‡ÿi †Kvb wm×všÍ †Kvb Av`vjZ ev DaŸ©Zb miKvwi, Kg©KZ©v ev KZ©„c‡ÿi cixÿv Kivi Rb¨ Zv Aby‡gv`b, cwieZ©b ev evwZj Kivi ÿgZv‡K wiwfkb e‡j|</w:t>
            </w:r>
          </w:p>
        </w:tc>
      </w:tr>
      <w:tr w:rsidR="00BE3765" w:rsidRPr="006408BB" w:rsidTr="007B5515">
        <w:trPr>
          <w:trHeight w:val="1"/>
        </w:trPr>
        <w:tc>
          <w:tcPr>
            <w:tcW w:w="1411" w:type="dxa"/>
            <w:shd w:val="clear" w:color="000000" w:fill="FFFFFF"/>
            <w:tcMar>
              <w:left w:w="108" w:type="dxa"/>
              <w:right w:w="108" w:type="dxa"/>
            </w:tcMar>
          </w:tcPr>
          <w:p w:rsidR="00BE3765" w:rsidRPr="006F6E32" w:rsidRDefault="00BE3765" w:rsidP="00EF5953">
            <w:pPr>
              <w:ind w:left="-99" w:right="-81"/>
              <w:jc w:val="center"/>
              <w:rPr>
                <w:rFonts w:ascii="SutonnyMJ" w:hAnsi="SutonnyMJ"/>
                <w:b/>
                <w:sz w:val="24"/>
              </w:rPr>
            </w:pPr>
            <w:r w:rsidRPr="00103474">
              <w:rPr>
                <w:rFonts w:ascii="SutonnyMJ" w:hAnsi="SutonnyMJ"/>
                <w:b/>
                <w:sz w:val="24"/>
              </w:rPr>
              <w:t xml:space="preserve">wiwfD </w:t>
            </w:r>
            <w:r w:rsidRPr="00103474">
              <w:rPr>
                <w:rFonts w:ascii="Times New Roman" w:hAnsi="Times New Roman"/>
                <w:b/>
              </w:rPr>
              <w:t>(</w:t>
            </w:r>
            <w:r>
              <w:rPr>
                <w:rFonts w:ascii="Times New Roman" w:hAnsi="Times New Roman"/>
                <w:b/>
              </w:rPr>
              <w:t>Review</w:t>
            </w:r>
            <w:r w:rsidRPr="00103474">
              <w:rPr>
                <w:rFonts w:ascii="Times New Roman" w:hAnsi="Times New Roman"/>
                <w:b/>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Times New Roman" w:hAnsi="Times New Roman"/>
              </w:rPr>
              <w:t>C</w:t>
            </w:r>
            <w:r w:rsidR="004C62F6">
              <w:rPr>
                <w:rFonts w:ascii="Times New Roman" w:hAnsi="Times New Roman"/>
              </w:rPr>
              <w:t>r</w:t>
            </w:r>
            <w:r w:rsidRPr="00C523B7">
              <w:rPr>
                <w:rFonts w:ascii="Times New Roman" w:hAnsi="Times New Roman"/>
              </w:rPr>
              <w:t>P</w:t>
            </w:r>
            <w:r w:rsidR="004C62F6">
              <w:rPr>
                <w:rFonts w:ascii="Times New Roman" w:hAnsi="Times New Roman"/>
              </w:rPr>
              <w:t>c</w:t>
            </w:r>
            <w:r w:rsidRPr="00C523B7">
              <w:rPr>
                <w:rFonts w:ascii="SutonnyMJ" w:hAnsi="SutonnyMJ"/>
                <w:sz w:val="24"/>
              </w:rPr>
              <w:t>Õi aviv 144 Abyhvqx, †Kvb Av`vjZ, Kg©KZ©v I cÖkvmwbK KZ©„cÿ cÖ`Ë †Kvb i</w:t>
            </w:r>
            <w:r w:rsidR="004C62F6">
              <w:rPr>
                <w:rFonts w:ascii="SutonnyMJ" w:hAnsi="SutonnyMJ"/>
                <w:sz w:val="24"/>
              </w:rPr>
              <w:t xml:space="preserve">vq ev Av‡`k H Av`vjZ ev KZ©„cÿ </w:t>
            </w:r>
            <w:r w:rsidRPr="00C523B7">
              <w:rPr>
                <w:rFonts w:ascii="SutonnyMJ" w:hAnsi="SutonnyMJ"/>
                <w:sz w:val="24"/>
              </w:rPr>
              <w:t>KZ©„K ev mgKÿ †Kvb Av`vjZ ev KZ©„c‡ÿi ms‡kva‡bi wbwg‡Ë hvPvB Kivi cÖwµqv‡K wiwfD e‡j|</w:t>
            </w:r>
          </w:p>
        </w:tc>
      </w:tr>
      <w:tr w:rsidR="00BE3765" w:rsidRPr="006408BB" w:rsidTr="007B5515">
        <w:trPr>
          <w:trHeight w:val="1"/>
        </w:trPr>
        <w:tc>
          <w:tcPr>
            <w:tcW w:w="1411" w:type="dxa"/>
            <w:shd w:val="clear" w:color="000000" w:fill="FFFFFF"/>
            <w:tcMar>
              <w:left w:w="108" w:type="dxa"/>
              <w:right w:w="108" w:type="dxa"/>
            </w:tcMar>
          </w:tcPr>
          <w:p w:rsidR="00BE3765" w:rsidRPr="00103474" w:rsidRDefault="00BE3765" w:rsidP="00EF5953">
            <w:pPr>
              <w:ind w:left="-99" w:right="-81"/>
              <w:jc w:val="center"/>
              <w:rPr>
                <w:rFonts w:ascii="SutonnyMJ" w:hAnsi="SutonnyMJ"/>
                <w:b/>
                <w:sz w:val="24"/>
              </w:rPr>
            </w:pPr>
            <w:r>
              <w:rPr>
                <w:rFonts w:ascii="SutonnyMJ" w:hAnsi="SutonnyMJ"/>
                <w:b/>
                <w:sz w:val="24"/>
              </w:rPr>
              <w:t>†divwi Avmvwg</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Times New Roman" w:hAnsi="Times New Roman"/>
              </w:rPr>
            </w:pPr>
            <w:r w:rsidRPr="00C523B7">
              <w:rPr>
                <w:rFonts w:ascii="SutonnyMJ" w:hAnsi="SutonnyMJ"/>
                <w:sz w:val="24"/>
              </w:rPr>
              <w:t>Avgj‡hvM¨ Aciv‡ai gvgjvq Rvwg‡b gy³ e¨w³ nvwRi n‡Z e¨_© nB‡j, GB mKj e¨w³ ev e¨w³‡`i †divwi ev cjvZK Avmvwg ejv nq|</w:t>
            </w:r>
          </w:p>
        </w:tc>
      </w:tr>
      <w:tr w:rsidR="00BE3765" w:rsidRPr="006408BB" w:rsidTr="007B5515">
        <w:trPr>
          <w:trHeight w:val="1"/>
        </w:trPr>
        <w:tc>
          <w:tcPr>
            <w:tcW w:w="1411" w:type="dxa"/>
            <w:shd w:val="clear" w:color="000000" w:fill="FFFFFF"/>
            <w:tcMar>
              <w:left w:w="108" w:type="dxa"/>
              <w:right w:w="108" w:type="dxa"/>
            </w:tcMar>
          </w:tcPr>
          <w:p w:rsidR="00BE3765" w:rsidRPr="00103474" w:rsidRDefault="00BE3765" w:rsidP="00EF5953">
            <w:pPr>
              <w:ind w:left="-99" w:right="-81"/>
              <w:jc w:val="center"/>
              <w:rPr>
                <w:rFonts w:ascii="SutonnyMJ" w:hAnsi="SutonnyMJ"/>
                <w:b/>
                <w:sz w:val="24"/>
              </w:rPr>
            </w:pPr>
            <w:r>
              <w:rPr>
                <w:rFonts w:ascii="SutonnyMJ" w:hAnsi="SutonnyMJ"/>
                <w:b/>
                <w:sz w:val="24"/>
              </w:rPr>
              <w:t xml:space="preserve">Avgj‡hvM¨ Aciva </w:t>
            </w:r>
            <w:r w:rsidRPr="00103474">
              <w:rPr>
                <w:rFonts w:ascii="Times New Roman" w:hAnsi="Times New Roman"/>
                <w:b/>
              </w:rPr>
              <w:t>(</w:t>
            </w:r>
            <w:r>
              <w:rPr>
                <w:rFonts w:ascii="Times New Roman" w:hAnsi="Times New Roman"/>
                <w:b/>
              </w:rPr>
              <w:t>Cognizable Offence</w:t>
            </w:r>
            <w:r w:rsidRPr="00103474">
              <w:rPr>
                <w:rFonts w:ascii="Times New Roman" w:hAnsi="Times New Roman"/>
                <w:b/>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Times New Roman" w:hAnsi="Times New Roman"/>
              </w:rPr>
              <w:t>CrPc</w:t>
            </w:r>
            <w:r w:rsidRPr="00C523B7">
              <w:rPr>
                <w:rFonts w:ascii="SutonnyMJ" w:hAnsi="SutonnyMJ"/>
                <w:sz w:val="24"/>
              </w:rPr>
              <w:t xml:space="preserve">Õi aviv 4(P) Abyhvqx, †h mg¯Í Aciv‡ai gvgjvq †Kvb cywjk Awdmvi Avmvwg‡K webv c‡ivqvbvq †MÖdZvi Ki‡Z cv‡i, †m ¸‡jv‡K Avgj‡hvM¨ Aciva </w:t>
            </w:r>
            <w:r w:rsidRPr="00C523B7">
              <w:rPr>
                <w:rFonts w:ascii="Times New Roman" w:hAnsi="Times New Roman"/>
              </w:rPr>
              <w:t>(Cognizable Offence)</w:t>
            </w:r>
            <w:r w:rsidRPr="00C523B7">
              <w:rPr>
                <w:rFonts w:ascii="SutonnyMJ" w:hAnsi="SutonnyMJ"/>
                <w:sz w:val="24"/>
              </w:rPr>
              <w:t xml:space="preserve"> e‡j| †hgb: nZ¨v, gvW©vi, Pzwi, WvKvwZ|</w:t>
            </w:r>
          </w:p>
        </w:tc>
      </w:tr>
      <w:tr w:rsidR="00BE3765" w:rsidRPr="006408BB" w:rsidTr="007B5515">
        <w:trPr>
          <w:trHeight w:val="1"/>
        </w:trPr>
        <w:tc>
          <w:tcPr>
            <w:tcW w:w="1411" w:type="dxa"/>
            <w:shd w:val="clear" w:color="000000" w:fill="FFFFFF"/>
            <w:tcMar>
              <w:left w:w="108" w:type="dxa"/>
              <w:right w:w="108" w:type="dxa"/>
            </w:tcMar>
          </w:tcPr>
          <w:p w:rsidR="00BE3765" w:rsidRPr="00103474" w:rsidRDefault="00BE3765" w:rsidP="00EF5953">
            <w:pPr>
              <w:ind w:left="-99" w:right="-81"/>
              <w:jc w:val="center"/>
              <w:rPr>
                <w:rFonts w:ascii="SutonnyMJ" w:hAnsi="SutonnyMJ"/>
                <w:b/>
                <w:sz w:val="24"/>
              </w:rPr>
            </w:pPr>
            <w:r>
              <w:rPr>
                <w:rFonts w:ascii="SutonnyMJ" w:hAnsi="SutonnyMJ"/>
                <w:b/>
                <w:sz w:val="24"/>
              </w:rPr>
              <w:t xml:space="preserve">A-Avgj‡hvM¨ Aciva </w:t>
            </w:r>
            <w:r w:rsidRPr="00582768">
              <w:rPr>
                <w:rFonts w:ascii="Times New Roman" w:hAnsi="Times New Roman"/>
                <w:b/>
              </w:rPr>
              <w:t>(</w:t>
            </w:r>
            <w:r>
              <w:rPr>
                <w:rFonts w:ascii="Times New Roman" w:hAnsi="Times New Roman"/>
                <w:b/>
              </w:rPr>
              <w:t>Non-Cognizable Offence</w:t>
            </w:r>
            <w:r w:rsidRPr="00582768">
              <w:rPr>
                <w:rFonts w:ascii="Times New Roman" w:hAnsi="Times New Roman"/>
                <w:b/>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SutonnyMJ" w:hAnsi="SutonnyMJ"/>
                <w:sz w:val="24"/>
              </w:rPr>
              <w:t xml:space="preserve">†h mg¯Í Aciv‡ai gvgjvq †Kvb cywjk Awdmvi Avmvwg‡K webv c‡ivqvbvq †MÖdZvi Ki‡Z cv‡i bv †m¸‡jv‡K A-Avgj‡hvM¨ Aciva </w:t>
            </w:r>
            <w:r w:rsidRPr="00C523B7">
              <w:rPr>
                <w:rFonts w:ascii="Times New Roman" w:hAnsi="Times New Roman"/>
              </w:rPr>
              <w:t>(Non-Cognizable Offence)</w:t>
            </w:r>
            <w:r w:rsidRPr="00C523B7">
              <w:rPr>
                <w:rFonts w:ascii="SutonnyMJ" w:hAnsi="SutonnyMJ"/>
                <w:sz w:val="24"/>
              </w:rPr>
              <w:t xml:space="preserve"> e‡j| †hgb: gvbnvwb gvgjv, f~wg we‡iva gvgjv, ZvjvK, mšÍv‡bi AwffveKZ¡|</w:t>
            </w:r>
          </w:p>
        </w:tc>
      </w:tr>
      <w:tr w:rsidR="00BE3765" w:rsidRPr="006408BB" w:rsidTr="007B5515">
        <w:trPr>
          <w:trHeight w:val="1"/>
        </w:trPr>
        <w:tc>
          <w:tcPr>
            <w:tcW w:w="1411"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SutonnyMJ" w:hAnsi="SutonnyMJ"/>
                <w:b/>
                <w:sz w:val="24"/>
              </w:rPr>
              <w:t xml:space="preserve">Rvwgb </w:t>
            </w:r>
            <w:r w:rsidRPr="00C523B7">
              <w:rPr>
                <w:rFonts w:ascii="Times New Roman" w:hAnsi="Times New Roman"/>
                <w:b/>
              </w:rPr>
              <w:t>(Bail)</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SutonnyMJ" w:hAnsi="SutonnyMJ"/>
                <w:sz w:val="24"/>
              </w:rPr>
              <w:t>Av`vjZ‡K UvKv ev gyP‡jKv w`‡q AvUK e¨w³‡K ¯^í †gqv‡</w:t>
            </w:r>
            <w:r w:rsidR="004C62F6">
              <w:rPr>
                <w:rFonts w:ascii="SutonnyMJ" w:hAnsi="SutonnyMJ"/>
                <w:sz w:val="24"/>
              </w:rPr>
              <w:t>`i Rb¨ Lvjvm Kiv‡bv Ges cieZ©x‡Z</w:t>
            </w:r>
            <w:r w:rsidRPr="00C523B7">
              <w:rPr>
                <w:rFonts w:ascii="SutonnyMJ" w:hAnsi="SutonnyMJ"/>
                <w:sz w:val="24"/>
              </w:rPr>
              <w:t xml:space="preserve"> UvKv ev gyP‡jKv w`‡q AvUK e¨w³‡K ¯^í †gqv‡</w:t>
            </w:r>
            <w:r w:rsidR="004C62F6">
              <w:rPr>
                <w:rFonts w:ascii="SutonnyMJ" w:hAnsi="SutonnyMJ"/>
                <w:sz w:val="24"/>
              </w:rPr>
              <w:t>`i Rb¨ Lvjvm Kiv‡bv Ges cieZ©x‡Z</w:t>
            </w:r>
            <w:r w:rsidRPr="00C523B7">
              <w:rPr>
                <w:rFonts w:ascii="SutonnyMJ" w:hAnsi="SutonnyMJ"/>
                <w:sz w:val="24"/>
              </w:rPr>
              <w:t xml:space="preserve"> nvwRivi e¨vcv‡i wbðqZv †`Iqv‡K Rvwgb e‡j|</w:t>
            </w:r>
          </w:p>
        </w:tc>
      </w:tr>
      <w:tr w:rsidR="00BE3765" w:rsidRPr="006408BB" w:rsidTr="007B5515">
        <w:trPr>
          <w:trHeight w:val="1"/>
        </w:trPr>
        <w:tc>
          <w:tcPr>
            <w:tcW w:w="1411" w:type="dxa"/>
            <w:shd w:val="clear" w:color="000000" w:fill="FFFFFF"/>
            <w:tcMar>
              <w:left w:w="108" w:type="dxa"/>
              <w:right w:w="108" w:type="dxa"/>
            </w:tcMar>
          </w:tcPr>
          <w:p w:rsidR="00BE3765" w:rsidRPr="00582768" w:rsidRDefault="00BE3765" w:rsidP="00EF5953">
            <w:pPr>
              <w:ind w:left="-99" w:right="-81"/>
              <w:jc w:val="center"/>
              <w:rPr>
                <w:rFonts w:ascii="SutonnyMJ" w:hAnsi="SutonnyMJ"/>
                <w:b/>
                <w:sz w:val="24"/>
              </w:rPr>
            </w:pPr>
            <w:r>
              <w:rPr>
                <w:rFonts w:ascii="SutonnyMJ" w:hAnsi="SutonnyMJ"/>
                <w:b/>
                <w:sz w:val="24"/>
              </w:rPr>
              <w:t>Lvm Kvgiv</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Pr>
                <w:rFonts w:ascii="SutonnyMJ" w:hAnsi="SutonnyMJ"/>
                <w:sz w:val="24"/>
              </w:rPr>
              <w:t>GRjv‡ki cv‡k wePvicwZi wekÖvg †bIqvi Rb¨ e¨w³MZ Kÿ‡K Lvm Kvgiv e‡j|</w:t>
            </w:r>
          </w:p>
        </w:tc>
      </w:tr>
      <w:tr w:rsidR="00BE3765" w:rsidRPr="006408BB" w:rsidTr="007B5515">
        <w:trPr>
          <w:trHeight w:val="1"/>
        </w:trPr>
        <w:tc>
          <w:tcPr>
            <w:tcW w:w="1411" w:type="dxa"/>
            <w:shd w:val="clear" w:color="000000" w:fill="FFFFFF"/>
            <w:tcMar>
              <w:left w:w="108" w:type="dxa"/>
              <w:right w:w="108" w:type="dxa"/>
            </w:tcMar>
          </w:tcPr>
          <w:p w:rsidR="00BE3765" w:rsidRPr="00582768" w:rsidRDefault="00BE3765" w:rsidP="00EF5953">
            <w:pPr>
              <w:ind w:left="-99" w:right="-81"/>
              <w:jc w:val="center"/>
              <w:rPr>
                <w:rFonts w:ascii="SutonnyMJ" w:hAnsi="SutonnyMJ"/>
                <w:b/>
                <w:sz w:val="24"/>
              </w:rPr>
            </w:pPr>
            <w:r>
              <w:rPr>
                <w:rFonts w:ascii="SutonnyMJ" w:hAnsi="SutonnyMJ"/>
                <w:b/>
                <w:sz w:val="24"/>
              </w:rPr>
              <w:lastRenderedPageBreak/>
              <w:t xml:space="preserve">cÖnmbg~jK wePvi </w:t>
            </w:r>
            <w:r w:rsidRPr="00093DCC">
              <w:rPr>
                <w:rFonts w:ascii="Times New Roman" w:hAnsi="Times New Roman"/>
                <w:b/>
              </w:rPr>
              <w:t>(</w:t>
            </w:r>
            <w:r>
              <w:rPr>
                <w:rFonts w:ascii="Times New Roman" w:hAnsi="Times New Roman"/>
                <w:b/>
              </w:rPr>
              <w:t>Kangaru Trial</w:t>
            </w:r>
            <w:r w:rsidRPr="00093DCC">
              <w:rPr>
                <w:rFonts w:ascii="Times New Roman" w:hAnsi="Times New Roman"/>
                <w:b/>
              </w:rPr>
              <w:t>)</w:t>
            </w:r>
          </w:p>
        </w:tc>
        <w:tc>
          <w:tcPr>
            <w:tcW w:w="7139" w:type="dxa"/>
            <w:shd w:val="clear" w:color="000000" w:fill="FFFFFF"/>
            <w:tcMar>
              <w:left w:w="108" w:type="dxa"/>
              <w:right w:w="108" w:type="dxa"/>
            </w:tcMar>
          </w:tcPr>
          <w:p w:rsidR="00BE3765" w:rsidRPr="00C523B7" w:rsidRDefault="00BE3765" w:rsidP="00EF5953">
            <w:pPr>
              <w:tabs>
                <w:tab w:val="left" w:pos="360"/>
              </w:tabs>
              <w:contextualSpacing/>
              <w:jc w:val="both"/>
              <w:rPr>
                <w:rFonts w:ascii="SutonnyMJ" w:hAnsi="SutonnyMJ"/>
                <w:sz w:val="24"/>
              </w:rPr>
            </w:pPr>
            <w:r w:rsidRPr="00C523B7">
              <w:rPr>
                <w:rFonts w:ascii="SutonnyMJ" w:hAnsi="SutonnyMJ"/>
                <w:sz w:val="24"/>
              </w:rPr>
              <w:t xml:space="preserve">†h wePv‡ii ivq Av‡M †_‡K wVK K‡i ivLv nq Zv‡K cÖnmbg~jK wePvi </w:t>
            </w:r>
            <w:r w:rsidRPr="00C523B7">
              <w:rPr>
                <w:rFonts w:ascii="Times New Roman" w:hAnsi="Times New Roman"/>
              </w:rPr>
              <w:t>(Kangaru Trial)</w:t>
            </w:r>
            <w:r w:rsidRPr="00C523B7">
              <w:rPr>
                <w:rFonts w:ascii="SutonnyMJ" w:hAnsi="SutonnyMJ"/>
                <w:sz w:val="24"/>
              </w:rPr>
              <w:t xml:space="preserve"> e‡j|</w:t>
            </w:r>
          </w:p>
          <w:p w:rsidR="00BE3765" w:rsidRPr="00C523B7" w:rsidRDefault="00BE3765" w:rsidP="00EF5953">
            <w:pPr>
              <w:tabs>
                <w:tab w:val="left" w:pos="360"/>
              </w:tabs>
              <w:contextualSpacing/>
              <w:jc w:val="both"/>
              <w:rPr>
                <w:rFonts w:ascii="SutonnyMJ" w:hAnsi="SutonnyMJ"/>
                <w:sz w:val="24"/>
              </w:rPr>
            </w:pPr>
          </w:p>
        </w:tc>
      </w:tr>
    </w:tbl>
    <w:p w:rsidR="00BE3765" w:rsidRPr="00875A2F" w:rsidRDefault="00BE3765" w:rsidP="009B71F0">
      <w:pPr>
        <w:tabs>
          <w:tab w:val="left" w:pos="2340"/>
          <w:tab w:val="left" w:pos="4320"/>
          <w:tab w:val="left" w:pos="6210"/>
          <w:tab w:val="left" w:pos="8100"/>
        </w:tabs>
        <w:jc w:val="both"/>
        <w:rPr>
          <w:rFonts w:ascii="SutonnyMJ" w:eastAsia="SutonnyMJ" w:hAnsi="SutonnyMJ" w:cs="SutonnyMJ"/>
          <w:sz w:val="24"/>
        </w:rPr>
      </w:pP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pacing w:val="-4"/>
          <w:sz w:val="24"/>
        </w:rPr>
      </w:pPr>
      <w:r w:rsidRPr="006408BB">
        <w:rPr>
          <w:rFonts w:ascii="SutonnyMJ" w:eastAsia="SutonnyMJ" w:hAnsi="SutonnyMJ" w:cs="SutonnyMJ"/>
          <w:b/>
          <w:spacing w:val="-4"/>
          <w:sz w:val="24"/>
          <w:shd w:val="clear" w:color="auto" w:fill="000000"/>
        </w:rPr>
        <w:t>Abykxjb</w:t>
      </w:r>
      <w:r w:rsidRPr="006408BB">
        <w:rPr>
          <w:rFonts w:ascii="SutonnyMJ" w:eastAsia="SutonnyMJ" w:hAnsi="SutonnyMJ" w:cs="SutonnyMJ"/>
          <w:spacing w:val="-4"/>
          <w:sz w:val="24"/>
          <w:shd w:val="clear" w:color="auto" w:fill="000000"/>
        </w:rPr>
        <w:t>x</w:t>
      </w:r>
    </w:p>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AvBb k„•Ljv weNœKvix (Aciva) `ªæZwePvi AvBb RvZxq msm‡` cvm nq †Kvb mv‡ji KZ Zvwi‡L?</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17 GwcÖj, 2002</w:t>
      </w:r>
      <w:r w:rsidRPr="006408BB">
        <w:rPr>
          <w:rFonts w:ascii="SutonnyMJ" w:eastAsia="SutonnyMJ" w:hAnsi="SutonnyMJ" w:cs="SutonnyMJ"/>
          <w:sz w:val="24"/>
        </w:rPr>
        <w:tab/>
        <w:t>L. 09 GwcÖj, 2002</w:t>
      </w:r>
      <w:r w:rsidRPr="006408BB">
        <w:rPr>
          <w:rFonts w:ascii="SutonnyMJ" w:eastAsia="SutonnyMJ" w:hAnsi="SutonnyMJ" w:cs="SutonnyMJ"/>
          <w:sz w:val="24"/>
        </w:rPr>
        <w:tab/>
        <w:t>M. 18 gvP©, 2002</w:t>
      </w:r>
      <w:r w:rsidRPr="006408BB">
        <w:rPr>
          <w:rFonts w:ascii="SutonnyMJ" w:eastAsia="SutonnyMJ" w:hAnsi="SutonnyMJ" w:cs="SutonnyMJ"/>
          <w:sz w:val="24"/>
        </w:rPr>
        <w:tab/>
        <w:t xml:space="preserve">N. 03 GwcÖj, 2002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evsjv‡`‡ki `Ðwewa cÖYxZ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1870 mv‡j</w:t>
      </w:r>
      <w:r w:rsidRPr="006408BB">
        <w:rPr>
          <w:rFonts w:ascii="SutonnyMJ" w:eastAsia="SutonnyMJ" w:hAnsi="SutonnyMJ" w:cs="SutonnyMJ"/>
          <w:sz w:val="24"/>
        </w:rPr>
        <w:tab/>
        <w:t>L. 1860 mv‡j</w:t>
      </w:r>
      <w:r w:rsidRPr="006408BB">
        <w:rPr>
          <w:rFonts w:ascii="SutonnyMJ" w:eastAsia="SutonnyMJ" w:hAnsi="SutonnyMJ" w:cs="SutonnyMJ"/>
          <w:sz w:val="24"/>
        </w:rPr>
        <w:tab/>
        <w:t>M. 1980 mv‡j</w:t>
      </w:r>
      <w:r w:rsidRPr="006408BB">
        <w:rPr>
          <w:rFonts w:ascii="SutonnyMJ" w:eastAsia="SutonnyMJ" w:hAnsi="SutonnyMJ" w:cs="SutonnyMJ"/>
          <w:sz w:val="24"/>
        </w:rPr>
        <w:tab/>
        <w:t xml:space="preserve">N. 2006 mv‡j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wb‡¤œ DwjøwLZ †dŠR`vwi Av`vj‡Zi †h ZvwjKv †`qv n‡jv Zvi g‡a¨ †KvbwUi Ae¯’vb cÖ_g nIqv DwPZ e‡j g‡b K‡ib?</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`vqiv RR Av`vjZ</w:t>
      </w:r>
      <w:r w:rsidRPr="006408BB">
        <w:rPr>
          <w:rFonts w:ascii="SutonnyMJ" w:eastAsia="SutonnyMJ" w:hAnsi="SutonnyMJ" w:cs="SutonnyMJ"/>
          <w:sz w:val="24"/>
        </w:rPr>
        <w:tab/>
      </w:r>
      <w:r w:rsidRPr="006408BB">
        <w:rPr>
          <w:rFonts w:ascii="SutonnyMJ" w:eastAsia="SutonnyMJ" w:hAnsi="SutonnyMJ" w:cs="SutonnyMJ"/>
          <w:sz w:val="24"/>
        </w:rPr>
        <w:tab/>
        <w:t>L. †g‡UªvcwjUb g¨vwR‡÷ª‡Ui Av`vjZ</w:t>
      </w:r>
      <w:r w:rsidRPr="006408BB">
        <w:rPr>
          <w:rFonts w:ascii="SutonnyMJ" w:eastAsia="SutonnyMJ" w:hAnsi="SutonnyMJ" w:cs="SutonnyMJ"/>
          <w:sz w:val="24"/>
        </w:rPr>
        <w:tab/>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M. wØZxq †kÖwYi g¨vwR‡÷ªU</w:t>
      </w:r>
      <w:r w:rsidRPr="006408BB">
        <w:rPr>
          <w:rFonts w:ascii="SutonnyMJ" w:eastAsia="SutonnyMJ" w:hAnsi="SutonnyMJ" w:cs="SutonnyMJ"/>
          <w:sz w:val="24"/>
        </w:rPr>
        <w:tab/>
        <w:t>N. cÖ_g †kÖwYi g¨vwR‡÷ªU</w:t>
      </w:r>
      <w:r w:rsidR="001B06DF">
        <w:rPr>
          <w:rFonts w:ascii="SutonnyMJ" w:eastAsia="SutonnyMJ" w:hAnsi="SutonnyMJ" w:cs="SutonnyMJ"/>
          <w:sz w:val="24"/>
        </w:rPr>
        <w:tab/>
      </w:r>
      <w:r w:rsidRPr="006408BB">
        <w:rPr>
          <w:rFonts w:ascii="SutonnyMJ" w:eastAsia="SutonnyMJ" w:hAnsi="SutonnyMJ" w:cs="SutonnyMJ"/>
          <w:b/>
          <w:sz w:val="24"/>
          <w:shd w:val="clear" w:color="auto" w:fill="000000"/>
        </w:rPr>
        <w:t>03:</w:t>
      </w:r>
      <w:r w:rsidRPr="006408BB">
        <w:rPr>
          <w:rFonts w:ascii="SutonnyMJ" w:eastAsia="SutonnyMJ" w:hAnsi="SutonnyMJ" w:cs="SutonnyMJ"/>
          <w:sz w:val="24"/>
          <w:shd w:val="clear" w:color="auto" w:fill="000000"/>
        </w:rPr>
        <w:t xml:space="preserve"> K</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eZ©gv‡b cÖPwjZ †Kv¤úvwb A¨v± AvBb †Kvb mv‡j cÖYxZ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K. 1913 </w:t>
      </w:r>
      <w:r w:rsidRPr="006408BB">
        <w:rPr>
          <w:rFonts w:ascii="SutonnyMJ" w:eastAsia="SutonnyMJ" w:hAnsi="SutonnyMJ" w:cs="SutonnyMJ"/>
          <w:sz w:val="24"/>
        </w:rPr>
        <w:tab/>
        <w:t>L. 1881</w:t>
      </w:r>
      <w:r w:rsidRPr="006408BB">
        <w:rPr>
          <w:rFonts w:ascii="SutonnyMJ" w:eastAsia="SutonnyMJ" w:hAnsi="SutonnyMJ" w:cs="SutonnyMJ"/>
          <w:sz w:val="24"/>
        </w:rPr>
        <w:tab/>
        <w:t>M. 1932</w:t>
      </w:r>
      <w:r w:rsidRPr="006408BB">
        <w:rPr>
          <w:rFonts w:ascii="SutonnyMJ" w:eastAsia="SutonnyMJ" w:hAnsi="SutonnyMJ" w:cs="SutonnyMJ"/>
          <w:sz w:val="24"/>
        </w:rPr>
        <w:tab/>
        <w:t xml:space="preserve">N. 1994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w:t>
      </w:r>
      <w:r w:rsidRPr="006408BB">
        <w:rPr>
          <w:rFonts w:ascii="SutonnyMJ" w:eastAsia="SutonnyMJ" w:hAnsi="SutonnyMJ" w:cs="SutonnyMJ"/>
          <w:sz w:val="24"/>
          <w:shd w:val="clear" w:color="auto" w:fill="000000"/>
        </w:rPr>
        <w:t xml:space="preserve"> N</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evsjv‡`‡ki †dŠR`vwi Kvh©wewa cÖYxZ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1990 mv‡j</w:t>
      </w:r>
      <w:r w:rsidRPr="006408BB">
        <w:rPr>
          <w:rFonts w:ascii="SutonnyMJ" w:eastAsia="SutonnyMJ" w:hAnsi="SutonnyMJ" w:cs="SutonnyMJ"/>
          <w:sz w:val="24"/>
        </w:rPr>
        <w:tab/>
        <w:t>L. 1898 mv‡j</w:t>
      </w:r>
      <w:r w:rsidRPr="006408BB">
        <w:rPr>
          <w:rFonts w:ascii="SutonnyMJ" w:eastAsia="SutonnyMJ" w:hAnsi="SutonnyMJ" w:cs="SutonnyMJ"/>
          <w:sz w:val="24"/>
        </w:rPr>
        <w:tab/>
        <w:t>M. 1947 mv‡j</w:t>
      </w:r>
      <w:r w:rsidRPr="006408BB">
        <w:rPr>
          <w:rFonts w:ascii="SutonnyMJ" w:eastAsia="SutonnyMJ" w:hAnsi="SutonnyMJ" w:cs="SutonnyMJ"/>
          <w:sz w:val="24"/>
        </w:rPr>
        <w:tab/>
        <w:t xml:space="preserve">N. 1773 mv‡j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wZb cve©Z¨ †Rjvq (LvMovQwo, ivOvgvwU I ev›`ievb) †Rjv I `vqiv RR Av`</w:t>
      </w:r>
      <w:r w:rsidRPr="000344FF">
        <w:rPr>
          <w:rFonts w:ascii="SutonnyMJ" w:eastAsia="SutonnyMJ" w:hAnsi="SutonnyMJ" w:cs="SutonnyMJ"/>
          <w:b/>
          <w:sz w:val="24"/>
        </w:rPr>
        <w:t xml:space="preserve">vjZ </w:t>
      </w:r>
      <w:r w:rsidR="000344FF" w:rsidRPr="000344FF">
        <w:rPr>
          <w:rFonts w:ascii="SutonnyMJ" w:eastAsia="SutonnyMJ" w:hAnsi="SutonnyMJ" w:cs="SutonnyMJ"/>
          <w:b/>
          <w:sz w:val="24"/>
        </w:rPr>
        <w:t>Pvjy</w:t>
      </w:r>
      <w:r w:rsidRPr="006408BB">
        <w:rPr>
          <w:rFonts w:ascii="SutonnyMJ" w:eastAsia="SutonnyMJ" w:hAnsi="SutonnyMJ" w:cs="SutonnyMJ"/>
          <w:b/>
          <w:sz w:val="24"/>
        </w:rPr>
        <w:t>nq K‡i?</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 Rvbyqvwi, 2008</w:t>
      </w:r>
      <w:r w:rsidRPr="006408BB">
        <w:rPr>
          <w:rFonts w:ascii="SutonnyMJ" w:eastAsia="SutonnyMJ" w:hAnsi="SutonnyMJ" w:cs="SutonnyMJ"/>
          <w:sz w:val="24"/>
        </w:rPr>
        <w:tab/>
        <w:t>L. 1 RyjvB, 2008</w:t>
      </w:r>
      <w:r w:rsidRPr="006408BB">
        <w:rPr>
          <w:rFonts w:ascii="SutonnyMJ" w:eastAsia="SutonnyMJ" w:hAnsi="SutonnyMJ" w:cs="SutonnyMJ"/>
          <w:sz w:val="24"/>
        </w:rPr>
        <w:tab/>
        <w:t>M. 1 Rvbyqvwi, 2009</w:t>
      </w:r>
      <w:r w:rsidRPr="006408BB">
        <w:rPr>
          <w:rFonts w:ascii="SutonnyMJ" w:eastAsia="SutonnyMJ" w:hAnsi="SutonnyMJ" w:cs="SutonnyMJ"/>
          <w:sz w:val="24"/>
        </w:rPr>
        <w:tab/>
        <w:t xml:space="preserve">N. 1 RyjvB, 2009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w:t>
      </w:r>
      <w:r w:rsidRPr="006408BB">
        <w:rPr>
          <w:rFonts w:ascii="SutonnyMJ" w:eastAsia="SutonnyMJ" w:hAnsi="SutonnyMJ" w:cs="SutonnyMJ"/>
          <w:sz w:val="24"/>
          <w:shd w:val="clear" w:color="auto" w:fill="000000"/>
        </w:rPr>
        <w:t xml:space="preserve"> L</w:t>
      </w:r>
    </w:p>
    <w:p w:rsidR="00C67699" w:rsidRPr="006408BB" w:rsidRDefault="007B5515" w:rsidP="00DD1B14">
      <w:pPr>
        <w:tabs>
          <w:tab w:val="left" w:pos="360"/>
          <w:tab w:val="left" w:pos="2340"/>
          <w:tab w:val="left" w:pos="4320"/>
          <w:tab w:val="left" w:pos="6210"/>
          <w:tab w:val="left" w:pos="8136"/>
        </w:tabs>
        <w:jc w:val="both"/>
        <w:rPr>
          <w:rFonts w:ascii="SutonnyMJ" w:eastAsia="SutonnyMJ" w:hAnsi="SutonnyMJ" w:cs="SutonnyMJ"/>
          <w:b/>
          <w:sz w:val="24"/>
        </w:rPr>
      </w:pPr>
      <w:r>
        <w:rPr>
          <w:rFonts w:ascii="SutonnyMJ" w:eastAsia="SutonnyMJ" w:hAnsi="SutonnyMJ" w:cs="SutonnyMJ"/>
          <w:b/>
          <w:sz w:val="24"/>
        </w:rPr>
        <w:t>07.</w:t>
      </w:r>
      <w:r>
        <w:rPr>
          <w:rFonts w:ascii="SutonnyMJ" w:eastAsia="SutonnyMJ" w:hAnsi="SutonnyMJ" w:cs="SutonnyMJ"/>
          <w:b/>
          <w:sz w:val="24"/>
        </w:rPr>
        <w:tab/>
        <w:t>†</w:t>
      </w:r>
      <w:r w:rsidR="00C67699" w:rsidRPr="006408BB">
        <w:rPr>
          <w:rFonts w:ascii="SutonnyMJ" w:eastAsia="SutonnyMJ" w:hAnsi="SutonnyMJ" w:cs="SutonnyMJ"/>
          <w:b/>
          <w:sz w:val="24"/>
        </w:rPr>
        <w:t>jevi †Kv‡U©i wePv‡i AbymiY Kiv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†`Iqvwb Kvh©wewa</w:t>
      </w:r>
      <w:r w:rsidRPr="006408BB">
        <w:rPr>
          <w:rFonts w:ascii="SutonnyMJ" w:eastAsia="SutonnyMJ" w:hAnsi="SutonnyMJ" w:cs="SutonnyMJ"/>
          <w:sz w:val="24"/>
        </w:rPr>
        <w:tab/>
        <w:t>L. †dŠR`vwi Kvh©wewa</w:t>
      </w:r>
      <w:r w:rsidRPr="006408BB">
        <w:rPr>
          <w:rFonts w:ascii="SutonnyMJ" w:eastAsia="SutonnyMJ" w:hAnsi="SutonnyMJ" w:cs="SutonnyMJ"/>
          <w:sz w:val="24"/>
        </w:rPr>
        <w:tab/>
        <w:t>M. we‡kl Kvh©wewa</w:t>
      </w:r>
      <w:r w:rsidRPr="006408BB">
        <w:rPr>
          <w:rFonts w:ascii="SutonnyMJ" w:eastAsia="SutonnyMJ" w:hAnsi="SutonnyMJ" w:cs="SutonnyMJ"/>
          <w:sz w:val="24"/>
        </w:rPr>
        <w:tab/>
        <w:t xml:space="preserve">N. ‡dŠR`vwi Kvh©wewa  </w:t>
      </w:r>
      <w:r w:rsidR="00EF2729">
        <w:rPr>
          <w:rFonts w:ascii="SutonnyMJ" w:eastAsia="SutonnyMJ" w:hAnsi="SutonnyMJ" w:cs="SutonnyMJ"/>
          <w:sz w:val="24"/>
        </w:rPr>
        <w:tab/>
      </w:r>
      <w:r w:rsidRPr="006408BB">
        <w:rPr>
          <w:rFonts w:ascii="SutonnyMJ" w:eastAsia="SutonnyMJ" w:hAnsi="SutonnyMJ" w:cs="SutonnyMJ"/>
          <w:b/>
          <w:sz w:val="24"/>
          <w:shd w:val="clear" w:color="auto" w:fill="000000"/>
        </w:rPr>
        <w:t>07:</w:t>
      </w:r>
      <w:r w:rsidRPr="006408BB">
        <w:rPr>
          <w:rFonts w:ascii="SutonnyMJ" w:eastAsia="SutonnyMJ" w:hAnsi="SutonnyMJ" w:cs="SutonnyMJ"/>
          <w:sz w:val="24"/>
          <w:shd w:val="clear" w:color="auto" w:fill="000000"/>
        </w:rPr>
        <w:t xml:space="preserve"> K</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XvKv †g‡UªvcwjUb g¨vwR‡÷ªwm †Kvb m‡b Pvjy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1975</w:t>
      </w:r>
      <w:r w:rsidRPr="006408BB">
        <w:rPr>
          <w:rFonts w:ascii="SutonnyMJ" w:eastAsia="SutonnyMJ" w:hAnsi="SutonnyMJ" w:cs="SutonnyMJ"/>
          <w:sz w:val="24"/>
        </w:rPr>
        <w:tab/>
        <w:t>L. 1</w:t>
      </w:r>
      <w:r w:rsidR="00C47C79">
        <w:rPr>
          <w:rFonts w:ascii="SutonnyMJ" w:eastAsia="SutonnyMJ" w:hAnsi="SutonnyMJ" w:cs="SutonnyMJ"/>
          <w:sz w:val="24"/>
        </w:rPr>
        <w:t>985</w:t>
      </w:r>
      <w:r w:rsidR="00C47C79">
        <w:rPr>
          <w:rFonts w:ascii="SutonnyMJ" w:eastAsia="SutonnyMJ" w:hAnsi="SutonnyMJ" w:cs="SutonnyMJ"/>
          <w:sz w:val="24"/>
        </w:rPr>
        <w:tab/>
        <w:t>M. 1979</w:t>
      </w:r>
      <w:r w:rsidR="00C47C79">
        <w:rPr>
          <w:rFonts w:ascii="SutonnyMJ" w:eastAsia="SutonnyMJ" w:hAnsi="SutonnyMJ" w:cs="SutonnyMJ"/>
          <w:sz w:val="24"/>
        </w:rPr>
        <w:tab/>
        <w:t>N. 1989</w:t>
      </w:r>
      <w:r w:rsidR="00C47C79">
        <w:rPr>
          <w:rFonts w:ascii="SutonnyMJ" w:eastAsia="SutonnyMJ" w:hAnsi="SutonnyMJ" w:cs="SutonnyMJ"/>
          <w:sz w:val="24"/>
        </w:rPr>
        <w:tab/>
      </w:r>
      <w:r w:rsidRPr="006408BB">
        <w:rPr>
          <w:rFonts w:ascii="SutonnyMJ" w:eastAsia="SutonnyMJ" w:hAnsi="SutonnyMJ" w:cs="SutonnyMJ"/>
          <w:b/>
          <w:sz w:val="24"/>
          <w:shd w:val="clear" w:color="auto" w:fill="000000"/>
        </w:rPr>
        <w:t>08:</w:t>
      </w:r>
      <w:r w:rsidRPr="006408BB">
        <w:rPr>
          <w:rFonts w:ascii="SutonnyMJ" w:eastAsia="SutonnyMJ" w:hAnsi="SutonnyMJ" w:cs="SutonnyMJ"/>
          <w:sz w:val="24"/>
          <w:shd w:val="clear" w:color="auto" w:fill="000000"/>
        </w:rPr>
        <w:t xml:space="preserve"> M</w:t>
      </w:r>
    </w:p>
    <w:p w:rsidR="00C67699" w:rsidRPr="006408BB" w:rsidRDefault="00DD1B14"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t>†</w:t>
      </w:r>
      <w:r w:rsidR="00C67699" w:rsidRPr="006408BB">
        <w:rPr>
          <w:rFonts w:ascii="SutonnyMJ" w:eastAsia="SutonnyMJ" w:hAnsi="SutonnyMJ" w:cs="SutonnyMJ"/>
          <w:b/>
          <w:sz w:val="24"/>
        </w:rPr>
        <w:t>¯^”Qv‡mex mgvRKj¨vY ms¯’v wbeÜxKiY I wbqš¿Y AvBb cvm nq K‡e?</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1948 mv‡j</w:t>
      </w:r>
      <w:r w:rsidRPr="006408BB">
        <w:rPr>
          <w:rFonts w:ascii="SutonnyMJ" w:eastAsia="SutonnyMJ" w:hAnsi="SutonnyMJ" w:cs="SutonnyMJ"/>
          <w:sz w:val="24"/>
        </w:rPr>
        <w:tab/>
        <w:t>L. 1952 mv‡j</w:t>
      </w:r>
      <w:r w:rsidRPr="006408BB">
        <w:rPr>
          <w:rFonts w:ascii="SutonnyMJ" w:eastAsia="SutonnyMJ" w:hAnsi="SutonnyMJ" w:cs="SutonnyMJ"/>
          <w:sz w:val="24"/>
        </w:rPr>
        <w:tab/>
        <w:t>M. 1958 mv‡j</w:t>
      </w:r>
      <w:r w:rsidRPr="006408BB">
        <w:rPr>
          <w:rFonts w:ascii="SutonnyMJ" w:eastAsia="SutonnyMJ" w:hAnsi="SutonnyMJ" w:cs="SutonnyMJ"/>
          <w:sz w:val="24"/>
        </w:rPr>
        <w:tab/>
        <w:t xml:space="preserve">N. 1961 mv‡j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w:t>
      </w:r>
      <w:r w:rsidRPr="006408BB">
        <w:rPr>
          <w:rFonts w:ascii="SutonnyMJ" w:eastAsia="SutonnyMJ" w:hAnsi="SutonnyMJ" w:cs="SutonnyMJ"/>
          <w:sz w:val="24"/>
          <w:shd w:val="clear" w:color="auto" w:fill="000000"/>
        </w:rPr>
        <w:t xml:space="preserve"> N</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10.</w:t>
      </w:r>
      <w:r w:rsidRPr="006408BB">
        <w:rPr>
          <w:rFonts w:ascii="SutonnyMJ" w:eastAsia="SutonnyMJ" w:hAnsi="SutonnyMJ" w:cs="SutonnyMJ"/>
          <w:b/>
          <w:sz w:val="24"/>
        </w:rPr>
        <w:tab/>
        <w:t>1974 mv‡ji wkï AvBbvbyhvqx evsjv‡`‡ki wkï‡`i m‡e©v”P eqm-</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12</w:t>
      </w:r>
      <w:r w:rsidRPr="006408BB">
        <w:rPr>
          <w:rFonts w:ascii="SutonnyMJ" w:eastAsia="SutonnyMJ" w:hAnsi="SutonnyMJ" w:cs="SutonnyMJ"/>
          <w:sz w:val="24"/>
        </w:rPr>
        <w:tab/>
        <w:t>L. 14</w:t>
      </w:r>
      <w:r w:rsidRPr="006408BB">
        <w:rPr>
          <w:rFonts w:ascii="SutonnyMJ" w:eastAsia="SutonnyMJ" w:hAnsi="SutonnyMJ" w:cs="SutonnyMJ"/>
          <w:sz w:val="24"/>
        </w:rPr>
        <w:tab/>
        <w:t>M. 16</w:t>
      </w:r>
      <w:r w:rsidRPr="006408BB">
        <w:rPr>
          <w:rFonts w:ascii="SutonnyMJ" w:eastAsia="SutonnyMJ" w:hAnsi="SutonnyMJ" w:cs="SutonnyMJ"/>
          <w:sz w:val="24"/>
        </w:rPr>
        <w:tab/>
        <w:t xml:space="preserve">N. 18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10:</w:t>
      </w:r>
      <w:r w:rsidRPr="006408BB">
        <w:rPr>
          <w:rFonts w:ascii="SutonnyMJ" w:eastAsia="SutonnyMJ" w:hAnsi="SutonnyMJ" w:cs="SutonnyMJ"/>
          <w:sz w:val="24"/>
          <w:shd w:val="clear" w:color="auto" w:fill="000000"/>
        </w:rPr>
        <w:t xml:space="preserve"> M</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11.</w:t>
      </w:r>
      <w:r w:rsidRPr="006408BB">
        <w:rPr>
          <w:rFonts w:ascii="SutonnyMJ" w:eastAsia="SutonnyMJ" w:hAnsi="SutonnyMJ" w:cs="SutonnyMJ"/>
          <w:b/>
          <w:sz w:val="24"/>
        </w:rPr>
        <w:tab/>
        <w:t xml:space="preserve">evsjv‡`‡k </w:t>
      </w:r>
      <w:r w:rsidR="000344FF" w:rsidRPr="000344FF">
        <w:rPr>
          <w:rFonts w:ascii="SutonnyMJ" w:eastAsia="SutonnyMJ" w:hAnsi="SutonnyMJ" w:cs="SutonnyMJ"/>
          <w:b/>
          <w:sz w:val="24"/>
        </w:rPr>
        <w:t>¯’vbxq</w:t>
      </w:r>
      <w:r w:rsidRPr="006408BB">
        <w:rPr>
          <w:rFonts w:ascii="SutonnyMJ" w:eastAsia="SutonnyMJ" w:hAnsi="SutonnyMJ" w:cs="SutonnyMJ"/>
          <w:b/>
          <w:sz w:val="24"/>
        </w:rPr>
        <w:t xml:space="preserve"> kvmb AwW©b¨vÝ Rvwi nq- </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b/>
          <w:sz w:val="24"/>
        </w:rPr>
      </w:pPr>
      <w:r w:rsidRPr="006408BB">
        <w:rPr>
          <w:rFonts w:ascii="SutonnyMJ" w:eastAsia="SutonnyMJ" w:hAnsi="SutonnyMJ" w:cs="SutonnyMJ"/>
          <w:sz w:val="24"/>
        </w:rPr>
        <w:tab/>
        <w:t>K. 1974 mv‡j</w:t>
      </w:r>
      <w:r w:rsidRPr="006408BB">
        <w:rPr>
          <w:rFonts w:ascii="SutonnyMJ" w:eastAsia="SutonnyMJ" w:hAnsi="SutonnyMJ" w:cs="SutonnyMJ"/>
          <w:sz w:val="24"/>
        </w:rPr>
        <w:tab/>
        <w:t>L. 1976 mv‡j</w:t>
      </w:r>
      <w:r w:rsidRPr="006408BB">
        <w:rPr>
          <w:rFonts w:ascii="SutonnyMJ" w:eastAsia="SutonnyMJ" w:hAnsi="SutonnyMJ" w:cs="SutonnyMJ"/>
          <w:sz w:val="24"/>
        </w:rPr>
        <w:tab/>
        <w:t xml:space="preserve">M. </w:t>
      </w:r>
      <w:r w:rsidR="007218FD">
        <w:rPr>
          <w:rFonts w:ascii="SutonnyMJ" w:eastAsia="SutonnyMJ" w:hAnsi="SutonnyMJ" w:cs="SutonnyMJ"/>
          <w:sz w:val="24"/>
        </w:rPr>
        <w:t>1978 mv‡j</w:t>
      </w:r>
      <w:r w:rsidR="007218FD">
        <w:rPr>
          <w:rFonts w:ascii="SutonnyMJ" w:eastAsia="SutonnyMJ" w:hAnsi="SutonnyMJ" w:cs="SutonnyMJ"/>
          <w:sz w:val="24"/>
        </w:rPr>
        <w:tab/>
        <w:t xml:space="preserve">N. 1980 mv‡j         </w:t>
      </w:r>
      <w:r w:rsidR="00EF2729">
        <w:rPr>
          <w:rFonts w:ascii="SutonnyMJ" w:eastAsia="SutonnyMJ" w:hAnsi="SutonnyMJ" w:cs="SutonnyMJ"/>
          <w:sz w:val="24"/>
        </w:rPr>
        <w:tab/>
      </w:r>
      <w:r w:rsidRPr="006408BB">
        <w:rPr>
          <w:rFonts w:ascii="SutonnyMJ" w:eastAsia="SutonnyMJ" w:hAnsi="SutonnyMJ" w:cs="SutonnyMJ"/>
          <w:b/>
          <w:sz w:val="24"/>
          <w:shd w:val="clear" w:color="auto" w:fill="000000"/>
        </w:rPr>
        <w:t>11:</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12.</w:t>
      </w:r>
      <w:r w:rsidRPr="006408BB">
        <w:rPr>
          <w:rFonts w:ascii="SutonnyMJ" w:eastAsia="SutonnyMJ" w:hAnsi="SutonnyMJ" w:cs="SutonnyMJ"/>
          <w:b/>
          <w:sz w:val="24"/>
        </w:rPr>
        <w:tab/>
        <w:t>1961 mv‡ji gymwjg cvwievwiK AvBb †Kvb †ÿ‡Î †ewk Ae`vb ivL‡Q?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bvix Kj¨vY</w:t>
      </w:r>
      <w:r w:rsidRPr="006408BB">
        <w:rPr>
          <w:rFonts w:ascii="SutonnyMJ" w:eastAsia="SutonnyMJ" w:hAnsi="SutonnyMJ" w:cs="SutonnyMJ"/>
          <w:sz w:val="24"/>
        </w:rPr>
        <w:tab/>
        <w:t>L. wkï Kj¨vY</w:t>
      </w:r>
      <w:r w:rsidRPr="006408BB">
        <w:rPr>
          <w:rFonts w:ascii="SutonnyMJ" w:eastAsia="SutonnyMJ" w:hAnsi="SutonnyMJ" w:cs="SutonnyMJ"/>
          <w:sz w:val="24"/>
        </w:rPr>
        <w:tab/>
        <w:t>M. ˆeevwnK ms¯‹vi</w:t>
      </w:r>
      <w:r w:rsidRPr="006408BB">
        <w:rPr>
          <w:rFonts w:ascii="SutonnyMJ" w:eastAsia="SutonnyMJ" w:hAnsi="SutonnyMJ" w:cs="SutonnyMJ"/>
          <w:sz w:val="24"/>
        </w:rPr>
        <w:tab/>
        <w:t xml:space="preserve">N. c~‡e©i wZb †ÿ‡ÎB  </w:t>
      </w:r>
      <w:r w:rsidR="007218FD">
        <w:rPr>
          <w:rFonts w:ascii="SutonnyMJ" w:eastAsia="SutonnyMJ" w:hAnsi="SutonnyMJ" w:cs="SutonnyMJ"/>
          <w:sz w:val="24"/>
        </w:rPr>
        <w:tab/>
      </w:r>
      <w:r w:rsidRPr="006408BB">
        <w:rPr>
          <w:rFonts w:ascii="SutonnyMJ" w:eastAsia="SutonnyMJ" w:hAnsi="SutonnyMJ" w:cs="SutonnyMJ"/>
          <w:b/>
          <w:sz w:val="24"/>
          <w:shd w:val="clear" w:color="auto" w:fill="000000"/>
        </w:rPr>
        <w:t>12:</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13.</w:t>
      </w:r>
      <w:r w:rsidRPr="006408BB">
        <w:rPr>
          <w:rFonts w:ascii="SutonnyMJ" w:eastAsia="SutonnyMJ" w:hAnsi="SutonnyMJ" w:cs="SutonnyMJ"/>
          <w:b/>
          <w:sz w:val="24"/>
        </w:rPr>
        <w:tab/>
      </w:r>
      <w:r w:rsidR="000344FF" w:rsidRPr="000344FF">
        <w:rPr>
          <w:rFonts w:ascii="SutonnyMJ" w:eastAsia="SutonnyMJ" w:hAnsi="SutonnyMJ" w:cs="SutonnyMJ"/>
          <w:b/>
          <w:sz w:val="24"/>
        </w:rPr>
        <w:t>f‚wg</w:t>
      </w:r>
      <w:r w:rsidRPr="006408BB">
        <w:rPr>
          <w:rFonts w:ascii="SutonnyMJ" w:eastAsia="SutonnyMJ" w:hAnsi="SutonnyMJ" w:cs="SutonnyMJ"/>
          <w:b/>
          <w:sz w:val="24"/>
        </w:rPr>
        <w:t>†iwR‡÷ªkb AvBb evsjv‡`‡k K‡e †_‡K Kvh©Ki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 RyjvB, 2005</w:t>
      </w:r>
      <w:r w:rsidRPr="006408BB">
        <w:rPr>
          <w:rFonts w:ascii="SutonnyMJ" w:eastAsia="SutonnyMJ" w:hAnsi="SutonnyMJ" w:cs="SutonnyMJ"/>
          <w:sz w:val="24"/>
        </w:rPr>
        <w:tab/>
        <w:t>L. 15 AvM÷, 2005</w:t>
      </w:r>
      <w:r w:rsidRPr="006408BB">
        <w:rPr>
          <w:rFonts w:ascii="SutonnyMJ" w:eastAsia="SutonnyMJ" w:hAnsi="SutonnyMJ" w:cs="SutonnyMJ"/>
          <w:sz w:val="24"/>
        </w:rPr>
        <w:tab/>
      </w:r>
      <w:r w:rsidR="007218FD">
        <w:rPr>
          <w:rFonts w:ascii="SutonnyMJ" w:eastAsia="SutonnyMJ" w:hAnsi="SutonnyMJ" w:cs="SutonnyMJ"/>
          <w:sz w:val="24"/>
        </w:rPr>
        <w:t>M. 1 Ryb, 2004</w:t>
      </w:r>
      <w:r w:rsidR="007218FD">
        <w:rPr>
          <w:rFonts w:ascii="SutonnyMJ" w:eastAsia="SutonnyMJ" w:hAnsi="SutonnyMJ" w:cs="SutonnyMJ"/>
          <w:sz w:val="24"/>
        </w:rPr>
        <w:tab/>
        <w:t>N. 15 AvM÷, 200</w:t>
      </w:r>
      <w:r w:rsidR="007218FD">
        <w:rPr>
          <w:rFonts w:ascii="SutonnyMJ" w:eastAsia="SutonnyMJ" w:hAnsi="SutonnyMJ" w:cs="SutonnyMJ"/>
          <w:sz w:val="24"/>
        </w:rPr>
        <w:tab/>
      </w:r>
      <w:r w:rsidRPr="006408BB">
        <w:rPr>
          <w:rFonts w:ascii="SutonnyMJ" w:eastAsia="SutonnyMJ" w:hAnsi="SutonnyMJ" w:cs="SutonnyMJ"/>
          <w:b/>
          <w:sz w:val="24"/>
          <w:shd w:val="clear" w:color="auto" w:fill="000000"/>
        </w:rPr>
        <w:t>13:</w:t>
      </w:r>
      <w:r w:rsidRPr="006408BB">
        <w:rPr>
          <w:rFonts w:ascii="SutonnyMJ" w:eastAsia="SutonnyMJ" w:hAnsi="SutonnyMJ" w:cs="SutonnyMJ"/>
          <w:sz w:val="24"/>
          <w:shd w:val="clear" w:color="auto" w:fill="000000"/>
        </w:rPr>
        <w:t xml:space="preserve"> K</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14.</w:t>
      </w:r>
      <w:r w:rsidRPr="006408BB">
        <w:rPr>
          <w:rFonts w:ascii="SutonnyMJ" w:eastAsia="SutonnyMJ" w:hAnsi="SutonnyMJ" w:cs="SutonnyMJ"/>
          <w:b/>
          <w:sz w:val="24"/>
        </w:rPr>
        <w:tab/>
        <w:t>†Kvb Av`vj‡Z g~j gvgjv `v‡qi Kiv nq bv?</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†Rjv RR Av`vjZ</w:t>
      </w:r>
      <w:r w:rsidRPr="006408BB">
        <w:rPr>
          <w:rFonts w:ascii="SutonnyMJ" w:eastAsia="SutonnyMJ" w:hAnsi="SutonnyMJ" w:cs="SutonnyMJ"/>
          <w:sz w:val="24"/>
        </w:rPr>
        <w:tab/>
      </w:r>
      <w:r w:rsidRPr="006408BB">
        <w:rPr>
          <w:rFonts w:ascii="SutonnyMJ" w:eastAsia="SutonnyMJ" w:hAnsi="SutonnyMJ" w:cs="SutonnyMJ"/>
          <w:sz w:val="24"/>
        </w:rPr>
        <w:tab/>
        <w:t>L. AwZwi³ †Rjv RR Av`vjZ</w:t>
      </w:r>
      <w:r w:rsidRPr="006408BB">
        <w:rPr>
          <w:rFonts w:ascii="SutonnyMJ" w:eastAsia="SutonnyMJ" w:hAnsi="SutonnyMJ" w:cs="SutonnyMJ"/>
          <w:sz w:val="24"/>
        </w:rPr>
        <w:tab/>
      </w:r>
      <w:r w:rsidRPr="006408BB">
        <w:rPr>
          <w:rFonts w:ascii="SutonnyMJ" w:eastAsia="SutonnyMJ" w:hAnsi="SutonnyMJ" w:cs="SutonnyMJ"/>
          <w:sz w:val="24"/>
        </w:rPr>
        <w:tab/>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M. hyM¥ ‡Rjv RR Av`vjZ</w:t>
      </w:r>
      <w:r w:rsidRPr="006408BB">
        <w:rPr>
          <w:rFonts w:ascii="SutonnyMJ" w:eastAsia="SutonnyMJ" w:hAnsi="SutonnyMJ" w:cs="SutonnyMJ"/>
          <w:sz w:val="24"/>
        </w:rPr>
        <w:tab/>
      </w:r>
      <w:r w:rsidRPr="006408BB">
        <w:rPr>
          <w:rFonts w:ascii="SutonnyMJ" w:eastAsia="SutonnyMJ" w:hAnsi="SutonnyMJ" w:cs="SutonnyMJ"/>
          <w:sz w:val="24"/>
        </w:rPr>
        <w:tab/>
        <w:t>N. wmwbqi mnKvix RR Av`vjZ</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14:</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15.</w:t>
      </w:r>
      <w:r w:rsidRPr="006408BB">
        <w:rPr>
          <w:rFonts w:ascii="SutonnyMJ" w:eastAsia="SutonnyMJ" w:hAnsi="SutonnyMJ" w:cs="SutonnyMJ"/>
          <w:b/>
          <w:sz w:val="24"/>
        </w:rPr>
        <w:tab/>
        <w:t>†Kvb e¨w³i RevbewÜ †iKW© Kiv nq?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154 avivq</w:t>
      </w:r>
      <w:r w:rsidRPr="006408BB">
        <w:rPr>
          <w:rFonts w:ascii="SutonnyMJ" w:eastAsia="SutonnyMJ" w:hAnsi="SutonnyMJ" w:cs="SutonnyMJ"/>
          <w:sz w:val="24"/>
        </w:rPr>
        <w:tab/>
        <w:t>L. 164 avivq</w:t>
      </w:r>
      <w:r w:rsidRPr="006408BB">
        <w:rPr>
          <w:rFonts w:ascii="SutonnyMJ" w:eastAsia="SutonnyMJ" w:hAnsi="SutonnyMJ" w:cs="SutonnyMJ"/>
          <w:sz w:val="24"/>
        </w:rPr>
        <w:tab/>
        <w:t>M. 158 avivq</w:t>
      </w:r>
      <w:r w:rsidRPr="006408BB">
        <w:rPr>
          <w:rFonts w:ascii="SutonnyMJ" w:eastAsia="SutonnyMJ" w:hAnsi="SutonnyMJ" w:cs="SutonnyMJ"/>
          <w:sz w:val="24"/>
        </w:rPr>
        <w:tab/>
        <w:t>N. 101 avivq</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15:</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SutonnyMJ" w:eastAsia="SutonnyMJ" w:hAnsi="SutonnyMJ" w:cs="SutonnyMJ"/>
          <w:b/>
          <w:sz w:val="24"/>
        </w:rPr>
      </w:pPr>
      <w:r w:rsidRPr="006408BB">
        <w:rPr>
          <w:rFonts w:ascii="SutonnyMJ" w:eastAsia="SutonnyMJ" w:hAnsi="SutonnyMJ" w:cs="SutonnyMJ"/>
          <w:b/>
          <w:sz w:val="24"/>
        </w:rPr>
        <w:t>16.</w:t>
      </w:r>
      <w:r w:rsidRPr="006408BB">
        <w:rPr>
          <w:rFonts w:ascii="SutonnyMJ" w:eastAsia="SutonnyMJ" w:hAnsi="SutonnyMJ" w:cs="SutonnyMJ"/>
          <w:b/>
          <w:sz w:val="24"/>
        </w:rPr>
        <w:tab/>
        <w:t>`Ûwewai †Kvb avivq †MÖdZviK…Z e¨w³‡K PweŸk N›Uvi †ewk AvUK ivLv hv‡e bv D‡jøL Av‡Q?</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K. 60 avivq</w:t>
      </w:r>
      <w:r w:rsidRPr="006408BB">
        <w:rPr>
          <w:rFonts w:ascii="SutonnyMJ" w:eastAsia="SutonnyMJ" w:hAnsi="SutonnyMJ" w:cs="SutonnyMJ"/>
          <w:sz w:val="24"/>
        </w:rPr>
        <w:tab/>
        <w:t>L. 61 avivq</w:t>
      </w:r>
      <w:r w:rsidRPr="006408BB">
        <w:rPr>
          <w:rFonts w:ascii="SutonnyMJ" w:eastAsia="SutonnyMJ" w:hAnsi="SutonnyMJ" w:cs="SutonnyMJ"/>
          <w:sz w:val="24"/>
        </w:rPr>
        <w:tab/>
        <w:t>M. 167 avivq</w:t>
      </w:r>
      <w:r w:rsidRPr="006408BB">
        <w:rPr>
          <w:rFonts w:ascii="SutonnyMJ" w:eastAsia="SutonnyMJ" w:hAnsi="SutonnyMJ" w:cs="SutonnyMJ"/>
          <w:sz w:val="24"/>
        </w:rPr>
        <w:tab/>
        <w:t xml:space="preserve">N. 62 avivq           </w:t>
      </w:r>
      <w:r w:rsidR="001B06DF">
        <w:rPr>
          <w:rFonts w:ascii="SutonnyMJ" w:eastAsia="SutonnyMJ" w:hAnsi="SutonnyMJ" w:cs="SutonnyMJ"/>
          <w:sz w:val="24"/>
        </w:rPr>
        <w:tab/>
      </w:r>
      <w:r w:rsidRPr="006408BB">
        <w:rPr>
          <w:rFonts w:ascii="SutonnyMJ" w:eastAsia="SutonnyMJ" w:hAnsi="SutonnyMJ" w:cs="SutonnyMJ"/>
          <w:b/>
          <w:sz w:val="24"/>
          <w:shd w:val="clear" w:color="auto" w:fill="000000"/>
        </w:rPr>
        <w:t>16:</w:t>
      </w:r>
      <w:r w:rsidRPr="006408BB">
        <w:rPr>
          <w:rFonts w:ascii="SutonnyMJ" w:eastAsia="SutonnyMJ" w:hAnsi="SutonnyMJ" w:cs="SutonnyMJ"/>
          <w:sz w:val="24"/>
          <w:shd w:val="clear" w:color="auto" w:fill="000000"/>
        </w:rPr>
        <w:t xml:space="preserve"> L</w:t>
      </w:r>
    </w:p>
    <w:p w:rsidR="00C67699" w:rsidRPr="006408BB" w:rsidRDefault="00C67699" w:rsidP="00DD1B14">
      <w:pPr>
        <w:tabs>
          <w:tab w:val="left" w:pos="360"/>
          <w:tab w:val="left" w:pos="2340"/>
          <w:tab w:val="left" w:pos="4320"/>
          <w:tab w:val="left" w:pos="6210"/>
          <w:tab w:val="left" w:pos="8136"/>
        </w:tabs>
        <w:jc w:val="both"/>
        <w:rPr>
          <w:rFonts w:ascii="Times New Roman" w:eastAsia="SutonnyMJ" w:hAnsi="Times New Roman" w:cs="SutonnyMJ"/>
          <w:b/>
          <w:sz w:val="24"/>
        </w:rPr>
      </w:pPr>
      <w:r w:rsidRPr="006408BB">
        <w:rPr>
          <w:rFonts w:ascii="SutonnyMJ" w:hAnsi="SutonnyMJ" w:cs="Calibri"/>
          <w:b/>
          <w:sz w:val="24"/>
        </w:rPr>
        <w:t>17.</w:t>
      </w:r>
      <w:r w:rsidRPr="006408BB">
        <w:rPr>
          <w:rFonts w:ascii="Times New Roman" w:hAnsi="Times New Roman" w:cs="Calibri"/>
          <w:b/>
        </w:rPr>
        <w:tab/>
        <w:t>Adverse Witness</w:t>
      </w:r>
      <w:r w:rsidRPr="006408BB">
        <w:rPr>
          <w:rFonts w:ascii="Times New Roman" w:eastAsia="SutonnyMJ" w:hAnsi="Times New Roman" w:cs="SutonnyMJ"/>
          <w:b/>
          <w:sz w:val="24"/>
        </w:rPr>
        <w:t>-</w:t>
      </w:r>
    </w:p>
    <w:p w:rsidR="00C67699" w:rsidRPr="006408BB" w:rsidRDefault="00C67699" w:rsidP="00DD1B14">
      <w:pPr>
        <w:tabs>
          <w:tab w:val="left" w:pos="360"/>
          <w:tab w:val="left" w:pos="2340"/>
          <w:tab w:val="left" w:pos="4320"/>
          <w:tab w:val="left" w:pos="621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cÖwZK~j ¯^vÿx</w:t>
      </w:r>
      <w:r w:rsidRPr="006408BB">
        <w:rPr>
          <w:rFonts w:ascii="SutonnyMJ" w:eastAsia="SutonnyMJ" w:hAnsi="SutonnyMJ" w:cs="SutonnyMJ"/>
          <w:sz w:val="24"/>
        </w:rPr>
        <w:tab/>
      </w:r>
      <w:r w:rsidRPr="006408BB">
        <w:rPr>
          <w:rFonts w:ascii="SutonnyMJ" w:eastAsia="SutonnyMJ" w:hAnsi="SutonnyMJ" w:cs="SutonnyMJ"/>
          <w:sz w:val="24"/>
        </w:rPr>
        <w:tab/>
      </w:r>
      <w:r w:rsidR="007218FD">
        <w:rPr>
          <w:rFonts w:ascii="SutonnyMJ" w:eastAsia="SutonnyMJ" w:hAnsi="SutonnyMJ" w:cs="SutonnyMJ"/>
          <w:sz w:val="24"/>
        </w:rPr>
        <w:tab/>
      </w:r>
      <w:r w:rsidRPr="006408BB">
        <w:rPr>
          <w:rFonts w:ascii="SutonnyMJ" w:eastAsia="SutonnyMJ" w:hAnsi="SutonnyMJ" w:cs="SutonnyMJ"/>
          <w:sz w:val="24"/>
        </w:rPr>
        <w:t>L. †nv÷vBj ¯^vÿx</w:t>
      </w:r>
    </w:p>
    <w:p w:rsidR="00763DB5" w:rsidRDefault="00C67699" w:rsidP="009A1095">
      <w:pPr>
        <w:tabs>
          <w:tab w:val="left" w:pos="360"/>
          <w:tab w:val="left" w:pos="2340"/>
          <w:tab w:val="left" w:pos="4320"/>
          <w:tab w:val="left" w:pos="6210"/>
          <w:tab w:val="left" w:pos="8136"/>
        </w:tabs>
        <w:ind w:left="360" w:hanging="360"/>
        <w:jc w:val="both"/>
        <w:rPr>
          <w:rFonts w:ascii="SutonnyMJ" w:eastAsia="SutonnyMJ" w:hAnsi="SutonnyMJ" w:cs="SutonnyMJ"/>
          <w:sz w:val="24"/>
          <w:shd w:val="clear" w:color="auto" w:fill="000000"/>
        </w:rPr>
      </w:pPr>
      <w:r w:rsidRPr="006408BB">
        <w:rPr>
          <w:rFonts w:ascii="SutonnyMJ" w:eastAsia="SutonnyMJ" w:hAnsi="SutonnyMJ" w:cs="SutonnyMJ"/>
          <w:sz w:val="24"/>
        </w:rPr>
        <w:tab/>
        <w:t>M. †h cÿ ¯^vÿx Avnevb K‡ib Ges ¯^vÿx Zvi weiæ‡× e‡j</w:t>
      </w:r>
      <w:r w:rsidRPr="006408BB">
        <w:rPr>
          <w:rFonts w:ascii="SutonnyMJ" w:eastAsia="SutonnyMJ" w:hAnsi="SutonnyMJ" w:cs="SutonnyMJ"/>
          <w:sz w:val="24"/>
        </w:rPr>
        <w:tab/>
        <w:t>N. me¸‡jv mwVK</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17:</w:t>
      </w:r>
      <w:r w:rsidRPr="006408BB">
        <w:rPr>
          <w:rFonts w:ascii="SutonnyMJ" w:eastAsia="SutonnyMJ" w:hAnsi="SutonnyMJ" w:cs="SutonnyMJ"/>
          <w:sz w:val="24"/>
          <w:shd w:val="clear" w:color="auto" w:fill="000000"/>
        </w:rPr>
        <w:t xml:space="preserve"> M</w:t>
      </w:r>
    </w:p>
    <w:p w:rsidR="00763DB5" w:rsidRPr="006408BB" w:rsidRDefault="009A1095" w:rsidP="00763DB5">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18.</w:t>
      </w:r>
      <w:r w:rsidR="00763DB5" w:rsidRPr="006408BB">
        <w:rPr>
          <w:rFonts w:ascii="SutonnyMJ" w:eastAsia="SutonnyMJ" w:hAnsi="SutonnyMJ" w:cs="SutonnyMJ"/>
          <w:b/>
          <w:sz w:val="24"/>
        </w:rPr>
        <w:t>†hŠZzK wb‡iva AvBb cÖYqb Kiv nq KZ mv‡j?</w:t>
      </w:r>
    </w:p>
    <w:p w:rsidR="00763DB5" w:rsidRPr="006408BB" w:rsidRDefault="00763DB5" w:rsidP="00763DB5">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1980</w:t>
      </w:r>
      <w:r w:rsidRPr="006408BB">
        <w:rPr>
          <w:rFonts w:ascii="SutonnyMJ" w:eastAsia="SutonnyMJ" w:hAnsi="SutonnyMJ" w:cs="SutonnyMJ"/>
          <w:sz w:val="24"/>
        </w:rPr>
        <w:tab/>
        <w:t>L. 1961</w:t>
      </w:r>
      <w:r w:rsidRPr="006408BB">
        <w:rPr>
          <w:rFonts w:ascii="SutonnyMJ" w:eastAsia="SutonnyMJ" w:hAnsi="SutonnyMJ" w:cs="SutonnyMJ"/>
          <w:sz w:val="24"/>
        </w:rPr>
        <w:tab/>
        <w:t>M. 1955</w:t>
      </w:r>
      <w:r w:rsidRPr="006408BB">
        <w:rPr>
          <w:rFonts w:ascii="SutonnyMJ" w:eastAsia="SutonnyMJ" w:hAnsi="SutonnyMJ" w:cs="SutonnyMJ"/>
          <w:sz w:val="24"/>
        </w:rPr>
        <w:tab/>
        <w:t>N. 1948</w:t>
      </w:r>
      <w:r w:rsidRPr="006408BB">
        <w:rPr>
          <w:rFonts w:ascii="SutonnyMJ" w:eastAsia="SutonnyMJ" w:hAnsi="SutonnyMJ" w:cs="SutonnyMJ"/>
          <w:sz w:val="24"/>
        </w:rPr>
        <w:tab/>
      </w:r>
      <w:r w:rsidR="009A1095">
        <w:rPr>
          <w:rFonts w:ascii="SutonnyMJ" w:eastAsia="SutonnyMJ" w:hAnsi="SutonnyMJ" w:cs="SutonnyMJ"/>
          <w:b/>
          <w:sz w:val="24"/>
          <w:shd w:val="clear" w:color="auto" w:fill="000000"/>
        </w:rPr>
        <w:t>18</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763DB5" w:rsidRPr="006408BB" w:rsidRDefault="009A1095" w:rsidP="00763DB5">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19</w:t>
      </w:r>
      <w:r w:rsidR="00763DB5" w:rsidRPr="006408BB">
        <w:rPr>
          <w:rFonts w:ascii="SutonnyMJ" w:eastAsia="SutonnyMJ" w:hAnsi="SutonnyMJ" w:cs="SutonnyMJ"/>
          <w:b/>
          <w:sz w:val="24"/>
        </w:rPr>
        <w:t>.</w:t>
      </w:r>
      <w:r w:rsidR="00763DB5" w:rsidRPr="006408BB">
        <w:rPr>
          <w:rFonts w:ascii="SutonnyMJ" w:eastAsia="SutonnyMJ" w:hAnsi="SutonnyMJ" w:cs="SutonnyMJ"/>
          <w:b/>
          <w:sz w:val="24"/>
        </w:rPr>
        <w:tab/>
        <w:t>evsj‡`‡k we‡kl ÿgZv AvBb KZ mv‡j cÖYxZ n‡qwQj?</w:t>
      </w:r>
    </w:p>
    <w:p w:rsidR="00763DB5" w:rsidRPr="006408BB" w:rsidRDefault="00763DB5" w:rsidP="00763DB5">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1972</w:t>
      </w:r>
      <w:r w:rsidRPr="006408BB">
        <w:rPr>
          <w:rFonts w:ascii="SutonnyMJ" w:eastAsia="SutonnyMJ" w:hAnsi="SutonnyMJ" w:cs="SutonnyMJ"/>
          <w:sz w:val="24"/>
        </w:rPr>
        <w:tab/>
        <w:t>L. 1974</w:t>
      </w:r>
      <w:r w:rsidRPr="006408BB">
        <w:rPr>
          <w:rFonts w:ascii="SutonnyMJ" w:eastAsia="SutonnyMJ" w:hAnsi="SutonnyMJ" w:cs="SutonnyMJ"/>
          <w:sz w:val="24"/>
        </w:rPr>
        <w:tab/>
        <w:t>M. 1975</w:t>
      </w:r>
      <w:r w:rsidRPr="006408BB">
        <w:rPr>
          <w:rFonts w:ascii="SutonnyMJ" w:eastAsia="SutonnyMJ" w:hAnsi="SutonnyMJ" w:cs="SutonnyMJ"/>
          <w:sz w:val="24"/>
        </w:rPr>
        <w:tab/>
        <w:t>N. 1977</w:t>
      </w:r>
      <w:r w:rsidRPr="006408BB">
        <w:rPr>
          <w:rFonts w:ascii="SutonnyMJ" w:eastAsia="SutonnyMJ" w:hAnsi="SutonnyMJ" w:cs="SutonnyMJ"/>
          <w:sz w:val="24"/>
        </w:rPr>
        <w:tab/>
      </w:r>
      <w:r w:rsidR="009A1095">
        <w:rPr>
          <w:rFonts w:ascii="SutonnyMJ" w:eastAsia="SutonnyMJ" w:hAnsi="SutonnyMJ" w:cs="SutonnyMJ"/>
          <w:b/>
          <w:sz w:val="24"/>
          <w:shd w:val="clear" w:color="auto" w:fill="000000"/>
        </w:rPr>
        <w:t>19</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763DB5" w:rsidRPr="006408BB" w:rsidRDefault="009A1095" w:rsidP="00763DB5">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20</w:t>
      </w:r>
      <w:r w:rsidR="00763DB5" w:rsidRPr="006408BB">
        <w:rPr>
          <w:rFonts w:ascii="SutonnyMJ" w:eastAsia="SutonnyMJ" w:hAnsi="SutonnyMJ" w:cs="SutonnyMJ"/>
          <w:b/>
          <w:sz w:val="24"/>
        </w:rPr>
        <w:t>.</w:t>
      </w:r>
      <w:r w:rsidR="00763DB5" w:rsidRPr="006408BB">
        <w:rPr>
          <w:rFonts w:ascii="SutonnyMJ" w:eastAsia="SutonnyMJ" w:hAnsi="SutonnyMJ" w:cs="SutonnyMJ"/>
          <w:b/>
          <w:sz w:val="24"/>
        </w:rPr>
        <w:tab/>
        <w:t>evsjv‡`‡ki cvwievwiK Av`vj‡Zi AvIZvq c‡o bv-</w:t>
      </w:r>
    </w:p>
    <w:p w:rsidR="00763DB5" w:rsidRPr="006408BB" w:rsidRDefault="00763DB5" w:rsidP="00763DB5">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weevn we‡”Q`</w:t>
      </w:r>
      <w:r w:rsidRPr="006408BB">
        <w:rPr>
          <w:rFonts w:ascii="SutonnyMJ" w:eastAsia="SutonnyMJ" w:hAnsi="SutonnyMJ" w:cs="SutonnyMJ"/>
          <w:sz w:val="24"/>
        </w:rPr>
        <w:tab/>
        <w:t>L. bvix I wkï cvPvi</w:t>
      </w:r>
      <w:r w:rsidRPr="006408BB">
        <w:rPr>
          <w:rFonts w:ascii="SutonnyMJ" w:eastAsia="SutonnyMJ" w:hAnsi="SutonnyMJ" w:cs="SutonnyMJ"/>
          <w:sz w:val="24"/>
        </w:rPr>
        <w:tab/>
        <w:t>M. wkïi AwffveKZ¡</w:t>
      </w:r>
      <w:r w:rsidRPr="006408BB">
        <w:rPr>
          <w:rFonts w:ascii="SutonnyMJ" w:eastAsia="SutonnyMJ" w:hAnsi="SutonnyMJ" w:cs="SutonnyMJ"/>
          <w:sz w:val="24"/>
        </w:rPr>
        <w:tab/>
        <w:t>N. †`b †gvni</w:t>
      </w:r>
      <w:r w:rsidRPr="006408BB">
        <w:rPr>
          <w:rFonts w:ascii="SutonnyMJ" w:eastAsia="SutonnyMJ" w:hAnsi="SutonnyMJ" w:cs="SutonnyMJ"/>
          <w:sz w:val="24"/>
        </w:rPr>
        <w:tab/>
      </w:r>
      <w:r w:rsidR="009A1095">
        <w:rPr>
          <w:rFonts w:ascii="SutonnyMJ" w:eastAsia="SutonnyMJ" w:hAnsi="SutonnyMJ" w:cs="SutonnyMJ"/>
          <w:b/>
          <w:sz w:val="24"/>
          <w:shd w:val="clear" w:color="auto" w:fill="000000"/>
        </w:rPr>
        <w:t>20</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763DB5" w:rsidRPr="006408BB" w:rsidRDefault="009A1095" w:rsidP="00763DB5">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21</w:t>
      </w:r>
      <w:r w:rsidR="00763DB5" w:rsidRPr="006408BB">
        <w:rPr>
          <w:rFonts w:ascii="SutonnyMJ" w:eastAsia="SutonnyMJ" w:hAnsi="SutonnyMJ" w:cs="SutonnyMJ"/>
          <w:b/>
          <w:sz w:val="24"/>
        </w:rPr>
        <w:t>.</w:t>
      </w:r>
      <w:r w:rsidR="00763DB5" w:rsidRPr="006408BB">
        <w:rPr>
          <w:rFonts w:ascii="SutonnyMJ" w:eastAsia="SutonnyMJ" w:hAnsi="SutonnyMJ" w:cs="SutonnyMJ"/>
          <w:b/>
          <w:sz w:val="24"/>
        </w:rPr>
        <w:tab/>
        <w:t>evsjv‡`‡ki me©‡kl f~wg AwW©b¨vÝ †Kvb mv‡j Kiv nq?</w:t>
      </w:r>
    </w:p>
    <w:p w:rsidR="00763DB5" w:rsidRPr="006408BB" w:rsidRDefault="00763DB5" w:rsidP="00763DB5">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1980</w:t>
      </w:r>
      <w:r w:rsidRPr="006408BB">
        <w:rPr>
          <w:rFonts w:ascii="SutonnyMJ" w:eastAsia="SutonnyMJ" w:hAnsi="SutonnyMJ" w:cs="SutonnyMJ"/>
          <w:sz w:val="24"/>
        </w:rPr>
        <w:tab/>
        <w:t>L. 1984</w:t>
      </w:r>
      <w:r w:rsidRPr="006408BB">
        <w:rPr>
          <w:rFonts w:ascii="SutonnyMJ" w:eastAsia="SutonnyMJ" w:hAnsi="SutonnyMJ" w:cs="SutonnyMJ"/>
          <w:sz w:val="24"/>
        </w:rPr>
        <w:tab/>
        <w:t>M. 1986</w:t>
      </w:r>
      <w:r w:rsidRPr="006408BB">
        <w:rPr>
          <w:rFonts w:ascii="SutonnyMJ" w:eastAsia="SutonnyMJ" w:hAnsi="SutonnyMJ" w:cs="SutonnyMJ"/>
          <w:sz w:val="24"/>
        </w:rPr>
        <w:tab/>
        <w:t>N. 1990</w:t>
      </w:r>
      <w:r w:rsidRPr="006408BB">
        <w:rPr>
          <w:rFonts w:ascii="SutonnyMJ" w:eastAsia="SutonnyMJ" w:hAnsi="SutonnyMJ" w:cs="SutonnyMJ"/>
          <w:sz w:val="24"/>
        </w:rPr>
        <w:tab/>
      </w:r>
      <w:r w:rsidR="009A1095">
        <w:rPr>
          <w:rFonts w:ascii="SutonnyMJ" w:eastAsia="SutonnyMJ" w:hAnsi="SutonnyMJ" w:cs="SutonnyMJ"/>
          <w:b/>
          <w:sz w:val="24"/>
          <w:shd w:val="clear" w:color="auto" w:fill="000000"/>
        </w:rPr>
        <w:t>21</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763DB5" w:rsidRPr="006408BB" w:rsidRDefault="009A1095" w:rsidP="00763DB5">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22</w:t>
      </w:r>
      <w:r w:rsidR="00763DB5" w:rsidRPr="006408BB">
        <w:rPr>
          <w:rFonts w:ascii="SutonnyMJ" w:eastAsia="SutonnyMJ" w:hAnsi="SutonnyMJ" w:cs="SutonnyMJ"/>
          <w:b/>
          <w:sz w:val="24"/>
        </w:rPr>
        <w:t>.</w:t>
      </w:r>
      <w:r w:rsidR="00763DB5" w:rsidRPr="006408BB">
        <w:rPr>
          <w:rFonts w:ascii="SutonnyMJ" w:eastAsia="SutonnyMJ" w:hAnsi="SutonnyMJ" w:cs="SutonnyMJ"/>
          <w:b/>
          <w:sz w:val="24"/>
        </w:rPr>
        <w:tab/>
        <w:t>mywcÖg RywWwkqvj KvDwÝ‡ji m`m¨ KZRb?</w:t>
      </w:r>
    </w:p>
    <w:p w:rsidR="00763DB5" w:rsidRPr="006408BB" w:rsidRDefault="00763DB5" w:rsidP="00763DB5">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PviRb</w:t>
      </w:r>
      <w:r w:rsidRPr="006408BB">
        <w:rPr>
          <w:rFonts w:ascii="SutonnyMJ" w:eastAsia="SutonnyMJ" w:hAnsi="SutonnyMJ" w:cs="SutonnyMJ"/>
          <w:sz w:val="24"/>
        </w:rPr>
        <w:tab/>
        <w:t>L. `yBRb</w:t>
      </w:r>
      <w:r w:rsidRPr="006408BB">
        <w:rPr>
          <w:rFonts w:ascii="SutonnyMJ" w:eastAsia="SutonnyMJ" w:hAnsi="SutonnyMJ" w:cs="SutonnyMJ"/>
          <w:sz w:val="24"/>
        </w:rPr>
        <w:tab/>
        <w:t>M. wZbRb</w:t>
      </w:r>
      <w:r w:rsidRPr="006408BB">
        <w:rPr>
          <w:rFonts w:ascii="SutonnyMJ" w:eastAsia="SutonnyMJ" w:hAnsi="SutonnyMJ" w:cs="SutonnyMJ"/>
          <w:sz w:val="24"/>
        </w:rPr>
        <w:tab/>
        <w:t>N. GKRb</w:t>
      </w:r>
      <w:r w:rsidRPr="006408BB">
        <w:rPr>
          <w:rFonts w:ascii="SutonnyMJ" w:eastAsia="SutonnyMJ" w:hAnsi="SutonnyMJ" w:cs="SutonnyMJ"/>
          <w:sz w:val="24"/>
        </w:rPr>
        <w:tab/>
      </w:r>
      <w:r w:rsidR="009A1095">
        <w:rPr>
          <w:rFonts w:ascii="SutonnyMJ" w:eastAsia="SutonnyMJ" w:hAnsi="SutonnyMJ" w:cs="SutonnyMJ"/>
          <w:b/>
          <w:sz w:val="24"/>
          <w:shd w:val="clear" w:color="auto" w:fill="000000"/>
        </w:rPr>
        <w:t>22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763DB5" w:rsidRPr="006408BB" w:rsidRDefault="009A1095" w:rsidP="00763DB5">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23</w:t>
      </w:r>
      <w:r w:rsidR="00763DB5" w:rsidRPr="006408BB">
        <w:rPr>
          <w:rFonts w:ascii="SutonnyMJ" w:eastAsia="SutonnyMJ" w:hAnsi="SutonnyMJ" w:cs="SutonnyMJ"/>
          <w:b/>
          <w:sz w:val="24"/>
        </w:rPr>
        <w:t>.</w:t>
      </w:r>
      <w:r w:rsidR="00763DB5" w:rsidRPr="006408BB">
        <w:rPr>
          <w:rFonts w:ascii="SutonnyMJ" w:eastAsia="SutonnyMJ" w:hAnsi="SutonnyMJ" w:cs="SutonnyMJ"/>
          <w:b/>
          <w:sz w:val="24"/>
        </w:rPr>
        <w:tab/>
        <w:t>evsjv‡`‡k bvix I wkï wbh©vZb `gb AvBb Pvjy nq-</w:t>
      </w:r>
    </w:p>
    <w:p w:rsidR="00763DB5" w:rsidRPr="006408BB" w:rsidRDefault="00763DB5" w:rsidP="00763DB5">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2000 mv‡j</w:t>
      </w:r>
      <w:r w:rsidRPr="006408BB">
        <w:rPr>
          <w:rFonts w:ascii="SutonnyMJ" w:eastAsia="SutonnyMJ" w:hAnsi="SutonnyMJ" w:cs="SutonnyMJ"/>
          <w:sz w:val="24"/>
        </w:rPr>
        <w:tab/>
        <w:t>L. 2002 mv‡j</w:t>
      </w:r>
      <w:r w:rsidRPr="006408BB">
        <w:rPr>
          <w:rFonts w:ascii="SutonnyMJ" w:eastAsia="SutonnyMJ" w:hAnsi="SutonnyMJ" w:cs="SutonnyMJ"/>
          <w:sz w:val="24"/>
        </w:rPr>
        <w:tab/>
        <w:t>M. 2003 mv‡j</w:t>
      </w:r>
      <w:r w:rsidRPr="006408BB">
        <w:rPr>
          <w:rFonts w:ascii="SutonnyMJ" w:eastAsia="SutonnyMJ" w:hAnsi="SutonnyMJ" w:cs="SutonnyMJ"/>
          <w:sz w:val="24"/>
        </w:rPr>
        <w:tab/>
        <w:t>N. †KvbwUB bq</w:t>
      </w:r>
      <w:r w:rsidRPr="006408BB">
        <w:rPr>
          <w:rFonts w:ascii="SutonnyMJ" w:eastAsia="SutonnyMJ" w:hAnsi="SutonnyMJ" w:cs="SutonnyMJ"/>
          <w:sz w:val="24"/>
        </w:rPr>
        <w:tab/>
      </w:r>
      <w:r w:rsidR="009A1095">
        <w:rPr>
          <w:rFonts w:ascii="SutonnyMJ" w:eastAsia="SutonnyMJ" w:hAnsi="SutonnyMJ" w:cs="SutonnyMJ"/>
          <w:b/>
          <w:sz w:val="24"/>
          <w:shd w:val="clear" w:color="auto" w:fill="000000"/>
        </w:rPr>
        <w:t>23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163106" w:rsidRPr="006D3F7B" w:rsidRDefault="00163106" w:rsidP="00C523B7">
      <w:pPr>
        <w:tabs>
          <w:tab w:val="left" w:pos="360"/>
          <w:tab w:val="left" w:pos="2340"/>
          <w:tab w:val="left" w:pos="4320"/>
          <w:tab w:val="left" w:pos="6210"/>
          <w:tab w:val="left" w:pos="8136"/>
        </w:tabs>
        <w:jc w:val="both"/>
        <w:rPr>
          <w:rFonts w:ascii="SutonnyMJ" w:eastAsia="SutonnyMJ" w:hAnsi="SutonnyMJ" w:cs="SutonnyMJ"/>
          <w:sz w:val="10"/>
        </w:rPr>
      </w:pPr>
    </w:p>
    <w:p w:rsidR="00C67699" w:rsidRPr="0071631C" w:rsidRDefault="0023063B" w:rsidP="0071631C">
      <w:pPr>
        <w:shd w:val="clear" w:color="auto" w:fill="000000" w:themeFill="text1"/>
        <w:tabs>
          <w:tab w:val="left" w:pos="360"/>
          <w:tab w:val="left" w:pos="2340"/>
          <w:tab w:val="left" w:pos="4320"/>
          <w:tab w:val="left" w:pos="6210"/>
          <w:tab w:val="left" w:pos="8100"/>
        </w:tabs>
        <w:contextualSpacing/>
        <w:jc w:val="center"/>
        <w:rPr>
          <w:rFonts w:ascii="SutonnyMJ" w:eastAsia="SutonnyMJ" w:hAnsi="SutonnyMJ" w:cs="SutonnyMJ"/>
          <w:b/>
          <w:sz w:val="28"/>
          <w:szCs w:val="28"/>
        </w:rPr>
      </w:pPr>
      <w:r w:rsidRPr="0023063B">
        <w:rPr>
          <w:rFonts w:ascii="SutonnyMJ" w:eastAsia="SutonnyMJ" w:hAnsi="SutonnyMJ" w:cs="SutonnyMJ"/>
          <w:b/>
          <w:sz w:val="28"/>
          <w:szCs w:val="28"/>
        </w:rPr>
        <w:t>kvmb wefvM ev wbev©nx wefvM</w:t>
      </w:r>
    </w:p>
    <w:p w:rsidR="00C67699" w:rsidRPr="006408BB" w:rsidRDefault="00C67699" w:rsidP="00AD4CBA">
      <w:pPr>
        <w:pStyle w:val="ListParagraph"/>
        <w:numPr>
          <w:ilvl w:val="0"/>
          <w:numId w:val="200"/>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AvBb we</w:t>
      </w:r>
      <w:r w:rsidR="00296E57">
        <w:rPr>
          <w:rFonts w:ascii="SutonnyMJ" w:eastAsia="SutonnyMJ" w:hAnsi="SutonnyMJ" w:cs="SutonnyMJ"/>
          <w:sz w:val="24"/>
          <w:szCs w:val="24"/>
        </w:rPr>
        <w:t>fvM KZ©„K cÖYx</w:t>
      </w:r>
      <w:r w:rsidRPr="006408BB">
        <w:rPr>
          <w:rFonts w:ascii="SutonnyMJ" w:eastAsia="SutonnyMJ" w:hAnsi="SutonnyMJ" w:cs="SutonnyMJ"/>
          <w:sz w:val="24"/>
          <w:szCs w:val="24"/>
        </w:rPr>
        <w:t>Z AvBb cÖ‡qvM K‡i kvmbKvh© cwiPvjbv K‡i- kvmb wefvM ev wbev©nx wefvM</w:t>
      </w:r>
    </w:p>
    <w:p w:rsidR="00C67699" w:rsidRPr="006408BB" w:rsidRDefault="00C67699" w:rsidP="00AD4CBA">
      <w:pPr>
        <w:pStyle w:val="ListParagraph"/>
        <w:numPr>
          <w:ilvl w:val="0"/>
          <w:numId w:val="200"/>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ivóª cwiPvjbvq mivmwi Ask wb‡q _v‡K- wbev©nx wefvM</w:t>
      </w:r>
    </w:p>
    <w:p w:rsidR="00C67699" w:rsidRPr="006408BB" w:rsidRDefault="00C67699" w:rsidP="00AD4CBA">
      <w:pPr>
        <w:pStyle w:val="ListParagraph"/>
        <w:numPr>
          <w:ilvl w:val="0"/>
          <w:numId w:val="200"/>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miKv‡ii mybvg, ¯’vwqZ¡ Ges mg„w× wbf©i K‡i- kvmb wefv‡Mi DrK‡l©i Dci</w:t>
      </w:r>
    </w:p>
    <w:p w:rsidR="00C67699" w:rsidRPr="006408BB" w:rsidRDefault="00C67699" w:rsidP="00AD4CBA">
      <w:pPr>
        <w:pStyle w:val="ListParagraph"/>
        <w:numPr>
          <w:ilvl w:val="0"/>
          <w:numId w:val="200"/>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wbe©vnx wefv‡Mi m‡e©v”P KZ©„cÿ- gwš¿cwil`</w:t>
      </w:r>
    </w:p>
    <w:p w:rsidR="00C67699" w:rsidRPr="006408BB" w:rsidRDefault="00C67699" w:rsidP="00AD4CBA">
      <w:pPr>
        <w:pStyle w:val="ListParagraph"/>
        <w:numPr>
          <w:ilvl w:val="0"/>
          <w:numId w:val="200"/>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wbe©vnx wefv‡Mi m‡e©v”P cÖkvmwbK KZ©„cÿ- AvgjveM©</w:t>
      </w:r>
    </w:p>
    <w:p w:rsidR="00DF38CC" w:rsidRPr="00AC112B" w:rsidRDefault="00296E57" w:rsidP="00AD4CBA">
      <w:pPr>
        <w:pStyle w:val="ListParagraph"/>
        <w:numPr>
          <w:ilvl w:val="0"/>
          <w:numId w:val="200"/>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Pr>
          <w:rFonts w:ascii="SutonnyMJ" w:eastAsia="SutonnyMJ" w:hAnsi="SutonnyMJ" w:cs="SutonnyMJ"/>
          <w:sz w:val="24"/>
          <w:szCs w:val="24"/>
        </w:rPr>
        <w:t>wbe©vnx wefv‡Mi m`m¨iv `vqe×</w:t>
      </w:r>
      <w:r w:rsidR="00C67699" w:rsidRPr="006408BB">
        <w:rPr>
          <w:rFonts w:ascii="SutonnyMJ" w:eastAsia="SutonnyMJ" w:hAnsi="SutonnyMJ" w:cs="SutonnyMJ"/>
          <w:sz w:val="24"/>
          <w:szCs w:val="24"/>
        </w:rPr>
        <w:t>- AvBb cwil‡`i wbKU</w:t>
      </w:r>
    </w:p>
    <w:p w:rsidR="00DF38CC" w:rsidRPr="00787F57" w:rsidRDefault="00DF38CC" w:rsidP="00DF38CC">
      <w:pPr>
        <w:pStyle w:val="ListParagraph"/>
        <w:tabs>
          <w:tab w:val="left" w:pos="360"/>
          <w:tab w:val="left" w:pos="2340"/>
          <w:tab w:val="left" w:pos="4320"/>
          <w:tab w:val="left" w:pos="6210"/>
          <w:tab w:val="left" w:pos="8100"/>
        </w:tabs>
        <w:ind w:left="360"/>
        <w:contextualSpacing/>
        <w:jc w:val="both"/>
        <w:rPr>
          <w:rFonts w:ascii="SutonnyMJ" w:eastAsia="SutonnyMJ" w:hAnsi="SutonnyMJ" w:cs="SutonnyMJ"/>
          <w:sz w:val="2"/>
          <w:szCs w:val="24"/>
        </w:rPr>
      </w:pPr>
    </w:p>
    <w:p w:rsidR="00C67699" w:rsidRPr="006408BB" w:rsidRDefault="00C67699" w:rsidP="00DD1B14">
      <w:pPr>
        <w:shd w:val="clear" w:color="auto" w:fill="BFBFBF" w:themeFill="background1" w:themeFillShade="BF"/>
        <w:tabs>
          <w:tab w:val="left" w:pos="360"/>
        </w:tabs>
        <w:jc w:val="center"/>
        <w:rPr>
          <w:rFonts w:ascii="SutonnyMJ" w:hAnsi="SutonnyMJ"/>
          <w:b/>
          <w:sz w:val="28"/>
          <w:szCs w:val="28"/>
        </w:rPr>
      </w:pPr>
      <w:r w:rsidRPr="007B5515">
        <w:rPr>
          <w:rFonts w:ascii="Times New Roman" w:hAnsi="Times New Roman"/>
          <w:b/>
          <w:sz w:val="24"/>
          <w:szCs w:val="28"/>
        </w:rPr>
        <w:t>Warr</w:t>
      </w:r>
      <w:r w:rsidR="00296E57" w:rsidRPr="007B5515">
        <w:rPr>
          <w:rFonts w:ascii="Times New Roman" w:hAnsi="Times New Roman"/>
          <w:b/>
          <w:sz w:val="24"/>
          <w:szCs w:val="28"/>
        </w:rPr>
        <w:t>a</w:t>
      </w:r>
      <w:r w:rsidRPr="007B5515">
        <w:rPr>
          <w:rFonts w:ascii="Times New Roman" w:hAnsi="Times New Roman"/>
          <w:b/>
          <w:sz w:val="24"/>
          <w:szCs w:val="28"/>
        </w:rPr>
        <w:t>nt of Precedence – 1986</w:t>
      </w:r>
    </w:p>
    <w:p w:rsidR="00C67699" w:rsidRPr="006408BB" w:rsidRDefault="00C67699" w:rsidP="00C67699">
      <w:pPr>
        <w:jc w:val="both"/>
        <w:rPr>
          <w:rFonts w:ascii="SutonnyMJ" w:hAnsi="SutonnyMJ"/>
          <w:sz w:val="24"/>
        </w:rPr>
      </w:pPr>
      <w:r w:rsidRPr="006408BB">
        <w:rPr>
          <w:rFonts w:ascii="SutonnyMJ" w:hAnsi="SutonnyMJ"/>
          <w:sz w:val="24"/>
        </w:rPr>
        <w:t>g~jZ ivóªxq wewfbœ Abyôv‡b Kviv Avgš¿Y cv‡eb Ges Zv‡`i Avmb web¨vm wK n‡e, ZviB wb‡`©wkKv ni Iiv‡i›U Ae wcÖwm‡WÝ| A_©vr GwU gš¿xcwil` wefvM KZ©„K cÖYxZ iv‡óªi D”P c`¯’ e¨w³e‡M©i ZvwjKv| G c`gvbµg wbaviY Kiv nq, iv‡óªi ¸iæZ¡c~Y© c` I Kg©‡ÿÎ we‡ePbvq †i‡L|</w:t>
      </w:r>
    </w:p>
    <w:p w:rsidR="00C67699" w:rsidRPr="006408BB" w:rsidRDefault="00C67699" w:rsidP="00C67699">
      <w:pPr>
        <w:jc w:val="both"/>
        <w:rPr>
          <w:rFonts w:ascii="SutonnyMJ" w:hAnsi="SutonnyMJ"/>
          <w:sz w:val="24"/>
        </w:rPr>
      </w:pPr>
      <w:r w:rsidRPr="006408BB">
        <w:rPr>
          <w:rFonts w:ascii="SutonnyMJ" w:hAnsi="SutonnyMJ"/>
          <w:sz w:val="24"/>
        </w:rPr>
        <w:t>we:`ª: 2008 mv‡ji Rvbyqvwi gv‡</w:t>
      </w:r>
      <w:r w:rsidR="008F4414">
        <w:rPr>
          <w:rFonts w:ascii="SutonnyMJ" w:hAnsi="SutonnyMJ"/>
          <w:sz w:val="24"/>
        </w:rPr>
        <w:t>m GB Iqv‡i›U Ae wcÖwm‡WÝ ms‡kvab</w:t>
      </w:r>
      <w:r w:rsidRPr="006408BB">
        <w:rPr>
          <w:rFonts w:ascii="SutonnyMJ" w:hAnsi="SutonnyMJ"/>
          <w:sz w:val="24"/>
        </w:rPr>
        <w:t xml:space="preserve"> Kiv nq|</w:t>
      </w:r>
    </w:p>
    <w:tbl>
      <w:tblPr>
        <w:tblStyle w:val="TableGrid"/>
        <w:tblW w:w="0" w:type="auto"/>
        <w:tblInd w:w="1638" w:type="dxa"/>
        <w:tblLook w:val="04A0" w:firstRow="1" w:lastRow="0" w:firstColumn="1" w:lastColumn="0" w:noHBand="0" w:noVBand="1"/>
      </w:tblPr>
      <w:tblGrid>
        <w:gridCol w:w="766"/>
        <w:gridCol w:w="5804"/>
      </w:tblGrid>
      <w:tr w:rsidR="006408BB" w:rsidRPr="006408BB" w:rsidTr="007B5515">
        <w:tc>
          <w:tcPr>
            <w:tcW w:w="766"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pPr>
            <w:r w:rsidRPr="006408BB">
              <w:rPr>
                <w:rFonts w:ascii="SutonnyMJ" w:eastAsia="SutonnyMJ" w:hAnsi="SutonnyMJ" w:cs="SutonnyMJ"/>
                <w:b/>
                <w:sz w:val="24"/>
              </w:rPr>
              <w:t>gvbµg</w:t>
            </w:r>
          </w:p>
        </w:tc>
        <w:tc>
          <w:tcPr>
            <w:tcW w:w="5804"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sz w:val="28"/>
                <w:szCs w:val="28"/>
                <w:shd w:val="clear" w:color="auto" w:fill="FFFFFF"/>
              </w:rPr>
            </w:pPr>
            <w:r w:rsidRPr="006408BB">
              <w:rPr>
                <w:rFonts w:ascii="SutonnyMJ" w:eastAsia="SutonnyMJ" w:hAnsi="SutonnyMJ" w:cs="SutonnyMJ"/>
                <w:b/>
                <w:sz w:val="24"/>
              </w:rPr>
              <w:t>c`mg~n</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01</w:t>
            </w:r>
          </w:p>
        </w:tc>
        <w:tc>
          <w:tcPr>
            <w:tcW w:w="5804" w:type="dxa"/>
          </w:tcPr>
          <w:p w:rsidR="00C67699" w:rsidRPr="006408BB" w:rsidRDefault="00C67699"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ivóªcwZ</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02</w:t>
            </w:r>
          </w:p>
        </w:tc>
        <w:tc>
          <w:tcPr>
            <w:tcW w:w="5804" w:type="dxa"/>
          </w:tcPr>
          <w:p w:rsidR="00C67699" w:rsidRPr="006408BB" w:rsidRDefault="00C67699"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cÖavbgš¿x</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03</w:t>
            </w:r>
          </w:p>
        </w:tc>
        <w:tc>
          <w:tcPr>
            <w:tcW w:w="5804" w:type="dxa"/>
          </w:tcPr>
          <w:p w:rsidR="00C67699" w:rsidRPr="006408BB" w:rsidRDefault="00C67699"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RvZxq msm‡`i w¯úKvi</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04</w:t>
            </w:r>
          </w:p>
        </w:tc>
        <w:tc>
          <w:tcPr>
            <w:tcW w:w="5804" w:type="dxa"/>
          </w:tcPr>
          <w:p w:rsidR="00C67699" w:rsidRPr="006408BB" w:rsidRDefault="00C67699"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cÖavb wePvicwZ, mv‡eK ivóªcwZe„›`</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05</w:t>
            </w:r>
          </w:p>
        </w:tc>
        <w:tc>
          <w:tcPr>
            <w:tcW w:w="5804" w:type="dxa"/>
          </w:tcPr>
          <w:p w:rsidR="00C67699" w:rsidRPr="006408BB" w:rsidRDefault="008F4414" w:rsidP="00862635">
            <w:pPr>
              <w:tabs>
                <w:tab w:val="left" w:pos="360"/>
                <w:tab w:val="left" w:pos="2340"/>
                <w:tab w:val="left" w:pos="4320"/>
                <w:tab w:val="left" w:pos="6210"/>
                <w:tab w:val="left" w:pos="8100"/>
              </w:tabs>
              <w:ind w:left="360" w:hanging="360"/>
              <w:jc w:val="both"/>
            </w:pPr>
            <w:r>
              <w:rPr>
                <w:rFonts w:ascii="SutonnyMJ" w:eastAsia="SutonnyMJ" w:hAnsi="SutonnyMJ" w:cs="SutonnyMJ"/>
                <w:sz w:val="24"/>
              </w:rPr>
              <w:t>gwš¿eM©, wP</w:t>
            </w:r>
            <w:r w:rsidR="00C67699" w:rsidRPr="006408BB">
              <w:rPr>
                <w:rFonts w:ascii="SutonnyMJ" w:eastAsia="SutonnyMJ" w:hAnsi="SutonnyMJ" w:cs="SutonnyMJ"/>
                <w:sz w:val="24"/>
              </w:rPr>
              <w:t>d ûBc, †WcywU w¯úKvi, we‡ivax`‡ji †bZv I wmBwm</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06</w:t>
            </w:r>
          </w:p>
        </w:tc>
        <w:tc>
          <w:tcPr>
            <w:tcW w:w="5804" w:type="dxa"/>
          </w:tcPr>
          <w:p w:rsidR="00C67699" w:rsidRPr="006408BB" w:rsidRDefault="00C67699" w:rsidP="00862635">
            <w:pPr>
              <w:tabs>
                <w:tab w:val="left" w:pos="360"/>
                <w:tab w:val="left" w:pos="2340"/>
                <w:tab w:val="left" w:pos="4320"/>
                <w:tab w:val="left" w:pos="6210"/>
                <w:tab w:val="left" w:pos="8100"/>
              </w:tabs>
              <w:ind w:left="360" w:hanging="360"/>
            </w:pPr>
            <w:r w:rsidRPr="006408BB">
              <w:rPr>
                <w:rFonts w:ascii="SutonnyMJ" w:eastAsia="SutonnyMJ" w:hAnsi="SutonnyMJ" w:cs="SutonnyMJ"/>
                <w:sz w:val="24"/>
              </w:rPr>
              <w:t>gš¿x bq, wKš‘ gš¿x c`gh©v`vi e¨w³eM© Ges XvKvi †gqiØq</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07</w:t>
            </w:r>
          </w:p>
        </w:tc>
        <w:tc>
          <w:tcPr>
            <w:tcW w:w="5804" w:type="dxa"/>
          </w:tcPr>
          <w:p w:rsidR="00C67699" w:rsidRPr="006408BB" w:rsidRDefault="00C67699" w:rsidP="00862635">
            <w:pPr>
              <w:tabs>
                <w:tab w:val="left" w:pos="360"/>
                <w:tab w:val="left" w:pos="2340"/>
                <w:tab w:val="left" w:pos="4320"/>
                <w:tab w:val="left" w:pos="6210"/>
                <w:tab w:val="left" w:pos="8100"/>
              </w:tabs>
              <w:ind w:left="360" w:hanging="360"/>
              <w:jc w:val="both"/>
            </w:pPr>
            <w:r w:rsidRPr="006408BB">
              <w:rPr>
                <w:rFonts w:ascii="SutonnyMJ" w:eastAsia="SutonnyMJ" w:hAnsi="SutonnyMJ" w:cs="SutonnyMJ"/>
                <w:sz w:val="24"/>
              </w:rPr>
              <w:t>evsjv‡`‡k wbhy³ nvBKwgkbvi Ges Ab¨vb¨ †`‡ki ivóª`~Ze„›`</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08</w:t>
            </w:r>
          </w:p>
        </w:tc>
        <w:tc>
          <w:tcPr>
            <w:tcW w:w="5804" w:type="dxa"/>
          </w:tcPr>
          <w:p w:rsidR="00C67699" w:rsidRPr="006408BB" w:rsidRDefault="008F4414" w:rsidP="00AD4CBA">
            <w:pPr>
              <w:numPr>
                <w:ilvl w:val="0"/>
                <w:numId w:val="252"/>
              </w:numPr>
              <w:tabs>
                <w:tab w:val="left" w:pos="2340"/>
                <w:tab w:val="left" w:pos="4320"/>
                <w:tab w:val="left" w:pos="6210"/>
                <w:tab w:val="left" w:pos="8100"/>
              </w:tabs>
              <w:ind w:left="720" w:hanging="360"/>
              <w:jc w:val="both"/>
              <w:rPr>
                <w:rFonts w:ascii="SutonnyMJ" w:eastAsia="SutonnyMJ" w:hAnsi="SutonnyMJ" w:cs="SutonnyMJ"/>
                <w:sz w:val="24"/>
              </w:rPr>
            </w:pPr>
            <w:r>
              <w:rPr>
                <w:rFonts w:ascii="SutonnyMJ" w:eastAsia="SutonnyMJ" w:hAnsi="SutonnyMJ" w:cs="SutonnyMJ"/>
                <w:sz w:val="24"/>
              </w:rPr>
              <w:t>cÖRvZ‡š¿i cÖwZgwš¿</w:t>
            </w:r>
            <w:r w:rsidR="00C67699" w:rsidRPr="006408BB">
              <w:rPr>
                <w:rFonts w:ascii="SutonnyMJ" w:eastAsia="SutonnyMJ" w:hAnsi="SutonnyMJ" w:cs="SutonnyMJ"/>
                <w:sz w:val="24"/>
              </w:rPr>
              <w:t>MY</w:t>
            </w:r>
          </w:p>
          <w:p w:rsidR="00C67699" w:rsidRPr="006408BB" w:rsidRDefault="00C67699" w:rsidP="00AD4CBA">
            <w:pPr>
              <w:numPr>
                <w:ilvl w:val="0"/>
                <w:numId w:val="252"/>
              </w:numPr>
              <w:tabs>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msm‡` we‡ivax `jxq Dc‡bZv</w:t>
            </w:r>
          </w:p>
          <w:p w:rsidR="00C67699" w:rsidRPr="006408BB" w:rsidRDefault="00C67699" w:rsidP="00AD4CBA">
            <w:pPr>
              <w:numPr>
                <w:ilvl w:val="0"/>
                <w:numId w:val="252"/>
              </w:numPr>
              <w:tabs>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lastRenderedPageBreak/>
              <w:t>ûBc</w:t>
            </w:r>
          </w:p>
          <w:p w:rsidR="00C67699" w:rsidRPr="006408BB" w:rsidRDefault="00C67699" w:rsidP="00AD4CBA">
            <w:pPr>
              <w:numPr>
                <w:ilvl w:val="0"/>
                <w:numId w:val="252"/>
              </w:numPr>
              <w:tabs>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cÖavb wbe©vPb Kwgkbvi</w:t>
            </w:r>
          </w:p>
          <w:p w:rsidR="00C67699" w:rsidRPr="006408BB" w:rsidRDefault="00C67699" w:rsidP="00AD4CBA">
            <w:pPr>
              <w:numPr>
                <w:ilvl w:val="0"/>
                <w:numId w:val="252"/>
              </w:numPr>
              <w:tabs>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cwiKíbv Kwgk‡bi †WcywU †Pqvig¨vb</w:t>
            </w:r>
          </w:p>
          <w:p w:rsidR="00C67699" w:rsidRPr="006408BB" w:rsidRDefault="00C67699" w:rsidP="00AD4CBA">
            <w:pPr>
              <w:numPr>
                <w:ilvl w:val="0"/>
                <w:numId w:val="252"/>
              </w:numPr>
              <w:tabs>
                <w:tab w:val="left" w:pos="2340"/>
                <w:tab w:val="left" w:pos="4320"/>
                <w:tab w:val="left" w:pos="6210"/>
                <w:tab w:val="left" w:pos="8100"/>
              </w:tabs>
              <w:ind w:left="720" w:hanging="360"/>
              <w:jc w:val="both"/>
              <w:rPr>
                <w:rFonts w:ascii="SutonnyMJ" w:eastAsia="SutonnyMJ" w:hAnsi="SutonnyMJ" w:cs="SutonnyMJ"/>
                <w:sz w:val="24"/>
              </w:rPr>
            </w:pPr>
            <w:r w:rsidRPr="006408BB">
              <w:rPr>
                <w:rFonts w:ascii="SutonnyMJ" w:eastAsia="SutonnyMJ" w:hAnsi="SutonnyMJ" w:cs="SutonnyMJ"/>
                <w:sz w:val="24"/>
              </w:rPr>
              <w:t>mywcÖg †Kv‡U©i Avwcj wefv‡Mi wePvicwZMY</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lastRenderedPageBreak/>
              <w:t>09</w:t>
            </w:r>
          </w:p>
        </w:tc>
        <w:tc>
          <w:tcPr>
            <w:tcW w:w="5804" w:type="dxa"/>
          </w:tcPr>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B‡jKkb Kwgkbvie„›`</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mywcÖg †Kv‡U©i nvB‡KvU© wefv‡Mi wePvicwZe„›`</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cÖwZgš¿x c`gh©v`vi e¨w³eM©</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10</w:t>
            </w:r>
          </w:p>
        </w:tc>
        <w:tc>
          <w:tcPr>
            <w:tcW w:w="5804" w:type="dxa"/>
          </w:tcPr>
          <w:p w:rsidR="00C67699" w:rsidRPr="006408BB" w:rsidRDefault="00C67699" w:rsidP="00AD4CBA">
            <w:pPr>
              <w:pStyle w:val="ListParagraph"/>
              <w:numPr>
                <w:ilvl w:val="0"/>
                <w:numId w:val="253"/>
              </w:numPr>
              <w:tabs>
                <w:tab w:val="left" w:pos="2340"/>
                <w:tab w:val="left" w:pos="4320"/>
                <w:tab w:val="left" w:pos="6210"/>
                <w:tab w:val="left" w:pos="8100"/>
              </w:tabs>
              <w:ind w:left="206" w:hanging="234"/>
              <w:jc w:val="both"/>
            </w:pPr>
            <w:r w:rsidRPr="006408BB">
              <w:rPr>
                <w:rFonts w:ascii="SutonnyMJ" w:eastAsia="SutonnyMJ" w:hAnsi="SutonnyMJ" w:cs="SutonnyMJ"/>
                <w:sz w:val="24"/>
              </w:rPr>
              <w:t>Dcgš¿x</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11</w:t>
            </w:r>
          </w:p>
        </w:tc>
        <w:tc>
          <w:tcPr>
            <w:tcW w:w="5804" w:type="dxa"/>
          </w:tcPr>
          <w:p w:rsidR="00C67699" w:rsidRPr="006408BB" w:rsidRDefault="00C67699" w:rsidP="00AD4CBA">
            <w:pPr>
              <w:pStyle w:val="ListParagraph"/>
              <w:numPr>
                <w:ilvl w:val="0"/>
                <w:numId w:val="253"/>
              </w:numPr>
              <w:tabs>
                <w:tab w:val="left" w:pos="2340"/>
                <w:tab w:val="left" w:pos="4320"/>
                <w:tab w:val="left" w:pos="6210"/>
                <w:tab w:val="left" w:pos="8100"/>
              </w:tabs>
              <w:ind w:left="206" w:hanging="234"/>
              <w:jc w:val="both"/>
            </w:pPr>
            <w:r w:rsidRPr="006408BB">
              <w:rPr>
                <w:rFonts w:ascii="SutonnyMJ" w:eastAsia="SutonnyMJ" w:hAnsi="SutonnyMJ" w:cs="SutonnyMJ"/>
                <w:sz w:val="24"/>
              </w:rPr>
              <w:t>Dcgš¿x bb wKš‘ Dcgš¿x c`gh©v`vi e¨w³eM©</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12</w:t>
            </w:r>
          </w:p>
        </w:tc>
        <w:tc>
          <w:tcPr>
            <w:tcW w:w="5804" w:type="dxa"/>
          </w:tcPr>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gš¿xcwil` mwPe</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wZb evwnbxi cÖavb</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miKv‡ii gyL¨ mwPe</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13</w:t>
            </w:r>
          </w:p>
        </w:tc>
        <w:tc>
          <w:tcPr>
            <w:tcW w:w="5804" w:type="dxa"/>
          </w:tcPr>
          <w:p w:rsidR="00C67699" w:rsidRPr="006408BB" w:rsidRDefault="00C67699" w:rsidP="00AD4CBA">
            <w:pPr>
              <w:pStyle w:val="ListParagraph"/>
              <w:numPr>
                <w:ilvl w:val="0"/>
                <w:numId w:val="253"/>
              </w:numPr>
              <w:tabs>
                <w:tab w:val="left" w:pos="2340"/>
                <w:tab w:val="left" w:pos="4320"/>
                <w:tab w:val="left" w:pos="6210"/>
                <w:tab w:val="left" w:pos="8100"/>
              </w:tabs>
              <w:ind w:left="206" w:hanging="234"/>
              <w:jc w:val="both"/>
            </w:pPr>
            <w:r w:rsidRPr="006408BB">
              <w:rPr>
                <w:rFonts w:ascii="SutonnyMJ" w:eastAsia="SutonnyMJ" w:hAnsi="SutonnyMJ" w:cs="SutonnyMJ"/>
                <w:sz w:val="24"/>
              </w:rPr>
              <w:t>msm` m`m¨</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14</w:t>
            </w:r>
          </w:p>
        </w:tc>
        <w:tc>
          <w:tcPr>
            <w:tcW w:w="5804" w:type="dxa"/>
          </w:tcPr>
          <w:p w:rsidR="00C67699" w:rsidRPr="006408BB" w:rsidRDefault="008F4414" w:rsidP="00AD4CBA">
            <w:pPr>
              <w:pStyle w:val="ListParagraph"/>
              <w:numPr>
                <w:ilvl w:val="0"/>
                <w:numId w:val="253"/>
              </w:numPr>
              <w:tabs>
                <w:tab w:val="left" w:pos="2340"/>
                <w:tab w:val="left" w:pos="4320"/>
                <w:tab w:val="left" w:pos="6210"/>
                <w:tab w:val="left" w:pos="8100"/>
              </w:tabs>
              <w:ind w:left="206" w:hanging="234"/>
              <w:jc w:val="both"/>
            </w:pPr>
            <w:r>
              <w:rPr>
                <w:rFonts w:ascii="SutonnyMJ" w:eastAsia="SutonnyMJ" w:hAnsi="SutonnyMJ" w:cs="SutonnyMJ"/>
                <w:sz w:val="24"/>
              </w:rPr>
              <w:t>evsjv‡`‡k wbhy³ bb Ggb we‡`wk</w:t>
            </w:r>
            <w:r w:rsidR="00C67699" w:rsidRPr="006408BB">
              <w:rPr>
                <w:rFonts w:ascii="SutonnyMJ" w:eastAsia="SutonnyMJ" w:hAnsi="SutonnyMJ" w:cs="SutonnyMJ"/>
                <w:sz w:val="24"/>
              </w:rPr>
              <w:t xml:space="preserve"> ivóª`~Z</w:t>
            </w:r>
          </w:p>
        </w:tc>
      </w:tr>
      <w:tr w:rsidR="006408BB" w:rsidRPr="006408BB" w:rsidTr="007B5515">
        <w:tc>
          <w:tcPr>
            <w:tcW w:w="766"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b/>
              </w:rPr>
            </w:pPr>
            <w:r w:rsidRPr="006408BB">
              <w:rPr>
                <w:rFonts w:ascii="SutonnyMJ" w:eastAsia="SutonnyMJ" w:hAnsi="SutonnyMJ" w:cs="SutonnyMJ"/>
                <w:b/>
                <w:sz w:val="24"/>
              </w:rPr>
              <w:t>15</w:t>
            </w:r>
          </w:p>
        </w:tc>
        <w:tc>
          <w:tcPr>
            <w:tcW w:w="5804" w:type="dxa"/>
          </w:tcPr>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G</w:t>
            </w:r>
            <w:r w:rsidR="006B5820">
              <w:rPr>
                <w:rFonts w:ascii="SutonnyMJ" w:eastAsia="SutonnyMJ" w:hAnsi="SutonnyMJ" w:cs="SutonnyMJ"/>
                <w:sz w:val="24"/>
              </w:rPr>
              <w:t>¨</w:t>
            </w:r>
            <w:r w:rsidRPr="006408BB">
              <w:rPr>
                <w:rFonts w:ascii="SutonnyMJ" w:eastAsia="SutonnyMJ" w:hAnsi="SutonnyMJ" w:cs="SutonnyMJ"/>
                <w:sz w:val="24"/>
              </w:rPr>
              <w:t>Uwb© †Rbv‡ij</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gnv wnmve-wbixÿK I wbqš¿K</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b¨vqcvj</w:t>
            </w:r>
          </w:p>
          <w:p w:rsidR="00C67699" w:rsidRPr="006408BB" w:rsidRDefault="00C67699" w:rsidP="00AD4CBA">
            <w:pPr>
              <w:numPr>
                <w:ilvl w:val="0"/>
                <w:numId w:val="253"/>
              </w:numPr>
              <w:tabs>
                <w:tab w:val="left" w:pos="2340"/>
                <w:tab w:val="left" w:pos="4320"/>
                <w:tab w:val="left" w:pos="6210"/>
                <w:tab w:val="left" w:pos="8100"/>
              </w:tabs>
              <w:ind w:left="206" w:hanging="234"/>
              <w:jc w:val="both"/>
              <w:rPr>
                <w:rFonts w:ascii="SutonnyMJ" w:eastAsia="SutonnyMJ" w:hAnsi="SutonnyMJ" w:cs="SutonnyMJ"/>
                <w:sz w:val="24"/>
              </w:rPr>
            </w:pPr>
            <w:r w:rsidRPr="006408BB">
              <w:rPr>
                <w:rFonts w:ascii="SutonnyMJ" w:eastAsia="SutonnyMJ" w:hAnsi="SutonnyMJ" w:cs="SutonnyMJ"/>
                <w:sz w:val="24"/>
              </w:rPr>
              <w:t>evsjv‡`k e¨vs‡Ki Mf©bi</w:t>
            </w:r>
          </w:p>
        </w:tc>
      </w:tr>
    </w:tbl>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8"/>
        </w:rPr>
      </w:pPr>
    </w:p>
    <w:p w:rsidR="00C67699" w:rsidRPr="00DB46C1" w:rsidRDefault="00C67699" w:rsidP="00DB46C1">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color w:val="000000" w:themeColor="text1"/>
          <w:sz w:val="26"/>
          <w:szCs w:val="26"/>
        </w:rPr>
      </w:pPr>
      <w:r w:rsidRPr="00DB46C1">
        <w:rPr>
          <w:rFonts w:ascii="SutonnyMJ" w:eastAsia="SutonnyMJ" w:hAnsi="SutonnyMJ" w:cs="SutonnyMJ"/>
          <w:b/>
          <w:color w:val="000000" w:themeColor="text1"/>
          <w:sz w:val="28"/>
          <w:szCs w:val="28"/>
          <w:shd w:val="clear" w:color="auto" w:fill="D9D9D9" w:themeFill="background1" w:themeFillShade="D9"/>
        </w:rPr>
        <w:t xml:space="preserve">ivóªcwZ </w:t>
      </w:r>
      <w:r w:rsidRPr="00DB46C1">
        <w:rPr>
          <w:rFonts w:ascii="SutonnyMJ" w:eastAsia="SutonnyMJ" w:hAnsi="SutonnyMJ" w:cs="SutonnyMJ"/>
          <w:b/>
          <w:color w:val="000000" w:themeColor="text1"/>
          <w:sz w:val="24"/>
          <w:szCs w:val="24"/>
          <w:shd w:val="clear" w:color="auto" w:fill="D9D9D9" w:themeFill="background1" w:themeFillShade="D9"/>
        </w:rPr>
        <w:t>(</w:t>
      </w:r>
      <w:r w:rsidRPr="00DB46C1">
        <w:rPr>
          <w:rFonts w:ascii="Times New Roman" w:eastAsia="SutonnyMJ" w:hAnsi="Times New Roman" w:cs="Times New Roman"/>
          <w:b/>
          <w:color w:val="000000" w:themeColor="text1"/>
          <w:sz w:val="24"/>
          <w:szCs w:val="24"/>
          <w:shd w:val="clear" w:color="auto" w:fill="D9D9D9" w:themeFill="background1" w:themeFillShade="D9"/>
        </w:rPr>
        <w:t>President)</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cÖRvZ‡š¿i mKj kvmb Kg© m¤úbœ nq- ivóªcwZi bv‡g</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msm`xq miKvi e¨e¯’vq ivóªcwZ n‡”Qb- wbqgZvwš¿K kvmK cÖavb</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cÖavbgš¿x Ges cÖavb wePvicwZ wb‡qvM e¨ZxZ Ab¨ mKj †ÿ‡Î ivóªcwZ civgk© MÖnY K‡ib- cÖavbgš¿xi</w:t>
      </w:r>
    </w:p>
    <w:p w:rsidR="00C67699" w:rsidRPr="006408BB" w:rsidRDefault="006B5820"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Pr>
          <w:rFonts w:ascii="SutonnyMJ" w:eastAsia="SutonnyMJ" w:hAnsi="SutonnyMJ" w:cs="SutonnyMJ"/>
          <w:sz w:val="24"/>
        </w:rPr>
        <w:t>Aa¨v‡`k cÖYqb Ges Riæwi Ae¯’v Rvwi</w:t>
      </w:r>
      <w:r w:rsidR="00C67699" w:rsidRPr="006408BB">
        <w:rPr>
          <w:rFonts w:ascii="SutonnyMJ" w:eastAsia="SutonnyMJ" w:hAnsi="SutonnyMJ" w:cs="SutonnyMJ"/>
          <w:sz w:val="24"/>
        </w:rPr>
        <w:t>i GKgvÎ ÿgZv- ivóªcwZi</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msm` Awa‡ekb WvKv, g~jZwe Kiv ev †f‡½ w`‡Z cv‡ib- ivóªcwZ</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GKvw`µ‡g `yB †gqv‡`i †ewk A_©vr ivóªcwZ- Uvbv 10 eQ‡ii †ewk ÿgZvq _vK‡Z cvi‡eb bv</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ivóªcwZi eqm me©wb¤œ n‡e- 35 eQi</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 xml:space="preserve">cÖKvk¨ †fv‡U ivóªcwZ wbe©vwPZ nb- msm` m`m¨MY KZ©©„K </w:t>
      </w:r>
    </w:p>
    <w:p w:rsidR="00C67699" w:rsidRPr="006408BB"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ivóªcwZ Awfksmb Ki‡Z msm‡` †fvU cÖ‡qvRb: `yB-Z…Zxqvsk</w:t>
      </w:r>
    </w:p>
    <w:p w:rsidR="00C67699" w:rsidRDefault="00C67699" w:rsidP="00AD4CBA">
      <w:pPr>
        <w:numPr>
          <w:ilvl w:val="0"/>
          <w:numId w:val="201"/>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 xml:space="preserve">ivóªcwZi Abycw¯’wZ, Amy¯’Zv ev c` </w:t>
      </w:r>
      <w:r w:rsidR="00A0048A" w:rsidRPr="00A0048A">
        <w:rPr>
          <w:rFonts w:ascii="SutonnyMJ" w:eastAsia="SutonnyMJ" w:hAnsi="SutonnyMJ" w:cs="SutonnyMJ"/>
          <w:sz w:val="24"/>
        </w:rPr>
        <w:t>k~b</w:t>
      </w:r>
      <w:r w:rsidRPr="00A0048A">
        <w:rPr>
          <w:rFonts w:ascii="SutonnyMJ" w:eastAsia="SutonnyMJ" w:hAnsi="SutonnyMJ" w:cs="SutonnyMJ"/>
          <w:sz w:val="24"/>
        </w:rPr>
        <w:t>¨</w:t>
      </w:r>
      <w:r w:rsidRPr="006408BB">
        <w:rPr>
          <w:rFonts w:ascii="SutonnyMJ" w:eastAsia="SutonnyMJ" w:hAnsi="SutonnyMJ" w:cs="SutonnyMJ"/>
          <w:sz w:val="24"/>
        </w:rPr>
        <w:t xml:space="preserve"> n‡j</w:t>
      </w:r>
      <w:r w:rsidR="006B5820">
        <w:rPr>
          <w:rFonts w:ascii="SutonnyMJ" w:eastAsia="SutonnyMJ" w:hAnsi="SutonnyMJ" w:cs="SutonnyMJ"/>
          <w:sz w:val="24"/>
        </w:rPr>
        <w:t xml:space="preserve"> ivóªcwZi `vwqZ¡ cvjb Ki‡eb- w¯ú</w:t>
      </w:r>
      <w:r w:rsidRPr="006408BB">
        <w:rPr>
          <w:rFonts w:ascii="SutonnyMJ" w:eastAsia="SutonnyMJ" w:hAnsi="SutonnyMJ" w:cs="SutonnyMJ"/>
          <w:sz w:val="24"/>
        </w:rPr>
        <w:t>Kvi</w:t>
      </w:r>
    </w:p>
    <w:tbl>
      <w:tblPr>
        <w:tblStyle w:val="TableGrid"/>
        <w:tblW w:w="0" w:type="auto"/>
        <w:tblInd w:w="1458" w:type="dxa"/>
        <w:shd w:val="clear" w:color="auto" w:fill="D9D9D9" w:themeFill="background1" w:themeFillShade="D9"/>
        <w:tblLook w:val="04A0" w:firstRow="1" w:lastRow="0" w:firstColumn="1" w:lastColumn="0" w:noHBand="0" w:noVBand="1"/>
      </w:tblPr>
      <w:tblGrid>
        <w:gridCol w:w="6750"/>
      </w:tblGrid>
      <w:tr w:rsidR="005A7484" w:rsidTr="007B5515">
        <w:trPr>
          <w:trHeight w:val="1646"/>
        </w:trPr>
        <w:tc>
          <w:tcPr>
            <w:tcW w:w="6750" w:type="dxa"/>
            <w:shd w:val="clear" w:color="auto" w:fill="D9D9D9" w:themeFill="background1" w:themeFillShade="D9"/>
          </w:tcPr>
          <w:p w:rsidR="005A7484" w:rsidRPr="006408BB" w:rsidRDefault="005A7484" w:rsidP="005A7484">
            <w:pPr>
              <w:tabs>
                <w:tab w:val="left" w:pos="360"/>
              </w:tabs>
              <w:jc w:val="center"/>
              <w:rPr>
                <w:rFonts w:ascii="SutonnyMJ" w:hAnsi="SutonnyMJ"/>
                <w:b/>
                <w:sz w:val="24"/>
              </w:rPr>
            </w:pPr>
            <w:r w:rsidRPr="006408BB">
              <w:rPr>
                <w:rFonts w:ascii="SutonnyMJ" w:hAnsi="SutonnyMJ"/>
                <w:b/>
                <w:sz w:val="24"/>
              </w:rPr>
              <w:t xml:space="preserve">c`vwaKvi e‡j ivóªcwZ </w:t>
            </w:r>
            <w:r w:rsidRPr="00C421DA">
              <w:rPr>
                <w:rFonts w:ascii="SutonnyMJ" w:hAnsi="SutonnyMJ"/>
                <w:b/>
                <w:sz w:val="24"/>
                <w:szCs w:val="24"/>
              </w:rPr>
              <w:t xml:space="preserve">†hme </w:t>
            </w:r>
            <w:r>
              <w:rPr>
                <w:rFonts w:ascii="SutonnyMJ" w:hAnsi="SutonnyMJ"/>
                <w:b/>
                <w:sz w:val="24"/>
              </w:rPr>
              <w:t>cÖwZôv‡bi cÖavb</w:t>
            </w:r>
          </w:p>
          <w:p w:rsidR="005A7484" w:rsidRPr="006408BB" w:rsidRDefault="005A7484" w:rsidP="00787F57">
            <w:pPr>
              <w:pStyle w:val="ListParagraph"/>
              <w:ind w:left="342" w:hanging="369"/>
              <w:rPr>
                <w:rFonts w:ascii="SutonnyMJ" w:hAnsi="SutonnyMJ"/>
                <w:sz w:val="24"/>
              </w:rPr>
            </w:pPr>
            <w:r w:rsidRPr="006408BB">
              <w:sym w:font="Wingdings" w:char="F059"/>
            </w:r>
            <w:r w:rsidR="007B5515">
              <w:t xml:space="preserve"> </w:t>
            </w:r>
            <w:r w:rsidRPr="006408BB">
              <w:rPr>
                <w:rFonts w:ascii="SutonnyMJ" w:hAnsi="SutonnyMJ"/>
                <w:sz w:val="24"/>
              </w:rPr>
              <w:t>evsjv‡`k mk¯¿ evwnbxi me©vwabvqK</w:t>
            </w:r>
          </w:p>
          <w:p w:rsidR="005A7484" w:rsidRPr="006408BB" w:rsidRDefault="005A7484" w:rsidP="00787F57">
            <w:pPr>
              <w:ind w:left="342" w:hanging="369"/>
              <w:rPr>
                <w:rFonts w:ascii="SutonnyMJ" w:hAnsi="SutonnyMJ"/>
                <w:sz w:val="24"/>
              </w:rPr>
            </w:pPr>
            <w:r w:rsidRPr="006408BB">
              <w:sym w:font="Wingdings" w:char="F059"/>
            </w:r>
            <w:r w:rsidR="007B5515">
              <w:t xml:space="preserve"> </w:t>
            </w:r>
            <w:r w:rsidRPr="006408BB">
              <w:rPr>
                <w:rFonts w:ascii="SutonnyMJ" w:hAnsi="SutonnyMJ"/>
                <w:sz w:val="24"/>
              </w:rPr>
              <w:t>miKvwi Ges †emiKvwi wek^we`¨vjq mg~‡ni P¨v‡Ýji</w:t>
            </w:r>
          </w:p>
          <w:p w:rsidR="005A7484" w:rsidRPr="006408BB" w:rsidRDefault="005A7484" w:rsidP="00787F57">
            <w:pPr>
              <w:pStyle w:val="ListParagraph"/>
              <w:ind w:left="342" w:hanging="369"/>
              <w:rPr>
                <w:rFonts w:ascii="SutonnyMJ" w:hAnsi="SutonnyMJ"/>
                <w:sz w:val="24"/>
              </w:rPr>
            </w:pPr>
            <w:r w:rsidRPr="006408BB">
              <w:sym w:font="Wingdings" w:char="F059"/>
            </w:r>
            <w:r w:rsidR="007B5515">
              <w:t xml:space="preserve"> </w:t>
            </w:r>
            <w:r w:rsidRPr="006408BB">
              <w:rPr>
                <w:rFonts w:ascii="SutonnyMJ" w:hAnsi="SutonnyMJ"/>
                <w:sz w:val="24"/>
              </w:rPr>
              <w:t>evsjv‡`k †iW wµ‡m›U †mvmvBwUi cÖavb</w:t>
            </w:r>
          </w:p>
          <w:p w:rsidR="005A7484" w:rsidRPr="006408BB" w:rsidRDefault="005A7484" w:rsidP="00787F57">
            <w:pPr>
              <w:pStyle w:val="ListParagraph"/>
              <w:ind w:left="342" w:hanging="369"/>
              <w:rPr>
                <w:rFonts w:ascii="SutonnyMJ" w:hAnsi="SutonnyMJ"/>
                <w:sz w:val="24"/>
              </w:rPr>
            </w:pPr>
            <w:r w:rsidRPr="006408BB">
              <w:sym w:font="Wingdings" w:char="F059"/>
            </w:r>
            <w:r w:rsidR="007B5515">
              <w:t xml:space="preserve"> </w:t>
            </w:r>
            <w:r w:rsidRPr="006408BB">
              <w:rPr>
                <w:rFonts w:ascii="SutonnyMJ" w:hAnsi="SutonnyMJ"/>
                <w:sz w:val="24"/>
              </w:rPr>
              <w:t>evsjv‡`k ¯‹vD‡Ui cÖavb</w:t>
            </w:r>
          </w:p>
          <w:p w:rsidR="005A7484" w:rsidRPr="005A7484" w:rsidRDefault="005A7484" w:rsidP="00787F57">
            <w:pPr>
              <w:ind w:left="342" w:hanging="369"/>
              <w:rPr>
                <w:rFonts w:ascii="SutonnyMJ" w:hAnsi="SutonnyMJ"/>
                <w:sz w:val="24"/>
              </w:rPr>
            </w:pPr>
            <w:r w:rsidRPr="006408BB">
              <w:sym w:font="Wingdings" w:char="F059"/>
            </w:r>
            <w:r w:rsidR="007B5515">
              <w:t xml:space="preserve"> </w:t>
            </w:r>
            <w:r w:rsidRPr="006408BB">
              <w:rPr>
                <w:rFonts w:ascii="SutonnyMJ" w:hAnsi="SutonnyMJ"/>
                <w:sz w:val="24"/>
              </w:rPr>
              <w:t>ev</w:t>
            </w:r>
            <w:r>
              <w:rPr>
                <w:rFonts w:ascii="SutonnyMJ" w:hAnsi="SutonnyMJ"/>
                <w:sz w:val="24"/>
              </w:rPr>
              <w:t>sjv‡`k GwkqvwUK †mvmvBwUi cÖavb</w:t>
            </w:r>
          </w:p>
        </w:tc>
      </w:tr>
    </w:tbl>
    <w:p w:rsidR="00C67699" w:rsidRDefault="00C67699" w:rsidP="005A7484">
      <w:pPr>
        <w:tabs>
          <w:tab w:val="left" w:pos="360"/>
        </w:tabs>
        <w:rPr>
          <w:rFonts w:ascii="SutonnyMJ" w:hAnsi="SutonnyMJ"/>
          <w:sz w:val="6"/>
        </w:rPr>
      </w:pPr>
    </w:p>
    <w:p w:rsidR="00DB46C1" w:rsidRDefault="00DB46C1" w:rsidP="005A7484">
      <w:pPr>
        <w:tabs>
          <w:tab w:val="left" w:pos="360"/>
        </w:tabs>
        <w:rPr>
          <w:rFonts w:ascii="SutonnyMJ" w:hAnsi="SutonnyMJ"/>
          <w:sz w:val="6"/>
        </w:rPr>
      </w:pPr>
    </w:p>
    <w:p w:rsidR="00DB46C1" w:rsidRDefault="00DB46C1" w:rsidP="005A7484">
      <w:pPr>
        <w:tabs>
          <w:tab w:val="left" w:pos="360"/>
        </w:tabs>
        <w:rPr>
          <w:rFonts w:ascii="SutonnyMJ" w:hAnsi="SutonnyMJ"/>
          <w:sz w:val="6"/>
        </w:rPr>
      </w:pPr>
    </w:p>
    <w:p w:rsidR="00DB46C1" w:rsidRPr="007B5515" w:rsidRDefault="00737871" w:rsidP="007B5515">
      <w:pPr>
        <w:tabs>
          <w:tab w:val="left" w:pos="360"/>
          <w:tab w:val="left" w:pos="2340"/>
          <w:tab w:val="left" w:pos="4320"/>
          <w:tab w:val="left" w:pos="6210"/>
          <w:tab w:val="left" w:pos="8100"/>
        </w:tabs>
        <w:ind w:left="360" w:hanging="360"/>
        <w:jc w:val="both"/>
        <w:rPr>
          <w:rFonts w:ascii="SutonnyMJ" w:hAnsi="SutonnyMJ"/>
          <w:sz w:val="8"/>
        </w:rPr>
      </w:pPr>
      <w:r w:rsidRPr="007B5515">
        <w:rPr>
          <w:rFonts w:ascii="SutonnyMJ" w:eastAsia="SutonnyMJ" w:hAnsi="SutonnyMJ" w:cs="SutonnyMJ"/>
          <w:b/>
          <w:spacing w:val="-4"/>
          <w:sz w:val="26"/>
          <w:shd w:val="clear" w:color="auto" w:fill="000000"/>
        </w:rPr>
        <w:t>Abykxjb</w:t>
      </w:r>
      <w:r w:rsidRPr="007B5515">
        <w:rPr>
          <w:rFonts w:ascii="SutonnyMJ" w:eastAsia="SutonnyMJ" w:hAnsi="SutonnyMJ" w:cs="SutonnyMJ"/>
          <w:spacing w:val="-4"/>
          <w:sz w:val="26"/>
          <w:shd w:val="clear" w:color="auto" w:fill="000000"/>
        </w:rPr>
        <w:t>x</w:t>
      </w:r>
    </w:p>
    <w:p w:rsidR="00CD4066" w:rsidRPr="006408BB" w:rsidRDefault="00CD4066" w:rsidP="007B5515">
      <w:pPr>
        <w:tabs>
          <w:tab w:val="left" w:pos="2340"/>
          <w:tab w:val="left" w:pos="4320"/>
          <w:tab w:val="left" w:pos="6480"/>
          <w:tab w:val="left" w:pos="8136"/>
        </w:tabs>
        <w:ind w:left="360" w:hanging="360"/>
        <w:jc w:val="both"/>
        <w:rPr>
          <w:rFonts w:ascii="SutonnyMJ" w:hAnsi="SutonnyMJ"/>
          <w:b/>
          <w:sz w:val="24"/>
          <w:lang w:val="en-GB" w:eastAsia="en-GB"/>
        </w:rPr>
      </w:pPr>
      <w:r>
        <w:rPr>
          <w:rFonts w:ascii="SutonnyMJ" w:hAnsi="SutonnyMJ"/>
          <w:b/>
          <w:sz w:val="24"/>
          <w:lang w:val="en-GB" w:eastAsia="en-GB"/>
        </w:rPr>
        <w:t xml:space="preserve">01. </w:t>
      </w:r>
      <w:r w:rsidRPr="006408BB">
        <w:rPr>
          <w:rFonts w:ascii="SutonnyMJ" w:hAnsi="SutonnyMJ"/>
          <w:b/>
          <w:sz w:val="24"/>
          <w:lang w:val="en-GB" w:eastAsia="en-GB"/>
        </w:rPr>
        <w:t>cÖRvZ‡š¿i mKj KvR Kvi bv‡g cwiPvwjZ nq?</w:t>
      </w:r>
    </w:p>
    <w:p w:rsidR="00CD4066" w:rsidRPr="006408BB" w:rsidRDefault="00CD4066" w:rsidP="007B5515">
      <w:pPr>
        <w:tabs>
          <w:tab w:val="left" w:pos="2340"/>
          <w:tab w:val="left" w:pos="4320"/>
          <w:tab w:val="left" w:pos="6480"/>
          <w:tab w:val="left" w:pos="8136"/>
        </w:tabs>
        <w:ind w:left="360" w:hanging="360"/>
        <w:rPr>
          <w:sz w:val="24"/>
        </w:rPr>
      </w:pPr>
      <w:r w:rsidRPr="006408BB">
        <w:rPr>
          <w:rFonts w:ascii="SutonnyMJ" w:hAnsi="SutonnyMJ"/>
          <w:sz w:val="24"/>
        </w:rPr>
        <w:lastRenderedPageBreak/>
        <w:tab/>
        <w:t>K. cÖavbgš¿x</w:t>
      </w:r>
      <w:r w:rsidRPr="006408BB">
        <w:rPr>
          <w:rFonts w:ascii="SutonnyMJ" w:hAnsi="SutonnyMJ"/>
          <w:sz w:val="24"/>
        </w:rPr>
        <w:tab/>
        <w:t xml:space="preserve">L. </w:t>
      </w:r>
      <w:r w:rsidRPr="006408BB">
        <w:rPr>
          <w:rFonts w:ascii="SutonnyMJ" w:hAnsi="SutonnyMJ"/>
          <w:sz w:val="24"/>
          <w:u w:val="single"/>
        </w:rPr>
        <w:t xml:space="preserve">ivóªcwZ       </w:t>
      </w:r>
      <w:r w:rsidRPr="006408BB">
        <w:rPr>
          <w:rFonts w:ascii="SutonnyMJ" w:hAnsi="SutonnyMJ"/>
          <w:sz w:val="24"/>
          <w:u w:val="single"/>
        </w:rPr>
        <w:tab/>
      </w:r>
      <w:r w:rsidRPr="006408BB">
        <w:rPr>
          <w:rFonts w:ascii="SutonnyMJ" w:hAnsi="SutonnyMJ"/>
          <w:sz w:val="24"/>
        </w:rPr>
        <w:t>M. w¯úKvi</w:t>
      </w:r>
      <w:r w:rsidRPr="006408BB">
        <w:rPr>
          <w:rFonts w:ascii="SutonnyMJ" w:hAnsi="SutonnyMJ"/>
          <w:sz w:val="24"/>
        </w:rPr>
        <w:tab/>
        <w:t>N. msm` m`m¨</w:t>
      </w:r>
      <w:r w:rsidRPr="006408BB">
        <w:rPr>
          <w:rFonts w:ascii="SutonnyMJ" w:hAnsi="SutonnyMJ"/>
          <w:sz w:val="24"/>
        </w:rPr>
        <w:tab/>
      </w:r>
      <w:r w:rsidRPr="006408BB">
        <w:rPr>
          <w:rFonts w:ascii="SutonnyMJ" w:hAnsi="SutonnyMJ"/>
          <w:b/>
          <w:sz w:val="24"/>
          <w:shd w:val="clear" w:color="auto" w:fill="000000"/>
        </w:rPr>
        <w:t>01: L</w:t>
      </w:r>
    </w:p>
    <w:p w:rsidR="00CD4066" w:rsidRPr="006408BB" w:rsidRDefault="00CD4066" w:rsidP="007B5515">
      <w:pPr>
        <w:tabs>
          <w:tab w:val="left" w:pos="2340"/>
          <w:tab w:val="left" w:pos="4320"/>
          <w:tab w:val="left" w:pos="6480"/>
          <w:tab w:val="left" w:pos="8136"/>
        </w:tabs>
        <w:ind w:left="360" w:hanging="360"/>
        <w:contextualSpacing/>
        <w:rPr>
          <w:rFonts w:ascii="SutonnyMJ" w:hAnsi="SutonnyMJ"/>
          <w:b/>
          <w:sz w:val="24"/>
        </w:rPr>
      </w:pPr>
      <w:r w:rsidRPr="006408BB">
        <w:rPr>
          <w:rFonts w:ascii="SutonnyMJ" w:hAnsi="SutonnyMJ"/>
          <w:b/>
          <w:sz w:val="24"/>
        </w:rPr>
        <w:t>02. msm` Avnevb K‡ib †K?</w:t>
      </w:r>
    </w:p>
    <w:p w:rsidR="00CD4066" w:rsidRPr="006408BB" w:rsidRDefault="00CD4066" w:rsidP="007B5515">
      <w:pPr>
        <w:tabs>
          <w:tab w:val="left" w:pos="2340"/>
          <w:tab w:val="left" w:pos="4320"/>
          <w:tab w:val="left" w:pos="6480"/>
          <w:tab w:val="left" w:pos="8136"/>
        </w:tabs>
        <w:ind w:left="360" w:hanging="360"/>
        <w:rPr>
          <w:sz w:val="24"/>
        </w:rPr>
      </w:pPr>
      <w:r w:rsidRPr="006408BB">
        <w:rPr>
          <w:rFonts w:ascii="SutonnyMJ" w:hAnsi="SutonnyMJ"/>
          <w:sz w:val="24"/>
        </w:rPr>
        <w:tab/>
        <w:t xml:space="preserve">K. </w:t>
      </w:r>
      <w:r w:rsidRPr="006408BB">
        <w:rPr>
          <w:rFonts w:ascii="SutonnyMJ" w:hAnsi="SutonnyMJ"/>
          <w:sz w:val="24"/>
          <w:u w:val="single"/>
        </w:rPr>
        <w:t>ivóªcwZ</w:t>
      </w:r>
      <w:r w:rsidRPr="006408BB">
        <w:rPr>
          <w:rFonts w:ascii="SutonnyMJ" w:hAnsi="SutonnyMJ"/>
          <w:sz w:val="24"/>
        </w:rPr>
        <w:tab/>
        <w:t>L. cÖavbgš¿x</w:t>
      </w:r>
      <w:r w:rsidRPr="006408BB">
        <w:rPr>
          <w:rFonts w:ascii="SutonnyMJ" w:hAnsi="SutonnyMJ"/>
          <w:sz w:val="24"/>
        </w:rPr>
        <w:tab/>
        <w:t>M. w¯úKvi</w:t>
      </w:r>
      <w:r w:rsidRPr="006408BB">
        <w:rPr>
          <w:rFonts w:ascii="SutonnyMJ" w:hAnsi="SutonnyMJ"/>
          <w:sz w:val="24"/>
        </w:rPr>
        <w:tab/>
        <w:t>N. Pxc ûBd</w:t>
      </w:r>
      <w:r w:rsidRPr="006408BB">
        <w:rPr>
          <w:rFonts w:ascii="SutonnyMJ" w:hAnsi="SutonnyMJ"/>
          <w:sz w:val="24"/>
        </w:rPr>
        <w:tab/>
      </w:r>
      <w:r w:rsidRPr="006408BB">
        <w:rPr>
          <w:rFonts w:ascii="SutonnyMJ" w:hAnsi="SutonnyMJ"/>
          <w:b/>
          <w:sz w:val="24"/>
          <w:shd w:val="clear" w:color="auto" w:fill="000000"/>
        </w:rPr>
        <w:t>02: K</w:t>
      </w:r>
    </w:p>
    <w:p w:rsidR="00CD4066" w:rsidRPr="006408BB" w:rsidRDefault="00CD4066" w:rsidP="007B5515">
      <w:pPr>
        <w:tabs>
          <w:tab w:val="left" w:pos="2340"/>
          <w:tab w:val="left" w:pos="4320"/>
          <w:tab w:val="left" w:pos="6480"/>
          <w:tab w:val="left" w:pos="8136"/>
        </w:tabs>
        <w:ind w:left="360" w:hanging="360"/>
        <w:jc w:val="both"/>
        <w:rPr>
          <w:rFonts w:ascii="SutonnyMJ" w:hAnsi="SutonnyMJ"/>
          <w:b/>
          <w:sz w:val="24"/>
          <w:lang w:val="en-GB" w:eastAsia="en-GB"/>
        </w:rPr>
      </w:pPr>
      <w:r>
        <w:rPr>
          <w:rFonts w:ascii="SutonnyMJ" w:hAnsi="SutonnyMJ"/>
          <w:b/>
          <w:sz w:val="24"/>
          <w:lang w:val="en-GB" w:eastAsia="en-GB"/>
        </w:rPr>
        <w:t xml:space="preserve">03. </w:t>
      </w:r>
      <w:r w:rsidRPr="006408BB">
        <w:rPr>
          <w:rFonts w:ascii="SutonnyMJ" w:hAnsi="SutonnyMJ"/>
          <w:b/>
          <w:sz w:val="24"/>
          <w:lang w:val="en-GB" w:eastAsia="en-GB"/>
        </w:rPr>
        <w:t>msweavb Abyhvqx ivóªcwZ‡K Awfksmb Ki‡Z cv‡i?</w:t>
      </w:r>
    </w:p>
    <w:p w:rsidR="00CD4066" w:rsidRPr="006408BB" w:rsidRDefault="00CD4066" w:rsidP="007B5515">
      <w:pPr>
        <w:tabs>
          <w:tab w:val="left" w:pos="2340"/>
          <w:tab w:val="left" w:pos="4320"/>
          <w:tab w:val="left" w:pos="6480"/>
          <w:tab w:val="left" w:pos="8136"/>
        </w:tabs>
        <w:ind w:left="360" w:hanging="360"/>
        <w:rPr>
          <w:sz w:val="24"/>
        </w:rPr>
      </w:pPr>
      <w:r w:rsidRPr="006408BB">
        <w:rPr>
          <w:rFonts w:ascii="SutonnyMJ" w:hAnsi="SutonnyMJ"/>
          <w:sz w:val="24"/>
        </w:rPr>
        <w:tab/>
        <w:t>K. cÖavbgš¿x</w:t>
      </w:r>
      <w:r w:rsidRPr="006408BB">
        <w:rPr>
          <w:rFonts w:ascii="SutonnyMJ" w:hAnsi="SutonnyMJ"/>
          <w:sz w:val="24"/>
        </w:rPr>
        <w:tab/>
        <w:t xml:space="preserve">L. </w:t>
      </w:r>
      <w:r w:rsidRPr="006408BB">
        <w:rPr>
          <w:rFonts w:ascii="SutonnyMJ" w:hAnsi="SutonnyMJ"/>
          <w:sz w:val="24"/>
          <w:u w:val="single"/>
        </w:rPr>
        <w:t>msm`</w:t>
      </w:r>
      <w:r w:rsidRPr="006408BB">
        <w:rPr>
          <w:rFonts w:ascii="SutonnyMJ" w:hAnsi="SutonnyMJ"/>
          <w:sz w:val="24"/>
          <w:u w:val="single"/>
        </w:rPr>
        <w:tab/>
      </w:r>
      <w:r w:rsidRPr="006408BB">
        <w:rPr>
          <w:rFonts w:ascii="SutonnyMJ" w:hAnsi="SutonnyMJ"/>
          <w:sz w:val="24"/>
        </w:rPr>
        <w:t>M. cÖavb wePvicwZ</w:t>
      </w:r>
      <w:r w:rsidRPr="006408BB">
        <w:rPr>
          <w:rFonts w:ascii="SutonnyMJ" w:hAnsi="SutonnyMJ"/>
          <w:sz w:val="24"/>
        </w:rPr>
        <w:tab/>
        <w:t>N. w¯úKvi</w:t>
      </w:r>
      <w:r w:rsidRPr="006408BB">
        <w:rPr>
          <w:rFonts w:ascii="SutonnyMJ" w:hAnsi="SutonnyMJ"/>
          <w:sz w:val="24"/>
        </w:rPr>
        <w:tab/>
      </w:r>
      <w:r>
        <w:rPr>
          <w:rFonts w:ascii="SutonnyMJ" w:hAnsi="SutonnyMJ"/>
          <w:b/>
          <w:sz w:val="24"/>
          <w:shd w:val="clear" w:color="auto" w:fill="000000"/>
        </w:rPr>
        <w:t>03</w:t>
      </w:r>
      <w:r w:rsidRPr="006408BB">
        <w:rPr>
          <w:rFonts w:ascii="SutonnyMJ" w:hAnsi="SutonnyMJ"/>
          <w:b/>
          <w:sz w:val="24"/>
          <w:shd w:val="clear" w:color="auto" w:fill="000000"/>
        </w:rPr>
        <w:t>: L</w:t>
      </w:r>
    </w:p>
    <w:p w:rsidR="00CD4066" w:rsidRPr="006408BB" w:rsidRDefault="00CD4066" w:rsidP="007B5515">
      <w:pPr>
        <w:tabs>
          <w:tab w:val="left" w:pos="2340"/>
          <w:tab w:val="left" w:pos="4320"/>
          <w:tab w:val="left" w:pos="6480"/>
          <w:tab w:val="left" w:pos="8136"/>
        </w:tabs>
        <w:ind w:left="360" w:hanging="360"/>
        <w:jc w:val="both"/>
        <w:rPr>
          <w:rFonts w:ascii="SutonnyMJ" w:eastAsia="SutonnyMJ" w:hAnsi="SutonnyMJ" w:cs="SutonnyMJ"/>
          <w:b/>
          <w:sz w:val="24"/>
        </w:rPr>
      </w:pPr>
      <w:r>
        <w:rPr>
          <w:rFonts w:ascii="SutonnyMJ" w:eastAsia="SutonnyMJ" w:hAnsi="SutonnyMJ" w:cs="SutonnyMJ"/>
          <w:b/>
          <w:sz w:val="24"/>
        </w:rPr>
        <w:t>04.</w:t>
      </w:r>
      <w:r w:rsidRPr="006408BB">
        <w:rPr>
          <w:rFonts w:ascii="SutonnyMJ" w:eastAsia="SutonnyMJ" w:hAnsi="SutonnyMJ" w:cs="SutonnyMJ"/>
          <w:b/>
          <w:sz w:val="24"/>
        </w:rPr>
        <w:t>ivóªcwZ RvixK…Z AvBb‡K Kx e‡j?</w:t>
      </w:r>
    </w:p>
    <w:p w:rsidR="00CD4066" w:rsidRPr="006408BB" w:rsidRDefault="00CD4066" w:rsidP="007B5515">
      <w:pPr>
        <w:tabs>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AvBb</w:t>
      </w:r>
      <w:r w:rsidRPr="006408BB">
        <w:rPr>
          <w:rFonts w:ascii="SutonnyMJ" w:eastAsia="SutonnyMJ" w:hAnsi="SutonnyMJ" w:cs="SutonnyMJ"/>
          <w:sz w:val="24"/>
        </w:rPr>
        <w:tab/>
        <w:t>L. msweavb</w:t>
      </w:r>
      <w:r w:rsidRPr="006408BB">
        <w:rPr>
          <w:rFonts w:ascii="SutonnyMJ" w:eastAsia="SutonnyMJ" w:hAnsi="SutonnyMJ" w:cs="SutonnyMJ"/>
          <w:sz w:val="24"/>
        </w:rPr>
        <w:tab/>
        <w:t>M. Aa¨v‡`k</w:t>
      </w:r>
      <w:r w:rsidRPr="006408BB">
        <w:rPr>
          <w:rFonts w:ascii="SutonnyMJ" w:eastAsia="SutonnyMJ" w:hAnsi="SutonnyMJ" w:cs="SutonnyMJ"/>
          <w:sz w:val="24"/>
        </w:rPr>
        <w:tab/>
        <w:t>N. wej</w:t>
      </w:r>
      <w:r w:rsidRPr="006408BB">
        <w:rPr>
          <w:rFonts w:ascii="SutonnyMJ" w:eastAsia="SutonnyMJ" w:hAnsi="SutonnyMJ" w:cs="SutonnyMJ"/>
          <w:sz w:val="24"/>
        </w:rPr>
        <w:tab/>
      </w:r>
      <w:r>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CD4066" w:rsidRPr="006408BB" w:rsidRDefault="00CD4066" w:rsidP="007B5515">
      <w:pPr>
        <w:tabs>
          <w:tab w:val="left" w:pos="2340"/>
          <w:tab w:val="left" w:pos="4320"/>
          <w:tab w:val="left" w:pos="6480"/>
          <w:tab w:val="left" w:pos="8136"/>
        </w:tabs>
        <w:ind w:left="360" w:hanging="360"/>
        <w:jc w:val="both"/>
        <w:rPr>
          <w:rFonts w:ascii="SutonnyMJ" w:eastAsia="SutonnyMJ" w:hAnsi="SutonnyMJ" w:cs="SutonnyMJ"/>
          <w:b/>
          <w:sz w:val="24"/>
        </w:rPr>
      </w:pPr>
      <w:r>
        <w:rPr>
          <w:rFonts w:ascii="SutonnyMJ" w:eastAsia="SutonnyMJ" w:hAnsi="SutonnyMJ" w:cs="SutonnyMJ"/>
          <w:b/>
          <w:sz w:val="24"/>
        </w:rPr>
        <w:t>05</w:t>
      </w:r>
      <w:r w:rsidRPr="006408BB">
        <w:rPr>
          <w:rFonts w:ascii="SutonnyMJ" w:eastAsia="SutonnyMJ" w:hAnsi="SutonnyMJ" w:cs="SutonnyMJ"/>
          <w:b/>
          <w:sz w:val="24"/>
        </w:rPr>
        <w:t>.</w:t>
      </w:r>
      <w:r w:rsidRPr="006408BB">
        <w:rPr>
          <w:rFonts w:ascii="SutonnyMJ" w:eastAsia="SutonnyMJ" w:hAnsi="SutonnyMJ" w:cs="SutonnyMJ"/>
          <w:b/>
          <w:sz w:val="24"/>
        </w:rPr>
        <w:tab/>
        <w:t>evsjv‡`‡ki mk¯¿ evwnbxi me©vwabvqK †K?</w:t>
      </w:r>
    </w:p>
    <w:p w:rsidR="00231018" w:rsidRPr="00693379" w:rsidRDefault="00CD4066" w:rsidP="007B5515">
      <w:pPr>
        <w:tabs>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cÖavbgš¿x</w:t>
      </w:r>
      <w:r w:rsidRPr="006408BB">
        <w:rPr>
          <w:rFonts w:ascii="SutonnyMJ" w:eastAsia="SutonnyMJ" w:hAnsi="SutonnyMJ" w:cs="SutonnyMJ"/>
          <w:sz w:val="24"/>
        </w:rPr>
        <w:tab/>
        <w:t>L. †mbvevwnbx cÖavb</w:t>
      </w:r>
      <w:r w:rsidRPr="006408BB">
        <w:rPr>
          <w:rFonts w:ascii="SutonnyMJ" w:eastAsia="SutonnyMJ" w:hAnsi="SutonnyMJ" w:cs="SutonnyMJ"/>
          <w:sz w:val="24"/>
        </w:rPr>
        <w:tab/>
        <w:t>M. ivóªcwZ</w:t>
      </w:r>
      <w:r w:rsidRPr="006408BB">
        <w:rPr>
          <w:rFonts w:ascii="SutonnyMJ" w:eastAsia="SutonnyMJ" w:hAnsi="SutonnyMJ" w:cs="SutonnyMJ"/>
          <w:sz w:val="24"/>
        </w:rPr>
        <w:tab/>
        <w:t>N. †bŠevwnbx cÖavb</w:t>
      </w:r>
      <w:r w:rsidRPr="006408BB">
        <w:rPr>
          <w:rFonts w:ascii="SutonnyMJ" w:eastAsia="SutonnyMJ" w:hAnsi="SutonnyMJ" w:cs="SutonnyMJ"/>
          <w:sz w:val="24"/>
        </w:rPr>
        <w:tab/>
      </w:r>
      <w:r>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06</w:t>
      </w:r>
      <w:r w:rsidR="00231018" w:rsidRPr="007B5515">
        <w:rPr>
          <w:rFonts w:ascii="SutonnyMJ" w:hAnsi="SutonnyMJ"/>
          <w:b/>
          <w:sz w:val="24"/>
        </w:rPr>
        <w:t>. ivóªcwZi Abycw¯’wZ‡Z Zuvi `vwqZ¡ cvjb K‡ib †K?</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K. ivóªcwZ</w:t>
      </w:r>
      <w:r w:rsidR="00231018" w:rsidRPr="006408BB">
        <w:rPr>
          <w:rFonts w:ascii="SutonnyMJ" w:hAnsi="SutonnyMJ"/>
          <w:sz w:val="24"/>
        </w:rPr>
        <w:tab/>
        <w:t>L. cÖavb wePvicwZ</w:t>
      </w:r>
      <w:r w:rsidR="00231018" w:rsidRPr="006408BB">
        <w:rPr>
          <w:rFonts w:ascii="SutonnyMJ" w:hAnsi="SutonnyMJ"/>
          <w:sz w:val="24"/>
        </w:rPr>
        <w:tab/>
        <w:t>M. cÖavbgš¿x</w:t>
      </w:r>
      <w:r w:rsidR="00231018" w:rsidRPr="006408BB">
        <w:rPr>
          <w:rFonts w:ascii="SutonnyMJ" w:hAnsi="SutonnyMJ"/>
          <w:sz w:val="24"/>
        </w:rPr>
        <w:tab/>
        <w:t xml:space="preserve">N. </w:t>
      </w:r>
      <w:r w:rsidR="00231018" w:rsidRPr="006408BB">
        <w:rPr>
          <w:rFonts w:ascii="SutonnyMJ" w:hAnsi="SutonnyMJ"/>
          <w:sz w:val="24"/>
          <w:u w:val="single"/>
        </w:rPr>
        <w:t>w¯úKvi</w:t>
      </w:r>
      <w:r w:rsidR="00231018" w:rsidRPr="006408BB">
        <w:rPr>
          <w:rFonts w:ascii="SutonnyMJ" w:hAnsi="SutonnyMJ"/>
          <w:sz w:val="24"/>
          <w:u w:val="single"/>
        </w:rPr>
        <w:tab/>
      </w:r>
      <w:r w:rsidR="00693379">
        <w:rPr>
          <w:rFonts w:ascii="SutonnyMJ" w:hAnsi="SutonnyMJ"/>
          <w:b/>
          <w:sz w:val="24"/>
          <w:shd w:val="clear" w:color="auto" w:fill="000000"/>
        </w:rPr>
        <w:t>06</w:t>
      </w:r>
      <w:r w:rsidR="00231018" w:rsidRPr="006408BB">
        <w:rPr>
          <w:rFonts w:ascii="SutonnyMJ" w:hAnsi="SutonnyMJ"/>
          <w:b/>
          <w:sz w:val="24"/>
          <w:shd w:val="clear" w:color="auto" w:fill="000000"/>
        </w:rPr>
        <w:t>: N</w:t>
      </w:r>
    </w:p>
    <w:p w:rsidR="00231018" w:rsidRPr="007B5515" w:rsidRDefault="000818C9" w:rsidP="007B5515">
      <w:pPr>
        <w:tabs>
          <w:tab w:val="left" w:pos="2340"/>
          <w:tab w:val="left" w:pos="4320"/>
          <w:tab w:val="left" w:pos="6480"/>
          <w:tab w:val="left" w:pos="8136"/>
        </w:tabs>
        <w:ind w:left="360" w:hanging="360"/>
        <w:jc w:val="both"/>
        <w:rPr>
          <w:rFonts w:ascii="SutonnyMJ" w:hAnsi="SutonnyMJ"/>
          <w:b/>
          <w:sz w:val="24"/>
          <w:lang w:val="en-GB" w:eastAsia="en-GB"/>
        </w:rPr>
      </w:pPr>
      <w:r w:rsidRPr="007B5515">
        <w:rPr>
          <w:rFonts w:ascii="SutonnyMJ" w:hAnsi="SutonnyMJ"/>
          <w:b/>
          <w:sz w:val="24"/>
          <w:lang w:val="en-GB" w:eastAsia="en-GB"/>
        </w:rPr>
        <w:t>07</w:t>
      </w:r>
      <w:r w:rsidR="00231018" w:rsidRPr="007B5515">
        <w:rPr>
          <w:rFonts w:ascii="SutonnyMJ" w:hAnsi="SutonnyMJ"/>
          <w:b/>
          <w:sz w:val="24"/>
          <w:lang w:val="en-GB" w:eastAsia="en-GB"/>
        </w:rPr>
        <w:t>. cÖavbgš¿x‡K wb‡qvM †`b †K?</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 xml:space="preserve">K. </w:t>
      </w:r>
      <w:r w:rsidR="00231018" w:rsidRPr="006408BB">
        <w:rPr>
          <w:rFonts w:ascii="SutonnyMJ" w:hAnsi="SutonnyMJ"/>
          <w:sz w:val="24"/>
          <w:u w:val="single"/>
        </w:rPr>
        <w:t>ivóªcwZ</w:t>
      </w:r>
      <w:r w:rsidR="00231018" w:rsidRPr="006408BB">
        <w:rPr>
          <w:rFonts w:ascii="SutonnyMJ" w:hAnsi="SutonnyMJ"/>
          <w:sz w:val="24"/>
          <w:u w:val="single"/>
        </w:rPr>
        <w:tab/>
      </w:r>
      <w:r w:rsidR="00231018" w:rsidRPr="006408BB">
        <w:rPr>
          <w:rFonts w:ascii="SutonnyMJ" w:hAnsi="SutonnyMJ"/>
          <w:sz w:val="24"/>
        </w:rPr>
        <w:t>L. cÖavb wePvicwZ</w:t>
      </w:r>
      <w:r w:rsidR="00231018" w:rsidRPr="006408BB">
        <w:rPr>
          <w:rFonts w:ascii="SutonnyMJ" w:hAnsi="SutonnyMJ"/>
          <w:sz w:val="24"/>
        </w:rPr>
        <w:tab/>
        <w:t>M. w¯úKvi</w:t>
      </w:r>
      <w:r w:rsidR="00231018" w:rsidRPr="006408BB">
        <w:rPr>
          <w:rFonts w:ascii="SutonnyMJ" w:hAnsi="SutonnyMJ"/>
          <w:sz w:val="24"/>
        </w:rPr>
        <w:tab/>
        <w:t>N. RvZxq msm`</w:t>
      </w:r>
      <w:r w:rsidR="00231018" w:rsidRPr="006408BB">
        <w:rPr>
          <w:rFonts w:ascii="SutonnyMJ" w:hAnsi="SutonnyMJ"/>
          <w:sz w:val="24"/>
        </w:rPr>
        <w:tab/>
      </w:r>
      <w:r w:rsidR="00693379">
        <w:rPr>
          <w:rFonts w:ascii="SutonnyMJ" w:hAnsi="SutonnyMJ"/>
          <w:b/>
          <w:sz w:val="24"/>
          <w:shd w:val="clear" w:color="auto" w:fill="000000"/>
        </w:rPr>
        <w:t>07</w:t>
      </w:r>
      <w:r w:rsidR="00231018" w:rsidRPr="006408BB">
        <w:rPr>
          <w:rFonts w:ascii="SutonnyMJ" w:hAnsi="SutonnyMJ"/>
          <w:b/>
          <w:sz w:val="24"/>
          <w:shd w:val="clear" w:color="auto" w:fill="000000"/>
        </w:rPr>
        <w:t>:K</w:t>
      </w:r>
    </w:p>
    <w:p w:rsidR="00231018" w:rsidRPr="007B5515" w:rsidRDefault="000818C9" w:rsidP="007B5515">
      <w:pPr>
        <w:pStyle w:val="ListParagraph"/>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08</w:t>
      </w:r>
      <w:r w:rsidR="00231018" w:rsidRPr="007B5515">
        <w:rPr>
          <w:rFonts w:ascii="SutonnyMJ" w:hAnsi="SutonnyMJ"/>
          <w:b/>
          <w:sz w:val="24"/>
        </w:rPr>
        <w:t>. msm`xq miKvi e¨e¯’vq gwš¿mfv MV‡b Kvi f~wgKv gyL¨?</w:t>
      </w:r>
    </w:p>
    <w:p w:rsidR="00231018" w:rsidRPr="006408BB" w:rsidRDefault="00231018" w:rsidP="007B5515">
      <w:pPr>
        <w:tabs>
          <w:tab w:val="left" w:pos="2340"/>
          <w:tab w:val="left" w:pos="4320"/>
          <w:tab w:val="left" w:pos="6480"/>
          <w:tab w:val="left" w:pos="8136"/>
        </w:tabs>
        <w:ind w:left="360" w:hanging="360"/>
        <w:rPr>
          <w:rFonts w:ascii="SutonnyMJ" w:hAnsi="SutonnyMJ"/>
          <w:sz w:val="24"/>
        </w:rPr>
      </w:pPr>
      <w:r w:rsidRPr="006408BB">
        <w:rPr>
          <w:rFonts w:ascii="SutonnyMJ" w:hAnsi="SutonnyMJ"/>
          <w:sz w:val="24"/>
        </w:rPr>
        <w:tab/>
        <w:t>K. ivóªcwZ</w:t>
      </w:r>
      <w:r w:rsidRPr="006408BB">
        <w:rPr>
          <w:rFonts w:ascii="SutonnyMJ" w:hAnsi="SutonnyMJ"/>
          <w:sz w:val="24"/>
        </w:rPr>
        <w:tab/>
        <w:t>L. Pxc ûBc</w:t>
      </w:r>
      <w:r w:rsidRPr="006408BB">
        <w:rPr>
          <w:rFonts w:ascii="SutonnyMJ" w:hAnsi="SutonnyMJ"/>
          <w:sz w:val="24"/>
        </w:rPr>
        <w:tab/>
        <w:t>M. A_©-mwPe</w:t>
      </w:r>
      <w:r w:rsidRPr="006408BB">
        <w:rPr>
          <w:rFonts w:ascii="SutonnyMJ" w:hAnsi="SutonnyMJ"/>
          <w:sz w:val="24"/>
        </w:rPr>
        <w:tab/>
        <w:t xml:space="preserve">N. </w:t>
      </w:r>
      <w:r w:rsidRPr="006408BB">
        <w:rPr>
          <w:rFonts w:ascii="SutonnyMJ" w:hAnsi="SutonnyMJ"/>
          <w:sz w:val="24"/>
          <w:u w:val="single"/>
        </w:rPr>
        <w:t>cÖavbgš¿x</w:t>
      </w:r>
      <w:r w:rsidRPr="006408BB">
        <w:rPr>
          <w:rFonts w:ascii="SutonnyMJ" w:hAnsi="SutonnyMJ"/>
          <w:sz w:val="24"/>
        </w:rPr>
        <w:tab/>
      </w:r>
      <w:r w:rsidR="00693379">
        <w:rPr>
          <w:rFonts w:ascii="SutonnyMJ" w:hAnsi="SutonnyMJ"/>
          <w:b/>
          <w:sz w:val="24"/>
          <w:shd w:val="clear" w:color="auto" w:fill="000000"/>
        </w:rPr>
        <w:t>08</w:t>
      </w:r>
      <w:r w:rsidRPr="006408BB">
        <w:rPr>
          <w:rFonts w:ascii="SutonnyMJ" w:hAnsi="SutonnyMJ"/>
          <w:b/>
          <w:sz w:val="24"/>
          <w:shd w:val="clear" w:color="auto" w:fill="000000"/>
        </w:rPr>
        <w:t>: N</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09</w:t>
      </w:r>
      <w:r w:rsidR="00231018" w:rsidRPr="007B5515">
        <w:rPr>
          <w:rFonts w:ascii="SutonnyMJ" w:hAnsi="SutonnyMJ"/>
          <w:b/>
          <w:sz w:val="24"/>
        </w:rPr>
        <w:t>. wbe©vnx wefvM †_‡K wePvi wefvM AvbyôvwbKfv‡e c„_K nq K‡e?</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K. 2wW‡m¤^i, 1999</w:t>
      </w:r>
      <w:r w:rsidR="00231018" w:rsidRPr="006408BB">
        <w:rPr>
          <w:rFonts w:ascii="SutonnyMJ" w:hAnsi="SutonnyMJ"/>
          <w:sz w:val="24"/>
        </w:rPr>
        <w:tab/>
        <w:t>L. 16 Rvbyqvwi, 2008</w:t>
      </w:r>
      <w:r w:rsidR="00231018" w:rsidRPr="006408BB">
        <w:rPr>
          <w:rFonts w:ascii="SutonnyMJ" w:hAnsi="SutonnyMJ"/>
          <w:sz w:val="24"/>
        </w:rPr>
        <w:tab/>
        <w:t xml:space="preserve">M. </w:t>
      </w:r>
      <w:r w:rsidR="00231018" w:rsidRPr="006408BB">
        <w:rPr>
          <w:rFonts w:ascii="SutonnyMJ" w:hAnsi="SutonnyMJ"/>
          <w:sz w:val="24"/>
          <w:u w:val="single"/>
        </w:rPr>
        <w:t xml:space="preserve">1 b‡f¤^i, 2007       </w:t>
      </w:r>
      <w:r w:rsidR="00231018" w:rsidRPr="006408BB">
        <w:rPr>
          <w:rFonts w:ascii="SutonnyMJ" w:hAnsi="SutonnyMJ"/>
          <w:sz w:val="24"/>
        </w:rPr>
        <w:t>N. 1 Rvbyqvwi, 2010</w:t>
      </w:r>
      <w:r w:rsidR="00231018" w:rsidRPr="006408BB">
        <w:rPr>
          <w:rFonts w:ascii="SutonnyMJ" w:hAnsi="SutonnyMJ"/>
          <w:sz w:val="24"/>
        </w:rPr>
        <w:tab/>
      </w:r>
      <w:r w:rsidR="00693379">
        <w:rPr>
          <w:rFonts w:ascii="SutonnyMJ" w:hAnsi="SutonnyMJ"/>
          <w:b/>
          <w:sz w:val="24"/>
          <w:shd w:val="clear" w:color="auto" w:fill="000000"/>
        </w:rPr>
        <w:t>09</w:t>
      </w:r>
      <w:r w:rsidR="00231018" w:rsidRPr="006408BB">
        <w:rPr>
          <w:rFonts w:ascii="SutonnyMJ" w:hAnsi="SutonnyMJ"/>
          <w:b/>
          <w:sz w:val="24"/>
          <w:shd w:val="clear" w:color="auto" w:fill="000000"/>
        </w:rPr>
        <w:t>: M</w:t>
      </w:r>
    </w:p>
    <w:p w:rsidR="00231018" w:rsidRPr="007B5515" w:rsidRDefault="000818C9" w:rsidP="007B5515">
      <w:pPr>
        <w:tabs>
          <w:tab w:val="left" w:pos="2340"/>
          <w:tab w:val="left" w:pos="4320"/>
          <w:tab w:val="left" w:pos="6480"/>
          <w:tab w:val="left" w:pos="8136"/>
        </w:tabs>
        <w:ind w:left="360" w:hanging="360"/>
        <w:jc w:val="both"/>
        <w:rPr>
          <w:rFonts w:ascii="SutonnyMJ" w:hAnsi="SutonnyMJ"/>
          <w:b/>
          <w:sz w:val="24"/>
          <w:lang w:val="en-GB" w:eastAsia="en-GB"/>
        </w:rPr>
      </w:pPr>
      <w:r w:rsidRPr="007B5515">
        <w:rPr>
          <w:rFonts w:ascii="SutonnyMJ" w:hAnsi="SutonnyMJ"/>
          <w:b/>
          <w:sz w:val="24"/>
          <w:lang w:val="en-GB" w:eastAsia="en-GB"/>
        </w:rPr>
        <w:t>10</w:t>
      </w:r>
      <w:r w:rsidR="00231018" w:rsidRPr="007B5515">
        <w:rPr>
          <w:rFonts w:ascii="SutonnyMJ" w:hAnsi="SutonnyMJ"/>
          <w:b/>
          <w:sz w:val="24"/>
          <w:lang w:val="en-GB" w:eastAsia="en-GB"/>
        </w:rPr>
        <w:t>. msm`xq miKvi e¨e¯’vq ÔwbqgZvwš¿K kvmK cÖavbÕ †K?</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 xml:space="preserve">K. </w:t>
      </w:r>
      <w:r w:rsidR="00231018" w:rsidRPr="006408BB">
        <w:rPr>
          <w:rFonts w:ascii="SutonnyMJ" w:hAnsi="SutonnyMJ"/>
          <w:sz w:val="24"/>
          <w:u w:val="single"/>
        </w:rPr>
        <w:t>ivóªcwZ</w:t>
      </w:r>
      <w:r w:rsidR="00231018" w:rsidRPr="006408BB">
        <w:rPr>
          <w:rFonts w:ascii="SutonnyMJ" w:hAnsi="SutonnyMJ"/>
          <w:sz w:val="24"/>
          <w:u w:val="single"/>
        </w:rPr>
        <w:tab/>
      </w:r>
      <w:r w:rsidR="00231018" w:rsidRPr="006408BB">
        <w:rPr>
          <w:rFonts w:ascii="SutonnyMJ" w:hAnsi="SutonnyMJ"/>
          <w:sz w:val="24"/>
        </w:rPr>
        <w:t>L. cÖavb wePvicwZ</w:t>
      </w:r>
      <w:r w:rsidR="00231018" w:rsidRPr="006408BB">
        <w:rPr>
          <w:rFonts w:ascii="SutonnyMJ" w:hAnsi="SutonnyMJ"/>
          <w:sz w:val="24"/>
        </w:rPr>
        <w:tab/>
        <w:t>M. w¯úKvi</w:t>
      </w:r>
      <w:r w:rsidR="00231018" w:rsidRPr="006408BB">
        <w:rPr>
          <w:rFonts w:ascii="SutonnyMJ" w:hAnsi="SutonnyMJ"/>
          <w:sz w:val="24"/>
        </w:rPr>
        <w:tab/>
        <w:t>N. cÖavbgš¿x</w:t>
      </w:r>
      <w:r w:rsidR="00231018" w:rsidRPr="006408BB">
        <w:rPr>
          <w:rFonts w:ascii="SutonnyMJ" w:hAnsi="SutonnyMJ"/>
          <w:sz w:val="24"/>
        </w:rPr>
        <w:tab/>
      </w:r>
      <w:r w:rsidR="00693379">
        <w:rPr>
          <w:rFonts w:ascii="SutonnyMJ" w:hAnsi="SutonnyMJ"/>
          <w:b/>
          <w:sz w:val="24"/>
          <w:shd w:val="clear" w:color="auto" w:fill="000000"/>
        </w:rPr>
        <w:t>10</w:t>
      </w:r>
      <w:r w:rsidR="00231018" w:rsidRPr="006408BB">
        <w:rPr>
          <w:rFonts w:ascii="SutonnyMJ" w:hAnsi="SutonnyMJ"/>
          <w:b/>
          <w:sz w:val="24"/>
          <w:shd w:val="clear" w:color="auto" w:fill="000000"/>
        </w:rPr>
        <w:t>: K</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 xml:space="preserve">11. </w:t>
      </w:r>
      <w:r w:rsidR="00231018" w:rsidRPr="007B5515">
        <w:rPr>
          <w:rFonts w:ascii="SutonnyMJ" w:hAnsi="SutonnyMJ"/>
          <w:b/>
          <w:sz w:val="24"/>
        </w:rPr>
        <w:t>evsjv‡`‡ki m‡e©v”P c`gh©v`vi AwaKvix †K?</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K. cÖavb wePvicwZ</w:t>
      </w:r>
      <w:r w:rsidR="00231018" w:rsidRPr="006408BB">
        <w:rPr>
          <w:rFonts w:ascii="SutonnyMJ" w:hAnsi="SutonnyMJ"/>
          <w:sz w:val="24"/>
        </w:rPr>
        <w:tab/>
        <w:t xml:space="preserve">L. </w:t>
      </w:r>
      <w:r w:rsidR="00231018" w:rsidRPr="006408BB">
        <w:rPr>
          <w:rFonts w:ascii="SutonnyMJ" w:hAnsi="SutonnyMJ"/>
          <w:sz w:val="24"/>
          <w:u w:val="single"/>
        </w:rPr>
        <w:t xml:space="preserve">ivóªcwZ      </w:t>
      </w:r>
      <w:r w:rsidR="00231018" w:rsidRPr="006408BB">
        <w:rPr>
          <w:rFonts w:ascii="SutonnyMJ" w:hAnsi="SutonnyMJ"/>
          <w:sz w:val="24"/>
        </w:rPr>
        <w:tab/>
        <w:t>M. cÖavbgš¿x</w:t>
      </w:r>
      <w:r w:rsidR="00231018" w:rsidRPr="006408BB">
        <w:rPr>
          <w:rFonts w:ascii="SutonnyMJ" w:hAnsi="SutonnyMJ"/>
          <w:sz w:val="24"/>
        </w:rPr>
        <w:tab/>
        <w:t>N. w¯úKvi</w:t>
      </w:r>
      <w:r w:rsidR="00231018" w:rsidRPr="006408BB">
        <w:rPr>
          <w:rFonts w:ascii="SutonnyMJ" w:hAnsi="SutonnyMJ"/>
          <w:sz w:val="24"/>
        </w:rPr>
        <w:tab/>
      </w:r>
      <w:r w:rsidR="00693379">
        <w:rPr>
          <w:rFonts w:ascii="SutonnyMJ" w:hAnsi="SutonnyMJ"/>
          <w:b/>
          <w:sz w:val="24"/>
          <w:shd w:val="clear" w:color="auto" w:fill="000000"/>
        </w:rPr>
        <w:t>11</w:t>
      </w:r>
      <w:r w:rsidR="00231018" w:rsidRPr="006408BB">
        <w:rPr>
          <w:rFonts w:ascii="SutonnyMJ" w:hAnsi="SutonnyMJ"/>
          <w:b/>
          <w:sz w:val="24"/>
          <w:shd w:val="clear" w:color="auto" w:fill="000000"/>
        </w:rPr>
        <w:t>: L</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12</w:t>
      </w:r>
      <w:r w:rsidR="00231018" w:rsidRPr="007B5515">
        <w:rPr>
          <w:rFonts w:ascii="SutonnyMJ" w:hAnsi="SutonnyMJ"/>
          <w:b/>
          <w:sz w:val="24"/>
        </w:rPr>
        <w:t>. evsjv‡`‡ki ivóªcwZ Kxfv‡e wbe©vwPZ nb?</w:t>
      </w:r>
    </w:p>
    <w:p w:rsidR="00231018" w:rsidRPr="006408BB" w:rsidRDefault="007B5515" w:rsidP="007B5515">
      <w:pPr>
        <w:tabs>
          <w:tab w:val="left" w:pos="2340"/>
          <w:tab w:val="left" w:pos="4320"/>
          <w:tab w:val="left" w:pos="6480"/>
          <w:tab w:val="left" w:pos="8136"/>
        </w:tabs>
        <w:ind w:left="360" w:hanging="360"/>
        <w:rPr>
          <w:rFonts w:ascii="SutonnyMJ" w:hAnsi="SutonnyMJ"/>
          <w:sz w:val="24"/>
        </w:rPr>
      </w:pPr>
      <w:r>
        <w:rPr>
          <w:rFonts w:ascii="SutonnyMJ" w:hAnsi="SutonnyMJ"/>
          <w:sz w:val="24"/>
        </w:rPr>
        <w:tab/>
      </w:r>
      <w:r w:rsidR="00231018" w:rsidRPr="006408BB">
        <w:rPr>
          <w:rFonts w:ascii="SutonnyMJ" w:hAnsi="SutonnyMJ"/>
          <w:sz w:val="24"/>
        </w:rPr>
        <w:t>K. gwš¿mfvi m`m¨M‡Yi †fv‡U</w:t>
      </w:r>
      <w:r w:rsidR="00231018" w:rsidRPr="006408BB">
        <w:rPr>
          <w:rFonts w:ascii="SutonnyMJ" w:hAnsi="SutonnyMJ"/>
          <w:sz w:val="24"/>
        </w:rPr>
        <w:tab/>
        <w:t>L. w¯úKvi KZ©„K</w:t>
      </w:r>
      <w:r w:rsidR="00231018" w:rsidRPr="006408BB">
        <w:rPr>
          <w:rFonts w:ascii="SutonnyMJ" w:hAnsi="SutonnyMJ"/>
          <w:sz w:val="24"/>
        </w:rPr>
        <w:tab/>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M. cÖavbgš¿x KZ©„K</w:t>
      </w:r>
      <w:r w:rsidR="00231018" w:rsidRPr="006408BB">
        <w:rPr>
          <w:rFonts w:ascii="SutonnyMJ" w:hAnsi="SutonnyMJ"/>
          <w:sz w:val="24"/>
        </w:rPr>
        <w:tab/>
      </w:r>
      <w:r w:rsidR="00231018" w:rsidRPr="006408BB">
        <w:rPr>
          <w:rFonts w:ascii="SutonnyMJ" w:hAnsi="SutonnyMJ"/>
          <w:sz w:val="24"/>
        </w:rPr>
        <w:tab/>
        <w:t xml:space="preserve">N. </w:t>
      </w:r>
      <w:r w:rsidR="00231018" w:rsidRPr="006408BB">
        <w:rPr>
          <w:rFonts w:ascii="SutonnyMJ" w:hAnsi="SutonnyMJ"/>
          <w:sz w:val="24"/>
          <w:u w:val="single"/>
        </w:rPr>
        <w:t>RvZxq msm` m`m¨M‡Yi †fv‡U</w:t>
      </w:r>
      <w:r w:rsidR="00231018" w:rsidRPr="006408BB">
        <w:rPr>
          <w:rFonts w:ascii="SutonnyMJ" w:hAnsi="SutonnyMJ"/>
          <w:sz w:val="24"/>
          <w:u w:val="single"/>
        </w:rPr>
        <w:tab/>
      </w:r>
      <w:r w:rsidR="00693379">
        <w:rPr>
          <w:rFonts w:ascii="SutonnyMJ" w:hAnsi="SutonnyMJ"/>
          <w:b/>
          <w:sz w:val="24"/>
          <w:shd w:val="clear" w:color="auto" w:fill="000000"/>
        </w:rPr>
        <w:t>12</w:t>
      </w:r>
      <w:r w:rsidR="00231018" w:rsidRPr="006408BB">
        <w:rPr>
          <w:rFonts w:ascii="SutonnyMJ" w:hAnsi="SutonnyMJ"/>
          <w:b/>
          <w:sz w:val="24"/>
          <w:shd w:val="clear" w:color="auto" w:fill="000000"/>
        </w:rPr>
        <w:t>: N</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13</w:t>
      </w:r>
      <w:r w:rsidR="00231018" w:rsidRPr="007B5515">
        <w:rPr>
          <w:rFonts w:ascii="SutonnyMJ" w:hAnsi="SutonnyMJ"/>
          <w:b/>
          <w:sz w:val="24"/>
        </w:rPr>
        <w:t>. Kxfv‡e ivóªcwZ‡K AcmviY Kiv hvq?</w:t>
      </w:r>
    </w:p>
    <w:p w:rsidR="00231018" w:rsidRPr="006408BB" w:rsidRDefault="007B5515" w:rsidP="007B5515">
      <w:pPr>
        <w:tabs>
          <w:tab w:val="left" w:pos="2340"/>
          <w:tab w:val="left" w:pos="4320"/>
          <w:tab w:val="left" w:pos="6480"/>
          <w:tab w:val="left" w:pos="8136"/>
        </w:tabs>
        <w:ind w:left="360" w:hanging="360"/>
        <w:rPr>
          <w:rFonts w:ascii="SutonnyMJ" w:hAnsi="SutonnyMJ"/>
          <w:sz w:val="24"/>
        </w:rPr>
      </w:pPr>
      <w:r>
        <w:rPr>
          <w:rFonts w:ascii="SutonnyMJ" w:hAnsi="SutonnyMJ"/>
          <w:sz w:val="24"/>
        </w:rPr>
        <w:tab/>
      </w:r>
      <w:r w:rsidR="00231018" w:rsidRPr="006408BB">
        <w:rPr>
          <w:rFonts w:ascii="SutonnyMJ" w:hAnsi="SutonnyMJ"/>
          <w:sz w:val="24"/>
        </w:rPr>
        <w:t>K. mvgwiK n¯Í‡ÿ‡ci gva¨‡g</w:t>
      </w:r>
      <w:r w:rsidR="00231018" w:rsidRPr="006408BB">
        <w:rPr>
          <w:rFonts w:ascii="SutonnyMJ" w:hAnsi="SutonnyMJ"/>
          <w:sz w:val="24"/>
        </w:rPr>
        <w:tab/>
        <w:t>L. cÖavb wePvi cwZ KZ©„K</w:t>
      </w:r>
      <w:r w:rsidR="00231018" w:rsidRPr="006408BB">
        <w:rPr>
          <w:rFonts w:ascii="SutonnyMJ" w:hAnsi="SutonnyMJ"/>
          <w:sz w:val="24"/>
        </w:rPr>
        <w:tab/>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 xml:space="preserve">M. </w:t>
      </w:r>
      <w:r w:rsidR="00231018" w:rsidRPr="006408BB">
        <w:rPr>
          <w:rFonts w:ascii="SutonnyMJ" w:hAnsi="SutonnyMJ"/>
          <w:sz w:val="24"/>
          <w:u w:val="single"/>
        </w:rPr>
        <w:t>RvZxq msm` KZ©„K Awfksm‡bi gva¨‡g</w:t>
      </w:r>
      <w:r w:rsidR="00231018" w:rsidRPr="006408BB">
        <w:rPr>
          <w:rFonts w:ascii="SutonnyMJ" w:hAnsi="SutonnyMJ"/>
          <w:sz w:val="24"/>
        </w:rPr>
        <w:tab/>
        <w:t>N. cÖavbgš¿xi wb‡`‡k©</w:t>
      </w:r>
      <w:r w:rsidR="00231018" w:rsidRPr="006408BB">
        <w:rPr>
          <w:rFonts w:ascii="SutonnyMJ" w:hAnsi="SutonnyMJ"/>
          <w:sz w:val="24"/>
        </w:rPr>
        <w:tab/>
      </w:r>
      <w:r w:rsidR="00231018" w:rsidRPr="006408BB">
        <w:rPr>
          <w:rFonts w:ascii="SutonnyMJ" w:hAnsi="SutonnyMJ"/>
          <w:sz w:val="24"/>
        </w:rPr>
        <w:tab/>
      </w:r>
      <w:r w:rsidR="00693379">
        <w:rPr>
          <w:rFonts w:ascii="SutonnyMJ" w:hAnsi="SutonnyMJ"/>
          <w:b/>
          <w:sz w:val="24"/>
          <w:shd w:val="clear" w:color="auto" w:fill="000000"/>
        </w:rPr>
        <w:t>13</w:t>
      </w:r>
      <w:r w:rsidR="00231018" w:rsidRPr="006408BB">
        <w:rPr>
          <w:rFonts w:ascii="SutonnyMJ" w:hAnsi="SutonnyMJ"/>
          <w:b/>
          <w:sz w:val="24"/>
          <w:shd w:val="clear" w:color="auto" w:fill="000000"/>
        </w:rPr>
        <w:t>: M</w:t>
      </w:r>
    </w:p>
    <w:p w:rsidR="00231018" w:rsidRPr="007B5515" w:rsidRDefault="000818C9" w:rsidP="007B5515">
      <w:pPr>
        <w:tabs>
          <w:tab w:val="left" w:pos="2340"/>
          <w:tab w:val="left" w:pos="4320"/>
          <w:tab w:val="left" w:pos="6480"/>
          <w:tab w:val="left" w:pos="8136"/>
        </w:tabs>
        <w:ind w:left="360" w:hanging="360"/>
        <w:jc w:val="both"/>
        <w:rPr>
          <w:rFonts w:ascii="Nirmala UI" w:hAnsi="Nirmala UI" w:cs="Nirmala UI"/>
          <w:b/>
          <w:sz w:val="24"/>
          <w:lang w:val="en-GB" w:eastAsia="en-GB"/>
        </w:rPr>
      </w:pPr>
      <w:r w:rsidRPr="007B5515">
        <w:rPr>
          <w:rFonts w:ascii="SutonnyMJ" w:hAnsi="SutonnyMJ"/>
          <w:b/>
          <w:sz w:val="24"/>
          <w:lang w:val="en-GB" w:eastAsia="en-GB"/>
        </w:rPr>
        <w:t>14</w:t>
      </w:r>
      <w:r w:rsidR="00231018" w:rsidRPr="007B5515">
        <w:rPr>
          <w:rFonts w:ascii="SutonnyMJ" w:hAnsi="SutonnyMJ"/>
          <w:b/>
          <w:sz w:val="24"/>
          <w:lang w:val="en-GB" w:eastAsia="en-GB"/>
        </w:rPr>
        <w:t>. msm`xq miKvi e¨e¯’vq †K AvbyôvwbK cÖavb?</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 xml:space="preserve">K. </w:t>
      </w:r>
      <w:r w:rsidR="00231018" w:rsidRPr="006408BB">
        <w:rPr>
          <w:rFonts w:ascii="SutonnyMJ" w:hAnsi="SutonnyMJ"/>
          <w:sz w:val="24"/>
          <w:u w:val="single"/>
        </w:rPr>
        <w:t>ivóªcwZ</w:t>
      </w:r>
      <w:r w:rsidR="00231018" w:rsidRPr="006408BB">
        <w:rPr>
          <w:rFonts w:ascii="SutonnyMJ" w:hAnsi="SutonnyMJ"/>
          <w:sz w:val="24"/>
          <w:u w:val="single"/>
        </w:rPr>
        <w:tab/>
      </w:r>
      <w:r w:rsidR="00231018" w:rsidRPr="006408BB">
        <w:rPr>
          <w:rFonts w:ascii="SutonnyMJ" w:hAnsi="SutonnyMJ"/>
          <w:sz w:val="24"/>
        </w:rPr>
        <w:t>L. cÖavbgš¿x</w:t>
      </w:r>
      <w:r w:rsidR="00231018" w:rsidRPr="006408BB">
        <w:rPr>
          <w:rFonts w:ascii="SutonnyMJ" w:hAnsi="SutonnyMJ"/>
          <w:sz w:val="24"/>
        </w:rPr>
        <w:tab/>
        <w:t>M. w¯úKvi</w:t>
      </w:r>
      <w:r w:rsidR="00231018" w:rsidRPr="006408BB">
        <w:rPr>
          <w:rFonts w:ascii="SutonnyMJ" w:hAnsi="SutonnyMJ"/>
          <w:sz w:val="24"/>
        </w:rPr>
        <w:tab/>
        <w:t>N. cÖavb wePvicwZ</w:t>
      </w:r>
      <w:r w:rsidR="00231018" w:rsidRPr="006408BB">
        <w:rPr>
          <w:rFonts w:ascii="SutonnyMJ" w:hAnsi="SutonnyMJ"/>
          <w:sz w:val="24"/>
        </w:rPr>
        <w:tab/>
      </w:r>
      <w:r w:rsidR="00693379">
        <w:rPr>
          <w:rFonts w:ascii="SutonnyMJ" w:hAnsi="SutonnyMJ"/>
          <w:b/>
          <w:sz w:val="24"/>
          <w:shd w:val="clear" w:color="auto" w:fill="000000"/>
        </w:rPr>
        <w:t>14</w:t>
      </w:r>
      <w:r w:rsidR="00231018" w:rsidRPr="006408BB">
        <w:rPr>
          <w:rFonts w:ascii="SutonnyMJ" w:hAnsi="SutonnyMJ"/>
          <w:b/>
          <w:sz w:val="24"/>
          <w:shd w:val="clear" w:color="auto" w:fill="000000"/>
        </w:rPr>
        <w:t>:</w:t>
      </w:r>
      <w:r>
        <w:rPr>
          <w:rFonts w:ascii="SutonnyMJ" w:hAnsi="SutonnyMJ"/>
          <w:b/>
          <w:sz w:val="24"/>
          <w:shd w:val="clear" w:color="auto" w:fill="000000"/>
        </w:rPr>
        <w:t xml:space="preserve"> </w:t>
      </w:r>
      <w:r w:rsidR="00231018" w:rsidRPr="006408BB">
        <w:rPr>
          <w:rFonts w:ascii="SutonnyMJ" w:hAnsi="SutonnyMJ"/>
          <w:b/>
          <w:sz w:val="24"/>
          <w:shd w:val="clear" w:color="auto" w:fill="000000"/>
        </w:rPr>
        <w:t>K</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15</w:t>
      </w:r>
      <w:r w:rsidR="00231018" w:rsidRPr="007B5515">
        <w:rPr>
          <w:rFonts w:ascii="SutonnyMJ" w:hAnsi="SutonnyMJ"/>
          <w:b/>
          <w:sz w:val="24"/>
        </w:rPr>
        <w:t>. Riæwi Ae¯’v †Nvlbv K‡ib †K?</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K. w¯úKvi</w:t>
      </w:r>
      <w:r w:rsidR="00231018" w:rsidRPr="006408BB">
        <w:rPr>
          <w:rFonts w:ascii="SutonnyMJ" w:hAnsi="SutonnyMJ"/>
          <w:sz w:val="24"/>
        </w:rPr>
        <w:tab/>
        <w:t xml:space="preserve">L. </w:t>
      </w:r>
      <w:r w:rsidR="00231018" w:rsidRPr="006408BB">
        <w:rPr>
          <w:rFonts w:ascii="SutonnyMJ" w:hAnsi="SutonnyMJ"/>
          <w:sz w:val="24"/>
          <w:u w:val="single"/>
        </w:rPr>
        <w:t xml:space="preserve">ivóªcwZ        </w:t>
      </w:r>
      <w:r w:rsidR="00231018" w:rsidRPr="006408BB">
        <w:rPr>
          <w:rFonts w:ascii="SutonnyMJ" w:hAnsi="SutonnyMJ"/>
          <w:sz w:val="24"/>
        </w:rPr>
        <w:tab/>
        <w:t>M. †mbvevwnbx</w:t>
      </w:r>
      <w:r w:rsidR="00231018" w:rsidRPr="006408BB">
        <w:rPr>
          <w:rFonts w:ascii="SutonnyMJ" w:hAnsi="SutonnyMJ"/>
          <w:sz w:val="24"/>
        </w:rPr>
        <w:tab/>
        <w:t>N. cÖavbgš¿x</w:t>
      </w:r>
      <w:r w:rsidR="00231018" w:rsidRPr="006408BB">
        <w:rPr>
          <w:rFonts w:ascii="SutonnyMJ" w:hAnsi="SutonnyMJ"/>
          <w:sz w:val="24"/>
        </w:rPr>
        <w:tab/>
      </w:r>
      <w:r w:rsidR="00693379">
        <w:rPr>
          <w:rFonts w:ascii="SutonnyMJ" w:hAnsi="SutonnyMJ"/>
          <w:b/>
          <w:sz w:val="24"/>
          <w:shd w:val="clear" w:color="auto" w:fill="000000"/>
        </w:rPr>
        <w:t>15</w:t>
      </w:r>
      <w:r w:rsidR="00231018" w:rsidRPr="006408BB">
        <w:rPr>
          <w:rFonts w:ascii="SutonnyMJ" w:hAnsi="SutonnyMJ"/>
          <w:b/>
          <w:sz w:val="24"/>
          <w:shd w:val="clear" w:color="auto" w:fill="000000"/>
        </w:rPr>
        <w:t>: L</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16</w:t>
      </w:r>
      <w:r w:rsidR="00231018" w:rsidRPr="007B5515">
        <w:rPr>
          <w:rFonts w:ascii="SutonnyMJ" w:hAnsi="SutonnyMJ"/>
          <w:b/>
          <w:sz w:val="24"/>
        </w:rPr>
        <w:t>. msweav‡bi KZ Aby‡”Q‡` ivóªcwZi `vqgyw³i K_v ejv Av‡Q?</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K. 48</w:t>
      </w:r>
      <w:r w:rsidR="00231018" w:rsidRPr="006408BB">
        <w:rPr>
          <w:rFonts w:ascii="SutonnyMJ" w:hAnsi="SutonnyMJ"/>
          <w:sz w:val="24"/>
        </w:rPr>
        <w:tab/>
        <w:t>L. 50</w:t>
      </w:r>
      <w:r w:rsidR="00231018" w:rsidRPr="006408BB">
        <w:rPr>
          <w:rFonts w:ascii="SutonnyMJ" w:hAnsi="SutonnyMJ"/>
          <w:sz w:val="24"/>
        </w:rPr>
        <w:tab/>
        <w:t>M. 52</w:t>
      </w:r>
      <w:r w:rsidR="00231018" w:rsidRPr="006408BB">
        <w:rPr>
          <w:rFonts w:ascii="SutonnyMJ" w:hAnsi="SutonnyMJ"/>
          <w:sz w:val="24"/>
        </w:rPr>
        <w:tab/>
        <w:t xml:space="preserve">N. </w:t>
      </w:r>
      <w:r w:rsidR="00231018" w:rsidRPr="006408BB">
        <w:rPr>
          <w:rFonts w:ascii="SutonnyMJ" w:hAnsi="SutonnyMJ"/>
          <w:sz w:val="24"/>
          <w:u w:val="single"/>
        </w:rPr>
        <w:t>51</w:t>
      </w:r>
      <w:r w:rsidR="00231018" w:rsidRPr="006408BB">
        <w:rPr>
          <w:rFonts w:ascii="SutonnyMJ" w:hAnsi="SutonnyMJ"/>
          <w:sz w:val="24"/>
          <w:u w:val="single"/>
        </w:rPr>
        <w:tab/>
      </w:r>
      <w:r w:rsidR="00693379">
        <w:rPr>
          <w:rFonts w:ascii="SutonnyMJ" w:hAnsi="SutonnyMJ"/>
          <w:b/>
          <w:sz w:val="24"/>
          <w:shd w:val="clear" w:color="auto" w:fill="000000"/>
        </w:rPr>
        <w:t>16</w:t>
      </w:r>
      <w:r w:rsidR="00231018" w:rsidRPr="006408BB">
        <w:rPr>
          <w:rFonts w:ascii="SutonnyMJ" w:hAnsi="SutonnyMJ"/>
          <w:b/>
          <w:sz w:val="24"/>
          <w:shd w:val="clear" w:color="auto" w:fill="000000"/>
        </w:rPr>
        <w:t>: N</w:t>
      </w:r>
    </w:p>
    <w:p w:rsidR="00231018" w:rsidRPr="007B5515" w:rsidRDefault="000818C9" w:rsidP="007B5515">
      <w:pPr>
        <w:tabs>
          <w:tab w:val="left" w:pos="2340"/>
          <w:tab w:val="left" w:pos="4320"/>
          <w:tab w:val="left" w:pos="6480"/>
          <w:tab w:val="left" w:pos="8136"/>
        </w:tabs>
        <w:ind w:left="360" w:hanging="360"/>
        <w:jc w:val="both"/>
        <w:rPr>
          <w:rFonts w:ascii="SutonnyMJ" w:hAnsi="SutonnyMJ"/>
          <w:b/>
          <w:sz w:val="24"/>
          <w:lang w:val="en-GB" w:eastAsia="en-GB"/>
        </w:rPr>
      </w:pPr>
      <w:r w:rsidRPr="007B5515">
        <w:rPr>
          <w:rFonts w:ascii="SutonnyMJ" w:hAnsi="SutonnyMJ"/>
          <w:b/>
          <w:sz w:val="24"/>
          <w:lang w:val="en-GB" w:eastAsia="en-GB"/>
        </w:rPr>
        <w:t>17</w:t>
      </w:r>
      <w:r w:rsidR="00231018" w:rsidRPr="007B5515">
        <w:rPr>
          <w:rFonts w:ascii="SutonnyMJ" w:hAnsi="SutonnyMJ"/>
          <w:b/>
          <w:sz w:val="24"/>
          <w:lang w:val="en-GB" w:eastAsia="en-GB"/>
        </w:rPr>
        <w:t>. msweav‡bi (52) bs Aby‡”Q` Abyhvqx ivóªcwZ‡K Awfksm‡bi Rb¨ Kx cwigvb †fv‡Ui cÖ‡qvRb?</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 xml:space="preserve">K. </w:t>
      </w:r>
      <w:r w:rsidR="00231018" w:rsidRPr="006408BB">
        <w:rPr>
          <w:rFonts w:ascii="SutonnyMJ" w:hAnsi="SutonnyMJ"/>
          <w:sz w:val="24"/>
          <w:u w:val="single"/>
        </w:rPr>
        <w:t>`yB-Z…Zxqvsk</w:t>
      </w:r>
      <w:r w:rsidR="00231018" w:rsidRPr="006408BB">
        <w:rPr>
          <w:rFonts w:ascii="SutonnyMJ" w:hAnsi="SutonnyMJ"/>
          <w:sz w:val="24"/>
          <w:u w:val="single"/>
        </w:rPr>
        <w:tab/>
      </w:r>
      <w:r w:rsidR="00231018" w:rsidRPr="006408BB">
        <w:rPr>
          <w:rFonts w:ascii="SutonnyMJ" w:hAnsi="SutonnyMJ"/>
          <w:sz w:val="24"/>
        </w:rPr>
        <w:t>L. wZb-PZz_©vsk</w:t>
      </w:r>
      <w:r w:rsidR="00231018" w:rsidRPr="006408BB">
        <w:rPr>
          <w:rFonts w:ascii="SutonnyMJ" w:hAnsi="SutonnyMJ"/>
          <w:sz w:val="24"/>
        </w:rPr>
        <w:tab/>
        <w:t>M. GK-cÂvgvsk</w:t>
      </w:r>
      <w:r w:rsidR="00231018" w:rsidRPr="006408BB">
        <w:rPr>
          <w:rFonts w:ascii="SutonnyMJ" w:hAnsi="SutonnyMJ"/>
          <w:sz w:val="24"/>
        </w:rPr>
        <w:tab/>
        <w:t>N. `yB-PZz_©vsk</w:t>
      </w:r>
      <w:r w:rsidR="00231018" w:rsidRPr="006408BB">
        <w:rPr>
          <w:rFonts w:ascii="SutonnyMJ" w:hAnsi="SutonnyMJ"/>
          <w:sz w:val="24"/>
        </w:rPr>
        <w:tab/>
      </w:r>
      <w:r w:rsidR="00693379">
        <w:rPr>
          <w:rFonts w:ascii="SutonnyMJ" w:hAnsi="SutonnyMJ"/>
          <w:b/>
          <w:sz w:val="24"/>
          <w:shd w:val="clear" w:color="auto" w:fill="000000"/>
        </w:rPr>
        <w:t>17</w:t>
      </w:r>
      <w:r w:rsidR="00231018" w:rsidRPr="006408BB">
        <w:rPr>
          <w:rFonts w:ascii="SutonnyMJ" w:hAnsi="SutonnyMJ"/>
          <w:b/>
          <w:sz w:val="24"/>
          <w:shd w:val="clear" w:color="auto" w:fill="000000"/>
        </w:rPr>
        <w:t>:</w:t>
      </w:r>
      <w:r>
        <w:rPr>
          <w:rFonts w:ascii="SutonnyMJ" w:hAnsi="SutonnyMJ"/>
          <w:b/>
          <w:sz w:val="24"/>
          <w:shd w:val="clear" w:color="auto" w:fill="000000"/>
        </w:rPr>
        <w:t xml:space="preserve"> </w:t>
      </w:r>
      <w:r w:rsidR="00231018" w:rsidRPr="006408BB">
        <w:rPr>
          <w:rFonts w:ascii="SutonnyMJ" w:hAnsi="SutonnyMJ"/>
          <w:b/>
          <w:sz w:val="24"/>
          <w:shd w:val="clear" w:color="auto" w:fill="000000"/>
        </w:rPr>
        <w:t>K</w:t>
      </w:r>
    </w:p>
    <w:p w:rsidR="00231018" w:rsidRPr="007B5515" w:rsidRDefault="000818C9" w:rsidP="007B5515">
      <w:pPr>
        <w:pStyle w:val="ListParagraph"/>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18</w:t>
      </w:r>
      <w:r w:rsidR="00231018" w:rsidRPr="007B5515">
        <w:rPr>
          <w:rFonts w:ascii="SutonnyMJ" w:hAnsi="SutonnyMJ"/>
          <w:b/>
          <w:sz w:val="24"/>
        </w:rPr>
        <w:t>. AvBbmfv KZ©„K cvmK…Z we‡j ivóªcwZ KZ w`‡bi g‡a¨ m¤§wZ w`‡q _v‡Kb?</w:t>
      </w:r>
    </w:p>
    <w:p w:rsidR="00231018" w:rsidRPr="006408BB" w:rsidRDefault="00231018" w:rsidP="007B5515">
      <w:pPr>
        <w:tabs>
          <w:tab w:val="left" w:pos="2340"/>
          <w:tab w:val="left" w:pos="4320"/>
          <w:tab w:val="left" w:pos="6480"/>
          <w:tab w:val="left" w:pos="8136"/>
        </w:tabs>
        <w:ind w:left="360" w:hanging="360"/>
        <w:rPr>
          <w:rFonts w:ascii="SutonnyMJ" w:hAnsi="SutonnyMJ"/>
          <w:sz w:val="24"/>
        </w:rPr>
      </w:pPr>
      <w:r w:rsidRPr="006408BB">
        <w:rPr>
          <w:rFonts w:ascii="SutonnyMJ" w:hAnsi="SutonnyMJ"/>
          <w:sz w:val="24"/>
        </w:rPr>
        <w:tab/>
        <w:t>K. 7</w:t>
      </w:r>
      <w:r w:rsidRPr="006408BB">
        <w:rPr>
          <w:rFonts w:ascii="SutonnyMJ" w:hAnsi="SutonnyMJ"/>
          <w:sz w:val="24"/>
        </w:rPr>
        <w:tab/>
        <w:t>L. 10</w:t>
      </w:r>
      <w:r w:rsidRPr="006408BB">
        <w:rPr>
          <w:rFonts w:ascii="SutonnyMJ" w:hAnsi="SutonnyMJ"/>
          <w:sz w:val="24"/>
        </w:rPr>
        <w:tab/>
        <w:t>M. 30</w:t>
      </w:r>
      <w:r w:rsidRPr="006408BB">
        <w:rPr>
          <w:rFonts w:ascii="SutonnyMJ" w:hAnsi="SutonnyMJ"/>
          <w:sz w:val="24"/>
        </w:rPr>
        <w:tab/>
        <w:t xml:space="preserve">N. </w:t>
      </w:r>
      <w:r w:rsidRPr="006408BB">
        <w:rPr>
          <w:rFonts w:ascii="SutonnyMJ" w:hAnsi="SutonnyMJ"/>
          <w:sz w:val="24"/>
          <w:u w:val="single"/>
        </w:rPr>
        <w:t xml:space="preserve">15          </w:t>
      </w:r>
      <w:r w:rsidRPr="006408BB">
        <w:rPr>
          <w:rFonts w:ascii="SutonnyMJ" w:hAnsi="SutonnyMJ"/>
          <w:sz w:val="24"/>
        </w:rPr>
        <w:tab/>
      </w:r>
      <w:r w:rsidR="00693379">
        <w:rPr>
          <w:rFonts w:ascii="SutonnyMJ" w:hAnsi="SutonnyMJ"/>
          <w:b/>
          <w:sz w:val="24"/>
          <w:shd w:val="clear" w:color="auto" w:fill="000000"/>
        </w:rPr>
        <w:t>18</w:t>
      </w:r>
      <w:r w:rsidRPr="006408BB">
        <w:rPr>
          <w:rFonts w:ascii="SutonnyMJ" w:hAnsi="SutonnyMJ"/>
          <w:b/>
          <w:sz w:val="24"/>
          <w:shd w:val="clear" w:color="auto" w:fill="000000"/>
        </w:rPr>
        <w:t>: N</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19</w:t>
      </w:r>
      <w:r w:rsidR="00231018" w:rsidRPr="007B5515">
        <w:rPr>
          <w:rFonts w:ascii="SutonnyMJ" w:hAnsi="SutonnyMJ"/>
          <w:b/>
          <w:sz w:val="24"/>
        </w:rPr>
        <w:t>. msm` g~jZex cÖ¯Íve MÖnY K‡i †h D‡Ïk¨Ñ</w:t>
      </w:r>
    </w:p>
    <w:p w:rsidR="00231018" w:rsidRPr="006408BB" w:rsidRDefault="007B5515" w:rsidP="007B5515">
      <w:pPr>
        <w:tabs>
          <w:tab w:val="left" w:pos="2340"/>
          <w:tab w:val="left" w:pos="4320"/>
          <w:tab w:val="left" w:pos="6480"/>
          <w:tab w:val="left" w:pos="8136"/>
        </w:tabs>
        <w:ind w:left="360" w:hanging="360"/>
        <w:rPr>
          <w:rFonts w:ascii="SutonnyMJ" w:hAnsi="SutonnyMJ"/>
          <w:sz w:val="24"/>
        </w:rPr>
      </w:pPr>
      <w:r>
        <w:rPr>
          <w:rFonts w:ascii="SutonnyMJ" w:hAnsi="SutonnyMJ"/>
          <w:sz w:val="24"/>
        </w:rPr>
        <w:tab/>
      </w:r>
      <w:r w:rsidR="00231018" w:rsidRPr="006408BB">
        <w:rPr>
          <w:rFonts w:ascii="SutonnyMJ" w:hAnsi="SutonnyMJ"/>
          <w:sz w:val="24"/>
        </w:rPr>
        <w:t>K. ¯^”QZv e„w×</w:t>
      </w:r>
      <w:r w:rsidR="00231018" w:rsidRPr="006408BB">
        <w:rPr>
          <w:rFonts w:ascii="SutonnyMJ" w:hAnsi="SutonnyMJ"/>
          <w:sz w:val="24"/>
        </w:rPr>
        <w:tab/>
      </w:r>
      <w:r w:rsidR="00231018" w:rsidRPr="006408BB">
        <w:rPr>
          <w:rFonts w:ascii="SutonnyMJ" w:hAnsi="SutonnyMJ"/>
          <w:sz w:val="24"/>
        </w:rPr>
        <w:tab/>
        <w:t>L. ev‡RU Av‡jvPbv</w:t>
      </w:r>
      <w:r w:rsidR="00231018" w:rsidRPr="006408BB">
        <w:rPr>
          <w:rFonts w:ascii="SutonnyMJ" w:hAnsi="SutonnyMJ"/>
          <w:sz w:val="24"/>
        </w:rPr>
        <w:tab/>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lastRenderedPageBreak/>
        <w:tab/>
      </w:r>
      <w:r w:rsidR="00231018" w:rsidRPr="006408BB">
        <w:rPr>
          <w:rFonts w:ascii="SutonnyMJ" w:hAnsi="SutonnyMJ"/>
          <w:sz w:val="24"/>
        </w:rPr>
        <w:t xml:space="preserve">M. </w:t>
      </w:r>
      <w:r w:rsidR="00231018" w:rsidRPr="006408BB">
        <w:rPr>
          <w:rFonts w:ascii="SutonnyMJ" w:hAnsi="SutonnyMJ"/>
          <w:sz w:val="24"/>
          <w:u w:val="single"/>
        </w:rPr>
        <w:t xml:space="preserve">RvZxq ¸iæZ¡c~Y© welq Av‡jvPbv           </w:t>
      </w:r>
      <w:r w:rsidR="00231018" w:rsidRPr="006408BB">
        <w:rPr>
          <w:rFonts w:ascii="SutonnyMJ" w:hAnsi="SutonnyMJ"/>
          <w:sz w:val="24"/>
        </w:rPr>
        <w:tab/>
        <w:t>N. miKvwi KvRKg©</w:t>
      </w:r>
      <w:r w:rsidR="00231018" w:rsidRPr="006408BB">
        <w:rPr>
          <w:rFonts w:ascii="SutonnyMJ" w:hAnsi="SutonnyMJ"/>
          <w:sz w:val="24"/>
        </w:rPr>
        <w:tab/>
      </w:r>
      <w:r w:rsidR="00231018" w:rsidRPr="006408BB">
        <w:rPr>
          <w:rFonts w:ascii="SutonnyMJ" w:hAnsi="SutonnyMJ"/>
          <w:sz w:val="24"/>
        </w:rPr>
        <w:tab/>
      </w:r>
      <w:r w:rsidR="00693379">
        <w:rPr>
          <w:rFonts w:ascii="SutonnyMJ" w:hAnsi="SutonnyMJ"/>
          <w:b/>
          <w:sz w:val="24"/>
          <w:shd w:val="clear" w:color="auto" w:fill="000000"/>
        </w:rPr>
        <w:t>19</w:t>
      </w:r>
      <w:r w:rsidR="00231018" w:rsidRPr="006408BB">
        <w:rPr>
          <w:rFonts w:ascii="SutonnyMJ" w:hAnsi="SutonnyMJ"/>
          <w:b/>
          <w:sz w:val="24"/>
          <w:shd w:val="clear" w:color="auto" w:fill="000000"/>
        </w:rPr>
        <w:t>: M</w:t>
      </w:r>
    </w:p>
    <w:p w:rsidR="00231018" w:rsidRPr="007B5515" w:rsidRDefault="000818C9" w:rsidP="007B5515">
      <w:pPr>
        <w:tabs>
          <w:tab w:val="left" w:pos="2340"/>
          <w:tab w:val="left" w:pos="4320"/>
          <w:tab w:val="left" w:pos="6480"/>
          <w:tab w:val="left" w:pos="8136"/>
        </w:tabs>
        <w:ind w:left="360" w:hanging="360"/>
        <w:jc w:val="both"/>
        <w:rPr>
          <w:rFonts w:ascii="SutonnyMJ" w:hAnsi="SutonnyMJ"/>
          <w:b/>
          <w:sz w:val="24"/>
          <w:lang w:val="en-GB" w:eastAsia="en-GB"/>
        </w:rPr>
      </w:pPr>
      <w:r w:rsidRPr="007B5515">
        <w:rPr>
          <w:rFonts w:ascii="SutonnyMJ" w:hAnsi="SutonnyMJ"/>
          <w:b/>
          <w:sz w:val="24"/>
          <w:lang w:val="en-GB" w:eastAsia="en-GB"/>
        </w:rPr>
        <w:t>20</w:t>
      </w:r>
      <w:r w:rsidR="00231018" w:rsidRPr="007B5515">
        <w:rPr>
          <w:rFonts w:ascii="SutonnyMJ" w:hAnsi="SutonnyMJ"/>
          <w:b/>
          <w:sz w:val="24"/>
          <w:lang w:val="en-GB" w:eastAsia="en-GB"/>
        </w:rPr>
        <w:t>. Kvi Abv¯’vq gwš¿mfv c`Z¨vM ev AcmvwiZ nq?</w:t>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 xml:space="preserve">K. </w:t>
      </w:r>
      <w:r w:rsidR="00231018" w:rsidRPr="006408BB">
        <w:rPr>
          <w:rFonts w:ascii="SutonnyMJ" w:hAnsi="SutonnyMJ"/>
          <w:sz w:val="24"/>
          <w:u w:val="single"/>
        </w:rPr>
        <w:t>RvZxq msm`</w:t>
      </w:r>
      <w:r w:rsidR="00231018" w:rsidRPr="006408BB">
        <w:rPr>
          <w:rFonts w:ascii="SutonnyMJ" w:hAnsi="SutonnyMJ"/>
          <w:sz w:val="24"/>
          <w:u w:val="single"/>
        </w:rPr>
        <w:tab/>
      </w:r>
      <w:r w:rsidR="00231018" w:rsidRPr="006408BB">
        <w:rPr>
          <w:rFonts w:ascii="SutonnyMJ" w:hAnsi="SutonnyMJ"/>
          <w:sz w:val="24"/>
        </w:rPr>
        <w:t>L. mywcÖg‡KvU©</w:t>
      </w:r>
      <w:r w:rsidR="00231018" w:rsidRPr="006408BB">
        <w:rPr>
          <w:rFonts w:ascii="SutonnyMJ" w:hAnsi="SutonnyMJ"/>
          <w:sz w:val="24"/>
        </w:rPr>
        <w:tab/>
        <w:t>M. w¯úKvi</w:t>
      </w:r>
      <w:r w:rsidR="00231018" w:rsidRPr="006408BB">
        <w:rPr>
          <w:rFonts w:ascii="SutonnyMJ" w:hAnsi="SutonnyMJ"/>
          <w:sz w:val="24"/>
        </w:rPr>
        <w:tab/>
        <w:t>N. ivóªcwZ</w:t>
      </w:r>
      <w:r w:rsidR="00231018" w:rsidRPr="006408BB">
        <w:rPr>
          <w:rFonts w:ascii="SutonnyMJ" w:hAnsi="SutonnyMJ"/>
          <w:sz w:val="24"/>
        </w:rPr>
        <w:tab/>
      </w:r>
      <w:r w:rsidR="00693379">
        <w:rPr>
          <w:rFonts w:ascii="SutonnyMJ" w:hAnsi="SutonnyMJ"/>
          <w:b/>
          <w:sz w:val="24"/>
          <w:shd w:val="clear" w:color="auto" w:fill="000000"/>
        </w:rPr>
        <w:t>20</w:t>
      </w:r>
      <w:r w:rsidR="00231018" w:rsidRPr="006408BB">
        <w:rPr>
          <w:rFonts w:ascii="SutonnyMJ" w:hAnsi="SutonnyMJ"/>
          <w:b/>
          <w:sz w:val="24"/>
          <w:shd w:val="clear" w:color="auto" w:fill="000000"/>
        </w:rPr>
        <w:t>: K</w:t>
      </w:r>
    </w:p>
    <w:p w:rsidR="00231018" w:rsidRPr="007B5515" w:rsidRDefault="000818C9" w:rsidP="007B5515">
      <w:pPr>
        <w:tabs>
          <w:tab w:val="left" w:pos="2340"/>
          <w:tab w:val="left" w:pos="4320"/>
          <w:tab w:val="left" w:pos="6480"/>
          <w:tab w:val="left" w:pos="8136"/>
        </w:tabs>
        <w:ind w:left="360" w:hanging="360"/>
        <w:rPr>
          <w:rFonts w:ascii="SutonnyMJ" w:hAnsi="SutonnyMJ"/>
          <w:b/>
          <w:sz w:val="24"/>
        </w:rPr>
      </w:pPr>
      <w:r w:rsidRPr="007B5515">
        <w:rPr>
          <w:rFonts w:ascii="SutonnyMJ" w:hAnsi="SutonnyMJ"/>
          <w:b/>
          <w:sz w:val="24"/>
        </w:rPr>
        <w:t>21</w:t>
      </w:r>
      <w:r w:rsidR="00231018" w:rsidRPr="007B5515">
        <w:rPr>
          <w:rFonts w:ascii="SutonnyMJ" w:hAnsi="SutonnyMJ"/>
          <w:b/>
          <w:sz w:val="24"/>
        </w:rPr>
        <w:t>. evsjv‡`‡ki ivóª cÖavb I miKvi cÖavb †K?</w:t>
      </w:r>
    </w:p>
    <w:p w:rsidR="00231018" w:rsidRPr="006408BB" w:rsidRDefault="007B5515" w:rsidP="007B5515">
      <w:pPr>
        <w:tabs>
          <w:tab w:val="left" w:pos="2340"/>
          <w:tab w:val="left" w:pos="4320"/>
          <w:tab w:val="left" w:pos="6480"/>
          <w:tab w:val="left" w:pos="8136"/>
        </w:tabs>
        <w:ind w:left="360" w:hanging="360"/>
        <w:rPr>
          <w:rFonts w:ascii="SutonnyMJ" w:hAnsi="SutonnyMJ"/>
          <w:sz w:val="24"/>
        </w:rPr>
      </w:pPr>
      <w:r>
        <w:rPr>
          <w:rFonts w:ascii="SutonnyMJ" w:hAnsi="SutonnyMJ"/>
          <w:sz w:val="24"/>
        </w:rPr>
        <w:tab/>
      </w:r>
      <w:r w:rsidR="00231018" w:rsidRPr="006408BB">
        <w:rPr>
          <w:rFonts w:ascii="SutonnyMJ" w:hAnsi="SutonnyMJ"/>
          <w:sz w:val="24"/>
        </w:rPr>
        <w:t>K. ivóªcwZ I w¯úKvi</w:t>
      </w:r>
      <w:r w:rsidR="00231018" w:rsidRPr="006408BB">
        <w:rPr>
          <w:rFonts w:ascii="SutonnyMJ" w:hAnsi="SutonnyMJ"/>
          <w:sz w:val="24"/>
        </w:rPr>
        <w:tab/>
      </w:r>
      <w:r w:rsidR="00231018" w:rsidRPr="006408BB">
        <w:rPr>
          <w:rFonts w:ascii="SutonnyMJ" w:hAnsi="SutonnyMJ"/>
          <w:sz w:val="24"/>
        </w:rPr>
        <w:tab/>
        <w:t xml:space="preserve">L. </w:t>
      </w:r>
      <w:r w:rsidR="00231018" w:rsidRPr="006408BB">
        <w:rPr>
          <w:rFonts w:ascii="SutonnyMJ" w:hAnsi="SutonnyMJ"/>
          <w:sz w:val="24"/>
          <w:u w:val="single"/>
        </w:rPr>
        <w:t>ivóªcwZ I cÖavbgš¿x</w:t>
      </w:r>
      <w:r w:rsidR="00231018" w:rsidRPr="006408BB">
        <w:rPr>
          <w:rFonts w:ascii="SutonnyMJ" w:hAnsi="SutonnyMJ"/>
          <w:sz w:val="24"/>
        </w:rPr>
        <w:tab/>
      </w:r>
    </w:p>
    <w:p w:rsidR="00231018" w:rsidRPr="006408BB" w:rsidRDefault="007B5515" w:rsidP="007B5515">
      <w:pPr>
        <w:tabs>
          <w:tab w:val="left" w:pos="2340"/>
          <w:tab w:val="left" w:pos="4320"/>
          <w:tab w:val="left" w:pos="6480"/>
          <w:tab w:val="left" w:pos="8136"/>
        </w:tabs>
        <w:ind w:left="360" w:hanging="360"/>
        <w:rPr>
          <w:sz w:val="24"/>
        </w:rPr>
      </w:pPr>
      <w:r>
        <w:rPr>
          <w:rFonts w:ascii="SutonnyMJ" w:hAnsi="SutonnyMJ"/>
          <w:sz w:val="24"/>
        </w:rPr>
        <w:tab/>
      </w:r>
      <w:r w:rsidR="00231018" w:rsidRPr="006408BB">
        <w:rPr>
          <w:rFonts w:ascii="SutonnyMJ" w:hAnsi="SutonnyMJ"/>
          <w:sz w:val="24"/>
        </w:rPr>
        <w:t>M. cÖavbgš¿x I cÖavb wePvicwZ</w:t>
      </w:r>
      <w:r w:rsidR="00231018" w:rsidRPr="006408BB">
        <w:rPr>
          <w:rFonts w:ascii="SutonnyMJ" w:hAnsi="SutonnyMJ"/>
          <w:sz w:val="24"/>
        </w:rPr>
        <w:tab/>
        <w:t>N. ivóªcwZ I cÖavb wePvicwZ</w:t>
      </w:r>
      <w:r w:rsidR="00231018" w:rsidRPr="006408BB">
        <w:rPr>
          <w:rFonts w:ascii="SutonnyMJ" w:hAnsi="SutonnyMJ"/>
          <w:sz w:val="24"/>
        </w:rPr>
        <w:tab/>
      </w:r>
      <w:r w:rsidR="00693379">
        <w:rPr>
          <w:rFonts w:ascii="SutonnyMJ" w:hAnsi="SutonnyMJ"/>
          <w:b/>
          <w:sz w:val="24"/>
          <w:shd w:val="clear" w:color="auto" w:fill="000000"/>
        </w:rPr>
        <w:t>21</w:t>
      </w:r>
      <w:r w:rsidR="00231018" w:rsidRPr="006408BB">
        <w:rPr>
          <w:rFonts w:ascii="SutonnyMJ" w:hAnsi="SutonnyMJ"/>
          <w:b/>
          <w:sz w:val="24"/>
          <w:shd w:val="clear" w:color="auto" w:fill="000000"/>
        </w:rPr>
        <w:t>: L</w:t>
      </w:r>
    </w:p>
    <w:p w:rsidR="00231018" w:rsidRPr="006408BB" w:rsidRDefault="000818C9" w:rsidP="007B5515">
      <w:pPr>
        <w:tabs>
          <w:tab w:val="left" w:pos="2340"/>
          <w:tab w:val="left" w:pos="4320"/>
          <w:tab w:val="left" w:pos="6480"/>
          <w:tab w:val="left" w:pos="8136"/>
        </w:tabs>
        <w:ind w:left="360" w:hanging="360"/>
        <w:jc w:val="both"/>
        <w:rPr>
          <w:rFonts w:ascii="SutonnyMJ" w:eastAsia="SutonnyMJ" w:hAnsi="SutonnyMJ" w:cs="SutonnyMJ"/>
          <w:b/>
          <w:sz w:val="24"/>
        </w:rPr>
      </w:pPr>
      <w:r>
        <w:rPr>
          <w:rFonts w:ascii="SutonnyMJ" w:eastAsia="SutonnyMJ" w:hAnsi="SutonnyMJ" w:cs="SutonnyMJ"/>
          <w:b/>
          <w:sz w:val="24"/>
        </w:rPr>
        <w:t>22</w:t>
      </w:r>
      <w:r w:rsidR="007B5515">
        <w:rPr>
          <w:rFonts w:ascii="SutonnyMJ" w:eastAsia="SutonnyMJ" w:hAnsi="SutonnyMJ" w:cs="SutonnyMJ"/>
          <w:b/>
          <w:sz w:val="24"/>
        </w:rPr>
        <w:t>.</w:t>
      </w:r>
      <w:r w:rsidR="007B5515">
        <w:rPr>
          <w:rFonts w:ascii="SutonnyMJ" w:eastAsia="SutonnyMJ" w:hAnsi="SutonnyMJ" w:cs="SutonnyMJ"/>
          <w:b/>
          <w:sz w:val="24"/>
        </w:rPr>
        <w:tab/>
      </w:r>
      <w:r w:rsidR="00231018" w:rsidRPr="006408BB">
        <w:rPr>
          <w:rFonts w:ascii="SutonnyMJ" w:eastAsia="SutonnyMJ" w:hAnsi="SutonnyMJ" w:cs="SutonnyMJ"/>
          <w:b/>
          <w:sz w:val="24"/>
        </w:rPr>
        <w:t>evsjv‡`‡ki cvewjK mvwf©m Kwgk‡bi †Pqvig¨vb I m`m¨‡`i‡K g‡bvbxZ K‡ib-</w:t>
      </w:r>
    </w:p>
    <w:p w:rsidR="00231018" w:rsidRPr="006408BB" w:rsidRDefault="00231018" w:rsidP="007B5515">
      <w:pPr>
        <w:tabs>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cÖavbgš¿x</w:t>
      </w:r>
      <w:r w:rsidRPr="006408BB">
        <w:rPr>
          <w:rFonts w:ascii="SutonnyMJ" w:eastAsia="SutonnyMJ" w:hAnsi="SutonnyMJ" w:cs="SutonnyMJ"/>
          <w:sz w:val="24"/>
        </w:rPr>
        <w:tab/>
        <w:t>L. ivóªcwZ</w:t>
      </w:r>
      <w:r w:rsidRPr="006408BB">
        <w:rPr>
          <w:rFonts w:ascii="SutonnyMJ" w:eastAsia="SutonnyMJ" w:hAnsi="SutonnyMJ" w:cs="SutonnyMJ"/>
          <w:sz w:val="24"/>
        </w:rPr>
        <w:tab/>
        <w:t>M. gwš¿cwil`</w:t>
      </w:r>
      <w:r w:rsidRPr="006408BB">
        <w:rPr>
          <w:rFonts w:ascii="SutonnyMJ" w:eastAsia="SutonnyMJ" w:hAnsi="SutonnyMJ" w:cs="SutonnyMJ"/>
          <w:sz w:val="24"/>
        </w:rPr>
        <w:tab/>
        <w:t>N. RvZxq msm`</w:t>
      </w:r>
      <w:r w:rsidRPr="006408BB">
        <w:rPr>
          <w:rFonts w:ascii="SutonnyMJ" w:eastAsia="SutonnyMJ" w:hAnsi="SutonnyMJ" w:cs="SutonnyMJ"/>
          <w:sz w:val="24"/>
        </w:rPr>
        <w:tab/>
      </w:r>
      <w:r w:rsidR="00693379">
        <w:rPr>
          <w:rFonts w:ascii="SutonnyMJ" w:eastAsia="SutonnyMJ" w:hAnsi="SutonnyMJ" w:cs="SutonnyMJ"/>
          <w:b/>
          <w:sz w:val="24"/>
          <w:shd w:val="clear" w:color="auto" w:fill="000000"/>
        </w:rPr>
        <w:t>22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231018" w:rsidRPr="006408BB" w:rsidRDefault="000818C9" w:rsidP="007B5515">
      <w:pPr>
        <w:tabs>
          <w:tab w:val="left" w:pos="2340"/>
          <w:tab w:val="left" w:pos="4320"/>
          <w:tab w:val="left" w:pos="6480"/>
          <w:tab w:val="left" w:pos="8136"/>
        </w:tabs>
        <w:ind w:left="360" w:hanging="360"/>
        <w:jc w:val="both"/>
        <w:rPr>
          <w:rFonts w:ascii="SutonnyMJ" w:eastAsia="SutonnyMJ" w:hAnsi="SutonnyMJ" w:cs="SutonnyMJ"/>
          <w:b/>
          <w:sz w:val="24"/>
        </w:rPr>
      </w:pPr>
      <w:r>
        <w:rPr>
          <w:rFonts w:ascii="SutonnyMJ" w:eastAsia="SutonnyMJ" w:hAnsi="SutonnyMJ" w:cs="SutonnyMJ"/>
          <w:b/>
          <w:sz w:val="24"/>
        </w:rPr>
        <w:t>23</w:t>
      </w:r>
      <w:r w:rsidR="00231018" w:rsidRPr="006408BB">
        <w:rPr>
          <w:rFonts w:ascii="SutonnyMJ" w:eastAsia="SutonnyMJ" w:hAnsi="SutonnyMJ" w:cs="SutonnyMJ"/>
          <w:b/>
          <w:sz w:val="24"/>
        </w:rPr>
        <w:t>.</w:t>
      </w:r>
      <w:r w:rsidR="00231018" w:rsidRPr="006408BB">
        <w:rPr>
          <w:rFonts w:ascii="SutonnyMJ" w:eastAsia="SutonnyMJ" w:hAnsi="SutonnyMJ" w:cs="SutonnyMJ"/>
          <w:b/>
          <w:sz w:val="24"/>
        </w:rPr>
        <w:tab/>
        <w:t>evsjv‡`‡ki mk¯¿ evwnbxi ÔmywcÖg KgvÛviÕ †K?</w:t>
      </w:r>
    </w:p>
    <w:p w:rsidR="00231018" w:rsidRPr="006408BB" w:rsidRDefault="00231018" w:rsidP="007B5515">
      <w:pPr>
        <w:tabs>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ivóªcwZ</w:t>
      </w:r>
      <w:r w:rsidRPr="006408BB">
        <w:rPr>
          <w:rFonts w:ascii="SutonnyMJ" w:eastAsia="SutonnyMJ" w:hAnsi="SutonnyMJ" w:cs="SutonnyMJ"/>
          <w:sz w:val="24"/>
        </w:rPr>
        <w:tab/>
        <w:t>L. cÖavbgš¿x</w:t>
      </w:r>
      <w:r w:rsidRPr="006408BB">
        <w:rPr>
          <w:rFonts w:ascii="SutonnyMJ" w:eastAsia="SutonnyMJ" w:hAnsi="SutonnyMJ" w:cs="SutonnyMJ"/>
          <w:sz w:val="24"/>
        </w:rPr>
        <w:tab/>
        <w:t>M. cÖwZiÿv gš¿x</w:t>
      </w:r>
      <w:r w:rsidRPr="006408BB">
        <w:rPr>
          <w:rFonts w:ascii="SutonnyMJ" w:eastAsia="SutonnyMJ" w:hAnsi="SutonnyMJ" w:cs="SutonnyMJ"/>
          <w:sz w:val="24"/>
        </w:rPr>
        <w:tab/>
        <w:t>N. †mbvevwnbx cÖavb</w:t>
      </w:r>
      <w:r w:rsidRPr="006408BB">
        <w:rPr>
          <w:rFonts w:ascii="SutonnyMJ" w:eastAsia="SutonnyMJ" w:hAnsi="SutonnyMJ" w:cs="SutonnyMJ"/>
          <w:sz w:val="24"/>
        </w:rPr>
        <w:tab/>
      </w:r>
      <w:r w:rsidR="00693379">
        <w:rPr>
          <w:rFonts w:ascii="SutonnyMJ" w:eastAsia="SutonnyMJ" w:hAnsi="SutonnyMJ" w:cs="SutonnyMJ"/>
          <w:b/>
          <w:sz w:val="24"/>
          <w:shd w:val="clear" w:color="auto" w:fill="000000"/>
        </w:rPr>
        <w:t>23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231018" w:rsidRPr="006408BB" w:rsidRDefault="000818C9" w:rsidP="007B5515">
      <w:pPr>
        <w:tabs>
          <w:tab w:val="left" w:pos="2340"/>
          <w:tab w:val="left" w:pos="4320"/>
          <w:tab w:val="left" w:pos="6480"/>
          <w:tab w:val="left" w:pos="8136"/>
        </w:tabs>
        <w:ind w:left="360" w:hanging="360"/>
        <w:jc w:val="both"/>
        <w:rPr>
          <w:rFonts w:ascii="SutonnyMJ" w:eastAsia="SutonnyMJ" w:hAnsi="SutonnyMJ" w:cs="SutonnyMJ"/>
          <w:b/>
          <w:sz w:val="24"/>
        </w:rPr>
      </w:pPr>
      <w:r>
        <w:rPr>
          <w:rFonts w:ascii="SutonnyMJ" w:eastAsia="SutonnyMJ" w:hAnsi="SutonnyMJ" w:cs="SutonnyMJ"/>
          <w:b/>
          <w:sz w:val="24"/>
        </w:rPr>
        <w:t>24</w:t>
      </w:r>
      <w:r w:rsidR="00231018" w:rsidRPr="006408BB">
        <w:rPr>
          <w:rFonts w:ascii="SutonnyMJ" w:eastAsia="SutonnyMJ" w:hAnsi="SutonnyMJ" w:cs="SutonnyMJ"/>
          <w:b/>
          <w:sz w:val="24"/>
        </w:rPr>
        <w:t>.</w:t>
      </w:r>
      <w:r w:rsidR="00231018" w:rsidRPr="006408BB">
        <w:rPr>
          <w:rFonts w:ascii="SutonnyMJ" w:eastAsia="SutonnyMJ" w:hAnsi="SutonnyMJ" w:cs="SutonnyMJ"/>
          <w:b/>
          <w:sz w:val="24"/>
        </w:rPr>
        <w:tab/>
        <w:t>msm`xq c×wZi miKvi e¨e¯’vq iv‡óªi m‡e©v”P e¨w³ †K?</w:t>
      </w:r>
    </w:p>
    <w:p w:rsidR="00231018" w:rsidRPr="006408BB" w:rsidRDefault="00231018" w:rsidP="007B5515">
      <w:pPr>
        <w:tabs>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cÖavbgš¿x</w:t>
      </w:r>
      <w:r w:rsidRPr="006408BB">
        <w:rPr>
          <w:rFonts w:ascii="SutonnyMJ" w:eastAsia="SutonnyMJ" w:hAnsi="SutonnyMJ" w:cs="SutonnyMJ"/>
          <w:sz w:val="24"/>
        </w:rPr>
        <w:tab/>
        <w:t>L. ivóªcwZ</w:t>
      </w:r>
      <w:r w:rsidRPr="006408BB">
        <w:rPr>
          <w:rFonts w:ascii="SutonnyMJ" w:eastAsia="SutonnyMJ" w:hAnsi="SutonnyMJ" w:cs="SutonnyMJ"/>
          <w:sz w:val="24"/>
        </w:rPr>
        <w:tab/>
        <w:t>M. cÖavb wePvicwZ</w:t>
      </w:r>
      <w:r w:rsidRPr="006408BB">
        <w:rPr>
          <w:rFonts w:ascii="SutonnyMJ" w:eastAsia="SutonnyMJ" w:hAnsi="SutonnyMJ" w:cs="SutonnyMJ"/>
          <w:sz w:val="24"/>
        </w:rPr>
        <w:tab/>
        <w:t>N. †mbv cÖavb</w:t>
      </w:r>
      <w:r w:rsidRPr="006408BB">
        <w:rPr>
          <w:rFonts w:ascii="SutonnyMJ" w:eastAsia="SutonnyMJ" w:hAnsi="SutonnyMJ" w:cs="SutonnyMJ"/>
          <w:sz w:val="24"/>
        </w:rPr>
        <w:tab/>
      </w:r>
      <w:r w:rsidR="00693379">
        <w:rPr>
          <w:rFonts w:ascii="SutonnyMJ" w:eastAsia="SutonnyMJ" w:hAnsi="SutonnyMJ" w:cs="SutonnyMJ"/>
          <w:b/>
          <w:sz w:val="24"/>
          <w:shd w:val="clear" w:color="auto" w:fill="000000"/>
        </w:rPr>
        <w:t>24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DB46C1" w:rsidRPr="007B5515" w:rsidRDefault="00DB46C1" w:rsidP="005A7484">
      <w:pPr>
        <w:tabs>
          <w:tab w:val="left" w:pos="360"/>
        </w:tabs>
        <w:rPr>
          <w:rFonts w:ascii="SutonnyMJ" w:hAnsi="SutonnyMJ"/>
          <w:sz w:val="2"/>
        </w:rPr>
      </w:pPr>
    </w:p>
    <w:p w:rsidR="00DB46C1" w:rsidRPr="00787F57" w:rsidRDefault="00DB46C1" w:rsidP="005A7484">
      <w:pPr>
        <w:tabs>
          <w:tab w:val="left" w:pos="360"/>
        </w:tabs>
        <w:rPr>
          <w:rFonts w:ascii="SutonnyMJ" w:hAnsi="SutonnyMJ"/>
          <w:sz w:val="6"/>
        </w:rPr>
      </w:pP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Vrinda" w:eastAsia="SutonnyMJ" w:hAnsi="Vrinda"/>
          <w:b/>
          <w:sz w:val="28"/>
          <w:szCs w:val="28"/>
          <w:shd w:val="clear" w:color="auto" w:fill="BFBFBF"/>
        </w:rPr>
      </w:pPr>
      <w:r w:rsidRPr="006408BB">
        <w:rPr>
          <w:rFonts w:ascii="SutonnyMJ" w:eastAsia="SutonnyMJ" w:hAnsi="SutonnyMJ" w:cs="SutonnyMJ"/>
          <w:b/>
          <w:sz w:val="28"/>
          <w:szCs w:val="28"/>
          <w:shd w:val="clear" w:color="auto" w:fill="D9D9D9" w:themeFill="background1" w:themeFillShade="D9"/>
        </w:rPr>
        <w:t xml:space="preserve"> cÖavbgš¿x </w:t>
      </w:r>
      <w:r w:rsidRPr="006408BB">
        <w:rPr>
          <w:rFonts w:ascii="SutonnyMJ" w:eastAsia="SutonnyMJ" w:hAnsi="SutonnyMJ" w:cs="SutonnyMJ"/>
          <w:b/>
          <w:sz w:val="24"/>
          <w:szCs w:val="24"/>
          <w:shd w:val="clear" w:color="auto" w:fill="D9D9D9" w:themeFill="background1" w:themeFillShade="D9"/>
        </w:rPr>
        <w:t>(</w:t>
      </w:r>
      <w:r w:rsidRPr="006408BB">
        <w:rPr>
          <w:rFonts w:ascii="Times New Roman" w:eastAsia="SutonnyMJ" w:hAnsi="Times New Roman" w:cs="Times New Roman"/>
          <w:b/>
          <w:sz w:val="24"/>
          <w:szCs w:val="24"/>
          <w:shd w:val="clear" w:color="auto" w:fill="D9D9D9" w:themeFill="background1" w:themeFillShade="D9"/>
        </w:rPr>
        <w:t>Prime Minister)</w:t>
      </w:r>
    </w:p>
    <w:p w:rsidR="00C67699" w:rsidRPr="006408BB" w:rsidRDefault="00C67699" w:rsidP="00AD4CBA">
      <w:pPr>
        <w:pStyle w:val="ListParagraph"/>
        <w:numPr>
          <w:ilvl w:val="0"/>
          <w:numId w:val="202"/>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msm`xq miKvi e¨e¯’vq miKvi cÖavb Ges gwš¿cwil‡`i cÖavb n‡jb- cÖavbgš¿x</w:t>
      </w:r>
    </w:p>
    <w:p w:rsidR="00C67699" w:rsidRPr="006408BB"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msL¨vMwiô mvsm‡`i Av¯’vfvRb e‡j cÖavbgš¿x wb‡qvM Ki‡eb- ivóªcwZ</w:t>
      </w:r>
    </w:p>
    <w:p w:rsidR="00C67699" w:rsidRPr="006408BB"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cÖRvZ‡š¿i wbe©vnx ÿgZv cwiPvjbv K‡ib - cÖavbgš¿x</w:t>
      </w:r>
    </w:p>
    <w:p w:rsidR="00C67699" w:rsidRPr="006408BB"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cÖavbgš¿xi †bZ…Z¡vaxb gwš¿mfv mKj Kv‡Ri Rb¨ `vqx- RvZxq msm‡`i wbKU</w:t>
      </w:r>
    </w:p>
    <w:p w:rsidR="00C67699" w:rsidRPr="006408BB"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msweav‡bi †h Aby‡”Q` Abyhvqx cÖavbgš¿xi B”Qvq gš¿x, cÖwZgš¿x Ges Dcgš¿x wb‡qvM nq- 55(2) Aby‡”Q`</w:t>
      </w:r>
    </w:p>
    <w:p w:rsidR="00C67699" w:rsidRPr="006408BB"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kvmbKvh© cwiPvwjZ nq ivóªcwZi bv‡g wKš‘ cwiPvjbv K‡ib- cÖavbgš¿x</w:t>
      </w:r>
    </w:p>
    <w:p w:rsidR="00C67699" w:rsidRPr="006408BB"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†Kvb AvšÍR©vwZK Pzw³ m¤úvw`Z n‡Z cv‡i bv- cÖavbgš¿xi m¤§wZ e¨ZxZ</w:t>
      </w:r>
    </w:p>
    <w:p w:rsidR="00C67699" w:rsidRDefault="00C67699" w:rsidP="00AD4CBA">
      <w:pPr>
        <w:numPr>
          <w:ilvl w:val="0"/>
          <w:numId w:val="202"/>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cÖavbgš¿x b~</w:t>
      </w:r>
      <w:r w:rsidR="006B5820">
        <w:rPr>
          <w:rFonts w:ascii="SutonnyMJ" w:eastAsia="SutonnyMJ" w:hAnsi="SutonnyMJ" w:cs="SutonnyMJ"/>
          <w:sz w:val="24"/>
          <w:szCs w:val="24"/>
        </w:rPr>
        <w:t>¨b</w:t>
      </w:r>
      <w:r w:rsidRPr="006408BB">
        <w:rPr>
          <w:rFonts w:ascii="SutonnyMJ" w:eastAsia="SutonnyMJ" w:hAnsi="SutonnyMJ" w:cs="SutonnyMJ"/>
          <w:sz w:val="24"/>
          <w:szCs w:val="24"/>
        </w:rPr>
        <w:t>Zg eqm n‡Z n‡e- 25 eQi</w:t>
      </w:r>
    </w:p>
    <w:tbl>
      <w:tblPr>
        <w:tblStyle w:val="TableGrid"/>
        <w:tblW w:w="0" w:type="auto"/>
        <w:tblInd w:w="198" w:type="dxa"/>
        <w:tblLook w:val="04A0" w:firstRow="1" w:lastRow="0" w:firstColumn="1" w:lastColumn="0" w:noHBand="0" w:noVBand="1"/>
      </w:tblPr>
      <w:tblGrid>
        <w:gridCol w:w="8460"/>
      </w:tblGrid>
      <w:tr w:rsidR="005A7484" w:rsidTr="00AE6344">
        <w:tc>
          <w:tcPr>
            <w:tcW w:w="8460" w:type="dxa"/>
            <w:shd w:val="clear" w:color="auto" w:fill="D9D9D9" w:themeFill="background1" w:themeFillShade="D9"/>
          </w:tcPr>
          <w:p w:rsidR="005A7484" w:rsidRPr="005A7484" w:rsidRDefault="005A7484" w:rsidP="005A7484">
            <w:pPr>
              <w:pStyle w:val="ListParagraph"/>
              <w:tabs>
                <w:tab w:val="left" w:pos="360"/>
              </w:tabs>
              <w:contextualSpacing/>
              <w:rPr>
                <w:rFonts w:ascii="SutonnyMJ" w:hAnsi="SutonnyMJ"/>
                <w:b/>
                <w:sz w:val="24"/>
              </w:rPr>
            </w:pPr>
            <w:r w:rsidRPr="005A7484">
              <w:rPr>
                <w:rFonts w:ascii="SutonnyMJ" w:hAnsi="SutonnyMJ"/>
                <w:b/>
                <w:sz w:val="24"/>
                <w:szCs w:val="24"/>
              </w:rPr>
              <w:t>cÖavbgš¿x c`vwaKvi e‡j †hme cÖwZôv‡bi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 xml:space="preserve">RvZxq A_©‰bwZK cwil‡`i wbe©vnx KwgwU </w:t>
            </w:r>
            <w:r w:rsidRPr="005A7484">
              <w:rPr>
                <w:rFonts w:ascii="Times New Roman" w:hAnsi="Times New Roman"/>
              </w:rPr>
              <w:t>(ECNEC)</w:t>
            </w:r>
            <w:r w:rsidRPr="005A7484">
              <w:rPr>
                <w:rFonts w:ascii="SutonnyMJ" w:hAnsi="SutonnyMJ"/>
                <w:sz w:val="24"/>
              </w:rPr>
              <w:t xml:space="preserve"> Gi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 xml:space="preserve">RvZxq A_©‰bwZK cwil` </w:t>
            </w:r>
            <w:r w:rsidRPr="005A7484">
              <w:rPr>
                <w:rFonts w:ascii="SutonnyMJ" w:hAnsi="SutonnyMJ"/>
              </w:rPr>
              <w:t>(</w:t>
            </w:r>
            <w:r w:rsidRPr="005A7484">
              <w:rPr>
                <w:rFonts w:ascii="Times New Roman" w:hAnsi="Times New Roman"/>
              </w:rPr>
              <w:t>NEC</w:t>
            </w:r>
            <w:r w:rsidRPr="005A7484">
              <w:rPr>
                <w:rFonts w:ascii="SutonnyMJ" w:hAnsi="SutonnyMJ"/>
              </w:rPr>
              <w:t>)</w:t>
            </w:r>
            <w:r w:rsidRPr="005A7484">
              <w:rPr>
                <w:rFonts w:ascii="SutonnyMJ" w:hAnsi="SutonnyMJ"/>
                <w:sz w:val="24"/>
              </w:rPr>
              <w:t xml:space="preserve"> Gi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evsjv‡`k wewb‡qvM †ev‡W©i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 xml:space="preserve">RvZxq cÖkvmb cybM©Vb, ms¯‹vi I ev¯Íevqb KwgwU </w:t>
            </w:r>
            <w:r w:rsidRPr="005A7484">
              <w:rPr>
                <w:rFonts w:ascii="SutonnyMJ" w:hAnsi="SutonnyMJ"/>
              </w:rPr>
              <w:t>(</w:t>
            </w:r>
            <w:r w:rsidRPr="005A7484">
              <w:rPr>
                <w:rFonts w:ascii="Times New Roman" w:hAnsi="Times New Roman"/>
              </w:rPr>
              <w:t>NICAR</w:t>
            </w:r>
            <w:r w:rsidRPr="005A7484">
              <w:rPr>
                <w:rFonts w:ascii="SutonnyMJ" w:hAnsi="SutonnyMJ"/>
              </w:rPr>
              <w:t>)</w:t>
            </w:r>
            <w:r w:rsidRPr="005A7484">
              <w:rPr>
                <w:rFonts w:ascii="SutonnyMJ" w:hAnsi="SutonnyMJ"/>
                <w:sz w:val="24"/>
              </w:rPr>
              <w:t xml:space="preserve"> Gi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evsjv‡`k ißvwb cÖwµqvKiY GjvKv KZ©„c‡ÿi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RvZxq cwi‡ek KwgwUi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ißvwb msµvšÍ RvZxh KwgwUi cÖavb</w:t>
            </w:r>
          </w:p>
          <w:p w:rsidR="005A7484" w:rsidRPr="005A7484" w:rsidRDefault="005A7484" w:rsidP="00AD4CBA">
            <w:pPr>
              <w:pStyle w:val="ListParagraph"/>
              <w:numPr>
                <w:ilvl w:val="0"/>
                <w:numId w:val="457"/>
              </w:numPr>
              <w:tabs>
                <w:tab w:val="left" w:pos="360"/>
              </w:tabs>
              <w:rPr>
                <w:rFonts w:ascii="SutonnyMJ" w:hAnsi="SutonnyMJ"/>
                <w:sz w:val="24"/>
              </w:rPr>
            </w:pPr>
            <w:r w:rsidRPr="005A7484">
              <w:rPr>
                <w:rFonts w:ascii="SutonnyMJ" w:hAnsi="SutonnyMJ"/>
                <w:sz w:val="24"/>
              </w:rPr>
              <w:t>RvZxq ch©Ub cwil‡`i cÖavb</w:t>
            </w:r>
          </w:p>
          <w:p w:rsidR="005A7484" w:rsidRDefault="005A7484" w:rsidP="00AE6344">
            <w:pPr>
              <w:pStyle w:val="ListParagraph"/>
              <w:numPr>
                <w:ilvl w:val="0"/>
                <w:numId w:val="457"/>
              </w:numPr>
              <w:tabs>
                <w:tab w:val="left" w:pos="360"/>
              </w:tabs>
              <w:rPr>
                <w:rFonts w:ascii="SutonnyMJ" w:eastAsia="SutonnyMJ" w:hAnsi="SutonnyMJ" w:cs="SutonnyMJ"/>
                <w:sz w:val="24"/>
                <w:szCs w:val="24"/>
              </w:rPr>
            </w:pPr>
            <w:r w:rsidRPr="005A7484">
              <w:rPr>
                <w:rFonts w:ascii="SutonnyMJ" w:hAnsi="SutonnyMJ"/>
                <w:sz w:val="24"/>
              </w:rPr>
              <w:t>RvZxq gwnjv I wkï Dbœqb cwil`</w:t>
            </w:r>
          </w:p>
        </w:tc>
      </w:tr>
    </w:tbl>
    <w:p w:rsidR="005A7484" w:rsidRPr="00787F57" w:rsidRDefault="005A7484" w:rsidP="005A7484">
      <w:pPr>
        <w:tabs>
          <w:tab w:val="left" w:pos="360"/>
          <w:tab w:val="left" w:pos="2340"/>
          <w:tab w:val="left" w:pos="4320"/>
          <w:tab w:val="left" w:pos="6210"/>
          <w:tab w:val="left" w:pos="8100"/>
        </w:tabs>
        <w:ind w:left="720"/>
        <w:jc w:val="both"/>
        <w:rPr>
          <w:rFonts w:ascii="SutonnyMJ" w:eastAsia="SutonnyMJ" w:hAnsi="SutonnyMJ" w:cs="SutonnyMJ"/>
          <w:sz w:val="12"/>
          <w:szCs w:val="24"/>
        </w:rPr>
      </w:pPr>
    </w:p>
    <w:p w:rsidR="00FF6676" w:rsidRPr="00FF6676" w:rsidRDefault="00F42D21" w:rsidP="00787F57">
      <w:pPr>
        <w:shd w:val="clear" w:color="auto" w:fill="D9D9D9" w:themeFill="background1" w:themeFillShade="D9"/>
        <w:tabs>
          <w:tab w:val="left" w:pos="360"/>
        </w:tabs>
        <w:jc w:val="center"/>
        <w:rPr>
          <w:rFonts w:ascii="SutonnyMJ" w:eastAsiaTheme="minorHAnsi" w:hAnsi="SutonnyMJ" w:cstheme="minorBidi"/>
          <w:b/>
          <w:sz w:val="24"/>
          <w:szCs w:val="22"/>
        </w:rPr>
      </w:pPr>
      <w:r>
        <w:rPr>
          <w:rFonts w:ascii="Times New Roman" w:eastAsiaTheme="minorHAnsi" w:hAnsi="Times New Roman" w:cstheme="minorBidi"/>
          <w:b/>
          <w:sz w:val="24"/>
          <w:szCs w:val="22"/>
        </w:rPr>
        <w:t>NEC</w:t>
      </w:r>
    </w:p>
    <w:p w:rsidR="00FF6676" w:rsidRPr="00FF6676" w:rsidRDefault="00FF6676" w:rsidP="00AD4CBA">
      <w:pPr>
        <w:numPr>
          <w:ilvl w:val="0"/>
          <w:numId w:val="264"/>
        </w:numPr>
        <w:tabs>
          <w:tab w:val="left" w:pos="360"/>
        </w:tabs>
        <w:ind w:left="720"/>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 xml:space="preserve">c~Y©iƒc: </w:t>
      </w:r>
      <w:r w:rsidR="006B5820">
        <w:rPr>
          <w:rFonts w:ascii="Times New Roman" w:eastAsiaTheme="minorHAnsi" w:hAnsi="Times New Roman" w:cstheme="minorBidi"/>
          <w:szCs w:val="22"/>
        </w:rPr>
        <w:t>National Economic Counci</w:t>
      </w:r>
      <w:r w:rsidRPr="00FF6676">
        <w:rPr>
          <w:rFonts w:ascii="Times New Roman" w:eastAsiaTheme="minorHAnsi" w:hAnsi="Times New Roman" w:cstheme="minorBidi"/>
          <w:szCs w:val="22"/>
        </w:rPr>
        <w:t>l (NEC)</w:t>
      </w:r>
      <w:r w:rsidRPr="00FF6676">
        <w:rPr>
          <w:rFonts w:ascii="SutonnyMJ" w:eastAsiaTheme="minorHAnsi" w:hAnsi="SutonnyMJ" w:cstheme="minorBidi"/>
          <w:sz w:val="24"/>
          <w:szCs w:val="22"/>
        </w:rPr>
        <w:t xml:space="preserve"> ev RvZxq A_©‰bwZK cwil`</w:t>
      </w:r>
    </w:p>
    <w:p w:rsidR="00FF6676" w:rsidRPr="00FF6676" w:rsidRDefault="00FF6676" w:rsidP="00AD4CBA">
      <w:pPr>
        <w:numPr>
          <w:ilvl w:val="0"/>
          <w:numId w:val="264"/>
        </w:numPr>
        <w:tabs>
          <w:tab w:val="left" w:pos="360"/>
        </w:tabs>
        <w:ind w:left="720"/>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cwiPq: RvZxq A_©‰bwZK cwil` (</w:t>
      </w:r>
      <w:r w:rsidRPr="00FF6676">
        <w:rPr>
          <w:rFonts w:ascii="Times New Roman" w:eastAsiaTheme="minorHAnsi" w:hAnsi="Times New Roman" w:cstheme="minorBidi"/>
          <w:szCs w:val="22"/>
        </w:rPr>
        <w:t>NEC</w:t>
      </w:r>
      <w:r w:rsidRPr="00FF6676">
        <w:rPr>
          <w:rFonts w:ascii="SutonnyMJ" w:eastAsiaTheme="minorHAnsi" w:hAnsi="SutonnyMJ" w:cstheme="minorBidi"/>
          <w:sz w:val="24"/>
          <w:szCs w:val="22"/>
        </w:rPr>
        <w:t xml:space="preserve">) n‡jv †`‡ki Dbœq‡bi Rb¨ m‡e©v”P ivR‰bwZK KZ©„cÿ </w:t>
      </w:r>
    </w:p>
    <w:p w:rsidR="00FF6676" w:rsidRPr="00FF6676" w:rsidRDefault="00FF6676" w:rsidP="00AD4CBA">
      <w:pPr>
        <w:numPr>
          <w:ilvl w:val="0"/>
          <w:numId w:val="264"/>
        </w:numPr>
        <w:tabs>
          <w:tab w:val="left" w:pos="360"/>
        </w:tabs>
        <w:ind w:left="720"/>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mfvcwZ: cÖavbgš¿x</w:t>
      </w:r>
    </w:p>
    <w:p w:rsidR="00FF6676" w:rsidRPr="00FF6676" w:rsidRDefault="00FF6676" w:rsidP="00AD4CBA">
      <w:pPr>
        <w:numPr>
          <w:ilvl w:val="0"/>
          <w:numId w:val="264"/>
        </w:numPr>
        <w:tabs>
          <w:tab w:val="left" w:pos="360"/>
        </w:tabs>
        <w:ind w:left="720"/>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m`m¨: gwš¿mfvi mKj m`m¨</w:t>
      </w:r>
    </w:p>
    <w:p w:rsidR="00FF6676" w:rsidRPr="00FF6676" w:rsidRDefault="00FF6676" w:rsidP="00FF6676">
      <w:pPr>
        <w:tabs>
          <w:tab w:val="left" w:pos="360"/>
        </w:tabs>
        <w:jc w:val="center"/>
        <w:rPr>
          <w:rFonts w:ascii="SutonnyMJ" w:eastAsiaTheme="minorHAnsi" w:hAnsi="SutonnyMJ" w:cstheme="minorBidi"/>
          <w:b/>
          <w:sz w:val="28"/>
          <w:szCs w:val="22"/>
        </w:rPr>
      </w:pPr>
      <w:r w:rsidRPr="00FF6676">
        <w:rPr>
          <w:rFonts w:ascii="SutonnyMJ" w:eastAsiaTheme="minorHAnsi" w:hAnsi="SutonnyMJ" w:cstheme="minorBidi"/>
          <w:b/>
          <w:sz w:val="28"/>
          <w:szCs w:val="22"/>
        </w:rPr>
        <w:lastRenderedPageBreak/>
        <w:t>KvR</w:t>
      </w:r>
    </w:p>
    <w:p w:rsidR="00FF6676" w:rsidRPr="00FF6676" w:rsidRDefault="00FF6676" w:rsidP="00AD4CBA">
      <w:pPr>
        <w:numPr>
          <w:ilvl w:val="0"/>
          <w:numId w:val="388"/>
        </w:numPr>
        <w:tabs>
          <w:tab w:val="left" w:pos="360"/>
        </w:tabs>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cuvP †KvwU UvKvi D‡aŸ© e¨qmv‡c‡ÿ Dbœqb cÖKímg~n hvPvB I Aby‡gv`b</w:t>
      </w:r>
    </w:p>
    <w:p w:rsidR="00FF6676" w:rsidRPr="00FF6676" w:rsidRDefault="00FF6676" w:rsidP="00AD4CBA">
      <w:pPr>
        <w:numPr>
          <w:ilvl w:val="0"/>
          <w:numId w:val="388"/>
        </w:numPr>
        <w:tabs>
          <w:tab w:val="left" w:pos="360"/>
        </w:tabs>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†emiKvwi Lv‡Z 15 †KvwU UvKvi D‡aŸ© e¨qmv‡cÿ wewb‡qvM cÖKímg~n hvPvB I Aby‡gv`b</w:t>
      </w:r>
    </w:p>
    <w:p w:rsidR="00FF6676" w:rsidRPr="00FF6676" w:rsidRDefault="00FF6676" w:rsidP="00AD4CBA">
      <w:pPr>
        <w:numPr>
          <w:ilvl w:val="0"/>
          <w:numId w:val="388"/>
        </w:numPr>
        <w:tabs>
          <w:tab w:val="left" w:pos="360"/>
        </w:tabs>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cwiKíbv, Kg©m~wP I Kg©cš’v P~ovšÍKiY Ges Aby‡gv`b cÖ`vb|</w:t>
      </w:r>
    </w:p>
    <w:p w:rsidR="00FF6676" w:rsidRPr="00FF6676" w:rsidRDefault="00FF6676" w:rsidP="00AD4CBA">
      <w:pPr>
        <w:numPr>
          <w:ilvl w:val="0"/>
          <w:numId w:val="388"/>
        </w:numPr>
        <w:tabs>
          <w:tab w:val="left" w:pos="360"/>
        </w:tabs>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Dbœqb Kg©m~wP ev¯Ívevq‡bi AMÖMwZ ch©v‡jvPbv</w:t>
      </w:r>
      <w:r w:rsidR="006B5820">
        <w:rPr>
          <w:rFonts w:ascii="SutonnyMJ" w:eastAsiaTheme="minorHAnsi" w:hAnsi="SutonnyMJ" w:cstheme="minorBidi"/>
          <w:sz w:val="24"/>
          <w:szCs w:val="22"/>
        </w:rPr>
        <w:t>|</w:t>
      </w:r>
    </w:p>
    <w:p w:rsidR="00FF6676" w:rsidRPr="00FF6676" w:rsidRDefault="00FF6676" w:rsidP="00AD4CBA">
      <w:pPr>
        <w:numPr>
          <w:ilvl w:val="0"/>
          <w:numId w:val="388"/>
        </w:numPr>
        <w:tabs>
          <w:tab w:val="left" w:pos="360"/>
        </w:tabs>
        <w:contextualSpacing/>
        <w:jc w:val="both"/>
        <w:rPr>
          <w:rFonts w:ascii="SutonnyMJ" w:eastAsiaTheme="minorHAnsi" w:hAnsi="SutonnyMJ" w:cstheme="minorBidi"/>
          <w:sz w:val="24"/>
          <w:szCs w:val="22"/>
        </w:rPr>
      </w:pPr>
      <w:r w:rsidRPr="00FF6676">
        <w:rPr>
          <w:rFonts w:ascii="SutonnyMJ" w:eastAsiaTheme="minorHAnsi" w:hAnsi="SutonnyMJ" w:cstheme="minorBidi"/>
          <w:sz w:val="24"/>
          <w:szCs w:val="22"/>
        </w:rPr>
        <w:t>`vwi`ª¨ wbimb †K</w:t>
      </w:r>
      <w:r w:rsidR="006B5820">
        <w:rPr>
          <w:rFonts w:ascii="SutonnyMJ" w:eastAsiaTheme="minorHAnsi" w:hAnsi="SutonnyMJ" w:cstheme="minorBidi"/>
          <w:sz w:val="24"/>
          <w:szCs w:val="22"/>
        </w:rPr>
        <w:t>ŠkjcÎ, evwl©K Dbœqb Kg©m~wP wbiƒc‡Y</w:t>
      </w:r>
      <w:r w:rsidRPr="00FF6676">
        <w:rPr>
          <w:rFonts w:ascii="SutonnyMJ" w:eastAsiaTheme="minorHAnsi" w:hAnsi="SutonnyMJ" w:cstheme="minorBidi"/>
          <w:sz w:val="24"/>
          <w:szCs w:val="22"/>
        </w:rPr>
        <w:t>i c</w:t>
      </w:r>
      <w:r w:rsidR="006B5820">
        <w:rPr>
          <w:rFonts w:ascii="SutonnyMJ" w:eastAsiaTheme="minorHAnsi" w:hAnsi="SutonnyMJ" w:cstheme="minorBidi"/>
          <w:sz w:val="24"/>
          <w:szCs w:val="22"/>
        </w:rPr>
        <w:t>Öv_wgK ch©v‡q mvgwMÖK w`K wb‡`©kbv</w:t>
      </w:r>
      <w:r w:rsidRPr="00FF6676">
        <w:rPr>
          <w:rFonts w:ascii="SutonnyMJ" w:eastAsiaTheme="minorHAnsi" w:hAnsi="SutonnyMJ" w:cstheme="minorBidi"/>
          <w:sz w:val="24"/>
          <w:szCs w:val="22"/>
        </w:rPr>
        <w:t xml:space="preserve"> cÖ`vb|</w:t>
      </w:r>
    </w:p>
    <w:p w:rsidR="00FF6676" w:rsidRPr="00FF6676" w:rsidRDefault="00F42D21" w:rsidP="00787F57">
      <w:pPr>
        <w:shd w:val="clear" w:color="auto" w:fill="D9D9D9" w:themeFill="background1" w:themeFillShade="D9"/>
        <w:tabs>
          <w:tab w:val="left" w:pos="360"/>
        </w:tabs>
        <w:jc w:val="center"/>
        <w:rPr>
          <w:rFonts w:ascii="SutonnyMJ" w:eastAsiaTheme="minorHAnsi" w:hAnsi="SutonnyMJ" w:cstheme="minorBidi"/>
          <w:b/>
          <w:sz w:val="24"/>
          <w:szCs w:val="22"/>
        </w:rPr>
      </w:pPr>
      <w:r>
        <w:rPr>
          <w:rFonts w:ascii="Times New Roman" w:eastAsiaTheme="minorHAnsi" w:hAnsi="Times New Roman" w:cstheme="minorBidi"/>
          <w:b/>
          <w:sz w:val="24"/>
          <w:szCs w:val="22"/>
        </w:rPr>
        <w:t>ECNEC</w:t>
      </w:r>
    </w:p>
    <w:p w:rsidR="00FF6676" w:rsidRPr="00FF6676"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F6676">
        <w:rPr>
          <w:rFonts w:ascii="SutonnyMJ" w:eastAsiaTheme="minorHAnsi" w:hAnsi="SutonnyMJ" w:cstheme="minorBidi"/>
          <w:sz w:val="24"/>
          <w:szCs w:val="22"/>
        </w:rPr>
        <w:t xml:space="preserve">c~Y©iƒc: </w:t>
      </w:r>
      <w:r w:rsidRPr="00FF6676">
        <w:rPr>
          <w:rFonts w:ascii="Times New Roman" w:eastAsiaTheme="minorHAnsi" w:hAnsi="Times New Roman" w:cstheme="minorBidi"/>
          <w:szCs w:val="22"/>
        </w:rPr>
        <w:t>Executive Committee of the Neational Economic Council</w:t>
      </w:r>
      <w:r w:rsidRPr="00FF6676">
        <w:rPr>
          <w:rFonts w:ascii="SutonnyMJ" w:eastAsiaTheme="minorHAnsi" w:hAnsi="SutonnyMJ" w:cstheme="minorBidi"/>
          <w:sz w:val="24"/>
          <w:szCs w:val="22"/>
        </w:rPr>
        <w:t xml:space="preserve"> ev RvZxq A_©‰bwZK cwil‡`i wbe©vnx KwgwU</w:t>
      </w:r>
    </w:p>
    <w:p w:rsidR="00FF6676" w:rsidRPr="00FF6676"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F6676">
        <w:rPr>
          <w:rFonts w:ascii="SutonnyMJ" w:eastAsiaTheme="minorHAnsi" w:hAnsi="SutonnyMJ" w:cstheme="minorBidi"/>
          <w:sz w:val="24"/>
          <w:szCs w:val="22"/>
        </w:rPr>
        <w:t>mfvcwZ: cÖavbgš¿x</w:t>
      </w:r>
    </w:p>
    <w:p w:rsidR="00FF6676" w:rsidRPr="00FF6676"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F6676">
        <w:rPr>
          <w:rFonts w:ascii="SutonnyMJ" w:eastAsiaTheme="minorHAnsi" w:hAnsi="SutonnyMJ" w:cstheme="minorBidi"/>
          <w:sz w:val="24"/>
          <w:szCs w:val="22"/>
        </w:rPr>
        <w:t>weKí †Pqvig¨vb: A_©gš¿x</w:t>
      </w:r>
    </w:p>
    <w:p w:rsidR="00FF6676" w:rsidRPr="00FF6676" w:rsidRDefault="00FF6676" w:rsidP="005A7484">
      <w:pPr>
        <w:tabs>
          <w:tab w:val="left" w:pos="360"/>
        </w:tabs>
        <w:ind w:firstLine="360"/>
        <w:rPr>
          <w:rFonts w:ascii="SutonnyMJ" w:eastAsiaTheme="minorHAnsi" w:hAnsi="SutonnyMJ" w:cstheme="minorBidi"/>
          <w:sz w:val="24"/>
          <w:szCs w:val="22"/>
        </w:rPr>
      </w:pPr>
      <w:r w:rsidRPr="00FF6676">
        <w:rPr>
          <w:rFonts w:ascii="SutonnyMJ" w:eastAsiaTheme="minorHAnsi" w:hAnsi="SutonnyMJ" w:cstheme="minorBidi"/>
          <w:sz w:val="24"/>
          <w:szCs w:val="22"/>
        </w:rPr>
        <w:t xml:space="preserve">we.`ª: </w:t>
      </w:r>
      <w:r w:rsidRPr="00FF6676">
        <w:rPr>
          <w:rFonts w:ascii="Times New Roman" w:eastAsiaTheme="minorHAnsi" w:hAnsi="Times New Roman" w:cstheme="minorBidi"/>
          <w:szCs w:val="22"/>
        </w:rPr>
        <w:t>ECNEC</w:t>
      </w:r>
      <w:r w:rsidR="006B5820">
        <w:rPr>
          <w:rFonts w:ascii="SutonnyMJ" w:eastAsiaTheme="minorHAnsi" w:hAnsi="SutonnyMJ" w:cstheme="minorBidi"/>
          <w:sz w:val="24"/>
          <w:szCs w:val="22"/>
        </w:rPr>
        <w:t xml:space="preserve"> Gi mfv cÖwZ g½jevi AbywôZ nq</w:t>
      </w:r>
      <w:r w:rsidRPr="00FF6676">
        <w:rPr>
          <w:rFonts w:ascii="SutonnyMJ" w:eastAsiaTheme="minorHAnsi" w:hAnsi="SutonnyMJ" w:cstheme="minorBidi"/>
          <w:sz w:val="24"/>
          <w:szCs w:val="22"/>
        </w:rPr>
        <w:t>|</w:t>
      </w:r>
    </w:p>
    <w:p w:rsidR="00FF6676" w:rsidRPr="00FF6676" w:rsidRDefault="00FF6676" w:rsidP="00FF6676">
      <w:pPr>
        <w:tabs>
          <w:tab w:val="left" w:pos="360"/>
        </w:tabs>
        <w:ind w:left="360"/>
        <w:jc w:val="center"/>
        <w:rPr>
          <w:rFonts w:ascii="SutonnyMJ" w:eastAsiaTheme="minorHAnsi" w:hAnsi="SutonnyMJ" w:cstheme="minorBidi"/>
          <w:b/>
          <w:sz w:val="24"/>
          <w:szCs w:val="22"/>
        </w:rPr>
      </w:pPr>
      <w:r w:rsidRPr="00FF6676">
        <w:rPr>
          <w:rFonts w:ascii="SutonnyMJ" w:eastAsiaTheme="minorHAnsi" w:hAnsi="SutonnyMJ" w:cstheme="minorBidi"/>
          <w:b/>
          <w:sz w:val="24"/>
          <w:szCs w:val="22"/>
        </w:rPr>
        <w:t>KvR:</w:t>
      </w:r>
    </w:p>
    <w:p w:rsidR="00FF6676" w:rsidRPr="00F42D21"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42D21">
        <w:rPr>
          <w:rFonts w:ascii="SutonnyMJ" w:eastAsiaTheme="minorHAnsi" w:hAnsi="SutonnyMJ" w:cstheme="minorBidi"/>
          <w:sz w:val="24"/>
          <w:szCs w:val="22"/>
        </w:rPr>
        <w:t>25 †KvwU UvKvi D‡aŸ© e¨wqZ mKj miKvwi LvZ ch©v‡jvPbv Ges Aby‡gv`b</w:t>
      </w:r>
    </w:p>
    <w:p w:rsidR="00FF6676" w:rsidRPr="00F42D21"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42D21">
        <w:rPr>
          <w:rFonts w:ascii="SutonnyMJ" w:eastAsiaTheme="minorHAnsi" w:hAnsi="SutonnyMJ" w:cstheme="minorBidi"/>
          <w:sz w:val="24"/>
          <w:szCs w:val="22"/>
        </w:rPr>
        <w:t>Dbœqb cÖK‡íi AMÖMwZ ch©v‡jvPbv</w:t>
      </w:r>
    </w:p>
    <w:p w:rsidR="00FF6676" w:rsidRPr="00F42D21"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42D21">
        <w:rPr>
          <w:rFonts w:ascii="SutonnyMJ" w:eastAsiaTheme="minorHAnsi" w:hAnsi="SutonnyMJ" w:cstheme="minorBidi"/>
          <w:sz w:val="24"/>
          <w:szCs w:val="22"/>
        </w:rPr>
        <w:t>Rb-Dc‡hvMx †mevmg~‡ni nvi, wd Ges g~j¨ wba©viY</w:t>
      </w:r>
    </w:p>
    <w:p w:rsidR="00FF6676" w:rsidRPr="00F42D21"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42D21">
        <w:rPr>
          <w:rFonts w:ascii="SutonnyMJ" w:eastAsiaTheme="minorHAnsi" w:hAnsi="SutonnyMJ" w:cstheme="minorBidi"/>
          <w:sz w:val="24"/>
          <w:szCs w:val="22"/>
        </w:rPr>
        <w:t>A_©‰bwZK Ae¯’v Ges A_©bxwZ I Kg©cš’v welqK AMÖMwZ hvPvB</w:t>
      </w:r>
    </w:p>
    <w:p w:rsidR="00FF6676" w:rsidRPr="00F42D21" w:rsidRDefault="00FF6676" w:rsidP="00AD4CBA">
      <w:pPr>
        <w:numPr>
          <w:ilvl w:val="0"/>
          <w:numId w:val="264"/>
        </w:numPr>
        <w:tabs>
          <w:tab w:val="left" w:pos="360"/>
        </w:tabs>
        <w:ind w:left="720"/>
        <w:contextualSpacing/>
        <w:rPr>
          <w:rFonts w:ascii="SutonnyMJ" w:eastAsiaTheme="minorHAnsi" w:hAnsi="SutonnyMJ" w:cstheme="minorBidi"/>
          <w:sz w:val="24"/>
          <w:szCs w:val="22"/>
        </w:rPr>
      </w:pPr>
      <w:r w:rsidRPr="00F42D21">
        <w:rPr>
          <w:rFonts w:ascii="SutonnyMJ" w:eastAsiaTheme="minorHAnsi" w:hAnsi="SutonnyMJ" w:cstheme="minorBidi"/>
          <w:sz w:val="24"/>
          <w:szCs w:val="22"/>
        </w:rPr>
        <w:t>e¨w³MZ, ˆe‡`wkK AskMÖnY †hŠ_ D‡`¨vM BZ¨vw` †ÿ‡Î wewb‡qvM m¤úwK©Z cÖ¯Íve we‡ePbv|</w:t>
      </w:r>
    </w:p>
    <w:p w:rsidR="00C67699" w:rsidRPr="006408BB" w:rsidRDefault="00C67699" w:rsidP="00787F57">
      <w:pPr>
        <w:tabs>
          <w:tab w:val="left" w:pos="360"/>
        </w:tabs>
        <w:jc w:val="center"/>
        <w:rPr>
          <w:rFonts w:ascii="SutonnyMJ" w:hAnsi="SutonnyMJ"/>
          <w:b/>
          <w:sz w:val="24"/>
        </w:rPr>
      </w:pPr>
      <w:r w:rsidRPr="006408BB">
        <w:rPr>
          <w:rFonts w:ascii="SutonnyMJ" w:hAnsi="SutonnyMJ"/>
          <w:b/>
          <w:sz w:val="24"/>
        </w:rPr>
        <w:t>ivóªcÖav</w:t>
      </w:r>
      <w:r w:rsidR="00F42D21">
        <w:rPr>
          <w:rFonts w:ascii="SutonnyMJ" w:hAnsi="SutonnyMJ"/>
          <w:b/>
          <w:sz w:val="24"/>
        </w:rPr>
        <w:t>b Ges miKvi cÖav‡bi g‡a¨ cv_©K¨</w:t>
      </w:r>
    </w:p>
    <w:tbl>
      <w:tblPr>
        <w:tblStyle w:val="TableGrid"/>
        <w:tblW w:w="0" w:type="auto"/>
        <w:tblInd w:w="198" w:type="dxa"/>
        <w:tblLook w:val="04A0" w:firstRow="1" w:lastRow="0" w:firstColumn="1" w:lastColumn="0" w:noHBand="0" w:noVBand="1"/>
      </w:tblPr>
      <w:tblGrid>
        <w:gridCol w:w="4320"/>
        <w:gridCol w:w="4230"/>
      </w:tblGrid>
      <w:tr w:rsidR="006408BB" w:rsidRPr="006408BB" w:rsidTr="00DD1B14">
        <w:tc>
          <w:tcPr>
            <w:tcW w:w="4320" w:type="dxa"/>
          </w:tcPr>
          <w:p w:rsidR="00C67699" w:rsidRPr="006408BB" w:rsidRDefault="00C67699" w:rsidP="00862635">
            <w:pPr>
              <w:tabs>
                <w:tab w:val="left" w:pos="360"/>
                <w:tab w:val="left" w:pos="2429"/>
              </w:tabs>
              <w:jc w:val="center"/>
              <w:rPr>
                <w:rFonts w:ascii="SutonnyMJ" w:hAnsi="SutonnyMJ"/>
                <w:b/>
                <w:sz w:val="24"/>
              </w:rPr>
            </w:pPr>
            <w:r w:rsidRPr="006408BB">
              <w:rPr>
                <w:rFonts w:ascii="SutonnyMJ" w:hAnsi="SutonnyMJ"/>
                <w:b/>
                <w:sz w:val="24"/>
              </w:rPr>
              <w:t>miKvi cÖavb</w:t>
            </w:r>
          </w:p>
        </w:tc>
        <w:tc>
          <w:tcPr>
            <w:tcW w:w="4230" w:type="dxa"/>
          </w:tcPr>
          <w:p w:rsidR="00C67699" w:rsidRPr="006408BB" w:rsidRDefault="00C67699" w:rsidP="00862635">
            <w:pPr>
              <w:tabs>
                <w:tab w:val="left" w:pos="360"/>
              </w:tabs>
              <w:jc w:val="center"/>
              <w:rPr>
                <w:rFonts w:ascii="SutonnyMJ" w:hAnsi="SutonnyMJ"/>
                <w:b/>
                <w:sz w:val="24"/>
              </w:rPr>
            </w:pPr>
            <w:r w:rsidRPr="006408BB">
              <w:rPr>
                <w:rFonts w:ascii="SutonnyMJ" w:hAnsi="SutonnyMJ"/>
                <w:b/>
                <w:sz w:val="24"/>
              </w:rPr>
              <w:t>ivóªcÖavb</w:t>
            </w:r>
          </w:p>
        </w:tc>
      </w:tr>
      <w:tr w:rsidR="006408BB" w:rsidRPr="006408BB" w:rsidTr="00DD1B14">
        <w:tc>
          <w:tcPr>
            <w:tcW w:w="4320" w:type="dxa"/>
          </w:tcPr>
          <w:p w:rsidR="00C67699" w:rsidRPr="006408BB" w:rsidRDefault="00C67699" w:rsidP="00862635">
            <w:pPr>
              <w:tabs>
                <w:tab w:val="left" w:pos="360"/>
              </w:tabs>
              <w:rPr>
                <w:rFonts w:ascii="SutonnyMJ" w:hAnsi="SutonnyMJ"/>
                <w:b/>
                <w:sz w:val="24"/>
              </w:rPr>
            </w:pPr>
            <w:r w:rsidRPr="006408BB">
              <w:rPr>
                <w:rFonts w:ascii="SutonnyMJ" w:hAnsi="SutonnyMJ"/>
                <w:sz w:val="24"/>
              </w:rPr>
              <w:sym w:font="Wingdings 2" w:char="F0F2"/>
            </w:r>
            <w:r w:rsidRPr="006408BB">
              <w:rPr>
                <w:rFonts w:ascii="SutonnyMJ" w:hAnsi="SutonnyMJ"/>
                <w:sz w:val="24"/>
              </w:rPr>
              <w:t xml:space="preserve"> miKvi cÖavb n‡jb cÖavbgš¿x</w:t>
            </w:r>
          </w:p>
        </w:tc>
        <w:tc>
          <w:tcPr>
            <w:tcW w:w="4230" w:type="dxa"/>
          </w:tcPr>
          <w:p w:rsidR="00C67699" w:rsidRPr="006408BB" w:rsidRDefault="00C67699" w:rsidP="00862635">
            <w:pPr>
              <w:tabs>
                <w:tab w:val="left" w:pos="360"/>
              </w:tabs>
              <w:rPr>
                <w:rFonts w:ascii="SutonnyMJ" w:hAnsi="SutonnyMJ"/>
                <w:b/>
                <w:sz w:val="24"/>
              </w:rPr>
            </w:pPr>
            <w:r w:rsidRPr="006408BB">
              <w:rPr>
                <w:rFonts w:ascii="SutonnyMJ" w:hAnsi="SutonnyMJ"/>
                <w:sz w:val="24"/>
              </w:rPr>
              <w:sym w:font="Wingdings 2" w:char="F0F2"/>
            </w:r>
            <w:r w:rsidRPr="006408BB">
              <w:rPr>
                <w:rFonts w:ascii="SutonnyMJ" w:hAnsi="SutonnyMJ"/>
                <w:sz w:val="24"/>
              </w:rPr>
              <w:t xml:space="preserve"> ivóªcÖavb n‡jb ivóªcwZ</w:t>
            </w:r>
          </w:p>
        </w:tc>
      </w:tr>
      <w:tr w:rsidR="006408BB" w:rsidRPr="006408BB" w:rsidTr="00DD1B14">
        <w:tc>
          <w:tcPr>
            <w:tcW w:w="4320" w:type="dxa"/>
          </w:tcPr>
          <w:p w:rsidR="00C67699" w:rsidRPr="006408BB" w:rsidRDefault="00C67699" w:rsidP="00862635">
            <w:pPr>
              <w:tabs>
                <w:tab w:val="left" w:pos="360"/>
              </w:tabs>
              <w:rPr>
                <w:rFonts w:ascii="SutonnyMJ" w:hAnsi="SutonnyMJ"/>
                <w:b/>
                <w:sz w:val="24"/>
              </w:rPr>
            </w:pPr>
            <w:r w:rsidRPr="006408BB">
              <w:rPr>
                <w:rFonts w:ascii="SutonnyMJ" w:hAnsi="SutonnyMJ"/>
                <w:sz w:val="24"/>
              </w:rPr>
              <w:sym w:font="Wingdings 2" w:char="F0F2"/>
            </w:r>
            <w:r w:rsidRPr="006408BB">
              <w:rPr>
                <w:rFonts w:ascii="SutonnyMJ" w:hAnsi="SutonnyMJ"/>
                <w:sz w:val="24"/>
              </w:rPr>
              <w:t xml:space="preserve"> miKvi cÖav‡bi eqm n‡Z n‡e Kgc‡ÿ 25 eQi</w:t>
            </w:r>
          </w:p>
        </w:tc>
        <w:tc>
          <w:tcPr>
            <w:tcW w:w="4230" w:type="dxa"/>
          </w:tcPr>
          <w:p w:rsidR="00C67699" w:rsidRPr="006408BB" w:rsidRDefault="00C67699" w:rsidP="00862635">
            <w:pPr>
              <w:tabs>
                <w:tab w:val="left" w:pos="360"/>
              </w:tabs>
              <w:rPr>
                <w:rFonts w:ascii="SutonnyMJ" w:hAnsi="SutonnyMJ"/>
                <w:b/>
                <w:sz w:val="24"/>
              </w:rPr>
            </w:pPr>
            <w:r w:rsidRPr="006408BB">
              <w:rPr>
                <w:rFonts w:ascii="SutonnyMJ" w:hAnsi="SutonnyMJ"/>
                <w:sz w:val="24"/>
              </w:rPr>
              <w:sym w:font="Wingdings 2" w:char="F0F2"/>
            </w:r>
            <w:r w:rsidRPr="006408BB">
              <w:rPr>
                <w:rFonts w:ascii="SutonnyMJ" w:hAnsi="SutonnyMJ"/>
                <w:sz w:val="24"/>
              </w:rPr>
              <w:t xml:space="preserve"> ivóªcÖav‡bi eqm n‡Z n‡e Kgc‡ÿ 35 eQi</w:t>
            </w:r>
          </w:p>
        </w:tc>
      </w:tr>
      <w:tr w:rsidR="006408BB" w:rsidRPr="006408BB" w:rsidTr="00DD1B14">
        <w:tc>
          <w:tcPr>
            <w:tcW w:w="4320" w:type="dxa"/>
          </w:tcPr>
          <w:p w:rsidR="00C67699" w:rsidRPr="006408BB" w:rsidRDefault="00C67699" w:rsidP="00862635">
            <w:pPr>
              <w:tabs>
                <w:tab w:val="left" w:pos="360"/>
              </w:tabs>
              <w:rPr>
                <w:rFonts w:ascii="SutonnyMJ" w:hAnsi="SutonnyMJ"/>
                <w:sz w:val="24"/>
              </w:rPr>
            </w:pPr>
            <w:r w:rsidRPr="006408BB">
              <w:rPr>
                <w:rFonts w:ascii="SutonnyMJ" w:hAnsi="SutonnyMJ"/>
                <w:sz w:val="24"/>
              </w:rPr>
              <w:sym w:font="Wingdings 2" w:char="F0F2"/>
            </w:r>
            <w:r w:rsidRPr="006408BB">
              <w:rPr>
                <w:rFonts w:ascii="SutonnyMJ" w:hAnsi="SutonnyMJ"/>
                <w:sz w:val="24"/>
              </w:rPr>
              <w:t xml:space="preserve"> miKvi cÖavb kc_ †bq ivócÖwZi Kv‡Q</w:t>
            </w:r>
          </w:p>
        </w:tc>
        <w:tc>
          <w:tcPr>
            <w:tcW w:w="4230" w:type="dxa"/>
          </w:tcPr>
          <w:p w:rsidR="00C67699" w:rsidRPr="006408BB" w:rsidRDefault="00C67699" w:rsidP="00862635">
            <w:pPr>
              <w:tabs>
                <w:tab w:val="left" w:pos="360"/>
              </w:tabs>
              <w:rPr>
                <w:rFonts w:ascii="SutonnyMJ" w:hAnsi="SutonnyMJ"/>
                <w:sz w:val="24"/>
              </w:rPr>
            </w:pPr>
            <w:r w:rsidRPr="006408BB">
              <w:rPr>
                <w:rFonts w:ascii="SutonnyMJ" w:hAnsi="SutonnyMJ"/>
                <w:sz w:val="24"/>
              </w:rPr>
              <w:sym w:font="Wingdings 2" w:char="F0F2"/>
            </w:r>
            <w:r w:rsidR="006B5820">
              <w:rPr>
                <w:rFonts w:ascii="SutonnyMJ" w:hAnsi="SutonnyMJ"/>
                <w:sz w:val="24"/>
              </w:rPr>
              <w:t xml:space="preserve"> ivóªcÖavb kc_ †bq w¯ú</w:t>
            </w:r>
            <w:r w:rsidRPr="006408BB">
              <w:rPr>
                <w:rFonts w:ascii="SutonnyMJ" w:hAnsi="SutonnyMJ"/>
                <w:sz w:val="24"/>
              </w:rPr>
              <w:t>Kv‡ii Kv‡Q|</w:t>
            </w:r>
          </w:p>
        </w:tc>
      </w:tr>
    </w:tbl>
    <w:p w:rsidR="00AE679B" w:rsidRPr="00111FE8" w:rsidRDefault="00111FE8" w:rsidP="00111FE8">
      <w:pPr>
        <w:tabs>
          <w:tab w:val="left" w:pos="360"/>
          <w:tab w:val="left" w:pos="2340"/>
          <w:tab w:val="left" w:pos="4320"/>
          <w:tab w:val="left" w:pos="6210"/>
          <w:tab w:val="left" w:pos="8100"/>
        </w:tabs>
        <w:ind w:left="360" w:hanging="360"/>
        <w:jc w:val="both"/>
        <w:rPr>
          <w:rFonts w:ascii="SutonnyMJ" w:eastAsia="SutonnyMJ" w:hAnsi="SutonnyMJ" w:cs="SutonnyMJ"/>
          <w:spacing w:val="-4"/>
          <w:sz w:val="24"/>
        </w:rPr>
      </w:pPr>
      <w:r w:rsidRPr="006408BB">
        <w:rPr>
          <w:rFonts w:ascii="SutonnyMJ" w:eastAsia="SutonnyMJ" w:hAnsi="SutonnyMJ" w:cs="SutonnyMJ"/>
          <w:b/>
          <w:spacing w:val="-4"/>
          <w:sz w:val="24"/>
          <w:shd w:val="clear" w:color="auto" w:fill="000000"/>
        </w:rPr>
        <w:t>Abykxjb</w:t>
      </w:r>
      <w:r w:rsidRPr="006408BB">
        <w:rPr>
          <w:rFonts w:ascii="SutonnyMJ" w:eastAsia="SutonnyMJ" w:hAnsi="SutonnyMJ" w:cs="SutonnyMJ"/>
          <w:spacing w:val="-4"/>
          <w:sz w:val="24"/>
          <w:shd w:val="clear" w:color="auto" w:fill="000000"/>
        </w:rPr>
        <w:t>x</w:t>
      </w:r>
    </w:p>
    <w:p w:rsidR="00AE679B" w:rsidRPr="006408BB" w:rsidRDefault="00111FE8" w:rsidP="00AE679B">
      <w:pPr>
        <w:rPr>
          <w:rFonts w:ascii="SutonnyMJ" w:hAnsi="SutonnyMJ"/>
          <w:b/>
          <w:sz w:val="24"/>
        </w:rPr>
      </w:pPr>
      <w:r>
        <w:rPr>
          <w:rFonts w:ascii="SutonnyMJ" w:hAnsi="SutonnyMJ"/>
          <w:b/>
          <w:sz w:val="24"/>
        </w:rPr>
        <w:t>01</w:t>
      </w:r>
      <w:r w:rsidR="00AE679B" w:rsidRPr="006408BB">
        <w:rPr>
          <w:rFonts w:ascii="SutonnyMJ" w:hAnsi="SutonnyMJ"/>
          <w:b/>
          <w:sz w:val="24"/>
        </w:rPr>
        <w:t>.</w:t>
      </w:r>
      <w:r w:rsidR="007A37FE">
        <w:rPr>
          <w:rFonts w:ascii="SutonnyMJ" w:hAnsi="SutonnyMJ"/>
          <w:b/>
          <w:sz w:val="24"/>
        </w:rPr>
        <w:t xml:space="preserve"> </w:t>
      </w:r>
      <w:r w:rsidR="00AE679B" w:rsidRPr="006408BB">
        <w:rPr>
          <w:rFonts w:ascii="SutonnyMJ" w:hAnsi="SutonnyMJ"/>
          <w:b/>
          <w:sz w:val="24"/>
        </w:rPr>
        <w:t>evsjv‡`‡ki miKvi cÖavb †K?</w:t>
      </w:r>
    </w:p>
    <w:p w:rsidR="00AE679B" w:rsidRPr="006408BB" w:rsidRDefault="00AE679B" w:rsidP="00AE679B">
      <w:pPr>
        <w:tabs>
          <w:tab w:val="left" w:pos="360"/>
          <w:tab w:val="left" w:pos="2340"/>
          <w:tab w:val="left" w:pos="4320"/>
          <w:tab w:val="left" w:pos="6300"/>
          <w:tab w:val="left" w:pos="8136"/>
        </w:tabs>
        <w:ind w:left="360" w:hanging="360"/>
        <w:rPr>
          <w:sz w:val="24"/>
        </w:rPr>
      </w:pPr>
      <w:r w:rsidRPr="006408BB">
        <w:rPr>
          <w:rFonts w:ascii="SutonnyMJ" w:hAnsi="SutonnyMJ"/>
          <w:sz w:val="24"/>
        </w:rPr>
        <w:tab/>
        <w:t>K. ivóªcwZ</w:t>
      </w:r>
      <w:r w:rsidRPr="006408BB">
        <w:rPr>
          <w:rFonts w:ascii="SutonnyMJ" w:hAnsi="SutonnyMJ"/>
          <w:sz w:val="24"/>
        </w:rPr>
        <w:tab/>
        <w:t>L. w¯úKvi</w:t>
      </w:r>
      <w:r w:rsidRPr="006408BB">
        <w:rPr>
          <w:rFonts w:ascii="SutonnyMJ" w:hAnsi="SutonnyMJ"/>
          <w:sz w:val="24"/>
        </w:rPr>
        <w:tab/>
        <w:t xml:space="preserve">M. </w:t>
      </w:r>
      <w:r w:rsidRPr="006408BB">
        <w:rPr>
          <w:rFonts w:ascii="SutonnyMJ" w:hAnsi="SutonnyMJ"/>
          <w:sz w:val="24"/>
          <w:u w:val="single"/>
        </w:rPr>
        <w:t xml:space="preserve">cÖavbgš¿x             </w:t>
      </w:r>
      <w:r w:rsidRPr="006408BB">
        <w:rPr>
          <w:rFonts w:ascii="SutonnyMJ" w:hAnsi="SutonnyMJ"/>
          <w:sz w:val="24"/>
        </w:rPr>
        <w:tab/>
        <w:t>N. cÖavb wePvi cwZ</w:t>
      </w:r>
      <w:r>
        <w:rPr>
          <w:rFonts w:ascii="SutonnyMJ" w:hAnsi="SutonnyMJ"/>
          <w:sz w:val="24"/>
        </w:rPr>
        <w:tab/>
      </w:r>
      <w:r w:rsidR="00111FE8">
        <w:rPr>
          <w:rFonts w:ascii="SutonnyMJ" w:hAnsi="SutonnyMJ"/>
          <w:b/>
          <w:sz w:val="24"/>
          <w:shd w:val="clear" w:color="auto" w:fill="000000"/>
        </w:rPr>
        <w:t>01</w:t>
      </w:r>
      <w:r w:rsidRPr="006408BB">
        <w:rPr>
          <w:rFonts w:ascii="SutonnyMJ" w:hAnsi="SutonnyMJ"/>
          <w:b/>
          <w:sz w:val="24"/>
          <w:shd w:val="clear" w:color="auto" w:fill="000000"/>
        </w:rPr>
        <w:t>: M</w:t>
      </w:r>
    </w:p>
    <w:p w:rsidR="00AE679B" w:rsidRPr="006408BB" w:rsidRDefault="00111FE8" w:rsidP="00AE679B">
      <w:pPr>
        <w:rPr>
          <w:rFonts w:ascii="SutonnyMJ" w:hAnsi="SutonnyMJ"/>
          <w:b/>
          <w:sz w:val="24"/>
        </w:rPr>
      </w:pPr>
      <w:r>
        <w:rPr>
          <w:rFonts w:ascii="SutonnyMJ" w:hAnsi="SutonnyMJ"/>
          <w:b/>
          <w:sz w:val="24"/>
          <w:lang w:val="en-GB" w:eastAsia="en-GB"/>
        </w:rPr>
        <w:t>02</w:t>
      </w:r>
      <w:r w:rsidR="007A37FE">
        <w:rPr>
          <w:rFonts w:ascii="SutonnyMJ" w:hAnsi="SutonnyMJ"/>
          <w:b/>
          <w:sz w:val="24"/>
          <w:lang w:val="en-GB" w:eastAsia="en-GB"/>
        </w:rPr>
        <w:t>.</w:t>
      </w:r>
      <w:r w:rsidR="00AE679B" w:rsidRPr="006408BB">
        <w:rPr>
          <w:rFonts w:ascii="SutonnyMJ" w:hAnsi="SutonnyMJ"/>
          <w:b/>
          <w:sz w:val="24"/>
          <w:lang w:val="en-GB" w:eastAsia="en-GB"/>
        </w:rPr>
        <w:t xml:space="preserve"> </w:t>
      </w:r>
      <w:r w:rsidR="00AE679B" w:rsidRPr="006408BB">
        <w:rPr>
          <w:rFonts w:ascii="SutonnyMJ" w:hAnsi="SutonnyMJ"/>
          <w:b/>
          <w:sz w:val="24"/>
        </w:rPr>
        <w:t>cÖavbgš¿xi c`Z¨vM A_©?</w:t>
      </w:r>
    </w:p>
    <w:p w:rsidR="00AE679B" w:rsidRPr="006408BB" w:rsidRDefault="00AE679B" w:rsidP="00AE679B">
      <w:pPr>
        <w:tabs>
          <w:tab w:val="left" w:pos="360"/>
          <w:tab w:val="left" w:pos="2340"/>
          <w:tab w:val="left" w:pos="4320"/>
          <w:tab w:val="left" w:pos="6300"/>
          <w:tab w:val="left" w:pos="8136"/>
        </w:tabs>
        <w:ind w:left="360" w:hanging="360"/>
        <w:rPr>
          <w:rFonts w:ascii="SutonnyMJ" w:hAnsi="SutonnyMJ"/>
          <w:sz w:val="24"/>
        </w:rPr>
      </w:pPr>
      <w:r w:rsidRPr="006408BB">
        <w:rPr>
          <w:rFonts w:ascii="SutonnyMJ" w:hAnsi="SutonnyMJ"/>
          <w:sz w:val="24"/>
        </w:rPr>
        <w:tab/>
        <w:t xml:space="preserve">K. </w:t>
      </w:r>
      <w:r w:rsidRPr="006408BB">
        <w:rPr>
          <w:rFonts w:ascii="SutonnyMJ" w:hAnsi="SutonnyMJ"/>
          <w:sz w:val="24"/>
          <w:u w:val="single"/>
        </w:rPr>
        <w:t xml:space="preserve">m¤ú~Y© gš¿xmfvi c`Z¨vM     </w:t>
      </w:r>
      <w:r w:rsidRPr="006408BB">
        <w:rPr>
          <w:rFonts w:ascii="SutonnyMJ" w:hAnsi="SutonnyMJ"/>
          <w:sz w:val="24"/>
        </w:rPr>
        <w:tab/>
        <w:t>L. m¤ú~Y© msm` m`m¨‡`i c`Z¨vM</w:t>
      </w:r>
      <w:r w:rsidRPr="006408BB">
        <w:rPr>
          <w:rFonts w:ascii="SutonnyMJ" w:hAnsi="SutonnyMJ"/>
          <w:sz w:val="24"/>
        </w:rPr>
        <w:tab/>
      </w:r>
    </w:p>
    <w:p w:rsidR="00AE679B" w:rsidRPr="006408BB" w:rsidRDefault="00AE679B" w:rsidP="00AE679B">
      <w:pPr>
        <w:tabs>
          <w:tab w:val="left" w:pos="360"/>
          <w:tab w:val="left" w:pos="2340"/>
          <w:tab w:val="left" w:pos="4320"/>
          <w:tab w:val="left" w:pos="6300"/>
          <w:tab w:val="left" w:pos="8136"/>
        </w:tabs>
        <w:ind w:left="360" w:hanging="360"/>
        <w:rPr>
          <w:sz w:val="24"/>
        </w:rPr>
      </w:pPr>
      <w:r w:rsidRPr="006408BB">
        <w:rPr>
          <w:rFonts w:ascii="SutonnyMJ" w:hAnsi="SutonnyMJ"/>
          <w:sz w:val="24"/>
        </w:rPr>
        <w:tab/>
        <w:t>M. cÖavb wePvi cwZi c`Z¨vM</w:t>
      </w:r>
      <w:r w:rsidRPr="006408BB">
        <w:rPr>
          <w:rFonts w:ascii="SutonnyMJ" w:hAnsi="SutonnyMJ"/>
          <w:sz w:val="24"/>
        </w:rPr>
        <w:tab/>
        <w:t>N. ivóªcwZi c`Z¨vM</w:t>
      </w:r>
      <w:r w:rsidRPr="006408BB">
        <w:rPr>
          <w:rFonts w:ascii="SutonnyMJ" w:hAnsi="SutonnyMJ"/>
          <w:sz w:val="24"/>
        </w:rPr>
        <w:tab/>
      </w:r>
      <w:r w:rsidRPr="006408BB">
        <w:rPr>
          <w:rFonts w:ascii="SutonnyMJ" w:hAnsi="SutonnyMJ"/>
          <w:sz w:val="24"/>
        </w:rPr>
        <w:tab/>
      </w:r>
      <w:r w:rsidR="00111FE8">
        <w:rPr>
          <w:rFonts w:ascii="SutonnyMJ" w:hAnsi="SutonnyMJ"/>
          <w:b/>
          <w:sz w:val="24"/>
          <w:shd w:val="clear" w:color="auto" w:fill="000000"/>
        </w:rPr>
        <w:t>02</w:t>
      </w:r>
      <w:r w:rsidRPr="006408BB">
        <w:rPr>
          <w:rFonts w:ascii="SutonnyMJ" w:hAnsi="SutonnyMJ"/>
          <w:b/>
          <w:sz w:val="24"/>
          <w:shd w:val="clear" w:color="auto" w:fill="000000"/>
        </w:rPr>
        <w:t>: K</w:t>
      </w:r>
    </w:p>
    <w:p w:rsidR="00AE679B" w:rsidRPr="006408BB" w:rsidRDefault="00111FE8"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03</w:t>
      </w:r>
      <w:r w:rsidR="007A37FE">
        <w:rPr>
          <w:rFonts w:ascii="SutonnyMJ" w:eastAsia="SutonnyMJ" w:hAnsi="SutonnyMJ" w:cs="SutonnyMJ"/>
          <w:b/>
          <w:sz w:val="24"/>
        </w:rPr>
        <w:t xml:space="preserve">. </w:t>
      </w:r>
      <w:r w:rsidR="00AE679B" w:rsidRPr="006408BB">
        <w:rPr>
          <w:rFonts w:ascii="SutonnyMJ" w:eastAsia="SutonnyMJ" w:hAnsi="SutonnyMJ" w:cs="SutonnyMJ"/>
          <w:b/>
          <w:sz w:val="24"/>
        </w:rPr>
        <w:t>Kv‡K RvZxq ¯^v‡_©i iÿK ejv nq?</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ivóªcwZ‡K</w:t>
      </w:r>
      <w:r w:rsidRPr="006408BB">
        <w:rPr>
          <w:rFonts w:ascii="SutonnyMJ" w:eastAsia="SutonnyMJ" w:hAnsi="SutonnyMJ" w:cs="SutonnyMJ"/>
          <w:sz w:val="24"/>
        </w:rPr>
        <w:tab/>
        <w:t>L. cÖ</w:t>
      </w:r>
      <w:r>
        <w:rPr>
          <w:rFonts w:ascii="SutonnyMJ" w:eastAsia="SutonnyMJ" w:hAnsi="SutonnyMJ" w:cs="SutonnyMJ"/>
          <w:sz w:val="24"/>
        </w:rPr>
        <w:t>avbgš¿x‡K</w:t>
      </w:r>
      <w:r>
        <w:rPr>
          <w:rFonts w:ascii="SutonnyMJ" w:eastAsia="SutonnyMJ" w:hAnsi="SutonnyMJ" w:cs="SutonnyMJ"/>
          <w:sz w:val="24"/>
        </w:rPr>
        <w:tab/>
        <w:t>M. w¯úKvi‡K</w:t>
      </w:r>
      <w:r>
        <w:rPr>
          <w:rFonts w:ascii="SutonnyMJ" w:eastAsia="SutonnyMJ" w:hAnsi="SutonnyMJ" w:cs="SutonnyMJ"/>
          <w:sz w:val="24"/>
        </w:rPr>
        <w:tab/>
        <w:t>N. mwPe‡K</w:t>
      </w:r>
      <w:r>
        <w:rPr>
          <w:rFonts w:ascii="SutonnyMJ" w:eastAsia="SutonnyMJ" w:hAnsi="SutonnyMJ" w:cs="SutonnyMJ"/>
          <w:sz w:val="24"/>
        </w:rPr>
        <w:tab/>
      </w:r>
      <w:r w:rsidR="00111FE8">
        <w:rPr>
          <w:rFonts w:ascii="SutonnyMJ" w:eastAsia="SutonnyMJ" w:hAnsi="SutonnyMJ" w:cs="SutonnyMJ"/>
          <w:b/>
          <w:sz w:val="24"/>
          <w:shd w:val="clear" w:color="auto" w:fill="000000"/>
        </w:rPr>
        <w:t>03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AE679B" w:rsidRPr="006408BB" w:rsidRDefault="00111FE8"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04</w:t>
      </w:r>
      <w:r w:rsidR="007A37FE">
        <w:rPr>
          <w:rFonts w:ascii="SutonnyMJ" w:eastAsia="SutonnyMJ" w:hAnsi="SutonnyMJ" w:cs="SutonnyMJ"/>
          <w:b/>
          <w:sz w:val="24"/>
        </w:rPr>
        <w:t xml:space="preserve">. </w:t>
      </w:r>
      <w:r w:rsidR="00AE679B" w:rsidRPr="006408BB">
        <w:rPr>
          <w:rFonts w:ascii="SutonnyMJ" w:eastAsia="SutonnyMJ" w:hAnsi="SutonnyMJ" w:cs="SutonnyMJ"/>
          <w:b/>
          <w:sz w:val="24"/>
        </w:rPr>
        <w:t>gwš¿cwil‡`i cÖavb †K?</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ivóªcwZ</w:t>
      </w:r>
      <w:r w:rsidRPr="006408BB">
        <w:rPr>
          <w:rFonts w:ascii="SutonnyMJ" w:eastAsia="SutonnyMJ" w:hAnsi="SutonnyMJ" w:cs="SutonnyMJ"/>
          <w:sz w:val="24"/>
        </w:rPr>
        <w:tab/>
        <w:t>L. ¯^ivóªgš¿x</w:t>
      </w:r>
      <w:r w:rsidRPr="006408BB">
        <w:rPr>
          <w:rFonts w:ascii="SutonnyMJ" w:eastAsia="SutonnyMJ" w:hAnsi="SutonnyMJ" w:cs="SutonnyMJ"/>
          <w:sz w:val="24"/>
        </w:rPr>
        <w:tab/>
        <w:t>M. cÖavbgš¿x</w:t>
      </w:r>
      <w:r w:rsidRPr="006408BB">
        <w:rPr>
          <w:rFonts w:ascii="SutonnyMJ" w:eastAsia="SutonnyMJ" w:hAnsi="SutonnyMJ" w:cs="SutonnyMJ"/>
          <w:sz w:val="24"/>
        </w:rPr>
        <w:tab/>
        <w:t>N. w¯úKvi</w:t>
      </w:r>
      <w:r w:rsidRPr="006408BB">
        <w:rPr>
          <w:rFonts w:ascii="SutonnyMJ" w:eastAsia="SutonnyMJ" w:hAnsi="SutonnyMJ" w:cs="SutonnyMJ"/>
          <w:sz w:val="24"/>
        </w:rPr>
        <w:tab/>
      </w:r>
      <w:r w:rsidR="00111FE8">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AE679B" w:rsidRPr="006408BB" w:rsidRDefault="00111FE8"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05</w:t>
      </w:r>
      <w:r w:rsidR="007A37FE">
        <w:rPr>
          <w:rFonts w:ascii="SutonnyMJ" w:eastAsia="SutonnyMJ" w:hAnsi="SutonnyMJ" w:cs="SutonnyMJ"/>
          <w:b/>
          <w:sz w:val="24"/>
        </w:rPr>
        <w:t xml:space="preserve">. </w:t>
      </w:r>
      <w:r w:rsidR="00AE679B" w:rsidRPr="006408BB">
        <w:rPr>
          <w:rFonts w:ascii="SutonnyMJ" w:eastAsia="SutonnyMJ" w:hAnsi="SutonnyMJ" w:cs="SutonnyMJ"/>
          <w:b/>
          <w:sz w:val="24"/>
        </w:rPr>
        <w:t>wewfbœ gš¿Yvj‡qi Kv‡Ri mgš^q K‡ib †K?</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mwPe</w:t>
      </w:r>
      <w:r w:rsidRPr="006408BB">
        <w:rPr>
          <w:rFonts w:ascii="SutonnyMJ" w:eastAsia="SutonnyMJ" w:hAnsi="SutonnyMJ" w:cs="SutonnyMJ"/>
          <w:sz w:val="24"/>
        </w:rPr>
        <w:tab/>
        <w:t>L. wPd</w:t>
      </w:r>
      <w:r>
        <w:rPr>
          <w:rFonts w:ascii="SutonnyMJ" w:eastAsia="SutonnyMJ" w:hAnsi="SutonnyMJ" w:cs="SutonnyMJ"/>
          <w:sz w:val="24"/>
        </w:rPr>
        <w:t>ûBc</w:t>
      </w:r>
      <w:r>
        <w:rPr>
          <w:rFonts w:ascii="SutonnyMJ" w:eastAsia="SutonnyMJ" w:hAnsi="SutonnyMJ" w:cs="SutonnyMJ"/>
          <w:sz w:val="24"/>
        </w:rPr>
        <w:tab/>
        <w:t>M. msm` Dc‡bZv</w:t>
      </w:r>
      <w:r>
        <w:rPr>
          <w:rFonts w:ascii="SutonnyMJ" w:eastAsia="SutonnyMJ" w:hAnsi="SutonnyMJ" w:cs="SutonnyMJ"/>
          <w:sz w:val="24"/>
        </w:rPr>
        <w:tab/>
        <w:t>N. cÖavbgš¿x</w:t>
      </w:r>
      <w:r>
        <w:rPr>
          <w:rFonts w:ascii="SutonnyMJ" w:eastAsia="SutonnyMJ" w:hAnsi="SutonnyMJ" w:cs="SutonnyMJ"/>
          <w:sz w:val="24"/>
        </w:rPr>
        <w:tab/>
      </w:r>
      <w:r w:rsidR="00111FE8">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AE679B" w:rsidRPr="006408BB" w:rsidRDefault="00111FE8"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06</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gwš¿cwil‡`i mvßvwnK ˆeVK e‡m-</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iweevi</w:t>
      </w:r>
      <w:r w:rsidRPr="006408BB">
        <w:rPr>
          <w:rFonts w:ascii="SutonnyMJ" w:eastAsia="SutonnyMJ" w:hAnsi="SutonnyMJ" w:cs="SutonnyMJ"/>
          <w:sz w:val="24"/>
        </w:rPr>
        <w:tab/>
        <w:t>L. †m</w:t>
      </w:r>
      <w:r>
        <w:rPr>
          <w:rFonts w:ascii="SutonnyMJ" w:eastAsia="SutonnyMJ" w:hAnsi="SutonnyMJ" w:cs="SutonnyMJ"/>
          <w:sz w:val="24"/>
        </w:rPr>
        <w:t>vgevi</w:t>
      </w:r>
      <w:r>
        <w:rPr>
          <w:rFonts w:ascii="SutonnyMJ" w:eastAsia="SutonnyMJ" w:hAnsi="SutonnyMJ" w:cs="SutonnyMJ"/>
          <w:sz w:val="24"/>
        </w:rPr>
        <w:tab/>
        <w:t>M. g½jevi</w:t>
      </w:r>
      <w:r>
        <w:rPr>
          <w:rFonts w:ascii="SutonnyMJ" w:eastAsia="SutonnyMJ" w:hAnsi="SutonnyMJ" w:cs="SutonnyMJ"/>
          <w:sz w:val="24"/>
        </w:rPr>
        <w:tab/>
        <w:t xml:space="preserve">N. eyaevi      </w:t>
      </w:r>
      <w:r>
        <w:rPr>
          <w:rFonts w:ascii="SutonnyMJ" w:eastAsia="SutonnyMJ" w:hAnsi="SutonnyMJ" w:cs="SutonnyMJ"/>
          <w:sz w:val="24"/>
        </w:rPr>
        <w:tab/>
      </w:r>
      <w:r w:rsidR="00111FE8">
        <w:rPr>
          <w:rFonts w:ascii="SutonnyMJ" w:eastAsia="SutonnyMJ" w:hAnsi="SutonnyMJ" w:cs="SutonnyMJ"/>
          <w:b/>
          <w:sz w:val="24"/>
          <w:shd w:val="clear" w:color="auto" w:fill="000000"/>
        </w:rPr>
        <w:t>06</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E244CC" w:rsidRPr="00AE6344" w:rsidRDefault="00111FE8" w:rsidP="00E244CC">
      <w:pPr>
        <w:rPr>
          <w:rFonts w:ascii="SutonnyMJ" w:hAnsi="SutonnyMJ"/>
          <w:b/>
          <w:sz w:val="24"/>
        </w:rPr>
      </w:pPr>
      <w:r w:rsidRPr="00AE6344">
        <w:rPr>
          <w:rFonts w:ascii="SutonnyMJ" w:hAnsi="SutonnyMJ"/>
          <w:b/>
          <w:sz w:val="24"/>
        </w:rPr>
        <w:t>07</w:t>
      </w:r>
      <w:r w:rsidR="007A37FE" w:rsidRPr="00AE6344">
        <w:rPr>
          <w:rFonts w:ascii="SutonnyMJ" w:hAnsi="SutonnyMJ"/>
          <w:b/>
          <w:sz w:val="24"/>
        </w:rPr>
        <w:t>.</w:t>
      </w:r>
      <w:r w:rsidR="00E244CC" w:rsidRPr="00AE6344">
        <w:rPr>
          <w:rFonts w:ascii="SutonnyMJ" w:hAnsi="SutonnyMJ"/>
          <w:b/>
          <w:sz w:val="24"/>
        </w:rPr>
        <w:t xml:space="preserve"> MYcÖRvZš¿x evsjv‡`‡ki wbe©vnx ÿgZv Kvi nv‡Z b¨¯Í?</w:t>
      </w:r>
    </w:p>
    <w:p w:rsidR="00E244CC" w:rsidRPr="006408BB" w:rsidRDefault="00E244CC" w:rsidP="00E244CC">
      <w:pPr>
        <w:tabs>
          <w:tab w:val="left" w:pos="360"/>
          <w:tab w:val="left" w:pos="2520"/>
          <w:tab w:val="left" w:pos="4320"/>
          <w:tab w:val="left" w:pos="6300"/>
          <w:tab w:val="left" w:pos="8145"/>
        </w:tabs>
        <w:ind w:left="360"/>
        <w:rPr>
          <w:sz w:val="24"/>
        </w:rPr>
      </w:pPr>
      <w:r w:rsidRPr="006408BB">
        <w:rPr>
          <w:rFonts w:ascii="SutonnyMJ" w:hAnsi="SutonnyMJ"/>
          <w:sz w:val="24"/>
        </w:rPr>
        <w:t>K. ivóªcwZ</w:t>
      </w:r>
      <w:r w:rsidRPr="006408BB">
        <w:rPr>
          <w:rFonts w:ascii="SutonnyMJ" w:hAnsi="SutonnyMJ"/>
          <w:sz w:val="24"/>
        </w:rPr>
        <w:tab/>
        <w:t>L. cÖavb wePvicwZ</w:t>
      </w:r>
      <w:r w:rsidRPr="006408BB">
        <w:rPr>
          <w:rFonts w:ascii="SutonnyMJ" w:hAnsi="SutonnyMJ"/>
          <w:sz w:val="24"/>
        </w:rPr>
        <w:tab/>
        <w:t>M. ‡mbvcÖavb</w:t>
      </w:r>
      <w:r w:rsidRPr="006408BB">
        <w:rPr>
          <w:rFonts w:ascii="SutonnyMJ" w:hAnsi="SutonnyMJ"/>
          <w:sz w:val="24"/>
        </w:rPr>
        <w:tab/>
        <w:t xml:space="preserve">N. </w:t>
      </w:r>
      <w:r w:rsidRPr="006408BB">
        <w:rPr>
          <w:rFonts w:ascii="SutonnyMJ" w:hAnsi="SutonnyMJ"/>
          <w:sz w:val="24"/>
          <w:u w:val="single"/>
        </w:rPr>
        <w:t>cÖavbgš¿x</w:t>
      </w:r>
      <w:r w:rsidRPr="006408BB">
        <w:rPr>
          <w:rFonts w:ascii="SutonnyMJ" w:hAnsi="SutonnyMJ"/>
          <w:sz w:val="24"/>
          <w:u w:val="single"/>
        </w:rPr>
        <w:tab/>
      </w:r>
      <w:r w:rsidR="00111FE8">
        <w:rPr>
          <w:rFonts w:ascii="SutonnyMJ" w:hAnsi="SutonnyMJ"/>
          <w:b/>
          <w:sz w:val="24"/>
          <w:shd w:val="clear" w:color="auto" w:fill="000000"/>
        </w:rPr>
        <w:t>07</w:t>
      </w:r>
      <w:r w:rsidRPr="006408BB">
        <w:rPr>
          <w:rFonts w:ascii="SutonnyMJ" w:hAnsi="SutonnyMJ"/>
          <w:b/>
          <w:sz w:val="24"/>
          <w:shd w:val="clear" w:color="auto" w:fill="000000"/>
        </w:rPr>
        <w:t>: N</w:t>
      </w:r>
    </w:p>
    <w:p w:rsidR="00E244CC" w:rsidRPr="00AE6344" w:rsidRDefault="00111FE8" w:rsidP="00E244CC">
      <w:pPr>
        <w:pStyle w:val="ListParagraph"/>
        <w:tabs>
          <w:tab w:val="left" w:pos="360"/>
          <w:tab w:val="left" w:pos="2520"/>
          <w:tab w:val="left" w:pos="4320"/>
          <w:tab w:val="left" w:pos="6300"/>
          <w:tab w:val="left" w:pos="8145"/>
        </w:tabs>
        <w:ind w:left="369" w:hanging="351"/>
        <w:rPr>
          <w:rFonts w:ascii="SutonnyMJ" w:hAnsi="SutonnyMJ"/>
          <w:b/>
          <w:sz w:val="24"/>
        </w:rPr>
      </w:pPr>
      <w:r w:rsidRPr="00AE6344">
        <w:rPr>
          <w:rFonts w:ascii="SutonnyMJ" w:hAnsi="SutonnyMJ"/>
          <w:b/>
          <w:sz w:val="24"/>
        </w:rPr>
        <w:lastRenderedPageBreak/>
        <w:t>08</w:t>
      </w:r>
      <w:r w:rsidR="00E244CC" w:rsidRPr="00AE6344">
        <w:rPr>
          <w:rFonts w:ascii="SutonnyMJ" w:hAnsi="SutonnyMJ"/>
          <w:b/>
          <w:sz w:val="24"/>
        </w:rPr>
        <w:t>. evsjv‡`‡ki gwš¿mfv Kvi Kv‡Q `vqx?</w:t>
      </w:r>
    </w:p>
    <w:p w:rsidR="00E244CC" w:rsidRPr="006408BB" w:rsidRDefault="00E244CC" w:rsidP="00E244CC">
      <w:pPr>
        <w:tabs>
          <w:tab w:val="left" w:pos="360"/>
          <w:tab w:val="left" w:pos="2520"/>
          <w:tab w:val="left" w:pos="4320"/>
          <w:tab w:val="left" w:pos="6300"/>
          <w:tab w:val="left" w:pos="8145"/>
        </w:tabs>
        <w:rPr>
          <w:rFonts w:ascii="SutonnyMJ" w:hAnsi="SutonnyMJ"/>
          <w:b/>
          <w:sz w:val="24"/>
          <w:shd w:val="clear" w:color="auto" w:fill="000000"/>
        </w:rPr>
      </w:pPr>
      <w:r w:rsidRPr="006408BB">
        <w:rPr>
          <w:rFonts w:ascii="SutonnyMJ" w:hAnsi="SutonnyMJ"/>
          <w:sz w:val="24"/>
        </w:rPr>
        <w:tab/>
        <w:t>K. ivóªcwZi Kv‡Q</w:t>
      </w:r>
      <w:r w:rsidRPr="006408BB">
        <w:rPr>
          <w:rFonts w:ascii="SutonnyMJ" w:hAnsi="SutonnyMJ"/>
          <w:sz w:val="24"/>
        </w:rPr>
        <w:tab/>
        <w:t xml:space="preserve">L. </w:t>
      </w:r>
      <w:r w:rsidRPr="006408BB">
        <w:rPr>
          <w:rFonts w:ascii="SutonnyMJ" w:hAnsi="SutonnyMJ"/>
          <w:sz w:val="24"/>
          <w:u w:val="single"/>
        </w:rPr>
        <w:t>RvZxq msm‡`i Kv‡Q</w:t>
      </w:r>
      <w:r w:rsidR="007A37FE">
        <w:rPr>
          <w:rFonts w:ascii="SutonnyMJ" w:hAnsi="SutonnyMJ"/>
          <w:sz w:val="24"/>
        </w:rPr>
        <w:t xml:space="preserve">M. cÖavb wePvicwZi Kv‡Q </w:t>
      </w:r>
      <w:r w:rsidRPr="006408BB">
        <w:rPr>
          <w:rFonts w:ascii="SutonnyMJ" w:hAnsi="SutonnyMJ"/>
          <w:sz w:val="24"/>
        </w:rPr>
        <w:t>N. w¯úKv‡ii Kv‡Q</w:t>
      </w:r>
      <w:r w:rsidRPr="006408BB">
        <w:rPr>
          <w:rFonts w:ascii="SutonnyMJ" w:hAnsi="SutonnyMJ"/>
          <w:sz w:val="24"/>
        </w:rPr>
        <w:tab/>
      </w:r>
      <w:r w:rsidR="00111FE8">
        <w:rPr>
          <w:rFonts w:ascii="SutonnyMJ" w:hAnsi="SutonnyMJ"/>
          <w:b/>
          <w:sz w:val="24"/>
          <w:shd w:val="clear" w:color="auto" w:fill="000000"/>
        </w:rPr>
        <w:t>08</w:t>
      </w:r>
      <w:r w:rsidRPr="006408BB">
        <w:rPr>
          <w:rFonts w:ascii="SutonnyMJ" w:hAnsi="SutonnyMJ"/>
          <w:b/>
          <w:sz w:val="24"/>
          <w:shd w:val="clear" w:color="auto" w:fill="000000"/>
        </w:rPr>
        <w:t>: L</w:t>
      </w:r>
    </w:p>
    <w:p w:rsidR="00E244CC" w:rsidRPr="00AE6344" w:rsidRDefault="00111FE8" w:rsidP="00E244CC">
      <w:pPr>
        <w:tabs>
          <w:tab w:val="left" w:pos="360"/>
          <w:tab w:val="left" w:pos="2520"/>
          <w:tab w:val="left" w:pos="4320"/>
          <w:tab w:val="left" w:pos="6300"/>
          <w:tab w:val="left" w:pos="8145"/>
        </w:tabs>
        <w:rPr>
          <w:rFonts w:ascii="SutonnyMJ" w:hAnsi="SutonnyMJ"/>
          <w:b/>
          <w:sz w:val="24"/>
        </w:rPr>
      </w:pPr>
      <w:r w:rsidRPr="00AE6344">
        <w:rPr>
          <w:rFonts w:ascii="SutonnyMJ" w:hAnsi="SutonnyMJ"/>
          <w:b/>
          <w:sz w:val="24"/>
        </w:rPr>
        <w:t>09</w:t>
      </w:r>
      <w:r w:rsidR="00E244CC" w:rsidRPr="00AE6344">
        <w:rPr>
          <w:rFonts w:ascii="SutonnyMJ" w:hAnsi="SutonnyMJ"/>
          <w:b/>
          <w:sz w:val="24"/>
        </w:rPr>
        <w:t>. gš¿x‡`i `ßi e›Ub K‡ib †K?</w:t>
      </w:r>
    </w:p>
    <w:p w:rsidR="00E244CC" w:rsidRPr="006408BB" w:rsidRDefault="00E244CC" w:rsidP="00E244CC">
      <w:pPr>
        <w:tabs>
          <w:tab w:val="left" w:pos="360"/>
          <w:tab w:val="left" w:pos="2520"/>
          <w:tab w:val="left" w:pos="4320"/>
          <w:tab w:val="left" w:pos="6300"/>
          <w:tab w:val="left" w:pos="8145"/>
        </w:tabs>
        <w:ind w:left="360"/>
        <w:rPr>
          <w:sz w:val="24"/>
        </w:rPr>
      </w:pPr>
      <w:r w:rsidRPr="006408BB">
        <w:rPr>
          <w:rFonts w:ascii="SutonnyMJ" w:hAnsi="SutonnyMJ"/>
          <w:sz w:val="24"/>
        </w:rPr>
        <w:t xml:space="preserve">K. ivóªcwZ </w:t>
      </w:r>
      <w:r w:rsidRPr="006408BB">
        <w:rPr>
          <w:rFonts w:ascii="SutonnyMJ" w:hAnsi="SutonnyMJ"/>
          <w:sz w:val="24"/>
        </w:rPr>
        <w:tab/>
        <w:t>L. w¯úKvi</w:t>
      </w:r>
      <w:r w:rsidRPr="006408BB">
        <w:rPr>
          <w:rFonts w:ascii="SutonnyMJ" w:hAnsi="SutonnyMJ"/>
          <w:sz w:val="24"/>
        </w:rPr>
        <w:tab/>
        <w:t xml:space="preserve">M. </w:t>
      </w:r>
      <w:r w:rsidRPr="006408BB">
        <w:rPr>
          <w:rFonts w:ascii="SutonnyMJ" w:hAnsi="SutonnyMJ"/>
          <w:sz w:val="24"/>
          <w:u w:val="single"/>
        </w:rPr>
        <w:t>cÖavbgš¿x</w:t>
      </w:r>
      <w:r w:rsidRPr="006408BB">
        <w:rPr>
          <w:rFonts w:ascii="SutonnyMJ" w:hAnsi="SutonnyMJ"/>
          <w:sz w:val="24"/>
        </w:rPr>
        <w:tab/>
        <w:t>N. cÖavb wePvicwZ</w:t>
      </w:r>
      <w:r w:rsidRPr="006408BB">
        <w:rPr>
          <w:rFonts w:ascii="SutonnyMJ" w:hAnsi="SutonnyMJ"/>
          <w:sz w:val="24"/>
        </w:rPr>
        <w:tab/>
      </w:r>
      <w:r w:rsidR="00111FE8">
        <w:rPr>
          <w:rFonts w:ascii="SutonnyMJ" w:hAnsi="SutonnyMJ"/>
          <w:b/>
          <w:sz w:val="24"/>
          <w:shd w:val="clear" w:color="auto" w:fill="000000"/>
        </w:rPr>
        <w:t>09</w:t>
      </w:r>
      <w:r w:rsidRPr="006408BB">
        <w:rPr>
          <w:rFonts w:ascii="SutonnyMJ" w:hAnsi="SutonnyMJ"/>
          <w:b/>
          <w:sz w:val="24"/>
          <w:shd w:val="clear" w:color="auto" w:fill="000000"/>
        </w:rPr>
        <w:t>: M</w:t>
      </w:r>
    </w:p>
    <w:p w:rsidR="00E244CC" w:rsidRPr="00AE6344" w:rsidRDefault="00111FE8" w:rsidP="00E244CC">
      <w:pPr>
        <w:tabs>
          <w:tab w:val="left" w:pos="360"/>
          <w:tab w:val="left" w:pos="2520"/>
          <w:tab w:val="left" w:pos="4320"/>
          <w:tab w:val="left" w:pos="6300"/>
          <w:tab w:val="left" w:pos="8145"/>
        </w:tabs>
        <w:jc w:val="both"/>
        <w:rPr>
          <w:rFonts w:ascii="SutonnyMJ" w:hAnsi="SutonnyMJ"/>
          <w:b/>
          <w:sz w:val="24"/>
          <w:lang w:val="en-GB" w:eastAsia="en-GB"/>
        </w:rPr>
      </w:pPr>
      <w:r w:rsidRPr="00AE6344">
        <w:rPr>
          <w:rFonts w:ascii="SutonnyMJ" w:hAnsi="SutonnyMJ"/>
          <w:b/>
          <w:sz w:val="24"/>
          <w:lang w:val="en-GB" w:eastAsia="en-GB"/>
        </w:rPr>
        <w:t>10</w:t>
      </w:r>
      <w:r w:rsidR="00E244CC" w:rsidRPr="00AE6344">
        <w:rPr>
          <w:rFonts w:ascii="SutonnyMJ" w:hAnsi="SutonnyMJ"/>
          <w:b/>
          <w:sz w:val="24"/>
          <w:lang w:val="en-GB" w:eastAsia="en-GB"/>
        </w:rPr>
        <w:t>. RvZxq msm‡`i †bZv‡K?</w:t>
      </w:r>
    </w:p>
    <w:p w:rsidR="00E244CC" w:rsidRPr="006408BB" w:rsidRDefault="00E244CC" w:rsidP="00E244CC">
      <w:pPr>
        <w:tabs>
          <w:tab w:val="left" w:pos="360"/>
          <w:tab w:val="left" w:pos="2520"/>
          <w:tab w:val="left" w:pos="4320"/>
          <w:tab w:val="left" w:pos="6300"/>
          <w:tab w:val="left" w:pos="8100"/>
        </w:tabs>
        <w:ind w:left="360"/>
        <w:rPr>
          <w:sz w:val="24"/>
        </w:rPr>
      </w:pPr>
      <w:r w:rsidRPr="006408BB">
        <w:rPr>
          <w:rFonts w:ascii="SutonnyMJ" w:hAnsi="SutonnyMJ"/>
          <w:sz w:val="24"/>
        </w:rPr>
        <w:t xml:space="preserve">K. </w:t>
      </w:r>
      <w:r w:rsidRPr="006408BB">
        <w:rPr>
          <w:rFonts w:ascii="SutonnyMJ" w:hAnsi="SutonnyMJ"/>
          <w:sz w:val="24"/>
          <w:u w:val="single"/>
        </w:rPr>
        <w:t>cÖavbgš¿x</w:t>
      </w:r>
      <w:r w:rsidRPr="006408BB">
        <w:rPr>
          <w:rFonts w:ascii="SutonnyMJ" w:hAnsi="SutonnyMJ"/>
          <w:sz w:val="24"/>
          <w:u w:val="single"/>
        </w:rPr>
        <w:tab/>
      </w:r>
      <w:r w:rsidRPr="006408BB">
        <w:rPr>
          <w:rFonts w:ascii="SutonnyMJ" w:hAnsi="SutonnyMJ"/>
          <w:sz w:val="24"/>
        </w:rPr>
        <w:t>L. ivóªcwZ</w:t>
      </w:r>
      <w:r w:rsidRPr="006408BB">
        <w:rPr>
          <w:rFonts w:ascii="SutonnyMJ" w:hAnsi="SutonnyMJ"/>
          <w:sz w:val="24"/>
        </w:rPr>
        <w:tab/>
        <w:t>M. A_©gš¿x</w:t>
      </w:r>
      <w:r w:rsidRPr="006408BB">
        <w:rPr>
          <w:rFonts w:ascii="SutonnyMJ" w:hAnsi="SutonnyMJ"/>
          <w:sz w:val="24"/>
        </w:rPr>
        <w:tab/>
        <w:t>N. w¯úKvi</w:t>
      </w:r>
      <w:r w:rsidRPr="006408BB">
        <w:rPr>
          <w:rFonts w:ascii="SutonnyMJ" w:hAnsi="SutonnyMJ"/>
          <w:sz w:val="24"/>
        </w:rPr>
        <w:tab/>
      </w:r>
      <w:r w:rsidR="00111FE8">
        <w:rPr>
          <w:rFonts w:ascii="SutonnyMJ" w:hAnsi="SutonnyMJ"/>
          <w:b/>
          <w:sz w:val="24"/>
          <w:shd w:val="clear" w:color="auto" w:fill="000000"/>
        </w:rPr>
        <w:t>10</w:t>
      </w:r>
      <w:r w:rsidRPr="006408BB">
        <w:rPr>
          <w:rFonts w:ascii="SutonnyMJ" w:hAnsi="SutonnyMJ"/>
          <w:b/>
          <w:sz w:val="24"/>
          <w:shd w:val="clear" w:color="auto" w:fill="000000"/>
        </w:rPr>
        <w:t>:</w:t>
      </w:r>
      <w:r w:rsidR="00AE6344">
        <w:rPr>
          <w:rFonts w:ascii="SutonnyMJ" w:hAnsi="SutonnyMJ"/>
          <w:b/>
          <w:sz w:val="24"/>
          <w:shd w:val="clear" w:color="auto" w:fill="000000"/>
        </w:rPr>
        <w:t xml:space="preserve"> </w:t>
      </w:r>
      <w:r w:rsidRPr="006408BB">
        <w:rPr>
          <w:rFonts w:ascii="SutonnyMJ" w:hAnsi="SutonnyMJ"/>
          <w:b/>
          <w:sz w:val="24"/>
          <w:shd w:val="clear" w:color="auto" w:fill="000000"/>
        </w:rPr>
        <w:t>K</w:t>
      </w:r>
    </w:p>
    <w:p w:rsidR="00E244CC" w:rsidRPr="00AE6344" w:rsidRDefault="00111FE8" w:rsidP="00E244CC">
      <w:pPr>
        <w:tabs>
          <w:tab w:val="left" w:pos="360"/>
          <w:tab w:val="left" w:pos="2520"/>
          <w:tab w:val="left" w:pos="4320"/>
          <w:tab w:val="left" w:pos="6300"/>
          <w:tab w:val="left" w:pos="8145"/>
        </w:tabs>
        <w:rPr>
          <w:rFonts w:ascii="SutonnyMJ" w:hAnsi="SutonnyMJ"/>
          <w:b/>
          <w:sz w:val="24"/>
        </w:rPr>
      </w:pPr>
      <w:r w:rsidRPr="00AE6344">
        <w:rPr>
          <w:rFonts w:ascii="SutonnyMJ" w:hAnsi="SutonnyMJ"/>
          <w:b/>
          <w:sz w:val="24"/>
        </w:rPr>
        <w:t>11</w:t>
      </w:r>
      <w:r w:rsidR="00E244CC" w:rsidRPr="00AE6344">
        <w:rPr>
          <w:rFonts w:ascii="SutonnyMJ" w:hAnsi="SutonnyMJ"/>
          <w:b/>
          <w:sz w:val="24"/>
        </w:rPr>
        <w:t>. Ô</w:t>
      </w:r>
      <w:r w:rsidR="00E244CC" w:rsidRPr="00AE6344">
        <w:rPr>
          <w:rFonts w:ascii="Times New Roman" w:hAnsi="Times New Roman" w:cs="Times New Roman"/>
          <w:b/>
        </w:rPr>
        <w:t>Keystone of the Cabinet arch</w:t>
      </w:r>
      <w:r w:rsidR="00E244CC" w:rsidRPr="00AE6344">
        <w:rPr>
          <w:rFonts w:ascii="SutonnyMJ" w:hAnsi="SutonnyMJ"/>
          <w:b/>
          <w:sz w:val="24"/>
        </w:rPr>
        <w:t>Õ ejv nq Kv‡K?</w:t>
      </w:r>
    </w:p>
    <w:p w:rsidR="00E244CC" w:rsidRPr="006408BB" w:rsidRDefault="00E244CC" w:rsidP="00E244CC">
      <w:pPr>
        <w:tabs>
          <w:tab w:val="left" w:pos="360"/>
          <w:tab w:val="left" w:pos="2520"/>
          <w:tab w:val="left" w:pos="4320"/>
          <w:tab w:val="left" w:pos="6300"/>
          <w:tab w:val="left" w:pos="8145"/>
        </w:tabs>
        <w:ind w:left="360"/>
        <w:rPr>
          <w:sz w:val="24"/>
        </w:rPr>
      </w:pPr>
      <w:r w:rsidRPr="006408BB">
        <w:rPr>
          <w:rFonts w:ascii="SutonnyMJ" w:hAnsi="SutonnyMJ"/>
          <w:sz w:val="24"/>
        </w:rPr>
        <w:t>K. ivóªcwZ</w:t>
      </w:r>
      <w:r w:rsidRPr="006408BB">
        <w:rPr>
          <w:rFonts w:ascii="SutonnyMJ" w:hAnsi="SutonnyMJ"/>
          <w:sz w:val="24"/>
        </w:rPr>
        <w:tab/>
        <w:t xml:space="preserve">L. </w:t>
      </w:r>
      <w:r w:rsidRPr="006408BB">
        <w:rPr>
          <w:rFonts w:ascii="SutonnyMJ" w:hAnsi="SutonnyMJ"/>
          <w:sz w:val="24"/>
          <w:u w:val="single"/>
        </w:rPr>
        <w:t xml:space="preserve">cÖavbgš¿x          </w:t>
      </w:r>
      <w:r w:rsidRPr="006408BB">
        <w:rPr>
          <w:rFonts w:ascii="SutonnyMJ" w:hAnsi="SutonnyMJ"/>
          <w:sz w:val="24"/>
        </w:rPr>
        <w:tab/>
        <w:t>M. w¯úKvi</w:t>
      </w:r>
      <w:r w:rsidRPr="006408BB">
        <w:rPr>
          <w:rFonts w:ascii="SutonnyMJ" w:hAnsi="SutonnyMJ"/>
          <w:sz w:val="24"/>
        </w:rPr>
        <w:tab/>
        <w:t>N. A_©gš¿x</w:t>
      </w:r>
      <w:r w:rsidRPr="006408BB">
        <w:rPr>
          <w:rFonts w:ascii="SutonnyMJ" w:hAnsi="SutonnyMJ"/>
          <w:sz w:val="24"/>
        </w:rPr>
        <w:tab/>
      </w:r>
      <w:r w:rsidR="00111FE8">
        <w:rPr>
          <w:rFonts w:ascii="SutonnyMJ" w:hAnsi="SutonnyMJ"/>
          <w:b/>
          <w:sz w:val="24"/>
          <w:shd w:val="clear" w:color="auto" w:fill="000000"/>
        </w:rPr>
        <w:t>11</w:t>
      </w:r>
      <w:r w:rsidRPr="006408BB">
        <w:rPr>
          <w:rFonts w:ascii="SutonnyMJ" w:hAnsi="SutonnyMJ"/>
          <w:b/>
          <w:sz w:val="24"/>
          <w:shd w:val="clear" w:color="auto" w:fill="000000"/>
        </w:rPr>
        <w:t>: L</w:t>
      </w:r>
    </w:p>
    <w:p w:rsidR="00E244CC" w:rsidRPr="006408BB" w:rsidRDefault="00111FE8" w:rsidP="00E244CC">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12.</w:t>
      </w:r>
      <w:r w:rsidR="007A37FE">
        <w:rPr>
          <w:rFonts w:ascii="SutonnyMJ" w:eastAsia="SutonnyMJ" w:hAnsi="SutonnyMJ" w:cs="SutonnyMJ"/>
          <w:b/>
          <w:sz w:val="24"/>
        </w:rPr>
        <w:t xml:space="preserve"> </w:t>
      </w:r>
      <w:r w:rsidR="00E244CC" w:rsidRPr="006408BB">
        <w:rPr>
          <w:rFonts w:ascii="SutonnyMJ" w:eastAsia="SutonnyMJ" w:hAnsi="SutonnyMJ" w:cs="SutonnyMJ"/>
          <w:b/>
          <w:sz w:val="24"/>
        </w:rPr>
        <w:t>evsjv‡`k miKv‡ii cÖavb wbe©vnx †K?</w:t>
      </w:r>
    </w:p>
    <w:p w:rsidR="00E244CC" w:rsidRPr="006408BB" w:rsidRDefault="00E244CC" w:rsidP="00E244CC">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mwPe</w:t>
      </w:r>
      <w:r w:rsidRPr="006408BB">
        <w:rPr>
          <w:rFonts w:ascii="SutonnyMJ" w:eastAsia="SutonnyMJ" w:hAnsi="SutonnyMJ" w:cs="SutonnyMJ"/>
          <w:sz w:val="24"/>
        </w:rPr>
        <w:tab/>
        <w:t>L. gyL¨ mwPe</w:t>
      </w:r>
      <w:r w:rsidRPr="006408BB">
        <w:rPr>
          <w:rFonts w:ascii="SutonnyMJ" w:eastAsia="SutonnyMJ" w:hAnsi="SutonnyMJ" w:cs="SutonnyMJ"/>
          <w:sz w:val="24"/>
        </w:rPr>
        <w:tab/>
        <w:t>M. cÖavbgš¿x</w:t>
      </w:r>
      <w:r w:rsidRPr="006408BB">
        <w:rPr>
          <w:rFonts w:ascii="SutonnyMJ" w:eastAsia="SutonnyMJ" w:hAnsi="SutonnyMJ" w:cs="SutonnyMJ"/>
          <w:sz w:val="24"/>
        </w:rPr>
        <w:tab/>
        <w:t>N. ivóªcwZ</w:t>
      </w:r>
      <w:r w:rsidRPr="006408BB">
        <w:rPr>
          <w:rFonts w:ascii="SutonnyMJ" w:eastAsia="SutonnyMJ" w:hAnsi="SutonnyMJ" w:cs="SutonnyMJ"/>
          <w:sz w:val="24"/>
        </w:rPr>
        <w:tab/>
      </w:r>
      <w:r w:rsidR="00111FE8">
        <w:rPr>
          <w:rFonts w:ascii="SutonnyMJ" w:eastAsia="SutonnyMJ" w:hAnsi="SutonnyMJ" w:cs="SutonnyMJ"/>
          <w:b/>
          <w:sz w:val="24"/>
          <w:shd w:val="clear" w:color="auto" w:fill="000000"/>
        </w:rPr>
        <w:t>12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E244CC" w:rsidRPr="006408BB" w:rsidRDefault="00111FE8" w:rsidP="00E244CC">
      <w:pPr>
        <w:tabs>
          <w:tab w:val="left" w:pos="360"/>
          <w:tab w:val="left" w:pos="2520"/>
          <w:tab w:val="left" w:pos="4320"/>
          <w:tab w:val="left" w:pos="6300"/>
          <w:tab w:val="left" w:pos="8145"/>
        </w:tabs>
        <w:jc w:val="both"/>
        <w:rPr>
          <w:rFonts w:ascii="SutonnyMJ" w:eastAsia="SutonnyMJ" w:hAnsi="SutonnyMJ" w:cs="SutonnyMJ"/>
          <w:b/>
          <w:sz w:val="24"/>
        </w:rPr>
      </w:pPr>
      <w:r>
        <w:rPr>
          <w:rFonts w:ascii="SutonnyMJ" w:eastAsia="SutonnyMJ" w:hAnsi="SutonnyMJ" w:cs="SutonnyMJ"/>
          <w:b/>
          <w:sz w:val="24"/>
        </w:rPr>
        <w:t>13</w:t>
      </w:r>
      <w:r w:rsidR="00E244CC" w:rsidRPr="006408BB">
        <w:rPr>
          <w:rFonts w:ascii="SutonnyMJ" w:eastAsia="SutonnyMJ" w:hAnsi="SutonnyMJ" w:cs="SutonnyMJ"/>
          <w:b/>
          <w:sz w:val="24"/>
        </w:rPr>
        <w:t>.</w:t>
      </w:r>
      <w:r w:rsidR="00E244CC" w:rsidRPr="006408BB">
        <w:rPr>
          <w:rFonts w:ascii="SutonnyMJ" w:eastAsia="SutonnyMJ" w:hAnsi="SutonnyMJ" w:cs="SutonnyMJ"/>
          <w:b/>
          <w:sz w:val="24"/>
        </w:rPr>
        <w:tab/>
        <w:t>evsjv‡`‡ki b¨vkbvj Uz¨wiRg KvDwÝ‡ji †Pqvig¨vb †K?</w:t>
      </w:r>
    </w:p>
    <w:p w:rsidR="00AE679B" w:rsidRPr="00386946" w:rsidRDefault="00E244CC" w:rsidP="00386946">
      <w:pPr>
        <w:tabs>
          <w:tab w:val="left" w:pos="360"/>
          <w:tab w:val="left" w:pos="2520"/>
          <w:tab w:val="left" w:pos="4320"/>
          <w:tab w:val="left" w:pos="630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A_©gš¿x</w:t>
      </w:r>
      <w:r w:rsidRPr="006408BB">
        <w:rPr>
          <w:rFonts w:ascii="SutonnyMJ" w:eastAsia="SutonnyMJ" w:hAnsi="SutonnyMJ" w:cs="SutonnyMJ"/>
          <w:sz w:val="24"/>
        </w:rPr>
        <w:tab/>
        <w:t>L. cÖavbgš¿x</w:t>
      </w:r>
      <w:r w:rsidRPr="006408BB">
        <w:rPr>
          <w:rFonts w:ascii="SutonnyMJ" w:eastAsia="SutonnyMJ" w:hAnsi="SutonnyMJ" w:cs="SutonnyMJ"/>
          <w:sz w:val="24"/>
        </w:rPr>
        <w:tab/>
        <w:t>M. evwYR¨gš¿x</w:t>
      </w:r>
      <w:r w:rsidRPr="006408BB">
        <w:rPr>
          <w:rFonts w:ascii="SutonnyMJ" w:eastAsia="SutonnyMJ" w:hAnsi="SutonnyMJ" w:cs="SutonnyMJ"/>
          <w:sz w:val="24"/>
        </w:rPr>
        <w:tab/>
        <w:t>N. Mfb©©i</w:t>
      </w:r>
      <w:r w:rsidRPr="006408BB">
        <w:rPr>
          <w:rFonts w:ascii="SutonnyMJ" w:eastAsia="SutonnyMJ" w:hAnsi="SutonnyMJ" w:cs="SutonnyMJ"/>
          <w:sz w:val="24"/>
        </w:rPr>
        <w:tab/>
      </w:r>
      <w:r w:rsidR="00111FE8">
        <w:rPr>
          <w:rFonts w:ascii="SutonnyMJ" w:eastAsia="SutonnyMJ" w:hAnsi="SutonnyMJ" w:cs="SutonnyMJ"/>
          <w:b/>
          <w:sz w:val="24"/>
          <w:shd w:val="clear" w:color="auto" w:fill="000000"/>
        </w:rPr>
        <w:t>13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C67699" w:rsidRPr="006408BB" w:rsidRDefault="00C67699" w:rsidP="00787F57">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6"/>
          <w:szCs w:val="26"/>
          <w:shd w:val="clear" w:color="auto" w:fill="FFFFFF"/>
        </w:rPr>
      </w:pPr>
      <w:r w:rsidRPr="006408BB">
        <w:rPr>
          <w:rFonts w:ascii="SutonnyMJ" w:eastAsia="SutonnyMJ" w:hAnsi="SutonnyMJ" w:cs="SutonnyMJ"/>
          <w:b/>
          <w:sz w:val="26"/>
          <w:szCs w:val="26"/>
          <w:shd w:val="clear" w:color="auto" w:fill="D9D9D9" w:themeFill="background1" w:themeFillShade="D9"/>
        </w:rPr>
        <w:t xml:space="preserve">gwš¿cwil` wefvM </w:t>
      </w:r>
      <w:r w:rsidRPr="006408BB">
        <w:rPr>
          <w:rFonts w:ascii="Times New Roman" w:eastAsia="SutonnyMJ" w:hAnsi="Times New Roman" w:cs="Times New Roman"/>
          <w:b/>
          <w:sz w:val="26"/>
          <w:szCs w:val="26"/>
          <w:shd w:val="clear" w:color="auto" w:fill="D9D9D9" w:themeFill="background1" w:themeFillShade="D9"/>
        </w:rPr>
        <w:t>(Cabinet Division)</w:t>
      </w:r>
    </w:p>
    <w:p w:rsidR="00C67699" w:rsidRPr="006408BB" w:rsidRDefault="00C67699" w:rsidP="00C67699">
      <w:pPr>
        <w:pStyle w:val="ListParagraph"/>
        <w:tabs>
          <w:tab w:val="left" w:pos="360"/>
          <w:tab w:val="left" w:pos="2340"/>
          <w:tab w:val="left" w:pos="4320"/>
          <w:tab w:val="left" w:pos="6210"/>
          <w:tab w:val="left" w:pos="8100"/>
        </w:tabs>
        <w:ind w:left="360" w:hanging="360"/>
        <w:jc w:val="both"/>
        <w:rPr>
          <w:rFonts w:ascii="SutonnyMJ" w:eastAsia="SutonnyMJ" w:hAnsi="SutonnyMJ" w:cs="SutonnyMJ"/>
          <w:sz w:val="8"/>
          <w:szCs w:val="8"/>
        </w:rPr>
      </w:pP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evsjv‡`‡ki cÖ_g gwš¿cwil` wefvM MwVZ nqÑ 17 GwcÖj, 1971</w:t>
      </w:r>
    </w:p>
    <w:p w:rsidR="00C67699" w:rsidRPr="006408BB" w:rsidRDefault="006B5820"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Pr>
          <w:rFonts w:ascii="SutonnyMJ" w:eastAsia="SutonnyMJ" w:hAnsi="SutonnyMJ" w:cs="SutonnyMJ"/>
          <w:sz w:val="24"/>
        </w:rPr>
        <w:t>c~Y©</w:t>
      </w:r>
      <w:r w:rsidR="00C67699" w:rsidRPr="006408BB">
        <w:rPr>
          <w:rFonts w:ascii="SutonnyMJ" w:eastAsia="SutonnyMJ" w:hAnsi="SutonnyMJ" w:cs="SutonnyMJ"/>
          <w:sz w:val="24"/>
        </w:rPr>
        <w:t>v½ gwš¿cwil` wefvM MwVZ nq- 19 A‡±vei, 1991</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MYcÖRvZš¿x evsjv‡`‡ki cÖavb wbe©vnx AskÑ gwš¿cwil` wefvM</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cÖavbgš¿x, gš¿x, cÖwZgš¿x Ges Dcgš¿x‡`i wb‡q MwVZ nqÑ gwš¿cwil`</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VillageII" w:hAnsi="SutonnyMJ" w:cs="SutonnyMJ"/>
          <w:sz w:val="24"/>
        </w:rPr>
        <w:t>†Kv‡bv ¸iæZ¡c~Y© bxwZMZ wm×všÍ MÖnY Kiv hvq bv- gwš¿cwil‡`i Aby‡gv`b Qvov</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‡`‡ki cÖ_g gwš¿cwil` mwPeÑ †nv‡mb †ZŠwdK Bgvg (GBP.wU.Bgvg)</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me©‡kl gwš¿cwil` MwVZ nqÑ 7 Rvbyqvwi, 2019</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eZ©gvb gwš¿cwil` mwPeÑ  L›`Kvi Av‡bvqviæj Bmjvg (22 Zg)</w:t>
      </w:r>
    </w:p>
    <w:p w:rsidR="00C67699" w:rsidRPr="00D70FBE"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color w:val="FF0000"/>
          <w:sz w:val="24"/>
        </w:rPr>
      </w:pPr>
      <w:r w:rsidRPr="006408BB">
        <w:rPr>
          <w:rFonts w:ascii="SutonnyMJ" w:eastAsia="SutonnyMJ" w:hAnsi="SutonnyMJ" w:cs="SutonnyMJ"/>
          <w:sz w:val="24"/>
        </w:rPr>
        <w:t>gš¿x cwil` wefv‡Mi Aax‡b eZ©gv‡b gš¿Yvjq ev wefvM i‡q‡Q -</w:t>
      </w:r>
      <w:r w:rsidRPr="00787F57">
        <w:rPr>
          <w:rFonts w:ascii="SutonnyMJ" w:eastAsia="SutonnyMJ" w:hAnsi="SutonnyMJ" w:cs="SutonnyMJ"/>
          <w:sz w:val="24"/>
        </w:rPr>
        <w:t xml:space="preserve"> 45wU</w:t>
      </w:r>
    </w:p>
    <w:p w:rsidR="00C67699" w:rsidRPr="006408BB" w:rsidRDefault="00C67699"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cÖavbgš¿xi Aax‡b b¨¯ÍÑ gwš¿cwil` wefvM</w:t>
      </w:r>
    </w:p>
    <w:p w:rsidR="00C67699" w:rsidRPr="006408BB" w:rsidRDefault="006B5820" w:rsidP="00AD4CBA">
      <w:pPr>
        <w:pStyle w:val="ListParagraph"/>
        <w:numPr>
          <w:ilvl w:val="0"/>
          <w:numId w:val="203"/>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Pr>
          <w:rFonts w:ascii="SutonnyMJ" w:eastAsia="SutonnyMJ" w:hAnsi="SutonnyMJ" w:cs="SutonnyMJ"/>
          <w:b/>
          <w:sz w:val="24"/>
        </w:rPr>
        <w:t>gwš¿</w:t>
      </w:r>
      <w:r w:rsidR="00C67699" w:rsidRPr="006408BB">
        <w:rPr>
          <w:rFonts w:ascii="SutonnyMJ" w:eastAsia="SutonnyMJ" w:hAnsi="SutonnyMJ" w:cs="SutonnyMJ"/>
          <w:b/>
          <w:sz w:val="24"/>
        </w:rPr>
        <w:t>cwil` wefv‡Mi D‡jøL‡hvM¨ KvR nj:</w:t>
      </w:r>
    </w:p>
    <w:p w:rsidR="00C67699" w:rsidRPr="006408BB" w:rsidRDefault="00C67699" w:rsidP="00AD4CBA">
      <w:pPr>
        <w:pStyle w:val="ListParagraph"/>
        <w:numPr>
          <w:ilvl w:val="0"/>
          <w:numId w:val="204"/>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gwš¿mfv I wewfbœ KwgwUi ˆeVK Avnevb</w:t>
      </w:r>
    </w:p>
    <w:p w:rsidR="00C67699" w:rsidRPr="006408BB" w:rsidRDefault="006B5820" w:rsidP="00AD4CBA">
      <w:pPr>
        <w:pStyle w:val="ListParagraph"/>
        <w:numPr>
          <w:ilvl w:val="0"/>
          <w:numId w:val="204"/>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Pr>
          <w:rFonts w:ascii="SutonnyMJ" w:eastAsia="SutonnyMJ" w:hAnsi="SutonnyMJ" w:cs="SutonnyMJ"/>
          <w:sz w:val="24"/>
        </w:rPr>
        <w:t>gwš¿mfvi ˆeV‡Ki Av‡jvP¨</w:t>
      </w:r>
      <w:r w:rsidR="00C67699" w:rsidRPr="006408BB">
        <w:rPr>
          <w:rFonts w:ascii="SutonnyMJ" w:eastAsia="SutonnyMJ" w:hAnsi="SutonnyMJ" w:cs="SutonnyMJ"/>
          <w:sz w:val="24"/>
        </w:rPr>
        <w:t>m~wP wba©viY</w:t>
      </w:r>
    </w:p>
    <w:p w:rsidR="00C67699" w:rsidRPr="006408BB" w:rsidRDefault="00C67699" w:rsidP="00AD4CBA">
      <w:pPr>
        <w:pStyle w:val="ListParagraph"/>
        <w:numPr>
          <w:ilvl w:val="0"/>
          <w:numId w:val="204"/>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pacing w:val="-4"/>
          <w:sz w:val="24"/>
        </w:rPr>
        <w:t>wewfbœ gš¿Yvjq / wefv‡Mi Kv‡Q cÖ‡qvRbxq bxwZcÎ I Dc¯’vcb</w:t>
      </w:r>
    </w:p>
    <w:p w:rsidR="00C67699" w:rsidRPr="006408BB" w:rsidRDefault="00C67699" w:rsidP="00AD4CBA">
      <w:pPr>
        <w:pStyle w:val="ListParagraph"/>
        <w:numPr>
          <w:ilvl w:val="0"/>
          <w:numId w:val="204"/>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gwš¿mfv / wefv‡Mi </w:t>
      </w:r>
      <w:r w:rsidR="00A0048A" w:rsidRPr="00A0048A">
        <w:rPr>
          <w:rFonts w:ascii="SutonnyMJ" w:eastAsia="SutonnyMJ" w:hAnsi="SutonnyMJ" w:cs="SutonnyMJ"/>
          <w:sz w:val="24"/>
        </w:rPr>
        <w:t>Kvh©weeiY</w:t>
      </w:r>
      <w:r w:rsidRPr="00A0048A">
        <w:rPr>
          <w:rFonts w:ascii="SutonnyMJ" w:eastAsia="SutonnyMJ" w:hAnsi="SutonnyMJ" w:cs="SutonnyMJ"/>
          <w:sz w:val="24"/>
        </w:rPr>
        <w:t>x</w:t>
      </w:r>
      <w:r w:rsidRPr="006408BB">
        <w:rPr>
          <w:rFonts w:ascii="SutonnyMJ" w:eastAsia="SutonnyMJ" w:hAnsi="SutonnyMJ" w:cs="SutonnyMJ"/>
          <w:sz w:val="24"/>
        </w:rPr>
        <w:t xml:space="preserve"> I wm×všÍmg~n wjwce× Kiv Ges mswkøó‡`i wewj Kiv</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sz w:val="26"/>
          <w:szCs w:val="26"/>
        </w:rPr>
      </w:pPr>
      <w:r w:rsidRPr="006408BB">
        <w:rPr>
          <w:rFonts w:ascii="SutonnyMJ" w:eastAsia="SutonnyMJ" w:hAnsi="SutonnyMJ" w:cs="SutonnyMJ"/>
          <w:b/>
          <w:sz w:val="28"/>
          <w:szCs w:val="28"/>
          <w:shd w:val="clear" w:color="auto" w:fill="D9D9D9" w:themeFill="background1" w:themeFillShade="D9"/>
        </w:rPr>
        <w:t xml:space="preserve">gwš¿mfv </w:t>
      </w:r>
      <w:r w:rsidRPr="006408BB">
        <w:rPr>
          <w:rFonts w:ascii="Times New Roman" w:eastAsia="SutonnyMJ" w:hAnsi="Times New Roman" w:cs="Times New Roman"/>
          <w:b/>
          <w:sz w:val="24"/>
          <w:szCs w:val="24"/>
          <w:shd w:val="clear" w:color="auto" w:fill="D9D9D9" w:themeFill="background1" w:themeFillShade="D9"/>
        </w:rPr>
        <w:t>(Cabinet)</w:t>
      </w:r>
    </w:p>
    <w:p w:rsidR="00C67699" w:rsidRPr="006408BB" w:rsidRDefault="00C67699" w:rsidP="00AD4CBA">
      <w:pPr>
        <w:pStyle w:val="ListParagraph"/>
        <w:numPr>
          <w:ilvl w:val="0"/>
          <w:numId w:val="205"/>
        </w:numPr>
        <w:tabs>
          <w:tab w:val="left" w:pos="360"/>
          <w:tab w:val="left" w:pos="2340"/>
          <w:tab w:val="left" w:pos="4320"/>
          <w:tab w:val="left" w:pos="6210"/>
          <w:tab w:val="left" w:pos="8100"/>
        </w:tabs>
        <w:ind w:left="360"/>
        <w:contextualSpacing/>
        <w:jc w:val="both"/>
        <w:rPr>
          <w:rFonts w:ascii="SutonnyMJ" w:eastAsia="SutonnyMJ" w:hAnsi="SutonnyMJ" w:cs="SutonnyMJ"/>
          <w:sz w:val="24"/>
          <w:szCs w:val="24"/>
        </w:rPr>
      </w:pPr>
      <w:r w:rsidRPr="006408BB">
        <w:rPr>
          <w:rFonts w:ascii="SutonnyMJ" w:eastAsia="SutonnyMJ" w:hAnsi="SutonnyMJ" w:cs="SutonnyMJ"/>
          <w:sz w:val="24"/>
          <w:szCs w:val="24"/>
        </w:rPr>
        <w:t>wbe©vnx wefv‡Mi m‡e©v”P KZ©„cÿ- gwš¿mfv</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ivóªcwZ KZ©„K gwš¿MY `vwqZ¡cÖvß nb- cÖavbgš¿xi civgk©µ‡g</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cÖRvZ‡š¿i wbe©vnx `vwqZ¡ cvjb K‡ib- gwš¿mfvi m`m¨MY</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gwš¿cwil` msMwVZ nq- cÖavbgš¿xi †bZ…‡Z¡</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cÖavbgš¿x c`Z¨vM Ki‡j ev ¯^xq c‡` envj bv _vK‡j- gwš¿cwil‡`i c`Z¨vM</w:t>
      </w:r>
      <w:r w:rsidR="006B5820">
        <w:rPr>
          <w:rFonts w:ascii="SutonnyMJ" w:eastAsia="SutonnyMJ" w:hAnsi="SutonnyMJ" w:cs="SutonnyMJ"/>
          <w:sz w:val="24"/>
          <w:szCs w:val="24"/>
        </w:rPr>
        <w:t xml:space="preserve"> e‡j</w:t>
      </w:r>
      <w:r w:rsidRPr="006408BB">
        <w:rPr>
          <w:rFonts w:ascii="SutonnyMJ" w:eastAsia="SutonnyMJ" w:hAnsi="SutonnyMJ" w:cs="SutonnyMJ"/>
          <w:sz w:val="24"/>
          <w:szCs w:val="24"/>
        </w:rPr>
        <w:t xml:space="preserve"> MY¨ nq</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miKv‡ii bxwZ wba©viY Kvh©KiY I mgxÿ‡Yi Rb¨ ivóªcwZ Øviv wba©vwiZ cÖkvmwbK BDwbU- gš¿Yvjq</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 xml:space="preserve">evsjv‡`‡ki †gvU </w:t>
      </w:r>
      <w:r w:rsidR="00A0048A" w:rsidRPr="00A0048A">
        <w:rPr>
          <w:rFonts w:ascii="SutonnyMJ" w:eastAsia="SutonnyMJ" w:hAnsi="SutonnyMJ" w:cs="SutonnyMJ"/>
          <w:sz w:val="24"/>
          <w:szCs w:val="24"/>
        </w:rPr>
        <w:t>gš¿Yvj</w:t>
      </w:r>
      <w:r w:rsidRPr="00A0048A">
        <w:rPr>
          <w:rFonts w:ascii="SutonnyMJ" w:eastAsia="SutonnyMJ" w:hAnsi="SutonnyMJ" w:cs="SutonnyMJ"/>
          <w:sz w:val="24"/>
          <w:szCs w:val="24"/>
        </w:rPr>
        <w:t>‡qi</w:t>
      </w:r>
      <w:r w:rsidRPr="006408BB">
        <w:rPr>
          <w:rFonts w:ascii="SutonnyMJ" w:eastAsia="SutonnyMJ" w:hAnsi="SutonnyMJ" w:cs="SutonnyMJ"/>
          <w:sz w:val="24"/>
          <w:szCs w:val="24"/>
        </w:rPr>
        <w:t xml:space="preserve"> msL¨v KZwUÑ 41wU (ivóªcwZ I cÖavbgš¿xi Kvh©vjqmn 43 wU)</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gš¿Yvj‡qi wbe©vnx cÖavbÑ gš¿x</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gš¿Yvjq ev Zvi wefvM¸‡jvi cÖavb cÖkvmwbK Kg©KZ©v- mwPe</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lastRenderedPageBreak/>
        <w:t>gš¿xi Aax‡b KvR K‡ib</w:t>
      </w:r>
      <w:r w:rsidRPr="006408BB">
        <w:rPr>
          <w:rFonts w:ascii="SutonnyMJ" w:eastAsia="SutonnyMJ" w:hAnsi="SutonnyMJ" w:cs="SutonnyMJ"/>
          <w:sz w:val="24"/>
        </w:rPr>
        <w:t xml:space="preserve">- </w:t>
      </w:r>
      <w:r w:rsidRPr="006408BB">
        <w:rPr>
          <w:rFonts w:ascii="SutonnyMJ" w:eastAsia="SutonnyMJ" w:hAnsi="SutonnyMJ" w:cs="SutonnyMJ"/>
          <w:sz w:val="24"/>
          <w:szCs w:val="24"/>
        </w:rPr>
        <w:t>mwPe</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gš¿Yvj‡qi wefvM¸‡jvi cÖkvmwbK `vwqZ¡Ñ hyM¥mwP‡ei</w:t>
      </w:r>
    </w:p>
    <w:p w:rsidR="00C67699" w:rsidRPr="006408BB"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 xml:space="preserve">cve©Z¨ PÆMÖvg welqK gš¿Yvj‡qi Bs‡iwR bvgÑ </w:t>
      </w:r>
      <w:r w:rsidRPr="006408BB">
        <w:rPr>
          <w:rFonts w:ascii="Times New Roman" w:hAnsi="Times New Roman" w:cs="Times New Roman"/>
        </w:rPr>
        <w:t>Ministry of Chittagong Hills Tracts Affairs</w:t>
      </w:r>
    </w:p>
    <w:p w:rsidR="00C67699" w:rsidRPr="00D70FBE" w:rsidRDefault="00C67699" w:rsidP="00AD4CBA">
      <w:pPr>
        <w:numPr>
          <w:ilvl w:val="0"/>
          <w:numId w:val="205"/>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szCs w:val="24"/>
        </w:rPr>
        <w:t>cve©Z¨ PÆMÖvg AvÂwjK cwil‡`i cÖavbÑ †Pqvig¨vb (c`gh©v`v cÖwZgš¿x)</w:t>
      </w:r>
    </w:p>
    <w:p w:rsidR="00D70FBE" w:rsidRPr="00D70FBE" w:rsidRDefault="00D70FBE" w:rsidP="00D70FBE">
      <w:pPr>
        <w:tabs>
          <w:tab w:val="left" w:pos="360"/>
        </w:tabs>
        <w:jc w:val="center"/>
        <w:rPr>
          <w:rFonts w:ascii="SutonnyMJ" w:hAnsi="SutonnyMJ"/>
          <w:b/>
          <w:sz w:val="24"/>
          <w:szCs w:val="24"/>
        </w:rPr>
      </w:pPr>
      <w:r w:rsidRPr="00D70FBE">
        <w:rPr>
          <w:rFonts w:ascii="SutonnyMJ" w:hAnsi="SutonnyMJ"/>
          <w:b/>
          <w:sz w:val="24"/>
          <w:szCs w:val="24"/>
        </w:rPr>
        <w:t>gwš¿mfv I †Kwe‡b‡Ui g‡a¨ cv_©K¨</w:t>
      </w:r>
    </w:p>
    <w:p w:rsidR="00D70FBE" w:rsidRPr="00D70FBE" w:rsidRDefault="00D70FBE" w:rsidP="00D70FBE">
      <w:pPr>
        <w:tabs>
          <w:tab w:val="left" w:pos="360"/>
        </w:tabs>
        <w:jc w:val="both"/>
        <w:rPr>
          <w:rFonts w:ascii="SutonnyMJ" w:hAnsi="SutonnyMJ"/>
          <w:sz w:val="24"/>
        </w:rPr>
      </w:pPr>
      <w:r w:rsidRPr="00D70FBE">
        <w:rPr>
          <w:rFonts w:ascii="SutonnyMJ" w:hAnsi="SutonnyMJ"/>
          <w:sz w:val="24"/>
        </w:rPr>
        <w:t>miKv‡ii cÖavbgš¿x, mKjgš¿x, cÖwZgš¿x Ges Dcgš¿x‡`i wb‡q g</w:t>
      </w:r>
      <w:r w:rsidR="006B5820">
        <w:rPr>
          <w:rFonts w:ascii="SutonnyMJ" w:hAnsi="SutonnyMJ"/>
          <w:sz w:val="24"/>
        </w:rPr>
        <w:t>wš¿mfv MwVZ| wKš‘ †Kwe‡bU ïay</w:t>
      </w:r>
      <w:r w:rsidRPr="00D70FBE">
        <w:rPr>
          <w:rFonts w:ascii="SutonnyMJ" w:hAnsi="SutonnyMJ"/>
          <w:sz w:val="24"/>
        </w:rPr>
        <w:t xml:space="preserve"> cÖavbgš¿x I miKv‡ii ¸iæZ¡c~Y© gš¿x I Dc‡`óv ev m`m¨‡`i wb‡q MwVZ|</w:t>
      </w:r>
    </w:p>
    <w:p w:rsidR="00C67699" w:rsidRPr="006408BB" w:rsidRDefault="00C67699" w:rsidP="00D70FBE">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8"/>
          <w:shd w:val="clear" w:color="auto" w:fill="FFFFFF"/>
        </w:rPr>
      </w:pPr>
      <w:r w:rsidRPr="006408BB">
        <w:rPr>
          <w:rFonts w:ascii="SutonnyMJ" w:eastAsia="SutonnyMJ" w:hAnsi="SutonnyMJ" w:cs="SutonnyMJ"/>
          <w:b/>
          <w:sz w:val="28"/>
        </w:rPr>
        <w:t>†UK‡bvµ¨vU gš¿x</w:t>
      </w:r>
    </w:p>
    <w:p w:rsidR="00C67699" w:rsidRPr="006408BB" w:rsidRDefault="006B5820" w:rsidP="00AD4CBA">
      <w:pPr>
        <w:numPr>
          <w:ilvl w:val="0"/>
          <w:numId w:val="189"/>
        </w:numPr>
        <w:tabs>
          <w:tab w:val="left" w:pos="360"/>
          <w:tab w:val="left" w:pos="2340"/>
          <w:tab w:val="left" w:pos="4320"/>
          <w:tab w:val="left" w:pos="6210"/>
          <w:tab w:val="left" w:pos="8100"/>
        </w:tabs>
        <w:ind w:left="360" w:hanging="360"/>
        <w:jc w:val="both"/>
        <w:rPr>
          <w:rFonts w:ascii="SutonnyMJ" w:eastAsia="SutonnyMJ" w:hAnsi="SutonnyMJ" w:cs="SutonnyMJ"/>
          <w:sz w:val="24"/>
        </w:rPr>
      </w:pPr>
      <w:r>
        <w:rPr>
          <w:rFonts w:ascii="SutonnyMJ" w:eastAsia="SutonnyMJ" w:hAnsi="SutonnyMJ" w:cs="SutonnyMJ"/>
          <w:sz w:val="24"/>
        </w:rPr>
        <w:t>†UKbvµ¨vU gwš¿</w:t>
      </w:r>
      <w:r w:rsidR="00C67699" w:rsidRPr="006408BB">
        <w:rPr>
          <w:rFonts w:ascii="SutonnyMJ" w:eastAsia="SutonnyMJ" w:hAnsi="SutonnyMJ" w:cs="SutonnyMJ"/>
          <w:sz w:val="24"/>
        </w:rPr>
        <w:t>MY wb‡qvM jvf K‡ib : msweav‡bi 56(2) Aby‡”Q`</w:t>
      </w:r>
      <w:r>
        <w:rPr>
          <w:rFonts w:ascii="SutonnyMJ" w:eastAsia="SutonnyMJ" w:hAnsi="SutonnyMJ" w:cs="SutonnyMJ"/>
          <w:sz w:val="24"/>
        </w:rPr>
        <w:t xml:space="preserve"> </w:t>
      </w:r>
      <w:r w:rsidR="00C67699" w:rsidRPr="006408BB">
        <w:rPr>
          <w:rFonts w:ascii="SutonnyMJ" w:eastAsia="SutonnyMJ" w:hAnsi="SutonnyMJ" w:cs="SutonnyMJ"/>
          <w:sz w:val="24"/>
        </w:rPr>
        <w:t>e‡j</w:t>
      </w:r>
    </w:p>
    <w:p w:rsidR="00C67699" w:rsidRPr="006408BB" w:rsidRDefault="00C67699" w:rsidP="00AD4CBA">
      <w:pPr>
        <w:numPr>
          <w:ilvl w:val="0"/>
          <w:numId w:val="189"/>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msL¨v n‡e : gwš¿mfvi †gvU m`m¨‡`i GK-`kgvsk</w:t>
      </w:r>
    </w:p>
    <w:p w:rsidR="00C67699" w:rsidRPr="006408BB" w:rsidRDefault="00C67699" w:rsidP="00AD4CBA">
      <w:pPr>
        <w:numPr>
          <w:ilvl w:val="0"/>
          <w:numId w:val="189"/>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†hvM¨Zv _vK‡Z n‡e : msm` m`m¨ wbe©vwPZ nIqvi †hvM¨Zv</w:t>
      </w:r>
    </w:p>
    <w:p w:rsidR="00C67699" w:rsidRPr="006408BB" w:rsidRDefault="006B5820" w:rsidP="00AD4CBA">
      <w:pPr>
        <w:numPr>
          <w:ilvl w:val="0"/>
          <w:numId w:val="189"/>
        </w:numPr>
        <w:tabs>
          <w:tab w:val="left" w:pos="360"/>
          <w:tab w:val="left" w:pos="2340"/>
          <w:tab w:val="left" w:pos="4320"/>
          <w:tab w:val="left" w:pos="6210"/>
          <w:tab w:val="left" w:pos="8100"/>
        </w:tabs>
        <w:ind w:left="360" w:hanging="360"/>
        <w:jc w:val="both"/>
        <w:rPr>
          <w:rFonts w:ascii="SutonnyMJ" w:eastAsia="SutonnyMJ" w:hAnsi="SutonnyMJ" w:cs="SutonnyMJ"/>
          <w:sz w:val="24"/>
        </w:rPr>
      </w:pPr>
      <w:r>
        <w:rPr>
          <w:rFonts w:ascii="SutonnyMJ" w:eastAsia="SutonnyMJ" w:hAnsi="SutonnyMJ" w:cs="SutonnyMJ"/>
          <w:sz w:val="24"/>
        </w:rPr>
        <w:t>eZ©gv‡b †UK‡bvµ¨vU gwš¿</w:t>
      </w:r>
      <w:r w:rsidR="00C67699" w:rsidRPr="006408BB">
        <w:rPr>
          <w:rFonts w:ascii="SutonnyMJ" w:eastAsia="SutonnyMJ" w:hAnsi="SutonnyMJ" w:cs="SutonnyMJ"/>
          <w:sz w:val="24"/>
        </w:rPr>
        <w:t>: 3 Rb</w:t>
      </w:r>
    </w:p>
    <w:p w:rsidR="00C67699" w:rsidRPr="006408BB" w:rsidRDefault="00C67699" w:rsidP="00AD4CBA">
      <w:pPr>
        <w:numPr>
          <w:ilvl w:val="0"/>
          <w:numId w:val="190"/>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 xml:space="preserve">Rbve Bqv‡dm </w:t>
      </w:r>
      <w:r w:rsidR="006B5820">
        <w:rPr>
          <w:rFonts w:ascii="SutonnyMJ" w:eastAsia="SutonnyMJ" w:hAnsi="SutonnyMJ" w:cs="SutonnyMJ"/>
          <w:sz w:val="24"/>
        </w:rPr>
        <w:t>Imgvb (weÁvb I cÖhyw³ welqK gwš¿</w:t>
      </w:r>
      <w:r w:rsidRPr="006408BB">
        <w:rPr>
          <w:rFonts w:ascii="SutonnyMJ" w:eastAsia="SutonnyMJ" w:hAnsi="SutonnyMJ" w:cs="SutonnyMJ"/>
          <w:sz w:val="24"/>
        </w:rPr>
        <w:t>)</w:t>
      </w:r>
    </w:p>
    <w:p w:rsidR="00C67699" w:rsidRPr="006408BB" w:rsidRDefault="00C67699" w:rsidP="00AD4CBA">
      <w:pPr>
        <w:numPr>
          <w:ilvl w:val="0"/>
          <w:numId w:val="190"/>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Rbve †gv¯Ídv ReŸvi (WvK, †Uwj‡hvMv‡hvM I Z_¨cÖhyw³ g</w:t>
      </w:r>
      <w:r w:rsidR="006B5820">
        <w:rPr>
          <w:rFonts w:ascii="SutonnyMJ" w:eastAsia="SutonnyMJ" w:hAnsi="SutonnyMJ" w:cs="SutonnyMJ"/>
          <w:sz w:val="24"/>
        </w:rPr>
        <w:t>w</w:t>
      </w:r>
      <w:r w:rsidRPr="006408BB">
        <w:rPr>
          <w:rFonts w:ascii="SutonnyMJ" w:eastAsia="SutonnyMJ" w:hAnsi="SutonnyMJ" w:cs="SutonnyMJ"/>
          <w:sz w:val="24"/>
        </w:rPr>
        <w:t>š</w:t>
      </w:r>
      <w:r w:rsidR="006B5820">
        <w:rPr>
          <w:rFonts w:ascii="SutonnyMJ" w:eastAsia="SutonnyMJ" w:hAnsi="SutonnyMJ" w:cs="SutonnyMJ"/>
          <w:sz w:val="24"/>
        </w:rPr>
        <w:t>¿</w:t>
      </w:r>
      <w:r w:rsidRPr="006408BB">
        <w:rPr>
          <w:rFonts w:ascii="SutonnyMJ" w:eastAsia="SutonnyMJ" w:hAnsi="SutonnyMJ" w:cs="SutonnyMJ"/>
          <w:sz w:val="24"/>
        </w:rPr>
        <w:t>)</w:t>
      </w:r>
    </w:p>
    <w:p w:rsidR="00C67699" w:rsidRPr="00D70FBE" w:rsidRDefault="00C67699" w:rsidP="00AD4CBA">
      <w:pPr>
        <w:numPr>
          <w:ilvl w:val="0"/>
          <w:numId w:val="190"/>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†kL</w:t>
      </w:r>
      <w:r w:rsidR="006B5820">
        <w:rPr>
          <w:rFonts w:ascii="SutonnyMJ" w:eastAsia="SutonnyMJ" w:hAnsi="SutonnyMJ" w:cs="SutonnyMJ"/>
          <w:sz w:val="24"/>
        </w:rPr>
        <w:t xml:space="preserve"> †gvnv¤§` Avãyjøvn (ag© cÖwZgwš¿</w:t>
      </w:r>
      <w:r w:rsidRPr="006408BB">
        <w:rPr>
          <w:rFonts w:ascii="SutonnyMJ" w:eastAsia="SutonnyMJ" w:hAnsi="SutonnyMJ" w:cs="SutonnyMJ"/>
          <w:sz w:val="24"/>
        </w:rPr>
        <w:t>)</w:t>
      </w:r>
    </w:p>
    <w:p w:rsidR="0065593D" w:rsidRPr="00AC5FA5" w:rsidRDefault="0065593D" w:rsidP="0065593D">
      <w:pPr>
        <w:shd w:val="clear" w:color="auto" w:fill="BFBFBF" w:themeFill="background1" w:themeFillShade="BF"/>
        <w:tabs>
          <w:tab w:val="left" w:pos="360"/>
        </w:tabs>
        <w:jc w:val="center"/>
        <w:rPr>
          <w:rFonts w:ascii="SutonnyMJ" w:hAnsi="SutonnyMJ"/>
          <w:b/>
          <w:sz w:val="28"/>
        </w:rPr>
      </w:pPr>
      <w:r w:rsidRPr="00AC5FA5">
        <w:rPr>
          <w:rFonts w:ascii="SutonnyMJ" w:hAnsi="SutonnyMJ"/>
          <w:b/>
          <w:sz w:val="28"/>
        </w:rPr>
        <w:t>evsjv‡`‡k Kx evi Kx nq</w:t>
      </w:r>
    </w:p>
    <w:p w:rsidR="0065593D" w:rsidRDefault="0065593D" w:rsidP="0065593D">
      <w:pPr>
        <w:tabs>
          <w:tab w:val="left" w:pos="360"/>
        </w:tabs>
        <w:jc w:val="both"/>
        <w:rPr>
          <w:rFonts w:ascii="SutonnyMJ" w:hAnsi="SutonnyMJ"/>
          <w:sz w:val="24"/>
        </w:rPr>
      </w:pPr>
      <w:r>
        <w:rPr>
          <w:rFonts w:ascii="SutonnyMJ" w:hAnsi="SutonnyMJ"/>
          <w:sz w:val="24"/>
        </w:rPr>
        <w:tab/>
      </w:r>
      <w:r w:rsidRPr="00792FF4">
        <w:rPr>
          <w:rFonts w:ascii="SutonnyMJ" w:hAnsi="SutonnyMJ"/>
        </w:rPr>
        <w:sym w:font="Wingdings" w:char="F0B2"/>
      </w:r>
      <w:r>
        <w:rPr>
          <w:rFonts w:ascii="SutonnyMJ" w:hAnsi="SutonnyMJ"/>
          <w:sz w:val="24"/>
        </w:rPr>
        <w:tab/>
      </w:r>
      <w:r w:rsidRPr="00AC5FA5">
        <w:rPr>
          <w:rFonts w:ascii="SutonnyMJ" w:hAnsi="SutonnyMJ"/>
          <w:b/>
          <w:sz w:val="24"/>
        </w:rPr>
        <w:t>†mvgevi:</w:t>
      </w:r>
      <w:r>
        <w:rPr>
          <w:rFonts w:ascii="SutonnyMJ" w:hAnsi="SutonnyMJ"/>
          <w:sz w:val="24"/>
        </w:rPr>
        <w:t xml:space="preserve"> gwš¿mfvi wbqwgZ ˆeVK</w:t>
      </w:r>
    </w:p>
    <w:p w:rsidR="0065593D" w:rsidRDefault="0065593D" w:rsidP="0065593D">
      <w:pPr>
        <w:tabs>
          <w:tab w:val="left" w:pos="360"/>
        </w:tabs>
        <w:jc w:val="both"/>
        <w:rPr>
          <w:rFonts w:ascii="SutonnyMJ" w:hAnsi="SutonnyMJ"/>
          <w:sz w:val="24"/>
        </w:rPr>
      </w:pPr>
      <w:r>
        <w:rPr>
          <w:rFonts w:ascii="SutonnyMJ" w:hAnsi="SutonnyMJ"/>
          <w:sz w:val="24"/>
        </w:rPr>
        <w:tab/>
      </w:r>
      <w:r w:rsidRPr="00792FF4">
        <w:rPr>
          <w:rFonts w:ascii="SutonnyMJ" w:hAnsi="SutonnyMJ"/>
        </w:rPr>
        <w:sym w:font="Wingdings" w:char="F0B2"/>
      </w:r>
      <w:r>
        <w:rPr>
          <w:rFonts w:ascii="SutonnyMJ" w:hAnsi="SutonnyMJ"/>
          <w:sz w:val="24"/>
        </w:rPr>
        <w:tab/>
      </w:r>
      <w:r w:rsidRPr="00AC5FA5">
        <w:rPr>
          <w:rFonts w:ascii="SutonnyMJ" w:hAnsi="SutonnyMJ"/>
          <w:b/>
          <w:sz w:val="24"/>
        </w:rPr>
        <w:t>g½jevi:</w:t>
      </w:r>
      <w:r>
        <w:rPr>
          <w:rFonts w:ascii="SutonnyMJ" w:hAnsi="SutonnyMJ"/>
          <w:sz w:val="24"/>
        </w:rPr>
        <w:t xml:space="preserve"> cwiKíbv Kwgk‡bi ˆeVK| A_©vr, </w:t>
      </w:r>
      <w:r>
        <w:rPr>
          <w:rFonts w:ascii="Times New Roman" w:hAnsi="Times New Roman"/>
        </w:rPr>
        <w:t>ECNEC</w:t>
      </w:r>
      <w:r>
        <w:rPr>
          <w:rFonts w:ascii="SutonnyMJ" w:hAnsi="SutonnyMJ"/>
          <w:sz w:val="24"/>
        </w:rPr>
        <w:t xml:space="preserve"> I </w:t>
      </w:r>
      <w:r>
        <w:rPr>
          <w:rFonts w:ascii="Times New Roman" w:hAnsi="Times New Roman"/>
        </w:rPr>
        <w:t>NEC</w:t>
      </w:r>
      <w:r>
        <w:rPr>
          <w:rFonts w:ascii="SutonnyMJ" w:hAnsi="SutonnyMJ"/>
          <w:sz w:val="24"/>
        </w:rPr>
        <w:t xml:space="preserve"> Gi ˆeVK nq g½jev‡i|</w:t>
      </w:r>
    </w:p>
    <w:p w:rsidR="0065593D" w:rsidRDefault="0065593D" w:rsidP="00AD4CBA">
      <w:pPr>
        <w:pStyle w:val="ListParagraph"/>
        <w:numPr>
          <w:ilvl w:val="0"/>
          <w:numId w:val="301"/>
        </w:numPr>
        <w:tabs>
          <w:tab w:val="left" w:pos="360"/>
        </w:tabs>
        <w:contextualSpacing/>
        <w:jc w:val="both"/>
        <w:rPr>
          <w:rFonts w:ascii="SutonnyMJ" w:hAnsi="SutonnyMJ"/>
          <w:sz w:val="24"/>
        </w:rPr>
      </w:pPr>
      <w:r w:rsidRPr="00AC5FA5">
        <w:rPr>
          <w:rFonts w:ascii="SutonnyMJ" w:hAnsi="SutonnyMJ"/>
          <w:b/>
          <w:sz w:val="24"/>
        </w:rPr>
        <w:t>eyaevi:</w:t>
      </w:r>
      <w:r>
        <w:rPr>
          <w:rFonts w:ascii="SutonnyMJ" w:hAnsi="SutonnyMJ"/>
          <w:sz w:val="24"/>
        </w:rPr>
        <w:t xml:space="preserve"> µqmsµvšÍ KwgwUi ˆeVK</w:t>
      </w:r>
    </w:p>
    <w:p w:rsidR="0065593D" w:rsidRDefault="0065593D" w:rsidP="00AD4CBA">
      <w:pPr>
        <w:pStyle w:val="ListParagraph"/>
        <w:numPr>
          <w:ilvl w:val="0"/>
          <w:numId w:val="301"/>
        </w:numPr>
        <w:tabs>
          <w:tab w:val="left" w:pos="360"/>
        </w:tabs>
        <w:contextualSpacing/>
        <w:jc w:val="both"/>
        <w:rPr>
          <w:rFonts w:ascii="SutonnyMJ" w:hAnsi="SutonnyMJ"/>
          <w:sz w:val="24"/>
        </w:rPr>
      </w:pPr>
      <w:r w:rsidRPr="00AC5FA5">
        <w:rPr>
          <w:rFonts w:ascii="SutonnyMJ" w:hAnsi="SutonnyMJ"/>
          <w:b/>
          <w:sz w:val="24"/>
        </w:rPr>
        <w:t>e„n¯úwZevi:</w:t>
      </w:r>
      <w:r>
        <w:rPr>
          <w:rFonts w:ascii="SutonnyMJ" w:hAnsi="SutonnyMJ"/>
          <w:sz w:val="24"/>
        </w:rPr>
        <w:t xml:space="preserve"> Ryb gv‡mi cÖ_g e„n¯úwZevi msm‡` ev‡RU †ck Kiv nq|</w:t>
      </w:r>
    </w:p>
    <w:p w:rsidR="0065593D" w:rsidRPr="0078017A" w:rsidRDefault="0065593D" w:rsidP="00AD4CBA">
      <w:pPr>
        <w:pStyle w:val="ListParagraph"/>
        <w:numPr>
          <w:ilvl w:val="0"/>
          <w:numId w:val="301"/>
        </w:numPr>
        <w:tabs>
          <w:tab w:val="left" w:pos="360"/>
        </w:tabs>
        <w:contextualSpacing/>
        <w:jc w:val="both"/>
        <w:rPr>
          <w:rFonts w:ascii="SutonnyMJ" w:hAnsi="SutonnyMJ"/>
          <w:sz w:val="24"/>
        </w:rPr>
      </w:pPr>
      <w:r w:rsidRPr="001B21C5">
        <w:rPr>
          <w:rFonts w:ascii="SutonnyMJ" w:hAnsi="SutonnyMJ"/>
          <w:b/>
          <w:sz w:val="24"/>
        </w:rPr>
        <w:t>iweevi:</w:t>
      </w:r>
      <w:r w:rsidRPr="001B21C5">
        <w:rPr>
          <w:rFonts w:ascii="SutonnyMJ" w:hAnsi="SutonnyMJ"/>
          <w:sz w:val="24"/>
        </w:rPr>
        <w:t xml:space="preserve"> Ryb gv‡mi †kl iweev‡i msm‡` ev‡RU cvk Kiv nq|</w:t>
      </w:r>
    </w:p>
    <w:p w:rsidR="00E07C61" w:rsidRPr="0078017A" w:rsidRDefault="00E07C61" w:rsidP="00E07C61">
      <w:pPr>
        <w:pStyle w:val="ListParagraph"/>
        <w:shd w:val="clear" w:color="auto" w:fill="D9D9D9" w:themeFill="background1" w:themeFillShade="D9"/>
        <w:tabs>
          <w:tab w:val="left" w:pos="360"/>
        </w:tabs>
        <w:spacing w:line="223" w:lineRule="auto"/>
        <w:ind w:left="0"/>
        <w:jc w:val="center"/>
        <w:rPr>
          <w:rFonts w:ascii="SutonnyMJ" w:hAnsi="SutonnyMJ"/>
          <w:b/>
          <w:spacing w:val="-6"/>
          <w:sz w:val="28"/>
          <w:szCs w:val="28"/>
        </w:rPr>
      </w:pPr>
      <w:r w:rsidRPr="0078017A">
        <w:rPr>
          <w:rFonts w:ascii="SutonnyMJ" w:hAnsi="SutonnyMJ"/>
          <w:b/>
          <w:spacing w:val="-6"/>
          <w:sz w:val="28"/>
          <w:szCs w:val="28"/>
          <w:shd w:val="clear" w:color="auto" w:fill="D9D9D9" w:themeFill="background1" w:themeFillShade="D9"/>
        </w:rPr>
        <w:t>bZzb gwš¿mfvi kc_</w:t>
      </w:r>
    </w:p>
    <w:p w:rsidR="00E07C61" w:rsidRPr="00386946" w:rsidRDefault="00E07C61" w:rsidP="00AD4CBA">
      <w:pPr>
        <w:pStyle w:val="ListParagraph"/>
        <w:numPr>
          <w:ilvl w:val="0"/>
          <w:numId w:val="227"/>
        </w:numPr>
        <w:tabs>
          <w:tab w:val="left" w:pos="360"/>
        </w:tabs>
        <w:spacing w:line="223" w:lineRule="auto"/>
        <w:ind w:hanging="630"/>
        <w:jc w:val="both"/>
        <w:rPr>
          <w:rFonts w:ascii="SutonnyMJ" w:hAnsi="SutonnyMJ"/>
          <w:spacing w:val="-6"/>
          <w:sz w:val="24"/>
          <w:szCs w:val="24"/>
        </w:rPr>
      </w:pPr>
      <w:r w:rsidRPr="00386946">
        <w:rPr>
          <w:rFonts w:ascii="SutonnyMJ" w:hAnsi="SutonnyMJ"/>
          <w:spacing w:val="-6"/>
          <w:sz w:val="24"/>
          <w:szCs w:val="24"/>
        </w:rPr>
        <w:t>e½ef‡b kc_ MÖnYÑ 07 Rvbyqvwi, 2019</w:t>
      </w:r>
    </w:p>
    <w:p w:rsidR="00E07C61" w:rsidRPr="00386946" w:rsidRDefault="00E07C61" w:rsidP="00AD4CBA">
      <w:pPr>
        <w:pStyle w:val="ListParagraph"/>
        <w:numPr>
          <w:ilvl w:val="0"/>
          <w:numId w:val="227"/>
        </w:numPr>
        <w:tabs>
          <w:tab w:val="left" w:pos="360"/>
        </w:tabs>
        <w:spacing w:line="223" w:lineRule="auto"/>
        <w:ind w:hanging="630"/>
        <w:jc w:val="both"/>
        <w:rPr>
          <w:rFonts w:ascii="SutonnyMJ" w:hAnsi="SutonnyMJ"/>
          <w:spacing w:val="-6"/>
          <w:sz w:val="24"/>
          <w:szCs w:val="24"/>
        </w:rPr>
      </w:pPr>
      <w:r w:rsidRPr="00386946">
        <w:rPr>
          <w:rFonts w:ascii="SutonnyMJ" w:hAnsi="SutonnyMJ"/>
          <w:spacing w:val="-6"/>
          <w:sz w:val="24"/>
          <w:szCs w:val="24"/>
        </w:rPr>
        <w:t>kc_ covbÑ gnvgvb¨ ivóªcwZ †gvnv¤§` Avãyj nvwg` (evsjv‡`‡ki msweav‡bi Z…Zxq Zdwmj Abyhvqx)</w:t>
      </w:r>
    </w:p>
    <w:p w:rsidR="00E07C61" w:rsidRPr="00386946" w:rsidRDefault="00E07C61" w:rsidP="00AD4CBA">
      <w:pPr>
        <w:pStyle w:val="ListParagraph"/>
        <w:numPr>
          <w:ilvl w:val="0"/>
          <w:numId w:val="227"/>
        </w:numPr>
        <w:tabs>
          <w:tab w:val="left" w:pos="360"/>
        </w:tabs>
        <w:spacing w:line="223" w:lineRule="auto"/>
        <w:ind w:hanging="630"/>
        <w:jc w:val="both"/>
        <w:rPr>
          <w:rFonts w:ascii="SutonnyMJ" w:hAnsi="SutonnyMJ"/>
          <w:spacing w:val="-6"/>
          <w:sz w:val="24"/>
          <w:szCs w:val="24"/>
        </w:rPr>
      </w:pPr>
      <w:r w:rsidRPr="00386946">
        <w:rPr>
          <w:rFonts w:ascii="SutonnyMJ" w:hAnsi="SutonnyMJ"/>
          <w:spacing w:val="-6"/>
          <w:sz w:val="24"/>
          <w:szCs w:val="24"/>
        </w:rPr>
        <w:t>kc_ MÖnY Abyôvb cwiPvjbv K‡ibÑ gwš¿cwil` mwPe Rbve †gvnv¤§` kwdDj Avjg</w:t>
      </w:r>
    </w:p>
    <w:p w:rsidR="00E07C61" w:rsidRPr="00386946" w:rsidRDefault="00E07C61" w:rsidP="00AD4CBA">
      <w:pPr>
        <w:pStyle w:val="ListParagraph"/>
        <w:numPr>
          <w:ilvl w:val="0"/>
          <w:numId w:val="227"/>
        </w:numPr>
        <w:tabs>
          <w:tab w:val="left" w:pos="360"/>
        </w:tabs>
        <w:spacing w:line="223" w:lineRule="auto"/>
        <w:ind w:hanging="630"/>
        <w:jc w:val="both"/>
        <w:rPr>
          <w:rFonts w:ascii="SutonnyMJ" w:hAnsi="SutonnyMJ"/>
          <w:spacing w:val="-6"/>
          <w:sz w:val="24"/>
          <w:szCs w:val="24"/>
        </w:rPr>
      </w:pPr>
      <w:r w:rsidRPr="00386946">
        <w:rPr>
          <w:rFonts w:ascii="SutonnyMJ" w:hAnsi="SutonnyMJ"/>
          <w:spacing w:val="-6"/>
          <w:sz w:val="24"/>
          <w:szCs w:val="24"/>
        </w:rPr>
        <w:t>gwš¿mfvi m`m¨Ñ 48 Rb [ cÖavbgš¿x, c~Y© gš¿x- 25 Rb, cÖwZgš¿x- 19 Rb, Dcgš¿x- 03 Rb]</w:t>
      </w:r>
    </w:p>
    <w:p w:rsidR="00E07C61" w:rsidRPr="00386946" w:rsidRDefault="00E07C61" w:rsidP="00AD4CBA">
      <w:pPr>
        <w:pStyle w:val="ListParagraph"/>
        <w:numPr>
          <w:ilvl w:val="0"/>
          <w:numId w:val="227"/>
        </w:numPr>
        <w:tabs>
          <w:tab w:val="left" w:pos="360"/>
        </w:tabs>
        <w:spacing w:line="223" w:lineRule="auto"/>
        <w:ind w:hanging="630"/>
        <w:jc w:val="both"/>
        <w:rPr>
          <w:rFonts w:ascii="SutonnyMJ" w:hAnsi="SutonnyMJ"/>
          <w:spacing w:val="-6"/>
          <w:sz w:val="24"/>
          <w:szCs w:val="24"/>
        </w:rPr>
      </w:pPr>
      <w:r w:rsidRPr="00386946">
        <w:rPr>
          <w:rFonts w:ascii="SutonnyMJ" w:hAnsi="SutonnyMJ"/>
          <w:spacing w:val="-6"/>
          <w:sz w:val="24"/>
          <w:szCs w:val="24"/>
        </w:rPr>
        <w:t>Dc‡`óv: 6 Rb</w:t>
      </w:r>
    </w:p>
    <w:p w:rsidR="00E07C61" w:rsidRPr="00386946" w:rsidRDefault="00E07C61" w:rsidP="00AD4CBA">
      <w:pPr>
        <w:pStyle w:val="ListParagraph"/>
        <w:numPr>
          <w:ilvl w:val="0"/>
          <w:numId w:val="227"/>
        </w:numPr>
        <w:tabs>
          <w:tab w:val="left" w:pos="360"/>
        </w:tabs>
        <w:spacing w:line="223" w:lineRule="auto"/>
        <w:ind w:left="360" w:hanging="270"/>
        <w:jc w:val="both"/>
        <w:rPr>
          <w:rFonts w:ascii="SutonnyMJ" w:hAnsi="SutonnyMJ"/>
          <w:b/>
          <w:spacing w:val="-6"/>
          <w:sz w:val="24"/>
          <w:szCs w:val="24"/>
        </w:rPr>
      </w:pPr>
      <w:r w:rsidRPr="00386946">
        <w:rPr>
          <w:rFonts w:ascii="SutonnyMJ" w:hAnsi="SutonnyMJ"/>
          <w:b/>
          <w:spacing w:val="-6"/>
          <w:sz w:val="24"/>
          <w:szCs w:val="24"/>
          <w:shd w:val="clear" w:color="auto" w:fill="D9D9D9" w:themeFill="background1" w:themeFillShade="D9"/>
        </w:rPr>
        <w:t>†UK‡bvµ¨vU gš¿x I cÖwZgš¿xÑ 03 Rb</w:t>
      </w:r>
      <w:r w:rsidRPr="00386946">
        <w:rPr>
          <w:rFonts w:ascii="SutonnyMJ" w:hAnsi="SutonnyMJ"/>
          <w:b/>
          <w:spacing w:val="-6"/>
          <w:sz w:val="24"/>
          <w:szCs w:val="24"/>
        </w:rPr>
        <w:t xml:space="preserve">  [evsjv‡`k msweav‡bi 56 (2) Aby‡”Q` Abyhvqx]</w:t>
      </w:r>
    </w:p>
    <w:p w:rsidR="00E07C61" w:rsidRPr="00386946" w:rsidRDefault="00E07C61" w:rsidP="00E07C61">
      <w:pPr>
        <w:pStyle w:val="ListParagraph"/>
        <w:tabs>
          <w:tab w:val="left" w:pos="360"/>
        </w:tabs>
        <w:spacing w:line="223" w:lineRule="auto"/>
        <w:ind w:hanging="513"/>
        <w:jc w:val="both"/>
        <w:rPr>
          <w:rFonts w:ascii="SutonnyMJ" w:hAnsi="SutonnyMJ"/>
          <w:spacing w:val="-6"/>
          <w:sz w:val="24"/>
          <w:szCs w:val="24"/>
        </w:rPr>
      </w:pPr>
      <w:r w:rsidRPr="00386946">
        <w:rPr>
          <w:rFonts w:ascii="SutonnyMJ" w:hAnsi="SutonnyMJ"/>
          <w:spacing w:val="-6"/>
          <w:sz w:val="24"/>
          <w:szCs w:val="24"/>
        </w:rPr>
        <w:t>1| Rbve Bqv‡dm Imgvb (weÁvb I cÖhyw³ welqKgš¿x)</w:t>
      </w:r>
    </w:p>
    <w:p w:rsidR="00E07C61" w:rsidRPr="00386946" w:rsidRDefault="00E07C61" w:rsidP="00E07C61">
      <w:pPr>
        <w:pStyle w:val="ListParagraph"/>
        <w:tabs>
          <w:tab w:val="left" w:pos="360"/>
        </w:tabs>
        <w:spacing w:line="223" w:lineRule="auto"/>
        <w:ind w:hanging="513"/>
        <w:jc w:val="both"/>
        <w:rPr>
          <w:rFonts w:ascii="SutonnyMJ" w:hAnsi="SutonnyMJ"/>
          <w:spacing w:val="-6"/>
          <w:sz w:val="24"/>
          <w:szCs w:val="24"/>
        </w:rPr>
      </w:pPr>
      <w:r w:rsidRPr="00386946">
        <w:rPr>
          <w:rFonts w:ascii="SutonnyMJ" w:hAnsi="SutonnyMJ"/>
          <w:spacing w:val="-6"/>
          <w:sz w:val="24"/>
          <w:szCs w:val="24"/>
        </w:rPr>
        <w:t>2| Rbve †gv¯Ídv ReŸvi (Wv</w:t>
      </w:r>
      <w:r w:rsidR="006B5820">
        <w:rPr>
          <w:rFonts w:ascii="SutonnyMJ" w:hAnsi="SutonnyMJ"/>
          <w:spacing w:val="-6"/>
          <w:sz w:val="24"/>
          <w:szCs w:val="24"/>
        </w:rPr>
        <w:t>K, †Uwj‡hvMv‡hvM I Z_¨cÖhyw³gwš¿</w:t>
      </w:r>
      <w:r w:rsidRPr="00386946">
        <w:rPr>
          <w:rFonts w:ascii="SutonnyMJ" w:hAnsi="SutonnyMJ"/>
          <w:spacing w:val="-6"/>
          <w:sz w:val="24"/>
          <w:szCs w:val="24"/>
        </w:rPr>
        <w:t>)</w:t>
      </w:r>
      <w:r w:rsidRPr="00386946">
        <w:rPr>
          <w:rFonts w:ascii="SutonnyMJ" w:hAnsi="SutonnyMJ"/>
          <w:spacing w:val="-6"/>
          <w:sz w:val="24"/>
          <w:szCs w:val="24"/>
        </w:rPr>
        <w:tab/>
        <w:t>3| †kL †gvnv¤§` Avãyjøvn (ag© cÖwZgš¿x)</w:t>
      </w:r>
    </w:p>
    <w:p w:rsidR="00E07C61" w:rsidRPr="00386946" w:rsidRDefault="00E07C61" w:rsidP="00AD4CBA">
      <w:pPr>
        <w:pStyle w:val="ListParagraph"/>
        <w:numPr>
          <w:ilvl w:val="0"/>
          <w:numId w:val="227"/>
        </w:numPr>
        <w:tabs>
          <w:tab w:val="left" w:pos="360"/>
        </w:tabs>
        <w:spacing w:line="223" w:lineRule="auto"/>
        <w:ind w:left="360" w:hanging="261"/>
        <w:jc w:val="both"/>
        <w:rPr>
          <w:rFonts w:ascii="SutonnyMJ" w:hAnsi="SutonnyMJ"/>
          <w:b/>
          <w:spacing w:val="-6"/>
          <w:sz w:val="24"/>
          <w:szCs w:val="24"/>
        </w:rPr>
      </w:pPr>
      <w:r w:rsidRPr="00386946">
        <w:rPr>
          <w:rFonts w:ascii="SutonnyMJ" w:hAnsi="SutonnyMJ"/>
          <w:b/>
          <w:spacing w:val="-6"/>
          <w:sz w:val="24"/>
          <w:szCs w:val="24"/>
          <w:shd w:val="clear" w:color="auto" w:fill="D9D9D9" w:themeFill="background1" w:themeFillShade="D9"/>
        </w:rPr>
        <w:t>bvix gš¿x, cÖwZgš¿x I Dcgš¿x- 05 Rb:</w:t>
      </w:r>
    </w:p>
    <w:p w:rsidR="00E07C61" w:rsidRPr="00386946" w:rsidRDefault="00E07C61" w:rsidP="00E07C61">
      <w:pPr>
        <w:pStyle w:val="ListParagraph"/>
        <w:tabs>
          <w:tab w:val="left" w:pos="360"/>
        </w:tabs>
        <w:spacing w:line="223" w:lineRule="auto"/>
        <w:ind w:left="0"/>
        <w:jc w:val="both"/>
        <w:rPr>
          <w:rFonts w:ascii="SutonnyMJ" w:hAnsi="SutonnyMJ"/>
          <w:spacing w:val="-6"/>
          <w:sz w:val="24"/>
          <w:szCs w:val="24"/>
        </w:rPr>
      </w:pPr>
      <w:r w:rsidRPr="00386946">
        <w:rPr>
          <w:rFonts w:ascii="SutonnyMJ" w:hAnsi="SutonnyMJ"/>
          <w:spacing w:val="-6"/>
          <w:sz w:val="24"/>
          <w:szCs w:val="24"/>
        </w:rPr>
        <w:t xml:space="preserve">1| </w:t>
      </w:r>
      <w:r w:rsidRPr="00386946">
        <w:rPr>
          <w:rFonts w:ascii="SutonnyMJ" w:hAnsi="SutonnyMJ"/>
          <w:b/>
          <w:spacing w:val="-8"/>
          <w:sz w:val="24"/>
          <w:szCs w:val="24"/>
        </w:rPr>
        <w:t>†kL nvwmbv</w:t>
      </w:r>
      <w:r w:rsidRPr="00386946">
        <w:rPr>
          <w:rFonts w:ascii="SutonnyMJ" w:hAnsi="SutonnyMJ"/>
          <w:spacing w:val="-8"/>
          <w:sz w:val="24"/>
          <w:szCs w:val="24"/>
        </w:rPr>
        <w:t>: cÖavbgš¿x, gwš¿cwil` wefvM, RbcÖkvmbgš¿x, cÖwZiÿvgš¿x, mk¯ª evwnbx wefvM</w:t>
      </w:r>
      <w:r w:rsidR="00601F7B">
        <w:rPr>
          <w:rFonts w:ascii="SutonnyMJ" w:hAnsi="SutonnyMJ"/>
          <w:spacing w:val="-8"/>
          <w:sz w:val="24"/>
          <w:szCs w:val="24"/>
        </w:rPr>
        <w:t>, we`¨yr R¡vjvwb I LwbR m¤ú`gwš¿</w:t>
      </w:r>
      <w:r w:rsidRPr="00386946">
        <w:rPr>
          <w:rFonts w:ascii="SutonnyMJ" w:hAnsi="SutonnyMJ"/>
          <w:spacing w:val="-8"/>
          <w:sz w:val="24"/>
          <w:szCs w:val="24"/>
        </w:rPr>
        <w:t>|</w:t>
      </w:r>
    </w:p>
    <w:p w:rsidR="00E07C61" w:rsidRPr="00386946" w:rsidRDefault="00E07C61" w:rsidP="00E07C61">
      <w:pPr>
        <w:pStyle w:val="ListParagraph"/>
        <w:tabs>
          <w:tab w:val="left" w:pos="360"/>
        </w:tabs>
        <w:spacing w:line="223" w:lineRule="auto"/>
        <w:ind w:left="0"/>
        <w:jc w:val="both"/>
        <w:rPr>
          <w:rFonts w:ascii="SutonnyMJ" w:hAnsi="SutonnyMJ"/>
          <w:spacing w:val="-6"/>
          <w:sz w:val="24"/>
          <w:szCs w:val="24"/>
        </w:rPr>
      </w:pPr>
      <w:r w:rsidRPr="00386946">
        <w:rPr>
          <w:rFonts w:ascii="SutonnyMJ" w:hAnsi="SutonnyMJ"/>
          <w:spacing w:val="-6"/>
          <w:sz w:val="24"/>
          <w:szCs w:val="24"/>
        </w:rPr>
        <w:t xml:space="preserve">2| </w:t>
      </w:r>
      <w:r w:rsidRPr="00386946">
        <w:rPr>
          <w:rFonts w:ascii="SutonnyMJ" w:hAnsi="SutonnyMJ"/>
          <w:b/>
          <w:spacing w:val="-6"/>
          <w:sz w:val="24"/>
          <w:szCs w:val="24"/>
        </w:rPr>
        <w:t>Wv. `xcy gwY:</w:t>
      </w:r>
      <w:r w:rsidRPr="00386946">
        <w:rPr>
          <w:rFonts w:ascii="SutonnyMJ" w:hAnsi="SutonnyMJ"/>
          <w:spacing w:val="-6"/>
          <w:sz w:val="24"/>
          <w:szCs w:val="24"/>
        </w:rPr>
        <w:t xml:space="preserve"> wkÿvgš¿x</w:t>
      </w:r>
      <w:r w:rsidRPr="00386946">
        <w:rPr>
          <w:rFonts w:ascii="SutonnyMJ" w:hAnsi="SutonnyMJ"/>
          <w:spacing w:val="-6"/>
          <w:sz w:val="24"/>
          <w:szCs w:val="24"/>
        </w:rPr>
        <w:tab/>
      </w:r>
      <w:r w:rsidRPr="00386946">
        <w:rPr>
          <w:rFonts w:ascii="SutonnyMJ" w:hAnsi="SutonnyMJ"/>
          <w:spacing w:val="-6"/>
          <w:sz w:val="24"/>
          <w:szCs w:val="24"/>
        </w:rPr>
        <w:tab/>
      </w:r>
      <w:r w:rsidRPr="00386946">
        <w:rPr>
          <w:rFonts w:ascii="SutonnyMJ" w:hAnsi="SutonnyMJ"/>
          <w:spacing w:val="-6"/>
          <w:sz w:val="24"/>
          <w:szCs w:val="24"/>
        </w:rPr>
        <w:tab/>
      </w:r>
      <w:r w:rsidRPr="00386946">
        <w:rPr>
          <w:rFonts w:ascii="SutonnyMJ" w:hAnsi="SutonnyMJ"/>
          <w:spacing w:val="-6"/>
          <w:sz w:val="24"/>
          <w:szCs w:val="24"/>
        </w:rPr>
        <w:tab/>
        <w:t xml:space="preserve">3| </w:t>
      </w:r>
      <w:r w:rsidRPr="00386946">
        <w:rPr>
          <w:rFonts w:ascii="SutonnyMJ" w:hAnsi="SutonnyMJ"/>
          <w:b/>
          <w:spacing w:val="-6"/>
          <w:sz w:val="24"/>
          <w:szCs w:val="24"/>
        </w:rPr>
        <w:t>gbœyRvb mywdqvb:</w:t>
      </w:r>
      <w:r w:rsidRPr="00386946">
        <w:rPr>
          <w:rFonts w:ascii="SutonnyMJ" w:hAnsi="SutonnyMJ"/>
          <w:spacing w:val="-6"/>
          <w:sz w:val="24"/>
          <w:szCs w:val="24"/>
        </w:rPr>
        <w:t xml:space="preserve"> kÖg I Kg© ms¯’vb cÖwZgš¿x</w:t>
      </w:r>
    </w:p>
    <w:p w:rsidR="00E07C61" w:rsidRPr="00386946" w:rsidRDefault="00E07C61" w:rsidP="00E07C61">
      <w:pPr>
        <w:tabs>
          <w:tab w:val="left" w:pos="360"/>
        </w:tabs>
        <w:spacing w:line="223" w:lineRule="auto"/>
        <w:jc w:val="both"/>
        <w:rPr>
          <w:rFonts w:ascii="SutonnyMJ" w:hAnsi="SutonnyMJ"/>
          <w:spacing w:val="-6"/>
          <w:sz w:val="24"/>
          <w:szCs w:val="24"/>
        </w:rPr>
      </w:pPr>
      <w:r w:rsidRPr="00386946">
        <w:rPr>
          <w:rFonts w:ascii="SutonnyMJ" w:hAnsi="SutonnyMJ"/>
          <w:spacing w:val="-6"/>
          <w:sz w:val="24"/>
          <w:szCs w:val="24"/>
        </w:rPr>
        <w:t xml:space="preserve">4| </w:t>
      </w:r>
      <w:r w:rsidRPr="00386946">
        <w:rPr>
          <w:rFonts w:ascii="SutonnyMJ" w:hAnsi="SutonnyMJ"/>
          <w:b/>
          <w:spacing w:val="-6"/>
          <w:sz w:val="24"/>
          <w:szCs w:val="24"/>
        </w:rPr>
        <w:t>dwRjvZz‡bœmv Bw›`iv:</w:t>
      </w:r>
      <w:r w:rsidRPr="00386946">
        <w:rPr>
          <w:rFonts w:ascii="SutonnyMJ" w:hAnsi="SutonnyMJ"/>
          <w:spacing w:val="-6"/>
          <w:sz w:val="24"/>
          <w:szCs w:val="24"/>
        </w:rPr>
        <w:t xml:space="preserve"> bvix I wkïwelqK cÖwZgš¿x</w:t>
      </w:r>
      <w:r w:rsidRPr="00386946">
        <w:rPr>
          <w:rFonts w:ascii="SutonnyMJ" w:hAnsi="SutonnyMJ"/>
          <w:spacing w:val="-6"/>
          <w:sz w:val="24"/>
          <w:szCs w:val="24"/>
        </w:rPr>
        <w:tab/>
        <w:t xml:space="preserve">5| </w:t>
      </w:r>
      <w:r w:rsidRPr="00386946">
        <w:rPr>
          <w:rFonts w:ascii="SutonnyMJ" w:hAnsi="SutonnyMJ"/>
          <w:b/>
          <w:spacing w:val="-6"/>
          <w:sz w:val="24"/>
          <w:szCs w:val="24"/>
        </w:rPr>
        <w:t>nvweeybbvnvi:</w:t>
      </w:r>
      <w:r w:rsidRPr="00386946">
        <w:rPr>
          <w:rFonts w:ascii="SutonnyMJ" w:hAnsi="SutonnyMJ"/>
          <w:spacing w:val="-6"/>
          <w:sz w:val="24"/>
          <w:szCs w:val="24"/>
        </w:rPr>
        <w:t xml:space="preserve"> cwi‡ek eb I Rjevqy cwieZ©b Dcgš¿x</w:t>
      </w:r>
    </w:p>
    <w:p w:rsidR="00E07C61" w:rsidRPr="006408BB" w:rsidRDefault="00E07C61" w:rsidP="00E07C61">
      <w:pPr>
        <w:pStyle w:val="ListParagraph"/>
        <w:tabs>
          <w:tab w:val="left" w:pos="360"/>
        </w:tabs>
        <w:spacing w:line="223" w:lineRule="auto"/>
        <w:jc w:val="both"/>
        <w:rPr>
          <w:rFonts w:ascii="SutonnyMJ" w:hAnsi="SutonnyMJ"/>
          <w:spacing w:val="-6"/>
          <w:sz w:val="4"/>
        </w:rPr>
      </w:pPr>
    </w:p>
    <w:p w:rsidR="00973A69" w:rsidRPr="000A7655" w:rsidRDefault="00973A69" w:rsidP="00C67699">
      <w:pPr>
        <w:tabs>
          <w:tab w:val="left" w:pos="360"/>
          <w:tab w:val="left" w:pos="2340"/>
          <w:tab w:val="left" w:pos="4320"/>
          <w:tab w:val="left" w:pos="6210"/>
          <w:tab w:val="left" w:pos="8100"/>
        </w:tabs>
        <w:ind w:left="360" w:hanging="360"/>
        <w:jc w:val="both"/>
        <w:rPr>
          <w:rFonts w:ascii="SutonnyMJ" w:eastAsia="SutonnyMJ" w:hAnsi="SutonnyMJ" w:cs="SutonnyMJ"/>
          <w:sz w:val="2"/>
        </w:rPr>
      </w:pPr>
    </w:p>
    <w:p w:rsidR="00C67699" w:rsidRPr="006408BB" w:rsidRDefault="00601F7B"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rPr>
      </w:pPr>
      <w:r>
        <w:rPr>
          <w:rFonts w:ascii="SutonnyMJ" w:eastAsia="SutonnyMJ" w:hAnsi="SutonnyMJ" w:cs="SutonnyMJ"/>
          <w:b/>
          <w:sz w:val="28"/>
          <w:szCs w:val="26"/>
          <w:shd w:val="clear" w:color="auto" w:fill="D9D9D9" w:themeFill="background1" w:themeFillShade="D9"/>
        </w:rPr>
        <w:t>¸iæZ¡c~Y© K‡qKwU gš¿Yvj‡qi A</w:t>
      </w:r>
      <w:r w:rsidR="00C67699" w:rsidRPr="006408BB">
        <w:rPr>
          <w:rFonts w:ascii="SutonnyMJ" w:eastAsia="SutonnyMJ" w:hAnsi="SutonnyMJ" w:cs="SutonnyMJ"/>
          <w:b/>
          <w:sz w:val="28"/>
          <w:szCs w:val="26"/>
          <w:shd w:val="clear" w:color="auto" w:fill="D9D9D9" w:themeFill="background1" w:themeFillShade="D9"/>
        </w:rPr>
        <w:t>a</w:t>
      </w:r>
      <w:r>
        <w:rPr>
          <w:rFonts w:ascii="SutonnyMJ" w:eastAsia="SutonnyMJ" w:hAnsi="SutonnyMJ" w:cs="SutonnyMJ"/>
          <w:b/>
          <w:sz w:val="28"/>
          <w:szCs w:val="26"/>
          <w:shd w:val="clear" w:color="auto" w:fill="D9D9D9" w:themeFill="background1" w:themeFillShade="D9"/>
        </w:rPr>
        <w:t>x</w:t>
      </w:r>
      <w:r w:rsidR="00C67699" w:rsidRPr="006408BB">
        <w:rPr>
          <w:rFonts w:ascii="SutonnyMJ" w:eastAsia="SutonnyMJ" w:hAnsi="SutonnyMJ" w:cs="SutonnyMJ"/>
          <w:b/>
          <w:sz w:val="28"/>
          <w:szCs w:val="26"/>
          <w:shd w:val="clear" w:color="auto" w:fill="D9D9D9" w:themeFill="background1" w:themeFillShade="D9"/>
        </w:rPr>
        <w:t>b¯’ wefvMmg~n</w:t>
      </w:r>
    </w:p>
    <w:tbl>
      <w:tblPr>
        <w:tblStyle w:val="TableGrid"/>
        <w:tblW w:w="0" w:type="auto"/>
        <w:tblInd w:w="198" w:type="dxa"/>
        <w:tblLook w:val="04A0" w:firstRow="1" w:lastRow="0" w:firstColumn="1" w:lastColumn="0" w:noHBand="0" w:noVBand="1"/>
      </w:tblPr>
      <w:tblGrid>
        <w:gridCol w:w="3330"/>
        <w:gridCol w:w="5220"/>
      </w:tblGrid>
      <w:tr w:rsidR="00C67699" w:rsidRPr="006408BB" w:rsidTr="00787F57">
        <w:tc>
          <w:tcPr>
            <w:tcW w:w="3330" w:type="dxa"/>
            <w:shd w:val="clear" w:color="auto" w:fill="F2F2F2" w:themeFill="background1" w:themeFillShade="F2"/>
          </w:tcPr>
          <w:p w:rsidR="00C67699" w:rsidRPr="00A57992" w:rsidRDefault="00C67699" w:rsidP="009612F4">
            <w:pPr>
              <w:jc w:val="center"/>
              <w:rPr>
                <w:rFonts w:ascii="SutonnyMJ" w:eastAsia="SutonnyMJ" w:hAnsi="SutonnyMJ" w:cs="SutonnyMJ"/>
                <w:b/>
                <w:sz w:val="26"/>
              </w:rPr>
            </w:pPr>
            <w:r w:rsidRPr="00A57992">
              <w:rPr>
                <w:rFonts w:ascii="SutonnyMJ" w:eastAsia="SutonnyMJ" w:hAnsi="SutonnyMJ" w:cs="SutonnyMJ"/>
                <w:b/>
                <w:sz w:val="26"/>
              </w:rPr>
              <w:t>gš¿Yvjq</w:t>
            </w:r>
            <w:r w:rsidR="00140946" w:rsidRPr="00A57992">
              <w:rPr>
                <w:rFonts w:ascii="SutonnyMJ" w:eastAsia="SutonnyMJ" w:hAnsi="SutonnyMJ" w:cs="SutonnyMJ"/>
                <w:b/>
                <w:sz w:val="26"/>
              </w:rPr>
              <w:t>/ wefvM</w:t>
            </w:r>
          </w:p>
        </w:tc>
        <w:tc>
          <w:tcPr>
            <w:tcW w:w="5220" w:type="dxa"/>
            <w:shd w:val="clear" w:color="auto" w:fill="F2F2F2" w:themeFill="background1" w:themeFillShade="F2"/>
          </w:tcPr>
          <w:p w:rsidR="00C67699" w:rsidRPr="00A57992" w:rsidRDefault="00A0048A" w:rsidP="009612F4">
            <w:pPr>
              <w:tabs>
                <w:tab w:val="left" w:pos="360"/>
                <w:tab w:val="left" w:pos="2340"/>
                <w:tab w:val="left" w:pos="4320"/>
                <w:tab w:val="left" w:pos="6210"/>
                <w:tab w:val="left" w:pos="8100"/>
              </w:tabs>
              <w:ind w:left="360" w:hanging="360"/>
              <w:jc w:val="center"/>
              <w:rPr>
                <w:rFonts w:ascii="SutonnyMJ" w:eastAsia="SutonnyMJ" w:hAnsi="SutonnyMJ" w:cs="SutonnyMJ"/>
                <w:b/>
                <w:sz w:val="26"/>
              </w:rPr>
            </w:pPr>
            <w:r w:rsidRPr="00A57992">
              <w:rPr>
                <w:rFonts w:ascii="SutonnyMJ" w:eastAsia="SutonnyMJ" w:hAnsi="SutonnyMJ" w:cs="SutonnyMJ"/>
                <w:b/>
                <w:sz w:val="26"/>
              </w:rPr>
              <w:t>ms</w:t>
            </w:r>
            <w:r w:rsidR="00A57992" w:rsidRPr="00A57992">
              <w:rPr>
                <w:rFonts w:ascii="SutonnyMJ" w:eastAsia="SutonnyMJ" w:hAnsi="SutonnyMJ" w:cs="SutonnyMJ"/>
                <w:b/>
                <w:sz w:val="26"/>
              </w:rPr>
              <w:t>wkøó cÖwZôvb I welq</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ivóªcwZ Kvh©vjq</w:t>
            </w:r>
            <w:r w:rsidR="00140946" w:rsidRPr="001F1F7E">
              <w:rPr>
                <w:rFonts w:ascii="SutonnyMJ" w:eastAsia="SutonnyMJ" w:hAnsi="SutonnyMJ" w:cs="SutonnyMJ"/>
                <w:b/>
                <w:sz w:val="24"/>
                <w:szCs w:val="24"/>
              </w:rPr>
              <w:t>:</w:t>
            </w:r>
            <w:r w:rsidR="00140946" w:rsidRPr="001F1F7E">
              <w:rPr>
                <w:rFonts w:ascii="SutonnyMJ" w:hAnsi="SutonnyMJ"/>
                <w:b/>
                <w:sz w:val="24"/>
                <w:szCs w:val="24"/>
              </w:rPr>
              <w:t xml:space="preserve"> wefvM (2) wU</w:t>
            </w:r>
          </w:p>
          <w:p w:rsidR="00140946" w:rsidRPr="001F1F7E" w:rsidRDefault="00140946" w:rsidP="001F1F7E">
            <w:pPr>
              <w:tabs>
                <w:tab w:val="left" w:pos="360"/>
                <w:tab w:val="left" w:pos="2340"/>
                <w:tab w:val="left" w:pos="4320"/>
                <w:tab w:val="left" w:pos="6210"/>
                <w:tab w:val="left" w:pos="8100"/>
              </w:tabs>
              <w:contextualSpacing/>
              <w:rPr>
                <w:rFonts w:ascii="Vrinda" w:eastAsia="SutonnyMJ" w:hAnsi="Vrinda"/>
                <w:b/>
                <w:sz w:val="24"/>
                <w:szCs w:val="24"/>
              </w:rPr>
            </w:pPr>
            <w:r w:rsidRPr="001F1F7E">
              <w:rPr>
                <w:rFonts w:ascii="SutonnyMJ" w:eastAsia="SutonnyMJ" w:hAnsi="SutonnyMJ" w:cs="SutonnyMJ"/>
                <w:b/>
                <w:sz w:val="24"/>
                <w:szCs w:val="24"/>
              </w:rPr>
              <w:lastRenderedPageBreak/>
              <w:t>1.Rb wefvM</w:t>
            </w:r>
            <w:r w:rsidR="001F1F7E" w:rsidRPr="001F1F7E">
              <w:rPr>
                <w:rFonts w:ascii="SutonnyMJ" w:eastAsia="SutonnyMJ" w:hAnsi="SutonnyMJ" w:cs="SutonnyMJ"/>
                <w:b/>
                <w:sz w:val="24"/>
                <w:szCs w:val="24"/>
              </w:rPr>
              <w:t xml:space="preserve">            </w:t>
            </w:r>
            <w:r w:rsidRPr="001F1F7E">
              <w:rPr>
                <w:rFonts w:ascii="SutonnyMJ" w:eastAsia="SutonnyMJ" w:hAnsi="SutonnyMJ" w:cs="SutonnyMJ"/>
                <w:b/>
                <w:sz w:val="24"/>
                <w:szCs w:val="24"/>
              </w:rPr>
              <w:t>2.Avcb wefvM</w:t>
            </w:r>
          </w:p>
        </w:tc>
        <w:tc>
          <w:tcPr>
            <w:tcW w:w="5220" w:type="dxa"/>
          </w:tcPr>
          <w:p w:rsidR="00C67699" w:rsidRPr="00A57992" w:rsidRDefault="00C67699" w:rsidP="009612F4">
            <w:pPr>
              <w:pStyle w:val="ListParagraph"/>
              <w:tabs>
                <w:tab w:val="left" w:pos="360"/>
                <w:tab w:val="left" w:pos="2340"/>
                <w:tab w:val="left" w:pos="4320"/>
                <w:tab w:val="left" w:pos="6210"/>
                <w:tab w:val="left" w:pos="8100"/>
              </w:tabs>
              <w:ind w:left="360"/>
              <w:contextualSpacing/>
              <w:jc w:val="center"/>
              <w:rPr>
                <w:rFonts w:ascii="SutonnyMJ" w:eastAsia="SutonnyMJ" w:hAnsi="SutonnyMJ" w:cs="SutonnyMJ"/>
                <w:b/>
                <w:sz w:val="24"/>
              </w:rPr>
            </w:pP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lastRenderedPageBreak/>
              <w:t>cÖavbgš¿xi Kvh©vjq</w:t>
            </w: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A_©‰bwZK AÂj KZ©„cÿ </w:t>
            </w:r>
            <w:r w:rsidR="00C67699" w:rsidRPr="001F1F7E">
              <w:rPr>
                <w:rFonts w:ascii="Times New Roman" w:eastAsia="SutonnyMJ" w:hAnsi="Times New Roman" w:cs="SutonnyMJ"/>
              </w:rPr>
              <w:t>(</w:t>
            </w:r>
            <w:r w:rsidR="00C67699" w:rsidRPr="001F1F7E">
              <w:rPr>
                <w:rFonts w:ascii="Times New Roman" w:hAnsi="Times New Roman" w:cs="Calibri"/>
              </w:rPr>
              <w:t>BEZA</w:t>
            </w:r>
            <w:r w:rsidR="00C67699" w:rsidRPr="001F1F7E">
              <w:rPr>
                <w:rFonts w:ascii="Times New Roman" w:eastAsia="SutonnyMJ" w:hAnsi="Times New Roman" w:cs="SutonnyMJ"/>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Pr="00601F7B">
              <w:rPr>
                <w:rFonts w:ascii="SutonnyMJ" w:eastAsia="SutonnyMJ" w:hAnsi="SutonnyMJ" w:cs="SutonnyMJ"/>
                <w:sz w:val="24"/>
                <w:szCs w:val="24"/>
              </w:rPr>
              <w:t>evsjv‡`k ißvwb cÖwµqvKiY</w:t>
            </w:r>
            <w:r w:rsidR="00C67699" w:rsidRPr="00601F7B">
              <w:rPr>
                <w:rFonts w:ascii="SutonnyMJ" w:eastAsia="SutonnyMJ" w:hAnsi="SutonnyMJ" w:cs="SutonnyMJ"/>
                <w:sz w:val="24"/>
                <w:szCs w:val="24"/>
              </w:rPr>
              <w:t xml:space="preserve"> GjvKv KZ©„cÿ </w:t>
            </w:r>
            <w:r w:rsidR="00C67699" w:rsidRPr="001F1F7E">
              <w:rPr>
                <w:rFonts w:ascii="Times New Roman" w:eastAsia="SutonnyMJ" w:hAnsi="Times New Roman" w:cs="SutonnyMJ"/>
              </w:rPr>
              <w:t>(</w:t>
            </w:r>
            <w:r w:rsidR="00C67699" w:rsidRPr="001F1F7E">
              <w:rPr>
                <w:rFonts w:ascii="Times New Roman" w:hAnsi="Times New Roman" w:cs="Calibri"/>
              </w:rPr>
              <w:t>BEPZA)</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wewb‡qvM Dbœqb KZ©„cÿ </w:t>
            </w:r>
            <w:r w:rsidR="00C67699" w:rsidRPr="00601F7B">
              <w:rPr>
                <w:rFonts w:ascii="SutonnyMJ" w:eastAsia="SutonnyMJ" w:hAnsi="SutonnyMJ" w:cs="SutonnyMJ"/>
              </w:rPr>
              <w:t>(</w:t>
            </w:r>
            <w:r w:rsidR="00C67699" w:rsidRPr="00601F7B">
              <w:rPr>
                <w:rFonts w:cs="Calibri"/>
              </w:rPr>
              <w:t>BIDA</w:t>
            </w:r>
            <w:r w:rsidR="00C67699" w:rsidRPr="00601F7B">
              <w:rPr>
                <w:rFonts w:ascii="SutonnyMJ" w:eastAsia="SutonnyMJ" w:hAnsi="SutonnyMJ" w:cs="SutonnyMJ"/>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RvZxq wbivcËv †Mv‡q›`v ms¯’v </w:t>
            </w:r>
            <w:r w:rsidR="00C67699" w:rsidRPr="001F1F7E">
              <w:rPr>
                <w:rFonts w:ascii="Times New Roman" w:eastAsia="SutonnyMJ" w:hAnsi="Times New Roman" w:cs="SutonnyMJ"/>
              </w:rPr>
              <w:t>(</w:t>
            </w:r>
            <w:r w:rsidR="00C67699" w:rsidRPr="001F1F7E">
              <w:rPr>
                <w:rFonts w:ascii="Times New Roman" w:hAnsi="Times New Roman" w:cs="Calibri"/>
              </w:rPr>
              <w:t>NSI</w:t>
            </w:r>
            <w:r w:rsidR="00C67699" w:rsidRPr="001F1F7E">
              <w:rPr>
                <w:rFonts w:ascii="Times New Roman" w:eastAsia="SutonnyMJ" w:hAnsi="Times New Roman" w:cs="SutonnyMJ"/>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Pr="00601F7B">
              <w:rPr>
                <w:rFonts w:ascii="SutonnyMJ" w:eastAsia="SutonnyMJ" w:hAnsi="SutonnyMJ" w:cs="SutonnyMJ"/>
                <w:sz w:val="24"/>
                <w:szCs w:val="24"/>
              </w:rPr>
              <w:t>G‡·m Uz Bbdi‡gkb †cÖvMÖ</w:t>
            </w:r>
            <w:r w:rsidR="00C67699" w:rsidRPr="00601F7B">
              <w:rPr>
                <w:rFonts w:ascii="SutonnyMJ" w:eastAsia="SutonnyMJ" w:hAnsi="SutonnyMJ" w:cs="SutonnyMJ"/>
                <w:sz w:val="24"/>
                <w:szCs w:val="24"/>
              </w:rPr>
              <w:t xml:space="preserve">vg </w:t>
            </w:r>
            <w:r w:rsidR="00C67699" w:rsidRPr="001F1F7E">
              <w:rPr>
                <w:rFonts w:ascii="Times New Roman" w:eastAsia="SutonnyMJ" w:hAnsi="Times New Roman" w:cs="SutonnyMJ"/>
              </w:rPr>
              <w:t>(</w:t>
            </w:r>
            <w:r w:rsidR="00C67699" w:rsidRPr="001F1F7E">
              <w:rPr>
                <w:rFonts w:ascii="Times New Roman" w:hAnsi="Times New Roman" w:cs="Calibri"/>
              </w:rPr>
              <w:t>a2i</w:t>
            </w:r>
            <w:r w:rsidR="00C67699" w:rsidRPr="001F1F7E">
              <w:rPr>
                <w:rFonts w:ascii="Times New Roman" w:eastAsia="SutonnyMJ" w:hAnsi="Times New Roman" w:cs="SutonnyMJ"/>
              </w:rPr>
              <w:t>)</w:t>
            </w:r>
          </w:p>
          <w:p w:rsidR="00F12697"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F12697" w:rsidRPr="00601F7B">
              <w:rPr>
                <w:rFonts w:ascii="SutonnyMJ" w:eastAsia="SutonnyMJ" w:hAnsi="SutonnyMJ" w:cs="SutonnyMJ"/>
                <w:sz w:val="24"/>
                <w:szCs w:val="24"/>
              </w:rPr>
              <w:t>GbwRI welqK ey¨‡iv</w:t>
            </w:r>
          </w:p>
          <w:p w:rsidR="00F12697"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Pr="00601F7B">
              <w:rPr>
                <w:rFonts w:ascii="SutonnyMJ" w:eastAsia="SutonnyMJ" w:hAnsi="SutonnyMJ" w:cs="SutonnyMJ"/>
                <w:sz w:val="24"/>
                <w:szCs w:val="24"/>
              </w:rPr>
              <w:t>AvkÖvqY</w:t>
            </w:r>
            <w:r w:rsidR="00F12697" w:rsidRPr="00601F7B">
              <w:rPr>
                <w:rFonts w:ascii="SutonnyMJ" w:eastAsia="SutonnyMJ" w:hAnsi="SutonnyMJ" w:cs="SutonnyMJ"/>
                <w:sz w:val="24"/>
                <w:szCs w:val="24"/>
              </w:rPr>
              <w:t xml:space="preserve"> 2 cÖKí</w:t>
            </w:r>
          </w:p>
        </w:tc>
      </w:tr>
      <w:tr w:rsidR="00C67699" w:rsidRPr="006408BB" w:rsidTr="00787F57">
        <w:tc>
          <w:tcPr>
            <w:tcW w:w="3330" w:type="dxa"/>
            <w:shd w:val="clear" w:color="auto" w:fill="FFFFFF" w:themeFill="background1"/>
          </w:tcPr>
          <w:p w:rsidR="00140946" w:rsidRPr="001F1F7E" w:rsidRDefault="00C67699" w:rsidP="009612F4">
            <w:pPr>
              <w:tabs>
                <w:tab w:val="left" w:pos="360"/>
              </w:tabs>
              <w:ind w:left="378"/>
              <w:jc w:val="center"/>
              <w:rPr>
                <w:rFonts w:ascii="SutonnyMJ" w:eastAsia="SutonnyMJ" w:hAnsi="SutonnyMJ" w:cs="SutonnyMJ"/>
                <w:b/>
                <w:sz w:val="24"/>
                <w:szCs w:val="24"/>
              </w:rPr>
            </w:pPr>
            <w:r w:rsidRPr="001F1F7E">
              <w:rPr>
                <w:rFonts w:ascii="SutonnyMJ" w:eastAsia="SutonnyMJ" w:hAnsi="SutonnyMJ" w:cs="SutonnyMJ"/>
                <w:b/>
                <w:sz w:val="24"/>
                <w:szCs w:val="24"/>
              </w:rPr>
              <w:t>¯^ivóª gš¿Yvjq</w:t>
            </w:r>
            <w:r w:rsidR="00140946" w:rsidRPr="001F1F7E">
              <w:rPr>
                <w:rFonts w:ascii="SutonnyMJ" w:hAnsi="SutonnyMJ"/>
                <w:b/>
                <w:sz w:val="24"/>
                <w:szCs w:val="24"/>
              </w:rPr>
              <w:t>:wefvM (2) wU</w:t>
            </w:r>
          </w:p>
          <w:p w:rsidR="00140946" w:rsidRPr="001F1F7E" w:rsidRDefault="00AE1D19" w:rsidP="009612F4">
            <w:pPr>
              <w:tabs>
                <w:tab w:val="left" w:pos="360"/>
              </w:tabs>
              <w:jc w:val="center"/>
              <w:rPr>
                <w:rFonts w:ascii="SutonnyMJ" w:eastAsiaTheme="minorHAnsi" w:hAnsi="SutonnyMJ" w:cstheme="minorBidi"/>
                <w:b/>
                <w:sz w:val="24"/>
                <w:szCs w:val="24"/>
              </w:rPr>
            </w:pPr>
            <w:r w:rsidRPr="001F1F7E">
              <w:rPr>
                <w:rFonts w:ascii="SutonnyMJ" w:eastAsiaTheme="minorHAnsi" w:hAnsi="SutonnyMJ" w:cstheme="minorBidi"/>
                <w:b/>
                <w:sz w:val="24"/>
                <w:szCs w:val="24"/>
              </w:rPr>
              <w:t xml:space="preserve">1.Rb wbivcËv </w:t>
            </w:r>
            <w:r w:rsidR="00140946" w:rsidRPr="001F1F7E">
              <w:rPr>
                <w:rFonts w:ascii="SutonnyMJ" w:eastAsiaTheme="minorHAnsi" w:hAnsi="SutonnyMJ" w:cstheme="minorBidi"/>
                <w:b/>
                <w:sz w:val="24"/>
                <w:szCs w:val="24"/>
              </w:rPr>
              <w:t>wefvM</w:t>
            </w:r>
          </w:p>
          <w:p w:rsidR="00140946" w:rsidRPr="001F1F7E" w:rsidRDefault="00140946" w:rsidP="009612F4">
            <w:pPr>
              <w:tabs>
                <w:tab w:val="left" w:pos="360"/>
              </w:tabs>
              <w:jc w:val="center"/>
              <w:rPr>
                <w:rFonts w:ascii="SutonnyMJ" w:eastAsiaTheme="minorHAnsi" w:hAnsi="SutonnyMJ" w:cstheme="minorBidi"/>
                <w:b/>
                <w:sz w:val="24"/>
                <w:szCs w:val="24"/>
              </w:rPr>
            </w:pPr>
            <w:r w:rsidRPr="001F1F7E">
              <w:rPr>
                <w:rFonts w:ascii="SutonnyMJ" w:eastAsiaTheme="minorHAnsi" w:hAnsi="SutonnyMJ" w:cstheme="minorBidi"/>
                <w:b/>
                <w:sz w:val="24"/>
                <w:szCs w:val="24"/>
              </w:rPr>
              <w:t>2.myiÿv‡mev wefvM</w:t>
            </w:r>
          </w:p>
          <w:p w:rsidR="00C67699" w:rsidRPr="001F1F7E" w:rsidRDefault="00C67699" w:rsidP="009612F4">
            <w:pPr>
              <w:jc w:val="center"/>
              <w:rPr>
                <w:rFonts w:ascii="SutonnyMJ" w:eastAsia="SutonnyMJ" w:hAnsi="SutonnyMJ" w:cs="SutonnyMJ"/>
                <w:b/>
                <w:sz w:val="24"/>
                <w:szCs w:val="24"/>
              </w:rPr>
            </w:pP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eW©vi MvW© evsjv‡`k </w:t>
            </w:r>
            <w:r w:rsidR="00C67699" w:rsidRPr="00601F7B">
              <w:rPr>
                <w:rFonts w:ascii="Times New Roman" w:eastAsia="SutonnyMJ" w:hAnsi="Times New Roman" w:cs="Times New Roman"/>
              </w:rPr>
              <w:t>(</w:t>
            </w:r>
            <w:r w:rsidR="00C67699" w:rsidRPr="00601F7B">
              <w:rPr>
                <w:rFonts w:ascii="Times New Roman" w:hAnsi="Times New Roman" w:cs="Times New Roman"/>
              </w:rPr>
              <w:t>BGB</w:t>
            </w:r>
            <w:r w:rsidR="00C67699" w:rsidRPr="00601F7B">
              <w:rPr>
                <w:rFonts w:ascii="Times New Roman" w:eastAsia="SutonnyMJ" w:hAnsi="Times New Roman" w:cs="Times New Roman"/>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i¨vwcW A¨vKkb e¨vUvwjqb </w:t>
            </w:r>
            <w:r w:rsidR="00C67699" w:rsidRPr="00601F7B">
              <w:rPr>
                <w:rFonts w:ascii="Times New Roman" w:eastAsia="SutonnyMJ" w:hAnsi="Times New Roman" w:cs="Times New Roman"/>
              </w:rPr>
              <w:t>(</w:t>
            </w:r>
            <w:r w:rsidR="00C67699" w:rsidRPr="00601F7B">
              <w:rPr>
                <w:rFonts w:ascii="Times New Roman" w:hAnsi="Times New Roman" w:cs="Times New Roman"/>
              </w:rPr>
              <w:t>RAB</w:t>
            </w:r>
            <w:r w:rsidR="00C67699" w:rsidRPr="00601F7B">
              <w:rPr>
                <w:rFonts w:ascii="Times New Roman" w:eastAsia="SutonnyMJ" w:hAnsi="Times New Roman" w:cs="Times New Roman"/>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†Kv÷ MvW©,</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ewnivMgb I cvm‡cvU© Awa`ßi</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dvqvi mvwf©m I wmwfj wW‡dÝ Awa`ßi</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evwYR¨ gš¿Yvjq</w:t>
            </w: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Pr="00601F7B">
              <w:rPr>
                <w:rFonts w:ascii="SutonnyMJ" w:eastAsia="SutonnyMJ" w:hAnsi="SutonnyMJ" w:cs="SutonnyMJ"/>
                <w:sz w:val="24"/>
                <w:szCs w:val="24"/>
              </w:rPr>
              <w:t xml:space="preserve">evsjv‡`k </w:t>
            </w:r>
            <w:r w:rsidR="00C67699" w:rsidRPr="00601F7B">
              <w:rPr>
                <w:rFonts w:ascii="SutonnyMJ" w:eastAsia="SutonnyMJ" w:hAnsi="SutonnyMJ" w:cs="SutonnyMJ"/>
                <w:sz w:val="24"/>
                <w:szCs w:val="24"/>
              </w:rPr>
              <w:t>U¨vwid Kwgkb</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RvZxq †fv³v AwaKvi msiÿY Awa`ßi</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Pv †evW©</w:t>
            </w:r>
          </w:p>
          <w:p w:rsidR="00937DCC"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937DCC" w:rsidRPr="00601F7B">
              <w:rPr>
                <w:rFonts w:ascii="SutonnyMJ" w:eastAsia="SutonnyMJ" w:hAnsi="SutonnyMJ" w:cs="SutonnyMJ"/>
                <w:sz w:val="24"/>
                <w:szCs w:val="24"/>
              </w:rPr>
              <w:t>ißvwb Dbœqb †evW© (Bwcwe)</w:t>
            </w:r>
          </w:p>
          <w:p w:rsidR="00937DCC"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937DCC" w:rsidRPr="00601F7B">
              <w:rPr>
                <w:rFonts w:ascii="SutonnyMJ" w:eastAsia="SutonnyMJ" w:hAnsi="SutonnyMJ" w:cs="SutonnyMJ"/>
                <w:sz w:val="24"/>
                <w:szCs w:val="24"/>
              </w:rPr>
              <w:t>‡UªwWs K‡cv©‡ikb Ae evsjv‡`k</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wkí gš¿Yvjq</w:t>
            </w: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ÿy`ª I KzwUi wkí K‡c©v‡ikb</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÷¨vÛvW© A¨vÛ †Uw÷s Bbw÷wUDkb </w:t>
            </w:r>
            <w:r w:rsidR="00C67699" w:rsidRPr="001F1F7E">
              <w:rPr>
                <w:rFonts w:ascii="Times New Roman" w:eastAsia="SutonnyMJ" w:hAnsi="Times New Roman" w:cs="SutonnyMJ"/>
              </w:rPr>
              <w:t>(</w:t>
            </w:r>
            <w:r w:rsidR="00C67699" w:rsidRPr="001F1F7E">
              <w:rPr>
                <w:rFonts w:ascii="Times New Roman" w:hAnsi="Times New Roman" w:cs="Calibri"/>
              </w:rPr>
              <w:t>BSTI</w:t>
            </w:r>
            <w:r w:rsidR="00C67699" w:rsidRPr="001F1F7E">
              <w:rPr>
                <w:rFonts w:ascii="Times New Roman" w:eastAsia="SutonnyMJ" w:hAnsi="Times New Roman" w:cs="SutonnyMJ"/>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†c‡U›U, wWRvBb I †UªWgvK©m Awa`ßi</w:t>
            </w:r>
          </w:p>
          <w:p w:rsidR="00755AA4"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755AA4" w:rsidRPr="00601F7B">
              <w:rPr>
                <w:rFonts w:ascii="SutonnyMJ" w:eastAsia="SutonnyMJ" w:hAnsi="SutonnyMJ" w:cs="SutonnyMJ"/>
                <w:sz w:val="24"/>
                <w:szCs w:val="24"/>
              </w:rPr>
              <w:t>evsjv‡`k ‡KwgK¨vj BÛªvw÷ªR K‡c©v‡ikb</w:t>
            </w:r>
          </w:p>
          <w:p w:rsidR="00755AA4"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755AA4" w:rsidRPr="00601F7B">
              <w:rPr>
                <w:rFonts w:ascii="SutonnyMJ" w:eastAsia="SutonnyMJ" w:hAnsi="SutonnyMJ" w:cs="SutonnyMJ"/>
                <w:sz w:val="24"/>
                <w:szCs w:val="24"/>
              </w:rPr>
              <w:t>evsjv‡`k G¨v‡µwW‡Ukb †evW©</w:t>
            </w:r>
          </w:p>
        </w:tc>
      </w:tr>
      <w:tr w:rsidR="00C67699" w:rsidRPr="006408BB" w:rsidTr="00787F57">
        <w:tc>
          <w:tcPr>
            <w:tcW w:w="3330" w:type="dxa"/>
            <w:shd w:val="clear" w:color="auto" w:fill="FFFFFF" w:themeFill="background1"/>
          </w:tcPr>
          <w:p w:rsidR="00140946" w:rsidRPr="001F1F7E" w:rsidRDefault="00C67699" w:rsidP="009612F4">
            <w:pPr>
              <w:tabs>
                <w:tab w:val="left" w:pos="360"/>
              </w:tabs>
              <w:ind w:left="360"/>
              <w:jc w:val="center"/>
              <w:rPr>
                <w:rFonts w:ascii="SutonnyMJ" w:eastAsia="SutonnyMJ" w:hAnsi="SutonnyMJ" w:cs="SutonnyMJ"/>
                <w:b/>
                <w:sz w:val="24"/>
                <w:szCs w:val="24"/>
              </w:rPr>
            </w:pPr>
            <w:r w:rsidRPr="001F1F7E">
              <w:rPr>
                <w:rFonts w:ascii="SutonnyMJ" w:eastAsia="SutonnyMJ" w:hAnsi="SutonnyMJ" w:cs="SutonnyMJ"/>
                <w:b/>
                <w:sz w:val="24"/>
                <w:szCs w:val="24"/>
              </w:rPr>
              <w:t>WvK, †Uwj‡hvMv‡hvM I Z_¨cÖhyw³ gš¿Yvjq</w:t>
            </w:r>
            <w:r w:rsidR="00140946" w:rsidRPr="001F1F7E">
              <w:rPr>
                <w:rFonts w:ascii="SutonnyMJ" w:eastAsia="SutonnyMJ" w:hAnsi="SutonnyMJ" w:cs="SutonnyMJ"/>
                <w:b/>
                <w:sz w:val="24"/>
                <w:szCs w:val="24"/>
              </w:rPr>
              <w:t>:</w:t>
            </w:r>
            <w:r w:rsidR="00140946" w:rsidRPr="001F1F7E">
              <w:rPr>
                <w:rFonts w:ascii="SutonnyMJ" w:hAnsi="SutonnyMJ"/>
                <w:b/>
                <w:sz w:val="24"/>
                <w:szCs w:val="24"/>
              </w:rPr>
              <w:t xml:space="preserve"> wefvM (2) wU</w:t>
            </w:r>
          </w:p>
          <w:p w:rsidR="00140946" w:rsidRPr="001F1F7E" w:rsidRDefault="00140946" w:rsidP="009612F4">
            <w:pPr>
              <w:tabs>
                <w:tab w:val="left" w:pos="360"/>
              </w:tabs>
              <w:jc w:val="center"/>
              <w:rPr>
                <w:rFonts w:ascii="SutonnyMJ" w:eastAsiaTheme="minorHAnsi" w:hAnsi="SutonnyMJ" w:cstheme="minorBidi"/>
                <w:b/>
                <w:sz w:val="24"/>
                <w:szCs w:val="24"/>
              </w:rPr>
            </w:pPr>
            <w:r w:rsidRPr="001F1F7E">
              <w:rPr>
                <w:rFonts w:ascii="SutonnyMJ" w:eastAsiaTheme="minorHAnsi" w:hAnsi="SutonnyMJ" w:cstheme="minorBidi"/>
                <w:b/>
                <w:sz w:val="24"/>
                <w:szCs w:val="24"/>
              </w:rPr>
              <w:t>1.</w:t>
            </w:r>
            <w:r w:rsidR="001F1F7E">
              <w:rPr>
                <w:rFonts w:ascii="SutonnyMJ" w:eastAsiaTheme="minorHAnsi" w:hAnsi="SutonnyMJ" w:cstheme="minorBidi"/>
                <w:b/>
                <w:sz w:val="24"/>
                <w:szCs w:val="24"/>
              </w:rPr>
              <w:t xml:space="preserve"> </w:t>
            </w:r>
            <w:r w:rsidRPr="001F1F7E">
              <w:rPr>
                <w:rFonts w:ascii="SutonnyMJ" w:eastAsiaTheme="minorHAnsi" w:hAnsi="SutonnyMJ" w:cstheme="minorBidi"/>
                <w:b/>
                <w:sz w:val="24"/>
                <w:szCs w:val="24"/>
              </w:rPr>
              <w:t>WvK I †Uwj‡hvMv‡hvM wefvM</w:t>
            </w:r>
          </w:p>
          <w:p w:rsidR="00140946" w:rsidRPr="001F1F7E" w:rsidRDefault="00140946" w:rsidP="009612F4">
            <w:pPr>
              <w:tabs>
                <w:tab w:val="left" w:pos="360"/>
              </w:tabs>
              <w:jc w:val="center"/>
              <w:rPr>
                <w:rFonts w:ascii="SutonnyMJ" w:eastAsiaTheme="minorHAnsi" w:hAnsi="SutonnyMJ" w:cstheme="minorBidi"/>
                <w:b/>
                <w:sz w:val="24"/>
                <w:szCs w:val="24"/>
              </w:rPr>
            </w:pPr>
            <w:r w:rsidRPr="001F1F7E">
              <w:rPr>
                <w:rFonts w:ascii="SutonnyMJ" w:eastAsiaTheme="minorHAnsi" w:hAnsi="SutonnyMJ" w:cstheme="minorBidi"/>
                <w:b/>
                <w:sz w:val="24"/>
                <w:szCs w:val="24"/>
              </w:rPr>
              <w:t>2.</w:t>
            </w:r>
            <w:r w:rsidR="001F1F7E">
              <w:rPr>
                <w:rFonts w:ascii="SutonnyMJ" w:eastAsiaTheme="minorHAnsi" w:hAnsi="SutonnyMJ" w:cstheme="minorBidi"/>
                <w:b/>
                <w:sz w:val="24"/>
                <w:szCs w:val="24"/>
              </w:rPr>
              <w:t xml:space="preserve"> </w:t>
            </w:r>
            <w:r w:rsidRPr="001F1F7E">
              <w:rPr>
                <w:rFonts w:ascii="SutonnyMJ" w:eastAsiaTheme="minorHAnsi" w:hAnsi="SutonnyMJ" w:cstheme="minorBidi"/>
                <w:b/>
                <w:sz w:val="24"/>
                <w:szCs w:val="24"/>
              </w:rPr>
              <w:t>Z_¨ I †hvMv‡hvM cªhyw³ wefvM</w:t>
            </w:r>
          </w:p>
          <w:p w:rsidR="00C67699" w:rsidRPr="001F1F7E" w:rsidRDefault="00C67699" w:rsidP="009612F4">
            <w:pPr>
              <w:jc w:val="center"/>
              <w:rPr>
                <w:rFonts w:ascii="SutonnyMJ" w:eastAsia="SutonnyMJ" w:hAnsi="SutonnyMJ" w:cs="SutonnyMJ"/>
                <w:b/>
                <w:sz w:val="24"/>
                <w:szCs w:val="24"/>
              </w:rPr>
            </w:pP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mve‡gwib K¨vej †Kv¤úvwb wjwg‡UW</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†UwjKwgDwb‡Kkbm †i¸‡jUwi </w:t>
            </w:r>
            <w:r w:rsidRPr="00601F7B">
              <w:rPr>
                <w:rFonts w:ascii="SutonnyMJ" w:eastAsia="SutonnyMJ" w:hAnsi="SutonnyMJ" w:cs="SutonnyMJ"/>
                <w:sz w:val="24"/>
                <w:szCs w:val="24"/>
              </w:rPr>
              <w:t>Kwgkb</w:t>
            </w:r>
            <w:r w:rsidR="00C67699" w:rsidRPr="00601F7B">
              <w:rPr>
                <w:rFonts w:ascii="SutonnyMJ" w:eastAsia="SutonnyMJ" w:hAnsi="SutonnyMJ" w:cs="SutonnyMJ"/>
                <w:sz w:val="24"/>
                <w:szCs w:val="24"/>
              </w:rPr>
              <w:t xml:space="preserve"> </w:t>
            </w:r>
            <w:r w:rsidR="00C67699" w:rsidRPr="00601F7B">
              <w:rPr>
                <w:rFonts w:ascii="Times New Roman" w:eastAsia="SutonnyMJ" w:hAnsi="Times New Roman" w:cs="Times New Roman"/>
              </w:rPr>
              <w:t>(</w:t>
            </w:r>
            <w:r w:rsidR="00C67699" w:rsidRPr="00601F7B">
              <w:rPr>
                <w:rFonts w:ascii="Times New Roman" w:hAnsi="Times New Roman" w:cs="Times New Roman"/>
              </w:rPr>
              <w:t>BTRC</w:t>
            </w:r>
            <w:r w:rsidR="00C67699" w:rsidRPr="00601F7B">
              <w:rPr>
                <w:rFonts w:ascii="Times New Roman" w:eastAsia="SutonnyMJ" w:hAnsi="Times New Roman" w:cs="Times New Roman"/>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WvK wefvM</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†UwjUK evsjv‡`k wjwg‡UW</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†bŠcwienb gš¿Yvjq</w:t>
            </w: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¯’je›`i KZ©„cÿ</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mgy`ª e›`i KZ©„cÿ (PÆMÖvg, †gvsjv, cvqiv)</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cvwbm¤ú` gš¿Yvjq</w:t>
            </w: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b`x M‡elYv Bbw÷wUDU</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nvIo I Rjvf~wg Dbœqb Awa`ßi</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†hŠ_ b`x Kwgkb</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weÁvb I cÖhyw³ gš¿Yvjq</w:t>
            </w:r>
          </w:p>
        </w:tc>
        <w:tc>
          <w:tcPr>
            <w:tcW w:w="5220" w:type="dxa"/>
          </w:tcPr>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e½eÜz †kL gywReyi ingvb b‡fv w_‡qUvi </w:t>
            </w:r>
            <w:r w:rsidR="00C67699" w:rsidRPr="00601F7B">
              <w:rPr>
                <w:rFonts w:ascii="Times New Roman" w:eastAsia="SutonnyMJ" w:hAnsi="Times New Roman" w:cs="Times New Roman"/>
              </w:rPr>
              <w:t>(</w:t>
            </w:r>
            <w:r w:rsidR="00C67699" w:rsidRPr="00601F7B">
              <w:rPr>
                <w:rFonts w:ascii="Times New Roman" w:hAnsi="Times New Roman" w:cs="Times New Roman"/>
              </w:rPr>
              <w:t>BSMRNT</w:t>
            </w:r>
            <w:r w:rsidR="00C67699" w:rsidRPr="00601F7B">
              <w:rPr>
                <w:rFonts w:ascii="Times New Roman" w:eastAsia="SutonnyMJ" w:hAnsi="Times New Roman" w:cs="Times New Roman"/>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mgy`ª M‡elYv Bbw÷wUDU </w:t>
            </w:r>
            <w:r w:rsidR="00C67699" w:rsidRPr="00601F7B">
              <w:rPr>
                <w:rFonts w:ascii="Times New Roman" w:eastAsia="SutonnyMJ" w:hAnsi="Times New Roman" w:cs="Times New Roman"/>
              </w:rPr>
              <w:t>(</w:t>
            </w:r>
            <w:r w:rsidR="00C67699" w:rsidRPr="00601F7B">
              <w:rPr>
                <w:rFonts w:ascii="Times New Roman" w:hAnsi="Times New Roman" w:cs="Times New Roman"/>
              </w:rPr>
              <w:t>BORI</w:t>
            </w:r>
            <w:r w:rsidR="00C67699" w:rsidRPr="00601F7B">
              <w:rPr>
                <w:rFonts w:ascii="Times New Roman" w:eastAsia="SutonnyMJ" w:hAnsi="Times New Roman" w:cs="Times New Roman"/>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cigvYy kw³ wbqš¿Y KZ©„cÿ </w:t>
            </w:r>
            <w:r w:rsidR="00C67699" w:rsidRPr="00601F7B">
              <w:rPr>
                <w:rFonts w:ascii="Times New Roman" w:eastAsia="SutonnyMJ" w:hAnsi="Times New Roman" w:cs="Times New Roman"/>
              </w:rPr>
              <w:t>(</w:t>
            </w:r>
            <w:r w:rsidR="00C67699" w:rsidRPr="00601F7B">
              <w:rPr>
                <w:rFonts w:ascii="Times New Roman" w:hAnsi="Times New Roman" w:cs="Times New Roman"/>
              </w:rPr>
              <w:t>BAERA</w:t>
            </w:r>
            <w:r w:rsidR="00C67699" w:rsidRPr="00601F7B">
              <w:rPr>
                <w:rFonts w:ascii="Times New Roman" w:eastAsia="SutonnyMJ" w:hAnsi="Times New Roman" w:cs="Times New Roman"/>
              </w:rPr>
              <w:t>)</w:t>
            </w:r>
          </w:p>
          <w:p w:rsidR="00C67699" w:rsidRPr="00601F7B" w:rsidRDefault="00601F7B" w:rsidP="00601F7B">
            <w:pPr>
              <w:tabs>
                <w:tab w:val="left" w:pos="360"/>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C67699" w:rsidRPr="00601F7B">
              <w:rPr>
                <w:rFonts w:ascii="SutonnyMJ" w:eastAsia="SutonnyMJ" w:hAnsi="SutonnyMJ" w:cs="SutonnyMJ"/>
                <w:sz w:val="24"/>
                <w:szCs w:val="24"/>
              </w:rPr>
              <w:t xml:space="preserve">evsjv‡`k cigvYy kw³ Kwgkb </w:t>
            </w:r>
            <w:r w:rsidR="00C67699" w:rsidRPr="00601F7B">
              <w:rPr>
                <w:rFonts w:ascii="Times New Roman" w:eastAsia="SutonnyMJ" w:hAnsi="Times New Roman" w:cs="Times New Roman"/>
              </w:rPr>
              <w:t>(</w:t>
            </w:r>
            <w:r w:rsidR="00C67699" w:rsidRPr="00601F7B">
              <w:rPr>
                <w:rFonts w:ascii="Times New Roman" w:hAnsi="Times New Roman" w:cs="Times New Roman"/>
              </w:rPr>
              <w:t>BAEC</w:t>
            </w:r>
            <w:r w:rsidR="00C67699" w:rsidRPr="00601F7B">
              <w:rPr>
                <w:rFonts w:ascii="Times New Roman" w:eastAsia="SutonnyMJ" w:hAnsi="Times New Roman" w:cs="Times New Roman"/>
              </w:rPr>
              <w:t>)</w:t>
            </w:r>
          </w:p>
        </w:tc>
      </w:tr>
      <w:tr w:rsidR="00C67699" w:rsidRPr="006408BB" w:rsidTr="00787F57">
        <w:tc>
          <w:tcPr>
            <w:tcW w:w="3330" w:type="dxa"/>
            <w:shd w:val="clear" w:color="auto" w:fill="FFFFFF" w:themeFill="background1"/>
          </w:tcPr>
          <w:p w:rsidR="00C67699" w:rsidRPr="001F1F7E" w:rsidRDefault="00601F7B"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ms¯‹…wZ welqK gš¿Y</w:t>
            </w:r>
            <w:r w:rsidR="00C67699" w:rsidRPr="001F1F7E">
              <w:rPr>
                <w:rFonts w:ascii="SutonnyMJ" w:eastAsia="SutonnyMJ" w:hAnsi="SutonnyMJ" w:cs="SutonnyMJ"/>
                <w:b/>
                <w:sz w:val="24"/>
                <w:szCs w:val="24"/>
              </w:rPr>
              <w:t>vjq</w:t>
            </w:r>
          </w:p>
        </w:tc>
        <w:tc>
          <w:tcPr>
            <w:tcW w:w="5220" w:type="dxa"/>
          </w:tcPr>
          <w:p w:rsidR="00C67699" w:rsidRPr="00601F7B" w:rsidRDefault="00601F7B" w:rsidP="00601F7B">
            <w:pPr>
              <w:tabs>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C67699" w:rsidRPr="00601F7B">
              <w:rPr>
                <w:rFonts w:ascii="SutonnyMJ" w:eastAsia="SutonnyMJ" w:hAnsi="SutonnyMJ" w:cs="SutonnyMJ"/>
                <w:sz w:val="24"/>
                <w:szCs w:val="24"/>
              </w:rPr>
              <w:t>MÖš’vMvi Awa`ßi</w:t>
            </w:r>
          </w:p>
          <w:p w:rsidR="00C67699" w:rsidRPr="00601F7B" w:rsidRDefault="00601F7B" w:rsidP="00601F7B">
            <w:pPr>
              <w:tabs>
                <w:tab w:val="left" w:pos="2340"/>
                <w:tab w:val="left" w:pos="4320"/>
                <w:tab w:val="left" w:pos="6210"/>
                <w:tab w:val="left" w:pos="8100"/>
              </w:tabs>
              <w:contextualSpacing/>
              <w:rPr>
                <w:rFonts w:ascii="SutonnyMJ" w:eastAsia="SutonnyMJ" w:hAnsi="SutonnyMJ" w:cs="SutonnyMJ"/>
                <w:b/>
                <w:sz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KwcivBU Awdm</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lastRenderedPageBreak/>
              <w:t>Z_¨ gš¿Yvjq</w:t>
            </w:r>
          </w:p>
        </w:tc>
        <w:tc>
          <w:tcPr>
            <w:tcW w:w="5220" w:type="dxa"/>
          </w:tcPr>
          <w:p w:rsidR="00C67699" w:rsidRPr="00601F7B" w:rsidRDefault="00601F7B" w:rsidP="00601F7B">
            <w:pPr>
              <w:tabs>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evsjv‡`k Pjw”PÎ Dbœqb K‡c©v‡ikb</w:t>
            </w:r>
          </w:p>
        </w:tc>
      </w:tr>
      <w:tr w:rsidR="00C67699" w:rsidRPr="006408BB" w:rsidTr="00787F57">
        <w:tc>
          <w:tcPr>
            <w:tcW w:w="3330" w:type="dxa"/>
            <w:shd w:val="clear" w:color="auto" w:fill="FFFFFF" w:themeFill="background1"/>
          </w:tcPr>
          <w:p w:rsidR="00C67699" w:rsidRPr="001F1F7E" w:rsidRDefault="00C67699" w:rsidP="009612F4">
            <w:pPr>
              <w:jc w:val="center"/>
              <w:rPr>
                <w:rFonts w:ascii="SutonnyMJ" w:eastAsia="SutonnyMJ" w:hAnsi="SutonnyMJ" w:cs="SutonnyMJ"/>
                <w:b/>
                <w:sz w:val="24"/>
                <w:szCs w:val="24"/>
              </w:rPr>
            </w:pPr>
            <w:r w:rsidRPr="001F1F7E">
              <w:rPr>
                <w:rFonts w:ascii="SutonnyMJ" w:eastAsia="SutonnyMJ" w:hAnsi="SutonnyMJ" w:cs="SutonnyMJ"/>
                <w:b/>
                <w:sz w:val="24"/>
                <w:szCs w:val="24"/>
              </w:rPr>
              <w:t>cve©Z¨ PÆMÖvg</w:t>
            </w:r>
            <w:r w:rsidR="00601F7B" w:rsidRPr="001F1F7E">
              <w:rPr>
                <w:rFonts w:ascii="SutonnyMJ" w:eastAsia="SutonnyMJ" w:hAnsi="SutonnyMJ" w:cs="SutonnyMJ"/>
                <w:b/>
                <w:sz w:val="24"/>
                <w:szCs w:val="24"/>
              </w:rPr>
              <w:t xml:space="preserve"> </w:t>
            </w:r>
            <w:r w:rsidRPr="001F1F7E">
              <w:rPr>
                <w:rFonts w:ascii="SutonnyMJ" w:eastAsia="SutonnyMJ" w:hAnsi="SutonnyMJ" w:cs="SutonnyMJ"/>
                <w:b/>
                <w:sz w:val="24"/>
                <w:szCs w:val="24"/>
              </w:rPr>
              <w:t>welqK gš¿Yvjq</w:t>
            </w:r>
          </w:p>
        </w:tc>
        <w:tc>
          <w:tcPr>
            <w:tcW w:w="5220" w:type="dxa"/>
          </w:tcPr>
          <w:p w:rsidR="00C67699" w:rsidRPr="00601F7B" w:rsidRDefault="00601F7B" w:rsidP="00601F7B">
            <w:pPr>
              <w:tabs>
                <w:tab w:val="left" w:pos="2340"/>
                <w:tab w:val="left" w:pos="4320"/>
                <w:tab w:val="left" w:pos="6210"/>
                <w:tab w:val="left" w:pos="8100"/>
              </w:tabs>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cve©Z¨ PÆMÖvg Dbœqb †evW©</w:t>
            </w:r>
          </w:p>
          <w:p w:rsidR="00C67699" w:rsidRPr="00601F7B" w:rsidRDefault="00601F7B" w:rsidP="00601F7B">
            <w:pPr>
              <w:tabs>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†Rjv cwil` (ivOvgvwU, ev›`ievb, LvMovQwo)</w:t>
            </w:r>
          </w:p>
          <w:p w:rsidR="00C67699" w:rsidRPr="00601F7B" w:rsidRDefault="00601F7B" w:rsidP="00601F7B">
            <w:pPr>
              <w:tabs>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cve©Z¨ PÆMÖvg AvÂwjK cwil`</w:t>
            </w:r>
          </w:p>
          <w:p w:rsidR="00C67699" w:rsidRPr="00601F7B" w:rsidRDefault="00601F7B" w:rsidP="00601F7B">
            <w:pPr>
              <w:tabs>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w:t>
            </w:r>
            <w:r w:rsidR="00C67699" w:rsidRPr="00601F7B">
              <w:rPr>
                <w:rFonts w:ascii="SutonnyMJ" w:eastAsia="SutonnyMJ" w:hAnsi="SutonnyMJ" w:cs="SutonnyMJ"/>
                <w:sz w:val="24"/>
                <w:szCs w:val="24"/>
              </w:rPr>
              <w:t>DØv¯‘ cybe©vmb Uv¯‹‡dvm©|</w:t>
            </w:r>
          </w:p>
        </w:tc>
      </w:tr>
      <w:tr w:rsidR="00140946" w:rsidRPr="006408BB" w:rsidTr="00787F57">
        <w:tc>
          <w:tcPr>
            <w:tcW w:w="3330" w:type="dxa"/>
            <w:shd w:val="clear" w:color="auto" w:fill="FFFFFF" w:themeFill="background1"/>
          </w:tcPr>
          <w:p w:rsidR="00140946" w:rsidRPr="001F1F7E" w:rsidRDefault="00601F7B" w:rsidP="009612F4">
            <w:pPr>
              <w:tabs>
                <w:tab w:val="left" w:pos="360"/>
              </w:tabs>
              <w:jc w:val="center"/>
              <w:rPr>
                <w:rFonts w:ascii="SutonnyMJ" w:eastAsiaTheme="minorHAnsi" w:hAnsi="SutonnyMJ" w:cstheme="minorBidi"/>
                <w:b/>
                <w:sz w:val="24"/>
                <w:szCs w:val="24"/>
              </w:rPr>
            </w:pPr>
            <w:r w:rsidRPr="001F1F7E">
              <w:rPr>
                <w:rFonts w:ascii="SutonnyMJ" w:eastAsiaTheme="minorHAnsi" w:hAnsi="SutonnyMJ" w:cstheme="minorBidi"/>
                <w:b/>
                <w:sz w:val="24"/>
                <w:szCs w:val="24"/>
              </w:rPr>
              <w:t>A_© gš¿Y</w:t>
            </w:r>
            <w:r w:rsidR="00140946" w:rsidRPr="001F1F7E">
              <w:rPr>
                <w:rFonts w:ascii="SutonnyMJ" w:eastAsiaTheme="minorHAnsi" w:hAnsi="SutonnyMJ" w:cstheme="minorBidi"/>
                <w:b/>
                <w:sz w:val="24"/>
                <w:szCs w:val="24"/>
              </w:rPr>
              <w:t>vjq: wefvM (4) wU</w:t>
            </w:r>
          </w:p>
          <w:p w:rsidR="00140946" w:rsidRPr="001F1F7E" w:rsidRDefault="00140946" w:rsidP="001F1F7E">
            <w:pPr>
              <w:tabs>
                <w:tab w:val="left" w:pos="360"/>
              </w:tabs>
              <w:contextualSpacing/>
              <w:rPr>
                <w:rFonts w:ascii="SutonnyMJ" w:eastAsiaTheme="minorHAnsi" w:hAnsi="SutonnyMJ" w:cstheme="minorBidi"/>
                <w:b/>
                <w:sz w:val="24"/>
                <w:szCs w:val="24"/>
              </w:rPr>
            </w:pPr>
            <w:r w:rsidRPr="001F1F7E">
              <w:rPr>
                <w:rFonts w:ascii="SutonnyMJ" w:eastAsiaTheme="minorHAnsi" w:hAnsi="SutonnyMJ" w:cstheme="minorBidi"/>
                <w:b/>
                <w:sz w:val="24"/>
                <w:szCs w:val="24"/>
              </w:rPr>
              <w:t>1.</w:t>
            </w:r>
            <w:r w:rsidR="001F1F7E">
              <w:rPr>
                <w:rFonts w:ascii="SutonnyMJ" w:eastAsiaTheme="minorHAnsi" w:hAnsi="SutonnyMJ" w:cstheme="minorBidi"/>
                <w:b/>
                <w:sz w:val="24"/>
                <w:szCs w:val="24"/>
              </w:rPr>
              <w:t xml:space="preserve"> </w:t>
            </w:r>
            <w:r w:rsidRPr="001F1F7E">
              <w:rPr>
                <w:rFonts w:ascii="SutonnyMJ" w:eastAsiaTheme="minorHAnsi" w:hAnsi="SutonnyMJ" w:cstheme="minorBidi"/>
                <w:b/>
                <w:sz w:val="24"/>
                <w:szCs w:val="24"/>
              </w:rPr>
              <w:t>A_© wefvM</w:t>
            </w:r>
          </w:p>
          <w:p w:rsidR="00140946" w:rsidRPr="001F1F7E" w:rsidRDefault="00601F7B" w:rsidP="001F1F7E">
            <w:pPr>
              <w:tabs>
                <w:tab w:val="left" w:pos="360"/>
              </w:tabs>
              <w:contextualSpacing/>
              <w:rPr>
                <w:rFonts w:ascii="SutonnyMJ" w:eastAsiaTheme="minorHAnsi" w:hAnsi="SutonnyMJ" w:cstheme="minorBidi"/>
                <w:b/>
                <w:sz w:val="24"/>
                <w:szCs w:val="24"/>
              </w:rPr>
            </w:pPr>
            <w:r w:rsidRPr="001F1F7E">
              <w:rPr>
                <w:rFonts w:ascii="SutonnyMJ" w:eastAsiaTheme="minorHAnsi" w:hAnsi="SutonnyMJ" w:cstheme="minorBidi"/>
                <w:b/>
                <w:sz w:val="24"/>
                <w:szCs w:val="24"/>
              </w:rPr>
              <w:t>2.</w:t>
            </w:r>
            <w:r w:rsidR="001F1F7E">
              <w:rPr>
                <w:rFonts w:ascii="SutonnyMJ" w:eastAsiaTheme="minorHAnsi" w:hAnsi="SutonnyMJ" w:cstheme="minorBidi"/>
                <w:b/>
                <w:sz w:val="24"/>
                <w:szCs w:val="24"/>
              </w:rPr>
              <w:t xml:space="preserve"> </w:t>
            </w:r>
            <w:r w:rsidRPr="001F1F7E">
              <w:rPr>
                <w:rFonts w:ascii="SutonnyMJ" w:eastAsiaTheme="minorHAnsi" w:hAnsi="SutonnyMJ" w:cstheme="minorBidi"/>
                <w:b/>
                <w:sz w:val="24"/>
                <w:szCs w:val="24"/>
              </w:rPr>
              <w:t>Af¨šÍixY</w:t>
            </w:r>
            <w:r w:rsidR="00140946" w:rsidRPr="001F1F7E">
              <w:rPr>
                <w:rFonts w:ascii="SutonnyMJ" w:eastAsiaTheme="minorHAnsi" w:hAnsi="SutonnyMJ" w:cstheme="minorBidi"/>
                <w:b/>
                <w:sz w:val="24"/>
                <w:szCs w:val="24"/>
              </w:rPr>
              <w:t xml:space="preserve"> m¤ú`</w:t>
            </w:r>
          </w:p>
          <w:p w:rsidR="009612F4" w:rsidRPr="001F1F7E" w:rsidRDefault="00140946" w:rsidP="001F1F7E">
            <w:pPr>
              <w:tabs>
                <w:tab w:val="left" w:pos="360"/>
              </w:tabs>
              <w:rPr>
                <w:rFonts w:ascii="SutonnyMJ" w:eastAsiaTheme="minorHAnsi" w:hAnsi="SutonnyMJ" w:cstheme="minorBidi"/>
                <w:b/>
                <w:sz w:val="24"/>
                <w:szCs w:val="24"/>
              </w:rPr>
            </w:pPr>
            <w:r w:rsidRPr="001F1F7E">
              <w:rPr>
                <w:rFonts w:ascii="SutonnyMJ" w:eastAsiaTheme="minorHAnsi" w:hAnsi="SutonnyMJ" w:cstheme="minorBidi"/>
                <w:b/>
                <w:sz w:val="24"/>
                <w:szCs w:val="24"/>
              </w:rPr>
              <w:t>3.</w:t>
            </w:r>
            <w:r w:rsidR="001F1F7E">
              <w:rPr>
                <w:rFonts w:ascii="SutonnyMJ" w:eastAsiaTheme="minorHAnsi" w:hAnsi="SutonnyMJ" w:cstheme="minorBidi"/>
                <w:b/>
                <w:sz w:val="24"/>
                <w:szCs w:val="24"/>
              </w:rPr>
              <w:t xml:space="preserve"> </w:t>
            </w:r>
            <w:r w:rsidRPr="001F1F7E">
              <w:rPr>
                <w:rFonts w:ascii="SutonnyMJ" w:eastAsiaTheme="minorHAnsi" w:hAnsi="SutonnyMJ" w:cstheme="minorBidi"/>
                <w:b/>
                <w:sz w:val="24"/>
                <w:szCs w:val="24"/>
              </w:rPr>
              <w:t>A_©‰bwZK m¤úK© wefvM</w:t>
            </w:r>
            <w:r w:rsidRPr="001F1F7E">
              <w:rPr>
                <w:rFonts w:ascii="SutonnyMJ" w:eastAsiaTheme="minorHAnsi" w:hAnsi="SutonnyMJ" w:cstheme="minorBidi"/>
                <w:b/>
                <w:sz w:val="24"/>
                <w:szCs w:val="24"/>
              </w:rPr>
              <w:tab/>
            </w:r>
          </w:p>
          <w:p w:rsidR="00140946" w:rsidRPr="001F1F7E" w:rsidRDefault="00601F7B" w:rsidP="001F1F7E">
            <w:pPr>
              <w:tabs>
                <w:tab w:val="left" w:pos="360"/>
              </w:tabs>
              <w:rPr>
                <w:rFonts w:ascii="SutonnyMJ" w:eastAsia="SutonnyMJ" w:hAnsi="SutonnyMJ" w:cs="SutonnyMJ"/>
                <w:b/>
                <w:sz w:val="24"/>
                <w:szCs w:val="24"/>
              </w:rPr>
            </w:pPr>
            <w:r w:rsidRPr="001F1F7E">
              <w:rPr>
                <w:rFonts w:ascii="SutonnyMJ" w:eastAsiaTheme="minorHAnsi" w:hAnsi="SutonnyMJ" w:cstheme="minorBidi"/>
                <w:b/>
                <w:sz w:val="24"/>
                <w:szCs w:val="24"/>
              </w:rPr>
              <w:t>4.</w:t>
            </w:r>
            <w:r w:rsidR="001F1F7E">
              <w:rPr>
                <w:rFonts w:ascii="SutonnyMJ" w:eastAsiaTheme="minorHAnsi" w:hAnsi="SutonnyMJ" w:cstheme="minorBidi"/>
                <w:b/>
                <w:sz w:val="24"/>
                <w:szCs w:val="24"/>
              </w:rPr>
              <w:t xml:space="preserve"> </w:t>
            </w:r>
            <w:r w:rsidRPr="001F1F7E">
              <w:rPr>
                <w:rFonts w:ascii="SutonnyMJ" w:eastAsiaTheme="minorHAnsi" w:hAnsi="SutonnyMJ" w:cstheme="minorBidi"/>
                <w:b/>
                <w:sz w:val="24"/>
                <w:szCs w:val="24"/>
              </w:rPr>
              <w:t>Avw_©K cªwZô</w:t>
            </w:r>
            <w:r w:rsidR="00140946" w:rsidRPr="001F1F7E">
              <w:rPr>
                <w:rFonts w:ascii="SutonnyMJ" w:eastAsiaTheme="minorHAnsi" w:hAnsi="SutonnyMJ" w:cstheme="minorBidi"/>
                <w:b/>
                <w:sz w:val="24"/>
                <w:szCs w:val="24"/>
              </w:rPr>
              <w:t>vb wefvM</w:t>
            </w:r>
          </w:p>
        </w:tc>
        <w:tc>
          <w:tcPr>
            <w:tcW w:w="5220" w:type="dxa"/>
          </w:tcPr>
          <w:p w:rsidR="00140946" w:rsidRDefault="00295216" w:rsidP="00601F7B">
            <w:pPr>
              <w:pStyle w:val="ListParagraph"/>
              <w:tabs>
                <w:tab w:val="left" w:pos="359"/>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 xml:space="preserve">- </w:t>
            </w:r>
            <w:r w:rsidR="00DA65AA" w:rsidRPr="00DA65AA">
              <w:rPr>
                <w:rFonts w:ascii="SutonnyMJ" w:eastAsia="SutonnyMJ" w:hAnsi="SutonnyMJ" w:cs="SutonnyMJ"/>
                <w:sz w:val="24"/>
                <w:szCs w:val="24"/>
              </w:rPr>
              <w:t>cjøx</w:t>
            </w:r>
            <w:r w:rsidR="00DA65AA">
              <w:rPr>
                <w:rFonts w:ascii="SutonnyMJ" w:eastAsia="SutonnyMJ" w:hAnsi="SutonnyMJ" w:cs="SutonnyMJ"/>
                <w:sz w:val="24"/>
                <w:szCs w:val="24"/>
              </w:rPr>
              <w:t xml:space="preserve"> Kg©mnvqK dvD‡Ûkb</w:t>
            </w:r>
          </w:p>
          <w:p w:rsidR="00DA65AA" w:rsidRDefault="00295216" w:rsidP="00601F7B">
            <w:pPr>
              <w:pStyle w:val="ListParagraph"/>
              <w:tabs>
                <w:tab w:val="left" w:pos="359"/>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 xml:space="preserve">- </w:t>
            </w:r>
            <w:r w:rsidR="00DA65AA">
              <w:rPr>
                <w:rFonts w:ascii="SutonnyMJ" w:eastAsia="SutonnyMJ" w:hAnsi="SutonnyMJ" w:cs="SutonnyMJ"/>
                <w:sz w:val="24"/>
                <w:szCs w:val="24"/>
              </w:rPr>
              <w:t>evsjv‡`k wmwKDwiwU G</w:t>
            </w:r>
            <w:r w:rsidR="00601F7B">
              <w:rPr>
                <w:rFonts w:ascii="SutonnyMJ" w:eastAsia="SutonnyMJ" w:hAnsi="SutonnyMJ" w:cs="SutonnyMJ"/>
                <w:sz w:val="24"/>
                <w:szCs w:val="24"/>
              </w:rPr>
              <w:t>¨v</w:t>
            </w:r>
            <w:r w:rsidR="00DA65AA">
              <w:rPr>
                <w:rFonts w:ascii="SutonnyMJ" w:eastAsia="SutonnyMJ" w:hAnsi="SutonnyMJ" w:cs="SutonnyMJ"/>
                <w:sz w:val="24"/>
                <w:szCs w:val="24"/>
              </w:rPr>
              <w:t>Û G·‡PÄ Kwgkb</w:t>
            </w:r>
          </w:p>
          <w:p w:rsidR="00DA65AA" w:rsidRDefault="00295216" w:rsidP="00601F7B">
            <w:pPr>
              <w:pStyle w:val="ListParagraph"/>
              <w:tabs>
                <w:tab w:val="left" w:pos="359"/>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 xml:space="preserve">- </w:t>
            </w:r>
            <w:r w:rsidR="00DA65AA">
              <w:rPr>
                <w:rFonts w:ascii="SutonnyMJ" w:eastAsia="SutonnyMJ" w:hAnsi="SutonnyMJ" w:cs="SutonnyMJ"/>
                <w:sz w:val="24"/>
                <w:szCs w:val="24"/>
              </w:rPr>
              <w:t xml:space="preserve">Bb‡f÷‡g›U </w:t>
            </w:r>
            <w:r w:rsidR="00DA65AA" w:rsidRPr="006408BB">
              <w:rPr>
                <w:rFonts w:ascii="SutonnyMJ" w:eastAsia="SutonnyMJ" w:hAnsi="SutonnyMJ" w:cs="SutonnyMJ"/>
                <w:sz w:val="24"/>
                <w:szCs w:val="24"/>
              </w:rPr>
              <w:t>K‡c©v‡ikb</w:t>
            </w:r>
            <w:r w:rsidR="00DA65AA">
              <w:rPr>
                <w:rFonts w:ascii="SutonnyMJ" w:eastAsia="SutonnyMJ" w:hAnsi="SutonnyMJ" w:cs="SutonnyMJ"/>
                <w:sz w:val="24"/>
                <w:szCs w:val="24"/>
              </w:rPr>
              <w:t xml:space="preserve"> Ae evsjv‡`k</w:t>
            </w:r>
          </w:p>
          <w:p w:rsidR="00DA65AA" w:rsidRPr="00DA65AA" w:rsidRDefault="00295216" w:rsidP="00601F7B">
            <w:pPr>
              <w:pStyle w:val="ListParagraph"/>
              <w:tabs>
                <w:tab w:val="left" w:pos="359"/>
                <w:tab w:val="left" w:pos="2340"/>
                <w:tab w:val="left" w:pos="4320"/>
                <w:tab w:val="left" w:pos="6210"/>
                <w:tab w:val="left" w:pos="8100"/>
              </w:tabs>
              <w:ind w:left="-18"/>
              <w:contextualSpacing/>
              <w:rPr>
                <w:rFonts w:ascii="SutonnyMJ" w:eastAsia="SutonnyMJ" w:hAnsi="SutonnyMJ" w:cs="SutonnyMJ"/>
                <w:sz w:val="24"/>
                <w:szCs w:val="24"/>
              </w:rPr>
            </w:pPr>
            <w:r>
              <w:rPr>
                <w:rFonts w:ascii="SutonnyMJ" w:eastAsia="SutonnyMJ" w:hAnsi="SutonnyMJ" w:cs="SutonnyMJ"/>
                <w:sz w:val="24"/>
                <w:szCs w:val="24"/>
              </w:rPr>
              <w:t xml:space="preserve">- </w:t>
            </w:r>
            <w:r w:rsidR="00601F7B">
              <w:rPr>
                <w:rFonts w:ascii="SutonnyMJ" w:eastAsia="SutonnyMJ" w:hAnsi="SutonnyMJ" w:cs="SutonnyMJ"/>
                <w:sz w:val="24"/>
                <w:szCs w:val="24"/>
              </w:rPr>
              <w:t>`¨</w:t>
            </w:r>
            <w:r w:rsidR="00DA65AA">
              <w:rPr>
                <w:rFonts w:ascii="SutonnyMJ" w:eastAsia="SutonnyMJ" w:hAnsi="SutonnyMJ" w:cs="SutonnyMJ"/>
                <w:sz w:val="24"/>
                <w:szCs w:val="24"/>
              </w:rPr>
              <w:t xml:space="preserve"> wmwKDwiwU wcÖw›Us </w:t>
            </w:r>
            <w:r w:rsidR="00DA65AA" w:rsidRPr="006408BB">
              <w:rPr>
                <w:rFonts w:ascii="SutonnyMJ" w:eastAsia="SutonnyMJ" w:hAnsi="SutonnyMJ" w:cs="SutonnyMJ"/>
                <w:sz w:val="24"/>
                <w:szCs w:val="24"/>
              </w:rPr>
              <w:t>K‡c©v‡ikb</w:t>
            </w:r>
            <w:r w:rsidR="00DA65AA">
              <w:rPr>
                <w:rFonts w:ascii="SutonnyMJ" w:eastAsia="SutonnyMJ" w:hAnsi="SutonnyMJ" w:cs="SutonnyMJ"/>
                <w:sz w:val="24"/>
                <w:szCs w:val="24"/>
              </w:rPr>
              <w:t xml:space="preserve"> evsjv‡`k wj</w:t>
            </w:r>
            <w:r>
              <w:rPr>
                <w:rFonts w:ascii="SutonnyMJ" w:eastAsia="SutonnyMJ" w:hAnsi="SutonnyMJ" w:cs="SutonnyMJ"/>
                <w:sz w:val="24"/>
                <w:szCs w:val="24"/>
              </w:rPr>
              <w:t>:</w:t>
            </w:r>
          </w:p>
        </w:tc>
      </w:tr>
    </w:tbl>
    <w:p w:rsidR="00C67699" w:rsidRPr="006408BB" w:rsidRDefault="00C67699" w:rsidP="00C67699">
      <w:pPr>
        <w:tabs>
          <w:tab w:val="left" w:pos="360"/>
          <w:tab w:val="left" w:pos="2340"/>
          <w:tab w:val="left" w:pos="4320"/>
          <w:tab w:val="left" w:pos="6210"/>
          <w:tab w:val="left" w:pos="8100"/>
        </w:tabs>
        <w:ind w:left="360" w:hanging="360"/>
        <w:rPr>
          <w:rFonts w:ascii="SutonnyMJ" w:eastAsia="VillageII" w:hAnsi="SutonnyMJ" w:cs="SutonnyMJ"/>
          <w:sz w:val="10"/>
        </w:rPr>
      </w:pPr>
    </w:p>
    <w:p w:rsidR="00E07C61" w:rsidRPr="006408BB" w:rsidRDefault="00E07C61" w:rsidP="00E07C61">
      <w:pPr>
        <w:shd w:val="clear" w:color="auto" w:fill="BFBFBF"/>
        <w:tabs>
          <w:tab w:val="left" w:pos="360"/>
        </w:tabs>
        <w:spacing w:line="218" w:lineRule="auto"/>
        <w:jc w:val="center"/>
        <w:rPr>
          <w:rFonts w:ascii="SutonnyMJ" w:hAnsi="SutonnyMJ"/>
          <w:b/>
          <w:sz w:val="28"/>
        </w:rPr>
      </w:pPr>
      <w:r w:rsidRPr="006408BB">
        <w:rPr>
          <w:rFonts w:ascii="SutonnyMJ" w:hAnsi="SutonnyMJ"/>
          <w:b/>
          <w:sz w:val="28"/>
          <w:szCs w:val="26"/>
        </w:rPr>
        <w:t xml:space="preserve">gš¿Yvjq </w:t>
      </w:r>
    </w:p>
    <w:tbl>
      <w:tblPr>
        <w:tblStyle w:val="TableGrid"/>
        <w:tblW w:w="0" w:type="auto"/>
        <w:tblInd w:w="198" w:type="dxa"/>
        <w:tblLook w:val="04A0" w:firstRow="1" w:lastRow="0" w:firstColumn="1" w:lastColumn="0" w:noHBand="0" w:noVBand="1"/>
      </w:tblPr>
      <w:tblGrid>
        <w:gridCol w:w="1800"/>
        <w:gridCol w:w="1620"/>
        <w:gridCol w:w="2880"/>
        <w:gridCol w:w="2160"/>
      </w:tblGrid>
      <w:tr w:rsidR="00E07C61" w:rsidRPr="006408BB" w:rsidTr="004C44E4">
        <w:tc>
          <w:tcPr>
            <w:tcW w:w="1800" w:type="dxa"/>
            <w:shd w:val="clear" w:color="auto" w:fill="F2F2F2" w:themeFill="background1" w:themeFillShade="F2"/>
          </w:tcPr>
          <w:p w:rsidR="00E07C61" w:rsidRPr="006408BB" w:rsidRDefault="00E07C61" w:rsidP="0096516F">
            <w:pPr>
              <w:spacing w:line="218" w:lineRule="auto"/>
              <w:jc w:val="center"/>
              <w:rPr>
                <w:rFonts w:ascii="SutonnyMJ" w:hAnsi="SutonnyMJ"/>
                <w:b/>
              </w:rPr>
            </w:pPr>
            <w:r w:rsidRPr="006408BB">
              <w:rPr>
                <w:rFonts w:ascii="SutonnyMJ" w:hAnsi="SutonnyMJ"/>
                <w:b/>
              </w:rPr>
              <w:t>cÖwZôvb/ welq</w:t>
            </w:r>
          </w:p>
        </w:tc>
        <w:tc>
          <w:tcPr>
            <w:tcW w:w="1620" w:type="dxa"/>
            <w:shd w:val="clear" w:color="auto" w:fill="F2F2F2" w:themeFill="background1" w:themeFillShade="F2"/>
          </w:tcPr>
          <w:p w:rsidR="00E07C61" w:rsidRPr="006408BB" w:rsidRDefault="00E07C61" w:rsidP="0096516F">
            <w:pPr>
              <w:spacing w:line="218" w:lineRule="auto"/>
              <w:jc w:val="center"/>
              <w:rPr>
                <w:rFonts w:ascii="SutonnyMJ" w:hAnsi="SutonnyMJ"/>
                <w:b/>
              </w:rPr>
            </w:pPr>
            <w:r w:rsidRPr="006408BB">
              <w:rPr>
                <w:rFonts w:ascii="SutonnyMJ" w:hAnsi="SutonnyMJ"/>
                <w:b/>
              </w:rPr>
              <w:t>gš¿Yvjq</w:t>
            </w:r>
          </w:p>
        </w:tc>
        <w:tc>
          <w:tcPr>
            <w:tcW w:w="2880" w:type="dxa"/>
            <w:shd w:val="clear" w:color="auto" w:fill="F2F2F2" w:themeFill="background1" w:themeFillShade="F2"/>
          </w:tcPr>
          <w:p w:rsidR="00E07C61" w:rsidRPr="006408BB" w:rsidRDefault="00E07C61" w:rsidP="0096516F">
            <w:pPr>
              <w:spacing w:line="218" w:lineRule="auto"/>
              <w:jc w:val="center"/>
              <w:rPr>
                <w:rFonts w:ascii="SutonnyMJ" w:hAnsi="SutonnyMJ"/>
                <w:b/>
              </w:rPr>
            </w:pPr>
            <w:r w:rsidRPr="006408BB">
              <w:rPr>
                <w:rFonts w:ascii="SutonnyMJ" w:hAnsi="SutonnyMJ"/>
                <w:b/>
              </w:rPr>
              <w:t>cÖwZôvb/ welq</w:t>
            </w:r>
          </w:p>
        </w:tc>
        <w:tc>
          <w:tcPr>
            <w:tcW w:w="2160" w:type="dxa"/>
            <w:shd w:val="clear" w:color="auto" w:fill="F2F2F2" w:themeFill="background1" w:themeFillShade="F2"/>
          </w:tcPr>
          <w:p w:rsidR="00E07C61" w:rsidRPr="006408BB" w:rsidRDefault="00E07C61" w:rsidP="0096516F">
            <w:pPr>
              <w:spacing w:line="218" w:lineRule="auto"/>
              <w:jc w:val="center"/>
              <w:rPr>
                <w:rFonts w:ascii="SutonnyMJ" w:hAnsi="SutonnyMJ"/>
                <w:b/>
              </w:rPr>
            </w:pPr>
            <w:r w:rsidRPr="006408BB">
              <w:rPr>
                <w:rFonts w:ascii="SutonnyMJ" w:hAnsi="SutonnyMJ"/>
                <w:b/>
              </w:rPr>
              <w:t>gš¿Yvjq</w:t>
            </w:r>
          </w:p>
        </w:tc>
      </w:tr>
      <w:tr w:rsidR="00E07C61" w:rsidRPr="006408BB" w:rsidTr="004C44E4">
        <w:tc>
          <w:tcPr>
            <w:tcW w:w="180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cwiPqcÎ I Rb¥ wbeÜb</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¯^ivóª</w:t>
            </w:r>
          </w:p>
        </w:tc>
        <w:tc>
          <w:tcPr>
            <w:tcW w:w="288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dvqvi mvwf©m I cvm‡cvU©</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¯^ivóª</w:t>
            </w:r>
          </w:p>
        </w:tc>
      </w:tr>
      <w:tr w:rsidR="00E07C61" w:rsidRPr="006408BB" w:rsidTr="004C44E4">
        <w:tc>
          <w:tcPr>
            <w:tcW w:w="1800" w:type="dxa"/>
          </w:tcPr>
          <w:p w:rsidR="00E07C61" w:rsidRPr="006408BB" w:rsidRDefault="00E07C61" w:rsidP="0096516F">
            <w:pPr>
              <w:spacing w:line="218" w:lineRule="auto"/>
              <w:jc w:val="center"/>
              <w:rPr>
                <w:rFonts w:ascii="Times New Roman" w:hAnsi="Times New Roman" w:cs="Times New Roman"/>
                <w:b/>
                <w:sz w:val="18"/>
              </w:rPr>
            </w:pPr>
            <w:r w:rsidRPr="006408BB">
              <w:rPr>
                <w:rFonts w:ascii="Times New Roman" w:hAnsi="Times New Roman" w:cs="Times New Roman"/>
                <w:b/>
                <w:sz w:val="18"/>
              </w:rPr>
              <w:t>BIDA, BEZA, BEPZA</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cÖavbgš¿xi Kvh©vjq</w:t>
            </w:r>
          </w:p>
        </w:tc>
        <w:tc>
          <w:tcPr>
            <w:tcW w:w="288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cwiKíbv Kwgkb</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cÖavbgš¿xi Kvh©vjq</w:t>
            </w:r>
          </w:p>
        </w:tc>
      </w:tr>
      <w:tr w:rsidR="00E07C61" w:rsidRPr="006408BB" w:rsidTr="004C44E4">
        <w:tc>
          <w:tcPr>
            <w:tcW w:w="1800" w:type="dxa"/>
          </w:tcPr>
          <w:p w:rsidR="00E07C61" w:rsidRPr="006408BB" w:rsidRDefault="00E07C61" w:rsidP="0096516F">
            <w:pPr>
              <w:spacing w:line="218" w:lineRule="auto"/>
              <w:jc w:val="center"/>
              <w:rPr>
                <w:rFonts w:ascii="Times New Roman" w:hAnsi="Times New Roman" w:cs="Times New Roman"/>
                <w:b/>
                <w:sz w:val="18"/>
              </w:rPr>
            </w:pPr>
            <w:r w:rsidRPr="006408BB">
              <w:rPr>
                <w:rFonts w:ascii="Times New Roman" w:hAnsi="Times New Roman" w:cs="Times New Roman"/>
                <w:b/>
                <w:sz w:val="18"/>
              </w:rPr>
              <w:t>ECNEC, NEC, NICAR</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cÖavbgš¿xi Kvh©vjq</w:t>
            </w:r>
          </w:p>
        </w:tc>
        <w:tc>
          <w:tcPr>
            <w:tcW w:w="288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`y‡h©vM e¨</w:t>
            </w:r>
            <w:r w:rsidR="00CB483E">
              <w:rPr>
                <w:rFonts w:ascii="SutonnyMJ" w:hAnsi="SutonnyMJ"/>
                <w:b/>
                <w:sz w:val="22"/>
              </w:rPr>
              <w:t>e</w:t>
            </w:r>
            <w:r w:rsidRPr="006408BB">
              <w:rPr>
                <w:rFonts w:ascii="SutonnyMJ" w:hAnsi="SutonnyMJ"/>
                <w:b/>
                <w:sz w:val="22"/>
              </w:rPr>
              <w:t>¯’vcbv KwgwU</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cÖavbgš¿xi Kvh©vjq</w:t>
            </w:r>
          </w:p>
        </w:tc>
      </w:tr>
      <w:tr w:rsidR="00E07C61" w:rsidRPr="006408BB" w:rsidTr="004C44E4">
        <w:tc>
          <w:tcPr>
            <w:tcW w:w="1800" w:type="dxa"/>
          </w:tcPr>
          <w:p w:rsidR="00E07C61" w:rsidRPr="006408BB" w:rsidRDefault="00E07C61" w:rsidP="0096516F">
            <w:pPr>
              <w:spacing w:line="218" w:lineRule="auto"/>
              <w:jc w:val="center"/>
              <w:rPr>
                <w:rFonts w:ascii="SutonnyMJ" w:hAnsi="SutonnyMJ"/>
                <w:b/>
                <w:sz w:val="22"/>
              </w:rPr>
            </w:pPr>
            <w:r w:rsidRPr="006408BB">
              <w:rPr>
                <w:rFonts w:ascii="Times New Roman" w:hAnsi="Times New Roman"/>
                <w:b/>
                <w:sz w:val="18"/>
              </w:rPr>
              <w:t>BBS</w:t>
            </w:r>
            <w:r w:rsidRPr="006408BB">
              <w:rPr>
                <w:rFonts w:ascii="Times New Roman" w:hAnsi="Times New Roman"/>
                <w:b/>
              </w:rPr>
              <w:t>,</w:t>
            </w:r>
            <w:r w:rsidRPr="006408BB">
              <w:rPr>
                <w:rFonts w:ascii="SutonnyMJ" w:hAnsi="SutonnyMJ"/>
                <w:b/>
                <w:sz w:val="22"/>
              </w:rPr>
              <w:t>Av`gïgv</w:t>
            </w:r>
            <w:r w:rsidR="004655E9">
              <w:rPr>
                <w:rFonts w:ascii="SutonnyMJ" w:hAnsi="SutonnyMJ"/>
                <w:b/>
                <w:sz w:val="22"/>
              </w:rPr>
              <w:t>w</w:t>
            </w:r>
            <w:r w:rsidRPr="006408BB">
              <w:rPr>
                <w:rFonts w:ascii="SutonnyMJ" w:hAnsi="SutonnyMJ"/>
                <w:b/>
                <w:sz w:val="22"/>
              </w:rPr>
              <w:t>i</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cwiKíbv</w:t>
            </w:r>
          </w:p>
        </w:tc>
        <w:tc>
          <w:tcPr>
            <w:tcW w:w="2880" w:type="dxa"/>
          </w:tcPr>
          <w:p w:rsidR="00E07C61" w:rsidRPr="006408BB" w:rsidRDefault="00E07C61" w:rsidP="0096516F">
            <w:pPr>
              <w:spacing w:line="218" w:lineRule="auto"/>
              <w:jc w:val="center"/>
              <w:rPr>
                <w:rFonts w:ascii="Times New Roman" w:hAnsi="Times New Roman"/>
                <w:b/>
              </w:rPr>
            </w:pPr>
            <w:r w:rsidRPr="006408BB">
              <w:rPr>
                <w:rFonts w:ascii="Times New Roman" w:hAnsi="Times New Roman"/>
                <w:b/>
                <w:sz w:val="18"/>
              </w:rPr>
              <w:t>BANBEIS</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wkÿv</w:t>
            </w:r>
          </w:p>
        </w:tc>
      </w:tr>
      <w:tr w:rsidR="00E07C61" w:rsidRPr="006408BB" w:rsidTr="004C44E4">
        <w:tc>
          <w:tcPr>
            <w:tcW w:w="180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Pjw”PÎ</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Z_¨</w:t>
            </w:r>
          </w:p>
        </w:tc>
        <w:tc>
          <w:tcPr>
            <w:tcW w:w="288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¯’je›`i</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 xml:space="preserve"> †bŠ cwienb</w:t>
            </w:r>
          </w:p>
        </w:tc>
      </w:tr>
      <w:tr w:rsidR="00E07C61" w:rsidRPr="006408BB" w:rsidTr="004C44E4">
        <w:tc>
          <w:tcPr>
            <w:tcW w:w="180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mve‡gwib I ¯úvi‡mv</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cÖwZiÿv</w:t>
            </w:r>
          </w:p>
        </w:tc>
        <w:tc>
          <w:tcPr>
            <w:tcW w:w="288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mve‡gwib K¨vej †÷kb I e½eÜz-1 m¨v‡UjvBU</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WvK, †Uwj‡hvMv‡hvM I Z_¨cÖhyw³</w:t>
            </w:r>
          </w:p>
        </w:tc>
      </w:tr>
      <w:tr w:rsidR="00E07C61" w:rsidRPr="006408BB" w:rsidTr="004C44E4">
        <w:tc>
          <w:tcPr>
            <w:tcW w:w="180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 xml:space="preserve">mxgvšÍ </w:t>
            </w:r>
          </w:p>
        </w:tc>
        <w:tc>
          <w:tcPr>
            <w:tcW w:w="162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¯^ivóª</w:t>
            </w:r>
          </w:p>
        </w:tc>
        <w:tc>
          <w:tcPr>
            <w:tcW w:w="2880" w:type="dxa"/>
          </w:tcPr>
          <w:p w:rsidR="00E07C61" w:rsidRPr="006408BB" w:rsidRDefault="00E07C61" w:rsidP="0096516F">
            <w:pPr>
              <w:spacing w:line="218" w:lineRule="auto"/>
              <w:jc w:val="center"/>
              <w:rPr>
                <w:rFonts w:ascii="SutonnyMJ" w:hAnsi="SutonnyMJ"/>
                <w:b/>
                <w:sz w:val="22"/>
              </w:rPr>
            </w:pPr>
            <w:r w:rsidRPr="006408BB">
              <w:rPr>
                <w:rFonts w:ascii="SutonnyMJ" w:hAnsi="SutonnyMJ"/>
                <w:b/>
                <w:sz w:val="22"/>
              </w:rPr>
              <w:t>cvwbeÈb I eb¨v</w:t>
            </w:r>
          </w:p>
        </w:tc>
        <w:tc>
          <w:tcPr>
            <w:tcW w:w="2160" w:type="dxa"/>
          </w:tcPr>
          <w:p w:rsidR="00E07C61" w:rsidRPr="006408BB" w:rsidRDefault="00E07C61" w:rsidP="0096516F">
            <w:pPr>
              <w:spacing w:line="218" w:lineRule="auto"/>
              <w:jc w:val="center"/>
              <w:rPr>
                <w:rFonts w:ascii="SutonnyMJ" w:hAnsi="SutonnyMJ"/>
                <w:sz w:val="22"/>
              </w:rPr>
            </w:pPr>
            <w:r w:rsidRPr="006408BB">
              <w:rPr>
                <w:rFonts w:ascii="SutonnyMJ" w:hAnsi="SutonnyMJ"/>
                <w:sz w:val="22"/>
              </w:rPr>
              <w:t>cvwbm¤ú`</w:t>
            </w:r>
          </w:p>
        </w:tc>
      </w:tr>
    </w:tbl>
    <w:p w:rsidR="00E07C61" w:rsidRDefault="00E07C61" w:rsidP="00C67699">
      <w:pPr>
        <w:tabs>
          <w:tab w:val="left" w:pos="360"/>
          <w:tab w:val="left" w:pos="2340"/>
          <w:tab w:val="left" w:pos="4320"/>
          <w:tab w:val="left" w:pos="6210"/>
          <w:tab w:val="left" w:pos="8100"/>
        </w:tabs>
        <w:ind w:left="360" w:hanging="360"/>
        <w:rPr>
          <w:rFonts w:ascii="SutonnyMJ" w:eastAsia="VillageII" w:hAnsi="SutonnyMJ" w:cs="SutonnyMJ"/>
          <w:sz w:val="10"/>
        </w:rPr>
      </w:pPr>
    </w:p>
    <w:p w:rsidR="00F02415" w:rsidRPr="00842870" w:rsidRDefault="00842870" w:rsidP="00386946">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VillageII" w:hAnsi="SutonnyMJ" w:cs="SutonnyMJ"/>
          <w:sz w:val="28"/>
          <w:szCs w:val="28"/>
        </w:rPr>
      </w:pPr>
      <w:r w:rsidRPr="00842870">
        <w:rPr>
          <w:rFonts w:ascii="SutonnyMJ" w:eastAsia="VillageII" w:hAnsi="SutonnyMJ" w:cs="SutonnyMJ"/>
          <w:sz w:val="28"/>
          <w:szCs w:val="28"/>
        </w:rPr>
        <w:t>we‡kl Z_¨</w:t>
      </w:r>
    </w:p>
    <w:tbl>
      <w:tblPr>
        <w:tblStyle w:val="TableGrid"/>
        <w:tblW w:w="0" w:type="auto"/>
        <w:tblInd w:w="153" w:type="dxa"/>
        <w:tblLook w:val="04A0" w:firstRow="1" w:lastRow="0" w:firstColumn="1" w:lastColumn="0" w:noHBand="0" w:noVBand="1"/>
      </w:tblPr>
      <w:tblGrid>
        <w:gridCol w:w="1935"/>
        <w:gridCol w:w="6570"/>
      </w:tblGrid>
      <w:tr w:rsidR="00B622A1" w:rsidRPr="006151C0" w:rsidTr="004C44E4">
        <w:tc>
          <w:tcPr>
            <w:tcW w:w="1935" w:type="dxa"/>
          </w:tcPr>
          <w:p w:rsidR="00B622A1" w:rsidRPr="006151C0" w:rsidRDefault="00B622A1" w:rsidP="0093636F">
            <w:pPr>
              <w:tabs>
                <w:tab w:val="left" w:pos="360"/>
              </w:tabs>
              <w:jc w:val="center"/>
              <w:rPr>
                <w:rFonts w:ascii="Times New Roman" w:hAnsi="Times New Roman"/>
                <w:b/>
              </w:rPr>
            </w:pPr>
            <w:r>
              <w:rPr>
                <w:rFonts w:ascii="Times New Roman" w:hAnsi="Times New Roman"/>
                <w:b/>
              </w:rPr>
              <w:t>Rules of Business</w:t>
            </w:r>
          </w:p>
        </w:tc>
        <w:tc>
          <w:tcPr>
            <w:tcW w:w="6570" w:type="dxa"/>
          </w:tcPr>
          <w:p w:rsidR="00B622A1" w:rsidRPr="006151C0" w:rsidRDefault="00B622A1" w:rsidP="00842870">
            <w:pPr>
              <w:tabs>
                <w:tab w:val="left" w:pos="360"/>
              </w:tabs>
              <w:jc w:val="center"/>
              <w:rPr>
                <w:rFonts w:ascii="SutonnyMJ" w:hAnsi="SutonnyMJ"/>
                <w:sz w:val="24"/>
              </w:rPr>
            </w:pPr>
            <w:r w:rsidRPr="006151C0">
              <w:rPr>
                <w:rFonts w:ascii="SutonnyMJ" w:hAnsi="SutonnyMJ"/>
                <w:sz w:val="24"/>
              </w:rPr>
              <w:t>msweav‡bi</w:t>
            </w:r>
            <w:r>
              <w:rPr>
                <w:rFonts w:ascii="SutonnyMJ" w:hAnsi="SutonnyMJ"/>
                <w:sz w:val="24"/>
              </w:rPr>
              <w:t xml:space="preserve"> 55/6 Aby‡”Q`</w:t>
            </w:r>
            <w:r w:rsidR="00CB483E">
              <w:rPr>
                <w:rFonts w:ascii="SutonnyMJ" w:hAnsi="SutonnyMJ"/>
                <w:sz w:val="24"/>
              </w:rPr>
              <w:t xml:space="preserve"> Abyhvqx ivóªcwZ miKvwi Kvh©vewj</w:t>
            </w:r>
            <w:r>
              <w:rPr>
                <w:rFonts w:ascii="SutonnyMJ" w:hAnsi="SutonnyMJ"/>
                <w:sz w:val="24"/>
              </w:rPr>
              <w:t xml:space="preserve"> e›U‡bi Rb¨ †h me </w:t>
            </w:r>
            <w:r w:rsidR="00842870">
              <w:rPr>
                <w:rFonts w:ascii="SutonnyMJ" w:hAnsi="SutonnyMJ"/>
                <w:sz w:val="24"/>
              </w:rPr>
              <w:t>wewamg~n</w:t>
            </w:r>
            <w:r>
              <w:rPr>
                <w:rFonts w:ascii="SutonnyMJ" w:hAnsi="SutonnyMJ"/>
                <w:sz w:val="24"/>
              </w:rPr>
              <w:t xml:space="preserve"> cÖYqb K‡ib|</w:t>
            </w:r>
          </w:p>
        </w:tc>
      </w:tr>
      <w:tr w:rsidR="00B622A1" w:rsidTr="004C44E4">
        <w:tc>
          <w:tcPr>
            <w:tcW w:w="1935" w:type="dxa"/>
          </w:tcPr>
          <w:p w:rsidR="00B622A1" w:rsidRPr="006151C0" w:rsidRDefault="00B622A1" w:rsidP="0093636F">
            <w:pPr>
              <w:tabs>
                <w:tab w:val="left" w:pos="360"/>
              </w:tabs>
              <w:jc w:val="center"/>
              <w:rPr>
                <w:rFonts w:ascii="Times New Roman" w:hAnsi="Times New Roman"/>
                <w:b/>
              </w:rPr>
            </w:pPr>
            <w:r>
              <w:rPr>
                <w:rFonts w:ascii="Times New Roman" w:hAnsi="Times New Roman"/>
                <w:b/>
              </w:rPr>
              <w:t>Allocation of Business</w:t>
            </w:r>
          </w:p>
        </w:tc>
        <w:tc>
          <w:tcPr>
            <w:tcW w:w="6570" w:type="dxa"/>
          </w:tcPr>
          <w:p w:rsidR="00B622A1" w:rsidRDefault="00B622A1" w:rsidP="0093636F">
            <w:pPr>
              <w:tabs>
                <w:tab w:val="left" w:pos="360"/>
              </w:tabs>
              <w:jc w:val="center"/>
              <w:rPr>
                <w:rFonts w:ascii="SutonnyMJ" w:hAnsi="SutonnyMJ"/>
                <w:sz w:val="24"/>
              </w:rPr>
            </w:pPr>
            <w:r>
              <w:rPr>
                <w:rFonts w:ascii="Times New Roman" w:hAnsi="Times New Roman"/>
              </w:rPr>
              <w:t>Rules of Business</w:t>
            </w:r>
            <w:r>
              <w:rPr>
                <w:rFonts w:ascii="SutonnyMJ" w:hAnsi="SutonnyMJ"/>
                <w:sz w:val="24"/>
              </w:rPr>
              <w:t xml:space="preserve"> Abyhvqx, wewfb</w:t>
            </w:r>
            <w:r w:rsidR="00CB483E">
              <w:rPr>
                <w:rFonts w:ascii="SutonnyMJ" w:hAnsi="SutonnyMJ"/>
                <w:sz w:val="24"/>
              </w:rPr>
              <w:t>œ gš¿Yvj‡qi g‡a¨ †hme `vwqZ¡ eÈ</w:t>
            </w:r>
            <w:r>
              <w:rPr>
                <w:rFonts w:ascii="SutonnyMJ" w:hAnsi="SutonnyMJ"/>
                <w:sz w:val="24"/>
              </w:rPr>
              <w:t>b Kiv nq|</w:t>
            </w:r>
          </w:p>
        </w:tc>
      </w:tr>
      <w:tr w:rsidR="00B622A1" w:rsidRPr="006151C0" w:rsidTr="004C44E4">
        <w:tc>
          <w:tcPr>
            <w:tcW w:w="1935" w:type="dxa"/>
          </w:tcPr>
          <w:p w:rsidR="00B622A1" w:rsidRDefault="00B622A1" w:rsidP="0093636F">
            <w:pPr>
              <w:tabs>
                <w:tab w:val="left" w:pos="360"/>
              </w:tabs>
              <w:jc w:val="center"/>
              <w:rPr>
                <w:rFonts w:ascii="Times New Roman" w:hAnsi="Times New Roman"/>
                <w:b/>
              </w:rPr>
            </w:pPr>
            <w:r>
              <w:rPr>
                <w:rFonts w:ascii="Times New Roman" w:hAnsi="Times New Roman"/>
                <w:b/>
              </w:rPr>
              <w:t>Rules of Origin</w:t>
            </w:r>
          </w:p>
        </w:tc>
        <w:tc>
          <w:tcPr>
            <w:tcW w:w="6570" w:type="dxa"/>
          </w:tcPr>
          <w:p w:rsidR="00B622A1" w:rsidRPr="006151C0" w:rsidRDefault="00B622A1" w:rsidP="0093636F">
            <w:pPr>
              <w:tabs>
                <w:tab w:val="left" w:pos="360"/>
              </w:tabs>
              <w:jc w:val="center"/>
              <w:rPr>
                <w:rFonts w:ascii="SutonnyMJ" w:hAnsi="SutonnyMJ"/>
                <w:sz w:val="24"/>
              </w:rPr>
            </w:pPr>
            <w:r>
              <w:rPr>
                <w:rFonts w:ascii="SutonnyMJ" w:hAnsi="SutonnyMJ"/>
                <w:sz w:val="24"/>
              </w:rPr>
              <w:t>Avg`vwbKviK †`k KZ©„</w:t>
            </w:r>
            <w:r w:rsidR="00CB483E">
              <w:rPr>
                <w:rFonts w:ascii="SutonnyMJ" w:hAnsi="SutonnyMJ"/>
                <w:sz w:val="24"/>
              </w:rPr>
              <w:t>K Drcv`K †`k‡K cÖ`Ë wKQz kZ©vewj</w:t>
            </w:r>
            <w:r>
              <w:rPr>
                <w:rFonts w:ascii="SutonnyMJ" w:hAnsi="SutonnyMJ"/>
                <w:sz w:val="24"/>
              </w:rPr>
              <w:t xml:space="preserve"> ev w`Kwb‡`©kbv|</w:t>
            </w:r>
          </w:p>
        </w:tc>
      </w:tr>
      <w:tr w:rsidR="00B622A1" w:rsidRPr="006151C0" w:rsidTr="004C44E4">
        <w:tc>
          <w:tcPr>
            <w:tcW w:w="1935" w:type="dxa"/>
          </w:tcPr>
          <w:p w:rsidR="00B622A1" w:rsidRDefault="00B622A1" w:rsidP="0093636F">
            <w:pPr>
              <w:tabs>
                <w:tab w:val="left" w:pos="360"/>
              </w:tabs>
              <w:jc w:val="center"/>
              <w:rPr>
                <w:rFonts w:ascii="Times New Roman" w:hAnsi="Times New Roman"/>
                <w:b/>
              </w:rPr>
            </w:pPr>
            <w:r>
              <w:rPr>
                <w:rFonts w:ascii="Times New Roman" w:hAnsi="Times New Roman"/>
                <w:b/>
              </w:rPr>
              <w:t>Rules of Procedure</w:t>
            </w:r>
          </w:p>
        </w:tc>
        <w:tc>
          <w:tcPr>
            <w:tcW w:w="6570" w:type="dxa"/>
          </w:tcPr>
          <w:p w:rsidR="00B622A1" w:rsidRPr="006151C0" w:rsidRDefault="00B622A1" w:rsidP="0093636F">
            <w:pPr>
              <w:tabs>
                <w:tab w:val="left" w:pos="360"/>
              </w:tabs>
              <w:jc w:val="center"/>
              <w:rPr>
                <w:rFonts w:ascii="SutonnyMJ" w:hAnsi="SutonnyMJ"/>
                <w:sz w:val="24"/>
              </w:rPr>
            </w:pPr>
            <w:r>
              <w:rPr>
                <w:rFonts w:ascii="SutonnyMJ" w:hAnsi="SutonnyMJ"/>
                <w:sz w:val="24"/>
              </w:rPr>
              <w:t xml:space="preserve">†h wewaweavb Abyhvqx </w:t>
            </w:r>
            <w:r w:rsidR="00842870" w:rsidRPr="00842870">
              <w:rPr>
                <w:rFonts w:ascii="SutonnyMJ" w:hAnsi="SutonnyMJ"/>
                <w:sz w:val="24"/>
              </w:rPr>
              <w:t>RvZxq</w:t>
            </w:r>
            <w:r>
              <w:rPr>
                <w:rFonts w:ascii="SutonnyMJ" w:hAnsi="SutonnyMJ"/>
                <w:sz w:val="24"/>
              </w:rPr>
              <w:t xml:space="preserve"> msm` cwiPvwjZ nq|</w:t>
            </w:r>
          </w:p>
        </w:tc>
      </w:tr>
      <w:tr w:rsidR="00B622A1" w:rsidTr="004C44E4">
        <w:tc>
          <w:tcPr>
            <w:tcW w:w="1935" w:type="dxa"/>
          </w:tcPr>
          <w:p w:rsidR="00B622A1" w:rsidRDefault="00B622A1" w:rsidP="0093636F">
            <w:pPr>
              <w:tabs>
                <w:tab w:val="left" w:pos="360"/>
              </w:tabs>
              <w:jc w:val="center"/>
              <w:rPr>
                <w:rFonts w:ascii="Times New Roman" w:hAnsi="Times New Roman"/>
                <w:b/>
              </w:rPr>
            </w:pPr>
            <w:r>
              <w:rPr>
                <w:rFonts w:ascii="Times New Roman" w:hAnsi="Times New Roman"/>
                <w:b/>
              </w:rPr>
              <w:t>Rules of Game</w:t>
            </w:r>
          </w:p>
        </w:tc>
        <w:tc>
          <w:tcPr>
            <w:tcW w:w="6570" w:type="dxa"/>
          </w:tcPr>
          <w:p w:rsidR="00B622A1" w:rsidRDefault="00B622A1" w:rsidP="0093636F">
            <w:pPr>
              <w:tabs>
                <w:tab w:val="left" w:pos="360"/>
              </w:tabs>
              <w:jc w:val="center"/>
              <w:rPr>
                <w:rFonts w:ascii="SutonnyMJ" w:hAnsi="SutonnyMJ"/>
                <w:sz w:val="24"/>
              </w:rPr>
            </w:pPr>
            <w:r>
              <w:rPr>
                <w:rFonts w:ascii="SutonnyMJ" w:hAnsi="SutonnyMJ"/>
                <w:sz w:val="24"/>
              </w:rPr>
              <w:t>†Kvb cÖwZôv‡bi AwjwLZ wbqg Kvbyb|</w:t>
            </w:r>
          </w:p>
        </w:tc>
      </w:tr>
      <w:tr w:rsidR="00B622A1" w:rsidTr="004C44E4">
        <w:tc>
          <w:tcPr>
            <w:tcW w:w="1935" w:type="dxa"/>
          </w:tcPr>
          <w:p w:rsidR="00B622A1" w:rsidRDefault="00B622A1" w:rsidP="0093636F">
            <w:pPr>
              <w:tabs>
                <w:tab w:val="left" w:pos="360"/>
              </w:tabs>
              <w:jc w:val="center"/>
              <w:rPr>
                <w:rFonts w:ascii="Times New Roman" w:hAnsi="Times New Roman"/>
                <w:b/>
              </w:rPr>
            </w:pPr>
            <w:r>
              <w:rPr>
                <w:rFonts w:ascii="Times New Roman" w:hAnsi="Times New Roman"/>
                <w:b/>
              </w:rPr>
              <w:t>Public Policy</w:t>
            </w:r>
          </w:p>
        </w:tc>
        <w:tc>
          <w:tcPr>
            <w:tcW w:w="6570" w:type="dxa"/>
          </w:tcPr>
          <w:p w:rsidR="00B622A1" w:rsidRDefault="00B622A1" w:rsidP="0093636F">
            <w:pPr>
              <w:tabs>
                <w:tab w:val="left" w:pos="360"/>
              </w:tabs>
              <w:jc w:val="center"/>
              <w:rPr>
                <w:rFonts w:ascii="SutonnyMJ" w:hAnsi="SutonnyMJ"/>
                <w:sz w:val="24"/>
              </w:rPr>
            </w:pPr>
            <w:r>
              <w:rPr>
                <w:rFonts w:ascii="SutonnyMJ" w:hAnsi="SutonnyMJ"/>
                <w:sz w:val="24"/>
              </w:rPr>
              <w:t>wbw`©ó D‡Ïk¨ mva‡bi Rb¨ miKvi KZ©„K M„nxZ e¨vL¨v|</w:t>
            </w:r>
          </w:p>
        </w:tc>
      </w:tr>
      <w:tr w:rsidR="00B622A1" w:rsidTr="004C44E4">
        <w:tc>
          <w:tcPr>
            <w:tcW w:w="1935" w:type="dxa"/>
          </w:tcPr>
          <w:p w:rsidR="00B622A1" w:rsidRDefault="00B622A1" w:rsidP="0093636F">
            <w:pPr>
              <w:tabs>
                <w:tab w:val="left" w:pos="360"/>
              </w:tabs>
              <w:jc w:val="center"/>
              <w:rPr>
                <w:rFonts w:ascii="Times New Roman" w:hAnsi="Times New Roman"/>
                <w:b/>
              </w:rPr>
            </w:pPr>
            <w:r>
              <w:rPr>
                <w:rFonts w:ascii="Times New Roman" w:hAnsi="Times New Roman"/>
                <w:b/>
              </w:rPr>
              <w:t>Public Enterprise</w:t>
            </w:r>
          </w:p>
        </w:tc>
        <w:tc>
          <w:tcPr>
            <w:tcW w:w="6570" w:type="dxa"/>
          </w:tcPr>
          <w:p w:rsidR="00B622A1" w:rsidRDefault="00B622A1" w:rsidP="0093636F">
            <w:pPr>
              <w:tabs>
                <w:tab w:val="left" w:pos="360"/>
              </w:tabs>
              <w:jc w:val="center"/>
              <w:rPr>
                <w:rFonts w:ascii="SutonnyMJ" w:hAnsi="SutonnyMJ"/>
                <w:sz w:val="24"/>
              </w:rPr>
            </w:pPr>
            <w:r>
              <w:rPr>
                <w:rFonts w:ascii="SutonnyMJ" w:hAnsi="SutonnyMJ"/>
                <w:sz w:val="24"/>
              </w:rPr>
              <w:t xml:space="preserve">miKvi KZ©„K cwiPvwjZ e¨emv cÖwZôvb‡K </w:t>
            </w:r>
            <w:r>
              <w:rPr>
                <w:rFonts w:ascii="Times New Roman" w:hAnsi="Times New Roman"/>
              </w:rPr>
              <w:t>Public Ent</w:t>
            </w:r>
            <w:r w:rsidR="00CB483E">
              <w:rPr>
                <w:rFonts w:ascii="Times New Roman" w:hAnsi="Times New Roman"/>
              </w:rPr>
              <w:t>e</w:t>
            </w:r>
            <w:r>
              <w:rPr>
                <w:rFonts w:ascii="Times New Roman" w:hAnsi="Times New Roman"/>
              </w:rPr>
              <w:t>rprise</w:t>
            </w:r>
            <w:r>
              <w:rPr>
                <w:rFonts w:ascii="SutonnyMJ" w:hAnsi="SutonnyMJ"/>
                <w:sz w:val="24"/>
              </w:rPr>
              <w:t xml:space="preserve"> e‡j| †hgbÑ evsjv‡`k †c‡Uªvwjqvg K‡c©v‡ikb|</w:t>
            </w:r>
          </w:p>
        </w:tc>
      </w:tr>
      <w:tr w:rsidR="00B622A1" w:rsidTr="004C44E4">
        <w:tc>
          <w:tcPr>
            <w:tcW w:w="1935" w:type="dxa"/>
          </w:tcPr>
          <w:p w:rsidR="00B622A1" w:rsidRDefault="00B622A1" w:rsidP="0093636F">
            <w:pPr>
              <w:tabs>
                <w:tab w:val="left" w:pos="360"/>
              </w:tabs>
              <w:jc w:val="center"/>
              <w:rPr>
                <w:rFonts w:ascii="Times New Roman" w:hAnsi="Times New Roman"/>
                <w:b/>
              </w:rPr>
            </w:pPr>
            <w:r>
              <w:rPr>
                <w:rFonts w:ascii="Times New Roman" w:hAnsi="Times New Roman"/>
                <w:b/>
              </w:rPr>
              <w:t>Spoil System</w:t>
            </w:r>
          </w:p>
        </w:tc>
        <w:tc>
          <w:tcPr>
            <w:tcW w:w="6570" w:type="dxa"/>
          </w:tcPr>
          <w:p w:rsidR="00B622A1" w:rsidRDefault="00B622A1" w:rsidP="0093636F">
            <w:pPr>
              <w:tabs>
                <w:tab w:val="left" w:pos="360"/>
              </w:tabs>
              <w:jc w:val="center"/>
              <w:rPr>
                <w:rFonts w:ascii="SutonnyMJ" w:hAnsi="SutonnyMJ"/>
                <w:sz w:val="24"/>
              </w:rPr>
            </w:pPr>
            <w:r>
              <w:rPr>
                <w:rFonts w:ascii="SutonnyMJ" w:hAnsi="SutonnyMJ"/>
                <w:sz w:val="24"/>
              </w:rPr>
              <w:t xml:space="preserve">wbe©vP‡b †h `j miKvi MVb Ki‡e †m `j †_‡K mivmwi c‡` †jvK wb‡qvM Kivi c×wZ‡K </w:t>
            </w:r>
            <w:r w:rsidRPr="007823E5">
              <w:rPr>
                <w:rFonts w:ascii="Times New Roman" w:hAnsi="Times New Roman"/>
              </w:rPr>
              <w:t>Spoil System</w:t>
            </w:r>
            <w:r>
              <w:rPr>
                <w:rFonts w:ascii="SutonnyMJ" w:hAnsi="SutonnyMJ"/>
                <w:sz w:val="24"/>
              </w:rPr>
              <w:t xml:space="preserve"> e‡j|</w:t>
            </w:r>
          </w:p>
        </w:tc>
      </w:tr>
    </w:tbl>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pacing w:val="-4"/>
          <w:sz w:val="24"/>
          <w:shd w:val="clear" w:color="auto" w:fill="000000"/>
        </w:rPr>
      </w:pPr>
      <w:r w:rsidRPr="006408BB">
        <w:rPr>
          <w:rFonts w:ascii="SutonnyMJ" w:eastAsia="SutonnyMJ" w:hAnsi="SutonnyMJ" w:cs="SutonnyMJ"/>
          <w:b/>
          <w:spacing w:val="-4"/>
          <w:sz w:val="24"/>
          <w:shd w:val="clear" w:color="auto" w:fill="000000"/>
        </w:rPr>
        <w:t>Abykxjbx</w:t>
      </w:r>
    </w:p>
    <w:p w:rsidR="00C67699" w:rsidRPr="006408BB" w:rsidRDefault="00386946" w:rsidP="00F52948">
      <w:pPr>
        <w:rPr>
          <w:rFonts w:ascii="SutonnyMJ" w:eastAsia="SutonnyMJ" w:hAnsi="SutonnyMJ" w:cs="SutonnyMJ"/>
          <w:b/>
          <w:sz w:val="24"/>
        </w:rPr>
      </w:pPr>
      <w:r>
        <w:rPr>
          <w:rFonts w:ascii="SutonnyMJ" w:eastAsia="SutonnyMJ" w:hAnsi="SutonnyMJ" w:cs="SutonnyMJ"/>
          <w:b/>
          <w:sz w:val="24"/>
        </w:rPr>
        <w:t xml:space="preserve">01. </w:t>
      </w:r>
      <w:r w:rsidR="00C67699" w:rsidRPr="006408BB">
        <w:rPr>
          <w:rFonts w:ascii="SutonnyMJ" w:eastAsia="SutonnyMJ" w:hAnsi="SutonnyMJ" w:cs="SutonnyMJ"/>
          <w:b/>
          <w:sz w:val="24"/>
        </w:rPr>
        <w:t>evsjv‡`‡ki cÖ_g cÖavbgš¿x wQ‡jb-</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ˆmq` bRiæj Bmjvg</w:t>
      </w:r>
      <w:r w:rsidRPr="006408BB">
        <w:rPr>
          <w:rFonts w:ascii="SutonnyMJ" w:eastAsia="SutonnyMJ" w:hAnsi="SutonnyMJ" w:cs="SutonnyMJ"/>
          <w:sz w:val="24"/>
        </w:rPr>
        <w:tab/>
        <w:t>L. ZvRDwÏb Avn‡g`</w:t>
      </w:r>
      <w:r w:rsidRPr="006408BB">
        <w:rPr>
          <w:rFonts w:ascii="SutonnyMJ" w:eastAsia="SutonnyMJ" w:hAnsi="SutonnyMJ" w:cs="SutonnyMJ"/>
          <w:sz w:val="24"/>
        </w:rPr>
        <w:tab/>
        <w:t>M. K¨v‡Þb gbmyi Avjx</w:t>
      </w:r>
      <w:r w:rsidRPr="006408BB">
        <w:rPr>
          <w:rFonts w:ascii="SutonnyMJ" w:eastAsia="SutonnyMJ" w:hAnsi="SutonnyMJ" w:cs="SutonnyMJ"/>
          <w:sz w:val="24"/>
        </w:rPr>
        <w:tab/>
        <w:t>N. kvn Avãyj nvwg`</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01</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C67699" w:rsidRPr="006408BB" w:rsidRDefault="00386946"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 xml:space="preserve">02. </w:t>
      </w:r>
      <w:r w:rsidR="00C67699" w:rsidRPr="006408BB">
        <w:rPr>
          <w:rFonts w:ascii="SutonnyMJ" w:eastAsia="SutonnyMJ" w:hAnsi="SutonnyMJ" w:cs="SutonnyMJ"/>
          <w:b/>
          <w:sz w:val="24"/>
        </w:rPr>
        <w:t>¯^vaxb evsjv‡`‡ki cÖ_g gwš¿mfv K‡e MwVZ nq?</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K. 26 gvP© 1971</w:t>
      </w:r>
      <w:r w:rsidRPr="006408BB">
        <w:rPr>
          <w:rFonts w:ascii="SutonnyMJ" w:eastAsia="SutonnyMJ" w:hAnsi="SutonnyMJ" w:cs="SutonnyMJ"/>
          <w:sz w:val="24"/>
        </w:rPr>
        <w:tab/>
        <w:t>L. 01 GwcÖj, 1971</w:t>
      </w:r>
      <w:r w:rsidRPr="006408BB">
        <w:rPr>
          <w:rFonts w:ascii="SutonnyMJ" w:eastAsia="SutonnyMJ" w:hAnsi="SutonnyMJ" w:cs="SutonnyMJ"/>
          <w:sz w:val="24"/>
        </w:rPr>
        <w:tab/>
        <w:t>M. 10 GwcÖj, 1971</w:t>
      </w:r>
      <w:r w:rsidRPr="006408BB">
        <w:rPr>
          <w:rFonts w:ascii="SutonnyMJ" w:eastAsia="SutonnyMJ" w:hAnsi="SutonnyMJ" w:cs="SutonnyMJ"/>
          <w:sz w:val="24"/>
        </w:rPr>
        <w:tab/>
        <w:t>N. 17 GwcÖj, 1971</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C67699" w:rsidRPr="006408BB" w:rsidRDefault="00386946" w:rsidP="00AE679B">
      <w:pPr>
        <w:rPr>
          <w:rFonts w:ascii="SutonnyMJ" w:eastAsia="SutonnyMJ" w:hAnsi="SutonnyMJ" w:cs="SutonnyMJ"/>
          <w:b/>
          <w:sz w:val="24"/>
        </w:rPr>
      </w:pPr>
      <w:r>
        <w:rPr>
          <w:rFonts w:ascii="SutonnyMJ" w:eastAsia="SutonnyMJ" w:hAnsi="SutonnyMJ" w:cs="SutonnyMJ"/>
          <w:b/>
          <w:sz w:val="24"/>
        </w:rPr>
        <w:t xml:space="preserve">03. </w:t>
      </w:r>
      <w:r w:rsidR="00C67699" w:rsidRPr="006408BB">
        <w:rPr>
          <w:rFonts w:ascii="SutonnyMJ" w:eastAsia="SutonnyMJ" w:hAnsi="SutonnyMJ" w:cs="SutonnyMJ"/>
          <w:b/>
          <w:sz w:val="24"/>
        </w:rPr>
        <w:t>evsjv‡`‡ki gwš¿cwil` Zv‡`i KvRK‡g©i Rb¨ Kvi Kv‡Q `vqx?</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ivóªcwZi Kv‡Q</w:t>
      </w:r>
      <w:r w:rsidRPr="006408BB">
        <w:rPr>
          <w:rFonts w:ascii="SutonnyMJ" w:eastAsia="SutonnyMJ" w:hAnsi="SutonnyMJ" w:cs="SutonnyMJ"/>
          <w:sz w:val="24"/>
        </w:rPr>
        <w:tab/>
        <w:t>L. RvZxq msm‡`i Kv‡Q</w:t>
      </w:r>
      <w:r w:rsidRPr="006408BB">
        <w:rPr>
          <w:rFonts w:ascii="SutonnyMJ" w:eastAsia="SutonnyMJ" w:hAnsi="SutonnyMJ" w:cs="SutonnyMJ"/>
          <w:sz w:val="24"/>
        </w:rPr>
        <w:tab/>
        <w:t>M. RvwZms‡Ni Kv‡Q</w:t>
      </w:r>
      <w:r w:rsidRPr="006408BB">
        <w:rPr>
          <w:rFonts w:ascii="SutonnyMJ" w:eastAsia="SutonnyMJ" w:hAnsi="SutonnyMJ" w:cs="SutonnyMJ"/>
          <w:sz w:val="24"/>
        </w:rPr>
        <w:tab/>
        <w:t>N. RbM‡Yi Kv‡Q</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C67699" w:rsidRPr="006408BB" w:rsidRDefault="00386946"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 xml:space="preserve">04. </w:t>
      </w:r>
      <w:r w:rsidR="00C67699" w:rsidRPr="006408BB">
        <w:rPr>
          <w:rFonts w:ascii="SutonnyMJ" w:eastAsia="SutonnyMJ" w:hAnsi="SutonnyMJ" w:cs="SutonnyMJ"/>
          <w:b/>
          <w:sz w:val="24"/>
        </w:rPr>
        <w:t>gwš¿mfvi KZ Rb gš¿xi wbqwgZ mfv AbywôZ nq?</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GK-`kgvsk</w:t>
      </w:r>
      <w:r w:rsidRPr="006408BB">
        <w:rPr>
          <w:rFonts w:ascii="SutonnyMJ" w:eastAsia="SutonnyMJ" w:hAnsi="SutonnyMJ" w:cs="SutonnyMJ"/>
          <w:sz w:val="24"/>
        </w:rPr>
        <w:tab/>
        <w:t>L. GK-Z…Zxqvsk</w:t>
      </w:r>
      <w:r w:rsidRPr="006408BB">
        <w:rPr>
          <w:rFonts w:ascii="SutonnyMJ" w:eastAsia="SutonnyMJ" w:hAnsi="SutonnyMJ" w:cs="SutonnyMJ"/>
          <w:sz w:val="24"/>
        </w:rPr>
        <w:tab/>
        <w:t>M. `yB-Z…Zxqvsk</w:t>
      </w:r>
      <w:r w:rsidRPr="006408BB">
        <w:rPr>
          <w:rFonts w:ascii="SutonnyMJ" w:eastAsia="SutonnyMJ" w:hAnsi="SutonnyMJ" w:cs="SutonnyMJ"/>
          <w:sz w:val="24"/>
        </w:rPr>
        <w:tab/>
        <w:t>N. GK-PZz_©vsk</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C67699" w:rsidRPr="006408BB" w:rsidRDefault="00386946" w:rsidP="00F52948">
      <w:pPr>
        <w:tabs>
          <w:tab w:val="left" w:pos="360"/>
          <w:tab w:val="left" w:pos="2340"/>
          <w:tab w:val="left" w:pos="4320"/>
          <w:tab w:val="left" w:pos="6300"/>
          <w:tab w:val="left" w:pos="8136"/>
        </w:tabs>
        <w:jc w:val="both"/>
        <w:rPr>
          <w:rFonts w:ascii="SutonnyMJ" w:eastAsia="SutonnyMJ" w:hAnsi="SutonnyMJ" w:cs="SutonnyMJ"/>
          <w:b/>
          <w:sz w:val="24"/>
        </w:rPr>
      </w:pPr>
      <w:r>
        <w:rPr>
          <w:rFonts w:ascii="SutonnyMJ" w:eastAsia="SutonnyMJ" w:hAnsi="SutonnyMJ" w:cs="SutonnyMJ"/>
          <w:b/>
          <w:sz w:val="24"/>
        </w:rPr>
        <w:t xml:space="preserve">05. </w:t>
      </w:r>
      <w:r w:rsidR="00C67699" w:rsidRPr="006408BB">
        <w:rPr>
          <w:rFonts w:ascii="SutonnyMJ" w:eastAsia="SutonnyMJ" w:hAnsi="SutonnyMJ" w:cs="SutonnyMJ"/>
          <w:b/>
          <w:sz w:val="24"/>
        </w:rPr>
        <w:t>Kvi †bZ…‡Z¡ gwš¿mfvi wbqwgZ mfv AbywôZ nq?</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ivóªcwZ</w:t>
      </w:r>
      <w:r w:rsidRPr="006408BB">
        <w:rPr>
          <w:rFonts w:ascii="SutonnyMJ" w:eastAsia="SutonnyMJ" w:hAnsi="SutonnyMJ" w:cs="SutonnyMJ"/>
          <w:sz w:val="24"/>
        </w:rPr>
        <w:tab/>
        <w:t>L. w¯úKvi</w:t>
      </w:r>
      <w:r w:rsidRPr="006408BB">
        <w:rPr>
          <w:rFonts w:ascii="SutonnyMJ" w:eastAsia="SutonnyMJ" w:hAnsi="SutonnyMJ" w:cs="SutonnyMJ"/>
          <w:sz w:val="24"/>
        </w:rPr>
        <w:tab/>
        <w:t>M. cÖavbgš¿x</w:t>
      </w:r>
      <w:r w:rsidRPr="006408BB">
        <w:rPr>
          <w:rFonts w:ascii="SutonnyMJ" w:eastAsia="SutonnyMJ" w:hAnsi="SutonnyMJ" w:cs="SutonnyMJ"/>
          <w:sz w:val="24"/>
        </w:rPr>
        <w:tab/>
        <w:t>N. A_©gš¿x</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C67699" w:rsidRPr="006408BB" w:rsidRDefault="00386946" w:rsidP="00F72C46">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06</w:t>
      </w:r>
      <w:r w:rsidR="00C67699" w:rsidRPr="006408BB">
        <w:rPr>
          <w:rFonts w:ascii="SutonnyMJ" w:eastAsia="SutonnyMJ" w:hAnsi="SutonnyMJ" w:cs="SutonnyMJ"/>
          <w:b/>
          <w:sz w:val="24"/>
        </w:rPr>
        <w:t>.</w:t>
      </w:r>
      <w:r w:rsidR="00C67699" w:rsidRPr="006408BB">
        <w:rPr>
          <w:rFonts w:ascii="SutonnyMJ" w:eastAsia="SutonnyMJ" w:hAnsi="SutonnyMJ" w:cs="SutonnyMJ"/>
          <w:b/>
          <w:sz w:val="24"/>
        </w:rPr>
        <w:tab/>
        <w:t>miKvi I RbM‡Yi †mZzeÜb wn‡m‡e KvR K‡i †K?</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gwš¿cwil`</w:t>
      </w:r>
      <w:r w:rsidRPr="006408BB">
        <w:rPr>
          <w:rFonts w:ascii="SutonnyMJ" w:eastAsia="SutonnyMJ" w:hAnsi="SutonnyMJ" w:cs="SutonnyMJ"/>
          <w:sz w:val="24"/>
        </w:rPr>
        <w:tab/>
        <w:t>L. †mbvcÖavb</w:t>
      </w:r>
      <w:r w:rsidRPr="006408BB">
        <w:rPr>
          <w:rFonts w:ascii="SutonnyMJ" w:eastAsia="SutonnyMJ" w:hAnsi="SutonnyMJ" w:cs="SutonnyMJ"/>
          <w:sz w:val="24"/>
        </w:rPr>
        <w:tab/>
        <w:t>M. wePviwefvM</w:t>
      </w:r>
      <w:r w:rsidRPr="006408BB">
        <w:rPr>
          <w:rFonts w:ascii="SutonnyMJ" w:eastAsia="SutonnyMJ" w:hAnsi="SutonnyMJ" w:cs="SutonnyMJ"/>
          <w:sz w:val="24"/>
        </w:rPr>
        <w:tab/>
        <w:t>N. ¯^ivóªgš¿x</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06</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C67699" w:rsidRPr="006408BB" w:rsidRDefault="00386946" w:rsidP="00F72C46">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07</w:t>
      </w:r>
      <w:r w:rsidR="00C67699" w:rsidRPr="006408BB">
        <w:rPr>
          <w:rFonts w:ascii="SutonnyMJ" w:eastAsia="SutonnyMJ" w:hAnsi="SutonnyMJ" w:cs="SutonnyMJ"/>
          <w:b/>
          <w:sz w:val="24"/>
        </w:rPr>
        <w:t>.</w:t>
      </w:r>
      <w:r w:rsidR="00C67699" w:rsidRPr="006408BB">
        <w:rPr>
          <w:rFonts w:ascii="SutonnyMJ" w:eastAsia="SutonnyMJ" w:hAnsi="SutonnyMJ" w:cs="SutonnyMJ"/>
          <w:b/>
          <w:sz w:val="24"/>
        </w:rPr>
        <w:tab/>
        <w:t>Kvi ZË¡veav‡b Lmov ev‡RU cÖYxZ nq?</w:t>
      </w:r>
    </w:p>
    <w:p w:rsidR="00C67699" w:rsidRPr="006408BB" w:rsidRDefault="00C67699" w:rsidP="00F72C46">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A_©gš¿x</w:t>
      </w:r>
      <w:r w:rsidRPr="006408BB">
        <w:rPr>
          <w:rFonts w:ascii="SutonnyMJ" w:eastAsia="SutonnyMJ" w:hAnsi="SutonnyMJ" w:cs="SutonnyMJ"/>
          <w:sz w:val="24"/>
        </w:rPr>
        <w:tab/>
        <w:t>L. A_©mwPe</w:t>
      </w:r>
      <w:r w:rsidRPr="006408BB">
        <w:rPr>
          <w:rFonts w:ascii="SutonnyMJ" w:eastAsia="SutonnyMJ" w:hAnsi="SutonnyMJ" w:cs="SutonnyMJ"/>
          <w:sz w:val="24"/>
        </w:rPr>
        <w:tab/>
        <w:t>M. ¯^ivóªgš¿x</w:t>
      </w:r>
      <w:r w:rsidRPr="006408BB">
        <w:rPr>
          <w:rFonts w:ascii="SutonnyMJ" w:eastAsia="SutonnyMJ" w:hAnsi="SutonnyMJ" w:cs="SutonnyMJ"/>
          <w:sz w:val="24"/>
        </w:rPr>
        <w:tab/>
        <w:t>N. evwYR¨gš¿x</w:t>
      </w:r>
      <w:r w:rsidRPr="006408BB">
        <w:rPr>
          <w:rFonts w:ascii="SutonnyMJ" w:eastAsia="SutonnyMJ" w:hAnsi="SutonnyMJ" w:cs="SutonnyMJ"/>
          <w:sz w:val="24"/>
        </w:rPr>
        <w:tab/>
      </w:r>
      <w:r w:rsidR="00386946">
        <w:rPr>
          <w:rFonts w:ascii="SutonnyMJ" w:eastAsia="SutonnyMJ" w:hAnsi="SutonnyMJ" w:cs="SutonnyMJ"/>
          <w:b/>
          <w:sz w:val="24"/>
          <w:shd w:val="clear" w:color="auto" w:fill="000000"/>
        </w:rPr>
        <w:t>07</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C67699" w:rsidRPr="00332E58" w:rsidRDefault="00C67699" w:rsidP="00F52948">
      <w:pPr>
        <w:tabs>
          <w:tab w:val="left" w:pos="360"/>
          <w:tab w:val="left" w:pos="2340"/>
          <w:tab w:val="left" w:pos="4320"/>
          <w:tab w:val="left" w:pos="6300"/>
          <w:tab w:val="left" w:pos="8136"/>
        </w:tabs>
        <w:jc w:val="both"/>
        <w:rPr>
          <w:rFonts w:ascii="SutonnyMJ" w:eastAsia="SutonnyMJ" w:hAnsi="SutonnyMJ" w:cs="SutonnyMJ"/>
          <w:sz w:val="4"/>
          <w:shd w:val="clear" w:color="auto" w:fill="000000"/>
        </w:rPr>
      </w:pPr>
      <w:r w:rsidRPr="006408BB">
        <w:rPr>
          <w:rFonts w:ascii="SutonnyMJ" w:eastAsia="SutonnyMJ" w:hAnsi="SutonnyMJ" w:cs="SutonnyMJ"/>
          <w:b/>
          <w:sz w:val="24"/>
        </w:rPr>
        <w:tab/>
      </w:r>
    </w:p>
    <w:p w:rsidR="00C67699" w:rsidRPr="006408BB" w:rsidRDefault="00C67699" w:rsidP="00F72C46">
      <w:pPr>
        <w:shd w:val="clear" w:color="auto" w:fill="000000" w:themeFill="text1"/>
        <w:tabs>
          <w:tab w:val="left" w:pos="360"/>
          <w:tab w:val="left" w:pos="2340"/>
          <w:tab w:val="left" w:pos="4320"/>
          <w:tab w:val="left" w:pos="6210"/>
          <w:tab w:val="left" w:pos="8100"/>
        </w:tabs>
        <w:contextualSpacing/>
        <w:jc w:val="center"/>
        <w:rPr>
          <w:rFonts w:ascii="SutonnyMJ" w:eastAsia="VillageII" w:hAnsi="SutonnyMJ" w:cs="SutonnyMJ"/>
          <w:b/>
          <w:sz w:val="28"/>
          <w:szCs w:val="28"/>
        </w:rPr>
      </w:pPr>
      <w:r w:rsidRPr="006408BB">
        <w:rPr>
          <w:rFonts w:ascii="SutonnyMJ" w:eastAsia="VillageII" w:hAnsi="SutonnyMJ" w:cs="SutonnyMJ"/>
          <w:b/>
          <w:sz w:val="32"/>
          <w:szCs w:val="28"/>
        </w:rPr>
        <w:t>evsjv‡`‡ki cÖkvmwbK e¨e¯’v</w:t>
      </w:r>
    </w:p>
    <w:p w:rsidR="00C67699" w:rsidRPr="006408BB" w:rsidRDefault="00C67699" w:rsidP="00F72C46">
      <w:pPr>
        <w:tabs>
          <w:tab w:val="left" w:pos="360"/>
          <w:tab w:val="left" w:pos="2340"/>
          <w:tab w:val="left" w:pos="4320"/>
          <w:tab w:val="left" w:pos="6210"/>
          <w:tab w:val="left" w:pos="8100"/>
        </w:tabs>
        <w:contextualSpacing/>
        <w:jc w:val="center"/>
        <w:rPr>
          <w:rFonts w:ascii="SutonnyMJ" w:eastAsia="SutonnyMJ" w:hAnsi="SutonnyMJ" w:cs="SutonnyMJ"/>
          <w:sz w:val="24"/>
          <w:szCs w:val="24"/>
        </w:rPr>
      </w:pPr>
      <w:r w:rsidRPr="006408BB">
        <w:rPr>
          <w:rFonts w:ascii="SutonnyMJ" w:eastAsia="VillageII" w:hAnsi="SutonnyMJ" w:cs="SutonnyMJ"/>
          <w:sz w:val="24"/>
        </w:rPr>
        <w:t>evsjv‡`‡ki cÖkvmwbK e¨e¯’v‡K `yB fvM Kiv nq- †K›`ªxq cÖkvmb I gvV cÖkvmb</w:t>
      </w:r>
    </w:p>
    <w:p w:rsidR="00C67699" w:rsidRPr="006408BB" w:rsidRDefault="00C67699" w:rsidP="00150F6D">
      <w:pPr>
        <w:shd w:val="clear" w:color="auto" w:fill="D9D9D9" w:themeFill="background1" w:themeFillShade="D9"/>
        <w:tabs>
          <w:tab w:val="left" w:pos="360"/>
        </w:tabs>
        <w:jc w:val="center"/>
        <w:rPr>
          <w:rFonts w:ascii="SutonnyMJ" w:hAnsi="SutonnyMJ"/>
          <w:b/>
          <w:sz w:val="28"/>
        </w:rPr>
      </w:pPr>
      <w:r w:rsidRPr="006408BB">
        <w:rPr>
          <w:rFonts w:ascii="SutonnyMJ" w:hAnsi="SutonnyMJ"/>
          <w:b/>
          <w:sz w:val="28"/>
        </w:rPr>
        <w:t>†K›`ªxq cÖkvmb</w:t>
      </w:r>
    </w:p>
    <w:p w:rsidR="001D6C79" w:rsidRDefault="0006391D" w:rsidP="00CB483E">
      <w:pPr>
        <w:pStyle w:val="ListParagraph"/>
        <w:tabs>
          <w:tab w:val="left" w:pos="360"/>
        </w:tabs>
        <w:ind w:left="1440"/>
        <w:rPr>
          <w:rFonts w:ascii="SutonnyMJ" w:hAnsi="SutonnyMJ"/>
          <w:sz w:val="24"/>
        </w:rPr>
      </w:pPr>
      <w:r>
        <w:rPr>
          <w:noProof/>
        </w:rPr>
        <mc:AlternateContent>
          <mc:Choice Requires="wpg">
            <w:drawing>
              <wp:anchor distT="0" distB="0" distL="114300" distR="114300" simplePos="0" relativeHeight="251666944" behindDoc="0" locked="0" layoutInCell="1" allowOverlap="1">
                <wp:simplePos x="0" y="0"/>
                <wp:positionH relativeFrom="column">
                  <wp:posOffset>947420</wp:posOffset>
                </wp:positionH>
                <wp:positionV relativeFrom="paragraph">
                  <wp:posOffset>81280</wp:posOffset>
                </wp:positionV>
                <wp:extent cx="2148840" cy="1224915"/>
                <wp:effectExtent l="13970" t="5080" r="8890" b="8255"/>
                <wp:wrapNone/>
                <wp:docPr id="12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1224915"/>
                          <a:chOff x="0" y="0"/>
                          <a:chExt cx="21485" cy="12248"/>
                        </a:xfrm>
                      </wpg:grpSpPr>
                      <wpg:grpSp>
                        <wpg:cNvPr id="121" name="Group 73"/>
                        <wpg:cNvGrpSpPr>
                          <a:grpSpLocks/>
                        </wpg:cNvGrpSpPr>
                        <wpg:grpSpPr bwMode="auto">
                          <a:xfrm>
                            <a:off x="0" y="280"/>
                            <a:ext cx="8747" cy="11968"/>
                            <a:chOff x="0" y="0"/>
                            <a:chExt cx="8747" cy="11968"/>
                          </a:xfrm>
                        </wpg:grpSpPr>
                        <wps:wsp>
                          <wps:cNvPr id="122" name="Rounded Rectangle 62"/>
                          <wps:cNvSpPr>
                            <a:spLocks noChangeArrowheads="1"/>
                          </wps:cNvSpPr>
                          <wps:spPr bwMode="auto">
                            <a:xfrm>
                              <a:off x="1570" y="0"/>
                              <a:ext cx="5265" cy="1594"/>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mwPevjq</w:t>
                                </w:r>
                                <w:proofErr w:type="gramEnd"/>
                              </w:p>
                            </w:txbxContent>
                          </wps:txbx>
                          <wps:bodyPr rot="0" vert="horz" wrap="square" lIns="0" tIns="0" rIns="0" bIns="0" anchor="ctr" anchorCtr="0" upright="1">
                            <a:noAutofit/>
                          </wps:bodyPr>
                        </wps:wsp>
                        <wps:wsp>
                          <wps:cNvPr id="123" name="Straight Arrow Connector 64"/>
                          <wps:cNvCnPr>
                            <a:cxnSpLocks noChangeShapeType="1"/>
                          </wps:cNvCnPr>
                          <wps:spPr bwMode="auto">
                            <a:xfrm>
                              <a:off x="4263" y="1570"/>
                              <a:ext cx="56"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4" name="Rounded Rectangle 63"/>
                          <wps:cNvSpPr>
                            <a:spLocks noChangeArrowheads="1"/>
                          </wps:cNvSpPr>
                          <wps:spPr bwMode="auto">
                            <a:xfrm>
                              <a:off x="0" y="3421"/>
                              <a:ext cx="8470" cy="1902"/>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wefvMxq</w:t>
                                </w:r>
                                <w:proofErr w:type="gramEnd"/>
                                <w:r>
                                  <w:rPr>
                                    <w:rFonts w:ascii="SutonnyMJ" w:hAnsi="SutonnyMJ"/>
                                    <w:sz w:val="24"/>
                                  </w:rPr>
                                  <w:t xml:space="preserve"> cÖkvmb</w:t>
                                </w:r>
                              </w:p>
                            </w:txbxContent>
                          </wps:txbx>
                          <wps:bodyPr rot="0" vert="horz" wrap="square" lIns="0" tIns="0" rIns="0" bIns="0" anchor="ctr" anchorCtr="0" upright="1">
                            <a:noAutofit/>
                          </wps:bodyPr>
                        </wps:wsp>
                        <wps:wsp>
                          <wps:cNvPr id="125" name="Straight Arrow Connector 66"/>
                          <wps:cNvCnPr>
                            <a:cxnSpLocks noChangeShapeType="1"/>
                          </wps:cNvCnPr>
                          <wps:spPr bwMode="auto">
                            <a:xfrm>
                              <a:off x="4263" y="5273"/>
                              <a:ext cx="56"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6" name="Rounded Rectangle 65"/>
                          <wps:cNvSpPr>
                            <a:spLocks noChangeArrowheads="1"/>
                          </wps:cNvSpPr>
                          <wps:spPr bwMode="auto">
                            <a:xfrm>
                              <a:off x="953" y="6900"/>
                              <a:ext cx="6900" cy="159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†Rjv cÖkvmK </w:t>
                                </w:r>
                              </w:p>
                            </w:txbxContent>
                          </wps:txbx>
                          <wps:bodyPr rot="0" vert="horz" wrap="square" lIns="0" tIns="0" rIns="0" bIns="0" anchor="ctr" anchorCtr="0" upright="1">
                            <a:noAutofit/>
                          </wps:bodyPr>
                        </wps:wsp>
                        <wps:wsp>
                          <wps:cNvPr id="127" name="Straight Arrow Connector 68"/>
                          <wps:cNvCnPr>
                            <a:cxnSpLocks noChangeShapeType="1"/>
                          </wps:cNvCnPr>
                          <wps:spPr bwMode="auto">
                            <a:xfrm>
                              <a:off x="4263" y="8526"/>
                              <a:ext cx="51"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8" name="Rounded Rectangle 67"/>
                          <wps:cNvSpPr>
                            <a:spLocks noChangeArrowheads="1"/>
                          </wps:cNvSpPr>
                          <wps:spPr bwMode="auto">
                            <a:xfrm>
                              <a:off x="0" y="10378"/>
                              <a:ext cx="8747" cy="159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Dc‡Rjv cÖkvmb</w:t>
                                </w:r>
                              </w:p>
                            </w:txbxContent>
                          </wps:txbx>
                          <wps:bodyPr rot="0" vert="horz" wrap="square" lIns="0" tIns="0" rIns="0" bIns="0" anchor="ctr" anchorCtr="0" upright="1">
                            <a:noAutofit/>
                          </wps:bodyPr>
                        </wps:wsp>
                      </wpg:grpSp>
                      <wps:wsp>
                        <wps:cNvPr id="129" name="Straight Arrow Connector 82"/>
                        <wps:cNvCnPr>
                          <a:cxnSpLocks noChangeShapeType="1"/>
                        </wps:cNvCnPr>
                        <wps:spPr bwMode="auto">
                          <a:xfrm flipV="1">
                            <a:off x="6843" y="1009"/>
                            <a:ext cx="6624"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0" name="Rounded Rectangle 83"/>
                        <wps:cNvSpPr>
                          <a:spLocks noChangeArrowheads="1"/>
                        </wps:cNvSpPr>
                        <wps:spPr bwMode="auto">
                          <a:xfrm>
                            <a:off x="13463" y="0"/>
                            <a:ext cx="8022" cy="1907"/>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†K›`ªxq cÖkvmb</w:t>
                              </w:r>
                            </w:p>
                          </w:txbxContent>
                        </wps:txbx>
                        <wps:bodyPr rot="0" vert="horz" wrap="square" lIns="0" tIns="0" rIns="0" bIns="0" anchor="ctr" anchorCtr="0" upright="1">
                          <a:noAutofit/>
                        </wps:bodyPr>
                      </wps:wsp>
                      <wps:wsp>
                        <wps:cNvPr id="131" name="Straight Arrow Connector 84"/>
                        <wps:cNvCnPr>
                          <a:cxnSpLocks noChangeShapeType="1"/>
                        </wps:cNvCnPr>
                        <wps:spPr bwMode="auto">
                          <a:xfrm flipV="1">
                            <a:off x="9817" y="8022"/>
                            <a:ext cx="2742" cy="1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2" name="Right Bracket 86"/>
                        <wps:cNvSpPr>
                          <a:spLocks/>
                        </wps:cNvSpPr>
                        <wps:spPr bwMode="auto">
                          <a:xfrm>
                            <a:off x="8919" y="4712"/>
                            <a:ext cx="895" cy="6782"/>
                          </a:xfrm>
                          <a:prstGeom prst="rightBracket">
                            <a:avLst>
                              <a:gd name="adj" fmla="val 8349"/>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Rounded Rectangle 87"/>
                        <wps:cNvSpPr>
                          <a:spLocks noChangeArrowheads="1"/>
                        </wps:cNvSpPr>
                        <wps:spPr bwMode="auto">
                          <a:xfrm>
                            <a:off x="12902" y="7012"/>
                            <a:ext cx="6900" cy="1907"/>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gvV</w:t>
                              </w:r>
                              <w:proofErr w:type="gramEnd"/>
                              <w:r>
                                <w:rPr>
                                  <w:rFonts w:ascii="SutonnyMJ" w:hAnsi="SutonnyMJ"/>
                                  <w:sz w:val="24"/>
                                </w:rPr>
                                <w:t xml:space="preserve"> cÖkvmb</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39" style="position:absolute;left:0;text-align:left;margin-left:74.6pt;margin-top:6.4pt;width:169.2pt;height:96.45pt;z-index:251666944" coordsize="21485,1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">
                <v:group id="Group 73" o:spid="_x0000_s1040" style="position:absolute;top:280;width:8747;height:11968" coordsize="8747,1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oundrect id="Rounded Rectangle 62" o:spid="_x0000_s1041" style="position:absolute;left:1570;width:5265;height:1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wd8EA&#10;AADcAAAADwAAAGRycy9kb3ducmV2LnhtbERPTWvCQBC9C/0PyxS86aQpiKSuUopCoQcxevE2ZKdJ&#10;aHY23V01/ntXELzN433OYjXYTp3Zh9aJhrdpBoqlcqaVWsNhv5nMQYVIYqhzwhquHGC1fBktqDDu&#10;Ijs+l7FWKURCQRqaGPsCMVQNWwpT17Mk7td5SzFBX6PxdEnhtsM8y2ZoqZXU0FDPXw1Xf+XJavCb&#10;d9nj7PTzX/r11q0dhuMVtR6/Dp8foCIP8Sl+uL9Nmp/ncH8mXY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1cHf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mwPevjq</w:t>
                          </w:r>
                          <w:proofErr w:type="gramEnd"/>
                        </w:p>
                      </w:txbxContent>
                    </v:textbox>
                  </v:roundrect>
                  <v:shape id="Straight Arrow Connector 64" o:spid="_x0000_s1042" type="#_x0000_t32" style="position:absolute;left:4263;top:1570;width:5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MXcEAAADcAAAADwAAAGRycy9kb3ducmV2LnhtbERPS4vCMBC+L/gfwgje1lQXRWtTURfB&#10;3ZsPPA/N2BabSW2irf9+Iwh7m4/vOcmyM5V4UONKywpGwwgEcWZ1ybmC03H7OQPhPLLGyjIpeJKD&#10;Zdr7SDDWtuU9PQ4+FyGEXYwKCu/rWEqXFWTQDW1NHLiLbQz6AJtc6gbbEG4qOY6iqTRYcmgosKZN&#10;Qdn1cDcKWvTn+XqV3zbr759dN6lu0+PpV6lBv1stQHjq/L/47d7pMH/8Ba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0xdwQAAANwAAAAPAAAAAAAAAAAAAAAA&#10;AKECAABkcnMvZG93bnJldi54bWxQSwUGAAAAAAQABAD5AAAAjwMAAAAA&#10;" strokecolor="black [3200]" strokeweight=".5pt">
                    <v:stroke endarrow="block" joinstyle="miter"/>
                  </v:shape>
                  <v:roundrect id="Rounded Rectangle 63" o:spid="_x0000_s1043" style="position:absolute;top:3421;width:8470;height:19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NmMEA&#10;AADcAAAADwAAAGRycy9kb3ducmV2LnhtbERPTWvCQBC9F/wPywje6kQtIqmrFFEQeihGL96G7DQJ&#10;zc7G3VXjv+8WCt7m8T5nue5tq27sQ+NEw2ScgWIpnWmk0nA67l4XoEIkMdQ6YQ0PDrBeDV6WlBt3&#10;lwPfilipFCIhJw11jF2OGMqaLYWx61gS9+28pZigr9B4uqdw2+I0y+ZoqZHUUFPHm5rLn+JqNfjd&#10;TI44v35eCr/9cluH4fxArUfD/uMdVOQ+PsX/7r1J86dv8PdMug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QTZj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wefvMxq</w:t>
                          </w:r>
                          <w:proofErr w:type="gramEnd"/>
                          <w:r>
                            <w:rPr>
                              <w:rFonts w:ascii="SutonnyMJ" w:hAnsi="SutonnyMJ"/>
                              <w:sz w:val="24"/>
                            </w:rPr>
                            <w:t xml:space="preserve"> cÖkvmb</w:t>
                          </w:r>
                        </w:p>
                      </w:txbxContent>
                    </v:textbox>
                  </v:roundrect>
                  <v:shape id="Straight Arrow Connector 66" o:spid="_x0000_s1044" type="#_x0000_t32" style="position:absolute;left:4263;top:5273;width:5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xssAAAADcAAAADwAAAGRycy9kb3ducmV2LnhtbERPS4vCMBC+L/gfwgje1lRBWatp8cGC&#10;elsVz0MztsVmUpusrf/eCIK3+fies0g7U4k7Na60rGA0jEAQZ1aXnCs4HX+/f0A4j6yxskwKHuQg&#10;TXpfC4y1bfmP7gefixDCLkYFhfd1LKXLCjLohrYmDtzFNgZ9gE0udYNtCDeVHEfRVBosOTQUWNO6&#10;oOx6+DcKWvTn2WqZ39arzW7bTarb9HjaKzXod8s5CE+d/4jf7q0O88cT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CcbLAAAAA3AAAAA8AAAAAAAAAAAAAAAAA&#10;oQIAAGRycy9kb3ducmV2LnhtbFBLBQYAAAAABAAEAPkAAACOAwAAAAA=&#10;" strokecolor="black [3200]" strokeweight=".5pt">
                    <v:stroke endarrow="block" joinstyle="miter"/>
                  </v:shape>
                  <v:roundrect id="Rounded Rectangle 65" o:spid="_x0000_s1045" style="position:absolute;left:953;top:6900;width:6900;height:15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2dMEA&#10;AADcAAAADwAAAGRycy9kb3ducmV2LnhtbERPTWvCQBC9C/0PyxS86aQWgqSuUopCoQcxevE2ZKdJ&#10;aHY23V01/ntXELzN433OYjXYTp3Zh9aJhrdpBoqlcqaVWsNhv5nMQYVIYqhzwhquHGC1fBktqDDu&#10;Ijs+l7FWKURCQRqaGPsCMVQNWwpT17Mk7td5SzFBX6PxdEnhtsNZluVoqZXU0FDPXw1Xf+XJavCb&#10;d9ljfvr5L/1669YOw/GKWo9fh88PUJGH+BQ/3N8mzZ/lcH8mXY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dnT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†Rjv cÖkvmK </w:t>
                          </w:r>
                        </w:p>
                      </w:txbxContent>
                    </v:textbox>
                  </v:roundrect>
                  <v:shape id="Straight Arrow Connector 68" o:spid="_x0000_s1046" type="#_x0000_t32" style="position:absolute;left:4263;top:8526;width:51;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KXsEAAADcAAAADwAAAGRycy9kb3ducmV2LnhtbERPS4vCMBC+L/gfwgjeNFXw1W0qPhB0&#10;bz7Y89DMtmWbSW2irf/eCAt7m4/vOcmqM5V4UONKywrGowgEcWZ1ybmC62U/XIBwHlljZZkUPMnB&#10;Ku19JBhr2/KJHmefixDCLkYFhfd1LKXLCjLoRrYmDtyPbQz6AJtc6gbbEG4qOYmimTRYcmgosKZt&#10;Qdnv+W4UtOi/l5t1fttudsdDN61us8v1S6lBv1t/gvDU+X/xn/ugw/zJH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EpewQAAANwAAAAPAAAAAAAAAAAAAAAA&#10;AKECAABkcnMvZG93bnJldi54bWxQSwUGAAAAAAQABAD5AAAAjwMAAAAA&#10;" strokecolor="black [3200]" strokeweight=".5pt">
                    <v:stroke endarrow="block" joinstyle="miter"/>
                  </v:shape>
                  <v:roundrect id="Rounded Rectangle 67" o:spid="_x0000_s1047" style="position:absolute;top:10378;width:8747;height:15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HncQA&#10;AADcAAAADwAAAGRycy9kb3ducmV2LnhtbESPQWsCQQyF7wX/w5BCbzVbC1JWRxFRKPRQunrxFnbS&#10;3aU7mXVm1PXfN4dCbwnv5b0vy/Xoe3PlmLogFl6mBRiWOrhOGgvHw/75DUzKJI76IGzhzgnWq8nD&#10;kkoXbvLF1yo3RkMklWShzXkoEVPdsqc0DQOLat8hesq6xgZdpJuG+x5nRTFHT51oQ0sDb1uuf6qL&#10;txD3r3LA+eXjXMXdZ9gFTKc7Wvv0OG4WYDKP+d/8d/3uFH+mtPqMTo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R53EAAAA3AAAAA8AAAAAAAAAAAAAAAAAmAIAAGRycy9k&#10;b3ducmV2LnhtbFBLBQYAAAAABAAEAPUAAACJ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Dc‡Rjv cÖkvmb</w:t>
                          </w:r>
                        </w:p>
                      </w:txbxContent>
                    </v:textbox>
                  </v:roundrect>
                </v:group>
                <v:shape id="Straight Arrow Connector 82" o:spid="_x0000_s1048" type="#_x0000_t32" style="position:absolute;left:6843;top:1009;width:66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WtsMAAADcAAAADwAAAGRycy9kb3ducmV2LnhtbERPTWvCQBC9C/6HZQq9SN00EVtTVykt&#10;pV6NpdTbNDtNgtnZkNlq+u/dguBtHu9zluvBtepIvTSeDdxPE1DEpbcNVwY+dm93j6AkIFtsPZOB&#10;PxJYr8ajJebWn3hLxyJUKoaw5GigDqHLtZayJocy9R1x5H587zBE2Ffa9niK4a7VaZLMtcOGY0ON&#10;Hb3UVB6KX2cgCzNJt7OvByn21ffEvmaZfL4bc3szPD+BCjSEq/ji3tg4P13A/zPxAr0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41rbDAAAA3AAAAA8AAAAAAAAAAAAA&#10;AAAAoQIAAGRycy9kb3ducmV2LnhtbFBLBQYAAAAABAAEAPkAAACRAwAAAAA=&#10;" strokecolor="black [3200]" strokeweight=".5pt">
                  <v:stroke endarrow="block" joinstyle="miter"/>
                </v:shape>
                <v:roundrect id="Rounded Rectangle 83" o:spid="_x0000_s1049" style="position:absolute;left:13463;width:8022;height:1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RsQA&#10;AADcAAAADwAAAGRycy9kb3ducmV2LnhtbESPQWsCQQyF7wX/wxCht5q1gpSto4goFHooXb30FnbS&#10;3aU7mXVm1PXfN4dCbwnv5b0vq83oe3PlmLogFuazAgxLHVwnjYXT8fD0AiZlEkd9ELZw5wSb9eRh&#10;RaULN/nka5UboyGSSrLQ5jyUiKlu2VOahYFFte8QPWVdY4Mu0k3DfY/PRbFET51oQ0sD71quf6qL&#10;txAPCzni8vJ+ruL+I+wDpq87Wvs4HbevYDKP+d/8d/3mFH+h+PqMTo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3UbEAAAA3AAAAA8AAAAAAAAAAAAAAAAAmAIAAGRycy9k&#10;b3ducmV2LnhtbFBLBQYAAAAABAAEAPUAAACJ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†K›`ªxq cÖkvmb</w:t>
                        </w:r>
                      </w:p>
                    </w:txbxContent>
                  </v:textbox>
                </v:roundrect>
                <v:shape id="Straight Arrow Connector 84" o:spid="_x0000_s1050" type="#_x0000_t32" style="position:absolute;left:9817;top:8022;width:2742;height: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MbcIAAADcAAAADwAAAGRycy9kb3ducmV2LnhtbERPTWvCQBC9F/oflin0UnSjEZXoKqVF&#10;6tVURG9jdpqEZmdDZtX037uFQm/zeJ+zXPeuUVfqpPZsYDRMQBEX3tZcGth/bgZzUBKQLTaeycAP&#10;CaxXjw9LzKy/8Y6ueShVDGHJ0EAVQptpLUVFDmXoW+LIffnOYYiwK7Xt8BbDXaPHSTLVDmuODRW2&#10;9FZR8Z1fnIE0TGS8mxxnkp/K84t9T1M5fBjz/NS/LkAF6sO/+M+9tXF+OoLfZ+IF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dMbcIAAADcAAAADwAAAAAAAAAAAAAA&#10;AAChAgAAZHJzL2Rvd25yZXYueG1sUEsFBgAAAAAEAAQA+QAAAJADAAAAAA==&#10;" strokecolor="black [3200]" strokeweight=".5pt">
                  <v:stroke endarrow="block" joinstyle="miter"/>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86" o:spid="_x0000_s1051" type="#_x0000_t86" style="position:absolute;left:8919;top:4712;width:895;height:6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ufsAA&#10;AADcAAAADwAAAGRycy9kb3ducmV2LnhtbERPS4vCMBC+C/sfwgheZE1tQUrXKLKy7F59XLwNzZgW&#10;m0lJotZ/bxYEb/PxPWe5HmwnbuRD61jBfJaBIK6dbtkoOB5+PksQISJr7ByTggcFWK8+RkustLvz&#10;jm77aEQK4VChgibGvpIy1A1ZDDPXEyfu7LzFmKA3Unu8p3DbyTzLFtJiy6mhwZ6+G6ov+6tVsG3p&#10;sd2ZafC/m8LEy8mWRZYrNRkPmy8QkYb4Fr/cfzrNL3L4fyZd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MufsAAAADcAAAADwAAAAAAAAAAAAAAAACYAgAAZHJzL2Rvd25y&#10;ZXYueG1sUEsFBgAAAAAEAAQA9QAAAIUDAAAAAA==&#10;" adj="238" strokecolor="black [3213]" strokeweight=".5pt">
                  <v:stroke joinstyle="miter"/>
                </v:shape>
                <v:roundrect id="Rounded Rectangle 87" o:spid="_x0000_s1052" style="position:absolute;left:12902;top:7012;width:6900;height:19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DMcEA&#10;AADcAAAADwAAAGRycy9kb3ducmV2LnhtbERPTWvCQBC9C/0PyxS86aQGpKSuUopCoQcxevE2ZKdJ&#10;aHY27q4a/70rCL3N433OYjXYTl3Yh9aJhrdpBoqlcqaVWsNhv5m8gwqRxFDnhDXcOMBq+TJaUGHc&#10;VXZ8KWOtUoiEgjQ0MfYFYqgathSmrmdJ3K/zlmKCvkbj6ZrCbYezLJujpVZSQ0M9fzVc/ZVnq8Fv&#10;ctnj/PxzKv1669YOw/GGWo9fh88PUJGH+C9+ur9Nmp/n8HgmX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QzH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gvV</w:t>
                        </w:r>
                        <w:proofErr w:type="gramEnd"/>
                        <w:r>
                          <w:rPr>
                            <w:rFonts w:ascii="SutonnyMJ" w:hAnsi="SutonnyMJ"/>
                            <w:sz w:val="24"/>
                          </w:rPr>
                          <w:t xml:space="preserve"> cÖkvmb</w:t>
                        </w:r>
                      </w:p>
                    </w:txbxContent>
                  </v:textbox>
                </v:roundrect>
              </v:group>
            </w:pict>
          </mc:Fallback>
        </mc:AlternateContent>
      </w:r>
    </w:p>
    <w:p w:rsidR="00CB483E" w:rsidRPr="00CB483E" w:rsidRDefault="00CB483E" w:rsidP="00CB483E">
      <w:pPr>
        <w:pStyle w:val="ListParagraph"/>
        <w:tabs>
          <w:tab w:val="left" w:pos="360"/>
        </w:tabs>
        <w:ind w:left="1440"/>
        <w:rPr>
          <w:rFonts w:ascii="SutonnyMJ" w:hAnsi="SutonnyMJ"/>
          <w:sz w:val="24"/>
        </w:rPr>
      </w:pPr>
    </w:p>
    <w:p w:rsidR="001D6C79" w:rsidRDefault="001D6C79"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332E58" w:rsidRDefault="00332E58" w:rsidP="00150F6D">
      <w:pPr>
        <w:pStyle w:val="ListParagraph"/>
        <w:tabs>
          <w:tab w:val="left" w:pos="360"/>
        </w:tabs>
        <w:ind w:left="1440"/>
        <w:jc w:val="both"/>
        <w:rPr>
          <w:rFonts w:ascii="SutonnyMJ" w:hAnsi="SutonnyMJ"/>
          <w:b/>
          <w:sz w:val="24"/>
        </w:rPr>
      </w:pPr>
    </w:p>
    <w:p w:rsidR="00C67699" w:rsidRPr="00150F6D" w:rsidRDefault="00C67699" w:rsidP="00150F6D">
      <w:pPr>
        <w:pStyle w:val="ListParagraph"/>
        <w:tabs>
          <w:tab w:val="left" w:pos="360"/>
        </w:tabs>
        <w:ind w:left="1440"/>
        <w:jc w:val="both"/>
        <w:rPr>
          <w:rFonts w:ascii="SutonnyMJ" w:hAnsi="SutonnyMJ"/>
          <w:b/>
          <w:sz w:val="24"/>
        </w:rPr>
      </w:pPr>
      <w:r w:rsidRPr="006408BB">
        <w:rPr>
          <w:rFonts w:ascii="SutonnyMJ" w:hAnsi="SutonnyMJ"/>
          <w:b/>
          <w:sz w:val="24"/>
        </w:rPr>
        <w:t>evsjv‡`‡ki ¯Í</w:t>
      </w:r>
      <w:r w:rsidR="00150F6D">
        <w:rPr>
          <w:rFonts w:ascii="SutonnyMJ" w:hAnsi="SutonnyMJ"/>
          <w:b/>
          <w:sz w:val="24"/>
        </w:rPr>
        <w:t>iwfwËK cÖkvmwbK KvVv‡gv (QK-1)</w:t>
      </w:r>
    </w:p>
    <w:p w:rsidR="00C67699" w:rsidRPr="006408BB" w:rsidRDefault="00C67699" w:rsidP="00C67699">
      <w:pPr>
        <w:tabs>
          <w:tab w:val="left" w:pos="360"/>
        </w:tabs>
        <w:rPr>
          <w:rFonts w:ascii="SutonnyMJ" w:hAnsi="SutonnyMJ"/>
          <w:sz w:val="24"/>
        </w:rPr>
      </w:pPr>
      <w:r w:rsidRPr="006408BB">
        <w:rPr>
          <w:rFonts w:ascii="SutonnyMJ" w:hAnsi="SutonnyMJ"/>
          <w:b/>
          <w:sz w:val="24"/>
        </w:rPr>
        <w:tab/>
      </w:r>
      <w:r w:rsidR="0006391D">
        <w:rPr>
          <w:rFonts w:ascii="SutonnyMJ" w:hAnsi="SutonnyMJ"/>
          <w:noProof/>
          <w:sz w:val="24"/>
        </w:rPr>
        <mc:AlternateContent>
          <mc:Choice Requires="wpg">
            <w:drawing>
              <wp:anchor distT="0" distB="0" distL="114300" distR="114300" simplePos="0" relativeHeight="251667968" behindDoc="0" locked="0" layoutInCell="1" allowOverlap="1">
                <wp:simplePos x="0" y="0"/>
                <wp:positionH relativeFrom="column">
                  <wp:posOffset>969645</wp:posOffset>
                </wp:positionH>
                <wp:positionV relativeFrom="paragraph">
                  <wp:posOffset>106680</wp:posOffset>
                </wp:positionV>
                <wp:extent cx="3180715" cy="2357755"/>
                <wp:effectExtent l="7620" t="11430" r="12065" b="12065"/>
                <wp:wrapNone/>
                <wp:docPr id="8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715" cy="2357755"/>
                          <a:chOff x="0" y="0"/>
                          <a:chExt cx="31807" cy="23577"/>
                        </a:xfrm>
                      </wpg:grpSpPr>
                      <wpg:grpSp>
                        <wpg:cNvPr id="86" name="Group 95"/>
                        <wpg:cNvGrpSpPr>
                          <a:grpSpLocks/>
                        </wpg:cNvGrpSpPr>
                        <wpg:grpSpPr bwMode="auto">
                          <a:xfrm>
                            <a:off x="0" y="0"/>
                            <a:ext cx="7903" cy="23185"/>
                            <a:chOff x="0" y="0"/>
                            <a:chExt cx="7903" cy="23185"/>
                          </a:xfrm>
                        </wpg:grpSpPr>
                        <wps:wsp>
                          <wps:cNvPr id="87" name="Rounded Rectangle 75"/>
                          <wps:cNvSpPr>
                            <a:spLocks noChangeArrowheads="1"/>
                          </wps:cNvSpPr>
                          <wps:spPr bwMode="auto">
                            <a:xfrm>
                              <a:off x="1290" y="0"/>
                              <a:ext cx="5264" cy="1594"/>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ivóªcwZ</w:t>
                                </w:r>
                              </w:p>
                            </w:txbxContent>
                          </wps:txbx>
                          <wps:bodyPr rot="0" vert="horz" wrap="square" lIns="0" tIns="0" rIns="0" bIns="0" anchor="ctr" anchorCtr="0" upright="1">
                            <a:noAutofit/>
                          </wps:bodyPr>
                        </wps:wsp>
                        <wps:wsp>
                          <wps:cNvPr id="88" name="Straight Arrow Connector 76"/>
                          <wps:cNvCnPr>
                            <a:cxnSpLocks noChangeShapeType="1"/>
                          </wps:cNvCnPr>
                          <wps:spPr bwMode="auto">
                            <a:xfrm>
                              <a:off x="3982" y="1570"/>
                              <a:ext cx="57"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9" name="Rounded Rectangle 77"/>
                          <wps:cNvSpPr>
                            <a:spLocks noChangeArrowheads="1"/>
                          </wps:cNvSpPr>
                          <wps:spPr bwMode="auto">
                            <a:xfrm>
                              <a:off x="1570" y="3534"/>
                              <a:ext cx="4713" cy="190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cÖavbgš¿x</w:t>
                                </w:r>
                              </w:p>
                            </w:txbxContent>
                          </wps:txbx>
                          <wps:bodyPr rot="0" vert="horz" wrap="square" lIns="0" tIns="0" rIns="0" bIns="0" anchor="ctr" anchorCtr="0" upright="1">
                            <a:noAutofit/>
                          </wps:bodyPr>
                        </wps:wsp>
                        <wps:wsp>
                          <wps:cNvPr id="90" name="Straight Arrow Connector 78"/>
                          <wps:cNvCnPr>
                            <a:cxnSpLocks noChangeShapeType="1"/>
                          </wps:cNvCnPr>
                          <wps:spPr bwMode="auto">
                            <a:xfrm>
                              <a:off x="3926" y="5441"/>
                              <a:ext cx="56"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1" name="Rounded Rectangle 79"/>
                          <wps:cNvSpPr>
                            <a:spLocks noChangeArrowheads="1"/>
                          </wps:cNvSpPr>
                          <wps:spPr bwMode="auto">
                            <a:xfrm>
                              <a:off x="897" y="7348"/>
                              <a:ext cx="5881" cy="159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gšx</w:t>
                                </w:r>
                                <w:proofErr w:type="gramEnd"/>
                                <w:r>
                                  <w:rPr>
                                    <w:rFonts w:ascii="SutonnyMJ" w:hAnsi="SutonnyMJ"/>
                                    <w:sz w:val="24"/>
                                  </w:rPr>
                                  <w:t>¿ cwil`</w:t>
                                </w:r>
                              </w:p>
                            </w:txbxContent>
                          </wps:txbx>
                          <wps:bodyPr rot="0" vert="horz" wrap="square" lIns="0" tIns="0" rIns="0" bIns="0" anchor="ctr" anchorCtr="0" upright="1">
                            <a:noAutofit/>
                          </wps:bodyPr>
                        </wps:wsp>
                        <wps:wsp>
                          <wps:cNvPr id="92" name="Straight Arrow Connector 80"/>
                          <wps:cNvCnPr>
                            <a:cxnSpLocks noChangeShapeType="1"/>
                          </wps:cNvCnPr>
                          <wps:spPr bwMode="auto">
                            <a:xfrm>
                              <a:off x="3982" y="8975"/>
                              <a:ext cx="51"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3" name="Rounded Rectangle 81"/>
                          <wps:cNvSpPr>
                            <a:spLocks noChangeArrowheads="1"/>
                          </wps:cNvSpPr>
                          <wps:spPr bwMode="auto">
                            <a:xfrm>
                              <a:off x="1570" y="10826"/>
                              <a:ext cx="4825" cy="159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mwPevjq</w:t>
                                </w:r>
                                <w:proofErr w:type="gramEnd"/>
                              </w:p>
                            </w:txbxContent>
                          </wps:txbx>
                          <wps:bodyPr rot="0" vert="horz" wrap="square" lIns="0" tIns="0" rIns="0" bIns="0" anchor="ctr" anchorCtr="0" upright="1">
                            <a:noAutofit/>
                          </wps:bodyPr>
                        </wps:wsp>
                        <wps:wsp>
                          <wps:cNvPr id="94" name="Rounded Rectangle 89"/>
                          <wps:cNvSpPr>
                            <a:spLocks noChangeArrowheads="1"/>
                          </wps:cNvSpPr>
                          <wps:spPr bwMode="auto">
                            <a:xfrm>
                              <a:off x="1458" y="14248"/>
                              <a:ext cx="5264" cy="1594"/>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gš¿Yvjq</w:t>
                                </w:r>
                              </w:p>
                            </w:txbxContent>
                          </wps:txbx>
                          <wps:bodyPr rot="0" vert="horz" wrap="square" lIns="0" tIns="0" rIns="0" bIns="0" anchor="ctr" anchorCtr="0" upright="1">
                            <a:noAutofit/>
                          </wps:bodyPr>
                        </wps:wsp>
                        <wps:wsp>
                          <wps:cNvPr id="95" name="Straight Arrow Connector 90"/>
                          <wps:cNvCnPr>
                            <a:cxnSpLocks noChangeShapeType="1"/>
                          </wps:cNvCnPr>
                          <wps:spPr bwMode="auto">
                            <a:xfrm>
                              <a:off x="4151" y="15819"/>
                              <a:ext cx="51"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6" name="Rounded Rectangle 91"/>
                          <wps:cNvSpPr>
                            <a:spLocks noChangeArrowheads="1"/>
                          </wps:cNvSpPr>
                          <wps:spPr bwMode="auto">
                            <a:xfrm>
                              <a:off x="1121" y="17783"/>
                              <a:ext cx="5994" cy="1898"/>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wefvM</w:t>
                                </w:r>
                                <w:proofErr w:type="gramEnd"/>
                                <w:r>
                                  <w:rPr>
                                    <w:rFonts w:ascii="SutonnyMJ" w:hAnsi="SutonnyMJ"/>
                                    <w:sz w:val="24"/>
                                  </w:rPr>
                                  <w:t>/`ßi</w:t>
                                </w:r>
                              </w:p>
                            </w:txbxContent>
                          </wps:txbx>
                          <wps:bodyPr rot="0" vert="horz" wrap="square" lIns="0" tIns="0" rIns="0" bIns="0" anchor="ctr" anchorCtr="0" upright="1">
                            <a:noAutofit/>
                          </wps:bodyPr>
                        </wps:wsp>
                        <wps:wsp>
                          <wps:cNvPr id="97" name="Straight Arrow Connector 92"/>
                          <wps:cNvCnPr>
                            <a:cxnSpLocks noChangeShapeType="1"/>
                          </wps:cNvCnPr>
                          <wps:spPr bwMode="auto">
                            <a:xfrm>
                              <a:off x="4095" y="19690"/>
                              <a:ext cx="50"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8" name="Rounded Rectangle 93"/>
                          <wps:cNvSpPr>
                            <a:spLocks noChangeArrowheads="1"/>
                          </wps:cNvSpPr>
                          <wps:spPr bwMode="auto">
                            <a:xfrm>
                              <a:off x="0" y="21597"/>
                              <a:ext cx="7903" cy="1588"/>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Dc-wefvM/kvLv</w:t>
                                </w:r>
                              </w:p>
                            </w:txbxContent>
                          </wps:txbx>
                          <wps:bodyPr rot="0" vert="horz" wrap="square" lIns="0" tIns="0" rIns="0" bIns="0" anchor="ctr" anchorCtr="0" upright="1">
                            <a:noAutofit/>
                          </wps:bodyPr>
                        </wps:wsp>
                        <wps:wsp>
                          <wps:cNvPr id="99" name="Straight Arrow Connector 94"/>
                          <wps:cNvCnPr>
                            <a:cxnSpLocks noChangeShapeType="1"/>
                          </wps:cNvCnPr>
                          <wps:spPr bwMode="auto">
                            <a:xfrm>
                              <a:off x="4039" y="12453"/>
                              <a:ext cx="50"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00" name="Rounded Rectangle 97"/>
                        <wps:cNvSpPr>
                          <a:spLocks noChangeArrowheads="1"/>
                        </wps:cNvSpPr>
                        <wps:spPr bwMode="auto">
                          <a:xfrm>
                            <a:off x="19017" y="0"/>
                            <a:ext cx="4834" cy="1594"/>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ivóªcÖavb </w:t>
                              </w:r>
                            </w:p>
                          </w:txbxContent>
                        </wps:txbx>
                        <wps:bodyPr rot="0" vert="horz" wrap="square" lIns="0" tIns="0" rIns="0" bIns="0" anchor="ctr" anchorCtr="0" upright="1">
                          <a:noAutofit/>
                        </wps:bodyPr>
                      </wps:wsp>
                      <wps:wsp>
                        <wps:cNvPr id="101" name="Straight Arrow Connector 98"/>
                        <wps:cNvCnPr>
                          <a:cxnSpLocks noChangeShapeType="1"/>
                        </wps:cNvCnPr>
                        <wps:spPr bwMode="auto">
                          <a:xfrm>
                            <a:off x="21485" y="1570"/>
                            <a:ext cx="52"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2" name="Rounded Rectangle 99"/>
                        <wps:cNvSpPr>
                          <a:spLocks noChangeArrowheads="1"/>
                        </wps:cNvSpPr>
                        <wps:spPr bwMode="auto">
                          <a:xfrm>
                            <a:off x="18119" y="3534"/>
                            <a:ext cx="6595" cy="190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miKvi</w:t>
                              </w:r>
                              <w:proofErr w:type="gramEnd"/>
                              <w:r>
                                <w:rPr>
                                  <w:rFonts w:ascii="SutonnyMJ" w:hAnsi="SutonnyMJ"/>
                                  <w:sz w:val="24"/>
                                </w:rPr>
                                <w:t xml:space="preserve"> cÖavb</w:t>
                              </w:r>
                            </w:p>
                          </w:txbxContent>
                        </wps:txbx>
                        <wps:bodyPr rot="0" vert="horz" wrap="square" lIns="0" tIns="0" rIns="0" bIns="0" anchor="ctr" anchorCtr="0" upright="1">
                          <a:noAutofit/>
                        </wps:bodyPr>
                      </wps:wsp>
                      <wps:wsp>
                        <wps:cNvPr id="103" name="Straight Arrow Connector 100"/>
                        <wps:cNvCnPr>
                          <a:cxnSpLocks noChangeShapeType="1"/>
                        </wps:cNvCnPr>
                        <wps:spPr bwMode="auto">
                          <a:xfrm>
                            <a:off x="21485" y="5441"/>
                            <a:ext cx="52"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4" name="Rounded Rectangle 101"/>
                        <wps:cNvSpPr>
                          <a:spLocks noChangeArrowheads="1"/>
                        </wps:cNvSpPr>
                        <wps:spPr bwMode="auto">
                          <a:xfrm>
                            <a:off x="18680" y="7348"/>
                            <a:ext cx="5401" cy="159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gwš¿MY </w:t>
                              </w:r>
                            </w:p>
                          </w:txbxContent>
                        </wps:txbx>
                        <wps:bodyPr rot="0" vert="horz" wrap="square" lIns="0" tIns="0" rIns="0" bIns="0" anchor="ctr" anchorCtr="0" upright="1">
                          <a:noAutofit/>
                        </wps:bodyPr>
                      </wps:wsp>
                      <wps:wsp>
                        <wps:cNvPr id="105" name="Straight Arrow Connector 102"/>
                        <wps:cNvCnPr>
                          <a:cxnSpLocks noChangeShapeType="1"/>
                        </wps:cNvCnPr>
                        <wps:spPr bwMode="auto">
                          <a:xfrm>
                            <a:off x="21485" y="8975"/>
                            <a:ext cx="47"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6" name="Rounded Rectangle 103"/>
                        <wps:cNvSpPr>
                          <a:spLocks noChangeArrowheads="1"/>
                        </wps:cNvSpPr>
                        <wps:spPr bwMode="auto">
                          <a:xfrm>
                            <a:off x="13239" y="10826"/>
                            <a:ext cx="17052" cy="2132"/>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gš¿Yvjq¸‡jvi cÖkvmwbK †K›`ª¯’j</w:t>
                              </w:r>
                            </w:p>
                          </w:txbxContent>
                        </wps:txbx>
                        <wps:bodyPr rot="0" vert="horz" wrap="square" lIns="0" tIns="0" rIns="0" bIns="0" anchor="ctr" anchorCtr="0" upright="1">
                          <a:noAutofit/>
                        </wps:bodyPr>
                      </wps:wsp>
                      <wps:wsp>
                        <wps:cNvPr id="107" name="Rounded Rectangle 104"/>
                        <wps:cNvSpPr>
                          <a:spLocks noChangeArrowheads="1"/>
                        </wps:cNvSpPr>
                        <wps:spPr bwMode="auto">
                          <a:xfrm>
                            <a:off x="12902" y="14866"/>
                            <a:ext cx="18905" cy="1593"/>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gš¿x-wbe©</w:t>
                              </w:r>
                              <w:proofErr w:type="gramEnd"/>
                              <w:r>
                                <w:rPr>
                                  <w:rFonts w:ascii="SutonnyMJ" w:hAnsi="SutonnyMJ"/>
                                  <w:sz w:val="24"/>
                                </w:rPr>
                                <w:t xml:space="preserve">vnx cÖavb, mwPe-cÖkvmwbK cÖavb </w:t>
                              </w:r>
                            </w:p>
                          </w:txbxContent>
                        </wps:txbx>
                        <wps:bodyPr rot="0" vert="horz" wrap="square" lIns="0" tIns="0" rIns="0" bIns="0" anchor="ctr" anchorCtr="0" upright="1">
                          <a:noAutofit/>
                        </wps:bodyPr>
                      </wps:wsp>
                      <wps:wsp>
                        <wps:cNvPr id="108" name="Straight Arrow Connector 105"/>
                        <wps:cNvCnPr>
                          <a:cxnSpLocks noChangeShapeType="1"/>
                        </wps:cNvCnPr>
                        <wps:spPr bwMode="auto">
                          <a:xfrm>
                            <a:off x="21822" y="16436"/>
                            <a:ext cx="46"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 name="Rounded Rectangle 106"/>
                        <wps:cNvSpPr>
                          <a:spLocks noChangeArrowheads="1"/>
                        </wps:cNvSpPr>
                        <wps:spPr bwMode="auto">
                          <a:xfrm>
                            <a:off x="17614" y="18231"/>
                            <a:ext cx="8717" cy="1899"/>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gš¿Yvj‡qi Aaxb</w:t>
                              </w:r>
                            </w:p>
                          </w:txbxContent>
                        </wps:txbx>
                        <wps:bodyPr rot="0" vert="horz" wrap="square" lIns="0" tIns="0" rIns="0" bIns="0" anchor="ctr" anchorCtr="0" upright="1">
                          <a:noAutofit/>
                        </wps:bodyPr>
                      </wps:wsp>
                      <wps:wsp>
                        <wps:cNvPr id="110" name="Straight Arrow Connector 107"/>
                        <wps:cNvCnPr>
                          <a:cxnSpLocks noChangeShapeType="1"/>
                        </wps:cNvCnPr>
                        <wps:spPr bwMode="auto">
                          <a:xfrm>
                            <a:off x="21878" y="20083"/>
                            <a:ext cx="46" cy="180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Rounded Rectangle 108"/>
                        <wps:cNvSpPr>
                          <a:spLocks noChangeArrowheads="1"/>
                        </wps:cNvSpPr>
                        <wps:spPr bwMode="auto">
                          <a:xfrm>
                            <a:off x="18175" y="21990"/>
                            <a:ext cx="7473" cy="1587"/>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w:t>
                              </w:r>
                              <w:proofErr w:type="gramEnd"/>
                              <w:r>
                                <w:rPr>
                                  <w:rFonts w:ascii="SutonnyMJ" w:hAnsi="SutonnyMJ"/>
                                  <w:sz w:val="24"/>
                                </w:rPr>
                                <w:t xml:space="preserve">Mi Aaxb </w:t>
                              </w:r>
                            </w:p>
                          </w:txbxContent>
                        </wps:txbx>
                        <wps:bodyPr rot="0" vert="horz" wrap="square" lIns="0" tIns="0" rIns="0" bIns="0" anchor="ctr" anchorCtr="0" upright="1">
                          <a:noAutofit/>
                        </wps:bodyPr>
                      </wps:wsp>
                      <wps:wsp>
                        <wps:cNvPr id="112" name="Straight Arrow Connector 109"/>
                        <wps:cNvCnPr>
                          <a:cxnSpLocks noChangeShapeType="1"/>
                        </wps:cNvCnPr>
                        <wps:spPr bwMode="auto">
                          <a:xfrm>
                            <a:off x="21597" y="12958"/>
                            <a:ext cx="47" cy="181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Straight Arrow Connector 119"/>
                        <wps:cNvCnPr>
                          <a:cxnSpLocks noChangeShapeType="1"/>
                        </wps:cNvCnPr>
                        <wps:spPr bwMode="auto">
                          <a:xfrm flipV="1">
                            <a:off x="6731" y="841"/>
                            <a:ext cx="6623"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4" name="Straight Arrow Connector 124"/>
                        <wps:cNvCnPr>
                          <a:cxnSpLocks noChangeShapeType="1"/>
                        </wps:cNvCnPr>
                        <wps:spPr bwMode="auto">
                          <a:xfrm flipV="1">
                            <a:off x="6395" y="4319"/>
                            <a:ext cx="6623"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 name="Straight Arrow Connector 125"/>
                        <wps:cNvCnPr>
                          <a:cxnSpLocks noChangeShapeType="1"/>
                        </wps:cNvCnPr>
                        <wps:spPr bwMode="auto">
                          <a:xfrm flipV="1">
                            <a:off x="6843" y="8134"/>
                            <a:ext cx="6624"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 name="Straight Arrow Connector 126"/>
                        <wps:cNvCnPr>
                          <a:cxnSpLocks noChangeShapeType="1"/>
                        </wps:cNvCnPr>
                        <wps:spPr bwMode="auto">
                          <a:xfrm flipV="1">
                            <a:off x="6507" y="11836"/>
                            <a:ext cx="6623"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Straight Arrow Connector 127"/>
                        <wps:cNvCnPr>
                          <a:cxnSpLocks noChangeShapeType="1"/>
                        </wps:cNvCnPr>
                        <wps:spPr bwMode="auto">
                          <a:xfrm flipV="1">
                            <a:off x="6787" y="15314"/>
                            <a:ext cx="5869" cy="33"/>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Straight Arrow Connector 129"/>
                        <wps:cNvCnPr>
                          <a:cxnSpLocks noChangeShapeType="1"/>
                        </wps:cNvCnPr>
                        <wps:spPr bwMode="auto">
                          <a:xfrm flipV="1">
                            <a:off x="7124" y="19017"/>
                            <a:ext cx="5868" cy="32"/>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9" name="Straight Arrow Connector 130"/>
                        <wps:cNvCnPr>
                          <a:cxnSpLocks noChangeShapeType="1"/>
                        </wps:cNvCnPr>
                        <wps:spPr bwMode="auto">
                          <a:xfrm flipV="1">
                            <a:off x="8134" y="22607"/>
                            <a:ext cx="6766"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53" style="position:absolute;margin-left:76.35pt;margin-top:8.4pt;width:250.45pt;height:185.65pt;z-index:251667968" coordsize="31807,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">
                <v:group id="Group 95" o:spid="_x0000_s1054" style="position:absolute;width:7903;height:23185" coordsize="7903,23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Rounded Rectangle 75" o:spid="_x0000_s1055" style="position:absolute;left:1290;width:5264;height:1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zA8IA&#10;AADbAAAADwAAAGRycy9kb3ducmV2LnhtbESPQWvCQBSE7wX/w/IEb/WlClaiqxRREDyURi/eHtnX&#10;JDT7Nu6uGv+9Wyj0OMzMN8xy3dtW3diHxomGt3EGiqV0ppFKw+m4e52DCpHEUOuENTw4wHo1eFlS&#10;btxdvvhWxEoliIScNNQxdjliKGu2FMauY0net/OWYpK+QuPpnuC2xUmWzdBSI2mhpo43NZc/xdVq&#10;8LupHHF2PVwKv/10W4fh/ECtR8P+YwEqch//w3/tvdEwf4ffL+kH4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bMD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ivóªcwZ</w:t>
                          </w:r>
                        </w:p>
                      </w:txbxContent>
                    </v:textbox>
                  </v:roundrect>
                  <v:shape id="Straight Arrow Connector 76" o:spid="_x0000_s1056" type="#_x0000_t32" style="position:absolute;left:3982;top:1570;width:57;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roundrect id="Rounded Rectangle 77" o:spid="_x0000_s1057" style="position:absolute;left:1570;top:3534;width:4713;height:1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C6sIA&#10;AADbAAAADwAAAGRycy9kb3ducmV2LnhtbESPQWvCQBSE7wX/w/IEb/XFCqKpq5SiIHgoRi/eHtnX&#10;JDT7Nu6uGv99t1DwOMzMN8xy3dtW3diHxomGyTgDxVI600il4XTcvs5BhUhiqHXCGh4cYL0avCwp&#10;N+4uB74VsVIJIiEnDXWMXY4YypothbHrWJL37bylmKSv0Hi6J7ht8S3LZmipkbRQU8efNZc/xdVq&#10;8NupHHF23V8Kv/lyG4fh/ECtR8P+4x1U5D4+w//tndEwX8Dfl/QDc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oLq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cÖavbgš¿x</w:t>
                          </w:r>
                        </w:p>
                      </w:txbxContent>
                    </v:textbox>
                  </v:roundrect>
                  <v:shape id="Straight Arrow Connector 78" o:spid="_x0000_s1058" type="#_x0000_t32" style="position:absolute;left:3926;top:5441;width:5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KOL0AAADbAAAADwAAAGRycy9kb3ducmV2LnhtbERPyQrCMBC9C/5DGMGbpgqKVqO4IKg3&#10;FzwPzdgWm0ltoq1/bw6Cx8fb58vGFOJNlcstKxj0IxDEidU5pwqul11vAsJ5ZI2FZVLwIQfLRbs1&#10;x1jbmk/0PvtUhBB2MSrIvC9jKV2SkUHXtyVx4O62MugDrFKpK6xDuCnkMIrG0mDOoSHDkjYZJY/z&#10;yyio0d+m61X63Ky3h30zKp7jy/WoVLfTrGYgPDX+L/6591rBN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7iji9AAAA2wAAAA8AAAAAAAAAAAAAAAAAoQIA&#10;AGRycy9kb3ducmV2LnhtbFBLBQYAAAAABAAEAPkAAACLAwAAAAA=&#10;" strokecolor="black [3200]" strokeweight=".5pt">
                    <v:stroke endarrow="block" joinstyle="miter"/>
                  </v:shape>
                  <v:roundrect id="Rounded Rectangle 79" o:spid="_x0000_s1059" style="position:absolute;left:897;top:7348;width:5881;height:1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YMcIA&#10;AADbAAAADwAAAGRycy9kb3ducmV2LnhtbESPQWvCQBSE7wX/w/IEb/VFBampqxRREDyURi/eHtnX&#10;JDT7Nu6uGv+9Wyj0OMzMN8xy3dtW3diHxomGyTgDxVI600il4XTcvb6BCpHEUOuENTw4wHo1eFlS&#10;btxdvvhWxEoliIScNNQxdjliKGu2FMauY0net/OWYpK+QuPpnuC2xWmWzdFSI2mhpo43NZc/xdVq&#10;8LuZHHF+PVwKv/10W4fh/ECtR8P+4x1U5D7+h//ae6NhMYHfL+kH4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Rgx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gšx</w:t>
                          </w:r>
                          <w:proofErr w:type="gramEnd"/>
                          <w:r>
                            <w:rPr>
                              <w:rFonts w:ascii="SutonnyMJ" w:hAnsi="SutonnyMJ"/>
                              <w:sz w:val="24"/>
                            </w:rPr>
                            <w:t>¿ cwil`</w:t>
                          </w:r>
                        </w:p>
                      </w:txbxContent>
                    </v:textbox>
                  </v:roundrect>
                  <v:shape id="Straight Arrow Connector 80" o:spid="_x0000_s1060" type="#_x0000_t32" style="position:absolute;left:3982;top:8975;width:51;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x1MIAAADbAAAADwAAAGRycy9kb3ducmV2LnhtbESPT4vCMBTE7wt+h/AEb2uqoKy1qfgH&#10;Qfe2Kp4fzbMtNi+1ibZ+e7MgeBxm5jdMsuhMJR7UuNKygtEwAkGcWV1yruB03H7/gHAeWWNlmRQ8&#10;ycEi7X0lGGvb8h89Dj4XAcIuRgWF93UspcsKMuiGtiYO3sU2Bn2QTS51g22Am0qOo2gqDZYcFgqs&#10;aV1Qdj3cjYIW/Xm2Wua39Wqz33WT6jY9nn6VGvS75RyEp85/wu/2TiuYjeH/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Wx1MIAAADbAAAADwAAAAAAAAAAAAAA&#10;AAChAgAAZHJzL2Rvd25yZXYueG1sUEsFBgAAAAAEAAQA+QAAAJADAAAAAA==&#10;" strokecolor="black [3200]" strokeweight=".5pt">
                    <v:stroke endarrow="block" joinstyle="miter"/>
                  </v:shape>
                  <v:roundrect id="Rounded Rectangle 81" o:spid="_x0000_s1061" style="position:absolute;left:1570;top:10826;width:4825;height:1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j3cIA&#10;AADbAAAADwAAAGRycy9kb3ducmV2LnhtbESPQWvCQBSE7wX/w/KE3uqLClJTVymiUOhBjF68PbKv&#10;SWj2bdxdNf77riD0OMzMN8xi1dtWXdmHxomG8SgDxVI600il4XjYvr2DCpHEUOuENdw5wGo5eFlQ&#10;btxN9nwtYqUSREJOGuoYuxwxlDVbCiPXsSTvx3lLMUlfofF0S3Db4iTLZmipkbRQU8frmsvf4mI1&#10;+O1UDji7fJ8Lv9m5jcNwuqPWr8P+8wNU5D7+h5/tL6NhPoXHl/QDc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Pd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mwPevjq</w:t>
                          </w:r>
                          <w:proofErr w:type="gramEnd"/>
                        </w:p>
                      </w:txbxContent>
                    </v:textbox>
                  </v:roundrect>
                  <v:roundrect id="Rounded Rectangle 89" o:spid="_x0000_s1062" style="position:absolute;left:1458;top:14248;width:5264;height:1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7qcMA&#10;AADbAAAADwAAAGRycy9kb3ducmV2LnhtbESPQWvCQBSE7wX/w/IEb/VFLWJTV5GiIHgojV68PbKv&#10;SWj2bbq7avz3bqHQ4zAz3zDLdW9bdWUfGicaJuMMFEvpTCOVhtNx97wAFSKJodYJa7hzgPVq8LSk&#10;3LibfPK1iJVKEAk5aahj7HLEUNZsKYxdx5K8L+ctxSR9hcbTLcFti9Msm6OlRtJCTR2/11x+Fxer&#10;we9mcsT55fBT+O2H2zoM5ztqPRr2mzdQkfv4H/5r742G1xf4/ZJ+A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7qcMAAADbAAAADwAAAAAAAAAAAAAAAACYAgAAZHJzL2Rv&#10;d25yZXYueG1sUEsFBgAAAAAEAAQA9QAAAIg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gš¿Yvjq</w:t>
                          </w:r>
                        </w:p>
                      </w:txbxContent>
                    </v:textbox>
                  </v:roundrect>
                  <v:shape id="Straight Arrow Connector 90" o:spid="_x0000_s1063" type="#_x0000_t32" style="position:absolute;left:4151;top:15819;width:51;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wpoMEAAADbAAAADwAAAGRycy9kb3ducmV2LnhtbESPS6vCMBSE9xf8D+EI7q6pgqLVKD4Q&#10;1J0PXB+aY1tsTmoTbf33RhBcDjPzDTOdN6YQT6pcbllBrxuBIE6szjlVcD5t/kcgnEfWWFgmBS9y&#10;MJ+1/qYYa1vzgZ5Hn4oAYRejgsz7MpbSJRkZdF1bEgfvaiuDPsgqlbrCOsBNIftRNJQGcw4LGZa0&#10;yii5HR9GQY3+Ml4u0vtqud5tm0FxH57Oe6U67WYxAeGp8b/wt73VCsYD+HwJP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CmgwQAAANsAAAAPAAAAAAAAAAAAAAAA&#10;AKECAABkcnMvZG93bnJldi54bWxQSwUGAAAAAAQABAD5AAAAjwMAAAAA&#10;" strokecolor="black [3200]" strokeweight=".5pt">
                    <v:stroke endarrow="block" joinstyle="miter"/>
                  </v:shape>
                  <v:roundrect id="Rounded Rectangle 91" o:spid="_x0000_s1064" style="position:absolute;left:1121;top:17783;width:5994;height:18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ARcMA&#10;AADbAAAADwAAAGRycy9kb3ducmV2LnhtbESPQWvCQBSE70L/w/IKvelLLYQ2dZUiCoIHMfbS2yP7&#10;moRm38bdVeO/dwWhx2FmvmFmi8F26sw+tE40vE4yUCyVM63UGr4P6/E7qBBJDHVOWMOVAyzmT6MZ&#10;FcZdZM/nMtYqQSQUpKGJsS8QQ9WwpTBxPUvyfp23FJP0NRpPlwS3HU6zLEdLraSFhnpeNlz9lSer&#10;wa/f5ID5aXss/WrnVg7DzxW1fnkevj5BRR7if/jR3hgNHzncv6Qfg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iARcMAAADbAAAADwAAAAAAAAAAAAAAAACYAgAAZHJzL2Rv&#10;d25yZXYueG1sUEsFBgAAAAAEAAQA9QAAAIg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wefvM</w:t>
                          </w:r>
                          <w:proofErr w:type="gramEnd"/>
                          <w:r>
                            <w:rPr>
                              <w:rFonts w:ascii="SutonnyMJ" w:hAnsi="SutonnyMJ"/>
                              <w:sz w:val="24"/>
                            </w:rPr>
                            <w:t>/`ßi</w:t>
                          </w:r>
                        </w:p>
                      </w:txbxContent>
                    </v:textbox>
                  </v:roundrect>
                  <v:shape id="Straight Arrow Connector 92" o:spid="_x0000_s1065" type="#_x0000_t32" style="position:absolute;left:4095;top:19690;width:5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STMIAAADbAAAADwAAAGRycy9kb3ducmV2LnhtbESPS6vCMBSE94L/IRzh7jRVuD6qUXwg&#10;eN35wPWhObbF5qQ20dZ/fyMILoeZ+YaZLRpTiCdVLresoN+LQBAnVuecKjiftt0xCOeRNRaWScGL&#10;HCzm7dYMY21rPtDz6FMRIOxiVJB5X8ZSuiQjg65nS+LgXW1l0AdZpVJXWAe4KeQgiobSYM5hIcOS&#10;1hklt+PDKKjRXyarZXpfrzZ/u+a3uA9P571SP51mOQXhqfHf8Ke90wom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ISTMIAAADbAAAADwAAAAAAAAAAAAAA&#10;AAChAgAAZHJzL2Rvd25yZXYueG1sUEsFBgAAAAAEAAQA+QAAAJADAAAAAA==&#10;" strokecolor="black [3200]" strokeweight=".5pt">
                    <v:stroke endarrow="block" joinstyle="miter"/>
                  </v:shape>
                  <v:roundrect id="Rounded Rectangle 93" o:spid="_x0000_s1066" style="position:absolute;top:21597;width:7903;height:1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xrL8A&#10;AADbAAAADwAAAGRycy9kb3ducmV2LnhtbERPTWvCQBC9F/wPywje6sQKUqOrSFEQPJRGL96G7JgE&#10;s7Nxd9X477uHQo+P971c97ZVD/ahcaJhMs5AsZTONFJpOB1375+gQiQx1DphDS8OsF4N3paUG/eU&#10;H34UsVIpREJOGuoYuxwxlDVbCmPXsSTu4rylmKCv0Hh6pnDb4keWzdBSI6mhpo6/ai6vxd1q8Lup&#10;HHF2P9wKv/12W4fh/EKtR8N+swAVuY//4j/33miYp7HpS/oBu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W7GsvwAAANsAAAAPAAAAAAAAAAAAAAAAAJgCAABkcnMvZG93bnJl&#10;di54bWxQSwUGAAAAAAQABAD1AAAAhA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Dc-wefvM/kvLv</w:t>
                          </w:r>
                        </w:p>
                      </w:txbxContent>
                    </v:textbox>
                  </v:roundrect>
                  <v:shape id="Straight Arrow Connector 94" o:spid="_x0000_s1067" type="#_x0000_t32" style="position:absolute;left:4039;top:12453;width:5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jpcMAAADbAAAADwAAAGRycy9kb3ducmV2LnhtbESPT2vCQBTE74LfYXmF3nRTQTHRVUxE&#10;sL35B8+P7GsSmn2bZNck/fbdQqHHYWZ+w2z3o6lFT52rLCt4m0cgiHOrKy4U3G+n2RqE88gaa8uk&#10;4Jsc7HfTyRYTbQe+UH/1hQgQdgkqKL1vEildXpJBN7cNcfA+bWfQB9kVUnc4BLip5SKKVtJgxWGh&#10;xIaykvKv69MoGNA/4vRQtFl6fD+Py7pd3e4fSr2+jIcNCE+j/w//tc9aQRzD75fw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BI6XDAAAA2wAAAA8AAAAAAAAAAAAA&#10;AAAAoQIAAGRycy9kb3ducmV2LnhtbFBLBQYAAAAABAAEAPkAAACRAwAAAAA=&#10;" strokecolor="black [3200]" strokeweight=".5pt">
                    <v:stroke endarrow="block" joinstyle="miter"/>
                  </v:shape>
                </v:group>
                <v:roundrect id="Rounded Rectangle 97" o:spid="_x0000_s1068" style="position:absolute;left:19017;width:4834;height:1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X+8QA&#10;AADcAAAADwAAAGRycy9kb3ducmV2LnhtbESPQWsCQQyF74X+hyGF3mq2FqSsjiJFodCDdO2lt7AT&#10;dxd3MuvMqOu/N4dCbwnv5b0vi9Xoe3PhmLogFl4nBRiWOrhOGgs/++3LO5iUSRz1QdjCjROslo8P&#10;CypduMo3X6rcGA2RVJKFNuehREx1y57SJAwsqh1C9JR1jQ26SFcN9z1Oi2KGnjrRhpYG/mi5PlZn&#10;byFu32SPs/PXqYqbXdgETL83tPb5aVzPwWQe87/57/rTKX6h+PqMTo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F/vEAAAA3AAAAA8AAAAAAAAAAAAAAAAAmAIAAGRycy9k&#10;b3ducmV2LnhtbFBLBQYAAAAABAAEAPUAAACJ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ivóªcÖavb </w:t>
                        </w:r>
                      </w:p>
                    </w:txbxContent>
                  </v:textbox>
                </v:roundrect>
                <v:shape id="Straight Arrow Connector 98" o:spid="_x0000_s1069" type="#_x0000_t32" style="position:absolute;left:21485;top:1570;width:52;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r0cIAAADcAAAADwAAAGRycy9kb3ducmV2LnhtbERPS2uDQBC+B/oflgnklqwWElKbVTQl&#10;kPaWBz0P7lQl7qy622j+fbdQ6G0+vufsssm04k6DaywriFcRCOLS6oYrBdfLYbkF4TyyxtYyKXiQ&#10;gyx9mu0w0XbkE93PvhIhhF2CCmrvu0RKV9Zk0K1sRxy4LzsY9AEOldQDjiHctPI5ijbSYMOhocaO&#10;9jWVt/O3UTCi/3wp8qrfF2/vx2nd9pvL9UOpxXzKX0F4mvy/+M991GF+FMP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r0cIAAADcAAAADwAAAAAAAAAAAAAA&#10;AAChAgAAZHJzL2Rvd25yZXYueG1sUEsFBgAAAAAEAAQA+QAAAJADAAAAAA==&#10;" strokecolor="black [3200]" strokeweight=".5pt">
                  <v:stroke endarrow="block" joinstyle="miter"/>
                </v:shape>
                <v:roundrect id="Rounded Rectangle 99" o:spid="_x0000_s1070" style="position:absolute;left:18119;top:3534;width:6595;height:1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sF8AA&#10;AADcAAAADwAAAGRycy9kb3ducmV2LnhtbERPTWvCQBC9F/wPywje6kQFkegqIgoFD6Wxl96G7JgE&#10;s7Pp7qrx37uFgrd5vM9ZbXrbqhv70DjRMBlnoFhKZxqpNHyfDu8LUCGSGGqdsIYHB9isB28ryo27&#10;yxffilipFCIhJw11jF2OGMqaLYWx61gSd3beUkzQV2g83VO4bXGaZXO01EhqqKnjXc3lpbhaDf4w&#10;kxPOr8ffwu8/3d5h+Hmg1qNhv12CitzHl/jf/WHS/GwKf8+k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AsF8AAAADcAAAADwAAAAAAAAAAAAAAAACYAgAAZHJzL2Rvd25y&#10;ZXYueG1sUEsFBgAAAAAEAAQA9QAAAIU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miKvi</w:t>
                        </w:r>
                        <w:proofErr w:type="gramEnd"/>
                        <w:r>
                          <w:rPr>
                            <w:rFonts w:ascii="SutonnyMJ" w:hAnsi="SutonnyMJ"/>
                            <w:sz w:val="24"/>
                          </w:rPr>
                          <w:t xml:space="preserve"> cÖavb</w:t>
                        </w:r>
                      </w:p>
                    </w:txbxContent>
                  </v:textbox>
                </v:roundrect>
                <v:shape id="Straight Arrow Connector 100" o:spid="_x0000_s1071" type="#_x0000_t32" style="position:absolute;left:21485;top:5441;width:52;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QPcIAAADcAAAADwAAAGRycy9kb3ducmV2LnhtbERPS2uDQBC+F/Iflgn0VtcmVFrjGvKg&#10;YHtrIj0P7kSl7qxxN9H++24g0Nt8fM/J1pPpxJUG11pW8BzFIIgrq1uuFZTH96dXEM4ja+wsk4Jf&#10;crDOZw8ZptqO/EXXg69FCGGXooLG+z6V0lUNGXSR7YkDd7KDQR/gUEs94BjCTScXcZxIgy2HhgZ7&#10;2jVU/RwuRsGI/vttu6nPu+3+o5heunNyLD+VepxPmxUIT5P/F9/dhQ7z4yXcng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IQPcIAAADcAAAADwAAAAAAAAAAAAAA&#10;AAChAgAAZHJzL2Rvd25yZXYueG1sUEsFBgAAAAAEAAQA+QAAAJADAAAAAA==&#10;" strokecolor="black [3200]" strokeweight=".5pt">
                  <v:stroke endarrow="block" joinstyle="miter"/>
                </v:shape>
                <v:roundrect id="Rounded Rectangle 101" o:spid="_x0000_s1072" style="position:absolute;left:18680;top:7348;width:5401;height:1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R+MEA&#10;AADcAAAADwAAAGRycy9kb3ducmV2LnhtbERPTWvCQBC9F/wPywje6sRapERXEVEoeCiNvXgbsmMS&#10;zM7G3VXjv3cLhd7m8T5nseptq27sQ+NEw2ScgWIpnWmk0vBz2L1+gAqRxFDrhDU8OMBqOXhZUG7c&#10;Xb75VsRKpRAJOWmoY+xyxFDWbCmMXceSuJPzlmKCvkLj6Z7CbYtvWTZDS42khpo63tRcnour1eB3&#10;Uzng7Lq/FH775bYOw/GBWo+G/XoOKnIf/8V/7k+T5mfv8PtMug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lEfj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gwš¿MY </w:t>
                        </w:r>
                      </w:p>
                    </w:txbxContent>
                  </v:textbox>
                </v:roundrect>
                <v:shape id="Straight Arrow Connector 102" o:spid="_x0000_s1073" type="#_x0000_t32" style="position:absolute;left:21485;top:8975;width:47;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t0sIAAADcAAAADwAAAGRycy9kb3ducmV2LnhtbERPS2uDQBC+F/oflink1qwJKK3NKnkQ&#10;sLk1CT0P7lQl7qxxN2r+fTdQ6G0+vues8sm0YqDeNZYVLOYRCOLS6oYrBefT/vUNhPPIGlvLpOBO&#10;DvLs+WmFqbYjf9Fw9JUIIexSVFB736VSurImg25uO+LA/djeoA+wr6TucQzhppXLKEqkwYZDQ40d&#10;bWsqL8ebUTCi/37frKvrdrP7LKa4vSan80Gp2cu0/gDhafL/4j93ocP8KIbHM+EC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ct0sIAAADcAAAADwAAAAAAAAAAAAAA&#10;AAChAgAAZHJzL2Rvd25yZXYueG1sUEsFBgAAAAAEAAQA+QAAAJADAAAAAA==&#10;" strokecolor="black [3200]" strokeweight=".5pt">
                  <v:stroke endarrow="block" joinstyle="miter"/>
                </v:shape>
                <v:roundrect id="Rounded Rectangle 103" o:spid="_x0000_s1074" style="position:absolute;left:13239;top:10826;width:17052;height:21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qFMAA&#10;AADcAAAADwAAAGRycy9kb3ducmV2LnhtbERPTWvCQBC9F/wPywi91YkVgkRXKUWh4EEavXgbstMk&#10;NDsbd1eN/74rFLzN433Ocj3YTl3Zh9aJhukkA8VSOdNKreF42L7NQYVIYqhzwhruHGC9Gr0sqTDu&#10;Jt98LWOtUoiEgjQ0MfYFYqgathQmrmdJ3I/zlmKCvkbj6ZbCbYfvWZajpVZSQ0M9fzZc/ZYXq8Fv&#10;Z3LA/LI7l36zdxuH4XRHrV/Hw8cCVOQhPsX/7i+T5mc5PJ5JF+D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sqFMAAAADcAAAADwAAAAAAAAAAAAAAAACYAgAAZHJzL2Rvd25y&#10;ZXYueG1sUEsFBgAAAAAEAAQA9QAAAIU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gš¿Yvjq¸‡jvi cÖkvmwbK †K›`ª¯’j</w:t>
                        </w:r>
                      </w:p>
                    </w:txbxContent>
                  </v:textbox>
                </v:roundrect>
                <v:roundrect id="Rounded Rectangle 104" o:spid="_x0000_s1075" style="position:absolute;left:12902;top:14866;width:18905;height:15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Pj8EA&#10;AADcAAAADwAAAGRycy9kb3ducmV2LnhtbERPTWvCQBC9F/wPywje6sQKtkRXEVEoeCiNvXgbsmMS&#10;zM7G3VXjv3cLhd7m8T5nseptq27sQ+NEw2ScgWIpnWmk0vBz2L1+gAqRxFDrhDU8OMBqOXhZUG7c&#10;Xb75VsRKpRAJOWmoY+xyxFDWbCmMXceSuJPzlmKCvkLj6Z7CbYtvWTZDS42khpo63tRcnour1eB3&#10;Uzng7Lq/FH775bYOw/GBWo+G/XoOKnIf/8V/7k+T5mfv8PtMug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3j4/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gš¿x-wbe©</w:t>
                        </w:r>
                        <w:proofErr w:type="gramEnd"/>
                        <w:r>
                          <w:rPr>
                            <w:rFonts w:ascii="SutonnyMJ" w:hAnsi="SutonnyMJ"/>
                            <w:sz w:val="24"/>
                          </w:rPr>
                          <w:t xml:space="preserve">vnx cÖavb, mwPe-cÖkvmwbK cÖavb </w:t>
                        </w:r>
                      </w:p>
                    </w:txbxContent>
                  </v:textbox>
                </v:roundrect>
                <v:shape id="Straight Arrow Connector 105" o:spid="_x0000_s1076" type="#_x0000_t32" style="position:absolute;left:21822;top:16436;width:4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CTMUAAADcAAAADwAAAGRycy9kb3ducmV2LnhtbESPQWvCQBCF70L/wzKF3symhQZNXUUt&#10;hbQ3NXgestMkNDsbs1sT/71zKPQ2w3vz3jerzeQ6daUhtJ4NPCcpKOLK25ZrA+XpY74AFSKyxc4z&#10;GbhRgM36YbbC3PqRD3Q9xlpJCIccDTQx9rnWoWrIYUh8Tyzatx8cRlmHWtsBRwl3nX5J00w7bFka&#10;Guxp31D1c/x1BkaM5+VuW1/2u/fPYnrtLtmp/DLm6XHavoGKNMV/8991YQU/FVp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aCTMUAAADcAAAADwAAAAAAAAAA&#10;AAAAAAChAgAAZHJzL2Rvd25yZXYueG1sUEsFBgAAAAAEAAQA+QAAAJMDAAAAAA==&#10;" strokecolor="black [3200]" strokeweight=".5pt">
                  <v:stroke endarrow="block" joinstyle="miter"/>
                </v:shape>
                <v:roundrect id="Rounded Rectangle 106" o:spid="_x0000_s1077" style="position:absolute;left:17614;top:18231;width:8717;height:1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ZsEA&#10;AADcAAAADwAAAGRycy9kb3ducmV2LnhtbERPTWvCQBC9F/wPywje6sQK0kZXEVEoeCiNvXgbsmMS&#10;zM7G3VXjv3cLhd7m8T5nseptq27sQ+NEw2ScgWIpnWmk0vBz2L2+gwqRxFDrhDU8OMBqOXhZUG7c&#10;Xb75VsRKpRAJOWmoY+xyxFDWbCmMXceSuJPzlmKCvkLj6Z7CbYtvWTZDS42khpo63tRcnour1eB3&#10;Uzng7Lq/FH775bYOw/GBWo+G/XoOKnIf/8V/7k+T5mcf8PtMug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kvmb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gš¿Yvj‡qi Aaxb</w:t>
                        </w:r>
                      </w:p>
                    </w:txbxContent>
                  </v:textbox>
                </v:roundrect>
                <v:shape id="Straight Arrow Connector 107" o:spid="_x0000_s1078" type="#_x0000_t32" style="position:absolute;left:21878;top:20083;width:46;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Yl8QAAADcAAAADwAAAGRycy9kb3ducmV2LnhtbESPT4vCQAzF7wt+hyGCt3WqoKzVUfyD&#10;oHtbFc+hE9tiJ1M7o+1++81B2FvCe3nvl8Wqc5V6URNKzwZGwwQUceZtybmBy3n/+QUqRGSLlWcy&#10;8EsBVsvexwJT61v+odcp5kpCOKRooIixTrUOWUEOw9DXxKLdfOMwytrk2jbYSrir9DhJptphydJQ&#10;YE3bgrL76ekMtBivs806f2w3u+Ohm1SP6fnybcyg363noCJ18d/8vj5YwR8J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RiXxAAAANwAAAAPAAAAAAAAAAAA&#10;AAAAAKECAABkcnMvZG93bnJldi54bWxQSwUGAAAAAAQABAD5AAAAkgMAAAAA&#10;" strokecolor="black [3200]" strokeweight=".5pt">
                  <v:stroke endarrow="block" joinstyle="miter"/>
                </v:shape>
                <v:roundrect id="Rounded Rectangle 108" o:spid="_x0000_s1079" style="position:absolute;left:18175;top:21990;width:7473;height:1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kvcEA&#10;AADcAAAADwAAAGRycy9kb3ducmV2LnhtbERPTWvCQBC9F/wPywje6iQVRFJXKaJQ8CCNvfQ2ZKdJ&#10;aHY27q4a/70rFLzN433Ocj3YTl3Yh9aJhnyagWKpnGml1vB93L0uQIVIYqhzwhpuHGC9Gr0sqTDu&#10;Kl98KWOtUoiEgjQ0MfYFYqgathSmrmdJ3K/zlmKCvkbj6ZrCbYdvWTZHS62khoZ63jRc/ZVnq8Hv&#10;ZnLE+Xl/Kv324LYOw88NtZ6Mh493UJGH+BT/uz9Nmp/n8HgmXY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LJL3BAAAA3AAAAA8AAAAAAAAAAAAAAAAAmAIAAGRycy9kb3du&#10;cmV2LnhtbFBLBQYAAAAABAAEAPUAAACGAw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w:t>
                        </w:r>
                        <w:proofErr w:type="gramEnd"/>
                        <w:r>
                          <w:rPr>
                            <w:rFonts w:ascii="SutonnyMJ" w:hAnsi="SutonnyMJ"/>
                            <w:sz w:val="24"/>
                          </w:rPr>
                          <w:t xml:space="preserve">Mi Aaxb </w:t>
                        </w:r>
                      </w:p>
                    </w:txbxContent>
                  </v:textbox>
                </v:roundrect>
                <v:shape id="Straight Arrow Connector 109" o:spid="_x0000_s1080" type="#_x0000_t32" style="position:absolute;left:21597;top:12958;width:47;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je8AAAADcAAAADwAAAGRycy9kb3ducmV2LnhtbERPS4vCMBC+L/gfwgje1lRBWatp8YGg&#10;e1sVz0MztsVmUpto6783C4K3+fies0g7U4kHNa60rGA0jEAQZ1aXnCs4HbffPyCcR9ZYWSYFT3KQ&#10;Jr2vBcbatvxHj4PPRQhhF6OCwvs6ltJlBRl0Q1sTB+5iG4M+wCaXusE2hJtKjqNoKg2WHBoKrGld&#10;UHY93I2CFv15tlrmt/Vqs991k+o2PZ5+lRr0u+UchKfOf8Rv906H+aMx/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HI3vAAAAA3AAAAA8AAAAAAAAAAAAAAAAA&#10;oQIAAGRycy9kb3ducmV2LnhtbFBLBQYAAAAABAAEAPkAAACOAwAAAAA=&#10;" strokecolor="black [3200]" strokeweight=".5pt">
                  <v:stroke endarrow="block" joinstyle="miter"/>
                </v:shape>
                <v:shape id="Straight Arrow Connector 119" o:spid="_x0000_s1081" type="#_x0000_t32" style="position:absolute;left:6731;top:841;width:66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r4cIAAADcAAAADwAAAGRycy9kb3ducmV2LnhtbERPTWvCQBC9F/oflin0UnSjEZXoKqVF&#10;6tVURG9jdpqEZmdDZtX037uFQm/zeJ+zXPeuUVfqpPZsYDRMQBEX3tZcGth/bgZzUBKQLTaeycAP&#10;CaxXjw9LzKy/8Y6ueShVDGHJ0EAVQptpLUVFDmXoW+LIffnOYYiwK7Xt8BbDXaPHSTLVDmuODRW2&#10;9FZR8Z1fnIE0TGS8mxxnkp/K84t9T1M5fBjz/NS/LkAF6sO/+M+9tXH+KIXfZ+IF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wr4cIAAADcAAAADwAAAAAAAAAAAAAA&#10;AAChAgAAZHJzL2Rvd25yZXYueG1sUEsFBgAAAAAEAAQA+QAAAJADAAAAAA==&#10;" strokecolor="black [3200]" strokeweight=".5pt">
                  <v:stroke endarrow="block" joinstyle="miter"/>
                </v:shape>
                <v:shape id="Straight Arrow Connector 124" o:spid="_x0000_s1082" type="#_x0000_t32" style="position:absolute;left:6395;top:4319;width:66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zlcMAAADcAAAADwAAAGRycy9kb3ducmV2LnhtbERPTWvCQBC9F/wPywi9lLrRBCvRVcRS&#10;2quplHobs2MSzM6GzFbTf98tFHqbx/uc1WZwrbpSL41nA9NJAoq49LbhysDh/eVxAUoCssXWMxn4&#10;JoHNenS3wtz6G+/pWoRKxRCWHA3UIXS51lLW5FAmviOO3Nn3DkOEfaVtj7cY7lo9S5K5dthwbKix&#10;o11N5aX4cgbSkMlsn30+SXGsTg/2OU3l49WY+/GwXYIKNIR/8Z/7zcb50wx+n4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Vs5XDAAAA3AAAAA8AAAAAAAAAAAAA&#10;AAAAoQIAAGRycy9kb3ducmV2LnhtbFBLBQYAAAAABAAEAPkAAACRAwAAAAA=&#10;" strokecolor="black [3200]" strokeweight=".5pt">
                  <v:stroke endarrow="block" joinstyle="miter"/>
                </v:shape>
                <v:shape id="Straight Arrow Connector 125" o:spid="_x0000_s1083" type="#_x0000_t32" style="position:absolute;left:6843;top:8134;width:662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WDsMAAADcAAAADwAAAGRycy9kb3ducmV2LnhtbERPTWvCQBC9F/oflin0UupGo22JriIt&#10;pV6NIvY2zY5JMDsbMltN/71bELzN433ObNG7Rp2ok9qzgeEgAUVceFtzaWC7+Xx+AyUB2WLjmQz8&#10;kcBifn83w8z6M6/plIdSxRCWDA1UIbSZ1lJU5FAGviWO3MF3DkOEXalth+cY7ho9SpIX7bDm2FBh&#10;S+8VFcf81xlIw1hG6/H+VfLv8ufJfqSp7L6MeXzol1NQgfpwE1/dKxvnDyf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Fg7DAAAA3AAAAA8AAAAAAAAAAAAA&#10;AAAAoQIAAGRycy9kb3ducmV2LnhtbFBLBQYAAAAABAAEAPkAAACRAwAAAAA=&#10;" strokecolor="black [3200]" strokeweight=".5pt">
                  <v:stroke endarrow="block" joinstyle="miter"/>
                </v:shape>
                <v:shape id="Straight Arrow Connector 126" o:spid="_x0000_s1084" type="#_x0000_t32" style="position:absolute;left:6507;top:11836;width:66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IecIAAADcAAAADwAAAGRycy9kb3ducmV2LnhtbERPTWvCQBC9F/oflil4KXWjEVuiq4gi&#10;9WpaSnsbs9MkNDsbMqum/94VBG/zeJ8zX/auUSfqpPZsYDRMQBEX3tZcGvj82L68gZKAbLHxTAb+&#10;SWC5eHyYY2b9mfd0ykOpYghLhgaqENpMaykqcihD3xJH7td3DkOEXalth+cY7ho9TpKpdlhzbKiw&#10;pXVFxV9+dAbSMJHxfvL9KvlPeXi2mzSVr3djBk/9agYqUB/u4pt7Z+P80RS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uIecIAAADcAAAADwAAAAAAAAAAAAAA&#10;AAChAgAAZHJzL2Rvd25yZXYueG1sUEsFBgAAAAAEAAQA+QAAAJADAAAAAA==&#10;" strokecolor="black [3200]" strokeweight=".5pt">
                  <v:stroke endarrow="block" joinstyle="miter"/>
                </v:shape>
                <v:shape id="Straight Arrow Connector 127" o:spid="_x0000_s1085" type="#_x0000_t32" style="position:absolute;left:6787;top:15314;width:5869;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t4sIAAADcAAAADwAAAGRycy9kb3ducmV2LnhtbERPTWvCQBC9F/oflil4KXWjkVqiq4gi&#10;9WpaSnsbs9MkNDsbMqum/94VBG/zeJ8zX/auUSfqpPZsYDRMQBEX3tZcGvj82L68gZKAbLHxTAb+&#10;SWC5eHyYY2b9mfd0ykOpYghLhgaqENpMaykqcihD3xJH7td3DkOEXalth+cY7ho9TpJX7bDm2FBh&#10;S+uKir/86AykYSLj/eR7KvlPeXi2mzSVr3djBk/9agYqUB/u4pt7Z+P80RS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ct4sIAAADcAAAADwAAAAAAAAAAAAAA&#10;AAChAgAAZHJzL2Rvd25yZXYueG1sUEsFBgAAAAAEAAQA+QAAAJADAAAAAA==&#10;" strokecolor="black [3200]" strokeweight=".5pt">
                  <v:stroke endarrow="block" joinstyle="miter"/>
                </v:shape>
                <v:shape id="Straight Arrow Connector 129" o:spid="_x0000_s1086" type="#_x0000_t32" style="position:absolute;left:7124;top:19017;width:5868;height: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5kMUAAADcAAAADwAAAGRycy9kb3ducmV2LnhtbESPQUvDQBCF74L/YRnBi7SbNsVK7LaI&#10;IvbaWIrexuyYBLOzIbO28d87h0JvM7w3732z2oyhM0capI3sYDbNwBBX0bdcO9i/v04ewEhC9thF&#10;Jgd/JLBZX1+tsPDxxDs6lqk2GsJSoIMmpb6wVqqGAso09sSqfcchYNJ1qK0f8KThobPzLLu3AVvW&#10;hgZ7em6o+il/g4M8LWS+W3wspfysv+78S57L4c2525vx6RFMojFdzOfrrVf8mdLqMzqBX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i5kMUAAADcAAAADwAAAAAAAAAA&#10;AAAAAAChAgAAZHJzL2Rvd25yZXYueG1sUEsFBgAAAAAEAAQA+QAAAJMDAAAAAA==&#10;" strokecolor="black [3200]" strokeweight=".5pt">
                  <v:stroke endarrow="block" joinstyle="miter"/>
                </v:shape>
                <v:shape id="Straight Arrow Connector 130" o:spid="_x0000_s1087" type="#_x0000_t32" style="position:absolute;left:8134;top:22607;width:676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cC8MAAADcAAAADwAAAGRycy9kb3ducmV2LnhtbERPTWvCQBC9F/oflin0UupGI7aNriIt&#10;pV6NIvY2zY5JMDsbMltN/71bELzN433ObNG7Rp2ok9qzgeEgAUVceFtzaWC7+Xx+BSUB2WLjmQz8&#10;kcBifn83w8z6M6/plIdSxRCWDA1UIbSZ1lJU5FAGviWO3MF3DkOEXalth+cY7ho9SpKJdlhzbKiw&#10;pfeKimP+6wykYSyj9Xj/Ivl3+fNkP9JUdl/GPD70yymoQH24ia/ulY3zh2/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UHAvDAAAA3AAAAA8AAAAAAAAAAAAA&#10;AAAAoQIAAGRycy9kb3ducmV2LnhtbFBLBQYAAAAABAAEAPkAAACRAwAAAAA=&#10;" strokecolor="black [3200]" strokeweight=".5pt">
                  <v:stroke endarrow="block" joinstyle="miter"/>
                </v:shape>
              </v:group>
            </w:pict>
          </mc:Fallback>
        </mc:AlternateContent>
      </w:r>
    </w:p>
    <w:p w:rsidR="00C67699" w:rsidRPr="006408BB" w:rsidRDefault="00C67699" w:rsidP="00C67699">
      <w:pPr>
        <w:tabs>
          <w:tab w:val="left" w:pos="360"/>
        </w:tabs>
        <w:rPr>
          <w:rFonts w:ascii="SutonnyMJ" w:hAnsi="SutonnyMJ"/>
          <w:sz w:val="24"/>
        </w:rPr>
      </w:pPr>
    </w:p>
    <w:p w:rsidR="00C67699" w:rsidRPr="006408BB" w:rsidRDefault="00C67699" w:rsidP="00C67699">
      <w:pPr>
        <w:tabs>
          <w:tab w:val="left" w:pos="360"/>
        </w:tabs>
        <w:rPr>
          <w:rFonts w:ascii="SutonnyMJ" w:hAnsi="SutonnyMJ"/>
          <w:sz w:val="24"/>
        </w:rPr>
      </w:pPr>
    </w:p>
    <w:p w:rsidR="00C67699" w:rsidRPr="006408BB" w:rsidRDefault="00C67699" w:rsidP="00C67699">
      <w:pPr>
        <w:tabs>
          <w:tab w:val="left" w:pos="360"/>
        </w:tabs>
        <w:rPr>
          <w:rFonts w:ascii="SutonnyMJ" w:hAnsi="SutonnyMJ"/>
          <w:sz w:val="24"/>
        </w:rPr>
      </w:pPr>
    </w:p>
    <w:p w:rsidR="00C67699" w:rsidRPr="006408BB" w:rsidRDefault="00C67699" w:rsidP="00C67699">
      <w:pPr>
        <w:pStyle w:val="ListParagraph"/>
        <w:tabs>
          <w:tab w:val="left" w:pos="360"/>
        </w:tabs>
        <w:rPr>
          <w:rFonts w:ascii="SutonnyMJ" w:hAnsi="SutonnyMJ"/>
          <w:sz w:val="24"/>
        </w:rPr>
      </w:pPr>
    </w:p>
    <w:p w:rsidR="00C67699" w:rsidRPr="006408BB" w:rsidRDefault="00C67699" w:rsidP="00C67699">
      <w:pPr>
        <w:tabs>
          <w:tab w:val="left" w:pos="360"/>
        </w:tabs>
        <w:rPr>
          <w:rFonts w:ascii="SutonnyMJ" w:hAnsi="SutonnyMJ"/>
          <w:sz w:val="24"/>
        </w:rPr>
      </w:pPr>
    </w:p>
    <w:p w:rsidR="00C67699" w:rsidRPr="006408BB" w:rsidRDefault="00C67699" w:rsidP="00C67699">
      <w:pPr>
        <w:tabs>
          <w:tab w:val="left" w:pos="360"/>
        </w:tabs>
        <w:rPr>
          <w:rFonts w:ascii="SutonnyMJ" w:hAnsi="SutonnyMJ"/>
          <w:sz w:val="24"/>
        </w:rPr>
      </w:pPr>
    </w:p>
    <w:p w:rsidR="00C67699" w:rsidRPr="006408BB" w:rsidRDefault="00C67699" w:rsidP="00C67699">
      <w:pPr>
        <w:tabs>
          <w:tab w:val="left" w:pos="360"/>
        </w:tabs>
        <w:rPr>
          <w:rFonts w:ascii="SutonnyMJ" w:hAnsi="SutonnyMJ"/>
          <w:sz w:val="24"/>
        </w:rPr>
      </w:pPr>
    </w:p>
    <w:p w:rsidR="00C67699" w:rsidRPr="006408BB" w:rsidRDefault="00C67699" w:rsidP="00C67699">
      <w:pPr>
        <w:tabs>
          <w:tab w:val="left" w:pos="360"/>
        </w:tabs>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 w:val="left" w:pos="2340"/>
          <w:tab w:val="left" w:pos="4320"/>
          <w:tab w:val="left" w:pos="6210"/>
          <w:tab w:val="left" w:pos="8100"/>
        </w:tabs>
        <w:rPr>
          <w:rFonts w:ascii="SutonnyMJ" w:eastAsia="SutonnyMJ" w:hAnsi="SutonnyMJ" w:cs="SutonnyMJ"/>
          <w:b/>
          <w:sz w:val="24"/>
          <w:shd w:val="clear" w:color="auto" w:fill="BFBFBF"/>
        </w:rPr>
      </w:pPr>
    </w:p>
    <w:p w:rsidR="00C67699" w:rsidRPr="006408BB" w:rsidRDefault="00C67699" w:rsidP="00C67699">
      <w:pPr>
        <w:tabs>
          <w:tab w:val="left" w:pos="360"/>
          <w:tab w:val="left" w:pos="2340"/>
          <w:tab w:val="left" w:pos="4320"/>
          <w:tab w:val="left" w:pos="6210"/>
          <w:tab w:val="left" w:pos="8100"/>
        </w:tabs>
        <w:rPr>
          <w:rFonts w:ascii="SutonnyMJ" w:hAnsi="SutonnyMJ"/>
          <w:sz w:val="24"/>
        </w:rPr>
      </w:pPr>
    </w:p>
    <w:p w:rsidR="00C67699" w:rsidRPr="006408BB" w:rsidRDefault="00C67699" w:rsidP="00C67699">
      <w:pPr>
        <w:tabs>
          <w:tab w:val="left" w:pos="360"/>
        </w:tabs>
        <w:rPr>
          <w:rFonts w:ascii="SutonnyMJ" w:hAnsi="SutonnyMJ"/>
          <w:b/>
          <w:sz w:val="24"/>
        </w:rPr>
      </w:pPr>
      <w:r w:rsidRPr="006408BB">
        <w:rPr>
          <w:rFonts w:ascii="SutonnyMJ" w:hAnsi="SutonnyMJ"/>
          <w:b/>
          <w:sz w:val="24"/>
        </w:rPr>
        <w:tab/>
      </w:r>
      <w:r w:rsidRPr="006408BB">
        <w:rPr>
          <w:rFonts w:ascii="SutonnyMJ" w:hAnsi="SutonnyMJ"/>
          <w:b/>
          <w:sz w:val="24"/>
        </w:rPr>
        <w:tab/>
      </w:r>
      <w:r w:rsidRPr="006408BB">
        <w:rPr>
          <w:rFonts w:ascii="SutonnyMJ" w:hAnsi="SutonnyMJ"/>
          <w:b/>
          <w:sz w:val="24"/>
        </w:rPr>
        <w:tab/>
      </w:r>
      <w:r w:rsidRPr="006408BB">
        <w:rPr>
          <w:rFonts w:ascii="SutonnyMJ" w:hAnsi="SutonnyMJ"/>
          <w:b/>
          <w:sz w:val="24"/>
        </w:rPr>
        <w:tab/>
        <w:t>evsjv‡`‡k</w:t>
      </w:r>
      <w:r w:rsidR="00150F6D">
        <w:rPr>
          <w:rFonts w:ascii="SutonnyMJ" w:hAnsi="SutonnyMJ"/>
          <w:b/>
          <w:sz w:val="24"/>
        </w:rPr>
        <w:t>i cÖkvmb e¨e¯’vi KvVv‡gv (QK-2)</w:t>
      </w:r>
    </w:p>
    <w:p w:rsidR="00C67699" w:rsidRDefault="00C67699" w:rsidP="00C67699">
      <w:pPr>
        <w:tabs>
          <w:tab w:val="left" w:pos="360"/>
          <w:tab w:val="left" w:pos="2340"/>
          <w:tab w:val="left" w:pos="4320"/>
          <w:tab w:val="left" w:pos="6210"/>
          <w:tab w:val="left" w:pos="8100"/>
        </w:tabs>
        <w:rPr>
          <w:rFonts w:ascii="SutonnyMJ" w:eastAsia="VillageII" w:hAnsi="SutonnyMJ" w:cs="SutonnyMJ"/>
          <w:sz w:val="8"/>
        </w:rPr>
      </w:pPr>
    </w:p>
    <w:p w:rsidR="00253322" w:rsidRPr="00150F6D" w:rsidRDefault="00253322" w:rsidP="00150F6D">
      <w:pPr>
        <w:tabs>
          <w:tab w:val="left" w:pos="360"/>
        </w:tabs>
        <w:rPr>
          <w:rFonts w:ascii="SutonnyMJ" w:hAnsi="SutonnyMJ"/>
          <w:b/>
          <w:sz w:val="24"/>
        </w:rPr>
      </w:pPr>
      <w:r w:rsidRPr="00150F6D">
        <w:rPr>
          <w:rFonts w:ascii="SutonnyMJ" w:hAnsi="SutonnyMJ"/>
          <w:b/>
          <w:sz w:val="24"/>
        </w:rPr>
        <w:t>†K›`ªxq cÖkvmb ej‡Z 4wU ¯Íi‡K eySvq:</w:t>
      </w:r>
    </w:p>
    <w:p w:rsidR="00253322" w:rsidRDefault="00253322" w:rsidP="00AD4CBA">
      <w:pPr>
        <w:pStyle w:val="ListParagraph"/>
        <w:numPr>
          <w:ilvl w:val="0"/>
          <w:numId w:val="383"/>
        </w:numPr>
        <w:tabs>
          <w:tab w:val="left" w:pos="360"/>
        </w:tabs>
        <w:contextualSpacing/>
        <w:rPr>
          <w:rFonts w:ascii="SutonnyMJ" w:hAnsi="SutonnyMJ"/>
          <w:sz w:val="24"/>
        </w:rPr>
      </w:pPr>
      <w:r>
        <w:rPr>
          <w:rFonts w:ascii="SutonnyMJ" w:hAnsi="SutonnyMJ"/>
          <w:sz w:val="24"/>
        </w:rPr>
        <w:t>mwPevjq,</w:t>
      </w:r>
      <w:r>
        <w:rPr>
          <w:rFonts w:ascii="SutonnyMJ" w:hAnsi="SutonnyMJ"/>
          <w:sz w:val="24"/>
        </w:rPr>
        <w:tab/>
      </w:r>
      <w:r>
        <w:rPr>
          <w:rFonts w:ascii="SutonnyMJ" w:hAnsi="SutonnyMJ"/>
          <w:sz w:val="24"/>
        </w:rPr>
        <w:tab/>
        <w:t>(2) gš¿Yvjq,</w:t>
      </w:r>
      <w:r>
        <w:rPr>
          <w:rFonts w:ascii="SutonnyMJ" w:hAnsi="SutonnyMJ"/>
          <w:sz w:val="24"/>
        </w:rPr>
        <w:tab/>
      </w:r>
      <w:r>
        <w:rPr>
          <w:rFonts w:ascii="SutonnyMJ" w:hAnsi="SutonnyMJ"/>
          <w:sz w:val="24"/>
        </w:rPr>
        <w:tab/>
        <w:t>(3) Awa`ßi,</w:t>
      </w:r>
      <w:r>
        <w:rPr>
          <w:rFonts w:ascii="SutonnyMJ" w:hAnsi="SutonnyMJ"/>
          <w:sz w:val="24"/>
        </w:rPr>
        <w:tab/>
      </w:r>
      <w:r>
        <w:rPr>
          <w:rFonts w:ascii="SutonnyMJ" w:hAnsi="SutonnyMJ"/>
          <w:sz w:val="24"/>
        </w:rPr>
        <w:tab/>
        <w:t>(4) cwi`ßi</w:t>
      </w:r>
    </w:p>
    <w:p w:rsidR="00253322" w:rsidRPr="006408BB" w:rsidRDefault="00253322" w:rsidP="00C67699">
      <w:pPr>
        <w:tabs>
          <w:tab w:val="left" w:pos="360"/>
          <w:tab w:val="left" w:pos="2340"/>
          <w:tab w:val="left" w:pos="4320"/>
          <w:tab w:val="left" w:pos="6210"/>
          <w:tab w:val="left" w:pos="8100"/>
        </w:tabs>
        <w:rPr>
          <w:rFonts w:ascii="SutonnyMJ" w:eastAsia="VillageII" w:hAnsi="SutonnyMJ" w:cs="SutonnyMJ"/>
          <w:sz w:val="8"/>
        </w:rPr>
      </w:pP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Vrinda" w:eastAsia="SutonnyMJ" w:hAnsi="Vrinda"/>
          <w:b/>
          <w:sz w:val="28"/>
          <w:szCs w:val="28"/>
          <w:shd w:val="clear" w:color="auto" w:fill="BFBFBF"/>
        </w:rPr>
      </w:pPr>
      <w:r w:rsidRPr="006408BB">
        <w:rPr>
          <w:rFonts w:ascii="SutonnyMJ" w:eastAsia="SutonnyMJ" w:hAnsi="SutonnyMJ" w:cs="SutonnyMJ"/>
          <w:b/>
          <w:sz w:val="28"/>
          <w:szCs w:val="28"/>
          <w:shd w:val="clear" w:color="auto" w:fill="D9D9D9" w:themeFill="background1" w:themeFillShade="D9"/>
        </w:rPr>
        <w:t xml:space="preserve">mwPevjq </w:t>
      </w:r>
      <w:r w:rsidRPr="006408BB">
        <w:rPr>
          <w:rFonts w:ascii="Times New Roman" w:eastAsia="SutonnyMJ" w:hAnsi="Times New Roman" w:cs="Times New Roman"/>
          <w:b/>
          <w:sz w:val="24"/>
          <w:szCs w:val="24"/>
          <w:shd w:val="clear" w:color="auto" w:fill="D9D9D9" w:themeFill="background1" w:themeFillShade="D9"/>
        </w:rPr>
        <w:t>(Secretariat)</w:t>
      </w:r>
    </w:p>
    <w:p w:rsidR="00C67699" w:rsidRPr="006408BB" w:rsidRDefault="00C67699" w:rsidP="00AD4CBA">
      <w:pPr>
        <w:numPr>
          <w:ilvl w:val="0"/>
          <w:numId w:val="206"/>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‡K›`ªxq cÖkvm‡bi cÖavb Kvh©vjq n‡”QÑ mwPevjq</w:t>
      </w:r>
    </w:p>
    <w:p w:rsidR="00C67699" w:rsidRPr="006408BB" w:rsidRDefault="00C67699" w:rsidP="00AD4CBA">
      <w:pPr>
        <w:numPr>
          <w:ilvl w:val="0"/>
          <w:numId w:val="206"/>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mwPevjq MwVZ nq- K‡qKwU gš¿Yvj‡qi mgš^‡q</w:t>
      </w:r>
    </w:p>
    <w:p w:rsidR="00C67699" w:rsidRPr="006408BB" w:rsidRDefault="00C67699" w:rsidP="00AD4CBA">
      <w:pPr>
        <w:numPr>
          <w:ilvl w:val="0"/>
          <w:numId w:val="206"/>
        </w:numPr>
        <w:tabs>
          <w:tab w:val="left" w:pos="360"/>
          <w:tab w:val="left" w:pos="2340"/>
          <w:tab w:val="left" w:pos="4320"/>
          <w:tab w:val="left" w:pos="6210"/>
          <w:tab w:val="left" w:pos="8100"/>
        </w:tabs>
        <w:ind w:left="360"/>
        <w:jc w:val="both"/>
        <w:rPr>
          <w:rFonts w:ascii="SutonnyMJ" w:eastAsia="SutonnyMJ" w:hAnsi="SutonnyMJ" w:cs="SutonnyMJ"/>
          <w:sz w:val="24"/>
        </w:rPr>
      </w:pPr>
      <w:r w:rsidRPr="006408BB">
        <w:rPr>
          <w:rFonts w:ascii="SutonnyMJ" w:eastAsia="SutonnyMJ" w:hAnsi="SutonnyMJ" w:cs="SutonnyMJ"/>
          <w:sz w:val="24"/>
        </w:rPr>
        <w:t>kvmb e¨e¯’vi bxwZmg~n cÖYxZ Ges Zv Kvh©Kix nq- mwPevj‡qi gva¨‡g</w:t>
      </w:r>
    </w:p>
    <w:p w:rsidR="00C67699" w:rsidRPr="006408BB" w:rsidRDefault="00C67699" w:rsidP="00AD4CBA">
      <w:pPr>
        <w:numPr>
          <w:ilvl w:val="0"/>
          <w:numId w:val="206"/>
        </w:numPr>
        <w:tabs>
          <w:tab w:val="left" w:pos="360"/>
          <w:tab w:val="left" w:pos="2340"/>
          <w:tab w:val="left" w:pos="4320"/>
          <w:tab w:val="left" w:pos="6210"/>
          <w:tab w:val="left" w:pos="8100"/>
        </w:tabs>
        <w:ind w:left="360"/>
        <w:rPr>
          <w:rFonts w:ascii="SutonnyMJ" w:eastAsia="VillageII" w:hAnsi="SutonnyMJ" w:cs="SutonnyMJ"/>
          <w:sz w:val="24"/>
        </w:rPr>
      </w:pPr>
      <w:r w:rsidRPr="006408BB">
        <w:rPr>
          <w:rFonts w:ascii="SutonnyMJ" w:eastAsia="VillageII" w:hAnsi="SutonnyMJ" w:cs="SutonnyMJ"/>
          <w:sz w:val="24"/>
        </w:rPr>
        <w:t>miKv‡ii mKj wbe©vnx wefvMxq Kvh© m¤úbœ nq- mwPevj‡q</w:t>
      </w:r>
    </w:p>
    <w:p w:rsidR="00C67699" w:rsidRPr="006408BB" w:rsidRDefault="00C67699" w:rsidP="00AD4CBA">
      <w:pPr>
        <w:pStyle w:val="ListParagraph"/>
        <w:numPr>
          <w:ilvl w:val="0"/>
          <w:numId w:val="206"/>
        </w:numPr>
        <w:tabs>
          <w:tab w:val="left" w:pos="360"/>
          <w:tab w:val="left" w:pos="2340"/>
          <w:tab w:val="left" w:pos="4320"/>
          <w:tab w:val="left" w:pos="6210"/>
          <w:tab w:val="left" w:pos="8100"/>
        </w:tabs>
        <w:ind w:left="360"/>
        <w:contextualSpacing/>
        <w:rPr>
          <w:rFonts w:ascii="SutonnyMJ" w:eastAsia="VillageII" w:hAnsi="SutonnyMJ" w:cs="SutonnyMJ"/>
          <w:sz w:val="24"/>
        </w:rPr>
      </w:pPr>
      <w:r w:rsidRPr="006408BB">
        <w:rPr>
          <w:rFonts w:ascii="SutonnyMJ" w:eastAsia="SutonnyMJ" w:hAnsi="SutonnyMJ" w:cs="SutonnyMJ"/>
          <w:sz w:val="24"/>
        </w:rPr>
        <w:t>mwPevj‡qi cÖkvmwbK cÖavbÑ mwPe</w:t>
      </w:r>
    </w:p>
    <w:p w:rsidR="00C67699" w:rsidRPr="006408BB" w:rsidRDefault="00CB483E" w:rsidP="00AD4CBA">
      <w:pPr>
        <w:numPr>
          <w:ilvl w:val="0"/>
          <w:numId w:val="206"/>
        </w:numPr>
        <w:tabs>
          <w:tab w:val="left" w:pos="360"/>
          <w:tab w:val="left" w:pos="2340"/>
          <w:tab w:val="left" w:pos="4320"/>
          <w:tab w:val="left" w:pos="6210"/>
          <w:tab w:val="left" w:pos="8100"/>
        </w:tabs>
        <w:ind w:left="360"/>
        <w:rPr>
          <w:rFonts w:ascii="SutonnyMJ" w:eastAsia="VillageII" w:hAnsi="SutonnyMJ" w:cs="SutonnyMJ"/>
          <w:sz w:val="24"/>
        </w:rPr>
      </w:pPr>
      <w:r>
        <w:rPr>
          <w:rFonts w:ascii="SutonnyMJ" w:eastAsia="VillageII" w:hAnsi="SutonnyMJ" w:cs="SutonnyMJ"/>
          <w:sz w:val="24"/>
        </w:rPr>
        <w:t>gš¿Yvjq/wefv‡Mi g‡a¨ `vwqZ¡ eÈ</w:t>
      </w:r>
      <w:r w:rsidR="00C67699" w:rsidRPr="006408BB">
        <w:rPr>
          <w:rFonts w:ascii="SutonnyMJ" w:eastAsia="VillageII" w:hAnsi="SutonnyMJ" w:cs="SutonnyMJ"/>
          <w:sz w:val="24"/>
        </w:rPr>
        <w:t>b nq msweav‡bi- 55(6) Aby‡”Q` Abymv‡i</w:t>
      </w:r>
    </w:p>
    <w:p w:rsidR="00C67699" w:rsidRPr="006408BB" w:rsidRDefault="00C67699" w:rsidP="00AD4CBA">
      <w:pPr>
        <w:numPr>
          <w:ilvl w:val="0"/>
          <w:numId w:val="206"/>
        </w:numPr>
        <w:tabs>
          <w:tab w:val="left" w:pos="360"/>
          <w:tab w:val="left" w:pos="2340"/>
          <w:tab w:val="left" w:pos="4320"/>
          <w:tab w:val="left" w:pos="6210"/>
          <w:tab w:val="left" w:pos="8100"/>
        </w:tabs>
        <w:ind w:left="360"/>
        <w:rPr>
          <w:rFonts w:ascii="SutonnyMJ" w:eastAsia="VillageII" w:hAnsi="SutonnyMJ" w:cs="SutonnyMJ"/>
          <w:sz w:val="24"/>
        </w:rPr>
      </w:pPr>
      <w:r w:rsidRPr="006408BB">
        <w:rPr>
          <w:rFonts w:ascii="SutonnyMJ" w:eastAsia="VillageII" w:hAnsi="SutonnyMJ" w:cs="SutonnyMJ"/>
          <w:sz w:val="24"/>
        </w:rPr>
        <w:t>GK ev GKvwaK wefv‡Mi mgš^‡q bZyb gš¿Yvjq MVb Ki‡Z cv‡ib- cÖavbgš¿x</w:t>
      </w:r>
    </w:p>
    <w:p w:rsidR="00C67699" w:rsidRPr="006408BB" w:rsidRDefault="00C67699" w:rsidP="00AD4CBA">
      <w:pPr>
        <w:numPr>
          <w:ilvl w:val="0"/>
          <w:numId w:val="206"/>
        </w:numPr>
        <w:tabs>
          <w:tab w:val="left" w:pos="360"/>
          <w:tab w:val="left" w:pos="2340"/>
          <w:tab w:val="left" w:pos="4320"/>
          <w:tab w:val="left" w:pos="6210"/>
          <w:tab w:val="left" w:pos="8100"/>
        </w:tabs>
        <w:ind w:left="360"/>
        <w:rPr>
          <w:rFonts w:ascii="SutonnyMJ" w:eastAsia="VillageII" w:hAnsi="SutonnyMJ" w:cs="SutonnyMJ"/>
          <w:sz w:val="24"/>
        </w:rPr>
      </w:pPr>
      <w:r w:rsidRPr="006408BB">
        <w:rPr>
          <w:rFonts w:ascii="SutonnyMJ" w:eastAsia="VillageII" w:hAnsi="SutonnyMJ" w:cs="SutonnyMJ"/>
          <w:sz w:val="24"/>
        </w:rPr>
        <w:t>gš¿Yvjq KZ©„K M„nxZ bxwZmg~n †hme wbe©vnx ms¯’v KZ©„K ev¯ÍevwqZ n</w:t>
      </w:r>
      <w:r w:rsidR="00F72C46" w:rsidRPr="006408BB">
        <w:rPr>
          <w:rFonts w:ascii="SutonnyMJ" w:eastAsia="VillageII" w:hAnsi="SutonnyMJ" w:cs="SutonnyMJ"/>
          <w:sz w:val="24"/>
        </w:rPr>
        <w:t>qÑ</w:t>
      </w:r>
      <w:r w:rsidRPr="006408BB">
        <w:rPr>
          <w:rFonts w:ascii="SutonnyMJ" w:eastAsia="VillageII" w:hAnsi="SutonnyMJ" w:cs="SutonnyMJ"/>
          <w:sz w:val="24"/>
        </w:rPr>
        <w:t xml:space="preserve"> Awa`ßi</w:t>
      </w:r>
    </w:p>
    <w:p w:rsidR="00C67699" w:rsidRPr="006408BB" w:rsidRDefault="00C67699" w:rsidP="00AD4CBA">
      <w:pPr>
        <w:numPr>
          <w:ilvl w:val="0"/>
          <w:numId w:val="206"/>
        </w:numPr>
        <w:tabs>
          <w:tab w:val="left" w:pos="360"/>
          <w:tab w:val="left" w:pos="2340"/>
          <w:tab w:val="left" w:pos="4320"/>
          <w:tab w:val="left" w:pos="6210"/>
          <w:tab w:val="left" w:pos="8100"/>
        </w:tabs>
        <w:ind w:left="360"/>
        <w:rPr>
          <w:rFonts w:ascii="SutonnyMJ" w:eastAsia="VillageII" w:hAnsi="SutonnyMJ" w:cs="SutonnyMJ"/>
          <w:sz w:val="24"/>
        </w:rPr>
      </w:pPr>
      <w:r w:rsidRPr="006408BB">
        <w:rPr>
          <w:rFonts w:ascii="SutonnyMJ" w:eastAsia="SutonnyMJ" w:hAnsi="SutonnyMJ" w:cs="SutonnyMJ"/>
          <w:sz w:val="24"/>
        </w:rPr>
        <w:t>Awa`ß‡i</w:t>
      </w:r>
      <w:r w:rsidR="00CB483E">
        <w:rPr>
          <w:rFonts w:ascii="SutonnyMJ" w:eastAsia="SutonnyMJ" w:hAnsi="SutonnyMJ" w:cs="SutonnyMJ"/>
          <w:sz w:val="24"/>
        </w:rPr>
        <w:t>i cÖavb D‡Ïk¨- Dbœqbg~jK Kg©m~wP ev¯Í</w:t>
      </w:r>
      <w:r w:rsidRPr="006408BB">
        <w:rPr>
          <w:rFonts w:ascii="SutonnyMJ" w:eastAsia="SutonnyMJ" w:hAnsi="SutonnyMJ" w:cs="SutonnyMJ"/>
          <w:sz w:val="24"/>
        </w:rPr>
        <w:t>evqb</w:t>
      </w:r>
    </w:p>
    <w:p w:rsidR="00C67699" w:rsidRPr="006408BB" w:rsidRDefault="00CB483E" w:rsidP="00AD4CBA">
      <w:pPr>
        <w:numPr>
          <w:ilvl w:val="0"/>
          <w:numId w:val="206"/>
        </w:numPr>
        <w:tabs>
          <w:tab w:val="left" w:pos="360"/>
          <w:tab w:val="left" w:pos="2340"/>
          <w:tab w:val="left" w:pos="4320"/>
          <w:tab w:val="left" w:pos="6210"/>
          <w:tab w:val="left" w:pos="8100"/>
        </w:tabs>
        <w:ind w:left="360"/>
        <w:rPr>
          <w:rFonts w:ascii="SutonnyMJ" w:eastAsia="VillageII" w:hAnsi="SutonnyMJ" w:cs="SutonnyMJ"/>
          <w:sz w:val="24"/>
        </w:rPr>
      </w:pPr>
      <w:r>
        <w:rPr>
          <w:rFonts w:ascii="SutonnyMJ" w:eastAsia="VillageII" w:hAnsi="SutonnyMJ" w:cs="SutonnyMJ"/>
          <w:sz w:val="24"/>
        </w:rPr>
        <w:t>evsjv‡`k mwPevj‡qi</w:t>
      </w:r>
      <w:r w:rsidR="00C67699" w:rsidRPr="006408BB">
        <w:rPr>
          <w:rFonts w:ascii="SutonnyMJ" w:eastAsia="VillageII" w:hAnsi="SutonnyMJ" w:cs="SutonnyMJ"/>
          <w:sz w:val="24"/>
        </w:rPr>
        <w:t xml:space="preserve"> Kvh©vewji g‡a¨ i‡q‡Q- </w:t>
      </w:r>
    </w:p>
    <w:p w:rsidR="00C67699" w:rsidRPr="006408BB" w:rsidRDefault="00C67699" w:rsidP="00AD4CBA">
      <w:pPr>
        <w:pStyle w:val="ListParagraph"/>
        <w:numPr>
          <w:ilvl w:val="0"/>
          <w:numId w:val="225"/>
        </w:numPr>
        <w:tabs>
          <w:tab w:val="left" w:pos="360"/>
          <w:tab w:val="left" w:pos="2340"/>
          <w:tab w:val="left" w:pos="4320"/>
          <w:tab w:val="left" w:pos="6210"/>
          <w:tab w:val="left" w:pos="8100"/>
        </w:tabs>
        <w:contextualSpacing/>
        <w:rPr>
          <w:rFonts w:ascii="SutonnyMJ" w:eastAsia="VillageII" w:hAnsi="SutonnyMJ" w:cs="SutonnyMJ"/>
          <w:sz w:val="24"/>
        </w:rPr>
      </w:pPr>
      <w:r w:rsidRPr="006408BB">
        <w:rPr>
          <w:rFonts w:ascii="SutonnyMJ" w:eastAsia="VillageII" w:hAnsi="SutonnyMJ" w:cs="SutonnyMJ"/>
          <w:sz w:val="24"/>
        </w:rPr>
        <w:t>bxwZ cÖYqb</w:t>
      </w:r>
    </w:p>
    <w:p w:rsidR="00C67699" w:rsidRPr="006408BB" w:rsidRDefault="00C67699" w:rsidP="00AD4CBA">
      <w:pPr>
        <w:pStyle w:val="ListParagraph"/>
        <w:numPr>
          <w:ilvl w:val="0"/>
          <w:numId w:val="225"/>
        </w:numPr>
        <w:tabs>
          <w:tab w:val="left" w:pos="360"/>
          <w:tab w:val="left" w:pos="2340"/>
          <w:tab w:val="left" w:pos="4320"/>
          <w:tab w:val="left" w:pos="6210"/>
          <w:tab w:val="left" w:pos="8100"/>
        </w:tabs>
        <w:contextualSpacing/>
        <w:rPr>
          <w:rFonts w:ascii="SutonnyMJ" w:eastAsia="VillageII" w:hAnsi="SutonnyMJ" w:cs="SutonnyMJ"/>
          <w:sz w:val="24"/>
        </w:rPr>
      </w:pPr>
      <w:r w:rsidRPr="006408BB">
        <w:rPr>
          <w:rFonts w:ascii="SutonnyMJ" w:eastAsia="VillageII" w:hAnsi="SutonnyMJ" w:cs="SutonnyMJ"/>
          <w:sz w:val="24"/>
        </w:rPr>
        <w:t>cwiKíbv MÖnY</w:t>
      </w:r>
    </w:p>
    <w:p w:rsidR="00C67699" w:rsidRPr="006408BB" w:rsidRDefault="00C67699" w:rsidP="00AD4CBA">
      <w:pPr>
        <w:pStyle w:val="ListParagraph"/>
        <w:numPr>
          <w:ilvl w:val="0"/>
          <w:numId w:val="225"/>
        </w:numPr>
        <w:tabs>
          <w:tab w:val="left" w:pos="360"/>
          <w:tab w:val="left" w:pos="2340"/>
          <w:tab w:val="left" w:pos="4320"/>
          <w:tab w:val="left" w:pos="6210"/>
          <w:tab w:val="left" w:pos="8100"/>
        </w:tabs>
        <w:contextualSpacing/>
        <w:rPr>
          <w:rFonts w:ascii="SutonnyMJ" w:eastAsia="VillageII" w:hAnsi="SutonnyMJ" w:cs="SutonnyMJ"/>
          <w:sz w:val="24"/>
        </w:rPr>
      </w:pPr>
      <w:r w:rsidRPr="006408BB">
        <w:rPr>
          <w:rFonts w:ascii="SutonnyMJ" w:eastAsia="VillageII" w:hAnsi="SutonnyMJ" w:cs="SutonnyMJ"/>
          <w:sz w:val="24"/>
        </w:rPr>
        <w:t>ev¯Íevqbvaxb cwiKíbv¸wji g~j¨vqb</w:t>
      </w:r>
    </w:p>
    <w:p w:rsidR="00C67699" w:rsidRPr="006408BB" w:rsidRDefault="00CB483E" w:rsidP="00AD4CBA">
      <w:pPr>
        <w:pStyle w:val="ListParagraph"/>
        <w:numPr>
          <w:ilvl w:val="0"/>
          <w:numId w:val="225"/>
        </w:numPr>
        <w:tabs>
          <w:tab w:val="left" w:pos="360"/>
          <w:tab w:val="left" w:pos="2340"/>
          <w:tab w:val="left" w:pos="4320"/>
          <w:tab w:val="left" w:pos="6210"/>
          <w:tab w:val="left" w:pos="8100"/>
        </w:tabs>
        <w:contextualSpacing/>
        <w:rPr>
          <w:rFonts w:ascii="SutonnyMJ" w:eastAsia="VillageII" w:hAnsi="SutonnyMJ" w:cs="SutonnyMJ"/>
          <w:sz w:val="24"/>
        </w:rPr>
      </w:pPr>
      <w:r>
        <w:rPr>
          <w:rFonts w:ascii="SutonnyMJ" w:eastAsia="VillageII" w:hAnsi="SutonnyMJ" w:cs="SutonnyMJ"/>
          <w:sz w:val="24"/>
        </w:rPr>
        <w:t>`vwqZ¡ cvj‡bi †¶‡Î gwš¿</w:t>
      </w:r>
      <w:r w:rsidR="00C67699" w:rsidRPr="006408BB">
        <w:rPr>
          <w:rFonts w:ascii="SutonnyMJ" w:eastAsia="VillageII" w:hAnsi="SutonnyMJ" w:cs="SutonnyMJ"/>
          <w:sz w:val="24"/>
        </w:rPr>
        <w:t>‡`i mnvqZv cÖ`vb</w:t>
      </w:r>
    </w:p>
    <w:p w:rsidR="00C67699" w:rsidRPr="006408BB" w:rsidRDefault="00C67699" w:rsidP="00AD4CBA">
      <w:pPr>
        <w:pStyle w:val="ListParagraph"/>
        <w:numPr>
          <w:ilvl w:val="0"/>
          <w:numId w:val="225"/>
        </w:numPr>
        <w:tabs>
          <w:tab w:val="left" w:pos="360"/>
          <w:tab w:val="left" w:pos="2340"/>
          <w:tab w:val="left" w:pos="4320"/>
          <w:tab w:val="left" w:pos="6210"/>
          <w:tab w:val="left" w:pos="8100"/>
        </w:tabs>
        <w:contextualSpacing/>
        <w:rPr>
          <w:rFonts w:ascii="SutonnyMJ" w:eastAsia="VillageII" w:hAnsi="SutonnyMJ" w:cs="SutonnyMJ"/>
          <w:sz w:val="24"/>
        </w:rPr>
      </w:pPr>
      <w:r w:rsidRPr="006408BB">
        <w:rPr>
          <w:rFonts w:ascii="SutonnyMJ" w:eastAsia="VillageII" w:hAnsi="SutonnyMJ" w:cs="SutonnyMJ"/>
          <w:sz w:val="24"/>
        </w:rPr>
        <w:t xml:space="preserve">kxl© ch©v‡q Kg©KZ©v e¨e¯’vcbv </w:t>
      </w:r>
    </w:p>
    <w:p w:rsidR="00C67699" w:rsidRPr="006408BB" w:rsidRDefault="00C67699" w:rsidP="00AD4CBA">
      <w:pPr>
        <w:pStyle w:val="ListParagraph"/>
        <w:numPr>
          <w:ilvl w:val="0"/>
          <w:numId w:val="225"/>
        </w:numPr>
        <w:tabs>
          <w:tab w:val="left" w:pos="360"/>
          <w:tab w:val="left" w:pos="2340"/>
          <w:tab w:val="left" w:pos="4320"/>
          <w:tab w:val="left" w:pos="6210"/>
          <w:tab w:val="left" w:pos="8100"/>
        </w:tabs>
        <w:contextualSpacing/>
        <w:rPr>
          <w:rFonts w:ascii="SutonnyMJ" w:eastAsia="VillageII" w:hAnsi="SutonnyMJ" w:cs="SutonnyMJ"/>
          <w:sz w:val="24"/>
        </w:rPr>
      </w:pPr>
      <w:r w:rsidRPr="006408BB">
        <w:rPr>
          <w:rFonts w:ascii="SutonnyMJ" w:eastAsia="VillageII" w:hAnsi="SutonnyMJ" w:cs="SutonnyMJ"/>
          <w:sz w:val="24"/>
        </w:rPr>
        <w:t xml:space="preserve">cÖavbgš¿x KZ©„K wba©vwiZ Kg© m¤úv`b </w:t>
      </w:r>
    </w:p>
    <w:p w:rsidR="00C67699" w:rsidRPr="000809BF" w:rsidRDefault="00C67699" w:rsidP="000809BF">
      <w:pPr>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FFFFFF"/>
        </w:rPr>
      </w:pPr>
      <w:r w:rsidRPr="000809BF">
        <w:rPr>
          <w:rFonts w:ascii="SutonnyMJ" w:eastAsia="SutonnyMJ" w:hAnsi="SutonnyMJ" w:cs="SutonnyMJ"/>
          <w:b/>
          <w:sz w:val="24"/>
          <w:szCs w:val="24"/>
          <w:shd w:val="clear" w:color="auto" w:fill="D9D9D9" w:themeFill="background1" w:themeFillShade="D9"/>
        </w:rPr>
        <w:t>wmwbqi mwPe</w:t>
      </w:r>
    </w:p>
    <w:p w:rsidR="00C67699" w:rsidRPr="00F3564E" w:rsidRDefault="00C67699" w:rsidP="00AD4CBA">
      <w:pPr>
        <w:pStyle w:val="ListParagraph"/>
        <w:numPr>
          <w:ilvl w:val="0"/>
          <w:numId w:val="224"/>
        </w:numPr>
        <w:tabs>
          <w:tab w:val="left" w:pos="360"/>
          <w:tab w:val="left" w:pos="2340"/>
          <w:tab w:val="left" w:pos="4320"/>
          <w:tab w:val="left" w:pos="6210"/>
          <w:tab w:val="left" w:pos="8100"/>
        </w:tabs>
        <w:contextualSpacing/>
        <w:jc w:val="both"/>
        <w:rPr>
          <w:rFonts w:ascii="SutonnyMJ" w:eastAsia="SutonnyMJ" w:hAnsi="SutonnyMJ" w:cs="SutonnyMJ"/>
          <w:sz w:val="24"/>
        </w:rPr>
      </w:pPr>
      <w:r w:rsidRPr="00F3564E">
        <w:rPr>
          <w:rFonts w:ascii="SutonnyMJ" w:eastAsia="SutonnyMJ" w:hAnsi="SutonnyMJ" w:cs="SutonnyMJ"/>
          <w:sz w:val="24"/>
        </w:rPr>
        <w:t>cÖkvm‡b cÖ_g wmwbqi mwPe c` Pvjy Kiv nq - 9 Rvbyqvwi, 2012</w:t>
      </w:r>
    </w:p>
    <w:p w:rsidR="00F3564E" w:rsidRPr="00F3564E" w:rsidRDefault="00F3564E" w:rsidP="00AD4CBA">
      <w:pPr>
        <w:pStyle w:val="ListParagraph"/>
        <w:numPr>
          <w:ilvl w:val="0"/>
          <w:numId w:val="224"/>
        </w:numPr>
        <w:tabs>
          <w:tab w:val="left" w:pos="360"/>
          <w:tab w:val="left" w:pos="2340"/>
          <w:tab w:val="left" w:pos="4320"/>
          <w:tab w:val="left" w:pos="6210"/>
          <w:tab w:val="left" w:pos="8100"/>
        </w:tabs>
        <w:contextualSpacing/>
        <w:jc w:val="both"/>
        <w:rPr>
          <w:rFonts w:ascii="SutonnyMJ" w:eastAsia="SutonnyMJ" w:hAnsi="SutonnyMJ" w:cs="SutonnyMJ"/>
          <w:sz w:val="24"/>
        </w:rPr>
      </w:pPr>
      <w:r w:rsidRPr="00F3564E">
        <w:rPr>
          <w:rFonts w:ascii="SutonnyMJ" w:eastAsia="SutonnyMJ" w:hAnsi="SutonnyMJ" w:cs="SutonnyMJ"/>
          <w:sz w:val="24"/>
        </w:rPr>
        <w:t>wmwbqi mwPe cÖwZôv‡bi c` bq, e¨w³MZ c`|</w:t>
      </w:r>
    </w:p>
    <w:p w:rsidR="00C67699" w:rsidRPr="006408BB" w:rsidRDefault="00C67699" w:rsidP="00C67699">
      <w:pPr>
        <w:tabs>
          <w:tab w:val="left" w:pos="360"/>
        </w:tabs>
        <w:jc w:val="both"/>
        <w:rPr>
          <w:rFonts w:ascii="SutonnyMJ" w:hAnsi="SutonnyMJ"/>
          <w:sz w:val="24"/>
          <w:highlight w:val="red"/>
        </w:rPr>
      </w:pPr>
      <w:r w:rsidRPr="006408BB">
        <w:rPr>
          <w:rFonts w:ascii="SutonnyMJ" w:hAnsi="SutonnyMJ"/>
          <w:sz w:val="24"/>
        </w:rPr>
        <w:tab/>
      </w:r>
      <w:r w:rsidRPr="006408BB">
        <w:rPr>
          <w:rFonts w:ascii="SutonnyMJ" w:hAnsi="SutonnyMJ"/>
          <w:b/>
          <w:sz w:val="24"/>
        </w:rPr>
        <w:t xml:space="preserve">evsjv‡`‡ki †K›`ªxq cÖkvm‡bi c`‡mvcvb </w:t>
      </w:r>
      <w:r w:rsidRPr="006408BB">
        <w:rPr>
          <w:rFonts w:ascii="Times New Roman" w:hAnsi="Times New Roman"/>
          <w:b/>
        </w:rPr>
        <w:t>(Hierarchy of central Administration)</w:t>
      </w:r>
      <w:r w:rsidRPr="006408BB">
        <w:rPr>
          <w:rFonts w:ascii="SutonnyMJ" w:hAnsi="SutonnyMJ"/>
          <w:sz w:val="24"/>
        </w:rPr>
        <w:t>:</w:t>
      </w:r>
    </w:p>
    <w:p w:rsidR="00C67699" w:rsidRPr="006408BB" w:rsidRDefault="0006391D" w:rsidP="00C67699">
      <w:pPr>
        <w:tabs>
          <w:tab w:val="left" w:pos="360"/>
        </w:tabs>
        <w:jc w:val="center"/>
        <w:rPr>
          <w:rFonts w:ascii="SutonnyMJ" w:hAnsi="SutonnyMJ"/>
          <w:sz w:val="24"/>
        </w:rPr>
      </w:pPr>
      <w:r>
        <w:rPr>
          <w:rFonts w:ascii="SutonnyMJ" w:hAnsi="SutonnyMJ"/>
          <w:noProof/>
          <w:sz w:val="24"/>
        </w:rPr>
        <mc:AlternateContent>
          <mc:Choice Requires="wpg">
            <w:drawing>
              <wp:anchor distT="0" distB="0" distL="114300" distR="114300" simplePos="0" relativeHeight="251664896" behindDoc="0" locked="0" layoutInCell="1" allowOverlap="1">
                <wp:simplePos x="0" y="0"/>
                <wp:positionH relativeFrom="column">
                  <wp:posOffset>1188085</wp:posOffset>
                </wp:positionH>
                <wp:positionV relativeFrom="paragraph">
                  <wp:posOffset>66675</wp:posOffset>
                </wp:positionV>
                <wp:extent cx="2496185" cy="2686050"/>
                <wp:effectExtent l="6985" t="9525" r="11430" b="9525"/>
                <wp:wrapNone/>
                <wp:docPr id="6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2686050"/>
                          <a:chOff x="0" y="0"/>
                          <a:chExt cx="24963" cy="37580"/>
                        </a:xfrm>
                      </wpg:grpSpPr>
                      <wps:wsp>
                        <wps:cNvPr id="68" name="Rounded Rectangle 6"/>
                        <wps:cNvSpPr>
                          <a:spLocks noChangeArrowheads="1"/>
                        </wps:cNvSpPr>
                        <wps:spPr bwMode="auto">
                          <a:xfrm>
                            <a:off x="8583" y="0"/>
                            <a:ext cx="8246" cy="2075"/>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gš¿x </w:t>
                              </w:r>
                              <w:r>
                                <w:rPr>
                                  <w:rFonts w:ascii="Times New Roman" w:hAnsi="Times New Roman"/>
                                </w:rPr>
                                <w:t>(Minister)</w:t>
                              </w:r>
                            </w:p>
                          </w:txbxContent>
                        </wps:txbx>
                        <wps:bodyPr rot="0" vert="horz" wrap="square" lIns="0" tIns="0" rIns="0" bIns="0" anchor="ctr" anchorCtr="0" upright="1">
                          <a:noAutofit/>
                        </wps:bodyPr>
                      </wps:wsp>
                      <wps:wsp>
                        <wps:cNvPr id="69" name="Rounded Rectangle 9"/>
                        <wps:cNvSpPr>
                          <a:spLocks noChangeArrowheads="1"/>
                        </wps:cNvSpPr>
                        <wps:spPr bwMode="auto">
                          <a:xfrm>
                            <a:off x="5834" y="4431"/>
                            <a:ext cx="13407" cy="2076"/>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cÖwZgš¿x </w:t>
                              </w:r>
                              <w:r>
                                <w:rPr>
                                  <w:rFonts w:ascii="Times New Roman" w:hAnsi="Times New Roman"/>
                                </w:rPr>
                                <w:t>(State Minister)</w:t>
                              </w:r>
                            </w:p>
                          </w:txbxContent>
                        </wps:txbx>
                        <wps:bodyPr rot="0" vert="horz" wrap="square" lIns="0" tIns="0" rIns="0" bIns="0" anchor="ctr" anchorCtr="0" upright="1">
                          <a:noAutofit/>
                        </wps:bodyPr>
                      </wps:wsp>
                      <wps:wsp>
                        <wps:cNvPr id="70" name="AutoShape 8"/>
                        <wps:cNvCnPr>
                          <a:cxnSpLocks noChangeShapeType="1"/>
                        </wps:cNvCnPr>
                        <wps:spPr bwMode="auto">
                          <a:xfrm>
                            <a:off x="12341" y="2075"/>
                            <a:ext cx="56"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 name="Rounded Rectangle 13"/>
                        <wps:cNvSpPr>
                          <a:spLocks noChangeArrowheads="1"/>
                        </wps:cNvSpPr>
                        <wps:spPr bwMode="auto">
                          <a:xfrm>
                            <a:off x="5834" y="8807"/>
                            <a:ext cx="13405"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Dcgš¿x </w:t>
                              </w:r>
                              <w:r>
                                <w:rPr>
                                  <w:rFonts w:ascii="Times New Roman" w:hAnsi="Times New Roman"/>
                                </w:rPr>
                                <w:t>(Deputy Minister)</w:t>
                              </w:r>
                            </w:p>
                          </w:txbxContent>
                        </wps:txbx>
                        <wps:bodyPr rot="0" vert="horz" wrap="square" lIns="0" tIns="0" rIns="0" bIns="0" anchor="ctr" anchorCtr="0" upright="1">
                          <a:noAutofit/>
                        </wps:bodyPr>
                      </wps:wsp>
                      <wps:wsp>
                        <wps:cNvPr id="72" name="Straight Arrow Connector 14"/>
                        <wps:cNvCnPr>
                          <a:cxnSpLocks noChangeShapeType="1"/>
                        </wps:cNvCnPr>
                        <wps:spPr bwMode="auto">
                          <a:xfrm>
                            <a:off x="12341" y="6451"/>
                            <a:ext cx="56"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 name="Rounded Rectangle 15"/>
                        <wps:cNvSpPr>
                          <a:spLocks noChangeArrowheads="1"/>
                        </wps:cNvSpPr>
                        <wps:spPr bwMode="auto">
                          <a:xfrm>
                            <a:off x="7965" y="13295"/>
                            <a:ext cx="9201"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mwPe</w:t>
                              </w:r>
                              <w:r>
                                <w:rPr>
                                  <w:rFonts w:ascii="Times New Roman" w:hAnsi="Times New Roman"/>
                                </w:rPr>
                                <w:t>(</w:t>
                              </w:r>
                              <w:proofErr w:type="gramEnd"/>
                              <w:r>
                                <w:rPr>
                                  <w:rFonts w:ascii="Times New Roman" w:hAnsi="Times New Roman"/>
                                </w:rPr>
                                <w:t>Secretary)</w:t>
                              </w:r>
                            </w:p>
                          </w:txbxContent>
                        </wps:txbx>
                        <wps:bodyPr rot="0" vert="horz" wrap="square" lIns="0" tIns="0" rIns="0" bIns="0" anchor="ctr" anchorCtr="0" upright="1">
                          <a:noAutofit/>
                        </wps:bodyPr>
                      </wps:wsp>
                      <wps:wsp>
                        <wps:cNvPr id="74" name="Straight Arrow Connector 20"/>
                        <wps:cNvCnPr>
                          <a:cxnSpLocks noChangeShapeType="1"/>
                        </wps:cNvCnPr>
                        <wps:spPr bwMode="auto">
                          <a:xfrm>
                            <a:off x="12341" y="10939"/>
                            <a:ext cx="51" cy="235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5" name="Rounded Rectangle 21"/>
                        <wps:cNvSpPr>
                          <a:spLocks noChangeArrowheads="1"/>
                        </wps:cNvSpPr>
                        <wps:spPr bwMode="auto">
                          <a:xfrm>
                            <a:off x="2917" y="17670"/>
                            <a:ext cx="18902" cy="207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AwZwi³ mwPe </w:t>
                              </w:r>
                              <w:r>
                                <w:rPr>
                                  <w:rFonts w:ascii="Times New Roman" w:hAnsi="Times New Roman"/>
                                </w:rPr>
                                <w:t>(Additional Secretary)</w:t>
                              </w:r>
                            </w:p>
                          </w:txbxContent>
                        </wps:txbx>
                        <wps:bodyPr rot="0" vert="horz" wrap="square" lIns="0" tIns="0" rIns="0" bIns="0" anchor="ctr" anchorCtr="0" upright="1">
                          <a:noAutofit/>
                        </wps:bodyPr>
                      </wps:wsp>
                      <wps:wsp>
                        <wps:cNvPr id="76" name="Straight Arrow Connector 22"/>
                        <wps:cNvCnPr>
                          <a:cxnSpLocks noChangeShapeType="1"/>
                        </wps:cNvCnPr>
                        <wps:spPr bwMode="auto">
                          <a:xfrm>
                            <a:off x="12341" y="15314"/>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7" name="Rounded Rectangle 24"/>
                        <wps:cNvSpPr>
                          <a:spLocks noChangeArrowheads="1"/>
                        </wps:cNvSpPr>
                        <wps:spPr bwMode="auto">
                          <a:xfrm>
                            <a:off x="5834" y="22102"/>
                            <a:ext cx="13351"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hyM¥</w:t>
                              </w:r>
                              <w:proofErr w:type="gramEnd"/>
                              <w:r>
                                <w:rPr>
                                  <w:rFonts w:ascii="SutonnyMJ" w:hAnsi="SutonnyMJ"/>
                                  <w:sz w:val="24"/>
                                </w:rPr>
                                <w:t xml:space="preserve">mwPe </w:t>
                              </w:r>
                              <w:r>
                                <w:rPr>
                                  <w:rFonts w:ascii="Times New Roman" w:hAnsi="Times New Roman"/>
                                </w:rPr>
                                <w:t>(Joint Secretary)</w:t>
                              </w:r>
                            </w:p>
                          </w:txbxContent>
                        </wps:txbx>
                        <wps:bodyPr rot="0" vert="horz" wrap="square" lIns="0" tIns="0" rIns="0" bIns="0" anchor="ctr" anchorCtr="0" upright="1">
                          <a:noAutofit/>
                        </wps:bodyPr>
                      </wps:wsp>
                      <wps:wsp>
                        <wps:cNvPr id="78" name="Straight Arrow Connector 25"/>
                        <wps:cNvCnPr>
                          <a:cxnSpLocks noChangeShapeType="1"/>
                        </wps:cNvCnPr>
                        <wps:spPr bwMode="auto">
                          <a:xfrm>
                            <a:off x="12341" y="19746"/>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9" name="Rounded Rectangle 26"/>
                        <wps:cNvSpPr>
                          <a:spLocks noChangeArrowheads="1"/>
                        </wps:cNvSpPr>
                        <wps:spPr bwMode="auto">
                          <a:xfrm>
                            <a:off x="4880" y="26590"/>
                            <a:ext cx="14642"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DcmwPe </w:t>
                              </w:r>
                              <w:r>
                                <w:rPr>
                                  <w:rFonts w:ascii="Times New Roman" w:hAnsi="Times New Roman"/>
                                </w:rPr>
                                <w:t>(Deputy Secretary)</w:t>
                              </w:r>
                            </w:p>
                          </w:txbxContent>
                        </wps:txbx>
                        <wps:bodyPr rot="0" vert="horz" wrap="square" lIns="0" tIns="0" rIns="0" bIns="0" anchor="ctr" anchorCtr="0" upright="1">
                          <a:noAutofit/>
                        </wps:bodyPr>
                      </wps:wsp>
                      <wps:wsp>
                        <wps:cNvPr id="80" name="Straight Arrow Connector 32"/>
                        <wps:cNvCnPr>
                          <a:cxnSpLocks noChangeShapeType="1"/>
                        </wps:cNvCnPr>
                        <wps:spPr bwMode="auto">
                          <a:xfrm>
                            <a:off x="12341" y="24234"/>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1" name="Rounded Rectangle 33"/>
                        <wps:cNvSpPr>
                          <a:spLocks noChangeArrowheads="1"/>
                        </wps:cNvSpPr>
                        <wps:spPr bwMode="auto">
                          <a:xfrm>
                            <a:off x="0" y="31078"/>
                            <a:ext cx="24963"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wmwbqi</w:t>
                              </w:r>
                              <w:proofErr w:type="gramEnd"/>
                              <w:r>
                                <w:rPr>
                                  <w:rFonts w:ascii="SutonnyMJ" w:hAnsi="SutonnyMJ"/>
                                  <w:sz w:val="24"/>
                                </w:rPr>
                                <w:t xml:space="preserve"> mnKvwi mwPe </w:t>
                              </w:r>
                              <w:r>
                                <w:rPr>
                                  <w:rFonts w:ascii="Times New Roman" w:hAnsi="Times New Roman"/>
                                </w:rPr>
                                <w:t>(Senior Assistant Secretary)</w:t>
                              </w:r>
                            </w:p>
                          </w:txbxContent>
                        </wps:txbx>
                        <wps:bodyPr rot="0" vert="horz" wrap="square" lIns="0" tIns="0" rIns="0" bIns="0" anchor="ctr" anchorCtr="0" upright="1">
                          <a:noAutofit/>
                        </wps:bodyPr>
                      </wps:wsp>
                      <wps:wsp>
                        <wps:cNvPr id="82" name="Straight Arrow Connector 35"/>
                        <wps:cNvCnPr>
                          <a:cxnSpLocks noChangeShapeType="1"/>
                        </wps:cNvCnPr>
                        <wps:spPr bwMode="auto">
                          <a:xfrm>
                            <a:off x="12285" y="28722"/>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3" name="Rounded Rectangle 36"/>
                        <wps:cNvSpPr>
                          <a:spLocks noChangeArrowheads="1"/>
                        </wps:cNvSpPr>
                        <wps:spPr bwMode="auto">
                          <a:xfrm>
                            <a:off x="3590" y="35510"/>
                            <a:ext cx="17783"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mnKvwi</w:t>
                              </w:r>
                              <w:proofErr w:type="gramEnd"/>
                              <w:r>
                                <w:rPr>
                                  <w:rFonts w:ascii="SutonnyMJ" w:hAnsi="SutonnyMJ"/>
                                  <w:sz w:val="24"/>
                                </w:rPr>
                                <w:t xml:space="preserve"> mwPe </w:t>
                              </w:r>
                              <w:r>
                                <w:rPr>
                                  <w:rFonts w:ascii="Times New Roman" w:hAnsi="Times New Roman"/>
                                </w:rPr>
                                <w:t>(Assistant Secretary)</w:t>
                              </w:r>
                            </w:p>
                          </w:txbxContent>
                        </wps:txbx>
                        <wps:bodyPr rot="0" vert="horz" wrap="square" lIns="0" tIns="0" rIns="0" bIns="0" anchor="ctr" anchorCtr="0" upright="1">
                          <a:noAutofit/>
                        </wps:bodyPr>
                      </wps:wsp>
                      <wps:wsp>
                        <wps:cNvPr id="84" name="Straight Arrow Connector 37"/>
                        <wps:cNvCnPr>
                          <a:cxnSpLocks noChangeShapeType="1"/>
                        </wps:cNvCnPr>
                        <wps:spPr bwMode="auto">
                          <a:xfrm>
                            <a:off x="12285" y="33154"/>
                            <a:ext cx="51" cy="235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38" o:spid="_x0000_s1088" style="position:absolute;left:0;text-align:left;margin-left:93.55pt;margin-top:5.25pt;width:196.55pt;height:211.5pt;z-index:251664896;mso-height-relative:margin" coordsize="24963,3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">
                <v:roundrect id="Rounded Rectangle 6" o:spid="_x0000_s1089" style="position:absolute;left:8583;width:8246;height:2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Bi78A&#10;AADbAAAADwAAAGRycy9kb3ducmV2LnhtbERPTWvCQBC9F/wPywi91YkWQomuIqIgeJDGXnobsmMS&#10;zM7G3VXjv3cPhR4f73uxGmyn7uxD60TDdJKBYqmcaaXW8HPafXyBCpHEUOeENTw5wGo5eltQYdxD&#10;vvlexlqlEAkFaWhi7AvEUDVsKUxcz5K4s/OWYoK+RuPpkcJth7Msy9FSK6mhoZ43DVeX8mY1+N2n&#10;nDC/Ha6l3x7d1mH4faLW7+NhPQcVeYj/4j/33mjI09j0Jf0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sGLvwAAANsAAAAPAAAAAAAAAAAAAAAAAJgCAABkcnMvZG93bnJl&#10;di54bWxQSwUGAAAAAAQABAD1AAAAhA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gš¿x </w:t>
                        </w:r>
                        <w:r>
                          <w:rPr>
                            <w:rFonts w:ascii="Times New Roman" w:hAnsi="Times New Roman"/>
                          </w:rPr>
                          <w:t>(Minister)</w:t>
                        </w:r>
                      </w:p>
                    </w:txbxContent>
                  </v:textbox>
                </v:roundrect>
                <v:roundrect id="Rounded Rectangle 9" o:spid="_x0000_s1090" style="position:absolute;left:5834;top:4431;width:13407;height:20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kEMMA&#10;AADbAAAADwAAAGRycy9kb3ducmV2LnhtbESPQWvCQBSE70L/w/IKvelLLYQ2dZUiCoIHMfbS2yP7&#10;moRm38bdVeO/dwWhx2FmvmFmi8F26sw+tE40vE4yUCyVM63UGr4P6/E7qBBJDHVOWMOVAyzmT6MZ&#10;FcZdZM/nMtYqQSQUpKGJsS8QQ9WwpTBxPUvyfp23FJP0NRpPlwS3HU6zLEdLraSFhnpeNlz9lSer&#10;wa/f5ID5aXss/WrnVg7DzxW1fnkevj5BRR7if/jR3hgN+Qfcv6Qfg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JkEMMAAADbAAAADwAAAAAAAAAAAAAAAACYAgAAZHJzL2Rv&#10;d25yZXYueG1sUEsFBgAAAAAEAAQA9QAAAIg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cÖwZgš¿x </w:t>
                        </w:r>
                        <w:r>
                          <w:rPr>
                            <w:rFonts w:ascii="Times New Roman" w:hAnsi="Times New Roman"/>
                          </w:rPr>
                          <w:t>(State Minister)</w:t>
                        </w:r>
                      </w:p>
                    </w:txbxContent>
                  </v:textbox>
                </v:roundrect>
                <v:shape id="AutoShape 8" o:spid="_x0000_s1091" type="#_x0000_t32" style="position:absolute;left:12341;top:2075;width:56;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dswsAAAADbAAAADwAAAGRycy9kb3ducmV2LnhtbERPTYvCMBC9C/6HMII3myqou7VR1GXB&#10;9WYVz0MztsVmUpus7f77zUHw+Hjf6aY3tXhS6yrLCqZRDII4t7riQsHl/D35AOE8ssbaMin4Iweb&#10;9XCQYqJtxyd6Zr4QIYRdggpK75tESpeXZNBFtiEO3M22Bn2AbSF1i10IN7WcxfFCGqw4NJTY0L6k&#10;/J79GgUd+uvnbls89ruvn0M/rx+L8+Wo1HjUb1cgPPX+LX65D1rBMqwPX8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bMLAAAAA2wAAAA8AAAAAAAAAAAAAAAAA&#10;oQIAAGRycy9kb3ducmV2LnhtbFBLBQYAAAAABAAEAPkAAACOAwAAAAA=&#10;" strokecolor="black [3200]" strokeweight=".5pt">
                  <v:stroke endarrow="block" joinstyle="miter"/>
                </v:shape>
                <v:roundrect id="Rounded Rectangle 13" o:spid="_x0000_s1092" style="position:absolute;left:5834;top:8807;width:13405;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y8IA&#10;AADbAAAADwAAAGRycy9kb3ducmV2LnhtbESPQWvCQBSE7wX/w/IEb/VFBSupqxRREDyURi/eHtnX&#10;JDT7Nu6uGv+9Wyj0OMzMN8xy3dtW3diHxomGyTgDxVI600il4XTcvS5AhUhiqHXCGh4cYL0avCwp&#10;N+4uX3wrYqUSREJOGuoYuxwxlDVbCmPXsSTv23lLMUlfofF0T3Db4jTL5mipkbRQU8ebmsuf4mo1&#10;+N1Mjji/Hi6F3366rcNwfqDWo2H/8Q4qch//w3/tvdHwNoHfL+kH4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f7L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Dcgš¿x </w:t>
                        </w:r>
                        <w:r>
                          <w:rPr>
                            <w:rFonts w:ascii="Times New Roman" w:hAnsi="Times New Roman"/>
                          </w:rPr>
                          <w:t>(Deputy Minister)</w:t>
                        </w:r>
                      </w:p>
                    </w:txbxContent>
                  </v:textbox>
                </v:roundrect>
                <v:shape id="Straight Arrow Connector 14" o:spid="_x0000_s1093" type="#_x0000_t32" style="position:absolute;left:12341;top:6451;width:56;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XLsMAAADbAAAADwAAAGRycy9kb3ducmV2LnhtbESPS4vCQBCE7wv+h6EFbzpR8JXNRHwg&#10;6N58sOcm05uEzfTEzGjiv3eEhT0WVfUVlaw6U4kHNa60rGA8ikAQZ1aXnCu4XvbDBQjnkTVWlknB&#10;kxys0t5HgrG2LZ/ocfa5CBB2MSoovK9jKV1WkEE3sjVx8H5sY9AH2eRSN9gGuKnkJIpm0mDJYaHA&#10;mrYFZb/nu1HQov9ebtb5bbvZHQ/dtLrNLtcvpQb9bv0JwlPn/8N/7YNWMJ/A+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Vy7DAAAA2wAAAA8AAAAAAAAAAAAA&#10;AAAAoQIAAGRycy9kb3ducmV2LnhtbFBLBQYAAAAABAAEAPkAAACRAwAAAAA=&#10;" strokecolor="black [3200]" strokeweight=".5pt">
                  <v:stroke endarrow="block" joinstyle="miter"/>
                </v:shape>
                <v:roundrect id="Rounded Rectangle 15" o:spid="_x0000_s1094" style="position:absolute;left:7965;top:13295;width:9201;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FJ8IA&#10;AADbAAAADwAAAGRycy9kb3ducmV2LnhtbESPQWvCQBSE7wX/w/KE3uqLClZSVymiUOhBjF68PbKv&#10;SWj2bdxdNf77riD0OMzMN8xi1dtWXdmHxomG8SgDxVI600il4XjYvs1BhUhiqHXCGu4cYLUcvCwo&#10;N+4me74WsVIJIiEnDXWMXY4YypothZHrWJL347ylmKSv0Hi6JbhtcZJlM7TUSFqoqeN1zeVvcbEa&#10;/HYqB5xdvs+F3+zcxmE43VHr12H/+QEqch//w8/2l9HwPoXHl/QDc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8Un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mwPe</w:t>
                        </w:r>
                        <w:r>
                          <w:rPr>
                            <w:rFonts w:ascii="Times New Roman" w:hAnsi="Times New Roman"/>
                          </w:rPr>
                          <w:t>(</w:t>
                        </w:r>
                        <w:proofErr w:type="gramEnd"/>
                        <w:r>
                          <w:rPr>
                            <w:rFonts w:ascii="Times New Roman" w:hAnsi="Times New Roman"/>
                          </w:rPr>
                          <w:t>Secretary)</w:t>
                        </w:r>
                      </w:p>
                    </w:txbxContent>
                  </v:textbox>
                </v:roundrect>
                <v:shape id="Straight Arrow Connector 20" o:spid="_x0000_s1095" type="#_x0000_t32" style="position:absolute;left:12341;top:10939;width:51;height:2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roundrect id="Rounded Rectangle 21" o:spid="_x0000_s1096" style="position:absolute;left:2917;top:17670;width:18902;height:20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4yMMA&#10;AADbAAAADwAAAGRycy9kb3ducmV2LnhtbESPQWvCQBSE7wX/w/IEb/VFpVpSV5GiIHgojV68PbKv&#10;SWj2bbq7avz3bqHQ4zAz3zDLdW9bdWUfGicaJuMMFEvpTCOVhtNx9/wKKkQSQ60T1nDnAOvV4GlJ&#10;uXE3+eRrESuVIBJy0lDH2OWIoazZUhi7jiV5X85bikn6Co2nW4LbFqdZNkdLjaSFmjp+r7n8Li5W&#10;g9/N5Ijzy+Gn8NsPt3UYznfUejTsN2+gIvfxP/zX3hsNixf4/ZJ+A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4yMMAAADbAAAADwAAAAAAAAAAAAAAAACYAgAAZHJzL2Rv&#10;d25yZXYueG1sUEsFBgAAAAAEAAQA9QAAAIg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AwZwi³ mwPe </w:t>
                        </w:r>
                        <w:r>
                          <w:rPr>
                            <w:rFonts w:ascii="Times New Roman" w:hAnsi="Times New Roman"/>
                          </w:rPr>
                          <w:t>(Additional Secretary)</w:t>
                        </w:r>
                      </w:p>
                    </w:txbxContent>
                  </v:textbox>
                </v:roundrect>
                <v:shape id="Straight Arrow Connector 22" o:spid="_x0000_s1097" type="#_x0000_t32" style="position:absolute;left:12341;top:15314;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RLcMAAADbAAAADwAAAGRycy9kb3ducmV2LnhtbESPT4vCMBTE7wt+h/AEb2uqYFerUfyD&#10;4O7NKp4fzbMtNi+1ibZ+e7OwsMdhZn7DLFadqcSTGldaVjAaRiCIM6tLzhWcT/vPKQjnkTVWlknB&#10;ixyslr2PBSbatnykZ+pzESDsElRQeF8nUrqsIINuaGvi4F1tY9AH2eRSN9gGuKnkOIpiabDksFBg&#10;TduCslv6MApa9JfZZp3ft5vd96GbVPf4dP5RatDv1nMQnjr/H/5rH7SCrxh+v4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SUS3DAAAA2wAAAA8AAAAAAAAAAAAA&#10;AAAAoQIAAGRycy9kb3ducmV2LnhtbFBLBQYAAAAABAAEAPkAAACRAwAAAAA=&#10;" strokecolor="black [3200]" strokeweight=".5pt">
                  <v:stroke endarrow="block" joinstyle="miter"/>
                </v:shape>
                <v:roundrect id="Rounded Rectangle 24" o:spid="_x0000_s1098" style="position:absolute;left:5834;top:22102;width:13351;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DJMIA&#10;AADbAAAADwAAAGRycy9kb3ducmV2LnhtbESPQWvCQBSE7wX/w/IEb/XFCiqpq5SiIHgoRi/eHtnX&#10;JDT7Nu6uGv99t1DwOMzMN8xy3dtW3diHxomGyTgDxVI600il4XTcvi5AhUhiqHXCGh4cYL0avCwp&#10;N+4uB74VsVIJIiEnDXWMXY4YypothbHrWJL37bylmKSv0Hi6J7ht8S3LZmipkbRQU8efNZc/xdVq&#10;8NupHHF23V8Kv/lyG4fh/ECtR8P+4x1U5D4+w//tndEwn8Pfl/QDc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MMk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hyM¥</w:t>
                        </w:r>
                        <w:proofErr w:type="gramEnd"/>
                        <w:r>
                          <w:rPr>
                            <w:rFonts w:ascii="SutonnyMJ" w:hAnsi="SutonnyMJ"/>
                            <w:sz w:val="24"/>
                          </w:rPr>
                          <w:t xml:space="preserve">mwPe </w:t>
                        </w:r>
                        <w:r>
                          <w:rPr>
                            <w:rFonts w:ascii="Times New Roman" w:hAnsi="Times New Roman"/>
                          </w:rPr>
                          <w:t>(Joint Secretary)</w:t>
                        </w:r>
                      </w:p>
                    </w:txbxContent>
                  </v:textbox>
                </v:roundrect>
                <v:shape id="Straight Arrow Connector 25" o:spid="_x0000_s1099" type="#_x0000_t32" style="position:absolute;left:12341;top:19746;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gxMAAAADbAAAADwAAAGRycy9kb3ducmV2LnhtbERPTYvCMBC9C/6HMII3myqou7VR1GXB&#10;9WYVz0MztsVmUpus7f77zUHw+Hjf6aY3tXhS6yrLCqZRDII4t7riQsHl/D35AOE8ssbaMin4Iweb&#10;9XCQYqJtxyd6Zr4QIYRdggpK75tESpeXZNBFtiEO3M22Bn2AbSF1i10IN7WcxfFCGqw4NJTY0L6k&#10;/J79GgUd+uvnbls89ruvn0M/rx+L8+Wo1HjUb1cgPPX+LX65D1rBMowNX8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BYMTAAAAA2wAAAA8AAAAAAAAAAAAAAAAA&#10;oQIAAGRycy9kb3ducmV2LnhtbFBLBQYAAAAABAAEAPkAAACOAwAAAAA=&#10;" strokecolor="black [3200]" strokeweight=".5pt">
                  <v:stroke endarrow="block" joinstyle="miter"/>
                </v:shape>
                <v:roundrect id="Rounded Rectangle 26" o:spid="_x0000_s1100" style="position:absolute;left:4880;top:26590;width:14642;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yzcMA&#10;AADbAAAADwAAAGRycy9kb3ducmV2LnhtbESPQWvCQBSE7wX/w/IEb/VFBWtTV5GiIHgojV68PbKv&#10;SWj2bbq7avz3bqHQ4zAz3zDLdW9bdWUfGicaJuMMFEvpTCOVhtNx97wAFSKJodYJa7hzgPVq8LSk&#10;3LibfPK1iJVKEAk5aahj7HLEUNZsKYxdx5K8L+ctxSR9hcbTLcFti9Msm6OlRtJCTR2/11x+Fxer&#10;we9mcsT55fBT+O2H2zoM5ztqPRr2mzdQkfv4H/5r742Gl1f4/ZJ+A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yzcMAAADbAAAADwAAAAAAAAAAAAAAAACYAgAAZHJzL2Rv&#10;d25yZXYueG1sUEsFBgAAAAAEAAQA9QAAAIg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DcmwPe </w:t>
                        </w:r>
                        <w:r>
                          <w:rPr>
                            <w:rFonts w:ascii="Times New Roman" w:hAnsi="Times New Roman"/>
                          </w:rPr>
                          <w:t>(Deputy Secretary)</w:t>
                        </w:r>
                      </w:p>
                    </w:txbxContent>
                  </v:textbox>
                </v:roundrect>
                <v:shape id="Straight Arrow Connector 32" o:spid="_x0000_s1101" type="#_x0000_t32" style="position:absolute;left:12341;top:24234;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5b0AAADbAAAADwAAAGRycy9kb3ducmV2LnhtbERPyQrCMBC9C/5DGMGbpgqKVqO4IKg3&#10;FzwPzdgWm0ltoq1/bw6Cx8fb58vGFOJNlcstKxj0IxDEidU5pwqul11vAsJ5ZI2FZVLwIQfLRbs1&#10;x1jbmk/0PvtUhBB2MSrIvC9jKV2SkUHXtyVx4O62MugDrFKpK6xDuCnkMIrG0mDOoSHDkjYZJY/z&#10;yyio0d+m61X63Ky3h30zKp7jy/WoVLfTrGYgPDX+L/6591rBJ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piHOW9AAAA2wAAAA8AAAAAAAAAAAAAAAAAoQIA&#10;AGRycy9kb3ducmV2LnhtbFBLBQYAAAAABAAEAPkAAACLAwAAAAA=&#10;" strokecolor="black [3200]" strokeweight=".5pt">
                  <v:stroke endarrow="block" joinstyle="miter"/>
                </v:shape>
                <v:roundrect id="Rounded Rectangle 33" o:spid="_x0000_s1102" style="position:absolute;top:31078;width:24963;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O7MIA&#10;AADbAAAADwAAAGRycy9kb3ducmV2LnhtbESPQWvCQBSE7wX/w/KE3poXLYikriKiIHgoRi+9PbKv&#10;SWj2bdxdNf77rlDocZiZb5jFarCdurEPrRMNkywHxVI500qt4Xzavc1BhUhiqHPCGh4cYLUcvSyo&#10;MO4uR76VsVYJIqEgDU2MfYEYqoYthcz1LMn7dt5STNLXaDzdE9x2OM3zGVpqJS001POm4eqnvFoN&#10;fvcuJ5xdD5fSbz/d1mH4eqDWr+Nh/QEq8hD/w3/tvdEwn8DzS/oBu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I7s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wmwbqi</w:t>
                        </w:r>
                        <w:proofErr w:type="gramEnd"/>
                        <w:r>
                          <w:rPr>
                            <w:rFonts w:ascii="SutonnyMJ" w:hAnsi="SutonnyMJ"/>
                            <w:sz w:val="24"/>
                          </w:rPr>
                          <w:t xml:space="preserve"> mnKvwi mwPe </w:t>
                        </w:r>
                        <w:r>
                          <w:rPr>
                            <w:rFonts w:ascii="Times New Roman" w:hAnsi="Times New Roman"/>
                          </w:rPr>
                          <w:t>(Senior Assistant Secretary)</w:t>
                        </w:r>
                      </w:p>
                    </w:txbxContent>
                  </v:textbox>
                </v:roundrect>
                <v:shape id="Straight Arrow Connector 35" o:spid="_x0000_s1103" type="#_x0000_t32" style="position:absolute;left:12285;top:28722;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nCcIAAADbAAAADwAAAGRycy9kb3ducmV2LnhtbESPS4vCQBCE74L/YegFbzpZQdHoJPhA&#10;cL35wHOT6U3CZnpiZjTx3zsLgseiqr6ilmlnKvGgxpWWFXyPIhDEmdUl5wou591wBsJ5ZI2VZVLw&#10;JAdp0u8tMda25SM9Tj4XAcIuRgWF93UspcsKMuhGtiYO3q9tDPogm1zqBtsAN5UcR9FUGiw5LBRY&#10;06ag7O90Nwpa9Nf5epXfNuvtz76bVLfp+XJQavDVrRYgPHX+E36391rBbAz/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wnCcIAAADbAAAADwAAAAAAAAAAAAAA&#10;AAChAgAAZHJzL2Rvd25yZXYueG1sUEsFBgAAAAAEAAQA+QAAAJADAAAAAA==&#10;" strokecolor="black [3200]" strokeweight=".5pt">
                  <v:stroke endarrow="block" joinstyle="miter"/>
                </v:shape>
                <v:roundrect id="Rounded Rectangle 36" o:spid="_x0000_s1104" style="position:absolute;left:3590;top:35510;width:17783;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1AMIA&#10;AADbAAAADwAAAGRycy9kb3ducmV2LnhtbESPQWvCQBSE7wX/w/IEb/XFCiLRVUpRKHiQRi/eHtnX&#10;JDT7Nu6uGv+9WxA8DjPzDbNc97ZVV/ahcaJhMs5AsZTONFJpOB6273NQIZIYap2whjsHWK8Gb0vK&#10;jbvJD1+LWKkEkZCThjrGLkcMZc2Wwth1LMn7dd5STNJXaDzdEty2+JFlM7TUSFqoqeOvmsu/4mI1&#10;+O1UDji77M6F3+zdxmE43VHr0bD/XICK3MdX+Nn+NhrmU/j/kn4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rUA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mnKvwi</w:t>
                        </w:r>
                        <w:proofErr w:type="gramEnd"/>
                        <w:r>
                          <w:rPr>
                            <w:rFonts w:ascii="SutonnyMJ" w:hAnsi="SutonnyMJ"/>
                            <w:sz w:val="24"/>
                          </w:rPr>
                          <w:t xml:space="preserve"> mwPe </w:t>
                        </w:r>
                        <w:r>
                          <w:rPr>
                            <w:rFonts w:ascii="Times New Roman" w:hAnsi="Times New Roman"/>
                          </w:rPr>
                          <w:t>(Assistant Secretary)</w:t>
                        </w:r>
                      </w:p>
                    </w:txbxContent>
                  </v:textbox>
                </v:roundrect>
                <v:shape id="Straight Arrow Connector 37" o:spid="_x0000_s1105" type="#_x0000_t32" style="position:absolute;left:12285;top:33154;width:51;height:2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a5sQAAADbAAAADwAAAGRycy9kb3ducmV2LnhtbESPQWvCQBSE74X+h+UJ3urGYoNNsxGN&#10;FGJvVen5kX1NQrNvY3ZN0n/fFQoeh5n5hkk3k2nFQL1rLCtYLiIQxKXVDVcKzqf3pzUI55E1tpZJ&#10;wS852GSPDykm2o78ScPRVyJA2CWooPa+S6R0ZU0G3cJ2xMH7tr1BH2RfSd3jGOCmlc9RFEuDDYeF&#10;GjvKayp/jlejYET/9br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WRrmxAAAANsAAAAPAAAAAAAAAAAA&#10;AAAAAKECAABkcnMvZG93bnJldi54bWxQSwUGAAAAAAQABAD5AAAAkgMAAAAA&#10;" strokecolor="black [3200]" strokeweight=".5pt">
                  <v:stroke endarrow="block" joinstyle="miter"/>
                </v:shape>
              </v:group>
            </w:pict>
          </mc:Fallback>
        </mc:AlternateContent>
      </w: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s>
        <w:jc w:val="center"/>
        <w:rPr>
          <w:rFonts w:ascii="SutonnyMJ" w:hAnsi="SutonnyMJ"/>
          <w:sz w:val="24"/>
        </w:rPr>
      </w:pPr>
    </w:p>
    <w:p w:rsidR="00C67699" w:rsidRPr="006408BB" w:rsidRDefault="00C67699" w:rsidP="00C67699">
      <w:pPr>
        <w:tabs>
          <w:tab w:val="left" w:pos="360"/>
          <w:tab w:val="left" w:pos="2340"/>
          <w:tab w:val="left" w:pos="4320"/>
          <w:tab w:val="left" w:pos="6210"/>
          <w:tab w:val="left" w:pos="8100"/>
        </w:tabs>
        <w:rPr>
          <w:rFonts w:ascii="SutonnyMJ" w:hAnsi="SutonnyMJ"/>
          <w:sz w:val="24"/>
        </w:rPr>
      </w:pPr>
    </w:p>
    <w:p w:rsidR="00C67699" w:rsidRPr="006408BB" w:rsidRDefault="00C67699" w:rsidP="00C67699">
      <w:pPr>
        <w:tabs>
          <w:tab w:val="left" w:pos="360"/>
        </w:tabs>
        <w:rPr>
          <w:rFonts w:ascii="SutonnyMJ" w:eastAsia="SutonnyMJ" w:hAnsi="SutonnyMJ" w:cs="SutonnyMJ"/>
          <w:b/>
          <w:sz w:val="24"/>
          <w:shd w:val="clear" w:color="auto" w:fill="BFBFBF"/>
        </w:rPr>
      </w:pPr>
    </w:p>
    <w:p w:rsidR="00C67699" w:rsidRDefault="00C67699" w:rsidP="00C67699">
      <w:pPr>
        <w:tabs>
          <w:tab w:val="left" w:pos="360"/>
        </w:tabs>
        <w:rPr>
          <w:rFonts w:ascii="SutonnyMJ" w:eastAsia="SutonnyMJ" w:hAnsi="SutonnyMJ" w:cs="SutonnyMJ"/>
          <w:b/>
          <w:sz w:val="18"/>
          <w:shd w:val="clear" w:color="auto" w:fill="BFBFBF"/>
        </w:rPr>
      </w:pPr>
    </w:p>
    <w:p w:rsidR="00E22404" w:rsidRPr="00150F6D" w:rsidRDefault="00150F6D" w:rsidP="0065593D">
      <w:pPr>
        <w:tabs>
          <w:tab w:val="left" w:pos="360"/>
        </w:tabs>
        <w:jc w:val="center"/>
        <w:rPr>
          <w:rFonts w:ascii="SutonnyMJ" w:hAnsi="SutonnyMJ"/>
          <w:b/>
          <w:sz w:val="28"/>
          <w:szCs w:val="28"/>
        </w:rPr>
      </w:pPr>
      <w:r w:rsidRPr="00150F6D">
        <w:rPr>
          <w:rFonts w:ascii="SutonnyMJ" w:hAnsi="SutonnyMJ"/>
          <w:b/>
          <w:sz w:val="28"/>
          <w:szCs w:val="28"/>
        </w:rPr>
        <w:t>Awa`ßi I cwi`ß‡ii g‡a¨ cv_©K¨</w:t>
      </w:r>
    </w:p>
    <w:tbl>
      <w:tblPr>
        <w:tblStyle w:val="TableGrid"/>
        <w:tblW w:w="0" w:type="auto"/>
        <w:tblInd w:w="76" w:type="dxa"/>
        <w:tblLook w:val="04A0" w:firstRow="1" w:lastRow="0" w:firstColumn="1" w:lastColumn="0" w:noHBand="0" w:noVBand="1"/>
      </w:tblPr>
      <w:tblGrid>
        <w:gridCol w:w="4146"/>
        <w:gridCol w:w="4230"/>
      </w:tblGrid>
      <w:tr w:rsidR="00E22404" w:rsidTr="0065593D">
        <w:tc>
          <w:tcPr>
            <w:tcW w:w="4146" w:type="dxa"/>
          </w:tcPr>
          <w:p w:rsidR="00E22404" w:rsidRPr="00150F6D" w:rsidRDefault="00E22404" w:rsidP="00140946">
            <w:pPr>
              <w:tabs>
                <w:tab w:val="left" w:pos="360"/>
              </w:tabs>
              <w:jc w:val="center"/>
              <w:rPr>
                <w:rFonts w:ascii="SutonnyMJ" w:hAnsi="SutonnyMJ"/>
                <w:b/>
                <w:sz w:val="24"/>
                <w:szCs w:val="24"/>
              </w:rPr>
            </w:pPr>
            <w:r w:rsidRPr="00150F6D">
              <w:rPr>
                <w:rFonts w:ascii="SutonnyMJ" w:hAnsi="SutonnyMJ"/>
                <w:b/>
                <w:sz w:val="24"/>
                <w:szCs w:val="24"/>
              </w:rPr>
              <w:t>Awa`ßi</w:t>
            </w:r>
          </w:p>
        </w:tc>
        <w:tc>
          <w:tcPr>
            <w:tcW w:w="4230" w:type="dxa"/>
          </w:tcPr>
          <w:p w:rsidR="00E22404" w:rsidRPr="00150F6D" w:rsidRDefault="00E22404" w:rsidP="00140946">
            <w:pPr>
              <w:tabs>
                <w:tab w:val="left" w:pos="360"/>
              </w:tabs>
              <w:jc w:val="center"/>
              <w:rPr>
                <w:rFonts w:ascii="SutonnyMJ" w:hAnsi="SutonnyMJ"/>
                <w:b/>
                <w:sz w:val="24"/>
                <w:szCs w:val="24"/>
              </w:rPr>
            </w:pPr>
            <w:r w:rsidRPr="00150F6D">
              <w:rPr>
                <w:rFonts w:ascii="SutonnyMJ" w:hAnsi="SutonnyMJ"/>
                <w:b/>
                <w:sz w:val="24"/>
                <w:szCs w:val="24"/>
              </w:rPr>
              <w:t>cwi`ßi</w:t>
            </w:r>
          </w:p>
        </w:tc>
      </w:tr>
      <w:tr w:rsidR="00E22404" w:rsidTr="0065593D">
        <w:tc>
          <w:tcPr>
            <w:tcW w:w="4146" w:type="dxa"/>
          </w:tcPr>
          <w:p w:rsidR="00E22404" w:rsidRPr="00150F6D" w:rsidRDefault="00E22404" w:rsidP="00DE14A7">
            <w:pPr>
              <w:tabs>
                <w:tab w:val="left" w:pos="360"/>
              </w:tabs>
              <w:jc w:val="both"/>
              <w:rPr>
                <w:rFonts w:ascii="SutonnyMJ" w:hAnsi="SutonnyMJ"/>
                <w:sz w:val="24"/>
                <w:szCs w:val="24"/>
              </w:rPr>
            </w:pPr>
            <w:r w:rsidRPr="00150F6D">
              <w:rPr>
                <w:rFonts w:ascii="SutonnyMJ" w:hAnsi="SutonnyMJ"/>
                <w:sz w:val="24"/>
                <w:szCs w:val="24"/>
              </w:rPr>
              <w:t>1. gš¿Yvj‡q</w:t>
            </w:r>
            <w:r w:rsidR="00DE14A7">
              <w:rPr>
                <w:rFonts w:ascii="SutonnyMJ" w:hAnsi="SutonnyMJ"/>
                <w:sz w:val="24"/>
                <w:szCs w:val="24"/>
              </w:rPr>
              <w:t>i Aax‡b _v‡K|</w:t>
            </w:r>
          </w:p>
        </w:tc>
        <w:tc>
          <w:tcPr>
            <w:tcW w:w="4230" w:type="dxa"/>
          </w:tcPr>
          <w:p w:rsidR="00E22404" w:rsidRPr="00150F6D" w:rsidRDefault="00E22404" w:rsidP="00DE14A7">
            <w:pPr>
              <w:tabs>
                <w:tab w:val="left" w:pos="360"/>
              </w:tabs>
              <w:jc w:val="both"/>
              <w:rPr>
                <w:rFonts w:ascii="SutonnyMJ" w:hAnsi="SutonnyMJ"/>
                <w:sz w:val="24"/>
                <w:szCs w:val="24"/>
              </w:rPr>
            </w:pPr>
            <w:r w:rsidRPr="00150F6D">
              <w:rPr>
                <w:rFonts w:ascii="SutonnyMJ" w:hAnsi="SutonnyMJ"/>
                <w:sz w:val="24"/>
                <w:szCs w:val="24"/>
              </w:rPr>
              <w:t xml:space="preserve">1. Awa`ß‡ii Aax‡b </w:t>
            </w:r>
            <w:r w:rsidR="00DE14A7">
              <w:rPr>
                <w:rFonts w:ascii="SutonnyMJ" w:hAnsi="SutonnyMJ"/>
                <w:sz w:val="24"/>
                <w:szCs w:val="24"/>
              </w:rPr>
              <w:t>_v‡K ev Awa`ß‡ii wb‡P _v‡K|</w:t>
            </w:r>
          </w:p>
        </w:tc>
      </w:tr>
      <w:tr w:rsidR="00E22404" w:rsidTr="0065593D">
        <w:tc>
          <w:tcPr>
            <w:tcW w:w="4146" w:type="dxa"/>
          </w:tcPr>
          <w:p w:rsidR="00E22404" w:rsidRPr="00150F6D" w:rsidRDefault="00E22404" w:rsidP="00140946">
            <w:pPr>
              <w:tabs>
                <w:tab w:val="left" w:pos="360"/>
              </w:tabs>
              <w:jc w:val="both"/>
              <w:rPr>
                <w:rFonts w:ascii="SutonnyMJ" w:hAnsi="SutonnyMJ"/>
                <w:sz w:val="24"/>
                <w:szCs w:val="24"/>
              </w:rPr>
            </w:pPr>
            <w:r w:rsidRPr="00150F6D">
              <w:rPr>
                <w:rFonts w:ascii="SutonnyMJ" w:hAnsi="SutonnyMJ"/>
                <w:sz w:val="24"/>
                <w:szCs w:val="24"/>
              </w:rPr>
              <w:t>2. cÖavb n‡jb gnvcwiPvjK</w:t>
            </w:r>
          </w:p>
        </w:tc>
        <w:tc>
          <w:tcPr>
            <w:tcW w:w="4230" w:type="dxa"/>
          </w:tcPr>
          <w:p w:rsidR="00E22404" w:rsidRPr="00150F6D" w:rsidRDefault="00E22404" w:rsidP="00140946">
            <w:pPr>
              <w:tabs>
                <w:tab w:val="left" w:pos="360"/>
              </w:tabs>
              <w:jc w:val="both"/>
              <w:rPr>
                <w:rFonts w:ascii="SutonnyMJ" w:hAnsi="SutonnyMJ"/>
                <w:sz w:val="24"/>
                <w:szCs w:val="24"/>
              </w:rPr>
            </w:pPr>
            <w:r w:rsidRPr="00150F6D">
              <w:rPr>
                <w:rFonts w:ascii="SutonnyMJ" w:hAnsi="SutonnyMJ"/>
                <w:sz w:val="24"/>
                <w:szCs w:val="24"/>
              </w:rPr>
              <w:t>2. cÖavb n‡jb cwiPvjK</w:t>
            </w:r>
          </w:p>
        </w:tc>
      </w:tr>
      <w:tr w:rsidR="00E22404" w:rsidTr="0065593D">
        <w:tc>
          <w:tcPr>
            <w:tcW w:w="4146" w:type="dxa"/>
          </w:tcPr>
          <w:p w:rsidR="00E22404" w:rsidRPr="00150F6D" w:rsidRDefault="00E22404" w:rsidP="00140946">
            <w:pPr>
              <w:tabs>
                <w:tab w:val="left" w:pos="360"/>
              </w:tabs>
              <w:jc w:val="both"/>
              <w:rPr>
                <w:rFonts w:ascii="SutonnyMJ" w:hAnsi="SutonnyMJ"/>
                <w:sz w:val="24"/>
                <w:szCs w:val="24"/>
              </w:rPr>
            </w:pPr>
            <w:r w:rsidRPr="00150F6D">
              <w:rPr>
                <w:rFonts w:ascii="SutonnyMJ" w:hAnsi="SutonnyMJ"/>
                <w:sz w:val="24"/>
                <w:szCs w:val="24"/>
              </w:rPr>
              <w:t>3. AwZwi³ mwP‡ei gh©v`vm¤úbœ</w:t>
            </w:r>
          </w:p>
        </w:tc>
        <w:tc>
          <w:tcPr>
            <w:tcW w:w="4230" w:type="dxa"/>
          </w:tcPr>
          <w:p w:rsidR="00E22404" w:rsidRPr="00150F6D" w:rsidRDefault="00E22404" w:rsidP="00140946">
            <w:pPr>
              <w:tabs>
                <w:tab w:val="left" w:pos="360"/>
              </w:tabs>
              <w:jc w:val="both"/>
              <w:rPr>
                <w:rFonts w:ascii="SutonnyMJ" w:hAnsi="SutonnyMJ"/>
                <w:sz w:val="24"/>
                <w:szCs w:val="24"/>
              </w:rPr>
            </w:pPr>
            <w:r w:rsidRPr="00150F6D">
              <w:rPr>
                <w:rFonts w:ascii="SutonnyMJ" w:hAnsi="SutonnyMJ"/>
                <w:sz w:val="24"/>
                <w:szCs w:val="24"/>
              </w:rPr>
              <w:t>3. hyM¥ mwPe/ DcmwP‡e gh©v`vm¤úbœ</w:t>
            </w:r>
          </w:p>
        </w:tc>
      </w:tr>
    </w:tbl>
    <w:p w:rsidR="00E22404" w:rsidRPr="006408BB" w:rsidRDefault="00E22404" w:rsidP="00C67699">
      <w:pPr>
        <w:tabs>
          <w:tab w:val="left" w:pos="360"/>
        </w:tabs>
        <w:rPr>
          <w:rFonts w:ascii="SutonnyMJ" w:eastAsia="SutonnyMJ" w:hAnsi="SutonnyMJ" w:cs="SutonnyMJ"/>
          <w:b/>
          <w:sz w:val="18"/>
          <w:shd w:val="clear" w:color="auto" w:fill="BFBFBF"/>
        </w:rPr>
      </w:pP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8"/>
          <w:szCs w:val="28"/>
          <w:shd w:val="clear" w:color="auto" w:fill="D9D9D9" w:themeFill="background1" w:themeFillShade="D9"/>
        </w:rPr>
      </w:pPr>
      <w:r w:rsidRPr="006408BB">
        <w:rPr>
          <w:rFonts w:ascii="SutonnyMJ" w:eastAsia="SutonnyMJ" w:hAnsi="SutonnyMJ" w:cs="SutonnyMJ"/>
          <w:b/>
          <w:sz w:val="28"/>
          <w:szCs w:val="28"/>
        </w:rPr>
        <w:t>evsjv‡`k</w:t>
      </w:r>
      <w:r w:rsidRPr="006408BB">
        <w:rPr>
          <w:rFonts w:ascii="SutonnyMJ" w:eastAsia="SutonnyMJ" w:hAnsi="SutonnyMJ" w:cs="SutonnyMJ"/>
          <w:b/>
          <w:sz w:val="28"/>
          <w:szCs w:val="28"/>
          <w:shd w:val="clear" w:color="auto" w:fill="D9D9D9" w:themeFill="background1" w:themeFillShade="D9"/>
        </w:rPr>
        <w:t xml:space="preserve"> wmwfj mvwf©m </w:t>
      </w:r>
    </w:p>
    <w:p w:rsidR="00C67699" w:rsidRPr="006408BB" w:rsidRDefault="0006391D" w:rsidP="00C67699">
      <w:pPr>
        <w:rPr>
          <w:rFonts w:ascii="SutonnyMJ" w:hAnsi="SutonnyMJ"/>
          <w:sz w:val="24"/>
        </w:rPr>
      </w:pPr>
      <w:r>
        <w:rPr>
          <w:rFonts w:asciiTheme="minorHAnsi" w:hAnsiTheme="minorHAnsi"/>
          <w:noProof/>
          <w:sz w:val="22"/>
        </w:rPr>
        <mc:AlternateContent>
          <mc:Choice Requires="wpg">
            <w:drawing>
              <wp:anchor distT="0" distB="0" distL="114300" distR="114300" simplePos="0" relativeHeight="251670016" behindDoc="0" locked="0" layoutInCell="1" allowOverlap="1">
                <wp:simplePos x="0" y="0"/>
                <wp:positionH relativeFrom="column">
                  <wp:posOffset>1105535</wp:posOffset>
                </wp:positionH>
                <wp:positionV relativeFrom="paragraph">
                  <wp:posOffset>52070</wp:posOffset>
                </wp:positionV>
                <wp:extent cx="3688715" cy="1803400"/>
                <wp:effectExtent l="57785" t="13970" r="6350" b="11430"/>
                <wp:wrapNone/>
                <wp:docPr id="5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715" cy="1803400"/>
                          <a:chOff x="3368" y="7770"/>
                          <a:chExt cx="5809" cy="2840"/>
                        </a:xfrm>
                      </wpg:grpSpPr>
                      <wps:wsp>
                        <wps:cNvPr id="54" name="Flowchart: Alternate Process 7"/>
                        <wps:cNvSpPr>
                          <a:spLocks noChangeArrowheads="1"/>
                        </wps:cNvSpPr>
                        <wps:spPr bwMode="auto">
                          <a:xfrm>
                            <a:off x="4068" y="7770"/>
                            <a:ext cx="3273" cy="269"/>
                          </a:xfrm>
                          <a:prstGeom prst="flowChartAlternateProcess">
                            <a:avLst/>
                          </a:prstGeom>
                          <a:solidFill>
                            <a:schemeClr val="lt1">
                              <a:lumMod val="100000"/>
                              <a:lumOff val="0"/>
                            </a:schemeClr>
                          </a:solidFill>
                          <a:ln w="12700">
                            <a:solidFill>
                              <a:schemeClr val="tx1">
                                <a:lumMod val="100000"/>
                                <a:lumOff val="0"/>
                              </a:schemeClr>
                            </a:solidFill>
                            <a:miter lim="800000"/>
                            <a:headEnd/>
                            <a:tailEnd/>
                          </a:ln>
                        </wps:spPr>
                        <wps:txbx>
                          <w:txbxContent>
                            <w:p w:rsidR="00873310" w:rsidRDefault="00873310" w:rsidP="00F72C46">
                              <w:pPr>
                                <w:shd w:val="clear" w:color="auto" w:fill="FFFFFF" w:themeFill="background1"/>
                                <w:jc w:val="center"/>
                                <w:rPr>
                                  <w:rFonts w:ascii="SutonnyMJ" w:hAnsi="SutonnyMJ"/>
                                  <w:sz w:val="24"/>
                                </w:rPr>
                              </w:pPr>
                              <w:r>
                                <w:rPr>
                                  <w:rFonts w:ascii="Times New Roman" w:hAnsi="Times New Roman"/>
                                </w:rPr>
                                <w:t>CCS</w:t>
                              </w:r>
                              <w:r>
                                <w:rPr>
                                  <w:rFonts w:ascii="SutonnyMJ" w:hAnsi="SutonnyMJ"/>
                                  <w:sz w:val="24"/>
                                </w:rPr>
                                <w:t>/ K‡fb¨v‡›UW wmwfj mvwf©m (1786)</w:t>
                              </w:r>
                            </w:p>
                            <w:p w:rsidR="00873310" w:rsidRPr="00B07A4C" w:rsidRDefault="00873310" w:rsidP="00C67699">
                              <w:pPr>
                                <w:shd w:val="clear" w:color="auto" w:fill="FFFFFF" w:themeFill="background1"/>
                                <w:jc w:val="center"/>
                                <w:rPr>
                                  <w:rFonts w:ascii="SutonnyMJ" w:hAnsi="SutonnyMJ"/>
                                  <w:sz w:val="24"/>
                                </w:rPr>
                              </w:pPr>
                            </w:p>
                          </w:txbxContent>
                        </wps:txbx>
                        <wps:bodyPr rot="0" vert="horz" wrap="square" lIns="0" tIns="0" rIns="0" bIns="0" anchor="ctr" anchorCtr="0" upright="1">
                          <a:noAutofit/>
                        </wps:bodyPr>
                      </wps:wsp>
                      <wps:wsp>
                        <wps:cNvPr id="55" name="Flowchart: Alternate Process 8"/>
                        <wps:cNvSpPr>
                          <a:spLocks noChangeArrowheads="1"/>
                        </wps:cNvSpPr>
                        <wps:spPr bwMode="auto">
                          <a:xfrm>
                            <a:off x="4325" y="8345"/>
                            <a:ext cx="2761" cy="303"/>
                          </a:xfrm>
                          <a:prstGeom prst="flowChartAlternateProcess">
                            <a:avLst/>
                          </a:prstGeom>
                          <a:solidFill>
                            <a:schemeClr val="lt1">
                              <a:lumMod val="100000"/>
                              <a:lumOff val="0"/>
                            </a:schemeClr>
                          </a:solidFill>
                          <a:ln w="12700">
                            <a:solidFill>
                              <a:schemeClr val="tx1">
                                <a:lumMod val="100000"/>
                                <a:lumOff val="0"/>
                              </a:schemeClr>
                            </a:solidFill>
                            <a:miter lim="800000"/>
                            <a:headEnd/>
                            <a:tailEnd/>
                          </a:ln>
                        </wps:spPr>
                        <wps:txbx>
                          <w:txbxContent>
                            <w:p w:rsidR="00873310" w:rsidRPr="00B07A4C" w:rsidRDefault="00873310" w:rsidP="00C67699">
                              <w:pPr>
                                <w:shd w:val="clear" w:color="auto" w:fill="FFFFFF" w:themeFill="background1"/>
                                <w:jc w:val="center"/>
                                <w:rPr>
                                  <w:rFonts w:ascii="SutonnyMJ" w:hAnsi="SutonnyMJ"/>
                                  <w:sz w:val="24"/>
                                </w:rPr>
                              </w:pPr>
                              <w:r>
                                <w:rPr>
                                  <w:rFonts w:ascii="Times New Roman" w:hAnsi="Times New Roman"/>
                                </w:rPr>
                                <w:t>ICS/</w:t>
                              </w:r>
                              <w:r>
                                <w:rPr>
                                  <w:rFonts w:ascii="SutonnyMJ" w:hAnsi="SutonnyMJ"/>
                                  <w:sz w:val="24"/>
                                </w:rPr>
                                <w:t xml:space="preserve"> BwÛqvb wmwfj mvwf©m (1861)</w:t>
                              </w:r>
                            </w:p>
                          </w:txbxContent>
                        </wps:txbx>
                        <wps:bodyPr rot="0" vert="horz" wrap="square" lIns="0" tIns="0" rIns="0" bIns="0" anchor="ctr" anchorCtr="0" upright="1">
                          <a:noAutofit/>
                        </wps:bodyPr>
                      </wps:wsp>
                      <wps:wsp>
                        <wps:cNvPr id="56" name="Straight Arrow Connector 16"/>
                        <wps:cNvCnPr>
                          <a:cxnSpLocks noChangeShapeType="1"/>
                        </wps:cNvCnPr>
                        <wps:spPr bwMode="auto">
                          <a:xfrm>
                            <a:off x="5760" y="8015"/>
                            <a:ext cx="0" cy="33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 name="Flowchart: Alternate Process 18"/>
                        <wps:cNvSpPr>
                          <a:spLocks noChangeArrowheads="1"/>
                        </wps:cNvSpPr>
                        <wps:spPr bwMode="auto">
                          <a:xfrm>
                            <a:off x="7429" y="9249"/>
                            <a:ext cx="1063" cy="248"/>
                          </a:xfrm>
                          <a:prstGeom prst="flowChartAlternateProcess">
                            <a:avLst/>
                          </a:prstGeom>
                          <a:solidFill>
                            <a:schemeClr val="lt1">
                              <a:lumMod val="100000"/>
                              <a:lumOff val="0"/>
                            </a:schemeClr>
                          </a:solidFill>
                          <a:ln w="12700">
                            <a:solidFill>
                              <a:schemeClr val="tx1">
                                <a:lumMod val="100000"/>
                                <a:lumOff val="0"/>
                              </a:schemeClr>
                            </a:solidFill>
                            <a:miter lim="800000"/>
                            <a:headEnd/>
                            <a:tailEnd/>
                          </a:ln>
                        </wps:spPr>
                        <wps:txbx>
                          <w:txbxContent>
                            <w:p w:rsidR="00873310" w:rsidRPr="00B07A4C" w:rsidRDefault="00873310" w:rsidP="00C67699">
                              <w:pPr>
                                <w:shd w:val="clear" w:color="auto" w:fill="FFFFFF" w:themeFill="background1"/>
                                <w:jc w:val="center"/>
                                <w:rPr>
                                  <w:rFonts w:ascii="SutonnyMJ" w:hAnsi="SutonnyMJ"/>
                                  <w:sz w:val="24"/>
                                </w:rPr>
                              </w:pPr>
                              <w:r>
                                <w:rPr>
                                  <w:rFonts w:ascii="Times New Roman" w:hAnsi="Times New Roman"/>
                                </w:rPr>
                                <w:t>CSP (1947)</w:t>
                              </w:r>
                            </w:p>
                          </w:txbxContent>
                        </wps:txbx>
                        <wps:bodyPr rot="0" vert="horz" wrap="square" lIns="0" tIns="0" rIns="0" bIns="0" anchor="ctr" anchorCtr="0" upright="1">
                          <a:noAutofit/>
                        </wps:bodyPr>
                      </wps:wsp>
                      <wps:wsp>
                        <wps:cNvPr id="58" name="Flowchart: Alternate Process 27"/>
                        <wps:cNvSpPr>
                          <a:spLocks noChangeArrowheads="1"/>
                        </wps:cNvSpPr>
                        <wps:spPr bwMode="auto">
                          <a:xfrm>
                            <a:off x="7633" y="9768"/>
                            <a:ext cx="645" cy="294"/>
                          </a:xfrm>
                          <a:prstGeom prst="flowChartAlternateProcess">
                            <a:avLst/>
                          </a:prstGeom>
                          <a:solidFill>
                            <a:schemeClr val="lt1">
                              <a:lumMod val="100000"/>
                              <a:lumOff val="0"/>
                            </a:schemeClr>
                          </a:solidFill>
                          <a:ln w="12700">
                            <a:solidFill>
                              <a:schemeClr val="tx1">
                                <a:lumMod val="100000"/>
                                <a:lumOff val="0"/>
                              </a:schemeClr>
                            </a:solidFill>
                            <a:miter lim="800000"/>
                            <a:headEnd/>
                            <a:tailEnd/>
                          </a:ln>
                        </wps:spPr>
                        <wps:txbx>
                          <w:txbxContent>
                            <w:p w:rsidR="00873310" w:rsidRPr="00B07A4C" w:rsidRDefault="00873310" w:rsidP="00C67699">
                              <w:pPr>
                                <w:shd w:val="clear" w:color="auto" w:fill="FFFFFF" w:themeFill="background1"/>
                                <w:jc w:val="center"/>
                                <w:rPr>
                                  <w:rFonts w:ascii="SutonnyMJ" w:hAnsi="SutonnyMJ"/>
                                  <w:sz w:val="24"/>
                                </w:rPr>
                              </w:pPr>
                              <w:r>
                                <w:rPr>
                                  <w:rFonts w:ascii="Times New Roman" w:hAnsi="Times New Roman"/>
                                </w:rPr>
                                <w:t>EPCS</w:t>
                              </w:r>
                            </w:p>
                          </w:txbxContent>
                        </wps:txbx>
                        <wps:bodyPr rot="0" vert="horz" wrap="square" lIns="0" tIns="0" rIns="0" bIns="0" anchor="ctr" anchorCtr="0" upright="1">
                          <a:noAutofit/>
                        </wps:bodyPr>
                      </wps:wsp>
                      <wps:wsp>
                        <wps:cNvPr id="59" name="Flowchart: Alternate Process 28"/>
                        <wps:cNvSpPr>
                          <a:spLocks noChangeArrowheads="1"/>
                        </wps:cNvSpPr>
                        <wps:spPr bwMode="auto">
                          <a:xfrm>
                            <a:off x="6464" y="10333"/>
                            <a:ext cx="2713" cy="277"/>
                          </a:xfrm>
                          <a:prstGeom prst="flowChartAlternateProcess">
                            <a:avLst/>
                          </a:prstGeom>
                          <a:solidFill>
                            <a:schemeClr val="lt1">
                              <a:lumMod val="100000"/>
                              <a:lumOff val="0"/>
                            </a:schemeClr>
                          </a:solidFill>
                          <a:ln w="12700">
                            <a:solidFill>
                              <a:schemeClr val="tx1">
                                <a:lumMod val="100000"/>
                                <a:lumOff val="0"/>
                              </a:schemeClr>
                            </a:solidFill>
                            <a:miter lim="800000"/>
                            <a:headEnd/>
                            <a:tailEnd/>
                          </a:ln>
                        </wps:spPr>
                        <wps:txbx>
                          <w:txbxContent>
                            <w:p w:rsidR="00873310" w:rsidRPr="00CF6927" w:rsidRDefault="00873310" w:rsidP="00C67699">
                              <w:pPr>
                                <w:shd w:val="clear" w:color="auto" w:fill="FFFFFF" w:themeFill="background1"/>
                                <w:jc w:val="center"/>
                                <w:rPr>
                                  <w:rFonts w:ascii="SutonnyMJ" w:hAnsi="SutonnyMJ"/>
                                  <w:sz w:val="24"/>
                                </w:rPr>
                              </w:pPr>
                              <w:r>
                                <w:rPr>
                                  <w:rFonts w:ascii="Times New Roman" w:hAnsi="Times New Roman"/>
                                </w:rPr>
                                <w:t xml:space="preserve">BCS (1971 </w:t>
                              </w:r>
                              <w:r>
                                <w:rPr>
                                  <w:rFonts w:ascii="SutonnyMJ" w:hAnsi="SutonnyMJ"/>
                                  <w:sz w:val="24"/>
                                </w:rPr>
                                <w:t>mv‡ji ¯^vaxbZvi ci)</w:t>
                              </w:r>
                            </w:p>
                          </w:txbxContent>
                        </wps:txbx>
                        <wps:bodyPr rot="0" vert="horz" wrap="square" lIns="0" tIns="0" rIns="0" bIns="0" anchor="ctr" anchorCtr="0" upright="1">
                          <a:noAutofit/>
                        </wps:bodyPr>
                      </wps:wsp>
                      <wpg:grpSp>
                        <wpg:cNvPr id="60" name="Group 109"/>
                        <wpg:cNvGrpSpPr>
                          <a:grpSpLocks/>
                        </wpg:cNvGrpSpPr>
                        <wpg:grpSpPr bwMode="auto">
                          <a:xfrm>
                            <a:off x="3368" y="8648"/>
                            <a:ext cx="4640" cy="601"/>
                            <a:chOff x="3368" y="8648"/>
                            <a:chExt cx="4640" cy="601"/>
                          </a:xfrm>
                        </wpg:grpSpPr>
                        <wps:wsp>
                          <wps:cNvPr id="61" name="Straight Arrow Connector 16"/>
                          <wps:cNvCnPr/>
                          <wps:spPr bwMode="auto">
                            <a:xfrm>
                              <a:off x="5760" y="8648"/>
                              <a:ext cx="0" cy="33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2" name="Straight Connector 23"/>
                          <wps:cNvCnPr/>
                          <wps:spPr bwMode="auto">
                            <a:xfrm>
                              <a:off x="3368" y="8978"/>
                              <a:ext cx="464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3" name="Straight Arrow Connector 16"/>
                          <wps:cNvCnPr/>
                          <wps:spPr bwMode="auto">
                            <a:xfrm>
                              <a:off x="3368" y="8978"/>
                              <a:ext cx="0" cy="271"/>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4" name="Straight Arrow Connector 16"/>
                          <wps:cNvCnPr/>
                          <wps:spPr bwMode="auto">
                            <a:xfrm>
                              <a:off x="8008" y="8978"/>
                              <a:ext cx="0" cy="271"/>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65" name="Straight Arrow Connector 16"/>
                        <wps:cNvCnPr/>
                        <wps:spPr bwMode="auto">
                          <a:xfrm>
                            <a:off x="8008" y="9497"/>
                            <a:ext cx="0" cy="271"/>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6" name="Straight Arrow Connector 16"/>
                        <wps:cNvCnPr/>
                        <wps:spPr bwMode="auto">
                          <a:xfrm>
                            <a:off x="8008" y="10062"/>
                            <a:ext cx="0" cy="271"/>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106" style="position:absolute;margin-left:87.05pt;margin-top:4.1pt;width:290.45pt;height:142pt;z-index:251670016" coordorigin="3368,7770" coordsize="5809,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107" type="#_x0000_t176" style="position:absolute;left:4068;top:7770;width:3273;height: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hscYA&#10;AADbAAAADwAAAGRycy9kb3ducmV2LnhtbESPT2vCQBTE7wW/w/IKvZRmY6wiaTYi0oKHWtF68fbM&#10;vvzB7NuQ3Wr89l2h0OMwM79hssVgWnGh3jWWFYyjGARxYXXDlYLD98fLHITzyBpby6TgRg4W+egh&#10;w1TbK+/osveVCBB2KSqove9SKV1Rk0EX2Y44eKXtDfog+0rqHq8BblqZxPFMGmw4LNTY0aqm4rz/&#10;MQq6zVDKr+Maq+37ZLZ6PiWfOE2Uenoclm8gPA3+P/zXXmsF01e4fwk/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VhscYAAADbAAAADwAAAAAAAAAAAAAAAACYAgAAZHJz&#10;L2Rvd25yZXYueG1sUEsFBgAAAAAEAAQA9QAAAIsDAAAAAA==&#10;" fillcolor="white [3201]" strokecolor="black [3213]" strokeweight="1pt">
                  <v:textbox inset="0,0,0,0">
                    <w:txbxContent>
                      <w:p w:rsidR="00873310" w:rsidRDefault="00873310" w:rsidP="00F72C46">
                        <w:pPr>
                          <w:shd w:val="clear" w:color="auto" w:fill="FFFFFF" w:themeFill="background1"/>
                          <w:jc w:val="center"/>
                          <w:rPr>
                            <w:rFonts w:ascii="SutonnyMJ" w:hAnsi="SutonnyMJ"/>
                            <w:sz w:val="24"/>
                          </w:rPr>
                        </w:pPr>
                        <w:r>
                          <w:rPr>
                            <w:rFonts w:ascii="Times New Roman" w:hAnsi="Times New Roman"/>
                          </w:rPr>
                          <w:t>CCS</w:t>
                        </w:r>
                        <w:r>
                          <w:rPr>
                            <w:rFonts w:ascii="SutonnyMJ" w:hAnsi="SutonnyMJ"/>
                            <w:sz w:val="24"/>
                          </w:rPr>
                          <w:t>/ K‡fb¨v‡›UW wmwfj mvwf©m (1786)</w:t>
                        </w:r>
                      </w:p>
                      <w:p w:rsidR="00873310" w:rsidRPr="00B07A4C" w:rsidRDefault="00873310" w:rsidP="00C67699">
                        <w:pPr>
                          <w:shd w:val="clear" w:color="auto" w:fill="FFFFFF" w:themeFill="background1"/>
                          <w:jc w:val="center"/>
                          <w:rPr>
                            <w:rFonts w:ascii="SutonnyMJ" w:hAnsi="SutonnyMJ"/>
                            <w:sz w:val="24"/>
                          </w:rPr>
                        </w:pPr>
                      </w:p>
                    </w:txbxContent>
                  </v:textbox>
                </v:shape>
                <v:shape id="Flowchart: Alternate Process 8" o:spid="_x0000_s1108" type="#_x0000_t176" style="position:absolute;left:4325;top:8345;width:2761;height: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EKsUA&#10;AADbAAAADwAAAGRycy9kb3ducmV2LnhtbESPQWvCQBSE74L/YXlCL6VuTImU1FVELORgldpeenvN&#10;PpNg9m3YXWP677tCweMwM98wi9VgWtGT841lBbNpAoK4tLrhSsHX59vTCwgfkDW2lknBL3lYLcej&#10;BebaXvmD+mOoRISwz1FBHUKXS+nLmgz6qe2Io3eyzmCI0lVSO7xGuGllmiRzabDhuFBjR5uayvPx&#10;YhR078NJ7r8LrA7b5/nm8SfdYZYq9TAZ1q8gAg3hHv5vF1pBlsH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cQqxQAAANsAAAAPAAAAAAAAAAAAAAAAAJgCAABkcnMv&#10;ZG93bnJldi54bWxQSwUGAAAAAAQABAD1AAAAigMAAAAA&#10;" fillcolor="white [3201]" strokecolor="black [3213]" strokeweight="1pt">
                  <v:textbox inset="0,0,0,0">
                    <w:txbxContent>
                      <w:p w:rsidR="00873310" w:rsidRPr="00B07A4C" w:rsidRDefault="00873310" w:rsidP="00C67699">
                        <w:pPr>
                          <w:shd w:val="clear" w:color="auto" w:fill="FFFFFF" w:themeFill="background1"/>
                          <w:jc w:val="center"/>
                          <w:rPr>
                            <w:rFonts w:ascii="SutonnyMJ" w:hAnsi="SutonnyMJ"/>
                            <w:sz w:val="24"/>
                          </w:rPr>
                        </w:pPr>
                        <w:r>
                          <w:rPr>
                            <w:rFonts w:ascii="Times New Roman" w:hAnsi="Times New Roman"/>
                          </w:rPr>
                          <w:t>ICS/</w:t>
                        </w:r>
                        <w:r>
                          <w:rPr>
                            <w:rFonts w:ascii="SutonnyMJ" w:hAnsi="SutonnyMJ"/>
                            <w:sz w:val="24"/>
                          </w:rPr>
                          <w:t xml:space="preserve"> BwÛqvb wmwfj mvwf©m (1861)</w:t>
                        </w:r>
                      </w:p>
                    </w:txbxContent>
                  </v:textbox>
                </v:shape>
                <v:shape id="Straight Arrow Connector 16" o:spid="_x0000_s1109" type="#_x0000_t32" style="position:absolute;left:5760;top:801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q0sYAAADbAAAADwAAAGRycy9kb3ducmV2LnhtbESPW2vCQBSE3wv+h+UIfaubKvUSXaUI&#10;xRZfNIqXt0P2NFmaPRuyq0n/fbdQ6OMwM98wi1VnK3GnxhvHCp4HCQji3GnDhYLj4e1pCsIHZI2V&#10;Y1LwTR5Wy97DAlPtWt7TPQuFiBD2KSooQ6hTKX1ekkU/cDVx9D5dYzFE2RRSN9hGuK3kMEnG0qLh&#10;uFBiTeuS8q/sZhXkx8t5Rjtz0u3ITDb19rodZR9KPfa71zmIQF34D/+137WClzH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1atLGAAAA2wAAAA8AAAAAAAAA&#10;AAAAAAAAoQIAAGRycy9kb3ducmV2LnhtbFBLBQYAAAAABAAEAPkAAACUAwAAAAA=&#10;" strokecolor="black [3213]" strokeweight=".5pt">
                  <v:stroke endarrow="block" joinstyle="miter"/>
                </v:shape>
                <v:shape id="Flowchart: Alternate Process 18" o:spid="_x0000_s1110" type="#_x0000_t176" style="position:absolute;left:7429;top:9249;width:1063;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xsYA&#10;AADbAAAADwAAAGRycy9kb3ducmV2LnhtbESPQWvCQBSE74L/YXlCL1I3TdGW1DVIaCEHtVS99Paa&#10;fSbB7NuQ3Zr477sFweMwM98wy3QwjbhQ52rLCp5mEQjiwuqaSwXHw8fjKwjnkTU2lknBlRykq/Fo&#10;iYm2PX/RZe9LESDsElRQed8mUrqiIoNuZlvi4J1sZ9AH2ZVSd9gHuGlkHEULabDmsFBhS1lFxXn/&#10;axS02+Ekd985lp/vz4ts+hNvcB4r9TAZ1m8gPA3+Hr61c61g/gL/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xsYAAADbAAAADwAAAAAAAAAAAAAAAACYAgAAZHJz&#10;L2Rvd25yZXYueG1sUEsFBgAAAAAEAAQA9QAAAIsDAAAAAA==&#10;" fillcolor="white [3201]" strokecolor="black [3213]" strokeweight="1pt">
                  <v:textbox inset="0,0,0,0">
                    <w:txbxContent>
                      <w:p w:rsidR="00873310" w:rsidRPr="00B07A4C" w:rsidRDefault="00873310" w:rsidP="00C67699">
                        <w:pPr>
                          <w:shd w:val="clear" w:color="auto" w:fill="FFFFFF" w:themeFill="background1"/>
                          <w:jc w:val="center"/>
                          <w:rPr>
                            <w:rFonts w:ascii="SutonnyMJ" w:hAnsi="SutonnyMJ"/>
                            <w:sz w:val="24"/>
                          </w:rPr>
                        </w:pPr>
                        <w:r>
                          <w:rPr>
                            <w:rFonts w:ascii="Times New Roman" w:hAnsi="Times New Roman"/>
                          </w:rPr>
                          <w:t>CSP (1947)</w:t>
                        </w:r>
                      </w:p>
                    </w:txbxContent>
                  </v:textbox>
                </v:shape>
                <v:shape id="Flowchart: Alternate Process 27" o:spid="_x0000_s1111" type="#_x0000_t176" style="position:absolute;left:7633;top:9768;width:645;height: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tMEA&#10;AADbAAAADwAAAGRycy9kb3ducmV2LnhtbERPy4rCMBTdC/5DuIIb0dQOilRTEZkBFzMOo27cXZvb&#10;BzY3pYla/94sBlweznu17kwt7tS6yrKC6SQCQZxZXXGh4HT8Gi9AOI+ssbZMCp7kYJ32eytMtH3w&#10;H90PvhAhhF2CCkrvm0RKl5Vk0E1sQxy43LYGfYBtIXWLjxBuahlH0VwarDg0lNjQtqTsergZBc1P&#10;l8v9eYfF7+fHfDu6xN84i5UaDrrNEoSnzr/F/+6dVjALY8O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a7TBAAAA2wAAAA8AAAAAAAAAAAAAAAAAmAIAAGRycy9kb3du&#10;cmV2LnhtbFBLBQYAAAAABAAEAPUAAACGAwAAAAA=&#10;" fillcolor="white [3201]" strokecolor="black [3213]" strokeweight="1pt">
                  <v:textbox inset="0,0,0,0">
                    <w:txbxContent>
                      <w:p w:rsidR="00873310" w:rsidRPr="00B07A4C" w:rsidRDefault="00873310" w:rsidP="00C67699">
                        <w:pPr>
                          <w:shd w:val="clear" w:color="auto" w:fill="FFFFFF" w:themeFill="background1"/>
                          <w:jc w:val="center"/>
                          <w:rPr>
                            <w:rFonts w:ascii="SutonnyMJ" w:hAnsi="SutonnyMJ"/>
                            <w:sz w:val="24"/>
                          </w:rPr>
                        </w:pPr>
                        <w:r>
                          <w:rPr>
                            <w:rFonts w:ascii="Times New Roman" w:hAnsi="Times New Roman"/>
                          </w:rPr>
                          <w:t>EPCS</w:t>
                        </w:r>
                      </w:p>
                    </w:txbxContent>
                  </v:textbox>
                </v:shape>
                <v:shape id="Flowchart: Alternate Process 28" o:spid="_x0000_s1112" type="#_x0000_t176" style="position:absolute;left:6464;top:10333;width:2713;height: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L8YA&#10;AADbAAAADwAAAGRycy9kb3ducmV2LnhtbESPQWvCQBSE74L/YXlCL1I3TVHa1DVIaCEHtVS99Paa&#10;fSbB7NuQ3Zr477sFweMwM98wy3QwjbhQ52rLCp5mEQjiwuqaSwXHw8fjCwjnkTU2lknBlRykq/Fo&#10;iYm2PX/RZe9LESDsElRQed8mUrqiIoNuZlvi4J1sZ9AH2ZVSd9gHuGlkHEULabDmsFBhS1lFxXn/&#10;axS02+Ekd985lp/vz4ts+hNvcB4r9TAZ1m8gPA3+Hr61c61g/gr/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TOL8YAAADbAAAADwAAAAAAAAAAAAAAAACYAgAAZHJz&#10;L2Rvd25yZXYueG1sUEsFBgAAAAAEAAQA9QAAAIsDAAAAAA==&#10;" fillcolor="white [3201]" strokecolor="black [3213]" strokeweight="1pt">
                  <v:textbox inset="0,0,0,0">
                    <w:txbxContent>
                      <w:p w:rsidR="00873310" w:rsidRPr="00CF6927" w:rsidRDefault="00873310" w:rsidP="00C67699">
                        <w:pPr>
                          <w:shd w:val="clear" w:color="auto" w:fill="FFFFFF" w:themeFill="background1"/>
                          <w:jc w:val="center"/>
                          <w:rPr>
                            <w:rFonts w:ascii="SutonnyMJ" w:hAnsi="SutonnyMJ"/>
                            <w:sz w:val="24"/>
                          </w:rPr>
                        </w:pPr>
                        <w:r>
                          <w:rPr>
                            <w:rFonts w:ascii="Times New Roman" w:hAnsi="Times New Roman"/>
                          </w:rPr>
                          <w:t xml:space="preserve">BCS (1971 </w:t>
                        </w:r>
                        <w:r>
                          <w:rPr>
                            <w:rFonts w:ascii="SutonnyMJ" w:hAnsi="SutonnyMJ"/>
                            <w:sz w:val="24"/>
                          </w:rPr>
                          <w:t>mv‡ji ¯^vaxbZvi ci)</w:t>
                        </w:r>
                      </w:p>
                    </w:txbxContent>
                  </v:textbox>
                </v:shape>
                <v:group id="Group 109" o:spid="_x0000_s1113" style="position:absolute;left:3368;top:8648;width:4640;height:601" coordorigin="3368,8648" coordsize="4640,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Straight Arrow Connector 16" o:spid="_x0000_s1114" type="#_x0000_t32" style="position:absolute;left:5760;top:8648;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4G8UAAADbAAAADwAAAGRycy9kb3ducmV2LnhtbESPQWvCQBSE7wX/w/KE3upGBWujq4gg&#10;tnjRVFq9PbLPZDH7NmS3Jv33XaHgcZiZb5j5srOVuFHjjWMFw0ECgjh32nCh4Pi5eZmC8AFZY+WY&#10;FPySh+Wi9zTHVLuWD3TLQiEihH2KCsoQ6lRKn5dk0Q9cTRy9i2sshiibQuoG2wi3lRwlyURaNBwX&#10;SqxpXVJ+zX6sgvx4+n6jvfnS7di8buvdeTfOPpR67nerGYhAXXiE/9vvWsFkCP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4G8UAAADbAAAADwAAAAAAAAAA&#10;AAAAAAChAgAAZHJzL2Rvd25yZXYueG1sUEsFBgAAAAAEAAQA+QAAAJMDAAAAAA==&#10;" strokecolor="black [3213]" strokeweight=".5pt">
                    <v:stroke endarrow="block" joinstyle="miter"/>
                  </v:shape>
                  <v:line id="Straight Connector 23" o:spid="_x0000_s1115" style="position:absolute;visibility:visible;mso-wrap-style:square" from="3368,8978" to="800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dT1MQAAADbAAAADwAAAGRycy9kb3ducmV2LnhtbESPQWsCMRSE74X+h/AKvdWsQqW7GkUE&#10;QdqDuG2hx8fmuVncvGQ3Udd/bwShx2FmvmHmy8G24kx9aBwrGI8yEMSV0w3XCn6+N28fIEJE1tg6&#10;JgVXCrBcPD/NsdDuwns6l7EWCcKhQAUmRl9IGSpDFsPIeeLkHVxvMSbZ11L3eElw28pJlk2lxYbT&#10;gkFPa0PVsTxZBd1nVX691+Nfv/Vrs+sw7/7yXKnXl2E1AxFpiP/hR3urFUwncP+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1PUxAAAANsAAAAPAAAAAAAAAAAA&#10;AAAAAKECAABkcnMvZG93bnJldi54bWxQSwUGAAAAAAQABAD5AAAAkgMAAAAA&#10;" strokecolor="black [3213]" strokeweight=".5pt">
                    <v:stroke joinstyle="miter"/>
                  </v:line>
                  <v:shape id="Straight Arrow Connector 16" o:spid="_x0000_s1116" type="#_x0000_t32" style="position:absolute;left:3368;top:8978;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D98UAAADbAAAADwAAAGRycy9kb3ducmV2LnhtbESPT2vCQBTE74LfYXmCN93UgLapqxRB&#10;VLzYVPrn9si+Jkuzb0N2Nem37wpCj8PM/IZZrntbiyu13jhW8DBNQBAXThsuFZzftpNHED4ga6wd&#10;k4Jf8rBeDQdLzLTr+JWueShFhLDPUEEVQpNJ6YuKLPqpa4ij9+1aiyHKtpS6xS7CbS1nSTKXFg3H&#10;hQob2lRU/OQXq6A4f3480cm86y41i11z/Dqm+UGp8ah/eQYRqA//4Xt7rxX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4D98UAAADbAAAADwAAAAAAAAAA&#10;AAAAAAChAgAAZHJzL2Rvd25yZXYueG1sUEsFBgAAAAAEAAQA+QAAAJMDAAAAAA==&#10;" strokecolor="black [3213]" strokeweight=".5pt">
                    <v:stroke endarrow="block" joinstyle="miter"/>
                  </v:shape>
                  <v:shape id="Straight Arrow Connector 16" o:spid="_x0000_s1117" type="#_x0000_t32" style="position:absolute;left:8008;top:8978;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bg8YAAADbAAAADwAAAGRycy9kb3ducmV2LnhtbESPW2vCQBSE3wv+h+UIfaubavESXaUI&#10;xRZfNIqXt0P2NFmaPRuyq0n/fbdQ6OMwM98wi1VnK3GnxhvHCp4HCQji3GnDhYLj4e1pCsIHZI2V&#10;Y1LwTR5Wy97DAlPtWt7TPQuFiBD2KSooQ6hTKX1ekkU/cDVx9D5dYzFE2RRSN9hGuK3kMEnG0qLh&#10;uFBiTeuS8q/sZhXkx8t5Rjtz0u3ITDb19rodZR9KPfa71zmIQF34D/+137WC8Qv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m4PGAAAA2wAAAA8AAAAAAAAA&#10;AAAAAAAAoQIAAGRycy9kb3ducmV2LnhtbFBLBQYAAAAABAAEAPkAAACUAwAAAAA=&#10;" strokecolor="black [3213]" strokeweight=".5pt">
                    <v:stroke endarrow="block" joinstyle="miter"/>
                  </v:shape>
                </v:group>
                <v:shape id="Straight Arrow Connector 16" o:spid="_x0000_s1118" type="#_x0000_t32" style="position:absolute;left:8008;top:9497;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GMYAAADbAAAADwAAAGRycy9kb3ducmV2LnhtbESPW2vCQBSE3wv+h+UIfaubKvUSXaUI&#10;xRZfNIqXt0P2NFmaPRuyq0n/fbdQ6OMwM98wi1VnK3GnxhvHCp4HCQji3GnDhYLj4e1pCsIHZI2V&#10;Y1LwTR5Wy97DAlPtWt7TPQuFiBD2KSooQ6hTKX1ekkU/cDVx9D5dYzFE2RRSN9hGuK3kMEnG0qLh&#10;uFBiTeuS8q/sZhXkx8t5Rjtz0u3ITDb19rodZR9KPfa71zmIQF34D/+137WC8Qv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LPhjGAAAA2wAAAA8AAAAAAAAA&#10;AAAAAAAAoQIAAGRycy9kb3ducmV2LnhtbFBLBQYAAAAABAAEAPkAAACUAwAAAAA=&#10;" strokecolor="black [3213]" strokeweight=".5pt">
                  <v:stroke endarrow="block" joinstyle="miter"/>
                </v:shape>
                <v:shape id="Straight Arrow Connector 16" o:spid="_x0000_s1119" type="#_x0000_t32" style="position:absolute;left:8008;top:10062;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gb8UAAADbAAAADwAAAGRycy9kb3ducmV2LnhtbESPT2vCQBTE74V+h+UVvNWNFVKNriKF&#10;UsVLG8U/t0f2mSxm34bsatJv3y0Uehxm5jfMfNnbWtyp9caxgtEwAUFcOG24VLDfvT9PQPiArLF2&#10;TAq+ycNy8fgwx0y7jr/onodSRAj7DBVUITSZlL6oyKIfuoY4ehfXWgxRtqXULXYRbmv5kiSptGg4&#10;LlTY0FtFxTW/WQXF/nSc0qc56G5sXj+a7Xk7zjdKDZ761QxEoD78h//aa60gTeH3S/w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mgb8UAAADbAAAADwAAAAAAAAAA&#10;AAAAAAChAgAAZHJzL2Rvd25yZXYueG1sUEsFBgAAAAAEAAQA+QAAAJMDAAAAAA==&#10;" strokecolor="black [3213]" strokeweight=".5pt">
                  <v:stroke endarrow="block" joinstyle="miter"/>
                </v:shape>
              </v:group>
            </w:pict>
          </mc:Fallback>
        </mc:AlternateContent>
      </w:r>
    </w:p>
    <w:p w:rsidR="00C67699" w:rsidRPr="006408BB" w:rsidRDefault="00C67699" w:rsidP="00C67699">
      <w:pPr>
        <w:rPr>
          <w:rFonts w:ascii="SutonnyMJ" w:hAnsi="SutonnyMJ"/>
          <w:sz w:val="24"/>
        </w:rPr>
      </w:pPr>
    </w:p>
    <w:p w:rsidR="00C67699" w:rsidRPr="006408BB" w:rsidRDefault="00C67699" w:rsidP="00C67699">
      <w:pPr>
        <w:rPr>
          <w:rFonts w:ascii="SutonnyMJ" w:hAnsi="SutonnyMJ"/>
          <w:sz w:val="24"/>
        </w:rPr>
      </w:pPr>
    </w:p>
    <w:p w:rsidR="00C67699" w:rsidRPr="006408BB" w:rsidRDefault="00C67699" w:rsidP="00C67699">
      <w:pPr>
        <w:rPr>
          <w:rFonts w:ascii="SutonnyMJ" w:hAnsi="SutonnyMJ"/>
          <w:sz w:val="24"/>
        </w:rPr>
      </w:pPr>
    </w:p>
    <w:p w:rsidR="00C67699" w:rsidRPr="006408BB" w:rsidRDefault="00C67699" w:rsidP="00C67699">
      <w:pPr>
        <w:rPr>
          <w:rFonts w:ascii="SutonnyMJ" w:hAnsi="SutonnyMJ"/>
          <w:sz w:val="24"/>
        </w:rPr>
      </w:pPr>
    </w:p>
    <w:p w:rsidR="00C67699" w:rsidRPr="006408BB" w:rsidRDefault="0006391D" w:rsidP="00C67699">
      <w:pPr>
        <w:rPr>
          <w:rFonts w:ascii="SutonnyMJ" w:hAnsi="SutonnyMJ"/>
          <w:sz w:val="24"/>
        </w:rPr>
      </w:pPr>
      <w:r>
        <w:rPr>
          <w:rFonts w:ascii="SutonnyMJ" w:hAnsi="SutonnyMJ"/>
          <w:noProof/>
          <w:sz w:val="24"/>
        </w:rPr>
        <mc:AlternateContent>
          <mc:Choice Requires="wps">
            <w:drawing>
              <wp:anchor distT="0" distB="0" distL="114300" distR="114300" simplePos="0" relativeHeight="251668992" behindDoc="0" locked="0" layoutInCell="1" allowOverlap="1">
                <wp:simplePos x="0" y="0"/>
                <wp:positionH relativeFrom="column">
                  <wp:posOffset>784225</wp:posOffset>
                </wp:positionH>
                <wp:positionV relativeFrom="paragraph">
                  <wp:posOffset>43815</wp:posOffset>
                </wp:positionV>
                <wp:extent cx="639445" cy="157480"/>
                <wp:effectExtent l="12700" t="15240" r="14605" b="8255"/>
                <wp:wrapNone/>
                <wp:docPr id="52" name="Flowchart: Alternate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157480"/>
                        </a:xfrm>
                        <a:prstGeom prst="flowChartAlternateProcess">
                          <a:avLst/>
                        </a:prstGeom>
                        <a:solidFill>
                          <a:schemeClr val="lt1">
                            <a:lumMod val="100000"/>
                            <a:lumOff val="0"/>
                          </a:schemeClr>
                        </a:solidFill>
                        <a:ln w="12700">
                          <a:solidFill>
                            <a:schemeClr val="accent6">
                              <a:lumMod val="100000"/>
                              <a:lumOff val="0"/>
                            </a:schemeClr>
                          </a:solidFill>
                          <a:miter lim="800000"/>
                          <a:headEnd/>
                          <a:tailEnd/>
                        </a:ln>
                      </wps:spPr>
                      <wps:txbx>
                        <w:txbxContent>
                          <w:p w:rsidR="00873310" w:rsidRPr="00F72C46" w:rsidRDefault="00873310" w:rsidP="00C67699">
                            <w:pPr>
                              <w:shd w:val="clear" w:color="auto" w:fill="FFFFFF" w:themeFill="background1"/>
                              <w:jc w:val="center"/>
                              <w:rPr>
                                <w:rFonts w:ascii="SutonnyMJ" w:hAnsi="SutonnyMJ"/>
                                <w:sz w:val="24"/>
                              </w:rPr>
                            </w:pPr>
                            <w:r w:rsidRPr="00F72C46">
                              <w:rPr>
                                <w:rFonts w:ascii="Times New Roman" w:hAnsi="Times New Roman"/>
                              </w:rPr>
                              <w:t>ICS (1947)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9" o:spid="_x0000_s1120" type="#_x0000_t176" style="position:absolute;margin-left:61.75pt;margin-top:3.45pt;width:50.35pt;height:1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" fillcolor="white [3201]" strokecolor="#f79646 [3209]" strokeweight="1pt">
                <v:textbox inset="0,0,0,0">
                  <w:txbxContent>
                    <w:p w:rsidR="00873310" w:rsidRPr="00F72C46" w:rsidRDefault="00873310" w:rsidP="00C67699">
                      <w:pPr>
                        <w:shd w:val="clear" w:color="auto" w:fill="FFFFFF" w:themeFill="background1"/>
                        <w:jc w:val="center"/>
                        <w:rPr>
                          <w:rFonts w:ascii="SutonnyMJ" w:hAnsi="SutonnyMJ"/>
                          <w:sz w:val="24"/>
                        </w:rPr>
                      </w:pPr>
                      <w:r w:rsidRPr="00F72C46">
                        <w:rPr>
                          <w:rFonts w:ascii="Times New Roman" w:hAnsi="Times New Roman"/>
                        </w:rPr>
                        <w:t>ICS (1947)</w:t>
                      </w:r>
                    </w:p>
                  </w:txbxContent>
                </v:textbox>
              </v:shape>
            </w:pict>
          </mc:Fallback>
        </mc:AlternateContent>
      </w:r>
    </w:p>
    <w:p w:rsidR="00C67699" w:rsidRPr="006408BB" w:rsidRDefault="00C67699" w:rsidP="00C67699">
      <w:pPr>
        <w:rPr>
          <w:rFonts w:ascii="SutonnyMJ" w:hAnsi="SutonnyMJ"/>
          <w:sz w:val="24"/>
        </w:rPr>
      </w:pPr>
    </w:p>
    <w:p w:rsidR="00C67699" w:rsidRPr="006408BB" w:rsidRDefault="00C67699" w:rsidP="00C67699">
      <w:pPr>
        <w:rPr>
          <w:rFonts w:ascii="SutonnyMJ" w:hAnsi="SutonnyMJ"/>
          <w:sz w:val="24"/>
        </w:rPr>
      </w:pPr>
    </w:p>
    <w:p w:rsidR="00C67699" w:rsidRPr="006408BB" w:rsidRDefault="00C67699" w:rsidP="00C67699">
      <w:pPr>
        <w:rPr>
          <w:rFonts w:ascii="SutonnyMJ" w:hAnsi="SutonnyMJ"/>
          <w:sz w:val="24"/>
        </w:rPr>
      </w:pPr>
    </w:p>
    <w:p w:rsidR="00C67699" w:rsidRPr="006408BB" w:rsidRDefault="00C67699" w:rsidP="00C67699">
      <w:pPr>
        <w:rPr>
          <w:rFonts w:ascii="SutonnyMJ" w:hAnsi="SutonnyMJ"/>
          <w:sz w:val="24"/>
        </w:rPr>
      </w:pPr>
    </w:p>
    <w:p w:rsidR="00C67699" w:rsidRPr="00332E58" w:rsidRDefault="00530129" w:rsidP="00530129">
      <w:pPr>
        <w:tabs>
          <w:tab w:val="left" w:pos="360"/>
        </w:tabs>
        <w:jc w:val="both"/>
        <w:rPr>
          <w:rFonts w:ascii="SutonnyMJ" w:hAnsi="SutonnyMJ"/>
          <w:b/>
          <w:sz w:val="24"/>
        </w:rPr>
      </w:pPr>
      <w:r w:rsidRPr="00332E58">
        <w:rPr>
          <w:rFonts w:ascii="SutonnyMJ" w:hAnsi="SutonnyMJ"/>
          <w:b/>
          <w:sz w:val="24"/>
        </w:rPr>
        <w:t>c~Y©iƒc:</w:t>
      </w:r>
    </w:p>
    <w:p w:rsidR="00C67699" w:rsidRPr="00193044" w:rsidRDefault="00C67699" w:rsidP="00C67699">
      <w:pPr>
        <w:rPr>
          <w:rFonts w:ascii="Times New Roman" w:hAnsi="Times New Roman"/>
          <w:sz w:val="22"/>
          <w:szCs w:val="22"/>
        </w:rPr>
      </w:pPr>
      <w:r w:rsidRPr="00193044">
        <w:rPr>
          <w:rFonts w:ascii="Times New Roman" w:hAnsi="Times New Roman"/>
          <w:sz w:val="22"/>
          <w:szCs w:val="22"/>
        </w:rPr>
        <w:t>CCS- Covenanted Civil Service</w:t>
      </w:r>
    </w:p>
    <w:p w:rsidR="00C67699" w:rsidRPr="00193044" w:rsidRDefault="00C67699" w:rsidP="00C67699">
      <w:pPr>
        <w:rPr>
          <w:rFonts w:ascii="Times New Roman" w:hAnsi="Times New Roman"/>
          <w:sz w:val="22"/>
          <w:szCs w:val="22"/>
        </w:rPr>
      </w:pPr>
      <w:r w:rsidRPr="00193044">
        <w:rPr>
          <w:rFonts w:ascii="Times New Roman" w:hAnsi="Times New Roman"/>
          <w:sz w:val="22"/>
          <w:szCs w:val="22"/>
        </w:rPr>
        <w:t>ICS- Indian Civil Service</w:t>
      </w:r>
    </w:p>
    <w:p w:rsidR="00C67699" w:rsidRPr="00193044" w:rsidRDefault="00C67699" w:rsidP="00C67699">
      <w:pPr>
        <w:rPr>
          <w:rFonts w:ascii="Times New Roman" w:hAnsi="Times New Roman"/>
          <w:sz w:val="22"/>
          <w:szCs w:val="22"/>
        </w:rPr>
      </w:pPr>
      <w:r w:rsidRPr="00193044">
        <w:rPr>
          <w:rFonts w:ascii="Times New Roman" w:hAnsi="Times New Roman"/>
          <w:sz w:val="22"/>
          <w:szCs w:val="22"/>
        </w:rPr>
        <w:t>CSP- Civil Service of Pakistan</w:t>
      </w:r>
    </w:p>
    <w:p w:rsidR="00C67699" w:rsidRPr="00193044" w:rsidRDefault="00C67699" w:rsidP="00C67699">
      <w:pPr>
        <w:rPr>
          <w:rFonts w:ascii="Times New Roman" w:hAnsi="Times New Roman"/>
          <w:sz w:val="22"/>
          <w:szCs w:val="22"/>
        </w:rPr>
      </w:pPr>
      <w:r w:rsidRPr="00193044">
        <w:rPr>
          <w:rFonts w:ascii="Times New Roman" w:hAnsi="Times New Roman"/>
          <w:sz w:val="22"/>
          <w:szCs w:val="22"/>
        </w:rPr>
        <w:t>EPCS- East Pakistan Civil Service</w:t>
      </w:r>
    </w:p>
    <w:p w:rsidR="00C67699" w:rsidRPr="00530129" w:rsidRDefault="00C67699" w:rsidP="00C67699">
      <w:pPr>
        <w:rPr>
          <w:rFonts w:ascii="Times New Roman" w:hAnsi="Times New Roman"/>
          <w:sz w:val="22"/>
          <w:szCs w:val="22"/>
        </w:rPr>
      </w:pPr>
      <w:r w:rsidRPr="00193044">
        <w:rPr>
          <w:rFonts w:ascii="Times New Roman" w:hAnsi="Times New Roman"/>
          <w:sz w:val="22"/>
          <w:szCs w:val="22"/>
        </w:rPr>
        <w:t>BCS- Bangladesh Civil Service</w:t>
      </w:r>
    </w:p>
    <w:p w:rsidR="00C67699" w:rsidRPr="006408BB" w:rsidRDefault="00B250C6" w:rsidP="00B250C6">
      <w:pPr>
        <w:contextualSpacing/>
        <w:jc w:val="center"/>
        <w:rPr>
          <w:rFonts w:ascii="SutonnyMJ" w:hAnsi="SutonnyMJ"/>
          <w:b/>
          <w:sz w:val="24"/>
        </w:rPr>
      </w:pPr>
      <w:r w:rsidRPr="006408BB">
        <w:rPr>
          <w:rFonts w:ascii="SutonnyMJ" w:hAnsi="SutonnyMJ"/>
          <w:b/>
          <w:sz w:val="26"/>
        </w:rPr>
        <w:t>wewmG‡mi BwZnvm</w:t>
      </w:r>
    </w:p>
    <w:tbl>
      <w:tblPr>
        <w:tblStyle w:val="TableGrid"/>
        <w:tblW w:w="0" w:type="auto"/>
        <w:tblInd w:w="198" w:type="dxa"/>
        <w:tblLook w:val="04A0" w:firstRow="1" w:lastRow="0" w:firstColumn="1" w:lastColumn="0" w:noHBand="0" w:noVBand="1"/>
      </w:tblPr>
      <w:tblGrid>
        <w:gridCol w:w="1439"/>
        <w:gridCol w:w="7111"/>
      </w:tblGrid>
      <w:tr w:rsidR="006408BB" w:rsidRPr="006408BB" w:rsidTr="00B250C6">
        <w:tc>
          <w:tcPr>
            <w:tcW w:w="1439" w:type="dxa"/>
          </w:tcPr>
          <w:p w:rsidR="00C67699" w:rsidRPr="006408BB" w:rsidRDefault="00C67699" w:rsidP="00B250C6">
            <w:pPr>
              <w:jc w:val="center"/>
              <w:rPr>
                <w:rFonts w:ascii="Times New Roman" w:hAnsi="Times New Roman" w:cs="Times New Roman"/>
                <w:b/>
                <w:sz w:val="24"/>
              </w:rPr>
            </w:pPr>
            <w:r w:rsidRPr="006408BB">
              <w:rPr>
                <w:rFonts w:ascii="SutonnyMJ" w:hAnsi="SutonnyMJ" w:cs="Times New Roman"/>
                <w:b/>
                <w:sz w:val="24"/>
              </w:rPr>
              <w:t>wmwmGm(1786)</w:t>
            </w:r>
          </w:p>
        </w:tc>
        <w:tc>
          <w:tcPr>
            <w:tcW w:w="7111" w:type="dxa"/>
          </w:tcPr>
          <w:p w:rsidR="00C67699" w:rsidRPr="006408BB" w:rsidRDefault="00C67699" w:rsidP="00AD7B16">
            <w:pPr>
              <w:jc w:val="both"/>
              <w:rPr>
                <w:rFonts w:ascii="SutonnyMJ" w:hAnsi="SutonnyMJ"/>
                <w:sz w:val="24"/>
              </w:rPr>
            </w:pPr>
            <w:r w:rsidRPr="006408BB">
              <w:rPr>
                <w:rFonts w:ascii="SutonnyMJ" w:hAnsi="SutonnyMJ"/>
                <w:sz w:val="24"/>
              </w:rPr>
              <w:t>B÷ BwÛqv †Kv¤úv</w:t>
            </w:r>
            <w:r w:rsidR="00CB483E">
              <w:rPr>
                <w:rFonts w:ascii="SutonnyMJ" w:hAnsi="SutonnyMJ"/>
                <w:sz w:val="24"/>
              </w:rPr>
              <w:t>wbi wmwfj mv‡f©›U‡`i ejv n‡Zv K‡</w:t>
            </w:r>
            <w:r w:rsidRPr="006408BB">
              <w:rPr>
                <w:rFonts w:ascii="SutonnyMJ" w:hAnsi="SutonnyMJ"/>
                <w:sz w:val="24"/>
              </w:rPr>
              <w:t>fb¨v‡›UW wmwfj mv‡f©›U| 1853 mv‡ji †k</w:t>
            </w:r>
            <w:r w:rsidR="00AD7B16">
              <w:rPr>
                <w:rFonts w:ascii="SutonnyMJ" w:hAnsi="SutonnyMJ"/>
                <w:sz w:val="24"/>
              </w:rPr>
              <w:t>‡</w:t>
            </w:r>
            <w:r w:rsidRPr="006408BB">
              <w:rPr>
                <w:rFonts w:ascii="SutonnyMJ" w:hAnsi="SutonnyMJ"/>
                <w:sz w:val="24"/>
              </w:rPr>
              <w:t>l PvU©vi A¨v± nIqvi AvM ch©šÍ K‡fb¨v‡›UW wmwfj mvwf©‡mi Øviv fviZxq‡`i Rb¨ eÜ wQj|</w:t>
            </w:r>
          </w:p>
        </w:tc>
      </w:tr>
      <w:tr w:rsidR="006408BB" w:rsidRPr="006408BB" w:rsidTr="00B250C6">
        <w:tc>
          <w:tcPr>
            <w:tcW w:w="1439" w:type="dxa"/>
          </w:tcPr>
          <w:p w:rsidR="00C67699" w:rsidRPr="006408BB" w:rsidRDefault="00C67699" w:rsidP="00B250C6">
            <w:pPr>
              <w:jc w:val="center"/>
              <w:rPr>
                <w:rFonts w:ascii="SutonnyMJ" w:hAnsi="SutonnyMJ"/>
                <w:b/>
                <w:sz w:val="24"/>
              </w:rPr>
            </w:pPr>
            <w:r w:rsidRPr="006408BB">
              <w:rPr>
                <w:rFonts w:ascii="SutonnyMJ" w:hAnsi="SutonnyMJ"/>
                <w:b/>
                <w:sz w:val="24"/>
              </w:rPr>
              <w:t>AvBwmGm (1861)</w:t>
            </w:r>
          </w:p>
        </w:tc>
        <w:tc>
          <w:tcPr>
            <w:tcW w:w="7111" w:type="dxa"/>
          </w:tcPr>
          <w:p w:rsidR="00C67699" w:rsidRPr="006408BB" w:rsidRDefault="00C67699" w:rsidP="00862635">
            <w:pPr>
              <w:jc w:val="both"/>
              <w:rPr>
                <w:rFonts w:ascii="SutonnyMJ" w:hAnsi="SutonnyMJ"/>
                <w:spacing w:val="-4"/>
                <w:sz w:val="24"/>
              </w:rPr>
            </w:pPr>
            <w:r w:rsidRPr="006408BB">
              <w:rPr>
                <w:rFonts w:ascii="SutonnyMJ" w:hAnsi="SutonnyMJ"/>
                <w:spacing w:val="-4"/>
                <w:sz w:val="24"/>
              </w:rPr>
              <w:t>1861 mv‡j wmwmGm Gi bZzb bvgKiY nq AvBwmGm| 1863 mv‡j me©cÖ_g fviZxq wn‡m‡e me©cÖ_g AvBwmGm Awdmvi nbÑ m‡Z¨›`ªbv_ VvKyi [wZwb iex›`ªbv_ VvKz‡ii eo fvB]</w:t>
            </w:r>
          </w:p>
        </w:tc>
      </w:tr>
      <w:tr w:rsidR="006408BB" w:rsidRPr="006408BB" w:rsidTr="00B250C6">
        <w:tc>
          <w:tcPr>
            <w:tcW w:w="1439" w:type="dxa"/>
          </w:tcPr>
          <w:p w:rsidR="00C67699" w:rsidRPr="006408BB" w:rsidRDefault="00C67699" w:rsidP="00B250C6">
            <w:pPr>
              <w:jc w:val="center"/>
              <w:rPr>
                <w:rFonts w:ascii="SutonnyMJ" w:hAnsi="SutonnyMJ"/>
                <w:b/>
                <w:sz w:val="24"/>
              </w:rPr>
            </w:pPr>
            <w:r w:rsidRPr="006408BB">
              <w:rPr>
                <w:rFonts w:ascii="SutonnyMJ" w:hAnsi="SutonnyMJ"/>
                <w:b/>
                <w:sz w:val="24"/>
              </w:rPr>
              <w:t>wmGmwc (1947)</w:t>
            </w:r>
          </w:p>
        </w:tc>
        <w:tc>
          <w:tcPr>
            <w:tcW w:w="7111" w:type="dxa"/>
          </w:tcPr>
          <w:p w:rsidR="00C67699" w:rsidRPr="006408BB" w:rsidRDefault="00C67699" w:rsidP="00862635">
            <w:pPr>
              <w:jc w:val="both"/>
              <w:rPr>
                <w:rFonts w:ascii="SutonnyMJ" w:hAnsi="SutonnyMJ"/>
                <w:sz w:val="24"/>
              </w:rPr>
            </w:pPr>
            <w:r w:rsidRPr="006408BB">
              <w:rPr>
                <w:rFonts w:ascii="SutonnyMJ" w:hAnsi="SutonnyMJ"/>
                <w:sz w:val="24"/>
              </w:rPr>
              <w:t>1947 mv‡j †`k fv‡Mi ci fvi‡Zi wmwfj mvwf‡mi bvg wVK _vK‡jI cvwK¯Ív‡bi †ÿ‡Î bvg nq wmwfj mvwf©m Ae cvwK¯Ívb]</w:t>
            </w:r>
          </w:p>
        </w:tc>
      </w:tr>
    </w:tbl>
    <w:p w:rsidR="00C67699" w:rsidRPr="006408BB" w:rsidRDefault="00C67699" w:rsidP="00C67699">
      <w:pPr>
        <w:ind w:left="-27"/>
        <w:rPr>
          <w:rFonts w:ascii="SutonnyMJ" w:hAnsi="SutonnyMJ"/>
          <w:sz w:val="24"/>
        </w:rPr>
      </w:pPr>
      <w:r w:rsidRPr="006408BB">
        <w:rPr>
          <w:rFonts w:ascii="SutonnyMJ" w:hAnsi="SutonnyMJ"/>
          <w:b/>
          <w:sz w:val="24"/>
        </w:rPr>
        <w:t xml:space="preserve">we:`ª: </w:t>
      </w:r>
      <w:r w:rsidRPr="006408BB">
        <w:rPr>
          <w:rFonts w:ascii="SutonnyMJ" w:hAnsi="SutonnyMJ"/>
          <w:sz w:val="24"/>
        </w:rPr>
        <w:t>cvwK¯Ív‡bi wmwfj mvwf©m wQj `yB iKg h_vµ‡g:</w:t>
      </w:r>
    </w:p>
    <w:p w:rsidR="00C67699" w:rsidRPr="006408BB" w:rsidRDefault="00B250C6" w:rsidP="00AD4CBA">
      <w:pPr>
        <w:pStyle w:val="ListParagraph"/>
        <w:numPr>
          <w:ilvl w:val="0"/>
          <w:numId w:val="217"/>
        </w:numPr>
        <w:ind w:left="531"/>
        <w:contextualSpacing/>
        <w:rPr>
          <w:rFonts w:ascii="SutonnyMJ" w:hAnsi="SutonnyMJ"/>
          <w:sz w:val="24"/>
        </w:rPr>
      </w:pPr>
      <w:r w:rsidRPr="006408BB">
        <w:rPr>
          <w:rFonts w:ascii="SutonnyMJ" w:hAnsi="SutonnyMJ"/>
          <w:sz w:val="24"/>
        </w:rPr>
        <w:t>†</w:t>
      </w:r>
      <w:r w:rsidR="00C67699" w:rsidRPr="006408BB">
        <w:rPr>
          <w:rFonts w:ascii="SutonnyMJ" w:hAnsi="SutonnyMJ"/>
          <w:sz w:val="24"/>
        </w:rPr>
        <w:t>K›`ªxq mvwf©m [cy‡iv cvwK¯Ív‡bi Rb¨]</w:t>
      </w:r>
    </w:p>
    <w:p w:rsidR="00C67699" w:rsidRPr="006408BB" w:rsidRDefault="00C67699" w:rsidP="00AD4CBA">
      <w:pPr>
        <w:pStyle w:val="ListParagraph"/>
        <w:numPr>
          <w:ilvl w:val="0"/>
          <w:numId w:val="217"/>
        </w:numPr>
        <w:ind w:left="531"/>
        <w:contextualSpacing/>
        <w:rPr>
          <w:rFonts w:ascii="SutonnyMJ" w:hAnsi="SutonnyMJ"/>
          <w:sz w:val="24"/>
        </w:rPr>
      </w:pPr>
      <w:r w:rsidRPr="006408BB">
        <w:rPr>
          <w:rFonts w:ascii="SutonnyMJ" w:hAnsi="SutonnyMJ"/>
          <w:sz w:val="24"/>
        </w:rPr>
        <w:t>cÖv‡`wkK mvwf©m [cÖ‡`k ¸‡jvi Rb¨]</w:t>
      </w:r>
    </w:p>
    <w:p w:rsidR="00C67699" w:rsidRPr="006408BB" w:rsidRDefault="00C67699" w:rsidP="00AD4CBA">
      <w:pPr>
        <w:pStyle w:val="ListParagraph"/>
        <w:numPr>
          <w:ilvl w:val="0"/>
          <w:numId w:val="218"/>
        </w:numPr>
        <w:ind w:left="531"/>
        <w:contextualSpacing/>
        <w:rPr>
          <w:rFonts w:ascii="SutonnyMJ" w:hAnsi="SutonnyMJ"/>
          <w:sz w:val="24"/>
        </w:rPr>
      </w:pPr>
      <w:r w:rsidRPr="006408BB">
        <w:rPr>
          <w:rFonts w:ascii="SutonnyMJ" w:hAnsi="SutonnyMJ"/>
          <w:sz w:val="24"/>
        </w:rPr>
        <w:t xml:space="preserve">c~e© cvwK¯Ív‡bi bvg wQj </w:t>
      </w:r>
      <w:r w:rsidRPr="006408BB">
        <w:rPr>
          <w:rFonts w:ascii="Times New Roman" w:hAnsi="Times New Roman"/>
        </w:rPr>
        <w:t>(EPCS)</w:t>
      </w:r>
      <w:r w:rsidRPr="006408BB">
        <w:rPr>
          <w:rFonts w:ascii="SutonnyMJ" w:hAnsi="SutonnyMJ"/>
          <w:sz w:val="24"/>
        </w:rPr>
        <w:t xml:space="preserve">. </w:t>
      </w:r>
      <w:r w:rsidRPr="006408BB">
        <w:rPr>
          <w:rFonts w:ascii="Times New Roman" w:hAnsi="Times New Roman"/>
        </w:rPr>
        <w:t>EPCS</w:t>
      </w:r>
      <w:r w:rsidR="00C30065">
        <w:rPr>
          <w:rFonts w:ascii="SutonnyMJ" w:hAnsi="SutonnyMJ"/>
          <w:sz w:val="24"/>
        </w:rPr>
        <w:t>-G PvKwi wQj 27 †kÖwY</w:t>
      </w:r>
      <w:r w:rsidRPr="006408BB">
        <w:rPr>
          <w:rFonts w:ascii="SutonnyMJ" w:hAnsi="SutonnyMJ"/>
          <w:sz w:val="24"/>
        </w:rPr>
        <w:t>i|</w:t>
      </w:r>
    </w:p>
    <w:p w:rsidR="00C67699" w:rsidRPr="006408BB" w:rsidRDefault="00C67699" w:rsidP="00AD4CBA">
      <w:pPr>
        <w:pStyle w:val="ListParagraph"/>
        <w:numPr>
          <w:ilvl w:val="0"/>
          <w:numId w:val="218"/>
        </w:numPr>
        <w:ind w:left="531"/>
        <w:contextualSpacing/>
        <w:jc w:val="both"/>
        <w:rPr>
          <w:rFonts w:ascii="SutonnyMJ" w:hAnsi="SutonnyMJ"/>
          <w:sz w:val="24"/>
        </w:rPr>
      </w:pPr>
      <w:r w:rsidRPr="006408BB">
        <w:rPr>
          <w:rFonts w:ascii="SutonnyMJ" w:hAnsi="SutonnyMJ"/>
          <w:sz w:val="24"/>
        </w:rPr>
        <w:lastRenderedPageBreak/>
        <w:t xml:space="preserve">1971 mv‡j cy‡iv cvwK¯Ív‡b </w:t>
      </w:r>
      <w:r w:rsidRPr="006408BB">
        <w:rPr>
          <w:rFonts w:ascii="Times New Roman" w:hAnsi="Times New Roman"/>
        </w:rPr>
        <w:t>CSP</w:t>
      </w:r>
      <w:r w:rsidRPr="006408BB">
        <w:rPr>
          <w:rFonts w:ascii="SutonnyMJ" w:hAnsi="SutonnyMJ"/>
          <w:sz w:val="24"/>
        </w:rPr>
        <w:t xml:space="preserve"> wQj 500Rb Zb¥</w:t>
      </w:r>
      <w:r w:rsidR="00C30065">
        <w:rPr>
          <w:rFonts w:ascii="SutonnyMJ" w:hAnsi="SutonnyMJ"/>
          <w:sz w:val="24"/>
        </w:rPr>
        <w:t>‡</w:t>
      </w:r>
      <w:r w:rsidRPr="006408BB">
        <w:rPr>
          <w:rFonts w:ascii="SutonnyMJ" w:hAnsi="SutonnyMJ"/>
          <w:sz w:val="24"/>
        </w:rPr>
        <w:t xml:space="preserve">a¨ 200Rb wQj c~e© cvwK¯Ív‡bi| †`k ¯^vaxb nIqvi ci †K›`ªxq ch©v‡q PvKwii cÖ‡qvRbxqZv †kl n‡q hvq| </w:t>
      </w:r>
      <w:r w:rsidRPr="006408BB">
        <w:rPr>
          <w:rFonts w:ascii="Times New Roman" w:hAnsi="Times New Roman"/>
        </w:rPr>
        <w:t>EPCS</w:t>
      </w:r>
      <w:r w:rsidRPr="006408BB">
        <w:rPr>
          <w:rFonts w:ascii="SutonnyMJ" w:hAnsi="SutonnyMJ"/>
          <w:sz w:val="24"/>
        </w:rPr>
        <w:t xml:space="preserve"> Gi bvg nq </w:t>
      </w:r>
      <w:r w:rsidRPr="006408BB">
        <w:rPr>
          <w:rFonts w:ascii="Times New Roman" w:hAnsi="Times New Roman"/>
        </w:rPr>
        <w:t>BCS</w:t>
      </w:r>
      <w:r w:rsidRPr="006408BB">
        <w:rPr>
          <w:rFonts w:ascii="SutonnyMJ" w:hAnsi="SutonnyMJ"/>
          <w:sz w:val="24"/>
        </w:rPr>
        <w:t>(1972) |</w:t>
      </w:r>
    </w:p>
    <w:p w:rsidR="00C67699" w:rsidRPr="006408BB" w:rsidRDefault="00C67699" w:rsidP="00AD4CBA">
      <w:pPr>
        <w:pStyle w:val="ListParagraph"/>
        <w:numPr>
          <w:ilvl w:val="0"/>
          <w:numId w:val="218"/>
        </w:numPr>
        <w:ind w:left="531"/>
        <w:contextualSpacing/>
        <w:jc w:val="both"/>
        <w:rPr>
          <w:rFonts w:ascii="SutonnyMJ" w:hAnsi="SutonnyMJ"/>
          <w:sz w:val="24"/>
        </w:rPr>
      </w:pPr>
      <w:r w:rsidRPr="006408BB">
        <w:rPr>
          <w:rFonts w:ascii="SutonnyMJ" w:hAnsi="SutonnyMJ"/>
          <w:sz w:val="24"/>
        </w:rPr>
        <w:t xml:space="preserve">eZ©gv‡b </w:t>
      </w:r>
      <w:r w:rsidRPr="006408BB">
        <w:rPr>
          <w:rFonts w:ascii="Times New Roman" w:hAnsi="Times New Roman"/>
        </w:rPr>
        <w:t>BCS</w:t>
      </w:r>
      <w:r w:rsidRPr="006408BB">
        <w:rPr>
          <w:rFonts w:ascii="SutonnyMJ" w:hAnsi="SutonnyMJ"/>
          <w:sz w:val="24"/>
        </w:rPr>
        <w:t xml:space="preserve"> Gi K¨vWvi msL¨v nj 26wU [2018 mv‡ji 13 b‡f¤^i B‡KvbwgK K¨vWvi‡K cÖkvmb K¨vWv‡ii m‡½ GKxf~Z Kiv nq]</w:t>
      </w:r>
    </w:p>
    <w:p w:rsidR="00C67699" w:rsidRDefault="00C67699" w:rsidP="00AD4CBA">
      <w:pPr>
        <w:pStyle w:val="ListParagraph"/>
        <w:numPr>
          <w:ilvl w:val="0"/>
          <w:numId w:val="218"/>
        </w:numPr>
        <w:ind w:left="531"/>
        <w:contextualSpacing/>
        <w:jc w:val="both"/>
        <w:rPr>
          <w:rFonts w:ascii="SutonnyMJ" w:hAnsi="SutonnyMJ"/>
          <w:sz w:val="24"/>
        </w:rPr>
      </w:pPr>
      <w:r w:rsidRPr="006408BB">
        <w:rPr>
          <w:rFonts w:ascii="SutonnyMJ" w:hAnsi="SutonnyMJ"/>
          <w:sz w:val="24"/>
        </w:rPr>
        <w:t>wewmGm Gi g~jbxwZ I cwiPvjbv cwil` evsjv‡`k miK</w:t>
      </w:r>
      <w:r w:rsidR="00C30065">
        <w:rPr>
          <w:rFonts w:ascii="SutonnyMJ" w:hAnsi="SutonnyMJ"/>
          <w:sz w:val="24"/>
        </w:rPr>
        <w:t>vwi</w:t>
      </w:r>
      <w:r w:rsidRPr="006408BB">
        <w:rPr>
          <w:rFonts w:ascii="SutonnyMJ" w:hAnsi="SutonnyMJ"/>
          <w:sz w:val="24"/>
        </w:rPr>
        <w:t xml:space="preserve"> Kg© Kwgkb (</w:t>
      </w:r>
      <w:r w:rsidRPr="006408BB">
        <w:rPr>
          <w:rFonts w:ascii="Times New Roman" w:hAnsi="Times New Roman"/>
        </w:rPr>
        <w:t>BPSC</w:t>
      </w:r>
      <w:r w:rsidRPr="006408BB">
        <w:rPr>
          <w:rFonts w:ascii="SutonnyMJ" w:hAnsi="SutonnyMJ"/>
          <w:sz w:val="24"/>
        </w:rPr>
        <w:t>)</w:t>
      </w:r>
    </w:p>
    <w:p w:rsidR="00C67699" w:rsidRPr="007275F4" w:rsidRDefault="007275F4" w:rsidP="00B250C6">
      <w:pPr>
        <w:tabs>
          <w:tab w:val="left" w:pos="360"/>
          <w:tab w:val="left" w:pos="2340"/>
          <w:tab w:val="left" w:pos="4320"/>
          <w:tab w:val="left" w:pos="6210"/>
          <w:tab w:val="left" w:pos="8100"/>
        </w:tabs>
        <w:contextualSpacing/>
        <w:jc w:val="center"/>
        <w:rPr>
          <w:rFonts w:ascii="SutonnyMJ" w:eastAsia="SutonnyMJ" w:hAnsi="SutonnyMJ" w:cs="SutonnyMJ"/>
          <w:b/>
          <w:color w:val="FF0000"/>
          <w:sz w:val="24"/>
          <w:szCs w:val="24"/>
        </w:rPr>
      </w:pPr>
      <w:r w:rsidRPr="00332E58">
        <w:rPr>
          <w:rFonts w:ascii="SutonnyMJ" w:eastAsia="SutonnyMJ" w:hAnsi="SutonnyMJ" w:cs="SutonnyMJ"/>
          <w:b/>
          <w:sz w:val="26"/>
          <w:szCs w:val="24"/>
        </w:rPr>
        <w:t>evsjv‡`k wmwfj mvwf©m</w:t>
      </w:r>
      <w:r w:rsidRPr="007275F4">
        <w:rPr>
          <w:rFonts w:ascii="SutonnyMJ" w:eastAsia="SutonnyMJ" w:hAnsi="SutonnyMJ" w:cs="SutonnyMJ"/>
          <w:b/>
          <w:sz w:val="24"/>
          <w:szCs w:val="24"/>
        </w:rPr>
        <w:t>/</w:t>
      </w:r>
      <w:r w:rsidR="00C67699" w:rsidRPr="007275F4">
        <w:rPr>
          <w:rFonts w:ascii="Times New Roman" w:hAnsi="Times New Roman"/>
          <w:b/>
          <w:sz w:val="22"/>
          <w:szCs w:val="22"/>
        </w:rPr>
        <w:t>BCS</w:t>
      </w:r>
    </w:p>
    <w:p w:rsidR="00C67699" w:rsidRPr="006408BB" w:rsidRDefault="00C67699" w:rsidP="00AD4CBA">
      <w:pPr>
        <w:pStyle w:val="ListParagraph"/>
        <w:numPr>
          <w:ilvl w:val="0"/>
          <w:numId w:val="207"/>
        </w:numPr>
        <w:tabs>
          <w:tab w:val="left" w:pos="2340"/>
          <w:tab w:val="left" w:pos="4320"/>
          <w:tab w:val="left" w:pos="6210"/>
          <w:tab w:val="left" w:pos="8100"/>
        </w:tabs>
        <w:ind w:left="513"/>
        <w:contextualSpacing/>
        <w:jc w:val="both"/>
        <w:rPr>
          <w:rFonts w:ascii="SutonnyMJ" w:eastAsia="SutonnyMJ" w:hAnsi="SutonnyMJ" w:cs="SutonnyMJ"/>
          <w:sz w:val="24"/>
        </w:rPr>
      </w:pPr>
      <w:r w:rsidRPr="006408BB">
        <w:rPr>
          <w:rFonts w:ascii="SutonnyMJ" w:eastAsia="SutonnyMJ" w:hAnsi="SutonnyMJ" w:cs="SutonnyMJ"/>
          <w:sz w:val="24"/>
        </w:rPr>
        <w:t>evsjv‡`k wmwfj mvwf©m Gi msw¶ß iƒc- wewmGm</w:t>
      </w:r>
    </w:p>
    <w:p w:rsidR="00C67699" w:rsidRPr="006408BB" w:rsidRDefault="00C67699" w:rsidP="00AD4CBA">
      <w:pPr>
        <w:pStyle w:val="ListParagraph"/>
        <w:numPr>
          <w:ilvl w:val="0"/>
          <w:numId w:val="207"/>
        </w:numPr>
        <w:tabs>
          <w:tab w:val="left" w:pos="2340"/>
          <w:tab w:val="left" w:pos="4320"/>
          <w:tab w:val="left" w:pos="6210"/>
          <w:tab w:val="left" w:pos="8100"/>
        </w:tabs>
        <w:ind w:left="513"/>
        <w:contextualSpacing/>
        <w:jc w:val="both"/>
        <w:rPr>
          <w:rFonts w:ascii="SutonnyMJ" w:eastAsia="SutonnyMJ" w:hAnsi="SutonnyMJ" w:cs="SutonnyMJ"/>
          <w:sz w:val="24"/>
        </w:rPr>
      </w:pPr>
      <w:r w:rsidRPr="006408BB">
        <w:rPr>
          <w:rFonts w:ascii="SutonnyMJ" w:eastAsia="SutonnyMJ" w:hAnsi="SutonnyMJ" w:cs="SutonnyMJ"/>
          <w:sz w:val="24"/>
        </w:rPr>
        <w:t>miKvwi Kg©Pvix wb‡qvM ev wbe©vP‡bi `vwqZ¡ cvj‡bi Rb¨ wbe©vPb Kiv nq- wmwfj mvwf©m K¨vWvi</w:t>
      </w:r>
    </w:p>
    <w:p w:rsidR="00C67699" w:rsidRPr="006408BB" w:rsidRDefault="00C67699" w:rsidP="00AD4CBA">
      <w:pPr>
        <w:pStyle w:val="ListParagraph"/>
        <w:numPr>
          <w:ilvl w:val="0"/>
          <w:numId w:val="207"/>
        </w:numPr>
        <w:tabs>
          <w:tab w:val="left" w:pos="2340"/>
          <w:tab w:val="left" w:pos="4320"/>
          <w:tab w:val="left" w:pos="6210"/>
          <w:tab w:val="left" w:pos="8100"/>
        </w:tabs>
        <w:ind w:left="513"/>
        <w:contextualSpacing/>
        <w:jc w:val="both"/>
        <w:rPr>
          <w:rFonts w:ascii="SutonnyMJ" w:eastAsia="SutonnyMJ" w:hAnsi="SutonnyMJ" w:cs="SutonnyMJ"/>
          <w:sz w:val="24"/>
        </w:rPr>
      </w:pPr>
      <w:r w:rsidRPr="006408BB">
        <w:rPr>
          <w:rFonts w:ascii="SutonnyMJ" w:eastAsia="SutonnyMJ" w:hAnsi="SutonnyMJ" w:cs="SutonnyMJ"/>
          <w:sz w:val="24"/>
        </w:rPr>
        <w:t>Dcgnv‡`‡k cÖ_g miKvwi Kg©Kwgkb MwVZ n‡qwQj- 1926 mv‡j</w:t>
      </w:r>
    </w:p>
    <w:p w:rsidR="00C67699" w:rsidRPr="006408BB" w:rsidRDefault="00C67699" w:rsidP="00AD4CBA">
      <w:pPr>
        <w:pStyle w:val="ListParagraph"/>
        <w:numPr>
          <w:ilvl w:val="0"/>
          <w:numId w:val="207"/>
        </w:numPr>
        <w:tabs>
          <w:tab w:val="left" w:pos="2340"/>
          <w:tab w:val="left" w:pos="4320"/>
          <w:tab w:val="left" w:pos="6210"/>
          <w:tab w:val="left" w:pos="8100"/>
        </w:tabs>
        <w:ind w:left="513"/>
        <w:contextualSpacing/>
        <w:jc w:val="both"/>
        <w:rPr>
          <w:rFonts w:ascii="SutonnyMJ" w:eastAsia="SutonnyMJ" w:hAnsi="SutonnyMJ" w:cs="SutonnyMJ"/>
          <w:sz w:val="24"/>
        </w:rPr>
      </w:pPr>
      <w:r w:rsidRPr="006408BB">
        <w:rPr>
          <w:rFonts w:ascii="SutonnyMJ" w:eastAsia="SutonnyMJ" w:hAnsi="SutonnyMJ" w:cs="SutonnyMJ"/>
          <w:sz w:val="24"/>
        </w:rPr>
        <w:t>‡e½j wmwfj mvwf©m Kwgkb MwVZ n‡qwQj- 1937 mv‡j|</w:t>
      </w:r>
    </w:p>
    <w:p w:rsidR="00C67699" w:rsidRPr="006408BB" w:rsidRDefault="00C30065" w:rsidP="00AD4CBA">
      <w:pPr>
        <w:pStyle w:val="ListParagraph"/>
        <w:numPr>
          <w:ilvl w:val="0"/>
          <w:numId w:val="207"/>
        </w:numPr>
        <w:tabs>
          <w:tab w:val="left" w:pos="2340"/>
          <w:tab w:val="left" w:pos="4320"/>
          <w:tab w:val="left" w:pos="6210"/>
          <w:tab w:val="left" w:pos="8100"/>
        </w:tabs>
        <w:ind w:left="513"/>
        <w:contextualSpacing/>
        <w:jc w:val="both"/>
        <w:rPr>
          <w:rFonts w:ascii="SutonnyMJ" w:eastAsia="SutonnyMJ" w:hAnsi="SutonnyMJ" w:cs="SutonnyMJ"/>
          <w:sz w:val="24"/>
        </w:rPr>
      </w:pPr>
      <w:r>
        <w:rPr>
          <w:rFonts w:ascii="SutonnyMJ" w:eastAsia="SutonnyMJ" w:hAnsi="SutonnyMJ" w:cs="SutonnyMJ"/>
          <w:sz w:val="24"/>
        </w:rPr>
        <w:t>evsj</w:t>
      </w:r>
      <w:r w:rsidR="00C67699" w:rsidRPr="006408BB">
        <w:rPr>
          <w:rFonts w:ascii="SutonnyMJ" w:eastAsia="SutonnyMJ" w:hAnsi="SutonnyMJ" w:cs="SutonnyMJ"/>
          <w:sz w:val="24"/>
        </w:rPr>
        <w:t>v‡`k wmwfj mvwf©m Gi cÖv³b bvg- †m›Uªvj mywcwiqi mvwf©m Ae cvwK¯Ívb</w:t>
      </w:r>
    </w:p>
    <w:p w:rsidR="00C67699" w:rsidRPr="00193044" w:rsidRDefault="007275F4" w:rsidP="00B250C6">
      <w:pPr>
        <w:ind w:left="-27"/>
        <w:jc w:val="center"/>
        <w:rPr>
          <w:rFonts w:ascii="Times New Roman" w:hAnsi="Times New Roman"/>
          <w:b/>
          <w:color w:val="FF0000"/>
          <w:sz w:val="24"/>
        </w:rPr>
      </w:pPr>
      <w:r w:rsidRPr="00332E58">
        <w:rPr>
          <w:rFonts w:ascii="SutonnyMJ" w:eastAsia="SutonnyMJ" w:hAnsi="SutonnyMJ" w:cs="SutonnyMJ"/>
          <w:b/>
          <w:sz w:val="26"/>
        </w:rPr>
        <w:t>evsjv‡`k miKvwi Kg© Kwgkb</w:t>
      </w:r>
      <w:r>
        <w:rPr>
          <w:rFonts w:ascii="SutonnyMJ" w:eastAsia="SutonnyMJ" w:hAnsi="SutonnyMJ" w:cs="SutonnyMJ"/>
          <w:sz w:val="24"/>
        </w:rPr>
        <w:t>/</w:t>
      </w:r>
      <w:r w:rsidR="00C67699" w:rsidRPr="007275F4">
        <w:rPr>
          <w:rFonts w:ascii="Times New Roman" w:hAnsi="Times New Roman"/>
          <w:b/>
          <w:sz w:val="22"/>
          <w:szCs w:val="22"/>
        </w:rPr>
        <w:t>BPSC</w:t>
      </w:r>
    </w:p>
    <w:p w:rsidR="00C67699" w:rsidRPr="006408BB" w:rsidRDefault="00C67699" w:rsidP="00C67699">
      <w:pPr>
        <w:rPr>
          <w:rFonts w:ascii="SutonnyMJ" w:hAnsi="SutonnyMJ"/>
          <w:sz w:val="24"/>
        </w:rPr>
      </w:pPr>
      <w:r w:rsidRPr="006408BB">
        <w:rPr>
          <w:rFonts w:ascii="SutonnyMJ" w:hAnsi="SutonnyMJ"/>
          <w:b/>
          <w:sz w:val="24"/>
        </w:rPr>
        <w:t xml:space="preserve">cÖwZôv: </w:t>
      </w:r>
      <w:r w:rsidRPr="006408BB">
        <w:rPr>
          <w:rFonts w:ascii="SutonnyMJ" w:hAnsi="SutonnyMJ"/>
          <w:sz w:val="24"/>
        </w:rPr>
        <w:t>8 GwcÖj, 1972</w:t>
      </w:r>
    </w:p>
    <w:p w:rsidR="00C67699" w:rsidRPr="006408BB" w:rsidRDefault="00C30065" w:rsidP="00C67699">
      <w:pPr>
        <w:rPr>
          <w:rFonts w:ascii="SutonnyMJ" w:hAnsi="SutonnyMJ"/>
          <w:sz w:val="24"/>
        </w:rPr>
      </w:pPr>
      <w:r>
        <w:rPr>
          <w:rFonts w:ascii="SutonnyMJ" w:hAnsi="SutonnyMJ"/>
          <w:b/>
          <w:sz w:val="24"/>
        </w:rPr>
        <w:t>c</w:t>
      </w:r>
      <w:r w:rsidR="00C67699" w:rsidRPr="006408BB">
        <w:rPr>
          <w:rFonts w:ascii="SutonnyMJ" w:hAnsi="SutonnyMJ"/>
          <w:b/>
          <w:sz w:val="24"/>
        </w:rPr>
        <w:t xml:space="preserve">wiPq: </w:t>
      </w:r>
      <w:r w:rsidR="00C67699" w:rsidRPr="006408BB">
        <w:rPr>
          <w:rFonts w:ascii="SutonnyMJ" w:hAnsi="SutonnyMJ"/>
          <w:sz w:val="24"/>
        </w:rPr>
        <w:t>GwU mvsweavwbK Ges ¯^vaxb I ¯^Zš¿ cÖwZôvb</w:t>
      </w:r>
    </w:p>
    <w:p w:rsidR="00C67699" w:rsidRPr="006408BB" w:rsidRDefault="00C67699" w:rsidP="00C67699">
      <w:pPr>
        <w:rPr>
          <w:rFonts w:ascii="SutonnyMJ" w:hAnsi="SutonnyMJ"/>
          <w:sz w:val="24"/>
        </w:rPr>
      </w:pPr>
      <w:r w:rsidRPr="006408BB">
        <w:rPr>
          <w:rFonts w:ascii="SutonnyMJ" w:hAnsi="SutonnyMJ"/>
          <w:b/>
          <w:sz w:val="24"/>
        </w:rPr>
        <w:t>cÖwZôvZv:</w:t>
      </w:r>
      <w:r w:rsidRPr="006408BB">
        <w:rPr>
          <w:rFonts w:ascii="SutonnyMJ" w:hAnsi="SutonnyMJ"/>
          <w:sz w:val="24"/>
        </w:rPr>
        <w:t>RvwZi wcZv e½eÜz †kL gywReyi ingvb</w:t>
      </w:r>
    </w:p>
    <w:p w:rsidR="00C67699" w:rsidRPr="006408BB" w:rsidRDefault="00C67699" w:rsidP="00C67699">
      <w:pPr>
        <w:rPr>
          <w:rFonts w:ascii="SutonnyMJ" w:hAnsi="SutonnyMJ"/>
          <w:sz w:val="24"/>
        </w:rPr>
      </w:pPr>
      <w:r w:rsidRPr="006408BB">
        <w:rPr>
          <w:rFonts w:ascii="SutonnyMJ" w:hAnsi="SutonnyMJ"/>
          <w:b/>
          <w:sz w:val="24"/>
        </w:rPr>
        <w:t>Ae¯’vb:</w:t>
      </w:r>
      <w:r w:rsidRPr="006408BB">
        <w:rPr>
          <w:rFonts w:ascii="SutonnyMJ" w:hAnsi="SutonnyMJ"/>
          <w:sz w:val="24"/>
        </w:rPr>
        <w:t>AvMviMuvI, evsjv‡`k</w:t>
      </w:r>
    </w:p>
    <w:p w:rsidR="00C67699" w:rsidRPr="006408BB" w:rsidRDefault="00C67699" w:rsidP="00C67699">
      <w:pPr>
        <w:rPr>
          <w:rFonts w:ascii="SutonnyMJ" w:hAnsi="SutonnyMJ"/>
          <w:sz w:val="24"/>
        </w:rPr>
      </w:pPr>
      <w:r w:rsidRPr="006408BB">
        <w:rPr>
          <w:rFonts w:ascii="SutonnyMJ" w:hAnsi="SutonnyMJ"/>
          <w:b/>
          <w:sz w:val="24"/>
        </w:rPr>
        <w:t>we:`ª:</w:t>
      </w:r>
      <w:r w:rsidRPr="006408BB">
        <w:rPr>
          <w:rFonts w:ascii="SutonnyMJ" w:hAnsi="SutonnyMJ"/>
          <w:sz w:val="24"/>
        </w:rPr>
        <w:t xml:space="preserve"> 1972 mv‡ji cÖ_g w`‡K 2wU cvewjK mvwf©m Kwgkb wQj</w:t>
      </w:r>
    </w:p>
    <w:p w:rsidR="00C67699" w:rsidRPr="006408BB" w:rsidRDefault="00C30065" w:rsidP="00AD4CBA">
      <w:pPr>
        <w:pStyle w:val="ListParagraph"/>
        <w:numPr>
          <w:ilvl w:val="0"/>
          <w:numId w:val="218"/>
        </w:numPr>
        <w:ind w:left="369" w:firstLine="0"/>
        <w:contextualSpacing/>
        <w:rPr>
          <w:rFonts w:ascii="SutonnyMJ" w:hAnsi="SutonnyMJ"/>
          <w:sz w:val="24"/>
        </w:rPr>
      </w:pPr>
      <w:r>
        <w:rPr>
          <w:rFonts w:ascii="SutonnyMJ" w:hAnsi="SutonnyMJ"/>
          <w:sz w:val="24"/>
        </w:rPr>
        <w:t>cvewjK mvwf©m Kwgkb</w:t>
      </w:r>
      <w:r w:rsidR="00C67699" w:rsidRPr="006408BB">
        <w:rPr>
          <w:rFonts w:ascii="SutonnyMJ" w:hAnsi="SutonnyMJ"/>
          <w:sz w:val="24"/>
        </w:rPr>
        <w:t xml:space="preserve"> (cÖ_g)</w:t>
      </w:r>
    </w:p>
    <w:p w:rsidR="00C67699" w:rsidRPr="006408BB" w:rsidRDefault="00C67699" w:rsidP="00AD4CBA">
      <w:pPr>
        <w:pStyle w:val="ListParagraph"/>
        <w:numPr>
          <w:ilvl w:val="0"/>
          <w:numId w:val="218"/>
        </w:numPr>
        <w:tabs>
          <w:tab w:val="left" w:pos="720"/>
        </w:tabs>
        <w:ind w:left="369" w:firstLine="0"/>
        <w:contextualSpacing/>
        <w:rPr>
          <w:rFonts w:ascii="SutonnyMJ" w:hAnsi="SutonnyMJ"/>
          <w:sz w:val="24"/>
        </w:rPr>
      </w:pPr>
      <w:r w:rsidRPr="006408BB">
        <w:rPr>
          <w:rFonts w:ascii="SutonnyMJ" w:hAnsi="SutonnyMJ"/>
          <w:sz w:val="24"/>
        </w:rPr>
        <w:t>cvewjK mvwf©m Kwgkb (wØZxq)</w:t>
      </w:r>
    </w:p>
    <w:p w:rsidR="00C67699" w:rsidRPr="006408BB" w:rsidRDefault="00C67699" w:rsidP="00C67699">
      <w:pPr>
        <w:rPr>
          <w:rFonts w:ascii="SutonnyMJ" w:hAnsi="SutonnyMJ"/>
          <w:sz w:val="24"/>
        </w:rPr>
      </w:pPr>
      <w:r w:rsidRPr="006408BB">
        <w:rPr>
          <w:rFonts w:ascii="SutonnyMJ" w:hAnsi="SutonnyMJ"/>
          <w:sz w:val="24"/>
        </w:rPr>
        <w:t>cieZ©x‡Z msweavb ms‡kvab K‡i Dfq Kwgkb‡K GKwÎZ K‡i evsjv‡`k cvewjK mvwf©m Kwgkb ivLv nq|</w:t>
      </w:r>
    </w:p>
    <w:p w:rsidR="00C67699" w:rsidRPr="006408BB" w:rsidRDefault="00C67699" w:rsidP="00AD4CBA">
      <w:pPr>
        <w:pStyle w:val="ListParagraph"/>
        <w:numPr>
          <w:ilvl w:val="0"/>
          <w:numId w:val="460"/>
        </w:numPr>
        <w:tabs>
          <w:tab w:val="left" w:pos="540"/>
          <w:tab w:val="left" w:pos="2340"/>
          <w:tab w:val="left" w:pos="4320"/>
          <w:tab w:val="left" w:pos="6210"/>
          <w:tab w:val="left" w:pos="8100"/>
        </w:tabs>
        <w:contextualSpacing/>
        <w:jc w:val="both"/>
        <w:rPr>
          <w:rFonts w:ascii="SutonnyMJ" w:eastAsia="SutonnyMJ" w:hAnsi="SutonnyMJ" w:cs="SutonnyMJ"/>
          <w:sz w:val="24"/>
        </w:rPr>
      </w:pPr>
      <w:r w:rsidRPr="006408BB">
        <w:rPr>
          <w:rFonts w:ascii="SutonnyMJ" w:eastAsia="SutonnyMJ" w:hAnsi="SutonnyMJ" w:cs="SutonnyMJ"/>
          <w:sz w:val="24"/>
        </w:rPr>
        <w:t>Òevsjv‡`k miKvwi Kg© KwgkbÓ bvgKiY nq- 22 wW‡m¤^i, 1977</w:t>
      </w:r>
    </w:p>
    <w:p w:rsidR="00C67699" w:rsidRPr="006408BB" w:rsidRDefault="00C67699" w:rsidP="00AD4CBA">
      <w:pPr>
        <w:pStyle w:val="ListParagraph"/>
        <w:numPr>
          <w:ilvl w:val="0"/>
          <w:numId w:val="460"/>
        </w:numPr>
        <w:tabs>
          <w:tab w:val="left" w:pos="540"/>
          <w:tab w:val="left" w:pos="2340"/>
          <w:tab w:val="left" w:pos="4320"/>
          <w:tab w:val="left" w:pos="6210"/>
          <w:tab w:val="left" w:pos="8100"/>
        </w:tabs>
        <w:contextualSpacing/>
        <w:jc w:val="both"/>
        <w:rPr>
          <w:rFonts w:ascii="SutonnyMJ" w:eastAsia="SutonnyMJ" w:hAnsi="SutonnyMJ" w:cs="SutonnyMJ"/>
          <w:sz w:val="24"/>
        </w:rPr>
      </w:pPr>
      <w:r w:rsidRPr="006408BB">
        <w:rPr>
          <w:rFonts w:ascii="SutonnyMJ" w:eastAsia="SutonnyMJ" w:hAnsi="SutonnyMJ" w:cs="SutonnyMJ"/>
          <w:sz w:val="24"/>
        </w:rPr>
        <w:t>miKvwi Kg© Kwgkb MV‡bi K_v ejv n‡q‡Q msweav‡bi- 137 bs Aby‡”Q‡`</w:t>
      </w:r>
    </w:p>
    <w:p w:rsidR="00C67699" w:rsidRPr="006408BB" w:rsidRDefault="00C30065" w:rsidP="00AD4CBA">
      <w:pPr>
        <w:pStyle w:val="ListParagraph"/>
        <w:numPr>
          <w:ilvl w:val="0"/>
          <w:numId w:val="460"/>
        </w:numPr>
        <w:tabs>
          <w:tab w:val="left" w:pos="540"/>
          <w:tab w:val="left" w:pos="2340"/>
          <w:tab w:val="left" w:pos="4320"/>
          <w:tab w:val="left" w:pos="6210"/>
          <w:tab w:val="left" w:pos="8100"/>
        </w:tabs>
        <w:contextualSpacing/>
        <w:jc w:val="both"/>
        <w:rPr>
          <w:rFonts w:ascii="SutonnyMJ" w:eastAsia="SutonnyMJ" w:hAnsi="SutonnyMJ" w:cs="SutonnyMJ"/>
          <w:sz w:val="24"/>
        </w:rPr>
      </w:pPr>
      <w:r>
        <w:rPr>
          <w:rFonts w:ascii="SutonnyMJ" w:eastAsia="SutonnyMJ" w:hAnsi="SutonnyMJ" w:cs="SutonnyMJ"/>
          <w:sz w:val="24"/>
        </w:rPr>
        <w:t>miKvwi</w:t>
      </w:r>
      <w:r w:rsidR="00C67699" w:rsidRPr="006408BB">
        <w:rPr>
          <w:rFonts w:ascii="SutonnyMJ" w:eastAsia="SutonnyMJ" w:hAnsi="SutonnyMJ" w:cs="SutonnyMJ"/>
          <w:sz w:val="24"/>
        </w:rPr>
        <w:t xml:space="preserve"> Kg© Kwgkb MV‡bi mvsweavwbK eva¨evaKZv ewY©Z Av‡Q- 137-141 Aby‡”Q` ch©šÍ</w:t>
      </w:r>
    </w:p>
    <w:p w:rsidR="00C67699" w:rsidRPr="006408BB" w:rsidRDefault="00C67699" w:rsidP="00AD4CBA">
      <w:pPr>
        <w:pStyle w:val="ListParagraph"/>
        <w:numPr>
          <w:ilvl w:val="0"/>
          <w:numId w:val="460"/>
        </w:numPr>
        <w:tabs>
          <w:tab w:val="left" w:pos="540"/>
          <w:tab w:val="left" w:pos="2340"/>
          <w:tab w:val="left" w:pos="4320"/>
          <w:tab w:val="left" w:pos="6210"/>
          <w:tab w:val="left" w:pos="8100"/>
        </w:tabs>
        <w:contextualSpacing/>
        <w:jc w:val="both"/>
        <w:rPr>
          <w:rFonts w:ascii="SutonnyMJ" w:eastAsia="SutonnyMJ" w:hAnsi="SutonnyMJ" w:cs="SutonnyMJ"/>
          <w:sz w:val="24"/>
        </w:rPr>
      </w:pPr>
      <w:r w:rsidRPr="006408BB">
        <w:rPr>
          <w:rFonts w:ascii="SutonnyMJ" w:eastAsia="SutonnyMJ" w:hAnsi="SutonnyMJ" w:cs="SutonnyMJ"/>
          <w:sz w:val="24"/>
        </w:rPr>
        <w:t>Kwgk‡bi †Pqvig¨vb Ges m`m¨‡`i wb‡qvM cÖ`vb K‡ib- ivóªcwZ</w:t>
      </w:r>
    </w:p>
    <w:p w:rsidR="00C67699" w:rsidRPr="006408BB" w:rsidRDefault="00C67699" w:rsidP="00AD4CBA">
      <w:pPr>
        <w:pStyle w:val="ListParagraph"/>
        <w:numPr>
          <w:ilvl w:val="0"/>
          <w:numId w:val="460"/>
        </w:numPr>
        <w:tabs>
          <w:tab w:val="left" w:pos="540"/>
          <w:tab w:val="left" w:pos="2340"/>
          <w:tab w:val="left" w:pos="4320"/>
          <w:tab w:val="left" w:pos="6210"/>
          <w:tab w:val="left" w:pos="8100"/>
        </w:tabs>
        <w:contextualSpacing/>
        <w:jc w:val="both"/>
        <w:rPr>
          <w:rFonts w:ascii="SutonnyMJ" w:eastAsia="SutonnyMJ" w:hAnsi="SutonnyMJ" w:cs="SutonnyMJ"/>
          <w:sz w:val="24"/>
        </w:rPr>
      </w:pPr>
      <w:r w:rsidRPr="006408BB">
        <w:rPr>
          <w:rFonts w:ascii="SutonnyMJ" w:eastAsia="SutonnyMJ" w:hAnsi="SutonnyMJ" w:cs="SutonnyMJ"/>
          <w:sz w:val="24"/>
        </w:rPr>
        <w:t>evsjv‡`k miKvix Kg© Kwgk‡bi cÖ_g †Pqvig¨vb wQ‡jb W- G wKD Gg eRjyj Kwig</w:t>
      </w:r>
    </w:p>
    <w:p w:rsidR="00C67699" w:rsidRDefault="00C67699" w:rsidP="00AD4CBA">
      <w:pPr>
        <w:pStyle w:val="ListParagraph"/>
        <w:numPr>
          <w:ilvl w:val="0"/>
          <w:numId w:val="460"/>
        </w:numPr>
        <w:tabs>
          <w:tab w:val="left" w:pos="540"/>
          <w:tab w:val="left" w:pos="2340"/>
          <w:tab w:val="left" w:pos="4320"/>
          <w:tab w:val="left" w:pos="6210"/>
          <w:tab w:val="left" w:pos="8100"/>
        </w:tabs>
        <w:contextualSpacing/>
        <w:jc w:val="both"/>
        <w:rPr>
          <w:rFonts w:ascii="SutonnyMJ" w:eastAsia="SutonnyMJ" w:hAnsi="SutonnyMJ" w:cs="SutonnyMJ"/>
          <w:sz w:val="24"/>
        </w:rPr>
      </w:pPr>
      <w:r w:rsidRPr="006408BB">
        <w:rPr>
          <w:rFonts w:ascii="SutonnyMJ" w:eastAsia="SutonnyMJ" w:hAnsi="SutonnyMJ" w:cs="SutonnyMJ"/>
          <w:sz w:val="24"/>
        </w:rPr>
        <w:t>evsjv‡`k miKvix Kg© Kwgk‡bi cÖ_g bvix †Pqvig¨vb- W.wRbœvZy‡bœmv Zvnwg`v †eMg|</w:t>
      </w:r>
    </w:p>
    <w:p w:rsidR="000809BF" w:rsidRPr="000809BF" w:rsidRDefault="000809BF" w:rsidP="00AD4CBA">
      <w:pPr>
        <w:pStyle w:val="ListParagraph"/>
        <w:numPr>
          <w:ilvl w:val="0"/>
          <w:numId w:val="460"/>
        </w:numPr>
        <w:tabs>
          <w:tab w:val="left" w:pos="720"/>
        </w:tabs>
        <w:jc w:val="both"/>
        <w:rPr>
          <w:rFonts w:ascii="SutonnyMJ" w:eastAsia="SutonnyMJ" w:hAnsi="SutonnyMJ" w:cs="SutonnyMJ"/>
          <w:sz w:val="24"/>
        </w:rPr>
      </w:pPr>
      <w:r w:rsidRPr="000809BF">
        <w:rPr>
          <w:rFonts w:ascii="SutonnyMJ" w:eastAsia="SutonnyMJ" w:hAnsi="SutonnyMJ" w:cs="SutonnyMJ"/>
          <w:sz w:val="24"/>
        </w:rPr>
        <w:t>eZ©gvb †Pqvig¨vb: W. †gvnv¤§` mvw`K (14Zg)</w:t>
      </w:r>
    </w:p>
    <w:p w:rsidR="000809BF" w:rsidRPr="000809BF" w:rsidRDefault="000809BF" w:rsidP="00AD4CBA">
      <w:pPr>
        <w:pStyle w:val="ListParagraph"/>
        <w:numPr>
          <w:ilvl w:val="0"/>
          <w:numId w:val="460"/>
        </w:numPr>
        <w:tabs>
          <w:tab w:val="left" w:pos="720"/>
        </w:tabs>
        <w:jc w:val="both"/>
        <w:rPr>
          <w:rFonts w:ascii="SutonnyMJ" w:eastAsia="SutonnyMJ" w:hAnsi="SutonnyMJ" w:cs="SutonnyMJ"/>
          <w:sz w:val="24"/>
        </w:rPr>
      </w:pPr>
      <w:r w:rsidRPr="000809BF">
        <w:rPr>
          <w:rFonts w:ascii="SutonnyMJ" w:eastAsia="SutonnyMJ" w:hAnsi="SutonnyMJ" w:cs="SutonnyMJ"/>
          <w:sz w:val="24"/>
        </w:rPr>
        <w:t>†Pqvig¨vb I m`m¨‡`i c`gh©v`v: mywcÖg †Kv‡U©i wePv</w:t>
      </w:r>
      <w:r w:rsidR="00C30065">
        <w:rPr>
          <w:rFonts w:ascii="SutonnyMJ" w:eastAsia="SutonnyMJ" w:hAnsi="SutonnyMJ" w:cs="SutonnyMJ"/>
          <w:sz w:val="24"/>
        </w:rPr>
        <w:t>i</w:t>
      </w:r>
      <w:r w:rsidRPr="000809BF">
        <w:rPr>
          <w:rFonts w:ascii="SutonnyMJ" w:eastAsia="SutonnyMJ" w:hAnsi="SutonnyMJ" w:cs="SutonnyMJ"/>
          <w:sz w:val="24"/>
        </w:rPr>
        <w:t>cwZ‡`i mgvb</w:t>
      </w:r>
    </w:p>
    <w:p w:rsidR="00C67699" w:rsidRPr="006408BB" w:rsidRDefault="00C67699" w:rsidP="007275F4">
      <w:pPr>
        <w:tabs>
          <w:tab w:val="left" w:pos="360"/>
          <w:tab w:val="left" w:pos="2340"/>
          <w:tab w:val="left" w:pos="4320"/>
          <w:tab w:val="left" w:pos="6210"/>
          <w:tab w:val="left" w:pos="8100"/>
        </w:tabs>
        <w:jc w:val="center"/>
        <w:rPr>
          <w:rFonts w:ascii="SutonnyMJ" w:eastAsia="SutonnyMJ" w:hAnsi="SutonnyMJ" w:cs="SutonnyMJ"/>
          <w:b/>
          <w:sz w:val="24"/>
          <w:shd w:val="clear" w:color="auto" w:fill="BFBFBF"/>
        </w:rPr>
      </w:pPr>
      <w:r w:rsidRPr="006377B4">
        <w:rPr>
          <w:rFonts w:ascii="SutonnyMJ" w:eastAsia="SutonnyMJ" w:hAnsi="SutonnyMJ" w:cs="SutonnyMJ"/>
          <w:b/>
          <w:sz w:val="28"/>
        </w:rPr>
        <w:t>wmwfj mvwf©‡mi 26 wU K¨vWvi</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evsjv‡`k miKvwi Kg© Kwgk‡b eZ©gv‡b K¨vWvi msL¨v- 26wU| 26wU K¨vWvi c‡`i g‡a¨- 14wU mvaviY I 12wU cÖ‡dkbvj| 2018 mv‡ji 13 b‡f¤^i wcGmwmi mycvwikµ‡g RbcÖkvmb gš¿Yvjq B‡KvbwgK K¨vWvi‡K cÖkvmb K¨vWv‡ii m‡½ GKxf~Z K‡i †M‡RU cÖKvk K‡i| d‡j wewmGm K¨vWv‡ii msL¨v 27wU †_‡K K‡g 26wU nq|</w:t>
      </w:r>
    </w:p>
    <w:p w:rsidR="00C67699" w:rsidRPr="006408BB" w:rsidRDefault="00C67699" w:rsidP="00C67699">
      <w:pPr>
        <w:pStyle w:val="ListParagraph"/>
        <w:tabs>
          <w:tab w:val="left" w:pos="360"/>
          <w:tab w:val="left" w:pos="2340"/>
          <w:tab w:val="left" w:pos="4320"/>
          <w:tab w:val="left" w:pos="6210"/>
          <w:tab w:val="left" w:pos="8100"/>
        </w:tabs>
        <w:ind w:left="360" w:hanging="360"/>
        <w:jc w:val="center"/>
        <w:rPr>
          <w:rFonts w:ascii="SutonnyMJ" w:eastAsia="SutonnyMJ" w:hAnsi="SutonnyMJ" w:cs="SutonnyMJ"/>
          <w:b/>
          <w:sz w:val="10"/>
          <w:szCs w:val="10"/>
          <w:shd w:val="clear" w:color="auto" w:fill="FFFFFF"/>
        </w:rPr>
      </w:pPr>
    </w:p>
    <w:tbl>
      <w:tblPr>
        <w:tblStyle w:val="TableGrid"/>
        <w:tblW w:w="0" w:type="auto"/>
        <w:jc w:val="center"/>
        <w:tblLook w:val="04A0" w:firstRow="1" w:lastRow="0" w:firstColumn="1" w:lastColumn="0" w:noHBand="0" w:noVBand="1"/>
      </w:tblPr>
      <w:tblGrid>
        <w:gridCol w:w="3841"/>
        <w:gridCol w:w="4162"/>
      </w:tblGrid>
      <w:tr w:rsidR="00C67699" w:rsidRPr="006408BB" w:rsidTr="001D6C79">
        <w:trPr>
          <w:jc w:val="center"/>
        </w:trPr>
        <w:tc>
          <w:tcPr>
            <w:tcW w:w="3841"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sz w:val="26"/>
                <w:szCs w:val="24"/>
              </w:rPr>
            </w:pPr>
            <w:r w:rsidRPr="006408BB">
              <w:rPr>
                <w:rFonts w:ascii="SutonnyMJ" w:eastAsia="SutonnyMJ" w:hAnsi="SutonnyMJ" w:cs="SutonnyMJ"/>
                <w:b/>
                <w:sz w:val="26"/>
                <w:szCs w:val="24"/>
              </w:rPr>
              <w:t>mvaviY K¨vWvi</w:t>
            </w:r>
          </w:p>
        </w:tc>
        <w:tc>
          <w:tcPr>
            <w:tcW w:w="4162"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sz w:val="26"/>
                <w:szCs w:val="24"/>
              </w:rPr>
            </w:pPr>
            <w:r w:rsidRPr="006408BB">
              <w:rPr>
                <w:rFonts w:ascii="SutonnyMJ" w:eastAsia="SutonnyMJ" w:hAnsi="SutonnyMJ" w:cs="SutonnyMJ"/>
                <w:b/>
                <w:sz w:val="26"/>
                <w:szCs w:val="24"/>
              </w:rPr>
              <w:t>cÖ‡dkbvj K¨vWvi</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cÖkvmb</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moK I Rbc_</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Avbmvi</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MYc~Z©</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wbixÿv I wnmve</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(Rb¯^v¯’¨ cÖ‡KŠkj)</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mgevq</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eb</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ïé I AveMvwi</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¯^v¯’¨</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lastRenderedPageBreak/>
              <w:t>wewmGm cwievi cwiKíbv</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†ijI‡q cÖ‡KŠkj</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Lv`¨</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cï m¤ú`</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ciivóª</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grm</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Z_¨</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cwimsL¨vb I M‡elYv Kg©KZ©v</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cywjk</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KvwiMwi wkÿv</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WvK</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K…wl</w:t>
            </w:r>
          </w:p>
        </w:tc>
      </w:tr>
      <w:tr w:rsidR="00C67699" w:rsidRPr="006408BB" w:rsidTr="001D6C79">
        <w:trPr>
          <w:jc w:val="center"/>
        </w:trPr>
        <w:tc>
          <w:tcPr>
            <w:tcW w:w="3841" w:type="dxa"/>
          </w:tcPr>
          <w:p w:rsidR="00C67699" w:rsidRPr="006408BB" w:rsidRDefault="00C30065"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Pr>
                <w:rFonts w:ascii="SutonnyMJ" w:eastAsia="SutonnyMJ" w:hAnsi="SutonnyMJ" w:cs="SutonnyMJ"/>
                <w:sz w:val="24"/>
                <w:szCs w:val="24"/>
              </w:rPr>
              <w:t>wewmGm †ijI‡q cwienY</w:t>
            </w:r>
            <w:r w:rsidR="00C67699" w:rsidRPr="006408BB">
              <w:rPr>
                <w:rFonts w:ascii="SutonnyMJ" w:eastAsia="SutonnyMJ" w:hAnsi="SutonnyMJ" w:cs="SutonnyMJ"/>
                <w:sz w:val="24"/>
                <w:szCs w:val="24"/>
              </w:rPr>
              <w:t xml:space="preserve"> I evwYwR¨K</w:t>
            </w:r>
          </w:p>
        </w:tc>
        <w:tc>
          <w:tcPr>
            <w:tcW w:w="4162" w:type="dxa"/>
          </w:tcPr>
          <w:p w:rsidR="00C67699" w:rsidRPr="006408BB" w:rsidRDefault="00C67699" w:rsidP="00AD4CBA">
            <w:pPr>
              <w:numPr>
                <w:ilvl w:val="0"/>
                <w:numId w:val="166"/>
              </w:num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r w:rsidRPr="006408BB">
              <w:rPr>
                <w:rFonts w:ascii="SutonnyMJ" w:eastAsia="SutonnyMJ" w:hAnsi="SutonnyMJ" w:cs="SutonnyMJ"/>
                <w:sz w:val="24"/>
                <w:szCs w:val="24"/>
              </w:rPr>
              <w:t>wewmGm mvaviY wkÿv</w:t>
            </w: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Ki</w:t>
            </w:r>
          </w:p>
        </w:tc>
        <w:tc>
          <w:tcPr>
            <w:tcW w:w="4162" w:type="dxa"/>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p>
        </w:tc>
      </w:tr>
      <w:tr w:rsidR="00C67699" w:rsidRPr="006408BB" w:rsidTr="001D6C79">
        <w:trPr>
          <w:jc w:val="center"/>
        </w:trPr>
        <w:tc>
          <w:tcPr>
            <w:tcW w:w="3841" w:type="dxa"/>
          </w:tcPr>
          <w:p w:rsidR="00C67699" w:rsidRPr="006408BB" w:rsidRDefault="00C67699" w:rsidP="00AD4CBA">
            <w:pPr>
              <w:numPr>
                <w:ilvl w:val="0"/>
                <w:numId w:val="177"/>
              </w:numPr>
              <w:tabs>
                <w:tab w:val="left" w:pos="360"/>
                <w:tab w:val="left" w:pos="2340"/>
                <w:tab w:val="left" w:pos="4320"/>
                <w:tab w:val="left" w:pos="6210"/>
                <w:tab w:val="left" w:pos="8100"/>
              </w:tabs>
              <w:ind w:left="360"/>
              <w:jc w:val="both"/>
              <w:rPr>
                <w:rFonts w:ascii="SutonnyMJ" w:eastAsia="SutonnyMJ" w:hAnsi="SutonnyMJ" w:cs="SutonnyMJ"/>
                <w:sz w:val="24"/>
                <w:szCs w:val="24"/>
              </w:rPr>
            </w:pPr>
            <w:r w:rsidRPr="006408BB">
              <w:rPr>
                <w:rFonts w:ascii="SutonnyMJ" w:eastAsia="SutonnyMJ" w:hAnsi="SutonnyMJ" w:cs="SutonnyMJ"/>
                <w:sz w:val="24"/>
                <w:szCs w:val="24"/>
              </w:rPr>
              <w:t>wewmGm evwYR¨</w:t>
            </w:r>
          </w:p>
        </w:tc>
        <w:tc>
          <w:tcPr>
            <w:tcW w:w="4162" w:type="dxa"/>
          </w:tcPr>
          <w:p w:rsidR="00C67699" w:rsidRPr="006408BB" w:rsidRDefault="00C67699" w:rsidP="00862635">
            <w:pPr>
              <w:tabs>
                <w:tab w:val="left" w:pos="360"/>
                <w:tab w:val="left" w:pos="2340"/>
                <w:tab w:val="left" w:pos="4320"/>
                <w:tab w:val="left" w:pos="6210"/>
                <w:tab w:val="left" w:pos="8100"/>
              </w:tabs>
              <w:ind w:left="360" w:hanging="360"/>
              <w:jc w:val="both"/>
              <w:rPr>
                <w:rFonts w:ascii="SutonnyMJ" w:eastAsia="SutonnyMJ" w:hAnsi="SutonnyMJ" w:cs="SutonnyMJ"/>
                <w:sz w:val="24"/>
                <w:szCs w:val="24"/>
              </w:rPr>
            </w:pPr>
          </w:p>
        </w:tc>
      </w:tr>
    </w:tbl>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2"/>
          <w:szCs w:val="2"/>
        </w:rPr>
      </w:pPr>
    </w:p>
    <w:p w:rsidR="00C67699" w:rsidRPr="006408BB" w:rsidRDefault="006377B4" w:rsidP="00B250C6">
      <w:pPr>
        <w:shd w:val="clear" w:color="auto" w:fill="BFBFBF" w:themeFill="background1" w:themeFillShade="BF"/>
        <w:tabs>
          <w:tab w:val="left" w:pos="360"/>
          <w:tab w:val="left" w:pos="2340"/>
          <w:tab w:val="left" w:pos="4320"/>
          <w:tab w:val="left" w:pos="6210"/>
          <w:tab w:val="left" w:pos="8100"/>
        </w:tabs>
        <w:ind w:left="360" w:hanging="360"/>
        <w:jc w:val="center"/>
        <w:rPr>
          <w:rFonts w:ascii="SutonnyMJ" w:eastAsia="SutonnyMJ" w:hAnsi="SutonnyMJ" w:cs="SutonnyMJ"/>
          <w:b/>
          <w:sz w:val="24"/>
          <w:shd w:val="clear" w:color="auto" w:fill="FFFFFF"/>
        </w:rPr>
      </w:pPr>
      <w:r>
        <w:rPr>
          <w:rFonts w:ascii="SutonnyMJ" w:eastAsia="SutonnyMJ" w:hAnsi="SutonnyMJ" w:cs="SutonnyMJ"/>
          <w:b/>
          <w:sz w:val="28"/>
        </w:rPr>
        <w:t>wmwfj mvwf©m</w:t>
      </w:r>
      <w:r w:rsidR="00C67699" w:rsidRPr="006408BB">
        <w:rPr>
          <w:rFonts w:ascii="SutonnyMJ" w:eastAsia="SutonnyMJ" w:hAnsi="SutonnyMJ" w:cs="SutonnyMJ"/>
          <w:b/>
          <w:sz w:val="28"/>
        </w:rPr>
        <w:t xml:space="preserve"> K¨vWvi‡`i cÖwkÿY †K›`</w:t>
      </w:r>
      <w:r w:rsidR="00C67699" w:rsidRPr="006408BB">
        <w:rPr>
          <w:rFonts w:ascii="SutonnyMJ" w:eastAsia="SutonnyMJ" w:hAnsi="SutonnyMJ" w:cs="SutonnyMJ"/>
          <w:b/>
          <w:sz w:val="24"/>
        </w:rPr>
        <w:t>ª</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4"/>
          <w:szCs w:val="10"/>
          <w:shd w:val="clear" w:color="auto" w:fill="FFFFFF"/>
        </w:rPr>
      </w:pPr>
    </w:p>
    <w:tbl>
      <w:tblPr>
        <w:tblStyle w:val="TableGrid"/>
        <w:tblW w:w="8699" w:type="dxa"/>
        <w:jc w:val="center"/>
        <w:tblLook w:val="04A0" w:firstRow="1" w:lastRow="0" w:firstColumn="1" w:lastColumn="0" w:noHBand="0" w:noVBand="1"/>
      </w:tblPr>
      <w:tblGrid>
        <w:gridCol w:w="3442"/>
        <w:gridCol w:w="2671"/>
        <w:gridCol w:w="2586"/>
      </w:tblGrid>
      <w:tr w:rsidR="00C67699" w:rsidRPr="006408BB" w:rsidTr="00530129">
        <w:trPr>
          <w:trHeight w:val="291"/>
          <w:jc w:val="center"/>
        </w:trPr>
        <w:tc>
          <w:tcPr>
            <w:tcW w:w="3442" w:type="dxa"/>
            <w:shd w:val="clear" w:color="auto" w:fill="F2F2F2" w:themeFill="background1" w:themeFillShade="F2"/>
          </w:tcPr>
          <w:p w:rsidR="00C67699" w:rsidRPr="006408BB" w:rsidRDefault="00C67699" w:rsidP="00862635">
            <w:pPr>
              <w:jc w:val="center"/>
              <w:rPr>
                <w:sz w:val="24"/>
              </w:rPr>
            </w:pPr>
            <w:r w:rsidRPr="006408BB">
              <w:rPr>
                <w:rFonts w:ascii="SutonnyMJ" w:eastAsia="SutonnyMJ" w:hAnsi="SutonnyMJ" w:cs="SutonnyMJ"/>
                <w:b/>
                <w:sz w:val="26"/>
              </w:rPr>
              <w:t>evsjv‡`k †jvK cÖkvmb cÖwkÿY †K›`ª (</w:t>
            </w:r>
            <w:r w:rsidR="00530129">
              <w:rPr>
                <w:rFonts w:ascii="Times New Roman" w:hAnsi="Times New Roman"/>
              </w:rPr>
              <w:t>B</w:t>
            </w:r>
            <w:r w:rsidRPr="006408BB">
              <w:rPr>
                <w:rFonts w:ascii="Times New Roman" w:hAnsi="Times New Roman" w:cs="Times New Roman"/>
                <w:szCs w:val="18"/>
              </w:rPr>
              <w:t>PATC)</w:t>
            </w:r>
          </w:p>
        </w:tc>
        <w:tc>
          <w:tcPr>
            <w:tcW w:w="2671" w:type="dxa"/>
            <w:shd w:val="clear" w:color="auto" w:fill="F2F2F2" w:themeFill="background1" w:themeFillShade="F2"/>
          </w:tcPr>
          <w:p w:rsidR="00C67699" w:rsidRPr="006408BB" w:rsidRDefault="00C67699" w:rsidP="00862635">
            <w:pPr>
              <w:jc w:val="center"/>
              <w:rPr>
                <w:sz w:val="24"/>
              </w:rPr>
            </w:pPr>
            <w:r w:rsidRPr="006408BB">
              <w:rPr>
                <w:rFonts w:ascii="SutonnyMJ" w:eastAsia="SutonnyMJ" w:hAnsi="SutonnyMJ" w:cs="SutonnyMJ"/>
                <w:b/>
                <w:sz w:val="26"/>
              </w:rPr>
              <w:t>wewmGm cÖkvmb GKv‡Wwg</w:t>
            </w:r>
          </w:p>
        </w:tc>
        <w:tc>
          <w:tcPr>
            <w:tcW w:w="2586" w:type="dxa"/>
            <w:shd w:val="clear" w:color="auto" w:fill="F2F2F2" w:themeFill="background1" w:themeFillShade="F2"/>
          </w:tcPr>
          <w:p w:rsidR="00C67699" w:rsidRPr="006408BB" w:rsidRDefault="00C67699" w:rsidP="00862635">
            <w:pPr>
              <w:jc w:val="center"/>
              <w:rPr>
                <w:sz w:val="24"/>
              </w:rPr>
            </w:pPr>
            <w:r w:rsidRPr="006408BB">
              <w:rPr>
                <w:rFonts w:ascii="SutonnyMJ" w:eastAsia="SutonnyMJ" w:hAnsi="SutonnyMJ" w:cs="SutonnyMJ"/>
                <w:b/>
                <w:sz w:val="26"/>
              </w:rPr>
              <w:t>d‡ib mvwf©m GKv‡Wwg</w:t>
            </w:r>
          </w:p>
        </w:tc>
      </w:tr>
      <w:tr w:rsidR="00C67699" w:rsidRPr="006408BB" w:rsidTr="00530129">
        <w:trPr>
          <w:trHeight w:val="2438"/>
          <w:jc w:val="center"/>
        </w:trPr>
        <w:tc>
          <w:tcPr>
            <w:tcW w:w="3442" w:type="dxa"/>
          </w:tcPr>
          <w:p w:rsidR="00C67699" w:rsidRPr="006408BB" w:rsidRDefault="00530129" w:rsidP="00862635">
            <w:pPr>
              <w:rPr>
                <w:rFonts w:ascii="Times New Roman" w:eastAsia="SutonnyMJ" w:hAnsi="Times New Roman" w:cs="Times New Roman"/>
              </w:rPr>
            </w:pPr>
            <w:r w:rsidRPr="00530129">
              <w:rPr>
                <w:rFonts w:ascii="Times New Roman" w:hAnsi="Times New Roman"/>
                <w:b/>
              </w:rPr>
              <w:t>B</w:t>
            </w:r>
            <w:r w:rsidR="00C67699" w:rsidRPr="006408BB">
              <w:rPr>
                <w:rFonts w:ascii="Times New Roman" w:hAnsi="Times New Roman" w:cs="Times New Roman"/>
                <w:b/>
              </w:rPr>
              <w:t>PATC</w:t>
            </w:r>
            <w:r w:rsidR="00C67699" w:rsidRPr="006408BB">
              <w:rPr>
                <w:rFonts w:cs="Calibri"/>
                <w:b/>
              </w:rPr>
              <w:t>:</w:t>
            </w:r>
            <w:r>
              <w:rPr>
                <w:rFonts w:ascii="Times New Roman" w:hAnsi="Times New Roman"/>
              </w:rPr>
              <w:t xml:space="preserve"> Bangladesh</w:t>
            </w:r>
            <w:r w:rsidR="00C67699" w:rsidRPr="006408BB">
              <w:rPr>
                <w:rFonts w:ascii="Times New Roman" w:hAnsi="Times New Roman" w:cs="Times New Roman"/>
              </w:rPr>
              <w:t>Public Administration Training Centre</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sz w:val="24"/>
              </w:rPr>
              <w:t xml:space="preserve"> mvfvi</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Aaxb:</w:t>
            </w:r>
            <w:r w:rsidRPr="006408BB">
              <w:rPr>
                <w:rFonts w:ascii="SutonnyMJ" w:eastAsia="SutonnyMJ" w:hAnsi="SutonnyMJ" w:cs="SutonnyMJ"/>
                <w:sz w:val="24"/>
              </w:rPr>
              <w:t xml:space="preserve"> RbcÖkvmb gš¿Yvj‡qi</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28 GwcÖj, 1984</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cÖavb:</w:t>
            </w:r>
            <w:r w:rsidRPr="006408BB">
              <w:rPr>
                <w:rFonts w:ascii="SutonnyMJ" w:eastAsia="SutonnyMJ" w:hAnsi="SutonnyMJ" w:cs="SutonnyMJ"/>
                <w:sz w:val="24"/>
              </w:rPr>
              <w:t xml:space="preserve"> †i±i</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†i±‡ii c`gh©v`v:</w:t>
            </w:r>
            <w:r w:rsidRPr="006408BB">
              <w:rPr>
                <w:rFonts w:ascii="SutonnyMJ" w:eastAsia="SutonnyMJ" w:hAnsi="SutonnyMJ" w:cs="SutonnyMJ"/>
                <w:sz w:val="24"/>
              </w:rPr>
              <w:t xml:space="preserve"> wmwbqi mwPe c`gh©v`vi</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KvR:</w:t>
            </w:r>
            <w:r w:rsidRPr="006408BB">
              <w:rPr>
                <w:rFonts w:ascii="SutonnyMJ" w:eastAsia="SutonnyMJ" w:hAnsi="SutonnyMJ" w:cs="SutonnyMJ"/>
                <w:sz w:val="24"/>
              </w:rPr>
              <w:t xml:space="preserve"> evsjv‡`k Kg©Kwgkb KZ©„K evQvBK…Z K¨vWvi‡`i R</w:t>
            </w:r>
            <w:r w:rsidR="00C30065">
              <w:rPr>
                <w:rFonts w:ascii="SutonnyMJ" w:eastAsia="SutonnyMJ" w:hAnsi="SutonnyMJ" w:cs="SutonnyMJ"/>
                <w:sz w:val="24"/>
              </w:rPr>
              <w:t>bKj¨v‡Yi Rb¨ cÖwkÿ‡Yi gva¨‡g `ÿ</w:t>
            </w:r>
            <w:r w:rsidRPr="006408BB">
              <w:rPr>
                <w:rFonts w:ascii="SutonnyMJ" w:eastAsia="SutonnyMJ" w:hAnsi="SutonnyMJ" w:cs="SutonnyMJ"/>
                <w:sz w:val="24"/>
              </w:rPr>
              <w:t xml:space="preserve"> K‡i †Zvjv</w:t>
            </w:r>
            <w:r w:rsidR="00C30065">
              <w:rPr>
                <w:rFonts w:ascii="SutonnyMJ" w:eastAsia="SutonnyMJ" w:hAnsi="SutonnyMJ" w:cs="SutonnyMJ"/>
                <w:sz w:val="24"/>
              </w:rPr>
              <w:t>|</w:t>
            </w:r>
          </w:p>
        </w:tc>
        <w:tc>
          <w:tcPr>
            <w:tcW w:w="2671" w:type="dxa"/>
          </w:tcPr>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Ae¯’vb:</w:t>
            </w:r>
            <w:r w:rsidRPr="006408BB">
              <w:rPr>
                <w:rFonts w:ascii="SutonnyMJ" w:eastAsia="SutonnyMJ" w:hAnsi="SutonnyMJ" w:cs="SutonnyMJ"/>
                <w:sz w:val="24"/>
              </w:rPr>
              <w:t xml:space="preserve"> kvnevM, XvKv</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21 A‡±vei, 1987</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cÖavb:</w:t>
            </w:r>
            <w:r w:rsidRPr="006408BB">
              <w:rPr>
                <w:rFonts w:ascii="SutonnyMJ" w:eastAsia="SutonnyMJ" w:hAnsi="SutonnyMJ" w:cs="SutonnyMJ"/>
                <w:sz w:val="24"/>
              </w:rPr>
              <w:t xml:space="preserve"> †i±i</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c`gh©v`v:</w:t>
            </w:r>
            <w:r w:rsidRPr="006408BB">
              <w:rPr>
                <w:rFonts w:ascii="SutonnyMJ" w:eastAsia="SutonnyMJ" w:hAnsi="SutonnyMJ" w:cs="SutonnyMJ"/>
                <w:sz w:val="24"/>
              </w:rPr>
              <w:t xml:space="preserve"> mwPe c`gh©v`vi</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Aaxb:</w:t>
            </w:r>
            <w:r w:rsidRPr="006408BB">
              <w:rPr>
                <w:rFonts w:ascii="SutonnyMJ" w:eastAsia="SutonnyMJ" w:hAnsi="SutonnyMJ" w:cs="SutonnyMJ"/>
                <w:sz w:val="24"/>
              </w:rPr>
              <w:t xml:space="preserve"> RbcÖkvmb gš¿Yvj‡qi</w:t>
            </w:r>
          </w:p>
          <w:p w:rsidR="00C67699" w:rsidRPr="006408BB" w:rsidRDefault="00C67699" w:rsidP="00862635">
            <w:pPr>
              <w:rPr>
                <w:rFonts w:ascii="SutonnyMJ" w:eastAsia="SutonnyMJ" w:hAnsi="SutonnyMJ" w:cs="SutonnyMJ"/>
                <w:b/>
                <w:sz w:val="24"/>
                <w:szCs w:val="24"/>
                <w:shd w:val="clear" w:color="auto" w:fill="FFFFFF"/>
              </w:rPr>
            </w:pPr>
            <w:r w:rsidRPr="006408BB">
              <w:rPr>
                <w:rFonts w:ascii="SutonnyMJ" w:eastAsia="SutonnyMJ" w:hAnsi="SutonnyMJ" w:cs="SutonnyMJ"/>
                <w:b/>
                <w:sz w:val="24"/>
              </w:rPr>
              <w:t>jÿ¨</w:t>
            </w:r>
            <w:r w:rsidRPr="006408BB">
              <w:rPr>
                <w:rFonts w:ascii="SutonnyMJ" w:eastAsia="SutonnyMJ" w:hAnsi="SutonnyMJ" w:cs="SutonnyMJ"/>
                <w:sz w:val="24"/>
              </w:rPr>
              <w:t>: Kvh©Ki cÖwkÿY I M‡elYvi gva¨‡g `ÿ, †hvM¨ Ges wePÿY MYKg©Pvix M‡o †Zvjv</w:t>
            </w:r>
          </w:p>
        </w:tc>
        <w:tc>
          <w:tcPr>
            <w:tcW w:w="2586" w:type="dxa"/>
          </w:tcPr>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Ae¯’vb:</w:t>
            </w:r>
            <w:r w:rsidR="00C30065">
              <w:rPr>
                <w:rFonts w:ascii="SutonnyMJ" w:eastAsia="SutonnyMJ" w:hAnsi="SutonnyMJ" w:cs="SutonnyMJ"/>
                <w:sz w:val="24"/>
              </w:rPr>
              <w:t xml:space="preserve"> ÒmyMÜvÓ †eBwj</w:t>
            </w:r>
            <w:r w:rsidRPr="006408BB">
              <w:rPr>
                <w:rFonts w:ascii="SutonnyMJ" w:eastAsia="SutonnyMJ" w:hAnsi="SutonnyMJ" w:cs="SutonnyMJ"/>
                <w:sz w:val="24"/>
              </w:rPr>
              <w:t xml:space="preserve"> †ivW, XvKv</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1996 mv‡j</w:t>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Aaxb:</w:t>
            </w:r>
            <w:r w:rsidRPr="006408BB">
              <w:rPr>
                <w:rFonts w:ascii="SutonnyMJ" w:eastAsia="SutonnyMJ" w:hAnsi="SutonnyMJ" w:cs="SutonnyMJ"/>
                <w:sz w:val="24"/>
              </w:rPr>
              <w:t xml:space="preserve"> ciivóª gš¿Yvjq</w:t>
            </w:r>
            <w:r w:rsidRPr="006408BB">
              <w:rPr>
                <w:rFonts w:ascii="SutonnyMJ" w:eastAsia="SutonnyMJ" w:hAnsi="SutonnyMJ" w:cs="SutonnyMJ"/>
                <w:sz w:val="24"/>
              </w:rPr>
              <w:tab/>
            </w:r>
          </w:p>
          <w:p w:rsidR="00C67699" w:rsidRPr="006408BB" w:rsidRDefault="00C67699" w:rsidP="00862635">
            <w:pPr>
              <w:jc w:val="both"/>
              <w:rPr>
                <w:rFonts w:ascii="SutonnyMJ" w:eastAsia="SutonnyMJ" w:hAnsi="SutonnyMJ" w:cs="SutonnyMJ"/>
                <w:sz w:val="24"/>
              </w:rPr>
            </w:pPr>
            <w:r w:rsidRPr="006408BB">
              <w:rPr>
                <w:rFonts w:ascii="SutonnyMJ" w:eastAsia="SutonnyMJ" w:hAnsi="SutonnyMJ" w:cs="SutonnyMJ"/>
                <w:b/>
                <w:sz w:val="24"/>
              </w:rPr>
              <w:t>jÿ¨:</w:t>
            </w:r>
            <w:r w:rsidRPr="006408BB">
              <w:rPr>
                <w:rFonts w:ascii="SutonnyMJ" w:eastAsia="SutonnyMJ" w:hAnsi="SutonnyMJ" w:cs="SutonnyMJ"/>
                <w:sz w:val="24"/>
              </w:rPr>
              <w:t xml:space="preserve"> evsjv‡`k d‡ib mvwf©m Awdmvi‡`i cÖwkÿY †`qv</w:t>
            </w:r>
          </w:p>
          <w:p w:rsidR="00C67699" w:rsidRPr="006408BB" w:rsidRDefault="00C67699" w:rsidP="00862635">
            <w:pPr>
              <w:jc w:val="both"/>
            </w:pPr>
          </w:p>
        </w:tc>
      </w:tr>
    </w:tbl>
    <w:p w:rsidR="00C67699" w:rsidRPr="006408BB" w:rsidRDefault="00C67699" w:rsidP="00C67699">
      <w:pPr>
        <w:tabs>
          <w:tab w:val="left" w:pos="360"/>
          <w:tab w:val="left" w:pos="2340"/>
          <w:tab w:val="left" w:pos="4320"/>
          <w:tab w:val="left" w:pos="6210"/>
          <w:tab w:val="left" w:pos="8100"/>
        </w:tabs>
        <w:rPr>
          <w:rFonts w:ascii="SutonnyMJ" w:eastAsia="SutonnyMJ" w:hAnsi="SutonnyMJ" w:cs="SutonnyMJ"/>
          <w:b/>
          <w:sz w:val="6"/>
          <w:szCs w:val="24"/>
          <w:shd w:val="clear" w:color="auto" w:fill="FFFFFF"/>
        </w:rPr>
      </w:pPr>
    </w:p>
    <w:p w:rsidR="00C67699" w:rsidRPr="006408BB" w:rsidRDefault="00C67699" w:rsidP="00584A51">
      <w:pPr>
        <w:pStyle w:val="Heading1"/>
        <w:shd w:val="clear" w:color="auto" w:fill="808080" w:themeFill="background1" w:themeFillShade="80"/>
        <w:tabs>
          <w:tab w:val="left" w:pos="360"/>
          <w:tab w:val="left" w:pos="2340"/>
          <w:tab w:val="left" w:pos="4320"/>
          <w:tab w:val="left" w:pos="6210"/>
          <w:tab w:val="left" w:pos="8100"/>
        </w:tabs>
        <w:ind w:left="360" w:right="20" w:hanging="360"/>
        <w:jc w:val="center"/>
        <w:rPr>
          <w:rFonts w:ascii="SutonnyMJ" w:eastAsia="SutonnyMJ" w:hAnsi="SutonnyMJ" w:cs="SutonnyMJ"/>
          <w:sz w:val="30"/>
          <w:shd w:val="clear" w:color="auto" w:fill="000000"/>
        </w:rPr>
      </w:pPr>
      <w:r w:rsidRPr="006408BB">
        <w:rPr>
          <w:rFonts w:ascii="SutonnyMJ" w:eastAsia="SutonnyMJ" w:hAnsi="SutonnyMJ" w:cs="SutonnyMJ"/>
          <w:sz w:val="30"/>
        </w:rPr>
        <w:t xml:space="preserve">evsjv‡`‡ki gvV cÖkvmb </w:t>
      </w:r>
      <w:r w:rsidRPr="006408BB">
        <w:rPr>
          <w:rFonts w:ascii="Times New Roman" w:eastAsia="SutonnyMJ" w:hAnsi="Times New Roman"/>
          <w:sz w:val="26"/>
          <w:szCs w:val="26"/>
        </w:rPr>
        <w:t>(Field Administration of Bangladesh)</w:t>
      </w:r>
    </w:p>
    <w:p w:rsidR="00C67699" w:rsidRPr="006408BB" w:rsidRDefault="00C67699" w:rsidP="00AD4CBA">
      <w:pPr>
        <w:pStyle w:val="ListParagraph"/>
        <w:numPr>
          <w:ilvl w:val="0"/>
          <w:numId w:val="208"/>
        </w:numPr>
        <w:tabs>
          <w:tab w:val="left" w:pos="360"/>
          <w:tab w:val="left" w:pos="2340"/>
          <w:tab w:val="left" w:pos="4320"/>
          <w:tab w:val="left" w:pos="6210"/>
          <w:tab w:val="left" w:pos="8100"/>
        </w:tabs>
        <w:ind w:left="360"/>
        <w:contextualSpacing/>
        <w:rPr>
          <w:rFonts w:ascii="SutonnyMJ" w:eastAsia="VillageII" w:hAnsi="SutonnyMJ" w:cs="SutonnyMJ"/>
          <w:sz w:val="24"/>
        </w:rPr>
      </w:pPr>
      <w:r w:rsidRPr="006408BB">
        <w:rPr>
          <w:rFonts w:ascii="SutonnyMJ" w:eastAsia="SutonnyMJ" w:hAnsi="SutonnyMJ" w:cs="SutonnyMJ"/>
          <w:sz w:val="24"/>
        </w:rPr>
        <w:t>gvV ch©v‡q kx‡l© i‡q‡QÑ wefvMxq cÖkvmb</w:t>
      </w:r>
    </w:p>
    <w:p w:rsidR="00C67699" w:rsidRPr="006408BB" w:rsidRDefault="00C67699" w:rsidP="00AD4CBA">
      <w:pPr>
        <w:pStyle w:val="ListParagraph"/>
        <w:numPr>
          <w:ilvl w:val="0"/>
          <w:numId w:val="208"/>
        </w:numPr>
        <w:tabs>
          <w:tab w:val="left" w:pos="360"/>
          <w:tab w:val="left" w:pos="2340"/>
          <w:tab w:val="left" w:pos="4320"/>
          <w:tab w:val="left" w:pos="6210"/>
          <w:tab w:val="left" w:pos="8100"/>
        </w:tabs>
        <w:ind w:left="360"/>
        <w:contextualSpacing/>
        <w:rPr>
          <w:rFonts w:ascii="SutonnyMJ" w:eastAsia="VillageII" w:hAnsi="SutonnyMJ" w:cs="SutonnyMJ"/>
          <w:sz w:val="24"/>
        </w:rPr>
      </w:pPr>
      <w:r w:rsidRPr="006408BB">
        <w:rPr>
          <w:rFonts w:ascii="SutonnyMJ" w:eastAsia="SutonnyMJ" w:hAnsi="SutonnyMJ" w:cs="SutonnyMJ"/>
          <w:sz w:val="24"/>
        </w:rPr>
        <w:t>wefvMxq cÖkvm‡bi m‡e©v”P cÖkvmwbK Kg©KZ©v n‡jbÑ wefvMxq Kwgkbvi (hyM¥ mwPe)</w:t>
      </w:r>
    </w:p>
    <w:p w:rsidR="00C67699" w:rsidRPr="006408BB" w:rsidRDefault="00C67699" w:rsidP="00AD4CBA">
      <w:pPr>
        <w:pStyle w:val="ListParagraph"/>
        <w:numPr>
          <w:ilvl w:val="0"/>
          <w:numId w:val="208"/>
        </w:numPr>
        <w:tabs>
          <w:tab w:val="left" w:pos="360"/>
          <w:tab w:val="left" w:pos="2340"/>
          <w:tab w:val="left" w:pos="4320"/>
          <w:tab w:val="left" w:pos="6210"/>
          <w:tab w:val="left" w:pos="8100"/>
        </w:tabs>
        <w:ind w:left="360"/>
        <w:contextualSpacing/>
        <w:rPr>
          <w:rFonts w:ascii="SutonnyMJ" w:eastAsia="VillageII" w:hAnsi="SutonnyMJ" w:cs="SutonnyMJ"/>
          <w:sz w:val="24"/>
        </w:rPr>
      </w:pPr>
      <w:r w:rsidRPr="006408BB">
        <w:rPr>
          <w:rFonts w:ascii="SutonnyMJ" w:eastAsia="SutonnyMJ" w:hAnsi="SutonnyMJ" w:cs="SutonnyMJ"/>
          <w:sz w:val="24"/>
        </w:rPr>
        <w:t>‡Rjv ch©v‡q cÖkvmwbK cÖavbÑ †Rjv cÖkvmK ev wWwm</w:t>
      </w:r>
    </w:p>
    <w:p w:rsidR="00C67699" w:rsidRPr="006408BB" w:rsidRDefault="00C67699" w:rsidP="00AD4CBA">
      <w:pPr>
        <w:pStyle w:val="ListParagraph"/>
        <w:numPr>
          <w:ilvl w:val="0"/>
          <w:numId w:val="208"/>
        </w:numPr>
        <w:tabs>
          <w:tab w:val="left" w:pos="360"/>
          <w:tab w:val="left" w:pos="2340"/>
          <w:tab w:val="left" w:pos="4320"/>
          <w:tab w:val="left" w:pos="6210"/>
          <w:tab w:val="left" w:pos="8100"/>
        </w:tabs>
        <w:ind w:left="360"/>
        <w:contextualSpacing/>
        <w:rPr>
          <w:rFonts w:ascii="SutonnyMJ" w:eastAsia="VillageII" w:hAnsi="SutonnyMJ" w:cs="SutonnyMJ"/>
          <w:sz w:val="24"/>
        </w:rPr>
      </w:pPr>
      <w:r w:rsidRPr="006408BB">
        <w:rPr>
          <w:rFonts w:ascii="SutonnyMJ" w:eastAsia="SutonnyMJ" w:hAnsi="SutonnyMJ" w:cs="SutonnyMJ"/>
          <w:sz w:val="24"/>
        </w:rPr>
        <w:t>evsjv‡`‡ki me‡P‡q eo cÖkvmwbK wefvM- XvKv (AvqZ‡b eo wefvM-PÆMÖvg)</w:t>
      </w:r>
    </w:p>
    <w:p w:rsidR="00C67699" w:rsidRPr="006408BB" w:rsidRDefault="00C67699" w:rsidP="00AD4CBA">
      <w:pPr>
        <w:pStyle w:val="ListParagraph"/>
        <w:numPr>
          <w:ilvl w:val="0"/>
          <w:numId w:val="208"/>
        </w:numPr>
        <w:tabs>
          <w:tab w:val="left" w:pos="360"/>
          <w:tab w:val="left" w:pos="2340"/>
          <w:tab w:val="left" w:pos="4320"/>
          <w:tab w:val="left" w:pos="6210"/>
          <w:tab w:val="left" w:pos="8100"/>
        </w:tabs>
        <w:ind w:left="360"/>
        <w:contextualSpacing/>
        <w:rPr>
          <w:rFonts w:ascii="SutonnyMJ" w:eastAsia="VillageII" w:hAnsi="SutonnyMJ" w:cs="SutonnyMJ"/>
          <w:sz w:val="24"/>
        </w:rPr>
      </w:pPr>
      <w:r w:rsidRPr="006408BB">
        <w:rPr>
          <w:rFonts w:ascii="SutonnyMJ" w:eastAsia="SutonnyMJ" w:hAnsi="SutonnyMJ" w:cs="SutonnyMJ"/>
          <w:sz w:val="24"/>
        </w:rPr>
        <w:t>Dc‡Rjv ch©v‡q cÖkvmwbK cÖavbÑ Dc‡Rjv wbe©vnx Awdmvi ev ÔBDGbIÕ ev ÔwUGbIÕ</w:t>
      </w:r>
    </w:p>
    <w:p w:rsidR="00C67699" w:rsidRPr="006377B4" w:rsidRDefault="00C67699" w:rsidP="006377B4">
      <w:pPr>
        <w:tabs>
          <w:tab w:val="left" w:pos="360"/>
        </w:tabs>
        <w:jc w:val="center"/>
        <w:rPr>
          <w:rFonts w:ascii="Times New Roman" w:hAnsi="Times New Roman"/>
          <w:b/>
          <w:sz w:val="24"/>
          <w:szCs w:val="24"/>
        </w:rPr>
      </w:pPr>
      <w:r w:rsidRPr="006377B4">
        <w:rPr>
          <w:rFonts w:ascii="SutonnyMJ" w:hAnsi="SutonnyMJ"/>
          <w:b/>
          <w:sz w:val="28"/>
          <w:szCs w:val="28"/>
        </w:rPr>
        <w:t>gvV cÖkvm‡bi c`‡mvcvb</w:t>
      </w:r>
      <w:r w:rsidRPr="006377B4">
        <w:rPr>
          <w:rFonts w:ascii="Times New Roman" w:hAnsi="Times New Roman"/>
          <w:b/>
          <w:sz w:val="24"/>
          <w:szCs w:val="24"/>
        </w:rPr>
        <w:t>(Hie</w:t>
      </w:r>
      <w:r w:rsidR="006377B4" w:rsidRPr="006377B4">
        <w:rPr>
          <w:rFonts w:ascii="Times New Roman" w:hAnsi="Times New Roman"/>
          <w:b/>
          <w:sz w:val="24"/>
          <w:szCs w:val="24"/>
        </w:rPr>
        <w:t>rarchy of field Administration)</w:t>
      </w:r>
    </w:p>
    <w:p w:rsidR="00C67699" w:rsidRPr="006408BB" w:rsidRDefault="0006391D" w:rsidP="00C67699">
      <w:pPr>
        <w:tabs>
          <w:tab w:val="left" w:pos="360"/>
        </w:tabs>
        <w:rPr>
          <w:rFonts w:ascii="SutonnyMJ" w:hAnsi="SutonnyMJ"/>
          <w:sz w:val="24"/>
        </w:rPr>
      </w:pPr>
      <w:r>
        <w:rPr>
          <w:rFonts w:ascii="SutonnyMJ" w:hAnsi="SutonnyMJ"/>
          <w:noProof/>
          <w:sz w:val="24"/>
        </w:rPr>
        <mc:AlternateContent>
          <mc:Choice Requires="wpg">
            <w:drawing>
              <wp:anchor distT="0" distB="0" distL="114300" distR="114300" simplePos="0" relativeHeight="251665920" behindDoc="0" locked="0" layoutInCell="1" allowOverlap="1">
                <wp:simplePos x="0" y="0"/>
                <wp:positionH relativeFrom="column">
                  <wp:posOffset>643890</wp:posOffset>
                </wp:positionH>
                <wp:positionV relativeFrom="paragraph">
                  <wp:posOffset>15875</wp:posOffset>
                </wp:positionV>
                <wp:extent cx="3427095" cy="1879600"/>
                <wp:effectExtent l="5715" t="6350" r="5715" b="9525"/>
                <wp:wrapNone/>
                <wp:docPr id="4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1879600"/>
                          <a:chOff x="-4768" y="0"/>
                          <a:chExt cx="34273" cy="24462"/>
                        </a:xfrm>
                      </wpg:grpSpPr>
                      <wps:wsp>
                        <wps:cNvPr id="41" name="Rounded Rectangle 43"/>
                        <wps:cNvSpPr>
                          <a:spLocks noChangeArrowheads="1"/>
                        </wps:cNvSpPr>
                        <wps:spPr bwMode="auto">
                          <a:xfrm>
                            <a:off x="0" y="0"/>
                            <a:ext cx="24292" cy="2075"/>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wefvMxq</w:t>
                              </w:r>
                              <w:proofErr w:type="gramEnd"/>
                              <w:r>
                                <w:rPr>
                                  <w:rFonts w:ascii="SutonnyMJ" w:hAnsi="SutonnyMJ"/>
                                  <w:sz w:val="24"/>
                                </w:rPr>
                                <w:t xml:space="preserve"> Kwgkbvi </w:t>
                              </w:r>
                              <w:r>
                                <w:rPr>
                                  <w:rFonts w:ascii="Times New Roman" w:hAnsi="Times New Roman"/>
                                </w:rPr>
                                <w:t>(Divisional Commissioner)</w:t>
                              </w:r>
                            </w:p>
                          </w:txbxContent>
                        </wps:txbx>
                        <wps:bodyPr rot="0" vert="horz" wrap="square" lIns="0" tIns="0" rIns="0" bIns="0" anchor="ctr" anchorCtr="0" upright="1">
                          <a:noAutofit/>
                        </wps:bodyPr>
                      </wps:wsp>
                      <wps:wsp>
                        <wps:cNvPr id="42" name="Rounded Rectangle 44"/>
                        <wps:cNvSpPr>
                          <a:spLocks noChangeArrowheads="1"/>
                        </wps:cNvSpPr>
                        <wps:spPr bwMode="auto">
                          <a:xfrm>
                            <a:off x="-4768" y="4430"/>
                            <a:ext cx="34272" cy="2475"/>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AwZwi³ wefvMxq Kwgkbvi </w:t>
                              </w:r>
                              <w:r>
                                <w:rPr>
                                  <w:rFonts w:ascii="Times New Roman" w:hAnsi="Times New Roman"/>
                                </w:rPr>
                                <w:t>(Additional Divisional Commissioner)</w:t>
                              </w:r>
                            </w:p>
                          </w:txbxContent>
                        </wps:txbx>
                        <wps:bodyPr rot="0" vert="horz" wrap="square" lIns="0" tIns="0" rIns="0" bIns="0" anchor="ctr" anchorCtr="0" upright="1">
                          <a:noAutofit/>
                        </wps:bodyPr>
                      </wps:wsp>
                      <wps:wsp>
                        <wps:cNvPr id="43" name="Straight Arrow Connector 45"/>
                        <wps:cNvCnPr>
                          <a:cxnSpLocks noChangeShapeType="1"/>
                        </wps:cNvCnPr>
                        <wps:spPr bwMode="auto">
                          <a:xfrm>
                            <a:off x="12341" y="2075"/>
                            <a:ext cx="56"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4" name="Rounded Rectangle 46"/>
                        <wps:cNvSpPr>
                          <a:spLocks noChangeArrowheads="1"/>
                        </wps:cNvSpPr>
                        <wps:spPr bwMode="auto">
                          <a:xfrm>
                            <a:off x="1178" y="9097"/>
                            <a:ext cx="20632"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†Rjv cÖkvmK </w:t>
                              </w:r>
                              <w:r>
                                <w:rPr>
                                  <w:rFonts w:ascii="Times New Roman" w:hAnsi="Times New Roman"/>
                                </w:rPr>
                                <w:t>(Deputy Commissioner)</w:t>
                              </w:r>
                            </w:p>
                          </w:txbxContent>
                        </wps:txbx>
                        <wps:bodyPr rot="0" vert="horz" wrap="square" lIns="0" tIns="0" rIns="0" bIns="0" anchor="ctr" anchorCtr="0" upright="1">
                          <a:noAutofit/>
                        </wps:bodyPr>
                      </wps:wsp>
                      <wps:wsp>
                        <wps:cNvPr id="45" name="Straight Arrow Connector 47"/>
                        <wps:cNvCnPr>
                          <a:cxnSpLocks noChangeShapeType="1"/>
                        </wps:cNvCnPr>
                        <wps:spPr bwMode="auto">
                          <a:xfrm>
                            <a:off x="12341" y="6889"/>
                            <a:ext cx="56"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Rounded Rectangle 48"/>
                        <wps:cNvSpPr>
                          <a:spLocks noChangeArrowheads="1"/>
                        </wps:cNvSpPr>
                        <wps:spPr bwMode="auto">
                          <a:xfrm>
                            <a:off x="-2862" y="13509"/>
                            <a:ext cx="29454"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AwZwi³ †Rjv cÖkvmK </w:t>
                              </w:r>
                              <w:r>
                                <w:rPr>
                                  <w:rFonts w:ascii="Times New Roman" w:hAnsi="Times New Roman"/>
                                </w:rPr>
                                <w:t>(Additional Deputy Commissioner)</w:t>
                              </w:r>
                            </w:p>
                          </w:txbxContent>
                        </wps:txbx>
                        <wps:bodyPr rot="0" vert="horz" wrap="square" lIns="0" tIns="0" rIns="0" bIns="0" anchor="ctr" anchorCtr="0" upright="1">
                          <a:noAutofit/>
                        </wps:bodyPr>
                      </wps:wsp>
                      <wps:wsp>
                        <wps:cNvPr id="47" name="Straight Arrow Connector 49"/>
                        <wps:cNvCnPr>
                          <a:cxnSpLocks noChangeShapeType="1"/>
                        </wps:cNvCnPr>
                        <wps:spPr bwMode="auto">
                          <a:xfrm>
                            <a:off x="12341" y="11158"/>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8" name="Rounded Rectangle 50"/>
                        <wps:cNvSpPr>
                          <a:spLocks noChangeArrowheads="1"/>
                        </wps:cNvSpPr>
                        <wps:spPr bwMode="auto">
                          <a:xfrm>
                            <a:off x="-3142" y="17958"/>
                            <a:ext cx="29846" cy="2071"/>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wmwbqi</w:t>
                              </w:r>
                              <w:proofErr w:type="gramEnd"/>
                              <w:r>
                                <w:rPr>
                                  <w:rFonts w:ascii="SutonnyMJ" w:hAnsi="SutonnyMJ"/>
                                  <w:sz w:val="24"/>
                                </w:rPr>
                                <w:t xml:space="preserve"> mnKvwi Kwgkbvi </w:t>
                              </w:r>
                              <w:r>
                                <w:rPr>
                                  <w:rFonts w:ascii="Times New Roman" w:hAnsi="Times New Roman"/>
                                </w:rPr>
                                <w:t>(Senior Assistant Commissioner)</w:t>
                              </w:r>
                            </w:p>
                          </w:txbxContent>
                        </wps:txbx>
                        <wps:bodyPr rot="0" vert="horz" wrap="square" lIns="0" tIns="0" rIns="0" bIns="0" anchor="ctr" anchorCtr="0" upright="1">
                          <a:noAutofit/>
                        </wps:bodyPr>
                      </wps:wsp>
                      <wps:wsp>
                        <wps:cNvPr id="49" name="Straight Arrow Connector 51"/>
                        <wps:cNvCnPr>
                          <a:cxnSpLocks noChangeShapeType="1"/>
                        </wps:cNvCnPr>
                        <wps:spPr bwMode="auto">
                          <a:xfrm>
                            <a:off x="12341" y="15533"/>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0" name="Rounded Rectangle 52"/>
                        <wps:cNvSpPr>
                          <a:spLocks noChangeArrowheads="1"/>
                        </wps:cNvSpPr>
                        <wps:spPr bwMode="auto">
                          <a:xfrm>
                            <a:off x="1065" y="22392"/>
                            <a:ext cx="23002" cy="2070"/>
                          </a:xfrm>
                          <a:prstGeom prst="roundRect">
                            <a:avLst>
                              <a:gd name="adj" fmla="val 16667"/>
                            </a:avLst>
                          </a:prstGeom>
                          <a:solidFill>
                            <a:schemeClr val="bg1">
                              <a:lumMod val="100000"/>
                              <a:lumOff val="0"/>
                            </a:schemeClr>
                          </a:solidFill>
                          <a:ln w="6350">
                            <a:solidFill>
                              <a:schemeClr val="tx1">
                                <a:lumMod val="100000"/>
                                <a:lumOff val="0"/>
                              </a:schemeClr>
                            </a:solidFill>
                            <a:miter lim="800000"/>
                            <a:headEnd/>
                            <a:tailEnd/>
                          </a:ln>
                        </wps:spPr>
                        <wps:txbx>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mnKvwi</w:t>
                              </w:r>
                              <w:proofErr w:type="gramEnd"/>
                              <w:r>
                                <w:rPr>
                                  <w:rFonts w:ascii="SutonnyMJ" w:hAnsi="SutonnyMJ"/>
                                  <w:sz w:val="24"/>
                                </w:rPr>
                                <w:t xml:space="preserve"> Kwgkbvi </w:t>
                              </w:r>
                              <w:r>
                                <w:rPr>
                                  <w:rFonts w:ascii="Times New Roman" w:hAnsi="Times New Roman"/>
                                </w:rPr>
                                <w:t>(Assistant Commissioner)</w:t>
                              </w:r>
                            </w:p>
                          </w:txbxContent>
                        </wps:txbx>
                        <wps:bodyPr rot="0" vert="horz" wrap="square" lIns="0" tIns="0" rIns="0" bIns="0" anchor="ctr" anchorCtr="0" upright="1">
                          <a:noAutofit/>
                        </wps:bodyPr>
                      </wps:wsp>
                      <wps:wsp>
                        <wps:cNvPr id="51" name="Straight Arrow Connector 53"/>
                        <wps:cNvCnPr>
                          <a:cxnSpLocks noChangeShapeType="1"/>
                        </wps:cNvCnPr>
                        <wps:spPr bwMode="auto">
                          <a:xfrm>
                            <a:off x="12341" y="20038"/>
                            <a:ext cx="51" cy="235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42" o:spid="_x0000_s1121" style="position:absolute;margin-left:50.7pt;margin-top:1.25pt;width:269.85pt;height:148pt;z-index:251665920;mso-width-relative:margin;mso-height-relative:margin" coordorigin="-4768" coordsize="34273,2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">
                <v:roundrect id="Rounded Rectangle 43" o:spid="_x0000_s1122" style="position:absolute;width:24292;height:20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0dsIA&#10;AADbAAAADwAAAGRycy9kb3ducmV2LnhtbESPQWvCQBSE7wX/w/IEb/VFLSKpqxRREDyURi/eHtnX&#10;JDT7Nu6uGv+9Wyj0OMzMN8xy3dtW3diHxomGyTgDxVI600il4XTcvS5AhUhiqHXCGh4cYL0avCwp&#10;N+4uX3wrYqUSREJOGuoYuxwxlDVbCmPXsSTv23lLMUlfofF0T3Db4jTL5mipkbRQU8ebmsuf4mo1&#10;+N1Mjji/Hi6F3366rcNwfqDWo2H/8Q4qch//w3/tvdHwNoHfL+kH4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TR2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wefvMxq</w:t>
                        </w:r>
                        <w:proofErr w:type="gramEnd"/>
                        <w:r>
                          <w:rPr>
                            <w:rFonts w:ascii="SutonnyMJ" w:hAnsi="SutonnyMJ"/>
                            <w:sz w:val="24"/>
                          </w:rPr>
                          <w:t xml:space="preserve"> Kwgkbvi </w:t>
                        </w:r>
                        <w:r>
                          <w:rPr>
                            <w:rFonts w:ascii="Times New Roman" w:hAnsi="Times New Roman"/>
                          </w:rPr>
                          <w:t>(Divisional Commissioner)</w:t>
                        </w:r>
                      </w:p>
                    </w:txbxContent>
                  </v:textbox>
                </v:roundrect>
                <v:roundrect id="Rounded Rectangle 44" o:spid="_x0000_s1123" style="position:absolute;left:-4768;top:4430;width:34272;height:2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qAcIA&#10;AADbAAAADwAAAGRycy9kb3ducmV2LnhtbESPQWvCQBSE7wX/w/IEb/VFLSKpqxRREHooRi/eHtnX&#10;JDT7Nu6uGv99t1DwOMzMN8xy3dtW3diHxomGyTgDxVI600il4XTcvS5AhUhiqHXCGh4cYL0avCwp&#10;N+4uB74VsVIJIiEnDXWMXY4YypothbHrWJL37bylmKSv0Hi6J7htcZplc7TUSFqoqeNNzeVPcbUa&#10;/G4mR5xfPy+F3365rcNwfqDWo2H/8Q4qch+f4f/23mh4m8Lfl/QDc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6oB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AwZwi³ wefvMxq Kwgkbvi </w:t>
                        </w:r>
                        <w:r>
                          <w:rPr>
                            <w:rFonts w:ascii="Times New Roman" w:hAnsi="Times New Roman"/>
                          </w:rPr>
                          <w:t>(Additional Divisional Commissioner)</w:t>
                        </w:r>
                      </w:p>
                    </w:txbxContent>
                  </v:textbox>
                </v:roundrect>
                <v:shape id="Straight Arrow Connector 45" o:spid="_x0000_s1124" type="#_x0000_t32" style="position:absolute;left:12341;top:2075;width:56;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4CMIAAADbAAAADwAAAGRycy9kb3ducmV2LnhtbESPS4vCQBCE7wv+h6GFva0Tn2h0FB8I&#10;6s0HnptMmwQzPTEza+K/d4SFPRZV9RU1WzSmEE+qXG5ZQbcTgSBOrM45VXA5b3/GIJxH1lhYJgUv&#10;crCYt75mGGtb85GeJ5+KAGEXo4LM+zKW0iUZGXQdWxIH72Yrgz7IKpW6wjrATSF7UTSSBnMOCxmW&#10;tM4ouZ9+jYIa/XWyWqaP9Wqz3zXD4jE6Xw5Kfbeb5RSEp8b/h//aO61g0If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k4CMIAAADbAAAADwAAAAAAAAAAAAAA&#10;AAChAgAAZHJzL2Rvd25yZXYueG1sUEsFBgAAAAAEAAQA+QAAAJADAAAAAA==&#10;" strokecolor="black [3200]" strokeweight=".5pt">
                  <v:stroke endarrow="block" joinstyle="miter"/>
                </v:shape>
                <v:roundrect id="Rounded Rectangle 46" o:spid="_x0000_s1125" style="position:absolute;left:1178;top:9097;width:20632;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X7sIA&#10;AADbAAAADwAAAGRycy9kb3ducmV2LnhtbESPQWvCQBSE7wX/w/IEb/XFKiKpq5SiIHgoRi/eHtnX&#10;JDT7Nu6uGv99t1DwOMzMN8xy3dtW3diHxomGyTgDxVI600il4XTcvi5AhUhiqHXCGh4cYL0avCwp&#10;N+4uB74VsVIJIiEnDXWMXY4YypothbHrWJL37bylmKSv0Hi6J7ht8S3L5mipkbRQU8efNZc/xdVq&#10;8NupHHF+3V8Kv/lyG4fh/ECtR8P+4x1U5D4+w//tndEwm8Hfl/QDc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pfuwgAAANsAAAAPAAAAAAAAAAAAAAAAAJgCAABkcnMvZG93&#10;bnJldi54bWxQSwUGAAAAAAQABAD1AAAAhw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†Rjv cÖkvmK </w:t>
                        </w:r>
                        <w:r>
                          <w:rPr>
                            <w:rFonts w:ascii="Times New Roman" w:hAnsi="Times New Roman"/>
                          </w:rPr>
                          <w:t>(Deputy Commissioner)</w:t>
                        </w:r>
                      </w:p>
                    </w:txbxContent>
                  </v:textbox>
                </v:roundrect>
                <v:shape id="Straight Arrow Connector 47" o:spid="_x0000_s1126" type="#_x0000_t32" style="position:absolute;left:12341;top:6889;width:56;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F58IAAADbAAAADwAAAGRycy9kb3ducmV2LnhtbESPS6vCMBSE94L/IRzh7jRVrq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F58IAAADbAAAADwAAAAAAAAAAAAAA&#10;AAChAgAAZHJzL2Rvd25yZXYueG1sUEsFBgAAAAAEAAQA+QAAAJADAAAAAA==&#10;" strokecolor="black [3200]" strokeweight=".5pt">
                  <v:stroke endarrow="block" joinstyle="miter"/>
                </v:shape>
                <v:roundrect id="Rounded Rectangle 48" o:spid="_x0000_s1127" style="position:absolute;left:-2862;top:13509;width:29454;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AsMA&#10;AADbAAAADwAAAGRycy9kb3ducmV2LnhtbESPQWvCQBSE74X+h+UVeqsvtRJK6ipFFAQPYuylt0f2&#10;NQnNvo27q8Z/7wqCx2FmvmGm88F26sQ+tE40vI8yUCyVM63UGn72q7dPUCGSGOqcsIYLB5jPnp+m&#10;VBh3lh2fylirBJFQkIYmxr5ADFXDlsLI9SzJ+3PeUkzS12g8nRPcdjjOshwttZIWGup50XD1Xx6t&#10;Br/6kD3mx82h9MutWzoMvxfU+vVl+P4CFXmIj/C9vTYaJjncvqQfg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AsMAAADbAAAADwAAAAAAAAAAAAAAAACYAgAAZHJzL2Rv&#10;d25yZXYueG1sUEsFBgAAAAAEAAQA9QAAAIgDA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r>
                          <w:rPr>
                            <w:rFonts w:ascii="SutonnyMJ" w:hAnsi="SutonnyMJ"/>
                            <w:sz w:val="24"/>
                          </w:rPr>
                          <w:t xml:space="preserve">AwZwi³ †Rjv cÖkvmK </w:t>
                        </w:r>
                        <w:r>
                          <w:rPr>
                            <w:rFonts w:ascii="Times New Roman" w:hAnsi="Times New Roman"/>
                          </w:rPr>
                          <w:t>(Additional Deputy Commissioner)</w:t>
                        </w:r>
                      </w:p>
                    </w:txbxContent>
                  </v:textbox>
                </v:roundrect>
                <v:shape id="Straight Arrow Connector 49" o:spid="_x0000_s1128" type="#_x0000_t32" style="position:absolute;left:12341;top:11158;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C8IAAADbAAAADwAAAGRycy9kb3ducmV2LnhtbESPT4vCMBTE78J+h/AEb5q6+LcaRV0E&#10;9WYVz4/mbVu2ealN1na//UYQPA4z8xtmuW5NKR5Uu8KyguEgAkGcWl1wpuB62fdnIJxH1lhaJgV/&#10;5GC9+ugsMda24TM9Ep+JAGEXo4Lc+yqW0qU5GXQDWxEH79vWBn2QdSZ1jU2Am1J+RtFEGiw4LORY&#10;0S6n9Cf5NQoa9Lf5dpPdd9uv46Edl/fJ5XpSqtdtNwsQnlr/Dr/aB61gNI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I+C8IAAADbAAAADwAAAAAAAAAAAAAA&#10;AAChAgAAZHJzL2Rvd25yZXYueG1sUEsFBgAAAAAEAAQA+QAAAJADAAAAAA==&#10;" strokecolor="black [3200]" strokeweight=".5pt">
                  <v:stroke endarrow="block" joinstyle="miter"/>
                </v:shape>
                <v:roundrect id="Rounded Rectangle 50" o:spid="_x0000_s1129" style="position:absolute;left:-3142;top:17958;width:29846;height:20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d678A&#10;AADbAAAADwAAAGRycy9kb3ducmV2LnhtbERPTWvCQBC9F/wPywje6sRaRKKrSFEQPJRGL96G7JgE&#10;s7Nxd9X477uHQo+P971c97ZVD/ahcaJhMs5AsZTONFJpOB1373NQIZIYap2whhcHWK8Gb0vKjXvK&#10;Dz+KWKkUIiEnDXWMXY4YypothbHrWBJ3cd5STNBXaDw9U7ht8SPLZmipkdRQU8dfNZfX4m41+N1U&#10;jji7H26F3367rcNwfqHWo2G/WYCK3Md/8Z97bzR8prHpS/oBu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O53rvwAAANsAAAAPAAAAAAAAAAAAAAAAAJgCAABkcnMvZG93bnJl&#10;di54bWxQSwUGAAAAAAQABAD1AAAAhA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wmwbqi</w:t>
                        </w:r>
                        <w:proofErr w:type="gramEnd"/>
                        <w:r>
                          <w:rPr>
                            <w:rFonts w:ascii="SutonnyMJ" w:hAnsi="SutonnyMJ"/>
                            <w:sz w:val="24"/>
                          </w:rPr>
                          <w:t xml:space="preserve"> mnKvwi Kwgkbvi </w:t>
                        </w:r>
                        <w:r>
                          <w:rPr>
                            <w:rFonts w:ascii="Times New Roman" w:hAnsi="Times New Roman"/>
                          </w:rPr>
                          <w:t>(Senior Assistant Commissioner)</w:t>
                        </w:r>
                      </w:p>
                    </w:txbxContent>
                  </v:textbox>
                </v:roundrect>
                <v:shape id="Straight Arrow Connector 51" o:spid="_x0000_s1130" type="#_x0000_t32" style="position:absolute;left:12341;top:15533;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P4sQAAADbAAAADwAAAGRycy9kb3ducmV2LnhtbESPQWvCQBSE74X+h+UJ3urGY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Q/ixAAAANsAAAAPAAAAAAAAAAAA&#10;AAAAAKECAABkcnMvZG93bnJldi54bWxQSwUGAAAAAAQABAD5AAAAkgMAAAAA&#10;" strokecolor="black [3200]" strokeweight=".5pt">
                  <v:stroke endarrow="block" joinstyle="miter"/>
                </v:shape>
                <v:roundrect id="Rounded Rectangle 52" o:spid="_x0000_s1131" style="position:absolute;left:1065;top:22392;width:23002;height:20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HML8A&#10;AADbAAAADwAAAGRycy9kb3ducmV2LnhtbERPTWvCQBC9F/wPywje6sRKRaKrSFEQPJRGL96G7JgE&#10;s7Nxd9X477uHQo+P971c97ZVD/ahcaJhMs5AsZTONFJpOB1373NQIZIYap2whhcHWK8Gb0vKjXvK&#10;Dz+KWKkUIiEnDXWMXY4YypothbHrWBJ3cd5STNBXaDw9U7ht8SPLZmipkdRQU8dfNZfX4m41+N1U&#10;jji7H26F3367rcNwfqHWo2G/WYCK3Md/8Z97bzR8pvXpS/oBu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lAcwvwAAANsAAAAPAAAAAAAAAAAAAAAAAJgCAABkcnMvZG93bnJl&#10;di54bWxQSwUGAAAAAAQABAD1AAAAhAMAAAAA&#10;" fillcolor="white [3212]" strokecolor="black [3213]" strokeweight=".5pt">
                  <v:stroke joinstyle="miter"/>
                  <v:textbox inset="0,0,0,0">
                    <w:txbxContent>
                      <w:p w:rsidR="00873310" w:rsidRPr="007A105F" w:rsidRDefault="00873310" w:rsidP="00C67699">
                        <w:pPr>
                          <w:shd w:val="clear" w:color="auto" w:fill="FFFFFF" w:themeFill="background1"/>
                          <w:jc w:val="center"/>
                          <w:rPr>
                            <w:rFonts w:ascii="Times New Roman" w:hAnsi="Times New Roman"/>
                          </w:rPr>
                        </w:pPr>
                        <w:proofErr w:type="gramStart"/>
                        <w:r>
                          <w:rPr>
                            <w:rFonts w:ascii="SutonnyMJ" w:hAnsi="SutonnyMJ"/>
                            <w:sz w:val="24"/>
                          </w:rPr>
                          <w:t>mnKvwi</w:t>
                        </w:r>
                        <w:proofErr w:type="gramEnd"/>
                        <w:r>
                          <w:rPr>
                            <w:rFonts w:ascii="SutonnyMJ" w:hAnsi="SutonnyMJ"/>
                            <w:sz w:val="24"/>
                          </w:rPr>
                          <w:t xml:space="preserve"> Kwgkbvi </w:t>
                        </w:r>
                        <w:r>
                          <w:rPr>
                            <w:rFonts w:ascii="Times New Roman" w:hAnsi="Times New Roman"/>
                          </w:rPr>
                          <w:t>(Assistant Commissioner)</w:t>
                        </w:r>
                      </w:p>
                    </w:txbxContent>
                  </v:textbox>
                </v:roundrect>
                <v:shape id="Straight Arrow Connector 53" o:spid="_x0000_s1132" type="#_x0000_t32" style="position:absolute;left:12341;top:20038;width:51;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VOcQAAADbAAAADwAAAGRycy9kb3ducmV2LnhtbESPQWuDQBSE74H8h+UFekvWFAyNzSrR&#10;Ukh6qwk9P9xXlbpv1d1G+++zhUKPw8x8wxyy2XTiRqNrLSvYbiIQxJXVLdcKrpfX9RMI55E1dpZJ&#10;wQ85yNLl4oCJthO/0630tQgQdgkqaLzvEyld1ZBBt7E9cfA+7WjQBznWUo84Bbjp5GMU7aTBlsNC&#10;gz0VDVVf5bdRMKH/2OfHeijyl/Npjrthd7m+KfWwmo/PIDzN/j/81z5pBfEWfr+EH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pU5xAAAANsAAAAPAAAAAAAAAAAA&#10;AAAAAKECAABkcnMvZG93bnJldi54bWxQSwUGAAAAAAQABAD5AAAAkgMAAAAA&#10;" strokecolor="black [3200]" strokeweight=".5pt">
                  <v:stroke endarrow="block" joinstyle="miter"/>
                </v:shape>
              </v:group>
            </w:pict>
          </mc:Fallback>
        </mc:AlternateContent>
      </w:r>
    </w:p>
    <w:p w:rsidR="00B250C6" w:rsidRPr="006408BB" w:rsidRDefault="00B250C6" w:rsidP="00C67699">
      <w:pPr>
        <w:tabs>
          <w:tab w:val="left" w:pos="360"/>
        </w:tabs>
        <w:rPr>
          <w:rFonts w:ascii="SutonnyMJ" w:hAnsi="SutonnyMJ"/>
          <w:sz w:val="24"/>
        </w:rPr>
      </w:pPr>
    </w:p>
    <w:p w:rsidR="00B250C6" w:rsidRPr="006408BB" w:rsidRDefault="00B250C6" w:rsidP="00C67699">
      <w:pPr>
        <w:tabs>
          <w:tab w:val="left" w:pos="360"/>
        </w:tabs>
        <w:rPr>
          <w:rFonts w:ascii="SutonnyMJ" w:hAnsi="SutonnyMJ"/>
          <w:sz w:val="24"/>
        </w:rPr>
      </w:pPr>
    </w:p>
    <w:p w:rsidR="00B250C6" w:rsidRPr="006408BB" w:rsidRDefault="00B250C6" w:rsidP="00C67699">
      <w:pPr>
        <w:tabs>
          <w:tab w:val="left" w:pos="360"/>
        </w:tabs>
        <w:rPr>
          <w:rFonts w:ascii="SutonnyMJ" w:hAnsi="SutonnyMJ"/>
          <w:sz w:val="24"/>
        </w:rPr>
      </w:pPr>
    </w:p>
    <w:p w:rsidR="006377B4" w:rsidRDefault="006377B4" w:rsidP="00B04FA0">
      <w:pPr>
        <w:tabs>
          <w:tab w:val="left" w:pos="360"/>
        </w:tabs>
        <w:jc w:val="center"/>
        <w:rPr>
          <w:rFonts w:ascii="SutonnyMJ" w:hAnsi="SutonnyMJ"/>
          <w:b/>
          <w:sz w:val="24"/>
        </w:rPr>
      </w:pPr>
    </w:p>
    <w:p w:rsidR="006377B4" w:rsidRDefault="006377B4" w:rsidP="00B04FA0">
      <w:pPr>
        <w:tabs>
          <w:tab w:val="left" w:pos="360"/>
        </w:tabs>
        <w:jc w:val="center"/>
        <w:rPr>
          <w:rFonts w:ascii="SutonnyMJ" w:hAnsi="SutonnyMJ"/>
          <w:b/>
          <w:sz w:val="24"/>
        </w:rPr>
      </w:pPr>
    </w:p>
    <w:p w:rsidR="002D633C" w:rsidRPr="006408BB" w:rsidRDefault="002D633C" w:rsidP="00C67699">
      <w:pPr>
        <w:tabs>
          <w:tab w:val="left" w:pos="360"/>
        </w:tabs>
        <w:rPr>
          <w:rFonts w:ascii="SutonnyMJ" w:hAnsi="SutonnyMJ"/>
          <w:sz w:val="24"/>
        </w:rPr>
      </w:pPr>
    </w:p>
    <w:p w:rsidR="009678D8" w:rsidRDefault="009678D8" w:rsidP="00B720D2">
      <w:pPr>
        <w:shd w:val="clear" w:color="auto" w:fill="FFFFFF" w:themeFill="background1"/>
        <w:tabs>
          <w:tab w:val="left" w:pos="360"/>
          <w:tab w:val="left" w:pos="2340"/>
          <w:tab w:val="left" w:pos="4320"/>
          <w:tab w:val="left" w:pos="6210"/>
          <w:tab w:val="left" w:pos="8100"/>
        </w:tabs>
        <w:ind w:left="360" w:hanging="360"/>
        <w:jc w:val="center"/>
        <w:rPr>
          <w:rFonts w:ascii="SutonnyMJ" w:eastAsia="SutonnyMJ" w:hAnsi="SutonnyMJ" w:cs="SutonnyMJ"/>
          <w:b/>
          <w:sz w:val="28"/>
          <w:szCs w:val="28"/>
          <w:shd w:val="clear" w:color="auto" w:fill="000000" w:themeFill="text1"/>
        </w:rPr>
      </w:pPr>
    </w:p>
    <w:p w:rsidR="009678D8" w:rsidRDefault="009678D8" w:rsidP="00B720D2">
      <w:pPr>
        <w:shd w:val="clear" w:color="auto" w:fill="FFFFFF" w:themeFill="background1"/>
        <w:tabs>
          <w:tab w:val="left" w:pos="360"/>
          <w:tab w:val="left" w:pos="2340"/>
          <w:tab w:val="left" w:pos="4320"/>
          <w:tab w:val="left" w:pos="6210"/>
          <w:tab w:val="left" w:pos="8100"/>
        </w:tabs>
        <w:ind w:left="360" w:hanging="360"/>
        <w:jc w:val="center"/>
        <w:rPr>
          <w:rFonts w:ascii="SutonnyMJ" w:eastAsia="SutonnyMJ" w:hAnsi="SutonnyMJ" w:cs="SutonnyMJ"/>
          <w:b/>
          <w:sz w:val="28"/>
          <w:szCs w:val="28"/>
          <w:shd w:val="clear" w:color="auto" w:fill="000000" w:themeFill="text1"/>
        </w:rPr>
      </w:pPr>
    </w:p>
    <w:p w:rsidR="009678D8" w:rsidRDefault="009678D8" w:rsidP="00B720D2">
      <w:pPr>
        <w:shd w:val="clear" w:color="auto" w:fill="FFFFFF" w:themeFill="background1"/>
        <w:tabs>
          <w:tab w:val="left" w:pos="360"/>
          <w:tab w:val="left" w:pos="2340"/>
          <w:tab w:val="left" w:pos="4320"/>
          <w:tab w:val="left" w:pos="6210"/>
          <w:tab w:val="left" w:pos="8100"/>
        </w:tabs>
        <w:ind w:left="360" w:hanging="360"/>
        <w:jc w:val="center"/>
        <w:rPr>
          <w:rFonts w:ascii="SutonnyMJ" w:eastAsia="SutonnyMJ" w:hAnsi="SutonnyMJ" w:cs="SutonnyMJ"/>
          <w:b/>
          <w:sz w:val="28"/>
          <w:szCs w:val="28"/>
          <w:shd w:val="clear" w:color="auto" w:fill="000000" w:themeFill="text1"/>
        </w:rPr>
      </w:pPr>
    </w:p>
    <w:p w:rsidR="009678D8" w:rsidRPr="002D7C6F" w:rsidRDefault="002D7C6F" w:rsidP="002D7C6F">
      <w:pPr>
        <w:tabs>
          <w:tab w:val="left" w:pos="360"/>
          <w:tab w:val="left" w:pos="2340"/>
          <w:tab w:val="left" w:pos="4320"/>
          <w:tab w:val="left" w:pos="6210"/>
          <w:tab w:val="left" w:pos="8100"/>
        </w:tabs>
        <w:ind w:left="360" w:hanging="360"/>
        <w:jc w:val="both"/>
        <w:rPr>
          <w:rFonts w:ascii="SutonnyMJ" w:eastAsia="SutonnyMJ" w:hAnsi="SutonnyMJ" w:cs="SutonnyMJ"/>
          <w:b/>
          <w:sz w:val="28"/>
          <w:szCs w:val="28"/>
          <w:shd w:val="clear" w:color="auto" w:fill="000000"/>
        </w:rPr>
      </w:pPr>
      <w:r w:rsidRPr="006408BB">
        <w:rPr>
          <w:rFonts w:ascii="SutonnyMJ" w:eastAsia="SutonnyMJ" w:hAnsi="SutonnyMJ" w:cs="SutonnyMJ"/>
          <w:b/>
          <w:sz w:val="28"/>
          <w:szCs w:val="28"/>
          <w:shd w:val="clear" w:color="auto" w:fill="000000"/>
        </w:rPr>
        <w:t>Abykxjbx:</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 xml:space="preserve">01. </w:t>
      </w:r>
      <w:r w:rsidR="00AE679B" w:rsidRPr="006408BB">
        <w:rPr>
          <w:rFonts w:ascii="SutonnyMJ" w:eastAsia="SutonnyMJ" w:hAnsi="SutonnyMJ" w:cs="SutonnyMJ"/>
          <w:b/>
          <w:sz w:val="24"/>
        </w:rPr>
        <w:t>†`‡ki mKj cÖkvmwbK wm×všÍ †Kv_vq M„nxZ nq?</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wefvM</w:t>
      </w:r>
      <w:r w:rsidRPr="006408BB">
        <w:rPr>
          <w:rFonts w:ascii="SutonnyMJ" w:eastAsia="SutonnyMJ" w:hAnsi="SutonnyMJ" w:cs="SutonnyMJ"/>
          <w:sz w:val="24"/>
        </w:rPr>
        <w:tab/>
        <w:t>L. gš¿Yvjq</w:t>
      </w:r>
      <w:r w:rsidRPr="006408BB">
        <w:rPr>
          <w:rFonts w:ascii="SutonnyMJ" w:eastAsia="SutonnyMJ" w:hAnsi="SutonnyMJ" w:cs="SutonnyMJ"/>
          <w:sz w:val="24"/>
        </w:rPr>
        <w:tab/>
        <w:t>M. AvBbmfv</w:t>
      </w:r>
      <w:r w:rsidRPr="006408BB">
        <w:rPr>
          <w:rFonts w:ascii="SutonnyMJ" w:eastAsia="SutonnyMJ" w:hAnsi="SutonnyMJ" w:cs="SutonnyMJ"/>
          <w:sz w:val="24"/>
        </w:rPr>
        <w:tab/>
        <w:t>N. mwPevjq</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01</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02</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†Rjv-†KvlvMv‡ii iÿK I cwiPvjK †K?</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†Rjv-cÖkvmb</w:t>
      </w:r>
      <w:r w:rsidRPr="006408BB">
        <w:rPr>
          <w:rFonts w:ascii="SutonnyMJ" w:eastAsia="SutonnyMJ" w:hAnsi="SutonnyMJ" w:cs="SutonnyMJ"/>
          <w:sz w:val="24"/>
        </w:rPr>
        <w:tab/>
        <w:t>L. †Rjv RR</w:t>
      </w:r>
      <w:r w:rsidRPr="006408BB">
        <w:rPr>
          <w:rFonts w:ascii="SutonnyMJ" w:eastAsia="SutonnyMJ" w:hAnsi="SutonnyMJ" w:cs="SutonnyMJ"/>
          <w:sz w:val="24"/>
        </w:rPr>
        <w:tab/>
        <w:t>M</w:t>
      </w:r>
      <w:r w:rsidRPr="006408BB">
        <w:rPr>
          <w:rFonts w:ascii="SutonnyMJ" w:eastAsia="SutonnyMJ" w:hAnsi="SutonnyMJ" w:cs="SutonnyMJ"/>
          <w:spacing w:val="-6"/>
          <w:sz w:val="24"/>
        </w:rPr>
        <w:t>. AwZwi³ †Rjv cÖkvmK</w:t>
      </w:r>
      <w:r w:rsidRPr="006408BB">
        <w:rPr>
          <w:rFonts w:ascii="SutonnyMJ" w:eastAsia="SutonnyMJ" w:hAnsi="SutonnyMJ" w:cs="SutonnyMJ"/>
          <w:sz w:val="24"/>
        </w:rPr>
        <w:tab/>
        <w:t>N. cywjk mycvi</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03</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gvV cÖkvm‡bi cÖ_g avc †KvbwU?</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†Rjv cÖkvmb</w:t>
      </w:r>
      <w:r w:rsidRPr="006408BB">
        <w:rPr>
          <w:rFonts w:ascii="SutonnyMJ" w:eastAsia="SutonnyMJ" w:hAnsi="SutonnyMJ" w:cs="SutonnyMJ"/>
          <w:sz w:val="24"/>
        </w:rPr>
        <w:tab/>
        <w:t>L. wefvMxq cÖkvmb</w:t>
      </w:r>
      <w:r w:rsidRPr="006408BB">
        <w:rPr>
          <w:rFonts w:ascii="SutonnyMJ" w:eastAsia="SutonnyMJ" w:hAnsi="SutonnyMJ" w:cs="SutonnyMJ"/>
          <w:sz w:val="24"/>
        </w:rPr>
        <w:tab/>
        <w:t>M. Dc‡Rjv cÖkvmb</w:t>
      </w:r>
      <w:r w:rsidRPr="006408BB">
        <w:rPr>
          <w:rFonts w:ascii="SutonnyMJ" w:eastAsia="SutonnyMJ" w:hAnsi="SutonnyMJ" w:cs="SutonnyMJ"/>
          <w:sz w:val="24"/>
        </w:rPr>
        <w:tab/>
        <w:t>N. †KvbwUB bq</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04</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†K †Rjv cÖkvm‡Ki KvR Z`viK K‡ib?</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cÖavbgš¿x</w:t>
      </w:r>
      <w:r w:rsidRPr="006408BB">
        <w:rPr>
          <w:rFonts w:ascii="SutonnyMJ" w:eastAsia="SutonnyMJ" w:hAnsi="SutonnyMJ" w:cs="SutonnyMJ"/>
          <w:sz w:val="24"/>
        </w:rPr>
        <w:tab/>
        <w:t>L. gwš¿mfv</w:t>
      </w:r>
      <w:r w:rsidRPr="006408BB">
        <w:rPr>
          <w:rFonts w:ascii="SutonnyMJ" w:eastAsia="SutonnyMJ" w:hAnsi="SutonnyMJ" w:cs="SutonnyMJ"/>
          <w:sz w:val="24"/>
        </w:rPr>
        <w:tab/>
        <w:t>M. mwPevjq</w:t>
      </w:r>
      <w:r w:rsidRPr="006408BB">
        <w:rPr>
          <w:rFonts w:ascii="SutonnyMJ" w:eastAsia="SutonnyMJ" w:hAnsi="SutonnyMJ" w:cs="SutonnyMJ"/>
          <w:sz w:val="24"/>
        </w:rPr>
        <w:tab/>
        <w:t xml:space="preserve">N. wefvMxq Kwgkbvi </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05</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evsjv‡`k wmwfj mvwf©‡mi wewmGm K¨vWvi KZwU?</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28wU</w:t>
      </w:r>
      <w:r w:rsidRPr="006408BB">
        <w:rPr>
          <w:rFonts w:ascii="SutonnyMJ" w:eastAsia="SutonnyMJ" w:hAnsi="SutonnyMJ" w:cs="SutonnyMJ"/>
          <w:sz w:val="24"/>
        </w:rPr>
        <w:tab/>
        <w:t>L. 26wU</w:t>
      </w:r>
      <w:r w:rsidRPr="006408BB">
        <w:rPr>
          <w:rFonts w:ascii="SutonnyMJ" w:eastAsia="SutonnyMJ" w:hAnsi="SutonnyMJ" w:cs="SutonnyMJ"/>
          <w:sz w:val="24"/>
        </w:rPr>
        <w:tab/>
        <w:t>M. 21wU</w:t>
      </w:r>
      <w:r w:rsidRPr="006408BB">
        <w:rPr>
          <w:rFonts w:ascii="SutonnyMJ" w:eastAsia="SutonnyMJ" w:hAnsi="SutonnyMJ" w:cs="SutonnyMJ"/>
          <w:sz w:val="24"/>
        </w:rPr>
        <w:tab/>
        <w:t>N. 05wU</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05</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06</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cÖ_g gwnjv cywjk wb‡qvM Kiv nq †Kvb mv‡j?</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1972</w:t>
      </w:r>
      <w:r w:rsidRPr="006408BB">
        <w:rPr>
          <w:rFonts w:ascii="SutonnyMJ" w:eastAsia="SutonnyMJ" w:hAnsi="SutonnyMJ" w:cs="SutonnyMJ"/>
          <w:sz w:val="24"/>
        </w:rPr>
        <w:tab/>
        <w:t>L. 1974</w:t>
      </w:r>
      <w:r w:rsidRPr="006408BB">
        <w:rPr>
          <w:rFonts w:ascii="SutonnyMJ" w:eastAsia="SutonnyMJ" w:hAnsi="SutonnyMJ" w:cs="SutonnyMJ"/>
          <w:sz w:val="24"/>
        </w:rPr>
        <w:tab/>
        <w:t>M. 1977</w:t>
      </w:r>
      <w:r w:rsidRPr="006408BB">
        <w:rPr>
          <w:rFonts w:ascii="SutonnyMJ" w:eastAsia="SutonnyMJ" w:hAnsi="SutonnyMJ" w:cs="SutonnyMJ"/>
          <w:sz w:val="24"/>
        </w:rPr>
        <w:tab/>
        <w:t>N. 1978</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06</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07</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evsjv‡`‡ki †Kv‡bv gš¿Yvj‡qi A¨vWwgwb‡÷ªwUf †nW †K?</w:t>
      </w:r>
    </w:p>
    <w:p w:rsidR="00AE679B" w:rsidRPr="006408BB" w:rsidRDefault="00AE679B" w:rsidP="00AE679B">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gš¿x</w:t>
      </w:r>
      <w:r w:rsidRPr="006408BB">
        <w:rPr>
          <w:rFonts w:ascii="SutonnyMJ" w:eastAsia="SutonnyMJ" w:hAnsi="SutonnyMJ" w:cs="SutonnyMJ"/>
          <w:sz w:val="24"/>
        </w:rPr>
        <w:tab/>
        <w:t>L. cÖavbgš¿x</w:t>
      </w:r>
      <w:r w:rsidRPr="006408BB">
        <w:rPr>
          <w:rFonts w:ascii="SutonnyMJ" w:eastAsia="SutonnyMJ" w:hAnsi="SutonnyMJ" w:cs="SutonnyMJ"/>
          <w:sz w:val="24"/>
        </w:rPr>
        <w:tab/>
        <w:t>M. †m‡µUvwi</w:t>
      </w:r>
      <w:r w:rsidRPr="006408BB">
        <w:rPr>
          <w:rFonts w:ascii="SutonnyMJ" w:eastAsia="SutonnyMJ" w:hAnsi="SutonnyMJ" w:cs="SutonnyMJ"/>
          <w:sz w:val="24"/>
        </w:rPr>
        <w:tab/>
        <w:t>N. †i±i</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07</w:t>
      </w:r>
      <w:r w:rsidRPr="006408BB">
        <w:rPr>
          <w:rFonts w:ascii="SutonnyMJ" w:eastAsia="SutonnyMJ" w:hAnsi="SutonnyMJ" w:cs="SutonnyMJ"/>
          <w:b/>
          <w:sz w:val="24"/>
          <w:shd w:val="clear" w:color="auto" w:fill="000000"/>
        </w:rPr>
        <w:t>:</w:t>
      </w:r>
      <w:r w:rsidR="002D7C6F">
        <w:rPr>
          <w:rFonts w:ascii="SutonnyMJ" w:eastAsia="SutonnyMJ" w:hAnsi="SutonnyMJ" w:cs="SutonnyMJ"/>
          <w:b/>
          <w:sz w:val="24"/>
          <w:shd w:val="clear" w:color="auto" w:fill="000000"/>
        </w:rPr>
        <w:t xml:space="preserve"> </w:t>
      </w:r>
      <w:r w:rsidRPr="006408BB">
        <w:rPr>
          <w:rFonts w:ascii="SutonnyMJ" w:eastAsia="SutonnyMJ" w:hAnsi="SutonnyMJ" w:cs="SutonnyMJ"/>
          <w:sz w:val="24"/>
          <w:shd w:val="clear" w:color="auto" w:fill="000000"/>
        </w:rPr>
        <w:t>M</w:t>
      </w:r>
    </w:p>
    <w:p w:rsidR="00AE679B" w:rsidRPr="006408BB" w:rsidRDefault="002D7C6F" w:rsidP="00AE679B">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08</w:t>
      </w:r>
      <w:r w:rsidR="00AE679B" w:rsidRPr="006408BB">
        <w:rPr>
          <w:rFonts w:ascii="SutonnyMJ" w:eastAsia="SutonnyMJ" w:hAnsi="SutonnyMJ" w:cs="SutonnyMJ"/>
          <w:b/>
          <w:sz w:val="24"/>
        </w:rPr>
        <w:t>.</w:t>
      </w:r>
      <w:r w:rsidR="00AE679B" w:rsidRPr="006408BB">
        <w:rPr>
          <w:rFonts w:ascii="SutonnyMJ" w:eastAsia="SutonnyMJ" w:hAnsi="SutonnyMJ" w:cs="SutonnyMJ"/>
          <w:b/>
          <w:sz w:val="24"/>
        </w:rPr>
        <w:tab/>
        <w:t>mwPe Kvi Aax‡b KvR K‡i?</w:t>
      </w:r>
    </w:p>
    <w:p w:rsidR="00F52948" w:rsidRPr="006408BB" w:rsidRDefault="00AE679B" w:rsidP="002D7C6F">
      <w:pPr>
        <w:tabs>
          <w:tab w:val="left" w:pos="360"/>
          <w:tab w:val="left" w:pos="2340"/>
          <w:tab w:val="left" w:pos="4320"/>
          <w:tab w:val="left" w:pos="6300"/>
          <w:tab w:val="left" w:pos="8136"/>
        </w:tabs>
        <w:ind w:left="360" w:hanging="360"/>
        <w:jc w:val="both"/>
        <w:rPr>
          <w:sz w:val="24"/>
        </w:rPr>
      </w:pPr>
      <w:r w:rsidRPr="006408BB">
        <w:rPr>
          <w:rFonts w:ascii="SutonnyMJ" w:eastAsia="SutonnyMJ" w:hAnsi="SutonnyMJ" w:cs="SutonnyMJ"/>
          <w:sz w:val="24"/>
        </w:rPr>
        <w:tab/>
        <w:t>K. gš¿xi</w:t>
      </w:r>
      <w:r w:rsidRPr="006408BB">
        <w:rPr>
          <w:rFonts w:ascii="SutonnyMJ" w:eastAsia="SutonnyMJ" w:hAnsi="SutonnyMJ" w:cs="SutonnyMJ"/>
          <w:sz w:val="24"/>
        </w:rPr>
        <w:tab/>
        <w:t>L. ivóªcwZi</w:t>
      </w:r>
      <w:r w:rsidRPr="006408BB">
        <w:rPr>
          <w:rFonts w:ascii="SutonnyMJ" w:eastAsia="SutonnyMJ" w:hAnsi="SutonnyMJ" w:cs="SutonnyMJ"/>
          <w:sz w:val="24"/>
        </w:rPr>
        <w:tab/>
        <w:t>M. miKvi cÖav‡bi</w:t>
      </w:r>
      <w:r w:rsidRPr="006408BB">
        <w:rPr>
          <w:rFonts w:ascii="SutonnyMJ" w:eastAsia="SutonnyMJ" w:hAnsi="SutonnyMJ" w:cs="SutonnyMJ"/>
          <w:sz w:val="24"/>
        </w:rPr>
        <w:tab/>
        <w:t>N. cÖavbgš¿xi</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08</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r w:rsidR="002D7C6F">
        <w:rPr>
          <w:rFonts w:ascii="SutonnyMJ" w:eastAsia="SutonnyMJ" w:hAnsi="SutonnyMJ" w:cs="SutonnyMJ"/>
          <w:b/>
          <w:sz w:val="28"/>
          <w:szCs w:val="28"/>
          <w:shd w:val="clear" w:color="auto" w:fill="000000" w:themeFill="text1"/>
        </w:rPr>
        <w:t xml:space="preserve">   </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hAnsi="SutonnyMJ"/>
          <w:b/>
          <w:sz w:val="24"/>
        </w:rPr>
      </w:pPr>
      <w:r>
        <w:rPr>
          <w:rFonts w:ascii="SutonnyMJ" w:hAnsi="SutonnyMJ"/>
          <w:b/>
          <w:sz w:val="24"/>
          <w:lang w:val="en-GB" w:eastAsia="en-GB"/>
        </w:rPr>
        <w:t>09</w:t>
      </w:r>
      <w:r w:rsidR="00F52948" w:rsidRPr="006408BB">
        <w:rPr>
          <w:rFonts w:ascii="SutonnyMJ" w:hAnsi="SutonnyMJ"/>
          <w:b/>
          <w:sz w:val="24"/>
          <w:lang w:val="en-GB" w:eastAsia="en-GB"/>
        </w:rPr>
        <w:t xml:space="preserve">. </w:t>
      </w:r>
      <w:r w:rsidR="00F52948" w:rsidRPr="006408BB">
        <w:rPr>
          <w:rFonts w:ascii="SutonnyMJ" w:hAnsi="SutonnyMJ"/>
          <w:b/>
          <w:sz w:val="24"/>
        </w:rPr>
        <w:t>wefvMxq Kwgkbvi †Kvb c`gh©v`v m¤úbœ?</w:t>
      </w:r>
    </w:p>
    <w:p w:rsidR="00F52948" w:rsidRPr="006408BB" w:rsidRDefault="00F52948" w:rsidP="00F52948">
      <w:pPr>
        <w:tabs>
          <w:tab w:val="left" w:pos="360"/>
          <w:tab w:val="left" w:pos="2340"/>
          <w:tab w:val="left" w:pos="4320"/>
          <w:tab w:val="left" w:pos="6300"/>
          <w:tab w:val="left" w:pos="8136"/>
        </w:tabs>
        <w:ind w:left="360" w:hanging="360"/>
        <w:rPr>
          <w:sz w:val="24"/>
        </w:rPr>
      </w:pPr>
      <w:r w:rsidRPr="006408BB">
        <w:rPr>
          <w:rFonts w:ascii="SutonnyMJ" w:hAnsi="SutonnyMJ"/>
          <w:sz w:val="24"/>
        </w:rPr>
        <w:tab/>
        <w:t>K. mwPe</w:t>
      </w:r>
      <w:r w:rsidRPr="006408BB">
        <w:rPr>
          <w:rFonts w:ascii="SutonnyMJ" w:hAnsi="SutonnyMJ"/>
          <w:sz w:val="24"/>
        </w:rPr>
        <w:tab/>
        <w:t xml:space="preserve">L. </w:t>
      </w:r>
      <w:r w:rsidRPr="006408BB">
        <w:rPr>
          <w:rFonts w:ascii="SutonnyMJ" w:hAnsi="SutonnyMJ"/>
          <w:sz w:val="24"/>
          <w:u w:val="single"/>
        </w:rPr>
        <w:t xml:space="preserve">hyM¥ mwPe         </w:t>
      </w:r>
      <w:r w:rsidRPr="006408BB">
        <w:rPr>
          <w:rFonts w:ascii="SutonnyMJ" w:hAnsi="SutonnyMJ"/>
          <w:sz w:val="24"/>
        </w:rPr>
        <w:tab/>
        <w:t>M. DcmwPe</w:t>
      </w:r>
      <w:r w:rsidRPr="006408BB">
        <w:rPr>
          <w:rFonts w:ascii="SutonnyMJ" w:hAnsi="SutonnyMJ"/>
          <w:sz w:val="24"/>
        </w:rPr>
        <w:tab/>
        <w:t>N. gyL¨ mwPe</w:t>
      </w:r>
      <w:r w:rsidRPr="006408BB">
        <w:rPr>
          <w:rFonts w:ascii="SutonnyMJ" w:hAnsi="SutonnyMJ"/>
          <w:sz w:val="24"/>
        </w:rPr>
        <w:tab/>
      </w:r>
      <w:r w:rsidR="002D7C6F">
        <w:rPr>
          <w:rFonts w:ascii="SutonnyMJ" w:hAnsi="SutonnyMJ"/>
          <w:b/>
          <w:sz w:val="24"/>
          <w:shd w:val="clear" w:color="auto" w:fill="000000"/>
        </w:rPr>
        <w:t>09</w:t>
      </w:r>
      <w:r w:rsidRPr="006408BB">
        <w:rPr>
          <w:rFonts w:ascii="SutonnyMJ" w:hAnsi="SutonnyMJ"/>
          <w:b/>
          <w:sz w:val="24"/>
          <w:shd w:val="clear" w:color="auto" w:fill="000000"/>
        </w:rPr>
        <w:t>: L</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10.</w:t>
      </w:r>
      <w:r w:rsidR="00F52948" w:rsidRPr="006408BB">
        <w:rPr>
          <w:rFonts w:ascii="SutonnyMJ" w:eastAsia="SutonnyMJ" w:hAnsi="SutonnyMJ" w:cs="SutonnyMJ"/>
          <w:b/>
          <w:sz w:val="24"/>
        </w:rPr>
        <w:t>KZRb m`m¨ wb‡q †Rjv Av`vjZ MwVZ nq?</w:t>
      </w:r>
    </w:p>
    <w:p w:rsidR="00F52948" w:rsidRPr="006408BB" w:rsidRDefault="00F52948" w:rsidP="00F52948">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1</w:t>
      </w:r>
      <w:r>
        <w:rPr>
          <w:rFonts w:ascii="SutonnyMJ" w:eastAsia="SutonnyMJ" w:hAnsi="SutonnyMJ" w:cs="SutonnyMJ"/>
          <w:sz w:val="24"/>
        </w:rPr>
        <w:t>5 Rb</w:t>
      </w:r>
      <w:r>
        <w:rPr>
          <w:rFonts w:ascii="SutonnyMJ" w:eastAsia="SutonnyMJ" w:hAnsi="SutonnyMJ" w:cs="SutonnyMJ"/>
          <w:sz w:val="24"/>
        </w:rPr>
        <w:tab/>
        <w:t>L. 13 Rb</w:t>
      </w:r>
      <w:r>
        <w:rPr>
          <w:rFonts w:ascii="SutonnyMJ" w:eastAsia="SutonnyMJ" w:hAnsi="SutonnyMJ" w:cs="SutonnyMJ"/>
          <w:sz w:val="24"/>
        </w:rPr>
        <w:tab/>
        <w:t>M. 08 Rb</w:t>
      </w:r>
      <w:r>
        <w:rPr>
          <w:rFonts w:ascii="SutonnyMJ" w:eastAsia="SutonnyMJ" w:hAnsi="SutonnyMJ" w:cs="SutonnyMJ"/>
          <w:sz w:val="24"/>
        </w:rPr>
        <w:tab/>
        <w:t>N. 05 Rb</w:t>
      </w:r>
      <w:r>
        <w:rPr>
          <w:rFonts w:ascii="SutonnyMJ" w:eastAsia="SutonnyMJ" w:hAnsi="SutonnyMJ" w:cs="SutonnyMJ"/>
          <w:sz w:val="24"/>
        </w:rPr>
        <w:tab/>
      </w:r>
      <w:r w:rsidR="002D7C6F">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11</w:t>
      </w:r>
      <w:r w:rsidR="00F52948" w:rsidRPr="006408BB">
        <w:rPr>
          <w:rFonts w:ascii="SutonnyMJ" w:eastAsia="SutonnyMJ" w:hAnsi="SutonnyMJ" w:cs="SutonnyMJ"/>
          <w:b/>
          <w:sz w:val="24"/>
        </w:rPr>
        <w:t>.</w:t>
      </w:r>
      <w:r w:rsidR="00F52948" w:rsidRPr="006408BB">
        <w:rPr>
          <w:rFonts w:ascii="SutonnyMJ" w:eastAsia="SutonnyMJ" w:hAnsi="SutonnyMJ" w:cs="SutonnyMJ"/>
          <w:b/>
          <w:sz w:val="24"/>
        </w:rPr>
        <w:tab/>
        <w:t>evsjv‡`k miKv‡ii wefvM KqwU</w:t>
      </w:r>
    </w:p>
    <w:p w:rsidR="00F52948" w:rsidRPr="006408BB" w:rsidRDefault="00F52948" w:rsidP="00F52948">
      <w:pPr>
        <w:tabs>
          <w:tab w:val="left" w:pos="360"/>
          <w:tab w:val="left" w:pos="2340"/>
          <w:tab w:val="left" w:pos="4320"/>
          <w:tab w:val="left" w:pos="6300"/>
          <w:tab w:val="left" w:pos="8136"/>
        </w:tabs>
        <w:ind w:left="360" w:hanging="360"/>
        <w:jc w:val="both"/>
        <w:rPr>
          <w:rFonts w:ascii="SutonnyMJ" w:eastAsia="SutonnyMJ" w:hAnsi="SutonnyMJ" w:cs="SutonnyMJ"/>
          <w:sz w:val="24"/>
        </w:rPr>
      </w:pPr>
      <w:r>
        <w:rPr>
          <w:rFonts w:ascii="SutonnyMJ" w:eastAsia="SutonnyMJ" w:hAnsi="SutonnyMJ" w:cs="SutonnyMJ"/>
          <w:sz w:val="24"/>
        </w:rPr>
        <w:tab/>
        <w:t>K. 2wU</w:t>
      </w:r>
      <w:r>
        <w:rPr>
          <w:rFonts w:ascii="SutonnyMJ" w:eastAsia="SutonnyMJ" w:hAnsi="SutonnyMJ" w:cs="SutonnyMJ"/>
          <w:sz w:val="24"/>
        </w:rPr>
        <w:tab/>
        <w:t>L. 4wU</w:t>
      </w:r>
      <w:r>
        <w:rPr>
          <w:rFonts w:ascii="SutonnyMJ" w:eastAsia="SutonnyMJ" w:hAnsi="SutonnyMJ" w:cs="SutonnyMJ"/>
          <w:sz w:val="24"/>
        </w:rPr>
        <w:tab/>
        <w:t>M. 3wU</w:t>
      </w:r>
      <w:r>
        <w:rPr>
          <w:rFonts w:ascii="SutonnyMJ" w:eastAsia="SutonnyMJ" w:hAnsi="SutonnyMJ" w:cs="SutonnyMJ"/>
          <w:sz w:val="24"/>
        </w:rPr>
        <w:tab/>
        <w:t>N. 6wU</w:t>
      </w:r>
      <w:r>
        <w:rPr>
          <w:rFonts w:ascii="SutonnyMJ" w:eastAsia="SutonnyMJ" w:hAnsi="SutonnyMJ" w:cs="SutonnyMJ"/>
          <w:sz w:val="24"/>
        </w:rPr>
        <w:tab/>
      </w:r>
      <w:r w:rsidR="002D7C6F">
        <w:rPr>
          <w:rFonts w:ascii="SutonnyMJ" w:eastAsia="SutonnyMJ" w:hAnsi="SutonnyMJ" w:cs="SutonnyMJ"/>
          <w:b/>
          <w:sz w:val="24"/>
          <w:shd w:val="clear" w:color="auto" w:fill="000000"/>
        </w:rPr>
        <w:t>11</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12</w:t>
      </w:r>
      <w:r w:rsidR="00F52948" w:rsidRPr="006408BB">
        <w:rPr>
          <w:rFonts w:ascii="SutonnyMJ" w:eastAsia="SutonnyMJ" w:hAnsi="SutonnyMJ" w:cs="SutonnyMJ"/>
          <w:b/>
          <w:sz w:val="24"/>
        </w:rPr>
        <w:t>.</w:t>
      </w:r>
      <w:r w:rsidR="00F52948" w:rsidRPr="006408BB">
        <w:rPr>
          <w:rFonts w:ascii="SutonnyMJ" w:eastAsia="SutonnyMJ" w:hAnsi="SutonnyMJ" w:cs="SutonnyMJ"/>
          <w:b/>
          <w:sz w:val="24"/>
        </w:rPr>
        <w:tab/>
        <w:t>†KvbwU gvV cÖkvm‡bi Ask bq?</w:t>
      </w:r>
    </w:p>
    <w:p w:rsidR="00F52948" w:rsidRPr="006408BB" w:rsidRDefault="00F52948" w:rsidP="00F52948">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ivRavbx</w:t>
      </w:r>
      <w:r w:rsidRPr="006408BB">
        <w:rPr>
          <w:rFonts w:ascii="SutonnyMJ" w:eastAsia="SutonnyMJ" w:hAnsi="SutonnyMJ" w:cs="SutonnyMJ"/>
          <w:sz w:val="24"/>
        </w:rPr>
        <w:tab/>
        <w:t>L. wefvM</w:t>
      </w:r>
      <w:r w:rsidRPr="006408BB">
        <w:rPr>
          <w:rFonts w:ascii="SutonnyMJ" w:eastAsia="SutonnyMJ" w:hAnsi="SutonnyMJ" w:cs="SutonnyMJ"/>
          <w:sz w:val="24"/>
        </w:rPr>
        <w:tab/>
        <w:t>M. †Rjv</w:t>
      </w:r>
      <w:r w:rsidRPr="006408BB">
        <w:rPr>
          <w:rFonts w:ascii="SutonnyMJ" w:eastAsia="SutonnyMJ" w:hAnsi="SutonnyMJ" w:cs="SutonnyMJ"/>
          <w:sz w:val="24"/>
        </w:rPr>
        <w:tab/>
        <w:t>N. Dc‡Rjv</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12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13</w:t>
      </w:r>
      <w:r w:rsidR="00F52948" w:rsidRPr="006408BB">
        <w:rPr>
          <w:rFonts w:ascii="SutonnyMJ" w:eastAsia="SutonnyMJ" w:hAnsi="SutonnyMJ" w:cs="SutonnyMJ"/>
          <w:b/>
          <w:sz w:val="24"/>
        </w:rPr>
        <w:t>.</w:t>
      </w:r>
      <w:r w:rsidR="00F52948" w:rsidRPr="006408BB">
        <w:rPr>
          <w:rFonts w:ascii="SutonnyMJ" w:eastAsia="SutonnyMJ" w:hAnsi="SutonnyMJ" w:cs="SutonnyMJ"/>
          <w:b/>
          <w:sz w:val="24"/>
        </w:rPr>
        <w:tab/>
        <w:t>Awa`ß‡ii cÖavb‡K Kx ejv nq?</w:t>
      </w:r>
    </w:p>
    <w:p w:rsidR="00F52948" w:rsidRPr="006408BB" w:rsidRDefault="00F52948" w:rsidP="00F52948">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Kwgkbvi</w:t>
      </w:r>
      <w:r w:rsidRPr="006408BB">
        <w:rPr>
          <w:rFonts w:ascii="SutonnyMJ" w:eastAsia="SutonnyMJ" w:hAnsi="SutonnyMJ" w:cs="SutonnyMJ"/>
          <w:sz w:val="24"/>
        </w:rPr>
        <w:tab/>
        <w:t>L. †Pqvig¨vb</w:t>
      </w:r>
      <w:r w:rsidRPr="006408BB">
        <w:rPr>
          <w:rFonts w:ascii="SutonnyMJ" w:eastAsia="SutonnyMJ" w:hAnsi="SutonnyMJ" w:cs="SutonnyMJ"/>
          <w:sz w:val="24"/>
        </w:rPr>
        <w:tab/>
        <w:t>M. gnvcwiPvjK</w:t>
      </w:r>
      <w:r w:rsidRPr="006408BB">
        <w:rPr>
          <w:rFonts w:ascii="SutonnyMJ" w:eastAsia="SutonnyMJ" w:hAnsi="SutonnyMJ" w:cs="SutonnyMJ"/>
          <w:sz w:val="24"/>
        </w:rPr>
        <w:tab/>
        <w:t>N. m¤úv`K</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13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14</w:t>
      </w:r>
      <w:r w:rsidR="00F52948" w:rsidRPr="006408BB">
        <w:rPr>
          <w:rFonts w:ascii="SutonnyMJ" w:eastAsia="SutonnyMJ" w:hAnsi="SutonnyMJ" w:cs="SutonnyMJ"/>
          <w:b/>
          <w:sz w:val="24"/>
        </w:rPr>
        <w:t>.</w:t>
      </w:r>
      <w:r w:rsidR="00F52948" w:rsidRPr="006408BB">
        <w:rPr>
          <w:rFonts w:ascii="SutonnyMJ" w:eastAsia="SutonnyMJ" w:hAnsi="SutonnyMJ" w:cs="SutonnyMJ"/>
          <w:b/>
          <w:sz w:val="24"/>
        </w:rPr>
        <w:tab/>
        <w:t>†Rjvi ¯Í¤¢ ejv nq Kv‡K?</w:t>
      </w:r>
    </w:p>
    <w:p w:rsidR="00F52948" w:rsidRPr="006408BB" w:rsidRDefault="00F52948" w:rsidP="00F52948">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mwPe‡K</w:t>
      </w:r>
      <w:r w:rsidRPr="006408BB">
        <w:rPr>
          <w:rFonts w:ascii="SutonnyMJ" w:eastAsia="SutonnyMJ" w:hAnsi="SutonnyMJ" w:cs="SutonnyMJ"/>
          <w:sz w:val="24"/>
        </w:rPr>
        <w:tab/>
        <w:t>L. †Rjv cÖkvmK‡K</w:t>
      </w:r>
      <w:r w:rsidRPr="006408BB">
        <w:rPr>
          <w:rFonts w:ascii="SutonnyMJ" w:eastAsia="SutonnyMJ" w:hAnsi="SutonnyMJ" w:cs="SutonnyMJ"/>
          <w:sz w:val="24"/>
        </w:rPr>
        <w:tab/>
        <w:t>M. Kwgkbvi‡K</w:t>
      </w:r>
      <w:r w:rsidRPr="006408BB">
        <w:rPr>
          <w:rFonts w:ascii="SutonnyMJ" w:eastAsia="SutonnyMJ" w:hAnsi="SutonnyMJ" w:cs="SutonnyMJ"/>
          <w:sz w:val="24"/>
        </w:rPr>
        <w:tab/>
        <w:t>N. msm` m`m¨‡K</w:t>
      </w:r>
      <w:r w:rsidRPr="006408BB">
        <w:rPr>
          <w:rFonts w:ascii="SutonnyMJ" w:eastAsia="SutonnyMJ" w:hAnsi="SutonnyMJ" w:cs="SutonnyMJ"/>
          <w:sz w:val="24"/>
        </w:rPr>
        <w:tab/>
      </w:r>
      <w:r w:rsidR="002D7C6F">
        <w:rPr>
          <w:rFonts w:ascii="SutonnyMJ" w:eastAsia="SutonnyMJ" w:hAnsi="SutonnyMJ" w:cs="SutonnyMJ"/>
          <w:b/>
          <w:sz w:val="24"/>
          <w:shd w:val="clear" w:color="auto" w:fill="000000"/>
        </w:rPr>
        <w:t>14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F52948" w:rsidRPr="006408BB" w:rsidRDefault="002D7C6F" w:rsidP="00F52948">
      <w:pPr>
        <w:tabs>
          <w:tab w:val="left" w:pos="360"/>
          <w:tab w:val="left" w:pos="2340"/>
          <w:tab w:val="left" w:pos="4320"/>
          <w:tab w:val="left" w:pos="6300"/>
          <w:tab w:val="left" w:pos="8136"/>
        </w:tabs>
        <w:ind w:left="360" w:hanging="360"/>
        <w:jc w:val="both"/>
        <w:rPr>
          <w:rFonts w:ascii="SutonnyMJ" w:eastAsia="SutonnyMJ" w:hAnsi="SutonnyMJ" w:cs="SutonnyMJ"/>
          <w:b/>
          <w:sz w:val="24"/>
        </w:rPr>
      </w:pPr>
      <w:r>
        <w:rPr>
          <w:rFonts w:ascii="SutonnyMJ" w:eastAsia="SutonnyMJ" w:hAnsi="SutonnyMJ" w:cs="SutonnyMJ"/>
          <w:b/>
          <w:sz w:val="24"/>
        </w:rPr>
        <w:t>15</w:t>
      </w:r>
      <w:r w:rsidR="00F52948" w:rsidRPr="006408BB">
        <w:rPr>
          <w:rFonts w:ascii="SutonnyMJ" w:eastAsia="SutonnyMJ" w:hAnsi="SutonnyMJ" w:cs="SutonnyMJ"/>
          <w:b/>
          <w:sz w:val="24"/>
        </w:rPr>
        <w:t>.</w:t>
      </w:r>
      <w:r w:rsidR="00F52948" w:rsidRPr="006408BB">
        <w:rPr>
          <w:rFonts w:ascii="SutonnyMJ" w:eastAsia="SutonnyMJ" w:hAnsi="SutonnyMJ" w:cs="SutonnyMJ"/>
          <w:b/>
          <w:sz w:val="24"/>
        </w:rPr>
        <w:tab/>
        <w:t>evsjv‡`‡ki mKj ÿgZvi gvwjK †K?</w:t>
      </w:r>
    </w:p>
    <w:p w:rsidR="00F52948" w:rsidRPr="006408BB" w:rsidRDefault="00F52948" w:rsidP="00F52948">
      <w:pPr>
        <w:tabs>
          <w:tab w:val="left" w:pos="360"/>
          <w:tab w:val="left" w:pos="2340"/>
          <w:tab w:val="left" w:pos="4320"/>
          <w:tab w:val="left" w:pos="630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cÖavb wePvicwZ</w:t>
      </w:r>
      <w:r w:rsidRPr="006408BB">
        <w:rPr>
          <w:rFonts w:ascii="SutonnyMJ" w:eastAsia="SutonnyMJ" w:hAnsi="SutonnyMJ" w:cs="SutonnyMJ"/>
          <w:sz w:val="24"/>
        </w:rPr>
        <w:tab/>
      </w:r>
      <w:r>
        <w:rPr>
          <w:rFonts w:ascii="SutonnyMJ" w:eastAsia="SutonnyMJ" w:hAnsi="SutonnyMJ" w:cs="SutonnyMJ"/>
          <w:sz w:val="24"/>
        </w:rPr>
        <w:t>L. ivóªcwZ</w:t>
      </w:r>
      <w:r>
        <w:rPr>
          <w:rFonts w:ascii="SutonnyMJ" w:eastAsia="SutonnyMJ" w:hAnsi="SutonnyMJ" w:cs="SutonnyMJ"/>
          <w:sz w:val="24"/>
        </w:rPr>
        <w:tab/>
        <w:t>M. cÖavbgš¿x</w:t>
      </w:r>
      <w:r>
        <w:rPr>
          <w:rFonts w:ascii="SutonnyMJ" w:eastAsia="SutonnyMJ" w:hAnsi="SutonnyMJ" w:cs="SutonnyMJ"/>
          <w:sz w:val="24"/>
        </w:rPr>
        <w:tab/>
        <w:t>N. RbMY</w:t>
      </w:r>
      <w:r>
        <w:rPr>
          <w:rFonts w:ascii="SutonnyMJ" w:eastAsia="SutonnyMJ" w:hAnsi="SutonnyMJ" w:cs="SutonnyMJ"/>
          <w:sz w:val="24"/>
        </w:rPr>
        <w:tab/>
      </w:r>
      <w:r w:rsidR="002D7C6F">
        <w:rPr>
          <w:rFonts w:ascii="SutonnyMJ" w:eastAsia="SutonnyMJ" w:hAnsi="SutonnyMJ" w:cs="SutonnyMJ"/>
          <w:b/>
          <w:sz w:val="24"/>
          <w:shd w:val="clear" w:color="auto" w:fill="000000"/>
        </w:rPr>
        <w:t>15</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5B3E23" w:rsidRPr="00332E58" w:rsidRDefault="002D7C6F" w:rsidP="005B3E23">
      <w:pPr>
        <w:tabs>
          <w:tab w:val="left" w:pos="360"/>
          <w:tab w:val="left" w:pos="2520"/>
          <w:tab w:val="left" w:pos="4320"/>
          <w:tab w:val="left" w:pos="6300"/>
          <w:tab w:val="left" w:pos="8145"/>
        </w:tabs>
        <w:rPr>
          <w:rFonts w:ascii="SutonnyMJ" w:hAnsi="SutonnyMJ"/>
          <w:b/>
          <w:sz w:val="24"/>
        </w:rPr>
      </w:pPr>
      <w:r w:rsidRPr="00332E58">
        <w:rPr>
          <w:rFonts w:ascii="SutonnyMJ" w:hAnsi="SutonnyMJ"/>
          <w:b/>
          <w:sz w:val="24"/>
        </w:rPr>
        <w:t xml:space="preserve">16. </w:t>
      </w:r>
      <w:r w:rsidR="005B3E23" w:rsidRPr="00332E58">
        <w:rPr>
          <w:rFonts w:ascii="SutonnyMJ" w:hAnsi="SutonnyMJ"/>
          <w:b/>
          <w:sz w:val="24"/>
        </w:rPr>
        <w:t>evsjv‡`‡ki cÖkvm‡bi †K›`ªwe›`y‡Z i‡q‡QÑ?</w:t>
      </w:r>
    </w:p>
    <w:p w:rsidR="005B3E23" w:rsidRPr="006408BB" w:rsidRDefault="005B3E23" w:rsidP="005B3E23">
      <w:pPr>
        <w:tabs>
          <w:tab w:val="left" w:pos="360"/>
          <w:tab w:val="left" w:pos="2520"/>
          <w:tab w:val="left" w:pos="4320"/>
          <w:tab w:val="left" w:pos="6300"/>
          <w:tab w:val="left" w:pos="8145"/>
        </w:tabs>
        <w:ind w:left="360"/>
        <w:rPr>
          <w:sz w:val="24"/>
        </w:rPr>
      </w:pPr>
      <w:r w:rsidRPr="006408BB">
        <w:rPr>
          <w:rFonts w:ascii="SutonnyMJ" w:hAnsi="SutonnyMJ"/>
          <w:sz w:val="24"/>
        </w:rPr>
        <w:t>K. Awa`ßi</w:t>
      </w:r>
      <w:r w:rsidRPr="006408BB">
        <w:rPr>
          <w:rFonts w:ascii="SutonnyMJ" w:hAnsi="SutonnyMJ"/>
          <w:sz w:val="24"/>
        </w:rPr>
        <w:tab/>
        <w:t xml:space="preserve">L. </w:t>
      </w:r>
      <w:r w:rsidRPr="006408BB">
        <w:rPr>
          <w:rFonts w:ascii="SutonnyMJ" w:hAnsi="SutonnyMJ"/>
          <w:sz w:val="24"/>
          <w:u w:val="single"/>
        </w:rPr>
        <w:t xml:space="preserve">mwPevjq     </w:t>
      </w:r>
      <w:r w:rsidRPr="006408BB">
        <w:rPr>
          <w:rFonts w:ascii="SutonnyMJ" w:hAnsi="SutonnyMJ"/>
          <w:sz w:val="24"/>
        </w:rPr>
        <w:tab/>
        <w:t>M. gš¿Yvjq</w:t>
      </w:r>
      <w:r w:rsidRPr="006408BB">
        <w:rPr>
          <w:rFonts w:ascii="SutonnyMJ" w:hAnsi="SutonnyMJ"/>
          <w:sz w:val="24"/>
        </w:rPr>
        <w:tab/>
        <w:t>N. wefvM</w:t>
      </w:r>
      <w:r w:rsidRPr="006408BB">
        <w:rPr>
          <w:rFonts w:ascii="SutonnyMJ" w:hAnsi="SutonnyMJ"/>
          <w:sz w:val="24"/>
        </w:rPr>
        <w:tab/>
      </w:r>
      <w:r w:rsidR="002D7C6F">
        <w:rPr>
          <w:rFonts w:ascii="SutonnyMJ" w:hAnsi="SutonnyMJ"/>
          <w:b/>
          <w:sz w:val="24"/>
          <w:shd w:val="clear" w:color="auto" w:fill="000000"/>
        </w:rPr>
        <w:t>16</w:t>
      </w:r>
      <w:r w:rsidRPr="006408BB">
        <w:rPr>
          <w:rFonts w:ascii="SutonnyMJ" w:hAnsi="SutonnyMJ"/>
          <w:b/>
          <w:sz w:val="24"/>
          <w:shd w:val="clear" w:color="auto" w:fill="000000"/>
        </w:rPr>
        <w:t>: L</w:t>
      </w:r>
    </w:p>
    <w:p w:rsidR="005B3E23" w:rsidRPr="00332E58" w:rsidRDefault="002D7C6F" w:rsidP="005B3E23">
      <w:pPr>
        <w:tabs>
          <w:tab w:val="left" w:pos="360"/>
          <w:tab w:val="left" w:pos="2520"/>
          <w:tab w:val="left" w:pos="4320"/>
          <w:tab w:val="left" w:pos="6300"/>
          <w:tab w:val="left" w:pos="8145"/>
        </w:tabs>
        <w:rPr>
          <w:rFonts w:ascii="SutonnyMJ" w:hAnsi="SutonnyMJ"/>
          <w:b/>
          <w:sz w:val="24"/>
        </w:rPr>
      </w:pPr>
      <w:r w:rsidRPr="00332E58">
        <w:rPr>
          <w:rFonts w:ascii="SutonnyMJ" w:hAnsi="SutonnyMJ"/>
          <w:b/>
          <w:sz w:val="24"/>
        </w:rPr>
        <w:t>17</w:t>
      </w:r>
      <w:r w:rsidR="005B3E23" w:rsidRPr="00332E58">
        <w:rPr>
          <w:rFonts w:ascii="SutonnyMJ" w:hAnsi="SutonnyMJ"/>
          <w:b/>
          <w:sz w:val="24"/>
        </w:rPr>
        <w:t>. wb‡Pi †KvbwU Avjv`v?</w:t>
      </w:r>
    </w:p>
    <w:p w:rsidR="005B3E23" w:rsidRPr="006408BB" w:rsidRDefault="005B3E23" w:rsidP="005B3E23">
      <w:pPr>
        <w:tabs>
          <w:tab w:val="left" w:pos="360"/>
          <w:tab w:val="left" w:pos="2520"/>
          <w:tab w:val="left" w:pos="4320"/>
          <w:tab w:val="left" w:pos="6300"/>
          <w:tab w:val="left" w:pos="8145"/>
        </w:tabs>
        <w:ind w:left="360"/>
        <w:rPr>
          <w:sz w:val="24"/>
        </w:rPr>
      </w:pPr>
      <w:r w:rsidRPr="006408BB">
        <w:rPr>
          <w:rFonts w:ascii="SutonnyMJ" w:hAnsi="SutonnyMJ"/>
          <w:sz w:val="24"/>
        </w:rPr>
        <w:t>K. ‡WcywU Kwgkbvi</w:t>
      </w:r>
      <w:r w:rsidRPr="006408BB">
        <w:rPr>
          <w:rFonts w:ascii="SutonnyMJ" w:hAnsi="SutonnyMJ"/>
          <w:sz w:val="24"/>
        </w:rPr>
        <w:tab/>
        <w:t>L. ‡Rjv Kv‡j±i</w:t>
      </w:r>
      <w:r w:rsidRPr="006408BB">
        <w:rPr>
          <w:rFonts w:ascii="SutonnyMJ" w:hAnsi="SutonnyMJ"/>
          <w:sz w:val="24"/>
        </w:rPr>
        <w:tab/>
        <w:t>M. ‡Rjv cÖkvmK</w:t>
      </w:r>
      <w:r w:rsidRPr="006408BB">
        <w:rPr>
          <w:rFonts w:ascii="SutonnyMJ" w:hAnsi="SutonnyMJ"/>
          <w:sz w:val="24"/>
        </w:rPr>
        <w:tab/>
        <w:t xml:space="preserve">N. </w:t>
      </w:r>
      <w:r w:rsidRPr="006408BB">
        <w:rPr>
          <w:rFonts w:ascii="SutonnyMJ" w:hAnsi="SutonnyMJ"/>
          <w:sz w:val="24"/>
          <w:u w:val="single"/>
        </w:rPr>
        <w:t>wefvMxh Kwgkbvi</w:t>
      </w:r>
      <w:r w:rsidRPr="006408BB">
        <w:rPr>
          <w:rFonts w:ascii="SutonnyMJ" w:hAnsi="SutonnyMJ"/>
          <w:sz w:val="24"/>
          <w:u w:val="single"/>
        </w:rPr>
        <w:tab/>
      </w:r>
      <w:r w:rsidR="002D7C6F">
        <w:rPr>
          <w:rFonts w:ascii="SutonnyMJ" w:hAnsi="SutonnyMJ"/>
          <w:b/>
          <w:sz w:val="24"/>
          <w:shd w:val="clear" w:color="auto" w:fill="000000"/>
        </w:rPr>
        <w:t>17</w:t>
      </w:r>
      <w:r w:rsidRPr="006408BB">
        <w:rPr>
          <w:rFonts w:ascii="SutonnyMJ" w:hAnsi="SutonnyMJ"/>
          <w:b/>
          <w:sz w:val="24"/>
          <w:shd w:val="clear" w:color="auto" w:fill="000000"/>
        </w:rPr>
        <w:t>: N</w:t>
      </w:r>
    </w:p>
    <w:p w:rsidR="005B3E23" w:rsidRPr="00332E58" w:rsidRDefault="002D7C6F" w:rsidP="005B3E23">
      <w:pPr>
        <w:tabs>
          <w:tab w:val="left" w:pos="360"/>
          <w:tab w:val="left" w:pos="2520"/>
          <w:tab w:val="left" w:pos="4320"/>
          <w:tab w:val="left" w:pos="6300"/>
          <w:tab w:val="left" w:pos="8145"/>
        </w:tabs>
        <w:rPr>
          <w:rFonts w:ascii="SutonnyMJ" w:hAnsi="SutonnyMJ"/>
          <w:b/>
          <w:sz w:val="24"/>
        </w:rPr>
      </w:pPr>
      <w:r w:rsidRPr="00332E58">
        <w:rPr>
          <w:rFonts w:ascii="SutonnyMJ" w:hAnsi="SutonnyMJ"/>
          <w:b/>
          <w:sz w:val="24"/>
        </w:rPr>
        <w:t>18.</w:t>
      </w:r>
      <w:r w:rsidR="005B3E23" w:rsidRPr="00332E58">
        <w:rPr>
          <w:rFonts w:ascii="SutonnyMJ" w:hAnsi="SutonnyMJ"/>
          <w:b/>
          <w:sz w:val="24"/>
        </w:rPr>
        <w:t xml:space="preserve"> gš¿Yvj‡q ÔgyL¨ wnmve wbixÿKÕ †K?</w:t>
      </w:r>
    </w:p>
    <w:p w:rsidR="005B3E23" w:rsidRPr="006408BB" w:rsidRDefault="005B3E23" w:rsidP="005B3E23">
      <w:pPr>
        <w:tabs>
          <w:tab w:val="left" w:pos="360"/>
          <w:tab w:val="left" w:pos="2520"/>
          <w:tab w:val="left" w:pos="4320"/>
          <w:tab w:val="left" w:pos="6300"/>
          <w:tab w:val="left" w:pos="8145"/>
        </w:tabs>
        <w:ind w:left="360"/>
        <w:rPr>
          <w:sz w:val="24"/>
        </w:rPr>
      </w:pPr>
      <w:r w:rsidRPr="006408BB">
        <w:rPr>
          <w:rFonts w:ascii="SutonnyMJ" w:hAnsi="SutonnyMJ"/>
          <w:sz w:val="24"/>
        </w:rPr>
        <w:lastRenderedPageBreak/>
        <w:t>K. gš¿x</w:t>
      </w:r>
      <w:r w:rsidRPr="006408BB">
        <w:rPr>
          <w:rFonts w:ascii="SutonnyMJ" w:hAnsi="SutonnyMJ"/>
          <w:sz w:val="24"/>
        </w:rPr>
        <w:tab/>
        <w:t>L. cÖwZgš¿x</w:t>
      </w:r>
      <w:r w:rsidRPr="006408BB">
        <w:rPr>
          <w:rFonts w:ascii="SutonnyMJ" w:hAnsi="SutonnyMJ"/>
          <w:sz w:val="24"/>
        </w:rPr>
        <w:tab/>
        <w:t xml:space="preserve">M. </w:t>
      </w:r>
      <w:r w:rsidRPr="006408BB">
        <w:rPr>
          <w:rFonts w:ascii="SutonnyMJ" w:hAnsi="SutonnyMJ"/>
          <w:sz w:val="24"/>
          <w:u w:val="single"/>
        </w:rPr>
        <w:t>mwPe</w:t>
      </w:r>
      <w:r w:rsidRPr="006408BB">
        <w:rPr>
          <w:rFonts w:ascii="SutonnyMJ" w:hAnsi="SutonnyMJ"/>
          <w:sz w:val="24"/>
        </w:rPr>
        <w:tab/>
        <w:t>N. Dcgš¿x</w:t>
      </w:r>
      <w:r w:rsidRPr="006408BB">
        <w:rPr>
          <w:rFonts w:ascii="SutonnyMJ" w:hAnsi="SutonnyMJ"/>
          <w:sz w:val="24"/>
        </w:rPr>
        <w:tab/>
      </w:r>
      <w:r w:rsidR="002D7C6F">
        <w:rPr>
          <w:rFonts w:ascii="SutonnyMJ" w:hAnsi="SutonnyMJ"/>
          <w:b/>
          <w:sz w:val="24"/>
          <w:shd w:val="clear" w:color="auto" w:fill="000000"/>
        </w:rPr>
        <w:t>18</w:t>
      </w:r>
      <w:r w:rsidRPr="006408BB">
        <w:rPr>
          <w:rFonts w:ascii="SutonnyMJ" w:hAnsi="SutonnyMJ"/>
          <w:b/>
          <w:sz w:val="24"/>
          <w:shd w:val="clear" w:color="auto" w:fill="000000"/>
        </w:rPr>
        <w:t>: M</w:t>
      </w:r>
    </w:p>
    <w:p w:rsidR="005B3E23" w:rsidRPr="00332E58" w:rsidRDefault="002D7C6F" w:rsidP="005B3E23">
      <w:pPr>
        <w:tabs>
          <w:tab w:val="left" w:pos="360"/>
          <w:tab w:val="left" w:pos="2520"/>
          <w:tab w:val="left" w:pos="4320"/>
          <w:tab w:val="left" w:pos="6300"/>
          <w:tab w:val="left" w:pos="8145"/>
        </w:tabs>
        <w:jc w:val="both"/>
        <w:rPr>
          <w:rFonts w:ascii="SutonnyMJ" w:hAnsi="SutonnyMJ"/>
          <w:b/>
          <w:sz w:val="24"/>
          <w:lang w:val="en-GB" w:eastAsia="en-GB"/>
        </w:rPr>
      </w:pPr>
      <w:r w:rsidRPr="00332E58">
        <w:rPr>
          <w:rFonts w:ascii="SutonnyMJ" w:hAnsi="SutonnyMJ"/>
          <w:b/>
          <w:sz w:val="24"/>
          <w:lang w:val="en-GB" w:eastAsia="en-GB"/>
        </w:rPr>
        <w:t>19</w:t>
      </w:r>
      <w:r w:rsidR="00332E58">
        <w:rPr>
          <w:rFonts w:ascii="SutonnyMJ" w:hAnsi="SutonnyMJ"/>
          <w:b/>
          <w:sz w:val="24"/>
          <w:lang w:val="en-GB" w:eastAsia="en-GB"/>
        </w:rPr>
        <w:t>. †</w:t>
      </w:r>
      <w:r w:rsidR="005B3E23" w:rsidRPr="00332E58">
        <w:rPr>
          <w:rFonts w:ascii="SutonnyMJ" w:hAnsi="SutonnyMJ"/>
          <w:b/>
          <w:sz w:val="24"/>
          <w:lang w:val="en-GB" w:eastAsia="en-GB"/>
        </w:rPr>
        <w:t>Rjvi cÖavb ‡K?</w:t>
      </w:r>
    </w:p>
    <w:p w:rsidR="00332E58" w:rsidRDefault="005B3E23" w:rsidP="005B3E23">
      <w:pPr>
        <w:tabs>
          <w:tab w:val="left" w:pos="360"/>
          <w:tab w:val="left" w:pos="2520"/>
          <w:tab w:val="left" w:pos="4320"/>
          <w:tab w:val="left" w:pos="6300"/>
          <w:tab w:val="left" w:pos="8100"/>
        </w:tabs>
        <w:ind w:left="360"/>
        <w:rPr>
          <w:rFonts w:ascii="SutonnyMJ" w:hAnsi="SutonnyMJ"/>
          <w:sz w:val="24"/>
        </w:rPr>
      </w:pPr>
      <w:r w:rsidRPr="006408BB">
        <w:rPr>
          <w:rFonts w:ascii="SutonnyMJ" w:hAnsi="SutonnyMJ"/>
          <w:sz w:val="24"/>
        </w:rPr>
        <w:t xml:space="preserve">K. </w:t>
      </w:r>
      <w:r w:rsidR="00332E58">
        <w:rPr>
          <w:rFonts w:ascii="SutonnyMJ" w:hAnsi="SutonnyMJ"/>
          <w:sz w:val="24"/>
          <w:u w:val="single"/>
        </w:rPr>
        <w:t>†</w:t>
      </w:r>
      <w:r w:rsidRPr="006408BB">
        <w:rPr>
          <w:rFonts w:ascii="SutonnyMJ" w:hAnsi="SutonnyMJ"/>
          <w:sz w:val="24"/>
          <w:u w:val="single"/>
        </w:rPr>
        <w:t>Rjv cÖkvmK</w:t>
      </w:r>
      <w:r w:rsidRPr="006408BB">
        <w:rPr>
          <w:rFonts w:ascii="SutonnyMJ" w:hAnsi="SutonnyMJ"/>
          <w:sz w:val="24"/>
          <w:u w:val="single"/>
        </w:rPr>
        <w:tab/>
      </w:r>
      <w:r w:rsidR="00332E58">
        <w:rPr>
          <w:rFonts w:ascii="SutonnyMJ" w:hAnsi="SutonnyMJ"/>
          <w:sz w:val="24"/>
          <w:u w:val="single"/>
        </w:rPr>
        <w:tab/>
      </w:r>
      <w:r w:rsidRPr="006408BB">
        <w:rPr>
          <w:rFonts w:ascii="SutonnyMJ" w:hAnsi="SutonnyMJ"/>
          <w:sz w:val="24"/>
        </w:rPr>
        <w:t>L. ‡Rjv cwil‡`i †Pqvig¨vb</w:t>
      </w:r>
      <w:r w:rsidR="00332E58">
        <w:rPr>
          <w:rFonts w:ascii="SutonnyMJ" w:hAnsi="SutonnyMJ"/>
          <w:sz w:val="24"/>
        </w:rPr>
        <w:tab/>
      </w:r>
    </w:p>
    <w:p w:rsidR="005B3E23" w:rsidRPr="006408BB" w:rsidRDefault="005B3E23" w:rsidP="005B3E23">
      <w:pPr>
        <w:tabs>
          <w:tab w:val="left" w:pos="360"/>
          <w:tab w:val="left" w:pos="2520"/>
          <w:tab w:val="left" w:pos="4320"/>
          <w:tab w:val="left" w:pos="6300"/>
          <w:tab w:val="left" w:pos="8100"/>
        </w:tabs>
        <w:ind w:left="360"/>
        <w:rPr>
          <w:sz w:val="24"/>
        </w:rPr>
      </w:pPr>
      <w:r w:rsidRPr="006408BB">
        <w:rPr>
          <w:rFonts w:ascii="SutonnyMJ" w:hAnsi="SutonnyMJ"/>
          <w:sz w:val="24"/>
        </w:rPr>
        <w:t>M. mnKvix Kwgkbvi</w:t>
      </w:r>
      <w:r w:rsidRPr="006408BB">
        <w:rPr>
          <w:rFonts w:ascii="SutonnyMJ" w:hAnsi="SutonnyMJ"/>
          <w:sz w:val="24"/>
        </w:rPr>
        <w:tab/>
      </w:r>
      <w:r w:rsidR="00332E58">
        <w:rPr>
          <w:rFonts w:ascii="SutonnyMJ" w:hAnsi="SutonnyMJ"/>
          <w:sz w:val="24"/>
        </w:rPr>
        <w:tab/>
      </w:r>
      <w:r w:rsidRPr="006408BB">
        <w:rPr>
          <w:rFonts w:ascii="SutonnyMJ" w:hAnsi="SutonnyMJ"/>
          <w:sz w:val="24"/>
        </w:rPr>
        <w:t>N. ‡Rjv Kwgkbvi</w:t>
      </w:r>
      <w:r w:rsidRPr="006408BB">
        <w:rPr>
          <w:rFonts w:ascii="SutonnyMJ" w:hAnsi="SutonnyMJ"/>
          <w:sz w:val="24"/>
        </w:rPr>
        <w:tab/>
      </w:r>
      <w:r w:rsidR="00332E58">
        <w:rPr>
          <w:rFonts w:ascii="SutonnyMJ" w:hAnsi="SutonnyMJ"/>
          <w:sz w:val="24"/>
        </w:rPr>
        <w:tab/>
      </w:r>
      <w:r w:rsidR="002D7C6F">
        <w:rPr>
          <w:rFonts w:ascii="SutonnyMJ" w:hAnsi="SutonnyMJ"/>
          <w:b/>
          <w:sz w:val="24"/>
          <w:shd w:val="clear" w:color="auto" w:fill="000000"/>
        </w:rPr>
        <w:t>19</w:t>
      </w:r>
      <w:r w:rsidRPr="006408BB">
        <w:rPr>
          <w:rFonts w:ascii="SutonnyMJ" w:hAnsi="SutonnyMJ"/>
          <w:b/>
          <w:sz w:val="24"/>
          <w:shd w:val="clear" w:color="auto" w:fill="000000"/>
        </w:rPr>
        <w:t>:</w:t>
      </w:r>
      <w:r w:rsidR="002D7C6F">
        <w:rPr>
          <w:rFonts w:ascii="SutonnyMJ" w:hAnsi="SutonnyMJ"/>
          <w:b/>
          <w:sz w:val="24"/>
          <w:shd w:val="clear" w:color="auto" w:fill="000000"/>
        </w:rPr>
        <w:t xml:space="preserve"> </w:t>
      </w:r>
      <w:r w:rsidRPr="006408BB">
        <w:rPr>
          <w:rFonts w:ascii="SutonnyMJ" w:hAnsi="SutonnyMJ"/>
          <w:b/>
          <w:sz w:val="24"/>
          <w:shd w:val="clear" w:color="auto" w:fill="000000"/>
        </w:rPr>
        <w:t>K</w:t>
      </w:r>
    </w:p>
    <w:p w:rsidR="005B3E23" w:rsidRPr="00332E58" w:rsidRDefault="002D7C6F" w:rsidP="005B3E23">
      <w:pPr>
        <w:tabs>
          <w:tab w:val="left" w:pos="360"/>
          <w:tab w:val="left" w:pos="2520"/>
          <w:tab w:val="left" w:pos="4320"/>
          <w:tab w:val="left" w:pos="6300"/>
          <w:tab w:val="left" w:pos="8145"/>
        </w:tabs>
        <w:ind w:left="360" w:hanging="360"/>
        <w:rPr>
          <w:rFonts w:ascii="SutonnyMJ" w:hAnsi="SutonnyMJ"/>
          <w:b/>
          <w:sz w:val="24"/>
        </w:rPr>
      </w:pPr>
      <w:r w:rsidRPr="00332E58">
        <w:rPr>
          <w:rFonts w:ascii="SutonnyMJ" w:hAnsi="SutonnyMJ"/>
          <w:b/>
          <w:sz w:val="24"/>
        </w:rPr>
        <w:t>20</w:t>
      </w:r>
      <w:r w:rsidR="005B3E23" w:rsidRPr="00332E58">
        <w:rPr>
          <w:rFonts w:ascii="SutonnyMJ" w:hAnsi="SutonnyMJ"/>
          <w:b/>
          <w:sz w:val="24"/>
        </w:rPr>
        <w:t xml:space="preserve">. </w:t>
      </w:r>
      <w:r w:rsidR="005B3E23" w:rsidRPr="00332E58">
        <w:rPr>
          <w:rFonts w:ascii="Times New Roman" w:hAnsi="Times New Roman" w:cs="Times New Roman"/>
          <w:b/>
        </w:rPr>
        <w:t xml:space="preserve">NGO </w:t>
      </w:r>
      <w:r w:rsidR="005B3E23" w:rsidRPr="00332E58">
        <w:rPr>
          <w:rFonts w:ascii="SutonnyMJ" w:hAnsi="SutonnyMJ"/>
          <w:b/>
          <w:sz w:val="24"/>
        </w:rPr>
        <w:t>- Gi c~Y©iƒc Kx?</w:t>
      </w:r>
    </w:p>
    <w:p w:rsidR="005B3E23" w:rsidRPr="006408BB" w:rsidRDefault="005B3E23" w:rsidP="005B3E23">
      <w:pPr>
        <w:tabs>
          <w:tab w:val="left" w:pos="360"/>
          <w:tab w:val="left" w:pos="2520"/>
          <w:tab w:val="left" w:pos="4320"/>
          <w:tab w:val="left" w:pos="6300"/>
          <w:tab w:val="left" w:pos="8145"/>
        </w:tabs>
        <w:ind w:left="360"/>
        <w:rPr>
          <w:rFonts w:ascii="SutonnyMJ" w:hAnsi="SutonnyMJ"/>
          <w:sz w:val="24"/>
        </w:rPr>
      </w:pPr>
      <w:r w:rsidRPr="006408BB">
        <w:rPr>
          <w:rFonts w:ascii="SutonnyMJ" w:hAnsi="SutonnyMJ"/>
          <w:sz w:val="24"/>
        </w:rPr>
        <w:t xml:space="preserve">K. </w:t>
      </w:r>
      <w:r w:rsidRPr="006408BB">
        <w:rPr>
          <w:rFonts w:ascii="Times New Roman" w:hAnsi="Times New Roman" w:cs="Times New Roman"/>
        </w:rPr>
        <w:t>National Government Organization</w:t>
      </w:r>
      <w:r w:rsidRPr="006408BB">
        <w:rPr>
          <w:rFonts w:ascii="SutonnyMJ" w:hAnsi="SutonnyMJ"/>
          <w:sz w:val="24"/>
        </w:rPr>
        <w:tab/>
        <w:t xml:space="preserve">L. </w:t>
      </w:r>
      <w:r w:rsidRPr="006408BB">
        <w:rPr>
          <w:rFonts w:ascii="Times New Roman" w:hAnsi="Times New Roman" w:cs="Times New Roman"/>
          <w:u w:val="single"/>
        </w:rPr>
        <w:t>Non-Government Organization</w:t>
      </w:r>
      <w:r w:rsidRPr="006408BB">
        <w:rPr>
          <w:rFonts w:ascii="SutonnyMJ" w:hAnsi="SutonnyMJ"/>
          <w:sz w:val="24"/>
        </w:rPr>
        <w:tab/>
      </w:r>
    </w:p>
    <w:p w:rsidR="005B3E23" w:rsidRPr="006408BB" w:rsidRDefault="005B3E23" w:rsidP="005B3E23">
      <w:pPr>
        <w:tabs>
          <w:tab w:val="left" w:pos="360"/>
          <w:tab w:val="left" w:pos="2520"/>
          <w:tab w:val="left" w:pos="4320"/>
          <w:tab w:val="left" w:pos="6300"/>
          <w:tab w:val="left" w:pos="8145"/>
        </w:tabs>
        <w:ind w:left="360"/>
        <w:rPr>
          <w:sz w:val="24"/>
        </w:rPr>
      </w:pPr>
      <w:r w:rsidRPr="006408BB">
        <w:rPr>
          <w:rFonts w:ascii="SutonnyMJ" w:hAnsi="SutonnyMJ"/>
          <w:sz w:val="24"/>
        </w:rPr>
        <w:t xml:space="preserve">M. </w:t>
      </w:r>
      <w:r w:rsidRPr="006408BB">
        <w:rPr>
          <w:rFonts w:ascii="Times New Roman" w:hAnsi="Times New Roman" w:cs="Times New Roman"/>
        </w:rPr>
        <w:t>Non – Government Office</w:t>
      </w:r>
      <w:r w:rsidRPr="006408BB">
        <w:rPr>
          <w:rFonts w:ascii="SutonnyMJ" w:hAnsi="SutonnyMJ"/>
          <w:sz w:val="24"/>
        </w:rPr>
        <w:tab/>
        <w:t xml:space="preserve">N. </w:t>
      </w:r>
      <w:r w:rsidRPr="006408BB">
        <w:rPr>
          <w:rFonts w:ascii="Times New Roman" w:hAnsi="Times New Roman" w:cs="Times New Roman"/>
        </w:rPr>
        <w:t>National Governance Organization</w:t>
      </w:r>
      <w:r w:rsidRPr="006408BB">
        <w:rPr>
          <w:rFonts w:ascii="SutonnyMJ" w:hAnsi="SutonnyMJ"/>
          <w:sz w:val="24"/>
        </w:rPr>
        <w:tab/>
      </w:r>
      <w:r w:rsidR="002D7C6F">
        <w:rPr>
          <w:rFonts w:ascii="SutonnyMJ" w:hAnsi="SutonnyMJ"/>
          <w:b/>
          <w:sz w:val="24"/>
          <w:shd w:val="clear" w:color="auto" w:fill="000000"/>
        </w:rPr>
        <w:t>20</w:t>
      </w:r>
      <w:r w:rsidRPr="006408BB">
        <w:rPr>
          <w:rFonts w:ascii="SutonnyMJ" w:hAnsi="SutonnyMJ"/>
          <w:b/>
          <w:sz w:val="24"/>
          <w:shd w:val="clear" w:color="auto" w:fill="000000"/>
        </w:rPr>
        <w:t>: L</w:t>
      </w:r>
    </w:p>
    <w:p w:rsidR="005B3E23" w:rsidRPr="00332E58" w:rsidRDefault="002D7C6F" w:rsidP="005B3E23">
      <w:pPr>
        <w:tabs>
          <w:tab w:val="left" w:pos="360"/>
          <w:tab w:val="left" w:pos="2520"/>
          <w:tab w:val="left" w:pos="4320"/>
          <w:tab w:val="left" w:pos="6300"/>
          <w:tab w:val="left" w:pos="8145"/>
        </w:tabs>
        <w:jc w:val="both"/>
        <w:rPr>
          <w:rFonts w:ascii="SutonnyMJ" w:hAnsi="SutonnyMJ"/>
          <w:b/>
          <w:sz w:val="24"/>
          <w:lang w:val="en-GB" w:eastAsia="en-GB"/>
        </w:rPr>
      </w:pPr>
      <w:r w:rsidRPr="00332E58">
        <w:rPr>
          <w:rFonts w:ascii="SutonnyMJ" w:hAnsi="SutonnyMJ"/>
          <w:b/>
          <w:sz w:val="24"/>
          <w:lang w:val="en-GB" w:eastAsia="en-GB"/>
        </w:rPr>
        <w:t xml:space="preserve">21. </w:t>
      </w:r>
      <w:r w:rsidR="005B3E23" w:rsidRPr="00332E58">
        <w:rPr>
          <w:rFonts w:ascii="SutonnyMJ" w:hAnsi="SutonnyMJ"/>
          <w:b/>
          <w:sz w:val="24"/>
          <w:lang w:val="en-GB" w:eastAsia="en-GB"/>
        </w:rPr>
        <w:t>cÖkvmb cwiPvjbv KZ ai‡bi?</w:t>
      </w:r>
    </w:p>
    <w:p w:rsidR="005B3E23" w:rsidRPr="006408BB" w:rsidRDefault="005B3E23" w:rsidP="005B3E23">
      <w:pPr>
        <w:tabs>
          <w:tab w:val="left" w:pos="360"/>
          <w:tab w:val="left" w:pos="2520"/>
          <w:tab w:val="left" w:pos="4320"/>
          <w:tab w:val="left" w:pos="6300"/>
          <w:tab w:val="left" w:pos="8145"/>
        </w:tabs>
        <w:ind w:left="360"/>
        <w:rPr>
          <w:sz w:val="24"/>
        </w:rPr>
      </w:pPr>
      <w:r w:rsidRPr="006408BB">
        <w:rPr>
          <w:rFonts w:ascii="SutonnyMJ" w:hAnsi="SutonnyMJ"/>
          <w:sz w:val="24"/>
        </w:rPr>
        <w:t>K. 3 ai‡bi</w:t>
      </w:r>
      <w:r w:rsidRPr="006408BB">
        <w:rPr>
          <w:rFonts w:ascii="SutonnyMJ" w:hAnsi="SutonnyMJ"/>
          <w:sz w:val="24"/>
        </w:rPr>
        <w:tab/>
        <w:t>L. 5 ai‡bi</w:t>
      </w:r>
      <w:r w:rsidRPr="006408BB">
        <w:rPr>
          <w:rFonts w:ascii="SutonnyMJ" w:hAnsi="SutonnyMJ"/>
          <w:sz w:val="24"/>
        </w:rPr>
        <w:tab/>
        <w:t xml:space="preserve">M. </w:t>
      </w:r>
      <w:r w:rsidRPr="006408BB">
        <w:rPr>
          <w:rFonts w:ascii="SutonnyMJ" w:hAnsi="SutonnyMJ"/>
          <w:sz w:val="24"/>
          <w:u w:val="single"/>
        </w:rPr>
        <w:t xml:space="preserve">2 ai‡bi            </w:t>
      </w:r>
      <w:r w:rsidRPr="006408BB">
        <w:rPr>
          <w:rFonts w:ascii="SutonnyMJ" w:hAnsi="SutonnyMJ"/>
          <w:sz w:val="24"/>
        </w:rPr>
        <w:tab/>
        <w:t>N. 4 ai‡bi</w:t>
      </w:r>
      <w:r w:rsidRPr="006408BB">
        <w:rPr>
          <w:rFonts w:ascii="SutonnyMJ" w:hAnsi="SutonnyMJ"/>
          <w:sz w:val="24"/>
        </w:rPr>
        <w:tab/>
      </w:r>
      <w:r w:rsidR="002D7C6F">
        <w:rPr>
          <w:rFonts w:ascii="SutonnyMJ" w:hAnsi="SutonnyMJ"/>
          <w:b/>
          <w:sz w:val="24"/>
          <w:shd w:val="clear" w:color="auto" w:fill="000000"/>
        </w:rPr>
        <w:t>21</w:t>
      </w:r>
      <w:r w:rsidRPr="006408BB">
        <w:rPr>
          <w:rFonts w:ascii="SutonnyMJ" w:hAnsi="SutonnyMJ"/>
          <w:b/>
          <w:sz w:val="24"/>
          <w:shd w:val="clear" w:color="auto" w:fill="000000"/>
        </w:rPr>
        <w:t>: M</w:t>
      </w:r>
    </w:p>
    <w:p w:rsidR="005B3E23" w:rsidRPr="00332E58" w:rsidRDefault="002D7C6F" w:rsidP="005B3E23">
      <w:pPr>
        <w:tabs>
          <w:tab w:val="left" w:pos="360"/>
          <w:tab w:val="left" w:pos="2520"/>
          <w:tab w:val="left" w:pos="4320"/>
          <w:tab w:val="left" w:pos="6300"/>
          <w:tab w:val="left" w:pos="8145"/>
        </w:tabs>
        <w:rPr>
          <w:rFonts w:ascii="SutonnyMJ" w:hAnsi="SutonnyMJ"/>
          <w:b/>
          <w:sz w:val="24"/>
        </w:rPr>
      </w:pPr>
      <w:r w:rsidRPr="00332E58">
        <w:rPr>
          <w:rFonts w:ascii="SutonnyMJ" w:hAnsi="SutonnyMJ"/>
          <w:b/>
          <w:sz w:val="24"/>
        </w:rPr>
        <w:t>22.</w:t>
      </w:r>
      <w:r w:rsidR="005B3E23" w:rsidRPr="00332E58">
        <w:rPr>
          <w:rFonts w:ascii="SutonnyMJ" w:hAnsi="SutonnyMJ"/>
          <w:b/>
          <w:sz w:val="24"/>
        </w:rPr>
        <w:t xml:space="preserve"> evsjv‡`‡ki cÖkvmwbK KvVv‡gvi wb¤œ¯Íi †KvbwU?</w:t>
      </w:r>
    </w:p>
    <w:p w:rsidR="005B3E23" w:rsidRPr="006408BB" w:rsidRDefault="005B3E23" w:rsidP="005B3E23">
      <w:pPr>
        <w:tabs>
          <w:tab w:val="left" w:pos="360"/>
          <w:tab w:val="left" w:pos="2520"/>
          <w:tab w:val="left" w:pos="4320"/>
          <w:tab w:val="left" w:pos="6300"/>
          <w:tab w:val="left" w:pos="8145"/>
        </w:tabs>
        <w:ind w:left="360"/>
        <w:rPr>
          <w:sz w:val="24"/>
        </w:rPr>
      </w:pPr>
      <w:r w:rsidRPr="006408BB">
        <w:rPr>
          <w:rFonts w:ascii="SutonnyMJ" w:hAnsi="SutonnyMJ"/>
          <w:sz w:val="24"/>
        </w:rPr>
        <w:t>K. ‡Rjv cÖkvmb</w:t>
      </w:r>
      <w:r w:rsidRPr="006408BB">
        <w:rPr>
          <w:rFonts w:ascii="SutonnyMJ" w:hAnsi="SutonnyMJ"/>
          <w:sz w:val="24"/>
        </w:rPr>
        <w:tab/>
        <w:t>L. BDwbqb cÖkvmb</w:t>
      </w:r>
      <w:r w:rsidRPr="006408BB">
        <w:rPr>
          <w:rFonts w:ascii="SutonnyMJ" w:hAnsi="SutonnyMJ"/>
          <w:sz w:val="24"/>
        </w:rPr>
        <w:tab/>
        <w:t>M. wefvMxq cÖkvmb</w:t>
      </w:r>
      <w:r w:rsidRPr="006408BB">
        <w:rPr>
          <w:rFonts w:ascii="SutonnyMJ" w:hAnsi="SutonnyMJ"/>
          <w:sz w:val="24"/>
        </w:rPr>
        <w:tab/>
        <w:t xml:space="preserve">N. </w:t>
      </w:r>
      <w:r w:rsidRPr="006408BB">
        <w:rPr>
          <w:rFonts w:ascii="SutonnyMJ" w:hAnsi="SutonnyMJ"/>
          <w:sz w:val="24"/>
          <w:u w:val="single"/>
        </w:rPr>
        <w:t>Dc‡Rjv cÖkvmb</w:t>
      </w:r>
      <w:r w:rsidRPr="006408BB">
        <w:rPr>
          <w:rFonts w:ascii="SutonnyMJ" w:hAnsi="SutonnyMJ"/>
          <w:sz w:val="24"/>
        </w:rPr>
        <w:tab/>
      </w:r>
      <w:r w:rsidR="002D7C6F">
        <w:rPr>
          <w:rFonts w:ascii="SutonnyMJ" w:hAnsi="SutonnyMJ"/>
          <w:b/>
          <w:sz w:val="24"/>
          <w:shd w:val="clear" w:color="auto" w:fill="000000"/>
        </w:rPr>
        <w:t>22</w:t>
      </w:r>
      <w:r w:rsidRPr="006408BB">
        <w:rPr>
          <w:rFonts w:ascii="SutonnyMJ" w:hAnsi="SutonnyMJ"/>
          <w:b/>
          <w:sz w:val="24"/>
          <w:shd w:val="clear" w:color="auto" w:fill="000000"/>
        </w:rPr>
        <w:t>: N</w:t>
      </w:r>
    </w:p>
    <w:p w:rsidR="005B3E23" w:rsidRPr="00332E58" w:rsidRDefault="002D7C6F" w:rsidP="005B3E23">
      <w:pPr>
        <w:tabs>
          <w:tab w:val="left" w:pos="360"/>
          <w:tab w:val="left" w:pos="2520"/>
          <w:tab w:val="left" w:pos="4320"/>
          <w:tab w:val="left" w:pos="6300"/>
          <w:tab w:val="left" w:pos="8145"/>
        </w:tabs>
        <w:jc w:val="both"/>
        <w:rPr>
          <w:rFonts w:ascii="SutonnyMJ" w:hAnsi="SutonnyMJ"/>
          <w:b/>
          <w:sz w:val="24"/>
          <w:lang w:val="en-GB" w:eastAsia="en-GB"/>
        </w:rPr>
      </w:pPr>
      <w:r w:rsidRPr="00332E58">
        <w:rPr>
          <w:rFonts w:ascii="SutonnyMJ" w:hAnsi="SutonnyMJ"/>
          <w:b/>
          <w:sz w:val="24"/>
          <w:lang w:val="en-GB" w:eastAsia="en-GB"/>
        </w:rPr>
        <w:t>23</w:t>
      </w:r>
      <w:r w:rsidR="00332E58">
        <w:rPr>
          <w:rFonts w:ascii="SutonnyMJ" w:hAnsi="SutonnyMJ"/>
          <w:b/>
          <w:sz w:val="24"/>
          <w:lang w:val="en-GB" w:eastAsia="en-GB"/>
        </w:rPr>
        <w:t>. †</w:t>
      </w:r>
      <w:r w:rsidR="005B3E23" w:rsidRPr="00332E58">
        <w:rPr>
          <w:rFonts w:ascii="SutonnyMJ" w:hAnsi="SutonnyMJ"/>
          <w:b/>
          <w:sz w:val="24"/>
          <w:lang w:val="en-GB" w:eastAsia="en-GB"/>
        </w:rPr>
        <w:t>gvU KZRb m`m¨ wb‡q †Rjv cwil` MwVZ nq?</w:t>
      </w:r>
    </w:p>
    <w:p w:rsidR="00AE679B" w:rsidRPr="00AD7D52" w:rsidRDefault="005B3E23" w:rsidP="00AD7D52">
      <w:pPr>
        <w:tabs>
          <w:tab w:val="left" w:pos="360"/>
          <w:tab w:val="left" w:pos="2520"/>
          <w:tab w:val="left" w:pos="4320"/>
          <w:tab w:val="left" w:pos="6300"/>
          <w:tab w:val="left" w:pos="8145"/>
        </w:tabs>
        <w:ind w:left="360"/>
        <w:rPr>
          <w:sz w:val="24"/>
        </w:rPr>
      </w:pPr>
      <w:r w:rsidRPr="006408BB">
        <w:rPr>
          <w:rFonts w:ascii="SutonnyMJ" w:hAnsi="SutonnyMJ"/>
          <w:sz w:val="24"/>
        </w:rPr>
        <w:t>K. 13 Rb</w:t>
      </w:r>
      <w:r w:rsidRPr="006408BB">
        <w:rPr>
          <w:rFonts w:ascii="SutonnyMJ" w:hAnsi="SutonnyMJ"/>
          <w:sz w:val="24"/>
        </w:rPr>
        <w:tab/>
        <w:t>L. 15 Rb</w:t>
      </w:r>
      <w:r w:rsidRPr="006408BB">
        <w:rPr>
          <w:rFonts w:ascii="SutonnyMJ" w:hAnsi="SutonnyMJ"/>
          <w:sz w:val="24"/>
        </w:rPr>
        <w:tab/>
        <w:t xml:space="preserve">M. </w:t>
      </w:r>
      <w:r w:rsidRPr="006408BB">
        <w:rPr>
          <w:rFonts w:ascii="SutonnyMJ" w:hAnsi="SutonnyMJ"/>
          <w:sz w:val="24"/>
          <w:u w:val="single"/>
        </w:rPr>
        <w:t>21 Rb</w:t>
      </w:r>
      <w:r w:rsidRPr="006408BB">
        <w:rPr>
          <w:rFonts w:ascii="SutonnyMJ" w:hAnsi="SutonnyMJ"/>
          <w:sz w:val="24"/>
        </w:rPr>
        <w:tab/>
        <w:t>N. 3 Rb</w:t>
      </w:r>
      <w:r w:rsidRPr="006408BB">
        <w:rPr>
          <w:rFonts w:ascii="SutonnyMJ" w:hAnsi="SutonnyMJ"/>
          <w:sz w:val="24"/>
        </w:rPr>
        <w:tab/>
      </w:r>
      <w:r w:rsidR="002D7C6F">
        <w:rPr>
          <w:rFonts w:ascii="SutonnyMJ" w:hAnsi="SutonnyMJ"/>
          <w:b/>
          <w:sz w:val="24"/>
          <w:shd w:val="clear" w:color="auto" w:fill="000000"/>
        </w:rPr>
        <w:t>23</w:t>
      </w:r>
      <w:r w:rsidRPr="006408BB">
        <w:rPr>
          <w:rFonts w:ascii="SutonnyMJ" w:hAnsi="SutonnyMJ"/>
          <w:b/>
          <w:sz w:val="24"/>
          <w:shd w:val="clear" w:color="auto" w:fill="000000"/>
        </w:rPr>
        <w:t>: M</w:t>
      </w:r>
    </w:p>
    <w:p w:rsidR="00C67699" w:rsidRPr="00584A51" w:rsidRDefault="00C67699" w:rsidP="00584A51">
      <w:pPr>
        <w:shd w:val="clear" w:color="auto" w:fill="000000" w:themeFill="text1"/>
        <w:tabs>
          <w:tab w:val="left" w:pos="360"/>
          <w:tab w:val="left" w:pos="2340"/>
          <w:tab w:val="left" w:pos="4320"/>
          <w:tab w:val="left" w:pos="6210"/>
          <w:tab w:val="left" w:pos="8100"/>
        </w:tabs>
        <w:ind w:left="360" w:hanging="360"/>
        <w:jc w:val="center"/>
        <w:rPr>
          <w:rFonts w:ascii="Times New Roman" w:eastAsia="SutonnyMJ" w:hAnsi="Times New Roman" w:cs="Times New Roman"/>
          <w:b/>
          <w:color w:val="000000" w:themeColor="text1"/>
          <w:shd w:val="clear" w:color="auto" w:fill="BFBFBF"/>
        </w:rPr>
      </w:pPr>
      <w:r w:rsidRPr="00584A51">
        <w:rPr>
          <w:rFonts w:ascii="SutonnyMJ" w:eastAsia="SutonnyMJ" w:hAnsi="SutonnyMJ" w:cs="SutonnyMJ"/>
          <w:b/>
          <w:color w:val="000000" w:themeColor="text1"/>
          <w:sz w:val="28"/>
          <w:szCs w:val="28"/>
          <w:shd w:val="clear" w:color="auto" w:fill="000000" w:themeFill="text1"/>
        </w:rPr>
        <w:t xml:space="preserve">¯’vbxq </w:t>
      </w:r>
      <w:r w:rsidRPr="00751471">
        <w:rPr>
          <w:rFonts w:ascii="SutonnyMJ" w:eastAsia="SutonnyMJ" w:hAnsi="SutonnyMJ" w:cs="SutonnyMJ"/>
          <w:b/>
          <w:color w:val="EEECE1" w:themeColor="background2"/>
          <w:sz w:val="32"/>
          <w:szCs w:val="28"/>
        </w:rPr>
        <w:t xml:space="preserve">miKvi e¨e¯’v </w:t>
      </w:r>
      <w:r w:rsidRPr="00584A51">
        <w:rPr>
          <w:rFonts w:ascii="Times New Roman" w:eastAsia="SutonnyMJ" w:hAnsi="Times New Roman" w:cs="Times New Roman"/>
          <w:b/>
          <w:color w:val="EEECE1" w:themeColor="background2"/>
          <w:sz w:val="24"/>
          <w:szCs w:val="24"/>
        </w:rPr>
        <w:t>(Local Government</w:t>
      </w:r>
      <w:r w:rsidRPr="00584A51">
        <w:rPr>
          <w:rFonts w:ascii="Times New Roman" w:eastAsia="SutonnyMJ" w:hAnsi="Times New Roman" w:cs="Times New Roman"/>
          <w:b/>
          <w:color w:val="000000" w:themeColor="text1"/>
          <w:sz w:val="24"/>
          <w:szCs w:val="24"/>
          <w:shd w:val="clear" w:color="auto" w:fill="000000" w:themeFill="text1"/>
        </w:rPr>
        <w:t xml:space="preserve"> System)</w:t>
      </w: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8"/>
        </w:rPr>
      </w:pPr>
    </w:p>
    <w:p w:rsidR="00C67699" w:rsidRPr="006408BB"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VillageII" w:eastAsia="VillageII" w:hAnsi="VillageII" w:cs="VillageII"/>
          <w:sz w:val="24"/>
        </w:rPr>
      </w:pPr>
      <w:r w:rsidRPr="006408BB">
        <w:rPr>
          <w:rFonts w:ascii="SutonnyMJ" w:eastAsia="SutonnyMJ" w:hAnsi="SutonnyMJ" w:cs="SutonnyMJ"/>
          <w:sz w:val="24"/>
        </w:rPr>
        <w:t>miKv‡ii cÖZ¨ÿ wbqš¿Yvax‡b GjvKvwfwËK kvmb e¨e¯’v‡K e‡j - ¯’vbxq kvmb ev ¯’vbxq miKvi e¨e¯’v</w:t>
      </w:r>
    </w:p>
    <w:p w:rsidR="00C67699" w:rsidRPr="006408BB"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6408BB">
        <w:rPr>
          <w:rFonts w:ascii="SutonnyMJ" w:eastAsia="SutonnyMJ" w:hAnsi="SutonnyMJ" w:cs="SutonnyMJ"/>
          <w:sz w:val="24"/>
        </w:rPr>
        <w:t xml:space="preserve">¯’vbxq kvmb m¤ú‡K© ejv Av‡QÑ msweav‡bi 59 I 60 Aby‡”Q‡` </w:t>
      </w:r>
    </w:p>
    <w:p w:rsidR="00C67699" w:rsidRPr="006408BB"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6408BB">
        <w:rPr>
          <w:rFonts w:ascii="SutonnyMJ" w:eastAsia="SutonnyMJ" w:hAnsi="SutonnyMJ" w:cs="SutonnyMJ"/>
          <w:sz w:val="24"/>
        </w:rPr>
        <w:t>‡`‡ki gnKzgv kni‡K †Rjvq DbœxZ Kiv nqÑ 1984 mv‡j</w:t>
      </w:r>
    </w:p>
    <w:p w:rsidR="00C67699" w:rsidRPr="006408BB"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6408BB">
        <w:rPr>
          <w:rFonts w:ascii="SutonnyMJ" w:eastAsia="SutonnyMJ" w:hAnsi="SutonnyMJ" w:cs="SutonnyMJ"/>
          <w:sz w:val="24"/>
        </w:rPr>
        <w:t>‡h `ywU gnvKzgv †Rjv nqwb- Ck^i`x gnKzgv, cvebv I †Mvqvj›` gnKzgv, ivRevox</w:t>
      </w:r>
    </w:p>
    <w:p w:rsidR="00C67699" w:rsidRPr="00751471"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751471">
        <w:rPr>
          <w:rFonts w:ascii="SutonnyMJ" w:eastAsia="SutonnyMJ" w:hAnsi="SutonnyMJ" w:cs="SutonnyMJ"/>
          <w:sz w:val="24"/>
        </w:rPr>
        <w:t>evsjv‡`‡k MwVZ cÖ_g †RjvÑ PÆMÖvg [1666 mv‡j]</w:t>
      </w:r>
    </w:p>
    <w:p w:rsidR="00C67699"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751471">
        <w:rPr>
          <w:rFonts w:ascii="SutonnyMJ" w:eastAsia="SutonnyMJ" w:hAnsi="SutonnyMJ" w:cs="SutonnyMJ"/>
          <w:sz w:val="24"/>
        </w:rPr>
        <w:t>weªwUk Avg‡j MwVZ cÖ_g †RjvÑ Lyjbv</w:t>
      </w:r>
    </w:p>
    <w:p w:rsidR="00751471" w:rsidRDefault="00751471"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Pr>
          <w:rFonts w:ascii="SutonnyMJ" w:eastAsia="SutonnyMJ" w:hAnsi="SutonnyMJ" w:cs="SutonnyMJ"/>
          <w:sz w:val="24"/>
        </w:rPr>
        <w:t>Dcgnv‡`‡k me©cÖ_g ¯’vbxh miKvi e¨e¯’v Pvj~Ñ 1772 mv‡j</w:t>
      </w:r>
    </w:p>
    <w:p w:rsidR="00751471" w:rsidRPr="00751471" w:rsidRDefault="00751471"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Pr>
          <w:rFonts w:ascii="SutonnyMJ" w:eastAsia="SutonnyMJ" w:hAnsi="SutonnyMJ" w:cs="SutonnyMJ"/>
          <w:sz w:val="24"/>
        </w:rPr>
        <w:t>Dcgnv‡`‡k me©cÖ_g ¯’vbxq miKvi e¨e¯’v Pvjy K‡ib: Iqv‡ib †nw÷sm</w:t>
      </w:r>
    </w:p>
    <w:p w:rsidR="00C67699" w:rsidRPr="00751471"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751471">
        <w:rPr>
          <w:rFonts w:ascii="SutonnyMJ" w:eastAsia="SutonnyMJ" w:hAnsi="SutonnyMJ" w:cs="SutonnyMJ"/>
          <w:sz w:val="24"/>
        </w:rPr>
        <w:t>¯’vbxq kvmb AwW©b¨vÝ Rvwi nq - 1976 mv‡j</w:t>
      </w:r>
    </w:p>
    <w:p w:rsidR="00C67699" w:rsidRPr="00751471"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751471">
        <w:rPr>
          <w:rFonts w:ascii="SutonnyMJ" w:eastAsia="SutonnyMJ" w:hAnsi="SutonnyMJ" w:cs="SutonnyMJ"/>
          <w:sz w:val="24"/>
        </w:rPr>
        <w:t>¯’vbxq miKvi e¨e¯’v  †h gš¿Yvj‡qi Aaxb -¯’vbxq miKvi cjøx Dbœqb I mgevq gš¿Yvjq</w:t>
      </w:r>
    </w:p>
    <w:p w:rsidR="00C67699"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751471">
        <w:rPr>
          <w:rFonts w:ascii="SutonnyMJ" w:eastAsia="SutonnyMJ" w:hAnsi="SutonnyMJ" w:cs="SutonnyMJ"/>
          <w:sz w:val="24"/>
        </w:rPr>
        <w:t>¯’vbxq miKvi Kwgkb MwVZ nq - 1996 mv‡j</w:t>
      </w:r>
    </w:p>
    <w:p w:rsidR="00751471" w:rsidRPr="00751471" w:rsidRDefault="00751471"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Pr>
          <w:rFonts w:ascii="SutonnyMJ" w:eastAsia="SutonnyMJ" w:hAnsi="SutonnyMJ" w:cs="SutonnyMJ"/>
          <w:sz w:val="24"/>
        </w:rPr>
        <w:t>MÖvg miKvi evwZj Kiv nq: 2009 mv‡j</w:t>
      </w:r>
    </w:p>
    <w:p w:rsidR="00C67699" w:rsidRPr="00751471" w:rsidRDefault="00C67699" w:rsidP="00AD4CBA">
      <w:pPr>
        <w:pStyle w:val="ListParagraph"/>
        <w:numPr>
          <w:ilvl w:val="0"/>
          <w:numId w:val="209"/>
        </w:numPr>
        <w:tabs>
          <w:tab w:val="left" w:pos="360"/>
          <w:tab w:val="left" w:pos="2340"/>
          <w:tab w:val="left" w:pos="4320"/>
          <w:tab w:val="left" w:pos="6210"/>
          <w:tab w:val="left" w:pos="8100"/>
        </w:tabs>
        <w:ind w:left="360" w:hanging="360"/>
        <w:contextualSpacing/>
        <w:jc w:val="both"/>
        <w:rPr>
          <w:rFonts w:ascii="SutonnyMJ" w:eastAsia="SutonnyMJ" w:hAnsi="SutonnyMJ" w:cs="SutonnyMJ"/>
          <w:sz w:val="24"/>
        </w:rPr>
      </w:pPr>
      <w:r w:rsidRPr="00751471">
        <w:rPr>
          <w:rFonts w:ascii="SutonnyMJ" w:eastAsia="SutonnyMJ" w:hAnsi="SutonnyMJ" w:cs="SutonnyMJ"/>
          <w:sz w:val="24"/>
        </w:rPr>
        <w:t>cÖ_g `jxq cÖZxK wb‡q cÖ_g BDwbqb cwil` wbe©vPb nq- 2016 mv‡j</w:t>
      </w:r>
    </w:p>
    <w:p w:rsidR="005A7484" w:rsidRPr="005A7484" w:rsidRDefault="005A7484" w:rsidP="00AD4CBA">
      <w:pPr>
        <w:pStyle w:val="ListParagraph"/>
        <w:numPr>
          <w:ilvl w:val="0"/>
          <w:numId w:val="458"/>
        </w:numPr>
        <w:tabs>
          <w:tab w:val="left" w:pos="360"/>
          <w:tab w:val="left" w:pos="2340"/>
          <w:tab w:val="left" w:pos="4320"/>
          <w:tab w:val="left" w:pos="6210"/>
          <w:tab w:val="left" w:pos="8100"/>
        </w:tabs>
        <w:contextualSpacing/>
        <w:rPr>
          <w:rFonts w:ascii="SutonnyMJ" w:eastAsia="SutonnyMJ" w:hAnsi="SutonnyMJ" w:cs="SutonnyMJ"/>
          <w:sz w:val="24"/>
        </w:rPr>
      </w:pPr>
      <w:r w:rsidRPr="005A7484">
        <w:rPr>
          <w:rFonts w:ascii="SutonnyMJ" w:eastAsia="SutonnyMJ" w:hAnsi="SutonnyMJ" w:cs="SutonnyMJ"/>
          <w:sz w:val="24"/>
          <w:szCs w:val="24"/>
          <w:shd w:val="clear" w:color="auto" w:fill="FFFFFF"/>
        </w:rPr>
        <w:t>¯’vbxq miKv‡ii †gvU ¯Íi- 5wU</w:t>
      </w:r>
    </w:p>
    <w:p w:rsidR="00C67699" w:rsidRPr="005A7484" w:rsidRDefault="00C67699" w:rsidP="00AD4CBA">
      <w:pPr>
        <w:pStyle w:val="ListParagraph"/>
        <w:numPr>
          <w:ilvl w:val="0"/>
          <w:numId w:val="458"/>
        </w:numPr>
        <w:tabs>
          <w:tab w:val="left" w:pos="360"/>
          <w:tab w:val="left" w:pos="2340"/>
          <w:tab w:val="left" w:pos="4320"/>
          <w:tab w:val="left" w:pos="6210"/>
          <w:tab w:val="left" w:pos="8100"/>
        </w:tabs>
        <w:contextualSpacing/>
        <w:jc w:val="both"/>
        <w:rPr>
          <w:rFonts w:ascii="SutonnyMJ" w:eastAsia="SutonnyMJ" w:hAnsi="SutonnyMJ" w:cs="SutonnyMJ"/>
          <w:sz w:val="24"/>
        </w:rPr>
      </w:pPr>
      <w:r w:rsidRPr="005A7484">
        <w:rPr>
          <w:rFonts w:ascii="SutonnyMJ" w:eastAsia="SutonnyMJ" w:hAnsi="SutonnyMJ" w:cs="SutonnyMJ"/>
          <w:sz w:val="24"/>
        </w:rPr>
        <w:t>MÖvg¨ ¯’vbxq miKv‡ii ¯Íi- 3wU</w:t>
      </w:r>
    </w:p>
    <w:p w:rsidR="00C67699" w:rsidRPr="005A7484" w:rsidRDefault="00C67699" w:rsidP="00AD4CBA">
      <w:pPr>
        <w:pStyle w:val="ListParagraph"/>
        <w:numPr>
          <w:ilvl w:val="0"/>
          <w:numId w:val="458"/>
        </w:numPr>
        <w:tabs>
          <w:tab w:val="left" w:pos="360"/>
          <w:tab w:val="left" w:pos="2340"/>
          <w:tab w:val="left" w:pos="4320"/>
          <w:tab w:val="left" w:pos="6210"/>
          <w:tab w:val="left" w:pos="8100"/>
        </w:tabs>
        <w:contextualSpacing/>
        <w:jc w:val="both"/>
        <w:rPr>
          <w:rFonts w:ascii="SutonnyMJ" w:eastAsia="SutonnyMJ" w:hAnsi="SutonnyMJ" w:cs="SutonnyMJ"/>
          <w:sz w:val="24"/>
        </w:rPr>
      </w:pPr>
      <w:r w:rsidRPr="005A7484">
        <w:rPr>
          <w:rFonts w:ascii="SutonnyMJ" w:eastAsia="SutonnyMJ" w:hAnsi="SutonnyMJ" w:cs="SutonnyMJ"/>
          <w:sz w:val="24"/>
        </w:rPr>
        <w:t>kû‡i ¯’vbxq miKv‡ii ¯Íi- 2wU</w:t>
      </w:r>
    </w:p>
    <w:p w:rsidR="00C67699" w:rsidRPr="006408BB" w:rsidRDefault="00C67699" w:rsidP="005A7484">
      <w:pPr>
        <w:tabs>
          <w:tab w:val="left" w:pos="360"/>
          <w:tab w:val="left" w:pos="2340"/>
          <w:tab w:val="left" w:pos="4320"/>
          <w:tab w:val="left" w:pos="6210"/>
          <w:tab w:val="left" w:pos="8100"/>
        </w:tabs>
        <w:contextualSpacing/>
        <w:jc w:val="center"/>
        <w:rPr>
          <w:rFonts w:ascii="SutonnyMJ" w:eastAsia="SutonnyMJ" w:hAnsi="SutonnyMJ" w:cs="SutonnyMJ"/>
          <w:sz w:val="24"/>
        </w:rPr>
      </w:pPr>
      <w:r w:rsidRPr="006408BB">
        <w:rPr>
          <w:rFonts w:ascii="SutonnyMJ" w:eastAsia="SutonnyMJ" w:hAnsi="SutonnyMJ" w:cs="SutonnyMJ"/>
          <w:b/>
          <w:sz w:val="28"/>
        </w:rPr>
        <w:t>¯’vbxq miKv‡ii ¯Íi web¨vm</w:t>
      </w:r>
    </w:p>
    <w:tbl>
      <w:tblPr>
        <w:tblStyle w:val="TableGrid"/>
        <w:tblW w:w="0" w:type="auto"/>
        <w:tblInd w:w="1998" w:type="dxa"/>
        <w:tblLook w:val="04A0" w:firstRow="1" w:lastRow="0" w:firstColumn="1" w:lastColumn="0" w:noHBand="0" w:noVBand="1"/>
      </w:tblPr>
      <w:tblGrid>
        <w:gridCol w:w="2546"/>
        <w:gridCol w:w="2070"/>
      </w:tblGrid>
      <w:tr w:rsidR="00C67699" w:rsidRPr="006408BB" w:rsidTr="00751471">
        <w:tc>
          <w:tcPr>
            <w:tcW w:w="2546" w:type="dxa"/>
          </w:tcPr>
          <w:p w:rsidR="00C67699" w:rsidRPr="003F5E1C" w:rsidRDefault="00C67699" w:rsidP="003F5E1C">
            <w:pPr>
              <w:tabs>
                <w:tab w:val="left" w:pos="360"/>
                <w:tab w:val="left" w:pos="2340"/>
                <w:tab w:val="left" w:pos="4320"/>
                <w:tab w:val="left" w:pos="6210"/>
                <w:tab w:val="left" w:pos="8100"/>
              </w:tabs>
              <w:ind w:left="360" w:hanging="360"/>
              <w:jc w:val="center"/>
              <w:rPr>
                <w:rFonts w:ascii="VillageII" w:eastAsia="VillageII" w:hAnsi="VillageII" w:cs="VillageII"/>
              </w:rPr>
            </w:pPr>
            <w:r w:rsidRPr="003F5E1C">
              <w:rPr>
                <w:rFonts w:ascii="SutonnyMJ" w:eastAsia="SutonnyMJ" w:hAnsi="SutonnyMJ" w:cs="SutonnyMJ"/>
                <w:b/>
                <w:sz w:val="24"/>
              </w:rPr>
              <w:t>MÖvg¨ ¯Íi</w:t>
            </w:r>
          </w:p>
        </w:tc>
        <w:tc>
          <w:tcPr>
            <w:tcW w:w="2070" w:type="dxa"/>
          </w:tcPr>
          <w:p w:rsidR="00C67699" w:rsidRPr="006408BB" w:rsidRDefault="00C67699" w:rsidP="00862635">
            <w:pPr>
              <w:tabs>
                <w:tab w:val="left" w:pos="360"/>
                <w:tab w:val="left" w:pos="2340"/>
                <w:tab w:val="left" w:pos="4320"/>
                <w:tab w:val="left" w:pos="6210"/>
                <w:tab w:val="left" w:pos="8100"/>
              </w:tabs>
              <w:ind w:left="360" w:hanging="360"/>
              <w:jc w:val="center"/>
              <w:rPr>
                <w:rFonts w:ascii="VillageII" w:eastAsia="VillageII" w:hAnsi="VillageII" w:cs="VillageII"/>
              </w:rPr>
            </w:pPr>
            <w:r w:rsidRPr="003F5E1C">
              <w:rPr>
                <w:rFonts w:ascii="SutonnyMJ" w:eastAsia="SutonnyMJ" w:hAnsi="SutonnyMJ" w:cs="SutonnyMJ"/>
                <w:b/>
                <w:sz w:val="24"/>
              </w:rPr>
              <w:t>kû‡i ¯Íi</w:t>
            </w:r>
          </w:p>
        </w:tc>
      </w:tr>
      <w:tr w:rsidR="00C67699" w:rsidRPr="006408BB" w:rsidTr="00751471">
        <w:tc>
          <w:tcPr>
            <w:tcW w:w="2546" w:type="dxa"/>
          </w:tcPr>
          <w:p w:rsidR="00C67699" w:rsidRPr="003F5E1C" w:rsidRDefault="00C67699" w:rsidP="003F5E1C">
            <w:pPr>
              <w:tabs>
                <w:tab w:val="left" w:pos="360"/>
                <w:tab w:val="left" w:pos="2340"/>
                <w:tab w:val="left" w:pos="4320"/>
                <w:tab w:val="left" w:pos="6210"/>
                <w:tab w:val="left" w:pos="8100"/>
              </w:tabs>
              <w:ind w:left="360" w:hanging="360"/>
              <w:jc w:val="center"/>
              <w:rPr>
                <w:rFonts w:ascii="VillageII" w:eastAsia="VillageII" w:hAnsi="VillageII" w:cs="VillageII"/>
                <w:sz w:val="24"/>
              </w:rPr>
            </w:pPr>
            <w:r w:rsidRPr="003F5E1C">
              <w:rPr>
                <w:rFonts w:ascii="SutonnyMJ" w:eastAsia="VillageII" w:hAnsi="SutonnyMJ" w:cs="VillageII"/>
                <w:sz w:val="24"/>
              </w:rPr>
              <w:t>1.</w:t>
            </w:r>
            <w:r w:rsidR="00751471" w:rsidRPr="003F5E1C">
              <w:rPr>
                <w:rFonts w:ascii="VillageII" w:eastAsia="VillageII" w:hAnsi="VillageII" w:cs="VillageII"/>
                <w:sz w:val="24"/>
              </w:rPr>
              <w:t xml:space="preserve"> </w:t>
            </w:r>
            <w:r w:rsidR="00751471" w:rsidRPr="003F5E1C">
              <w:rPr>
                <w:rFonts w:ascii="SutonnyMJ" w:eastAsia="VillageII" w:hAnsi="SutonnyMJ" w:cs="VillageII"/>
                <w:sz w:val="24"/>
              </w:rPr>
              <w:t>†Rjv cwil`</w:t>
            </w:r>
            <w:r w:rsidRPr="003F5E1C">
              <w:rPr>
                <w:rFonts w:ascii="VillageII" w:eastAsia="VillageII" w:hAnsi="VillageII" w:cs="VillageII"/>
                <w:sz w:val="24"/>
              </w:rPr>
              <w:t>wil`</w:t>
            </w:r>
          </w:p>
          <w:p w:rsidR="00C67699" w:rsidRPr="003F5E1C" w:rsidRDefault="00C67699" w:rsidP="003F5E1C">
            <w:pPr>
              <w:tabs>
                <w:tab w:val="left" w:pos="360"/>
                <w:tab w:val="left" w:pos="2340"/>
                <w:tab w:val="left" w:pos="4320"/>
                <w:tab w:val="left" w:pos="6210"/>
                <w:tab w:val="left" w:pos="8100"/>
              </w:tabs>
              <w:ind w:left="360" w:hanging="360"/>
              <w:jc w:val="center"/>
              <w:rPr>
                <w:rFonts w:ascii="SutonnyMJ" w:eastAsia="VillageII" w:hAnsi="SutonnyMJ" w:cs="VillageII"/>
                <w:sz w:val="24"/>
              </w:rPr>
            </w:pPr>
            <w:r w:rsidRPr="003F5E1C">
              <w:rPr>
                <w:rFonts w:ascii="SutonnyMJ" w:eastAsia="VillageII" w:hAnsi="SutonnyMJ" w:cs="VillageII"/>
                <w:sz w:val="24"/>
              </w:rPr>
              <w:t>2.</w:t>
            </w:r>
            <w:r w:rsidR="00751471" w:rsidRPr="003F5E1C">
              <w:rPr>
                <w:rFonts w:ascii="VillageII" w:eastAsia="VillageII" w:hAnsi="VillageII" w:cs="VillageII"/>
                <w:sz w:val="24"/>
              </w:rPr>
              <w:t xml:space="preserve"> </w:t>
            </w:r>
            <w:r w:rsidR="00751471" w:rsidRPr="003F5E1C">
              <w:rPr>
                <w:rFonts w:ascii="SutonnyMJ" w:eastAsia="VillageII" w:hAnsi="SutonnyMJ" w:cs="VillageII"/>
                <w:sz w:val="24"/>
              </w:rPr>
              <w:t>Dc‡Rjv cwil`</w:t>
            </w:r>
          </w:p>
          <w:p w:rsidR="00C67699" w:rsidRPr="003F5E1C" w:rsidRDefault="00751471" w:rsidP="003F5E1C">
            <w:pPr>
              <w:tabs>
                <w:tab w:val="left" w:pos="360"/>
                <w:tab w:val="left" w:pos="2340"/>
                <w:tab w:val="left" w:pos="4320"/>
                <w:tab w:val="left" w:pos="6210"/>
                <w:tab w:val="left" w:pos="8100"/>
              </w:tabs>
              <w:ind w:left="360" w:hanging="360"/>
              <w:jc w:val="center"/>
              <w:rPr>
                <w:rFonts w:ascii="VillageII" w:eastAsia="VillageII" w:hAnsi="VillageII" w:cs="VillageII"/>
                <w:sz w:val="24"/>
              </w:rPr>
            </w:pPr>
            <w:r w:rsidRPr="003F5E1C">
              <w:rPr>
                <w:rFonts w:ascii="SutonnyMJ" w:eastAsia="VillageII" w:hAnsi="SutonnyMJ" w:cs="VillageII"/>
                <w:sz w:val="24"/>
              </w:rPr>
              <w:t>3. BDwbqb cwil`</w:t>
            </w:r>
          </w:p>
        </w:tc>
        <w:tc>
          <w:tcPr>
            <w:tcW w:w="2070" w:type="dxa"/>
          </w:tcPr>
          <w:p w:rsidR="00C67699" w:rsidRPr="00751471" w:rsidRDefault="00C67699" w:rsidP="00862635">
            <w:pPr>
              <w:tabs>
                <w:tab w:val="left" w:pos="360"/>
                <w:tab w:val="left" w:pos="2340"/>
                <w:tab w:val="left" w:pos="4320"/>
                <w:tab w:val="left" w:pos="6210"/>
                <w:tab w:val="left" w:pos="8100"/>
              </w:tabs>
              <w:ind w:left="360" w:hanging="360"/>
              <w:jc w:val="both"/>
              <w:rPr>
                <w:rFonts w:ascii="SutonnyMJ" w:eastAsia="VillageII" w:hAnsi="SutonnyMJ" w:cs="VillageII"/>
                <w:sz w:val="24"/>
              </w:rPr>
            </w:pPr>
            <w:r w:rsidRPr="00751471">
              <w:rPr>
                <w:rFonts w:ascii="SutonnyMJ" w:eastAsia="VillageII" w:hAnsi="SutonnyMJ" w:cs="VillageII"/>
                <w:sz w:val="24"/>
              </w:rPr>
              <w:t>1.</w:t>
            </w:r>
            <w:r w:rsidR="00751471" w:rsidRPr="00751471">
              <w:rPr>
                <w:rFonts w:ascii="SutonnyMJ" w:eastAsia="VillageII" w:hAnsi="SutonnyMJ" w:cs="VillageII"/>
                <w:sz w:val="24"/>
              </w:rPr>
              <w:t xml:space="preserve"> </w:t>
            </w:r>
            <w:r w:rsidRPr="00751471">
              <w:rPr>
                <w:rFonts w:ascii="SutonnyMJ" w:eastAsia="SutonnyMJ" w:hAnsi="SutonnyMJ" w:cs="SutonnyMJ"/>
                <w:sz w:val="24"/>
              </w:rPr>
              <w:t>wmwU K‡c©v‡ikb</w:t>
            </w:r>
          </w:p>
          <w:p w:rsidR="00C67699" w:rsidRPr="00751471" w:rsidRDefault="00C67699" w:rsidP="00862635">
            <w:pPr>
              <w:tabs>
                <w:tab w:val="left" w:pos="360"/>
                <w:tab w:val="left" w:pos="2340"/>
                <w:tab w:val="left" w:pos="4320"/>
                <w:tab w:val="left" w:pos="6210"/>
                <w:tab w:val="left" w:pos="8100"/>
              </w:tabs>
              <w:ind w:left="360" w:hanging="360"/>
              <w:jc w:val="both"/>
              <w:rPr>
                <w:rFonts w:ascii="SutonnyMJ" w:eastAsia="VillageII" w:hAnsi="SutonnyMJ" w:cs="VillageII"/>
                <w:sz w:val="24"/>
              </w:rPr>
            </w:pPr>
            <w:r w:rsidRPr="00751471">
              <w:rPr>
                <w:rFonts w:ascii="SutonnyMJ" w:eastAsia="VillageII" w:hAnsi="SutonnyMJ" w:cs="VillageII"/>
                <w:sz w:val="24"/>
              </w:rPr>
              <w:t xml:space="preserve">2. </w:t>
            </w:r>
            <w:r w:rsidRPr="00751471">
              <w:rPr>
                <w:rFonts w:ascii="SutonnyMJ" w:eastAsia="SutonnyMJ" w:hAnsi="SutonnyMJ" w:cs="SutonnyMJ"/>
                <w:sz w:val="24"/>
              </w:rPr>
              <w:t>†cŠimfv</w:t>
            </w:r>
          </w:p>
        </w:tc>
      </w:tr>
    </w:tbl>
    <w:p w:rsidR="00C67699" w:rsidRPr="006408BB" w:rsidRDefault="00C67699" w:rsidP="00C67699">
      <w:pPr>
        <w:tabs>
          <w:tab w:val="left" w:pos="360"/>
          <w:tab w:val="left" w:pos="2340"/>
          <w:tab w:val="left" w:pos="4320"/>
          <w:tab w:val="left" w:pos="6210"/>
          <w:tab w:val="left" w:pos="8100"/>
        </w:tabs>
        <w:jc w:val="both"/>
        <w:rPr>
          <w:rFonts w:ascii="SutonnyMJ" w:eastAsia="SutonnyMJ" w:hAnsi="SutonnyMJ" w:cs="SutonnyMJ"/>
          <w:sz w:val="6"/>
        </w:rPr>
      </w:pP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sz w:val="28"/>
          <w:szCs w:val="24"/>
        </w:rPr>
      </w:pPr>
      <w:r w:rsidRPr="006408BB">
        <w:rPr>
          <w:rFonts w:ascii="SutonnyMJ" w:eastAsia="SutonnyMJ" w:hAnsi="SutonnyMJ" w:cs="SutonnyMJ"/>
          <w:b/>
          <w:sz w:val="28"/>
          <w:szCs w:val="24"/>
          <w:shd w:val="clear" w:color="auto" w:fill="D9D9D9" w:themeFill="background1" w:themeFillShade="D9"/>
        </w:rPr>
        <w:t>¯’vbxq miKv‡ii MÖvg¨ ¯Íi</w:t>
      </w:r>
    </w:p>
    <w:p w:rsidR="00C67699" w:rsidRDefault="00C67699" w:rsidP="00C67699">
      <w:pPr>
        <w:tabs>
          <w:tab w:val="left" w:pos="360"/>
          <w:tab w:val="left" w:pos="2340"/>
          <w:tab w:val="left" w:pos="4320"/>
          <w:tab w:val="left" w:pos="6210"/>
          <w:tab w:val="left" w:pos="8100"/>
        </w:tabs>
        <w:ind w:left="360" w:hanging="360"/>
        <w:jc w:val="both"/>
        <w:rPr>
          <w:rFonts w:ascii="VillageII" w:eastAsia="VillageII" w:hAnsi="VillageII" w:cs="VillageII"/>
          <w:sz w:val="6"/>
          <w:szCs w:val="6"/>
        </w:rPr>
      </w:pPr>
    </w:p>
    <w:p w:rsidR="002808AD" w:rsidRPr="006408BB" w:rsidRDefault="002808AD" w:rsidP="00C67699">
      <w:pPr>
        <w:tabs>
          <w:tab w:val="left" w:pos="360"/>
          <w:tab w:val="left" w:pos="2340"/>
          <w:tab w:val="left" w:pos="4320"/>
          <w:tab w:val="left" w:pos="6210"/>
          <w:tab w:val="left" w:pos="8100"/>
        </w:tabs>
        <w:ind w:left="360" w:hanging="360"/>
        <w:jc w:val="both"/>
        <w:rPr>
          <w:rFonts w:ascii="VillageII" w:eastAsia="VillageII" w:hAnsi="VillageII" w:cs="VillageII"/>
          <w:sz w:val="6"/>
          <w:szCs w:val="6"/>
        </w:rPr>
      </w:pPr>
    </w:p>
    <w:tbl>
      <w:tblPr>
        <w:tblW w:w="8701" w:type="dxa"/>
        <w:jc w:val="center"/>
        <w:tblCellMar>
          <w:left w:w="10" w:type="dxa"/>
          <w:right w:w="10" w:type="dxa"/>
        </w:tblCellMar>
        <w:tblLook w:val="0000" w:firstRow="0" w:lastRow="0" w:firstColumn="0" w:lastColumn="0" w:noHBand="0" w:noVBand="0"/>
      </w:tblPr>
      <w:tblGrid>
        <w:gridCol w:w="2750"/>
        <w:gridCol w:w="2853"/>
        <w:gridCol w:w="3098"/>
      </w:tblGrid>
      <w:tr w:rsidR="006408BB" w:rsidRPr="006408BB" w:rsidTr="003C239B">
        <w:trPr>
          <w:trHeight w:val="307"/>
          <w:jc w:val="center"/>
        </w:trPr>
        <w:tc>
          <w:tcPr>
            <w:tcW w:w="27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hAnsi="SutonnyMJ"/>
                <w:b/>
                <w:sz w:val="26"/>
              </w:rPr>
            </w:pPr>
            <w:r w:rsidRPr="006408BB">
              <w:rPr>
                <w:rFonts w:ascii="SutonnyMJ" w:eastAsia="VillageII" w:hAnsi="SutonnyMJ" w:cs="VillageII"/>
                <w:b/>
                <w:sz w:val="26"/>
              </w:rPr>
              <w:t>†Rjv cwil`</w:t>
            </w:r>
          </w:p>
        </w:tc>
        <w:tc>
          <w:tcPr>
            <w:tcW w:w="28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hAnsi="SutonnyMJ"/>
                <w:b/>
                <w:sz w:val="26"/>
              </w:rPr>
            </w:pPr>
            <w:r w:rsidRPr="006408BB">
              <w:rPr>
                <w:rFonts w:ascii="SutonnyMJ" w:eastAsia="VillageII" w:hAnsi="SutonnyMJ" w:cs="VillageII"/>
                <w:b/>
                <w:sz w:val="26"/>
              </w:rPr>
              <w:t>Dc‡Rjv cwil`</w:t>
            </w:r>
          </w:p>
        </w:tc>
        <w:tc>
          <w:tcPr>
            <w:tcW w:w="30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hAnsi="SutonnyMJ"/>
                <w:b/>
                <w:sz w:val="26"/>
              </w:rPr>
            </w:pPr>
            <w:r w:rsidRPr="006408BB">
              <w:rPr>
                <w:rFonts w:ascii="SutonnyMJ" w:eastAsia="VillageII" w:hAnsi="SutonnyMJ" w:cs="VillageII"/>
                <w:b/>
                <w:sz w:val="26"/>
              </w:rPr>
              <w:t>BDwbqb cwil`</w:t>
            </w:r>
          </w:p>
        </w:tc>
      </w:tr>
      <w:tr w:rsidR="006408BB" w:rsidRPr="006408BB" w:rsidTr="003C239B">
        <w:trPr>
          <w:trHeight w:val="3950"/>
          <w:jc w:val="center"/>
        </w:trPr>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3C239B" w:rsidRDefault="00C67699" w:rsidP="00AD4CBA">
            <w:pPr>
              <w:numPr>
                <w:ilvl w:val="0"/>
                <w:numId w:val="176"/>
              </w:numPr>
              <w:tabs>
                <w:tab w:val="left" w:pos="2340"/>
                <w:tab w:val="left" w:pos="4320"/>
                <w:tab w:val="left" w:pos="6210"/>
                <w:tab w:val="left" w:pos="8100"/>
              </w:tabs>
              <w:ind w:left="187" w:hanging="187"/>
              <w:rPr>
                <w:rFonts w:ascii="VillageII" w:eastAsia="VillageII" w:hAnsi="VillageII" w:cs="VillageII"/>
                <w:sz w:val="24"/>
                <w:szCs w:val="24"/>
              </w:rPr>
            </w:pPr>
            <w:r w:rsidRPr="003C239B">
              <w:rPr>
                <w:rFonts w:ascii="VillageII" w:eastAsia="VillageII" w:hAnsi="VillageII" w:cs="VillageII"/>
                <w:b/>
                <w:sz w:val="24"/>
                <w:szCs w:val="24"/>
              </w:rPr>
              <w:lastRenderedPageBreak/>
              <w:t>wej cvk</w:t>
            </w:r>
            <w:r w:rsidRPr="003C239B">
              <w:rPr>
                <w:rFonts w:ascii="VillageII" w:eastAsia="VillageII" w:hAnsi="VillageII" w:cs="VillageII"/>
                <w:sz w:val="24"/>
                <w:szCs w:val="24"/>
              </w:rPr>
              <w:t xml:space="preserve">- </w:t>
            </w:r>
            <w:r w:rsidRPr="003C239B">
              <w:rPr>
                <w:rFonts w:ascii="SutonnyMJ" w:eastAsia="SutonnyMJ" w:hAnsi="SutonnyMJ" w:cs="SutonnyMJ"/>
                <w:sz w:val="24"/>
                <w:szCs w:val="24"/>
              </w:rPr>
              <w:t xml:space="preserve">3 RyjvB, </w:t>
            </w:r>
            <w:r w:rsidRPr="003C239B">
              <w:rPr>
                <w:rFonts w:ascii="VillageII" w:eastAsia="VillageII" w:hAnsi="VillageII" w:cs="VillageII"/>
                <w:sz w:val="24"/>
                <w:szCs w:val="24"/>
              </w:rPr>
              <w:t>2000 mvGj</w:t>
            </w:r>
          </w:p>
          <w:p w:rsidR="00C67699" w:rsidRPr="003C239B" w:rsidRDefault="00C67699" w:rsidP="00AD4CBA">
            <w:pPr>
              <w:numPr>
                <w:ilvl w:val="0"/>
                <w:numId w:val="176"/>
              </w:numPr>
              <w:tabs>
                <w:tab w:val="left" w:pos="2340"/>
                <w:tab w:val="left" w:pos="4320"/>
                <w:tab w:val="left" w:pos="6210"/>
                <w:tab w:val="left" w:pos="8100"/>
              </w:tabs>
              <w:ind w:left="187" w:hanging="187"/>
              <w:rPr>
                <w:rFonts w:ascii="VillageII" w:eastAsia="VillageII" w:hAnsi="VillageII" w:cs="VillageII"/>
                <w:sz w:val="24"/>
                <w:szCs w:val="24"/>
              </w:rPr>
            </w:pPr>
            <w:r w:rsidRPr="003C239B">
              <w:rPr>
                <w:rFonts w:ascii="VillageII" w:eastAsia="VillageII" w:hAnsi="VillageII" w:cs="VillageII"/>
                <w:b/>
                <w:sz w:val="24"/>
                <w:szCs w:val="24"/>
              </w:rPr>
              <w:t>cÉavb wbeÆvnx</w:t>
            </w:r>
            <w:r w:rsidRPr="003C239B">
              <w:rPr>
                <w:rFonts w:ascii="VillageII" w:eastAsia="VillageII" w:hAnsi="VillageII" w:cs="VillageII"/>
                <w:sz w:val="24"/>
                <w:szCs w:val="24"/>
              </w:rPr>
              <w:t>- ˆPqvigÅvb</w:t>
            </w:r>
          </w:p>
          <w:p w:rsidR="00C67699" w:rsidRPr="003C239B" w:rsidRDefault="00C67699" w:rsidP="00AD4CBA">
            <w:pPr>
              <w:numPr>
                <w:ilvl w:val="0"/>
                <w:numId w:val="176"/>
              </w:numPr>
              <w:tabs>
                <w:tab w:val="left" w:pos="2340"/>
                <w:tab w:val="left" w:pos="4320"/>
                <w:tab w:val="left" w:pos="6210"/>
                <w:tab w:val="left" w:pos="8100"/>
              </w:tabs>
              <w:ind w:left="187" w:hanging="187"/>
              <w:rPr>
                <w:rFonts w:ascii="SutonnyMJ" w:eastAsia="SutonnyMJ" w:hAnsi="SutonnyMJ" w:cs="SutonnyMJ"/>
                <w:sz w:val="24"/>
                <w:szCs w:val="24"/>
              </w:rPr>
            </w:pPr>
            <w:r w:rsidRPr="003C239B">
              <w:rPr>
                <w:rFonts w:ascii="SutonnyMJ" w:eastAsia="SutonnyMJ" w:hAnsi="SutonnyMJ" w:cs="SutonnyMJ"/>
                <w:b/>
                <w:sz w:val="24"/>
                <w:szCs w:val="24"/>
              </w:rPr>
              <w:t>†gqv`</w:t>
            </w:r>
            <w:r w:rsidRPr="003C239B">
              <w:rPr>
                <w:rFonts w:ascii="SutonnyMJ" w:eastAsia="SutonnyMJ" w:hAnsi="SutonnyMJ" w:cs="SutonnyMJ"/>
                <w:sz w:val="24"/>
                <w:szCs w:val="24"/>
              </w:rPr>
              <w:t>- 5 eQi</w:t>
            </w:r>
          </w:p>
          <w:p w:rsidR="00C67699" w:rsidRPr="003C239B" w:rsidRDefault="00C67699" w:rsidP="00AD4CBA">
            <w:pPr>
              <w:numPr>
                <w:ilvl w:val="0"/>
                <w:numId w:val="176"/>
              </w:numPr>
              <w:tabs>
                <w:tab w:val="left" w:pos="2340"/>
                <w:tab w:val="left" w:pos="4320"/>
                <w:tab w:val="left" w:pos="6210"/>
                <w:tab w:val="left" w:pos="8100"/>
              </w:tabs>
              <w:ind w:left="187" w:hanging="187"/>
              <w:rPr>
                <w:rFonts w:ascii="VillageII" w:eastAsia="VillageII" w:hAnsi="VillageII" w:cs="VillageII"/>
                <w:sz w:val="24"/>
                <w:szCs w:val="24"/>
              </w:rPr>
            </w:pPr>
            <w:r w:rsidRPr="003C239B">
              <w:rPr>
                <w:rFonts w:ascii="VillageII" w:eastAsia="VillageII" w:hAnsi="VillageII" w:cs="VillageII"/>
                <w:b/>
                <w:sz w:val="24"/>
                <w:szCs w:val="24"/>
              </w:rPr>
              <w:t>DcG`Ó¡v</w:t>
            </w:r>
            <w:r w:rsidRPr="003C239B">
              <w:rPr>
                <w:rFonts w:ascii="VillageII" w:eastAsia="VillageII" w:hAnsi="VillageII" w:cs="VillageII"/>
                <w:sz w:val="24"/>
                <w:szCs w:val="24"/>
              </w:rPr>
              <w:t>- Õ©vbxq msm` m`mÅMY</w:t>
            </w:r>
          </w:p>
          <w:p w:rsidR="00C67699" w:rsidRPr="003C239B" w:rsidRDefault="00C67699" w:rsidP="00AD4CBA">
            <w:pPr>
              <w:numPr>
                <w:ilvl w:val="0"/>
                <w:numId w:val="176"/>
              </w:numPr>
              <w:tabs>
                <w:tab w:val="left" w:pos="2340"/>
                <w:tab w:val="left" w:pos="4320"/>
                <w:tab w:val="left" w:pos="6210"/>
                <w:tab w:val="left" w:pos="8100"/>
              </w:tabs>
              <w:ind w:left="187" w:hanging="187"/>
              <w:jc w:val="both"/>
              <w:rPr>
                <w:rFonts w:ascii="SutonnyMJ" w:eastAsia="SutonnyMJ" w:hAnsi="SutonnyMJ" w:cs="SutonnyMJ"/>
                <w:sz w:val="24"/>
                <w:szCs w:val="24"/>
              </w:rPr>
            </w:pPr>
            <w:r w:rsidRPr="003C239B">
              <w:rPr>
                <w:rFonts w:ascii="SutonnyMJ" w:eastAsia="SutonnyMJ" w:hAnsi="SutonnyMJ" w:cs="SutonnyMJ"/>
                <w:b/>
                <w:sz w:val="24"/>
                <w:szCs w:val="24"/>
              </w:rPr>
              <w:t>†gvU †Rjv cwil`:</w:t>
            </w:r>
            <w:r w:rsidRPr="003C239B">
              <w:rPr>
                <w:rFonts w:ascii="SutonnyMJ" w:eastAsia="SutonnyMJ" w:hAnsi="SutonnyMJ" w:cs="SutonnyMJ"/>
                <w:sz w:val="24"/>
                <w:szCs w:val="24"/>
              </w:rPr>
              <w:t xml:space="preserve"> 6</w:t>
            </w:r>
            <w:r w:rsidR="00C30065">
              <w:rPr>
                <w:rFonts w:ascii="SutonnyMJ" w:eastAsia="SutonnyMJ" w:hAnsi="SutonnyMJ" w:cs="SutonnyMJ"/>
                <w:sz w:val="24"/>
                <w:szCs w:val="24"/>
              </w:rPr>
              <w:t>4wU [61wU †Rjv ¯’vbxq miKvi gš¿Y</w:t>
            </w:r>
            <w:r w:rsidRPr="003C239B">
              <w:rPr>
                <w:rFonts w:ascii="SutonnyMJ" w:eastAsia="SutonnyMJ" w:hAnsi="SutonnyMJ" w:cs="SutonnyMJ"/>
                <w:sz w:val="24"/>
                <w:szCs w:val="24"/>
              </w:rPr>
              <w:t>vj‡qi Aax‡b I cveZ©¨ 3wU †Rjv cwil` Òcve©Z¨ PÆMÖvg gš¿bvj‡qi Aax‡b|]</w:t>
            </w:r>
          </w:p>
          <w:p w:rsidR="002808AD" w:rsidRPr="003C239B" w:rsidRDefault="00C67699" w:rsidP="003C239B">
            <w:pPr>
              <w:tabs>
                <w:tab w:val="left" w:pos="2340"/>
                <w:tab w:val="left" w:pos="4320"/>
                <w:tab w:val="left" w:pos="6210"/>
                <w:tab w:val="left" w:pos="8100"/>
              </w:tabs>
              <w:jc w:val="center"/>
              <w:rPr>
                <w:rFonts w:ascii="SutonnyMJ" w:eastAsia="SutonnyMJ" w:hAnsi="SutonnyMJ" w:cs="SutonnyMJ"/>
                <w:sz w:val="24"/>
                <w:szCs w:val="24"/>
              </w:rPr>
            </w:pPr>
            <w:r w:rsidRPr="003C239B">
              <w:rPr>
                <w:rFonts w:ascii="SutonnyMJ" w:eastAsia="SutonnyMJ" w:hAnsi="SutonnyMJ" w:cs="SutonnyMJ"/>
                <w:b/>
                <w:sz w:val="24"/>
                <w:szCs w:val="24"/>
              </w:rPr>
              <w:t>MVb</w:t>
            </w:r>
          </w:p>
          <w:p w:rsidR="002808AD" w:rsidRPr="003C239B" w:rsidRDefault="00C67699" w:rsidP="002808AD">
            <w:pPr>
              <w:tabs>
                <w:tab w:val="left" w:pos="2340"/>
                <w:tab w:val="left" w:pos="4320"/>
                <w:tab w:val="left" w:pos="6210"/>
                <w:tab w:val="left" w:pos="8100"/>
              </w:tabs>
              <w:jc w:val="both"/>
              <w:rPr>
                <w:rFonts w:ascii="SutonnyMJ" w:eastAsia="SutonnyMJ" w:hAnsi="SutonnyMJ" w:cs="SutonnyMJ"/>
                <w:sz w:val="24"/>
                <w:szCs w:val="24"/>
              </w:rPr>
            </w:pPr>
            <w:r w:rsidRPr="003C239B">
              <w:rPr>
                <w:rFonts w:ascii="SutonnyMJ" w:eastAsia="SutonnyMJ" w:hAnsi="SutonnyMJ" w:cs="SutonnyMJ"/>
                <w:sz w:val="24"/>
                <w:szCs w:val="24"/>
              </w:rPr>
              <w:t xml:space="preserve">†Pqvig¨vbÑ1 Rb </w:t>
            </w:r>
          </w:p>
          <w:p w:rsidR="002808AD" w:rsidRPr="003C239B" w:rsidRDefault="00C67699" w:rsidP="002808AD">
            <w:pPr>
              <w:tabs>
                <w:tab w:val="left" w:pos="2340"/>
                <w:tab w:val="left" w:pos="4320"/>
                <w:tab w:val="left" w:pos="6210"/>
                <w:tab w:val="left" w:pos="8100"/>
              </w:tabs>
              <w:jc w:val="both"/>
              <w:rPr>
                <w:rFonts w:ascii="SutonnyMJ" w:eastAsia="SutonnyMJ" w:hAnsi="SutonnyMJ" w:cs="SutonnyMJ"/>
                <w:sz w:val="24"/>
                <w:szCs w:val="24"/>
              </w:rPr>
            </w:pPr>
            <w:r w:rsidRPr="003C239B">
              <w:rPr>
                <w:rFonts w:ascii="SutonnyMJ" w:eastAsia="SutonnyMJ" w:hAnsi="SutonnyMJ" w:cs="SutonnyMJ"/>
                <w:sz w:val="24"/>
                <w:szCs w:val="24"/>
              </w:rPr>
              <w:t>mvaviY m</w:t>
            </w:r>
            <w:r w:rsidR="00C30065">
              <w:rPr>
                <w:rFonts w:ascii="SutonnyMJ" w:eastAsia="SutonnyMJ" w:hAnsi="SutonnyMJ" w:cs="SutonnyMJ"/>
                <w:sz w:val="24"/>
                <w:szCs w:val="24"/>
              </w:rPr>
              <w:t>`m¨Ñ15 Rb</w:t>
            </w:r>
          </w:p>
          <w:p w:rsidR="002808AD" w:rsidRPr="003C239B" w:rsidRDefault="00C67699" w:rsidP="002808AD">
            <w:pPr>
              <w:tabs>
                <w:tab w:val="left" w:pos="2340"/>
                <w:tab w:val="left" w:pos="4320"/>
                <w:tab w:val="left" w:pos="6210"/>
                <w:tab w:val="left" w:pos="8100"/>
              </w:tabs>
              <w:jc w:val="both"/>
              <w:rPr>
                <w:rFonts w:ascii="SutonnyMJ" w:eastAsia="SutonnyMJ" w:hAnsi="SutonnyMJ" w:cs="SutonnyMJ"/>
                <w:sz w:val="24"/>
                <w:szCs w:val="24"/>
              </w:rPr>
            </w:pPr>
            <w:r w:rsidRPr="003C239B">
              <w:rPr>
                <w:rFonts w:ascii="SutonnyMJ" w:eastAsia="SutonnyMJ" w:hAnsi="SutonnyMJ" w:cs="SutonnyMJ"/>
                <w:sz w:val="24"/>
                <w:szCs w:val="24"/>
              </w:rPr>
              <w:t xml:space="preserve">gwnjv m`m¨-05 Rb </w:t>
            </w:r>
          </w:p>
          <w:p w:rsidR="00C67699" w:rsidRPr="003C239B" w:rsidRDefault="00C67699" w:rsidP="002808AD">
            <w:pPr>
              <w:tabs>
                <w:tab w:val="left" w:pos="2340"/>
                <w:tab w:val="left" w:pos="4320"/>
                <w:tab w:val="left" w:pos="6210"/>
                <w:tab w:val="left" w:pos="8100"/>
              </w:tabs>
              <w:jc w:val="both"/>
              <w:rPr>
                <w:rFonts w:ascii="SutonnyMJ" w:eastAsia="SutonnyMJ" w:hAnsi="SutonnyMJ" w:cs="SutonnyMJ"/>
                <w:sz w:val="24"/>
                <w:szCs w:val="24"/>
              </w:rPr>
            </w:pPr>
            <w:r w:rsidRPr="003C239B">
              <w:rPr>
                <w:rFonts w:ascii="SutonnyMJ" w:eastAsia="SutonnyMJ" w:hAnsi="SutonnyMJ" w:cs="SutonnyMJ"/>
                <w:sz w:val="24"/>
                <w:szCs w:val="24"/>
              </w:rPr>
              <w:t>†gvU = 21 Rb</w:t>
            </w:r>
          </w:p>
          <w:p w:rsidR="00C67699" w:rsidRPr="006408BB" w:rsidRDefault="00C67699" w:rsidP="002808AD">
            <w:pPr>
              <w:tabs>
                <w:tab w:val="left" w:pos="2340"/>
                <w:tab w:val="left" w:pos="4320"/>
                <w:tab w:val="left" w:pos="6210"/>
                <w:tab w:val="left" w:pos="8100"/>
              </w:tabs>
              <w:jc w:val="both"/>
              <w:rPr>
                <w:rFonts w:ascii="SutonnyMJ" w:eastAsia="SutonnyMJ" w:hAnsi="SutonnyMJ" w:cs="SutonnyMJ"/>
              </w:rPr>
            </w:pP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3C239B"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VillageII" w:eastAsia="VillageII" w:hAnsi="VillageII" w:cs="VillageII"/>
                <w:b/>
                <w:color w:val="000000" w:themeColor="text1"/>
                <w:sz w:val="24"/>
                <w:szCs w:val="24"/>
              </w:rPr>
              <w:t>wej cvk</w:t>
            </w:r>
            <w:r w:rsidRPr="003C239B">
              <w:rPr>
                <w:rFonts w:ascii="VillageII" w:eastAsia="VillageII" w:hAnsi="VillageII" w:cs="VillageII"/>
                <w:color w:val="000000" w:themeColor="text1"/>
                <w:sz w:val="24"/>
                <w:szCs w:val="24"/>
              </w:rPr>
              <w:t>- 7 b</w:t>
            </w:r>
            <w:r w:rsidRPr="003C239B">
              <w:rPr>
                <w:rFonts w:ascii="SutonnyMJ" w:eastAsia="SutonnyMJ" w:hAnsi="SutonnyMJ" w:cs="SutonnyMJ"/>
                <w:color w:val="000000" w:themeColor="text1"/>
                <w:sz w:val="24"/>
                <w:szCs w:val="24"/>
              </w:rPr>
              <w:t>‡f¤^i, 1982</w:t>
            </w:r>
          </w:p>
          <w:p w:rsidR="00C67699" w:rsidRPr="003C239B"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_vbv †_‡K Dc‡Rjvq iƒcvšÍi</w:t>
            </w:r>
            <w:r w:rsidRPr="003C239B">
              <w:rPr>
                <w:rFonts w:ascii="SutonnyMJ" w:eastAsia="SutonnyMJ" w:hAnsi="SutonnyMJ" w:cs="SutonnyMJ"/>
                <w:color w:val="000000" w:themeColor="text1"/>
                <w:sz w:val="24"/>
                <w:szCs w:val="24"/>
              </w:rPr>
              <w:t xml:space="preserve">- </w:t>
            </w:r>
            <w:r w:rsidR="003C239B" w:rsidRPr="003C239B">
              <w:rPr>
                <w:rFonts w:ascii="SutonnyMJ" w:eastAsia="SutonnyMJ" w:hAnsi="SutonnyMJ" w:cs="SutonnyMJ"/>
                <w:color w:val="000000" w:themeColor="text1"/>
                <w:sz w:val="24"/>
                <w:szCs w:val="24"/>
              </w:rPr>
              <w:t>1985</w:t>
            </w:r>
            <w:r w:rsidRPr="003C239B">
              <w:rPr>
                <w:rFonts w:ascii="SutonnyMJ" w:eastAsia="SutonnyMJ" w:hAnsi="SutonnyMJ" w:cs="SutonnyMJ"/>
                <w:color w:val="000000" w:themeColor="text1"/>
                <w:sz w:val="24"/>
                <w:szCs w:val="24"/>
              </w:rPr>
              <w:t xml:space="preserve"> mv‡j</w:t>
            </w:r>
          </w:p>
          <w:p w:rsidR="00C67699" w:rsidRPr="003C239B"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cÖ_g wbe©vPb</w:t>
            </w:r>
            <w:r w:rsidRPr="003C239B">
              <w:rPr>
                <w:rFonts w:ascii="SutonnyMJ" w:eastAsia="SutonnyMJ" w:hAnsi="SutonnyMJ" w:cs="SutonnyMJ"/>
                <w:color w:val="000000" w:themeColor="text1"/>
                <w:sz w:val="24"/>
                <w:szCs w:val="24"/>
              </w:rPr>
              <w:t>- 1985</w:t>
            </w:r>
          </w:p>
          <w:p w:rsidR="00C67699" w:rsidRPr="003C239B"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2019 mv‡ji wbe©vPb</w:t>
            </w:r>
            <w:r w:rsidRPr="003C239B">
              <w:rPr>
                <w:rFonts w:ascii="SutonnyMJ" w:eastAsia="SutonnyMJ" w:hAnsi="SutonnyMJ" w:cs="SutonnyMJ"/>
                <w:color w:val="000000" w:themeColor="text1"/>
                <w:sz w:val="24"/>
                <w:szCs w:val="24"/>
              </w:rPr>
              <w:t>- 5g</w:t>
            </w:r>
          </w:p>
          <w:p w:rsidR="00C67699" w:rsidRPr="003C239B"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cÖavb</w:t>
            </w:r>
            <w:r w:rsidRPr="003C239B">
              <w:rPr>
                <w:rFonts w:ascii="SutonnyMJ" w:eastAsia="SutonnyMJ" w:hAnsi="SutonnyMJ" w:cs="SutonnyMJ"/>
                <w:color w:val="000000" w:themeColor="text1"/>
                <w:sz w:val="24"/>
                <w:szCs w:val="24"/>
              </w:rPr>
              <w:t>- †Pqvig¨vb</w:t>
            </w:r>
          </w:p>
          <w:p w:rsidR="00C67699" w:rsidRPr="003C239B" w:rsidRDefault="003C239B"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 xml:space="preserve">cÖavb wbe©vnx Kg©KZ©v </w:t>
            </w:r>
            <w:r w:rsidR="00C67699" w:rsidRPr="003C239B">
              <w:rPr>
                <w:rFonts w:ascii="SutonnyMJ" w:eastAsia="SutonnyMJ" w:hAnsi="SutonnyMJ" w:cs="SutonnyMJ"/>
                <w:b/>
                <w:color w:val="000000" w:themeColor="text1"/>
                <w:sz w:val="24"/>
                <w:szCs w:val="24"/>
              </w:rPr>
              <w:t>-</w:t>
            </w:r>
            <w:r w:rsidR="00C67699" w:rsidRPr="003C239B">
              <w:rPr>
                <w:rFonts w:ascii="SutonnyMJ" w:eastAsia="SutonnyMJ" w:hAnsi="SutonnyMJ" w:cs="SutonnyMJ"/>
                <w:color w:val="000000" w:themeColor="text1"/>
                <w:sz w:val="24"/>
                <w:szCs w:val="24"/>
              </w:rPr>
              <w:t xml:space="preserve"> Dc‡Rjv wbe©vnx Kg©KZ©v</w:t>
            </w:r>
          </w:p>
          <w:p w:rsidR="003C239B" w:rsidRPr="003C239B" w:rsidRDefault="003C239B" w:rsidP="003C239B">
            <w:pPr>
              <w:tabs>
                <w:tab w:val="left" w:pos="4320"/>
                <w:tab w:val="left" w:pos="6210"/>
                <w:tab w:val="left" w:pos="8100"/>
              </w:tabs>
              <w:ind w:left="236" w:right="-107"/>
              <w:jc w:val="center"/>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MVb</w:t>
            </w:r>
          </w:p>
          <w:p w:rsidR="003C239B" w:rsidRPr="003C239B" w:rsidRDefault="00C67699" w:rsidP="001D6C79">
            <w:pPr>
              <w:tabs>
                <w:tab w:val="left" w:pos="4320"/>
                <w:tab w:val="left" w:pos="6210"/>
                <w:tab w:val="left" w:pos="8100"/>
              </w:tabs>
              <w:ind w:right="-107"/>
              <w:rPr>
                <w:rFonts w:ascii="VillageII" w:eastAsia="VillageII" w:hAnsi="VillageII" w:cs="VillageII"/>
                <w:color w:val="000000" w:themeColor="text1"/>
                <w:sz w:val="24"/>
                <w:szCs w:val="24"/>
              </w:rPr>
            </w:pPr>
            <w:r w:rsidRPr="003C239B">
              <w:rPr>
                <w:rFonts w:ascii="SutonnyMJ" w:eastAsia="SutonnyMJ" w:hAnsi="SutonnyMJ" w:cs="SutonnyMJ"/>
                <w:color w:val="000000" w:themeColor="text1"/>
                <w:sz w:val="24"/>
                <w:szCs w:val="24"/>
              </w:rPr>
              <w:t xml:space="preserve">†Pqvig¨vb- 1Rb, </w:t>
            </w:r>
          </w:p>
          <w:p w:rsidR="00C67699" w:rsidRPr="003C239B" w:rsidRDefault="00C67699" w:rsidP="001D6C79">
            <w:pPr>
              <w:tabs>
                <w:tab w:val="left" w:pos="4320"/>
                <w:tab w:val="left" w:pos="6210"/>
                <w:tab w:val="left" w:pos="8100"/>
              </w:tabs>
              <w:ind w:right="-107"/>
              <w:rPr>
                <w:rFonts w:ascii="VillageII" w:eastAsia="VillageII" w:hAnsi="VillageII" w:cs="VillageII"/>
                <w:color w:val="000000" w:themeColor="text1"/>
                <w:sz w:val="24"/>
                <w:szCs w:val="24"/>
              </w:rPr>
            </w:pPr>
            <w:r w:rsidRPr="003C239B">
              <w:rPr>
                <w:rFonts w:ascii="SutonnyMJ" w:eastAsia="SutonnyMJ" w:hAnsi="SutonnyMJ" w:cs="SutonnyMJ"/>
                <w:color w:val="000000" w:themeColor="text1"/>
                <w:sz w:val="24"/>
                <w:szCs w:val="24"/>
              </w:rPr>
              <w:t>fvBm †Pqvig¨vb : 2Rb (1Rb bvix)</w:t>
            </w:r>
          </w:p>
          <w:p w:rsidR="00C67699" w:rsidRPr="003C239B" w:rsidRDefault="00C67699" w:rsidP="001D6C79">
            <w:pPr>
              <w:tabs>
                <w:tab w:val="left" w:pos="4320"/>
                <w:tab w:val="left" w:pos="6210"/>
                <w:tab w:val="left" w:pos="8100"/>
              </w:tabs>
              <w:ind w:right="-10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m`m¨-</w:t>
            </w:r>
            <w:r w:rsidRPr="003C239B">
              <w:rPr>
                <w:rFonts w:ascii="SutonnyMJ" w:eastAsia="SutonnyMJ" w:hAnsi="SutonnyMJ" w:cs="SutonnyMJ"/>
                <w:color w:val="000000" w:themeColor="text1"/>
                <w:sz w:val="24"/>
                <w:szCs w:val="24"/>
              </w:rPr>
              <w:t xml:space="preserve"> mswkøó GjvKvi BDwbq‡bi †Pqvig¨vbe„›`</w:t>
            </w:r>
          </w:p>
          <w:p w:rsidR="00C67699" w:rsidRPr="003C239B"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Dc‡Rjv cwil` evwZj n‡qwQj-</w:t>
            </w:r>
            <w:r w:rsidRPr="003C239B">
              <w:rPr>
                <w:rFonts w:ascii="SutonnyMJ" w:eastAsia="SutonnyMJ" w:hAnsi="SutonnyMJ" w:cs="SutonnyMJ"/>
                <w:color w:val="000000" w:themeColor="text1"/>
                <w:sz w:val="24"/>
                <w:szCs w:val="24"/>
              </w:rPr>
              <w:t xml:space="preserve"> 1991</w:t>
            </w:r>
          </w:p>
          <w:p w:rsidR="00C67699" w:rsidRPr="00B720D2" w:rsidRDefault="00C67699" w:rsidP="00AD4CBA">
            <w:pPr>
              <w:numPr>
                <w:ilvl w:val="0"/>
                <w:numId w:val="176"/>
              </w:numPr>
              <w:tabs>
                <w:tab w:val="left" w:pos="4320"/>
                <w:tab w:val="left" w:pos="6210"/>
                <w:tab w:val="left" w:pos="8100"/>
              </w:tabs>
              <w:ind w:left="236" w:right="-107" w:hanging="297"/>
              <w:rPr>
                <w:rFonts w:ascii="VillageII" w:eastAsia="VillageII" w:hAnsi="VillageII" w:cs="VillageII"/>
                <w:color w:val="000000" w:themeColor="text1"/>
              </w:rPr>
            </w:pPr>
            <w:r w:rsidRPr="003C239B">
              <w:rPr>
                <w:rFonts w:ascii="SutonnyMJ" w:eastAsia="SutonnyMJ" w:hAnsi="SutonnyMJ" w:cs="SutonnyMJ"/>
                <w:b/>
                <w:color w:val="000000" w:themeColor="text1"/>
                <w:sz w:val="24"/>
                <w:szCs w:val="24"/>
              </w:rPr>
              <w:t>Dc‡Rjv cwil` cybivq Pvjy-</w:t>
            </w:r>
            <w:r w:rsidRPr="003C239B">
              <w:rPr>
                <w:rFonts w:ascii="SutonnyMJ" w:eastAsia="SutonnyMJ" w:hAnsi="SutonnyMJ" w:cs="SutonnyMJ"/>
                <w:color w:val="000000" w:themeColor="text1"/>
                <w:sz w:val="24"/>
                <w:szCs w:val="24"/>
              </w:rPr>
              <w:t xml:space="preserve"> 2009</w:t>
            </w:r>
          </w:p>
        </w:tc>
        <w:tc>
          <w:tcPr>
            <w:tcW w:w="3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699" w:rsidRPr="003C239B" w:rsidRDefault="00C6769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sidRPr="003C239B">
              <w:rPr>
                <w:rFonts w:ascii="VillageII" w:eastAsia="VillageII" w:hAnsi="VillageII" w:cs="VillageII"/>
                <w:b/>
                <w:color w:val="000000" w:themeColor="text1"/>
                <w:sz w:val="24"/>
                <w:szCs w:val="24"/>
              </w:rPr>
              <w:t>Þz`ËZg Õ©vbxq miKvi-</w:t>
            </w:r>
            <w:r w:rsidRPr="003C239B">
              <w:rPr>
                <w:rFonts w:ascii="VillageII" w:eastAsia="VillageII" w:hAnsi="VillageII" w:cs="VillageII"/>
                <w:color w:val="000000" w:themeColor="text1"/>
                <w:sz w:val="24"/>
                <w:szCs w:val="24"/>
              </w:rPr>
              <w:t xml:space="preserve"> BDwbqb cwil`</w:t>
            </w:r>
          </w:p>
          <w:p w:rsidR="00C67699" w:rsidRPr="003C239B" w:rsidRDefault="00C6769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BDwbqb cwil‡`i c~e©bvgÑ</w:t>
            </w:r>
            <w:r w:rsidRPr="003C239B">
              <w:rPr>
                <w:rFonts w:ascii="SutonnyMJ" w:eastAsia="SutonnyMJ" w:hAnsi="SutonnyMJ" w:cs="SutonnyMJ"/>
                <w:color w:val="000000" w:themeColor="text1"/>
                <w:sz w:val="24"/>
                <w:szCs w:val="24"/>
              </w:rPr>
              <w:t xml:space="preserve"> BDwbqb cÂv‡qZ</w:t>
            </w:r>
          </w:p>
          <w:p w:rsidR="00C67699" w:rsidRPr="003C239B" w:rsidRDefault="00C6769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cÖewZ©Z nq-</w:t>
            </w:r>
            <w:r w:rsidRPr="003C239B">
              <w:rPr>
                <w:rFonts w:ascii="SutonnyMJ" w:eastAsia="SutonnyMJ" w:hAnsi="SutonnyMJ" w:cs="SutonnyMJ"/>
                <w:color w:val="000000" w:themeColor="text1"/>
                <w:sz w:val="24"/>
                <w:szCs w:val="24"/>
              </w:rPr>
              <w:t xml:space="preserve"> 1973 mv‡j</w:t>
            </w:r>
          </w:p>
          <w:p w:rsidR="00C67699" w:rsidRPr="003C239B" w:rsidRDefault="00C67699" w:rsidP="003C239B">
            <w:pPr>
              <w:tabs>
                <w:tab w:val="left" w:pos="4320"/>
                <w:tab w:val="left" w:pos="6210"/>
                <w:tab w:val="left" w:pos="8100"/>
              </w:tabs>
              <w:ind w:left="-18" w:right="-72"/>
              <w:jc w:val="center"/>
              <w:rPr>
                <w:rFonts w:ascii="VillageII" w:eastAsia="VillageII" w:hAnsi="VillageII" w:cs="VillageII"/>
                <w:b/>
                <w:color w:val="000000" w:themeColor="text1"/>
                <w:sz w:val="24"/>
                <w:szCs w:val="24"/>
              </w:rPr>
            </w:pPr>
            <w:r w:rsidRPr="003C239B">
              <w:rPr>
                <w:rFonts w:ascii="SutonnyMJ" w:eastAsia="SutonnyMJ" w:hAnsi="SutonnyMJ" w:cs="SutonnyMJ"/>
                <w:b/>
                <w:color w:val="000000" w:themeColor="text1"/>
                <w:sz w:val="24"/>
                <w:szCs w:val="24"/>
              </w:rPr>
              <w:t>BDwbqb cwil‡`i MVb:</w:t>
            </w:r>
          </w:p>
          <w:p w:rsidR="00C67699" w:rsidRPr="003C239B" w:rsidRDefault="003C239B" w:rsidP="003C239B">
            <w:pPr>
              <w:pStyle w:val="ListParagraph"/>
              <w:tabs>
                <w:tab w:val="left" w:pos="4320"/>
                <w:tab w:val="left" w:pos="6210"/>
                <w:tab w:val="left" w:pos="8100"/>
              </w:tabs>
              <w:ind w:left="219" w:right="-72"/>
              <w:contextualSpacing/>
              <w:jc w:val="center"/>
              <w:rPr>
                <w:rFonts w:ascii="SutonnyMJ" w:eastAsia="SutonnyMJ" w:hAnsi="SutonnyMJ" w:cs="SutonnyMJ"/>
                <w:color w:val="000000" w:themeColor="text1"/>
                <w:sz w:val="24"/>
                <w:szCs w:val="24"/>
              </w:rPr>
            </w:pPr>
            <w:r w:rsidRPr="003C239B">
              <w:rPr>
                <w:rFonts w:ascii="SutonnyMJ" w:eastAsia="SutonnyMJ" w:hAnsi="SutonnyMJ" w:cs="SutonnyMJ"/>
                <w:color w:val="000000" w:themeColor="text1"/>
                <w:sz w:val="24"/>
                <w:szCs w:val="24"/>
              </w:rPr>
              <w:t>†Pqvig¨vb-</w:t>
            </w:r>
            <w:r w:rsidR="00C67699" w:rsidRPr="003C239B">
              <w:rPr>
                <w:rFonts w:ascii="SutonnyMJ" w:eastAsia="SutonnyMJ" w:hAnsi="SutonnyMJ" w:cs="SutonnyMJ"/>
                <w:color w:val="000000" w:themeColor="text1"/>
                <w:sz w:val="24"/>
                <w:szCs w:val="24"/>
              </w:rPr>
              <w:t>01 Rb</w:t>
            </w:r>
          </w:p>
          <w:p w:rsidR="00C67699" w:rsidRPr="003C239B" w:rsidRDefault="003C239B" w:rsidP="003C239B">
            <w:pPr>
              <w:pStyle w:val="ListParagraph"/>
              <w:tabs>
                <w:tab w:val="left" w:pos="4320"/>
                <w:tab w:val="left" w:pos="6210"/>
                <w:tab w:val="left" w:pos="8100"/>
              </w:tabs>
              <w:ind w:left="219" w:right="-72"/>
              <w:contextualSpacing/>
              <w:jc w:val="center"/>
              <w:rPr>
                <w:rFonts w:ascii="SutonnyMJ" w:eastAsia="SutonnyMJ" w:hAnsi="SutonnyMJ" w:cs="SutonnyMJ"/>
                <w:color w:val="000000" w:themeColor="text1"/>
                <w:sz w:val="24"/>
                <w:szCs w:val="24"/>
              </w:rPr>
            </w:pPr>
            <w:r w:rsidRPr="003C239B">
              <w:rPr>
                <w:rFonts w:ascii="SutonnyMJ" w:eastAsia="SutonnyMJ" w:hAnsi="SutonnyMJ" w:cs="SutonnyMJ"/>
                <w:color w:val="000000" w:themeColor="text1"/>
                <w:sz w:val="24"/>
                <w:szCs w:val="24"/>
              </w:rPr>
              <w:t>m`m¨-</w:t>
            </w:r>
            <w:r w:rsidR="00C67699" w:rsidRPr="003C239B">
              <w:rPr>
                <w:rFonts w:ascii="SutonnyMJ" w:eastAsia="SutonnyMJ" w:hAnsi="SutonnyMJ" w:cs="SutonnyMJ"/>
                <w:color w:val="000000" w:themeColor="text1"/>
                <w:sz w:val="24"/>
                <w:szCs w:val="24"/>
              </w:rPr>
              <w:t>09 Rb</w:t>
            </w:r>
          </w:p>
          <w:p w:rsidR="00C67699" w:rsidRPr="003C239B" w:rsidRDefault="003C239B" w:rsidP="003C239B">
            <w:pPr>
              <w:pStyle w:val="ListParagraph"/>
              <w:tabs>
                <w:tab w:val="left" w:pos="4320"/>
                <w:tab w:val="left" w:pos="6210"/>
                <w:tab w:val="left" w:pos="8100"/>
              </w:tabs>
              <w:ind w:left="219" w:right="-72"/>
              <w:contextualSpacing/>
              <w:jc w:val="center"/>
              <w:rPr>
                <w:rFonts w:ascii="SutonnyMJ" w:eastAsia="SutonnyMJ" w:hAnsi="SutonnyMJ" w:cs="SutonnyMJ"/>
                <w:color w:val="000000" w:themeColor="text1"/>
                <w:sz w:val="24"/>
                <w:szCs w:val="24"/>
              </w:rPr>
            </w:pPr>
            <w:r w:rsidRPr="003C239B">
              <w:rPr>
                <w:rFonts w:ascii="SutonnyMJ" w:eastAsia="SutonnyMJ" w:hAnsi="SutonnyMJ" w:cs="SutonnyMJ"/>
                <w:color w:val="000000" w:themeColor="text1"/>
                <w:sz w:val="24"/>
                <w:szCs w:val="24"/>
              </w:rPr>
              <w:t>gwnjv m`m¨-</w:t>
            </w:r>
            <w:r w:rsidR="00C67699" w:rsidRPr="003C239B">
              <w:rPr>
                <w:rFonts w:ascii="SutonnyMJ" w:eastAsia="SutonnyMJ" w:hAnsi="SutonnyMJ" w:cs="SutonnyMJ"/>
                <w:color w:val="000000" w:themeColor="text1"/>
                <w:sz w:val="24"/>
                <w:szCs w:val="24"/>
              </w:rPr>
              <w:t>03 Rb</w:t>
            </w:r>
          </w:p>
          <w:p w:rsidR="00C67699" w:rsidRPr="003C239B" w:rsidRDefault="00C67699" w:rsidP="003C239B">
            <w:pPr>
              <w:pStyle w:val="ListParagraph"/>
              <w:tabs>
                <w:tab w:val="left" w:pos="4320"/>
                <w:tab w:val="left" w:pos="6210"/>
                <w:tab w:val="left" w:pos="8100"/>
              </w:tabs>
              <w:ind w:left="219" w:right="-72"/>
              <w:contextualSpacing/>
              <w:jc w:val="center"/>
              <w:rPr>
                <w:rFonts w:ascii="SutonnyMJ" w:eastAsia="SutonnyMJ" w:hAnsi="SutonnyMJ" w:cs="SutonnyMJ"/>
                <w:color w:val="000000" w:themeColor="text1"/>
                <w:sz w:val="24"/>
                <w:szCs w:val="24"/>
              </w:rPr>
            </w:pPr>
            <w:r w:rsidRPr="003C239B">
              <w:rPr>
                <w:rFonts w:ascii="SutonnyMJ" w:eastAsia="SutonnyMJ" w:hAnsi="SutonnyMJ" w:cs="SutonnyMJ"/>
                <w:color w:val="000000" w:themeColor="text1"/>
                <w:sz w:val="24"/>
                <w:szCs w:val="24"/>
              </w:rPr>
              <w:t>†gvU= 13 Rb</w:t>
            </w:r>
          </w:p>
          <w:p w:rsidR="00C67699" w:rsidRPr="003C239B" w:rsidRDefault="001D6C7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Pr>
                <w:rFonts w:ascii="SutonnyMJ" w:eastAsia="SutonnyMJ" w:hAnsi="SutonnyMJ" w:cs="SutonnyMJ"/>
                <w:b/>
                <w:color w:val="000000" w:themeColor="text1"/>
                <w:sz w:val="24"/>
                <w:szCs w:val="24"/>
              </w:rPr>
              <w:t>†</w:t>
            </w:r>
            <w:r w:rsidR="00C67699" w:rsidRPr="003C239B">
              <w:rPr>
                <w:rFonts w:ascii="SutonnyMJ" w:eastAsia="SutonnyMJ" w:hAnsi="SutonnyMJ" w:cs="SutonnyMJ"/>
                <w:b/>
                <w:color w:val="000000" w:themeColor="text1"/>
                <w:sz w:val="24"/>
                <w:szCs w:val="24"/>
              </w:rPr>
              <w:t>gqv`-</w:t>
            </w:r>
            <w:r w:rsidR="00C67699" w:rsidRPr="003C239B">
              <w:rPr>
                <w:rFonts w:ascii="SutonnyMJ" w:eastAsia="SutonnyMJ" w:hAnsi="SutonnyMJ" w:cs="SutonnyMJ"/>
                <w:color w:val="000000" w:themeColor="text1"/>
                <w:sz w:val="24"/>
                <w:szCs w:val="24"/>
              </w:rPr>
              <w:t xml:space="preserve"> 5 eQi</w:t>
            </w:r>
          </w:p>
          <w:p w:rsidR="00C67699" w:rsidRPr="003C239B" w:rsidRDefault="00C6769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msiwÿZ bvix Avmb Pvjy-</w:t>
            </w:r>
            <w:r w:rsidRPr="003C239B">
              <w:rPr>
                <w:rFonts w:ascii="SutonnyMJ" w:eastAsia="SutonnyMJ" w:hAnsi="SutonnyMJ" w:cs="SutonnyMJ"/>
                <w:color w:val="000000" w:themeColor="text1"/>
                <w:sz w:val="24"/>
                <w:szCs w:val="24"/>
              </w:rPr>
              <w:t xml:space="preserve"> 1997 </w:t>
            </w:r>
          </w:p>
          <w:p w:rsidR="00C67699" w:rsidRPr="003C239B" w:rsidRDefault="00C6769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cÖ_g wbe©vPb</w:t>
            </w:r>
            <w:r w:rsidRPr="003C239B">
              <w:rPr>
                <w:rFonts w:ascii="SutonnyMJ" w:eastAsia="SutonnyMJ" w:hAnsi="SutonnyMJ" w:cs="SutonnyMJ"/>
                <w:color w:val="000000" w:themeColor="text1"/>
                <w:sz w:val="24"/>
                <w:szCs w:val="24"/>
              </w:rPr>
              <w:t xml:space="preserve">- 1973 </w:t>
            </w:r>
          </w:p>
          <w:p w:rsidR="00C67699" w:rsidRPr="003C239B" w:rsidRDefault="00C67699" w:rsidP="00AD4CBA">
            <w:pPr>
              <w:numPr>
                <w:ilvl w:val="0"/>
                <w:numId w:val="254"/>
              </w:numPr>
              <w:tabs>
                <w:tab w:val="left" w:pos="4320"/>
                <w:tab w:val="left" w:pos="6210"/>
                <w:tab w:val="left" w:pos="8100"/>
              </w:tabs>
              <w:ind w:left="219" w:right="-72" w:hanging="237"/>
              <w:rPr>
                <w:rFonts w:ascii="VillageII" w:eastAsia="VillageII" w:hAnsi="VillageII" w:cs="VillageII"/>
                <w:color w:val="000000" w:themeColor="text1"/>
                <w:sz w:val="24"/>
                <w:szCs w:val="24"/>
              </w:rPr>
            </w:pPr>
            <w:r w:rsidRPr="003C239B">
              <w:rPr>
                <w:rFonts w:ascii="SutonnyMJ" w:eastAsia="SutonnyMJ" w:hAnsi="SutonnyMJ" w:cs="SutonnyMJ"/>
                <w:b/>
                <w:color w:val="000000" w:themeColor="text1"/>
                <w:sz w:val="24"/>
                <w:szCs w:val="24"/>
              </w:rPr>
              <w:t xml:space="preserve">me©‡kl wbe©vPb- </w:t>
            </w:r>
            <w:r w:rsidRPr="003C239B">
              <w:rPr>
                <w:rFonts w:ascii="SutonnyMJ" w:eastAsia="SutonnyMJ" w:hAnsi="SutonnyMJ" w:cs="SutonnyMJ"/>
                <w:color w:val="000000" w:themeColor="text1"/>
                <w:sz w:val="24"/>
                <w:szCs w:val="24"/>
              </w:rPr>
              <w:t>2016 [9g]</w:t>
            </w:r>
          </w:p>
          <w:p w:rsidR="00C67699" w:rsidRPr="00B720D2" w:rsidRDefault="00C67699" w:rsidP="00862635">
            <w:pPr>
              <w:tabs>
                <w:tab w:val="left" w:pos="360"/>
                <w:tab w:val="left" w:pos="2340"/>
                <w:tab w:val="left" w:pos="4320"/>
                <w:tab w:val="left" w:pos="6210"/>
                <w:tab w:val="left" w:pos="8100"/>
              </w:tabs>
              <w:ind w:left="360" w:hanging="360"/>
              <w:rPr>
                <w:rFonts w:ascii="VillageII" w:eastAsia="VillageII" w:hAnsi="VillageII" w:cs="VillageII"/>
                <w:color w:val="000000" w:themeColor="text1"/>
              </w:rPr>
            </w:pPr>
          </w:p>
        </w:tc>
      </w:tr>
    </w:tbl>
    <w:p w:rsidR="006377B4" w:rsidRPr="00B720D2" w:rsidRDefault="00B720D2" w:rsidP="003C239B">
      <w:pPr>
        <w:shd w:val="clear" w:color="auto" w:fill="A6A6A6" w:themeFill="background1" w:themeFillShade="A6"/>
        <w:tabs>
          <w:tab w:val="left" w:pos="360"/>
        </w:tabs>
        <w:jc w:val="center"/>
        <w:rPr>
          <w:rFonts w:ascii="SutonnyMJ" w:hAnsi="SutonnyMJ"/>
          <w:b/>
          <w:sz w:val="28"/>
          <w:szCs w:val="28"/>
        </w:rPr>
      </w:pPr>
      <w:r w:rsidRPr="00B720D2">
        <w:rPr>
          <w:rFonts w:ascii="SutonnyMJ" w:hAnsi="SutonnyMJ"/>
          <w:b/>
          <w:sz w:val="28"/>
          <w:szCs w:val="28"/>
        </w:rPr>
        <w:t>wefvM</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ZrKvjxb weªwU</w:t>
      </w:r>
      <w:r w:rsidR="00C30065">
        <w:rPr>
          <w:rFonts w:ascii="SutonnyMJ" w:hAnsi="SutonnyMJ"/>
          <w:sz w:val="24"/>
        </w:rPr>
        <w:t>k kvmbvg‡j eZ©gvb evsjv‡`k f~L‡Ð</w:t>
      </w:r>
      <w:r>
        <w:rPr>
          <w:rFonts w:ascii="SutonnyMJ" w:hAnsi="SutonnyMJ"/>
          <w:sz w:val="24"/>
        </w:rPr>
        <w:t xml:space="preserve"> wefvM wQjÑ 3wU| h_vµ‡g:</w:t>
      </w:r>
    </w:p>
    <w:p w:rsidR="006377B4" w:rsidRDefault="006377B4" w:rsidP="00AD4CBA">
      <w:pPr>
        <w:pStyle w:val="ListParagraph"/>
        <w:numPr>
          <w:ilvl w:val="0"/>
          <w:numId w:val="256"/>
        </w:numPr>
        <w:tabs>
          <w:tab w:val="left" w:pos="360"/>
        </w:tabs>
        <w:contextualSpacing/>
        <w:jc w:val="both"/>
        <w:rPr>
          <w:rFonts w:ascii="SutonnyMJ" w:hAnsi="SutonnyMJ"/>
          <w:sz w:val="24"/>
        </w:rPr>
      </w:pPr>
      <w:r>
        <w:rPr>
          <w:rFonts w:ascii="SutonnyMJ" w:hAnsi="SutonnyMJ"/>
          <w:sz w:val="24"/>
        </w:rPr>
        <w:t>PÆMÖvg</w:t>
      </w:r>
    </w:p>
    <w:p w:rsidR="006377B4" w:rsidRDefault="006377B4" w:rsidP="00AD4CBA">
      <w:pPr>
        <w:pStyle w:val="ListParagraph"/>
        <w:numPr>
          <w:ilvl w:val="0"/>
          <w:numId w:val="256"/>
        </w:numPr>
        <w:tabs>
          <w:tab w:val="left" w:pos="360"/>
        </w:tabs>
        <w:contextualSpacing/>
        <w:jc w:val="both"/>
        <w:rPr>
          <w:rFonts w:ascii="SutonnyMJ" w:hAnsi="SutonnyMJ"/>
          <w:sz w:val="24"/>
        </w:rPr>
      </w:pPr>
      <w:r>
        <w:rPr>
          <w:rFonts w:ascii="SutonnyMJ" w:hAnsi="SutonnyMJ"/>
          <w:sz w:val="24"/>
        </w:rPr>
        <w:t>XvKv</w:t>
      </w:r>
    </w:p>
    <w:p w:rsidR="006377B4" w:rsidRPr="00DB205B" w:rsidRDefault="006377B4" w:rsidP="00AD4CBA">
      <w:pPr>
        <w:pStyle w:val="ListParagraph"/>
        <w:numPr>
          <w:ilvl w:val="0"/>
          <w:numId w:val="256"/>
        </w:numPr>
        <w:tabs>
          <w:tab w:val="left" w:pos="360"/>
        </w:tabs>
        <w:contextualSpacing/>
        <w:jc w:val="both"/>
        <w:rPr>
          <w:rFonts w:ascii="SutonnyMJ" w:hAnsi="SutonnyMJ"/>
          <w:sz w:val="24"/>
        </w:rPr>
      </w:pPr>
      <w:r>
        <w:rPr>
          <w:rFonts w:ascii="SutonnyMJ" w:hAnsi="SutonnyMJ"/>
          <w:sz w:val="24"/>
        </w:rPr>
        <w:t>ivRkvnx</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cieZ©x‡Z cvwK¯Ívb Avg‡j 1960 mv‡j XvKv I ivRkvnx wefv‡Mi GKvsk wb‡q MwVZ nqÑ Lyjbv wefvM</w:t>
      </w:r>
    </w:p>
    <w:p w:rsidR="006377B4" w:rsidRDefault="006377B4" w:rsidP="003C239B">
      <w:pPr>
        <w:pStyle w:val="ListParagraph"/>
        <w:tabs>
          <w:tab w:val="left" w:pos="360"/>
        </w:tabs>
        <w:contextualSpacing/>
        <w:jc w:val="both"/>
        <w:rPr>
          <w:rFonts w:ascii="SutonnyMJ" w:hAnsi="SutonnyMJ"/>
          <w:sz w:val="24"/>
        </w:rPr>
      </w:pPr>
      <w:r>
        <w:rPr>
          <w:rFonts w:ascii="SutonnyMJ" w:hAnsi="SutonnyMJ"/>
          <w:sz w:val="24"/>
        </w:rPr>
        <w:t>A_©vr ¯^vaxbZvi c~‡e© evsjv‡`‡k wefvM wQj: 4wU</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¯^axbZvi ci evsjv‡`‡k wefvM nq: 4wU| h_vÑ</w:t>
      </w:r>
    </w:p>
    <w:p w:rsidR="006377B4" w:rsidRDefault="006377B4" w:rsidP="00AD4CBA">
      <w:pPr>
        <w:pStyle w:val="ListParagraph"/>
        <w:numPr>
          <w:ilvl w:val="0"/>
          <w:numId w:val="257"/>
        </w:numPr>
        <w:tabs>
          <w:tab w:val="left" w:pos="360"/>
        </w:tabs>
        <w:contextualSpacing/>
        <w:jc w:val="both"/>
        <w:rPr>
          <w:rFonts w:ascii="SutonnyMJ" w:hAnsi="SutonnyMJ"/>
          <w:sz w:val="24"/>
        </w:rPr>
      </w:pPr>
      <w:r>
        <w:rPr>
          <w:rFonts w:ascii="SutonnyMJ" w:hAnsi="SutonnyMJ"/>
          <w:sz w:val="24"/>
        </w:rPr>
        <w:t>ewikvj (1993)</w:t>
      </w:r>
    </w:p>
    <w:p w:rsidR="006377B4" w:rsidRDefault="006377B4" w:rsidP="00AD4CBA">
      <w:pPr>
        <w:pStyle w:val="ListParagraph"/>
        <w:numPr>
          <w:ilvl w:val="0"/>
          <w:numId w:val="257"/>
        </w:numPr>
        <w:tabs>
          <w:tab w:val="left" w:pos="360"/>
        </w:tabs>
        <w:contextualSpacing/>
        <w:jc w:val="both"/>
        <w:rPr>
          <w:rFonts w:ascii="SutonnyMJ" w:hAnsi="SutonnyMJ"/>
          <w:sz w:val="24"/>
        </w:rPr>
      </w:pPr>
      <w:r>
        <w:rPr>
          <w:rFonts w:ascii="SutonnyMJ" w:hAnsi="SutonnyMJ"/>
          <w:sz w:val="24"/>
        </w:rPr>
        <w:t>PÆMÖvg (1998)</w:t>
      </w:r>
    </w:p>
    <w:p w:rsidR="006377B4" w:rsidRDefault="006377B4" w:rsidP="00AD4CBA">
      <w:pPr>
        <w:pStyle w:val="ListParagraph"/>
        <w:numPr>
          <w:ilvl w:val="0"/>
          <w:numId w:val="257"/>
        </w:numPr>
        <w:tabs>
          <w:tab w:val="left" w:pos="360"/>
        </w:tabs>
        <w:contextualSpacing/>
        <w:jc w:val="both"/>
        <w:rPr>
          <w:rFonts w:ascii="SutonnyMJ" w:hAnsi="SutonnyMJ"/>
          <w:sz w:val="24"/>
        </w:rPr>
      </w:pPr>
      <w:r>
        <w:rPr>
          <w:rFonts w:ascii="SutonnyMJ" w:hAnsi="SutonnyMJ"/>
          <w:sz w:val="24"/>
        </w:rPr>
        <w:t>iscyi (2010)</w:t>
      </w:r>
    </w:p>
    <w:p w:rsidR="006377B4" w:rsidRPr="00DB205B" w:rsidRDefault="006377B4" w:rsidP="00AD4CBA">
      <w:pPr>
        <w:pStyle w:val="ListParagraph"/>
        <w:numPr>
          <w:ilvl w:val="0"/>
          <w:numId w:val="257"/>
        </w:numPr>
        <w:tabs>
          <w:tab w:val="left" w:pos="360"/>
        </w:tabs>
        <w:contextualSpacing/>
        <w:jc w:val="both"/>
        <w:rPr>
          <w:rFonts w:ascii="SutonnyMJ" w:hAnsi="SutonnyMJ"/>
          <w:sz w:val="24"/>
        </w:rPr>
      </w:pPr>
      <w:r>
        <w:rPr>
          <w:rFonts w:ascii="SutonnyMJ" w:hAnsi="SutonnyMJ"/>
          <w:sz w:val="24"/>
        </w:rPr>
        <w:t>gqgbwmsn (2015)</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eZ©gvb evsjv‡`‡k †gvU wefvMÑ 8wU</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9g wefvM n‡e: cÙv (m`i</w:t>
      </w:r>
      <w:r w:rsidR="00C30065">
        <w:rPr>
          <w:rFonts w:ascii="SutonnyMJ" w:hAnsi="SutonnyMJ"/>
          <w:sz w:val="24"/>
        </w:rPr>
        <w:t xml:space="preserve"> </w:t>
      </w:r>
      <w:r>
        <w:rPr>
          <w:rFonts w:ascii="SutonnyMJ" w:hAnsi="SutonnyMJ"/>
          <w:sz w:val="24"/>
        </w:rPr>
        <w:t>`ßi n‡e dwi`cyi)</w:t>
      </w:r>
    </w:p>
    <w:p w:rsidR="006377B4" w:rsidRPr="008C35FD" w:rsidRDefault="006377B4" w:rsidP="00AD4CBA">
      <w:pPr>
        <w:pStyle w:val="ListParagraph"/>
        <w:numPr>
          <w:ilvl w:val="0"/>
          <w:numId w:val="258"/>
        </w:numPr>
        <w:tabs>
          <w:tab w:val="left" w:pos="360"/>
        </w:tabs>
        <w:jc w:val="both"/>
        <w:rPr>
          <w:rFonts w:ascii="SutonnyMJ" w:hAnsi="SutonnyMJ"/>
          <w:sz w:val="24"/>
        </w:rPr>
      </w:pPr>
      <w:r w:rsidRPr="008C35FD">
        <w:rPr>
          <w:rFonts w:ascii="SutonnyMJ" w:hAnsi="SutonnyMJ"/>
          <w:sz w:val="24"/>
        </w:rPr>
        <w:t>we.`ª: e„nËi dwi`cy‡ii 5wU †Rjv wb‡q MwVZ n‡e beg wefvM cÙv|[ dwi`cyi + ivRevox + †MvcvjMÄ + gv`vixcyi + kixqZcyi]</w:t>
      </w:r>
    </w:p>
    <w:p w:rsidR="006377B4" w:rsidRPr="008C35FD" w:rsidRDefault="006377B4" w:rsidP="00AD4CBA">
      <w:pPr>
        <w:pStyle w:val="ListParagraph"/>
        <w:numPr>
          <w:ilvl w:val="0"/>
          <w:numId w:val="258"/>
        </w:numPr>
        <w:tabs>
          <w:tab w:val="left" w:pos="360"/>
        </w:tabs>
        <w:jc w:val="both"/>
        <w:rPr>
          <w:rFonts w:ascii="SutonnyMJ" w:hAnsi="SutonnyMJ"/>
          <w:sz w:val="24"/>
        </w:rPr>
      </w:pPr>
      <w:r w:rsidRPr="008C35FD">
        <w:rPr>
          <w:rFonts w:ascii="SutonnyMJ" w:hAnsi="SutonnyMJ"/>
          <w:sz w:val="24"/>
        </w:rPr>
        <w:t>bZzb cÙv wefvM MwVZ n‡j XvKv wefv‡M †Rjvi msL¨v n‡e: 8wU (</w:t>
      </w:r>
      <w:r w:rsidR="00EA28A7">
        <w:rPr>
          <w:rFonts w:ascii="SutonnyMJ" w:hAnsi="SutonnyMJ"/>
          <w:sz w:val="24"/>
        </w:rPr>
        <w:t>eZ©gv‡b</w:t>
      </w:r>
      <w:r w:rsidRPr="008C35FD">
        <w:rPr>
          <w:rFonts w:ascii="SutonnyMJ" w:hAnsi="SutonnyMJ"/>
          <w:sz w:val="24"/>
        </w:rPr>
        <w:t>: 13wU)</w:t>
      </w:r>
    </w:p>
    <w:p w:rsidR="006377B4" w:rsidRPr="008C35FD" w:rsidRDefault="006377B4" w:rsidP="00AD4CBA">
      <w:pPr>
        <w:pStyle w:val="ListParagraph"/>
        <w:numPr>
          <w:ilvl w:val="0"/>
          <w:numId w:val="258"/>
        </w:numPr>
        <w:tabs>
          <w:tab w:val="left" w:pos="360"/>
        </w:tabs>
        <w:jc w:val="both"/>
        <w:rPr>
          <w:rFonts w:ascii="SutonnyMJ" w:hAnsi="SutonnyMJ"/>
          <w:sz w:val="24"/>
        </w:rPr>
      </w:pPr>
      <w:r w:rsidRPr="008C35FD">
        <w:rPr>
          <w:rFonts w:ascii="SutonnyMJ" w:hAnsi="SutonnyMJ"/>
          <w:sz w:val="24"/>
        </w:rPr>
        <w:t>†`‡ki me‡P‡q eo cÖkvmwbK wefvM: PÆ</w:t>
      </w:r>
      <w:r>
        <w:rPr>
          <w:rFonts w:ascii="SutonnyMJ" w:hAnsi="SutonnyMJ"/>
          <w:sz w:val="24"/>
        </w:rPr>
        <w:t>MÖvg Ges ÿz`ªZg wefvM: gqgbwmsn</w:t>
      </w:r>
    </w:p>
    <w:p w:rsidR="006377B4" w:rsidRPr="002D633C" w:rsidRDefault="00B720D2" w:rsidP="003C239B">
      <w:pPr>
        <w:shd w:val="clear" w:color="auto" w:fill="A6A6A6" w:themeFill="background1" w:themeFillShade="A6"/>
        <w:tabs>
          <w:tab w:val="left" w:pos="360"/>
        </w:tabs>
        <w:contextualSpacing/>
        <w:jc w:val="center"/>
        <w:rPr>
          <w:rFonts w:ascii="SutonnyMJ" w:hAnsi="SutonnyMJ"/>
          <w:b/>
          <w:sz w:val="26"/>
        </w:rPr>
      </w:pPr>
      <w:r>
        <w:rPr>
          <w:rFonts w:ascii="SutonnyMJ" w:hAnsi="SutonnyMJ"/>
          <w:b/>
          <w:sz w:val="26"/>
        </w:rPr>
        <w:t>e„nËi †Rjv</w:t>
      </w:r>
    </w:p>
    <w:p w:rsidR="006377B4" w:rsidRDefault="006377B4" w:rsidP="006377B4">
      <w:pPr>
        <w:pStyle w:val="ListParagraph"/>
        <w:tabs>
          <w:tab w:val="left" w:pos="360"/>
        </w:tabs>
        <w:ind w:left="378"/>
        <w:jc w:val="both"/>
        <w:rPr>
          <w:rFonts w:ascii="SutonnyMJ" w:hAnsi="SutonnyMJ"/>
          <w:sz w:val="24"/>
        </w:rPr>
      </w:pPr>
      <w:r w:rsidRPr="008000A0">
        <w:rPr>
          <w:rFonts w:ascii="SutonnyMJ" w:hAnsi="SutonnyMJ"/>
        </w:rPr>
        <w:lastRenderedPageBreak/>
        <w:sym w:font="Wingdings 2" w:char="F0EF"/>
      </w:r>
      <w:r>
        <w:rPr>
          <w:rFonts w:ascii="SutonnyMJ" w:hAnsi="SutonnyMJ"/>
          <w:sz w:val="24"/>
        </w:rPr>
        <w:tab/>
        <w:t>1947 mv‡j †`k f</w:t>
      </w:r>
      <w:r w:rsidR="00EA28A7">
        <w:rPr>
          <w:rFonts w:ascii="SutonnyMJ" w:hAnsi="SutonnyMJ"/>
          <w:sz w:val="24"/>
        </w:rPr>
        <w:t>v‡Mi ci eZ©gvb evsjv‡`‡ki f~-L‡Ð</w:t>
      </w:r>
      <w:r>
        <w:rPr>
          <w:rFonts w:ascii="SutonnyMJ" w:hAnsi="SutonnyMJ"/>
          <w:sz w:val="24"/>
        </w:rPr>
        <w:t xml:space="preserve"> †h mKj †Rjv we`¨gvb wQj †m¸‡jv e„nËi †Rjv wn‡m‡e cwiwPZ|</w:t>
      </w:r>
    </w:p>
    <w:p w:rsidR="006377B4" w:rsidRDefault="006377B4" w:rsidP="006377B4">
      <w:pPr>
        <w:pStyle w:val="ListParagraph"/>
        <w:tabs>
          <w:tab w:val="left" w:pos="360"/>
        </w:tabs>
        <w:ind w:left="378"/>
        <w:jc w:val="both"/>
        <w:rPr>
          <w:rFonts w:ascii="SutonnyMJ" w:hAnsi="SutonnyMJ"/>
          <w:sz w:val="24"/>
        </w:rPr>
      </w:pPr>
      <w:r w:rsidRPr="008000A0">
        <w:rPr>
          <w:rFonts w:ascii="SutonnyMJ" w:hAnsi="SutonnyMJ"/>
        </w:rPr>
        <w:sym w:font="Wingdings 2" w:char="F0EF"/>
      </w:r>
      <w:r>
        <w:rPr>
          <w:rFonts w:ascii="SutonnyMJ" w:hAnsi="SutonnyMJ"/>
        </w:rPr>
        <w:tab/>
      </w:r>
      <w:r>
        <w:rPr>
          <w:rFonts w:ascii="SutonnyMJ" w:hAnsi="SutonnyMJ"/>
          <w:sz w:val="24"/>
        </w:rPr>
        <w:t>e„nËi †Rjv: 17wU</w:t>
      </w:r>
    </w:p>
    <w:p w:rsidR="006377B4" w:rsidRDefault="006377B4" w:rsidP="006377B4">
      <w:pPr>
        <w:pStyle w:val="ListParagraph"/>
        <w:tabs>
          <w:tab w:val="left" w:pos="360"/>
        </w:tabs>
        <w:ind w:left="378"/>
        <w:jc w:val="both"/>
        <w:rPr>
          <w:rFonts w:ascii="SutonnyMJ" w:hAnsi="SutonnyMJ"/>
          <w:sz w:val="24"/>
        </w:rPr>
      </w:pPr>
      <w:r>
        <w:rPr>
          <w:rFonts w:ascii="SutonnyMJ" w:hAnsi="SutonnyMJ"/>
          <w:sz w:val="24"/>
        </w:rPr>
        <w:t>[†`k fv‡Mi c~‡e© c~e©e‡½ †Rjv wQj 15wU| cieZ©x‡Z 1947 mv‡j †`kfv‡Mi mgq b`xqv †Rjv †_‡K e„nËi Kzwóqv‡K cvwK¯Ív‡bi AšÍfz³© Kiv nq Ges MY‡fv‡Ui gva¨‡g e„nËi wm‡jU cvwK¯Ív‡b †hvM`vb Ki‡j †Rjv nqÑ 17wU]</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¯^vaxb evsjv‡`‡ki cÖwZôvKvjxb †Rjv wQj: 19wU [cvwK¯Ívb kvmbvg‡j 1969 mv‡j Uv½vBj I cUzqvLvjx †Rjvi m„wó nq|</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¯^vaxb evsjv‡`‡k cÖ_g beMwVZ †Rjv: Rvgvjcyi (20Zg)</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 xml:space="preserve">cÖkvmwbK </w:t>
      </w:r>
      <w:r w:rsidR="00EA28A7">
        <w:rPr>
          <w:rFonts w:ascii="SutonnyMJ" w:hAnsi="SutonnyMJ"/>
          <w:sz w:val="24"/>
        </w:rPr>
        <w:t>cyb</w:t>
      </w:r>
      <w:r w:rsidRPr="00143117">
        <w:rPr>
          <w:rFonts w:ascii="SutonnyMJ" w:hAnsi="SutonnyMJ"/>
          <w:sz w:val="24"/>
        </w:rPr>
        <w:t>we©b¨v‡mi</w:t>
      </w:r>
      <w:r>
        <w:rPr>
          <w:rFonts w:ascii="SutonnyMJ" w:hAnsi="SutonnyMJ"/>
          <w:sz w:val="24"/>
        </w:rPr>
        <w:t xml:space="preserve"> Øviv 64wU †Rjv MVb Kiv nq: 1984 mv‡j (Gikv` miKv‡ii mg‡q)</w:t>
      </w:r>
    </w:p>
    <w:p w:rsidR="006377B4" w:rsidRDefault="006377B4"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cÖ¯ÍvweZ 65Zg †Rjv: ˆfie</w:t>
      </w:r>
    </w:p>
    <w:p w:rsidR="006377B4" w:rsidRDefault="006377B4" w:rsidP="006377B4">
      <w:pPr>
        <w:tabs>
          <w:tab w:val="left" w:pos="360"/>
        </w:tabs>
        <w:jc w:val="both"/>
        <w:rPr>
          <w:rFonts w:ascii="SutonnyMJ" w:hAnsi="SutonnyMJ"/>
          <w:b/>
          <w:sz w:val="24"/>
        </w:rPr>
      </w:pPr>
      <w:r w:rsidRPr="00FA76D5">
        <w:rPr>
          <w:rFonts w:ascii="SutonnyMJ" w:hAnsi="SutonnyMJ"/>
          <w:b/>
          <w:sz w:val="24"/>
        </w:rPr>
        <w:sym w:font="Wingdings 2" w:char="F0A9"/>
      </w:r>
      <w:r w:rsidRPr="00FA76D5">
        <w:rPr>
          <w:rFonts w:ascii="SutonnyMJ" w:hAnsi="SutonnyMJ"/>
          <w:b/>
          <w:sz w:val="24"/>
        </w:rPr>
        <w:tab/>
        <w:t>17wU e„nËi †Rjvi ZvwjKv:</w:t>
      </w:r>
    </w:p>
    <w:tbl>
      <w:tblPr>
        <w:tblStyle w:val="TableGrid"/>
        <w:tblW w:w="0" w:type="auto"/>
        <w:tblInd w:w="153" w:type="dxa"/>
        <w:tblLook w:val="04A0" w:firstRow="1" w:lastRow="0" w:firstColumn="1" w:lastColumn="0" w:noHBand="0" w:noVBand="1"/>
      </w:tblPr>
      <w:tblGrid>
        <w:gridCol w:w="2023"/>
        <w:gridCol w:w="6482"/>
      </w:tblGrid>
      <w:tr w:rsidR="006377B4" w:rsidTr="001D6C79">
        <w:tc>
          <w:tcPr>
            <w:tcW w:w="2023" w:type="dxa"/>
          </w:tcPr>
          <w:p w:rsidR="006377B4" w:rsidRPr="001E5A0D" w:rsidRDefault="006377B4" w:rsidP="0093636F">
            <w:pPr>
              <w:tabs>
                <w:tab w:val="left" w:pos="360"/>
              </w:tabs>
              <w:jc w:val="center"/>
              <w:rPr>
                <w:rFonts w:ascii="SutonnyMJ" w:hAnsi="SutonnyMJ"/>
                <w:b/>
                <w:sz w:val="24"/>
              </w:rPr>
            </w:pPr>
            <w:r>
              <w:rPr>
                <w:rFonts w:ascii="SutonnyMJ" w:hAnsi="SutonnyMJ"/>
                <w:b/>
                <w:sz w:val="24"/>
              </w:rPr>
              <w:t>†Rjv mg~n</w:t>
            </w:r>
          </w:p>
        </w:tc>
        <w:tc>
          <w:tcPr>
            <w:tcW w:w="6482" w:type="dxa"/>
          </w:tcPr>
          <w:p w:rsidR="006377B4" w:rsidRPr="001E5A0D" w:rsidRDefault="006377B4" w:rsidP="0093636F">
            <w:pPr>
              <w:tabs>
                <w:tab w:val="left" w:pos="360"/>
              </w:tabs>
              <w:jc w:val="center"/>
              <w:rPr>
                <w:rFonts w:ascii="SutonnyMJ" w:hAnsi="SutonnyMJ"/>
                <w:b/>
                <w:sz w:val="24"/>
              </w:rPr>
            </w:pPr>
            <w:r>
              <w:rPr>
                <w:rFonts w:ascii="SutonnyMJ" w:hAnsi="SutonnyMJ"/>
                <w:b/>
                <w:sz w:val="24"/>
              </w:rPr>
              <w:t>†Rjvi ZvwjKv</w:t>
            </w:r>
          </w:p>
        </w:tc>
      </w:tr>
      <w:tr w:rsidR="006377B4" w:rsidTr="001D6C79">
        <w:tc>
          <w:tcPr>
            <w:tcW w:w="2023" w:type="dxa"/>
          </w:tcPr>
          <w:p w:rsidR="006377B4" w:rsidRDefault="006377B4" w:rsidP="0093636F">
            <w:pPr>
              <w:tabs>
                <w:tab w:val="left" w:pos="360"/>
              </w:tabs>
              <w:ind w:left="-81" w:hanging="18"/>
              <w:jc w:val="both"/>
              <w:rPr>
                <w:rFonts w:ascii="SutonnyMJ" w:hAnsi="SutonnyMJ"/>
                <w:b/>
                <w:sz w:val="24"/>
              </w:rPr>
            </w:pPr>
            <w:r>
              <w:rPr>
                <w:rFonts w:ascii="SutonnyMJ" w:hAnsi="SutonnyMJ"/>
                <w:sz w:val="24"/>
              </w:rPr>
              <w:t>01. e„nËi XvKv</w:t>
            </w:r>
          </w:p>
        </w:tc>
        <w:tc>
          <w:tcPr>
            <w:tcW w:w="6482" w:type="dxa"/>
          </w:tcPr>
          <w:p w:rsidR="006377B4" w:rsidRDefault="006377B4" w:rsidP="0093636F">
            <w:pPr>
              <w:tabs>
                <w:tab w:val="left" w:pos="360"/>
              </w:tabs>
              <w:ind w:left="-81" w:hanging="18"/>
              <w:jc w:val="both"/>
              <w:rPr>
                <w:rFonts w:ascii="SutonnyMJ" w:hAnsi="SutonnyMJ"/>
                <w:b/>
                <w:sz w:val="24"/>
              </w:rPr>
            </w:pPr>
            <w:r>
              <w:rPr>
                <w:rFonts w:ascii="SutonnyMJ" w:hAnsi="SutonnyMJ"/>
                <w:sz w:val="24"/>
              </w:rPr>
              <w:t xml:space="preserve"> XvKv + bvivqYMÄ + gyÝxMÄ + gvwbKMÄ + biwms`x + MvRxcyi|</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02. e„nËi gqgbwmsn</w:t>
            </w:r>
          </w:p>
        </w:tc>
        <w:tc>
          <w:tcPr>
            <w:tcW w:w="6482" w:type="dxa"/>
          </w:tcPr>
          <w:p w:rsidR="006377B4" w:rsidRPr="00CB36C8" w:rsidRDefault="006377B4" w:rsidP="0093636F">
            <w:pPr>
              <w:tabs>
                <w:tab w:val="left" w:pos="360"/>
              </w:tabs>
              <w:ind w:left="-81" w:hanging="18"/>
              <w:jc w:val="both"/>
              <w:rPr>
                <w:rFonts w:ascii="SutonnyMJ" w:hAnsi="SutonnyMJ"/>
                <w:sz w:val="24"/>
              </w:rPr>
            </w:pPr>
            <w:r w:rsidRPr="00CB36C8">
              <w:rPr>
                <w:rFonts w:ascii="SutonnyMJ" w:hAnsi="SutonnyMJ"/>
                <w:sz w:val="24"/>
              </w:rPr>
              <w:t xml:space="preserve"> gqgb</w:t>
            </w:r>
            <w:r>
              <w:rPr>
                <w:rFonts w:ascii="SutonnyMJ" w:hAnsi="SutonnyMJ"/>
                <w:sz w:val="24"/>
              </w:rPr>
              <w:t>wmsn + †bÎ‡Kvbv + †kicyi + Uv½vBj + Rvgvjcyi + wK‡kviMÄ</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03. e„nËi w`bvRcyi</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w`bvRcyi + VvKziMuvI + cÂMo</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04. e„nËi iscyi</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iscyi + KzwoMÖvg + jvjgwbinvU + bxjdvgvix + MvBevÜv</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05. e„nËi ivRkvnx</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ivRkvnx + bv‡Uvi + bIMuv + PuvcvBbeveMÄ</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06. e„nËi h‡kvi</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h‡kvi + wSbvB`n + gv¸iv + bovBj</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07. e„nËi Kzwóqv</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Kzwóqv + PzqvWv½v + †g‡nicyi</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08. e„nËi Lyjbv</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Lyjbv + ev‡MinvU + mvZÿxiv</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09. e„nËi dwi`cyi</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dwi`cyi + ivRevox + †MvcvjMÄ + gv`vixcyi + kixqZcyi</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10. e„nËi e¸ov</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e¸ov + RqcyinvU</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11. e„nËi cvebv</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cvebv + wmivRMÄ</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12. e„nËi ewikvj</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ewikvj + cUzqvLvjx + ei¸bv + SvjKvwV + wc‡ivRcyi + †fvjv</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13. e„nËi Kzwgjøv</w:t>
            </w:r>
          </w:p>
        </w:tc>
        <w:tc>
          <w:tcPr>
            <w:tcW w:w="6482" w:type="dxa"/>
          </w:tcPr>
          <w:p w:rsidR="006377B4" w:rsidRPr="00CB36C8" w:rsidRDefault="00EA28A7" w:rsidP="0093636F">
            <w:pPr>
              <w:tabs>
                <w:tab w:val="left" w:pos="360"/>
              </w:tabs>
              <w:ind w:left="-81" w:hanging="18"/>
              <w:jc w:val="both"/>
              <w:rPr>
                <w:rFonts w:ascii="SutonnyMJ" w:hAnsi="SutonnyMJ"/>
                <w:sz w:val="24"/>
              </w:rPr>
            </w:pPr>
            <w:r>
              <w:rPr>
                <w:rFonts w:ascii="SutonnyMJ" w:hAnsi="SutonnyMJ"/>
                <w:sz w:val="24"/>
              </w:rPr>
              <w:t xml:space="preserve"> Kzwgjøv + Puv`cyi + eªvþY</w:t>
            </w:r>
            <w:r w:rsidR="006377B4">
              <w:rPr>
                <w:rFonts w:ascii="SutonnyMJ" w:hAnsi="SutonnyMJ"/>
                <w:sz w:val="24"/>
              </w:rPr>
              <w:t>evwoqv</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14. e„nËi †bvqvLvjx</w:t>
            </w:r>
          </w:p>
        </w:tc>
        <w:tc>
          <w:tcPr>
            <w:tcW w:w="6482" w:type="dxa"/>
          </w:tcPr>
          <w:p w:rsidR="006377B4" w:rsidRPr="00CB36C8" w:rsidRDefault="00EA28A7" w:rsidP="0093636F">
            <w:pPr>
              <w:tabs>
                <w:tab w:val="left" w:pos="360"/>
              </w:tabs>
              <w:ind w:left="-81" w:hanging="18"/>
              <w:jc w:val="both"/>
              <w:rPr>
                <w:rFonts w:ascii="SutonnyMJ" w:hAnsi="SutonnyMJ"/>
                <w:sz w:val="24"/>
              </w:rPr>
            </w:pPr>
            <w:r>
              <w:rPr>
                <w:rFonts w:ascii="SutonnyMJ" w:hAnsi="SutonnyMJ"/>
                <w:sz w:val="24"/>
              </w:rPr>
              <w:t xml:space="preserve"> †bvqvLvjx + jÿèx</w:t>
            </w:r>
            <w:r w:rsidR="006377B4">
              <w:rPr>
                <w:rFonts w:ascii="SutonnyMJ" w:hAnsi="SutonnyMJ"/>
                <w:sz w:val="24"/>
              </w:rPr>
              <w:t>cyi + †dbx</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15. e„nËi wm‡jU</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wm‡jU + mybvgMÄ + nweMÄ + †gŠjfxevRvi</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16. e„nËi PÆMÖvg</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PÆMÖvg + K·evRvi</w:t>
            </w:r>
          </w:p>
        </w:tc>
      </w:tr>
      <w:tr w:rsidR="006377B4" w:rsidTr="001D6C79">
        <w:tc>
          <w:tcPr>
            <w:tcW w:w="2023" w:type="dxa"/>
          </w:tcPr>
          <w:p w:rsidR="006377B4" w:rsidRDefault="006377B4" w:rsidP="0093636F">
            <w:pPr>
              <w:tabs>
                <w:tab w:val="left" w:pos="360"/>
              </w:tabs>
              <w:ind w:left="-81" w:hanging="18"/>
              <w:jc w:val="both"/>
              <w:rPr>
                <w:rFonts w:ascii="SutonnyMJ" w:hAnsi="SutonnyMJ"/>
                <w:sz w:val="24"/>
              </w:rPr>
            </w:pPr>
            <w:r>
              <w:rPr>
                <w:rFonts w:ascii="SutonnyMJ" w:hAnsi="SutonnyMJ"/>
                <w:sz w:val="24"/>
              </w:rPr>
              <w:t>17. cve©Z¨ PÆMÖvg</w:t>
            </w:r>
          </w:p>
        </w:tc>
        <w:tc>
          <w:tcPr>
            <w:tcW w:w="6482" w:type="dxa"/>
          </w:tcPr>
          <w:p w:rsidR="006377B4" w:rsidRPr="00CB36C8" w:rsidRDefault="006377B4" w:rsidP="0093636F">
            <w:pPr>
              <w:tabs>
                <w:tab w:val="left" w:pos="360"/>
              </w:tabs>
              <w:ind w:left="-81" w:hanging="18"/>
              <w:jc w:val="both"/>
              <w:rPr>
                <w:rFonts w:ascii="SutonnyMJ" w:hAnsi="SutonnyMJ"/>
                <w:sz w:val="24"/>
              </w:rPr>
            </w:pPr>
            <w:r>
              <w:rPr>
                <w:rFonts w:ascii="SutonnyMJ" w:hAnsi="SutonnyMJ"/>
                <w:sz w:val="24"/>
              </w:rPr>
              <w:t xml:space="preserve"> iv½vgvwU + ev›`ievb + LvMovQwo</w:t>
            </w:r>
          </w:p>
        </w:tc>
      </w:tr>
    </w:tbl>
    <w:p w:rsidR="006377B4" w:rsidRDefault="006377B4" w:rsidP="00C67699">
      <w:pPr>
        <w:tabs>
          <w:tab w:val="left" w:pos="360"/>
          <w:tab w:val="left" w:pos="2340"/>
          <w:tab w:val="left" w:pos="4320"/>
          <w:tab w:val="left" w:pos="6210"/>
          <w:tab w:val="left" w:pos="8100"/>
        </w:tabs>
        <w:ind w:left="360" w:hanging="360"/>
        <w:jc w:val="center"/>
        <w:rPr>
          <w:rFonts w:ascii="SutonnyMJ" w:eastAsia="SutonnyMJ" w:hAnsi="SutonnyMJ" w:cs="SutonnyMJ"/>
          <w:b/>
          <w:sz w:val="8"/>
          <w:szCs w:val="24"/>
          <w:shd w:val="clear" w:color="auto" w:fill="BFBFBF"/>
        </w:rPr>
      </w:pPr>
    </w:p>
    <w:p w:rsidR="003E1A9B" w:rsidRPr="003C76C2" w:rsidRDefault="00B720D2" w:rsidP="002C3B41">
      <w:pPr>
        <w:shd w:val="clear" w:color="auto" w:fill="A6A6A6" w:themeFill="background1" w:themeFillShade="A6"/>
        <w:tabs>
          <w:tab w:val="left" w:pos="360"/>
        </w:tabs>
        <w:jc w:val="center"/>
        <w:rPr>
          <w:rFonts w:ascii="SutonnyMJ" w:hAnsi="SutonnyMJ"/>
          <w:b/>
          <w:sz w:val="24"/>
        </w:rPr>
      </w:pPr>
      <w:r>
        <w:rPr>
          <w:rFonts w:ascii="SutonnyMJ" w:hAnsi="SutonnyMJ"/>
          <w:b/>
          <w:sz w:val="24"/>
        </w:rPr>
        <w:t>BDwbqb</w:t>
      </w:r>
    </w:p>
    <w:p w:rsidR="003E1A9B" w:rsidRDefault="003E1A9B"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evsjv‡`‡ki ÿz`ªZg MÖvgxY cÖkvmwbK BDwb‡Ui GKK</w:t>
      </w:r>
    </w:p>
    <w:p w:rsidR="003E1A9B" w:rsidRDefault="00EA28A7"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MÖvg †PŠwK`vwi AvBb</w:t>
      </w:r>
      <w:r w:rsidR="003E1A9B">
        <w:rPr>
          <w:rFonts w:ascii="SutonnyMJ" w:hAnsi="SutonnyMJ"/>
          <w:sz w:val="24"/>
        </w:rPr>
        <w:t xml:space="preserve"> 1870 Gi Aax‡b BDwbqb cwil‡`i m„wó nq|</w:t>
      </w:r>
    </w:p>
    <w:p w:rsidR="003E1A9B" w:rsidRDefault="003E1A9B"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BDwbqb cwil‡`i c~e©bvg wQjÑ BDwbqb cÂv‡qZ (1972)</w:t>
      </w:r>
    </w:p>
    <w:p w:rsidR="003E1A9B" w:rsidRDefault="003E1A9B"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cvwK¯Ívb Avg‡j BDwbqb cwil‡`i bvg wQjÑ BDwbqb KvDwÝj (1959)</w:t>
      </w:r>
    </w:p>
    <w:p w:rsidR="003E1A9B" w:rsidRDefault="003E1A9B"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e„wUk Avg‡j BDwbqb cwil‡`i bvg wQjÑ BDwbqb †evW© (1919)</w:t>
      </w:r>
    </w:p>
    <w:p w:rsidR="003E1A9B" w:rsidRDefault="003E1A9B"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gyNj Avg‡j BDwbqb cwil‡`i bvg wQjÑ cÂv‡qZ (1870)</w:t>
      </w:r>
    </w:p>
    <w:p w:rsidR="00C67699" w:rsidRPr="006408BB" w:rsidRDefault="00C67699" w:rsidP="00C67699">
      <w:pPr>
        <w:shd w:val="clear" w:color="auto" w:fill="D9D9D9" w:themeFill="background1" w:themeFillShade="D9"/>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BFBFBF"/>
        </w:rPr>
      </w:pPr>
      <w:r w:rsidRPr="006408BB">
        <w:rPr>
          <w:rFonts w:ascii="SutonnyMJ" w:eastAsia="SutonnyMJ" w:hAnsi="SutonnyMJ" w:cs="SutonnyMJ"/>
          <w:b/>
          <w:sz w:val="28"/>
          <w:szCs w:val="24"/>
          <w:shd w:val="clear" w:color="auto" w:fill="D9D9D9" w:themeFill="background1" w:themeFillShade="D9"/>
        </w:rPr>
        <w:t>¯’vbxq miKv‡ii kû‡i ¯Íi</w:t>
      </w:r>
    </w:p>
    <w:tbl>
      <w:tblPr>
        <w:tblStyle w:val="TableGrid"/>
        <w:tblW w:w="0" w:type="auto"/>
        <w:tblInd w:w="108" w:type="dxa"/>
        <w:tblLook w:val="04A0" w:firstRow="1" w:lastRow="0" w:firstColumn="1" w:lastColumn="0" w:noHBand="0" w:noVBand="1"/>
      </w:tblPr>
      <w:tblGrid>
        <w:gridCol w:w="4315"/>
        <w:gridCol w:w="4235"/>
      </w:tblGrid>
      <w:tr w:rsidR="00C67699" w:rsidRPr="006408BB" w:rsidTr="00862635">
        <w:tc>
          <w:tcPr>
            <w:tcW w:w="4315"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sz w:val="26"/>
              </w:rPr>
            </w:pPr>
            <w:r w:rsidRPr="006408BB">
              <w:rPr>
                <w:rFonts w:ascii="SutonnyMJ" w:eastAsia="SutonnyMJ" w:hAnsi="SutonnyMJ" w:cs="SutonnyMJ"/>
                <w:b/>
                <w:sz w:val="26"/>
              </w:rPr>
              <w:lastRenderedPageBreak/>
              <w:t>†cŠimfv</w:t>
            </w:r>
          </w:p>
        </w:tc>
        <w:tc>
          <w:tcPr>
            <w:tcW w:w="4235"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sz w:val="26"/>
              </w:rPr>
            </w:pPr>
            <w:r w:rsidRPr="006408BB">
              <w:rPr>
                <w:rFonts w:ascii="SutonnyMJ" w:eastAsia="SutonnyMJ" w:hAnsi="SutonnyMJ" w:cs="SutonnyMJ"/>
                <w:b/>
                <w:sz w:val="26"/>
              </w:rPr>
              <w:t>wmwU K‡c©v‡ikb</w:t>
            </w:r>
          </w:p>
        </w:tc>
      </w:tr>
      <w:tr w:rsidR="00C67699" w:rsidRPr="006408BB" w:rsidTr="00862635">
        <w:tc>
          <w:tcPr>
            <w:tcW w:w="4315" w:type="dxa"/>
          </w:tcPr>
          <w:p w:rsidR="00C67699" w:rsidRPr="006408BB" w:rsidRDefault="00C67699" w:rsidP="00D076E4">
            <w:pPr>
              <w:tabs>
                <w:tab w:val="left" w:pos="360"/>
                <w:tab w:val="left" w:pos="2340"/>
                <w:tab w:val="left" w:pos="4320"/>
                <w:tab w:val="left" w:pos="6210"/>
                <w:tab w:val="left" w:pos="8100"/>
              </w:tabs>
              <w:jc w:val="both"/>
              <w:rPr>
                <w:rFonts w:ascii="SutonnyMJ" w:eastAsia="SutonnyMJ" w:hAnsi="SutonnyMJ" w:cs="SutonnyMJ"/>
                <w:sz w:val="24"/>
              </w:rPr>
            </w:pPr>
          </w:p>
        </w:tc>
        <w:tc>
          <w:tcPr>
            <w:tcW w:w="4235" w:type="dxa"/>
          </w:tcPr>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 xml:space="preserve">†`‡k †gvU wmwU K‡c©v‡ikb- 12wU </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me©‡kl- gqgbwmsn</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†`‡ki cÖ_g wmwU K‡c©v‡ikb- XvKv</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XvKv wmwU K‡c©v‡ikb nq : 1989 mv‡j</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XvKv wef³ nq: 29 b‡f¤^i, 2011</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wmwU K‡c©v‡ik‡bi cÖ_g bvix †gqiÑ Wvt †mwjbv nvqvr AvBwf (bvivqbMÄ)</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cÖ¯ÍvweZ wmwU K‡c©v‡ikb- dwi`cyi</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†gqi‡`i kc_ covb- cÖavbgš¿x</w:t>
            </w:r>
          </w:p>
          <w:p w:rsidR="00C67699" w:rsidRPr="006408BB" w:rsidRDefault="00C67699" w:rsidP="00AD4CBA">
            <w:pPr>
              <w:numPr>
                <w:ilvl w:val="0"/>
                <w:numId w:val="212"/>
              </w:numPr>
              <w:tabs>
                <w:tab w:val="left" w:pos="360"/>
                <w:tab w:val="left" w:pos="2340"/>
                <w:tab w:val="left" w:pos="4320"/>
                <w:tab w:val="left" w:pos="6210"/>
                <w:tab w:val="left" w:pos="8100"/>
              </w:tabs>
              <w:ind w:left="360" w:hanging="360"/>
              <w:jc w:val="both"/>
              <w:rPr>
                <w:rFonts w:ascii="SutonnyMJ" w:eastAsia="SutonnyMJ" w:hAnsi="SutonnyMJ" w:cs="SutonnyMJ"/>
                <w:sz w:val="24"/>
              </w:rPr>
            </w:pPr>
            <w:r w:rsidRPr="006408BB">
              <w:rPr>
                <w:rFonts w:ascii="SutonnyMJ" w:eastAsia="SutonnyMJ" w:hAnsi="SutonnyMJ" w:cs="SutonnyMJ"/>
                <w:sz w:val="24"/>
              </w:rPr>
              <w:t>KvDwÝji‡`i kc_ covb- ¯’vbxq miKvi cjøx Dbœqb I mgevq gš¿x</w:t>
            </w:r>
          </w:p>
        </w:tc>
      </w:tr>
    </w:tbl>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6"/>
          <w:szCs w:val="12"/>
          <w:shd w:val="clear" w:color="auto" w:fill="BFBFBF"/>
        </w:rPr>
      </w:pPr>
    </w:p>
    <w:p w:rsidR="009A4873" w:rsidRPr="00D076E4" w:rsidRDefault="00D076E4" w:rsidP="00D076E4">
      <w:pPr>
        <w:shd w:val="clear" w:color="auto" w:fill="A6A6A6" w:themeFill="background1" w:themeFillShade="A6"/>
        <w:tabs>
          <w:tab w:val="left" w:pos="360"/>
        </w:tabs>
        <w:jc w:val="center"/>
        <w:rPr>
          <w:rFonts w:ascii="SutonnyMJ" w:hAnsi="SutonnyMJ"/>
          <w:b/>
          <w:sz w:val="28"/>
          <w:szCs w:val="28"/>
        </w:rPr>
      </w:pPr>
      <w:r w:rsidRPr="00D076E4">
        <w:rPr>
          <w:rFonts w:ascii="SutonnyMJ" w:hAnsi="SutonnyMJ"/>
          <w:b/>
          <w:sz w:val="28"/>
          <w:szCs w:val="28"/>
        </w:rPr>
        <w:t>†cŠimfv</w:t>
      </w:r>
    </w:p>
    <w:p w:rsidR="009A4873" w:rsidRPr="00143117" w:rsidRDefault="009A4873" w:rsidP="00AD4CBA">
      <w:pPr>
        <w:pStyle w:val="ListParagraph"/>
        <w:numPr>
          <w:ilvl w:val="0"/>
          <w:numId w:val="255"/>
        </w:numPr>
        <w:tabs>
          <w:tab w:val="left" w:pos="360"/>
        </w:tabs>
        <w:contextualSpacing/>
        <w:jc w:val="both"/>
        <w:rPr>
          <w:rFonts w:ascii="SutonnyMJ" w:hAnsi="SutonnyMJ"/>
          <w:sz w:val="24"/>
        </w:rPr>
      </w:pPr>
      <w:r w:rsidRPr="00781B5A">
        <w:rPr>
          <w:rFonts w:ascii="SutonnyMJ" w:hAnsi="SutonnyMJ"/>
          <w:sz w:val="24"/>
        </w:rPr>
        <w:t>ZrKvjxb weªwUk kvmbvg‡j (</w:t>
      </w:r>
      <w:r w:rsidR="00EA28A7">
        <w:rPr>
          <w:rFonts w:ascii="SutonnyMJ" w:hAnsi="SutonnyMJ"/>
          <w:sz w:val="24"/>
        </w:rPr>
        <w:t>1864 mv‡j) eZ©gvb evsjv‡`k f~L‡Ð</w:t>
      </w:r>
      <w:r w:rsidRPr="00781B5A">
        <w:rPr>
          <w:rFonts w:ascii="SutonnyMJ" w:hAnsi="SutonnyMJ"/>
          <w:sz w:val="24"/>
        </w:rPr>
        <w:t xml:space="preserve"> †cŠimfv n‡qwQj</w:t>
      </w:r>
      <w:r w:rsidR="00781B5A">
        <w:rPr>
          <w:rFonts w:ascii="SutonnyMJ" w:hAnsi="SutonnyMJ"/>
          <w:sz w:val="24"/>
        </w:rPr>
        <w:t xml:space="preserve">[ †e½j </w:t>
      </w:r>
      <w:r w:rsidR="00143117" w:rsidRPr="00143117">
        <w:rPr>
          <w:rFonts w:ascii="SutonnyMJ" w:hAnsi="SutonnyMJ"/>
          <w:sz w:val="24"/>
        </w:rPr>
        <w:t>wgDwbwmc</w:t>
      </w:r>
      <w:r w:rsidR="00781B5A" w:rsidRPr="00143117">
        <w:rPr>
          <w:rFonts w:ascii="SutonnyMJ" w:hAnsi="SutonnyMJ"/>
          <w:sz w:val="24"/>
        </w:rPr>
        <w:t>¨vj</w:t>
      </w:r>
      <w:r w:rsidR="00143117" w:rsidRPr="00143117">
        <w:rPr>
          <w:rFonts w:ascii="SutonnyMJ" w:hAnsi="SutonnyMJ"/>
          <w:sz w:val="24"/>
        </w:rPr>
        <w:t xml:space="preserve"> Bgc«zf‡g›U A¨v‡±</w:t>
      </w:r>
      <w:r w:rsidR="00781B5A" w:rsidRPr="00143117">
        <w:rPr>
          <w:rFonts w:ascii="SutonnyMJ" w:hAnsi="SutonnyMJ"/>
          <w:sz w:val="24"/>
        </w:rPr>
        <w:t xml:space="preserve">i gva¨‡g] </w:t>
      </w:r>
      <w:r w:rsidR="00D076E4" w:rsidRPr="00143117">
        <w:rPr>
          <w:rFonts w:ascii="SutonnyMJ" w:hAnsi="SutonnyMJ"/>
          <w:sz w:val="24"/>
        </w:rPr>
        <w:t xml:space="preserve">Ñ 3wU| h_v: (1) XvKv †cŠimfv, (2) PÆMÖvg †cŠimfv, </w:t>
      </w:r>
      <w:r w:rsidRPr="00143117">
        <w:rPr>
          <w:rFonts w:ascii="SutonnyMJ" w:hAnsi="SutonnyMJ"/>
          <w:sz w:val="24"/>
        </w:rPr>
        <w:t>(3) h‡kvi †cŠimfv</w:t>
      </w:r>
    </w:p>
    <w:p w:rsidR="009A4873" w:rsidRPr="00143117" w:rsidRDefault="00D076E4" w:rsidP="00D076E4">
      <w:pPr>
        <w:tabs>
          <w:tab w:val="left" w:pos="360"/>
        </w:tabs>
        <w:jc w:val="center"/>
        <w:rPr>
          <w:rFonts w:ascii="SutonnyMJ" w:hAnsi="SutonnyMJ"/>
          <w:b/>
          <w:sz w:val="24"/>
        </w:rPr>
      </w:pPr>
      <w:r w:rsidRPr="00143117">
        <w:rPr>
          <w:rFonts w:ascii="SutonnyMJ" w:hAnsi="SutonnyMJ"/>
          <w:b/>
          <w:sz w:val="24"/>
        </w:rPr>
        <w:t>XvKv †cŠimfv</w:t>
      </w:r>
    </w:p>
    <w:p w:rsidR="009A4873" w:rsidRDefault="00EA28A7"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cÖwZôv: 1 AvM÷</w:t>
      </w:r>
      <w:r w:rsidR="009A4873">
        <w:rPr>
          <w:rFonts w:ascii="SutonnyMJ" w:hAnsi="SutonnyMJ"/>
          <w:sz w:val="24"/>
        </w:rPr>
        <w:t>, 1864</w:t>
      </w:r>
      <w:r w:rsidR="00D076E4">
        <w:rPr>
          <w:rFonts w:ascii="SutonnyMJ" w:hAnsi="SutonnyMJ"/>
          <w:sz w:val="24"/>
        </w:rPr>
        <w:t xml:space="preserve"> (</w:t>
      </w:r>
      <w:r w:rsidR="00D076E4" w:rsidRPr="006408BB">
        <w:rPr>
          <w:rFonts w:ascii="SutonnyMJ" w:eastAsia="SutonnyMJ" w:hAnsi="SutonnyMJ" w:cs="SutonnyMJ"/>
          <w:sz w:val="24"/>
        </w:rPr>
        <w:t>†`‡ki cÖ_g †cŠimfv</w:t>
      </w:r>
      <w:r w:rsidR="00D076E4">
        <w:rPr>
          <w:rFonts w:ascii="SutonnyMJ" w:eastAsia="SutonnyMJ" w:hAnsi="SutonnyMJ" w:cs="SutonnyMJ"/>
          <w:sz w:val="24"/>
        </w:rPr>
        <w:t>)</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cÖ_g †Pqvig¨vb: †Rjv g¨vwR‡÷ªU w¯‹bvi</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cÖ_g wbe©vwPZ †Pqvig¨vb: ivq evnv`yi Avb›` P›`ª</w:t>
      </w:r>
      <w:r w:rsidR="00EA28A7">
        <w:rPr>
          <w:rFonts w:ascii="SutonnyMJ" w:hAnsi="SutonnyMJ"/>
          <w:sz w:val="24"/>
        </w:rPr>
        <w:t xml:space="preserve"> </w:t>
      </w:r>
      <w:r>
        <w:rPr>
          <w:rFonts w:ascii="SutonnyMJ" w:hAnsi="SutonnyMJ"/>
          <w:sz w:val="24"/>
        </w:rPr>
        <w:t>ivq (1005)</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cÖ_g wbe©vwPZ gymjgvb †Pqvig¨vb: LvRv †gvnv¤§` AvmMi</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weªwUk kvm‡b †cŠimfvi †kl †Pqvig¨vb: wegjv b›` `vm¸ß</w:t>
      </w:r>
    </w:p>
    <w:p w:rsidR="009A4873" w:rsidRPr="004E3833" w:rsidRDefault="009A4873" w:rsidP="009A4873">
      <w:pPr>
        <w:tabs>
          <w:tab w:val="left" w:pos="360"/>
        </w:tabs>
        <w:jc w:val="both"/>
        <w:rPr>
          <w:rFonts w:ascii="SutonnyMJ" w:hAnsi="SutonnyMJ"/>
          <w:sz w:val="24"/>
        </w:rPr>
      </w:pPr>
      <w:r>
        <w:rPr>
          <w:rFonts w:ascii="SutonnyMJ" w:hAnsi="SutonnyMJ"/>
          <w:sz w:val="24"/>
        </w:rPr>
        <w:t>we.`ª: weªwUk Avg‡j XvKv †cŠimfvq 17Rb †Pqvig¨vb `vwqZ¡ cvjb K‡ib|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cvwK¯Ívb Avg‡j †cŠimfvi cÖ_g †Pqvig¨vb: PvbvDjøvn &amp;Avn‡g`</w:t>
      </w:r>
    </w:p>
    <w:p w:rsidR="00D076E4" w:rsidRPr="00D076E4" w:rsidRDefault="00EA28A7" w:rsidP="00AD4CBA">
      <w:pPr>
        <w:pStyle w:val="ListParagraph"/>
        <w:numPr>
          <w:ilvl w:val="0"/>
          <w:numId w:val="255"/>
        </w:numPr>
        <w:tabs>
          <w:tab w:val="left" w:pos="36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‡cŠimfv †Pqvig¨v‡bi eZ©gvb c`we</w:t>
      </w:r>
      <w:r w:rsidR="00D076E4" w:rsidRPr="00D076E4">
        <w:rPr>
          <w:rFonts w:ascii="SutonnyMJ" w:eastAsia="SutonnyMJ" w:hAnsi="SutonnyMJ" w:cs="SutonnyMJ"/>
          <w:sz w:val="24"/>
        </w:rPr>
        <w:t>Ñ †gqi</w:t>
      </w:r>
    </w:p>
    <w:p w:rsidR="00D076E4" w:rsidRPr="00D076E4" w:rsidRDefault="00EA28A7" w:rsidP="00AD4CBA">
      <w:pPr>
        <w:pStyle w:val="ListParagraph"/>
        <w:numPr>
          <w:ilvl w:val="0"/>
          <w:numId w:val="255"/>
        </w:numPr>
        <w:tabs>
          <w:tab w:val="left" w:pos="360"/>
          <w:tab w:val="left" w:pos="2340"/>
          <w:tab w:val="left" w:pos="4320"/>
          <w:tab w:val="left" w:pos="6210"/>
          <w:tab w:val="left" w:pos="8100"/>
        </w:tabs>
        <w:jc w:val="both"/>
        <w:rPr>
          <w:rFonts w:ascii="SutonnyMJ" w:eastAsia="SutonnyMJ" w:hAnsi="SutonnyMJ" w:cs="SutonnyMJ"/>
          <w:sz w:val="24"/>
        </w:rPr>
      </w:pPr>
      <w:r>
        <w:rPr>
          <w:rFonts w:ascii="SutonnyMJ" w:eastAsia="SutonnyMJ" w:hAnsi="SutonnyMJ" w:cs="SutonnyMJ"/>
          <w:sz w:val="24"/>
        </w:rPr>
        <w:t>‡cŠimfv Kwgkbvi‡`i eZ©gvb c`we</w:t>
      </w:r>
      <w:r w:rsidR="00D076E4" w:rsidRPr="00D076E4">
        <w:rPr>
          <w:rFonts w:ascii="SutonnyMJ" w:eastAsia="SutonnyMJ" w:hAnsi="SutonnyMJ" w:cs="SutonnyMJ"/>
          <w:sz w:val="24"/>
        </w:rPr>
        <w:t>Ñ KvDwÝji</w:t>
      </w:r>
    </w:p>
    <w:p w:rsidR="00D076E4" w:rsidRPr="00D076E4" w:rsidRDefault="00D076E4" w:rsidP="00AD4CBA">
      <w:pPr>
        <w:pStyle w:val="ListParagraph"/>
        <w:numPr>
          <w:ilvl w:val="0"/>
          <w:numId w:val="255"/>
        </w:numPr>
        <w:tabs>
          <w:tab w:val="left" w:pos="360"/>
          <w:tab w:val="left" w:pos="2340"/>
          <w:tab w:val="left" w:pos="4320"/>
          <w:tab w:val="left" w:pos="6210"/>
          <w:tab w:val="left" w:pos="8100"/>
        </w:tabs>
        <w:jc w:val="both"/>
        <w:rPr>
          <w:rFonts w:ascii="SutonnyMJ" w:eastAsia="SutonnyMJ" w:hAnsi="SutonnyMJ" w:cs="SutonnyMJ"/>
          <w:sz w:val="24"/>
        </w:rPr>
      </w:pPr>
      <w:r w:rsidRPr="00D076E4">
        <w:rPr>
          <w:rFonts w:ascii="SutonnyMJ" w:eastAsia="SutonnyMJ" w:hAnsi="SutonnyMJ" w:cs="SutonnyMJ"/>
          <w:b/>
          <w:sz w:val="24"/>
        </w:rPr>
        <w:t>MVb:</w:t>
      </w:r>
      <w:r w:rsidRPr="00D076E4">
        <w:rPr>
          <w:rFonts w:ascii="SutonnyMJ" w:eastAsia="SutonnyMJ" w:hAnsi="SutonnyMJ" w:cs="SutonnyMJ"/>
          <w:sz w:val="24"/>
        </w:rPr>
        <w:t xml:space="preserve"> 1 Rb †gqi, 18 </w:t>
      </w:r>
      <w:r w:rsidR="00EA28A7">
        <w:rPr>
          <w:rFonts w:ascii="SutonnyMJ" w:eastAsia="SutonnyMJ" w:hAnsi="SutonnyMJ" w:cs="SutonnyMJ"/>
          <w:sz w:val="24"/>
        </w:rPr>
        <w:t xml:space="preserve">Rb </w:t>
      </w:r>
      <w:r w:rsidRPr="00D076E4">
        <w:rPr>
          <w:rFonts w:ascii="SutonnyMJ" w:eastAsia="SutonnyMJ" w:hAnsi="SutonnyMJ" w:cs="SutonnyMJ"/>
          <w:sz w:val="24"/>
        </w:rPr>
        <w:t>KvDwÝji Ges 6 Rb gwnjv KvDwÝjimn †gvU-25 Rb</w:t>
      </w:r>
    </w:p>
    <w:p w:rsidR="00D076E4" w:rsidRPr="00D076E4" w:rsidRDefault="00D076E4" w:rsidP="00AD4CBA">
      <w:pPr>
        <w:pStyle w:val="ListParagraph"/>
        <w:numPr>
          <w:ilvl w:val="0"/>
          <w:numId w:val="255"/>
        </w:numPr>
        <w:tabs>
          <w:tab w:val="left" w:pos="360"/>
          <w:tab w:val="left" w:pos="2340"/>
          <w:tab w:val="left" w:pos="4320"/>
          <w:tab w:val="left" w:pos="6210"/>
          <w:tab w:val="left" w:pos="8100"/>
        </w:tabs>
        <w:jc w:val="both"/>
        <w:rPr>
          <w:rFonts w:ascii="SutonnyMJ" w:eastAsia="SutonnyMJ" w:hAnsi="SutonnyMJ" w:cs="SutonnyMJ"/>
          <w:sz w:val="24"/>
        </w:rPr>
      </w:pPr>
      <w:r w:rsidRPr="00D076E4">
        <w:rPr>
          <w:rFonts w:ascii="SutonnyMJ" w:eastAsia="SutonnyMJ" w:hAnsi="SutonnyMJ" w:cs="SutonnyMJ"/>
          <w:sz w:val="24"/>
        </w:rPr>
        <w:t xml:space="preserve">†cŠimfvi </w:t>
      </w:r>
      <w:r w:rsidRPr="00143117">
        <w:rPr>
          <w:rFonts w:ascii="SutonnyMJ" w:eastAsia="SutonnyMJ" w:hAnsi="SutonnyMJ" w:cs="SutonnyMJ"/>
          <w:sz w:val="24"/>
        </w:rPr>
        <w:t>†gqi</w:t>
      </w:r>
      <w:r w:rsidR="00143117" w:rsidRPr="00143117">
        <w:rPr>
          <w:rFonts w:ascii="SutonnyMJ" w:eastAsia="SutonnyMJ" w:hAnsi="SutonnyMJ" w:cs="SutonnyMJ"/>
          <w:sz w:val="24"/>
        </w:rPr>
        <w:t xml:space="preserve"> I</w:t>
      </w:r>
      <w:r w:rsidRPr="00143117">
        <w:rPr>
          <w:rFonts w:ascii="SutonnyMJ" w:eastAsia="SutonnyMJ" w:hAnsi="SutonnyMJ" w:cs="SutonnyMJ"/>
          <w:sz w:val="24"/>
        </w:rPr>
        <w:t xml:space="preserve"> KvDwÝji‡`i</w:t>
      </w:r>
      <w:r w:rsidRPr="00D076E4">
        <w:rPr>
          <w:rFonts w:ascii="SutonnyMJ" w:eastAsia="SutonnyMJ" w:hAnsi="SutonnyMJ" w:cs="SutonnyMJ"/>
          <w:sz w:val="24"/>
        </w:rPr>
        <w:t xml:space="preserve"> Kvh©Kvj -5 eQi</w:t>
      </w:r>
    </w:p>
    <w:p w:rsidR="009A4873" w:rsidRPr="00DF0009" w:rsidRDefault="00D076E4" w:rsidP="00D076E4">
      <w:pPr>
        <w:tabs>
          <w:tab w:val="left" w:pos="360"/>
        </w:tabs>
        <w:ind w:firstLine="360"/>
        <w:rPr>
          <w:rFonts w:ascii="SutonnyMJ" w:hAnsi="SutonnyMJ"/>
          <w:b/>
          <w:sz w:val="24"/>
        </w:rPr>
      </w:pPr>
      <w:r>
        <w:rPr>
          <w:rFonts w:ascii="SutonnyMJ" w:hAnsi="SutonnyMJ"/>
          <w:b/>
          <w:sz w:val="24"/>
        </w:rPr>
        <w:t>XvKv wgDwbwmcvj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XvKv †cŠimfv XvKv wgDwbwmcvj K‡c©v‡ik‡b cwiYZ nq: 1983 mv‡j</w:t>
      </w:r>
    </w:p>
    <w:p w:rsidR="009A4873" w:rsidRPr="00DF0009" w:rsidRDefault="00D076E4" w:rsidP="00D076E4">
      <w:pPr>
        <w:tabs>
          <w:tab w:val="left" w:pos="360"/>
        </w:tabs>
        <w:ind w:firstLine="360"/>
        <w:rPr>
          <w:rFonts w:ascii="SutonnyMJ" w:hAnsi="SutonnyMJ"/>
          <w:b/>
          <w:sz w:val="24"/>
        </w:rPr>
      </w:pPr>
      <w:r>
        <w:rPr>
          <w:rFonts w:ascii="SutonnyMJ" w:hAnsi="SutonnyMJ"/>
          <w:b/>
          <w:sz w:val="24"/>
        </w:rPr>
        <w:t>XvKv wmwU K‡c©v‡ikb</w:t>
      </w:r>
    </w:p>
    <w:p w:rsidR="009A4873" w:rsidRDefault="00EA28A7"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XvKv wgDwbwmcvj K‡c©v‡ikb‡</w:t>
      </w:r>
      <w:r w:rsidR="009A4873">
        <w:rPr>
          <w:rFonts w:ascii="SutonnyMJ" w:hAnsi="SutonnyMJ"/>
          <w:sz w:val="24"/>
        </w:rPr>
        <w:t>K XvKv wmwU K‡c©v‡ikb Kiv nq: 1990 mv‡j</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XvKv wmwU K‡c©v‡ik‡bi cÖ_g †gqi: e¨vwi÷vi Aveyj nvmbvZ (g‡bvbxZ)</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XvKv wmwU K‡c©v‡ik‡bi cÖ_g wbe©vwPZ †gqi: †gvnv¤§` nvwbd</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XvKv wmwU K‡c©v‡ik‡bi †kl wbe©vwPZ †gqi: mv‡`K †nv‡mb †LvKv</w:t>
      </w:r>
    </w:p>
    <w:p w:rsidR="009A4873" w:rsidRPr="00F278B8" w:rsidRDefault="00D076E4" w:rsidP="00F03985">
      <w:pPr>
        <w:shd w:val="clear" w:color="auto" w:fill="BFBFBF" w:themeFill="background1" w:themeFillShade="BF"/>
        <w:tabs>
          <w:tab w:val="left" w:pos="360"/>
        </w:tabs>
        <w:jc w:val="center"/>
        <w:rPr>
          <w:rFonts w:ascii="SutonnyMJ" w:hAnsi="SutonnyMJ"/>
          <w:b/>
          <w:sz w:val="24"/>
        </w:rPr>
      </w:pPr>
      <w:r>
        <w:rPr>
          <w:rFonts w:ascii="SutonnyMJ" w:hAnsi="SutonnyMJ"/>
          <w:b/>
          <w:sz w:val="24"/>
        </w:rPr>
        <w:t>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†`‡k †gvU wmwU K‡c©v‡ikbÑ 12wU</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cÖ_g: XvKv</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me©‡kl: gqgbwmsn (12Zg) [14B A‡±vei, 2018]</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cÖ¯ÍvweZ: dwi`cyi (13Zg)</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lastRenderedPageBreak/>
        <w:t>AvqZ‡b eo: MvRxcyi</w:t>
      </w:r>
    </w:p>
    <w:p w:rsidR="009A4873" w:rsidRPr="00DC1F63" w:rsidRDefault="009A4873" w:rsidP="00D076E4">
      <w:pPr>
        <w:tabs>
          <w:tab w:val="left" w:pos="360"/>
        </w:tabs>
        <w:jc w:val="center"/>
        <w:rPr>
          <w:rFonts w:ascii="SutonnyMJ" w:hAnsi="SutonnyMJ"/>
          <w:b/>
          <w:sz w:val="24"/>
        </w:rPr>
      </w:pPr>
      <w:r w:rsidRPr="00DC1F63">
        <w:rPr>
          <w:rFonts w:ascii="SutonnyMJ" w:hAnsi="SutonnyMJ"/>
          <w:b/>
          <w:sz w:val="24"/>
        </w:rPr>
        <w:t>12wU wmwU K‡c©v‡ik‡bi bvg:</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XvKv wefvM: 4wU h_vÑ</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XvKv DËi</w:t>
      </w:r>
      <w:r w:rsidR="00EA28A7">
        <w:rPr>
          <w:rFonts w:ascii="SutonnyMJ" w:hAnsi="SutonnyMJ"/>
          <w:sz w:val="24"/>
        </w:rPr>
        <w:t>,</w:t>
      </w:r>
      <w:r>
        <w:rPr>
          <w:rFonts w:ascii="SutonnyMJ" w:hAnsi="SutonnyMJ"/>
          <w:sz w:val="24"/>
        </w:rPr>
        <w:t xml:space="preserve"> wmwU K‡c©v‡ikb</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XvKv `wÿY</w:t>
      </w:r>
      <w:r w:rsidR="00EA28A7">
        <w:rPr>
          <w:rFonts w:ascii="SutonnyMJ" w:hAnsi="SutonnyMJ"/>
          <w:sz w:val="24"/>
        </w:rPr>
        <w:t>,</w:t>
      </w:r>
      <w:r>
        <w:rPr>
          <w:rFonts w:ascii="SutonnyMJ" w:hAnsi="SutonnyMJ"/>
          <w:sz w:val="24"/>
        </w:rPr>
        <w:t xml:space="preserve"> wmwU K‡c©v‡ikb</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bvivqYMÄ</w:t>
      </w:r>
      <w:r w:rsidR="00EA28A7">
        <w:rPr>
          <w:rFonts w:ascii="SutonnyMJ" w:hAnsi="SutonnyMJ"/>
          <w:sz w:val="24"/>
        </w:rPr>
        <w:t>,</w:t>
      </w:r>
      <w:r>
        <w:rPr>
          <w:rFonts w:ascii="SutonnyMJ" w:hAnsi="SutonnyMJ"/>
          <w:sz w:val="24"/>
        </w:rPr>
        <w:t xml:space="preserve"> wmwU K‡c©v‡ikb</w:t>
      </w:r>
    </w:p>
    <w:p w:rsidR="009A4873" w:rsidRPr="00806EE8"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MvRxcyi</w:t>
      </w:r>
      <w:r w:rsidR="00EA28A7">
        <w:rPr>
          <w:rFonts w:ascii="SutonnyMJ" w:hAnsi="SutonnyMJ"/>
          <w:sz w:val="24"/>
        </w:rPr>
        <w:t>,</w:t>
      </w:r>
      <w:r>
        <w:rPr>
          <w:rFonts w:ascii="SutonnyMJ" w:hAnsi="SutonnyMJ"/>
          <w:sz w:val="24"/>
        </w:rPr>
        <w:t xml:space="preserve"> 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PÆMÖvg wefv‡M: 2wU h_vÑ</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PÆMÖvg wmwU K‡c©v‡ikb</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Kzwgjøv</w:t>
      </w:r>
      <w:r w:rsidR="00EA28A7">
        <w:rPr>
          <w:rFonts w:ascii="SutonnyMJ" w:hAnsi="SutonnyMJ"/>
          <w:sz w:val="24"/>
        </w:rPr>
        <w:t>,</w:t>
      </w:r>
      <w:r>
        <w:rPr>
          <w:rFonts w:ascii="SutonnyMJ" w:hAnsi="SutonnyMJ"/>
          <w:sz w:val="24"/>
        </w:rPr>
        <w:t xml:space="preserve"> wmwU K‡c©v‡ikb</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ivRkvnx</w:t>
      </w:r>
      <w:r w:rsidR="00EA28A7">
        <w:rPr>
          <w:rFonts w:ascii="SutonnyMJ" w:hAnsi="SutonnyMJ"/>
          <w:sz w:val="24"/>
        </w:rPr>
        <w:t>,</w:t>
      </w:r>
      <w:r>
        <w:rPr>
          <w:rFonts w:ascii="SutonnyMJ" w:hAnsi="SutonnyMJ"/>
          <w:sz w:val="24"/>
        </w:rPr>
        <w:t xml:space="preserve"> wmwU K‡c©v‡ikb</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Lyjbv wmwU K‡c©v‡ikb</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wm‡jU</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ewikvj</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iscyi</w:t>
      </w:r>
    </w:p>
    <w:p w:rsidR="009A4873" w:rsidRDefault="009A4873" w:rsidP="00AD4CBA">
      <w:pPr>
        <w:pStyle w:val="ListParagraph"/>
        <w:numPr>
          <w:ilvl w:val="0"/>
          <w:numId w:val="259"/>
        </w:numPr>
        <w:tabs>
          <w:tab w:val="left" w:pos="360"/>
        </w:tabs>
        <w:contextualSpacing/>
        <w:jc w:val="both"/>
        <w:rPr>
          <w:rFonts w:ascii="SutonnyMJ" w:hAnsi="SutonnyMJ"/>
          <w:sz w:val="24"/>
        </w:rPr>
      </w:pPr>
      <w:r>
        <w:rPr>
          <w:rFonts w:ascii="SutonnyMJ" w:hAnsi="SutonnyMJ"/>
          <w:sz w:val="24"/>
        </w:rPr>
        <w:t>gqgbwmsn</w:t>
      </w:r>
    </w:p>
    <w:p w:rsidR="009A4873" w:rsidRPr="00F429F1" w:rsidRDefault="009A4873" w:rsidP="00D076E4">
      <w:pPr>
        <w:tabs>
          <w:tab w:val="left" w:pos="360"/>
        </w:tabs>
        <w:jc w:val="center"/>
        <w:rPr>
          <w:rFonts w:ascii="SutonnyMJ" w:hAnsi="SutonnyMJ"/>
          <w:b/>
          <w:sz w:val="24"/>
        </w:rPr>
      </w:pPr>
      <w:r w:rsidRPr="00F429F1">
        <w:rPr>
          <w:rFonts w:ascii="SutonnyMJ" w:hAnsi="SutonnyMJ"/>
          <w:b/>
          <w:sz w:val="24"/>
        </w:rPr>
        <w:t>XvKv 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hvÎvïiæ: 1 AvM÷, 1864</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wejywß: 29 b‡f¤^i, 2011</w:t>
      </w:r>
    </w:p>
    <w:p w:rsidR="009A4873" w:rsidRDefault="00EA28A7"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DËim~wi</w:t>
      </w:r>
      <w:r w:rsidR="009A4873">
        <w:rPr>
          <w:rFonts w:ascii="SutonnyMJ" w:hAnsi="SutonnyMJ"/>
          <w:sz w:val="24"/>
        </w:rPr>
        <w:t>: [XvKv DËi wmwU K‡c©v‡ikb, XvKv `wÿY wmwU K‡c©v‡ikb]</w:t>
      </w:r>
    </w:p>
    <w:p w:rsidR="009A4873" w:rsidRPr="009F2918" w:rsidRDefault="009A4873" w:rsidP="00D076E4">
      <w:pPr>
        <w:tabs>
          <w:tab w:val="left" w:pos="360"/>
        </w:tabs>
        <w:jc w:val="center"/>
        <w:rPr>
          <w:rFonts w:ascii="SutonnyMJ" w:hAnsi="SutonnyMJ"/>
          <w:b/>
          <w:sz w:val="24"/>
        </w:rPr>
      </w:pPr>
      <w:r w:rsidRPr="009F2918">
        <w:rPr>
          <w:rFonts w:ascii="SutonnyMJ" w:hAnsi="SutonnyMJ"/>
          <w:b/>
          <w:sz w:val="24"/>
        </w:rPr>
        <w:t>XvKv DËi 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MwVZ: 1 wW‡m¤^i, 2011</w:t>
      </w:r>
    </w:p>
    <w:p w:rsidR="009A4873" w:rsidRDefault="00EA28A7"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c~e©m~wi</w:t>
      </w:r>
      <w:r w:rsidR="009A4873">
        <w:rPr>
          <w:rFonts w:ascii="SutonnyMJ" w:hAnsi="SutonnyMJ"/>
          <w:sz w:val="24"/>
        </w:rPr>
        <w:t>: XvKv 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m`i</w:t>
      </w:r>
      <w:r w:rsidR="00EA28A7">
        <w:rPr>
          <w:rFonts w:ascii="SutonnyMJ" w:hAnsi="SutonnyMJ"/>
          <w:sz w:val="24"/>
        </w:rPr>
        <w:t xml:space="preserve"> </w:t>
      </w:r>
      <w:r>
        <w:rPr>
          <w:rFonts w:ascii="SutonnyMJ" w:hAnsi="SutonnyMJ"/>
          <w:sz w:val="24"/>
        </w:rPr>
        <w:t>`ßi: bMi feb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cÖ_g †gqi: Avwbmyj nK</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eZ©gvb †gqi: AvwZKzj Bmjvg</w:t>
      </w:r>
    </w:p>
    <w:p w:rsidR="009A4873" w:rsidRPr="00682E0D" w:rsidRDefault="009A4873" w:rsidP="00D076E4">
      <w:pPr>
        <w:tabs>
          <w:tab w:val="left" w:pos="360"/>
        </w:tabs>
        <w:jc w:val="center"/>
        <w:rPr>
          <w:rFonts w:ascii="SutonnyMJ" w:hAnsi="SutonnyMJ"/>
          <w:b/>
          <w:sz w:val="24"/>
        </w:rPr>
      </w:pPr>
      <w:r w:rsidRPr="00682E0D">
        <w:rPr>
          <w:rFonts w:ascii="SutonnyMJ" w:hAnsi="SutonnyMJ"/>
          <w:b/>
          <w:sz w:val="24"/>
        </w:rPr>
        <w:t>XvKv `wÿY 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MwVZ: 1 wW‡m¤^i, 2011</w:t>
      </w:r>
    </w:p>
    <w:p w:rsidR="009A4873" w:rsidRDefault="00003FA5"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c~e©m~wi</w:t>
      </w:r>
      <w:r w:rsidR="009A4873">
        <w:rPr>
          <w:rFonts w:ascii="SutonnyMJ" w:hAnsi="SutonnyMJ"/>
          <w:sz w:val="24"/>
        </w:rPr>
        <w:t>: XvKv wmwU K‡c©v‡ikb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m`i `ßi: XvKv `wÿY bMi feb</w:t>
      </w:r>
    </w:p>
    <w:p w:rsidR="009A4873"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cÖ_g †gqi: †gvnv¤§` mvC` †LvKb</w:t>
      </w:r>
    </w:p>
    <w:p w:rsidR="009A4873" w:rsidRPr="00B7659B" w:rsidRDefault="009A4873" w:rsidP="00AD4CBA">
      <w:pPr>
        <w:pStyle w:val="ListParagraph"/>
        <w:numPr>
          <w:ilvl w:val="0"/>
          <w:numId w:val="255"/>
        </w:numPr>
        <w:tabs>
          <w:tab w:val="left" w:pos="360"/>
        </w:tabs>
        <w:contextualSpacing/>
        <w:jc w:val="both"/>
        <w:rPr>
          <w:rFonts w:ascii="SutonnyMJ" w:hAnsi="SutonnyMJ"/>
          <w:sz w:val="24"/>
        </w:rPr>
      </w:pPr>
      <w:r>
        <w:rPr>
          <w:rFonts w:ascii="SutonnyMJ" w:hAnsi="SutonnyMJ"/>
          <w:sz w:val="24"/>
        </w:rPr>
        <w:t>eZ©gvb †gqi: e¨vwi÷vi †kL dR‡j b~i Zvcm</w:t>
      </w:r>
    </w:p>
    <w:p w:rsidR="00C67699" w:rsidRPr="006408BB" w:rsidRDefault="00C67699" w:rsidP="00D076E4">
      <w:pPr>
        <w:shd w:val="clear" w:color="auto" w:fill="BFBFBF" w:themeFill="background1" w:themeFillShade="BF"/>
        <w:tabs>
          <w:tab w:val="left" w:pos="360"/>
          <w:tab w:val="left" w:pos="2340"/>
          <w:tab w:val="left" w:pos="4320"/>
          <w:tab w:val="left" w:pos="6210"/>
          <w:tab w:val="left" w:pos="8100"/>
        </w:tabs>
        <w:ind w:left="360" w:hanging="360"/>
        <w:jc w:val="center"/>
        <w:rPr>
          <w:rFonts w:ascii="SutonnyMJ" w:eastAsia="SutonnyMJ" w:hAnsi="SutonnyMJ" w:cs="SutonnyMJ"/>
          <w:b/>
          <w:sz w:val="24"/>
          <w:szCs w:val="24"/>
          <w:shd w:val="clear" w:color="auto" w:fill="BFBFBF"/>
        </w:rPr>
      </w:pPr>
      <w:r w:rsidRPr="006408BB">
        <w:rPr>
          <w:rFonts w:ascii="SutonnyMJ" w:eastAsia="SutonnyMJ" w:hAnsi="SutonnyMJ" w:cs="SutonnyMJ"/>
          <w:b/>
          <w:sz w:val="26"/>
          <w:szCs w:val="24"/>
        </w:rPr>
        <w:t>e„nËg I ÿz`ªZg ¯’vbxq miKvi</w:t>
      </w:r>
    </w:p>
    <w:p w:rsidR="00C67699" w:rsidRPr="006408BB" w:rsidRDefault="00C67699" w:rsidP="00D076E4">
      <w:pPr>
        <w:shd w:val="clear" w:color="auto" w:fill="BFBFBF" w:themeFill="background1" w:themeFillShade="BF"/>
        <w:tabs>
          <w:tab w:val="left" w:pos="360"/>
          <w:tab w:val="left" w:pos="2340"/>
          <w:tab w:val="left" w:pos="4320"/>
          <w:tab w:val="left" w:pos="6210"/>
          <w:tab w:val="left" w:pos="8100"/>
        </w:tabs>
        <w:ind w:left="360" w:hanging="360"/>
        <w:jc w:val="center"/>
        <w:rPr>
          <w:rFonts w:ascii="SutonnyMJ" w:eastAsia="SutonnyMJ" w:hAnsi="SutonnyMJ" w:cs="SutonnyMJ"/>
          <w:b/>
          <w:sz w:val="8"/>
          <w:szCs w:val="8"/>
          <w:shd w:val="clear" w:color="auto" w:fill="BFBFBF"/>
        </w:rPr>
      </w:pPr>
    </w:p>
    <w:tbl>
      <w:tblPr>
        <w:tblStyle w:val="TableGrid"/>
        <w:tblW w:w="0" w:type="auto"/>
        <w:jc w:val="center"/>
        <w:tblLook w:val="04A0" w:firstRow="1" w:lastRow="0" w:firstColumn="1" w:lastColumn="0" w:noHBand="0" w:noVBand="1"/>
      </w:tblPr>
      <w:tblGrid>
        <w:gridCol w:w="1944"/>
        <w:gridCol w:w="1710"/>
        <w:gridCol w:w="1790"/>
        <w:gridCol w:w="1651"/>
        <w:gridCol w:w="1511"/>
      </w:tblGrid>
      <w:tr w:rsidR="006408BB" w:rsidRPr="006408BB" w:rsidTr="00571867">
        <w:trPr>
          <w:jc w:val="center"/>
        </w:trPr>
        <w:tc>
          <w:tcPr>
            <w:tcW w:w="1944"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6"/>
              </w:rPr>
            </w:pPr>
            <w:r w:rsidRPr="006408BB">
              <w:rPr>
                <w:rFonts w:ascii="SutonnyMJ" w:eastAsia="SutonnyMJ" w:hAnsi="SutonnyMJ" w:cs="SutonnyMJ"/>
                <w:b/>
                <w:sz w:val="26"/>
              </w:rPr>
              <w:t>AvqZb I RbmsL¨v</w:t>
            </w:r>
          </w:p>
        </w:tc>
        <w:tc>
          <w:tcPr>
            <w:tcW w:w="1710"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6"/>
              </w:rPr>
            </w:pPr>
            <w:r w:rsidRPr="006408BB">
              <w:rPr>
                <w:rFonts w:ascii="SutonnyMJ" w:eastAsia="SutonnyMJ" w:hAnsi="SutonnyMJ" w:cs="SutonnyMJ"/>
                <w:b/>
                <w:sz w:val="26"/>
              </w:rPr>
              <w:t>†Rjv</w:t>
            </w:r>
          </w:p>
        </w:tc>
        <w:tc>
          <w:tcPr>
            <w:tcW w:w="1790"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6"/>
              </w:rPr>
            </w:pPr>
            <w:r w:rsidRPr="006408BB">
              <w:rPr>
                <w:rFonts w:ascii="SutonnyMJ" w:eastAsia="SutonnyMJ" w:hAnsi="SutonnyMJ" w:cs="SutonnyMJ"/>
                <w:b/>
                <w:sz w:val="26"/>
              </w:rPr>
              <w:t>Dc‡Rjv</w:t>
            </w:r>
          </w:p>
        </w:tc>
        <w:tc>
          <w:tcPr>
            <w:tcW w:w="1651"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6"/>
              </w:rPr>
            </w:pPr>
            <w:r w:rsidRPr="006408BB">
              <w:rPr>
                <w:rFonts w:ascii="SutonnyMJ" w:eastAsia="SutonnyMJ" w:hAnsi="SutonnyMJ" w:cs="SutonnyMJ"/>
                <w:b/>
                <w:sz w:val="26"/>
              </w:rPr>
              <w:t>BDwbqb</w:t>
            </w:r>
          </w:p>
        </w:tc>
        <w:tc>
          <w:tcPr>
            <w:tcW w:w="1511" w:type="dxa"/>
            <w:shd w:val="clear" w:color="auto" w:fill="F2F2F2" w:themeFill="background1" w:themeFillShade="F2"/>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6"/>
              </w:rPr>
            </w:pPr>
            <w:r w:rsidRPr="006408BB">
              <w:rPr>
                <w:rFonts w:ascii="SutonnyMJ" w:eastAsia="SutonnyMJ" w:hAnsi="SutonnyMJ" w:cs="SutonnyMJ"/>
                <w:b/>
                <w:sz w:val="26"/>
              </w:rPr>
              <w:t>wmwU K‡c©v‡ikb</w:t>
            </w:r>
          </w:p>
        </w:tc>
      </w:tr>
      <w:tr w:rsidR="006408BB" w:rsidRPr="006408BB" w:rsidTr="00571867">
        <w:trPr>
          <w:jc w:val="center"/>
        </w:trPr>
        <w:tc>
          <w:tcPr>
            <w:tcW w:w="1944" w:type="dxa"/>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4"/>
              </w:rPr>
            </w:pPr>
            <w:r w:rsidRPr="006408BB">
              <w:rPr>
                <w:rFonts w:ascii="SutonnyMJ" w:eastAsia="SutonnyMJ" w:hAnsi="SutonnyMJ" w:cs="SutonnyMJ"/>
                <w:b/>
                <w:sz w:val="24"/>
              </w:rPr>
              <w:t>AvqZ‡b e„nËg</w:t>
            </w:r>
          </w:p>
        </w:tc>
        <w:tc>
          <w:tcPr>
            <w:tcW w:w="1710"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iv½vgvwU</w:t>
            </w:r>
          </w:p>
        </w:tc>
        <w:tc>
          <w:tcPr>
            <w:tcW w:w="1790"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k¨vgbMi, mvZÿxiv</w:t>
            </w:r>
          </w:p>
        </w:tc>
        <w:tc>
          <w:tcPr>
            <w:tcW w:w="1651"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mv‡RK, iv½vgvwU</w:t>
            </w:r>
          </w:p>
        </w:tc>
        <w:tc>
          <w:tcPr>
            <w:tcW w:w="1511"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MvRxcyi</w:t>
            </w:r>
          </w:p>
        </w:tc>
      </w:tr>
      <w:tr w:rsidR="006408BB" w:rsidRPr="006408BB" w:rsidTr="00571867">
        <w:trPr>
          <w:jc w:val="center"/>
        </w:trPr>
        <w:tc>
          <w:tcPr>
            <w:tcW w:w="1944"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4"/>
              </w:rPr>
            </w:pPr>
            <w:r w:rsidRPr="006408BB">
              <w:rPr>
                <w:rFonts w:ascii="SutonnyMJ" w:eastAsia="SutonnyMJ" w:hAnsi="SutonnyMJ" w:cs="SutonnyMJ"/>
                <w:b/>
                <w:sz w:val="24"/>
              </w:rPr>
              <w:t>AvqZ‡b ÿz`ªZg</w:t>
            </w:r>
          </w:p>
        </w:tc>
        <w:tc>
          <w:tcPr>
            <w:tcW w:w="171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bvivqYMÄ</w:t>
            </w:r>
          </w:p>
        </w:tc>
        <w:tc>
          <w:tcPr>
            <w:tcW w:w="179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e›`i, bvivqYMÄ</w:t>
            </w:r>
          </w:p>
        </w:tc>
        <w:tc>
          <w:tcPr>
            <w:tcW w:w="1651"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nvRxcyi, †fvjv</w:t>
            </w:r>
          </w:p>
        </w:tc>
        <w:tc>
          <w:tcPr>
            <w:tcW w:w="1511"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wm‡jU</w:t>
            </w:r>
          </w:p>
        </w:tc>
      </w:tr>
      <w:tr w:rsidR="006408BB" w:rsidRPr="006408BB" w:rsidTr="00571867">
        <w:trPr>
          <w:jc w:val="center"/>
        </w:trPr>
        <w:tc>
          <w:tcPr>
            <w:tcW w:w="1944" w:type="dxa"/>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4"/>
              </w:rPr>
            </w:pPr>
            <w:r w:rsidRPr="006408BB">
              <w:rPr>
                <w:rFonts w:ascii="SutonnyMJ" w:eastAsia="SutonnyMJ" w:hAnsi="SutonnyMJ" w:cs="SutonnyMJ"/>
                <w:b/>
                <w:sz w:val="24"/>
              </w:rPr>
              <w:t>RbmsL¨vq e„nËg</w:t>
            </w:r>
          </w:p>
        </w:tc>
        <w:tc>
          <w:tcPr>
            <w:tcW w:w="1710"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XvKv</w:t>
            </w:r>
          </w:p>
        </w:tc>
        <w:tc>
          <w:tcPr>
            <w:tcW w:w="1790"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MvRxcyi m`i</w:t>
            </w:r>
          </w:p>
        </w:tc>
        <w:tc>
          <w:tcPr>
            <w:tcW w:w="1651"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avg‡mvbv, mvfvi</w:t>
            </w:r>
          </w:p>
        </w:tc>
        <w:tc>
          <w:tcPr>
            <w:tcW w:w="1511" w:type="dxa"/>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XvKv</w:t>
            </w:r>
          </w:p>
        </w:tc>
      </w:tr>
      <w:tr w:rsidR="006408BB" w:rsidRPr="006408BB" w:rsidTr="00571867">
        <w:trPr>
          <w:jc w:val="center"/>
        </w:trPr>
        <w:tc>
          <w:tcPr>
            <w:tcW w:w="1944"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rPr>
                <w:rFonts w:ascii="SutonnyMJ" w:eastAsia="SutonnyMJ" w:hAnsi="SutonnyMJ" w:cs="SutonnyMJ"/>
                <w:b/>
                <w:sz w:val="24"/>
              </w:rPr>
            </w:pPr>
            <w:r w:rsidRPr="006408BB">
              <w:rPr>
                <w:rFonts w:ascii="SutonnyMJ" w:eastAsia="SutonnyMJ" w:hAnsi="SutonnyMJ" w:cs="SutonnyMJ"/>
                <w:b/>
                <w:sz w:val="24"/>
              </w:rPr>
              <w:t>RbmsL¨vq ÿz`ªZg</w:t>
            </w:r>
          </w:p>
        </w:tc>
        <w:tc>
          <w:tcPr>
            <w:tcW w:w="171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ev›`ievb</w:t>
            </w:r>
          </w:p>
        </w:tc>
        <w:tc>
          <w:tcPr>
            <w:tcW w:w="1790"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_vbwP, ev›`ievb</w:t>
            </w:r>
          </w:p>
        </w:tc>
        <w:tc>
          <w:tcPr>
            <w:tcW w:w="1651"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nvRxcyi, †fvjv</w:t>
            </w:r>
          </w:p>
        </w:tc>
        <w:tc>
          <w:tcPr>
            <w:tcW w:w="1511" w:type="dxa"/>
            <w:shd w:val="clear" w:color="auto" w:fill="FFFFFF" w:themeFill="background1"/>
          </w:tcPr>
          <w:p w:rsidR="00C67699" w:rsidRPr="006408BB" w:rsidRDefault="00C67699" w:rsidP="00862635">
            <w:pPr>
              <w:tabs>
                <w:tab w:val="left" w:pos="360"/>
                <w:tab w:val="left" w:pos="2340"/>
                <w:tab w:val="left" w:pos="4320"/>
                <w:tab w:val="left" w:pos="6210"/>
                <w:tab w:val="left" w:pos="8100"/>
              </w:tabs>
              <w:ind w:left="360" w:hanging="360"/>
              <w:jc w:val="center"/>
            </w:pPr>
            <w:r w:rsidRPr="006408BB">
              <w:rPr>
                <w:rFonts w:ascii="SutonnyMJ" w:eastAsia="SutonnyMJ" w:hAnsi="SutonnyMJ" w:cs="SutonnyMJ"/>
                <w:sz w:val="24"/>
              </w:rPr>
              <w:t>Kzwgjøv</w:t>
            </w:r>
          </w:p>
        </w:tc>
      </w:tr>
    </w:tbl>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4"/>
          <w:shd w:val="clear" w:color="auto" w:fill="FFFFFF"/>
        </w:rPr>
      </w:pP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4"/>
          <w:szCs w:val="10"/>
          <w:shd w:val="clear" w:color="auto" w:fill="BFBFBF"/>
        </w:rPr>
      </w:pPr>
    </w:p>
    <w:tbl>
      <w:tblPr>
        <w:tblStyle w:val="TableGrid"/>
        <w:tblW w:w="0" w:type="auto"/>
        <w:tblInd w:w="108" w:type="dxa"/>
        <w:tblLook w:val="04A0" w:firstRow="1" w:lastRow="0" w:firstColumn="1" w:lastColumn="0" w:noHBand="0" w:noVBand="1"/>
      </w:tblPr>
      <w:tblGrid>
        <w:gridCol w:w="4424"/>
        <w:gridCol w:w="4216"/>
      </w:tblGrid>
      <w:tr w:rsidR="006408BB" w:rsidRPr="006408BB" w:rsidTr="00571867">
        <w:tc>
          <w:tcPr>
            <w:tcW w:w="4424" w:type="dxa"/>
            <w:shd w:val="clear" w:color="auto" w:fill="D9D9D9" w:themeFill="background1" w:themeFillShade="D9"/>
          </w:tcPr>
          <w:p w:rsidR="00C67699" w:rsidRPr="006408BB" w:rsidRDefault="00C67699" w:rsidP="00862635">
            <w:pPr>
              <w:tabs>
                <w:tab w:val="left" w:pos="360"/>
                <w:tab w:val="left" w:pos="2340"/>
                <w:tab w:val="left" w:pos="4320"/>
                <w:tab w:val="left" w:pos="6210"/>
                <w:tab w:val="left" w:pos="8100"/>
              </w:tabs>
              <w:ind w:left="360" w:hanging="360"/>
              <w:jc w:val="center"/>
              <w:rPr>
                <w:rFonts w:cs="Calibri"/>
                <w:b/>
                <w:sz w:val="24"/>
                <w:shd w:val="clear" w:color="auto" w:fill="BFBFBF"/>
              </w:rPr>
            </w:pPr>
            <w:r w:rsidRPr="00F03985">
              <w:rPr>
                <w:rFonts w:ascii="Times New Roman" w:hAnsi="Times New Roman" w:cs="Times New Roman"/>
                <w:b/>
              </w:rPr>
              <w:t>NICAR</w:t>
            </w:r>
          </w:p>
        </w:tc>
        <w:tc>
          <w:tcPr>
            <w:tcW w:w="4216" w:type="dxa"/>
            <w:shd w:val="clear" w:color="auto" w:fill="D9D9D9" w:themeFill="background1" w:themeFillShade="D9"/>
          </w:tcPr>
          <w:p w:rsidR="00C67699" w:rsidRPr="006408BB" w:rsidRDefault="00C67699" w:rsidP="00862635">
            <w:pPr>
              <w:tabs>
                <w:tab w:val="left" w:pos="360"/>
                <w:tab w:val="left" w:pos="2340"/>
                <w:tab w:val="left" w:pos="4320"/>
                <w:tab w:val="left" w:pos="6210"/>
                <w:tab w:val="left" w:pos="8100"/>
              </w:tabs>
              <w:ind w:left="360" w:hanging="360"/>
              <w:jc w:val="center"/>
              <w:rPr>
                <w:rFonts w:cs="Calibri"/>
                <w:b/>
                <w:sz w:val="24"/>
                <w:shd w:val="clear" w:color="auto" w:fill="BFBFBF"/>
              </w:rPr>
            </w:pPr>
            <w:r w:rsidRPr="00F03985">
              <w:rPr>
                <w:rFonts w:ascii="Times New Roman" w:hAnsi="Times New Roman" w:cs="Times New Roman"/>
                <w:b/>
              </w:rPr>
              <w:t>NILG</w:t>
            </w:r>
          </w:p>
        </w:tc>
      </w:tr>
      <w:tr w:rsidR="006408BB" w:rsidRPr="006408BB" w:rsidTr="00571867">
        <w:tc>
          <w:tcPr>
            <w:tcW w:w="4424" w:type="dxa"/>
          </w:tcPr>
          <w:p w:rsidR="00C67699" w:rsidRPr="006408BB" w:rsidRDefault="00C67699" w:rsidP="00AD4CBA">
            <w:pPr>
              <w:pStyle w:val="ListParagraph"/>
              <w:numPr>
                <w:ilvl w:val="0"/>
                <w:numId w:val="211"/>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lastRenderedPageBreak/>
              <w:t xml:space="preserve">cÖkvmwbK </w:t>
            </w:r>
            <w:r w:rsidR="00143117">
              <w:rPr>
                <w:rFonts w:ascii="SutonnyMJ" w:eastAsia="SutonnyMJ" w:hAnsi="SutonnyMJ" w:cs="SutonnyMJ"/>
                <w:sz w:val="24"/>
              </w:rPr>
              <w:t>c~</w:t>
            </w:r>
            <w:r w:rsidR="00003FA5">
              <w:rPr>
                <w:rFonts w:ascii="SutonnyMJ" w:eastAsia="SutonnyMJ" w:hAnsi="SutonnyMJ" w:cs="SutonnyMJ"/>
                <w:sz w:val="24"/>
              </w:rPr>
              <w:t>b</w:t>
            </w:r>
            <w:r w:rsidRPr="00143117">
              <w:rPr>
                <w:rFonts w:ascii="SutonnyMJ" w:eastAsia="SutonnyMJ" w:hAnsi="SutonnyMJ" w:cs="SutonnyMJ"/>
                <w:sz w:val="24"/>
              </w:rPr>
              <w:t>we©b¨vm</w:t>
            </w:r>
            <w:r w:rsidRPr="006408BB">
              <w:rPr>
                <w:rFonts w:ascii="SutonnyMJ" w:eastAsia="SutonnyMJ" w:hAnsi="SutonnyMJ" w:cs="SutonnyMJ"/>
                <w:sz w:val="24"/>
              </w:rPr>
              <w:t xml:space="preserve"> msµvšÍ RvZxq ev¯Íevqb KwgwU</w:t>
            </w:r>
          </w:p>
          <w:p w:rsidR="00C67699" w:rsidRPr="00003FA5" w:rsidRDefault="00C67699" w:rsidP="00AD4CBA">
            <w:pPr>
              <w:pStyle w:val="ListParagraph"/>
              <w:numPr>
                <w:ilvl w:val="0"/>
                <w:numId w:val="211"/>
              </w:numPr>
              <w:tabs>
                <w:tab w:val="left" w:pos="360"/>
                <w:tab w:val="left" w:pos="2340"/>
                <w:tab w:val="left" w:pos="4320"/>
                <w:tab w:val="left" w:pos="6210"/>
                <w:tab w:val="left" w:pos="8100"/>
              </w:tabs>
              <w:ind w:left="360"/>
              <w:contextualSpacing/>
              <w:rPr>
                <w:rFonts w:ascii="Times New Roman" w:eastAsia="SutonnyMJ" w:hAnsi="Times New Roman" w:cs="Times New Roman"/>
                <w:b/>
                <w:sz w:val="18"/>
                <w:szCs w:val="18"/>
              </w:rPr>
            </w:pPr>
            <w:r w:rsidRPr="006408BB">
              <w:rPr>
                <w:rFonts w:ascii="Times New Roman" w:hAnsi="Times New Roman" w:cs="Times New Roman"/>
              </w:rPr>
              <w:t xml:space="preserve">NICAR </w:t>
            </w:r>
            <w:r w:rsidRPr="006408BB">
              <w:rPr>
                <w:rFonts w:ascii="SutonnyMJ" w:hAnsi="SutonnyMJ" w:cs="SutonnyMJ"/>
                <w:b/>
                <w:sz w:val="24"/>
                <w:szCs w:val="24"/>
              </w:rPr>
              <w:t>Gi c~Y©iƒc</w:t>
            </w:r>
            <w:r w:rsidRPr="006408BB">
              <w:rPr>
                <w:rFonts w:ascii="Times New Roman" w:hAnsi="Times New Roman" w:cs="Times New Roman"/>
                <w:b/>
              </w:rPr>
              <w:t>:</w:t>
            </w:r>
            <w:r w:rsidRPr="006408BB">
              <w:rPr>
                <w:rFonts w:ascii="Times New Roman" w:hAnsi="Times New Roman" w:cs="Times New Roman"/>
                <w:sz w:val="18"/>
                <w:szCs w:val="18"/>
              </w:rPr>
              <w:t xml:space="preserve">National Implementation Committee for </w:t>
            </w:r>
            <w:r w:rsidRPr="00003FA5">
              <w:rPr>
                <w:rFonts w:ascii="Times New Roman" w:hAnsi="Times New Roman" w:cs="Times New Roman"/>
                <w:sz w:val="18"/>
                <w:szCs w:val="18"/>
              </w:rPr>
              <w:t>Admin</w:t>
            </w:r>
            <w:r w:rsidR="00003FA5" w:rsidRPr="00003FA5">
              <w:rPr>
                <w:rFonts w:ascii="Times New Roman" w:hAnsi="Times New Roman" w:cs="Times New Roman"/>
                <w:sz w:val="18"/>
                <w:szCs w:val="18"/>
              </w:rPr>
              <w:t>i</w:t>
            </w:r>
            <w:r w:rsidRPr="00003FA5">
              <w:rPr>
                <w:rFonts w:ascii="Times New Roman" w:hAnsi="Times New Roman" w:cs="Times New Roman"/>
                <w:sz w:val="18"/>
                <w:szCs w:val="18"/>
              </w:rPr>
              <w:t>strative Reorganization / Reform</w:t>
            </w:r>
          </w:p>
          <w:p w:rsidR="00C67699" w:rsidRPr="006408BB" w:rsidRDefault="00C67699" w:rsidP="00AD4CBA">
            <w:pPr>
              <w:pStyle w:val="ListParagraph"/>
              <w:numPr>
                <w:ilvl w:val="0"/>
                <w:numId w:val="211"/>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cs="Calibri"/>
              </w:rPr>
              <w:t>NICAR</w:t>
            </w:r>
            <w:r w:rsidRPr="006408BB">
              <w:rPr>
                <w:rFonts w:ascii="SutonnyMJ" w:eastAsia="SutonnyMJ" w:hAnsi="SutonnyMJ" w:cs="SutonnyMJ"/>
                <w:sz w:val="24"/>
              </w:rPr>
              <w:t xml:space="preserve"> MVb Kiv nq : 1982 mv‡j</w:t>
            </w:r>
          </w:p>
          <w:p w:rsidR="00C67699" w:rsidRPr="006408BB" w:rsidRDefault="00C67699" w:rsidP="00AD4CBA">
            <w:pPr>
              <w:pStyle w:val="ListParagraph"/>
              <w:numPr>
                <w:ilvl w:val="0"/>
                <w:numId w:val="211"/>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t>eZ©gvb KwgwU</w:t>
            </w:r>
            <w:r w:rsidR="00003FA5">
              <w:rPr>
                <w:rFonts w:ascii="SutonnyMJ" w:eastAsia="SutonnyMJ" w:hAnsi="SutonnyMJ" w:cs="SutonnyMJ"/>
                <w:sz w:val="24"/>
              </w:rPr>
              <w:t>i</w:t>
            </w:r>
            <w:r w:rsidRPr="006408BB">
              <w:rPr>
                <w:rFonts w:ascii="SutonnyMJ" w:eastAsia="SutonnyMJ" w:hAnsi="SutonnyMJ" w:cs="SutonnyMJ"/>
                <w:sz w:val="24"/>
              </w:rPr>
              <w:t xml:space="preserve"> AvnevqK : cÖavbgš¿x †kL nvwmbv</w:t>
            </w:r>
          </w:p>
          <w:p w:rsidR="00C67699" w:rsidRPr="006408BB" w:rsidRDefault="00C67699" w:rsidP="00AD4CBA">
            <w:pPr>
              <w:pStyle w:val="ListParagraph"/>
              <w:numPr>
                <w:ilvl w:val="0"/>
                <w:numId w:val="211"/>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sz w:val="24"/>
              </w:rPr>
              <w:t>m`m¨: 22 Rb</w:t>
            </w:r>
          </w:p>
          <w:p w:rsidR="00C67699" w:rsidRPr="006408BB" w:rsidRDefault="00C67699" w:rsidP="00AD4CBA">
            <w:pPr>
              <w:pStyle w:val="ListParagraph"/>
              <w:numPr>
                <w:ilvl w:val="0"/>
                <w:numId w:val="211"/>
              </w:numPr>
              <w:tabs>
                <w:tab w:val="left" w:pos="360"/>
                <w:tab w:val="left" w:pos="2340"/>
                <w:tab w:val="left" w:pos="4320"/>
                <w:tab w:val="left" w:pos="6210"/>
                <w:tab w:val="left" w:pos="8100"/>
              </w:tabs>
              <w:ind w:left="360"/>
              <w:contextualSpacing/>
              <w:rPr>
                <w:rFonts w:ascii="SutonnyMJ" w:eastAsia="SutonnyMJ" w:hAnsi="SutonnyMJ" w:cs="SutonnyMJ"/>
                <w:b/>
                <w:sz w:val="24"/>
              </w:rPr>
            </w:pPr>
            <w:r w:rsidRPr="006408BB">
              <w:rPr>
                <w:rFonts w:ascii="SutonnyMJ" w:eastAsia="SutonnyMJ" w:hAnsi="SutonnyMJ" w:cs="SutonnyMJ"/>
                <w:b/>
                <w:sz w:val="24"/>
              </w:rPr>
              <w:t xml:space="preserve">KvR: </w:t>
            </w:r>
            <w:r w:rsidRPr="006408BB">
              <w:rPr>
                <w:rFonts w:ascii="SutonnyMJ" w:eastAsia="SutonnyMJ" w:hAnsi="SutonnyMJ" w:cs="SutonnyMJ"/>
                <w:b/>
                <w:sz w:val="24"/>
              </w:rPr>
              <w:tab/>
            </w:r>
          </w:p>
          <w:p w:rsidR="00C67699" w:rsidRPr="006408BB" w:rsidRDefault="00C67699" w:rsidP="00F03985">
            <w:pPr>
              <w:tabs>
                <w:tab w:val="left" w:pos="2340"/>
                <w:tab w:val="left" w:pos="4320"/>
                <w:tab w:val="left" w:pos="6210"/>
                <w:tab w:val="left" w:pos="8100"/>
              </w:tabs>
              <w:ind w:left="198" w:hanging="198"/>
              <w:rPr>
                <w:rFonts w:ascii="SutonnyMJ" w:eastAsia="SutonnyMJ" w:hAnsi="SutonnyMJ" w:cs="SutonnyMJ"/>
                <w:b/>
                <w:sz w:val="24"/>
              </w:rPr>
            </w:pPr>
            <w:r w:rsidRPr="006408BB">
              <w:rPr>
                <w:rFonts w:ascii="SutonnyMJ" w:eastAsia="SutonnyMJ" w:hAnsi="SutonnyMJ" w:cs="SutonnyMJ"/>
                <w:sz w:val="24"/>
              </w:rPr>
              <w:t>1.bZzb wefvM, †Rjv, wmwU K‡c©v‡ikb, Dc‡Rjv, _vbv I †cŠimfv MVb/¯’vc‡bi cÖ¯Íve we‡ePbv</w:t>
            </w:r>
          </w:p>
          <w:p w:rsidR="00C67699" w:rsidRPr="006408BB" w:rsidRDefault="00C67699" w:rsidP="00003FA5">
            <w:pPr>
              <w:tabs>
                <w:tab w:val="left" w:pos="2340"/>
                <w:tab w:val="left" w:pos="4320"/>
                <w:tab w:val="left" w:pos="6210"/>
                <w:tab w:val="left" w:pos="8100"/>
              </w:tabs>
              <w:ind w:left="252" w:hanging="252"/>
              <w:rPr>
                <w:rFonts w:ascii="SutonnyMJ" w:eastAsia="SutonnyMJ" w:hAnsi="SutonnyMJ" w:cs="SutonnyMJ"/>
                <w:b/>
                <w:sz w:val="24"/>
              </w:rPr>
            </w:pPr>
            <w:r w:rsidRPr="006408BB">
              <w:rPr>
                <w:rFonts w:ascii="SutonnyMJ" w:eastAsia="SutonnyMJ" w:hAnsi="SutonnyMJ" w:cs="SutonnyMJ"/>
                <w:sz w:val="24"/>
              </w:rPr>
              <w:t>2. wefvM, †Rjv, wmwU K‡c©v‡ikb, Dc‡Rjv _vbv I †cŠimfvi mxgvbv cybwb</w:t>
            </w:r>
            <w:r w:rsidR="00003FA5">
              <w:rPr>
                <w:rFonts w:ascii="SutonnyMJ" w:eastAsia="SutonnyMJ" w:hAnsi="SutonnyMJ" w:cs="SutonnyMJ"/>
                <w:sz w:val="24"/>
              </w:rPr>
              <w:t>©aviY</w:t>
            </w:r>
            <w:r w:rsidRPr="006408BB">
              <w:rPr>
                <w:rFonts w:ascii="SutonnyMJ" w:eastAsia="SutonnyMJ" w:hAnsi="SutonnyMJ" w:cs="SutonnyMJ"/>
                <w:sz w:val="24"/>
              </w:rPr>
              <w:t xml:space="preserve"> msµvšÍ cÖ¯Íve we‡ePbv|</w:t>
            </w:r>
          </w:p>
        </w:tc>
        <w:tc>
          <w:tcPr>
            <w:tcW w:w="4216" w:type="dxa"/>
          </w:tcPr>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sz w:val="24"/>
              </w:rPr>
              <w:t xml:space="preserve">RvZxq ¯’vbxq miKvi BÝwUwUDU </w:t>
            </w:r>
          </w:p>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Times New Roman" w:eastAsia="SutonnyMJ" w:hAnsi="Times New Roman" w:cs="Times New Roman"/>
              </w:rPr>
            </w:pPr>
            <w:r w:rsidRPr="006408BB">
              <w:rPr>
                <w:rFonts w:ascii="Times New Roman" w:hAnsi="Times New Roman" w:cs="Times New Roman"/>
                <w:b/>
              </w:rPr>
              <w:t xml:space="preserve">NILG </w:t>
            </w:r>
            <w:r w:rsidRPr="006408BB">
              <w:rPr>
                <w:rFonts w:ascii="SutonnyMJ" w:hAnsi="SutonnyMJ" w:cs="SutonnyMJ"/>
                <w:b/>
                <w:sz w:val="24"/>
                <w:szCs w:val="24"/>
              </w:rPr>
              <w:t>Gi c~Y©iƒc</w:t>
            </w:r>
            <w:r w:rsidRPr="006408BB">
              <w:rPr>
                <w:rFonts w:ascii="Times New Roman" w:hAnsi="Times New Roman" w:cs="Times New Roman"/>
                <w:b/>
              </w:rPr>
              <w:t>:</w:t>
            </w:r>
            <w:r w:rsidRPr="006408BB">
              <w:rPr>
                <w:rFonts w:ascii="Times New Roman" w:hAnsi="Times New Roman" w:cs="Times New Roman"/>
              </w:rPr>
              <w:t xml:space="preserve"> National Institute of Local Government.</w:t>
            </w:r>
          </w:p>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Times New Roman" w:eastAsia="SutonnyMJ" w:hAnsi="Times New Roman" w:cs="Times New Roman"/>
              </w:rPr>
            </w:pPr>
            <w:r w:rsidRPr="006408BB">
              <w:rPr>
                <w:rFonts w:ascii="SutonnyMJ" w:eastAsia="SutonnyMJ" w:hAnsi="SutonnyMJ" w:cs="SutonnyMJ"/>
                <w:b/>
                <w:sz w:val="24"/>
              </w:rPr>
              <w:t>Ae¯’vb:</w:t>
            </w:r>
            <w:r w:rsidRPr="006408BB">
              <w:rPr>
                <w:rFonts w:ascii="SutonnyMJ" w:eastAsia="SutonnyMJ" w:hAnsi="SutonnyMJ" w:cs="SutonnyMJ"/>
                <w:sz w:val="24"/>
              </w:rPr>
              <w:t xml:space="preserve"> ûgvq~b †ivW, XvKv</w:t>
            </w:r>
          </w:p>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b/>
                <w:sz w:val="24"/>
              </w:rPr>
              <w:t>cÖwZôv:</w:t>
            </w:r>
            <w:r w:rsidRPr="006408BB">
              <w:rPr>
                <w:rFonts w:ascii="SutonnyMJ" w:eastAsia="SutonnyMJ" w:hAnsi="SutonnyMJ" w:cs="SutonnyMJ"/>
                <w:sz w:val="24"/>
              </w:rPr>
              <w:t xml:space="preserve"> 1 RyjvB, 1969 </w:t>
            </w:r>
          </w:p>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b/>
                <w:sz w:val="24"/>
              </w:rPr>
              <w:t>Aaxb:</w:t>
            </w:r>
            <w:r w:rsidRPr="006408BB">
              <w:rPr>
                <w:rFonts w:ascii="SutonnyMJ" w:eastAsia="SutonnyMJ" w:hAnsi="SutonnyMJ" w:cs="SutonnyMJ"/>
                <w:sz w:val="24"/>
              </w:rPr>
              <w:t xml:space="preserve"> ¯’vbxq miKvi, cjøx Dbœqb I mgevq gš¿Yvj‡qi</w:t>
            </w:r>
          </w:p>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b/>
                <w:sz w:val="24"/>
              </w:rPr>
              <w:t>jÿ¨:</w:t>
            </w:r>
            <w:r w:rsidRPr="006408BB">
              <w:rPr>
                <w:rFonts w:ascii="SutonnyMJ" w:eastAsia="SutonnyMJ" w:hAnsi="SutonnyMJ" w:cs="SutonnyMJ"/>
                <w:sz w:val="24"/>
              </w:rPr>
              <w:t xml:space="preserve"> evsjv‡`‡ki ¯’vbxq miKvi e¨e¯’vq m¤ú„³ gvbe m¤ú‡`i Dbœqb</w:t>
            </w:r>
          </w:p>
          <w:p w:rsidR="00C67699" w:rsidRPr="006408BB" w:rsidRDefault="00C67699" w:rsidP="00AD4CBA">
            <w:pPr>
              <w:pStyle w:val="ListParagraph"/>
              <w:numPr>
                <w:ilvl w:val="0"/>
                <w:numId w:val="210"/>
              </w:numPr>
              <w:tabs>
                <w:tab w:val="left" w:pos="360"/>
                <w:tab w:val="left" w:pos="2340"/>
                <w:tab w:val="left" w:pos="4320"/>
                <w:tab w:val="left" w:pos="6210"/>
                <w:tab w:val="left" w:pos="8100"/>
              </w:tabs>
              <w:ind w:left="360"/>
              <w:contextualSpacing/>
              <w:jc w:val="both"/>
              <w:rPr>
                <w:rFonts w:ascii="SutonnyMJ" w:eastAsia="SutonnyMJ" w:hAnsi="SutonnyMJ" w:cs="SutonnyMJ"/>
                <w:sz w:val="24"/>
              </w:rPr>
            </w:pPr>
            <w:r w:rsidRPr="006408BB">
              <w:rPr>
                <w:rFonts w:ascii="SutonnyMJ" w:eastAsia="SutonnyMJ" w:hAnsi="SutonnyMJ" w:cs="SutonnyMJ"/>
                <w:b/>
                <w:sz w:val="24"/>
              </w:rPr>
              <w:t>cÖavb:</w:t>
            </w:r>
            <w:r w:rsidRPr="006408BB">
              <w:rPr>
                <w:rFonts w:ascii="SutonnyMJ" w:eastAsia="SutonnyMJ" w:hAnsi="SutonnyMJ" w:cs="SutonnyMJ"/>
                <w:sz w:val="24"/>
              </w:rPr>
              <w:t xml:space="preserve"> gnvcwiPvjK</w:t>
            </w:r>
          </w:p>
        </w:tc>
      </w:tr>
    </w:tbl>
    <w:p w:rsidR="00C67699" w:rsidRPr="00143117" w:rsidRDefault="00143117" w:rsidP="00581739">
      <w:pPr>
        <w:tabs>
          <w:tab w:val="left" w:pos="360"/>
          <w:tab w:val="left" w:pos="2340"/>
          <w:tab w:val="left" w:pos="4320"/>
          <w:tab w:val="left" w:pos="6210"/>
          <w:tab w:val="left" w:pos="8100"/>
        </w:tabs>
        <w:jc w:val="center"/>
        <w:rPr>
          <w:rFonts w:ascii="SutonnyMJ" w:eastAsia="SutonnyMJ" w:hAnsi="SutonnyMJ" w:cs="SutonnyMJ"/>
          <w:b/>
          <w:sz w:val="28"/>
          <w:szCs w:val="28"/>
        </w:rPr>
      </w:pPr>
      <w:r w:rsidRPr="00143117">
        <w:rPr>
          <w:rFonts w:ascii="SutonnyMJ" w:eastAsia="SutonnyMJ" w:hAnsi="SutonnyMJ" w:cs="SutonnyMJ"/>
          <w:b/>
          <w:sz w:val="28"/>
          <w:szCs w:val="28"/>
        </w:rPr>
        <w:t>¸iæZ¡c~Y© Z_¨</w:t>
      </w:r>
    </w:p>
    <w:p w:rsidR="00F7776B" w:rsidRPr="008253A9" w:rsidRDefault="00F7776B" w:rsidP="008253A9">
      <w:pPr>
        <w:rPr>
          <w:rFonts w:ascii="SutonnyMJ" w:hAnsi="SutonnyMJ"/>
          <w:b/>
          <w:sz w:val="24"/>
          <w:szCs w:val="24"/>
        </w:rPr>
      </w:pPr>
      <w:r w:rsidRPr="008253A9">
        <w:rPr>
          <w:rFonts w:ascii="SutonnyMJ" w:hAnsi="SutonnyMJ"/>
          <w:b/>
          <w:sz w:val="24"/>
          <w:szCs w:val="24"/>
        </w:rPr>
        <w:t>wefvM: 8wU</w:t>
      </w:r>
    </w:p>
    <w:p w:rsidR="00F7776B" w:rsidRDefault="00F7776B" w:rsidP="00F7776B">
      <w:pPr>
        <w:rPr>
          <w:rFonts w:ascii="SutonnyMJ" w:hAnsi="SutonnyMJ"/>
          <w:sz w:val="24"/>
        </w:rPr>
      </w:pPr>
      <w:r>
        <w:rPr>
          <w:rFonts w:ascii="SutonnyMJ" w:hAnsi="SutonnyMJ"/>
          <w:sz w:val="24"/>
        </w:rPr>
        <w:t>cÖ¯ÍvweZ wefvM: 2wU h_v: (1) dwi`cyi,</w:t>
      </w:r>
      <w:r>
        <w:rPr>
          <w:rFonts w:ascii="SutonnyMJ" w:hAnsi="SutonnyMJ"/>
          <w:sz w:val="24"/>
        </w:rPr>
        <w:tab/>
        <w:t>(2) Kzwgjøv</w:t>
      </w:r>
    </w:p>
    <w:p w:rsidR="00F7776B" w:rsidRDefault="00F7776B" w:rsidP="00F7776B">
      <w:pPr>
        <w:rPr>
          <w:rFonts w:ascii="SutonnyMJ" w:hAnsi="SutonnyMJ"/>
          <w:sz w:val="24"/>
        </w:rPr>
      </w:pPr>
      <w:r>
        <w:rPr>
          <w:rFonts w:ascii="SutonnyMJ" w:hAnsi="SutonnyMJ"/>
          <w:sz w:val="24"/>
        </w:rPr>
        <w:t xml:space="preserve">we.`ª: †`‡ki beg wefvM </w:t>
      </w:r>
      <w:r w:rsidR="00143117">
        <w:rPr>
          <w:rFonts w:ascii="SutonnyMJ" w:hAnsi="SutonnyMJ"/>
          <w:sz w:val="24"/>
        </w:rPr>
        <w:t>n‡Z hv‡”Q</w:t>
      </w:r>
      <w:r w:rsidRPr="00143117">
        <w:rPr>
          <w:rFonts w:ascii="SutonnyMJ" w:hAnsi="SutonnyMJ"/>
          <w:sz w:val="24"/>
        </w:rPr>
        <w:t>Ñ</w:t>
      </w:r>
      <w:r>
        <w:rPr>
          <w:rFonts w:ascii="SutonnyMJ" w:hAnsi="SutonnyMJ"/>
          <w:sz w:val="24"/>
        </w:rPr>
        <w:t xml:space="preserve"> cÙv (m`i `ßi: dwi`cyi) Ges †`‡ki 13Zg wmwU Ki‡cv‡ikb n‡eÑ dwi`cyi</w:t>
      </w:r>
    </w:p>
    <w:p w:rsidR="00F7776B" w:rsidRDefault="00F7776B" w:rsidP="00F7776B">
      <w:pPr>
        <w:rPr>
          <w:rFonts w:ascii="SutonnyMJ" w:hAnsi="SutonnyMJ"/>
          <w:sz w:val="24"/>
        </w:rPr>
      </w:pPr>
      <w:r>
        <w:rPr>
          <w:rFonts w:ascii="SutonnyMJ" w:hAnsi="SutonnyMJ"/>
          <w:sz w:val="24"/>
        </w:rPr>
        <w:t>[m¤úªwZ, 21 A‡±vei, 2019 (wbKvi) ˆeV‡K dwi`cyi‡K †`‡ki 13Zg wmwU Ki‡cv‡ikb Ges 9g wefvM †NvlYv Kiv nq|]</w:t>
      </w:r>
    </w:p>
    <w:p w:rsidR="00F7776B" w:rsidRPr="008253A9" w:rsidRDefault="00F7776B" w:rsidP="008253A9">
      <w:pPr>
        <w:contextualSpacing/>
        <w:rPr>
          <w:rFonts w:ascii="SutonnyMJ" w:hAnsi="SutonnyMJ"/>
          <w:b/>
          <w:sz w:val="24"/>
        </w:rPr>
      </w:pPr>
      <w:r w:rsidRPr="008253A9">
        <w:rPr>
          <w:rFonts w:ascii="SutonnyMJ" w:hAnsi="SutonnyMJ"/>
          <w:b/>
          <w:sz w:val="24"/>
        </w:rPr>
        <w:t>†Rjv: 64wU</w:t>
      </w:r>
    </w:p>
    <w:p w:rsidR="00F7776B" w:rsidRPr="008253A9" w:rsidRDefault="00F7776B" w:rsidP="008253A9">
      <w:pPr>
        <w:rPr>
          <w:rFonts w:ascii="SutonnyMJ" w:hAnsi="SutonnyMJ"/>
          <w:sz w:val="24"/>
        </w:rPr>
      </w:pPr>
      <w:r w:rsidRPr="008253A9">
        <w:rPr>
          <w:rFonts w:ascii="SutonnyMJ" w:hAnsi="SutonnyMJ"/>
          <w:sz w:val="24"/>
        </w:rPr>
        <w:t>cÖ¯ÍvweZ †Rjv: ˆfie (eZ©gvb wK‡kviM‡Äi Dc‡Rjv)</w:t>
      </w:r>
    </w:p>
    <w:p w:rsidR="00F7776B" w:rsidRPr="008253A9" w:rsidRDefault="00F7776B" w:rsidP="008253A9">
      <w:pPr>
        <w:contextualSpacing/>
        <w:rPr>
          <w:rFonts w:ascii="SutonnyMJ" w:hAnsi="SutonnyMJ"/>
          <w:b/>
          <w:sz w:val="24"/>
        </w:rPr>
      </w:pPr>
      <w:r w:rsidRPr="008253A9">
        <w:rPr>
          <w:rFonts w:ascii="SutonnyMJ" w:hAnsi="SutonnyMJ"/>
          <w:b/>
          <w:sz w:val="24"/>
        </w:rPr>
        <w:t>†Rjv cwil`: 64wU</w:t>
      </w:r>
    </w:p>
    <w:p w:rsidR="00F7776B" w:rsidRPr="008253A9" w:rsidRDefault="00F7776B" w:rsidP="008253A9">
      <w:pPr>
        <w:rPr>
          <w:rFonts w:ascii="SutonnyMJ" w:hAnsi="SutonnyMJ"/>
          <w:sz w:val="24"/>
        </w:rPr>
      </w:pPr>
      <w:r w:rsidRPr="008253A9">
        <w:rPr>
          <w:rFonts w:ascii="SutonnyMJ" w:hAnsi="SutonnyMJ"/>
          <w:sz w:val="24"/>
        </w:rPr>
        <w:t>†Rjv ¯’vbxq miKvi gš¿Yvj‡qi Aax‡b: 61wU</w:t>
      </w:r>
    </w:p>
    <w:p w:rsidR="00F7776B" w:rsidRPr="008253A9" w:rsidRDefault="00F7776B" w:rsidP="008253A9">
      <w:pPr>
        <w:rPr>
          <w:rFonts w:ascii="SutonnyMJ" w:hAnsi="SutonnyMJ"/>
          <w:sz w:val="24"/>
        </w:rPr>
      </w:pPr>
      <w:r w:rsidRPr="008253A9">
        <w:rPr>
          <w:rFonts w:ascii="SutonnyMJ" w:hAnsi="SutonnyMJ"/>
          <w:sz w:val="24"/>
        </w:rPr>
        <w:t>cve©Z¨ PÆMÖvg gš¿Yvj‡qi Aax‡b: 3wU</w:t>
      </w:r>
    </w:p>
    <w:p w:rsidR="00F7776B" w:rsidRPr="008253A9" w:rsidRDefault="008253A9" w:rsidP="008253A9">
      <w:pPr>
        <w:contextualSpacing/>
        <w:rPr>
          <w:rFonts w:ascii="SutonnyMJ" w:hAnsi="SutonnyMJ"/>
          <w:b/>
          <w:sz w:val="24"/>
        </w:rPr>
      </w:pPr>
      <w:r>
        <w:rPr>
          <w:rFonts w:ascii="SutonnyMJ" w:hAnsi="SutonnyMJ"/>
          <w:b/>
          <w:sz w:val="24"/>
        </w:rPr>
        <w:t>Dc‡Rjv: 49</w:t>
      </w:r>
      <w:r w:rsidR="00F7776B" w:rsidRPr="008253A9">
        <w:rPr>
          <w:rFonts w:ascii="SutonnyMJ" w:hAnsi="SutonnyMJ"/>
          <w:b/>
          <w:sz w:val="24"/>
        </w:rPr>
        <w:t>2wU</w:t>
      </w:r>
    </w:p>
    <w:p w:rsidR="00F7776B" w:rsidRPr="008253A9" w:rsidRDefault="00F7776B" w:rsidP="008253A9">
      <w:pPr>
        <w:rPr>
          <w:rFonts w:ascii="SutonnyMJ" w:hAnsi="SutonnyMJ"/>
          <w:sz w:val="24"/>
        </w:rPr>
      </w:pPr>
      <w:r w:rsidRPr="008253A9">
        <w:rPr>
          <w:rFonts w:ascii="SutonnyMJ" w:hAnsi="SutonnyMJ"/>
          <w:sz w:val="24"/>
        </w:rPr>
        <w:t>me©‡klÑ kv‡q¯ÍvMÄ, nweMÄ</w:t>
      </w:r>
    </w:p>
    <w:p w:rsidR="00F7776B" w:rsidRPr="008253A9" w:rsidRDefault="00F7776B" w:rsidP="008253A9">
      <w:pPr>
        <w:rPr>
          <w:rFonts w:ascii="SutonnyMJ" w:hAnsi="SutonnyMJ"/>
          <w:sz w:val="24"/>
        </w:rPr>
      </w:pPr>
      <w:r w:rsidRPr="008253A9">
        <w:rPr>
          <w:rFonts w:ascii="SutonnyMJ" w:hAnsi="SutonnyMJ"/>
          <w:sz w:val="24"/>
        </w:rPr>
        <w:t>493Zg n‡eÑ gv`vixcy‡ii Wvmvi|</w:t>
      </w:r>
    </w:p>
    <w:p w:rsidR="00F7776B" w:rsidRDefault="00F7776B" w:rsidP="00F7776B">
      <w:pPr>
        <w:pStyle w:val="ListParagraph"/>
        <w:ind w:left="378"/>
        <w:rPr>
          <w:rFonts w:ascii="SutonnyMJ" w:hAnsi="SutonnyMJ"/>
          <w:sz w:val="24"/>
        </w:rPr>
      </w:pPr>
      <w:r>
        <w:rPr>
          <w:rFonts w:ascii="SutonnyMJ" w:hAnsi="SutonnyMJ"/>
          <w:sz w:val="24"/>
        </w:rPr>
        <w:t xml:space="preserve">†gvU </w:t>
      </w:r>
      <w:r w:rsidR="00234B2D" w:rsidRPr="00234B2D">
        <w:rPr>
          <w:rFonts w:ascii="SutonnyMJ" w:hAnsi="SutonnyMJ"/>
          <w:sz w:val="24"/>
        </w:rPr>
        <w:t>_</w:t>
      </w:r>
      <w:r w:rsidRPr="00234B2D">
        <w:rPr>
          <w:rFonts w:ascii="SutonnyMJ" w:hAnsi="SutonnyMJ"/>
          <w:sz w:val="24"/>
        </w:rPr>
        <w:t>vbv: 650wU [me©‡kl: nvwZiwSj</w:t>
      </w:r>
      <w:r w:rsidR="00234B2D" w:rsidRPr="00234B2D">
        <w:rPr>
          <w:rFonts w:ascii="SutonnyMJ" w:hAnsi="SutonnyMJ"/>
          <w:sz w:val="24"/>
        </w:rPr>
        <w:t>, X</w:t>
      </w:r>
      <w:r w:rsidRPr="00234B2D">
        <w:rPr>
          <w:rFonts w:ascii="SutonnyMJ" w:hAnsi="SutonnyMJ"/>
          <w:sz w:val="24"/>
        </w:rPr>
        <w:t>vKv]</w:t>
      </w:r>
    </w:p>
    <w:p w:rsidR="00F7776B" w:rsidRDefault="00D076E4" w:rsidP="00F7776B">
      <w:pPr>
        <w:pStyle w:val="ListParagraph"/>
        <w:ind w:left="378"/>
        <w:rPr>
          <w:rFonts w:ascii="SutonnyMJ" w:hAnsi="SutonnyMJ"/>
          <w:sz w:val="24"/>
        </w:rPr>
      </w:pPr>
      <w:r>
        <w:rPr>
          <w:rFonts w:ascii="SutonnyMJ" w:hAnsi="SutonnyMJ"/>
          <w:sz w:val="24"/>
        </w:rPr>
        <w:t>†cŠimfv: 328</w:t>
      </w:r>
      <w:r w:rsidR="00F7776B">
        <w:rPr>
          <w:rFonts w:ascii="SutonnyMJ" w:hAnsi="SutonnyMJ"/>
          <w:sz w:val="24"/>
        </w:rPr>
        <w:t>wU [me©‡kl: Zvivk, wmivRMÄ]</w:t>
      </w:r>
    </w:p>
    <w:p w:rsidR="00F7776B" w:rsidRDefault="00F7776B" w:rsidP="00F7776B">
      <w:pPr>
        <w:pStyle w:val="ListParagraph"/>
        <w:ind w:left="378"/>
        <w:rPr>
          <w:rFonts w:ascii="SutonnyMJ" w:hAnsi="SutonnyMJ"/>
          <w:sz w:val="24"/>
        </w:rPr>
      </w:pPr>
      <w:r>
        <w:rPr>
          <w:rFonts w:ascii="SutonnyMJ" w:hAnsi="SutonnyMJ"/>
          <w:sz w:val="24"/>
        </w:rPr>
        <w:t>BDwbqb: 4571 wU [¯’vbxq miKvi wefvM]</w:t>
      </w:r>
    </w:p>
    <w:p w:rsidR="00F7776B" w:rsidRPr="008253A9" w:rsidRDefault="00F7776B" w:rsidP="008253A9">
      <w:pPr>
        <w:pStyle w:val="ListParagraph"/>
        <w:ind w:left="378"/>
        <w:rPr>
          <w:rFonts w:ascii="SutonnyMJ" w:hAnsi="SutonnyMJ"/>
          <w:sz w:val="24"/>
        </w:rPr>
      </w:pPr>
      <w:r w:rsidRPr="008253A9">
        <w:rPr>
          <w:rFonts w:ascii="SutonnyMJ" w:hAnsi="SutonnyMJ"/>
          <w:sz w:val="24"/>
        </w:rPr>
        <w:t>wmwU K‡c©v‡ikb: 12wU</w:t>
      </w:r>
      <w:r w:rsidR="008253A9">
        <w:rPr>
          <w:rFonts w:ascii="SutonnyMJ" w:hAnsi="SutonnyMJ"/>
          <w:sz w:val="24"/>
        </w:rPr>
        <w:t>cÖ¯ÍvweZ: dwi`cyi(13Zg)</w:t>
      </w:r>
    </w:p>
    <w:p w:rsidR="00F7776B" w:rsidRPr="00375253" w:rsidRDefault="00F7776B" w:rsidP="00C67699">
      <w:pPr>
        <w:tabs>
          <w:tab w:val="left" w:pos="360"/>
          <w:tab w:val="left" w:pos="2340"/>
          <w:tab w:val="left" w:pos="4320"/>
          <w:tab w:val="left" w:pos="6210"/>
          <w:tab w:val="left" w:pos="8100"/>
        </w:tabs>
        <w:rPr>
          <w:rFonts w:ascii="SutonnyMJ" w:eastAsia="SutonnyMJ" w:hAnsi="SutonnyMJ" w:cs="SutonnyMJ"/>
          <w:b/>
          <w:sz w:val="4"/>
        </w:rPr>
      </w:pPr>
    </w:p>
    <w:p w:rsidR="00C67699" w:rsidRPr="006408BB" w:rsidRDefault="00C67699" w:rsidP="00C67699">
      <w:pPr>
        <w:tabs>
          <w:tab w:val="left" w:pos="360"/>
          <w:tab w:val="left" w:pos="2340"/>
          <w:tab w:val="left" w:pos="4320"/>
          <w:tab w:val="left" w:pos="6210"/>
          <w:tab w:val="left" w:pos="8100"/>
        </w:tabs>
        <w:ind w:left="360" w:hanging="360"/>
        <w:jc w:val="both"/>
        <w:rPr>
          <w:rFonts w:ascii="SutonnyMJ" w:eastAsia="SutonnyMJ" w:hAnsi="SutonnyMJ" w:cs="SutonnyMJ"/>
          <w:b/>
          <w:sz w:val="28"/>
          <w:szCs w:val="28"/>
          <w:shd w:val="clear" w:color="auto" w:fill="000000"/>
        </w:rPr>
      </w:pPr>
      <w:r w:rsidRPr="006408BB">
        <w:rPr>
          <w:rFonts w:ascii="SutonnyMJ" w:eastAsia="SutonnyMJ" w:hAnsi="SutonnyMJ" w:cs="SutonnyMJ"/>
          <w:b/>
          <w:sz w:val="28"/>
          <w:szCs w:val="28"/>
          <w:shd w:val="clear" w:color="auto" w:fill="000000"/>
        </w:rPr>
        <w:t>Abykxjbx:</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01.</w:t>
      </w:r>
      <w:r w:rsidRPr="006408BB">
        <w:rPr>
          <w:rFonts w:ascii="SutonnyMJ" w:eastAsia="SutonnyMJ" w:hAnsi="SutonnyMJ" w:cs="SutonnyMJ"/>
          <w:b/>
          <w:sz w:val="24"/>
        </w:rPr>
        <w:tab/>
        <w:t>KZwU †Rjv wb‡q XvKv wefvM MwVZ?</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19wU</w:t>
      </w:r>
      <w:r w:rsidRPr="006408BB">
        <w:rPr>
          <w:rFonts w:ascii="SutonnyMJ" w:eastAsia="SutonnyMJ" w:hAnsi="SutonnyMJ" w:cs="SutonnyMJ"/>
          <w:sz w:val="24"/>
        </w:rPr>
        <w:tab/>
        <w:t>L. 15wU</w:t>
      </w:r>
      <w:r w:rsidRPr="006408BB">
        <w:rPr>
          <w:rFonts w:ascii="SutonnyMJ" w:eastAsia="SutonnyMJ" w:hAnsi="SutonnyMJ" w:cs="SutonnyMJ"/>
          <w:sz w:val="24"/>
        </w:rPr>
        <w:tab/>
        <w:t>M. 17wU</w:t>
      </w:r>
      <w:r w:rsidRPr="006408BB">
        <w:rPr>
          <w:rFonts w:ascii="SutonnyMJ" w:eastAsia="SutonnyMJ" w:hAnsi="SutonnyMJ" w:cs="SutonnyMJ"/>
          <w:sz w:val="24"/>
        </w:rPr>
        <w:tab/>
        <w:t>N. 13wU</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01:</w:t>
      </w:r>
      <w:r w:rsidRPr="006408BB">
        <w:rPr>
          <w:rFonts w:ascii="SutonnyMJ" w:eastAsia="SutonnyMJ" w:hAnsi="SutonnyMJ" w:cs="SutonnyMJ"/>
          <w:sz w:val="24"/>
          <w:shd w:val="clear" w:color="auto" w:fill="000000"/>
        </w:rPr>
        <w:t xml:space="preserve"> N</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02.</w:t>
      </w:r>
      <w:r w:rsidRPr="006408BB">
        <w:rPr>
          <w:rFonts w:ascii="SutonnyMJ" w:eastAsia="SutonnyMJ" w:hAnsi="SutonnyMJ" w:cs="SutonnyMJ"/>
          <w:b/>
          <w:sz w:val="24"/>
        </w:rPr>
        <w:tab/>
        <w:t>evsjv‡`‡ki RvZxq msm‡` Dc‡Rjv evwZj wejwU KLb cvm Kiv n‡qwQj?</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1990 mv‡j</w:t>
      </w:r>
      <w:r w:rsidRPr="006408BB">
        <w:rPr>
          <w:rFonts w:ascii="SutonnyMJ" w:eastAsia="SutonnyMJ" w:hAnsi="SutonnyMJ" w:cs="SutonnyMJ"/>
          <w:sz w:val="24"/>
        </w:rPr>
        <w:tab/>
        <w:t>L. 1991 mv‡j</w:t>
      </w:r>
      <w:r w:rsidRPr="006408BB">
        <w:rPr>
          <w:rFonts w:ascii="SutonnyMJ" w:eastAsia="SutonnyMJ" w:hAnsi="SutonnyMJ" w:cs="SutonnyMJ"/>
          <w:sz w:val="24"/>
        </w:rPr>
        <w:tab/>
        <w:t>M. 1992 mv‡j</w:t>
      </w:r>
      <w:r w:rsidRPr="006408BB">
        <w:rPr>
          <w:rFonts w:ascii="SutonnyMJ" w:eastAsia="SutonnyMJ" w:hAnsi="SutonnyMJ" w:cs="SutonnyMJ"/>
          <w:sz w:val="24"/>
        </w:rPr>
        <w:tab/>
        <w:t>N. 1993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02:</w:t>
      </w:r>
      <w:r w:rsidRPr="006408BB">
        <w:rPr>
          <w:rFonts w:ascii="SutonnyMJ" w:eastAsia="SutonnyMJ" w:hAnsi="SutonnyMJ" w:cs="SutonnyMJ"/>
          <w:sz w:val="24"/>
          <w:shd w:val="clear" w:color="auto" w:fill="000000"/>
        </w:rPr>
        <w:t xml:space="preserve"> L</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03.</w:t>
      </w:r>
      <w:r w:rsidRPr="006408BB">
        <w:rPr>
          <w:rFonts w:ascii="SutonnyMJ" w:eastAsia="SutonnyMJ" w:hAnsi="SutonnyMJ" w:cs="SutonnyMJ"/>
          <w:b/>
          <w:sz w:val="24"/>
        </w:rPr>
        <w:tab/>
        <w:t>evsjv‡`‡k cÖkvmwbK KvVv‡gvi me©wb¤œ</w:t>
      </w:r>
      <w:r w:rsidR="00003FA5">
        <w:rPr>
          <w:rFonts w:ascii="SutonnyMJ" w:eastAsia="SutonnyMJ" w:hAnsi="SutonnyMJ" w:cs="SutonnyMJ"/>
          <w:b/>
          <w:sz w:val="24"/>
        </w:rPr>
        <w:t xml:space="preserve"> </w:t>
      </w:r>
      <w:r w:rsidRPr="006408BB">
        <w:rPr>
          <w:rFonts w:ascii="SutonnyMJ" w:eastAsia="SutonnyMJ" w:hAnsi="SutonnyMJ" w:cs="SutonnyMJ"/>
          <w:b/>
          <w:sz w:val="24"/>
        </w:rPr>
        <w:t>¯Íi †KvbwU?</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†Rjv</w:t>
      </w:r>
      <w:r w:rsidRPr="006408BB">
        <w:rPr>
          <w:rFonts w:ascii="SutonnyMJ" w:eastAsia="SutonnyMJ" w:hAnsi="SutonnyMJ" w:cs="SutonnyMJ"/>
          <w:sz w:val="24"/>
        </w:rPr>
        <w:tab/>
        <w:t xml:space="preserve">L. </w:t>
      </w:r>
      <w:r w:rsidR="00581739" w:rsidRPr="006408BB">
        <w:rPr>
          <w:rFonts w:ascii="SutonnyMJ" w:eastAsia="SutonnyMJ" w:hAnsi="SutonnyMJ" w:cs="SutonnyMJ"/>
          <w:sz w:val="24"/>
        </w:rPr>
        <w:t>BDwbqb</w:t>
      </w:r>
      <w:r w:rsidRPr="006408BB">
        <w:rPr>
          <w:rFonts w:ascii="SutonnyMJ" w:eastAsia="SutonnyMJ" w:hAnsi="SutonnyMJ" w:cs="SutonnyMJ"/>
          <w:sz w:val="24"/>
        </w:rPr>
        <w:tab/>
        <w:t>M. _vbv</w:t>
      </w:r>
      <w:r w:rsidRPr="006408BB">
        <w:rPr>
          <w:rFonts w:ascii="SutonnyMJ" w:eastAsia="SutonnyMJ" w:hAnsi="SutonnyMJ" w:cs="SutonnyMJ"/>
          <w:sz w:val="24"/>
        </w:rPr>
        <w:tab/>
        <w:t>N.</w:t>
      </w:r>
      <w:r w:rsidR="00581739" w:rsidRPr="006408BB">
        <w:rPr>
          <w:rFonts w:ascii="SutonnyMJ" w:eastAsia="SutonnyMJ" w:hAnsi="SutonnyMJ" w:cs="SutonnyMJ"/>
          <w:sz w:val="24"/>
        </w:rPr>
        <w:t>Dc‡Rjv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03:</w:t>
      </w:r>
      <w:r w:rsidRPr="006408BB">
        <w:rPr>
          <w:rFonts w:ascii="SutonnyMJ" w:eastAsia="SutonnyMJ" w:hAnsi="SutonnyMJ" w:cs="SutonnyMJ"/>
          <w:sz w:val="24"/>
          <w:shd w:val="clear" w:color="auto" w:fill="000000"/>
        </w:rPr>
        <w:t xml:space="preserve"> N</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04.</w:t>
      </w:r>
      <w:r w:rsidRPr="006408BB">
        <w:rPr>
          <w:rFonts w:ascii="SutonnyMJ" w:eastAsia="SutonnyMJ" w:hAnsi="SutonnyMJ" w:cs="SutonnyMJ"/>
          <w:b/>
          <w:sz w:val="24"/>
        </w:rPr>
        <w:tab/>
        <w:t>AvqZ‡b evsjv‡`‡ki e„nËg wefvM †KvbwU?</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lastRenderedPageBreak/>
        <w:tab/>
        <w:t>K. ivRkvnx</w:t>
      </w:r>
      <w:r w:rsidRPr="006408BB">
        <w:rPr>
          <w:rFonts w:ascii="SutonnyMJ" w:eastAsia="SutonnyMJ" w:hAnsi="SutonnyMJ" w:cs="SutonnyMJ"/>
          <w:sz w:val="24"/>
        </w:rPr>
        <w:tab/>
        <w:t>L. PÆMÖvg</w:t>
      </w:r>
      <w:r w:rsidRPr="006408BB">
        <w:rPr>
          <w:rFonts w:ascii="SutonnyMJ" w:eastAsia="SutonnyMJ" w:hAnsi="SutonnyMJ" w:cs="SutonnyMJ"/>
          <w:sz w:val="24"/>
        </w:rPr>
        <w:tab/>
        <w:t>M. XvKv</w:t>
      </w:r>
      <w:r w:rsidRPr="006408BB">
        <w:rPr>
          <w:rFonts w:ascii="SutonnyMJ" w:eastAsia="SutonnyMJ" w:hAnsi="SutonnyMJ" w:cs="SutonnyMJ"/>
          <w:sz w:val="24"/>
        </w:rPr>
        <w:tab/>
        <w:t>N. Lyjbv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04:</w:t>
      </w:r>
      <w:r w:rsidRPr="006408BB">
        <w:rPr>
          <w:rFonts w:ascii="SutonnyMJ" w:eastAsia="SutonnyMJ" w:hAnsi="SutonnyMJ" w:cs="SutonnyMJ"/>
          <w:sz w:val="24"/>
          <w:shd w:val="clear" w:color="auto" w:fill="000000"/>
        </w:rPr>
        <w:t xml:space="preserve"> L</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05.</w:t>
      </w:r>
      <w:r w:rsidRPr="006408BB">
        <w:rPr>
          <w:rFonts w:ascii="SutonnyMJ" w:eastAsia="SutonnyMJ" w:hAnsi="SutonnyMJ" w:cs="SutonnyMJ"/>
          <w:b/>
          <w:sz w:val="24"/>
        </w:rPr>
        <w:tab/>
        <w:t>evsjv‡`‡ki Dc‡Rjv e¨e¯’v Pvjy nq †Kvb mv‡j?</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1982 mv‡j</w:t>
      </w:r>
      <w:r w:rsidRPr="006408BB">
        <w:rPr>
          <w:rFonts w:ascii="SutonnyMJ" w:eastAsia="SutonnyMJ" w:hAnsi="SutonnyMJ" w:cs="SutonnyMJ"/>
          <w:sz w:val="24"/>
        </w:rPr>
        <w:tab/>
        <w:t>L. 1983 mv‡j</w:t>
      </w:r>
      <w:r w:rsidRPr="006408BB">
        <w:rPr>
          <w:rFonts w:ascii="SutonnyMJ" w:eastAsia="SutonnyMJ" w:hAnsi="SutonnyMJ" w:cs="SutonnyMJ"/>
          <w:sz w:val="24"/>
        </w:rPr>
        <w:tab/>
        <w:t>M. 1984 mv‡j</w:t>
      </w:r>
      <w:r w:rsidRPr="006408BB">
        <w:rPr>
          <w:rFonts w:ascii="SutonnyMJ" w:eastAsia="SutonnyMJ" w:hAnsi="SutonnyMJ" w:cs="SutonnyMJ"/>
          <w:sz w:val="24"/>
        </w:rPr>
        <w:tab/>
        <w:t xml:space="preserve">N. 1985 mv‡j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05:</w:t>
      </w:r>
      <w:r w:rsidRPr="006408BB">
        <w:rPr>
          <w:rFonts w:ascii="SutonnyMJ" w:eastAsia="SutonnyMJ" w:hAnsi="SutonnyMJ" w:cs="SutonnyMJ"/>
          <w:sz w:val="24"/>
          <w:shd w:val="clear" w:color="auto" w:fill="000000"/>
        </w:rPr>
        <w:t xml:space="preserve"> L</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06.</w:t>
      </w:r>
      <w:r w:rsidRPr="006408BB">
        <w:rPr>
          <w:rFonts w:ascii="SutonnyMJ" w:eastAsia="SutonnyMJ" w:hAnsi="SutonnyMJ" w:cs="SutonnyMJ"/>
          <w:b/>
          <w:sz w:val="24"/>
        </w:rPr>
        <w:tab/>
        <w:t>eiKj Dc‡Rjv †Kvb †Rjvi AšÍM©Z?</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LvMovQwo</w:t>
      </w:r>
      <w:r w:rsidRPr="006408BB">
        <w:rPr>
          <w:rFonts w:ascii="SutonnyMJ" w:eastAsia="SutonnyMJ" w:hAnsi="SutonnyMJ" w:cs="SutonnyMJ"/>
          <w:sz w:val="24"/>
        </w:rPr>
        <w:tab/>
        <w:t>L. ev›`ievb</w:t>
      </w:r>
      <w:r w:rsidRPr="006408BB">
        <w:rPr>
          <w:rFonts w:ascii="SutonnyMJ" w:eastAsia="SutonnyMJ" w:hAnsi="SutonnyMJ" w:cs="SutonnyMJ"/>
          <w:sz w:val="24"/>
        </w:rPr>
        <w:tab/>
        <w:t>M. iv½vgvwU</w:t>
      </w:r>
      <w:r w:rsidRPr="006408BB">
        <w:rPr>
          <w:rFonts w:ascii="SutonnyMJ" w:eastAsia="SutonnyMJ" w:hAnsi="SutonnyMJ" w:cs="SutonnyMJ"/>
          <w:sz w:val="24"/>
        </w:rPr>
        <w:tab/>
        <w:t>N. PÆMÖvg</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06:</w:t>
      </w:r>
      <w:r w:rsidRPr="006408BB">
        <w:rPr>
          <w:rFonts w:ascii="SutonnyMJ" w:eastAsia="SutonnyMJ" w:hAnsi="SutonnyMJ" w:cs="SutonnyMJ"/>
          <w:sz w:val="24"/>
          <w:shd w:val="clear" w:color="auto" w:fill="000000"/>
        </w:rPr>
        <w:t xml:space="preserve"> M</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07.</w:t>
      </w:r>
      <w:r w:rsidRPr="006408BB">
        <w:rPr>
          <w:rFonts w:ascii="SutonnyMJ" w:eastAsia="SutonnyMJ" w:hAnsi="SutonnyMJ" w:cs="SutonnyMJ"/>
          <w:b/>
          <w:sz w:val="24"/>
        </w:rPr>
        <w:tab/>
        <w:t>evsjv‡`‡ki cÖ_g Dc‡Rjv wbe©vPb nq †Kvb m‡b?</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1983 mv‡j</w:t>
      </w:r>
      <w:r w:rsidRPr="006408BB">
        <w:rPr>
          <w:rFonts w:ascii="SutonnyMJ" w:eastAsia="SutonnyMJ" w:hAnsi="SutonnyMJ" w:cs="SutonnyMJ"/>
          <w:sz w:val="24"/>
        </w:rPr>
        <w:tab/>
        <w:t>L. 1984 mv‡j</w:t>
      </w:r>
      <w:r w:rsidRPr="006408BB">
        <w:rPr>
          <w:rFonts w:ascii="SutonnyMJ" w:eastAsia="SutonnyMJ" w:hAnsi="SutonnyMJ" w:cs="SutonnyMJ"/>
          <w:sz w:val="24"/>
        </w:rPr>
        <w:tab/>
        <w:t>M. 1985 mv‡j</w:t>
      </w:r>
      <w:r w:rsidRPr="006408BB">
        <w:rPr>
          <w:rFonts w:ascii="SutonnyMJ" w:eastAsia="SutonnyMJ" w:hAnsi="SutonnyMJ" w:cs="SutonnyMJ"/>
          <w:sz w:val="24"/>
        </w:rPr>
        <w:tab/>
        <w:t>N. 1986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07:</w:t>
      </w:r>
      <w:r w:rsidRPr="006408BB">
        <w:rPr>
          <w:rFonts w:ascii="SutonnyMJ" w:eastAsia="SutonnyMJ" w:hAnsi="SutonnyMJ" w:cs="SutonnyMJ"/>
          <w:sz w:val="24"/>
          <w:shd w:val="clear" w:color="auto" w:fill="000000"/>
        </w:rPr>
        <w:t xml:space="preserve"> M</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08.</w:t>
      </w:r>
      <w:r w:rsidRPr="006408BB">
        <w:rPr>
          <w:rFonts w:ascii="SutonnyMJ" w:eastAsia="SutonnyMJ" w:hAnsi="SutonnyMJ" w:cs="SutonnyMJ"/>
          <w:b/>
          <w:sz w:val="24"/>
        </w:rPr>
        <w:tab/>
        <w:t>¯’vbxq miKv‡ii †Kvb ¯Í‡i gwnjv‡`i ÿgZvq‡b e¨vcK weavb ivLv n‡q‡Q?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BDwbqb cwil`</w:t>
      </w:r>
      <w:r w:rsidRPr="006408BB">
        <w:rPr>
          <w:rFonts w:ascii="SutonnyMJ" w:eastAsia="SutonnyMJ" w:hAnsi="SutonnyMJ" w:cs="SutonnyMJ"/>
          <w:sz w:val="24"/>
        </w:rPr>
        <w:tab/>
        <w:t>L. Dc‡Rjv cwil`</w:t>
      </w:r>
      <w:r w:rsidRPr="006408BB">
        <w:rPr>
          <w:rFonts w:ascii="SutonnyMJ" w:eastAsia="SutonnyMJ" w:hAnsi="SutonnyMJ" w:cs="SutonnyMJ"/>
          <w:sz w:val="24"/>
        </w:rPr>
        <w:tab/>
        <w:t>M. †Rjv cwil`</w:t>
      </w:r>
      <w:r w:rsidRPr="006408BB">
        <w:rPr>
          <w:rFonts w:ascii="SutonnyMJ" w:eastAsia="SutonnyMJ" w:hAnsi="SutonnyMJ" w:cs="SutonnyMJ"/>
          <w:sz w:val="24"/>
        </w:rPr>
        <w:tab/>
        <w:t>N. MÖvg miKvi</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08:</w:t>
      </w:r>
      <w:r w:rsidRPr="006408BB">
        <w:rPr>
          <w:rFonts w:ascii="SutonnyMJ" w:eastAsia="SutonnyMJ" w:hAnsi="SutonnyMJ" w:cs="SutonnyMJ"/>
          <w:sz w:val="24"/>
          <w:shd w:val="clear" w:color="auto" w:fill="000000"/>
        </w:rPr>
        <w:t>K</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09.</w:t>
      </w:r>
      <w:r w:rsidRPr="006408BB">
        <w:rPr>
          <w:rFonts w:ascii="SutonnyMJ" w:eastAsia="SutonnyMJ" w:hAnsi="SutonnyMJ" w:cs="SutonnyMJ"/>
          <w:b/>
          <w:sz w:val="24"/>
        </w:rPr>
        <w:tab/>
        <w:t>KZRb cÖwZwbwa wb‡q BDwbqb cwil` MwVZ nq?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13 Rb</w:t>
      </w:r>
      <w:r w:rsidRPr="006408BB">
        <w:rPr>
          <w:rFonts w:ascii="SutonnyMJ" w:eastAsia="SutonnyMJ" w:hAnsi="SutonnyMJ" w:cs="SutonnyMJ"/>
          <w:sz w:val="24"/>
        </w:rPr>
        <w:tab/>
        <w:t>L. 12 Rb</w:t>
      </w:r>
      <w:r w:rsidRPr="006408BB">
        <w:rPr>
          <w:rFonts w:ascii="SutonnyMJ" w:eastAsia="SutonnyMJ" w:hAnsi="SutonnyMJ" w:cs="SutonnyMJ"/>
          <w:sz w:val="24"/>
        </w:rPr>
        <w:tab/>
        <w:t>M. 09 Rb</w:t>
      </w:r>
      <w:r w:rsidRPr="006408BB">
        <w:rPr>
          <w:rFonts w:ascii="SutonnyMJ" w:eastAsia="SutonnyMJ" w:hAnsi="SutonnyMJ" w:cs="SutonnyMJ"/>
          <w:sz w:val="24"/>
        </w:rPr>
        <w:tab/>
        <w:t>N. 15 Rb</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09:</w:t>
      </w:r>
      <w:r w:rsidRPr="006408BB">
        <w:rPr>
          <w:rFonts w:ascii="SutonnyMJ" w:eastAsia="SutonnyMJ" w:hAnsi="SutonnyMJ" w:cs="SutonnyMJ"/>
          <w:sz w:val="24"/>
          <w:shd w:val="clear" w:color="auto" w:fill="000000"/>
        </w:rPr>
        <w:t>K</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10.</w:t>
      </w:r>
      <w:r w:rsidRPr="006408BB">
        <w:rPr>
          <w:rFonts w:ascii="SutonnyMJ" w:eastAsia="SutonnyMJ" w:hAnsi="SutonnyMJ" w:cs="SutonnyMJ"/>
          <w:b/>
          <w:sz w:val="24"/>
        </w:rPr>
        <w:tab/>
        <w:t>5g Av`gïgvwii Z_¨</w:t>
      </w:r>
      <w:r w:rsidR="00003FA5">
        <w:rPr>
          <w:rFonts w:ascii="SutonnyMJ" w:eastAsia="SutonnyMJ" w:hAnsi="SutonnyMJ" w:cs="SutonnyMJ"/>
          <w:b/>
          <w:sz w:val="24"/>
        </w:rPr>
        <w:t xml:space="preserve"> </w:t>
      </w:r>
      <w:r w:rsidRPr="006408BB">
        <w:rPr>
          <w:rFonts w:ascii="SutonnyMJ" w:eastAsia="SutonnyMJ" w:hAnsi="SutonnyMJ" w:cs="SutonnyMJ"/>
          <w:b/>
          <w:sz w:val="24"/>
        </w:rPr>
        <w:t xml:space="preserve">g‡Z, </w:t>
      </w:r>
      <w:r w:rsidR="00003FA5">
        <w:rPr>
          <w:rFonts w:ascii="SutonnyMJ" w:eastAsia="SutonnyMJ" w:hAnsi="SutonnyMJ" w:cs="SutonnyMJ"/>
          <w:b/>
          <w:sz w:val="24"/>
        </w:rPr>
        <w:t>eZ©gv‡b evsjv‡`‡ki MÖv‡gi msL¨v-</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85450wU</w:t>
      </w:r>
      <w:r w:rsidRPr="006408BB">
        <w:rPr>
          <w:rFonts w:ascii="SutonnyMJ" w:eastAsia="SutonnyMJ" w:hAnsi="SutonnyMJ" w:cs="SutonnyMJ"/>
          <w:sz w:val="24"/>
        </w:rPr>
        <w:tab/>
        <w:t>L. 84500wU</w:t>
      </w:r>
      <w:r w:rsidRPr="006408BB">
        <w:rPr>
          <w:rFonts w:ascii="SutonnyMJ" w:eastAsia="SutonnyMJ" w:hAnsi="SutonnyMJ" w:cs="SutonnyMJ"/>
          <w:sz w:val="24"/>
        </w:rPr>
        <w:tab/>
        <w:t>M. 85500wU</w:t>
      </w:r>
      <w:r w:rsidRPr="006408BB">
        <w:rPr>
          <w:rFonts w:ascii="SutonnyMJ" w:eastAsia="SutonnyMJ" w:hAnsi="SutonnyMJ" w:cs="SutonnyMJ"/>
          <w:sz w:val="24"/>
        </w:rPr>
        <w:tab/>
        <w:t xml:space="preserve">N. 87191 wU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10:</w:t>
      </w:r>
      <w:r w:rsidRPr="006408BB">
        <w:rPr>
          <w:rFonts w:ascii="SutonnyMJ" w:eastAsia="SutonnyMJ" w:hAnsi="SutonnyMJ" w:cs="SutonnyMJ"/>
          <w:sz w:val="24"/>
          <w:shd w:val="clear" w:color="auto" w:fill="000000"/>
        </w:rPr>
        <w:t xml:space="preserve"> N</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11.</w:t>
      </w:r>
      <w:r w:rsidRPr="006408BB">
        <w:rPr>
          <w:rFonts w:ascii="SutonnyMJ" w:eastAsia="SutonnyMJ" w:hAnsi="SutonnyMJ" w:cs="SutonnyMJ"/>
          <w:b/>
          <w:sz w:val="24"/>
        </w:rPr>
        <w:tab/>
        <w:t>XvKv †g‡UªvcwjUb GjvKvi AvqZb cÖvq-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100 eM©gvBj</w:t>
      </w:r>
      <w:r w:rsidRPr="006408BB">
        <w:rPr>
          <w:rFonts w:ascii="SutonnyMJ" w:eastAsia="SutonnyMJ" w:hAnsi="SutonnyMJ" w:cs="SutonnyMJ"/>
          <w:sz w:val="24"/>
        </w:rPr>
        <w:tab/>
        <w:t>L. 90 eM©gvBj</w:t>
      </w:r>
      <w:r w:rsidRPr="006408BB">
        <w:rPr>
          <w:rFonts w:ascii="SutonnyMJ" w:eastAsia="SutonnyMJ" w:hAnsi="SutonnyMJ" w:cs="SutonnyMJ"/>
          <w:sz w:val="24"/>
        </w:rPr>
        <w:tab/>
        <w:t>M. 160 eM©gvBj</w:t>
      </w:r>
      <w:r w:rsidRPr="006408BB">
        <w:rPr>
          <w:rFonts w:ascii="SutonnyMJ" w:eastAsia="SutonnyMJ" w:hAnsi="SutonnyMJ" w:cs="SutonnyMJ"/>
          <w:sz w:val="24"/>
        </w:rPr>
        <w:tab/>
        <w:t xml:space="preserve">N. 80 eM©gvBj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11:</w:t>
      </w:r>
      <w:r w:rsidRPr="006408BB">
        <w:rPr>
          <w:rFonts w:ascii="SutonnyMJ" w:eastAsia="SutonnyMJ" w:hAnsi="SutonnyMJ" w:cs="SutonnyMJ"/>
          <w:sz w:val="24"/>
          <w:shd w:val="clear" w:color="auto" w:fill="000000"/>
        </w:rPr>
        <w:t xml:space="preserve"> M</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12.</w:t>
      </w:r>
      <w:r w:rsidRPr="006408BB">
        <w:rPr>
          <w:rFonts w:ascii="SutonnyMJ" w:eastAsia="SutonnyMJ" w:hAnsi="SutonnyMJ" w:cs="SutonnyMJ"/>
          <w:b/>
          <w:sz w:val="24"/>
        </w:rPr>
        <w:tab/>
        <w:t>XvKv wmwU K‡c©v‡ik‡bi cÖ_g wbe©vwPZ †gq‡ii bvg Kx?</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Avwbmyj nK</w:t>
      </w:r>
      <w:r w:rsidRPr="006408BB">
        <w:rPr>
          <w:rFonts w:ascii="SutonnyMJ" w:eastAsia="SutonnyMJ" w:hAnsi="SutonnyMJ" w:cs="SutonnyMJ"/>
          <w:sz w:val="24"/>
        </w:rPr>
        <w:tab/>
        <w:t>L. mv‡`K †nv‡mb †LvKv</w:t>
      </w:r>
      <w:r w:rsidRPr="006408BB">
        <w:rPr>
          <w:rFonts w:ascii="SutonnyMJ" w:eastAsia="SutonnyMJ" w:hAnsi="SutonnyMJ" w:cs="SutonnyMJ"/>
          <w:sz w:val="24"/>
        </w:rPr>
        <w:tab/>
        <w:t>M. mvB` †LvKb</w:t>
      </w:r>
      <w:r w:rsidRPr="006408BB">
        <w:rPr>
          <w:rFonts w:ascii="SutonnyMJ" w:eastAsia="SutonnyMJ" w:hAnsi="SutonnyMJ" w:cs="SutonnyMJ"/>
          <w:sz w:val="24"/>
        </w:rPr>
        <w:tab/>
        <w:t xml:space="preserve">N. †gvnv¤§` nvwbd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12:</w:t>
      </w:r>
      <w:r w:rsidRPr="006408BB">
        <w:rPr>
          <w:rFonts w:ascii="SutonnyMJ" w:eastAsia="SutonnyMJ" w:hAnsi="SutonnyMJ" w:cs="SutonnyMJ"/>
          <w:sz w:val="24"/>
          <w:shd w:val="clear" w:color="auto" w:fill="000000"/>
        </w:rPr>
        <w:t xml:space="preserve"> N</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13.</w:t>
      </w:r>
      <w:r w:rsidRPr="006408BB">
        <w:rPr>
          <w:rFonts w:ascii="SutonnyMJ" w:eastAsia="SutonnyMJ" w:hAnsi="SutonnyMJ" w:cs="SutonnyMJ"/>
          <w:b/>
          <w:sz w:val="24"/>
        </w:rPr>
        <w:tab/>
        <w:t>†`‡ki cÖ_g †RjvÑ</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PÆMÖvg</w:t>
      </w:r>
      <w:r w:rsidRPr="006408BB">
        <w:rPr>
          <w:rFonts w:ascii="SutonnyMJ" w:eastAsia="SutonnyMJ" w:hAnsi="SutonnyMJ" w:cs="SutonnyMJ"/>
          <w:sz w:val="24"/>
        </w:rPr>
        <w:tab/>
        <w:t>L. XvKv</w:t>
      </w:r>
      <w:r w:rsidRPr="006408BB">
        <w:rPr>
          <w:rFonts w:ascii="SutonnyMJ" w:eastAsia="SutonnyMJ" w:hAnsi="SutonnyMJ" w:cs="SutonnyMJ"/>
          <w:sz w:val="24"/>
        </w:rPr>
        <w:tab/>
        <w:t>M. K·evRvi</w:t>
      </w:r>
      <w:r w:rsidRPr="006408BB">
        <w:rPr>
          <w:rFonts w:ascii="SutonnyMJ" w:eastAsia="SutonnyMJ" w:hAnsi="SutonnyMJ" w:cs="SutonnyMJ"/>
          <w:sz w:val="24"/>
        </w:rPr>
        <w:tab/>
        <w:t xml:space="preserve">N. Lyjbv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13:</w:t>
      </w:r>
      <w:r w:rsidRPr="006408BB">
        <w:rPr>
          <w:rFonts w:ascii="SutonnyMJ" w:eastAsia="SutonnyMJ" w:hAnsi="SutonnyMJ" w:cs="SutonnyMJ"/>
          <w:sz w:val="24"/>
          <w:shd w:val="clear" w:color="auto" w:fill="000000"/>
        </w:rPr>
        <w:t xml:space="preserve"> K</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14.</w:t>
      </w:r>
      <w:r w:rsidRPr="006408BB">
        <w:rPr>
          <w:rFonts w:ascii="SutonnyMJ" w:eastAsia="SutonnyMJ" w:hAnsi="SutonnyMJ" w:cs="SutonnyMJ"/>
          <w:b/>
          <w:sz w:val="24"/>
        </w:rPr>
        <w:tab/>
        <w:t>miKvwi Aa¨v‡`k †gvZv‡eK me©‡kl wmwU K‡c©v‡ikb †KvbwU?</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ewikvj</w:t>
      </w:r>
      <w:r w:rsidRPr="006408BB">
        <w:rPr>
          <w:rFonts w:ascii="SutonnyMJ" w:eastAsia="SutonnyMJ" w:hAnsi="SutonnyMJ" w:cs="SutonnyMJ"/>
          <w:sz w:val="24"/>
        </w:rPr>
        <w:tab/>
        <w:t>L. ivRkvnx</w:t>
      </w:r>
      <w:r w:rsidRPr="006408BB">
        <w:rPr>
          <w:rFonts w:ascii="SutonnyMJ" w:eastAsia="SutonnyMJ" w:hAnsi="SutonnyMJ" w:cs="SutonnyMJ"/>
          <w:sz w:val="24"/>
        </w:rPr>
        <w:tab/>
        <w:t>M. gqgbwmsn</w:t>
      </w:r>
      <w:r w:rsidRPr="006408BB">
        <w:rPr>
          <w:rFonts w:ascii="SutonnyMJ" w:eastAsia="SutonnyMJ" w:hAnsi="SutonnyMJ" w:cs="SutonnyMJ"/>
          <w:sz w:val="24"/>
        </w:rPr>
        <w:tab/>
        <w:t xml:space="preserve">N. MvRxcyi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14:</w:t>
      </w:r>
      <w:r w:rsidRPr="006408BB">
        <w:rPr>
          <w:rFonts w:ascii="SutonnyMJ" w:eastAsia="SutonnyMJ" w:hAnsi="SutonnyMJ" w:cs="SutonnyMJ"/>
          <w:sz w:val="24"/>
          <w:shd w:val="clear" w:color="auto" w:fill="000000"/>
        </w:rPr>
        <w:t xml:space="preserve"> M</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15.</w:t>
      </w:r>
      <w:r w:rsidRPr="006408BB">
        <w:rPr>
          <w:rFonts w:ascii="SutonnyMJ" w:eastAsia="SutonnyMJ" w:hAnsi="SutonnyMJ" w:cs="SutonnyMJ"/>
          <w:b/>
          <w:sz w:val="24"/>
        </w:rPr>
        <w:tab/>
        <w:t>†g‡UªvcwjUb cywj‡ki cÖavb‡K Kx ejv nq?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 xml:space="preserve">K. AvBR </w:t>
      </w:r>
      <w:r w:rsidRPr="006408BB">
        <w:rPr>
          <w:rFonts w:ascii="SutonnyMJ" w:eastAsia="SutonnyMJ" w:hAnsi="SutonnyMJ" w:cs="SutonnyMJ"/>
          <w:sz w:val="24"/>
        </w:rPr>
        <w:tab/>
        <w:t>L. cywjk Kwgkbvi</w:t>
      </w:r>
      <w:r w:rsidRPr="006408BB">
        <w:rPr>
          <w:rFonts w:ascii="SutonnyMJ" w:eastAsia="SutonnyMJ" w:hAnsi="SutonnyMJ" w:cs="SutonnyMJ"/>
          <w:sz w:val="24"/>
        </w:rPr>
        <w:tab/>
        <w:t>M. gnvcwiPvjK</w:t>
      </w:r>
      <w:r w:rsidRPr="006408BB">
        <w:rPr>
          <w:rFonts w:ascii="SutonnyMJ" w:eastAsia="SutonnyMJ" w:hAnsi="SutonnyMJ" w:cs="SutonnyMJ"/>
          <w:sz w:val="24"/>
        </w:rPr>
        <w:tab/>
        <w:t xml:space="preserve">N. ‡WcywU Kwgkbvi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15:</w:t>
      </w:r>
      <w:r w:rsidRPr="006408BB">
        <w:rPr>
          <w:rFonts w:ascii="SutonnyMJ" w:eastAsia="SutonnyMJ" w:hAnsi="SutonnyMJ" w:cs="SutonnyMJ"/>
          <w:sz w:val="24"/>
          <w:shd w:val="clear" w:color="auto" w:fill="000000"/>
        </w:rPr>
        <w:t xml:space="preserve"> L</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16.</w:t>
      </w:r>
      <w:r w:rsidRPr="006408BB">
        <w:rPr>
          <w:rFonts w:ascii="SutonnyMJ" w:eastAsia="SutonnyMJ" w:hAnsi="SutonnyMJ" w:cs="SutonnyMJ"/>
          <w:b/>
          <w:sz w:val="24"/>
        </w:rPr>
        <w:tab/>
        <w:t>wmwU K‡c©v‡ik‡bi cÖavb‡K Kx ejv nq?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†gqi</w:t>
      </w:r>
      <w:r w:rsidRPr="006408BB">
        <w:rPr>
          <w:rFonts w:ascii="SutonnyMJ" w:eastAsia="SutonnyMJ" w:hAnsi="SutonnyMJ" w:cs="SutonnyMJ"/>
          <w:sz w:val="24"/>
        </w:rPr>
        <w:tab/>
        <w:t>L. wWwR</w:t>
      </w:r>
      <w:r w:rsidRPr="006408BB">
        <w:rPr>
          <w:rFonts w:ascii="SutonnyMJ" w:eastAsia="SutonnyMJ" w:hAnsi="SutonnyMJ" w:cs="SutonnyMJ"/>
          <w:sz w:val="24"/>
        </w:rPr>
        <w:tab/>
        <w:t>M. †Pqvig¨vb</w:t>
      </w:r>
      <w:r w:rsidRPr="006408BB">
        <w:rPr>
          <w:rFonts w:ascii="SutonnyMJ" w:eastAsia="SutonnyMJ" w:hAnsi="SutonnyMJ" w:cs="SutonnyMJ"/>
          <w:sz w:val="24"/>
        </w:rPr>
        <w:tab/>
        <w:t xml:space="preserve">N. ‡cŠi †Pqvig¨vb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16:</w:t>
      </w:r>
      <w:r w:rsidRPr="006408BB">
        <w:rPr>
          <w:rFonts w:ascii="SutonnyMJ" w:eastAsia="SutonnyMJ" w:hAnsi="SutonnyMJ" w:cs="SutonnyMJ"/>
          <w:sz w:val="24"/>
          <w:shd w:val="clear" w:color="auto" w:fill="000000"/>
        </w:rPr>
        <w:t xml:space="preserve"> K</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17.</w:t>
      </w:r>
      <w:r w:rsidRPr="006408BB">
        <w:rPr>
          <w:rFonts w:ascii="SutonnyMJ" w:eastAsia="SutonnyMJ" w:hAnsi="SutonnyMJ" w:cs="SutonnyMJ"/>
          <w:b/>
          <w:sz w:val="24"/>
        </w:rPr>
        <w:tab/>
        <w:t>KZ mv‡j XvKv †cŠimfv cÖwZwôZ n‡qwQj?</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1864 mv‡j</w:t>
      </w:r>
      <w:r w:rsidRPr="006408BB">
        <w:rPr>
          <w:rFonts w:ascii="SutonnyMJ" w:eastAsia="SutonnyMJ" w:hAnsi="SutonnyMJ" w:cs="SutonnyMJ"/>
          <w:sz w:val="24"/>
        </w:rPr>
        <w:tab/>
        <w:t>L. 1863 mv‡j</w:t>
      </w:r>
      <w:r w:rsidRPr="006408BB">
        <w:rPr>
          <w:rFonts w:ascii="SutonnyMJ" w:eastAsia="SutonnyMJ" w:hAnsi="SutonnyMJ" w:cs="SutonnyMJ"/>
          <w:sz w:val="24"/>
        </w:rPr>
        <w:tab/>
        <w:t>M. 1865 mv‡j</w:t>
      </w:r>
      <w:r w:rsidRPr="006408BB">
        <w:rPr>
          <w:rFonts w:ascii="SutonnyMJ" w:eastAsia="SutonnyMJ" w:hAnsi="SutonnyMJ" w:cs="SutonnyMJ"/>
          <w:sz w:val="24"/>
        </w:rPr>
        <w:tab/>
        <w:t xml:space="preserve">N. 1854 mv‡j      </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17:</w:t>
      </w:r>
      <w:r w:rsidRPr="006408BB">
        <w:rPr>
          <w:rFonts w:ascii="SutonnyMJ" w:eastAsia="SutonnyMJ" w:hAnsi="SutonnyMJ" w:cs="SutonnyMJ"/>
          <w:sz w:val="24"/>
          <w:shd w:val="clear" w:color="auto" w:fill="000000"/>
        </w:rPr>
        <w:t xml:space="preserve"> K</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18.</w:t>
      </w:r>
      <w:r w:rsidRPr="006408BB">
        <w:rPr>
          <w:rFonts w:ascii="SutonnyMJ" w:eastAsia="SutonnyMJ" w:hAnsi="SutonnyMJ" w:cs="SutonnyMJ"/>
          <w:b/>
          <w:sz w:val="24"/>
        </w:rPr>
        <w:tab/>
        <w:t>†Kvb mv‡j evsjv‡`k wkï GKv‡Wwg cÖwZwôZ nq?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1972 mv‡j</w:t>
      </w:r>
      <w:r w:rsidRPr="006408BB">
        <w:rPr>
          <w:rFonts w:ascii="SutonnyMJ" w:eastAsia="SutonnyMJ" w:hAnsi="SutonnyMJ" w:cs="SutonnyMJ"/>
          <w:sz w:val="24"/>
        </w:rPr>
        <w:tab/>
        <w:t>L. 1974 mv‡j</w:t>
      </w:r>
      <w:r w:rsidRPr="006408BB">
        <w:rPr>
          <w:rFonts w:ascii="SutonnyMJ" w:eastAsia="SutonnyMJ" w:hAnsi="SutonnyMJ" w:cs="SutonnyMJ"/>
          <w:sz w:val="24"/>
        </w:rPr>
        <w:tab/>
        <w:t>M. 1975 mv‡j</w:t>
      </w:r>
      <w:r w:rsidRPr="006408BB">
        <w:rPr>
          <w:rFonts w:ascii="SutonnyMJ" w:eastAsia="SutonnyMJ" w:hAnsi="SutonnyMJ" w:cs="SutonnyMJ"/>
          <w:sz w:val="24"/>
        </w:rPr>
        <w:tab/>
        <w:t>N. 1976 mv‡j</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18:</w:t>
      </w:r>
      <w:r w:rsidRPr="006408BB">
        <w:rPr>
          <w:rFonts w:ascii="SutonnyMJ" w:eastAsia="SutonnyMJ" w:hAnsi="SutonnyMJ" w:cs="SutonnyMJ"/>
          <w:sz w:val="24"/>
          <w:shd w:val="clear" w:color="auto" w:fill="000000"/>
        </w:rPr>
        <w:t xml:space="preserve"> N</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19.</w:t>
      </w:r>
      <w:r w:rsidRPr="006408BB">
        <w:rPr>
          <w:rFonts w:ascii="SutonnyMJ" w:eastAsia="SutonnyMJ" w:hAnsi="SutonnyMJ" w:cs="SutonnyMJ"/>
          <w:b/>
          <w:sz w:val="24"/>
        </w:rPr>
        <w:tab/>
        <w:t>cywjk †Uªwbs GKv‡Wwg †Kv_vq?</w:t>
      </w:r>
    </w:p>
    <w:p w:rsidR="00C67699" w:rsidRPr="006408BB" w:rsidRDefault="00C67699"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XvKv</w:t>
      </w:r>
      <w:r w:rsidRPr="006408BB">
        <w:rPr>
          <w:rFonts w:ascii="SutonnyMJ" w:eastAsia="SutonnyMJ" w:hAnsi="SutonnyMJ" w:cs="SutonnyMJ"/>
          <w:sz w:val="24"/>
        </w:rPr>
        <w:tab/>
        <w:t>L. Lyjbv</w:t>
      </w:r>
      <w:r w:rsidRPr="006408BB">
        <w:rPr>
          <w:rFonts w:ascii="SutonnyMJ" w:eastAsia="SutonnyMJ" w:hAnsi="SutonnyMJ" w:cs="SutonnyMJ"/>
          <w:sz w:val="24"/>
        </w:rPr>
        <w:tab/>
        <w:t>M. Uv½vBj</w:t>
      </w:r>
      <w:r w:rsidRPr="006408BB">
        <w:rPr>
          <w:rFonts w:ascii="SutonnyMJ" w:eastAsia="SutonnyMJ" w:hAnsi="SutonnyMJ" w:cs="SutonnyMJ"/>
          <w:sz w:val="24"/>
        </w:rPr>
        <w:tab/>
        <w:t>N. mvi`v</w:t>
      </w:r>
      <w:r w:rsidRPr="006408BB">
        <w:rPr>
          <w:rFonts w:ascii="SutonnyMJ" w:eastAsia="SutonnyMJ" w:hAnsi="SutonnyMJ" w:cs="SutonnyMJ"/>
          <w:sz w:val="24"/>
        </w:rPr>
        <w:tab/>
      </w:r>
      <w:r w:rsidRPr="006408BB">
        <w:rPr>
          <w:rFonts w:ascii="SutonnyMJ" w:eastAsia="SutonnyMJ" w:hAnsi="SutonnyMJ" w:cs="SutonnyMJ"/>
          <w:b/>
          <w:sz w:val="24"/>
          <w:shd w:val="clear" w:color="auto" w:fill="000000"/>
        </w:rPr>
        <w:t>19:</w:t>
      </w:r>
      <w:r w:rsidRPr="006408BB">
        <w:rPr>
          <w:rFonts w:ascii="SutonnyMJ" w:eastAsia="SutonnyMJ" w:hAnsi="SutonnyMJ" w:cs="SutonnyMJ"/>
          <w:sz w:val="24"/>
          <w:shd w:val="clear" w:color="auto" w:fill="000000"/>
        </w:rPr>
        <w:t xml:space="preserve"> N</w:t>
      </w:r>
    </w:p>
    <w:p w:rsidR="00C67699" w:rsidRPr="006408BB" w:rsidRDefault="00C67699" w:rsidP="007A7DCD">
      <w:pPr>
        <w:tabs>
          <w:tab w:val="left" w:pos="360"/>
          <w:tab w:val="left" w:pos="2340"/>
          <w:tab w:val="left" w:pos="4320"/>
          <w:tab w:val="left" w:pos="6480"/>
          <w:tab w:val="left" w:pos="8145"/>
        </w:tabs>
        <w:jc w:val="both"/>
        <w:rPr>
          <w:rFonts w:ascii="SutonnyMJ" w:eastAsia="SutonnyMJ" w:hAnsi="SutonnyMJ" w:cs="SutonnyMJ"/>
          <w:b/>
          <w:sz w:val="24"/>
        </w:rPr>
      </w:pPr>
      <w:r w:rsidRPr="006408BB">
        <w:rPr>
          <w:rFonts w:ascii="SutonnyMJ" w:eastAsia="SutonnyMJ" w:hAnsi="SutonnyMJ" w:cs="SutonnyMJ"/>
          <w:b/>
          <w:sz w:val="24"/>
        </w:rPr>
        <w:t>20.</w:t>
      </w:r>
      <w:r w:rsidRPr="006408BB">
        <w:rPr>
          <w:rFonts w:ascii="SutonnyMJ" w:eastAsia="SutonnyMJ" w:hAnsi="SutonnyMJ" w:cs="SutonnyMJ"/>
          <w:b/>
          <w:sz w:val="24"/>
        </w:rPr>
        <w:tab/>
        <w:t>evsjv‡`k Avbmvi GKv‡Wwg †Kv_vq Aew¯’Z?</w:t>
      </w:r>
    </w:p>
    <w:p w:rsidR="00E51E1D" w:rsidRPr="00B246AC" w:rsidRDefault="00003FA5"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Pr>
          <w:rFonts w:ascii="SutonnyMJ" w:eastAsia="SutonnyMJ" w:hAnsi="SutonnyMJ" w:cs="SutonnyMJ"/>
          <w:sz w:val="24"/>
        </w:rPr>
        <w:tab/>
        <w:t>K. mvi`v</w:t>
      </w:r>
      <w:r>
        <w:rPr>
          <w:rFonts w:ascii="SutonnyMJ" w:eastAsia="SutonnyMJ" w:hAnsi="SutonnyMJ" w:cs="SutonnyMJ"/>
          <w:sz w:val="24"/>
        </w:rPr>
        <w:tab/>
        <w:t>L. Rjw`qv</w:t>
      </w:r>
      <w:r>
        <w:rPr>
          <w:rFonts w:ascii="SutonnyMJ" w:eastAsia="SutonnyMJ" w:hAnsi="SutonnyMJ" w:cs="SutonnyMJ"/>
          <w:sz w:val="24"/>
        </w:rPr>
        <w:tab/>
        <w:t>M. fvwUqvwi</w:t>
      </w:r>
      <w:r w:rsidR="00C67699" w:rsidRPr="006408BB">
        <w:rPr>
          <w:rFonts w:ascii="SutonnyMJ" w:eastAsia="SutonnyMJ" w:hAnsi="SutonnyMJ" w:cs="SutonnyMJ"/>
          <w:sz w:val="24"/>
        </w:rPr>
        <w:tab/>
        <w:t>N. mwdcyi</w:t>
      </w:r>
      <w:r w:rsidR="00C67699" w:rsidRPr="006408BB">
        <w:rPr>
          <w:rFonts w:ascii="SutonnyMJ" w:eastAsia="SutonnyMJ" w:hAnsi="SutonnyMJ" w:cs="SutonnyMJ"/>
          <w:sz w:val="24"/>
        </w:rPr>
        <w:tab/>
      </w:r>
      <w:r w:rsidR="00C67699" w:rsidRPr="006408BB">
        <w:rPr>
          <w:rFonts w:ascii="SutonnyMJ" w:eastAsia="SutonnyMJ" w:hAnsi="SutonnyMJ" w:cs="SutonnyMJ"/>
          <w:b/>
          <w:sz w:val="24"/>
          <w:shd w:val="clear" w:color="auto" w:fill="000000"/>
        </w:rPr>
        <w:t>20:</w:t>
      </w:r>
      <w:r w:rsidR="00C67699" w:rsidRPr="006408BB">
        <w:rPr>
          <w:rFonts w:ascii="SutonnyMJ" w:eastAsia="SutonnyMJ" w:hAnsi="SutonnyMJ" w:cs="SutonnyMJ"/>
          <w:sz w:val="24"/>
          <w:shd w:val="clear" w:color="auto" w:fill="000000"/>
        </w:rPr>
        <w:t xml:space="preserve"> N</w:t>
      </w:r>
      <w:r w:rsidR="00E51E1D" w:rsidRPr="00B246AC">
        <w:rPr>
          <w:rFonts w:ascii="SutonnyMJ" w:eastAsia="SutonnyMJ" w:hAnsi="SutonnyMJ" w:cs="SutonnyMJ"/>
          <w:b/>
          <w:sz w:val="34"/>
        </w:rPr>
        <w:tab/>
      </w:r>
    </w:p>
    <w:p w:rsidR="00E51E1D" w:rsidRPr="007A7DCD" w:rsidRDefault="00AD7D52" w:rsidP="007A7DCD">
      <w:pPr>
        <w:tabs>
          <w:tab w:val="left" w:pos="360"/>
          <w:tab w:val="left" w:pos="2340"/>
          <w:tab w:val="left" w:pos="4320"/>
          <w:tab w:val="left" w:pos="6480"/>
          <w:tab w:val="left" w:pos="8145"/>
        </w:tabs>
        <w:rPr>
          <w:rFonts w:ascii="SutonnyMJ" w:hAnsi="SutonnyMJ"/>
          <w:b/>
          <w:sz w:val="24"/>
        </w:rPr>
      </w:pPr>
      <w:r w:rsidRPr="007A7DCD">
        <w:rPr>
          <w:rFonts w:ascii="SutonnyMJ" w:hAnsi="SutonnyMJ"/>
          <w:b/>
          <w:sz w:val="24"/>
        </w:rPr>
        <w:t>21</w:t>
      </w:r>
      <w:r w:rsidR="00E51E1D" w:rsidRPr="007A7DCD">
        <w:rPr>
          <w:rFonts w:ascii="SutonnyMJ" w:hAnsi="SutonnyMJ"/>
          <w:b/>
          <w:sz w:val="24"/>
        </w:rPr>
        <w:t>. ¯’vbxh kvm‡bi KvR n‡jvÑ</w:t>
      </w:r>
    </w:p>
    <w:p w:rsidR="00E51E1D" w:rsidRPr="006408BB" w:rsidRDefault="00E51E1D" w:rsidP="007A7DCD">
      <w:pPr>
        <w:tabs>
          <w:tab w:val="left" w:pos="360"/>
          <w:tab w:val="left" w:pos="2340"/>
          <w:tab w:val="left" w:pos="4320"/>
          <w:tab w:val="left" w:pos="6480"/>
          <w:tab w:val="left" w:pos="8145"/>
        </w:tabs>
        <w:ind w:left="360"/>
        <w:rPr>
          <w:rFonts w:ascii="SutonnyMJ" w:hAnsi="SutonnyMJ"/>
          <w:sz w:val="24"/>
        </w:rPr>
      </w:pPr>
      <w:r w:rsidRPr="006408BB">
        <w:rPr>
          <w:rFonts w:ascii="SutonnyMJ" w:hAnsi="SutonnyMJ"/>
          <w:sz w:val="24"/>
        </w:rPr>
        <w:t>K. miKv‡ii c‡ivÿ wbqš¿vY _vKv</w:t>
      </w:r>
      <w:r w:rsidRPr="006408BB">
        <w:rPr>
          <w:rFonts w:ascii="SutonnyMJ" w:hAnsi="SutonnyMJ"/>
          <w:sz w:val="24"/>
        </w:rPr>
        <w:tab/>
        <w:t>L. kvm‡Ki bxwZ wba©viY Kiv</w:t>
      </w:r>
    </w:p>
    <w:p w:rsidR="00E51E1D" w:rsidRPr="006408BB" w:rsidRDefault="00E51E1D" w:rsidP="007A7DCD">
      <w:pPr>
        <w:tabs>
          <w:tab w:val="left" w:pos="360"/>
          <w:tab w:val="left" w:pos="2340"/>
          <w:tab w:val="left" w:pos="4320"/>
          <w:tab w:val="left" w:pos="6480"/>
          <w:tab w:val="left" w:pos="8145"/>
        </w:tabs>
        <w:ind w:left="360"/>
        <w:rPr>
          <w:sz w:val="24"/>
        </w:rPr>
      </w:pPr>
      <w:r w:rsidRPr="006408BB">
        <w:rPr>
          <w:rFonts w:ascii="SutonnyMJ" w:hAnsi="SutonnyMJ"/>
          <w:sz w:val="24"/>
        </w:rPr>
        <w:t xml:space="preserve">M. </w:t>
      </w:r>
      <w:r w:rsidRPr="006408BB">
        <w:rPr>
          <w:rFonts w:ascii="SutonnyMJ" w:hAnsi="SutonnyMJ"/>
          <w:sz w:val="24"/>
          <w:u w:val="single"/>
        </w:rPr>
        <w:t>miKv‡ii bxwZ ev¯Íevqb</w:t>
      </w:r>
      <w:r w:rsidRPr="006408BB">
        <w:rPr>
          <w:rFonts w:ascii="SutonnyMJ" w:hAnsi="SutonnyMJ"/>
          <w:sz w:val="24"/>
          <w:u w:val="single"/>
        </w:rPr>
        <w:tab/>
      </w:r>
      <w:r w:rsidRPr="006408BB">
        <w:rPr>
          <w:rFonts w:ascii="SutonnyMJ" w:hAnsi="SutonnyMJ"/>
          <w:sz w:val="24"/>
        </w:rPr>
        <w:t>N. Kg©cwiKíbv ˆZwi Kiv</w:t>
      </w:r>
      <w:r w:rsidRPr="006408BB">
        <w:rPr>
          <w:rFonts w:ascii="SutonnyMJ" w:hAnsi="SutonnyMJ"/>
          <w:sz w:val="24"/>
        </w:rPr>
        <w:tab/>
      </w:r>
      <w:r w:rsidRPr="006408BB">
        <w:rPr>
          <w:rFonts w:ascii="SutonnyMJ" w:hAnsi="SutonnyMJ"/>
          <w:sz w:val="24"/>
        </w:rPr>
        <w:tab/>
      </w:r>
      <w:r w:rsidR="00B246AC">
        <w:rPr>
          <w:rFonts w:ascii="SutonnyMJ" w:hAnsi="SutonnyMJ"/>
          <w:b/>
          <w:sz w:val="24"/>
          <w:shd w:val="clear" w:color="auto" w:fill="000000"/>
        </w:rPr>
        <w:t>21</w:t>
      </w:r>
      <w:r w:rsidRPr="006408BB">
        <w:rPr>
          <w:rFonts w:ascii="SutonnyMJ" w:hAnsi="SutonnyMJ"/>
          <w:b/>
          <w:sz w:val="24"/>
          <w:shd w:val="clear" w:color="auto" w:fill="000000"/>
        </w:rPr>
        <w:t>: M</w:t>
      </w:r>
    </w:p>
    <w:p w:rsidR="00E51E1D" w:rsidRPr="007A7DCD" w:rsidRDefault="00AD7D52" w:rsidP="007A7DCD">
      <w:pPr>
        <w:tabs>
          <w:tab w:val="left" w:pos="360"/>
          <w:tab w:val="left" w:pos="2340"/>
          <w:tab w:val="left" w:pos="4320"/>
          <w:tab w:val="left" w:pos="6480"/>
          <w:tab w:val="left" w:pos="8145"/>
        </w:tabs>
        <w:jc w:val="both"/>
        <w:rPr>
          <w:rFonts w:ascii="SutonnyMJ" w:hAnsi="SutonnyMJ"/>
          <w:b/>
          <w:sz w:val="24"/>
          <w:lang w:val="en-GB" w:eastAsia="en-GB"/>
        </w:rPr>
      </w:pPr>
      <w:r w:rsidRPr="007A7DCD">
        <w:rPr>
          <w:rFonts w:ascii="SutonnyMJ" w:hAnsi="SutonnyMJ"/>
          <w:b/>
          <w:sz w:val="24"/>
          <w:lang w:val="en-GB" w:eastAsia="en-GB"/>
        </w:rPr>
        <w:t>22</w:t>
      </w:r>
      <w:r w:rsidR="00E51E1D" w:rsidRPr="007A7DCD">
        <w:rPr>
          <w:rFonts w:ascii="SutonnyMJ" w:hAnsi="SutonnyMJ"/>
          <w:b/>
          <w:sz w:val="24"/>
          <w:lang w:val="en-GB" w:eastAsia="en-GB"/>
        </w:rPr>
        <w:t>. evsjv‡`‡ki ¯’vbxh ¯^vqËkvm‡bi cÖv_wgK ¯Íi ev me©wb¤œ ¯Íi n‡jvÑ</w:t>
      </w:r>
    </w:p>
    <w:p w:rsidR="00E51E1D" w:rsidRPr="006408BB" w:rsidRDefault="00E51E1D" w:rsidP="007A7DCD">
      <w:pPr>
        <w:tabs>
          <w:tab w:val="left" w:pos="360"/>
          <w:tab w:val="left" w:pos="2340"/>
          <w:tab w:val="left" w:pos="4320"/>
          <w:tab w:val="left" w:pos="6480"/>
          <w:tab w:val="left" w:pos="8145"/>
        </w:tabs>
        <w:ind w:left="360"/>
        <w:rPr>
          <w:sz w:val="24"/>
        </w:rPr>
      </w:pPr>
      <w:r w:rsidRPr="006408BB">
        <w:rPr>
          <w:rFonts w:ascii="SutonnyMJ" w:hAnsi="SutonnyMJ"/>
          <w:sz w:val="24"/>
        </w:rPr>
        <w:t xml:space="preserve">K. </w:t>
      </w:r>
      <w:r w:rsidRPr="006408BB">
        <w:rPr>
          <w:rFonts w:ascii="SutonnyMJ" w:hAnsi="SutonnyMJ"/>
          <w:sz w:val="24"/>
          <w:u w:val="single"/>
        </w:rPr>
        <w:t>BDwbqb cwil`</w:t>
      </w:r>
      <w:r w:rsidRPr="006408BB">
        <w:rPr>
          <w:rFonts w:ascii="SutonnyMJ" w:hAnsi="SutonnyMJ"/>
          <w:sz w:val="24"/>
          <w:u w:val="single"/>
        </w:rPr>
        <w:tab/>
      </w:r>
      <w:r w:rsidRPr="006408BB">
        <w:rPr>
          <w:rFonts w:ascii="SutonnyMJ" w:hAnsi="SutonnyMJ"/>
          <w:sz w:val="24"/>
        </w:rPr>
        <w:t>L. Dc‡Rjv cwil`</w:t>
      </w:r>
      <w:r w:rsidRPr="006408BB">
        <w:rPr>
          <w:rFonts w:ascii="SutonnyMJ" w:hAnsi="SutonnyMJ"/>
          <w:sz w:val="24"/>
        </w:rPr>
        <w:tab/>
        <w:t>M. IqvW© cwil`</w:t>
      </w:r>
      <w:r w:rsidRPr="006408BB">
        <w:rPr>
          <w:rFonts w:ascii="SutonnyMJ" w:hAnsi="SutonnyMJ"/>
          <w:sz w:val="24"/>
        </w:rPr>
        <w:tab/>
        <w:t>N. cÖvg cwil`</w:t>
      </w:r>
      <w:r w:rsidRPr="006408BB">
        <w:rPr>
          <w:rFonts w:ascii="SutonnyMJ" w:hAnsi="SutonnyMJ"/>
          <w:sz w:val="24"/>
        </w:rPr>
        <w:tab/>
      </w:r>
      <w:r w:rsidR="00B246AC">
        <w:rPr>
          <w:rFonts w:ascii="SutonnyMJ" w:hAnsi="SutonnyMJ"/>
          <w:b/>
          <w:sz w:val="24"/>
          <w:shd w:val="clear" w:color="auto" w:fill="000000"/>
        </w:rPr>
        <w:t>22</w:t>
      </w:r>
      <w:r w:rsidRPr="006408BB">
        <w:rPr>
          <w:rFonts w:ascii="SutonnyMJ" w:hAnsi="SutonnyMJ"/>
          <w:b/>
          <w:sz w:val="24"/>
          <w:shd w:val="clear" w:color="auto" w:fill="000000"/>
        </w:rPr>
        <w:t>:K</w:t>
      </w:r>
    </w:p>
    <w:p w:rsidR="00E51E1D" w:rsidRPr="007A7DCD" w:rsidRDefault="00AD7D52" w:rsidP="007A7DCD">
      <w:pPr>
        <w:tabs>
          <w:tab w:val="left" w:pos="360"/>
          <w:tab w:val="left" w:pos="2340"/>
          <w:tab w:val="left" w:pos="4320"/>
          <w:tab w:val="left" w:pos="6480"/>
          <w:tab w:val="left" w:pos="8145"/>
        </w:tabs>
        <w:rPr>
          <w:rFonts w:ascii="SutonnyMJ" w:hAnsi="SutonnyMJ"/>
          <w:b/>
          <w:sz w:val="24"/>
        </w:rPr>
      </w:pPr>
      <w:r w:rsidRPr="007A7DCD">
        <w:rPr>
          <w:rFonts w:ascii="SutonnyMJ" w:hAnsi="SutonnyMJ"/>
          <w:b/>
          <w:sz w:val="24"/>
        </w:rPr>
        <w:t>23</w:t>
      </w:r>
      <w:r w:rsidR="00E51E1D" w:rsidRPr="007A7DCD">
        <w:rPr>
          <w:rFonts w:ascii="SutonnyMJ" w:hAnsi="SutonnyMJ"/>
          <w:b/>
          <w:sz w:val="24"/>
        </w:rPr>
        <w:t>. BDwbqb cwil` MwVZ nq wKfv‡e?</w:t>
      </w:r>
    </w:p>
    <w:p w:rsidR="00E51E1D" w:rsidRPr="006408BB" w:rsidRDefault="00E51E1D" w:rsidP="007A7DCD">
      <w:pPr>
        <w:tabs>
          <w:tab w:val="left" w:pos="360"/>
          <w:tab w:val="left" w:pos="2340"/>
          <w:tab w:val="left" w:pos="4320"/>
          <w:tab w:val="left" w:pos="6480"/>
          <w:tab w:val="left" w:pos="8145"/>
        </w:tabs>
        <w:ind w:left="360"/>
        <w:rPr>
          <w:rFonts w:ascii="SutonnyMJ" w:hAnsi="SutonnyMJ"/>
          <w:sz w:val="24"/>
        </w:rPr>
      </w:pPr>
      <w:r w:rsidRPr="006408BB">
        <w:rPr>
          <w:rFonts w:ascii="SutonnyMJ" w:hAnsi="SutonnyMJ"/>
          <w:sz w:val="24"/>
        </w:rPr>
        <w:lastRenderedPageBreak/>
        <w:t>K. GKRb †Pqvig¨vb I 10 Rb m`m¨ mgš^‡q</w:t>
      </w:r>
      <w:r w:rsidRPr="006408BB">
        <w:rPr>
          <w:rFonts w:ascii="SutonnyMJ" w:hAnsi="SutonnyMJ"/>
          <w:sz w:val="24"/>
        </w:rPr>
        <w:tab/>
        <w:t xml:space="preserve">L. </w:t>
      </w:r>
      <w:r w:rsidRPr="006408BB">
        <w:rPr>
          <w:rFonts w:ascii="SutonnyMJ" w:hAnsi="SutonnyMJ"/>
          <w:sz w:val="24"/>
          <w:u w:val="single"/>
        </w:rPr>
        <w:t>GKRb †Pqvig¨vb I 12 Rb m`m¨ mgš^‡q</w:t>
      </w:r>
      <w:r w:rsidRPr="006408BB">
        <w:rPr>
          <w:rFonts w:ascii="SutonnyMJ" w:hAnsi="SutonnyMJ"/>
          <w:sz w:val="24"/>
        </w:rPr>
        <w:tab/>
      </w:r>
    </w:p>
    <w:p w:rsidR="00E51E1D" w:rsidRPr="006408BB" w:rsidRDefault="00E51E1D" w:rsidP="007A7DCD">
      <w:pPr>
        <w:tabs>
          <w:tab w:val="left" w:pos="360"/>
          <w:tab w:val="left" w:pos="2340"/>
          <w:tab w:val="left" w:pos="4320"/>
          <w:tab w:val="left" w:pos="6480"/>
          <w:tab w:val="left" w:pos="8145"/>
        </w:tabs>
        <w:ind w:left="360"/>
        <w:rPr>
          <w:sz w:val="24"/>
        </w:rPr>
      </w:pPr>
      <w:r w:rsidRPr="006408BB">
        <w:rPr>
          <w:rFonts w:ascii="SutonnyMJ" w:hAnsi="SutonnyMJ"/>
          <w:sz w:val="24"/>
        </w:rPr>
        <w:t>M. GKRb †Pqvig¨vb I 11 Rb m`m¨ mgš^‡q</w:t>
      </w:r>
      <w:r w:rsidRPr="006408BB">
        <w:rPr>
          <w:rFonts w:ascii="SutonnyMJ" w:hAnsi="SutonnyMJ"/>
          <w:sz w:val="24"/>
        </w:rPr>
        <w:tab/>
        <w:t>N. GKRb †Pqvig¨vb I 13 Rb m`m¨ mgš^‡q</w:t>
      </w:r>
      <w:r w:rsidRPr="006408BB">
        <w:rPr>
          <w:rFonts w:ascii="SutonnyMJ" w:hAnsi="SutonnyMJ"/>
          <w:sz w:val="24"/>
        </w:rPr>
        <w:tab/>
      </w:r>
      <w:r w:rsidR="00B246AC">
        <w:rPr>
          <w:rFonts w:ascii="SutonnyMJ" w:hAnsi="SutonnyMJ"/>
          <w:b/>
          <w:sz w:val="24"/>
          <w:shd w:val="clear" w:color="auto" w:fill="000000"/>
        </w:rPr>
        <w:t>23</w:t>
      </w:r>
      <w:r w:rsidRPr="006408BB">
        <w:rPr>
          <w:rFonts w:ascii="SutonnyMJ" w:hAnsi="SutonnyMJ"/>
          <w:b/>
          <w:sz w:val="24"/>
          <w:shd w:val="clear" w:color="auto" w:fill="000000"/>
        </w:rPr>
        <w:t>: L</w:t>
      </w:r>
    </w:p>
    <w:p w:rsidR="00E51E1D" w:rsidRPr="007A7DCD" w:rsidRDefault="00AD7D52" w:rsidP="007A7DCD">
      <w:pPr>
        <w:tabs>
          <w:tab w:val="left" w:pos="360"/>
          <w:tab w:val="left" w:pos="2340"/>
          <w:tab w:val="left" w:pos="4320"/>
          <w:tab w:val="left" w:pos="6480"/>
          <w:tab w:val="left" w:pos="8145"/>
        </w:tabs>
        <w:rPr>
          <w:rFonts w:ascii="SutonnyMJ" w:hAnsi="SutonnyMJ"/>
          <w:b/>
          <w:sz w:val="24"/>
        </w:rPr>
      </w:pPr>
      <w:r w:rsidRPr="007A7DCD">
        <w:rPr>
          <w:rFonts w:ascii="SutonnyMJ" w:hAnsi="SutonnyMJ"/>
          <w:b/>
          <w:sz w:val="24"/>
        </w:rPr>
        <w:t>24</w:t>
      </w:r>
      <w:r w:rsidR="00E51E1D" w:rsidRPr="007A7DCD">
        <w:rPr>
          <w:rFonts w:ascii="SutonnyMJ" w:hAnsi="SutonnyMJ"/>
          <w:b/>
          <w:sz w:val="24"/>
        </w:rPr>
        <w:t>. BDwbqb cwil‡`i `vßwiK KvR K‡ib †K?</w:t>
      </w:r>
    </w:p>
    <w:p w:rsidR="00E51E1D" w:rsidRPr="006408BB" w:rsidRDefault="00E51E1D" w:rsidP="007A7DCD">
      <w:pPr>
        <w:tabs>
          <w:tab w:val="left" w:pos="360"/>
          <w:tab w:val="left" w:pos="2340"/>
          <w:tab w:val="left" w:pos="4320"/>
          <w:tab w:val="left" w:pos="6480"/>
          <w:tab w:val="left" w:pos="8145"/>
        </w:tabs>
        <w:ind w:left="360"/>
        <w:rPr>
          <w:rFonts w:ascii="SutonnyMJ" w:hAnsi="SutonnyMJ"/>
          <w:sz w:val="24"/>
        </w:rPr>
      </w:pPr>
      <w:r w:rsidRPr="006408BB">
        <w:rPr>
          <w:rFonts w:ascii="SutonnyMJ" w:hAnsi="SutonnyMJ"/>
          <w:sz w:val="24"/>
        </w:rPr>
        <w:t>K. GKRb wbe©vwPZ gwnjv m`m¨</w:t>
      </w:r>
      <w:r w:rsidRPr="006408BB">
        <w:rPr>
          <w:rFonts w:ascii="SutonnyMJ" w:hAnsi="SutonnyMJ"/>
          <w:sz w:val="24"/>
        </w:rPr>
        <w:tab/>
        <w:t>L. GKRb wbe©vwPZ cyiæl m`m¨</w:t>
      </w:r>
      <w:r w:rsidRPr="006408BB">
        <w:rPr>
          <w:rFonts w:ascii="SutonnyMJ" w:hAnsi="SutonnyMJ"/>
          <w:sz w:val="24"/>
        </w:rPr>
        <w:tab/>
      </w:r>
    </w:p>
    <w:p w:rsidR="00E51E1D" w:rsidRPr="006408BB" w:rsidRDefault="00E51E1D" w:rsidP="007A7DCD">
      <w:pPr>
        <w:tabs>
          <w:tab w:val="left" w:pos="360"/>
          <w:tab w:val="left" w:pos="2340"/>
          <w:tab w:val="left" w:pos="4320"/>
          <w:tab w:val="left" w:pos="6480"/>
          <w:tab w:val="left" w:pos="8145"/>
        </w:tabs>
        <w:ind w:left="360"/>
        <w:rPr>
          <w:sz w:val="24"/>
        </w:rPr>
      </w:pPr>
      <w:r w:rsidRPr="006408BB">
        <w:rPr>
          <w:rFonts w:ascii="SutonnyMJ" w:hAnsi="SutonnyMJ"/>
          <w:sz w:val="24"/>
        </w:rPr>
        <w:t>M. ‡Pqvig¨vb</w:t>
      </w:r>
      <w:r w:rsidRPr="006408BB">
        <w:rPr>
          <w:rFonts w:ascii="SutonnyMJ" w:hAnsi="SutonnyMJ"/>
          <w:sz w:val="24"/>
        </w:rPr>
        <w:tab/>
      </w:r>
      <w:r w:rsidRPr="006408BB">
        <w:rPr>
          <w:rFonts w:ascii="SutonnyMJ" w:hAnsi="SutonnyMJ"/>
          <w:sz w:val="24"/>
        </w:rPr>
        <w:tab/>
        <w:t xml:space="preserve">N. </w:t>
      </w:r>
      <w:r w:rsidRPr="006408BB">
        <w:rPr>
          <w:rFonts w:ascii="SutonnyMJ" w:hAnsi="SutonnyMJ"/>
          <w:sz w:val="24"/>
          <w:u w:val="single"/>
        </w:rPr>
        <w:t>GKRb wb‡qvM cÖvß mwPe</w:t>
      </w:r>
      <w:r w:rsidRPr="006408BB">
        <w:rPr>
          <w:rFonts w:ascii="SutonnyMJ" w:hAnsi="SutonnyMJ"/>
          <w:sz w:val="24"/>
          <w:u w:val="single"/>
        </w:rPr>
        <w:tab/>
      </w:r>
      <w:r w:rsidR="007A7DCD">
        <w:rPr>
          <w:rFonts w:ascii="SutonnyMJ" w:hAnsi="SutonnyMJ"/>
          <w:sz w:val="24"/>
          <w:u w:val="single"/>
        </w:rPr>
        <w:tab/>
      </w:r>
      <w:r w:rsidR="00B246AC">
        <w:rPr>
          <w:rFonts w:ascii="SutonnyMJ" w:hAnsi="SutonnyMJ"/>
          <w:b/>
          <w:sz w:val="24"/>
          <w:shd w:val="clear" w:color="auto" w:fill="000000"/>
        </w:rPr>
        <w:t>24</w:t>
      </w:r>
      <w:r w:rsidRPr="006408BB">
        <w:rPr>
          <w:rFonts w:ascii="SutonnyMJ" w:hAnsi="SutonnyMJ"/>
          <w:b/>
          <w:sz w:val="24"/>
          <w:shd w:val="clear" w:color="auto" w:fill="000000"/>
        </w:rPr>
        <w:t>: N</w:t>
      </w:r>
    </w:p>
    <w:p w:rsidR="00E51E1D" w:rsidRPr="007A7DCD" w:rsidRDefault="00AD7D52" w:rsidP="007A7DCD">
      <w:pPr>
        <w:pStyle w:val="ListParagraph"/>
        <w:tabs>
          <w:tab w:val="left" w:pos="360"/>
          <w:tab w:val="left" w:pos="2340"/>
          <w:tab w:val="left" w:pos="4320"/>
          <w:tab w:val="left" w:pos="6480"/>
          <w:tab w:val="left" w:pos="8145"/>
        </w:tabs>
        <w:ind w:left="369" w:hanging="351"/>
        <w:rPr>
          <w:rFonts w:ascii="SutonnyMJ" w:hAnsi="SutonnyMJ"/>
          <w:b/>
          <w:sz w:val="24"/>
        </w:rPr>
      </w:pPr>
      <w:r w:rsidRPr="007A7DCD">
        <w:rPr>
          <w:rFonts w:ascii="SutonnyMJ" w:hAnsi="SutonnyMJ"/>
          <w:b/>
          <w:sz w:val="24"/>
        </w:rPr>
        <w:t>25</w:t>
      </w:r>
      <w:r w:rsidR="00E51E1D" w:rsidRPr="007A7DCD">
        <w:rPr>
          <w:rFonts w:ascii="SutonnyMJ" w:hAnsi="SutonnyMJ"/>
          <w:b/>
          <w:sz w:val="24"/>
        </w:rPr>
        <w:t>. BDwbq‡bi Ômvwjwm Av`vjZÕ MwVZ n‡e?</w:t>
      </w:r>
    </w:p>
    <w:p w:rsidR="00E51E1D" w:rsidRPr="006408BB" w:rsidRDefault="00E51E1D" w:rsidP="007A7DCD">
      <w:pPr>
        <w:tabs>
          <w:tab w:val="left" w:pos="360"/>
          <w:tab w:val="left" w:pos="2340"/>
          <w:tab w:val="left" w:pos="4320"/>
          <w:tab w:val="left" w:pos="6480"/>
          <w:tab w:val="left" w:pos="8145"/>
        </w:tabs>
        <w:rPr>
          <w:rFonts w:ascii="SutonnyMJ" w:hAnsi="SutonnyMJ"/>
          <w:sz w:val="24"/>
        </w:rPr>
      </w:pPr>
      <w:r w:rsidRPr="006408BB">
        <w:rPr>
          <w:rFonts w:ascii="SutonnyMJ" w:hAnsi="SutonnyMJ"/>
          <w:sz w:val="24"/>
        </w:rPr>
        <w:tab/>
        <w:t>K. 4 Rb m`m¨ wb‡q</w:t>
      </w:r>
      <w:r w:rsidRPr="006408BB">
        <w:rPr>
          <w:rFonts w:ascii="SutonnyMJ" w:hAnsi="SutonnyMJ"/>
          <w:sz w:val="24"/>
        </w:rPr>
        <w:tab/>
        <w:t xml:space="preserve">L. </w:t>
      </w:r>
      <w:r w:rsidRPr="006408BB">
        <w:rPr>
          <w:rFonts w:ascii="SutonnyMJ" w:hAnsi="SutonnyMJ"/>
          <w:sz w:val="24"/>
          <w:u w:val="single"/>
        </w:rPr>
        <w:t xml:space="preserve">5 Rb m`m¨ wb‡q  </w:t>
      </w:r>
      <w:r w:rsidRPr="006408BB">
        <w:rPr>
          <w:rFonts w:ascii="SutonnyMJ" w:hAnsi="SutonnyMJ"/>
          <w:sz w:val="24"/>
        </w:rPr>
        <w:tab/>
        <w:t>M. 6 Rb m`m¨ wb‡q</w:t>
      </w:r>
      <w:r w:rsidRPr="006408BB">
        <w:rPr>
          <w:rFonts w:ascii="SutonnyMJ" w:hAnsi="SutonnyMJ"/>
          <w:sz w:val="24"/>
        </w:rPr>
        <w:tab/>
        <w:t>N. 3 Rb m`m¨ wb‡q</w:t>
      </w:r>
      <w:r w:rsidRPr="006408BB">
        <w:rPr>
          <w:rFonts w:ascii="SutonnyMJ" w:hAnsi="SutonnyMJ"/>
          <w:sz w:val="24"/>
        </w:rPr>
        <w:tab/>
      </w:r>
      <w:r w:rsidR="00B246AC">
        <w:rPr>
          <w:rFonts w:ascii="SutonnyMJ" w:hAnsi="SutonnyMJ"/>
          <w:b/>
          <w:sz w:val="24"/>
          <w:shd w:val="clear" w:color="auto" w:fill="000000"/>
        </w:rPr>
        <w:t>25</w:t>
      </w:r>
      <w:r w:rsidRPr="006408BB">
        <w:rPr>
          <w:rFonts w:ascii="SutonnyMJ" w:hAnsi="SutonnyMJ"/>
          <w:b/>
          <w:sz w:val="24"/>
          <w:shd w:val="clear" w:color="auto" w:fill="000000"/>
        </w:rPr>
        <w:t>: L</w:t>
      </w:r>
    </w:p>
    <w:p w:rsidR="00E51E1D" w:rsidRPr="007A7DCD"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sidRPr="007A7DCD">
        <w:rPr>
          <w:rFonts w:ascii="SutonnyMJ" w:hAnsi="SutonnyMJ"/>
          <w:b/>
          <w:sz w:val="24"/>
        </w:rPr>
        <w:t>26.</w:t>
      </w:r>
      <w:r w:rsidR="007A7DCD" w:rsidRPr="007A7DCD">
        <w:rPr>
          <w:rFonts w:ascii="SutonnyMJ" w:hAnsi="SutonnyMJ"/>
          <w:b/>
          <w:sz w:val="24"/>
        </w:rPr>
        <w:tab/>
      </w:r>
      <w:r w:rsidR="00E51E1D" w:rsidRPr="007A7DCD">
        <w:rPr>
          <w:rFonts w:ascii="SutonnyMJ" w:eastAsia="SutonnyMJ" w:hAnsi="SutonnyMJ" w:cs="SutonnyMJ"/>
          <w:b/>
          <w:sz w:val="24"/>
        </w:rPr>
        <w:t>Dc‡Rjv cwil‡`i m`m¨e„›`Ñ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BDwc †Pqvig¨vbe„›`</w:t>
      </w:r>
      <w:r w:rsidRPr="006408BB">
        <w:rPr>
          <w:rFonts w:ascii="SutonnyMJ" w:eastAsia="SutonnyMJ" w:hAnsi="SutonnyMJ" w:cs="SutonnyMJ"/>
          <w:sz w:val="24"/>
        </w:rPr>
        <w:tab/>
      </w:r>
      <w:r w:rsidRPr="006408BB">
        <w:rPr>
          <w:rFonts w:ascii="SutonnyMJ" w:eastAsia="SutonnyMJ" w:hAnsi="SutonnyMJ" w:cs="SutonnyMJ"/>
          <w:sz w:val="24"/>
        </w:rPr>
        <w:tab/>
        <w:t>L. Dc‡Rjvi Kg©KZ©ve„›`</w:t>
      </w:r>
      <w:r w:rsidRPr="006408BB">
        <w:rPr>
          <w:rFonts w:ascii="SutonnyMJ" w:eastAsia="SutonnyMJ" w:hAnsi="SutonnyMJ" w:cs="SutonnyMJ"/>
          <w:sz w:val="24"/>
        </w:rPr>
        <w:tab/>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M. BDwc m`m¨e„›`</w:t>
      </w:r>
      <w:r w:rsidRPr="006408BB">
        <w:rPr>
          <w:rFonts w:ascii="SutonnyMJ" w:eastAsia="SutonnyMJ" w:hAnsi="SutonnyMJ" w:cs="SutonnyMJ"/>
          <w:sz w:val="24"/>
        </w:rPr>
        <w:tab/>
      </w:r>
      <w:r w:rsidRPr="006408BB">
        <w:rPr>
          <w:rFonts w:ascii="SutonnyMJ" w:eastAsia="SutonnyMJ" w:hAnsi="SutonnyMJ" w:cs="SutonnyMJ"/>
          <w:sz w:val="24"/>
        </w:rPr>
        <w:tab/>
        <w:t>N. fvBm †Pqvg¨vbe„›`</w:t>
      </w:r>
      <w:r w:rsidRPr="006408BB">
        <w:rPr>
          <w:rFonts w:ascii="SutonnyMJ" w:eastAsia="SutonnyMJ" w:hAnsi="SutonnyMJ" w:cs="SutonnyMJ"/>
          <w:sz w:val="24"/>
        </w:rPr>
        <w:tab/>
      </w:r>
      <w:r w:rsidRPr="006408BB">
        <w:rPr>
          <w:rFonts w:ascii="SutonnyMJ" w:eastAsia="SutonnyMJ" w:hAnsi="SutonnyMJ" w:cs="SutonnyMJ"/>
          <w:sz w:val="24"/>
        </w:rPr>
        <w:tab/>
      </w:r>
      <w:r w:rsidR="00B246AC">
        <w:rPr>
          <w:rFonts w:ascii="SutonnyMJ" w:eastAsia="SutonnyMJ" w:hAnsi="SutonnyMJ" w:cs="SutonnyMJ"/>
          <w:b/>
          <w:sz w:val="24"/>
          <w:shd w:val="clear" w:color="auto" w:fill="000000"/>
        </w:rPr>
        <w:t>26</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27</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RbmsL¨vq e„nËg Dc‡RjvÑ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K.MvRxcyi m`i</w:t>
      </w:r>
      <w:r w:rsidRPr="006408BB">
        <w:rPr>
          <w:rFonts w:ascii="SutonnyMJ" w:eastAsia="SutonnyMJ" w:hAnsi="SutonnyMJ" w:cs="SutonnyMJ"/>
          <w:sz w:val="24"/>
        </w:rPr>
        <w:tab/>
        <w:t>L. mvfvi, XvKv</w:t>
      </w:r>
      <w:r w:rsidRPr="006408BB">
        <w:rPr>
          <w:rFonts w:ascii="SutonnyMJ" w:eastAsia="SutonnyMJ" w:hAnsi="SutonnyMJ" w:cs="SutonnyMJ"/>
          <w:sz w:val="24"/>
        </w:rPr>
        <w:tab/>
        <w:t>M. e›`i, bvivqYMÄ</w:t>
      </w:r>
      <w:r w:rsidRPr="006408BB">
        <w:rPr>
          <w:rFonts w:ascii="SutonnyMJ" w:eastAsia="SutonnyMJ" w:hAnsi="SutonnyMJ" w:cs="SutonnyMJ"/>
          <w:sz w:val="24"/>
        </w:rPr>
        <w:tab/>
        <w:t>N. jvj‡gvnb, †fvjv</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27</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28</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†Rjv cwil` cÖwZôvÑ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2016 mv‡j</w:t>
      </w:r>
      <w:r w:rsidRPr="006408BB">
        <w:rPr>
          <w:rFonts w:ascii="SutonnyMJ" w:eastAsia="SutonnyMJ" w:hAnsi="SutonnyMJ" w:cs="SutonnyMJ"/>
          <w:sz w:val="24"/>
        </w:rPr>
        <w:tab/>
        <w:t>L. 2000 mv‡j</w:t>
      </w:r>
      <w:r w:rsidRPr="006408BB">
        <w:rPr>
          <w:rFonts w:ascii="SutonnyMJ" w:eastAsia="SutonnyMJ" w:hAnsi="SutonnyMJ" w:cs="SutonnyMJ"/>
          <w:sz w:val="24"/>
        </w:rPr>
        <w:tab/>
        <w:t>M. 2002 mv‡j</w:t>
      </w:r>
      <w:r w:rsidRPr="006408BB">
        <w:rPr>
          <w:rFonts w:ascii="SutonnyMJ" w:eastAsia="SutonnyMJ" w:hAnsi="SutonnyMJ" w:cs="SutonnyMJ"/>
          <w:sz w:val="24"/>
        </w:rPr>
        <w:tab/>
        <w:t>N. 1985 mv‡j</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28</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29</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†cŠimfv n‡Z n‡j RbmsL¨vi NbZ¡ cÖwZ eM© wK‡jvwgUv‡i n‡Z n‡eÑ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1500 Rb</w:t>
      </w:r>
      <w:r w:rsidRPr="006408BB">
        <w:rPr>
          <w:rFonts w:ascii="SutonnyMJ" w:eastAsia="SutonnyMJ" w:hAnsi="SutonnyMJ" w:cs="SutonnyMJ"/>
          <w:sz w:val="24"/>
        </w:rPr>
        <w:tab/>
        <w:t>L. 1000 Rb</w:t>
      </w:r>
      <w:r w:rsidRPr="006408BB">
        <w:rPr>
          <w:rFonts w:ascii="SutonnyMJ" w:eastAsia="SutonnyMJ" w:hAnsi="SutonnyMJ" w:cs="SutonnyMJ"/>
          <w:sz w:val="24"/>
        </w:rPr>
        <w:tab/>
        <w:t>M. 1400 Rb</w:t>
      </w:r>
      <w:r w:rsidRPr="006408BB">
        <w:rPr>
          <w:rFonts w:ascii="SutonnyMJ" w:eastAsia="SutonnyMJ" w:hAnsi="SutonnyMJ" w:cs="SutonnyMJ"/>
          <w:sz w:val="24"/>
        </w:rPr>
        <w:tab/>
        <w:t>N. 1200 Rb</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29</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30</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†`‡k †gvU BDwbqb KZwU?</w:t>
      </w:r>
    </w:p>
    <w:p w:rsidR="00E51E1D" w:rsidRPr="006408BB" w:rsidRDefault="00E51E1D" w:rsidP="007A7DCD">
      <w:pPr>
        <w:tabs>
          <w:tab w:val="left" w:pos="360"/>
          <w:tab w:val="left" w:pos="2340"/>
          <w:tab w:val="left" w:pos="4320"/>
          <w:tab w:val="left" w:pos="6480"/>
          <w:tab w:val="left" w:pos="8109"/>
        </w:tabs>
        <w:ind w:left="360" w:hanging="360"/>
        <w:jc w:val="both"/>
        <w:rPr>
          <w:rFonts w:ascii="SutonnyMJ" w:eastAsia="SutonnyMJ" w:hAnsi="SutonnyMJ" w:cs="SutonnyMJ"/>
          <w:sz w:val="24"/>
        </w:rPr>
      </w:pPr>
      <w:r w:rsidRPr="006408BB">
        <w:rPr>
          <w:rFonts w:ascii="SutonnyMJ" w:eastAsia="SutonnyMJ" w:hAnsi="SutonnyMJ" w:cs="SutonnyMJ"/>
          <w:sz w:val="24"/>
        </w:rPr>
        <w:tab/>
        <w:t>K. 4571wU</w:t>
      </w:r>
      <w:r w:rsidRPr="006408BB">
        <w:rPr>
          <w:rFonts w:ascii="SutonnyMJ" w:eastAsia="SutonnyMJ" w:hAnsi="SutonnyMJ" w:cs="SutonnyMJ"/>
          <w:sz w:val="24"/>
        </w:rPr>
        <w:tab/>
        <w:t>L. 4562wU</w:t>
      </w:r>
      <w:r w:rsidRPr="006408BB">
        <w:rPr>
          <w:rFonts w:ascii="SutonnyMJ" w:eastAsia="SutonnyMJ" w:hAnsi="SutonnyMJ" w:cs="SutonnyMJ"/>
          <w:sz w:val="24"/>
        </w:rPr>
        <w:tab/>
        <w:t>M. 4550wU</w:t>
      </w:r>
      <w:r w:rsidRPr="006408BB">
        <w:rPr>
          <w:rFonts w:ascii="SutonnyMJ" w:eastAsia="SutonnyMJ" w:hAnsi="SutonnyMJ" w:cs="SutonnyMJ"/>
          <w:sz w:val="24"/>
        </w:rPr>
        <w:tab/>
        <w:t>N. 4586wU</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30</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31</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wb‡Pi †KvbwU †Rjv cwil`?</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K·evRvi</w:t>
      </w:r>
      <w:r w:rsidRPr="006408BB">
        <w:rPr>
          <w:rFonts w:ascii="SutonnyMJ" w:eastAsia="SutonnyMJ" w:hAnsi="SutonnyMJ" w:cs="SutonnyMJ"/>
          <w:sz w:val="24"/>
        </w:rPr>
        <w:tab/>
        <w:t>L. ivOvgvwU</w:t>
      </w:r>
      <w:r w:rsidRPr="006408BB">
        <w:rPr>
          <w:rFonts w:ascii="SutonnyMJ" w:eastAsia="SutonnyMJ" w:hAnsi="SutonnyMJ" w:cs="SutonnyMJ"/>
          <w:sz w:val="24"/>
        </w:rPr>
        <w:tab/>
        <w:t>M. ev›`ievb</w:t>
      </w:r>
      <w:r w:rsidRPr="006408BB">
        <w:rPr>
          <w:rFonts w:ascii="SutonnyMJ" w:eastAsia="SutonnyMJ" w:hAnsi="SutonnyMJ" w:cs="SutonnyMJ"/>
          <w:sz w:val="24"/>
        </w:rPr>
        <w:tab/>
        <w:t>N. LvMovQwo</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31</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32</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cve©Z¨ PÆMÖvg welqK gš¿Yvjq cÖwZwôZÑ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1994 mv‡j</w:t>
      </w:r>
      <w:r w:rsidRPr="006408BB">
        <w:rPr>
          <w:rFonts w:ascii="SutonnyMJ" w:eastAsia="SutonnyMJ" w:hAnsi="SutonnyMJ" w:cs="SutonnyMJ"/>
          <w:sz w:val="24"/>
        </w:rPr>
        <w:tab/>
        <w:t>L. 1997 mv‡j</w:t>
      </w:r>
      <w:r w:rsidRPr="006408BB">
        <w:rPr>
          <w:rFonts w:ascii="SutonnyMJ" w:eastAsia="SutonnyMJ" w:hAnsi="SutonnyMJ" w:cs="SutonnyMJ"/>
          <w:sz w:val="24"/>
        </w:rPr>
        <w:tab/>
        <w:t>M. 1998 mv‡j</w:t>
      </w:r>
      <w:r w:rsidRPr="006408BB">
        <w:rPr>
          <w:rFonts w:ascii="SutonnyMJ" w:eastAsia="SutonnyMJ" w:hAnsi="SutonnyMJ" w:cs="SutonnyMJ"/>
          <w:sz w:val="24"/>
        </w:rPr>
        <w:tab/>
        <w:t>N. 1999 mv‡j</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32</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33</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†Rjv cwil` wbe©vP‡b †fvUvwaKvi cÖ`vb K‡iÑ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mvsm`MY</w:t>
      </w:r>
      <w:r w:rsidRPr="006408BB">
        <w:rPr>
          <w:rFonts w:ascii="SutonnyMJ" w:eastAsia="SutonnyMJ" w:hAnsi="SutonnyMJ" w:cs="SutonnyMJ"/>
          <w:sz w:val="24"/>
        </w:rPr>
        <w:tab/>
        <w:t>L. RbcÖwZwbwaMY</w:t>
      </w:r>
      <w:r w:rsidRPr="006408BB">
        <w:rPr>
          <w:rFonts w:ascii="SutonnyMJ" w:eastAsia="SutonnyMJ" w:hAnsi="SutonnyMJ" w:cs="SutonnyMJ"/>
          <w:sz w:val="24"/>
        </w:rPr>
        <w:tab/>
        <w:t>M. Dc‡Rjv †Pqvig¨vbMY</w:t>
      </w:r>
      <w:r w:rsidRPr="006408BB">
        <w:rPr>
          <w:rFonts w:ascii="SutonnyMJ" w:eastAsia="SutonnyMJ" w:hAnsi="SutonnyMJ" w:cs="SutonnyMJ"/>
          <w:sz w:val="24"/>
        </w:rPr>
        <w:tab/>
        <w:t>N. mvaviY RbMY</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33</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34</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†Rjv cwil‡` bvix m`m¨ _v‡KÑ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2 Rb</w:t>
      </w:r>
      <w:r w:rsidRPr="006408BB">
        <w:rPr>
          <w:rFonts w:ascii="SutonnyMJ" w:eastAsia="SutonnyMJ" w:hAnsi="SutonnyMJ" w:cs="SutonnyMJ"/>
          <w:sz w:val="24"/>
        </w:rPr>
        <w:tab/>
        <w:t>L. 7 Rb</w:t>
      </w:r>
      <w:r w:rsidRPr="006408BB">
        <w:rPr>
          <w:rFonts w:ascii="SutonnyMJ" w:eastAsia="SutonnyMJ" w:hAnsi="SutonnyMJ" w:cs="SutonnyMJ"/>
          <w:sz w:val="24"/>
        </w:rPr>
        <w:tab/>
        <w:t>M. 5 Rb</w:t>
      </w:r>
      <w:r w:rsidRPr="006408BB">
        <w:rPr>
          <w:rFonts w:ascii="SutonnyMJ" w:eastAsia="SutonnyMJ" w:hAnsi="SutonnyMJ" w:cs="SutonnyMJ"/>
          <w:sz w:val="24"/>
        </w:rPr>
        <w:tab/>
        <w:t xml:space="preserve">N. 6 Rb </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34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E51E1D" w:rsidRPr="006408BB" w:rsidRDefault="00AD7D52" w:rsidP="007A7DCD">
      <w:pPr>
        <w:tabs>
          <w:tab w:val="left" w:pos="360"/>
          <w:tab w:val="left" w:pos="2340"/>
          <w:tab w:val="left" w:pos="4320"/>
          <w:tab w:val="left" w:pos="6480"/>
          <w:tab w:val="left" w:pos="8145"/>
        </w:tabs>
        <w:jc w:val="both"/>
        <w:rPr>
          <w:rFonts w:ascii="SutonnyMJ" w:eastAsia="SutonnyMJ" w:hAnsi="SutonnyMJ" w:cs="SutonnyMJ"/>
          <w:b/>
          <w:sz w:val="24"/>
        </w:rPr>
      </w:pPr>
      <w:r>
        <w:rPr>
          <w:rFonts w:ascii="SutonnyMJ" w:eastAsia="SutonnyMJ" w:hAnsi="SutonnyMJ" w:cs="SutonnyMJ"/>
          <w:b/>
          <w:sz w:val="24"/>
        </w:rPr>
        <w:t>35</w:t>
      </w:r>
      <w:r w:rsidR="00E51E1D" w:rsidRPr="006408BB">
        <w:rPr>
          <w:rFonts w:ascii="SutonnyMJ" w:eastAsia="SutonnyMJ" w:hAnsi="SutonnyMJ" w:cs="SutonnyMJ"/>
          <w:b/>
          <w:sz w:val="24"/>
        </w:rPr>
        <w:t>.</w:t>
      </w:r>
      <w:r w:rsidR="00E51E1D" w:rsidRPr="006408BB">
        <w:rPr>
          <w:rFonts w:ascii="SutonnyMJ" w:eastAsia="SutonnyMJ" w:hAnsi="SutonnyMJ" w:cs="SutonnyMJ"/>
          <w:b/>
          <w:sz w:val="24"/>
        </w:rPr>
        <w:tab/>
        <w:t>BDwc m`m¨‡`i kc_ covbÑ</w:t>
      </w:r>
    </w:p>
    <w:p w:rsidR="00E51E1D" w:rsidRPr="006408BB" w:rsidRDefault="00E51E1D" w:rsidP="007A7DCD">
      <w:pPr>
        <w:tabs>
          <w:tab w:val="left" w:pos="360"/>
          <w:tab w:val="left" w:pos="2340"/>
          <w:tab w:val="left" w:pos="4320"/>
          <w:tab w:val="left" w:pos="6480"/>
          <w:tab w:val="left" w:pos="8145"/>
        </w:tabs>
        <w:ind w:left="360" w:hanging="360"/>
        <w:jc w:val="both"/>
        <w:rPr>
          <w:rFonts w:ascii="SutonnyMJ" w:eastAsia="SutonnyMJ" w:hAnsi="SutonnyMJ" w:cs="SutonnyMJ"/>
          <w:sz w:val="24"/>
        </w:rPr>
      </w:pPr>
      <w:r w:rsidRPr="006408BB">
        <w:rPr>
          <w:rFonts w:ascii="SutonnyMJ" w:eastAsia="SutonnyMJ" w:hAnsi="SutonnyMJ" w:cs="SutonnyMJ"/>
          <w:sz w:val="24"/>
        </w:rPr>
        <w:tab/>
        <w:t>K. †Rjv cwil` †Pqvig¨vb</w:t>
      </w:r>
      <w:r w:rsidRPr="006408BB">
        <w:rPr>
          <w:rFonts w:ascii="SutonnyMJ" w:eastAsia="SutonnyMJ" w:hAnsi="SutonnyMJ" w:cs="SutonnyMJ"/>
          <w:sz w:val="24"/>
        </w:rPr>
        <w:tab/>
        <w:t>L. †Rjv cÖkvmK</w:t>
      </w:r>
      <w:r w:rsidRPr="006408BB">
        <w:rPr>
          <w:rFonts w:ascii="SutonnyMJ" w:eastAsia="SutonnyMJ" w:hAnsi="SutonnyMJ" w:cs="SutonnyMJ"/>
          <w:sz w:val="24"/>
        </w:rPr>
        <w:tab/>
        <w:t>M. BDGbI</w:t>
      </w:r>
      <w:r w:rsidRPr="006408BB">
        <w:rPr>
          <w:rFonts w:ascii="SutonnyMJ" w:eastAsia="SutonnyMJ" w:hAnsi="SutonnyMJ" w:cs="SutonnyMJ"/>
          <w:sz w:val="24"/>
        </w:rPr>
        <w:tab/>
        <w:t>N. Dc‡Rjv cwil`</w:t>
      </w:r>
      <w:r w:rsidRPr="006408BB">
        <w:rPr>
          <w:rFonts w:ascii="SutonnyMJ" w:eastAsia="SutonnyMJ" w:hAnsi="SutonnyMJ" w:cs="SutonnyMJ"/>
          <w:sz w:val="24"/>
        </w:rPr>
        <w:tab/>
      </w:r>
      <w:r w:rsidR="00B246AC">
        <w:rPr>
          <w:rFonts w:ascii="SutonnyMJ" w:eastAsia="SutonnyMJ" w:hAnsi="SutonnyMJ" w:cs="SutonnyMJ"/>
          <w:b/>
          <w:sz w:val="24"/>
          <w:shd w:val="clear" w:color="auto" w:fill="000000"/>
        </w:rPr>
        <w:t>35</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B246AC" w:rsidRPr="007A7DCD" w:rsidRDefault="00B246AC" w:rsidP="007A7DCD">
      <w:pPr>
        <w:pStyle w:val="ListParagraph"/>
        <w:tabs>
          <w:tab w:val="left" w:pos="360"/>
          <w:tab w:val="left" w:pos="2340"/>
          <w:tab w:val="left" w:pos="4320"/>
          <w:tab w:val="left" w:pos="6480"/>
          <w:tab w:val="left" w:pos="8145"/>
        </w:tabs>
        <w:ind w:left="369" w:hanging="351"/>
        <w:rPr>
          <w:rFonts w:ascii="SutonnyMJ" w:hAnsi="SutonnyMJ"/>
          <w:b/>
          <w:sz w:val="24"/>
        </w:rPr>
      </w:pPr>
      <w:r w:rsidRPr="007A7DCD">
        <w:rPr>
          <w:rFonts w:ascii="SutonnyMJ" w:hAnsi="SutonnyMJ"/>
          <w:b/>
          <w:sz w:val="24"/>
        </w:rPr>
        <w:t>36. ¯’vbxq kvmb ej‡Z †evSvq?</w:t>
      </w:r>
    </w:p>
    <w:p w:rsidR="00B246AC" w:rsidRPr="006408BB" w:rsidRDefault="00B246AC" w:rsidP="007A7DCD">
      <w:pPr>
        <w:tabs>
          <w:tab w:val="left" w:pos="360"/>
          <w:tab w:val="left" w:pos="2340"/>
          <w:tab w:val="left" w:pos="4320"/>
          <w:tab w:val="left" w:pos="6480"/>
          <w:tab w:val="left" w:pos="8145"/>
        </w:tabs>
        <w:rPr>
          <w:rFonts w:ascii="SutonnyMJ" w:hAnsi="SutonnyMJ"/>
          <w:sz w:val="24"/>
        </w:rPr>
      </w:pPr>
      <w:r w:rsidRPr="006408BB">
        <w:rPr>
          <w:rFonts w:ascii="SutonnyMJ" w:hAnsi="SutonnyMJ"/>
          <w:sz w:val="24"/>
        </w:rPr>
        <w:tab/>
        <w:t>K. AÂjwfwËK kvmb cwiPvjbv</w:t>
      </w:r>
      <w:r w:rsidRPr="006408BB">
        <w:rPr>
          <w:rFonts w:ascii="SutonnyMJ" w:hAnsi="SutonnyMJ"/>
          <w:sz w:val="24"/>
        </w:rPr>
        <w:tab/>
        <w:t xml:space="preserve">L. </w:t>
      </w:r>
      <w:r w:rsidRPr="006408BB">
        <w:rPr>
          <w:rFonts w:ascii="SutonnyMJ" w:hAnsi="SutonnyMJ"/>
          <w:sz w:val="24"/>
          <w:u w:val="single"/>
        </w:rPr>
        <w:t>GjvKv wfwËK kvmb cwiPvjbv</w:t>
      </w:r>
      <w:r w:rsidRPr="006408BB">
        <w:rPr>
          <w:rFonts w:ascii="SutonnyMJ" w:hAnsi="SutonnyMJ"/>
          <w:sz w:val="24"/>
        </w:rPr>
        <w:tab/>
      </w:r>
    </w:p>
    <w:p w:rsidR="00E51E1D" w:rsidRPr="00EA0073" w:rsidRDefault="00B246AC" w:rsidP="007A7DCD">
      <w:pPr>
        <w:tabs>
          <w:tab w:val="left" w:pos="360"/>
          <w:tab w:val="left" w:pos="2340"/>
          <w:tab w:val="left" w:pos="4320"/>
          <w:tab w:val="left" w:pos="6480"/>
          <w:tab w:val="left" w:pos="8145"/>
        </w:tabs>
        <w:rPr>
          <w:rFonts w:ascii="SutonnyMJ" w:hAnsi="SutonnyMJ"/>
          <w:sz w:val="24"/>
        </w:rPr>
      </w:pPr>
      <w:r w:rsidRPr="006408BB">
        <w:rPr>
          <w:rFonts w:ascii="SutonnyMJ" w:hAnsi="SutonnyMJ"/>
          <w:sz w:val="24"/>
        </w:rPr>
        <w:tab/>
        <w:t xml:space="preserve">M. kni ev Rbc` wfwËK kvmb cwiPvjbv </w:t>
      </w:r>
      <w:r w:rsidRPr="006408BB">
        <w:rPr>
          <w:rFonts w:ascii="SutonnyMJ" w:hAnsi="SutonnyMJ"/>
          <w:sz w:val="24"/>
        </w:rPr>
        <w:tab/>
        <w:t>N. cÖv‡`wkK kvmb cwiPvjbv</w:t>
      </w:r>
      <w:r w:rsidR="007A7DCD">
        <w:rPr>
          <w:rFonts w:ascii="SutonnyMJ" w:hAnsi="SutonnyMJ"/>
          <w:sz w:val="24"/>
        </w:rPr>
        <w:tab/>
      </w:r>
      <w:r w:rsidRPr="006408BB">
        <w:rPr>
          <w:rFonts w:ascii="SutonnyMJ" w:hAnsi="SutonnyMJ"/>
          <w:sz w:val="24"/>
        </w:rPr>
        <w:tab/>
      </w:r>
      <w:r>
        <w:rPr>
          <w:rFonts w:ascii="SutonnyMJ" w:hAnsi="SutonnyMJ"/>
          <w:b/>
          <w:sz w:val="24"/>
          <w:shd w:val="clear" w:color="auto" w:fill="000000"/>
        </w:rPr>
        <w:t>36</w:t>
      </w:r>
      <w:r w:rsidRPr="006408BB">
        <w:rPr>
          <w:rFonts w:ascii="SutonnyMJ" w:hAnsi="SutonnyMJ"/>
          <w:b/>
          <w:sz w:val="24"/>
          <w:shd w:val="clear" w:color="auto" w:fill="000000"/>
        </w:rPr>
        <w:t>: L</w:t>
      </w:r>
    </w:p>
    <w:p w:rsidR="00C67699" w:rsidRPr="006408BB" w:rsidRDefault="00C67699" w:rsidP="00571867">
      <w:pPr>
        <w:shd w:val="clear" w:color="auto" w:fill="000000" w:themeFill="text1"/>
        <w:tabs>
          <w:tab w:val="left" w:pos="360"/>
          <w:tab w:val="left" w:pos="2340"/>
          <w:tab w:val="left" w:pos="4320"/>
          <w:tab w:val="left" w:pos="6210"/>
          <w:tab w:val="left" w:pos="8100"/>
        </w:tabs>
        <w:ind w:left="360" w:hanging="360"/>
        <w:jc w:val="center"/>
        <w:rPr>
          <w:rFonts w:ascii="SutonnyMJ" w:eastAsia="SutonnyMJ" w:hAnsi="SutonnyMJ" w:cs="SutonnyMJ"/>
          <w:b/>
          <w:sz w:val="34"/>
        </w:rPr>
      </w:pPr>
      <w:r w:rsidRPr="006408BB">
        <w:rPr>
          <w:rFonts w:ascii="SutonnyMJ" w:eastAsia="SutonnyMJ" w:hAnsi="SutonnyMJ" w:cs="SutonnyMJ"/>
          <w:b/>
          <w:sz w:val="34"/>
        </w:rPr>
        <w:t>cve©Z¨ PÆMÖv‡gi ¯’vbxq miKvi</w:t>
      </w:r>
    </w:p>
    <w:p w:rsidR="00C67699" w:rsidRPr="006408BB" w:rsidRDefault="00C67699" w:rsidP="00C67699">
      <w:pPr>
        <w:tabs>
          <w:tab w:val="left" w:pos="360"/>
          <w:tab w:val="left" w:pos="2340"/>
          <w:tab w:val="left" w:pos="4320"/>
          <w:tab w:val="left" w:pos="6210"/>
          <w:tab w:val="left" w:pos="8100"/>
        </w:tabs>
        <w:ind w:left="360" w:hanging="360"/>
        <w:jc w:val="center"/>
        <w:rPr>
          <w:rFonts w:ascii="SutonnyMJ" w:eastAsia="SutonnyMJ" w:hAnsi="SutonnyMJ" w:cs="SutonnyMJ"/>
          <w:b/>
          <w:sz w:val="6"/>
        </w:rPr>
      </w:pPr>
    </w:p>
    <w:p w:rsidR="00C67699" w:rsidRPr="006408BB" w:rsidRDefault="00C67699" w:rsidP="00C67699">
      <w:pPr>
        <w:shd w:val="clear" w:color="auto" w:fill="D9D9D9" w:themeFill="background1" w:themeFillShade="D9"/>
        <w:tabs>
          <w:tab w:val="left" w:pos="360"/>
        </w:tabs>
        <w:jc w:val="center"/>
        <w:rPr>
          <w:rFonts w:ascii="SutonnyMJ" w:eastAsia="SutonnyMJ" w:hAnsi="SutonnyMJ" w:cs="SutonnyMJ"/>
          <w:b/>
          <w:sz w:val="28"/>
          <w:shd w:val="clear" w:color="auto" w:fill="BFBFBF"/>
        </w:rPr>
      </w:pPr>
      <w:r w:rsidRPr="006408BB">
        <w:rPr>
          <w:rFonts w:ascii="SutonnyMJ" w:eastAsia="SutonnyMJ" w:hAnsi="SutonnyMJ" w:cs="SutonnyMJ"/>
          <w:b/>
          <w:sz w:val="28"/>
          <w:shd w:val="clear" w:color="auto" w:fill="D9D9D9" w:themeFill="background1" w:themeFillShade="D9"/>
        </w:rPr>
        <w:t>cve©Z¨ PÆMÖv‡gi msm`xq Avmb web¨vm</w:t>
      </w:r>
    </w:p>
    <w:p w:rsidR="00C67699" w:rsidRPr="006408BB" w:rsidRDefault="00C67699" w:rsidP="007F24E4">
      <w:pPr>
        <w:numPr>
          <w:ilvl w:val="0"/>
          <w:numId w:val="46"/>
        </w:numPr>
        <w:tabs>
          <w:tab w:val="left" w:pos="360"/>
        </w:tabs>
        <w:ind w:left="639" w:hanging="279"/>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cve©Z¨ 3 †Rjv AvqZ‡b eo n‡jI †jvKmsL¨vi NbZ¡ G‡Kev‡i Kg| ZvB GB 3 †Rjvq 1wU K‡i gvÎ 3wU msm`xq Avmb i‡q‡Q|</w:t>
      </w:r>
    </w:p>
    <w:p w:rsidR="00C67699" w:rsidRPr="006408BB" w:rsidRDefault="00C67699" w:rsidP="007F24E4">
      <w:pPr>
        <w:numPr>
          <w:ilvl w:val="0"/>
          <w:numId w:val="46"/>
        </w:numPr>
        <w:tabs>
          <w:tab w:val="left" w:pos="360"/>
        </w:tabs>
        <w:ind w:left="639" w:hanging="279"/>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RvZxq msm‡`i 298Zg AvmbÑ LvMovQwo †Rjv</w:t>
      </w:r>
    </w:p>
    <w:p w:rsidR="00C67699" w:rsidRPr="006408BB" w:rsidRDefault="00C67699" w:rsidP="007F24E4">
      <w:pPr>
        <w:numPr>
          <w:ilvl w:val="0"/>
          <w:numId w:val="46"/>
        </w:numPr>
        <w:tabs>
          <w:tab w:val="left" w:pos="360"/>
        </w:tabs>
        <w:ind w:left="639" w:hanging="279"/>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RvZxq msm‡`i 299Zg AvmbÑ ivOvgvwU †Rjv</w:t>
      </w:r>
    </w:p>
    <w:p w:rsidR="00C67699" w:rsidRPr="006408BB" w:rsidRDefault="00C67699" w:rsidP="007F24E4">
      <w:pPr>
        <w:numPr>
          <w:ilvl w:val="0"/>
          <w:numId w:val="46"/>
        </w:numPr>
        <w:tabs>
          <w:tab w:val="left" w:pos="360"/>
        </w:tabs>
        <w:ind w:left="639" w:hanging="279"/>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RvZxq msm‡`i 300Zg AvmbÑ ev›`ievb †Rjv</w:t>
      </w:r>
    </w:p>
    <w:p w:rsidR="00C67699" w:rsidRPr="007F24E4" w:rsidRDefault="00C67699" w:rsidP="00BA1311">
      <w:pPr>
        <w:tabs>
          <w:tab w:val="left" w:pos="360"/>
          <w:tab w:val="left" w:pos="2340"/>
          <w:tab w:val="left" w:pos="4320"/>
          <w:tab w:val="left" w:pos="6210"/>
          <w:tab w:val="left" w:pos="8100"/>
        </w:tabs>
        <w:rPr>
          <w:rFonts w:ascii="SutonnyMJ" w:eastAsia="SutonnyMJ" w:hAnsi="SutonnyMJ" w:cs="SutonnyMJ"/>
          <w:b/>
          <w:sz w:val="2"/>
        </w:rPr>
      </w:pPr>
    </w:p>
    <w:p w:rsidR="00C67699" w:rsidRPr="006408BB" w:rsidRDefault="00C67699" w:rsidP="00C67699">
      <w:pPr>
        <w:tabs>
          <w:tab w:val="left" w:pos="360"/>
          <w:tab w:val="left" w:pos="2340"/>
          <w:tab w:val="left" w:pos="4320"/>
          <w:tab w:val="left" w:pos="6210"/>
          <w:tab w:val="left" w:pos="8100"/>
        </w:tabs>
        <w:ind w:left="360" w:hanging="360"/>
        <w:rPr>
          <w:rFonts w:ascii="SutonnyMJ" w:eastAsia="SutonnyMJ" w:hAnsi="SutonnyMJ" w:cs="SutonnyMJ"/>
          <w:b/>
          <w:sz w:val="6"/>
        </w:rPr>
      </w:pPr>
    </w:p>
    <w:p w:rsidR="00C67699" w:rsidRPr="006408BB" w:rsidRDefault="00C67699" w:rsidP="00571867">
      <w:pPr>
        <w:shd w:val="clear" w:color="auto" w:fill="BFBFBF" w:themeFill="background1" w:themeFillShade="BF"/>
        <w:jc w:val="center"/>
        <w:rPr>
          <w:rFonts w:ascii="SutonnyMJ" w:hAnsi="SutonnyMJ"/>
          <w:b/>
          <w:sz w:val="28"/>
        </w:rPr>
      </w:pPr>
      <w:r w:rsidRPr="006408BB">
        <w:rPr>
          <w:rFonts w:ascii="SutonnyMJ" w:hAnsi="SutonnyMJ"/>
          <w:b/>
          <w:sz w:val="28"/>
        </w:rPr>
        <w:lastRenderedPageBreak/>
        <w:t>cve©Z¨ †Rjv ¯’vbxq miKvi cwil`</w:t>
      </w:r>
    </w:p>
    <w:p w:rsidR="00C67699" w:rsidRPr="006408BB" w:rsidRDefault="00C67699" w:rsidP="00AD4CBA">
      <w:pPr>
        <w:pStyle w:val="ListParagraph"/>
        <w:numPr>
          <w:ilvl w:val="0"/>
          <w:numId w:val="219"/>
        </w:numPr>
        <w:contextualSpacing/>
        <w:rPr>
          <w:rFonts w:ascii="SutonnyMJ" w:hAnsi="SutonnyMJ"/>
          <w:sz w:val="24"/>
        </w:rPr>
      </w:pPr>
      <w:r w:rsidRPr="006408BB">
        <w:rPr>
          <w:rFonts w:ascii="SutonnyMJ" w:hAnsi="SutonnyMJ"/>
          <w:sz w:val="24"/>
        </w:rPr>
        <w:t>cveZ©¨ †Rjv ¯’vbxq miKvi cwil` Aby‡gv`b jvf K‡iÑ 6 gvP©, 1989 mv‡j</w:t>
      </w:r>
    </w:p>
    <w:p w:rsidR="00C67699" w:rsidRPr="006408BB" w:rsidRDefault="00C67699" w:rsidP="00AD4CBA">
      <w:pPr>
        <w:pStyle w:val="ListParagraph"/>
        <w:numPr>
          <w:ilvl w:val="0"/>
          <w:numId w:val="219"/>
        </w:numPr>
        <w:contextualSpacing/>
        <w:rPr>
          <w:rFonts w:ascii="SutonnyMJ" w:hAnsi="SutonnyMJ"/>
          <w:sz w:val="24"/>
        </w:rPr>
      </w:pPr>
      <w:r w:rsidRPr="006408BB">
        <w:rPr>
          <w:rFonts w:ascii="SutonnyMJ" w:hAnsi="SutonnyMJ"/>
          <w:sz w:val="24"/>
        </w:rPr>
        <w:t>1989 mv‡ji 25 Ryb 3wU cve©Z¨ †Rjvi wbe©vPb AbywôZ nq Ges †Rjv ¯’vbxq miKvi cwil` MwVZ nq|</w:t>
      </w:r>
    </w:p>
    <w:p w:rsidR="00C67699" w:rsidRPr="006408BB" w:rsidRDefault="00003FA5" w:rsidP="00AD4CBA">
      <w:pPr>
        <w:pStyle w:val="ListParagraph"/>
        <w:numPr>
          <w:ilvl w:val="0"/>
          <w:numId w:val="219"/>
        </w:numPr>
        <w:contextualSpacing/>
        <w:rPr>
          <w:rFonts w:ascii="SutonnyMJ" w:hAnsi="SutonnyMJ"/>
          <w:sz w:val="24"/>
        </w:rPr>
      </w:pPr>
      <w:r>
        <w:rPr>
          <w:rFonts w:ascii="SutonnyMJ" w:hAnsi="SutonnyMJ"/>
          <w:sz w:val="24"/>
        </w:rPr>
        <w:t>cve©Z</w:t>
      </w:r>
      <w:r w:rsidR="00C67699" w:rsidRPr="006408BB">
        <w:rPr>
          <w:rFonts w:ascii="SutonnyMJ" w:hAnsi="SutonnyMJ"/>
          <w:sz w:val="24"/>
        </w:rPr>
        <w:t>¨ †Rjv ¯’vbxq miKvi cwil‡`i †gqv`Ñ 3 eQi [cÖ_g Awa‡ek‡bi ZvwiL †_‡K]</w:t>
      </w:r>
    </w:p>
    <w:p w:rsidR="00C67699" w:rsidRPr="006408BB" w:rsidRDefault="006618E6" w:rsidP="00AD4CBA">
      <w:pPr>
        <w:pStyle w:val="ListParagraph"/>
        <w:numPr>
          <w:ilvl w:val="0"/>
          <w:numId w:val="219"/>
        </w:numPr>
        <w:contextualSpacing/>
        <w:rPr>
          <w:rFonts w:ascii="SutonnyMJ" w:hAnsi="SutonnyMJ"/>
          <w:sz w:val="24"/>
        </w:rPr>
      </w:pPr>
      <w:r w:rsidRPr="006408BB">
        <w:rPr>
          <w:rFonts w:ascii="SutonnyMJ" w:hAnsi="SutonnyMJ"/>
          <w:sz w:val="24"/>
        </w:rPr>
        <w:t>cwil`</w:t>
      </w:r>
      <w:r w:rsidR="00C67699" w:rsidRPr="006408BB">
        <w:rPr>
          <w:rFonts w:ascii="SutonnyMJ" w:hAnsi="SutonnyMJ"/>
          <w:sz w:val="24"/>
        </w:rPr>
        <w:t xml:space="preserve"> 3wUi †Pqvig¨vb n‡eb </w:t>
      </w:r>
      <w:r w:rsidR="00234B2D" w:rsidRPr="00234B2D">
        <w:rPr>
          <w:rFonts w:ascii="SutonnyMJ" w:hAnsi="SutonnyMJ"/>
          <w:sz w:val="24"/>
        </w:rPr>
        <w:t>DcRvZxq</w:t>
      </w:r>
      <w:r w:rsidR="00C67699" w:rsidRPr="00234B2D">
        <w:rPr>
          <w:rFonts w:ascii="SutonnyMJ" w:hAnsi="SutonnyMJ"/>
          <w:sz w:val="24"/>
        </w:rPr>
        <w:t>‡`i</w:t>
      </w:r>
      <w:r w:rsidR="00C67699" w:rsidRPr="006408BB">
        <w:rPr>
          <w:rFonts w:ascii="SutonnyMJ" w:hAnsi="SutonnyMJ"/>
          <w:sz w:val="24"/>
        </w:rPr>
        <w:t xml:space="preserve"> ga¨ †_‡K</w:t>
      </w:r>
    </w:p>
    <w:p w:rsidR="00C67699" w:rsidRPr="006408BB" w:rsidRDefault="00C67699" w:rsidP="00AD4CBA">
      <w:pPr>
        <w:pStyle w:val="ListParagraph"/>
        <w:numPr>
          <w:ilvl w:val="0"/>
          <w:numId w:val="219"/>
        </w:numPr>
        <w:contextualSpacing/>
        <w:rPr>
          <w:rFonts w:ascii="SutonnyMJ" w:hAnsi="SutonnyMJ"/>
          <w:sz w:val="24"/>
        </w:rPr>
      </w:pPr>
      <w:r w:rsidRPr="006408BB">
        <w:rPr>
          <w:rFonts w:ascii="SutonnyMJ" w:hAnsi="SutonnyMJ"/>
          <w:sz w:val="24"/>
        </w:rPr>
        <w:t>cwil‡`i †Pqvig¨vb I m`m¨MY ivóªxq Kg©KZ©v e‡j MY¨ n‡e</w:t>
      </w:r>
    </w:p>
    <w:p w:rsidR="00C67699" w:rsidRPr="006408BB" w:rsidRDefault="00C67699" w:rsidP="00AD4CBA">
      <w:pPr>
        <w:pStyle w:val="ListParagraph"/>
        <w:numPr>
          <w:ilvl w:val="0"/>
          <w:numId w:val="219"/>
        </w:numPr>
        <w:contextualSpacing/>
        <w:rPr>
          <w:rFonts w:ascii="SutonnyMJ" w:hAnsi="SutonnyMJ"/>
          <w:sz w:val="24"/>
        </w:rPr>
      </w:pPr>
      <w:r w:rsidRPr="006408BB">
        <w:rPr>
          <w:rFonts w:ascii="SutonnyMJ" w:hAnsi="SutonnyMJ"/>
          <w:sz w:val="24"/>
        </w:rPr>
        <w:t>wWwm/†Rjv cÖkvmK c`vwaKvi e‡j cwil‡`i mwPe wn‡m‡e `vwqZ¡ cvjb K‡ib|</w:t>
      </w:r>
    </w:p>
    <w:tbl>
      <w:tblPr>
        <w:tblStyle w:val="TableGrid"/>
        <w:tblW w:w="0" w:type="auto"/>
        <w:tblInd w:w="985" w:type="dxa"/>
        <w:tblLook w:val="04A0" w:firstRow="1" w:lastRow="0" w:firstColumn="1" w:lastColumn="0" w:noHBand="0" w:noVBand="1"/>
      </w:tblPr>
      <w:tblGrid>
        <w:gridCol w:w="1800"/>
        <w:gridCol w:w="1710"/>
        <w:gridCol w:w="1800"/>
        <w:gridCol w:w="2070"/>
      </w:tblGrid>
      <w:tr w:rsidR="00C67699" w:rsidRPr="006408BB" w:rsidTr="00862635">
        <w:tc>
          <w:tcPr>
            <w:tcW w:w="1800" w:type="dxa"/>
          </w:tcPr>
          <w:p w:rsidR="00C67699" w:rsidRPr="006408BB" w:rsidRDefault="00C67699" w:rsidP="00862635">
            <w:pPr>
              <w:jc w:val="center"/>
              <w:rPr>
                <w:rFonts w:ascii="SutonnyMJ" w:hAnsi="SutonnyMJ"/>
                <w:b/>
                <w:sz w:val="24"/>
              </w:rPr>
            </w:pPr>
          </w:p>
        </w:tc>
        <w:tc>
          <w:tcPr>
            <w:tcW w:w="1710" w:type="dxa"/>
          </w:tcPr>
          <w:p w:rsidR="00C67699" w:rsidRPr="006408BB" w:rsidRDefault="00C67699" w:rsidP="00862635">
            <w:pPr>
              <w:jc w:val="center"/>
              <w:rPr>
                <w:rFonts w:ascii="SutonnyMJ" w:hAnsi="SutonnyMJ"/>
                <w:b/>
                <w:sz w:val="24"/>
              </w:rPr>
            </w:pPr>
            <w:r w:rsidRPr="006408BB">
              <w:rPr>
                <w:rFonts w:ascii="SutonnyMJ" w:hAnsi="SutonnyMJ"/>
                <w:b/>
                <w:sz w:val="24"/>
              </w:rPr>
              <w:t>LvMovQwo †Rjv</w:t>
            </w:r>
          </w:p>
        </w:tc>
        <w:tc>
          <w:tcPr>
            <w:tcW w:w="1800" w:type="dxa"/>
          </w:tcPr>
          <w:p w:rsidR="00C67699" w:rsidRPr="006408BB" w:rsidRDefault="00C67699" w:rsidP="00862635">
            <w:pPr>
              <w:jc w:val="center"/>
              <w:rPr>
                <w:rFonts w:ascii="SutonnyMJ" w:hAnsi="SutonnyMJ"/>
                <w:b/>
                <w:sz w:val="24"/>
              </w:rPr>
            </w:pPr>
            <w:r w:rsidRPr="006408BB">
              <w:rPr>
                <w:rFonts w:ascii="SutonnyMJ" w:hAnsi="SutonnyMJ"/>
                <w:b/>
                <w:sz w:val="24"/>
              </w:rPr>
              <w:t>ev›`ievb †Rjv</w:t>
            </w:r>
          </w:p>
        </w:tc>
        <w:tc>
          <w:tcPr>
            <w:tcW w:w="2070" w:type="dxa"/>
          </w:tcPr>
          <w:p w:rsidR="00C67699" w:rsidRPr="006408BB" w:rsidRDefault="00C67699" w:rsidP="00862635">
            <w:pPr>
              <w:jc w:val="center"/>
              <w:rPr>
                <w:rFonts w:ascii="SutonnyMJ" w:hAnsi="SutonnyMJ"/>
                <w:b/>
                <w:sz w:val="24"/>
              </w:rPr>
            </w:pPr>
            <w:r w:rsidRPr="006408BB">
              <w:rPr>
                <w:rFonts w:ascii="SutonnyMJ" w:hAnsi="SutonnyMJ"/>
                <w:b/>
                <w:sz w:val="24"/>
              </w:rPr>
              <w:t>iv½vgvwU †Rjv</w:t>
            </w:r>
          </w:p>
        </w:tc>
      </w:tr>
      <w:tr w:rsidR="00C67699" w:rsidRPr="006408BB" w:rsidTr="00862635">
        <w:tc>
          <w:tcPr>
            <w:tcW w:w="1800" w:type="dxa"/>
          </w:tcPr>
          <w:p w:rsidR="00C67699" w:rsidRPr="006408BB" w:rsidRDefault="00C67699" w:rsidP="00862635">
            <w:pPr>
              <w:rPr>
                <w:rFonts w:ascii="SutonnyMJ" w:hAnsi="SutonnyMJ"/>
                <w:sz w:val="24"/>
              </w:rPr>
            </w:pPr>
            <w:r w:rsidRPr="006408BB">
              <w:rPr>
                <w:rFonts w:ascii="SutonnyMJ" w:hAnsi="SutonnyMJ"/>
                <w:sz w:val="24"/>
              </w:rPr>
              <w:t>†Pqvig¨vb</w:t>
            </w:r>
          </w:p>
        </w:tc>
        <w:tc>
          <w:tcPr>
            <w:tcW w:w="1710" w:type="dxa"/>
          </w:tcPr>
          <w:p w:rsidR="00C67699" w:rsidRPr="00234B2D" w:rsidRDefault="00234B2D" w:rsidP="00862635">
            <w:pPr>
              <w:rPr>
                <w:rFonts w:ascii="SutonnyMJ" w:hAnsi="SutonnyMJ"/>
                <w:sz w:val="24"/>
              </w:rPr>
            </w:pPr>
            <w:r w:rsidRPr="00234B2D">
              <w:rPr>
                <w:rFonts w:ascii="SutonnyMJ" w:hAnsi="SutonnyMJ"/>
                <w:sz w:val="24"/>
              </w:rPr>
              <w:t xml:space="preserve">01 Rb </w:t>
            </w:r>
            <w:r w:rsidR="00003FA5">
              <w:rPr>
                <w:rFonts w:ascii="SutonnyMJ" w:hAnsi="SutonnyMJ"/>
                <w:sz w:val="24"/>
              </w:rPr>
              <w:t>(DcRv</w:t>
            </w:r>
            <w:r w:rsidR="00C67699" w:rsidRPr="00234B2D">
              <w:rPr>
                <w:rFonts w:ascii="SutonnyMJ" w:hAnsi="SutonnyMJ"/>
                <w:sz w:val="24"/>
              </w:rPr>
              <w:t>Z</w:t>
            </w:r>
            <w:r w:rsidR="00003FA5">
              <w:rPr>
                <w:rFonts w:ascii="SutonnyMJ" w:hAnsi="SutonnyMJ"/>
                <w:sz w:val="24"/>
              </w:rPr>
              <w:t>x</w:t>
            </w:r>
            <w:r w:rsidR="00C67699" w:rsidRPr="00234B2D">
              <w:rPr>
                <w:rFonts w:ascii="SutonnyMJ" w:hAnsi="SutonnyMJ"/>
                <w:sz w:val="24"/>
              </w:rPr>
              <w:t>q)</w:t>
            </w:r>
          </w:p>
        </w:tc>
        <w:tc>
          <w:tcPr>
            <w:tcW w:w="1800" w:type="dxa"/>
          </w:tcPr>
          <w:p w:rsidR="00C67699" w:rsidRPr="00234B2D" w:rsidRDefault="00234B2D" w:rsidP="00862635">
            <w:pPr>
              <w:rPr>
                <w:rFonts w:ascii="SutonnyMJ" w:hAnsi="SutonnyMJ"/>
                <w:sz w:val="24"/>
              </w:rPr>
            </w:pPr>
            <w:r w:rsidRPr="00234B2D">
              <w:rPr>
                <w:rFonts w:ascii="SutonnyMJ" w:hAnsi="SutonnyMJ"/>
                <w:sz w:val="24"/>
              </w:rPr>
              <w:t>01 Rb</w:t>
            </w:r>
            <w:r w:rsidR="00C67699" w:rsidRPr="00234B2D">
              <w:rPr>
                <w:rFonts w:ascii="SutonnyMJ" w:hAnsi="SutonnyMJ"/>
                <w:sz w:val="24"/>
              </w:rPr>
              <w:t xml:space="preserve"> (DcRvZxq)</w:t>
            </w:r>
          </w:p>
        </w:tc>
        <w:tc>
          <w:tcPr>
            <w:tcW w:w="2070" w:type="dxa"/>
          </w:tcPr>
          <w:p w:rsidR="00C67699" w:rsidRPr="00234B2D" w:rsidRDefault="00234B2D" w:rsidP="00862635">
            <w:pPr>
              <w:rPr>
                <w:rFonts w:ascii="SutonnyMJ" w:hAnsi="SutonnyMJ"/>
                <w:sz w:val="24"/>
              </w:rPr>
            </w:pPr>
            <w:r w:rsidRPr="00234B2D">
              <w:rPr>
                <w:rFonts w:ascii="SutonnyMJ" w:hAnsi="SutonnyMJ"/>
                <w:sz w:val="24"/>
              </w:rPr>
              <w:t xml:space="preserve">01 Rb </w:t>
            </w:r>
            <w:r w:rsidR="00C67699" w:rsidRPr="00234B2D">
              <w:rPr>
                <w:rFonts w:ascii="SutonnyMJ" w:hAnsi="SutonnyMJ"/>
                <w:sz w:val="24"/>
              </w:rPr>
              <w:t>(DcRvZxq)</w:t>
            </w:r>
          </w:p>
        </w:tc>
      </w:tr>
      <w:tr w:rsidR="00C67699" w:rsidRPr="006408BB" w:rsidTr="00862635">
        <w:tc>
          <w:tcPr>
            <w:tcW w:w="1800" w:type="dxa"/>
          </w:tcPr>
          <w:p w:rsidR="00C67699" w:rsidRPr="006408BB" w:rsidRDefault="00C67699" w:rsidP="00862635">
            <w:pPr>
              <w:rPr>
                <w:rFonts w:ascii="SutonnyMJ" w:hAnsi="SutonnyMJ"/>
                <w:sz w:val="24"/>
              </w:rPr>
            </w:pPr>
            <w:r w:rsidRPr="006408BB">
              <w:rPr>
                <w:rFonts w:ascii="SutonnyMJ" w:hAnsi="SutonnyMJ"/>
                <w:sz w:val="24"/>
              </w:rPr>
              <w:t>DcRvZxq m`m¨</w:t>
            </w:r>
          </w:p>
        </w:tc>
        <w:tc>
          <w:tcPr>
            <w:tcW w:w="1710" w:type="dxa"/>
          </w:tcPr>
          <w:p w:rsidR="00C67699" w:rsidRPr="006408BB" w:rsidRDefault="00234B2D" w:rsidP="00862635">
            <w:pPr>
              <w:rPr>
                <w:rFonts w:ascii="SutonnyMJ" w:hAnsi="SutonnyMJ"/>
                <w:sz w:val="24"/>
              </w:rPr>
            </w:pPr>
            <w:r>
              <w:rPr>
                <w:rFonts w:ascii="SutonnyMJ" w:hAnsi="SutonnyMJ"/>
                <w:sz w:val="24"/>
              </w:rPr>
              <w:t>21</w:t>
            </w:r>
            <w:r w:rsidR="00C67699" w:rsidRPr="006408BB">
              <w:rPr>
                <w:rFonts w:ascii="SutonnyMJ" w:hAnsi="SutonnyMJ"/>
                <w:sz w:val="24"/>
              </w:rPr>
              <w:t xml:space="preserve"> Rb</w:t>
            </w:r>
          </w:p>
        </w:tc>
        <w:tc>
          <w:tcPr>
            <w:tcW w:w="1800" w:type="dxa"/>
          </w:tcPr>
          <w:p w:rsidR="00C67699" w:rsidRPr="006408BB" w:rsidRDefault="00234B2D" w:rsidP="00862635">
            <w:pPr>
              <w:rPr>
                <w:rFonts w:ascii="SutonnyMJ" w:hAnsi="SutonnyMJ"/>
                <w:sz w:val="24"/>
              </w:rPr>
            </w:pPr>
            <w:r>
              <w:rPr>
                <w:rFonts w:ascii="SutonnyMJ" w:hAnsi="SutonnyMJ"/>
                <w:sz w:val="24"/>
              </w:rPr>
              <w:t>19</w:t>
            </w:r>
            <w:r w:rsidR="00C67699" w:rsidRPr="006408BB">
              <w:rPr>
                <w:rFonts w:ascii="SutonnyMJ" w:hAnsi="SutonnyMJ"/>
                <w:sz w:val="24"/>
              </w:rPr>
              <w:t xml:space="preserve"> Rb</w:t>
            </w:r>
          </w:p>
        </w:tc>
        <w:tc>
          <w:tcPr>
            <w:tcW w:w="2070" w:type="dxa"/>
          </w:tcPr>
          <w:p w:rsidR="00C67699" w:rsidRPr="006408BB" w:rsidRDefault="00234B2D" w:rsidP="00862635">
            <w:pPr>
              <w:rPr>
                <w:rFonts w:ascii="SutonnyMJ" w:hAnsi="SutonnyMJ"/>
                <w:sz w:val="24"/>
              </w:rPr>
            </w:pPr>
            <w:r>
              <w:rPr>
                <w:rFonts w:ascii="SutonnyMJ" w:hAnsi="SutonnyMJ"/>
                <w:sz w:val="24"/>
              </w:rPr>
              <w:t>20</w:t>
            </w:r>
            <w:r w:rsidR="00C67699" w:rsidRPr="006408BB">
              <w:rPr>
                <w:rFonts w:ascii="SutonnyMJ" w:hAnsi="SutonnyMJ"/>
                <w:sz w:val="24"/>
              </w:rPr>
              <w:t xml:space="preserve"> Rb</w:t>
            </w:r>
          </w:p>
        </w:tc>
      </w:tr>
      <w:tr w:rsidR="00C67699" w:rsidRPr="006408BB" w:rsidTr="00862635">
        <w:tc>
          <w:tcPr>
            <w:tcW w:w="1800" w:type="dxa"/>
          </w:tcPr>
          <w:p w:rsidR="00C67699" w:rsidRPr="006408BB" w:rsidRDefault="00C67699" w:rsidP="00862635">
            <w:pPr>
              <w:rPr>
                <w:rFonts w:ascii="SutonnyMJ" w:hAnsi="SutonnyMJ"/>
                <w:sz w:val="24"/>
              </w:rPr>
            </w:pPr>
            <w:r w:rsidRPr="006408BB">
              <w:rPr>
                <w:rFonts w:ascii="SutonnyMJ" w:hAnsi="SutonnyMJ"/>
                <w:sz w:val="24"/>
              </w:rPr>
              <w:t>A-DcRvwZq m`m¨</w:t>
            </w:r>
          </w:p>
        </w:tc>
        <w:tc>
          <w:tcPr>
            <w:tcW w:w="1710" w:type="dxa"/>
          </w:tcPr>
          <w:p w:rsidR="00C67699" w:rsidRPr="006408BB" w:rsidRDefault="00234B2D" w:rsidP="00862635">
            <w:pPr>
              <w:rPr>
                <w:rFonts w:ascii="SutonnyMJ" w:hAnsi="SutonnyMJ"/>
                <w:sz w:val="24"/>
              </w:rPr>
            </w:pPr>
            <w:r>
              <w:rPr>
                <w:rFonts w:ascii="SutonnyMJ" w:hAnsi="SutonnyMJ"/>
                <w:sz w:val="24"/>
              </w:rPr>
              <w:t>9</w:t>
            </w:r>
            <w:r w:rsidR="00C67699" w:rsidRPr="006408BB">
              <w:rPr>
                <w:rFonts w:ascii="SutonnyMJ" w:hAnsi="SutonnyMJ"/>
                <w:sz w:val="24"/>
              </w:rPr>
              <w:t xml:space="preserve"> Rb</w:t>
            </w:r>
          </w:p>
        </w:tc>
        <w:tc>
          <w:tcPr>
            <w:tcW w:w="1800" w:type="dxa"/>
          </w:tcPr>
          <w:p w:rsidR="00C67699" w:rsidRPr="006408BB" w:rsidRDefault="00234B2D" w:rsidP="00862635">
            <w:pPr>
              <w:rPr>
                <w:rFonts w:ascii="SutonnyMJ" w:hAnsi="SutonnyMJ"/>
                <w:sz w:val="24"/>
              </w:rPr>
            </w:pPr>
            <w:r>
              <w:rPr>
                <w:rFonts w:ascii="SutonnyMJ" w:hAnsi="SutonnyMJ"/>
                <w:sz w:val="24"/>
              </w:rPr>
              <w:t>11</w:t>
            </w:r>
            <w:r w:rsidR="00C67699" w:rsidRPr="006408BB">
              <w:rPr>
                <w:rFonts w:ascii="SutonnyMJ" w:hAnsi="SutonnyMJ"/>
                <w:sz w:val="24"/>
              </w:rPr>
              <w:t xml:space="preserve"> Rb</w:t>
            </w:r>
          </w:p>
        </w:tc>
        <w:tc>
          <w:tcPr>
            <w:tcW w:w="2070" w:type="dxa"/>
          </w:tcPr>
          <w:p w:rsidR="00C67699" w:rsidRPr="006408BB" w:rsidRDefault="00234B2D" w:rsidP="00862635">
            <w:pPr>
              <w:rPr>
                <w:rFonts w:ascii="SutonnyMJ" w:hAnsi="SutonnyMJ"/>
                <w:sz w:val="24"/>
              </w:rPr>
            </w:pPr>
            <w:r>
              <w:rPr>
                <w:rFonts w:ascii="SutonnyMJ" w:hAnsi="SutonnyMJ"/>
                <w:sz w:val="24"/>
              </w:rPr>
              <w:t>10</w:t>
            </w:r>
            <w:r w:rsidR="00C67699" w:rsidRPr="006408BB">
              <w:rPr>
                <w:rFonts w:ascii="SutonnyMJ" w:hAnsi="SutonnyMJ"/>
                <w:sz w:val="24"/>
              </w:rPr>
              <w:t xml:space="preserve"> Rb</w:t>
            </w:r>
          </w:p>
        </w:tc>
      </w:tr>
      <w:tr w:rsidR="00C67699" w:rsidRPr="006408BB" w:rsidTr="00862635">
        <w:tc>
          <w:tcPr>
            <w:tcW w:w="1800" w:type="dxa"/>
          </w:tcPr>
          <w:p w:rsidR="00C67699" w:rsidRPr="006408BB" w:rsidRDefault="00C67699" w:rsidP="00862635">
            <w:pPr>
              <w:jc w:val="right"/>
              <w:rPr>
                <w:rFonts w:ascii="SutonnyMJ" w:hAnsi="SutonnyMJ"/>
                <w:b/>
                <w:sz w:val="24"/>
              </w:rPr>
            </w:pPr>
            <w:r w:rsidRPr="006408BB">
              <w:rPr>
                <w:rFonts w:ascii="SutonnyMJ" w:hAnsi="SutonnyMJ"/>
                <w:b/>
                <w:sz w:val="24"/>
              </w:rPr>
              <w:t xml:space="preserve">me©‡gvU = </w:t>
            </w:r>
          </w:p>
        </w:tc>
        <w:tc>
          <w:tcPr>
            <w:tcW w:w="1710" w:type="dxa"/>
          </w:tcPr>
          <w:p w:rsidR="00C67699" w:rsidRPr="006408BB" w:rsidRDefault="00C67699" w:rsidP="00862635">
            <w:pPr>
              <w:rPr>
                <w:rFonts w:ascii="SutonnyMJ" w:hAnsi="SutonnyMJ"/>
                <w:b/>
                <w:sz w:val="24"/>
              </w:rPr>
            </w:pPr>
            <w:r w:rsidRPr="006408BB">
              <w:rPr>
                <w:rFonts w:ascii="SutonnyMJ" w:hAnsi="SutonnyMJ"/>
                <w:b/>
                <w:sz w:val="24"/>
              </w:rPr>
              <w:t>31 Rb</w:t>
            </w:r>
          </w:p>
        </w:tc>
        <w:tc>
          <w:tcPr>
            <w:tcW w:w="1800" w:type="dxa"/>
          </w:tcPr>
          <w:p w:rsidR="00C67699" w:rsidRPr="006408BB" w:rsidRDefault="00C67699" w:rsidP="00862635">
            <w:pPr>
              <w:rPr>
                <w:rFonts w:ascii="SutonnyMJ" w:hAnsi="SutonnyMJ"/>
                <w:b/>
                <w:sz w:val="24"/>
              </w:rPr>
            </w:pPr>
            <w:r w:rsidRPr="006408BB">
              <w:rPr>
                <w:rFonts w:ascii="SutonnyMJ" w:hAnsi="SutonnyMJ"/>
                <w:b/>
                <w:sz w:val="24"/>
              </w:rPr>
              <w:t>31 Rb</w:t>
            </w:r>
          </w:p>
        </w:tc>
        <w:tc>
          <w:tcPr>
            <w:tcW w:w="2070" w:type="dxa"/>
          </w:tcPr>
          <w:p w:rsidR="00C67699" w:rsidRPr="006408BB" w:rsidRDefault="00C67699" w:rsidP="00862635">
            <w:pPr>
              <w:rPr>
                <w:rFonts w:ascii="SutonnyMJ" w:hAnsi="SutonnyMJ"/>
                <w:b/>
                <w:sz w:val="24"/>
              </w:rPr>
            </w:pPr>
            <w:r w:rsidRPr="006408BB">
              <w:rPr>
                <w:rFonts w:ascii="SutonnyMJ" w:hAnsi="SutonnyMJ"/>
                <w:b/>
                <w:sz w:val="24"/>
              </w:rPr>
              <w:t>31 Rb</w:t>
            </w:r>
          </w:p>
        </w:tc>
      </w:tr>
    </w:tbl>
    <w:p w:rsidR="00C67699" w:rsidRPr="006408BB" w:rsidRDefault="00C67699" w:rsidP="00C67699">
      <w:pPr>
        <w:ind w:left="369"/>
        <w:rPr>
          <w:rFonts w:ascii="SutonnyMJ" w:hAnsi="SutonnyMJ"/>
          <w:b/>
          <w:sz w:val="24"/>
        </w:rPr>
      </w:pPr>
      <w:r w:rsidRPr="006408BB">
        <w:rPr>
          <w:rFonts w:ascii="SutonnyMJ" w:hAnsi="SutonnyMJ"/>
          <w:b/>
          <w:sz w:val="24"/>
        </w:rPr>
        <w:t>KvR:</w:t>
      </w:r>
    </w:p>
    <w:p w:rsidR="00C67699" w:rsidRPr="006408BB" w:rsidRDefault="00C67699" w:rsidP="00AD4CBA">
      <w:pPr>
        <w:pStyle w:val="ListParagraph"/>
        <w:numPr>
          <w:ilvl w:val="0"/>
          <w:numId w:val="220"/>
        </w:numPr>
        <w:contextualSpacing/>
        <w:rPr>
          <w:rFonts w:ascii="SutonnyMJ" w:hAnsi="SutonnyMJ"/>
          <w:sz w:val="24"/>
        </w:rPr>
      </w:pPr>
      <w:r w:rsidRPr="006408BB">
        <w:rPr>
          <w:rFonts w:ascii="SutonnyMJ" w:hAnsi="SutonnyMJ"/>
          <w:sz w:val="24"/>
        </w:rPr>
        <w:t>†Rjvq AvBb k„•Ljv msiÿY I Zvi DbœwZ weavb</w:t>
      </w:r>
    </w:p>
    <w:p w:rsidR="00C67699" w:rsidRPr="006408BB" w:rsidRDefault="00003FA5" w:rsidP="00AD4CBA">
      <w:pPr>
        <w:pStyle w:val="ListParagraph"/>
        <w:numPr>
          <w:ilvl w:val="0"/>
          <w:numId w:val="220"/>
        </w:numPr>
        <w:contextualSpacing/>
        <w:rPr>
          <w:rFonts w:ascii="SutonnyMJ" w:hAnsi="SutonnyMJ"/>
          <w:sz w:val="24"/>
        </w:rPr>
      </w:pPr>
      <w:r>
        <w:rPr>
          <w:rFonts w:ascii="SutonnyMJ" w:hAnsi="SutonnyMJ"/>
          <w:sz w:val="24"/>
        </w:rPr>
        <w:t>Dbœqbg~jK Kg©KvÐ</w:t>
      </w:r>
      <w:r w:rsidR="00C67699" w:rsidRPr="006408BB">
        <w:rPr>
          <w:rFonts w:ascii="SutonnyMJ" w:hAnsi="SutonnyMJ"/>
          <w:sz w:val="24"/>
        </w:rPr>
        <w:t xml:space="preserve"> cwiPvjbv, ev¯Íevqb I Gi mgš^q mvab</w:t>
      </w:r>
    </w:p>
    <w:p w:rsidR="00BA1311" w:rsidRPr="00BA1311" w:rsidRDefault="00C67699" w:rsidP="00AD4CBA">
      <w:pPr>
        <w:pStyle w:val="ListParagraph"/>
        <w:numPr>
          <w:ilvl w:val="0"/>
          <w:numId w:val="220"/>
        </w:numPr>
        <w:contextualSpacing/>
        <w:rPr>
          <w:rFonts w:ascii="SutonnyMJ" w:hAnsi="SutonnyMJ"/>
          <w:sz w:val="24"/>
        </w:rPr>
      </w:pPr>
      <w:r w:rsidRPr="006408BB">
        <w:rPr>
          <w:rFonts w:ascii="SutonnyMJ" w:hAnsi="SutonnyMJ"/>
          <w:sz w:val="24"/>
        </w:rPr>
        <w:t>†Rjvi wkÿv‡ÿ</w:t>
      </w:r>
      <w:r w:rsidR="00003FA5">
        <w:rPr>
          <w:rFonts w:ascii="SutonnyMJ" w:hAnsi="SutonnyMJ"/>
          <w:sz w:val="24"/>
        </w:rPr>
        <w:t>‡</w:t>
      </w:r>
      <w:r w:rsidRPr="006408BB">
        <w:rPr>
          <w:rFonts w:ascii="SutonnyMJ" w:hAnsi="SutonnyMJ"/>
          <w:sz w:val="24"/>
        </w:rPr>
        <w:t>Î AMÖMwZ mvab</w:t>
      </w:r>
    </w:p>
    <w:p w:rsidR="00BA1311" w:rsidRPr="006408BB" w:rsidRDefault="00BA1311" w:rsidP="00BA1311">
      <w:pPr>
        <w:shd w:val="clear" w:color="auto" w:fill="D9D9D9" w:themeFill="background1" w:themeFillShade="D9"/>
        <w:tabs>
          <w:tab w:val="left" w:pos="360"/>
        </w:tabs>
        <w:jc w:val="center"/>
        <w:rPr>
          <w:rFonts w:ascii="SutonnyMJ" w:eastAsia="SutonnyMJ" w:hAnsi="SutonnyMJ" w:cs="SutonnyMJ"/>
          <w:b/>
          <w:sz w:val="28"/>
          <w:shd w:val="clear" w:color="auto" w:fill="BFBFBF"/>
        </w:rPr>
      </w:pPr>
      <w:r w:rsidRPr="006408BB">
        <w:rPr>
          <w:rFonts w:ascii="SutonnyMJ" w:eastAsia="SutonnyMJ" w:hAnsi="SutonnyMJ" w:cs="SutonnyMJ"/>
          <w:b/>
          <w:sz w:val="28"/>
          <w:shd w:val="clear" w:color="auto" w:fill="D9D9D9" w:themeFill="background1" w:themeFillShade="D9"/>
        </w:rPr>
        <w:t>cve©Z¨ PÆMÖvg AvÂwjK cwil`</w:t>
      </w:r>
    </w:p>
    <w:p w:rsidR="00BA1311" w:rsidRPr="006408BB" w:rsidRDefault="00BA1311" w:rsidP="0028242B">
      <w:pPr>
        <w:numPr>
          <w:ilvl w:val="0"/>
          <w:numId w:val="49"/>
        </w:numPr>
        <w:tabs>
          <w:tab w:val="left" w:pos="630"/>
        </w:tabs>
        <w:ind w:left="360" w:hanging="90"/>
        <w:jc w:val="both"/>
        <w:rPr>
          <w:rFonts w:ascii="SutonnyMJ" w:eastAsia="SutonnyMJ" w:hAnsi="SutonnyMJ" w:cs="SutonnyMJ"/>
          <w:sz w:val="24"/>
        </w:rPr>
      </w:pPr>
      <w:r w:rsidRPr="006408BB">
        <w:rPr>
          <w:rFonts w:ascii="SutonnyMJ" w:eastAsia="SutonnyMJ" w:hAnsi="SutonnyMJ" w:cs="SutonnyMJ"/>
          <w:sz w:val="24"/>
        </w:rPr>
        <w:t>cve©Z¨ PÆMÖvg AvÂwjK cwil` AvBb cvm nqÑ 1998 m‡b</w:t>
      </w:r>
    </w:p>
    <w:p w:rsidR="00BA1311" w:rsidRPr="006408BB" w:rsidRDefault="00BA1311" w:rsidP="0028242B">
      <w:pPr>
        <w:numPr>
          <w:ilvl w:val="0"/>
          <w:numId w:val="49"/>
        </w:numPr>
        <w:tabs>
          <w:tab w:val="left" w:pos="630"/>
        </w:tabs>
        <w:ind w:left="360" w:hanging="90"/>
        <w:jc w:val="both"/>
        <w:rPr>
          <w:rFonts w:ascii="SutonnyMJ" w:eastAsia="SutonnyMJ" w:hAnsi="SutonnyMJ" w:cs="SutonnyMJ"/>
          <w:sz w:val="24"/>
        </w:rPr>
      </w:pPr>
      <w:r w:rsidRPr="006408BB">
        <w:rPr>
          <w:rFonts w:ascii="SutonnyMJ" w:eastAsia="SutonnyMJ" w:hAnsi="SutonnyMJ" w:cs="SutonnyMJ"/>
          <w:sz w:val="24"/>
        </w:rPr>
        <w:t>cve©Z</w:t>
      </w:r>
      <w:r w:rsidR="00003FA5">
        <w:rPr>
          <w:rFonts w:ascii="SutonnyMJ" w:eastAsia="SutonnyMJ" w:hAnsi="SutonnyMJ" w:cs="SutonnyMJ"/>
          <w:sz w:val="24"/>
        </w:rPr>
        <w:t>¨ PÆMÖvg AvÂwjK cwil` AvbyôvwbK</w:t>
      </w:r>
      <w:r w:rsidRPr="006408BB">
        <w:rPr>
          <w:rFonts w:ascii="SutonnyMJ" w:eastAsia="SutonnyMJ" w:hAnsi="SutonnyMJ" w:cs="SutonnyMJ"/>
          <w:sz w:val="24"/>
        </w:rPr>
        <w:t>fv‡e Kvh©µg ïiæ K‡iÑ 27 †g, 1999</w:t>
      </w:r>
    </w:p>
    <w:p w:rsidR="00BA1311" w:rsidRPr="006408BB" w:rsidRDefault="00BA1311" w:rsidP="0028242B">
      <w:pPr>
        <w:numPr>
          <w:ilvl w:val="0"/>
          <w:numId w:val="49"/>
        </w:numPr>
        <w:tabs>
          <w:tab w:val="left" w:pos="630"/>
        </w:tabs>
        <w:ind w:left="360" w:hanging="90"/>
        <w:jc w:val="both"/>
        <w:rPr>
          <w:rFonts w:ascii="SutonnyMJ" w:eastAsia="SutonnyMJ" w:hAnsi="SutonnyMJ" w:cs="SutonnyMJ"/>
          <w:b/>
          <w:sz w:val="24"/>
        </w:rPr>
      </w:pPr>
      <w:r w:rsidRPr="006408BB">
        <w:rPr>
          <w:rFonts w:ascii="SutonnyMJ" w:eastAsia="SutonnyMJ" w:hAnsi="SutonnyMJ" w:cs="SutonnyMJ"/>
          <w:b/>
          <w:sz w:val="24"/>
        </w:rPr>
        <w:t xml:space="preserve">cve©Z¨ PÆMÖvg AvÂwjK cwil` MwVZ nq: </w:t>
      </w:r>
    </w:p>
    <w:p w:rsidR="00BA1311" w:rsidRPr="006408BB" w:rsidRDefault="00BA1311" w:rsidP="00BA1311">
      <w:pPr>
        <w:tabs>
          <w:tab w:val="left" w:pos="360"/>
        </w:tabs>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rPr>
        <w:tab/>
        <w:t>†Pqvig¨vb</w:t>
      </w:r>
      <w:r w:rsidRPr="006408BB">
        <w:rPr>
          <w:rFonts w:ascii="SutonnyMJ" w:eastAsia="SutonnyMJ" w:hAnsi="SutonnyMJ" w:cs="SutonnyMJ"/>
          <w:sz w:val="24"/>
        </w:rPr>
        <w:tab/>
      </w:r>
      <w:r w:rsidRPr="006408BB">
        <w:rPr>
          <w:rFonts w:ascii="SutonnyMJ" w:eastAsia="SutonnyMJ" w:hAnsi="SutonnyMJ" w:cs="SutonnyMJ"/>
          <w:sz w:val="24"/>
        </w:rPr>
        <w:tab/>
        <w:t>: 1 Rb</w:t>
      </w:r>
    </w:p>
    <w:p w:rsidR="00BA1311" w:rsidRPr="006408BB" w:rsidRDefault="00BA1311" w:rsidP="00BA1311">
      <w:pPr>
        <w:tabs>
          <w:tab w:val="left" w:pos="360"/>
        </w:tabs>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rPr>
        <w:tab/>
        <w:t>mvaviY m`m¨</w:t>
      </w:r>
      <w:r w:rsidRPr="006408BB">
        <w:rPr>
          <w:rFonts w:ascii="SutonnyMJ" w:eastAsia="SutonnyMJ" w:hAnsi="SutonnyMJ" w:cs="SutonnyMJ"/>
          <w:sz w:val="24"/>
        </w:rPr>
        <w:tab/>
      </w:r>
      <w:r w:rsidRPr="006408BB">
        <w:rPr>
          <w:rFonts w:ascii="SutonnyMJ" w:eastAsia="SutonnyMJ" w:hAnsi="SutonnyMJ" w:cs="SutonnyMJ"/>
          <w:sz w:val="24"/>
        </w:rPr>
        <w:tab/>
        <w:t>: 25 Rb [1Rb gwnjv]</w:t>
      </w:r>
    </w:p>
    <w:p w:rsidR="00BA1311" w:rsidRPr="006408BB" w:rsidRDefault="00BA1311" w:rsidP="00BA1311">
      <w:pPr>
        <w:tabs>
          <w:tab w:val="left" w:pos="360"/>
        </w:tabs>
        <w:jc w:val="both"/>
        <w:rPr>
          <w:rFonts w:ascii="SutonnyMJ" w:eastAsia="SutonnyMJ" w:hAnsi="SutonnyMJ" w:cs="SutonnyMJ"/>
          <w:sz w:val="24"/>
        </w:rPr>
      </w:pPr>
      <w:r w:rsidRPr="006408BB">
        <w:rPr>
          <w:rFonts w:ascii="SutonnyMJ" w:eastAsia="SutonnyMJ" w:hAnsi="SutonnyMJ" w:cs="SutonnyMJ"/>
          <w:sz w:val="24"/>
        </w:rPr>
        <w:tab/>
      </w:r>
      <w:r w:rsidRPr="006408BB">
        <w:rPr>
          <w:rFonts w:ascii="SutonnyMJ" w:eastAsia="SutonnyMJ" w:hAnsi="SutonnyMJ" w:cs="SutonnyMJ"/>
          <w:sz w:val="24"/>
        </w:rPr>
        <w:tab/>
      </w:r>
      <w:r w:rsidRPr="006408BB">
        <w:rPr>
          <w:rFonts w:ascii="SutonnyMJ" w:eastAsia="SutonnyMJ" w:hAnsi="SutonnyMJ" w:cs="SutonnyMJ"/>
          <w:sz w:val="24"/>
        </w:rPr>
        <w:tab/>
        <w:t>c`vwaKvi e‡j m`m¨</w:t>
      </w:r>
      <w:r w:rsidRPr="006408BB">
        <w:rPr>
          <w:rFonts w:ascii="SutonnyMJ" w:eastAsia="SutonnyMJ" w:hAnsi="SutonnyMJ" w:cs="SutonnyMJ"/>
          <w:sz w:val="24"/>
        </w:rPr>
        <w:tab/>
        <w:t>: 3 Rb</w:t>
      </w:r>
    </w:p>
    <w:p w:rsidR="00BA1311" w:rsidRPr="006408BB" w:rsidRDefault="00BA1311" w:rsidP="00BA1311">
      <w:pPr>
        <w:tabs>
          <w:tab w:val="left" w:pos="360"/>
        </w:tabs>
        <w:ind w:left="1440"/>
        <w:jc w:val="both"/>
        <w:rPr>
          <w:rFonts w:ascii="SutonnyMJ" w:eastAsia="SutonnyMJ" w:hAnsi="SutonnyMJ" w:cs="SutonnyMJ"/>
          <w:sz w:val="24"/>
        </w:rPr>
      </w:pPr>
      <w:r w:rsidRPr="006408BB">
        <w:rPr>
          <w:rFonts w:ascii="SutonnyMJ" w:eastAsia="SutonnyMJ" w:hAnsi="SutonnyMJ" w:cs="SutonnyMJ"/>
          <w:sz w:val="24"/>
        </w:rPr>
        <w:t>1. LvMovQwW cve©Z¨ †Rjv cwil` †Pqvig¨vb</w:t>
      </w:r>
    </w:p>
    <w:p w:rsidR="00BA1311" w:rsidRPr="006408BB" w:rsidRDefault="00BA1311" w:rsidP="00BA1311">
      <w:pPr>
        <w:tabs>
          <w:tab w:val="left" w:pos="360"/>
        </w:tabs>
        <w:ind w:left="1440"/>
        <w:jc w:val="both"/>
        <w:rPr>
          <w:rFonts w:ascii="SutonnyMJ" w:eastAsia="SutonnyMJ" w:hAnsi="SutonnyMJ" w:cs="SutonnyMJ"/>
          <w:sz w:val="24"/>
        </w:rPr>
      </w:pPr>
      <w:r w:rsidRPr="006408BB">
        <w:rPr>
          <w:rFonts w:ascii="SutonnyMJ" w:eastAsia="SutonnyMJ" w:hAnsi="SutonnyMJ" w:cs="SutonnyMJ"/>
          <w:sz w:val="24"/>
        </w:rPr>
        <w:t>2. iv½vgvwU cve©Z¨ †Rjv cwil` †Pqvig¨vb</w:t>
      </w:r>
    </w:p>
    <w:p w:rsidR="00BA1311" w:rsidRPr="006408BB" w:rsidRDefault="00BA1311" w:rsidP="00BA1311">
      <w:pPr>
        <w:tabs>
          <w:tab w:val="left" w:pos="270"/>
        </w:tabs>
        <w:ind w:left="1440"/>
        <w:jc w:val="both"/>
        <w:rPr>
          <w:rFonts w:ascii="SutonnyMJ" w:eastAsia="SutonnyMJ" w:hAnsi="SutonnyMJ" w:cs="SutonnyMJ"/>
          <w:sz w:val="24"/>
        </w:rPr>
      </w:pPr>
      <w:r w:rsidRPr="006408BB">
        <w:rPr>
          <w:rFonts w:ascii="SutonnyMJ" w:eastAsia="SutonnyMJ" w:hAnsi="SutonnyMJ" w:cs="SutonnyMJ"/>
          <w:sz w:val="24"/>
        </w:rPr>
        <w:t>3. ev›`ievb cve©Z¨ †Rjv cwil` †Pqvig¨vb</w:t>
      </w:r>
    </w:p>
    <w:p w:rsidR="00BA1311" w:rsidRPr="006408BB" w:rsidRDefault="00BA1311" w:rsidP="0028242B">
      <w:pPr>
        <w:pStyle w:val="ListParagraph"/>
        <w:numPr>
          <w:ilvl w:val="0"/>
          <w:numId w:val="50"/>
        </w:numPr>
        <w:tabs>
          <w:tab w:val="left" w:pos="360"/>
        </w:tabs>
        <w:contextualSpacing/>
        <w:jc w:val="both"/>
        <w:rPr>
          <w:rFonts w:ascii="SutonnyMJ" w:eastAsia="SutonnyMJ" w:hAnsi="SutonnyMJ" w:cs="SutonnyMJ"/>
          <w:sz w:val="24"/>
        </w:rPr>
      </w:pPr>
      <w:r w:rsidRPr="006408BB">
        <w:rPr>
          <w:rFonts w:ascii="SutonnyMJ" w:eastAsia="SutonnyMJ" w:hAnsi="SutonnyMJ" w:cs="SutonnyMJ"/>
          <w:sz w:val="24"/>
        </w:rPr>
        <w:t>cve©Z¨ PÆMÖvg AvÂwjK cwil‡`i eZ©gvb †Pqvig¨vb- kÖx †R¨vwZwi›`ª †evwawcÖq jvigv (mš‘ jvigv)</w:t>
      </w:r>
    </w:p>
    <w:p w:rsidR="00BA1311" w:rsidRPr="006408BB" w:rsidRDefault="00BA1311" w:rsidP="00BA1311">
      <w:pPr>
        <w:tabs>
          <w:tab w:val="left" w:pos="360"/>
        </w:tabs>
        <w:jc w:val="center"/>
        <w:rPr>
          <w:rFonts w:ascii="SutonnyMJ" w:hAnsi="SutonnyMJ"/>
          <w:b/>
          <w:sz w:val="24"/>
        </w:rPr>
      </w:pPr>
      <w:r w:rsidRPr="006408BB">
        <w:rPr>
          <w:rFonts w:ascii="SutonnyMJ" w:hAnsi="SutonnyMJ"/>
          <w:b/>
          <w:sz w:val="26"/>
        </w:rPr>
        <w:t>cve©Z¨ PÆMÖv‡g miKv‡ii we‡kl cwiKíbv</w:t>
      </w:r>
    </w:p>
    <w:p w:rsidR="00BA1311" w:rsidRPr="006618E6" w:rsidRDefault="00BA1311" w:rsidP="00AD4CBA">
      <w:pPr>
        <w:pStyle w:val="ListParagraph"/>
        <w:numPr>
          <w:ilvl w:val="0"/>
          <w:numId w:val="432"/>
        </w:numPr>
        <w:tabs>
          <w:tab w:val="left" w:pos="360"/>
        </w:tabs>
        <w:jc w:val="both"/>
        <w:rPr>
          <w:rFonts w:ascii="SutonnyMJ" w:hAnsi="SutonnyMJ"/>
          <w:sz w:val="24"/>
        </w:rPr>
      </w:pPr>
      <w:r w:rsidRPr="006618E6">
        <w:rPr>
          <w:rFonts w:ascii="SutonnyMJ" w:hAnsi="SutonnyMJ"/>
          <w:sz w:val="24"/>
        </w:rPr>
        <w:t>iv½vgvwU‡Z KvßvB, ivR¯’jx Ges iv½vgvwU m`‡ii moK Dbœq‡b 10 †KvwU UvKvi cÖKí</w:t>
      </w:r>
    </w:p>
    <w:p w:rsidR="00BA1311" w:rsidRPr="006618E6" w:rsidRDefault="00BA1311" w:rsidP="00AD4CBA">
      <w:pPr>
        <w:pStyle w:val="ListParagraph"/>
        <w:numPr>
          <w:ilvl w:val="0"/>
          <w:numId w:val="432"/>
        </w:numPr>
        <w:tabs>
          <w:tab w:val="left" w:pos="360"/>
        </w:tabs>
        <w:jc w:val="both"/>
        <w:rPr>
          <w:rFonts w:ascii="SutonnyMJ" w:hAnsi="SutonnyMJ"/>
          <w:sz w:val="24"/>
        </w:rPr>
      </w:pPr>
      <w:r w:rsidRPr="006618E6">
        <w:rPr>
          <w:rFonts w:ascii="SutonnyMJ" w:hAnsi="SutonnyMJ"/>
          <w:sz w:val="24"/>
        </w:rPr>
        <w:t>¯’vbxq BDwbqb cwil`¸‡jv‡Z MÖvg Av`vjZ‡K AwaK Kvh©Ki Kiv</w:t>
      </w:r>
    </w:p>
    <w:p w:rsidR="00BA1311" w:rsidRPr="006618E6" w:rsidRDefault="00BA1311" w:rsidP="00AD4CBA">
      <w:pPr>
        <w:pStyle w:val="ListParagraph"/>
        <w:numPr>
          <w:ilvl w:val="0"/>
          <w:numId w:val="432"/>
        </w:numPr>
        <w:tabs>
          <w:tab w:val="left" w:pos="360"/>
        </w:tabs>
        <w:jc w:val="both"/>
        <w:rPr>
          <w:rFonts w:ascii="SutonnyMJ" w:hAnsi="SutonnyMJ"/>
          <w:sz w:val="24"/>
        </w:rPr>
      </w:pPr>
      <w:r w:rsidRPr="006618E6">
        <w:rPr>
          <w:rFonts w:ascii="SutonnyMJ" w:hAnsi="SutonnyMJ"/>
          <w:sz w:val="24"/>
        </w:rPr>
        <w:t>cvnv‡oi Dc</w:t>
      </w:r>
      <w:r w:rsidR="00003FA5">
        <w:rPr>
          <w:rFonts w:ascii="SutonnyMJ" w:hAnsi="SutonnyMJ"/>
          <w:sz w:val="24"/>
        </w:rPr>
        <w:t>‡Rjv¸‡jv‡Z e½eÜzi gy¨ivj wbg©v‡Y</w:t>
      </w:r>
      <w:r w:rsidRPr="006618E6">
        <w:rPr>
          <w:rFonts w:ascii="SutonnyMJ" w:hAnsi="SutonnyMJ"/>
          <w:sz w:val="24"/>
        </w:rPr>
        <w:t xml:space="preserve"> eiv× evov‡bv</w:t>
      </w:r>
    </w:p>
    <w:p w:rsidR="006618E6" w:rsidRPr="00BA1311" w:rsidRDefault="00BA1311" w:rsidP="00AD4CBA">
      <w:pPr>
        <w:pStyle w:val="ListParagraph"/>
        <w:numPr>
          <w:ilvl w:val="0"/>
          <w:numId w:val="432"/>
        </w:numPr>
        <w:tabs>
          <w:tab w:val="left" w:pos="360"/>
        </w:tabs>
        <w:jc w:val="both"/>
        <w:rPr>
          <w:rFonts w:ascii="SutonnyMJ" w:hAnsi="SutonnyMJ"/>
          <w:sz w:val="24"/>
        </w:rPr>
      </w:pPr>
      <w:r w:rsidRPr="006618E6">
        <w:rPr>
          <w:rFonts w:ascii="SutonnyMJ" w:hAnsi="SutonnyMJ"/>
          <w:sz w:val="24"/>
        </w:rPr>
        <w:t>¯’vbxq miKvi gš¿Yvj‡qi wew</w:t>
      </w:r>
      <w:r w:rsidR="00003FA5">
        <w:rPr>
          <w:rFonts w:ascii="SutonnyMJ" w:hAnsi="SutonnyMJ"/>
          <w:sz w:val="24"/>
        </w:rPr>
        <w:t>fbœ cÖK‡í cve©Z¨ PÆMÖvg‡K AšÍf©y</w:t>
      </w:r>
      <w:r w:rsidRPr="006618E6">
        <w:rPr>
          <w:rFonts w:ascii="SutonnyMJ" w:hAnsi="SutonnyMJ"/>
          <w:sz w:val="24"/>
        </w:rPr>
        <w:t>³ Kiv|</w:t>
      </w:r>
    </w:p>
    <w:p w:rsidR="006618E6" w:rsidRPr="006618E6" w:rsidRDefault="006618E6" w:rsidP="006618E6">
      <w:pPr>
        <w:tabs>
          <w:tab w:val="left" w:pos="360"/>
        </w:tabs>
        <w:jc w:val="center"/>
        <w:rPr>
          <w:rFonts w:ascii="SutonnyMJ" w:eastAsia="SutonnyMJ" w:hAnsi="SutonnyMJ" w:cs="SutonnyMJ"/>
          <w:sz w:val="28"/>
          <w:szCs w:val="28"/>
          <w:shd w:val="clear" w:color="auto" w:fill="BFBFBF"/>
        </w:rPr>
      </w:pPr>
      <w:r w:rsidRPr="006618E6">
        <w:rPr>
          <w:rFonts w:ascii="SutonnyMJ" w:eastAsia="SutonnyMJ" w:hAnsi="SutonnyMJ" w:cs="SutonnyMJ"/>
          <w:b/>
          <w:sz w:val="28"/>
          <w:szCs w:val="28"/>
        </w:rPr>
        <w:t>MVb</w:t>
      </w:r>
      <w:r w:rsidR="00462E84" w:rsidRPr="00462E84">
        <w:rPr>
          <w:rFonts w:ascii="SutonnyMJ" w:hAnsi="SutonnyMJ"/>
          <w:sz w:val="28"/>
          <w:szCs w:val="28"/>
        </w:rPr>
        <w:t>I</w:t>
      </w:r>
      <w:r w:rsidR="00462E84" w:rsidRPr="00462E84">
        <w:rPr>
          <w:rFonts w:ascii="SutonnyMJ" w:eastAsia="SutonnyMJ" w:hAnsi="SutonnyMJ" w:cs="SutonnyMJ"/>
          <w:b/>
          <w:sz w:val="28"/>
          <w:szCs w:val="28"/>
        </w:rPr>
        <w:t xml:space="preserve"> m`m¨</w:t>
      </w:r>
    </w:p>
    <w:tbl>
      <w:tblPr>
        <w:tblStyle w:val="TableGrid"/>
        <w:tblW w:w="0" w:type="auto"/>
        <w:tblInd w:w="378" w:type="dxa"/>
        <w:tblLook w:val="04A0" w:firstRow="1" w:lastRow="0" w:firstColumn="1" w:lastColumn="0" w:noHBand="0" w:noVBand="1"/>
      </w:tblPr>
      <w:tblGrid>
        <w:gridCol w:w="2579"/>
        <w:gridCol w:w="2957"/>
        <w:gridCol w:w="2744"/>
      </w:tblGrid>
      <w:tr w:rsidR="006618E6" w:rsidTr="007F24E4">
        <w:tc>
          <w:tcPr>
            <w:tcW w:w="2579" w:type="dxa"/>
          </w:tcPr>
          <w:p w:rsidR="006618E6" w:rsidRPr="006618E6" w:rsidRDefault="006618E6" w:rsidP="006618E6">
            <w:pPr>
              <w:tabs>
                <w:tab w:val="left" w:pos="360"/>
                <w:tab w:val="left" w:pos="2340"/>
                <w:tab w:val="left" w:pos="4320"/>
                <w:tab w:val="left" w:pos="6210"/>
                <w:tab w:val="left" w:pos="8100"/>
              </w:tabs>
              <w:contextualSpacing/>
              <w:jc w:val="center"/>
              <w:rPr>
                <w:rFonts w:ascii="SutonnyMJ" w:eastAsia="SutonnyMJ" w:hAnsi="SutonnyMJ" w:cs="SutonnyMJ"/>
                <w:sz w:val="24"/>
                <w:shd w:val="clear" w:color="auto" w:fill="BFBFBF"/>
              </w:rPr>
            </w:pPr>
            <w:r w:rsidRPr="006618E6">
              <w:rPr>
                <w:rFonts w:ascii="SutonnyMJ" w:eastAsia="SutonnyMJ" w:hAnsi="SutonnyMJ" w:cs="SutonnyMJ"/>
                <w:b/>
                <w:sz w:val="24"/>
              </w:rPr>
              <w:t>cve©Z¨ PÆMÖvg welqK gš¿Yvjq</w:t>
            </w:r>
          </w:p>
        </w:tc>
        <w:tc>
          <w:tcPr>
            <w:tcW w:w="2957" w:type="dxa"/>
          </w:tcPr>
          <w:p w:rsidR="006618E6" w:rsidRPr="006618E6" w:rsidRDefault="006618E6" w:rsidP="006618E6">
            <w:pPr>
              <w:tabs>
                <w:tab w:val="left" w:pos="360"/>
                <w:tab w:val="left" w:pos="2340"/>
                <w:tab w:val="left" w:pos="4320"/>
                <w:tab w:val="left" w:pos="6210"/>
                <w:tab w:val="left" w:pos="8100"/>
              </w:tabs>
              <w:contextualSpacing/>
              <w:jc w:val="center"/>
              <w:rPr>
                <w:rFonts w:ascii="SutonnyMJ" w:eastAsia="SutonnyMJ" w:hAnsi="SutonnyMJ" w:cs="SutonnyMJ"/>
                <w:sz w:val="24"/>
                <w:shd w:val="clear" w:color="auto" w:fill="BFBFBF"/>
              </w:rPr>
            </w:pPr>
            <w:r w:rsidRPr="006618E6">
              <w:rPr>
                <w:rFonts w:ascii="SutonnyMJ" w:eastAsia="SutonnyMJ" w:hAnsi="SutonnyMJ" w:cs="SutonnyMJ"/>
                <w:b/>
                <w:sz w:val="24"/>
              </w:rPr>
              <w:t>cve©Z¨ PÆMÖvg †Rjv ¯’vbxq miKvi</w:t>
            </w:r>
          </w:p>
        </w:tc>
        <w:tc>
          <w:tcPr>
            <w:tcW w:w="2744" w:type="dxa"/>
          </w:tcPr>
          <w:p w:rsidR="006618E6" w:rsidRPr="006618E6" w:rsidRDefault="006618E6" w:rsidP="006618E6">
            <w:pPr>
              <w:tabs>
                <w:tab w:val="left" w:pos="360"/>
              </w:tabs>
              <w:jc w:val="center"/>
              <w:rPr>
                <w:rFonts w:ascii="SutonnyMJ" w:eastAsia="SutonnyMJ" w:hAnsi="SutonnyMJ" w:cs="SutonnyMJ"/>
                <w:sz w:val="24"/>
                <w:shd w:val="clear" w:color="auto" w:fill="BFBFBF"/>
              </w:rPr>
            </w:pPr>
            <w:r w:rsidRPr="006618E6">
              <w:rPr>
                <w:rFonts w:ascii="SutonnyMJ" w:eastAsia="SutonnyMJ" w:hAnsi="SutonnyMJ" w:cs="SutonnyMJ"/>
                <w:b/>
                <w:sz w:val="24"/>
              </w:rPr>
              <w:t>cve©Z¨ PÆMÖvg AvÂwjK cwil`</w:t>
            </w:r>
          </w:p>
        </w:tc>
      </w:tr>
      <w:tr w:rsidR="006618E6" w:rsidTr="007F24E4">
        <w:trPr>
          <w:trHeight w:val="296"/>
        </w:trPr>
        <w:tc>
          <w:tcPr>
            <w:tcW w:w="2579" w:type="dxa"/>
          </w:tcPr>
          <w:p w:rsidR="006618E6" w:rsidRPr="006618E6" w:rsidRDefault="006618E6" w:rsidP="006618E6">
            <w:pPr>
              <w:tabs>
                <w:tab w:val="left" w:pos="360"/>
                <w:tab w:val="left" w:pos="2340"/>
                <w:tab w:val="left" w:pos="4320"/>
                <w:tab w:val="left" w:pos="6210"/>
                <w:tab w:val="left" w:pos="8100"/>
              </w:tabs>
              <w:contextualSpacing/>
              <w:jc w:val="center"/>
              <w:rPr>
                <w:rFonts w:ascii="SutonnyMJ" w:eastAsia="SutonnyMJ" w:hAnsi="SutonnyMJ" w:cs="SutonnyMJ"/>
                <w:b/>
                <w:sz w:val="24"/>
              </w:rPr>
            </w:pPr>
            <w:r w:rsidRPr="006618E6">
              <w:rPr>
                <w:rFonts w:ascii="SutonnyMJ" w:eastAsia="SutonnyMJ" w:hAnsi="SutonnyMJ" w:cs="SutonnyMJ"/>
                <w:b/>
                <w:sz w:val="24"/>
              </w:rPr>
              <w:t>1998</w:t>
            </w:r>
          </w:p>
        </w:tc>
        <w:tc>
          <w:tcPr>
            <w:tcW w:w="2957" w:type="dxa"/>
          </w:tcPr>
          <w:p w:rsidR="006618E6" w:rsidRPr="00BD01E8" w:rsidRDefault="006618E6" w:rsidP="006618E6">
            <w:pPr>
              <w:tabs>
                <w:tab w:val="left" w:pos="360"/>
                <w:tab w:val="left" w:pos="2340"/>
                <w:tab w:val="left" w:pos="4320"/>
                <w:tab w:val="left" w:pos="6210"/>
                <w:tab w:val="left" w:pos="8100"/>
              </w:tabs>
              <w:contextualSpacing/>
              <w:jc w:val="center"/>
              <w:rPr>
                <w:rFonts w:ascii="SutonnyMJ" w:eastAsia="SutonnyMJ" w:hAnsi="SutonnyMJ" w:cs="SutonnyMJ"/>
                <w:b/>
                <w:sz w:val="24"/>
              </w:rPr>
            </w:pPr>
            <w:r w:rsidRPr="00BD01E8">
              <w:rPr>
                <w:rFonts w:ascii="SutonnyMJ" w:eastAsia="SutonnyMJ" w:hAnsi="SutonnyMJ" w:cs="SutonnyMJ"/>
                <w:b/>
                <w:sz w:val="24"/>
              </w:rPr>
              <w:t>1989</w:t>
            </w:r>
            <w:r w:rsidR="00462E84" w:rsidRPr="00BD01E8">
              <w:rPr>
                <w:rFonts w:ascii="SutonnyMJ" w:eastAsia="SutonnyMJ" w:hAnsi="SutonnyMJ" w:cs="SutonnyMJ"/>
                <w:b/>
                <w:sz w:val="24"/>
              </w:rPr>
              <w:t>(</w:t>
            </w:r>
            <w:r w:rsidR="00E125D0" w:rsidRPr="00BD01E8">
              <w:rPr>
                <w:rFonts w:ascii="SutonnyMJ" w:eastAsia="SutonnyMJ" w:hAnsi="SutonnyMJ" w:cs="SutonnyMJ"/>
                <w:b/>
                <w:sz w:val="24"/>
              </w:rPr>
              <w:t>m`m¨-31 Rb</w:t>
            </w:r>
            <w:r w:rsidR="00462E84" w:rsidRPr="00BD01E8">
              <w:rPr>
                <w:rFonts w:ascii="SutonnyMJ" w:eastAsia="SutonnyMJ" w:hAnsi="SutonnyMJ" w:cs="SutonnyMJ"/>
                <w:b/>
                <w:sz w:val="24"/>
              </w:rPr>
              <w:t>)</w:t>
            </w:r>
          </w:p>
        </w:tc>
        <w:tc>
          <w:tcPr>
            <w:tcW w:w="2744" w:type="dxa"/>
          </w:tcPr>
          <w:p w:rsidR="006618E6" w:rsidRPr="00BD01E8" w:rsidRDefault="006618E6" w:rsidP="007F24E4">
            <w:pPr>
              <w:tabs>
                <w:tab w:val="left" w:pos="360"/>
                <w:tab w:val="left" w:pos="2340"/>
                <w:tab w:val="left" w:pos="4320"/>
                <w:tab w:val="left" w:pos="6210"/>
                <w:tab w:val="left" w:pos="8100"/>
              </w:tabs>
              <w:contextualSpacing/>
              <w:rPr>
                <w:rFonts w:ascii="SutonnyMJ" w:eastAsia="SutonnyMJ" w:hAnsi="SutonnyMJ" w:cs="SutonnyMJ"/>
                <w:sz w:val="24"/>
                <w:shd w:val="clear" w:color="auto" w:fill="BFBFBF"/>
              </w:rPr>
            </w:pPr>
            <w:r w:rsidRPr="00BD01E8">
              <w:rPr>
                <w:rFonts w:ascii="SutonnyMJ" w:eastAsia="SutonnyMJ" w:hAnsi="SutonnyMJ" w:cs="SutonnyMJ"/>
                <w:b/>
                <w:sz w:val="24"/>
              </w:rPr>
              <w:t>1999</w:t>
            </w:r>
            <w:r w:rsidR="00462E84" w:rsidRPr="00BD01E8">
              <w:rPr>
                <w:rFonts w:ascii="SutonnyMJ" w:eastAsia="SutonnyMJ" w:hAnsi="SutonnyMJ" w:cs="SutonnyMJ"/>
                <w:b/>
                <w:sz w:val="24"/>
              </w:rPr>
              <w:t>(</w:t>
            </w:r>
            <w:r w:rsidR="00E125D0" w:rsidRPr="00BD01E8">
              <w:rPr>
                <w:rFonts w:ascii="SutonnyMJ" w:eastAsia="SutonnyMJ" w:hAnsi="SutonnyMJ" w:cs="SutonnyMJ"/>
                <w:b/>
                <w:sz w:val="24"/>
              </w:rPr>
              <w:t>m`m¨-25 Rb</w:t>
            </w:r>
            <w:r w:rsidR="00462E84" w:rsidRPr="00BD01E8">
              <w:rPr>
                <w:rFonts w:ascii="SutonnyMJ" w:eastAsia="SutonnyMJ" w:hAnsi="SutonnyMJ" w:cs="SutonnyMJ"/>
                <w:b/>
                <w:sz w:val="24"/>
              </w:rPr>
              <w:t>)</w:t>
            </w:r>
          </w:p>
        </w:tc>
      </w:tr>
    </w:tbl>
    <w:p w:rsidR="006618E6" w:rsidRPr="00AE42F5" w:rsidRDefault="006618E6" w:rsidP="00AE42F5">
      <w:pPr>
        <w:shd w:val="clear" w:color="auto" w:fill="D9D9D9" w:themeFill="background1" w:themeFillShade="D9"/>
        <w:tabs>
          <w:tab w:val="left" w:pos="360"/>
        </w:tabs>
        <w:jc w:val="center"/>
        <w:rPr>
          <w:rFonts w:ascii="SutonnyMJ" w:eastAsia="SutonnyMJ" w:hAnsi="SutonnyMJ" w:cs="SutonnyMJ"/>
          <w:b/>
          <w:sz w:val="26"/>
          <w:shd w:val="clear" w:color="auto" w:fill="BFBFBF"/>
        </w:rPr>
      </w:pPr>
      <w:r w:rsidRPr="00AE42F5">
        <w:rPr>
          <w:rFonts w:ascii="SutonnyMJ" w:eastAsia="SutonnyMJ" w:hAnsi="SutonnyMJ" w:cs="SutonnyMJ"/>
          <w:b/>
          <w:sz w:val="26"/>
        </w:rPr>
        <w:t>cve©Z¨ PÆMÖvg f~wg we‡iva wb®úwË Kwgkb</w:t>
      </w:r>
    </w:p>
    <w:p w:rsidR="006618E6" w:rsidRPr="006408BB" w:rsidRDefault="006618E6" w:rsidP="0028242B">
      <w:pPr>
        <w:numPr>
          <w:ilvl w:val="0"/>
          <w:numId w:val="48"/>
        </w:numPr>
        <w:tabs>
          <w:tab w:val="left" w:pos="360"/>
        </w:tabs>
        <w:ind w:left="675" w:hanging="315"/>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 xml:space="preserve">MVb: 1999 </w:t>
      </w:r>
    </w:p>
    <w:p w:rsidR="006618E6" w:rsidRPr="006408BB" w:rsidRDefault="006618E6" w:rsidP="0028242B">
      <w:pPr>
        <w:numPr>
          <w:ilvl w:val="0"/>
          <w:numId w:val="48"/>
        </w:numPr>
        <w:tabs>
          <w:tab w:val="left" w:pos="360"/>
        </w:tabs>
        <w:ind w:left="675" w:hanging="315"/>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lastRenderedPageBreak/>
        <w:t>MwVZ nq: 1997 mv‡ji cve©Z¨ kvwšÍ Pzw³i Av‡jv‡K</w:t>
      </w:r>
    </w:p>
    <w:p w:rsidR="006618E6" w:rsidRPr="006408BB" w:rsidRDefault="006618E6" w:rsidP="0028242B">
      <w:pPr>
        <w:numPr>
          <w:ilvl w:val="0"/>
          <w:numId w:val="48"/>
        </w:numPr>
        <w:tabs>
          <w:tab w:val="left" w:pos="360"/>
        </w:tabs>
        <w:ind w:left="675" w:hanging="315"/>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 xml:space="preserve">Kwgkb AvBb: 2001 </w:t>
      </w:r>
    </w:p>
    <w:p w:rsidR="006618E6" w:rsidRPr="006408BB" w:rsidRDefault="006618E6" w:rsidP="0028242B">
      <w:pPr>
        <w:numPr>
          <w:ilvl w:val="0"/>
          <w:numId w:val="48"/>
        </w:numPr>
        <w:tabs>
          <w:tab w:val="left" w:pos="360"/>
        </w:tabs>
        <w:ind w:left="675" w:hanging="315"/>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cÖavb: †Pqvig¨vb</w:t>
      </w:r>
    </w:p>
    <w:p w:rsidR="006618E6" w:rsidRPr="00887890" w:rsidRDefault="006618E6" w:rsidP="0028242B">
      <w:pPr>
        <w:numPr>
          <w:ilvl w:val="0"/>
          <w:numId w:val="48"/>
        </w:numPr>
        <w:tabs>
          <w:tab w:val="left" w:pos="360"/>
        </w:tabs>
        <w:ind w:left="675" w:hanging="315"/>
        <w:jc w:val="both"/>
        <w:rPr>
          <w:rFonts w:ascii="SutonnyMJ" w:eastAsia="SutonnyMJ" w:hAnsi="SutonnyMJ" w:cs="SutonnyMJ"/>
          <w:sz w:val="24"/>
          <w:shd w:val="clear" w:color="auto" w:fill="BFBFBF"/>
        </w:rPr>
      </w:pPr>
      <w:r w:rsidRPr="006408BB">
        <w:rPr>
          <w:rFonts w:ascii="SutonnyMJ" w:eastAsia="SutonnyMJ" w:hAnsi="SutonnyMJ" w:cs="SutonnyMJ"/>
          <w:sz w:val="24"/>
          <w:shd w:val="clear" w:color="auto" w:fill="FFFFFF"/>
        </w:rPr>
        <w:t>eZ©gvb †Pqvig¨vb: Av‡bvqviæj nK</w:t>
      </w:r>
    </w:p>
    <w:p w:rsidR="00887890" w:rsidRPr="00EF5953" w:rsidRDefault="00EF5953" w:rsidP="00EF5953">
      <w:pPr>
        <w:tabs>
          <w:tab w:val="left" w:pos="360"/>
          <w:tab w:val="left" w:pos="2340"/>
          <w:tab w:val="left" w:pos="4320"/>
          <w:tab w:val="left" w:pos="6210"/>
          <w:tab w:val="left" w:pos="8100"/>
        </w:tabs>
        <w:jc w:val="both"/>
        <w:rPr>
          <w:rFonts w:ascii="SutonnyMJ" w:eastAsia="SutonnyMJ" w:hAnsi="SutonnyMJ" w:cs="SutonnyMJ"/>
          <w:b/>
          <w:sz w:val="28"/>
          <w:szCs w:val="28"/>
          <w:shd w:val="clear" w:color="auto" w:fill="000000"/>
        </w:rPr>
      </w:pPr>
      <w:r w:rsidRPr="00EF5953">
        <w:rPr>
          <w:rFonts w:ascii="SutonnyMJ" w:eastAsia="SutonnyMJ" w:hAnsi="SutonnyMJ" w:cs="SutonnyMJ"/>
          <w:b/>
          <w:sz w:val="28"/>
          <w:szCs w:val="28"/>
          <w:shd w:val="clear" w:color="auto" w:fill="000000"/>
        </w:rPr>
        <w:t>Abykxjbx:</w:t>
      </w:r>
    </w:p>
    <w:p w:rsidR="00887890" w:rsidRPr="0079083C" w:rsidRDefault="00EF5953" w:rsidP="00C34E17">
      <w:pPr>
        <w:tabs>
          <w:tab w:val="left" w:pos="360"/>
          <w:tab w:val="left" w:pos="2340"/>
          <w:tab w:val="left" w:pos="4320"/>
          <w:tab w:val="left" w:pos="6480"/>
          <w:tab w:val="left" w:pos="8136"/>
        </w:tabs>
        <w:rPr>
          <w:rFonts w:ascii="SutonnyMJ" w:hAnsi="SutonnyMJ"/>
          <w:b/>
          <w:sz w:val="24"/>
        </w:rPr>
      </w:pPr>
      <w:r w:rsidRPr="0079083C">
        <w:rPr>
          <w:rFonts w:ascii="SutonnyMJ" w:hAnsi="SutonnyMJ"/>
          <w:b/>
          <w:sz w:val="24"/>
        </w:rPr>
        <w:t>01</w:t>
      </w:r>
      <w:r w:rsidR="00887890" w:rsidRPr="0079083C">
        <w:rPr>
          <w:rFonts w:ascii="SutonnyMJ" w:hAnsi="SutonnyMJ"/>
          <w:b/>
          <w:sz w:val="24"/>
        </w:rPr>
        <w:t>. evsjv‡`‡k cve©Z¨ †Rjv KqwU?</w:t>
      </w:r>
    </w:p>
    <w:p w:rsidR="00887890" w:rsidRPr="006408BB" w:rsidRDefault="00887890" w:rsidP="00C34E17">
      <w:pPr>
        <w:tabs>
          <w:tab w:val="left" w:pos="360"/>
          <w:tab w:val="left" w:pos="2340"/>
          <w:tab w:val="left" w:pos="4320"/>
          <w:tab w:val="left" w:pos="6480"/>
          <w:tab w:val="left" w:pos="8136"/>
        </w:tabs>
        <w:ind w:left="360"/>
        <w:rPr>
          <w:sz w:val="24"/>
        </w:rPr>
      </w:pPr>
      <w:r w:rsidRPr="006408BB">
        <w:rPr>
          <w:rFonts w:ascii="SutonnyMJ" w:hAnsi="SutonnyMJ"/>
          <w:sz w:val="24"/>
        </w:rPr>
        <w:t>K. 2</w:t>
      </w:r>
      <w:r w:rsidRPr="006408BB">
        <w:rPr>
          <w:rFonts w:ascii="SutonnyMJ" w:hAnsi="SutonnyMJ"/>
          <w:sz w:val="24"/>
        </w:rPr>
        <w:tab/>
        <w:t>L. 4</w:t>
      </w:r>
      <w:r w:rsidRPr="006408BB">
        <w:rPr>
          <w:rFonts w:ascii="SutonnyMJ" w:hAnsi="SutonnyMJ"/>
          <w:sz w:val="24"/>
        </w:rPr>
        <w:tab/>
        <w:t xml:space="preserve">M. </w:t>
      </w:r>
      <w:r w:rsidRPr="006408BB">
        <w:rPr>
          <w:rFonts w:ascii="SutonnyMJ" w:hAnsi="SutonnyMJ"/>
          <w:sz w:val="24"/>
          <w:u w:val="single"/>
        </w:rPr>
        <w:t>3</w:t>
      </w:r>
      <w:r w:rsidRPr="006408BB">
        <w:rPr>
          <w:rFonts w:ascii="SutonnyMJ" w:hAnsi="SutonnyMJ"/>
          <w:sz w:val="24"/>
        </w:rPr>
        <w:tab/>
        <w:t>N. 6</w:t>
      </w:r>
      <w:r w:rsidRPr="006408BB">
        <w:rPr>
          <w:rFonts w:ascii="SutonnyMJ" w:hAnsi="SutonnyMJ"/>
          <w:sz w:val="24"/>
        </w:rPr>
        <w:tab/>
      </w:r>
      <w:r w:rsidR="00F67604">
        <w:rPr>
          <w:rFonts w:ascii="SutonnyMJ" w:hAnsi="SutonnyMJ"/>
          <w:b/>
          <w:sz w:val="24"/>
          <w:shd w:val="clear" w:color="auto" w:fill="000000"/>
        </w:rPr>
        <w:t>01</w:t>
      </w:r>
      <w:r w:rsidRPr="006408BB">
        <w:rPr>
          <w:rFonts w:ascii="SutonnyMJ" w:hAnsi="SutonnyMJ"/>
          <w:b/>
          <w:sz w:val="24"/>
          <w:shd w:val="clear" w:color="auto" w:fill="000000"/>
        </w:rPr>
        <w:t>: M</w:t>
      </w:r>
    </w:p>
    <w:p w:rsidR="00887890" w:rsidRPr="0079083C" w:rsidRDefault="00EF5953" w:rsidP="00C34E17">
      <w:pPr>
        <w:tabs>
          <w:tab w:val="left" w:pos="360"/>
          <w:tab w:val="left" w:pos="2340"/>
          <w:tab w:val="left" w:pos="4320"/>
          <w:tab w:val="left" w:pos="6480"/>
          <w:tab w:val="left" w:pos="8136"/>
        </w:tabs>
        <w:jc w:val="both"/>
        <w:rPr>
          <w:rFonts w:ascii="SutonnyMJ" w:hAnsi="SutonnyMJ"/>
          <w:b/>
          <w:sz w:val="24"/>
          <w:lang w:val="en-GB" w:eastAsia="en-GB"/>
        </w:rPr>
      </w:pPr>
      <w:r w:rsidRPr="0079083C">
        <w:rPr>
          <w:rFonts w:ascii="SutonnyMJ" w:hAnsi="SutonnyMJ"/>
          <w:b/>
          <w:sz w:val="24"/>
          <w:lang w:val="en-GB" w:eastAsia="en-GB"/>
        </w:rPr>
        <w:t>02</w:t>
      </w:r>
      <w:r w:rsidR="00887890" w:rsidRPr="0079083C">
        <w:rPr>
          <w:rFonts w:ascii="SutonnyMJ" w:hAnsi="SutonnyMJ"/>
          <w:b/>
          <w:sz w:val="24"/>
          <w:lang w:val="en-GB" w:eastAsia="en-GB"/>
        </w:rPr>
        <w:t>. cve©Z¨ †Rjv ¯’vbxq miKvi cwil`¸‡jv MwVZ n‡eÑ</w:t>
      </w:r>
    </w:p>
    <w:p w:rsidR="00887890" w:rsidRPr="006408BB" w:rsidRDefault="00887890" w:rsidP="00C34E17">
      <w:pPr>
        <w:tabs>
          <w:tab w:val="left" w:pos="360"/>
          <w:tab w:val="left" w:pos="2340"/>
          <w:tab w:val="left" w:pos="4320"/>
          <w:tab w:val="left" w:pos="6480"/>
          <w:tab w:val="left" w:pos="8136"/>
        </w:tabs>
        <w:ind w:left="360"/>
        <w:rPr>
          <w:rFonts w:ascii="SutonnyMJ" w:hAnsi="SutonnyMJ"/>
          <w:sz w:val="24"/>
        </w:rPr>
      </w:pPr>
      <w:r w:rsidRPr="006408BB">
        <w:rPr>
          <w:rFonts w:ascii="SutonnyMJ" w:hAnsi="SutonnyMJ"/>
          <w:sz w:val="24"/>
        </w:rPr>
        <w:t xml:space="preserve">K. </w:t>
      </w:r>
      <w:r w:rsidRPr="006408BB">
        <w:rPr>
          <w:rFonts w:ascii="SutonnyMJ" w:hAnsi="SutonnyMJ"/>
          <w:sz w:val="24"/>
          <w:u w:val="single"/>
        </w:rPr>
        <w:t>1 Rb †Pqvig¨vbmn 31 Rb m`m¨ wb‡q</w:t>
      </w:r>
      <w:r w:rsidRPr="006408BB">
        <w:rPr>
          <w:rFonts w:ascii="SutonnyMJ" w:hAnsi="SutonnyMJ"/>
          <w:sz w:val="24"/>
          <w:u w:val="single"/>
        </w:rPr>
        <w:tab/>
      </w:r>
      <w:r w:rsidRPr="006408BB">
        <w:rPr>
          <w:rFonts w:ascii="SutonnyMJ" w:hAnsi="SutonnyMJ"/>
          <w:sz w:val="24"/>
        </w:rPr>
        <w:t>L. 1 Rb †Pqvig¨vbmn 27 Rb m`m¨ wb‡q</w:t>
      </w:r>
      <w:r w:rsidRPr="006408BB">
        <w:rPr>
          <w:rFonts w:ascii="SutonnyMJ" w:hAnsi="SutonnyMJ"/>
          <w:sz w:val="24"/>
        </w:rPr>
        <w:tab/>
      </w:r>
    </w:p>
    <w:p w:rsidR="00887890" w:rsidRPr="006408BB" w:rsidRDefault="00887890" w:rsidP="00C34E17">
      <w:pPr>
        <w:tabs>
          <w:tab w:val="left" w:pos="360"/>
          <w:tab w:val="left" w:pos="2340"/>
          <w:tab w:val="left" w:pos="4320"/>
          <w:tab w:val="left" w:pos="6480"/>
          <w:tab w:val="left" w:pos="8136"/>
        </w:tabs>
        <w:ind w:left="360"/>
        <w:rPr>
          <w:sz w:val="24"/>
        </w:rPr>
      </w:pPr>
      <w:r w:rsidRPr="006408BB">
        <w:rPr>
          <w:rFonts w:ascii="SutonnyMJ" w:hAnsi="SutonnyMJ"/>
          <w:sz w:val="24"/>
        </w:rPr>
        <w:t>M. 1 Rb †Pqvig¨vbmn 35 Rb m`m¨ wb‡q</w:t>
      </w:r>
      <w:r w:rsidRPr="006408BB">
        <w:rPr>
          <w:rFonts w:ascii="SutonnyMJ" w:hAnsi="SutonnyMJ"/>
          <w:sz w:val="24"/>
        </w:rPr>
        <w:tab/>
        <w:t>N. 1 Rb †Pqvig¨vbmn 33 Rb m`m¨ wb‡q</w:t>
      </w:r>
      <w:r w:rsidRPr="006408BB">
        <w:rPr>
          <w:rFonts w:ascii="SutonnyMJ" w:hAnsi="SutonnyMJ"/>
          <w:sz w:val="24"/>
        </w:rPr>
        <w:tab/>
      </w:r>
      <w:r w:rsidR="00F67604">
        <w:rPr>
          <w:rFonts w:ascii="SutonnyMJ" w:hAnsi="SutonnyMJ"/>
          <w:b/>
          <w:sz w:val="24"/>
          <w:shd w:val="clear" w:color="auto" w:fill="000000"/>
        </w:rPr>
        <w:t>02</w:t>
      </w:r>
      <w:r w:rsidRPr="006408BB">
        <w:rPr>
          <w:rFonts w:ascii="SutonnyMJ" w:hAnsi="SutonnyMJ"/>
          <w:b/>
          <w:sz w:val="24"/>
          <w:shd w:val="clear" w:color="auto" w:fill="000000"/>
        </w:rPr>
        <w:t>: K</w:t>
      </w:r>
    </w:p>
    <w:p w:rsidR="00887890" w:rsidRPr="0079083C" w:rsidRDefault="00EF5953" w:rsidP="00C34E17">
      <w:pPr>
        <w:tabs>
          <w:tab w:val="left" w:pos="360"/>
          <w:tab w:val="left" w:pos="2340"/>
          <w:tab w:val="left" w:pos="4320"/>
          <w:tab w:val="left" w:pos="6480"/>
          <w:tab w:val="left" w:pos="8136"/>
        </w:tabs>
        <w:rPr>
          <w:rFonts w:ascii="SutonnyMJ" w:hAnsi="SutonnyMJ"/>
          <w:b/>
          <w:sz w:val="24"/>
        </w:rPr>
      </w:pPr>
      <w:r w:rsidRPr="0079083C">
        <w:rPr>
          <w:rFonts w:ascii="SutonnyMJ" w:hAnsi="SutonnyMJ"/>
          <w:b/>
          <w:sz w:val="24"/>
        </w:rPr>
        <w:t>03</w:t>
      </w:r>
      <w:r w:rsidR="00887890" w:rsidRPr="0079083C">
        <w:rPr>
          <w:rFonts w:ascii="SutonnyMJ" w:hAnsi="SutonnyMJ"/>
          <w:b/>
          <w:sz w:val="24"/>
        </w:rPr>
        <w:t>. gvV cÖkvm‡bi me©wb¤œ ¯Íi †KvbwU?</w:t>
      </w:r>
    </w:p>
    <w:p w:rsidR="00887890" w:rsidRPr="006408BB" w:rsidRDefault="00887890" w:rsidP="00C34E17">
      <w:pPr>
        <w:tabs>
          <w:tab w:val="left" w:pos="360"/>
          <w:tab w:val="left" w:pos="2340"/>
          <w:tab w:val="left" w:pos="4320"/>
          <w:tab w:val="left" w:pos="6480"/>
          <w:tab w:val="left" w:pos="8136"/>
        </w:tabs>
        <w:ind w:left="360"/>
        <w:rPr>
          <w:sz w:val="24"/>
        </w:rPr>
      </w:pPr>
      <w:r w:rsidRPr="006408BB">
        <w:rPr>
          <w:rFonts w:ascii="SutonnyMJ" w:hAnsi="SutonnyMJ"/>
          <w:sz w:val="24"/>
        </w:rPr>
        <w:t>K. BDwbqb cwil`</w:t>
      </w:r>
      <w:r w:rsidRPr="006408BB">
        <w:rPr>
          <w:rFonts w:ascii="SutonnyMJ" w:hAnsi="SutonnyMJ"/>
          <w:sz w:val="24"/>
        </w:rPr>
        <w:tab/>
        <w:t xml:space="preserve">L. </w:t>
      </w:r>
      <w:r w:rsidRPr="006408BB">
        <w:rPr>
          <w:rFonts w:ascii="SutonnyMJ" w:hAnsi="SutonnyMJ"/>
          <w:sz w:val="24"/>
          <w:u w:val="single"/>
        </w:rPr>
        <w:t>Dc‡Rjv cÖkvmb</w:t>
      </w:r>
      <w:r w:rsidRPr="006408BB">
        <w:rPr>
          <w:rFonts w:ascii="SutonnyMJ" w:hAnsi="SutonnyMJ"/>
          <w:sz w:val="24"/>
        </w:rPr>
        <w:tab/>
        <w:t>M. ‡Rjv cÖkvmK</w:t>
      </w:r>
      <w:r w:rsidRPr="006408BB">
        <w:rPr>
          <w:rFonts w:ascii="SutonnyMJ" w:hAnsi="SutonnyMJ"/>
          <w:sz w:val="24"/>
        </w:rPr>
        <w:tab/>
        <w:t>N. ‡Rjv cwil`</w:t>
      </w:r>
      <w:r w:rsidRPr="006408BB">
        <w:rPr>
          <w:rFonts w:ascii="SutonnyMJ" w:hAnsi="SutonnyMJ"/>
          <w:sz w:val="24"/>
        </w:rPr>
        <w:tab/>
      </w:r>
      <w:r w:rsidR="00F67604">
        <w:rPr>
          <w:rFonts w:ascii="SutonnyMJ" w:hAnsi="SutonnyMJ"/>
          <w:b/>
          <w:sz w:val="24"/>
          <w:shd w:val="clear" w:color="auto" w:fill="000000"/>
        </w:rPr>
        <w:t>03</w:t>
      </w:r>
      <w:r w:rsidRPr="006408BB">
        <w:rPr>
          <w:rFonts w:ascii="SutonnyMJ" w:hAnsi="SutonnyMJ"/>
          <w:b/>
          <w:sz w:val="24"/>
          <w:shd w:val="clear" w:color="auto" w:fill="000000"/>
        </w:rPr>
        <w:t>: L</w:t>
      </w:r>
    </w:p>
    <w:p w:rsidR="00887890" w:rsidRPr="006408BB" w:rsidRDefault="00EF5953" w:rsidP="00C34E17">
      <w:pPr>
        <w:tabs>
          <w:tab w:val="left" w:pos="360"/>
          <w:tab w:val="left" w:pos="2340"/>
          <w:tab w:val="left" w:pos="4320"/>
          <w:tab w:val="left" w:pos="6480"/>
          <w:tab w:val="left" w:pos="8136"/>
        </w:tabs>
        <w:jc w:val="both"/>
        <w:rPr>
          <w:rFonts w:ascii="SutonnyMJ" w:eastAsia="SutonnyMJ" w:hAnsi="SutonnyMJ" w:cs="SutonnyMJ"/>
          <w:b/>
          <w:sz w:val="24"/>
        </w:rPr>
      </w:pPr>
      <w:r>
        <w:rPr>
          <w:rFonts w:ascii="SutonnyMJ" w:eastAsia="SutonnyMJ" w:hAnsi="SutonnyMJ" w:cs="SutonnyMJ"/>
          <w:b/>
          <w:sz w:val="24"/>
        </w:rPr>
        <w:t>04</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cve©Z¨ PÆMÖvg AvÂwjK cwil‡`i †gvU m`m¨ msL¨v KZRb?</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20 Rb</w:t>
      </w:r>
      <w:r w:rsidRPr="006408BB">
        <w:rPr>
          <w:rFonts w:ascii="SutonnyMJ" w:eastAsia="SutonnyMJ" w:hAnsi="SutonnyMJ" w:cs="SutonnyMJ"/>
          <w:sz w:val="24"/>
        </w:rPr>
        <w:tab/>
        <w:t>L. 22 Rb</w:t>
      </w:r>
      <w:r w:rsidRPr="006408BB">
        <w:rPr>
          <w:rFonts w:ascii="SutonnyMJ" w:eastAsia="SutonnyMJ" w:hAnsi="SutonnyMJ" w:cs="SutonnyMJ"/>
          <w:sz w:val="24"/>
        </w:rPr>
        <w:tab/>
        <w:t>M. 25 Rb</w:t>
      </w:r>
      <w:r w:rsidRPr="006408BB">
        <w:rPr>
          <w:rFonts w:ascii="SutonnyMJ" w:eastAsia="SutonnyMJ" w:hAnsi="SutonnyMJ" w:cs="SutonnyMJ"/>
          <w:sz w:val="24"/>
        </w:rPr>
        <w:tab/>
        <w:t xml:space="preserve">N. 30 Rb            </w:t>
      </w:r>
      <w:r w:rsidRPr="006408BB">
        <w:rPr>
          <w:rFonts w:ascii="SutonnyMJ" w:eastAsia="SutonnyMJ" w:hAnsi="SutonnyMJ" w:cs="SutonnyMJ"/>
          <w:sz w:val="24"/>
        </w:rPr>
        <w:tab/>
      </w:r>
      <w:r w:rsidR="00F67604">
        <w:rPr>
          <w:rFonts w:ascii="SutonnyMJ" w:eastAsia="SutonnyMJ" w:hAnsi="SutonnyMJ" w:cs="SutonnyMJ"/>
          <w:b/>
          <w:sz w:val="24"/>
          <w:shd w:val="clear" w:color="auto" w:fill="000000"/>
        </w:rPr>
        <w:t>04</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887890" w:rsidRPr="006408BB" w:rsidRDefault="00F67604" w:rsidP="00C34E17">
      <w:pPr>
        <w:tabs>
          <w:tab w:val="left" w:pos="360"/>
          <w:tab w:val="left" w:pos="2340"/>
          <w:tab w:val="left" w:pos="4320"/>
          <w:tab w:val="left" w:pos="6480"/>
          <w:tab w:val="left" w:pos="8136"/>
        </w:tabs>
        <w:jc w:val="both"/>
        <w:rPr>
          <w:rFonts w:ascii="SutonnyMJ" w:eastAsia="SutonnyMJ" w:hAnsi="SutonnyMJ" w:cs="SutonnyMJ"/>
          <w:b/>
          <w:sz w:val="24"/>
        </w:rPr>
      </w:pPr>
      <w:r>
        <w:rPr>
          <w:rFonts w:ascii="SutonnyMJ" w:eastAsia="SutonnyMJ" w:hAnsi="SutonnyMJ" w:cs="SutonnyMJ"/>
          <w:b/>
          <w:sz w:val="24"/>
        </w:rPr>
        <w:t>05</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cve©Z¨ PÆMÖvg AvÂwjK cwil‡`i †Pqvig¨vb †Kvb RvwZ‡Mvôxi n‡eb?</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fviZxq</w:t>
      </w:r>
      <w:r w:rsidRPr="006408BB">
        <w:rPr>
          <w:rFonts w:ascii="SutonnyMJ" w:eastAsia="SutonnyMJ" w:hAnsi="SutonnyMJ" w:cs="SutonnyMJ"/>
          <w:sz w:val="24"/>
        </w:rPr>
        <w:tab/>
        <w:t>L. evOvwj</w:t>
      </w:r>
      <w:r w:rsidRPr="006408BB">
        <w:rPr>
          <w:rFonts w:ascii="SutonnyMJ" w:eastAsia="SutonnyMJ" w:hAnsi="SutonnyMJ" w:cs="SutonnyMJ"/>
          <w:sz w:val="24"/>
        </w:rPr>
        <w:tab/>
        <w:t>M. ÿz`ª b„‡Mvôxi</w:t>
      </w:r>
      <w:r w:rsidRPr="006408BB">
        <w:rPr>
          <w:rFonts w:ascii="SutonnyMJ" w:eastAsia="SutonnyMJ" w:hAnsi="SutonnyMJ" w:cs="SutonnyMJ"/>
          <w:sz w:val="24"/>
        </w:rPr>
        <w:tab/>
        <w:t xml:space="preserve">N. wb‡MÖv              </w:t>
      </w:r>
      <w:r w:rsidRPr="006408BB">
        <w:rPr>
          <w:rFonts w:ascii="SutonnyMJ" w:eastAsia="SutonnyMJ" w:hAnsi="SutonnyMJ" w:cs="SutonnyMJ"/>
          <w:sz w:val="24"/>
        </w:rPr>
        <w:tab/>
      </w:r>
      <w:r w:rsidR="00F67604">
        <w:rPr>
          <w:rFonts w:ascii="SutonnyMJ" w:eastAsia="SutonnyMJ" w:hAnsi="SutonnyMJ" w:cs="SutonnyMJ"/>
          <w:sz w:val="24"/>
          <w:shd w:val="clear" w:color="auto" w:fill="000000"/>
        </w:rPr>
        <w:t>05</w:t>
      </w:r>
      <w:r w:rsidRPr="006408BB">
        <w:rPr>
          <w:rFonts w:ascii="SutonnyMJ" w:eastAsia="SutonnyMJ" w:hAnsi="SutonnyMJ" w:cs="SutonnyMJ"/>
          <w:sz w:val="24"/>
          <w:shd w:val="clear" w:color="auto" w:fill="000000"/>
        </w:rPr>
        <w:t>: M</w:t>
      </w:r>
    </w:p>
    <w:p w:rsidR="00887890" w:rsidRPr="006408BB" w:rsidRDefault="00F67604" w:rsidP="00C34E17">
      <w:pPr>
        <w:tabs>
          <w:tab w:val="left" w:pos="360"/>
          <w:tab w:val="left" w:pos="2340"/>
          <w:tab w:val="left" w:pos="4320"/>
          <w:tab w:val="left" w:pos="6480"/>
          <w:tab w:val="left" w:pos="8136"/>
        </w:tabs>
        <w:jc w:val="both"/>
        <w:rPr>
          <w:rFonts w:ascii="SutonnyMJ" w:eastAsia="SutonnyMJ" w:hAnsi="SutonnyMJ" w:cs="SutonnyMJ"/>
          <w:b/>
          <w:sz w:val="24"/>
        </w:rPr>
      </w:pPr>
      <w:r>
        <w:rPr>
          <w:rFonts w:ascii="SutonnyMJ" w:eastAsia="SutonnyMJ" w:hAnsi="SutonnyMJ" w:cs="SutonnyMJ"/>
          <w:b/>
          <w:sz w:val="24"/>
        </w:rPr>
        <w:t>06</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cve©Z¨ PÆMÖvg AvÂwjK cwil‡`i †Pqvig¨v‡bi gh©v`v Kvi mgvb n‡e?</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gš¿xi mgvb</w:t>
      </w:r>
      <w:r w:rsidRPr="006408BB">
        <w:rPr>
          <w:rFonts w:ascii="SutonnyMJ" w:eastAsia="SutonnyMJ" w:hAnsi="SutonnyMJ" w:cs="SutonnyMJ"/>
          <w:sz w:val="24"/>
        </w:rPr>
        <w:tab/>
        <w:t>L. mwP‡ei mgvb</w:t>
      </w:r>
      <w:r w:rsidRPr="006408BB">
        <w:rPr>
          <w:rFonts w:ascii="SutonnyMJ" w:eastAsia="SutonnyMJ" w:hAnsi="SutonnyMJ" w:cs="SutonnyMJ"/>
          <w:sz w:val="24"/>
        </w:rPr>
        <w:tab/>
        <w:t>M. Ggwci mgvb</w:t>
      </w:r>
      <w:r w:rsidRPr="006408BB">
        <w:rPr>
          <w:rFonts w:ascii="SutonnyMJ" w:eastAsia="SutonnyMJ" w:hAnsi="SutonnyMJ" w:cs="SutonnyMJ"/>
          <w:sz w:val="24"/>
        </w:rPr>
        <w:tab/>
        <w:t xml:space="preserve">N. cÖwZgš¿xi mgvb   </w:t>
      </w:r>
      <w:r w:rsidRPr="006408BB">
        <w:rPr>
          <w:rFonts w:ascii="SutonnyMJ" w:eastAsia="SutonnyMJ" w:hAnsi="SutonnyMJ" w:cs="SutonnyMJ"/>
          <w:sz w:val="24"/>
        </w:rPr>
        <w:tab/>
      </w:r>
      <w:r w:rsidR="00F67604">
        <w:rPr>
          <w:rFonts w:ascii="SutonnyMJ" w:eastAsia="SutonnyMJ" w:hAnsi="SutonnyMJ" w:cs="SutonnyMJ"/>
          <w:b/>
          <w:sz w:val="24"/>
          <w:shd w:val="clear" w:color="auto" w:fill="000000"/>
        </w:rPr>
        <w:t>06</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N</w:t>
      </w:r>
    </w:p>
    <w:p w:rsidR="00887890" w:rsidRPr="006408BB" w:rsidRDefault="00F67604" w:rsidP="00C34E17">
      <w:pPr>
        <w:tabs>
          <w:tab w:val="left" w:pos="360"/>
          <w:tab w:val="left" w:pos="2340"/>
          <w:tab w:val="left" w:pos="4320"/>
          <w:tab w:val="left" w:pos="6480"/>
          <w:tab w:val="left" w:pos="8136"/>
        </w:tabs>
        <w:jc w:val="both"/>
        <w:rPr>
          <w:rFonts w:ascii="SutonnyMJ" w:eastAsia="SutonnyMJ" w:hAnsi="SutonnyMJ" w:cs="SutonnyMJ"/>
          <w:b/>
          <w:sz w:val="24"/>
        </w:rPr>
      </w:pPr>
      <w:r>
        <w:rPr>
          <w:rFonts w:ascii="SutonnyMJ" w:eastAsia="SutonnyMJ" w:hAnsi="SutonnyMJ" w:cs="SutonnyMJ"/>
          <w:b/>
          <w:sz w:val="24"/>
        </w:rPr>
        <w:t>07</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cve©Z¨ PÆMÖvg AvÂwjK cwil‡`i 12 Rb ÿz`ª b„‡Mvôxi m`‡m¨i g‡a¨ KZRb PvKgv b„‡Mvôxi m`m¨ i‡q‡Q?</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3 Rb</w:t>
      </w:r>
      <w:r w:rsidRPr="006408BB">
        <w:rPr>
          <w:rFonts w:ascii="SutonnyMJ" w:eastAsia="SutonnyMJ" w:hAnsi="SutonnyMJ" w:cs="SutonnyMJ"/>
          <w:sz w:val="24"/>
        </w:rPr>
        <w:tab/>
        <w:t>L. 4 Rb</w:t>
      </w:r>
      <w:r w:rsidRPr="006408BB">
        <w:rPr>
          <w:rFonts w:ascii="SutonnyMJ" w:eastAsia="SutonnyMJ" w:hAnsi="SutonnyMJ" w:cs="SutonnyMJ"/>
          <w:sz w:val="24"/>
        </w:rPr>
        <w:tab/>
        <w:t>M. 5 Rb</w:t>
      </w:r>
      <w:r w:rsidRPr="006408BB">
        <w:rPr>
          <w:rFonts w:ascii="SutonnyMJ" w:eastAsia="SutonnyMJ" w:hAnsi="SutonnyMJ" w:cs="SutonnyMJ"/>
          <w:sz w:val="24"/>
        </w:rPr>
        <w:tab/>
        <w:t>N. 2 Rb</w:t>
      </w:r>
      <w:r w:rsidRPr="006408BB">
        <w:rPr>
          <w:rFonts w:ascii="SutonnyMJ" w:eastAsia="SutonnyMJ" w:hAnsi="SutonnyMJ" w:cs="SutonnyMJ"/>
          <w:sz w:val="24"/>
        </w:rPr>
        <w:tab/>
      </w:r>
      <w:r w:rsidR="00F67604">
        <w:rPr>
          <w:rFonts w:ascii="SutonnyMJ" w:eastAsia="SutonnyMJ" w:hAnsi="SutonnyMJ" w:cs="SutonnyMJ"/>
          <w:b/>
          <w:sz w:val="24"/>
          <w:shd w:val="clear" w:color="auto" w:fill="000000"/>
        </w:rPr>
        <w:t>07</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887890" w:rsidRPr="006408BB" w:rsidRDefault="00F67604" w:rsidP="00C34E17">
      <w:pPr>
        <w:tabs>
          <w:tab w:val="left" w:pos="360"/>
          <w:tab w:val="left" w:pos="2340"/>
          <w:tab w:val="left" w:pos="4320"/>
          <w:tab w:val="left" w:pos="6480"/>
          <w:tab w:val="left" w:pos="8136"/>
        </w:tabs>
        <w:jc w:val="both"/>
        <w:rPr>
          <w:rFonts w:ascii="SutonnyMJ" w:eastAsia="SutonnyMJ" w:hAnsi="SutonnyMJ" w:cs="SutonnyMJ"/>
          <w:b/>
          <w:sz w:val="24"/>
        </w:rPr>
      </w:pPr>
      <w:r>
        <w:rPr>
          <w:rFonts w:ascii="SutonnyMJ" w:eastAsia="SutonnyMJ" w:hAnsi="SutonnyMJ" w:cs="SutonnyMJ"/>
          <w:b/>
          <w:sz w:val="24"/>
        </w:rPr>
        <w:t>08</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c‡ivÿfv‡e wbe©vwPZ n‡eb †K?</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cve©Z¨ PÆMÖvg AvÂwjK cwil‡`i †Pqvig¨vb</w:t>
      </w:r>
      <w:r w:rsidRPr="006408BB">
        <w:rPr>
          <w:rFonts w:ascii="SutonnyMJ" w:eastAsia="SutonnyMJ" w:hAnsi="SutonnyMJ" w:cs="SutonnyMJ"/>
          <w:sz w:val="24"/>
        </w:rPr>
        <w:tab/>
        <w:t>L. †cŠimfvi KvDwÝj</w:t>
      </w:r>
      <w:r w:rsidRPr="006408BB">
        <w:rPr>
          <w:rFonts w:ascii="SutonnyMJ" w:eastAsia="SutonnyMJ" w:hAnsi="SutonnyMJ" w:cs="SutonnyMJ"/>
          <w:sz w:val="24"/>
        </w:rPr>
        <w:tab/>
      </w:r>
      <w:r w:rsidRPr="006408BB">
        <w:rPr>
          <w:rFonts w:ascii="SutonnyMJ" w:eastAsia="SutonnyMJ" w:hAnsi="SutonnyMJ" w:cs="SutonnyMJ"/>
          <w:sz w:val="24"/>
        </w:rPr>
        <w:tab/>
      </w:r>
      <w:r w:rsidR="00F67604">
        <w:rPr>
          <w:rFonts w:ascii="SutonnyMJ" w:eastAsia="SutonnyMJ" w:hAnsi="SutonnyMJ" w:cs="SutonnyMJ"/>
          <w:b/>
          <w:sz w:val="24"/>
          <w:shd w:val="clear" w:color="auto" w:fill="000000"/>
        </w:rPr>
        <w:t>08</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K</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M. Dc‡Rjv cwil‡`i †Pqvig¨vb</w:t>
      </w:r>
      <w:r w:rsidRPr="006408BB">
        <w:rPr>
          <w:rFonts w:ascii="SutonnyMJ" w:eastAsia="SutonnyMJ" w:hAnsi="SutonnyMJ" w:cs="SutonnyMJ"/>
          <w:sz w:val="24"/>
        </w:rPr>
        <w:tab/>
        <w:t>N. wmwU K‡c©v‡ik‡bi †gqi</w:t>
      </w:r>
    </w:p>
    <w:p w:rsidR="00887890" w:rsidRPr="006408BB" w:rsidRDefault="00F67604" w:rsidP="00C34E17">
      <w:pPr>
        <w:tabs>
          <w:tab w:val="left" w:pos="360"/>
          <w:tab w:val="left" w:pos="2340"/>
          <w:tab w:val="left" w:pos="4320"/>
          <w:tab w:val="left" w:pos="6480"/>
          <w:tab w:val="left" w:pos="8136"/>
        </w:tabs>
        <w:jc w:val="both"/>
        <w:rPr>
          <w:rFonts w:ascii="SutonnyMJ" w:eastAsia="SutonnyMJ" w:hAnsi="SutonnyMJ" w:cs="SutonnyMJ"/>
          <w:b/>
          <w:sz w:val="24"/>
        </w:rPr>
      </w:pPr>
      <w:r>
        <w:rPr>
          <w:rFonts w:ascii="SutonnyMJ" w:eastAsia="SutonnyMJ" w:hAnsi="SutonnyMJ" w:cs="SutonnyMJ"/>
          <w:b/>
          <w:sz w:val="24"/>
        </w:rPr>
        <w:t>09</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AvÂwjK cwil‡`i †gqv` KZ eQi?</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3 eQi</w:t>
      </w:r>
      <w:r w:rsidRPr="006408BB">
        <w:rPr>
          <w:rFonts w:ascii="SutonnyMJ" w:eastAsia="SutonnyMJ" w:hAnsi="SutonnyMJ" w:cs="SutonnyMJ"/>
          <w:sz w:val="24"/>
        </w:rPr>
        <w:tab/>
        <w:t>L. 4 eQi</w:t>
      </w:r>
      <w:r w:rsidRPr="006408BB">
        <w:rPr>
          <w:rFonts w:ascii="SutonnyMJ" w:eastAsia="SutonnyMJ" w:hAnsi="SutonnyMJ" w:cs="SutonnyMJ"/>
          <w:sz w:val="24"/>
        </w:rPr>
        <w:tab/>
        <w:t>M. 5 eQi</w:t>
      </w:r>
      <w:r w:rsidRPr="006408BB">
        <w:rPr>
          <w:rFonts w:ascii="SutonnyMJ" w:eastAsia="SutonnyMJ" w:hAnsi="SutonnyMJ" w:cs="SutonnyMJ"/>
          <w:sz w:val="24"/>
        </w:rPr>
        <w:tab/>
        <w:t>N. 6 eQi</w:t>
      </w:r>
      <w:r w:rsidRPr="006408BB">
        <w:rPr>
          <w:rFonts w:ascii="SutonnyMJ" w:eastAsia="SutonnyMJ" w:hAnsi="SutonnyMJ" w:cs="SutonnyMJ"/>
          <w:sz w:val="24"/>
        </w:rPr>
        <w:tab/>
      </w:r>
      <w:r w:rsidR="00F67604">
        <w:rPr>
          <w:rFonts w:ascii="SutonnyMJ" w:eastAsia="SutonnyMJ" w:hAnsi="SutonnyMJ" w:cs="SutonnyMJ"/>
          <w:b/>
          <w:sz w:val="24"/>
          <w:shd w:val="clear" w:color="auto" w:fill="000000"/>
        </w:rPr>
        <w:t>09</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M</w:t>
      </w:r>
    </w:p>
    <w:p w:rsidR="00887890" w:rsidRPr="006408BB" w:rsidRDefault="00F67604" w:rsidP="00C34E17">
      <w:pPr>
        <w:tabs>
          <w:tab w:val="left" w:pos="360"/>
          <w:tab w:val="left" w:pos="2340"/>
          <w:tab w:val="left" w:pos="4320"/>
          <w:tab w:val="left" w:pos="6480"/>
          <w:tab w:val="left" w:pos="8136"/>
        </w:tabs>
        <w:ind w:left="360" w:hanging="360"/>
        <w:jc w:val="both"/>
        <w:rPr>
          <w:rFonts w:ascii="SutonnyMJ" w:eastAsia="SutonnyMJ" w:hAnsi="SutonnyMJ" w:cs="SutonnyMJ"/>
          <w:b/>
          <w:sz w:val="24"/>
        </w:rPr>
      </w:pPr>
      <w:r>
        <w:rPr>
          <w:rFonts w:ascii="SutonnyMJ" w:eastAsia="SutonnyMJ" w:hAnsi="SutonnyMJ" w:cs="SutonnyMJ"/>
          <w:b/>
          <w:sz w:val="24"/>
        </w:rPr>
        <w:t>10</w:t>
      </w:r>
      <w:r w:rsidR="00887890" w:rsidRPr="006408BB">
        <w:rPr>
          <w:rFonts w:ascii="SutonnyMJ" w:eastAsia="SutonnyMJ" w:hAnsi="SutonnyMJ" w:cs="SutonnyMJ"/>
          <w:b/>
          <w:sz w:val="24"/>
        </w:rPr>
        <w:t>.</w:t>
      </w:r>
      <w:r w:rsidR="00C34E17">
        <w:rPr>
          <w:rFonts w:ascii="SutonnyMJ" w:eastAsia="SutonnyMJ" w:hAnsi="SutonnyMJ" w:cs="SutonnyMJ"/>
          <w:b/>
          <w:sz w:val="24"/>
        </w:rPr>
        <w:tab/>
      </w:r>
      <w:r w:rsidR="00887890" w:rsidRPr="006408BB">
        <w:rPr>
          <w:rFonts w:ascii="SutonnyMJ" w:eastAsia="SutonnyMJ" w:hAnsi="SutonnyMJ" w:cs="SutonnyMJ"/>
          <w:b/>
          <w:sz w:val="24"/>
        </w:rPr>
        <w:t>evsjv‡`k miKvi cve©Z¨ PÆMÖvg cwil‡`i wbqš¿‡Y _vKv †Kv‡bv Rwgi AwaMÖnY I n¯ÍvšÍi Ki‡Z PvB‡j Kvi m¤§wZi cÖ‡qvRb i‡q‡Q?</w:t>
      </w:r>
    </w:p>
    <w:p w:rsidR="00887890" w:rsidRPr="006408BB" w:rsidRDefault="00887890" w:rsidP="00C34E17">
      <w:pPr>
        <w:tabs>
          <w:tab w:val="left" w:pos="360"/>
          <w:tab w:val="left" w:pos="2340"/>
          <w:tab w:val="left" w:pos="4320"/>
          <w:tab w:val="left" w:pos="6480"/>
          <w:tab w:val="left" w:pos="8136"/>
        </w:tabs>
        <w:ind w:left="360" w:hanging="360"/>
        <w:jc w:val="both"/>
        <w:rPr>
          <w:rFonts w:ascii="SutonnyMJ" w:eastAsia="SutonnyMJ" w:hAnsi="SutonnyMJ" w:cs="SutonnyMJ"/>
          <w:sz w:val="24"/>
        </w:rPr>
      </w:pPr>
      <w:r w:rsidRPr="006408BB">
        <w:rPr>
          <w:rFonts w:ascii="SutonnyMJ" w:eastAsia="SutonnyMJ" w:hAnsi="SutonnyMJ" w:cs="SutonnyMJ"/>
          <w:sz w:val="24"/>
        </w:rPr>
        <w:tab/>
        <w:t>K. cve©Z¨ †Rjvi wbe©vnx Kg©KZ©v</w:t>
      </w:r>
      <w:r w:rsidRPr="006408BB">
        <w:rPr>
          <w:rFonts w:ascii="SutonnyMJ" w:eastAsia="SutonnyMJ" w:hAnsi="SutonnyMJ" w:cs="SutonnyMJ"/>
          <w:sz w:val="24"/>
        </w:rPr>
        <w:tab/>
        <w:t>L. cve©Z¨ †Rjvi †Pqvig¨vb</w:t>
      </w:r>
      <w:r w:rsidRPr="006408BB">
        <w:rPr>
          <w:rFonts w:ascii="SutonnyMJ" w:eastAsia="SutonnyMJ" w:hAnsi="SutonnyMJ" w:cs="SutonnyMJ"/>
          <w:sz w:val="24"/>
        </w:rPr>
        <w:tab/>
      </w:r>
      <w:r w:rsidRPr="006408BB">
        <w:rPr>
          <w:rFonts w:ascii="SutonnyMJ" w:eastAsia="SutonnyMJ" w:hAnsi="SutonnyMJ" w:cs="SutonnyMJ"/>
          <w:sz w:val="24"/>
        </w:rPr>
        <w:tab/>
      </w:r>
    </w:p>
    <w:p w:rsidR="00887890" w:rsidRPr="00556C0E" w:rsidRDefault="00887890" w:rsidP="00C34E17">
      <w:pPr>
        <w:tabs>
          <w:tab w:val="left" w:pos="360"/>
          <w:tab w:val="left" w:pos="2340"/>
          <w:tab w:val="left" w:pos="4320"/>
          <w:tab w:val="left" w:pos="6480"/>
          <w:tab w:val="left" w:pos="8136"/>
        </w:tabs>
        <w:ind w:left="360" w:hanging="360"/>
        <w:jc w:val="both"/>
      </w:pPr>
      <w:r w:rsidRPr="006408BB">
        <w:rPr>
          <w:rFonts w:ascii="SutonnyMJ" w:eastAsia="SutonnyMJ" w:hAnsi="SutonnyMJ" w:cs="SutonnyMJ"/>
          <w:sz w:val="24"/>
        </w:rPr>
        <w:tab/>
        <w:t>M. cve©Z¨ †Rjvi f~wg Awdmvi</w:t>
      </w:r>
      <w:r w:rsidRPr="006408BB">
        <w:rPr>
          <w:rFonts w:ascii="SutonnyMJ" w:eastAsia="SutonnyMJ" w:hAnsi="SutonnyMJ" w:cs="SutonnyMJ"/>
          <w:sz w:val="24"/>
        </w:rPr>
        <w:tab/>
        <w:t>N. cve©Z¨ †Rjvi RbMY</w:t>
      </w:r>
      <w:r w:rsidRPr="006408BB">
        <w:rPr>
          <w:rFonts w:ascii="SutonnyMJ" w:eastAsia="SutonnyMJ" w:hAnsi="SutonnyMJ" w:cs="SutonnyMJ"/>
          <w:sz w:val="24"/>
        </w:rPr>
        <w:tab/>
      </w:r>
      <w:r w:rsidRPr="006408BB">
        <w:rPr>
          <w:rFonts w:ascii="SutonnyMJ" w:eastAsia="SutonnyMJ" w:hAnsi="SutonnyMJ" w:cs="SutonnyMJ"/>
          <w:sz w:val="24"/>
        </w:rPr>
        <w:tab/>
      </w:r>
      <w:r w:rsidR="00F67604">
        <w:rPr>
          <w:rFonts w:ascii="SutonnyMJ" w:eastAsia="SutonnyMJ" w:hAnsi="SutonnyMJ" w:cs="SutonnyMJ"/>
          <w:b/>
          <w:sz w:val="24"/>
          <w:shd w:val="clear" w:color="auto" w:fill="000000"/>
        </w:rPr>
        <w:t>10</w:t>
      </w:r>
      <w:r w:rsidRPr="006408BB">
        <w:rPr>
          <w:rFonts w:ascii="SutonnyMJ" w:eastAsia="SutonnyMJ" w:hAnsi="SutonnyMJ" w:cs="SutonnyMJ"/>
          <w:b/>
          <w:sz w:val="24"/>
          <w:shd w:val="clear" w:color="auto" w:fill="000000"/>
        </w:rPr>
        <w:t>:</w:t>
      </w:r>
      <w:r w:rsidRPr="006408BB">
        <w:rPr>
          <w:rFonts w:ascii="SutonnyMJ" w:eastAsia="SutonnyMJ" w:hAnsi="SutonnyMJ" w:cs="SutonnyMJ"/>
          <w:sz w:val="24"/>
          <w:shd w:val="clear" w:color="auto" w:fill="000000"/>
        </w:rPr>
        <w:t xml:space="preserve"> L</w:t>
      </w:r>
    </w:p>
    <w:p w:rsidR="00843CFA" w:rsidRPr="00880639" w:rsidRDefault="00843CFA" w:rsidP="002B4C0D">
      <w:pPr>
        <w:shd w:val="clear" w:color="auto" w:fill="000000" w:themeFill="text1"/>
        <w:tabs>
          <w:tab w:val="left" w:pos="360"/>
        </w:tabs>
        <w:jc w:val="center"/>
        <w:rPr>
          <w:rFonts w:ascii="SutonnyMJ" w:eastAsiaTheme="minorHAnsi" w:hAnsi="SutonnyMJ" w:cstheme="minorBidi"/>
          <w:b/>
          <w:sz w:val="28"/>
          <w:szCs w:val="22"/>
        </w:rPr>
      </w:pPr>
      <w:r w:rsidRPr="00880639">
        <w:rPr>
          <w:rFonts w:ascii="SutonnyMJ" w:eastAsiaTheme="minorHAnsi" w:hAnsi="SutonnyMJ" w:cstheme="minorBidi"/>
          <w:b/>
          <w:sz w:val="28"/>
          <w:szCs w:val="22"/>
        </w:rPr>
        <w:t>evsjv‡`k cywjk</w:t>
      </w:r>
    </w:p>
    <w:p w:rsidR="00843CFA" w:rsidRPr="002B4C0D" w:rsidRDefault="00843CFA" w:rsidP="00AD4CBA">
      <w:pPr>
        <w:pStyle w:val="ListParagraph"/>
        <w:numPr>
          <w:ilvl w:val="0"/>
          <w:numId w:val="433"/>
        </w:numPr>
        <w:tabs>
          <w:tab w:val="left" w:pos="360"/>
        </w:tabs>
        <w:rPr>
          <w:rFonts w:ascii="SutonnyMJ" w:eastAsiaTheme="minorHAnsi" w:hAnsi="SutonnyMJ" w:cstheme="minorBidi"/>
          <w:sz w:val="24"/>
          <w:szCs w:val="22"/>
        </w:rPr>
      </w:pPr>
      <w:r w:rsidRPr="002B4C0D">
        <w:rPr>
          <w:rFonts w:ascii="SutonnyMJ" w:eastAsiaTheme="minorHAnsi" w:hAnsi="SutonnyMJ" w:cstheme="minorBidi"/>
          <w:b/>
          <w:sz w:val="24"/>
          <w:szCs w:val="22"/>
        </w:rPr>
        <w:t>cwiPq</w:t>
      </w:r>
      <w:r w:rsidR="00003FA5">
        <w:rPr>
          <w:rFonts w:ascii="SutonnyMJ" w:eastAsiaTheme="minorHAnsi" w:hAnsi="SutonnyMJ" w:cstheme="minorBidi"/>
          <w:sz w:val="24"/>
          <w:szCs w:val="22"/>
        </w:rPr>
        <w:t>: evsjv‡`‡ki cÖavb AmvgwiK AvBb-</w:t>
      </w:r>
      <w:r w:rsidRPr="002B4C0D">
        <w:rPr>
          <w:rFonts w:ascii="SutonnyMJ" w:eastAsiaTheme="minorHAnsi" w:hAnsi="SutonnyMJ" w:cstheme="minorBidi"/>
          <w:sz w:val="24"/>
          <w:szCs w:val="22"/>
        </w:rPr>
        <w:t>k„•Ljv iÿvKvix  ms¯’v</w:t>
      </w:r>
    </w:p>
    <w:p w:rsidR="00843CFA" w:rsidRPr="002B4C0D" w:rsidRDefault="00843CFA" w:rsidP="00AD4CBA">
      <w:pPr>
        <w:pStyle w:val="ListParagraph"/>
        <w:numPr>
          <w:ilvl w:val="0"/>
          <w:numId w:val="433"/>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b/>
          <w:sz w:val="24"/>
          <w:szCs w:val="22"/>
        </w:rPr>
        <w:t>cÖavb Kvh©vjq</w:t>
      </w:r>
      <w:r w:rsidRPr="002B4C0D">
        <w:rPr>
          <w:rFonts w:ascii="SutonnyMJ" w:eastAsiaTheme="minorHAnsi" w:hAnsi="SutonnyMJ" w:cstheme="minorBidi"/>
          <w:sz w:val="24"/>
          <w:szCs w:val="22"/>
        </w:rPr>
        <w:t>: 6 dwb· †ivW, dzjevwoqv, XvKv- 1000</w:t>
      </w:r>
    </w:p>
    <w:p w:rsidR="00843CFA" w:rsidRDefault="00843CFA" w:rsidP="00AD4CBA">
      <w:pPr>
        <w:pStyle w:val="ListParagraph"/>
        <w:numPr>
          <w:ilvl w:val="0"/>
          <w:numId w:val="433"/>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b/>
          <w:sz w:val="24"/>
          <w:szCs w:val="22"/>
        </w:rPr>
        <w:t>Aaxb</w:t>
      </w:r>
      <w:r w:rsidR="00003FA5">
        <w:rPr>
          <w:rFonts w:ascii="SutonnyMJ" w:eastAsiaTheme="minorHAnsi" w:hAnsi="SutonnyMJ" w:cstheme="minorBidi"/>
          <w:sz w:val="24"/>
          <w:szCs w:val="22"/>
        </w:rPr>
        <w:t>: ¯^</w:t>
      </w:r>
      <w:r w:rsidR="00E85B1D">
        <w:rPr>
          <w:rFonts w:ascii="SutonnyMJ" w:eastAsiaTheme="minorHAnsi" w:hAnsi="SutonnyMJ" w:cstheme="minorBidi"/>
          <w:sz w:val="24"/>
          <w:szCs w:val="22"/>
        </w:rPr>
        <w:t>ivóª gš¿Yvjq</w:t>
      </w:r>
    </w:p>
    <w:p w:rsidR="002B4C0D" w:rsidRPr="002B4C0D" w:rsidRDefault="002B4C0D" w:rsidP="00AD4CBA">
      <w:pPr>
        <w:pStyle w:val="ListParagraph"/>
        <w:numPr>
          <w:ilvl w:val="0"/>
          <w:numId w:val="433"/>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b/>
          <w:sz w:val="24"/>
          <w:szCs w:val="22"/>
        </w:rPr>
        <w:t>bxwZevK¨ / †¯øvMvb</w:t>
      </w:r>
      <w:r w:rsidRPr="002B4C0D">
        <w:rPr>
          <w:rFonts w:ascii="SutonnyMJ" w:eastAsiaTheme="minorHAnsi" w:hAnsi="SutonnyMJ" w:cstheme="minorBidi"/>
          <w:sz w:val="24"/>
          <w:szCs w:val="22"/>
        </w:rPr>
        <w:t>: kvwšÍ-k„•Ljv wbivcËv cÖMwZ</w:t>
      </w:r>
    </w:p>
    <w:p w:rsidR="007B75E8" w:rsidRPr="002B4C0D" w:rsidRDefault="007B75E8" w:rsidP="00AD4CBA">
      <w:pPr>
        <w:pStyle w:val="ListParagraph"/>
        <w:numPr>
          <w:ilvl w:val="0"/>
          <w:numId w:val="433"/>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b/>
          <w:sz w:val="24"/>
          <w:szCs w:val="22"/>
        </w:rPr>
        <w:t>wfkb</w:t>
      </w:r>
      <w:r w:rsidRPr="002B4C0D">
        <w:rPr>
          <w:rFonts w:ascii="SutonnyMJ" w:eastAsiaTheme="minorHAnsi" w:hAnsi="SutonnyMJ" w:cstheme="minorBidi"/>
          <w:sz w:val="24"/>
          <w:szCs w:val="22"/>
        </w:rPr>
        <w:t>:mKj bvMwiK‡K †mev cÖ`vb</w:t>
      </w:r>
      <w:r w:rsidR="00003FA5">
        <w:rPr>
          <w:rFonts w:ascii="SutonnyMJ" w:eastAsiaTheme="minorHAnsi" w:hAnsi="SutonnyMJ" w:cstheme="minorBidi"/>
          <w:sz w:val="24"/>
          <w:szCs w:val="22"/>
        </w:rPr>
        <w:t xml:space="preserve"> </w:t>
      </w:r>
      <w:r w:rsidRPr="002B4C0D">
        <w:rPr>
          <w:rFonts w:ascii="SutonnyMJ" w:eastAsiaTheme="minorHAnsi" w:hAnsi="SutonnyMJ" w:cstheme="minorBidi"/>
          <w:sz w:val="24"/>
          <w:szCs w:val="22"/>
        </w:rPr>
        <w:t xml:space="preserve">Kiv Ges emevm I </w:t>
      </w:r>
      <w:r w:rsidR="00003FA5">
        <w:rPr>
          <w:rFonts w:ascii="SutonnyMJ" w:eastAsiaTheme="minorHAnsi" w:hAnsi="SutonnyMJ" w:cstheme="minorBidi"/>
          <w:sz w:val="24"/>
          <w:szCs w:val="22"/>
        </w:rPr>
        <w:t>Kg©‡cv</w:t>
      </w:r>
      <w:r w:rsidRPr="00BD01E8">
        <w:rPr>
          <w:rFonts w:ascii="SutonnyMJ" w:eastAsiaTheme="minorHAnsi" w:hAnsi="SutonnyMJ" w:cstheme="minorBidi"/>
          <w:sz w:val="24"/>
          <w:szCs w:val="22"/>
        </w:rPr>
        <w:t>‡hvMx</w:t>
      </w:r>
      <w:r w:rsidRPr="002B4C0D">
        <w:rPr>
          <w:rFonts w:ascii="SutonnyMJ" w:eastAsiaTheme="minorHAnsi" w:hAnsi="SutonnyMJ" w:cstheme="minorBidi"/>
          <w:sz w:val="24"/>
          <w:szCs w:val="22"/>
        </w:rPr>
        <w:t xml:space="preserve"> wbivc` evsjv‡`k M‡o †Zvjv</w:t>
      </w:r>
    </w:p>
    <w:p w:rsidR="007B75E8" w:rsidRPr="002B4C0D" w:rsidRDefault="007B75E8" w:rsidP="00AD4CBA">
      <w:pPr>
        <w:pStyle w:val="ListParagraph"/>
        <w:numPr>
          <w:ilvl w:val="0"/>
          <w:numId w:val="433"/>
        </w:numPr>
        <w:tabs>
          <w:tab w:val="left" w:pos="360"/>
        </w:tabs>
        <w:contextualSpacing/>
        <w:rPr>
          <w:rFonts w:ascii="SutonnyMJ" w:eastAsiaTheme="minorHAnsi" w:hAnsi="SutonnyMJ" w:cstheme="minorBidi"/>
          <w:b/>
          <w:sz w:val="24"/>
          <w:szCs w:val="22"/>
        </w:rPr>
      </w:pPr>
      <w:r w:rsidRPr="002B4C0D">
        <w:rPr>
          <w:rFonts w:ascii="SutonnyMJ" w:eastAsiaTheme="minorHAnsi" w:hAnsi="SutonnyMJ" w:cstheme="minorBidi"/>
          <w:b/>
          <w:sz w:val="24"/>
          <w:szCs w:val="22"/>
        </w:rPr>
        <w:t>wgkb:</w:t>
      </w:r>
    </w:p>
    <w:p w:rsidR="007B75E8" w:rsidRPr="002B4C0D" w:rsidRDefault="007B75E8" w:rsidP="00AD4CBA">
      <w:pPr>
        <w:pStyle w:val="ListParagraph"/>
        <w:numPr>
          <w:ilvl w:val="0"/>
          <w:numId w:val="434"/>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sz w:val="24"/>
          <w:szCs w:val="22"/>
        </w:rPr>
        <w:t>AvB‡bi kvmb mgybœZ ivLv</w:t>
      </w:r>
    </w:p>
    <w:p w:rsidR="007B75E8" w:rsidRPr="002B4C0D" w:rsidRDefault="007B75E8" w:rsidP="00AD4CBA">
      <w:pPr>
        <w:pStyle w:val="ListParagraph"/>
        <w:numPr>
          <w:ilvl w:val="0"/>
          <w:numId w:val="434"/>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sz w:val="24"/>
          <w:szCs w:val="22"/>
        </w:rPr>
        <w:t>mKj bvMwi‡Ki wbivcËv mywbwðZKiY</w:t>
      </w:r>
    </w:p>
    <w:p w:rsidR="007B75E8" w:rsidRPr="002B4C0D" w:rsidRDefault="007B75E8" w:rsidP="00AD4CBA">
      <w:pPr>
        <w:pStyle w:val="ListParagraph"/>
        <w:numPr>
          <w:ilvl w:val="0"/>
          <w:numId w:val="434"/>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sz w:val="24"/>
          <w:szCs w:val="22"/>
        </w:rPr>
        <w:lastRenderedPageBreak/>
        <w:t>Aciva wPwýZKiY I cÖwZ‡iva</w:t>
      </w:r>
    </w:p>
    <w:p w:rsidR="007B75E8" w:rsidRPr="002B4C0D" w:rsidRDefault="007B75E8" w:rsidP="00AD4CBA">
      <w:pPr>
        <w:pStyle w:val="ListParagraph"/>
        <w:numPr>
          <w:ilvl w:val="0"/>
          <w:numId w:val="434"/>
        </w:numPr>
        <w:tabs>
          <w:tab w:val="left" w:pos="360"/>
        </w:tabs>
        <w:contextualSpacing/>
        <w:rPr>
          <w:rFonts w:ascii="SutonnyMJ" w:eastAsiaTheme="minorHAnsi" w:hAnsi="SutonnyMJ" w:cstheme="minorBidi"/>
          <w:sz w:val="24"/>
          <w:szCs w:val="22"/>
        </w:rPr>
      </w:pPr>
      <w:r w:rsidRPr="002B4C0D">
        <w:rPr>
          <w:rFonts w:ascii="SutonnyMJ" w:eastAsiaTheme="minorHAnsi" w:hAnsi="SutonnyMJ" w:cstheme="minorBidi"/>
          <w:sz w:val="24"/>
          <w:szCs w:val="22"/>
        </w:rPr>
        <w:t>kvwšÍ I Rbk„•Ljv iÿv</w:t>
      </w:r>
    </w:p>
    <w:p w:rsidR="007B75E8" w:rsidRPr="002B4C0D" w:rsidRDefault="00003FA5" w:rsidP="00AD4CBA">
      <w:pPr>
        <w:pStyle w:val="ListParagraph"/>
        <w:numPr>
          <w:ilvl w:val="0"/>
          <w:numId w:val="434"/>
        </w:numPr>
        <w:tabs>
          <w:tab w:val="left" w:pos="360"/>
        </w:tabs>
        <w:contextualSpacing/>
        <w:rPr>
          <w:rFonts w:ascii="SutonnyMJ" w:eastAsiaTheme="minorHAnsi" w:hAnsi="SutonnyMJ" w:cstheme="minorBidi"/>
          <w:sz w:val="24"/>
          <w:szCs w:val="22"/>
        </w:rPr>
      </w:pPr>
      <w:r>
        <w:rPr>
          <w:rFonts w:ascii="SutonnyMJ" w:eastAsiaTheme="minorHAnsi" w:hAnsi="SutonnyMJ" w:cstheme="minorBidi"/>
          <w:sz w:val="24"/>
          <w:szCs w:val="22"/>
        </w:rPr>
        <w:t>RbMY‡K myiÿv, mvnv</w:t>
      </w:r>
      <w:r w:rsidR="007B75E8" w:rsidRPr="002B4C0D">
        <w:rPr>
          <w:rFonts w:ascii="SutonnyMJ" w:eastAsiaTheme="minorHAnsi" w:hAnsi="SutonnyMJ" w:cstheme="minorBidi"/>
          <w:sz w:val="24"/>
          <w:szCs w:val="22"/>
        </w:rPr>
        <w:t>h¨ I †mev cÖ`vb Ges Avk¯ÍKiY</w:t>
      </w:r>
    </w:p>
    <w:p w:rsidR="007B75E8" w:rsidRPr="007B75E8" w:rsidRDefault="007B75E8" w:rsidP="00AD4CBA">
      <w:pPr>
        <w:pStyle w:val="ListParagraph"/>
        <w:numPr>
          <w:ilvl w:val="0"/>
          <w:numId w:val="433"/>
        </w:numPr>
        <w:tabs>
          <w:tab w:val="left" w:pos="360"/>
        </w:tabs>
        <w:contextualSpacing/>
        <w:rPr>
          <w:rFonts w:ascii="SutonnyMJ" w:eastAsiaTheme="minorHAnsi" w:hAnsi="SutonnyMJ" w:cstheme="minorBidi"/>
          <w:b/>
          <w:sz w:val="24"/>
          <w:szCs w:val="22"/>
        </w:rPr>
      </w:pPr>
      <w:r w:rsidRPr="007B75E8">
        <w:rPr>
          <w:rFonts w:ascii="SutonnyMJ" w:eastAsiaTheme="minorHAnsi" w:hAnsi="SutonnyMJ" w:cstheme="minorBidi"/>
          <w:b/>
          <w:sz w:val="24"/>
          <w:szCs w:val="22"/>
        </w:rPr>
        <w:t>D‡jøL‡hvM¨ cyi¯‹vi:</w:t>
      </w:r>
    </w:p>
    <w:p w:rsidR="007B75E8" w:rsidRPr="007B75E8" w:rsidRDefault="007B75E8" w:rsidP="00AD4CBA">
      <w:pPr>
        <w:pStyle w:val="ListParagraph"/>
        <w:numPr>
          <w:ilvl w:val="0"/>
          <w:numId w:val="435"/>
        </w:numPr>
        <w:tabs>
          <w:tab w:val="left" w:pos="360"/>
        </w:tabs>
        <w:contextualSpacing/>
        <w:rPr>
          <w:rFonts w:ascii="SutonnyMJ" w:eastAsiaTheme="minorHAnsi" w:hAnsi="SutonnyMJ" w:cstheme="minorBidi"/>
          <w:sz w:val="24"/>
          <w:szCs w:val="22"/>
        </w:rPr>
      </w:pPr>
      <w:r w:rsidRPr="007B75E8">
        <w:rPr>
          <w:rFonts w:ascii="SutonnyMJ" w:eastAsiaTheme="minorHAnsi" w:hAnsi="SutonnyMJ" w:cstheme="minorBidi"/>
          <w:sz w:val="24"/>
          <w:szCs w:val="22"/>
        </w:rPr>
        <w:t>evsjv‡`k cywjk †g‡Wj (</w:t>
      </w:r>
      <w:r w:rsidRPr="007B75E8">
        <w:rPr>
          <w:rFonts w:ascii="Times New Roman" w:eastAsiaTheme="minorHAnsi" w:hAnsi="Times New Roman" w:cstheme="minorBidi"/>
          <w:szCs w:val="22"/>
        </w:rPr>
        <w:t>BPM</w:t>
      </w:r>
      <w:r w:rsidRPr="007B75E8">
        <w:rPr>
          <w:rFonts w:ascii="SutonnyMJ" w:eastAsiaTheme="minorHAnsi" w:hAnsi="SutonnyMJ" w:cstheme="minorBidi"/>
          <w:sz w:val="24"/>
          <w:szCs w:val="22"/>
        </w:rPr>
        <w:t>)</w:t>
      </w:r>
    </w:p>
    <w:p w:rsidR="002B4C0D" w:rsidRPr="007B75E8" w:rsidRDefault="007B75E8" w:rsidP="00AD4CBA">
      <w:pPr>
        <w:pStyle w:val="ListParagraph"/>
        <w:numPr>
          <w:ilvl w:val="0"/>
          <w:numId w:val="435"/>
        </w:numPr>
        <w:tabs>
          <w:tab w:val="left" w:pos="360"/>
        </w:tabs>
        <w:contextualSpacing/>
        <w:rPr>
          <w:rFonts w:ascii="SutonnyMJ" w:eastAsiaTheme="minorHAnsi" w:hAnsi="SutonnyMJ" w:cstheme="minorBidi"/>
          <w:sz w:val="24"/>
          <w:szCs w:val="22"/>
        </w:rPr>
      </w:pPr>
      <w:r w:rsidRPr="007B75E8">
        <w:rPr>
          <w:rFonts w:ascii="SutonnyMJ" w:eastAsiaTheme="minorHAnsi" w:hAnsi="SutonnyMJ" w:cstheme="minorBidi"/>
          <w:sz w:val="24"/>
          <w:szCs w:val="22"/>
        </w:rPr>
        <w:t>†cÖwm‡W›U cywjk †g‡Wj (</w:t>
      </w:r>
      <w:r w:rsidRPr="007B75E8">
        <w:rPr>
          <w:rFonts w:ascii="Times New Roman" w:eastAsiaTheme="minorHAnsi" w:hAnsi="Times New Roman" w:cstheme="minorBidi"/>
          <w:szCs w:val="22"/>
        </w:rPr>
        <w:t>PPM</w:t>
      </w:r>
      <w:r w:rsidRPr="007B75E8">
        <w:rPr>
          <w:rFonts w:ascii="SutonnyMJ" w:eastAsiaTheme="minorHAnsi" w:hAnsi="SutonnyMJ" w:cstheme="minorBidi"/>
          <w:sz w:val="24"/>
          <w:szCs w:val="22"/>
        </w:rPr>
        <w:t>)</w:t>
      </w:r>
    </w:p>
    <w:p w:rsidR="00843CFA" w:rsidRDefault="00843CFA" w:rsidP="00AD4CBA">
      <w:pPr>
        <w:pStyle w:val="ListParagraph"/>
        <w:numPr>
          <w:ilvl w:val="0"/>
          <w:numId w:val="433"/>
        </w:numPr>
        <w:tabs>
          <w:tab w:val="left" w:pos="360"/>
        </w:tabs>
        <w:rPr>
          <w:rFonts w:ascii="SutonnyMJ" w:eastAsiaTheme="minorHAnsi" w:hAnsi="SutonnyMJ" w:cstheme="minorBidi"/>
          <w:sz w:val="24"/>
          <w:szCs w:val="22"/>
        </w:rPr>
      </w:pPr>
      <w:r w:rsidRPr="007B75E8">
        <w:rPr>
          <w:rFonts w:ascii="SutonnyMJ" w:eastAsiaTheme="minorHAnsi" w:hAnsi="SutonnyMJ" w:cstheme="minorBidi"/>
          <w:b/>
          <w:sz w:val="24"/>
          <w:szCs w:val="22"/>
        </w:rPr>
        <w:t>eZ©gvb gnv cywjk cwi`k©K (AvBwRwc)</w:t>
      </w:r>
      <w:r w:rsidR="002B4C0D" w:rsidRPr="002B4C0D">
        <w:rPr>
          <w:rFonts w:ascii="SutonnyMJ" w:eastAsiaTheme="minorHAnsi" w:hAnsi="SutonnyMJ" w:cstheme="minorBidi"/>
          <w:sz w:val="24"/>
          <w:szCs w:val="22"/>
        </w:rPr>
        <w:t>:</w:t>
      </w:r>
      <w:r w:rsidRPr="002B4C0D">
        <w:rPr>
          <w:rFonts w:ascii="SutonnyMJ" w:eastAsiaTheme="minorHAnsi" w:hAnsi="SutonnyMJ" w:cstheme="minorBidi"/>
          <w:sz w:val="24"/>
          <w:szCs w:val="22"/>
        </w:rPr>
        <w:t xml:space="preserve"> †gvnv¤§` Rv‡e` cv‡Uvqvix, wewcGg, wcwcGg (29Zg)</w:t>
      </w:r>
    </w:p>
    <w:p w:rsidR="009678D8" w:rsidRPr="00A22B0D" w:rsidRDefault="009678D8" w:rsidP="00E85B1D">
      <w:pPr>
        <w:tabs>
          <w:tab w:val="left" w:pos="360"/>
        </w:tabs>
        <w:jc w:val="center"/>
        <w:rPr>
          <w:rFonts w:ascii="SutonnyMJ" w:eastAsiaTheme="minorHAnsi" w:hAnsi="SutonnyMJ" w:cstheme="minorBidi"/>
          <w:b/>
          <w:sz w:val="12"/>
          <w:szCs w:val="22"/>
        </w:rPr>
      </w:pPr>
    </w:p>
    <w:p w:rsidR="00843CFA" w:rsidRDefault="00843CFA" w:rsidP="00E85B1D">
      <w:pPr>
        <w:tabs>
          <w:tab w:val="left" w:pos="360"/>
        </w:tabs>
        <w:jc w:val="center"/>
        <w:rPr>
          <w:rFonts w:ascii="SutonnyMJ" w:eastAsiaTheme="minorHAnsi" w:hAnsi="SutonnyMJ" w:cstheme="minorBidi"/>
          <w:b/>
          <w:sz w:val="28"/>
          <w:szCs w:val="22"/>
        </w:rPr>
      </w:pPr>
      <w:r w:rsidRPr="00880639">
        <w:rPr>
          <w:rFonts w:ascii="SutonnyMJ" w:eastAsiaTheme="minorHAnsi" w:hAnsi="SutonnyMJ" w:cstheme="minorBidi"/>
          <w:b/>
          <w:sz w:val="28"/>
          <w:szCs w:val="22"/>
        </w:rPr>
        <w:t>evsjv‡`k cywj‡ki c`‡mvcvb</w:t>
      </w:r>
    </w:p>
    <w:p w:rsidR="00843CFA" w:rsidRPr="00880639" w:rsidRDefault="0006391D" w:rsidP="00AE42F5">
      <w:pPr>
        <w:tabs>
          <w:tab w:val="left" w:pos="360"/>
        </w:tabs>
        <w:spacing w:line="360" w:lineRule="auto"/>
        <w:jc w:val="center"/>
        <w:rPr>
          <w:rFonts w:ascii="SutonnyMJ" w:eastAsiaTheme="minorHAnsi" w:hAnsi="SutonnyMJ" w:cstheme="minorBidi"/>
          <w:sz w:val="24"/>
          <w:szCs w:val="22"/>
        </w:rPr>
      </w:pPr>
      <w:r>
        <w:rPr>
          <w:rFonts w:ascii="SutonnyMJ" w:eastAsiaTheme="minorHAnsi" w:hAnsi="SutonnyMJ" w:cstheme="minorBidi"/>
          <w:noProof/>
          <w:sz w:val="24"/>
          <w:szCs w:val="22"/>
        </w:rPr>
        <mc:AlternateContent>
          <mc:Choice Requires="wpg">
            <w:drawing>
              <wp:anchor distT="0" distB="0" distL="114300" distR="114300" simplePos="0" relativeHeight="251672064" behindDoc="0" locked="0" layoutInCell="1" allowOverlap="1">
                <wp:simplePos x="0" y="0"/>
                <wp:positionH relativeFrom="column">
                  <wp:posOffset>2752725</wp:posOffset>
                </wp:positionH>
                <wp:positionV relativeFrom="paragraph">
                  <wp:posOffset>87630</wp:posOffset>
                </wp:positionV>
                <wp:extent cx="55880" cy="3740785"/>
                <wp:effectExtent l="57150" t="11430" r="58420" b="19685"/>
                <wp:wrapNone/>
                <wp:docPr id="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3740785"/>
                          <a:chOff x="6048" y="3676"/>
                          <a:chExt cx="16" cy="7727"/>
                        </a:xfrm>
                      </wpg:grpSpPr>
                      <wps:wsp>
                        <wps:cNvPr id="12" name="AutoShape 152"/>
                        <wps:cNvCnPr>
                          <a:cxnSpLocks noChangeShapeType="1"/>
                        </wps:cNvCnPr>
                        <wps:spPr bwMode="auto">
                          <a:xfrm>
                            <a:off x="6059" y="3676"/>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53"/>
                        <wps:cNvCnPr>
                          <a:cxnSpLocks noChangeShapeType="1"/>
                        </wps:cNvCnPr>
                        <wps:spPr bwMode="auto">
                          <a:xfrm>
                            <a:off x="6058" y="4252"/>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4"/>
                        <wps:cNvCnPr>
                          <a:cxnSpLocks noChangeShapeType="1"/>
                        </wps:cNvCnPr>
                        <wps:spPr bwMode="auto">
                          <a:xfrm>
                            <a:off x="6057" y="4800"/>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5"/>
                        <wps:cNvCnPr>
                          <a:cxnSpLocks noChangeShapeType="1"/>
                        </wps:cNvCnPr>
                        <wps:spPr bwMode="auto">
                          <a:xfrm>
                            <a:off x="6056" y="5376"/>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56"/>
                        <wps:cNvCnPr>
                          <a:cxnSpLocks noChangeShapeType="1"/>
                        </wps:cNvCnPr>
                        <wps:spPr bwMode="auto">
                          <a:xfrm>
                            <a:off x="6063" y="5922"/>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57"/>
                        <wps:cNvCnPr>
                          <a:cxnSpLocks noChangeShapeType="1"/>
                        </wps:cNvCnPr>
                        <wps:spPr bwMode="auto">
                          <a:xfrm>
                            <a:off x="6062" y="6498"/>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58"/>
                        <wps:cNvCnPr>
                          <a:cxnSpLocks noChangeShapeType="1"/>
                        </wps:cNvCnPr>
                        <wps:spPr bwMode="auto">
                          <a:xfrm>
                            <a:off x="6061" y="7046"/>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59"/>
                        <wps:cNvCnPr>
                          <a:cxnSpLocks noChangeShapeType="1"/>
                        </wps:cNvCnPr>
                        <wps:spPr bwMode="auto">
                          <a:xfrm>
                            <a:off x="6060" y="7622"/>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60"/>
                        <wps:cNvCnPr>
                          <a:cxnSpLocks noChangeShapeType="1"/>
                        </wps:cNvCnPr>
                        <wps:spPr bwMode="auto">
                          <a:xfrm>
                            <a:off x="6048" y="8189"/>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61"/>
                        <wps:cNvCnPr>
                          <a:cxnSpLocks noChangeShapeType="1"/>
                        </wps:cNvCnPr>
                        <wps:spPr bwMode="auto">
                          <a:xfrm>
                            <a:off x="6055" y="8759"/>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62"/>
                        <wps:cNvCnPr>
                          <a:cxnSpLocks noChangeShapeType="1"/>
                        </wps:cNvCnPr>
                        <wps:spPr bwMode="auto">
                          <a:xfrm>
                            <a:off x="6054" y="9335"/>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63"/>
                        <wps:cNvCnPr>
                          <a:cxnSpLocks noChangeShapeType="1"/>
                        </wps:cNvCnPr>
                        <wps:spPr bwMode="auto">
                          <a:xfrm>
                            <a:off x="6053" y="9871"/>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4"/>
                        <wps:cNvCnPr>
                          <a:cxnSpLocks noChangeShapeType="1"/>
                        </wps:cNvCnPr>
                        <wps:spPr bwMode="auto">
                          <a:xfrm>
                            <a:off x="6052" y="10459"/>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65"/>
                        <wps:cNvCnPr>
                          <a:cxnSpLocks noChangeShapeType="1"/>
                        </wps:cNvCnPr>
                        <wps:spPr bwMode="auto">
                          <a:xfrm>
                            <a:off x="6052" y="11047"/>
                            <a:ext cx="1"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216.75pt;margin-top:6.9pt;width:4.4pt;height:294.55pt;z-index:251672064" coordorigin="6048,3676" coordsize="16,7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">
                <v:shape id="AutoShape 152" o:spid="_x0000_s1027" type="#_x0000_t32" style="position:absolute;left:6059;top:3676;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53" o:spid="_x0000_s1028" type="#_x0000_t32" style="position:absolute;left:6058;top:4252;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54" o:spid="_x0000_s1029" type="#_x0000_t32" style="position:absolute;left:6057;top:4800;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55" o:spid="_x0000_s1030" type="#_x0000_t32" style="position:absolute;left:6056;top:5376;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56" o:spid="_x0000_s1031" type="#_x0000_t32" style="position:absolute;left:6063;top:5922;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57" o:spid="_x0000_s1032" type="#_x0000_t32" style="position:absolute;left:6062;top:6498;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158" o:spid="_x0000_s1033" type="#_x0000_t32" style="position:absolute;left:6061;top:7046;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159" o:spid="_x0000_s1034" type="#_x0000_t32" style="position:absolute;left:6060;top:7622;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160" o:spid="_x0000_s1035" type="#_x0000_t32" style="position:absolute;left:6048;top:8189;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61" o:spid="_x0000_s1036" type="#_x0000_t32" style="position:absolute;left:6055;top:8759;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62" o:spid="_x0000_s1037" type="#_x0000_t32" style="position:absolute;left:6054;top:9335;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163" o:spid="_x0000_s1038" type="#_x0000_t32" style="position:absolute;left:6053;top:9871;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4" o:spid="_x0000_s1039" type="#_x0000_t32" style="position:absolute;left:6052;top:10459;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65" o:spid="_x0000_s1040" type="#_x0000_t32" style="position:absolute;left:6052;top:11047;width:1;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group>
            </w:pict>
          </mc:Fallback>
        </mc:AlternateContent>
      </w:r>
      <w:r w:rsidR="00843CFA" w:rsidRPr="00880639">
        <w:rPr>
          <w:rFonts w:ascii="SutonnyMJ" w:eastAsiaTheme="minorHAnsi" w:hAnsi="SutonnyMJ" w:cstheme="minorBidi"/>
          <w:sz w:val="24"/>
          <w:szCs w:val="22"/>
        </w:rPr>
        <w:t>BÝ‡c±i †Rbv‡ij Ae cywjk (</w:t>
      </w:r>
      <w:r w:rsidR="00843CFA" w:rsidRPr="00880639">
        <w:rPr>
          <w:rFonts w:ascii="Times New Roman" w:eastAsiaTheme="minorHAnsi" w:hAnsi="Times New Roman" w:cstheme="minorBidi"/>
          <w:szCs w:val="22"/>
        </w:rPr>
        <w:t>IGP</w:t>
      </w:r>
      <w:r w:rsidR="00843CFA"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GwWkbvj BÝ‡c±i †Rbv‡ij Ae cywjk (</w:t>
      </w:r>
      <w:r w:rsidRPr="00880639">
        <w:rPr>
          <w:rFonts w:ascii="Times New Roman" w:eastAsiaTheme="minorHAnsi" w:hAnsi="Times New Roman" w:cstheme="minorBidi"/>
          <w:szCs w:val="22"/>
        </w:rPr>
        <w:t>Add. IGP</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†WcywU BÝ‡c±i †Rbv‡ij (</w:t>
      </w:r>
      <w:r w:rsidRPr="00880639">
        <w:rPr>
          <w:rFonts w:ascii="Times New Roman" w:eastAsiaTheme="minorHAnsi" w:hAnsi="Times New Roman" w:cstheme="minorBidi"/>
          <w:szCs w:val="22"/>
        </w:rPr>
        <w:t>DIG</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GwWkbvj †WcywU BÝ‡c±i †Rbv‡ij (</w:t>
      </w:r>
      <w:r w:rsidR="00E85B1D" w:rsidRPr="00880639">
        <w:rPr>
          <w:rFonts w:ascii="Times New Roman" w:eastAsiaTheme="minorHAnsi" w:hAnsi="Times New Roman" w:cstheme="minorBidi"/>
          <w:szCs w:val="22"/>
        </w:rPr>
        <w:t>Add</w:t>
      </w:r>
      <w:r w:rsidR="00E85B1D">
        <w:rPr>
          <w:rFonts w:ascii="Times New Roman" w:eastAsiaTheme="minorHAnsi" w:hAnsi="Times New Roman" w:cstheme="minorBidi"/>
          <w:szCs w:val="22"/>
        </w:rPr>
        <w:t xml:space="preserve">. </w:t>
      </w:r>
      <w:r w:rsidR="00E85B1D" w:rsidRPr="00880639">
        <w:rPr>
          <w:rFonts w:ascii="Times New Roman" w:eastAsiaTheme="minorHAnsi" w:hAnsi="Times New Roman" w:cstheme="minorBidi"/>
          <w:szCs w:val="22"/>
        </w:rPr>
        <w:t>DIG</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mycvwib‡U‡Û›U Ae cywjk (</w:t>
      </w:r>
      <w:r w:rsidRPr="00880639">
        <w:rPr>
          <w:rFonts w:ascii="Times New Roman" w:eastAsiaTheme="minorHAnsi" w:hAnsi="Times New Roman" w:cstheme="minorBidi"/>
          <w:szCs w:val="22"/>
        </w:rPr>
        <w:t>SP</w:t>
      </w:r>
      <w:r w:rsidRPr="00880639">
        <w:rPr>
          <w:rFonts w:ascii="SutonnyMJ" w:eastAsiaTheme="minorHAnsi" w:hAnsi="SutonnyMJ" w:cstheme="minorBidi"/>
          <w:sz w:val="24"/>
          <w:szCs w:val="22"/>
        </w:rPr>
        <w:t xml:space="preserve"> Ñ †Rjv‡Z)</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Gwm÷¨v›U BÝ‡c±i †Rbv‡ij Ae cywjk (</w:t>
      </w:r>
      <w:r w:rsidRPr="00880639">
        <w:rPr>
          <w:rFonts w:ascii="Times New Roman" w:eastAsiaTheme="minorHAnsi" w:hAnsi="Times New Roman" w:cstheme="minorBidi"/>
          <w:szCs w:val="22"/>
        </w:rPr>
        <w:t>AIG</w:t>
      </w:r>
      <w:r w:rsidRPr="00880639">
        <w:rPr>
          <w:rFonts w:ascii="SutonnyMJ" w:eastAsiaTheme="minorHAnsi" w:hAnsi="SutonnyMJ" w:cstheme="minorBidi"/>
          <w:sz w:val="24"/>
          <w:szCs w:val="22"/>
        </w:rPr>
        <w:t xml:space="preserve"> Ñ m`i `ß‡ii †ÿ‡Î)</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GwWkbvj mycvwib‡U‡Û›U Ae cywjk (</w:t>
      </w:r>
      <w:r w:rsidRPr="00880639">
        <w:rPr>
          <w:rFonts w:ascii="Times New Roman" w:eastAsiaTheme="minorHAnsi" w:hAnsi="Times New Roman" w:cstheme="minorBidi"/>
          <w:szCs w:val="22"/>
        </w:rPr>
        <w:t>Add. SP</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wmwbqi Gwmó¨v›U mycvwib‡Ub‡W›U Ae cywjk (</w:t>
      </w:r>
      <w:r w:rsidRPr="00880639">
        <w:rPr>
          <w:rFonts w:ascii="Times New Roman" w:eastAsiaTheme="minorHAnsi" w:hAnsi="Times New Roman" w:cstheme="minorBidi"/>
          <w:szCs w:val="22"/>
        </w:rPr>
        <w:t>Senior ASP</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Gwm÷¨v›U mycvwib‡Ub‡W›U Ae cywjk (</w:t>
      </w:r>
      <w:r w:rsidRPr="00880639">
        <w:rPr>
          <w:rFonts w:ascii="Times New Roman" w:eastAsiaTheme="minorHAnsi" w:hAnsi="Times New Roman" w:cstheme="minorBidi"/>
          <w:szCs w:val="22"/>
        </w:rPr>
        <w:t>ASP</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BÝ‡c±i (</w:t>
      </w:r>
      <w:r w:rsidRPr="00880639">
        <w:rPr>
          <w:rFonts w:ascii="Times New Roman" w:eastAsiaTheme="minorHAnsi" w:hAnsi="Times New Roman" w:cstheme="minorBidi"/>
          <w:szCs w:val="22"/>
        </w:rPr>
        <w:t>OC</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mve BÝ‡c±i (</w:t>
      </w:r>
      <w:r w:rsidRPr="00880639">
        <w:rPr>
          <w:rFonts w:ascii="Times New Roman" w:eastAsiaTheme="minorHAnsi" w:hAnsi="Times New Roman" w:cstheme="minorBidi"/>
          <w:szCs w:val="22"/>
        </w:rPr>
        <w:t>SI</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Gwm÷¨v›U mve BÝ‡c±i (</w:t>
      </w:r>
      <w:r w:rsidRPr="00880639">
        <w:rPr>
          <w:rFonts w:ascii="Times New Roman" w:eastAsiaTheme="minorHAnsi" w:hAnsi="Times New Roman" w:cstheme="minorBidi"/>
          <w:szCs w:val="22"/>
        </w:rPr>
        <w:t>ASI</w:t>
      </w:r>
      <w:r w:rsidRPr="00880639">
        <w:rPr>
          <w:rFonts w:ascii="SutonnyMJ" w:eastAsiaTheme="minorHAnsi" w:hAnsi="SutonnyMJ" w:cstheme="minorBidi"/>
          <w:sz w:val="24"/>
          <w:szCs w:val="22"/>
        </w:rPr>
        <w:t>)</w:t>
      </w:r>
    </w:p>
    <w:p w:rsidR="00843CFA" w:rsidRPr="00880639" w:rsidRDefault="00843CFA" w:rsidP="00AE42F5">
      <w:pPr>
        <w:tabs>
          <w:tab w:val="left" w:pos="360"/>
        </w:tabs>
        <w:spacing w:line="36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nvwej`vi</w:t>
      </w:r>
    </w:p>
    <w:p w:rsidR="00843CFA" w:rsidRPr="00880639" w:rsidRDefault="00843CFA" w:rsidP="00843CFA">
      <w:pPr>
        <w:tabs>
          <w:tab w:val="left" w:pos="360"/>
        </w:tabs>
        <w:spacing w:line="48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bv‡qK</w:t>
      </w:r>
    </w:p>
    <w:p w:rsidR="00843CFA" w:rsidRPr="00880639" w:rsidRDefault="00843CFA" w:rsidP="00843CFA">
      <w:pPr>
        <w:tabs>
          <w:tab w:val="left" w:pos="360"/>
        </w:tabs>
        <w:spacing w:line="480" w:lineRule="auto"/>
        <w:jc w:val="center"/>
        <w:rPr>
          <w:rFonts w:ascii="SutonnyMJ" w:eastAsiaTheme="minorHAnsi" w:hAnsi="SutonnyMJ" w:cstheme="minorBidi"/>
          <w:sz w:val="24"/>
          <w:szCs w:val="22"/>
        </w:rPr>
      </w:pPr>
      <w:r w:rsidRPr="00880639">
        <w:rPr>
          <w:rFonts w:ascii="SutonnyMJ" w:eastAsiaTheme="minorHAnsi" w:hAnsi="SutonnyMJ" w:cstheme="minorBidi"/>
          <w:sz w:val="24"/>
          <w:szCs w:val="22"/>
        </w:rPr>
        <w:t>Kb‡÷ej</w:t>
      </w:r>
    </w:p>
    <w:p w:rsidR="00843CFA" w:rsidRPr="00A22B0D" w:rsidRDefault="00843CFA" w:rsidP="00A22B0D">
      <w:pPr>
        <w:tabs>
          <w:tab w:val="left" w:pos="360"/>
        </w:tabs>
        <w:contextualSpacing/>
        <w:rPr>
          <w:rFonts w:ascii="SutonnyMJ" w:eastAsiaTheme="minorHAnsi" w:hAnsi="SutonnyMJ" w:cstheme="minorBidi"/>
          <w:b/>
          <w:sz w:val="24"/>
          <w:szCs w:val="22"/>
        </w:rPr>
      </w:pPr>
      <w:r w:rsidRPr="00A22B0D">
        <w:rPr>
          <w:rFonts w:ascii="SutonnyMJ" w:eastAsiaTheme="minorHAnsi" w:hAnsi="SutonnyMJ" w:cstheme="minorBidi"/>
          <w:b/>
          <w:sz w:val="24"/>
          <w:szCs w:val="22"/>
        </w:rPr>
        <w:t>we‡kl Z_¨:</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 xml:space="preserve">cywj‡ki m‡e©v”P c`Ñ </w:t>
      </w:r>
      <w:r w:rsidRPr="00CC071C">
        <w:rPr>
          <w:rFonts w:ascii="Times New Roman" w:eastAsiaTheme="minorHAnsi" w:hAnsi="Times New Roman" w:cstheme="minorBidi"/>
          <w:szCs w:val="22"/>
        </w:rPr>
        <w:t>IGP</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 xml:space="preserve">cywjk †e‡Âi cÖavb Kg©KZ©vÑ </w:t>
      </w:r>
      <w:r w:rsidRPr="00CC071C">
        <w:rPr>
          <w:rFonts w:ascii="Times New Roman" w:eastAsiaTheme="minorHAnsi" w:hAnsi="Times New Roman" w:cstheme="minorBidi"/>
          <w:szCs w:val="22"/>
        </w:rPr>
        <w:t>AIG</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†g‡ÆvcwjUb cywj‡ki cÖavbÑ cywjk Kwgkbvi</w:t>
      </w:r>
    </w:p>
    <w:p w:rsidR="00843CFA" w:rsidRPr="00CC071C" w:rsidRDefault="00003FA5" w:rsidP="00AD4CBA">
      <w:pPr>
        <w:pStyle w:val="ListParagraph"/>
        <w:numPr>
          <w:ilvl w:val="0"/>
          <w:numId w:val="436"/>
        </w:numPr>
        <w:tabs>
          <w:tab w:val="left" w:pos="360"/>
        </w:tabs>
        <w:contextualSpacing/>
        <w:rPr>
          <w:rFonts w:ascii="SutonnyMJ" w:eastAsiaTheme="minorHAnsi" w:hAnsi="SutonnyMJ" w:cstheme="minorBidi"/>
          <w:sz w:val="24"/>
          <w:szCs w:val="22"/>
        </w:rPr>
      </w:pPr>
      <w:r>
        <w:rPr>
          <w:rFonts w:ascii="SutonnyMJ" w:eastAsiaTheme="minorHAnsi" w:hAnsi="SutonnyMJ" w:cstheme="minorBidi"/>
          <w:sz w:val="24"/>
          <w:szCs w:val="22"/>
        </w:rPr>
        <w:t>†Rjvi cywjk cÖav‡bi c`we</w:t>
      </w:r>
      <w:r w:rsidR="00843CFA" w:rsidRPr="00CC071C">
        <w:rPr>
          <w:rFonts w:ascii="SutonnyMJ" w:eastAsiaTheme="minorHAnsi" w:hAnsi="SutonnyMJ" w:cstheme="minorBidi"/>
          <w:sz w:val="24"/>
          <w:szCs w:val="22"/>
        </w:rPr>
        <w:t xml:space="preserve">Ñ </w:t>
      </w:r>
      <w:r w:rsidR="00843CFA" w:rsidRPr="00CC071C">
        <w:rPr>
          <w:rFonts w:ascii="Times New Roman" w:eastAsiaTheme="minorHAnsi" w:hAnsi="Times New Roman" w:cstheme="minorBidi"/>
          <w:szCs w:val="22"/>
        </w:rPr>
        <w:t>SP</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 xml:space="preserve">_vbvi `vwqZ¡cÖvß cywjk Kg©KZ©vÑ </w:t>
      </w:r>
      <w:r w:rsidRPr="00CC071C">
        <w:rPr>
          <w:rFonts w:ascii="Times New Roman" w:eastAsiaTheme="minorHAnsi" w:hAnsi="Times New Roman" w:cstheme="minorBidi"/>
          <w:szCs w:val="22"/>
        </w:rPr>
        <w:t>OC</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 xml:space="preserve">evsjv‡`k cywj‡k mvaviY 4 </w:t>
      </w:r>
      <w:r w:rsidR="00BD01E8" w:rsidRPr="00BD01E8">
        <w:rPr>
          <w:rFonts w:ascii="SutonnyMJ" w:eastAsiaTheme="minorHAnsi" w:hAnsi="SutonnyMJ" w:cstheme="minorBidi"/>
          <w:sz w:val="24"/>
          <w:szCs w:val="22"/>
        </w:rPr>
        <w:t>¯Í‡i</w:t>
      </w:r>
      <w:r w:rsidRPr="00CC071C">
        <w:rPr>
          <w:rFonts w:ascii="SutonnyMJ" w:eastAsiaTheme="minorHAnsi" w:hAnsi="SutonnyMJ" w:cstheme="minorBidi"/>
          <w:sz w:val="24"/>
          <w:szCs w:val="22"/>
        </w:rPr>
        <w:t xml:space="preserve"> wb‡qvM †`qv nq|</w:t>
      </w:r>
    </w:p>
    <w:p w:rsidR="00843CFA" w:rsidRPr="00CC071C" w:rsidRDefault="00843CFA" w:rsidP="00CC071C">
      <w:pPr>
        <w:pStyle w:val="ListParagraph"/>
        <w:tabs>
          <w:tab w:val="left" w:pos="360"/>
        </w:tabs>
        <w:ind w:left="1440"/>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lastRenderedPageBreak/>
        <w:t>K) mnKv</w:t>
      </w:r>
      <w:r w:rsidR="00003FA5">
        <w:rPr>
          <w:rFonts w:ascii="SutonnyMJ" w:eastAsiaTheme="minorHAnsi" w:hAnsi="SutonnyMJ" w:cstheme="minorBidi"/>
          <w:sz w:val="24"/>
          <w:szCs w:val="22"/>
        </w:rPr>
        <w:t>w</w:t>
      </w:r>
      <w:r w:rsidRPr="00CC071C">
        <w:rPr>
          <w:rFonts w:ascii="SutonnyMJ" w:eastAsiaTheme="minorHAnsi" w:hAnsi="SutonnyMJ" w:cstheme="minorBidi"/>
          <w:sz w:val="24"/>
          <w:szCs w:val="22"/>
        </w:rPr>
        <w:t>i</w:t>
      </w:r>
      <w:r w:rsidR="00CC071C">
        <w:rPr>
          <w:rFonts w:ascii="SutonnyMJ" w:eastAsiaTheme="minorHAnsi" w:hAnsi="SutonnyMJ" w:cstheme="minorBidi"/>
          <w:sz w:val="24"/>
          <w:szCs w:val="22"/>
        </w:rPr>
        <w:t xml:space="preserve"> cywjk mycvi,</w:t>
      </w:r>
      <w:r w:rsidR="00CC071C">
        <w:rPr>
          <w:rFonts w:ascii="SutonnyMJ" w:eastAsiaTheme="minorHAnsi" w:hAnsi="SutonnyMJ" w:cstheme="minorBidi"/>
          <w:sz w:val="24"/>
          <w:szCs w:val="22"/>
        </w:rPr>
        <w:tab/>
        <w:t>(L) mve BÝ‡c±i,</w:t>
      </w:r>
      <w:r w:rsidR="00CC071C">
        <w:rPr>
          <w:rFonts w:ascii="SutonnyMJ" w:eastAsiaTheme="minorHAnsi" w:hAnsi="SutonnyMJ" w:cstheme="minorBidi"/>
          <w:sz w:val="24"/>
          <w:szCs w:val="22"/>
        </w:rPr>
        <w:tab/>
      </w:r>
      <w:r w:rsidRPr="00CC071C">
        <w:rPr>
          <w:rFonts w:ascii="SutonnyMJ" w:eastAsiaTheme="minorHAnsi" w:hAnsi="SutonnyMJ" w:cstheme="minorBidi"/>
          <w:sz w:val="24"/>
          <w:szCs w:val="22"/>
        </w:rPr>
        <w:t>(M) mv‡R©›U I</w:t>
      </w:r>
      <w:r w:rsidRPr="00CC071C">
        <w:rPr>
          <w:rFonts w:ascii="SutonnyMJ" w:eastAsiaTheme="minorHAnsi" w:hAnsi="SutonnyMJ" w:cstheme="minorBidi"/>
          <w:sz w:val="24"/>
          <w:szCs w:val="22"/>
        </w:rPr>
        <w:tab/>
        <w:t>(N) Kb‡÷ej</w:t>
      </w:r>
    </w:p>
    <w:p w:rsidR="00843CFA" w:rsidRPr="00E85B1D" w:rsidRDefault="00843CFA" w:rsidP="00A22B0D">
      <w:pPr>
        <w:tabs>
          <w:tab w:val="left" w:pos="360"/>
        </w:tabs>
        <w:contextualSpacing/>
        <w:jc w:val="center"/>
        <w:rPr>
          <w:rFonts w:ascii="SutonnyMJ" w:eastAsiaTheme="minorHAnsi" w:hAnsi="SutonnyMJ" w:cstheme="minorBidi"/>
          <w:b/>
          <w:sz w:val="24"/>
          <w:szCs w:val="22"/>
        </w:rPr>
      </w:pPr>
      <w:r w:rsidRPr="00E85B1D">
        <w:rPr>
          <w:rFonts w:ascii="SutonnyMJ" w:eastAsiaTheme="minorHAnsi" w:hAnsi="SutonnyMJ" w:cstheme="minorBidi"/>
          <w:b/>
          <w:sz w:val="24"/>
          <w:szCs w:val="22"/>
        </w:rPr>
        <w:t>evsjv‡`k cywjk GKv‡Wwg</w:t>
      </w:r>
    </w:p>
    <w:p w:rsidR="00843CFA" w:rsidRPr="00E85B1D" w:rsidRDefault="00843CFA" w:rsidP="00E85B1D">
      <w:pPr>
        <w:pStyle w:val="ListParagraph"/>
        <w:tabs>
          <w:tab w:val="left" w:pos="360"/>
        </w:tabs>
        <w:ind w:left="1440"/>
        <w:contextualSpacing/>
        <w:rPr>
          <w:rFonts w:ascii="SutonnyMJ" w:eastAsiaTheme="minorHAnsi" w:hAnsi="SutonnyMJ" w:cstheme="minorBidi"/>
          <w:sz w:val="24"/>
          <w:szCs w:val="22"/>
        </w:rPr>
      </w:pPr>
      <w:r w:rsidRPr="00CC071C">
        <w:rPr>
          <w:rFonts w:ascii="SutonnyMJ" w:eastAsiaTheme="minorHAnsi" w:hAnsi="SutonnyMJ" w:cstheme="minorBidi"/>
          <w:b/>
          <w:sz w:val="24"/>
          <w:szCs w:val="22"/>
        </w:rPr>
        <w:t>Aew¯’Z</w:t>
      </w:r>
      <w:r w:rsidRPr="00CC071C">
        <w:rPr>
          <w:rFonts w:ascii="SutonnyMJ" w:eastAsiaTheme="minorHAnsi" w:hAnsi="SutonnyMJ" w:cstheme="minorBidi"/>
          <w:sz w:val="24"/>
          <w:szCs w:val="22"/>
        </w:rPr>
        <w:t>: mvi`v, ivRkvnx</w:t>
      </w:r>
      <w:r w:rsidR="00E85B1D">
        <w:rPr>
          <w:rFonts w:ascii="SutonnyMJ" w:eastAsiaTheme="minorHAnsi" w:hAnsi="SutonnyMJ" w:cstheme="minorBidi"/>
          <w:sz w:val="24"/>
          <w:szCs w:val="22"/>
        </w:rPr>
        <w:t>(</w:t>
      </w:r>
      <w:r w:rsidR="00E85B1D" w:rsidRPr="00E85B1D">
        <w:rPr>
          <w:rFonts w:ascii="SutonnyMJ" w:eastAsiaTheme="minorHAnsi" w:hAnsi="SutonnyMJ" w:cstheme="minorBidi"/>
          <w:sz w:val="24"/>
          <w:szCs w:val="22"/>
        </w:rPr>
        <w:t>cÙv b`xi Zx‡i</w:t>
      </w:r>
      <w:r w:rsidR="00E85B1D">
        <w:rPr>
          <w:rFonts w:ascii="SutonnyMJ" w:eastAsiaTheme="minorHAnsi" w:hAnsi="SutonnyMJ" w:cstheme="minorBidi"/>
          <w:sz w:val="24"/>
          <w:szCs w:val="22"/>
        </w:rPr>
        <w:t>)</w:t>
      </w:r>
    </w:p>
    <w:p w:rsidR="00843CFA" w:rsidRPr="00CC071C" w:rsidRDefault="00843CFA" w:rsidP="00CC071C">
      <w:pPr>
        <w:pStyle w:val="ListParagraph"/>
        <w:tabs>
          <w:tab w:val="left" w:pos="360"/>
        </w:tabs>
        <w:ind w:left="1440"/>
        <w:contextualSpacing/>
        <w:rPr>
          <w:rFonts w:ascii="SutonnyMJ" w:eastAsiaTheme="minorHAnsi" w:hAnsi="SutonnyMJ" w:cstheme="minorBidi"/>
          <w:sz w:val="24"/>
          <w:szCs w:val="22"/>
        </w:rPr>
      </w:pPr>
      <w:r w:rsidRPr="00CC071C">
        <w:rPr>
          <w:rFonts w:ascii="SutonnyMJ" w:eastAsiaTheme="minorHAnsi" w:hAnsi="SutonnyMJ" w:cstheme="minorBidi"/>
          <w:b/>
          <w:sz w:val="24"/>
          <w:szCs w:val="22"/>
        </w:rPr>
        <w:t>cÖwZôv</w:t>
      </w:r>
      <w:r w:rsidRPr="00CC071C">
        <w:rPr>
          <w:rFonts w:ascii="SutonnyMJ" w:eastAsiaTheme="minorHAnsi" w:hAnsi="SutonnyMJ" w:cstheme="minorBidi"/>
          <w:sz w:val="24"/>
          <w:szCs w:val="22"/>
        </w:rPr>
        <w:t>: 1982</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evsjv‡`k cywj‡ki cÖ_g AvBwRÑ GgG Lv‡jK</w:t>
      </w:r>
    </w:p>
    <w:p w:rsidR="00843CFA"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cÖ_g bvix m`m¨ wb‡qvM Kiv nqÑ 8Ryb, 1974</w:t>
      </w:r>
    </w:p>
    <w:p w:rsidR="00462E84" w:rsidRPr="00CC071C" w:rsidRDefault="00843CFA" w:rsidP="00AD4CBA">
      <w:pPr>
        <w:pStyle w:val="ListParagraph"/>
        <w:numPr>
          <w:ilvl w:val="0"/>
          <w:numId w:val="436"/>
        </w:numPr>
        <w:tabs>
          <w:tab w:val="left" w:pos="360"/>
        </w:tabs>
        <w:contextualSpacing/>
        <w:rPr>
          <w:rFonts w:ascii="SutonnyMJ" w:eastAsiaTheme="minorHAnsi" w:hAnsi="SutonnyMJ" w:cstheme="minorBidi"/>
          <w:sz w:val="24"/>
          <w:szCs w:val="22"/>
        </w:rPr>
      </w:pPr>
      <w:r w:rsidRPr="00CC071C">
        <w:rPr>
          <w:rFonts w:ascii="SutonnyMJ" w:eastAsiaTheme="minorHAnsi" w:hAnsi="SutonnyMJ" w:cstheme="minorBidi"/>
          <w:sz w:val="24"/>
          <w:szCs w:val="22"/>
        </w:rPr>
        <w:t>evsjv‡`‡ki cÖ_g g‡Wj _vbvÑ fvjyKv, gqgbwmsn</w:t>
      </w:r>
    </w:p>
    <w:p w:rsidR="00880639" w:rsidRPr="00CC071C" w:rsidRDefault="00880639" w:rsidP="002B4C0D">
      <w:pPr>
        <w:shd w:val="clear" w:color="auto" w:fill="D9D9D9" w:themeFill="background1" w:themeFillShade="D9"/>
        <w:tabs>
          <w:tab w:val="left" w:pos="360"/>
        </w:tabs>
        <w:jc w:val="center"/>
        <w:rPr>
          <w:rFonts w:ascii="SutonnyMJ" w:eastAsiaTheme="minorHAnsi" w:hAnsi="SutonnyMJ" w:cstheme="minorBidi"/>
          <w:sz w:val="28"/>
          <w:szCs w:val="28"/>
        </w:rPr>
      </w:pPr>
      <w:r w:rsidRPr="00CC071C">
        <w:rPr>
          <w:rFonts w:ascii="SutonnyMJ" w:eastAsiaTheme="minorHAnsi" w:hAnsi="SutonnyMJ" w:cstheme="minorBidi"/>
          <w:sz w:val="28"/>
          <w:szCs w:val="28"/>
        </w:rPr>
        <w:t>evsjv‡`k †mbvevwnbx</w:t>
      </w:r>
    </w:p>
    <w:p w:rsidR="00880639" w:rsidRPr="00CC071C" w:rsidRDefault="00880639" w:rsidP="00AD4CBA">
      <w:pPr>
        <w:pStyle w:val="ListParagraph"/>
        <w:numPr>
          <w:ilvl w:val="0"/>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cwiPq :</w:t>
      </w:r>
      <w:r w:rsidR="00DE6676">
        <w:rPr>
          <w:rFonts w:ascii="SutonnyMJ" w:eastAsiaTheme="minorHAnsi" w:hAnsi="SutonnyMJ" w:cstheme="minorBidi"/>
          <w:sz w:val="24"/>
          <w:szCs w:val="22"/>
        </w:rPr>
        <w:t xml:space="preserve"> </w:t>
      </w:r>
      <w:r w:rsidRPr="00CC071C">
        <w:rPr>
          <w:rFonts w:ascii="SutonnyMJ" w:eastAsiaTheme="minorHAnsi" w:hAnsi="SutonnyMJ" w:cstheme="minorBidi"/>
          <w:sz w:val="24"/>
          <w:szCs w:val="22"/>
        </w:rPr>
        <w:t>evsjv‡`k mk¯¿ evwnbxi me©e„nr ¯’j kvLv|</w:t>
      </w:r>
    </w:p>
    <w:p w:rsidR="00880639" w:rsidRDefault="00880639" w:rsidP="00AD4CBA">
      <w:pPr>
        <w:pStyle w:val="ListParagraph"/>
        <w:numPr>
          <w:ilvl w:val="0"/>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m`i `ßi :</w:t>
      </w:r>
      <w:r w:rsidRPr="00CC071C">
        <w:rPr>
          <w:rFonts w:ascii="SutonnyMJ" w:eastAsiaTheme="minorHAnsi" w:hAnsi="SutonnyMJ" w:cstheme="minorBidi"/>
          <w:sz w:val="24"/>
          <w:szCs w:val="22"/>
        </w:rPr>
        <w:t xml:space="preserve"> XvKv †mbvwbevm</w:t>
      </w:r>
    </w:p>
    <w:p w:rsidR="00B00D1A" w:rsidRDefault="00B00D1A" w:rsidP="00AD4CBA">
      <w:pPr>
        <w:pStyle w:val="ListParagraph"/>
        <w:numPr>
          <w:ilvl w:val="0"/>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bxwZevK¨/ †¯øvMvb :</w:t>
      </w:r>
      <w:r w:rsidRPr="00CC071C">
        <w:rPr>
          <w:rFonts w:ascii="SutonnyMJ" w:eastAsiaTheme="minorHAnsi" w:hAnsi="SutonnyMJ" w:cstheme="minorBidi"/>
          <w:sz w:val="24"/>
          <w:szCs w:val="22"/>
        </w:rPr>
        <w:t xml:space="preserve"> mg‡i Avgiv, kvwšÍ‡Z Avgiv, </w:t>
      </w:r>
      <w:r w:rsidR="00203ADB" w:rsidRPr="00203ADB">
        <w:rPr>
          <w:rFonts w:ascii="SutonnyMJ" w:eastAsiaTheme="minorHAnsi" w:hAnsi="SutonnyMJ" w:cstheme="minorBidi"/>
          <w:sz w:val="24"/>
          <w:szCs w:val="22"/>
        </w:rPr>
        <w:t>me©Î</w:t>
      </w:r>
      <w:r w:rsidRPr="00CC071C">
        <w:rPr>
          <w:rFonts w:ascii="SutonnyMJ" w:eastAsiaTheme="minorHAnsi" w:hAnsi="SutonnyMJ" w:cstheme="minorBidi"/>
          <w:sz w:val="24"/>
          <w:szCs w:val="22"/>
        </w:rPr>
        <w:t xml:space="preserve"> Avgiv †`‡ki Z‡i</w:t>
      </w:r>
    </w:p>
    <w:p w:rsidR="00C107E0" w:rsidRPr="00C107E0" w:rsidRDefault="00C107E0" w:rsidP="00AD4CBA">
      <w:pPr>
        <w:pStyle w:val="ListParagraph"/>
        <w:numPr>
          <w:ilvl w:val="0"/>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cÖv_wgK `vwqZ¡ :</w:t>
      </w:r>
      <w:r w:rsidRPr="00CC071C">
        <w:rPr>
          <w:rFonts w:ascii="SutonnyMJ" w:eastAsiaTheme="minorHAnsi" w:hAnsi="SutonnyMJ" w:cstheme="minorBidi"/>
          <w:sz w:val="24"/>
          <w:szCs w:val="22"/>
        </w:rPr>
        <w:t xml:space="preserve"> evs</w:t>
      </w:r>
      <w:r w:rsidR="00DE6676">
        <w:rPr>
          <w:rFonts w:ascii="SutonnyMJ" w:eastAsiaTheme="minorHAnsi" w:hAnsi="SutonnyMJ" w:cstheme="minorBidi"/>
          <w:sz w:val="24"/>
          <w:szCs w:val="22"/>
        </w:rPr>
        <w:t>jv‡`‡ki f~L‡Ði ALÐ</w:t>
      </w:r>
      <w:r w:rsidRPr="00CC071C">
        <w:rPr>
          <w:rFonts w:ascii="SutonnyMJ" w:eastAsiaTheme="minorHAnsi" w:hAnsi="SutonnyMJ" w:cstheme="minorBidi"/>
          <w:sz w:val="24"/>
          <w:szCs w:val="22"/>
        </w:rPr>
        <w:t>Zv iÿvmn me ai‡bi  wbivcËv I cÖwZiÿv mnvqZvi cÖ‡qvRbxq kw³ I Rbej mieivn Kiv .</w:t>
      </w:r>
    </w:p>
    <w:p w:rsidR="00880639" w:rsidRPr="00CC071C" w:rsidRDefault="00880639" w:rsidP="00AD4CBA">
      <w:pPr>
        <w:pStyle w:val="ListParagraph"/>
        <w:numPr>
          <w:ilvl w:val="0"/>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cÖ_g †Rbv‡ij :</w:t>
      </w:r>
      <w:r w:rsidR="00DE6676">
        <w:rPr>
          <w:rFonts w:ascii="SutonnyMJ" w:eastAsiaTheme="minorHAnsi" w:hAnsi="SutonnyMJ" w:cstheme="minorBidi"/>
          <w:sz w:val="24"/>
          <w:szCs w:val="22"/>
        </w:rPr>
        <w:t xml:space="preserve"> †Rbv‡ij †gvnv¤§v` AvZvDj MwY</w:t>
      </w:r>
      <w:r w:rsidRPr="00CC071C">
        <w:rPr>
          <w:rFonts w:ascii="SutonnyMJ" w:eastAsiaTheme="minorHAnsi" w:hAnsi="SutonnyMJ" w:cstheme="minorBidi"/>
          <w:sz w:val="24"/>
          <w:szCs w:val="22"/>
        </w:rPr>
        <w:t xml:space="preserve"> Imgvbx</w:t>
      </w:r>
    </w:p>
    <w:p w:rsidR="00880639" w:rsidRPr="00CC071C" w:rsidRDefault="00880639" w:rsidP="00AD4CBA">
      <w:pPr>
        <w:pStyle w:val="ListParagraph"/>
        <w:numPr>
          <w:ilvl w:val="0"/>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eZ©gvb †mbvcÖavb :</w:t>
      </w:r>
      <w:r w:rsidRPr="00CC071C">
        <w:rPr>
          <w:rFonts w:ascii="SutonnyMJ" w:eastAsiaTheme="minorHAnsi" w:hAnsi="SutonnyMJ" w:cstheme="minorBidi"/>
          <w:sz w:val="24"/>
          <w:szCs w:val="22"/>
        </w:rPr>
        <w:t xml:space="preserve"> †Rbv‡ij AvwRR Avn‡g` (18Zg)</w:t>
      </w:r>
    </w:p>
    <w:p w:rsidR="00880639" w:rsidRPr="00F44789" w:rsidRDefault="00880639" w:rsidP="00AD4CBA">
      <w:pPr>
        <w:pStyle w:val="ListParagraph"/>
        <w:numPr>
          <w:ilvl w:val="0"/>
          <w:numId w:val="438"/>
        </w:numPr>
        <w:tabs>
          <w:tab w:val="left" w:pos="360"/>
        </w:tabs>
        <w:rPr>
          <w:rFonts w:ascii="SutonnyMJ" w:eastAsiaTheme="minorHAnsi" w:hAnsi="SutonnyMJ" w:cstheme="minorBidi"/>
          <w:b/>
          <w:sz w:val="24"/>
          <w:szCs w:val="22"/>
        </w:rPr>
      </w:pPr>
      <w:r w:rsidRPr="00F44789">
        <w:rPr>
          <w:rFonts w:ascii="SutonnyMJ" w:eastAsiaTheme="minorHAnsi" w:hAnsi="SutonnyMJ" w:cstheme="minorBidi"/>
          <w:b/>
          <w:sz w:val="24"/>
          <w:szCs w:val="22"/>
        </w:rPr>
        <w:t>evsjv‡`‡k †mbvevwnbxi D‡jø</w:t>
      </w:r>
      <w:r w:rsidR="00CC071C" w:rsidRPr="00F44789">
        <w:rPr>
          <w:rFonts w:ascii="SutonnyMJ" w:eastAsiaTheme="minorHAnsi" w:hAnsi="SutonnyMJ" w:cstheme="minorBidi"/>
          <w:b/>
          <w:sz w:val="24"/>
          <w:szCs w:val="22"/>
        </w:rPr>
        <w:t>L‡hvM¨ hy×mg~n</w:t>
      </w:r>
      <w:r w:rsidRPr="00F44789">
        <w:rPr>
          <w:rFonts w:ascii="SutonnyMJ" w:eastAsiaTheme="minorHAnsi" w:hAnsi="SutonnyMJ" w:cstheme="minorBidi"/>
          <w:b/>
          <w:sz w:val="24"/>
          <w:szCs w:val="22"/>
        </w:rPr>
        <w:t>:</w:t>
      </w:r>
    </w:p>
    <w:p w:rsidR="00880639" w:rsidRPr="00CC071C" w:rsidRDefault="00880639" w:rsidP="00AD4CBA">
      <w:pPr>
        <w:pStyle w:val="ListParagraph"/>
        <w:numPr>
          <w:ilvl w:val="1"/>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evsjv‡`‡ki ¯^vaxbZv hy×</w:t>
      </w:r>
    </w:p>
    <w:p w:rsidR="00880639" w:rsidRPr="00CC071C" w:rsidRDefault="00DE6676" w:rsidP="00AD4CBA">
      <w:pPr>
        <w:pStyle w:val="ListParagraph"/>
        <w:numPr>
          <w:ilvl w:val="1"/>
          <w:numId w:val="438"/>
        </w:numPr>
        <w:tabs>
          <w:tab w:val="left" w:pos="360"/>
        </w:tabs>
        <w:rPr>
          <w:rFonts w:ascii="SutonnyMJ" w:eastAsiaTheme="minorHAnsi" w:hAnsi="SutonnyMJ" w:cstheme="minorBidi"/>
          <w:sz w:val="24"/>
          <w:szCs w:val="22"/>
        </w:rPr>
      </w:pPr>
      <w:r>
        <w:rPr>
          <w:rFonts w:ascii="SutonnyMJ" w:eastAsiaTheme="minorHAnsi" w:hAnsi="SutonnyMJ" w:cstheme="minorBidi"/>
          <w:sz w:val="24"/>
          <w:szCs w:val="22"/>
        </w:rPr>
        <w:t>cve©Z¨ PÆ</w:t>
      </w:r>
      <w:r w:rsidR="00880639" w:rsidRPr="00CC071C">
        <w:rPr>
          <w:rFonts w:ascii="SutonnyMJ" w:eastAsiaTheme="minorHAnsi" w:hAnsi="SutonnyMJ" w:cstheme="minorBidi"/>
          <w:sz w:val="24"/>
          <w:szCs w:val="22"/>
        </w:rPr>
        <w:t>MÖvg msNvZ</w:t>
      </w:r>
    </w:p>
    <w:p w:rsidR="00880639" w:rsidRPr="00CC071C" w:rsidRDefault="00880639" w:rsidP="00AD4CBA">
      <w:pPr>
        <w:pStyle w:val="ListParagraph"/>
        <w:numPr>
          <w:ilvl w:val="1"/>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DcmvMixq hy×</w:t>
      </w:r>
    </w:p>
    <w:p w:rsidR="00CC071C" w:rsidRDefault="00880639" w:rsidP="00AD4CBA">
      <w:pPr>
        <w:pStyle w:val="ListParagraph"/>
        <w:numPr>
          <w:ilvl w:val="1"/>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Acv‡ikb _vÛvi‡evë</w:t>
      </w:r>
    </w:p>
    <w:p w:rsidR="00880639" w:rsidRPr="00CC071C" w:rsidRDefault="00880639" w:rsidP="00AD4CBA">
      <w:pPr>
        <w:pStyle w:val="ListParagraph"/>
        <w:numPr>
          <w:ilvl w:val="1"/>
          <w:numId w:val="438"/>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Ac‡ikb †UvqvBjvBU</w:t>
      </w:r>
    </w:p>
    <w:p w:rsidR="0093636F" w:rsidRPr="0093636F" w:rsidRDefault="0093636F" w:rsidP="0093636F">
      <w:pPr>
        <w:tabs>
          <w:tab w:val="left" w:pos="360"/>
        </w:tabs>
        <w:ind w:firstLine="360"/>
        <w:contextualSpacing/>
        <w:rPr>
          <w:rFonts w:ascii="SutonnyMJ" w:eastAsiaTheme="minorHAnsi" w:hAnsi="SutonnyMJ" w:cstheme="minorBidi"/>
          <w:b/>
          <w:sz w:val="24"/>
          <w:szCs w:val="22"/>
        </w:rPr>
      </w:pPr>
      <w:r w:rsidRPr="0093636F">
        <w:rPr>
          <w:rFonts w:ascii="SutonnyMJ" w:eastAsiaTheme="minorHAnsi" w:hAnsi="SutonnyMJ" w:cstheme="minorBidi"/>
          <w:b/>
          <w:sz w:val="24"/>
          <w:szCs w:val="22"/>
        </w:rPr>
        <w:t>we‡kl Z_¨:</w:t>
      </w:r>
    </w:p>
    <w:p w:rsidR="00880639" w:rsidRPr="00CC071C" w:rsidRDefault="00880639" w:rsidP="00AD4CBA">
      <w:pPr>
        <w:pStyle w:val="ListParagraph"/>
        <w:numPr>
          <w:ilvl w:val="0"/>
          <w:numId w:val="437"/>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evsjv‡`‡k wgwj</w:t>
      </w:r>
      <w:r w:rsidR="00DE6676">
        <w:rPr>
          <w:rFonts w:ascii="SutonnyMJ" w:eastAsiaTheme="minorHAnsi" w:hAnsi="SutonnyMJ" w:cstheme="minorBidi"/>
          <w:sz w:val="24"/>
          <w:szCs w:val="22"/>
        </w:rPr>
        <w:t>Uvwi GKv‡Wwg Aew¯’ZÑ fvwUqvwi,PÆ</w:t>
      </w:r>
      <w:r w:rsidRPr="00CC071C">
        <w:rPr>
          <w:rFonts w:ascii="SutonnyMJ" w:eastAsiaTheme="minorHAnsi" w:hAnsi="SutonnyMJ" w:cstheme="minorBidi"/>
          <w:sz w:val="24"/>
          <w:szCs w:val="22"/>
        </w:rPr>
        <w:t>MÖvg</w:t>
      </w:r>
    </w:p>
    <w:p w:rsidR="00880639" w:rsidRPr="00CC071C" w:rsidRDefault="00880639" w:rsidP="00AD4CBA">
      <w:pPr>
        <w:pStyle w:val="ListParagraph"/>
        <w:numPr>
          <w:ilvl w:val="0"/>
          <w:numId w:val="437"/>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w:t>
      </w:r>
      <w:r w:rsidR="00003FA5">
        <w:rPr>
          <w:rFonts w:ascii="SutonnyMJ" w:eastAsiaTheme="minorHAnsi" w:hAnsi="SutonnyMJ" w:cstheme="minorBidi"/>
          <w:sz w:val="24"/>
          <w:szCs w:val="22"/>
        </w:rPr>
        <w:t>vaxb evsjv‡`‡k cÖ_g †Rbv‡ij c`we</w:t>
      </w:r>
      <w:r w:rsidRPr="00CC071C">
        <w:rPr>
          <w:rFonts w:ascii="SutonnyMJ" w:eastAsiaTheme="minorHAnsi" w:hAnsi="SutonnyMJ" w:cstheme="minorBidi"/>
          <w:sz w:val="24"/>
          <w:szCs w:val="22"/>
        </w:rPr>
        <w:t xml:space="preserve"> jvf K‡ibÑ gCb BD Avn‡g`</w:t>
      </w:r>
    </w:p>
    <w:p w:rsidR="00880639" w:rsidRPr="00CC071C" w:rsidRDefault="00880639" w:rsidP="00AD4CBA">
      <w:pPr>
        <w:pStyle w:val="ListParagraph"/>
        <w:numPr>
          <w:ilvl w:val="0"/>
          <w:numId w:val="437"/>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evsjv‡`‡k cÖ_g mvgwiK kvmb Rvwi K‡ibÑ L›`Kvi †gvkZvK Avn‡g`</w:t>
      </w:r>
      <w:r w:rsidR="00DE6676">
        <w:rPr>
          <w:rFonts w:ascii="SutonnyMJ" w:eastAsiaTheme="minorHAnsi" w:hAnsi="SutonnyMJ" w:cstheme="minorBidi"/>
          <w:sz w:val="24"/>
          <w:szCs w:val="22"/>
        </w:rPr>
        <w:t>(1975</w:t>
      </w:r>
      <w:r w:rsidRPr="0093636F">
        <w:rPr>
          <w:rFonts w:ascii="SutonnyMJ" w:eastAsiaTheme="minorHAnsi" w:hAnsi="SutonnyMJ" w:cstheme="minorBidi"/>
          <w:sz w:val="24"/>
          <w:szCs w:val="22"/>
        </w:rPr>
        <w:t>)</w:t>
      </w:r>
    </w:p>
    <w:p w:rsidR="00880639" w:rsidRPr="00CC071C" w:rsidRDefault="00880639" w:rsidP="00AD4CBA">
      <w:pPr>
        <w:pStyle w:val="ListParagraph"/>
        <w:numPr>
          <w:ilvl w:val="0"/>
          <w:numId w:val="437"/>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Ô†mvW© Ae Abvi Õ cÖ`vb Kiv nqÑ †mbvevwnbxi †PŠKm K¨v‡WU‡`i</w:t>
      </w:r>
    </w:p>
    <w:p w:rsidR="00880639" w:rsidRPr="00CC071C" w:rsidRDefault="00880639" w:rsidP="00AD4CBA">
      <w:pPr>
        <w:pStyle w:val="ListParagraph"/>
        <w:numPr>
          <w:ilvl w:val="0"/>
          <w:numId w:val="437"/>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evsjv‡`‡k ‡mbvevwnbx‡</w:t>
      </w:r>
      <w:r w:rsidRPr="00203ADB">
        <w:rPr>
          <w:rFonts w:ascii="SutonnyMJ" w:eastAsiaTheme="minorHAnsi" w:hAnsi="SutonnyMJ" w:cstheme="minorBidi"/>
          <w:sz w:val="24"/>
          <w:szCs w:val="22"/>
        </w:rPr>
        <w:t xml:space="preserve">Z </w:t>
      </w:r>
      <w:r w:rsidR="00203ADB" w:rsidRPr="00203ADB">
        <w:rPr>
          <w:rFonts w:ascii="SutonnyMJ" w:eastAsiaTheme="minorHAnsi" w:hAnsi="SutonnyMJ" w:cstheme="minorBidi"/>
          <w:sz w:val="24"/>
          <w:szCs w:val="22"/>
        </w:rPr>
        <w:t>cÖ_g</w:t>
      </w:r>
      <w:r w:rsidRPr="00CC071C">
        <w:rPr>
          <w:rFonts w:ascii="SutonnyMJ" w:eastAsiaTheme="minorHAnsi" w:hAnsi="SutonnyMJ" w:cstheme="minorBidi"/>
          <w:sz w:val="24"/>
          <w:szCs w:val="22"/>
        </w:rPr>
        <w:t>bvix ˆmwbK wb‡qvM †`Iqv nqÑ 29 Rvbyqvwi 2015</w:t>
      </w:r>
    </w:p>
    <w:p w:rsidR="00880639" w:rsidRPr="00880639" w:rsidRDefault="00880639" w:rsidP="00A22B0D">
      <w:pPr>
        <w:shd w:val="clear" w:color="auto" w:fill="D9D9D9" w:themeFill="background1" w:themeFillShade="D9"/>
        <w:tabs>
          <w:tab w:val="left" w:pos="360"/>
        </w:tabs>
        <w:jc w:val="center"/>
        <w:rPr>
          <w:rFonts w:ascii="SutonnyMJ" w:eastAsiaTheme="minorHAnsi" w:hAnsi="SutonnyMJ" w:cstheme="minorBidi"/>
          <w:b/>
          <w:sz w:val="24"/>
          <w:szCs w:val="22"/>
        </w:rPr>
      </w:pPr>
      <w:r w:rsidRPr="00880639">
        <w:rPr>
          <w:rFonts w:ascii="SutonnyMJ" w:eastAsiaTheme="minorHAnsi" w:hAnsi="SutonnyMJ" w:cstheme="minorBidi"/>
          <w:b/>
          <w:sz w:val="28"/>
          <w:szCs w:val="22"/>
        </w:rPr>
        <w:t>evsjv‡`k †bŠevwnbx</w:t>
      </w:r>
    </w:p>
    <w:p w:rsidR="00CC071C" w:rsidRPr="00B00D1A" w:rsidRDefault="00880639" w:rsidP="00AD4CBA">
      <w:pPr>
        <w:pStyle w:val="ListParagraph"/>
        <w:numPr>
          <w:ilvl w:val="0"/>
          <w:numId w:val="440"/>
        </w:numPr>
        <w:tabs>
          <w:tab w:val="left" w:pos="360"/>
        </w:tabs>
        <w:rPr>
          <w:rFonts w:ascii="SutonnyMJ" w:eastAsiaTheme="minorHAnsi" w:hAnsi="SutonnyMJ" w:cstheme="minorBidi"/>
          <w:sz w:val="24"/>
          <w:szCs w:val="22"/>
        </w:rPr>
      </w:pPr>
      <w:r w:rsidRPr="00B00D1A">
        <w:rPr>
          <w:rFonts w:ascii="SutonnyMJ" w:eastAsiaTheme="minorHAnsi" w:hAnsi="SutonnyMJ" w:cstheme="minorBidi"/>
          <w:b/>
          <w:sz w:val="24"/>
          <w:szCs w:val="22"/>
        </w:rPr>
        <w:t xml:space="preserve">cwiPq </w:t>
      </w:r>
      <w:r w:rsidRPr="00B00D1A">
        <w:rPr>
          <w:rFonts w:ascii="SutonnyMJ" w:eastAsiaTheme="minorHAnsi" w:hAnsi="SutonnyMJ" w:cstheme="minorBidi"/>
          <w:sz w:val="24"/>
          <w:szCs w:val="22"/>
        </w:rPr>
        <w:t>: evsjv</w:t>
      </w:r>
      <w:r w:rsidR="00CC071C" w:rsidRPr="00B00D1A">
        <w:rPr>
          <w:rFonts w:ascii="SutonnyMJ" w:eastAsiaTheme="minorHAnsi" w:hAnsi="SutonnyMJ" w:cstheme="minorBidi"/>
          <w:sz w:val="24"/>
          <w:szCs w:val="22"/>
        </w:rPr>
        <w:t>‡`k mvgwiK evwnbxi †bŠhy× kvLv</w:t>
      </w:r>
    </w:p>
    <w:p w:rsidR="00880639" w:rsidRPr="00B00D1A" w:rsidRDefault="00F44789" w:rsidP="00AD4CBA">
      <w:pPr>
        <w:pStyle w:val="ListParagraph"/>
        <w:numPr>
          <w:ilvl w:val="0"/>
          <w:numId w:val="440"/>
        </w:numPr>
        <w:tabs>
          <w:tab w:val="left" w:pos="360"/>
        </w:tabs>
        <w:rPr>
          <w:rFonts w:ascii="SutonnyMJ" w:eastAsiaTheme="minorHAnsi" w:hAnsi="SutonnyMJ" w:cstheme="minorBidi"/>
          <w:sz w:val="24"/>
          <w:szCs w:val="22"/>
        </w:rPr>
      </w:pPr>
      <w:r w:rsidRPr="00CC071C">
        <w:rPr>
          <w:rFonts w:ascii="SutonnyMJ" w:eastAsiaTheme="minorHAnsi" w:hAnsi="SutonnyMJ" w:cstheme="minorBidi"/>
          <w:b/>
          <w:sz w:val="24"/>
          <w:szCs w:val="22"/>
        </w:rPr>
        <w:t>m`i `ßi</w:t>
      </w:r>
      <w:r w:rsidR="00CC071C" w:rsidRPr="00B00D1A">
        <w:rPr>
          <w:rFonts w:ascii="SutonnyMJ" w:eastAsiaTheme="minorHAnsi" w:hAnsi="SutonnyMJ" w:cstheme="minorBidi"/>
          <w:sz w:val="24"/>
          <w:szCs w:val="22"/>
        </w:rPr>
        <w:t>: ebvbx, XvKv</w:t>
      </w:r>
    </w:p>
    <w:p w:rsidR="00B00D1A" w:rsidRPr="00B00D1A" w:rsidRDefault="00B00D1A" w:rsidP="00AD4CBA">
      <w:pPr>
        <w:pStyle w:val="ListParagraph"/>
        <w:numPr>
          <w:ilvl w:val="0"/>
          <w:numId w:val="440"/>
        </w:numPr>
        <w:tabs>
          <w:tab w:val="left" w:pos="360"/>
        </w:tabs>
        <w:rPr>
          <w:rFonts w:ascii="SutonnyMJ" w:eastAsiaTheme="minorHAnsi" w:hAnsi="SutonnyMJ" w:cstheme="minorBidi"/>
          <w:sz w:val="24"/>
          <w:szCs w:val="22"/>
        </w:rPr>
      </w:pPr>
      <w:r w:rsidRPr="00B00D1A">
        <w:rPr>
          <w:rFonts w:ascii="SutonnyMJ" w:eastAsiaTheme="minorHAnsi" w:hAnsi="SutonnyMJ" w:cstheme="minorBidi"/>
          <w:b/>
          <w:sz w:val="24"/>
          <w:szCs w:val="22"/>
        </w:rPr>
        <w:t>bxwZevK¨/‡¯øvMvb</w:t>
      </w:r>
      <w:r w:rsidR="00DE6676">
        <w:rPr>
          <w:rFonts w:ascii="SutonnyMJ" w:eastAsiaTheme="minorHAnsi" w:hAnsi="SutonnyMJ" w:cstheme="minorBidi"/>
          <w:sz w:val="24"/>
          <w:szCs w:val="22"/>
        </w:rPr>
        <w:t xml:space="preserve"> : Ò</w:t>
      </w:r>
      <w:r w:rsidRPr="00B00D1A">
        <w:rPr>
          <w:rFonts w:ascii="SutonnyMJ" w:eastAsiaTheme="minorHAnsi" w:hAnsi="SutonnyMJ" w:cstheme="minorBidi"/>
          <w:sz w:val="24"/>
          <w:szCs w:val="22"/>
        </w:rPr>
        <w:t>kvwšÍ‡Z msMÖvg mgy‡`ª `yR©q Ó</w:t>
      </w:r>
    </w:p>
    <w:p w:rsidR="00880639" w:rsidRDefault="00B00D1A" w:rsidP="00AD4CBA">
      <w:pPr>
        <w:pStyle w:val="ListParagraph"/>
        <w:numPr>
          <w:ilvl w:val="0"/>
          <w:numId w:val="440"/>
        </w:numPr>
        <w:tabs>
          <w:tab w:val="left" w:pos="360"/>
        </w:tabs>
        <w:rPr>
          <w:rFonts w:ascii="SutonnyMJ" w:eastAsiaTheme="minorHAnsi" w:hAnsi="SutonnyMJ" w:cstheme="minorBidi"/>
          <w:sz w:val="24"/>
          <w:szCs w:val="22"/>
        </w:rPr>
      </w:pPr>
      <w:r w:rsidRPr="00B00D1A">
        <w:rPr>
          <w:rFonts w:ascii="SutonnyMJ" w:eastAsiaTheme="minorHAnsi" w:hAnsi="SutonnyMJ" w:cstheme="minorBidi"/>
          <w:b/>
          <w:sz w:val="24"/>
          <w:szCs w:val="22"/>
        </w:rPr>
        <w:t>cÖv_wgK `vwqZ¡</w:t>
      </w:r>
      <w:r w:rsidRPr="00B00D1A">
        <w:rPr>
          <w:rFonts w:ascii="SutonnyMJ" w:eastAsiaTheme="minorHAnsi" w:hAnsi="SutonnyMJ" w:cstheme="minorBidi"/>
          <w:sz w:val="24"/>
          <w:szCs w:val="22"/>
        </w:rPr>
        <w:t xml:space="preserve"> : †`‡k Ges we‡`‡k evsjv‡`‡ki</w:t>
      </w:r>
      <w:r w:rsidR="00DE6676">
        <w:rPr>
          <w:rFonts w:ascii="SutonnyMJ" w:eastAsiaTheme="minorHAnsi" w:hAnsi="SutonnyMJ" w:cstheme="minorBidi"/>
          <w:sz w:val="24"/>
          <w:szCs w:val="22"/>
        </w:rPr>
        <w:t xml:space="preserve"> mvgwiK Ges A_©‰bwZK ¯^v_© msiÿY</w:t>
      </w:r>
    </w:p>
    <w:p w:rsidR="00B00D1A" w:rsidRPr="00B00D1A" w:rsidRDefault="00B00D1A" w:rsidP="00AD4CBA">
      <w:pPr>
        <w:pStyle w:val="ListParagraph"/>
        <w:numPr>
          <w:ilvl w:val="0"/>
          <w:numId w:val="440"/>
        </w:numPr>
        <w:tabs>
          <w:tab w:val="left" w:pos="360"/>
        </w:tabs>
        <w:rPr>
          <w:rFonts w:ascii="SutonnyMJ" w:eastAsiaTheme="minorHAnsi" w:hAnsi="SutonnyMJ" w:cstheme="minorBidi"/>
          <w:sz w:val="24"/>
          <w:szCs w:val="22"/>
        </w:rPr>
      </w:pPr>
      <w:r w:rsidRPr="00B00D1A">
        <w:rPr>
          <w:rFonts w:ascii="SutonnyMJ" w:eastAsiaTheme="minorHAnsi" w:hAnsi="SutonnyMJ" w:cstheme="minorBidi"/>
          <w:b/>
          <w:sz w:val="24"/>
          <w:szCs w:val="22"/>
        </w:rPr>
        <w:t>eZ©gvb †bŠevwnbxi cÖavb</w:t>
      </w:r>
      <w:r w:rsidRPr="00B00D1A">
        <w:rPr>
          <w:rFonts w:ascii="SutonnyMJ" w:eastAsiaTheme="minorHAnsi" w:hAnsi="SutonnyMJ" w:cstheme="minorBidi"/>
          <w:sz w:val="24"/>
          <w:szCs w:val="22"/>
        </w:rPr>
        <w:t xml:space="preserve"> : GWwgivj AvIi½‡Re †PŠayix ( 14 Zg )</w:t>
      </w:r>
    </w:p>
    <w:p w:rsidR="00880639" w:rsidRPr="00B00D1A" w:rsidRDefault="00880639" w:rsidP="00AD4CBA">
      <w:pPr>
        <w:pStyle w:val="ListParagraph"/>
        <w:numPr>
          <w:ilvl w:val="0"/>
          <w:numId w:val="440"/>
        </w:numPr>
        <w:tabs>
          <w:tab w:val="left" w:pos="360"/>
        </w:tabs>
        <w:rPr>
          <w:rFonts w:ascii="SutonnyMJ" w:eastAsiaTheme="minorHAnsi" w:hAnsi="SutonnyMJ" w:cstheme="minorBidi"/>
          <w:b/>
          <w:sz w:val="24"/>
          <w:szCs w:val="22"/>
        </w:rPr>
      </w:pPr>
      <w:r w:rsidRPr="00B00D1A">
        <w:rPr>
          <w:rFonts w:ascii="SutonnyMJ" w:eastAsiaTheme="minorHAnsi" w:hAnsi="SutonnyMJ" w:cstheme="minorBidi"/>
          <w:b/>
          <w:sz w:val="24"/>
          <w:szCs w:val="22"/>
        </w:rPr>
        <w:t>evsjv‡`</w:t>
      </w:r>
      <w:r w:rsidR="00CC071C" w:rsidRPr="00B00D1A">
        <w:rPr>
          <w:rFonts w:ascii="SutonnyMJ" w:eastAsiaTheme="minorHAnsi" w:hAnsi="SutonnyMJ" w:cstheme="minorBidi"/>
          <w:b/>
          <w:sz w:val="24"/>
          <w:szCs w:val="22"/>
        </w:rPr>
        <w:t>k †bŠevwnbxi D‡jøL‡hvM¨ hy×mg~n</w:t>
      </w:r>
      <w:r w:rsidRPr="00B00D1A">
        <w:rPr>
          <w:rFonts w:ascii="SutonnyMJ" w:eastAsiaTheme="minorHAnsi" w:hAnsi="SutonnyMJ" w:cstheme="minorBidi"/>
          <w:b/>
          <w:sz w:val="24"/>
          <w:szCs w:val="22"/>
        </w:rPr>
        <w:t>:</w:t>
      </w:r>
    </w:p>
    <w:p w:rsidR="00880639" w:rsidRPr="003D62E9" w:rsidRDefault="00880639" w:rsidP="00AD4CBA">
      <w:pPr>
        <w:pStyle w:val="ListParagraph"/>
        <w:numPr>
          <w:ilvl w:val="0"/>
          <w:numId w:val="449"/>
        </w:numPr>
        <w:tabs>
          <w:tab w:val="left" w:pos="360"/>
        </w:tabs>
        <w:rPr>
          <w:rFonts w:ascii="SutonnyMJ" w:eastAsiaTheme="minorHAnsi" w:hAnsi="SutonnyMJ" w:cstheme="minorBidi"/>
          <w:sz w:val="24"/>
          <w:szCs w:val="22"/>
        </w:rPr>
      </w:pPr>
      <w:r w:rsidRPr="003D62E9">
        <w:rPr>
          <w:rFonts w:ascii="SutonnyMJ" w:eastAsiaTheme="minorHAnsi" w:hAnsi="SutonnyMJ" w:cstheme="minorBidi"/>
          <w:sz w:val="24"/>
          <w:szCs w:val="22"/>
        </w:rPr>
        <w:t>evsjv‡`‡ki ¯^vaxbZv hy×</w:t>
      </w:r>
    </w:p>
    <w:p w:rsidR="00880639" w:rsidRPr="003D62E9" w:rsidRDefault="00880639" w:rsidP="00AD4CBA">
      <w:pPr>
        <w:pStyle w:val="ListParagraph"/>
        <w:numPr>
          <w:ilvl w:val="0"/>
          <w:numId w:val="449"/>
        </w:numPr>
        <w:tabs>
          <w:tab w:val="left" w:pos="360"/>
        </w:tabs>
        <w:rPr>
          <w:rFonts w:ascii="SutonnyMJ" w:eastAsiaTheme="minorHAnsi" w:hAnsi="SutonnyMJ" w:cstheme="minorBidi"/>
          <w:sz w:val="24"/>
          <w:szCs w:val="22"/>
        </w:rPr>
      </w:pPr>
      <w:r w:rsidRPr="003D62E9">
        <w:rPr>
          <w:rFonts w:ascii="SutonnyMJ" w:eastAsiaTheme="minorHAnsi" w:hAnsi="SutonnyMJ" w:cstheme="minorBidi"/>
          <w:sz w:val="24"/>
          <w:szCs w:val="22"/>
        </w:rPr>
        <w:t xml:space="preserve">Acv‡ikb R¨vKcU </w:t>
      </w:r>
    </w:p>
    <w:p w:rsidR="00880639" w:rsidRPr="003D62E9" w:rsidRDefault="00880639" w:rsidP="00AD4CBA">
      <w:pPr>
        <w:pStyle w:val="ListParagraph"/>
        <w:numPr>
          <w:ilvl w:val="0"/>
          <w:numId w:val="449"/>
        </w:numPr>
        <w:tabs>
          <w:tab w:val="left" w:pos="360"/>
        </w:tabs>
        <w:rPr>
          <w:rFonts w:ascii="SutonnyMJ" w:eastAsiaTheme="minorHAnsi" w:hAnsi="SutonnyMJ" w:cstheme="minorBidi"/>
          <w:sz w:val="24"/>
          <w:szCs w:val="22"/>
        </w:rPr>
      </w:pPr>
      <w:r w:rsidRPr="003D62E9">
        <w:rPr>
          <w:rFonts w:ascii="SutonnyMJ" w:eastAsiaTheme="minorHAnsi" w:hAnsi="SutonnyMJ" w:cstheme="minorBidi"/>
          <w:sz w:val="24"/>
          <w:szCs w:val="22"/>
        </w:rPr>
        <w:t>evsjv</w:t>
      </w:r>
      <w:r w:rsidR="00B00D1A" w:rsidRPr="003D62E9">
        <w:rPr>
          <w:rFonts w:ascii="SutonnyMJ" w:eastAsiaTheme="minorHAnsi" w:hAnsi="SutonnyMJ" w:cstheme="minorBidi"/>
          <w:sz w:val="24"/>
          <w:szCs w:val="22"/>
        </w:rPr>
        <w:t>‡`k-gvqvbgvi mgy`ª we‡iva- 2008</w:t>
      </w:r>
    </w:p>
    <w:p w:rsidR="0093636F" w:rsidRPr="0093636F" w:rsidRDefault="0093636F" w:rsidP="0093636F">
      <w:pPr>
        <w:tabs>
          <w:tab w:val="left" w:pos="360"/>
        </w:tabs>
        <w:ind w:firstLine="360"/>
        <w:contextualSpacing/>
        <w:rPr>
          <w:rFonts w:ascii="SutonnyMJ" w:eastAsiaTheme="minorHAnsi" w:hAnsi="SutonnyMJ" w:cstheme="minorBidi"/>
          <w:b/>
          <w:sz w:val="24"/>
          <w:szCs w:val="22"/>
        </w:rPr>
      </w:pPr>
      <w:r w:rsidRPr="0093636F">
        <w:rPr>
          <w:rFonts w:ascii="SutonnyMJ" w:eastAsiaTheme="minorHAnsi" w:hAnsi="SutonnyMJ" w:cstheme="minorBidi"/>
          <w:b/>
          <w:sz w:val="24"/>
          <w:szCs w:val="22"/>
        </w:rPr>
        <w:t>we‡kl Z_¨:</w:t>
      </w:r>
    </w:p>
    <w:p w:rsidR="00880639" w:rsidRPr="00CC071C" w:rsidRDefault="00880639" w:rsidP="00AD4CBA">
      <w:pPr>
        <w:pStyle w:val="ListParagraph"/>
        <w:numPr>
          <w:ilvl w:val="0"/>
          <w:numId w:val="439"/>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lastRenderedPageBreak/>
        <w:t>evsjv‡`k †</w:t>
      </w:r>
      <w:r w:rsidR="00DE6676">
        <w:rPr>
          <w:rFonts w:ascii="SutonnyMJ" w:eastAsiaTheme="minorHAnsi" w:hAnsi="SutonnyMJ" w:cstheme="minorBidi"/>
          <w:sz w:val="24"/>
          <w:szCs w:val="22"/>
        </w:rPr>
        <w:t>gwib GKv‡Wwg Aew¯’ZÑ Rjw`qv, PÆ</w:t>
      </w:r>
      <w:r w:rsidRPr="00CC071C">
        <w:rPr>
          <w:rFonts w:ascii="SutonnyMJ" w:eastAsiaTheme="minorHAnsi" w:hAnsi="SutonnyMJ" w:cstheme="minorBidi"/>
          <w:sz w:val="24"/>
          <w:szCs w:val="22"/>
        </w:rPr>
        <w:t>MÖvg</w:t>
      </w:r>
    </w:p>
    <w:p w:rsidR="00880639" w:rsidRPr="00CC071C" w:rsidRDefault="00880639" w:rsidP="00AD4CBA">
      <w:pPr>
        <w:pStyle w:val="ListParagraph"/>
        <w:numPr>
          <w:ilvl w:val="0"/>
          <w:numId w:val="439"/>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 xml:space="preserve">evsjv‡`‡ki cÖ_g </w:t>
      </w:r>
      <w:r w:rsidRPr="00203ADB">
        <w:rPr>
          <w:rFonts w:ascii="SutonnyMJ" w:eastAsiaTheme="minorHAnsi" w:hAnsi="SutonnyMJ" w:cstheme="minorBidi"/>
          <w:sz w:val="24"/>
          <w:szCs w:val="22"/>
        </w:rPr>
        <w:t>†bfvj</w:t>
      </w:r>
      <w:r w:rsidRPr="00CC071C">
        <w:rPr>
          <w:rFonts w:ascii="SutonnyMJ" w:eastAsiaTheme="minorHAnsi" w:hAnsi="SutonnyMJ" w:cstheme="minorBidi"/>
          <w:sz w:val="24"/>
          <w:szCs w:val="22"/>
        </w:rPr>
        <w:t xml:space="preserve"> GKv‡Wwg Aew¯’ZÑ c‡Z½v, PUªMÖvg</w:t>
      </w:r>
    </w:p>
    <w:p w:rsidR="00880639" w:rsidRPr="00CC071C" w:rsidRDefault="00880639" w:rsidP="00AD4CBA">
      <w:pPr>
        <w:pStyle w:val="ListParagraph"/>
        <w:numPr>
          <w:ilvl w:val="0"/>
          <w:numId w:val="439"/>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evsjv‡`‡ki cÖ_g †bŠen‡ii bvg- e½eÜz</w:t>
      </w:r>
    </w:p>
    <w:p w:rsidR="00880639" w:rsidRPr="00CC071C" w:rsidRDefault="00167EE4" w:rsidP="00AD4CBA">
      <w:pPr>
        <w:pStyle w:val="ListParagraph"/>
        <w:numPr>
          <w:ilvl w:val="0"/>
          <w:numId w:val="439"/>
        </w:numPr>
        <w:tabs>
          <w:tab w:val="left" w:pos="360"/>
        </w:tabs>
        <w:rPr>
          <w:rFonts w:ascii="SutonnyMJ" w:eastAsiaTheme="minorHAnsi" w:hAnsi="SutonnyMJ" w:cstheme="minorBidi"/>
          <w:sz w:val="24"/>
          <w:szCs w:val="22"/>
        </w:rPr>
      </w:pPr>
      <w:r>
        <w:rPr>
          <w:rFonts w:ascii="SutonnyMJ" w:eastAsiaTheme="minorHAnsi" w:hAnsi="SutonnyMJ" w:cstheme="minorBidi"/>
          <w:sz w:val="24"/>
          <w:szCs w:val="22"/>
        </w:rPr>
        <w:t>evsjv‡`‡ki cÖ_g iY</w:t>
      </w:r>
      <w:r w:rsidR="00880639" w:rsidRPr="00CC071C">
        <w:rPr>
          <w:rFonts w:ascii="SutonnyMJ" w:eastAsiaTheme="minorHAnsi" w:hAnsi="SutonnyMJ" w:cstheme="minorBidi"/>
          <w:sz w:val="24"/>
          <w:szCs w:val="22"/>
        </w:rPr>
        <w:t>Zix- we Gb Gm c`œv</w:t>
      </w:r>
    </w:p>
    <w:p w:rsidR="00880639" w:rsidRPr="00CC071C" w:rsidRDefault="00167EE4" w:rsidP="00AD4CBA">
      <w:pPr>
        <w:pStyle w:val="ListParagraph"/>
        <w:numPr>
          <w:ilvl w:val="0"/>
          <w:numId w:val="439"/>
        </w:numPr>
        <w:tabs>
          <w:tab w:val="left" w:pos="360"/>
        </w:tabs>
        <w:rPr>
          <w:rFonts w:ascii="SutonnyMJ" w:eastAsiaTheme="minorHAnsi" w:hAnsi="SutonnyMJ" w:cstheme="minorBidi"/>
          <w:sz w:val="24"/>
          <w:szCs w:val="22"/>
        </w:rPr>
      </w:pPr>
      <w:r>
        <w:rPr>
          <w:rFonts w:ascii="SutonnyMJ" w:eastAsiaTheme="minorHAnsi" w:hAnsi="SutonnyMJ" w:cstheme="minorBidi"/>
          <w:sz w:val="24"/>
          <w:szCs w:val="22"/>
        </w:rPr>
        <w:t>evsjv‡`‡ki e„nËg iY</w:t>
      </w:r>
      <w:r w:rsidR="00880639" w:rsidRPr="00CC071C">
        <w:rPr>
          <w:rFonts w:ascii="SutonnyMJ" w:eastAsiaTheme="minorHAnsi" w:hAnsi="SutonnyMJ" w:cstheme="minorBidi"/>
          <w:sz w:val="24"/>
          <w:szCs w:val="22"/>
        </w:rPr>
        <w:t>Zix-we Gb Gm e½eÜz</w:t>
      </w:r>
    </w:p>
    <w:p w:rsidR="00880639" w:rsidRPr="00203ADB" w:rsidRDefault="00880639" w:rsidP="00AD4CBA">
      <w:pPr>
        <w:pStyle w:val="ListParagraph"/>
        <w:numPr>
          <w:ilvl w:val="0"/>
          <w:numId w:val="439"/>
        </w:numPr>
        <w:tabs>
          <w:tab w:val="left" w:pos="360"/>
        </w:tabs>
        <w:rPr>
          <w:rFonts w:ascii="SutonnyMJ" w:eastAsiaTheme="minorHAnsi" w:hAnsi="SutonnyMJ" w:cstheme="minorBidi"/>
          <w:sz w:val="24"/>
          <w:szCs w:val="22"/>
        </w:rPr>
      </w:pPr>
      <w:r w:rsidRPr="00CC071C">
        <w:rPr>
          <w:rFonts w:ascii="SutonnyMJ" w:eastAsiaTheme="minorHAnsi" w:hAnsi="SutonnyMJ" w:cstheme="minorBidi"/>
          <w:sz w:val="24"/>
          <w:szCs w:val="22"/>
        </w:rPr>
        <w:t>evsjv‡`k †bŠevwnbx‡Z cÖ_g bvix K¨v‡WU wb‡qvM †`</w:t>
      </w:r>
      <w:r w:rsidR="00CC071C">
        <w:rPr>
          <w:rFonts w:ascii="SutonnyMJ" w:eastAsiaTheme="minorHAnsi" w:hAnsi="SutonnyMJ" w:cstheme="minorBidi"/>
          <w:sz w:val="24"/>
          <w:szCs w:val="22"/>
        </w:rPr>
        <w:t xml:space="preserve">Iqv nq - 12 Rvbyqvwi, 2000 </w:t>
      </w:r>
      <w:r w:rsidR="00CC071C" w:rsidRPr="00203ADB">
        <w:rPr>
          <w:rFonts w:ascii="SutonnyMJ" w:eastAsiaTheme="minorHAnsi" w:hAnsi="SutonnyMJ" w:cstheme="minorBidi"/>
          <w:sz w:val="24"/>
          <w:szCs w:val="22"/>
        </w:rPr>
        <w:t>mv</w:t>
      </w:r>
      <w:r w:rsidR="00203ADB" w:rsidRPr="00203ADB">
        <w:rPr>
          <w:rFonts w:ascii="SutonnyMJ" w:eastAsiaTheme="minorHAnsi" w:hAnsi="SutonnyMJ" w:cstheme="minorBidi"/>
          <w:sz w:val="24"/>
          <w:szCs w:val="22"/>
        </w:rPr>
        <w:t>‡</w:t>
      </w:r>
      <w:r w:rsidR="00CC071C" w:rsidRPr="00203ADB">
        <w:rPr>
          <w:rFonts w:ascii="SutonnyMJ" w:eastAsiaTheme="minorHAnsi" w:hAnsi="SutonnyMJ" w:cstheme="minorBidi"/>
          <w:sz w:val="24"/>
          <w:szCs w:val="22"/>
        </w:rPr>
        <w:t xml:space="preserve">j </w:t>
      </w:r>
    </w:p>
    <w:p w:rsidR="00880639" w:rsidRPr="00203ADB" w:rsidRDefault="00880639" w:rsidP="00B00D1A">
      <w:pPr>
        <w:shd w:val="clear" w:color="auto" w:fill="D9D9D9" w:themeFill="background1" w:themeFillShade="D9"/>
        <w:tabs>
          <w:tab w:val="left" w:pos="360"/>
        </w:tabs>
        <w:jc w:val="center"/>
        <w:rPr>
          <w:rFonts w:ascii="SutonnyMJ" w:eastAsiaTheme="minorHAnsi" w:hAnsi="SutonnyMJ" w:cstheme="minorBidi"/>
          <w:b/>
          <w:sz w:val="28"/>
          <w:szCs w:val="22"/>
        </w:rPr>
      </w:pPr>
      <w:r w:rsidRPr="00203ADB">
        <w:rPr>
          <w:rFonts w:ascii="SutonnyMJ" w:eastAsiaTheme="minorHAnsi" w:hAnsi="SutonnyMJ" w:cstheme="minorBidi"/>
          <w:b/>
          <w:sz w:val="28"/>
          <w:szCs w:val="22"/>
        </w:rPr>
        <w:t>evsjv‡`k wegvb evwnbx</w:t>
      </w:r>
    </w:p>
    <w:p w:rsidR="00880639" w:rsidRPr="00203ADB" w:rsidRDefault="00880639" w:rsidP="00AD4CBA">
      <w:pPr>
        <w:pStyle w:val="ListParagraph"/>
        <w:numPr>
          <w:ilvl w:val="0"/>
          <w:numId w:val="441"/>
        </w:numPr>
        <w:tabs>
          <w:tab w:val="left" w:pos="360"/>
        </w:tabs>
        <w:rPr>
          <w:rFonts w:ascii="SutonnyMJ" w:eastAsiaTheme="minorHAnsi" w:hAnsi="SutonnyMJ" w:cstheme="minorBidi"/>
          <w:sz w:val="24"/>
          <w:szCs w:val="22"/>
        </w:rPr>
      </w:pPr>
      <w:r w:rsidRPr="00203ADB">
        <w:rPr>
          <w:rFonts w:ascii="SutonnyMJ" w:eastAsiaTheme="minorHAnsi" w:hAnsi="SutonnyMJ" w:cstheme="minorBidi"/>
          <w:b/>
          <w:sz w:val="24"/>
          <w:szCs w:val="22"/>
        </w:rPr>
        <w:t xml:space="preserve">cwiPq </w:t>
      </w:r>
      <w:r w:rsidRPr="00203ADB">
        <w:rPr>
          <w:rFonts w:ascii="SutonnyMJ" w:eastAsiaTheme="minorHAnsi" w:hAnsi="SutonnyMJ" w:cstheme="minorBidi"/>
          <w:sz w:val="24"/>
          <w:szCs w:val="22"/>
        </w:rPr>
        <w:t xml:space="preserve">: evsjv‡`k mk¯¿ evwnbxi AvKvk hy× kvLv </w:t>
      </w:r>
    </w:p>
    <w:p w:rsidR="00880639" w:rsidRPr="00203ADB" w:rsidRDefault="00F44789" w:rsidP="00AD4CBA">
      <w:pPr>
        <w:pStyle w:val="ListParagraph"/>
        <w:numPr>
          <w:ilvl w:val="0"/>
          <w:numId w:val="441"/>
        </w:numPr>
        <w:tabs>
          <w:tab w:val="left" w:pos="360"/>
        </w:tabs>
        <w:rPr>
          <w:rFonts w:ascii="SutonnyMJ" w:eastAsiaTheme="minorHAnsi" w:hAnsi="SutonnyMJ" w:cstheme="minorBidi"/>
          <w:sz w:val="24"/>
          <w:szCs w:val="22"/>
        </w:rPr>
      </w:pPr>
      <w:r w:rsidRPr="00203ADB">
        <w:rPr>
          <w:rFonts w:ascii="SutonnyMJ" w:eastAsiaTheme="minorHAnsi" w:hAnsi="SutonnyMJ" w:cstheme="minorBidi"/>
          <w:b/>
          <w:sz w:val="24"/>
          <w:szCs w:val="22"/>
        </w:rPr>
        <w:t>m`i `ßi</w:t>
      </w:r>
      <w:r w:rsidR="00B00D1A" w:rsidRPr="00203ADB">
        <w:rPr>
          <w:rFonts w:ascii="SutonnyMJ" w:eastAsiaTheme="minorHAnsi" w:hAnsi="SutonnyMJ" w:cstheme="minorBidi"/>
          <w:sz w:val="24"/>
          <w:szCs w:val="22"/>
        </w:rPr>
        <w:t>:Kzwg©‡Uvjv, XvKv</w:t>
      </w:r>
    </w:p>
    <w:p w:rsidR="00B00D1A" w:rsidRPr="00203ADB" w:rsidRDefault="00B00D1A" w:rsidP="00AD4CBA">
      <w:pPr>
        <w:pStyle w:val="ListParagraph"/>
        <w:numPr>
          <w:ilvl w:val="0"/>
          <w:numId w:val="441"/>
        </w:numPr>
        <w:tabs>
          <w:tab w:val="left" w:pos="360"/>
        </w:tabs>
        <w:rPr>
          <w:rFonts w:ascii="SutonnyMJ" w:eastAsiaTheme="minorHAnsi" w:hAnsi="SutonnyMJ" w:cstheme="minorBidi"/>
          <w:sz w:val="24"/>
          <w:szCs w:val="22"/>
        </w:rPr>
      </w:pPr>
      <w:r w:rsidRPr="00203ADB">
        <w:rPr>
          <w:rFonts w:ascii="SutonnyMJ" w:eastAsiaTheme="minorHAnsi" w:hAnsi="SutonnyMJ" w:cstheme="minorBidi"/>
          <w:b/>
          <w:sz w:val="24"/>
          <w:szCs w:val="22"/>
        </w:rPr>
        <w:t>gv¯‹U</w:t>
      </w:r>
      <w:r w:rsidRPr="00203ADB">
        <w:rPr>
          <w:rFonts w:ascii="SutonnyMJ" w:eastAsiaTheme="minorHAnsi" w:hAnsi="SutonnyMJ" w:cstheme="minorBidi"/>
          <w:sz w:val="24"/>
          <w:szCs w:val="22"/>
        </w:rPr>
        <w:t xml:space="preserve"> : DošÍ CMj</w:t>
      </w:r>
    </w:p>
    <w:p w:rsidR="00B00D1A" w:rsidRPr="00203ADB" w:rsidRDefault="00B00D1A" w:rsidP="00AD4CBA">
      <w:pPr>
        <w:pStyle w:val="ListParagraph"/>
        <w:numPr>
          <w:ilvl w:val="0"/>
          <w:numId w:val="441"/>
        </w:numPr>
        <w:tabs>
          <w:tab w:val="left" w:pos="360"/>
        </w:tabs>
        <w:rPr>
          <w:rFonts w:ascii="SutonnyMJ" w:eastAsiaTheme="minorHAnsi" w:hAnsi="SutonnyMJ" w:cstheme="minorBidi"/>
          <w:sz w:val="24"/>
          <w:szCs w:val="22"/>
        </w:rPr>
      </w:pPr>
      <w:r w:rsidRPr="00203ADB">
        <w:rPr>
          <w:rFonts w:ascii="SutonnyMJ" w:eastAsiaTheme="minorHAnsi" w:hAnsi="SutonnyMJ" w:cstheme="minorBidi"/>
          <w:b/>
          <w:sz w:val="24"/>
          <w:szCs w:val="22"/>
        </w:rPr>
        <w:t>bxwZevK¨/‡¯øvMvb</w:t>
      </w:r>
      <w:r w:rsidRPr="00203ADB">
        <w:rPr>
          <w:rFonts w:ascii="SutonnyMJ" w:eastAsiaTheme="minorHAnsi" w:hAnsi="SutonnyMJ" w:cstheme="minorBidi"/>
          <w:sz w:val="24"/>
          <w:szCs w:val="22"/>
        </w:rPr>
        <w:t xml:space="preserve"> :evsjvi AvKvk </w:t>
      </w:r>
      <w:r w:rsidR="00203ADB">
        <w:rPr>
          <w:rFonts w:ascii="SutonnyMJ" w:eastAsiaTheme="minorHAnsi" w:hAnsi="SutonnyMJ" w:cstheme="minorBidi"/>
          <w:sz w:val="24"/>
          <w:szCs w:val="22"/>
        </w:rPr>
        <w:t>iv</w:t>
      </w:r>
      <w:r w:rsidRPr="00203ADB">
        <w:rPr>
          <w:rFonts w:ascii="SutonnyMJ" w:eastAsiaTheme="minorHAnsi" w:hAnsi="SutonnyMJ" w:cstheme="minorBidi"/>
          <w:sz w:val="24"/>
          <w:szCs w:val="22"/>
        </w:rPr>
        <w:t>wLe gy³</w:t>
      </w:r>
    </w:p>
    <w:p w:rsidR="00B00D1A" w:rsidRPr="00203ADB" w:rsidRDefault="00B00D1A" w:rsidP="00AD4CBA">
      <w:pPr>
        <w:pStyle w:val="ListParagraph"/>
        <w:numPr>
          <w:ilvl w:val="0"/>
          <w:numId w:val="441"/>
        </w:numPr>
        <w:tabs>
          <w:tab w:val="left" w:pos="360"/>
        </w:tabs>
        <w:rPr>
          <w:rFonts w:ascii="SutonnyMJ" w:eastAsiaTheme="minorHAnsi" w:hAnsi="SutonnyMJ" w:cstheme="minorBidi"/>
          <w:sz w:val="24"/>
          <w:szCs w:val="22"/>
        </w:rPr>
      </w:pPr>
      <w:r w:rsidRPr="00203ADB">
        <w:rPr>
          <w:rFonts w:ascii="SutonnyMJ" w:eastAsiaTheme="minorHAnsi" w:hAnsi="SutonnyMJ" w:cstheme="minorBidi"/>
          <w:b/>
          <w:sz w:val="24"/>
          <w:szCs w:val="22"/>
        </w:rPr>
        <w:t>cÖv_wgK `vwqZ</w:t>
      </w:r>
      <w:r w:rsidRPr="00203ADB">
        <w:rPr>
          <w:rFonts w:ascii="SutonnyMJ" w:eastAsiaTheme="minorHAnsi" w:hAnsi="SutonnyMJ" w:cstheme="minorBidi"/>
          <w:sz w:val="24"/>
          <w:szCs w:val="22"/>
        </w:rPr>
        <w:t>¡ : evsjv‡`‡ki AvKvk mxgvi mve©‡fŠgZ¡  iÿv Kiv</w:t>
      </w:r>
    </w:p>
    <w:p w:rsidR="00880639" w:rsidRPr="00B00D1A" w:rsidRDefault="00880639" w:rsidP="00AD4CBA">
      <w:pPr>
        <w:pStyle w:val="ListParagraph"/>
        <w:numPr>
          <w:ilvl w:val="0"/>
          <w:numId w:val="441"/>
        </w:numPr>
        <w:tabs>
          <w:tab w:val="left" w:pos="360"/>
        </w:tabs>
        <w:rPr>
          <w:rFonts w:ascii="SutonnyMJ" w:eastAsiaTheme="minorHAnsi" w:hAnsi="SutonnyMJ" w:cstheme="minorBidi"/>
          <w:sz w:val="24"/>
          <w:szCs w:val="22"/>
        </w:rPr>
      </w:pPr>
      <w:r w:rsidRPr="00203ADB">
        <w:rPr>
          <w:rFonts w:ascii="SutonnyMJ" w:eastAsiaTheme="minorHAnsi" w:hAnsi="SutonnyMJ" w:cstheme="minorBidi"/>
          <w:b/>
          <w:sz w:val="24"/>
          <w:szCs w:val="22"/>
        </w:rPr>
        <w:t>eZ©gvb wegvb evwnbxi cÖavb</w:t>
      </w:r>
      <w:r w:rsidRPr="00203ADB">
        <w:rPr>
          <w:rFonts w:ascii="SutonnyMJ" w:eastAsiaTheme="minorHAnsi" w:hAnsi="SutonnyMJ" w:cstheme="minorBidi"/>
          <w:sz w:val="24"/>
          <w:szCs w:val="22"/>
        </w:rPr>
        <w:t xml:space="preserve"> : Gqvi wPd gvkv©</w:t>
      </w:r>
      <w:r w:rsidR="00B00D1A" w:rsidRPr="00203ADB">
        <w:rPr>
          <w:rFonts w:ascii="SutonnyMJ" w:eastAsiaTheme="minorHAnsi" w:hAnsi="SutonnyMJ" w:cstheme="minorBidi"/>
          <w:sz w:val="24"/>
          <w:szCs w:val="22"/>
        </w:rPr>
        <w:t>j gvwmû¾vgvb †miwbqveZ (15 Z</w:t>
      </w:r>
      <w:r w:rsidR="00B00D1A" w:rsidRPr="00B00D1A">
        <w:rPr>
          <w:rFonts w:ascii="SutonnyMJ" w:eastAsiaTheme="minorHAnsi" w:hAnsi="SutonnyMJ" w:cstheme="minorBidi"/>
          <w:sz w:val="24"/>
          <w:szCs w:val="22"/>
        </w:rPr>
        <w:t>g )</w:t>
      </w:r>
    </w:p>
    <w:p w:rsidR="00880639" w:rsidRPr="00B00D1A" w:rsidRDefault="00B00D1A" w:rsidP="00AD4CBA">
      <w:pPr>
        <w:pStyle w:val="ListParagraph"/>
        <w:numPr>
          <w:ilvl w:val="0"/>
          <w:numId w:val="441"/>
        </w:numPr>
        <w:tabs>
          <w:tab w:val="left" w:pos="360"/>
        </w:tabs>
        <w:rPr>
          <w:rFonts w:ascii="SutonnyMJ" w:eastAsiaTheme="minorHAnsi" w:hAnsi="SutonnyMJ" w:cstheme="minorBidi"/>
          <w:b/>
          <w:sz w:val="24"/>
          <w:szCs w:val="22"/>
        </w:rPr>
      </w:pPr>
      <w:r w:rsidRPr="00B00D1A">
        <w:rPr>
          <w:rFonts w:ascii="SutonnyMJ" w:eastAsiaTheme="minorHAnsi" w:hAnsi="SutonnyMJ" w:cstheme="minorBidi"/>
          <w:b/>
          <w:sz w:val="24"/>
          <w:szCs w:val="22"/>
        </w:rPr>
        <w:t>D‡jøL‡hvM¨  hy× mg~n</w:t>
      </w:r>
      <w:r w:rsidR="00880639" w:rsidRPr="00B00D1A">
        <w:rPr>
          <w:rFonts w:ascii="SutonnyMJ" w:eastAsiaTheme="minorHAnsi" w:hAnsi="SutonnyMJ" w:cstheme="minorBidi"/>
          <w:b/>
          <w:sz w:val="24"/>
          <w:szCs w:val="22"/>
        </w:rPr>
        <w:t>:</w:t>
      </w:r>
    </w:p>
    <w:p w:rsidR="00880639" w:rsidRPr="003D62E9" w:rsidRDefault="00880639" w:rsidP="00AD4CBA">
      <w:pPr>
        <w:pStyle w:val="ListParagraph"/>
        <w:numPr>
          <w:ilvl w:val="0"/>
          <w:numId w:val="450"/>
        </w:numPr>
        <w:tabs>
          <w:tab w:val="left" w:pos="360"/>
        </w:tabs>
        <w:rPr>
          <w:rFonts w:ascii="SutonnyMJ" w:eastAsiaTheme="minorHAnsi" w:hAnsi="SutonnyMJ" w:cstheme="minorBidi"/>
          <w:sz w:val="24"/>
          <w:szCs w:val="22"/>
        </w:rPr>
      </w:pPr>
      <w:r w:rsidRPr="003D62E9">
        <w:rPr>
          <w:rFonts w:ascii="SutonnyMJ" w:eastAsiaTheme="minorHAnsi" w:hAnsi="SutonnyMJ" w:cstheme="minorBidi"/>
          <w:sz w:val="24"/>
          <w:szCs w:val="22"/>
        </w:rPr>
        <w:t>evsjv‡`‡ki ¯^vaxbZv hy×</w:t>
      </w:r>
    </w:p>
    <w:p w:rsidR="00880639" w:rsidRPr="003D62E9" w:rsidRDefault="00880639" w:rsidP="00AD4CBA">
      <w:pPr>
        <w:pStyle w:val="ListParagraph"/>
        <w:numPr>
          <w:ilvl w:val="0"/>
          <w:numId w:val="450"/>
        </w:numPr>
        <w:tabs>
          <w:tab w:val="left" w:pos="360"/>
        </w:tabs>
        <w:rPr>
          <w:rFonts w:ascii="SutonnyMJ" w:eastAsiaTheme="minorHAnsi" w:hAnsi="SutonnyMJ" w:cstheme="minorBidi"/>
          <w:sz w:val="24"/>
          <w:szCs w:val="22"/>
        </w:rPr>
      </w:pPr>
      <w:r w:rsidRPr="003D62E9">
        <w:rPr>
          <w:rFonts w:ascii="SutonnyMJ" w:eastAsiaTheme="minorHAnsi" w:hAnsi="SutonnyMJ" w:cstheme="minorBidi"/>
          <w:sz w:val="24"/>
          <w:szCs w:val="22"/>
        </w:rPr>
        <w:t>DcmvMixq hy×</w:t>
      </w:r>
    </w:p>
    <w:p w:rsidR="00880639" w:rsidRPr="003D62E9" w:rsidRDefault="00167EE4" w:rsidP="00AD4CBA">
      <w:pPr>
        <w:pStyle w:val="ListParagraph"/>
        <w:numPr>
          <w:ilvl w:val="0"/>
          <w:numId w:val="450"/>
        </w:numPr>
        <w:tabs>
          <w:tab w:val="left" w:pos="360"/>
        </w:tabs>
        <w:rPr>
          <w:rFonts w:ascii="SutonnyMJ" w:eastAsiaTheme="minorHAnsi" w:hAnsi="SutonnyMJ" w:cstheme="minorBidi"/>
          <w:sz w:val="24"/>
          <w:szCs w:val="22"/>
        </w:rPr>
      </w:pPr>
      <w:r>
        <w:rPr>
          <w:rFonts w:ascii="SutonnyMJ" w:eastAsiaTheme="minorHAnsi" w:hAnsi="SutonnyMJ" w:cstheme="minorBidi"/>
          <w:sz w:val="24"/>
          <w:szCs w:val="22"/>
        </w:rPr>
        <w:t>cve©Z¨ PÆ</w:t>
      </w:r>
      <w:r w:rsidR="00880639" w:rsidRPr="003D62E9">
        <w:rPr>
          <w:rFonts w:ascii="SutonnyMJ" w:eastAsiaTheme="minorHAnsi" w:hAnsi="SutonnyMJ" w:cstheme="minorBidi"/>
          <w:sz w:val="24"/>
          <w:szCs w:val="22"/>
        </w:rPr>
        <w:t>M</w:t>
      </w:r>
      <w:r w:rsidR="00B00D1A" w:rsidRPr="003D62E9">
        <w:rPr>
          <w:rFonts w:ascii="SutonnyMJ" w:eastAsiaTheme="minorHAnsi" w:hAnsi="SutonnyMJ" w:cstheme="minorBidi"/>
          <w:sz w:val="24"/>
          <w:szCs w:val="22"/>
        </w:rPr>
        <w:t>Övg msNvZ</w:t>
      </w:r>
    </w:p>
    <w:p w:rsidR="00880639" w:rsidRPr="00B00D1A" w:rsidRDefault="00880639" w:rsidP="00AD4CBA">
      <w:pPr>
        <w:pStyle w:val="ListParagraph"/>
        <w:numPr>
          <w:ilvl w:val="0"/>
          <w:numId w:val="442"/>
        </w:numPr>
        <w:tabs>
          <w:tab w:val="left" w:pos="360"/>
        </w:tabs>
        <w:rPr>
          <w:rFonts w:ascii="SutonnyMJ" w:eastAsiaTheme="minorHAnsi" w:hAnsi="SutonnyMJ" w:cstheme="minorBidi"/>
          <w:sz w:val="24"/>
          <w:szCs w:val="22"/>
        </w:rPr>
      </w:pPr>
      <w:r w:rsidRPr="00B00D1A">
        <w:rPr>
          <w:rFonts w:ascii="SutonnyMJ" w:eastAsiaTheme="minorHAnsi" w:hAnsi="SutonnyMJ" w:cstheme="minorBidi"/>
          <w:sz w:val="24"/>
          <w:szCs w:val="22"/>
        </w:rPr>
        <w:t>we: `ª: c¨vivmy‡Ui mvnv‡h¨ aŸsmcÖvß wegvb †_</w:t>
      </w:r>
      <w:r w:rsidR="00167EE4">
        <w:rPr>
          <w:rFonts w:ascii="SutonnyMJ" w:eastAsiaTheme="minorHAnsi" w:hAnsi="SutonnyMJ" w:cstheme="minorBidi"/>
          <w:sz w:val="24"/>
          <w:szCs w:val="22"/>
        </w:rPr>
        <w:t>‡g AeZiY</w:t>
      </w:r>
      <w:r w:rsidR="00B00D1A" w:rsidRPr="00B00D1A">
        <w:rPr>
          <w:rFonts w:ascii="SutonnyMJ" w:eastAsiaTheme="minorHAnsi" w:hAnsi="SutonnyMJ" w:cstheme="minorBidi"/>
          <w:sz w:val="24"/>
          <w:szCs w:val="22"/>
        </w:rPr>
        <w:t xml:space="preserve"> Kiv‡K ejv nq- †ej AvDU</w:t>
      </w:r>
    </w:p>
    <w:p w:rsidR="00B00D1A" w:rsidRPr="00B00D1A" w:rsidRDefault="00B00D1A" w:rsidP="00AD4CBA">
      <w:pPr>
        <w:pStyle w:val="ListParagraph"/>
        <w:numPr>
          <w:ilvl w:val="0"/>
          <w:numId w:val="442"/>
        </w:numPr>
        <w:tabs>
          <w:tab w:val="left" w:pos="360"/>
        </w:tabs>
        <w:rPr>
          <w:rFonts w:ascii="SutonnyMJ" w:eastAsiaTheme="minorHAnsi" w:hAnsi="SutonnyMJ" w:cstheme="minorBidi"/>
          <w:sz w:val="24"/>
          <w:szCs w:val="22"/>
        </w:rPr>
      </w:pPr>
      <w:r w:rsidRPr="00B00D1A">
        <w:rPr>
          <w:rFonts w:ascii="SutonnyMJ" w:eastAsiaTheme="minorHAnsi" w:hAnsi="SutonnyMJ" w:cstheme="minorBidi"/>
          <w:sz w:val="24"/>
          <w:szCs w:val="22"/>
        </w:rPr>
        <w:t>wegvb evwnbx w`em- 28 †m‡Þ¤^i</w:t>
      </w:r>
    </w:p>
    <w:p w:rsidR="00880639" w:rsidRPr="003D62E9" w:rsidRDefault="00167EE4" w:rsidP="003D62E9">
      <w:pPr>
        <w:tabs>
          <w:tab w:val="left" w:pos="360"/>
        </w:tabs>
        <w:ind w:firstLine="360"/>
        <w:rPr>
          <w:rFonts w:ascii="SutonnyMJ" w:eastAsiaTheme="minorHAnsi" w:hAnsi="SutonnyMJ" w:cstheme="minorBidi"/>
          <w:b/>
          <w:sz w:val="28"/>
          <w:szCs w:val="22"/>
        </w:rPr>
      </w:pPr>
      <w:r>
        <w:rPr>
          <w:rFonts w:ascii="SutonnyMJ" w:eastAsiaTheme="minorHAnsi" w:hAnsi="SutonnyMJ" w:cstheme="minorBidi"/>
          <w:b/>
          <w:sz w:val="28"/>
          <w:szCs w:val="22"/>
        </w:rPr>
        <w:t>¸iæZ¡c~Y©</w:t>
      </w:r>
      <w:r w:rsidR="00880639" w:rsidRPr="003D62E9">
        <w:rPr>
          <w:rFonts w:ascii="SutonnyMJ" w:eastAsiaTheme="minorHAnsi" w:hAnsi="SutonnyMJ" w:cstheme="minorBidi"/>
          <w:b/>
          <w:sz w:val="28"/>
          <w:szCs w:val="22"/>
        </w:rPr>
        <w:t xml:space="preserve"> Z_¨</w:t>
      </w:r>
    </w:p>
    <w:p w:rsidR="00880639" w:rsidRPr="00516098"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evsjv‡`k mk¯¿ evwnbxi mev©wabvqKÑ ivóªcwZ</w:t>
      </w:r>
    </w:p>
    <w:p w:rsidR="00880639" w:rsidRPr="00203ADB"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 xml:space="preserve">mk¯¿ evwnbx w`emÑ </w:t>
      </w:r>
      <w:r w:rsidRPr="00203ADB">
        <w:rPr>
          <w:rFonts w:ascii="SutonnyMJ" w:eastAsiaTheme="minorHAnsi" w:hAnsi="SutonnyMJ" w:cstheme="minorBidi"/>
          <w:sz w:val="24"/>
          <w:szCs w:val="22"/>
        </w:rPr>
        <w:t xml:space="preserve">21 </w:t>
      </w:r>
      <w:r w:rsidR="00203ADB" w:rsidRPr="00203ADB">
        <w:rPr>
          <w:rFonts w:ascii="SutonnyMJ" w:eastAsiaTheme="minorHAnsi" w:hAnsi="SutonnyMJ" w:cstheme="minorBidi"/>
          <w:sz w:val="24"/>
          <w:szCs w:val="22"/>
        </w:rPr>
        <w:t>b‡f</w:t>
      </w:r>
      <w:r w:rsidRPr="00203ADB">
        <w:rPr>
          <w:rFonts w:ascii="SutonnyMJ" w:eastAsiaTheme="minorHAnsi" w:hAnsi="SutonnyMJ" w:cstheme="minorBidi"/>
          <w:sz w:val="24"/>
          <w:szCs w:val="22"/>
        </w:rPr>
        <w:t>¤^i</w:t>
      </w:r>
    </w:p>
    <w:p w:rsidR="00880639" w:rsidRPr="00516098"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evsjv‡`k mk¯¿ evwnbxi GKg</w:t>
      </w:r>
      <w:r w:rsidR="00167EE4">
        <w:rPr>
          <w:rFonts w:ascii="SutonnyMJ" w:eastAsiaTheme="minorHAnsi" w:hAnsi="SutonnyMJ" w:cstheme="minorBidi"/>
          <w:sz w:val="24"/>
          <w:szCs w:val="22"/>
        </w:rPr>
        <w:t>vÎ wek¦we`¨vjqÑ evsjv‡`k BDwbfvwm©</w:t>
      </w:r>
      <w:r w:rsidRPr="00516098">
        <w:rPr>
          <w:rFonts w:ascii="SutonnyMJ" w:eastAsiaTheme="minorHAnsi" w:hAnsi="SutonnyMJ" w:cstheme="minorBidi"/>
          <w:sz w:val="24"/>
          <w:szCs w:val="22"/>
        </w:rPr>
        <w:t>wU Ae cÖ‡dkbvjm (</w:t>
      </w:r>
      <w:r w:rsidRPr="00516098">
        <w:rPr>
          <w:rFonts w:ascii="Times New Roman" w:eastAsiaTheme="minorHAnsi" w:hAnsi="Times New Roman" w:cs="Times New Roman"/>
          <w:sz w:val="24"/>
          <w:szCs w:val="22"/>
        </w:rPr>
        <w:t>BUP</w:t>
      </w:r>
      <w:r w:rsidRPr="00516098">
        <w:rPr>
          <w:rFonts w:ascii="SutonnyMJ" w:eastAsiaTheme="minorHAnsi" w:hAnsi="SutonnyMJ" w:cstheme="minorBidi"/>
          <w:sz w:val="24"/>
          <w:szCs w:val="22"/>
        </w:rPr>
        <w:t xml:space="preserve">) </w:t>
      </w:r>
    </w:p>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Ae¯’vb : wgicyi, XvKv</w:t>
      </w:r>
    </w:p>
    <w:p w:rsidR="00880639" w:rsidRPr="00516098"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†mbv, †bŠ I wegvbevwnbxi mw¤§wjZ `jÑ Uv¯‹‡dvm©</w:t>
      </w:r>
    </w:p>
    <w:p w:rsidR="00880639" w:rsidRPr="00516098"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evsjv‡`k</w:t>
      </w:r>
      <w:r w:rsidR="00822032">
        <w:rPr>
          <w:rFonts w:ascii="SutonnyMJ" w:eastAsiaTheme="minorHAnsi" w:hAnsi="SutonnyMJ" w:cstheme="minorBidi"/>
          <w:sz w:val="24"/>
          <w:szCs w:val="22"/>
        </w:rPr>
        <w:t xml:space="preserve"> mvgwiK Rv`yNi Aew¯’ZÑ weRq miwY, †ZRMvuI, XvKv|</w:t>
      </w:r>
    </w:p>
    <w:p w:rsidR="00880639" w:rsidRPr="00516098"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mk¯¿ evwnbxi KwgkbcÖvß K</w:t>
      </w:r>
      <w:r w:rsidR="00822032">
        <w:rPr>
          <w:rFonts w:ascii="SutonnyMJ" w:eastAsiaTheme="minorHAnsi" w:hAnsi="SutonnyMJ" w:cstheme="minorBidi"/>
          <w:sz w:val="24"/>
          <w:szCs w:val="22"/>
        </w:rPr>
        <w:t>g©KZ©v‡`i m‡ev”P© `ywU K‡i c`‡mvcvb-</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0"/>
        <w:gridCol w:w="2520"/>
      </w:tblGrid>
      <w:tr w:rsidR="00880639" w:rsidRPr="00880639" w:rsidTr="00AE42F5">
        <w:trPr>
          <w:trHeight w:val="316"/>
        </w:trPr>
        <w:tc>
          <w:tcPr>
            <w:tcW w:w="2070" w:type="dxa"/>
          </w:tcPr>
          <w:p w:rsidR="00880639" w:rsidRPr="00516098" w:rsidRDefault="00880639" w:rsidP="00516098">
            <w:pPr>
              <w:tabs>
                <w:tab w:val="left" w:pos="360"/>
              </w:tabs>
              <w:jc w:val="center"/>
              <w:rPr>
                <w:rFonts w:ascii="SutonnyMJ" w:eastAsiaTheme="minorHAnsi" w:hAnsi="SutonnyMJ" w:cstheme="minorBidi"/>
                <w:b/>
                <w:sz w:val="24"/>
                <w:szCs w:val="22"/>
              </w:rPr>
            </w:pPr>
            <w:r w:rsidRPr="00516098">
              <w:rPr>
                <w:rFonts w:ascii="SutonnyMJ" w:eastAsiaTheme="minorHAnsi" w:hAnsi="SutonnyMJ" w:cstheme="minorBidi"/>
                <w:b/>
                <w:sz w:val="24"/>
                <w:szCs w:val="22"/>
              </w:rPr>
              <w:t>†mbvevwnbx</w:t>
            </w:r>
          </w:p>
        </w:tc>
        <w:tc>
          <w:tcPr>
            <w:tcW w:w="2160" w:type="dxa"/>
          </w:tcPr>
          <w:p w:rsidR="00880639" w:rsidRPr="00516098" w:rsidRDefault="00880639" w:rsidP="00516098">
            <w:pPr>
              <w:tabs>
                <w:tab w:val="left" w:pos="360"/>
              </w:tabs>
              <w:jc w:val="center"/>
              <w:rPr>
                <w:rFonts w:ascii="SutonnyMJ" w:eastAsiaTheme="minorHAnsi" w:hAnsi="SutonnyMJ" w:cstheme="minorBidi"/>
                <w:b/>
                <w:sz w:val="24"/>
                <w:szCs w:val="22"/>
              </w:rPr>
            </w:pPr>
            <w:r w:rsidRPr="00516098">
              <w:rPr>
                <w:rFonts w:ascii="SutonnyMJ" w:eastAsiaTheme="minorHAnsi" w:hAnsi="SutonnyMJ" w:cstheme="minorBidi"/>
                <w:b/>
                <w:sz w:val="24"/>
                <w:szCs w:val="22"/>
              </w:rPr>
              <w:t>†bŠevwnbx</w:t>
            </w:r>
          </w:p>
        </w:tc>
        <w:tc>
          <w:tcPr>
            <w:tcW w:w="2520" w:type="dxa"/>
          </w:tcPr>
          <w:p w:rsidR="00880639" w:rsidRPr="00516098" w:rsidRDefault="00880639" w:rsidP="00516098">
            <w:pPr>
              <w:tabs>
                <w:tab w:val="left" w:pos="360"/>
              </w:tabs>
              <w:jc w:val="center"/>
              <w:rPr>
                <w:rFonts w:ascii="SutonnyMJ" w:eastAsiaTheme="minorHAnsi" w:hAnsi="SutonnyMJ" w:cstheme="minorBidi"/>
                <w:b/>
                <w:sz w:val="24"/>
                <w:szCs w:val="22"/>
              </w:rPr>
            </w:pPr>
            <w:r w:rsidRPr="00516098">
              <w:rPr>
                <w:rFonts w:ascii="SutonnyMJ" w:eastAsiaTheme="minorHAnsi" w:hAnsi="SutonnyMJ" w:cstheme="minorBidi"/>
                <w:b/>
                <w:sz w:val="24"/>
                <w:szCs w:val="22"/>
              </w:rPr>
              <w:t>wegvb evwnbx</w:t>
            </w:r>
          </w:p>
        </w:tc>
      </w:tr>
      <w:tr w:rsidR="00880639" w:rsidRPr="00880639" w:rsidTr="00AE42F5">
        <w:trPr>
          <w:trHeight w:val="316"/>
        </w:trPr>
        <w:tc>
          <w:tcPr>
            <w:tcW w:w="2070" w:type="dxa"/>
          </w:tcPr>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wdì gvkv©j</w:t>
            </w:r>
          </w:p>
        </w:tc>
        <w:tc>
          <w:tcPr>
            <w:tcW w:w="2160" w:type="dxa"/>
          </w:tcPr>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GWwgivj Ae w` wd¬U</w:t>
            </w:r>
          </w:p>
        </w:tc>
        <w:tc>
          <w:tcPr>
            <w:tcW w:w="2520" w:type="dxa"/>
          </w:tcPr>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gvkv©j Ae w` Gqvi †dvm©</w:t>
            </w:r>
          </w:p>
        </w:tc>
      </w:tr>
      <w:tr w:rsidR="00880639" w:rsidRPr="00880639" w:rsidTr="00AE42F5">
        <w:trPr>
          <w:trHeight w:val="316"/>
        </w:trPr>
        <w:tc>
          <w:tcPr>
            <w:tcW w:w="2070" w:type="dxa"/>
          </w:tcPr>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‡Rbv‡ij</w:t>
            </w:r>
          </w:p>
        </w:tc>
        <w:tc>
          <w:tcPr>
            <w:tcW w:w="2160" w:type="dxa"/>
          </w:tcPr>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GWwgivj</w:t>
            </w:r>
          </w:p>
        </w:tc>
        <w:tc>
          <w:tcPr>
            <w:tcW w:w="2520" w:type="dxa"/>
          </w:tcPr>
          <w:p w:rsidR="00880639" w:rsidRPr="00516098" w:rsidRDefault="00880639" w:rsidP="00516098">
            <w:pPr>
              <w:tabs>
                <w:tab w:val="left" w:pos="360"/>
              </w:tabs>
              <w:jc w:val="center"/>
              <w:rPr>
                <w:rFonts w:ascii="SutonnyMJ" w:eastAsiaTheme="minorHAnsi" w:hAnsi="SutonnyMJ" w:cstheme="minorBidi"/>
                <w:sz w:val="24"/>
                <w:szCs w:val="22"/>
              </w:rPr>
            </w:pPr>
            <w:r w:rsidRPr="00516098">
              <w:rPr>
                <w:rFonts w:ascii="SutonnyMJ" w:eastAsiaTheme="minorHAnsi" w:hAnsi="SutonnyMJ" w:cstheme="minorBidi"/>
                <w:sz w:val="24"/>
                <w:szCs w:val="22"/>
              </w:rPr>
              <w:t>Gqvi wPd gvkv©j</w:t>
            </w:r>
          </w:p>
        </w:tc>
      </w:tr>
    </w:tbl>
    <w:p w:rsidR="00516098" w:rsidRDefault="00880639" w:rsidP="00AD4CBA">
      <w:pPr>
        <w:pStyle w:val="ListParagraph"/>
        <w:numPr>
          <w:ilvl w:val="0"/>
          <w:numId w:val="443"/>
        </w:numPr>
        <w:tabs>
          <w:tab w:val="left" w:pos="360"/>
        </w:tabs>
        <w:rPr>
          <w:rFonts w:ascii="SutonnyMJ" w:eastAsiaTheme="minorHAnsi" w:hAnsi="SutonnyMJ" w:cstheme="minorBidi"/>
          <w:sz w:val="24"/>
          <w:szCs w:val="22"/>
        </w:rPr>
      </w:pPr>
      <w:r w:rsidRPr="00516098">
        <w:rPr>
          <w:rFonts w:ascii="SutonnyMJ" w:eastAsiaTheme="minorHAnsi" w:hAnsi="SutonnyMJ" w:cstheme="minorBidi"/>
          <w:sz w:val="24"/>
          <w:szCs w:val="22"/>
        </w:rPr>
        <w:t>D‡jøL</w:t>
      </w:r>
      <w:r w:rsidR="00822032">
        <w:rPr>
          <w:rFonts w:ascii="SutonnyMJ" w:eastAsiaTheme="minorHAnsi" w:hAnsi="SutonnyMJ" w:cstheme="minorBidi"/>
          <w:sz w:val="24"/>
          <w:szCs w:val="22"/>
        </w:rPr>
        <w:t>¨</w:t>
      </w:r>
      <w:r w:rsidRPr="00516098">
        <w:rPr>
          <w:rFonts w:ascii="SutonnyMJ" w:eastAsiaTheme="minorHAnsi" w:hAnsi="SutonnyMJ" w:cstheme="minorBidi"/>
          <w:sz w:val="24"/>
          <w:szCs w:val="22"/>
        </w:rPr>
        <w:t>, evsjv‡`‡ki †mbv,</w:t>
      </w:r>
      <w:r w:rsidR="003D62E9">
        <w:rPr>
          <w:rFonts w:ascii="SutonnyMJ" w:eastAsiaTheme="minorHAnsi" w:hAnsi="SutonnyMJ" w:cstheme="minorBidi"/>
          <w:sz w:val="24"/>
          <w:szCs w:val="22"/>
        </w:rPr>
        <w:t xml:space="preserve"> †bŠ I wegvb evwnbxi m‡ev”P© c`</w:t>
      </w:r>
      <w:r w:rsidRPr="00516098">
        <w:rPr>
          <w:rFonts w:ascii="SutonnyMJ" w:eastAsiaTheme="minorHAnsi" w:hAnsi="SutonnyMJ" w:cstheme="minorBidi"/>
          <w:sz w:val="24"/>
          <w:szCs w:val="22"/>
        </w:rPr>
        <w:t>†mvcvb wØZxqwU|</w:t>
      </w:r>
    </w:p>
    <w:p w:rsidR="00880639" w:rsidRPr="00516098" w:rsidRDefault="00880639" w:rsidP="00A90505">
      <w:pPr>
        <w:shd w:val="clear" w:color="auto" w:fill="D9D9D9" w:themeFill="background1" w:themeFillShade="D9"/>
        <w:tabs>
          <w:tab w:val="left" w:pos="360"/>
        </w:tabs>
        <w:jc w:val="center"/>
        <w:rPr>
          <w:rFonts w:ascii="SutonnyMJ" w:eastAsiaTheme="minorHAnsi" w:hAnsi="SutonnyMJ" w:cstheme="minorBidi"/>
          <w:sz w:val="24"/>
          <w:szCs w:val="22"/>
        </w:rPr>
      </w:pPr>
      <w:r w:rsidRPr="00516098">
        <w:rPr>
          <w:rFonts w:ascii="Times New Roman" w:eastAsiaTheme="minorHAnsi" w:hAnsi="Times New Roman" w:cstheme="minorBidi"/>
          <w:sz w:val="24"/>
          <w:szCs w:val="22"/>
        </w:rPr>
        <w:t>BGB</w:t>
      </w:r>
    </w:p>
    <w:p w:rsidR="00880639" w:rsidRPr="00880639" w:rsidRDefault="00822032" w:rsidP="00AD4CBA">
      <w:pPr>
        <w:numPr>
          <w:ilvl w:val="0"/>
          <w:numId w:val="277"/>
        </w:numPr>
        <w:tabs>
          <w:tab w:val="left" w:pos="360"/>
        </w:tabs>
        <w:contextualSpacing/>
        <w:rPr>
          <w:rFonts w:ascii="SutonnyMJ" w:eastAsiaTheme="minorHAnsi" w:hAnsi="SutonnyMJ" w:cstheme="minorBidi"/>
          <w:sz w:val="24"/>
          <w:szCs w:val="22"/>
        </w:rPr>
      </w:pPr>
      <w:r>
        <w:rPr>
          <w:rFonts w:ascii="SutonnyMJ" w:eastAsiaTheme="minorHAnsi" w:hAnsi="SutonnyMJ" w:cstheme="minorBidi"/>
          <w:b/>
          <w:sz w:val="24"/>
          <w:szCs w:val="22"/>
        </w:rPr>
        <w:t>c~Y©iƒ</w:t>
      </w:r>
      <w:r w:rsidR="00880639" w:rsidRPr="00A90505">
        <w:rPr>
          <w:rFonts w:ascii="SutonnyMJ" w:eastAsiaTheme="minorHAnsi" w:hAnsi="SutonnyMJ" w:cstheme="minorBidi"/>
          <w:b/>
          <w:sz w:val="24"/>
          <w:szCs w:val="22"/>
        </w:rPr>
        <w:t>c:</w:t>
      </w:r>
      <w:r w:rsidR="00880639" w:rsidRPr="00880639">
        <w:rPr>
          <w:rFonts w:ascii="SutonnyMJ" w:eastAsiaTheme="minorHAnsi" w:hAnsi="SutonnyMJ" w:cstheme="minorBidi"/>
          <w:sz w:val="24"/>
          <w:szCs w:val="22"/>
        </w:rPr>
        <w:t xml:space="preserve"> eW©vi MvW© evsjv‡`k</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A90505">
        <w:rPr>
          <w:rFonts w:ascii="SutonnyMJ" w:eastAsiaTheme="minorHAnsi" w:hAnsi="SutonnyMJ" w:cstheme="minorBidi"/>
          <w:b/>
          <w:sz w:val="24"/>
          <w:szCs w:val="22"/>
        </w:rPr>
        <w:t>cwiPq:</w:t>
      </w:r>
      <w:r w:rsidRPr="00880639">
        <w:rPr>
          <w:rFonts w:ascii="SutonnyMJ" w:eastAsiaTheme="minorHAnsi" w:hAnsi="SutonnyMJ" w:cstheme="minorBidi"/>
          <w:sz w:val="24"/>
          <w:szCs w:val="22"/>
        </w:rPr>
        <w:t xml:space="preserve"> evsjv‡`‡ki GKwU Avav</w:t>
      </w:r>
      <w:r w:rsidR="003D62E9">
        <w:rPr>
          <w:rFonts w:ascii="SutonnyMJ" w:eastAsiaTheme="minorHAnsi" w:hAnsi="SutonnyMJ" w:cstheme="minorBidi"/>
          <w:sz w:val="24"/>
          <w:szCs w:val="22"/>
        </w:rPr>
        <w:t>-</w:t>
      </w:r>
      <w:r w:rsidRPr="00880639">
        <w:rPr>
          <w:rFonts w:ascii="SutonnyMJ" w:eastAsiaTheme="minorHAnsi" w:hAnsi="SutonnyMJ" w:cstheme="minorBidi"/>
          <w:sz w:val="24"/>
          <w:szCs w:val="22"/>
        </w:rPr>
        <w:t>mvgwiK ms¯’v</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A90505">
        <w:rPr>
          <w:rFonts w:ascii="SutonnyMJ" w:eastAsiaTheme="minorHAnsi" w:hAnsi="SutonnyMJ" w:cstheme="minorBidi"/>
          <w:b/>
          <w:sz w:val="24"/>
          <w:szCs w:val="22"/>
        </w:rPr>
        <w:t>c~e©bvg</w:t>
      </w:r>
      <w:r w:rsidRPr="00880639">
        <w:rPr>
          <w:rFonts w:ascii="SutonnyMJ" w:eastAsiaTheme="minorHAnsi" w:hAnsi="SutonnyMJ" w:cstheme="minorBidi"/>
          <w:sz w:val="24"/>
          <w:szCs w:val="22"/>
        </w:rPr>
        <w:t>: evsjv‡`k ivB‡djm (</w:t>
      </w:r>
      <w:r w:rsidRPr="00880639">
        <w:rPr>
          <w:rFonts w:ascii="Times New Roman" w:eastAsiaTheme="minorHAnsi" w:hAnsi="Times New Roman" w:cstheme="minorBidi"/>
          <w:szCs w:val="22"/>
        </w:rPr>
        <w:t>BDR</w:t>
      </w:r>
      <w:r w:rsidRPr="00880639">
        <w:rPr>
          <w:rFonts w:ascii="SutonnyMJ" w:eastAsiaTheme="minorHAnsi" w:hAnsi="SutonnyMJ" w:cstheme="minorBidi"/>
          <w:sz w:val="24"/>
          <w:szCs w:val="22"/>
        </w:rPr>
        <w:t>)</w:t>
      </w:r>
    </w:p>
    <w:p w:rsidR="00880639" w:rsidRPr="00880639" w:rsidRDefault="00880639" w:rsidP="00A90505">
      <w:pPr>
        <w:tabs>
          <w:tab w:val="left" w:pos="360"/>
        </w:tabs>
        <w:ind w:left="720"/>
        <w:contextualSpacing/>
        <w:rPr>
          <w:rFonts w:ascii="SutonnyMJ" w:eastAsiaTheme="minorHAnsi" w:hAnsi="SutonnyMJ" w:cstheme="minorBidi"/>
          <w:sz w:val="24"/>
          <w:szCs w:val="22"/>
        </w:rPr>
      </w:pPr>
      <w:r w:rsidRPr="00880639">
        <w:rPr>
          <w:rFonts w:ascii="SutonnyMJ" w:eastAsiaTheme="minorHAnsi" w:hAnsi="SutonnyMJ" w:cstheme="minorBidi"/>
          <w:sz w:val="24"/>
          <w:szCs w:val="22"/>
        </w:rPr>
        <w:t>cvwK¯Ívb Avg‡j bvg: (</w:t>
      </w:r>
      <w:r w:rsidRPr="00880639">
        <w:rPr>
          <w:rFonts w:ascii="Times New Roman" w:eastAsiaTheme="minorHAnsi" w:hAnsi="Times New Roman" w:cstheme="minorBidi"/>
          <w:szCs w:val="22"/>
        </w:rPr>
        <w:t>EPR</w:t>
      </w:r>
      <w:r w:rsidRPr="00880639">
        <w:rPr>
          <w:rFonts w:ascii="SutonnyMJ" w:eastAsiaTheme="minorHAnsi" w:hAnsi="SutonnyMJ" w:cstheme="minorBidi"/>
          <w:sz w:val="24"/>
          <w:szCs w:val="22"/>
        </w:rPr>
        <w:t>)</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A90505">
        <w:rPr>
          <w:rFonts w:ascii="SutonnyMJ" w:eastAsiaTheme="minorHAnsi" w:hAnsi="SutonnyMJ" w:cstheme="minorBidi"/>
          <w:b/>
          <w:sz w:val="24"/>
          <w:szCs w:val="22"/>
        </w:rPr>
        <w:t>m`i`ßi</w:t>
      </w:r>
      <w:r w:rsidRPr="00880639">
        <w:rPr>
          <w:rFonts w:ascii="SutonnyMJ" w:eastAsiaTheme="minorHAnsi" w:hAnsi="SutonnyMJ" w:cstheme="minorBidi"/>
          <w:sz w:val="24"/>
          <w:szCs w:val="22"/>
        </w:rPr>
        <w:t>: wcjLvbv, XvKv</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A90505">
        <w:rPr>
          <w:rFonts w:ascii="SutonnyMJ" w:eastAsiaTheme="minorHAnsi" w:hAnsi="SutonnyMJ" w:cstheme="minorBidi"/>
          <w:b/>
          <w:sz w:val="24"/>
          <w:szCs w:val="22"/>
        </w:rPr>
        <w:t>Aaxb</w:t>
      </w:r>
      <w:r w:rsidRPr="00880639">
        <w:rPr>
          <w:rFonts w:ascii="SutonnyMJ" w:eastAsiaTheme="minorHAnsi" w:hAnsi="SutonnyMJ" w:cstheme="minorBidi"/>
          <w:sz w:val="24"/>
          <w:szCs w:val="22"/>
        </w:rPr>
        <w:t>: ¯^ivóª gš¿Yvjq</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A90505">
        <w:rPr>
          <w:rFonts w:ascii="SutonnyMJ" w:eastAsiaTheme="minorHAnsi" w:hAnsi="SutonnyMJ" w:cstheme="minorBidi"/>
          <w:b/>
          <w:sz w:val="24"/>
          <w:szCs w:val="22"/>
        </w:rPr>
        <w:lastRenderedPageBreak/>
        <w:t>bxwZevK¨/ †¯øvMvb</w:t>
      </w:r>
      <w:r w:rsidRPr="00880639">
        <w:rPr>
          <w:rFonts w:ascii="SutonnyMJ" w:eastAsiaTheme="minorHAnsi" w:hAnsi="SutonnyMJ" w:cstheme="minorBidi"/>
          <w:sz w:val="24"/>
          <w:szCs w:val="22"/>
        </w:rPr>
        <w:t>: mxgv‡šÍi AZ›`ª cÖnix</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A90505">
        <w:rPr>
          <w:rFonts w:ascii="SutonnyMJ" w:eastAsiaTheme="minorHAnsi" w:hAnsi="SutonnyMJ" w:cstheme="minorBidi"/>
          <w:b/>
          <w:sz w:val="24"/>
          <w:szCs w:val="22"/>
        </w:rPr>
        <w:t>`vwqZ</w:t>
      </w:r>
      <w:r w:rsidRPr="00880639">
        <w:rPr>
          <w:rFonts w:ascii="SutonnyMJ" w:eastAsiaTheme="minorHAnsi" w:hAnsi="SutonnyMJ" w:cstheme="minorBidi"/>
          <w:sz w:val="24"/>
          <w:szCs w:val="22"/>
        </w:rPr>
        <w:t>¡: evsjv‡`‡ki mxgvšÍ iÿv Kiv</w:t>
      </w:r>
    </w:p>
    <w:p w:rsidR="00880639" w:rsidRPr="00880639" w:rsidRDefault="00880639" w:rsidP="00880639">
      <w:pPr>
        <w:tabs>
          <w:tab w:val="left" w:pos="360"/>
        </w:tabs>
        <w:ind w:left="360"/>
        <w:rPr>
          <w:rFonts w:ascii="SutonnyMJ" w:eastAsiaTheme="minorHAnsi" w:hAnsi="SutonnyMJ" w:cstheme="minorBidi"/>
          <w:sz w:val="24"/>
          <w:szCs w:val="22"/>
        </w:rPr>
      </w:pPr>
      <w:r w:rsidRPr="00880639">
        <w:rPr>
          <w:rFonts w:ascii="SutonnyMJ" w:eastAsiaTheme="minorHAnsi" w:hAnsi="SutonnyMJ" w:cstheme="minorBidi"/>
          <w:b/>
          <w:sz w:val="24"/>
          <w:szCs w:val="22"/>
        </w:rPr>
        <w:t>we.`ª:</w:t>
      </w:r>
      <w:r w:rsidRPr="00880639">
        <w:rPr>
          <w:rFonts w:ascii="SutonnyMJ" w:eastAsiaTheme="minorHAnsi" w:hAnsi="SutonnyMJ" w:cstheme="minorBidi"/>
          <w:sz w:val="24"/>
          <w:szCs w:val="22"/>
        </w:rPr>
        <w:t xml:space="preserve"> evsjv‡`k wewWAvi we‡`ªvn nq: 25 †deªæqvwi, 2009</w:t>
      </w:r>
    </w:p>
    <w:p w:rsidR="00880639" w:rsidRPr="00880639" w:rsidRDefault="00880639" w:rsidP="00A90505">
      <w:pPr>
        <w:shd w:val="clear" w:color="auto" w:fill="D9D9D9" w:themeFill="background1" w:themeFillShade="D9"/>
        <w:tabs>
          <w:tab w:val="left" w:pos="360"/>
        </w:tabs>
        <w:ind w:left="360"/>
        <w:jc w:val="center"/>
        <w:rPr>
          <w:rFonts w:ascii="Times New Roman" w:eastAsiaTheme="minorHAnsi" w:hAnsi="Times New Roman" w:cstheme="minorBidi"/>
          <w:sz w:val="24"/>
          <w:szCs w:val="22"/>
        </w:rPr>
      </w:pPr>
      <w:r w:rsidRPr="00880639">
        <w:rPr>
          <w:rFonts w:ascii="Times New Roman" w:eastAsiaTheme="minorHAnsi" w:hAnsi="Times New Roman" w:cstheme="minorBidi"/>
          <w:b/>
          <w:sz w:val="24"/>
          <w:szCs w:val="22"/>
        </w:rPr>
        <w:t>RAB</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c~Y©iƒc:</w:t>
      </w:r>
      <w:r w:rsidRPr="00880639">
        <w:rPr>
          <w:rFonts w:ascii="Times New Roman" w:eastAsiaTheme="minorHAnsi" w:hAnsi="Times New Roman" w:cstheme="minorBidi"/>
          <w:szCs w:val="22"/>
        </w:rPr>
        <w:t>Rapid Action Battalion</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cwiPq:</w:t>
      </w:r>
      <w:r w:rsidR="00822032">
        <w:rPr>
          <w:rFonts w:ascii="SutonnyMJ" w:eastAsiaTheme="minorHAnsi" w:hAnsi="SutonnyMJ" w:cstheme="minorBidi"/>
          <w:sz w:val="24"/>
          <w:szCs w:val="22"/>
        </w:rPr>
        <w:t xml:space="preserve"> evsjv‡`‡ki Avf¨šÍixY </w:t>
      </w:r>
      <w:r w:rsidRPr="00880639">
        <w:rPr>
          <w:rFonts w:ascii="SutonnyMJ" w:eastAsiaTheme="minorHAnsi" w:hAnsi="SutonnyMJ" w:cstheme="minorBidi"/>
          <w:sz w:val="24"/>
          <w:szCs w:val="22"/>
        </w:rPr>
        <w:t>mš¿vm `g‡bi D‡Ï</w:t>
      </w:r>
      <w:r w:rsidR="00822032">
        <w:rPr>
          <w:rFonts w:ascii="SutonnyMJ" w:eastAsiaTheme="minorHAnsi" w:hAnsi="SutonnyMJ" w:cstheme="minorBidi"/>
          <w:sz w:val="24"/>
          <w:szCs w:val="22"/>
        </w:rPr>
        <w:t>‡</w:t>
      </w:r>
      <w:r w:rsidRPr="00880639">
        <w:rPr>
          <w:rFonts w:ascii="SutonnyMJ" w:eastAsiaTheme="minorHAnsi" w:hAnsi="SutonnyMJ" w:cstheme="minorBidi"/>
          <w:sz w:val="24"/>
          <w:szCs w:val="22"/>
        </w:rPr>
        <w:t>k¨ MwVZ †PŠKm evwnbx</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MwVZ</w:t>
      </w:r>
      <w:r w:rsidRPr="00880639">
        <w:rPr>
          <w:rFonts w:ascii="SutonnyMJ" w:eastAsiaTheme="minorHAnsi" w:hAnsi="SutonnyMJ" w:cstheme="minorBidi"/>
          <w:sz w:val="24"/>
          <w:szCs w:val="22"/>
        </w:rPr>
        <w:t>: 26 gvP©, 2004</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m`i`ßi</w:t>
      </w:r>
      <w:r w:rsidRPr="00880639">
        <w:rPr>
          <w:rFonts w:ascii="SutonnyMJ" w:eastAsiaTheme="minorHAnsi" w:hAnsi="SutonnyMJ" w:cstheme="minorBidi"/>
          <w:sz w:val="24"/>
          <w:szCs w:val="22"/>
        </w:rPr>
        <w:t>: Kzwg©‡Uvjv, XvKv</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Aaxb:</w:t>
      </w:r>
      <w:r w:rsidR="003D62E9">
        <w:rPr>
          <w:rFonts w:ascii="SutonnyMJ" w:eastAsiaTheme="minorHAnsi" w:hAnsi="SutonnyMJ" w:cstheme="minorBidi"/>
          <w:sz w:val="24"/>
          <w:szCs w:val="22"/>
        </w:rPr>
        <w:t xml:space="preserve"> ¯^ivóª gš¿Yvjq</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i¨ve MVb Kiv nq</w:t>
      </w:r>
      <w:r w:rsidRPr="00880639">
        <w:rPr>
          <w:rFonts w:ascii="SutonnyMJ" w:eastAsiaTheme="minorHAnsi" w:hAnsi="SutonnyMJ" w:cstheme="minorBidi"/>
          <w:sz w:val="24"/>
          <w:szCs w:val="22"/>
        </w:rPr>
        <w:t xml:space="preserve">: evsjv‡`k cywjk, †mbv, †bŠ I wegvb evwnbxi m`‡m¨‡`i wb‡q </w:t>
      </w:r>
    </w:p>
    <w:p w:rsid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bxwZevK¨ / †¯øvMvb</w:t>
      </w:r>
      <w:r w:rsidRPr="00880639">
        <w:rPr>
          <w:rFonts w:ascii="SutonnyMJ" w:eastAsiaTheme="minorHAnsi" w:hAnsi="SutonnyMJ" w:cstheme="minorBidi"/>
          <w:sz w:val="24"/>
          <w:szCs w:val="22"/>
        </w:rPr>
        <w:t>: evsjv‡`k Avgvi AnsKvi</w:t>
      </w:r>
    </w:p>
    <w:p w:rsidR="00696869" w:rsidRPr="00696869" w:rsidRDefault="0069686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i¨v‡ei gvZ…ms¯’v</w:t>
      </w:r>
      <w:r w:rsidRPr="00880639">
        <w:rPr>
          <w:rFonts w:ascii="SutonnyMJ" w:eastAsiaTheme="minorHAnsi" w:hAnsi="SutonnyMJ" w:cstheme="minorBidi"/>
          <w:sz w:val="24"/>
          <w:szCs w:val="22"/>
        </w:rPr>
        <w:t>: evsjv‡`k cywjk</w:t>
      </w:r>
    </w:p>
    <w:p w:rsidR="00880639" w:rsidRPr="00880639" w:rsidRDefault="00880639" w:rsidP="00AD4CBA">
      <w:pPr>
        <w:numPr>
          <w:ilvl w:val="0"/>
          <w:numId w:val="277"/>
        </w:numPr>
        <w:tabs>
          <w:tab w:val="left" w:pos="360"/>
        </w:tabs>
        <w:contextualSpacing/>
        <w:rPr>
          <w:rFonts w:ascii="SutonnyMJ" w:eastAsiaTheme="minorHAnsi" w:hAnsi="SutonnyMJ" w:cstheme="minorBidi"/>
          <w:sz w:val="24"/>
          <w:szCs w:val="22"/>
        </w:rPr>
      </w:pPr>
      <w:r w:rsidRPr="00696869">
        <w:rPr>
          <w:rFonts w:ascii="SutonnyMJ" w:eastAsiaTheme="minorHAnsi" w:hAnsi="SutonnyMJ" w:cstheme="minorBidi"/>
          <w:b/>
          <w:sz w:val="24"/>
          <w:szCs w:val="22"/>
        </w:rPr>
        <w:t>eZ©gvb gnvcwiPvjK</w:t>
      </w:r>
      <w:r w:rsidRPr="00880639">
        <w:rPr>
          <w:rFonts w:ascii="SutonnyMJ" w:eastAsiaTheme="minorHAnsi" w:hAnsi="SutonnyMJ" w:cstheme="minorBidi"/>
          <w:sz w:val="24"/>
          <w:szCs w:val="22"/>
        </w:rPr>
        <w:t>: †ebRxi Avn‡g`</w:t>
      </w:r>
    </w:p>
    <w:p w:rsidR="00845081" w:rsidRPr="00D422CB" w:rsidRDefault="00C67699" w:rsidP="00845081">
      <w:pPr>
        <w:shd w:val="clear" w:color="auto" w:fill="BFBFBF" w:themeFill="background1" w:themeFillShade="BF"/>
        <w:tabs>
          <w:tab w:val="left" w:pos="360"/>
        </w:tabs>
        <w:jc w:val="center"/>
        <w:rPr>
          <w:rFonts w:ascii="SutonnyMJ" w:hAnsi="SutonnyMJ"/>
          <w:b/>
          <w:sz w:val="24"/>
        </w:rPr>
      </w:pPr>
      <w:r w:rsidRPr="006408BB">
        <w:rPr>
          <w:rFonts w:ascii="SutonnyMJ" w:hAnsi="SutonnyMJ"/>
          <w:b/>
          <w:sz w:val="24"/>
        </w:rPr>
        <w:tab/>
      </w:r>
      <w:r w:rsidRPr="006408BB">
        <w:rPr>
          <w:rFonts w:ascii="SutonnyMJ" w:hAnsi="SutonnyMJ"/>
          <w:b/>
          <w:sz w:val="24"/>
        </w:rPr>
        <w:tab/>
      </w:r>
      <w:r w:rsidR="00845081" w:rsidRPr="00D422CB">
        <w:rPr>
          <w:rFonts w:ascii="SutonnyMJ" w:hAnsi="SutonnyMJ"/>
          <w:b/>
          <w:sz w:val="24"/>
        </w:rPr>
        <w:t>evsjv‡`‡ki †Mv‡q›`v ms¯’v</w:t>
      </w:r>
    </w:p>
    <w:p w:rsidR="00845081" w:rsidRPr="00451D3E" w:rsidRDefault="00845081" w:rsidP="00AD4CBA">
      <w:pPr>
        <w:pStyle w:val="ListParagraph"/>
        <w:numPr>
          <w:ilvl w:val="0"/>
          <w:numId w:val="451"/>
        </w:numPr>
        <w:tabs>
          <w:tab w:val="left" w:pos="360"/>
        </w:tabs>
        <w:jc w:val="both"/>
        <w:rPr>
          <w:rFonts w:ascii="SutonnyMJ" w:hAnsi="SutonnyMJ"/>
          <w:sz w:val="24"/>
        </w:rPr>
      </w:pPr>
      <w:r w:rsidRPr="00451D3E">
        <w:rPr>
          <w:rFonts w:ascii="Times New Roman" w:hAnsi="Times New Roman"/>
        </w:rPr>
        <w:t>NSI, DGFI, DB, SB,</w:t>
      </w:r>
      <w:r w:rsidRPr="00451D3E">
        <w:rPr>
          <w:rFonts w:ascii="SutonnyMJ" w:hAnsi="SutonnyMJ"/>
          <w:sz w:val="24"/>
        </w:rPr>
        <w:t xml:space="preserve"> Avwg© B‡›Uwj‡RÝ I †bfvj B‡›Uwj‡RÝ cÖf…wZ|</w:t>
      </w:r>
    </w:p>
    <w:p w:rsidR="00845081" w:rsidRPr="00007187" w:rsidRDefault="00845081" w:rsidP="00696869">
      <w:pPr>
        <w:shd w:val="clear" w:color="auto" w:fill="D9D9D9" w:themeFill="background1" w:themeFillShade="D9"/>
        <w:tabs>
          <w:tab w:val="left" w:pos="360"/>
        </w:tabs>
        <w:jc w:val="center"/>
        <w:rPr>
          <w:rFonts w:ascii="Times New Roman" w:hAnsi="Times New Roman"/>
          <w:b/>
          <w:sz w:val="24"/>
        </w:rPr>
      </w:pPr>
      <w:r w:rsidRPr="00007187">
        <w:rPr>
          <w:rFonts w:ascii="Times New Roman" w:hAnsi="Times New Roman"/>
          <w:b/>
          <w:sz w:val="24"/>
        </w:rPr>
        <w:t>NSI</w:t>
      </w:r>
    </w:p>
    <w:p w:rsidR="00845081" w:rsidRPr="00696869" w:rsidRDefault="00845081" w:rsidP="00AD4CBA">
      <w:pPr>
        <w:pStyle w:val="ListParagraph"/>
        <w:numPr>
          <w:ilvl w:val="0"/>
          <w:numId w:val="444"/>
        </w:numPr>
        <w:tabs>
          <w:tab w:val="left" w:pos="360"/>
        </w:tabs>
        <w:jc w:val="both"/>
        <w:rPr>
          <w:rFonts w:ascii="Times New Roman" w:hAnsi="Times New Roman"/>
        </w:rPr>
      </w:pPr>
      <w:r w:rsidRPr="00696869">
        <w:rPr>
          <w:rFonts w:ascii="SutonnyMJ" w:hAnsi="SutonnyMJ"/>
          <w:b/>
          <w:sz w:val="24"/>
        </w:rPr>
        <w:t>c~Y©iƒc:</w:t>
      </w:r>
      <w:r w:rsidRPr="00696869">
        <w:rPr>
          <w:rFonts w:ascii="Times New Roman" w:hAnsi="Times New Roman"/>
        </w:rPr>
        <w:t>National Security Intelligence</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 xml:space="preserve">cwiPq: </w:t>
      </w:r>
      <w:r>
        <w:rPr>
          <w:rFonts w:ascii="SutonnyMJ" w:hAnsi="SutonnyMJ"/>
          <w:sz w:val="24"/>
        </w:rPr>
        <w:t>evsjv‡`k miKv‡ii cÖavb RvZxq I AvšÍR©vwZK †Mv‡q›`v ms¯’v</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we‡klZ¡:</w:t>
      </w:r>
      <w:r>
        <w:rPr>
          <w:rFonts w:ascii="SutonnyMJ" w:hAnsi="SutonnyMJ"/>
          <w:sz w:val="24"/>
        </w:rPr>
        <w:t xml:space="preserve"> evsjv‡`‡ki e„nËg †Mv‡q›`v ms¯’v</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cÖwZôv:</w:t>
      </w:r>
      <w:r>
        <w:rPr>
          <w:rFonts w:ascii="SutonnyMJ" w:hAnsi="SutonnyMJ"/>
          <w:sz w:val="24"/>
        </w:rPr>
        <w:t xml:space="preserve"> 1972 mv‡ji 29 wW‡m¤^i</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cÖwZôvZv:</w:t>
      </w:r>
      <w:r>
        <w:rPr>
          <w:rFonts w:ascii="SutonnyMJ" w:hAnsi="SutonnyMJ"/>
          <w:sz w:val="24"/>
        </w:rPr>
        <w:t xml:space="preserve"> e½eÜz †kL gywReyi ingvb</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gnvcwiPvjK:</w:t>
      </w:r>
      <w:r>
        <w:rPr>
          <w:rFonts w:ascii="SutonnyMJ" w:hAnsi="SutonnyMJ"/>
          <w:sz w:val="24"/>
        </w:rPr>
        <w:t xml:space="preserve"> †gRi †Rbv‡ij wU Gg †Rvev‡qi [mwPe c`gh©v`vi]</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KvR:</w:t>
      </w:r>
      <w:r>
        <w:rPr>
          <w:rFonts w:ascii="SutonnyMJ" w:hAnsi="SutonnyMJ"/>
          <w:sz w:val="24"/>
        </w:rPr>
        <w:t xml:space="preserve"> Af¨šÍixY wbivcËv, KvD›Uvi B‡›Uwj‡RÝ I ˆe‡`wkK †Mv‡q›`v m¤úwK©Z †ÿÎ¸‡jv‡Z †bZ…¯’vbxq f~wgKv ivLv</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m`i `ßi:</w:t>
      </w:r>
      <w:r>
        <w:rPr>
          <w:rFonts w:ascii="SutonnyMJ" w:hAnsi="SutonnyMJ"/>
          <w:sz w:val="24"/>
        </w:rPr>
        <w:t xml:space="preserve"> †m¸bevwMPv, XvKv</w:t>
      </w:r>
    </w:p>
    <w:p w:rsidR="00845081" w:rsidRDefault="00845081" w:rsidP="00AD4CBA">
      <w:pPr>
        <w:pStyle w:val="ListParagraph"/>
        <w:numPr>
          <w:ilvl w:val="0"/>
          <w:numId w:val="444"/>
        </w:numPr>
        <w:tabs>
          <w:tab w:val="left" w:pos="360"/>
        </w:tabs>
        <w:contextualSpacing/>
        <w:jc w:val="both"/>
        <w:rPr>
          <w:rFonts w:ascii="SutonnyMJ" w:hAnsi="SutonnyMJ"/>
          <w:sz w:val="24"/>
        </w:rPr>
      </w:pPr>
      <w:r w:rsidRPr="004B49F0">
        <w:rPr>
          <w:rFonts w:ascii="SutonnyMJ" w:hAnsi="SutonnyMJ"/>
          <w:b/>
          <w:sz w:val="24"/>
        </w:rPr>
        <w:t>wbqš¿K:</w:t>
      </w:r>
      <w:r>
        <w:rPr>
          <w:rFonts w:ascii="SutonnyMJ" w:hAnsi="SutonnyMJ"/>
          <w:sz w:val="24"/>
        </w:rPr>
        <w:t xml:space="preserve"> cÖavbgš¿xi Kvh©vj‡qi Aax‡b|</w:t>
      </w:r>
    </w:p>
    <w:p w:rsidR="00845081" w:rsidRPr="000574D6" w:rsidRDefault="00845081" w:rsidP="00696869">
      <w:pPr>
        <w:shd w:val="clear" w:color="auto" w:fill="D9D9D9" w:themeFill="background1" w:themeFillShade="D9"/>
        <w:tabs>
          <w:tab w:val="left" w:pos="360"/>
        </w:tabs>
        <w:jc w:val="center"/>
        <w:rPr>
          <w:rFonts w:ascii="Times New Roman" w:hAnsi="Times New Roman"/>
        </w:rPr>
      </w:pPr>
      <w:r>
        <w:rPr>
          <w:rFonts w:ascii="Times New Roman" w:hAnsi="Times New Roman"/>
          <w:b/>
        </w:rPr>
        <w:t>DGFI</w:t>
      </w:r>
    </w:p>
    <w:p w:rsidR="00845081" w:rsidRPr="000574D6" w:rsidRDefault="00845081" w:rsidP="00AD4CBA">
      <w:pPr>
        <w:pStyle w:val="ListParagraph"/>
        <w:numPr>
          <w:ilvl w:val="0"/>
          <w:numId w:val="304"/>
        </w:numPr>
        <w:tabs>
          <w:tab w:val="left" w:pos="360"/>
        </w:tabs>
        <w:contextualSpacing/>
        <w:jc w:val="both"/>
        <w:rPr>
          <w:rFonts w:ascii="Times New Roman" w:hAnsi="Times New Roman"/>
        </w:rPr>
      </w:pPr>
      <w:r w:rsidRPr="000574D6">
        <w:rPr>
          <w:rFonts w:ascii="SutonnyMJ" w:hAnsi="SutonnyMJ"/>
          <w:b/>
          <w:sz w:val="24"/>
        </w:rPr>
        <w:t>c~Y©iƒc:</w:t>
      </w:r>
      <w:r>
        <w:rPr>
          <w:rFonts w:ascii="Times New Roman" w:hAnsi="Times New Roman"/>
        </w:rPr>
        <w:t>Directorate General of Forces Intelligence</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 xml:space="preserve">cwiPq: </w:t>
      </w:r>
      <w:r>
        <w:rPr>
          <w:rFonts w:ascii="SutonnyMJ" w:hAnsi="SutonnyMJ"/>
          <w:sz w:val="24"/>
        </w:rPr>
        <w:t>evsjv‡`‡ki cÖavb mvgwiK †Mv‡q›`v ms¯’v</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we‡klZ¡:</w:t>
      </w:r>
      <w:r>
        <w:rPr>
          <w:rFonts w:ascii="SutonnyMJ" w:hAnsi="SutonnyMJ"/>
          <w:sz w:val="24"/>
        </w:rPr>
        <w:t xml:space="preserve"> evsjv‡`‡ki Ab¨Zg mwµq †Mv‡q›`v ms¯’v</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cÖwZôv:</w:t>
      </w:r>
      <w:r>
        <w:rPr>
          <w:rFonts w:ascii="SutonnyMJ" w:hAnsi="SutonnyMJ"/>
          <w:sz w:val="24"/>
        </w:rPr>
        <w:t xml:space="preserve"> 1972 mv‡j</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cÖwZôvZv:</w:t>
      </w:r>
      <w:r>
        <w:rPr>
          <w:rFonts w:ascii="SutonnyMJ" w:hAnsi="SutonnyMJ"/>
          <w:sz w:val="24"/>
        </w:rPr>
        <w:t xml:space="preserve"> e½eÜz †kL gywReyi ingvb</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gnvcwiPvjK:</w:t>
      </w:r>
      <w:r>
        <w:rPr>
          <w:rFonts w:ascii="SutonnyMJ" w:hAnsi="SutonnyMJ"/>
          <w:sz w:val="24"/>
        </w:rPr>
        <w:t xml:space="preserve"> GKRb †gRi †Rbv‡ij</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KvR:</w:t>
      </w:r>
      <w:r>
        <w:rPr>
          <w:rFonts w:ascii="Times New Roman" w:hAnsi="Times New Roman"/>
        </w:rPr>
        <w:t>NSI</w:t>
      </w:r>
      <w:r>
        <w:rPr>
          <w:rFonts w:ascii="SutonnyMJ" w:hAnsi="SutonnyMJ"/>
          <w:sz w:val="24"/>
        </w:rPr>
        <w:t xml:space="preserve"> I </w:t>
      </w:r>
      <w:r>
        <w:rPr>
          <w:rFonts w:ascii="Times New Roman" w:hAnsi="Times New Roman"/>
        </w:rPr>
        <w:t>SB’</w:t>
      </w:r>
      <w:r>
        <w:rPr>
          <w:rFonts w:ascii="SutonnyMJ" w:hAnsi="SutonnyMJ"/>
          <w:sz w:val="24"/>
        </w:rPr>
        <w:t>i mv‡_ evsjv‡`‡ki Af¨šÍixY †Mv‡q›`v Kvh©µg Pvjv‡Z f~wgKv iv‡L|</w:t>
      </w:r>
    </w:p>
    <w:p w:rsidR="00845081" w:rsidRDefault="00845081" w:rsidP="00AD4CBA">
      <w:pPr>
        <w:pStyle w:val="ListParagraph"/>
        <w:numPr>
          <w:ilvl w:val="0"/>
          <w:numId w:val="304"/>
        </w:numPr>
        <w:tabs>
          <w:tab w:val="left" w:pos="360"/>
        </w:tabs>
        <w:contextualSpacing/>
        <w:jc w:val="both"/>
        <w:rPr>
          <w:rFonts w:ascii="SutonnyMJ" w:hAnsi="SutonnyMJ"/>
          <w:sz w:val="24"/>
        </w:rPr>
      </w:pPr>
      <w:r>
        <w:rPr>
          <w:rFonts w:ascii="SutonnyMJ" w:hAnsi="SutonnyMJ"/>
          <w:b/>
          <w:sz w:val="24"/>
        </w:rPr>
        <w:t>cÖavb Kvh©vjq</w:t>
      </w:r>
      <w:r w:rsidRPr="004B49F0">
        <w:rPr>
          <w:rFonts w:ascii="SutonnyMJ" w:hAnsi="SutonnyMJ"/>
          <w:b/>
          <w:sz w:val="24"/>
        </w:rPr>
        <w:t>:</w:t>
      </w:r>
      <w:r>
        <w:rPr>
          <w:rFonts w:ascii="SutonnyMJ" w:hAnsi="SutonnyMJ"/>
          <w:sz w:val="24"/>
        </w:rPr>
        <w:t xml:space="preserve"> XvKv †mbvwbevm</w:t>
      </w:r>
    </w:p>
    <w:p w:rsidR="00845081" w:rsidRPr="000574D6" w:rsidRDefault="00845081" w:rsidP="00696869">
      <w:pPr>
        <w:shd w:val="clear" w:color="auto" w:fill="D9D9D9" w:themeFill="background1" w:themeFillShade="D9"/>
        <w:tabs>
          <w:tab w:val="left" w:pos="360"/>
        </w:tabs>
        <w:jc w:val="center"/>
        <w:rPr>
          <w:rFonts w:ascii="Times New Roman" w:hAnsi="Times New Roman"/>
        </w:rPr>
      </w:pPr>
      <w:r>
        <w:rPr>
          <w:rFonts w:ascii="Times New Roman" w:hAnsi="Times New Roman"/>
          <w:b/>
        </w:rPr>
        <w:t>SB</w:t>
      </w:r>
    </w:p>
    <w:p w:rsidR="00845081" w:rsidRPr="000574D6" w:rsidRDefault="00845081" w:rsidP="00AD4CBA">
      <w:pPr>
        <w:pStyle w:val="ListParagraph"/>
        <w:numPr>
          <w:ilvl w:val="0"/>
          <w:numId w:val="445"/>
        </w:numPr>
        <w:tabs>
          <w:tab w:val="left" w:pos="360"/>
        </w:tabs>
        <w:contextualSpacing/>
        <w:jc w:val="both"/>
        <w:rPr>
          <w:rFonts w:ascii="Times New Roman" w:hAnsi="Times New Roman"/>
        </w:rPr>
      </w:pPr>
      <w:r w:rsidRPr="000574D6">
        <w:rPr>
          <w:rFonts w:ascii="SutonnyMJ" w:hAnsi="SutonnyMJ"/>
          <w:b/>
          <w:sz w:val="24"/>
        </w:rPr>
        <w:t>c~Y©iƒc:</w:t>
      </w:r>
      <w:r>
        <w:rPr>
          <w:rFonts w:ascii="Times New Roman" w:hAnsi="Times New Roman"/>
        </w:rPr>
        <w:t>Special Branch</w:t>
      </w:r>
    </w:p>
    <w:p w:rsidR="00845081" w:rsidRDefault="00845081" w:rsidP="00AD4CBA">
      <w:pPr>
        <w:pStyle w:val="ListParagraph"/>
        <w:numPr>
          <w:ilvl w:val="0"/>
          <w:numId w:val="445"/>
        </w:numPr>
        <w:tabs>
          <w:tab w:val="left" w:pos="360"/>
        </w:tabs>
        <w:contextualSpacing/>
        <w:jc w:val="both"/>
        <w:rPr>
          <w:rFonts w:ascii="SutonnyMJ" w:hAnsi="SutonnyMJ"/>
          <w:sz w:val="24"/>
        </w:rPr>
      </w:pPr>
      <w:r w:rsidRPr="004B49F0">
        <w:rPr>
          <w:rFonts w:ascii="SutonnyMJ" w:hAnsi="SutonnyMJ"/>
          <w:b/>
          <w:sz w:val="24"/>
        </w:rPr>
        <w:t xml:space="preserve">cwiPq: </w:t>
      </w:r>
      <w:r>
        <w:rPr>
          <w:rFonts w:ascii="SutonnyMJ" w:hAnsi="SutonnyMJ"/>
          <w:sz w:val="24"/>
        </w:rPr>
        <w:t>evsjv‡`k cywj‡ki cÖavb †Mv‡q›`v ms¯’v</w:t>
      </w:r>
    </w:p>
    <w:p w:rsidR="00845081" w:rsidRDefault="00845081" w:rsidP="00AD4CBA">
      <w:pPr>
        <w:pStyle w:val="ListParagraph"/>
        <w:numPr>
          <w:ilvl w:val="0"/>
          <w:numId w:val="445"/>
        </w:numPr>
        <w:tabs>
          <w:tab w:val="left" w:pos="360"/>
        </w:tabs>
        <w:contextualSpacing/>
        <w:jc w:val="both"/>
        <w:rPr>
          <w:rFonts w:ascii="SutonnyMJ" w:hAnsi="SutonnyMJ"/>
          <w:sz w:val="24"/>
        </w:rPr>
      </w:pPr>
      <w:r>
        <w:rPr>
          <w:rFonts w:ascii="SutonnyMJ" w:hAnsi="SutonnyMJ"/>
          <w:b/>
          <w:sz w:val="24"/>
        </w:rPr>
        <w:t>m`i `ßi</w:t>
      </w:r>
      <w:r w:rsidRPr="00892A63">
        <w:rPr>
          <w:rFonts w:ascii="SutonnyMJ" w:hAnsi="SutonnyMJ"/>
          <w:b/>
          <w:sz w:val="24"/>
        </w:rPr>
        <w:t>:</w:t>
      </w:r>
      <w:r>
        <w:rPr>
          <w:rFonts w:ascii="SutonnyMJ" w:hAnsi="SutonnyMJ"/>
          <w:sz w:val="24"/>
        </w:rPr>
        <w:t>gvwjevM, XvKv</w:t>
      </w:r>
    </w:p>
    <w:p w:rsidR="00845081" w:rsidRPr="00892A63" w:rsidRDefault="00845081" w:rsidP="00AD4CBA">
      <w:pPr>
        <w:pStyle w:val="ListParagraph"/>
        <w:numPr>
          <w:ilvl w:val="0"/>
          <w:numId w:val="445"/>
        </w:numPr>
        <w:tabs>
          <w:tab w:val="left" w:pos="360"/>
        </w:tabs>
        <w:contextualSpacing/>
        <w:jc w:val="both"/>
        <w:rPr>
          <w:rFonts w:ascii="SutonnyMJ" w:hAnsi="SutonnyMJ"/>
          <w:sz w:val="24"/>
        </w:rPr>
      </w:pPr>
      <w:r>
        <w:rPr>
          <w:rFonts w:ascii="SutonnyMJ" w:hAnsi="SutonnyMJ"/>
          <w:b/>
          <w:sz w:val="24"/>
        </w:rPr>
        <w:lastRenderedPageBreak/>
        <w:t>ms¯’v cÖavb</w:t>
      </w:r>
      <w:r w:rsidRPr="00892A63">
        <w:rPr>
          <w:rFonts w:ascii="SutonnyMJ" w:hAnsi="SutonnyMJ"/>
          <w:b/>
          <w:sz w:val="24"/>
        </w:rPr>
        <w:t>:</w:t>
      </w:r>
      <w:r>
        <w:rPr>
          <w:rFonts w:ascii="SutonnyMJ" w:hAnsi="SutonnyMJ"/>
          <w:sz w:val="24"/>
        </w:rPr>
        <w:t>AwZwi³ AvBwRwc (†MÖW-1)</w:t>
      </w:r>
    </w:p>
    <w:p w:rsidR="00845081" w:rsidRDefault="00845081" w:rsidP="00AD4CBA">
      <w:pPr>
        <w:pStyle w:val="ListParagraph"/>
        <w:numPr>
          <w:ilvl w:val="0"/>
          <w:numId w:val="445"/>
        </w:numPr>
        <w:tabs>
          <w:tab w:val="left" w:pos="360"/>
        </w:tabs>
        <w:contextualSpacing/>
        <w:jc w:val="both"/>
        <w:rPr>
          <w:rFonts w:ascii="SutonnyMJ" w:hAnsi="SutonnyMJ"/>
          <w:sz w:val="24"/>
        </w:rPr>
      </w:pPr>
      <w:r>
        <w:rPr>
          <w:rFonts w:ascii="SutonnyMJ" w:hAnsi="SutonnyMJ"/>
          <w:b/>
          <w:sz w:val="24"/>
        </w:rPr>
        <w:t>kvLv Awdm</w:t>
      </w:r>
      <w:r w:rsidRPr="004B49F0">
        <w:rPr>
          <w:rFonts w:ascii="SutonnyMJ" w:hAnsi="SutonnyMJ"/>
          <w:b/>
          <w:sz w:val="24"/>
        </w:rPr>
        <w:t>:</w:t>
      </w:r>
      <w:r>
        <w:rPr>
          <w:rFonts w:ascii="SutonnyMJ" w:hAnsi="SutonnyMJ"/>
          <w:sz w:val="24"/>
        </w:rPr>
        <w:t xml:space="preserve"> ‡`‡ki 64 †Rjvq kvLv Awdm i‡q‡Q, hv‡K </w:t>
      </w:r>
      <w:r>
        <w:rPr>
          <w:rFonts w:ascii="Times New Roman" w:hAnsi="Times New Roman"/>
        </w:rPr>
        <w:t xml:space="preserve">DSB </w:t>
      </w:r>
      <w:r>
        <w:rPr>
          <w:rFonts w:ascii="SutonnyMJ" w:hAnsi="SutonnyMJ"/>
          <w:sz w:val="24"/>
        </w:rPr>
        <w:t>Awdm e‡j|</w:t>
      </w:r>
    </w:p>
    <w:p w:rsidR="00845081" w:rsidRDefault="00845081" w:rsidP="00AD4CBA">
      <w:pPr>
        <w:pStyle w:val="ListParagraph"/>
        <w:numPr>
          <w:ilvl w:val="0"/>
          <w:numId w:val="445"/>
        </w:numPr>
        <w:tabs>
          <w:tab w:val="left" w:pos="360"/>
        </w:tabs>
        <w:contextualSpacing/>
        <w:jc w:val="both"/>
        <w:rPr>
          <w:rFonts w:ascii="SutonnyMJ" w:hAnsi="SutonnyMJ"/>
          <w:sz w:val="24"/>
        </w:rPr>
      </w:pPr>
      <w:r w:rsidRPr="00892A63">
        <w:rPr>
          <w:rFonts w:ascii="SutonnyMJ" w:hAnsi="SutonnyMJ"/>
          <w:b/>
          <w:sz w:val="24"/>
        </w:rPr>
        <w:t>Kvh©vewj:</w:t>
      </w:r>
    </w:p>
    <w:tbl>
      <w:tblPr>
        <w:tblStyle w:val="TableGrid"/>
        <w:tblW w:w="0" w:type="auto"/>
        <w:tblInd w:w="445" w:type="dxa"/>
        <w:tblLook w:val="04A0" w:firstRow="1" w:lastRow="0" w:firstColumn="1" w:lastColumn="0" w:noHBand="0" w:noVBand="1"/>
      </w:tblPr>
      <w:tblGrid>
        <w:gridCol w:w="3960"/>
        <w:gridCol w:w="4240"/>
      </w:tblGrid>
      <w:tr w:rsidR="00845081" w:rsidTr="00140946">
        <w:tc>
          <w:tcPr>
            <w:tcW w:w="3960" w:type="dxa"/>
          </w:tcPr>
          <w:p w:rsidR="00845081" w:rsidRPr="00451D3E" w:rsidRDefault="00845081" w:rsidP="00AD4CBA">
            <w:pPr>
              <w:pStyle w:val="ListParagraph"/>
              <w:numPr>
                <w:ilvl w:val="0"/>
                <w:numId w:val="452"/>
              </w:numPr>
              <w:tabs>
                <w:tab w:val="left" w:pos="360"/>
              </w:tabs>
              <w:rPr>
                <w:rFonts w:ascii="SutonnyMJ" w:hAnsi="SutonnyMJ"/>
                <w:sz w:val="24"/>
              </w:rPr>
            </w:pPr>
            <w:r w:rsidRPr="00451D3E">
              <w:rPr>
                <w:rFonts w:ascii="SutonnyMJ" w:hAnsi="SutonnyMJ"/>
                <w:sz w:val="24"/>
              </w:rPr>
              <w:t>wewfbœ mfv mwgwZi eË…Zv †iKW©</w:t>
            </w:r>
          </w:p>
          <w:p w:rsidR="00845081" w:rsidRPr="00451D3E" w:rsidRDefault="00845081" w:rsidP="00AD4CBA">
            <w:pPr>
              <w:pStyle w:val="ListParagraph"/>
              <w:numPr>
                <w:ilvl w:val="0"/>
                <w:numId w:val="452"/>
              </w:numPr>
              <w:tabs>
                <w:tab w:val="left" w:pos="360"/>
              </w:tabs>
              <w:rPr>
                <w:rFonts w:ascii="SutonnyMJ" w:hAnsi="SutonnyMJ"/>
                <w:sz w:val="24"/>
              </w:rPr>
            </w:pPr>
            <w:r w:rsidRPr="00451D3E">
              <w:rPr>
                <w:rFonts w:ascii="SutonnyMJ" w:hAnsi="SutonnyMJ"/>
                <w:sz w:val="24"/>
              </w:rPr>
              <w:t xml:space="preserve">†`wk/we‡`wk </w:t>
            </w:r>
            <w:r w:rsidRPr="00451D3E">
              <w:rPr>
                <w:rFonts w:ascii="Times New Roman" w:hAnsi="Times New Roman"/>
              </w:rPr>
              <w:t xml:space="preserve">VIP </w:t>
            </w:r>
            <w:r w:rsidRPr="00451D3E">
              <w:rPr>
                <w:rFonts w:ascii="SutonnyMJ" w:hAnsi="SutonnyMJ"/>
                <w:sz w:val="24"/>
              </w:rPr>
              <w:t xml:space="preserve">I </w:t>
            </w:r>
            <w:r w:rsidRPr="00451D3E">
              <w:rPr>
                <w:rFonts w:ascii="Times New Roman" w:hAnsi="Times New Roman"/>
              </w:rPr>
              <w:t xml:space="preserve">VVIP </w:t>
            </w:r>
            <w:r w:rsidRPr="00451D3E">
              <w:rPr>
                <w:rFonts w:ascii="SutonnyMJ" w:hAnsi="SutonnyMJ"/>
                <w:sz w:val="24"/>
              </w:rPr>
              <w:t>e¨w³‡`i wbivcËv</w:t>
            </w:r>
          </w:p>
        </w:tc>
        <w:tc>
          <w:tcPr>
            <w:tcW w:w="4240" w:type="dxa"/>
          </w:tcPr>
          <w:p w:rsidR="00845081" w:rsidRPr="00451D3E" w:rsidRDefault="00822032" w:rsidP="00AD4CBA">
            <w:pPr>
              <w:pStyle w:val="ListParagraph"/>
              <w:numPr>
                <w:ilvl w:val="0"/>
                <w:numId w:val="453"/>
              </w:numPr>
              <w:tabs>
                <w:tab w:val="left" w:pos="360"/>
              </w:tabs>
              <w:rPr>
                <w:rFonts w:ascii="SutonnyMJ" w:hAnsi="SutonnyMJ"/>
                <w:sz w:val="24"/>
              </w:rPr>
            </w:pPr>
            <w:r>
              <w:rPr>
                <w:rFonts w:ascii="SutonnyMJ" w:hAnsi="SutonnyMJ"/>
                <w:sz w:val="24"/>
              </w:rPr>
              <w:t>ivR‰bwZK `j¸‡jvi Kg©KvÐ</w:t>
            </w:r>
            <w:r w:rsidR="00845081" w:rsidRPr="00451D3E">
              <w:rPr>
                <w:rFonts w:ascii="SutonnyMJ" w:hAnsi="SutonnyMJ"/>
                <w:sz w:val="24"/>
              </w:rPr>
              <w:t xml:space="preserve"> ch©‡eÿY</w:t>
            </w:r>
          </w:p>
          <w:p w:rsidR="00845081" w:rsidRPr="00451D3E" w:rsidRDefault="00845081" w:rsidP="00AD4CBA">
            <w:pPr>
              <w:pStyle w:val="ListParagraph"/>
              <w:numPr>
                <w:ilvl w:val="0"/>
                <w:numId w:val="453"/>
              </w:numPr>
              <w:tabs>
                <w:tab w:val="left" w:pos="360"/>
              </w:tabs>
              <w:rPr>
                <w:rFonts w:ascii="SutonnyMJ" w:hAnsi="SutonnyMJ"/>
                <w:sz w:val="24"/>
              </w:rPr>
            </w:pPr>
            <w:r w:rsidRPr="00451D3E">
              <w:rPr>
                <w:rFonts w:ascii="SutonnyMJ" w:hAnsi="SutonnyMJ"/>
                <w:sz w:val="24"/>
              </w:rPr>
              <w:t>miKvwi/AvavmiKvwi ms¯’vq PvKwii †fwiwd‡Kkb</w:t>
            </w:r>
          </w:p>
        </w:tc>
      </w:tr>
    </w:tbl>
    <w:p w:rsidR="00845081" w:rsidRPr="000574D6" w:rsidRDefault="00845081" w:rsidP="00F62967">
      <w:pPr>
        <w:shd w:val="clear" w:color="auto" w:fill="D9D9D9" w:themeFill="background1" w:themeFillShade="D9"/>
        <w:tabs>
          <w:tab w:val="left" w:pos="360"/>
        </w:tabs>
        <w:jc w:val="center"/>
        <w:rPr>
          <w:rFonts w:ascii="Times New Roman" w:hAnsi="Times New Roman"/>
        </w:rPr>
      </w:pPr>
      <w:r>
        <w:rPr>
          <w:rFonts w:ascii="Times New Roman" w:hAnsi="Times New Roman"/>
          <w:b/>
        </w:rPr>
        <w:t>DB</w:t>
      </w:r>
    </w:p>
    <w:p w:rsidR="00845081" w:rsidRPr="000574D6" w:rsidRDefault="00845081" w:rsidP="00AD4CBA">
      <w:pPr>
        <w:pStyle w:val="ListParagraph"/>
        <w:numPr>
          <w:ilvl w:val="0"/>
          <w:numId w:val="304"/>
        </w:numPr>
        <w:tabs>
          <w:tab w:val="left" w:pos="360"/>
        </w:tabs>
        <w:contextualSpacing/>
        <w:jc w:val="both"/>
        <w:rPr>
          <w:rFonts w:ascii="Times New Roman" w:hAnsi="Times New Roman"/>
        </w:rPr>
      </w:pPr>
      <w:r w:rsidRPr="000574D6">
        <w:rPr>
          <w:rFonts w:ascii="SutonnyMJ" w:hAnsi="SutonnyMJ"/>
          <w:b/>
          <w:sz w:val="24"/>
        </w:rPr>
        <w:t>c~Y©iƒc:</w:t>
      </w:r>
      <w:r>
        <w:rPr>
          <w:rFonts w:ascii="Times New Roman" w:hAnsi="Times New Roman"/>
        </w:rPr>
        <w:t>Detective Branch</w:t>
      </w:r>
    </w:p>
    <w:p w:rsidR="00845081" w:rsidRDefault="00845081" w:rsidP="00AD4CBA">
      <w:pPr>
        <w:pStyle w:val="ListParagraph"/>
        <w:numPr>
          <w:ilvl w:val="0"/>
          <w:numId w:val="304"/>
        </w:numPr>
        <w:tabs>
          <w:tab w:val="left" w:pos="360"/>
        </w:tabs>
        <w:contextualSpacing/>
        <w:jc w:val="both"/>
        <w:rPr>
          <w:rFonts w:ascii="SutonnyMJ" w:hAnsi="SutonnyMJ"/>
          <w:sz w:val="24"/>
        </w:rPr>
      </w:pPr>
      <w:r w:rsidRPr="004B49F0">
        <w:rPr>
          <w:rFonts w:ascii="SutonnyMJ" w:hAnsi="SutonnyMJ"/>
          <w:b/>
          <w:sz w:val="24"/>
        </w:rPr>
        <w:t xml:space="preserve">cwiPq: </w:t>
      </w:r>
      <w:r>
        <w:rPr>
          <w:rFonts w:ascii="SutonnyMJ" w:hAnsi="SutonnyMJ"/>
          <w:sz w:val="24"/>
        </w:rPr>
        <w:t>evsjv‡`k cywj‡ki we‡kl †Mv‡q›`v ms¯’v</w:t>
      </w:r>
    </w:p>
    <w:p w:rsidR="00F62967" w:rsidRDefault="00F62967" w:rsidP="00B44AF6">
      <w:pPr>
        <w:shd w:val="clear" w:color="auto" w:fill="D9D9D9" w:themeFill="background1" w:themeFillShade="D9"/>
        <w:tabs>
          <w:tab w:val="left" w:pos="360"/>
        </w:tabs>
        <w:contextualSpacing/>
        <w:jc w:val="center"/>
        <w:rPr>
          <w:rFonts w:ascii="Times New Roman" w:hAnsi="Times New Roman"/>
        </w:rPr>
      </w:pPr>
      <w:r>
        <w:rPr>
          <w:rFonts w:ascii="Times New Roman" w:hAnsi="Times New Roman"/>
        </w:rPr>
        <w:t>ATU</w:t>
      </w:r>
    </w:p>
    <w:p w:rsidR="00F62967" w:rsidRPr="00F62967" w:rsidRDefault="00F62967" w:rsidP="00AD4CBA">
      <w:pPr>
        <w:pStyle w:val="ListParagraph"/>
        <w:numPr>
          <w:ilvl w:val="0"/>
          <w:numId w:val="446"/>
        </w:numPr>
        <w:tabs>
          <w:tab w:val="left" w:pos="360"/>
        </w:tabs>
        <w:jc w:val="both"/>
        <w:rPr>
          <w:rFonts w:ascii="Times New Roman" w:hAnsi="Times New Roman"/>
        </w:rPr>
      </w:pPr>
      <w:r w:rsidRPr="000574D6">
        <w:rPr>
          <w:rFonts w:ascii="SutonnyMJ" w:hAnsi="SutonnyMJ"/>
          <w:b/>
          <w:sz w:val="24"/>
        </w:rPr>
        <w:t>c~Y©iƒc:</w:t>
      </w:r>
      <w:r>
        <w:rPr>
          <w:rFonts w:ascii="Times New Roman" w:hAnsi="Times New Roman"/>
        </w:rPr>
        <w:t>Anti Terrorisim Unit</w:t>
      </w:r>
    </w:p>
    <w:p w:rsidR="004D6290" w:rsidRDefault="00F62967" w:rsidP="00AD4CBA">
      <w:pPr>
        <w:pStyle w:val="ListParagraph"/>
        <w:numPr>
          <w:ilvl w:val="0"/>
          <w:numId w:val="446"/>
        </w:numPr>
        <w:tabs>
          <w:tab w:val="left" w:pos="360"/>
        </w:tabs>
        <w:jc w:val="both"/>
        <w:rPr>
          <w:rFonts w:ascii="SutonnyMJ" w:hAnsi="SutonnyMJ"/>
          <w:sz w:val="24"/>
        </w:rPr>
      </w:pPr>
      <w:r>
        <w:rPr>
          <w:rFonts w:ascii="SutonnyMJ" w:hAnsi="SutonnyMJ"/>
          <w:b/>
          <w:sz w:val="24"/>
        </w:rPr>
        <w:t>cwiPq:</w:t>
      </w:r>
      <w:r w:rsidR="00822032">
        <w:rPr>
          <w:rFonts w:ascii="SutonnyMJ" w:hAnsi="SutonnyMJ"/>
          <w:sz w:val="24"/>
        </w:rPr>
        <w:t>Rw½</w:t>
      </w:r>
      <w:r w:rsidRPr="00F62967">
        <w:rPr>
          <w:rFonts w:ascii="SutonnyMJ" w:hAnsi="SutonnyMJ"/>
          <w:sz w:val="24"/>
        </w:rPr>
        <w:t xml:space="preserve"> I mš¿vm</w:t>
      </w:r>
      <w:r>
        <w:rPr>
          <w:rFonts w:ascii="SutonnyMJ" w:hAnsi="SutonnyMJ"/>
          <w:sz w:val="24"/>
        </w:rPr>
        <w:t xml:space="preserve"> `g‡b cywj‡ki we‡kl bZzb evwnbx</w:t>
      </w:r>
    </w:p>
    <w:p w:rsidR="004D6290" w:rsidRDefault="004D6290" w:rsidP="00B44AF6">
      <w:pPr>
        <w:shd w:val="clear" w:color="auto" w:fill="D9D9D9" w:themeFill="background1" w:themeFillShade="D9"/>
        <w:tabs>
          <w:tab w:val="left" w:pos="360"/>
        </w:tabs>
        <w:contextualSpacing/>
        <w:jc w:val="center"/>
        <w:rPr>
          <w:rFonts w:ascii="Times New Roman" w:eastAsiaTheme="minorHAnsi" w:hAnsi="Times New Roman" w:cstheme="minorBidi"/>
          <w:szCs w:val="22"/>
        </w:rPr>
      </w:pPr>
      <w:r w:rsidRPr="00880639">
        <w:rPr>
          <w:rFonts w:ascii="Times New Roman" w:eastAsiaTheme="minorHAnsi" w:hAnsi="Times New Roman" w:cstheme="minorBidi"/>
          <w:szCs w:val="22"/>
        </w:rPr>
        <w:t>S</w:t>
      </w:r>
      <w:r>
        <w:rPr>
          <w:rFonts w:ascii="Times New Roman" w:eastAsiaTheme="minorHAnsi" w:hAnsi="Times New Roman" w:cstheme="minorBidi"/>
          <w:szCs w:val="22"/>
        </w:rPr>
        <w:t>SF</w:t>
      </w:r>
    </w:p>
    <w:p w:rsidR="00A90505" w:rsidRPr="004D6290" w:rsidRDefault="004D6290" w:rsidP="00AD4CBA">
      <w:pPr>
        <w:pStyle w:val="ListParagraph"/>
        <w:numPr>
          <w:ilvl w:val="0"/>
          <w:numId w:val="447"/>
        </w:numPr>
        <w:tabs>
          <w:tab w:val="left" w:pos="360"/>
        </w:tabs>
        <w:contextualSpacing/>
        <w:rPr>
          <w:rFonts w:ascii="SutonnyMJ" w:eastAsiaTheme="minorHAnsi" w:hAnsi="SutonnyMJ" w:cstheme="minorBidi"/>
          <w:sz w:val="24"/>
          <w:szCs w:val="22"/>
        </w:rPr>
      </w:pPr>
      <w:r w:rsidRPr="004D6290">
        <w:rPr>
          <w:rFonts w:ascii="SutonnyMJ" w:hAnsi="SutonnyMJ"/>
          <w:b/>
          <w:sz w:val="24"/>
        </w:rPr>
        <w:t>c~Y©iƒc:</w:t>
      </w:r>
      <w:r w:rsidR="00A90505" w:rsidRPr="004D6290">
        <w:rPr>
          <w:rFonts w:ascii="Times New Roman" w:eastAsiaTheme="minorHAnsi" w:hAnsi="Times New Roman" w:cstheme="minorBidi"/>
          <w:szCs w:val="22"/>
        </w:rPr>
        <w:t xml:space="preserve"> Special Security</w:t>
      </w:r>
      <w:r w:rsidR="00A90505" w:rsidRPr="00822032">
        <w:rPr>
          <w:rFonts w:ascii="Times New Roman" w:eastAsiaTheme="minorHAnsi" w:hAnsi="Times New Roman" w:cs="Times New Roman"/>
          <w:szCs w:val="22"/>
        </w:rPr>
        <w:t xml:space="preserve"> F</w:t>
      </w:r>
      <w:r w:rsidR="00822032" w:rsidRPr="00822032">
        <w:rPr>
          <w:rFonts w:ascii="Times New Roman" w:eastAsiaTheme="minorHAnsi" w:hAnsi="Times New Roman" w:cs="Times New Roman"/>
          <w:szCs w:val="22"/>
        </w:rPr>
        <w:t>orce</w:t>
      </w:r>
    </w:p>
    <w:p w:rsidR="00A90505" w:rsidRPr="004D6290" w:rsidRDefault="004D6290" w:rsidP="00AD4CBA">
      <w:pPr>
        <w:pStyle w:val="ListParagraph"/>
        <w:numPr>
          <w:ilvl w:val="0"/>
          <w:numId w:val="447"/>
        </w:numPr>
        <w:tabs>
          <w:tab w:val="left" w:pos="360"/>
        </w:tabs>
        <w:contextualSpacing/>
        <w:rPr>
          <w:rFonts w:ascii="SutonnyMJ" w:eastAsiaTheme="minorHAnsi" w:hAnsi="SutonnyMJ" w:cstheme="minorBidi"/>
          <w:sz w:val="24"/>
          <w:szCs w:val="22"/>
        </w:rPr>
      </w:pPr>
      <w:r w:rsidRPr="004D6290">
        <w:rPr>
          <w:rFonts w:ascii="SutonnyMJ" w:hAnsi="SutonnyMJ"/>
          <w:b/>
          <w:sz w:val="24"/>
        </w:rPr>
        <w:t>cwiPq:</w:t>
      </w:r>
      <w:r w:rsidR="00A90505" w:rsidRPr="004D6290">
        <w:rPr>
          <w:rFonts w:ascii="SutonnyMJ" w:eastAsiaTheme="minorHAnsi" w:hAnsi="SutonnyMJ" w:cstheme="minorBidi"/>
          <w:sz w:val="24"/>
          <w:szCs w:val="22"/>
        </w:rPr>
        <w:t>ivóªcwZ, cÖavbgš¿x I miKvi †</w:t>
      </w:r>
      <w:r w:rsidR="00A90505" w:rsidRPr="00AD0E3E">
        <w:rPr>
          <w:rFonts w:ascii="SutonnyMJ" w:eastAsiaTheme="minorHAnsi" w:hAnsi="SutonnyMJ" w:cs="SutonnyMJ"/>
          <w:sz w:val="24"/>
          <w:szCs w:val="22"/>
        </w:rPr>
        <w:t>NvwlZ</w:t>
      </w:r>
      <w:r w:rsidR="00A90505" w:rsidRPr="004D6290">
        <w:rPr>
          <w:rFonts w:ascii="SutonnyMJ" w:eastAsiaTheme="minorHAnsi" w:hAnsi="SutonnyMJ" w:cstheme="minorBidi"/>
          <w:sz w:val="24"/>
          <w:szCs w:val="22"/>
        </w:rPr>
        <w:t xml:space="preserve"> wfAvBwc e¨w³‡`i</w:t>
      </w:r>
      <w:r w:rsidRPr="004D6290">
        <w:rPr>
          <w:rFonts w:ascii="SutonnyMJ" w:eastAsiaTheme="minorHAnsi" w:hAnsi="SutonnyMJ" w:cstheme="minorBidi"/>
          <w:sz w:val="24"/>
          <w:szCs w:val="22"/>
        </w:rPr>
        <w:t xml:space="preserve"> wbivcËv cÖ`vb K‡i</w:t>
      </w:r>
    </w:p>
    <w:p w:rsidR="00A90505" w:rsidRPr="004D6290" w:rsidRDefault="00A90505" w:rsidP="00AD4CBA">
      <w:pPr>
        <w:pStyle w:val="ListParagraph"/>
        <w:numPr>
          <w:ilvl w:val="0"/>
          <w:numId w:val="447"/>
        </w:numPr>
        <w:tabs>
          <w:tab w:val="left" w:pos="360"/>
        </w:tabs>
        <w:contextualSpacing/>
        <w:rPr>
          <w:rFonts w:ascii="SutonnyMJ" w:eastAsiaTheme="minorHAnsi" w:hAnsi="SutonnyMJ" w:cstheme="minorBidi"/>
          <w:sz w:val="24"/>
          <w:szCs w:val="22"/>
        </w:rPr>
      </w:pPr>
      <w:r w:rsidRPr="004D6290">
        <w:rPr>
          <w:rFonts w:ascii="SutonnyMJ" w:eastAsiaTheme="minorHAnsi" w:hAnsi="SutonnyMJ" w:cstheme="minorBidi"/>
          <w:b/>
          <w:sz w:val="24"/>
          <w:szCs w:val="22"/>
        </w:rPr>
        <w:t>Aaxb</w:t>
      </w:r>
      <w:r w:rsidRPr="004D6290">
        <w:rPr>
          <w:rFonts w:ascii="Times New Roman" w:eastAsiaTheme="minorHAnsi" w:hAnsi="Times New Roman" w:cstheme="minorBidi"/>
          <w:b/>
          <w:szCs w:val="22"/>
        </w:rPr>
        <w:t>:</w:t>
      </w:r>
      <w:r w:rsidRPr="004D6290">
        <w:rPr>
          <w:rFonts w:ascii="SutonnyMJ" w:eastAsiaTheme="minorHAnsi" w:hAnsi="SutonnyMJ" w:cstheme="minorBidi"/>
          <w:sz w:val="24"/>
          <w:szCs w:val="22"/>
        </w:rPr>
        <w:t>cÖavbgš¿xi Kvh©vj‡qi</w:t>
      </w:r>
    </w:p>
    <w:p w:rsidR="00B44AF6" w:rsidRDefault="00B44AF6" w:rsidP="00B44AF6">
      <w:pPr>
        <w:shd w:val="clear" w:color="auto" w:fill="D9D9D9" w:themeFill="background1" w:themeFillShade="D9"/>
        <w:tabs>
          <w:tab w:val="left" w:pos="360"/>
        </w:tabs>
        <w:contextualSpacing/>
        <w:jc w:val="center"/>
        <w:rPr>
          <w:rFonts w:ascii="Times New Roman" w:eastAsiaTheme="minorHAnsi" w:hAnsi="Times New Roman" w:cstheme="minorBidi"/>
          <w:szCs w:val="22"/>
        </w:rPr>
      </w:pPr>
      <w:r w:rsidRPr="00880639">
        <w:rPr>
          <w:rFonts w:ascii="Times New Roman" w:eastAsiaTheme="minorHAnsi" w:hAnsi="Times New Roman" w:cstheme="minorBidi"/>
          <w:szCs w:val="22"/>
        </w:rPr>
        <w:t>PGR</w:t>
      </w:r>
    </w:p>
    <w:p w:rsidR="00B44AF6" w:rsidRPr="00B44AF6" w:rsidRDefault="00B44AF6" w:rsidP="00AD4CBA">
      <w:pPr>
        <w:pStyle w:val="ListParagraph"/>
        <w:numPr>
          <w:ilvl w:val="0"/>
          <w:numId w:val="448"/>
        </w:numPr>
        <w:tabs>
          <w:tab w:val="left" w:pos="360"/>
        </w:tabs>
        <w:contextualSpacing/>
        <w:rPr>
          <w:rFonts w:ascii="Times New Roman" w:eastAsiaTheme="minorHAnsi" w:hAnsi="Times New Roman" w:cstheme="minorBidi"/>
          <w:szCs w:val="22"/>
        </w:rPr>
      </w:pPr>
      <w:r w:rsidRPr="00B44AF6">
        <w:rPr>
          <w:rFonts w:ascii="SutonnyMJ" w:hAnsi="SutonnyMJ"/>
          <w:b/>
          <w:sz w:val="24"/>
        </w:rPr>
        <w:t>c~Y©iƒc:</w:t>
      </w:r>
      <w:r w:rsidR="00822032">
        <w:rPr>
          <w:rFonts w:ascii="Times New Roman" w:eastAsiaTheme="minorHAnsi" w:hAnsi="Times New Roman" w:cstheme="minorBidi"/>
          <w:szCs w:val="22"/>
        </w:rPr>
        <w:t xml:space="preserve"> President Guard Regim</w:t>
      </w:r>
      <w:r w:rsidR="00A90505" w:rsidRPr="00B44AF6">
        <w:rPr>
          <w:rFonts w:ascii="Times New Roman" w:eastAsiaTheme="minorHAnsi" w:hAnsi="Times New Roman" w:cstheme="minorBidi"/>
          <w:szCs w:val="22"/>
        </w:rPr>
        <w:t>ent</w:t>
      </w:r>
    </w:p>
    <w:p w:rsidR="00A90505" w:rsidRDefault="00B44AF6" w:rsidP="00AD4CBA">
      <w:pPr>
        <w:pStyle w:val="ListParagraph"/>
        <w:numPr>
          <w:ilvl w:val="0"/>
          <w:numId w:val="448"/>
        </w:numPr>
        <w:tabs>
          <w:tab w:val="left" w:pos="360"/>
        </w:tabs>
        <w:contextualSpacing/>
        <w:rPr>
          <w:rFonts w:ascii="SutonnyMJ" w:eastAsiaTheme="minorHAnsi" w:hAnsi="SutonnyMJ" w:cstheme="minorBidi"/>
          <w:sz w:val="24"/>
          <w:szCs w:val="22"/>
        </w:rPr>
      </w:pPr>
      <w:r w:rsidRPr="00B44AF6">
        <w:rPr>
          <w:rFonts w:ascii="SutonnyMJ" w:hAnsi="SutonnyMJ"/>
          <w:b/>
          <w:sz w:val="24"/>
        </w:rPr>
        <w:t>cwiPq:</w:t>
      </w:r>
      <w:r w:rsidR="00A90505" w:rsidRPr="00B44AF6">
        <w:rPr>
          <w:rFonts w:ascii="SutonnyMJ" w:eastAsiaTheme="minorHAnsi" w:hAnsi="SutonnyMJ" w:cstheme="minorBidi"/>
          <w:sz w:val="24"/>
          <w:szCs w:val="22"/>
        </w:rPr>
        <w:t>evsjv‡`‡ki ivóªcwZi e¨w³MZ wbivcËv evwnbx</w:t>
      </w:r>
    </w:p>
    <w:p w:rsidR="00521D3B" w:rsidRPr="00521D3B" w:rsidRDefault="00777A13" w:rsidP="00521D3B">
      <w:pPr>
        <w:tabs>
          <w:tab w:val="left" w:pos="360"/>
          <w:tab w:val="left" w:pos="2340"/>
          <w:tab w:val="left" w:pos="4320"/>
          <w:tab w:val="left" w:pos="6210"/>
          <w:tab w:val="left" w:pos="8100"/>
        </w:tabs>
        <w:jc w:val="both"/>
        <w:rPr>
          <w:rFonts w:ascii="SutonnyMJ" w:eastAsia="SutonnyMJ" w:hAnsi="SutonnyMJ" w:cs="SutonnyMJ"/>
          <w:b/>
          <w:sz w:val="24"/>
          <w:szCs w:val="24"/>
          <w:shd w:val="clear" w:color="auto" w:fill="000000"/>
        </w:rPr>
      </w:pPr>
      <w:r w:rsidRPr="00777A13">
        <w:rPr>
          <w:rFonts w:ascii="SutonnyMJ" w:eastAsia="SutonnyMJ" w:hAnsi="SutonnyMJ" w:cs="SutonnyMJ"/>
          <w:b/>
          <w:sz w:val="24"/>
          <w:szCs w:val="24"/>
          <w:shd w:val="clear" w:color="auto" w:fill="000000"/>
        </w:rPr>
        <w:t>Abykxjbx:</w:t>
      </w:r>
    </w:p>
    <w:p w:rsidR="00521D3B" w:rsidRPr="00AE42F5" w:rsidRDefault="00521D3B" w:rsidP="00AE42F5">
      <w:pPr>
        <w:pStyle w:val="ListParagraph"/>
        <w:numPr>
          <w:ilvl w:val="0"/>
          <w:numId w:val="484"/>
        </w:numPr>
        <w:shd w:val="clear" w:color="auto" w:fill="FFFFFF" w:themeFill="background1"/>
        <w:tabs>
          <w:tab w:val="left" w:pos="360"/>
          <w:tab w:val="left" w:pos="2340"/>
          <w:tab w:val="left" w:pos="4500"/>
          <w:tab w:val="left" w:pos="6480"/>
          <w:tab w:val="left" w:pos="8154"/>
        </w:tabs>
        <w:ind w:left="0" w:firstLine="0"/>
        <w:contextualSpacing/>
        <w:rPr>
          <w:rFonts w:ascii="SutonnyMJ" w:hAnsi="SutonnyMJ"/>
          <w:b/>
          <w:sz w:val="24"/>
          <w:shd w:val="clear" w:color="auto" w:fill="FFFFFF" w:themeFill="background1"/>
        </w:rPr>
      </w:pPr>
      <w:r w:rsidRPr="00AE42F5">
        <w:rPr>
          <w:rFonts w:ascii="SutonnyMJ" w:hAnsi="SutonnyMJ"/>
          <w:b/>
          <w:sz w:val="24"/>
          <w:shd w:val="clear" w:color="auto" w:fill="FFFFFF" w:themeFill="background1"/>
        </w:rPr>
        <w:t>1975 mv‡ji †evi ivZ ch©šÍ evsjv‡`‡ki †mbvevwnbxi cÖavb ‡K wQ‡jb ?</w:t>
      </w:r>
    </w:p>
    <w:p w:rsidR="00521D3B" w:rsidRPr="00AE42F5" w:rsidRDefault="00AE42F5" w:rsidP="00AE42F5">
      <w:pPr>
        <w:shd w:val="clear" w:color="auto" w:fill="FFFFFF" w:themeFill="background1"/>
        <w:tabs>
          <w:tab w:val="left" w:pos="360"/>
          <w:tab w:val="left" w:pos="2340"/>
          <w:tab w:val="left" w:pos="4500"/>
          <w:tab w:val="left" w:pos="6480"/>
          <w:tab w:val="left" w:pos="8154"/>
        </w:tabs>
        <w:rPr>
          <w:rFonts w:ascii="SutonnyMJ" w:hAnsi="SutonnyMJ"/>
          <w:sz w:val="24"/>
          <w:shd w:val="clear" w:color="auto" w:fill="FFFFFF" w:themeFill="background1"/>
        </w:rPr>
      </w:pPr>
      <w:r>
        <w:rPr>
          <w:rFonts w:ascii="SutonnyMJ" w:hAnsi="SutonnyMJ"/>
          <w:sz w:val="24"/>
          <w:shd w:val="clear" w:color="auto" w:fill="FFFFFF" w:themeFill="background1"/>
        </w:rPr>
        <w:tab/>
      </w:r>
      <w:r w:rsidR="00521D3B" w:rsidRPr="00AE42F5">
        <w:rPr>
          <w:rFonts w:ascii="SutonnyMJ" w:hAnsi="SutonnyMJ"/>
          <w:sz w:val="24"/>
          <w:shd w:val="clear" w:color="auto" w:fill="FFFFFF" w:themeFill="background1"/>
        </w:rPr>
        <w:t>K. †gRi wRqvDi ingvb</w:t>
      </w:r>
      <w:r w:rsidR="00521D3B" w:rsidRPr="00AE42F5">
        <w:rPr>
          <w:rFonts w:ascii="SutonnyMJ" w:hAnsi="SutonnyMJ"/>
          <w:sz w:val="24"/>
          <w:shd w:val="clear" w:color="auto" w:fill="FFFFFF" w:themeFill="background1"/>
        </w:rPr>
        <w:tab/>
      </w:r>
      <w:r>
        <w:rPr>
          <w:rFonts w:ascii="SutonnyMJ" w:hAnsi="SutonnyMJ"/>
          <w:sz w:val="24"/>
          <w:shd w:val="clear" w:color="auto" w:fill="FFFFFF" w:themeFill="background1"/>
        </w:rPr>
        <w:tab/>
      </w:r>
      <w:r w:rsidR="00521D3B" w:rsidRPr="00AE42F5">
        <w:rPr>
          <w:rFonts w:ascii="SutonnyMJ" w:hAnsi="SutonnyMJ"/>
          <w:sz w:val="24"/>
          <w:shd w:val="clear" w:color="auto" w:fill="FFFFFF" w:themeFill="background1"/>
        </w:rPr>
        <w:t>L. †gRi †Rbv‡ij gÄyi</w:t>
      </w:r>
      <w:r w:rsidR="00521D3B" w:rsidRPr="00AE42F5">
        <w:rPr>
          <w:rFonts w:ascii="SutonnyMJ" w:hAnsi="SutonnyMJ"/>
          <w:sz w:val="24"/>
          <w:shd w:val="clear" w:color="auto" w:fill="FFFFFF" w:themeFill="background1"/>
        </w:rPr>
        <w:tab/>
      </w:r>
      <w:r w:rsidR="00521D3B" w:rsidRPr="00AE42F5">
        <w:rPr>
          <w:rFonts w:ascii="SutonnyMJ" w:hAnsi="SutonnyMJ"/>
          <w:sz w:val="24"/>
          <w:shd w:val="clear" w:color="auto" w:fill="FFFFFF" w:themeFill="background1"/>
        </w:rPr>
        <w:tab/>
      </w:r>
      <w:r>
        <w:rPr>
          <w:rFonts w:ascii="SutonnyMJ" w:hAnsi="SutonnyMJ"/>
          <w:sz w:val="24"/>
          <w:shd w:val="clear" w:color="auto" w:fill="FFFFFF" w:themeFill="background1"/>
        </w:rPr>
        <w:tab/>
      </w:r>
    </w:p>
    <w:p w:rsidR="00521D3B" w:rsidRPr="00AE42F5" w:rsidRDefault="00AE42F5" w:rsidP="00AE42F5">
      <w:pPr>
        <w:shd w:val="clear" w:color="auto" w:fill="FFFFFF" w:themeFill="background1"/>
        <w:tabs>
          <w:tab w:val="left" w:pos="360"/>
          <w:tab w:val="left" w:pos="2340"/>
          <w:tab w:val="left" w:pos="4500"/>
          <w:tab w:val="left" w:pos="6480"/>
          <w:tab w:val="left" w:pos="8154"/>
        </w:tabs>
        <w:rPr>
          <w:rFonts w:ascii="SutonnyMJ" w:hAnsi="SutonnyMJ"/>
          <w:sz w:val="24"/>
          <w:shd w:val="clear" w:color="auto" w:fill="FFFFFF" w:themeFill="background1"/>
        </w:rPr>
      </w:pPr>
      <w:r>
        <w:rPr>
          <w:rFonts w:ascii="SutonnyMJ" w:hAnsi="SutonnyMJ"/>
          <w:sz w:val="24"/>
          <w:shd w:val="clear" w:color="auto" w:fill="FFFFFF" w:themeFill="background1"/>
        </w:rPr>
        <w:tab/>
      </w:r>
      <w:r w:rsidR="00521D3B" w:rsidRPr="00AE42F5">
        <w:rPr>
          <w:rFonts w:ascii="SutonnyMJ" w:hAnsi="SutonnyMJ"/>
          <w:sz w:val="24"/>
          <w:shd w:val="clear" w:color="auto" w:fill="FFFFFF" w:themeFill="background1"/>
        </w:rPr>
        <w:t>M. †gRi †Rbv‡ij G. †K. Gg kwdDjøvn</w:t>
      </w:r>
      <w:r w:rsidR="00521D3B" w:rsidRPr="00AE42F5">
        <w:rPr>
          <w:rFonts w:ascii="SutonnyMJ" w:hAnsi="SutonnyMJ"/>
          <w:sz w:val="24"/>
          <w:shd w:val="clear" w:color="auto" w:fill="FFFFFF" w:themeFill="background1"/>
        </w:rPr>
        <w:tab/>
        <w:t>N. †gRi †Rbv‡ij Gikv`</w:t>
      </w:r>
      <w:r>
        <w:rPr>
          <w:rFonts w:ascii="SutonnyMJ" w:hAnsi="SutonnyMJ"/>
          <w:sz w:val="24"/>
          <w:shd w:val="clear" w:color="auto" w:fill="FFFFFF" w:themeFill="background1"/>
        </w:rPr>
        <w:tab/>
      </w:r>
      <w:r>
        <w:rPr>
          <w:rFonts w:ascii="SutonnyMJ" w:hAnsi="SutonnyMJ"/>
          <w:sz w:val="24"/>
          <w:shd w:val="clear" w:color="auto" w:fill="FFFFFF" w:themeFill="background1"/>
        </w:rPr>
        <w:tab/>
      </w:r>
      <w:r w:rsidRPr="00AE42F5">
        <w:rPr>
          <w:rFonts w:ascii="SutonnyMJ" w:hAnsi="SutonnyMJ"/>
          <w:sz w:val="24"/>
          <w:shd w:val="clear" w:color="auto" w:fill="000000" w:themeFill="text1"/>
        </w:rPr>
        <w:t>01.</w:t>
      </w:r>
      <w:r>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rPr>
          <w:rFonts w:ascii="SutonnyMJ" w:hAnsi="SutonnyMJ"/>
          <w:b/>
          <w:sz w:val="24"/>
          <w:shd w:val="clear" w:color="auto" w:fill="FFFFFF" w:themeFill="background1"/>
        </w:rPr>
      </w:pPr>
      <w:r w:rsidRPr="00AE42F5">
        <w:rPr>
          <w:rFonts w:ascii="SutonnyMJ" w:hAnsi="SutonnyMJ"/>
          <w:b/>
          <w:sz w:val="24"/>
          <w:shd w:val="clear" w:color="auto" w:fill="FFFFFF" w:themeFill="background1"/>
        </w:rPr>
        <w:t>02. †mvW© Ae AbviÕ m¤§vb †Kvb †kÖwYi mv‡_ m¤úwK©ZÑ</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cywjk evwnbx</w:t>
      </w:r>
      <w:r w:rsidRPr="00AE42F5">
        <w:rPr>
          <w:rFonts w:ascii="SutonnyMJ" w:hAnsi="SutonnyMJ"/>
          <w:sz w:val="24"/>
          <w:shd w:val="clear" w:color="auto" w:fill="FFFFFF" w:themeFill="background1"/>
        </w:rPr>
        <w:tab/>
        <w:t>L. †mbvevwnbx</w:t>
      </w:r>
      <w:r w:rsidRPr="00AE42F5">
        <w:rPr>
          <w:rFonts w:ascii="SutonnyMJ" w:hAnsi="SutonnyMJ"/>
          <w:sz w:val="24"/>
          <w:shd w:val="clear" w:color="auto" w:fill="FFFFFF" w:themeFill="background1"/>
        </w:rPr>
        <w:tab/>
        <w:t>M. wegvb evwnbx</w:t>
      </w:r>
      <w:r w:rsidRPr="00AE42F5">
        <w:rPr>
          <w:rFonts w:ascii="SutonnyMJ" w:hAnsi="SutonnyMJ"/>
          <w:sz w:val="24"/>
          <w:shd w:val="clear" w:color="auto" w:fill="FFFFFF" w:themeFill="background1"/>
        </w:rPr>
        <w:tab/>
        <w:t>N. †bŠevwnbx</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02.</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03. evsjv‡`k ÕwgwjUvix GKv‡WwgÕ †Kv_vq Aew¯’Z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PUªMÖv‡gi Rjw`qv‡Z</w:t>
      </w:r>
      <w:r w:rsidRPr="00AE42F5">
        <w:rPr>
          <w:rFonts w:ascii="SutonnyMJ" w:hAnsi="SutonnyMJ"/>
          <w:sz w:val="24"/>
          <w:shd w:val="clear" w:color="auto" w:fill="FFFFFF" w:themeFill="background1"/>
        </w:rPr>
        <w:tab/>
        <w:t>L. PUªMÖv‡gi fvwUqvix‡Z</w:t>
      </w:r>
      <w:r w:rsidRPr="00AE42F5">
        <w:rPr>
          <w:rFonts w:ascii="SutonnyMJ" w:hAnsi="SutonnyMJ"/>
          <w:sz w:val="24"/>
          <w:shd w:val="clear" w:color="auto" w:fill="FFFFFF" w:themeFill="background1"/>
        </w:rPr>
        <w:tab/>
        <w:t>M. XvKvi Kzwg©‡Uvjvq</w:t>
      </w:r>
      <w:r w:rsidRPr="00AE42F5">
        <w:rPr>
          <w:rFonts w:ascii="SutonnyMJ" w:hAnsi="SutonnyMJ"/>
          <w:sz w:val="24"/>
          <w:shd w:val="clear" w:color="auto" w:fill="FFFFFF" w:themeFill="background1"/>
        </w:rPr>
        <w:tab/>
        <w:t>N. ivRkvnxi mvi`vq</w:t>
      </w:r>
      <w:r w:rsidR="00AE42F5">
        <w:rPr>
          <w:rFonts w:ascii="SutonnyMJ" w:hAnsi="SutonnyMJ"/>
          <w:sz w:val="24"/>
          <w:shd w:val="clear" w:color="auto" w:fill="FFFFFF" w:themeFill="background1"/>
        </w:rPr>
        <w:tab/>
      </w:r>
      <w:r w:rsidR="00AE42F5" w:rsidRPr="00AE42F5">
        <w:rPr>
          <w:rFonts w:ascii="SutonnyMJ" w:hAnsi="SutonnyMJ"/>
          <w:sz w:val="24"/>
          <w:shd w:val="clear" w:color="auto" w:fill="000000" w:themeFill="text1"/>
        </w:rPr>
        <w:t>03.</w:t>
      </w:r>
      <w:r w:rsidR="00AE42F5">
        <w:rPr>
          <w:rFonts w:ascii="SutonnyMJ" w:hAnsi="SutonnyMJ"/>
          <w:sz w:val="24"/>
          <w:shd w:val="clear" w:color="auto" w:fill="000000" w:themeFill="text1"/>
        </w:rPr>
        <w:t xml:space="preserve"> </w:t>
      </w:r>
      <w:r w:rsidR="00AE42F5" w:rsidRPr="00AE42F5">
        <w:rPr>
          <w:rFonts w:ascii="SutonnyMJ" w:hAnsi="SutonnyMJ"/>
          <w:sz w:val="24"/>
          <w:shd w:val="clear" w:color="auto" w:fill="000000" w:themeFill="text1"/>
        </w:rPr>
        <w:t>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04. evsjv‡`‡k cÖ_g mvgwiK kvmb Rvwi K‡ib †K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Avey mvC`</w:t>
      </w:r>
      <w:r w:rsidRPr="00AE42F5">
        <w:rPr>
          <w:rFonts w:ascii="SutonnyMJ" w:hAnsi="SutonnyMJ"/>
          <w:sz w:val="24"/>
          <w:shd w:val="clear" w:color="auto" w:fill="FFFFFF" w:themeFill="background1"/>
        </w:rPr>
        <w:tab/>
        <w:t>L. wRqvDi ingvb</w:t>
      </w:r>
      <w:r w:rsidRPr="00AE42F5">
        <w:rPr>
          <w:rFonts w:ascii="SutonnyMJ" w:hAnsi="SutonnyMJ"/>
          <w:sz w:val="24"/>
          <w:shd w:val="clear" w:color="auto" w:fill="FFFFFF" w:themeFill="background1"/>
        </w:rPr>
        <w:tab/>
        <w:t>M. ‡Lv›`Kvi †gvkZvK</w:t>
      </w:r>
      <w:r w:rsidRPr="00AE42F5">
        <w:rPr>
          <w:rFonts w:ascii="SutonnyMJ" w:hAnsi="SutonnyMJ"/>
          <w:sz w:val="24"/>
          <w:shd w:val="clear" w:color="auto" w:fill="FFFFFF" w:themeFill="background1"/>
        </w:rPr>
        <w:tab/>
        <w:t>N. †gvnv¤§v` Djøvn</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04.</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05. evsjv‡`k †mbvevwnbxi m‡ev”P© c`Ñ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†Rbv‡ij</w:t>
      </w:r>
      <w:r w:rsidRPr="00AE42F5">
        <w:rPr>
          <w:rFonts w:ascii="SutonnyMJ" w:hAnsi="SutonnyMJ"/>
          <w:sz w:val="24"/>
          <w:shd w:val="clear" w:color="auto" w:fill="FFFFFF" w:themeFill="background1"/>
        </w:rPr>
        <w:tab/>
        <w:t>L. †jd‡Ub¨v›U †Rbv‡ij</w:t>
      </w:r>
      <w:r w:rsidRPr="00AE42F5">
        <w:rPr>
          <w:rFonts w:ascii="SutonnyMJ" w:hAnsi="SutonnyMJ"/>
          <w:sz w:val="24"/>
          <w:shd w:val="clear" w:color="auto" w:fill="FFFFFF" w:themeFill="background1"/>
        </w:rPr>
        <w:tab/>
        <w:t>M. wdì gvk©vj</w:t>
      </w:r>
      <w:r w:rsidRPr="00AE42F5">
        <w:rPr>
          <w:rFonts w:ascii="SutonnyMJ" w:hAnsi="SutonnyMJ"/>
          <w:sz w:val="24"/>
          <w:shd w:val="clear" w:color="auto" w:fill="FFFFFF" w:themeFill="background1"/>
        </w:rPr>
        <w:tab/>
        <w:t>N. fvBm-Gwmivj</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05.</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K</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06. evsjv‡`k †bfvj GKv‡Wwg †Kv_vq Aew¯’Z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gsjv</w:t>
      </w:r>
      <w:r w:rsidRPr="00AE42F5">
        <w:rPr>
          <w:rFonts w:ascii="SutonnyMJ" w:hAnsi="SutonnyMJ"/>
          <w:sz w:val="24"/>
          <w:shd w:val="clear" w:color="auto" w:fill="FFFFFF" w:themeFill="background1"/>
        </w:rPr>
        <w:tab/>
        <w:t>L. XvKv</w:t>
      </w:r>
      <w:r w:rsidRPr="00AE42F5">
        <w:rPr>
          <w:rFonts w:ascii="SutonnyMJ" w:hAnsi="SutonnyMJ"/>
          <w:sz w:val="24"/>
          <w:shd w:val="clear" w:color="auto" w:fill="FFFFFF" w:themeFill="background1"/>
        </w:rPr>
        <w:tab/>
        <w:t>M. c‡Z½v</w:t>
      </w:r>
      <w:r w:rsidRPr="00AE42F5">
        <w:rPr>
          <w:rFonts w:ascii="SutonnyMJ" w:hAnsi="SutonnyMJ"/>
          <w:sz w:val="24"/>
          <w:shd w:val="clear" w:color="auto" w:fill="FFFFFF" w:themeFill="background1"/>
        </w:rPr>
        <w:tab/>
        <w:t>N. K·evRvi</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06.</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07. evsjv‡`k †bŠevwnbxi cÖ_g ‡bŠen‡ii bvgÑ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K. CmvLvb</w:t>
      </w:r>
      <w:r w:rsidRPr="00AE42F5">
        <w:rPr>
          <w:rFonts w:ascii="SutonnyMJ" w:hAnsi="SutonnyMJ"/>
          <w:sz w:val="24"/>
          <w:shd w:val="clear" w:color="auto" w:fill="FFFFFF" w:themeFill="background1"/>
        </w:rPr>
        <w:tab/>
        <w:t>L. wZZzgxi</w:t>
      </w:r>
      <w:r w:rsidRPr="00AE42F5">
        <w:rPr>
          <w:rFonts w:ascii="SutonnyMJ" w:hAnsi="SutonnyMJ"/>
          <w:sz w:val="24"/>
          <w:shd w:val="clear" w:color="auto" w:fill="FFFFFF" w:themeFill="background1"/>
        </w:rPr>
        <w:tab/>
        <w:t>M. e½eÜz</w:t>
      </w:r>
      <w:r w:rsidRPr="00AE42F5">
        <w:rPr>
          <w:rFonts w:ascii="SutonnyMJ" w:hAnsi="SutonnyMJ"/>
          <w:sz w:val="24"/>
          <w:shd w:val="clear" w:color="auto" w:fill="FFFFFF" w:themeFill="background1"/>
        </w:rPr>
        <w:tab/>
        <w:t>N. †kL nvwmbv</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07.</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08. evsjv‡`k mkv¯¿ evwnbxi †Kvb ch©v‡qi Dcvwa ÕGZwgivj Õ</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cywjk evwnbx</w:t>
      </w:r>
      <w:r w:rsidRPr="00AE42F5">
        <w:rPr>
          <w:rFonts w:ascii="SutonnyMJ" w:hAnsi="SutonnyMJ"/>
          <w:sz w:val="24"/>
          <w:shd w:val="clear" w:color="auto" w:fill="FFFFFF" w:themeFill="background1"/>
        </w:rPr>
        <w:tab/>
        <w:t>L. †mbvevwnbx</w:t>
      </w:r>
      <w:r w:rsidRPr="00AE42F5">
        <w:rPr>
          <w:rFonts w:ascii="SutonnyMJ" w:hAnsi="SutonnyMJ"/>
          <w:sz w:val="24"/>
          <w:shd w:val="clear" w:color="auto" w:fill="FFFFFF" w:themeFill="background1"/>
        </w:rPr>
        <w:tab/>
        <w:t>M. †bŠevwnbx</w:t>
      </w:r>
      <w:r w:rsidRPr="00AE42F5">
        <w:rPr>
          <w:rFonts w:ascii="SutonnyMJ" w:hAnsi="SutonnyMJ"/>
          <w:sz w:val="24"/>
          <w:shd w:val="clear" w:color="auto" w:fill="FFFFFF" w:themeFill="background1"/>
        </w:rPr>
        <w:tab/>
        <w:t>N. wegvb evwnbx</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08.</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09. evsjv‡`k Gqvi‡dvm© †Uªwbs †m›Uvi †Kv_vq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XvKv</w:t>
      </w:r>
      <w:r w:rsidRPr="00AE42F5">
        <w:rPr>
          <w:rFonts w:ascii="SutonnyMJ" w:hAnsi="SutonnyMJ"/>
          <w:sz w:val="24"/>
          <w:shd w:val="clear" w:color="auto" w:fill="FFFFFF" w:themeFill="background1"/>
        </w:rPr>
        <w:tab/>
        <w:t>L. PUªMÖvg</w:t>
      </w:r>
      <w:r w:rsidRPr="00AE42F5">
        <w:rPr>
          <w:rFonts w:ascii="SutonnyMJ" w:hAnsi="SutonnyMJ"/>
          <w:sz w:val="24"/>
          <w:shd w:val="clear" w:color="auto" w:fill="FFFFFF" w:themeFill="background1"/>
        </w:rPr>
        <w:tab/>
        <w:t>M. h‡kvi</w:t>
      </w:r>
      <w:r w:rsidRPr="00AE42F5">
        <w:rPr>
          <w:rFonts w:ascii="SutonnyMJ" w:hAnsi="SutonnyMJ"/>
          <w:sz w:val="24"/>
          <w:shd w:val="clear" w:color="auto" w:fill="FFFFFF" w:themeFill="background1"/>
        </w:rPr>
        <w:tab/>
        <w:t>N. ivRkvnx</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09.</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 xml:space="preserve">10. evsjv‡`‡k ‰Zwi </w:t>
      </w:r>
      <w:r w:rsidRPr="00AE42F5">
        <w:rPr>
          <w:rFonts w:ascii="Times New Roman" w:hAnsi="Times New Roman" w:cs="Times New Roman"/>
          <w:b/>
          <w:shd w:val="clear" w:color="auto" w:fill="FFFFFF" w:themeFill="background1"/>
        </w:rPr>
        <w:t>Patrod craft</w:t>
      </w:r>
      <w:r w:rsidRPr="00AE42F5">
        <w:rPr>
          <w:rFonts w:ascii="SutonnyMJ" w:hAnsi="SutonnyMJ"/>
          <w:b/>
          <w:sz w:val="24"/>
          <w:shd w:val="clear" w:color="auto" w:fill="FFFFFF" w:themeFill="background1"/>
        </w:rPr>
        <w:t xml:space="preserve"> ‡Kvb ai‡bi evnb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lastRenderedPageBreak/>
        <w:tab/>
        <w:t>K. mve‡gwib</w:t>
      </w:r>
      <w:r w:rsidRPr="00AE42F5">
        <w:rPr>
          <w:rFonts w:ascii="SutonnyMJ" w:hAnsi="SutonnyMJ"/>
          <w:sz w:val="24"/>
          <w:shd w:val="clear" w:color="auto" w:fill="FFFFFF" w:themeFill="background1"/>
        </w:rPr>
        <w:tab/>
        <w:t>L. hy×RvnvR</w:t>
      </w:r>
      <w:r w:rsidRPr="00AE42F5">
        <w:rPr>
          <w:rFonts w:ascii="SutonnyMJ" w:hAnsi="SutonnyMJ"/>
          <w:sz w:val="24"/>
          <w:shd w:val="clear" w:color="auto" w:fill="FFFFFF" w:themeFill="background1"/>
        </w:rPr>
        <w:tab/>
        <w:t>M. D‡ovRvnvR</w:t>
      </w:r>
      <w:r w:rsidRPr="00AE42F5">
        <w:rPr>
          <w:rFonts w:ascii="SutonnyMJ" w:hAnsi="SutonnyMJ"/>
          <w:sz w:val="24"/>
          <w:shd w:val="clear" w:color="auto" w:fill="FFFFFF" w:themeFill="background1"/>
        </w:rPr>
        <w:tab/>
        <w:t>N. †ij BwÄb</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10.</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11. evsjv‡`‡ki mkv¯¿ evwnbxi cÖavb/me©vwabvqK/mywcÖg KgvÛvi †K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K. cÖavbgš¿x</w:t>
      </w:r>
      <w:r w:rsidRPr="00AE42F5">
        <w:rPr>
          <w:rFonts w:ascii="SutonnyMJ" w:hAnsi="SutonnyMJ"/>
          <w:sz w:val="24"/>
          <w:shd w:val="clear" w:color="auto" w:fill="FFFFFF" w:themeFill="background1"/>
        </w:rPr>
        <w:tab/>
        <w:t>L. ivóªcwZ</w:t>
      </w:r>
      <w:r w:rsidRPr="00AE42F5">
        <w:rPr>
          <w:rFonts w:ascii="SutonnyMJ" w:hAnsi="SutonnyMJ"/>
          <w:sz w:val="24"/>
          <w:shd w:val="clear" w:color="auto" w:fill="FFFFFF" w:themeFill="background1"/>
        </w:rPr>
        <w:tab/>
        <w:t>M. m¦ivóªgš¿x</w:t>
      </w:r>
      <w:r w:rsidRPr="00AE42F5">
        <w:rPr>
          <w:rFonts w:ascii="SutonnyMJ" w:hAnsi="SutonnyMJ"/>
          <w:sz w:val="24"/>
          <w:shd w:val="clear" w:color="auto" w:fill="FFFFFF" w:themeFill="background1"/>
        </w:rPr>
        <w:tab/>
        <w:t>N. cÖwZiÿv gš¿x</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11. 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12. evsjv‡`k ivB‡djvm-Gi eZ©gvb bvg wK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eW©vi MvW© evsjv‡`k</w:t>
      </w:r>
      <w:r w:rsidRPr="00AE42F5">
        <w:rPr>
          <w:rFonts w:ascii="SutonnyMJ" w:hAnsi="SutonnyMJ"/>
          <w:sz w:val="24"/>
          <w:shd w:val="clear" w:color="auto" w:fill="FFFFFF" w:themeFill="background1"/>
        </w:rPr>
        <w:tab/>
        <w:t>L. eW©vi ivB‡djm MvW©</w:t>
      </w:r>
      <w:r w:rsidRPr="00AE42F5">
        <w:rPr>
          <w:rFonts w:ascii="SutonnyMJ" w:hAnsi="SutonnyMJ"/>
          <w:sz w:val="24"/>
          <w:shd w:val="clear" w:color="auto" w:fill="FFFFFF" w:themeFill="background1"/>
        </w:rPr>
        <w:tab/>
        <w:t>M. eW©vi Acv‡ikb d«›U</w:t>
      </w:r>
      <w:r w:rsidRPr="00AE42F5">
        <w:rPr>
          <w:rFonts w:ascii="SutonnyMJ" w:hAnsi="SutonnyMJ"/>
          <w:sz w:val="24"/>
          <w:shd w:val="clear" w:color="auto" w:fill="FFFFFF" w:themeFill="background1"/>
        </w:rPr>
        <w:tab/>
        <w:t>N. evsjv‡`k eW©vi MvW©</w:t>
      </w:r>
      <w:r w:rsidR="00AE42F5" w:rsidRPr="00AE42F5">
        <w:rPr>
          <w:rFonts w:ascii="SutonnyMJ" w:hAnsi="SutonnyMJ"/>
          <w:sz w:val="24"/>
          <w:shd w:val="clear" w:color="auto" w:fill="000000" w:themeFill="text1"/>
        </w:rPr>
        <w:t>12.K</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13. evsjv‡`k cywjk GKv‡Wwg †Kv_vq Aew¯’Z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Kzwg©‡Uvjv, XvKv</w:t>
      </w:r>
      <w:r w:rsidRPr="00AE42F5">
        <w:rPr>
          <w:rFonts w:ascii="SutonnyMJ" w:hAnsi="SutonnyMJ"/>
          <w:sz w:val="24"/>
          <w:shd w:val="clear" w:color="auto" w:fill="FFFFFF" w:themeFill="background1"/>
        </w:rPr>
        <w:tab/>
        <w:t>L. mvi`v, ivRkvnx</w:t>
      </w:r>
      <w:r w:rsidRPr="00AE42F5">
        <w:rPr>
          <w:rFonts w:ascii="SutonnyMJ" w:hAnsi="SutonnyMJ"/>
          <w:sz w:val="24"/>
          <w:shd w:val="clear" w:color="auto" w:fill="FFFFFF" w:themeFill="background1"/>
        </w:rPr>
        <w:tab/>
        <w:t>M.fvwUqvix, PUªMÖvg</w:t>
      </w:r>
      <w:r w:rsidRPr="00AE42F5">
        <w:rPr>
          <w:rFonts w:ascii="SutonnyMJ" w:hAnsi="SutonnyMJ"/>
          <w:sz w:val="24"/>
          <w:shd w:val="clear" w:color="auto" w:fill="FFFFFF" w:themeFill="background1"/>
        </w:rPr>
        <w:tab/>
        <w:t>N. gqbvgwZ, Kywgjøv</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13.</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14. cywj‡ki Nyl I `yb©xwZ wbqš¿‡bi Rb¨ †h †mj MVb Kiv n‡q‡Q Zvi bvg wK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i¨vU</w:t>
      </w:r>
      <w:r w:rsidRPr="00AE42F5">
        <w:rPr>
          <w:rFonts w:ascii="SutonnyMJ" w:hAnsi="SutonnyMJ"/>
          <w:sz w:val="24"/>
          <w:shd w:val="clear" w:color="auto" w:fill="FFFFFF" w:themeFill="background1"/>
        </w:rPr>
        <w:tab/>
        <w:t>L. wmwKDwiwU †mj</w:t>
      </w:r>
      <w:r w:rsidRPr="00AE42F5">
        <w:rPr>
          <w:rFonts w:ascii="SutonnyMJ" w:hAnsi="SutonnyMJ"/>
          <w:sz w:val="24"/>
          <w:shd w:val="clear" w:color="auto" w:fill="FFFFFF" w:themeFill="background1"/>
        </w:rPr>
        <w:tab/>
        <w:t>M. KvD›Uvi B‡›Uwj‡RÝ</w:t>
      </w:r>
      <w:r w:rsidRPr="00AE42F5">
        <w:rPr>
          <w:rFonts w:ascii="SutonnyMJ" w:hAnsi="SutonnyMJ"/>
          <w:sz w:val="24"/>
          <w:shd w:val="clear" w:color="auto" w:fill="FFFFFF" w:themeFill="background1"/>
        </w:rPr>
        <w:tab/>
        <w:t>N. †m›Uªvj B‡›Uwj‡RÝ</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14.</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15. fviZ Dcgnv‡`‡k cÖ_g cywjk e¨e¯’v †K Pvjy K‡ib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K. wg evW©</w:t>
      </w:r>
      <w:r w:rsidRPr="00AE42F5">
        <w:rPr>
          <w:rFonts w:ascii="SutonnyMJ" w:hAnsi="SutonnyMJ"/>
          <w:sz w:val="24"/>
          <w:shd w:val="clear" w:color="auto" w:fill="FFFFFF" w:themeFill="background1"/>
        </w:rPr>
        <w:tab/>
        <w:t>L. jD †ew›UK</w:t>
      </w:r>
      <w:r w:rsidRPr="00AE42F5">
        <w:rPr>
          <w:rFonts w:ascii="SutonnyMJ" w:hAnsi="SutonnyMJ"/>
          <w:sz w:val="24"/>
          <w:shd w:val="clear" w:color="auto" w:fill="FFFFFF" w:themeFill="background1"/>
        </w:rPr>
        <w:tab/>
        <w:t>M. jD K¨vwbs</w:t>
      </w:r>
      <w:r w:rsidRPr="00AE42F5">
        <w:rPr>
          <w:rFonts w:ascii="SutonnyMJ" w:hAnsi="SutonnyMJ"/>
          <w:sz w:val="24"/>
          <w:shd w:val="clear" w:color="auto" w:fill="FFFFFF" w:themeFill="background1"/>
        </w:rPr>
        <w:tab/>
        <w:t>N. jD K¬vBf</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15.</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 xml:space="preserve">16. †Kvb AvBb ms¯‹vi K‡i i¨ve </w:t>
      </w:r>
      <w:r w:rsidRPr="00AE42F5">
        <w:rPr>
          <w:rFonts w:ascii="SutonnyMJ" w:hAnsi="SutonnyMJ"/>
          <w:b/>
          <w:shd w:val="clear" w:color="auto" w:fill="FFFFFF" w:themeFill="background1"/>
        </w:rPr>
        <w:t>(</w:t>
      </w:r>
      <w:r w:rsidRPr="00AE42F5">
        <w:rPr>
          <w:rFonts w:ascii="Times New Roman" w:hAnsi="Times New Roman" w:cs="Times New Roman"/>
          <w:b/>
          <w:shd w:val="clear" w:color="auto" w:fill="FFFFFF" w:themeFill="background1"/>
        </w:rPr>
        <w:t>RAB</w:t>
      </w:r>
      <w:r w:rsidRPr="00AE42F5">
        <w:rPr>
          <w:rFonts w:ascii="SutonnyMJ" w:hAnsi="SutonnyMJ"/>
          <w:b/>
          <w:shd w:val="clear" w:color="auto" w:fill="FFFFFF" w:themeFill="background1"/>
        </w:rPr>
        <w:t>)</w:t>
      </w:r>
      <w:r w:rsidRPr="00AE42F5">
        <w:rPr>
          <w:rFonts w:ascii="SutonnyMJ" w:hAnsi="SutonnyMJ"/>
          <w:b/>
          <w:sz w:val="24"/>
          <w:shd w:val="clear" w:color="auto" w:fill="FFFFFF" w:themeFill="background1"/>
        </w:rPr>
        <w:t xml:space="preserve"> MVb Kiv nq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wWGgwc G¨v± 1976</w:t>
      </w:r>
      <w:r w:rsidRPr="00AE42F5">
        <w:rPr>
          <w:rFonts w:ascii="SutonnyMJ" w:hAnsi="SutonnyMJ"/>
          <w:sz w:val="24"/>
          <w:shd w:val="clear" w:color="auto" w:fill="FFFFFF" w:themeFill="background1"/>
        </w:rPr>
        <w:tab/>
      </w:r>
      <w:r w:rsidR="00AE42F5">
        <w:rPr>
          <w:rFonts w:ascii="SutonnyMJ" w:hAnsi="SutonnyMJ"/>
          <w:sz w:val="24"/>
          <w:shd w:val="clear" w:color="auto" w:fill="FFFFFF" w:themeFill="background1"/>
        </w:rPr>
        <w:tab/>
      </w:r>
      <w:r w:rsidRPr="00AE42F5">
        <w:rPr>
          <w:rFonts w:ascii="SutonnyMJ" w:hAnsi="SutonnyMJ"/>
          <w:sz w:val="24"/>
          <w:shd w:val="clear" w:color="auto" w:fill="FFFFFF" w:themeFill="background1"/>
        </w:rPr>
        <w:t>L. wW we cywjk G¨v± 1983</w:t>
      </w:r>
      <w:r w:rsidRPr="00AE42F5">
        <w:rPr>
          <w:rFonts w:ascii="SutonnyMJ" w:hAnsi="SutonnyMJ"/>
          <w:sz w:val="24"/>
          <w:shd w:val="clear" w:color="auto" w:fill="FFFFFF" w:themeFill="background1"/>
        </w:rPr>
        <w:tab/>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M. Avg©W cywjk e¨vUvwjqb G¨v± 2003</w:t>
      </w:r>
      <w:r w:rsidRPr="00AE42F5">
        <w:rPr>
          <w:rFonts w:ascii="SutonnyMJ" w:hAnsi="SutonnyMJ"/>
          <w:sz w:val="24"/>
          <w:shd w:val="clear" w:color="auto" w:fill="FFFFFF" w:themeFill="background1"/>
        </w:rPr>
        <w:tab/>
        <w:t xml:space="preserve">N. i¨vwcW GKkb e¨vUvwjqb G¨v± 2003 </w:t>
      </w:r>
      <w:r w:rsidR="00AE42F5">
        <w:rPr>
          <w:rFonts w:ascii="SutonnyMJ" w:hAnsi="SutonnyMJ"/>
          <w:sz w:val="24"/>
          <w:shd w:val="clear" w:color="auto" w:fill="FFFFFF" w:themeFill="background1"/>
        </w:rPr>
        <w:tab/>
      </w:r>
      <w:r w:rsidR="00AE42F5" w:rsidRPr="00AE42F5">
        <w:rPr>
          <w:rFonts w:ascii="SutonnyMJ" w:hAnsi="SutonnyMJ"/>
          <w:sz w:val="24"/>
          <w:shd w:val="clear" w:color="auto" w:fill="000000" w:themeFill="text1"/>
        </w:rPr>
        <w:t>16. 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17. mš¿vm `g‡b i¨ve AvbyôvwbK fv‡e hvÎv ïiæ K‡iÑ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K. 20 gvP©, 2003</w:t>
      </w:r>
      <w:r w:rsidRPr="00AE42F5">
        <w:rPr>
          <w:rFonts w:ascii="SutonnyMJ" w:hAnsi="SutonnyMJ"/>
          <w:sz w:val="24"/>
          <w:shd w:val="clear" w:color="auto" w:fill="FFFFFF" w:themeFill="background1"/>
        </w:rPr>
        <w:tab/>
        <w:t>L. 26 gvP©, 2004</w:t>
      </w:r>
      <w:r w:rsidRPr="00AE42F5">
        <w:rPr>
          <w:rFonts w:ascii="SutonnyMJ" w:hAnsi="SutonnyMJ"/>
          <w:sz w:val="24"/>
          <w:shd w:val="clear" w:color="auto" w:fill="FFFFFF" w:themeFill="background1"/>
        </w:rPr>
        <w:tab/>
        <w:t>M</w:t>
      </w:r>
      <w:r w:rsidR="00AE42F5">
        <w:rPr>
          <w:rFonts w:ascii="SutonnyMJ" w:hAnsi="SutonnyMJ"/>
          <w:sz w:val="24"/>
          <w:shd w:val="clear" w:color="auto" w:fill="FFFFFF" w:themeFill="background1"/>
        </w:rPr>
        <w:t>. 21 gvP©,2005</w:t>
      </w:r>
      <w:r w:rsidR="00AE42F5">
        <w:rPr>
          <w:rFonts w:ascii="SutonnyMJ" w:hAnsi="SutonnyMJ"/>
          <w:sz w:val="24"/>
          <w:shd w:val="clear" w:color="auto" w:fill="FFFFFF" w:themeFill="background1"/>
        </w:rPr>
        <w:tab/>
        <w:t xml:space="preserve">N. 30 wW‡m¤^i, </w:t>
      </w:r>
      <w:r w:rsidRPr="00AE42F5">
        <w:rPr>
          <w:rFonts w:ascii="SutonnyMJ" w:hAnsi="SutonnyMJ"/>
          <w:sz w:val="24"/>
          <w:shd w:val="clear" w:color="auto" w:fill="FFFFFF" w:themeFill="background1"/>
        </w:rPr>
        <w:t>03</w:t>
      </w:r>
      <w:r w:rsidR="00AE42F5">
        <w:rPr>
          <w:rFonts w:ascii="SutonnyMJ" w:hAnsi="SutonnyMJ"/>
          <w:sz w:val="24"/>
          <w:shd w:val="clear" w:color="auto" w:fill="FFFFFF" w:themeFill="background1"/>
        </w:rPr>
        <w:tab/>
      </w:r>
      <w:r w:rsidRPr="00AE42F5">
        <w:rPr>
          <w:rFonts w:ascii="SutonnyMJ" w:hAnsi="SutonnyMJ"/>
          <w:sz w:val="24"/>
          <w:shd w:val="clear" w:color="auto" w:fill="000000" w:themeFill="text1"/>
        </w:rPr>
        <w:t>17.</w:t>
      </w:r>
      <w:r w:rsidR="00AE42F5">
        <w:rPr>
          <w:rFonts w:ascii="SutonnyMJ" w:hAnsi="SutonnyMJ"/>
          <w:sz w:val="24"/>
          <w:shd w:val="clear" w:color="auto" w:fill="000000" w:themeFill="text1"/>
        </w:rPr>
        <w:t xml:space="preserve"> </w:t>
      </w:r>
      <w:r w:rsidRPr="00AE42F5">
        <w:rPr>
          <w:rFonts w:ascii="SutonnyMJ" w:hAnsi="SutonnyMJ"/>
          <w:sz w:val="24"/>
          <w:shd w:val="clear" w:color="auto" w:fill="000000" w:themeFill="text1"/>
        </w:rPr>
        <w:t>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18. evsjv‡`k ivóªcwZi e¨w³MZ wbivcËv evwnbxi bvg wK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w:t>
      </w:r>
      <w:r w:rsidR="00AE42F5">
        <w:rPr>
          <w:rFonts w:ascii="SutonnyMJ" w:hAnsi="SutonnyMJ"/>
          <w:sz w:val="24"/>
          <w:shd w:val="clear" w:color="auto" w:fill="FFFFFF" w:themeFill="background1"/>
        </w:rPr>
        <w:t xml:space="preserve"> †</w:t>
      </w:r>
      <w:r w:rsidRPr="00AE42F5">
        <w:rPr>
          <w:rFonts w:ascii="SutonnyMJ" w:hAnsi="SutonnyMJ"/>
          <w:sz w:val="24"/>
          <w:shd w:val="clear" w:color="auto" w:fill="FFFFFF" w:themeFill="background1"/>
        </w:rPr>
        <w:t>cÖwm‡W›U MvW© †iwW‡g›U</w:t>
      </w:r>
      <w:r w:rsidR="00AE42F5">
        <w:rPr>
          <w:rFonts w:ascii="SutonnyMJ" w:hAnsi="SutonnyMJ"/>
          <w:sz w:val="24"/>
          <w:shd w:val="clear" w:color="auto" w:fill="FFFFFF" w:themeFill="background1"/>
        </w:rPr>
        <w:tab/>
        <w:t>L. †</w:t>
      </w:r>
      <w:r w:rsidRPr="00AE42F5">
        <w:rPr>
          <w:rFonts w:ascii="SutonnyMJ" w:hAnsi="SutonnyMJ"/>
          <w:sz w:val="24"/>
          <w:shd w:val="clear" w:color="auto" w:fill="FFFFFF" w:themeFill="background1"/>
        </w:rPr>
        <w:t>cÖwm‡W›U MvW© e¨vUvwjqb</w:t>
      </w:r>
      <w:r w:rsidRPr="00AE42F5">
        <w:rPr>
          <w:rFonts w:ascii="SutonnyMJ" w:hAnsi="SutonnyMJ"/>
          <w:sz w:val="24"/>
          <w:shd w:val="clear" w:color="auto" w:fill="FFFFFF" w:themeFill="background1"/>
        </w:rPr>
        <w:tab/>
      </w:r>
    </w:p>
    <w:p w:rsidR="00521D3B" w:rsidRPr="00AE42F5" w:rsidRDefault="00AE42F5"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Pr>
          <w:rFonts w:ascii="SutonnyMJ" w:hAnsi="SutonnyMJ"/>
          <w:sz w:val="24"/>
          <w:shd w:val="clear" w:color="auto" w:fill="FFFFFF" w:themeFill="background1"/>
        </w:rPr>
        <w:tab/>
        <w:t>M. †</w:t>
      </w:r>
      <w:r w:rsidR="00521D3B" w:rsidRPr="00AE42F5">
        <w:rPr>
          <w:rFonts w:ascii="SutonnyMJ" w:hAnsi="SutonnyMJ"/>
          <w:sz w:val="24"/>
          <w:shd w:val="clear" w:color="auto" w:fill="FFFFFF" w:themeFill="background1"/>
        </w:rPr>
        <w:t>cÖwm‡W›U MvW© †dvm©</w:t>
      </w:r>
      <w:r w:rsidR="00521D3B" w:rsidRPr="00AE42F5">
        <w:rPr>
          <w:rFonts w:ascii="SutonnyMJ" w:hAnsi="SutonnyMJ"/>
          <w:sz w:val="24"/>
          <w:shd w:val="clear" w:color="auto" w:fill="FFFFFF" w:themeFill="background1"/>
        </w:rPr>
        <w:tab/>
      </w:r>
      <w:r>
        <w:rPr>
          <w:rFonts w:ascii="SutonnyMJ" w:hAnsi="SutonnyMJ"/>
          <w:sz w:val="24"/>
          <w:shd w:val="clear" w:color="auto" w:fill="FFFFFF" w:themeFill="background1"/>
        </w:rPr>
        <w:tab/>
        <w:t>N. †</w:t>
      </w:r>
      <w:r w:rsidR="00521D3B" w:rsidRPr="00AE42F5">
        <w:rPr>
          <w:rFonts w:ascii="SutonnyMJ" w:hAnsi="SutonnyMJ"/>
          <w:sz w:val="24"/>
          <w:shd w:val="clear" w:color="auto" w:fill="FFFFFF" w:themeFill="background1"/>
        </w:rPr>
        <w:t>cÖwm‡W›U wmwKDwiwU †dvm©</w:t>
      </w:r>
      <w:r>
        <w:rPr>
          <w:rFonts w:ascii="SutonnyMJ" w:hAnsi="SutonnyMJ"/>
          <w:sz w:val="24"/>
          <w:shd w:val="clear" w:color="auto" w:fill="FFFFFF" w:themeFill="background1"/>
        </w:rPr>
        <w:tab/>
      </w:r>
      <w:r w:rsidRPr="00AE42F5">
        <w:rPr>
          <w:rFonts w:ascii="SutonnyMJ" w:hAnsi="SutonnyMJ"/>
          <w:sz w:val="24"/>
          <w:shd w:val="clear" w:color="auto" w:fill="000000" w:themeFill="text1"/>
        </w:rPr>
        <w:t>18.</w:t>
      </w:r>
      <w:r>
        <w:rPr>
          <w:rFonts w:ascii="SutonnyMJ" w:hAnsi="SutonnyMJ"/>
          <w:sz w:val="24"/>
          <w:shd w:val="clear" w:color="auto" w:fill="000000" w:themeFill="text1"/>
        </w:rPr>
        <w:t xml:space="preserve"> </w:t>
      </w:r>
      <w:r w:rsidRPr="00AE42F5">
        <w:rPr>
          <w:rFonts w:ascii="SutonnyMJ" w:hAnsi="SutonnyMJ"/>
          <w:sz w:val="24"/>
          <w:shd w:val="clear" w:color="auto" w:fill="000000" w:themeFill="text1"/>
        </w:rPr>
        <w:t>K</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19. evsjv‡`‡ki e„nËg ‡Mv‡q›`v ms¯’v †KvbwU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 xml:space="preserve">K. </w:t>
      </w:r>
      <w:r w:rsidRPr="00AE42F5">
        <w:rPr>
          <w:rFonts w:ascii="Times New Roman" w:hAnsi="Times New Roman" w:cs="Times New Roman"/>
          <w:shd w:val="clear" w:color="auto" w:fill="FFFFFF" w:themeFill="background1"/>
        </w:rPr>
        <w:t>SB</w:t>
      </w:r>
      <w:r w:rsidRPr="00AE42F5">
        <w:rPr>
          <w:rFonts w:ascii="SutonnyMJ" w:hAnsi="SutonnyMJ"/>
          <w:sz w:val="24"/>
          <w:shd w:val="clear" w:color="auto" w:fill="FFFFFF" w:themeFill="background1"/>
        </w:rPr>
        <w:t xml:space="preserve"> </w:t>
      </w:r>
      <w:r w:rsidRPr="00AE42F5">
        <w:rPr>
          <w:rFonts w:ascii="SutonnyMJ" w:hAnsi="SutonnyMJ"/>
          <w:sz w:val="24"/>
          <w:shd w:val="clear" w:color="auto" w:fill="FFFFFF" w:themeFill="background1"/>
        </w:rPr>
        <w:tab/>
        <w:t xml:space="preserve">L. </w:t>
      </w:r>
      <w:r w:rsidRPr="00AE42F5">
        <w:rPr>
          <w:rFonts w:ascii="Times New Roman" w:hAnsi="Times New Roman" w:cs="Times New Roman"/>
          <w:shd w:val="clear" w:color="auto" w:fill="FFFFFF" w:themeFill="background1"/>
        </w:rPr>
        <w:t>DB</w:t>
      </w:r>
      <w:r w:rsidRPr="00AE42F5">
        <w:rPr>
          <w:rFonts w:ascii="SutonnyMJ" w:hAnsi="SutonnyMJ"/>
          <w:shd w:val="clear" w:color="auto" w:fill="FFFFFF" w:themeFill="background1"/>
        </w:rPr>
        <w:t xml:space="preserve"> </w:t>
      </w:r>
      <w:r w:rsidRPr="00AE42F5">
        <w:rPr>
          <w:rFonts w:ascii="SutonnyMJ" w:hAnsi="SutonnyMJ"/>
          <w:sz w:val="24"/>
          <w:shd w:val="clear" w:color="auto" w:fill="FFFFFF" w:themeFill="background1"/>
        </w:rPr>
        <w:tab/>
        <w:t xml:space="preserve">M. </w:t>
      </w:r>
      <w:r w:rsidRPr="00AE42F5">
        <w:rPr>
          <w:rFonts w:ascii="Times New Roman" w:hAnsi="Times New Roman" w:cs="Times New Roman"/>
          <w:shd w:val="clear" w:color="auto" w:fill="FFFFFF" w:themeFill="background1"/>
        </w:rPr>
        <w:t>NSI</w:t>
      </w:r>
      <w:r w:rsidRPr="00AE42F5">
        <w:rPr>
          <w:rFonts w:ascii="SutonnyMJ" w:hAnsi="SutonnyMJ"/>
          <w:shd w:val="clear" w:color="auto" w:fill="FFFFFF" w:themeFill="background1"/>
        </w:rPr>
        <w:t xml:space="preserve"> </w:t>
      </w:r>
      <w:r w:rsidRPr="00AE42F5">
        <w:rPr>
          <w:rFonts w:ascii="SutonnyMJ" w:hAnsi="SutonnyMJ"/>
          <w:sz w:val="24"/>
          <w:shd w:val="clear" w:color="auto" w:fill="FFFFFF" w:themeFill="background1"/>
        </w:rPr>
        <w:tab/>
        <w:t xml:space="preserve">N. </w:t>
      </w:r>
      <w:r w:rsidRPr="00AE42F5">
        <w:rPr>
          <w:rFonts w:ascii="Times New Roman" w:hAnsi="Times New Roman" w:cs="Times New Roman"/>
          <w:shd w:val="clear" w:color="auto" w:fill="FFFFFF" w:themeFill="background1"/>
        </w:rPr>
        <w:t>DGFI</w:t>
      </w:r>
      <w:r w:rsidRPr="00AE42F5">
        <w:rPr>
          <w:rFonts w:ascii="Times New Roman" w:hAnsi="Times New Roman" w:cs="Times New Roman"/>
          <w:sz w:val="24"/>
          <w:shd w:val="clear" w:color="auto" w:fill="FFFFFF" w:themeFill="background1"/>
        </w:rPr>
        <w:tab/>
      </w:r>
      <w:r w:rsidRPr="00AE42F5">
        <w:rPr>
          <w:rFonts w:ascii="SutonnyMJ" w:hAnsi="SutonnyMJ"/>
          <w:sz w:val="24"/>
          <w:shd w:val="clear" w:color="auto" w:fill="000000" w:themeFill="text1"/>
        </w:rPr>
        <w:t>19. 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20. R½x I mš¿vm `g‡b cywj‡ki we‡kl bZyb evwnbxÑ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 xml:space="preserve">K. </w:t>
      </w:r>
      <w:r w:rsidRPr="00AE42F5">
        <w:rPr>
          <w:rFonts w:ascii="Times New Roman" w:hAnsi="Times New Roman" w:cs="Times New Roman"/>
          <w:shd w:val="clear" w:color="auto" w:fill="FFFFFF" w:themeFill="background1"/>
        </w:rPr>
        <w:t>PGR</w:t>
      </w:r>
      <w:r w:rsidRPr="00AE42F5">
        <w:rPr>
          <w:rFonts w:ascii="SutonnyMJ" w:hAnsi="SutonnyMJ"/>
          <w:sz w:val="24"/>
          <w:shd w:val="clear" w:color="auto" w:fill="FFFFFF" w:themeFill="background1"/>
        </w:rPr>
        <w:tab/>
        <w:t xml:space="preserve">L. </w:t>
      </w:r>
      <w:r w:rsidRPr="00AE42F5">
        <w:rPr>
          <w:rFonts w:ascii="Times New Roman" w:hAnsi="Times New Roman" w:cs="Times New Roman"/>
          <w:shd w:val="clear" w:color="auto" w:fill="FFFFFF" w:themeFill="background1"/>
        </w:rPr>
        <w:t>SSR</w:t>
      </w:r>
      <w:r w:rsidRPr="00AE42F5">
        <w:rPr>
          <w:rFonts w:ascii="SutonnyMJ" w:hAnsi="SutonnyMJ"/>
          <w:sz w:val="24"/>
          <w:shd w:val="clear" w:color="auto" w:fill="FFFFFF" w:themeFill="background1"/>
        </w:rPr>
        <w:tab/>
        <w:t xml:space="preserve">M. </w:t>
      </w:r>
      <w:r w:rsidRPr="00AE42F5">
        <w:rPr>
          <w:rFonts w:ascii="Times New Roman" w:hAnsi="Times New Roman" w:cs="Times New Roman"/>
          <w:shd w:val="clear" w:color="auto" w:fill="FFFFFF" w:themeFill="background1"/>
        </w:rPr>
        <w:t>ATU</w:t>
      </w:r>
      <w:r w:rsidRPr="00AE42F5">
        <w:rPr>
          <w:rFonts w:ascii="SutonnyMJ" w:hAnsi="SutonnyMJ"/>
          <w:sz w:val="24"/>
          <w:shd w:val="clear" w:color="auto" w:fill="FFFFFF" w:themeFill="background1"/>
        </w:rPr>
        <w:t xml:space="preserve"> </w:t>
      </w:r>
      <w:r w:rsidRPr="00AE42F5">
        <w:rPr>
          <w:rFonts w:ascii="SutonnyMJ" w:hAnsi="SutonnyMJ"/>
          <w:sz w:val="24"/>
          <w:shd w:val="clear" w:color="auto" w:fill="FFFFFF" w:themeFill="background1"/>
        </w:rPr>
        <w:tab/>
        <w:t xml:space="preserve">N. </w:t>
      </w:r>
      <w:r w:rsidRPr="00AE42F5">
        <w:rPr>
          <w:rFonts w:ascii="Times New Roman" w:hAnsi="Times New Roman" w:cs="Times New Roman"/>
          <w:shd w:val="clear" w:color="auto" w:fill="FFFFFF" w:themeFill="background1"/>
        </w:rPr>
        <w:t>DGFI</w:t>
      </w:r>
      <w:r w:rsidRPr="00AE42F5">
        <w:rPr>
          <w:rFonts w:ascii="Times New Roman" w:hAnsi="Times New Roman" w:cs="Times New Roman"/>
          <w:sz w:val="24"/>
          <w:shd w:val="clear" w:color="auto" w:fill="FFFFFF" w:themeFill="background1"/>
        </w:rPr>
        <w:tab/>
      </w:r>
      <w:r w:rsidRPr="00AE42F5">
        <w:rPr>
          <w:rFonts w:ascii="SutonnyMJ" w:hAnsi="SutonnyMJ"/>
          <w:sz w:val="24"/>
          <w:shd w:val="clear" w:color="auto" w:fill="000000" w:themeFill="text1"/>
        </w:rPr>
        <w:t>20.M</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 xml:space="preserve">21. </w:t>
      </w:r>
      <w:r w:rsidRPr="00AE42F5">
        <w:rPr>
          <w:rFonts w:ascii="Times New Roman" w:hAnsi="Times New Roman" w:cs="Times New Roman"/>
          <w:b/>
          <w:shd w:val="clear" w:color="auto" w:fill="FFFFFF" w:themeFill="background1"/>
        </w:rPr>
        <w:t>SSF</w:t>
      </w:r>
      <w:r w:rsidRPr="00AE42F5">
        <w:rPr>
          <w:rFonts w:ascii="SutonnyMJ" w:hAnsi="SutonnyMJ"/>
          <w:b/>
          <w:sz w:val="24"/>
          <w:shd w:val="clear" w:color="auto" w:fill="FFFFFF" w:themeFill="background1"/>
        </w:rPr>
        <w:t xml:space="preserve"> †Kvb gš¿bvj‡qi Aaxb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b/>
          <w:sz w:val="24"/>
          <w:shd w:val="clear" w:color="auto" w:fill="FFFFFF" w:themeFill="background1"/>
        </w:rPr>
        <w:tab/>
      </w:r>
      <w:r w:rsidRPr="00AE42F5">
        <w:rPr>
          <w:rFonts w:ascii="SutonnyMJ" w:hAnsi="SutonnyMJ"/>
          <w:sz w:val="24"/>
          <w:shd w:val="clear" w:color="auto" w:fill="FFFFFF" w:themeFill="background1"/>
        </w:rPr>
        <w:t>K. ivóªcwZi Kvh©vjq</w:t>
      </w:r>
      <w:r w:rsidRPr="00AE42F5">
        <w:rPr>
          <w:rFonts w:ascii="SutonnyMJ" w:hAnsi="SutonnyMJ"/>
          <w:sz w:val="24"/>
          <w:shd w:val="clear" w:color="auto" w:fill="FFFFFF" w:themeFill="background1"/>
        </w:rPr>
        <w:tab/>
        <w:t>L. cÖavbgš¿xi Kvh©vjq</w:t>
      </w:r>
      <w:r w:rsidRPr="00AE42F5">
        <w:rPr>
          <w:rFonts w:ascii="SutonnyMJ" w:hAnsi="SutonnyMJ"/>
          <w:sz w:val="24"/>
          <w:shd w:val="clear" w:color="auto" w:fill="FFFFFF" w:themeFill="background1"/>
        </w:rPr>
        <w:tab/>
        <w:t>M. ¯^ivóª gš¿bvjq</w:t>
      </w:r>
      <w:r w:rsidRPr="00AE42F5">
        <w:rPr>
          <w:rFonts w:ascii="SutonnyMJ" w:hAnsi="SutonnyMJ"/>
          <w:sz w:val="24"/>
          <w:shd w:val="clear" w:color="auto" w:fill="FFFFFF" w:themeFill="background1"/>
        </w:rPr>
        <w:tab/>
        <w:t>N. A_© gš¿bvjq</w:t>
      </w:r>
      <w:r w:rsidRPr="00AE42F5">
        <w:rPr>
          <w:rFonts w:ascii="SutonnyMJ" w:hAnsi="SutonnyMJ"/>
          <w:sz w:val="24"/>
          <w:shd w:val="clear" w:color="auto" w:fill="FFFFFF" w:themeFill="background1"/>
        </w:rPr>
        <w:tab/>
      </w:r>
      <w:r w:rsidRPr="00AE42F5">
        <w:rPr>
          <w:rFonts w:ascii="SutonnyMJ" w:hAnsi="SutonnyMJ"/>
          <w:sz w:val="24"/>
          <w:shd w:val="clear" w:color="auto" w:fill="000000" w:themeFill="text1"/>
        </w:rPr>
        <w:t>21. L</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b/>
          <w:sz w:val="24"/>
          <w:shd w:val="clear" w:color="auto" w:fill="FFFFFF" w:themeFill="background1"/>
        </w:rPr>
      </w:pPr>
      <w:r w:rsidRPr="00AE42F5">
        <w:rPr>
          <w:rFonts w:ascii="SutonnyMJ" w:hAnsi="SutonnyMJ"/>
          <w:b/>
          <w:sz w:val="24"/>
          <w:shd w:val="clear" w:color="auto" w:fill="FFFFFF" w:themeFill="background1"/>
        </w:rPr>
        <w:t>22. i¨v‡ei gvZ…ms¯’v ejv nqÑ ?</w:t>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K. evsjv‡`k †mbvevwnbx</w:t>
      </w:r>
      <w:r w:rsidRPr="00AE42F5">
        <w:rPr>
          <w:rFonts w:ascii="SutonnyMJ" w:hAnsi="SutonnyMJ"/>
          <w:sz w:val="24"/>
          <w:shd w:val="clear" w:color="auto" w:fill="FFFFFF" w:themeFill="background1"/>
        </w:rPr>
        <w:tab/>
      </w:r>
      <w:r w:rsidR="00AE42F5">
        <w:rPr>
          <w:rFonts w:ascii="SutonnyMJ" w:hAnsi="SutonnyMJ"/>
          <w:sz w:val="24"/>
          <w:shd w:val="clear" w:color="auto" w:fill="FFFFFF" w:themeFill="background1"/>
        </w:rPr>
        <w:tab/>
      </w:r>
      <w:r w:rsidRPr="00AE42F5">
        <w:rPr>
          <w:rFonts w:ascii="SutonnyMJ" w:hAnsi="SutonnyMJ"/>
          <w:sz w:val="24"/>
          <w:shd w:val="clear" w:color="auto" w:fill="FFFFFF" w:themeFill="background1"/>
        </w:rPr>
        <w:t>L. evsjv‡`k cywjk</w:t>
      </w:r>
      <w:r w:rsidRPr="00AE42F5">
        <w:rPr>
          <w:rFonts w:ascii="SutonnyMJ" w:hAnsi="SutonnyMJ"/>
          <w:sz w:val="24"/>
          <w:shd w:val="clear" w:color="auto" w:fill="FFFFFF" w:themeFill="background1"/>
        </w:rPr>
        <w:tab/>
      </w:r>
    </w:p>
    <w:p w:rsidR="00521D3B" w:rsidRPr="00AE42F5" w:rsidRDefault="00521D3B" w:rsidP="00AE42F5">
      <w:pPr>
        <w:shd w:val="clear" w:color="auto" w:fill="FFFFFF" w:themeFill="background1"/>
        <w:tabs>
          <w:tab w:val="left" w:pos="360"/>
          <w:tab w:val="left" w:pos="2340"/>
          <w:tab w:val="left" w:pos="4500"/>
          <w:tab w:val="left" w:pos="6480"/>
          <w:tab w:val="left" w:pos="8154"/>
        </w:tabs>
        <w:jc w:val="both"/>
        <w:rPr>
          <w:rFonts w:ascii="SutonnyMJ" w:hAnsi="SutonnyMJ"/>
          <w:sz w:val="24"/>
          <w:shd w:val="clear" w:color="auto" w:fill="FFFFFF" w:themeFill="background1"/>
        </w:rPr>
      </w:pPr>
      <w:r w:rsidRPr="00AE42F5">
        <w:rPr>
          <w:rFonts w:ascii="SutonnyMJ" w:hAnsi="SutonnyMJ"/>
          <w:sz w:val="24"/>
          <w:shd w:val="clear" w:color="auto" w:fill="FFFFFF" w:themeFill="background1"/>
        </w:rPr>
        <w:tab/>
        <w:t>M. evsjv‡`k wegvb evwnbx</w:t>
      </w:r>
      <w:r w:rsidRPr="00AE42F5">
        <w:rPr>
          <w:rFonts w:ascii="SutonnyMJ" w:hAnsi="SutonnyMJ"/>
          <w:sz w:val="24"/>
          <w:shd w:val="clear" w:color="auto" w:fill="FFFFFF" w:themeFill="background1"/>
        </w:rPr>
        <w:tab/>
      </w:r>
      <w:r w:rsidR="00AE42F5">
        <w:rPr>
          <w:rFonts w:ascii="SutonnyMJ" w:hAnsi="SutonnyMJ"/>
          <w:sz w:val="24"/>
          <w:shd w:val="clear" w:color="auto" w:fill="FFFFFF" w:themeFill="background1"/>
        </w:rPr>
        <w:tab/>
      </w:r>
      <w:r w:rsidRPr="00AE42F5">
        <w:rPr>
          <w:rFonts w:ascii="SutonnyMJ" w:hAnsi="SutonnyMJ"/>
          <w:sz w:val="24"/>
          <w:shd w:val="clear" w:color="auto" w:fill="FFFFFF" w:themeFill="background1"/>
        </w:rPr>
        <w:t>N. evsjv‡`k †bŠevwnbx</w:t>
      </w:r>
      <w:r w:rsidR="00AE42F5">
        <w:rPr>
          <w:rFonts w:ascii="SutonnyMJ" w:hAnsi="SutonnyMJ"/>
          <w:sz w:val="24"/>
          <w:shd w:val="clear" w:color="auto" w:fill="FFFFFF" w:themeFill="background1"/>
        </w:rPr>
        <w:tab/>
      </w:r>
      <w:r w:rsidR="00AE42F5">
        <w:rPr>
          <w:rFonts w:ascii="SutonnyMJ" w:hAnsi="SutonnyMJ"/>
          <w:sz w:val="24"/>
          <w:shd w:val="clear" w:color="auto" w:fill="FFFFFF" w:themeFill="background1"/>
        </w:rPr>
        <w:tab/>
      </w:r>
      <w:r w:rsidR="00AE42F5" w:rsidRPr="00AE42F5">
        <w:rPr>
          <w:rFonts w:ascii="SutonnyMJ" w:hAnsi="SutonnyMJ"/>
          <w:sz w:val="24"/>
          <w:shd w:val="clear" w:color="auto" w:fill="000000" w:themeFill="text1"/>
        </w:rPr>
        <w:t>22.</w:t>
      </w:r>
      <w:r w:rsidR="00AE42F5">
        <w:rPr>
          <w:rFonts w:ascii="SutonnyMJ" w:hAnsi="SutonnyMJ"/>
          <w:sz w:val="24"/>
          <w:shd w:val="clear" w:color="auto" w:fill="000000" w:themeFill="text1"/>
        </w:rPr>
        <w:t xml:space="preserve"> </w:t>
      </w:r>
      <w:r w:rsidR="00AE42F5" w:rsidRPr="00AE42F5">
        <w:rPr>
          <w:rFonts w:ascii="SutonnyMJ" w:hAnsi="SutonnyMJ"/>
          <w:sz w:val="24"/>
          <w:shd w:val="clear" w:color="auto" w:fill="000000" w:themeFill="text1"/>
        </w:rPr>
        <w:t>L</w:t>
      </w:r>
    </w:p>
    <w:p w:rsidR="00CB1220" w:rsidRPr="00B44AF6" w:rsidRDefault="00CB1220" w:rsidP="00B44AF6">
      <w:pPr>
        <w:shd w:val="clear" w:color="auto" w:fill="000000" w:themeFill="text1"/>
        <w:tabs>
          <w:tab w:val="left" w:pos="360"/>
        </w:tabs>
        <w:spacing w:line="245" w:lineRule="auto"/>
        <w:jc w:val="center"/>
        <w:rPr>
          <w:rFonts w:ascii="SutonnyMJ" w:hAnsi="SutonnyMJ"/>
          <w:b/>
          <w:bCs/>
          <w:sz w:val="28"/>
          <w:szCs w:val="26"/>
        </w:rPr>
      </w:pPr>
      <w:r w:rsidRPr="00B44AF6">
        <w:rPr>
          <w:rFonts w:ascii="SutonnyMJ" w:hAnsi="SutonnyMJ"/>
          <w:b/>
          <w:bCs/>
          <w:sz w:val="28"/>
          <w:szCs w:val="26"/>
        </w:rPr>
        <w:t>mvj wfwËK Z_¨</w:t>
      </w:r>
    </w:p>
    <w:p w:rsidR="00CB1220" w:rsidRPr="00CB1220" w:rsidRDefault="00CB1220" w:rsidP="00AD4CBA">
      <w:pPr>
        <w:pStyle w:val="ListParagraph"/>
        <w:numPr>
          <w:ilvl w:val="0"/>
          <w:numId w:val="304"/>
        </w:numPr>
        <w:tabs>
          <w:tab w:val="left" w:pos="360"/>
        </w:tabs>
        <w:spacing w:line="245" w:lineRule="auto"/>
        <w:jc w:val="center"/>
        <w:rPr>
          <w:rFonts w:ascii="SutonnyMJ" w:hAnsi="SutonnyMJ"/>
          <w:sz w:val="2"/>
          <w:szCs w:val="14"/>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4428"/>
      </w:tblGrid>
      <w:tr w:rsidR="00CB1220" w:rsidRPr="00005C3D" w:rsidTr="0077415E">
        <w:tc>
          <w:tcPr>
            <w:tcW w:w="3762" w:type="dxa"/>
            <w:shd w:val="pct20" w:color="auto" w:fill="auto"/>
          </w:tcPr>
          <w:p w:rsidR="00CB1220" w:rsidRPr="00005C3D" w:rsidRDefault="00CB1220" w:rsidP="00CF0227">
            <w:pPr>
              <w:spacing w:line="245" w:lineRule="auto"/>
              <w:jc w:val="center"/>
              <w:rPr>
                <w:rFonts w:ascii="SutonnyMJ" w:hAnsi="SutonnyMJ"/>
                <w:b/>
                <w:bCs/>
                <w:sz w:val="22"/>
                <w:szCs w:val="22"/>
              </w:rPr>
            </w:pPr>
            <w:r w:rsidRPr="00005C3D">
              <w:rPr>
                <w:rFonts w:ascii="SutonnyMJ" w:hAnsi="SutonnyMJ"/>
                <w:b/>
                <w:bCs/>
                <w:sz w:val="22"/>
                <w:szCs w:val="22"/>
              </w:rPr>
              <w:t>1954</w:t>
            </w:r>
          </w:p>
        </w:tc>
        <w:tc>
          <w:tcPr>
            <w:tcW w:w="4428" w:type="dxa"/>
            <w:shd w:val="pct20" w:color="auto" w:fill="auto"/>
          </w:tcPr>
          <w:p w:rsidR="00CB1220" w:rsidRPr="00005C3D" w:rsidRDefault="00CB1220" w:rsidP="00CF0227">
            <w:pPr>
              <w:spacing w:line="245" w:lineRule="auto"/>
              <w:jc w:val="center"/>
              <w:rPr>
                <w:rFonts w:ascii="SutonnyMJ" w:hAnsi="SutonnyMJ"/>
                <w:b/>
                <w:bCs/>
                <w:sz w:val="22"/>
                <w:szCs w:val="22"/>
              </w:rPr>
            </w:pPr>
            <w:r w:rsidRPr="00005C3D">
              <w:rPr>
                <w:rFonts w:ascii="SutonnyMJ" w:hAnsi="SutonnyMJ"/>
                <w:b/>
                <w:bCs/>
                <w:sz w:val="22"/>
                <w:szCs w:val="22"/>
              </w:rPr>
              <w:t>1958</w:t>
            </w:r>
          </w:p>
        </w:tc>
      </w:tr>
      <w:tr w:rsidR="00CB1220" w:rsidRPr="00005C3D" w:rsidTr="0077415E">
        <w:tc>
          <w:tcPr>
            <w:tcW w:w="3762" w:type="dxa"/>
            <w:tcBorders>
              <w:bottom w:val="single" w:sz="4" w:space="0" w:color="auto"/>
            </w:tcBorders>
          </w:tcPr>
          <w:p w:rsidR="00CB1220" w:rsidRPr="00005C3D" w:rsidRDefault="00CB1220" w:rsidP="00CF0227">
            <w:pPr>
              <w:spacing w:line="245" w:lineRule="auto"/>
              <w:jc w:val="center"/>
              <w:rPr>
                <w:rFonts w:ascii="SutonnyMJ" w:hAnsi="SutonnyMJ"/>
                <w:sz w:val="22"/>
                <w:szCs w:val="22"/>
              </w:rPr>
            </w:pPr>
            <w:r w:rsidRPr="00005C3D">
              <w:rPr>
                <w:rFonts w:ascii="SutonnyMJ" w:hAnsi="SutonnyMJ"/>
                <w:sz w:val="22"/>
                <w:szCs w:val="22"/>
              </w:rPr>
              <w:t>- XvKv ÷K G·‡PÄ cÖwZôv</w:t>
            </w:r>
          </w:p>
        </w:tc>
        <w:tc>
          <w:tcPr>
            <w:tcW w:w="4428" w:type="dxa"/>
            <w:tcBorders>
              <w:bottom w:val="single" w:sz="4" w:space="0" w:color="auto"/>
            </w:tcBorders>
          </w:tcPr>
          <w:p w:rsidR="00CB1220" w:rsidRPr="00005C3D" w:rsidRDefault="00CB1220" w:rsidP="00CF0227">
            <w:pPr>
              <w:spacing w:line="245" w:lineRule="auto"/>
              <w:jc w:val="center"/>
              <w:rPr>
                <w:rFonts w:ascii="SutonnyMJ" w:hAnsi="SutonnyMJ"/>
                <w:sz w:val="22"/>
                <w:szCs w:val="22"/>
              </w:rPr>
            </w:pPr>
            <w:r w:rsidRPr="00005C3D">
              <w:rPr>
                <w:sz w:val="18"/>
                <w:szCs w:val="18"/>
              </w:rPr>
              <w:t>- Bangladesh Film Development Corporation</w:t>
            </w:r>
            <w:r w:rsidRPr="00005C3D">
              <w:rPr>
                <w:rFonts w:ascii="SutonnyMJ" w:hAnsi="SutonnyMJ"/>
                <w:sz w:val="22"/>
                <w:szCs w:val="22"/>
              </w:rPr>
              <w:t xml:space="preserve"> cÖwZôv</w:t>
            </w:r>
          </w:p>
        </w:tc>
      </w:tr>
      <w:tr w:rsidR="00CB1220" w:rsidRPr="00005C3D" w:rsidTr="0077415E">
        <w:tc>
          <w:tcPr>
            <w:tcW w:w="3762" w:type="dxa"/>
            <w:shd w:val="pct20" w:color="auto" w:fill="auto"/>
          </w:tcPr>
          <w:p w:rsidR="00CB1220" w:rsidRPr="00005C3D" w:rsidRDefault="00CB1220" w:rsidP="00CF0227">
            <w:pPr>
              <w:spacing w:line="245" w:lineRule="auto"/>
              <w:jc w:val="center"/>
              <w:rPr>
                <w:rFonts w:ascii="SutonnyMJ" w:hAnsi="SutonnyMJ"/>
                <w:b/>
                <w:bCs/>
                <w:sz w:val="22"/>
                <w:szCs w:val="22"/>
              </w:rPr>
            </w:pPr>
            <w:r w:rsidRPr="00005C3D">
              <w:rPr>
                <w:rFonts w:ascii="SutonnyMJ" w:hAnsi="SutonnyMJ"/>
                <w:b/>
                <w:bCs/>
                <w:sz w:val="22"/>
                <w:szCs w:val="22"/>
              </w:rPr>
              <w:t>1959</w:t>
            </w:r>
          </w:p>
        </w:tc>
        <w:tc>
          <w:tcPr>
            <w:tcW w:w="4428" w:type="dxa"/>
            <w:shd w:val="pct20" w:color="auto" w:fill="auto"/>
          </w:tcPr>
          <w:p w:rsidR="00CB1220" w:rsidRPr="00005C3D" w:rsidRDefault="00CB1220" w:rsidP="00CF0227">
            <w:pPr>
              <w:spacing w:line="245" w:lineRule="auto"/>
              <w:jc w:val="center"/>
              <w:rPr>
                <w:rFonts w:ascii="SutonnyMJ" w:hAnsi="SutonnyMJ"/>
                <w:b/>
                <w:bCs/>
                <w:sz w:val="22"/>
                <w:szCs w:val="22"/>
              </w:rPr>
            </w:pPr>
            <w:r w:rsidRPr="00005C3D">
              <w:rPr>
                <w:rFonts w:ascii="SutonnyMJ" w:hAnsi="SutonnyMJ"/>
                <w:b/>
                <w:bCs/>
                <w:sz w:val="22"/>
                <w:szCs w:val="22"/>
              </w:rPr>
              <w:t>1960</w:t>
            </w:r>
          </w:p>
        </w:tc>
      </w:tr>
      <w:tr w:rsidR="00CB1220" w:rsidRPr="00005C3D" w:rsidTr="0077415E">
        <w:tc>
          <w:tcPr>
            <w:tcW w:w="3762" w:type="dxa"/>
            <w:tcBorders>
              <w:bottom w:val="single" w:sz="4" w:space="0" w:color="auto"/>
            </w:tcBorders>
          </w:tcPr>
          <w:p w:rsidR="00CB1220" w:rsidRPr="00005C3D" w:rsidRDefault="00CB1220" w:rsidP="00CF0227">
            <w:pPr>
              <w:spacing w:line="245" w:lineRule="auto"/>
              <w:jc w:val="center"/>
              <w:rPr>
                <w:sz w:val="22"/>
                <w:szCs w:val="22"/>
              </w:rPr>
            </w:pPr>
            <w:r w:rsidRPr="00005C3D">
              <w:rPr>
                <w:sz w:val="22"/>
                <w:szCs w:val="22"/>
              </w:rPr>
              <w:t xml:space="preserve">- </w:t>
            </w:r>
            <w:r w:rsidRPr="00005C3D">
              <w:rPr>
                <w:sz w:val="18"/>
                <w:szCs w:val="18"/>
              </w:rPr>
              <w:t xml:space="preserve">Bangladesh Academy for Rural Development  (BARD ) </w:t>
            </w:r>
            <w:r w:rsidRPr="00005C3D">
              <w:rPr>
                <w:rFonts w:ascii="SutonnyMJ" w:hAnsi="SutonnyMJ"/>
                <w:sz w:val="22"/>
                <w:szCs w:val="22"/>
              </w:rPr>
              <w:t>cÖwZôv</w:t>
            </w:r>
          </w:p>
        </w:tc>
        <w:tc>
          <w:tcPr>
            <w:tcW w:w="4428" w:type="dxa"/>
            <w:tcBorders>
              <w:bottom w:val="single" w:sz="4" w:space="0" w:color="auto"/>
            </w:tcBorders>
          </w:tcPr>
          <w:p w:rsidR="00CB1220" w:rsidRPr="00005C3D" w:rsidRDefault="00CB1220" w:rsidP="00CF0227">
            <w:pPr>
              <w:spacing w:line="245" w:lineRule="auto"/>
              <w:jc w:val="center"/>
            </w:pPr>
            <w:r w:rsidRPr="00005C3D">
              <w:rPr>
                <w:sz w:val="18"/>
              </w:rPr>
              <w:t>- ICDDR,B</w:t>
            </w:r>
            <w:r w:rsidRPr="00005C3D">
              <w:rPr>
                <w:rFonts w:ascii="SutonnyMJ" w:hAnsi="SutonnyMJ"/>
                <w:sz w:val="22"/>
                <w:szCs w:val="22"/>
              </w:rPr>
              <w:t>cÖwZôv</w:t>
            </w:r>
          </w:p>
          <w:p w:rsidR="00CB1220" w:rsidRPr="00005C3D" w:rsidRDefault="00CB1220" w:rsidP="00CF0227">
            <w:pPr>
              <w:spacing w:line="245" w:lineRule="auto"/>
              <w:jc w:val="center"/>
              <w:rPr>
                <w:sz w:val="22"/>
                <w:szCs w:val="22"/>
              </w:rPr>
            </w:pPr>
          </w:p>
        </w:tc>
      </w:tr>
      <w:tr w:rsidR="00CB1220" w:rsidRPr="00005C3D" w:rsidTr="0077415E">
        <w:tc>
          <w:tcPr>
            <w:tcW w:w="3762" w:type="dxa"/>
            <w:shd w:val="pct20" w:color="auto" w:fill="auto"/>
          </w:tcPr>
          <w:p w:rsidR="00CB1220" w:rsidRPr="00005C3D" w:rsidRDefault="00CB1220" w:rsidP="00CF0227">
            <w:pPr>
              <w:spacing w:line="245" w:lineRule="auto"/>
              <w:jc w:val="center"/>
              <w:rPr>
                <w:rFonts w:ascii="SutonnyMJ" w:hAnsi="SutonnyMJ"/>
                <w:b/>
                <w:bCs/>
                <w:sz w:val="22"/>
                <w:szCs w:val="22"/>
              </w:rPr>
            </w:pPr>
            <w:r w:rsidRPr="00005C3D">
              <w:rPr>
                <w:rFonts w:ascii="SutonnyMJ" w:hAnsi="SutonnyMJ"/>
                <w:b/>
                <w:bCs/>
                <w:sz w:val="22"/>
                <w:szCs w:val="22"/>
              </w:rPr>
              <w:t>1964</w:t>
            </w:r>
          </w:p>
        </w:tc>
        <w:tc>
          <w:tcPr>
            <w:tcW w:w="4428" w:type="dxa"/>
            <w:shd w:val="pct20" w:color="auto" w:fill="auto"/>
          </w:tcPr>
          <w:p w:rsidR="00CB1220" w:rsidRPr="00005C3D" w:rsidRDefault="00CB1220" w:rsidP="00CF0227">
            <w:pPr>
              <w:spacing w:line="245" w:lineRule="auto"/>
              <w:jc w:val="center"/>
              <w:rPr>
                <w:rFonts w:ascii="SutonnyMJ" w:hAnsi="SutonnyMJ"/>
                <w:b/>
                <w:bCs/>
                <w:sz w:val="22"/>
                <w:szCs w:val="22"/>
              </w:rPr>
            </w:pPr>
            <w:r w:rsidRPr="00005C3D">
              <w:rPr>
                <w:rFonts w:ascii="SutonnyMJ" w:hAnsi="SutonnyMJ"/>
                <w:b/>
                <w:bCs/>
                <w:sz w:val="22"/>
                <w:szCs w:val="22"/>
              </w:rPr>
              <w:t>1963</w:t>
            </w:r>
          </w:p>
        </w:tc>
      </w:tr>
      <w:tr w:rsidR="00CB1220" w:rsidRPr="00005C3D" w:rsidTr="0077415E">
        <w:tc>
          <w:tcPr>
            <w:tcW w:w="3762" w:type="dxa"/>
            <w:tcBorders>
              <w:bottom w:val="single" w:sz="4" w:space="0" w:color="auto"/>
            </w:tcBorders>
          </w:tcPr>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wPwoqvLvbv</w:t>
            </w:r>
          </w:p>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†Uwjwfkb cÖwZôv</w:t>
            </w:r>
          </w:p>
          <w:p w:rsidR="00CB1220" w:rsidRPr="00005C3D" w:rsidRDefault="00CB1220" w:rsidP="00CF0227">
            <w:pPr>
              <w:spacing w:line="245" w:lineRule="auto"/>
              <w:jc w:val="center"/>
              <w:rPr>
                <w:sz w:val="22"/>
                <w:szCs w:val="22"/>
              </w:rPr>
            </w:pPr>
            <w:r w:rsidRPr="00005C3D">
              <w:rPr>
                <w:sz w:val="22"/>
                <w:szCs w:val="22"/>
              </w:rPr>
              <w:t xml:space="preserve">- </w:t>
            </w:r>
            <w:r w:rsidRPr="00005C3D">
              <w:rPr>
                <w:sz w:val="18"/>
                <w:szCs w:val="18"/>
              </w:rPr>
              <w:t xml:space="preserve">Forest Academy </w:t>
            </w:r>
            <w:r w:rsidRPr="00005C3D">
              <w:rPr>
                <w:rFonts w:ascii="SutonnyMJ" w:hAnsi="SutonnyMJ"/>
                <w:sz w:val="22"/>
                <w:szCs w:val="22"/>
              </w:rPr>
              <w:t xml:space="preserve"> cÖwZôv</w:t>
            </w:r>
          </w:p>
        </w:tc>
        <w:tc>
          <w:tcPr>
            <w:tcW w:w="4428" w:type="dxa"/>
            <w:tcBorders>
              <w:bottom w:val="single" w:sz="4" w:space="0" w:color="auto"/>
            </w:tcBorders>
          </w:tcPr>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evqZzj †gvKviig gmwR`</w:t>
            </w:r>
          </w:p>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Iqvmv</w:t>
            </w:r>
          </w:p>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†¯úkvj eªvÂ (evsjv‡`k cywjk)</w:t>
            </w:r>
          </w:p>
          <w:p w:rsidR="00CB1220" w:rsidRPr="00005C3D" w:rsidRDefault="00CB1220" w:rsidP="00CF0227">
            <w:pPr>
              <w:spacing w:line="245" w:lineRule="auto"/>
              <w:jc w:val="center"/>
              <w:rPr>
                <w:rFonts w:ascii="SutonnyMJ" w:hAnsi="SutonnyMJ"/>
                <w:sz w:val="22"/>
                <w:szCs w:val="22"/>
              </w:rPr>
            </w:pPr>
            <w:r w:rsidRPr="00005C3D">
              <w:rPr>
                <w:rFonts w:ascii="SutonnyMJ" w:hAnsi="SutonnyMJ"/>
                <w:sz w:val="22"/>
                <w:szCs w:val="22"/>
              </w:rPr>
              <w:t>-evsjv‡`k nvW©‡evW© wgj</w:t>
            </w:r>
          </w:p>
        </w:tc>
      </w:tr>
      <w:tr w:rsidR="00CB1220" w:rsidRPr="00005C3D" w:rsidTr="0077415E">
        <w:tc>
          <w:tcPr>
            <w:tcW w:w="3762" w:type="dxa"/>
            <w:shd w:val="pct20" w:color="auto" w:fill="auto"/>
          </w:tcPr>
          <w:p w:rsidR="00CB1220" w:rsidRPr="00005C3D" w:rsidRDefault="00CB1220" w:rsidP="00CF0227">
            <w:pPr>
              <w:spacing w:line="245" w:lineRule="auto"/>
              <w:jc w:val="center"/>
              <w:rPr>
                <w:rFonts w:ascii="SutonnyMJ" w:hAnsi="SutonnyMJ"/>
                <w:b/>
                <w:sz w:val="22"/>
                <w:szCs w:val="22"/>
              </w:rPr>
            </w:pPr>
            <w:r w:rsidRPr="00005C3D">
              <w:rPr>
                <w:rFonts w:ascii="SutonnyMJ" w:hAnsi="SutonnyMJ"/>
                <w:b/>
                <w:sz w:val="22"/>
                <w:szCs w:val="22"/>
              </w:rPr>
              <w:lastRenderedPageBreak/>
              <w:t>1966</w:t>
            </w:r>
          </w:p>
        </w:tc>
        <w:tc>
          <w:tcPr>
            <w:tcW w:w="4428" w:type="dxa"/>
            <w:shd w:val="pct20" w:color="auto" w:fill="auto"/>
          </w:tcPr>
          <w:p w:rsidR="00CB1220" w:rsidRPr="00005C3D" w:rsidRDefault="00CB1220" w:rsidP="00CF0227">
            <w:pPr>
              <w:spacing w:line="245" w:lineRule="auto"/>
              <w:jc w:val="center"/>
              <w:rPr>
                <w:rFonts w:ascii="SutonnyMJ" w:hAnsi="SutonnyMJ"/>
                <w:b/>
                <w:sz w:val="22"/>
                <w:szCs w:val="22"/>
              </w:rPr>
            </w:pPr>
            <w:r w:rsidRPr="00005C3D">
              <w:rPr>
                <w:rFonts w:ascii="SutonnyMJ" w:hAnsi="SutonnyMJ"/>
                <w:b/>
                <w:sz w:val="22"/>
                <w:szCs w:val="22"/>
              </w:rPr>
              <w:t>1970</w:t>
            </w:r>
          </w:p>
        </w:tc>
      </w:tr>
      <w:tr w:rsidR="00CB1220" w:rsidRPr="00005C3D" w:rsidTr="0077415E">
        <w:tc>
          <w:tcPr>
            <w:tcW w:w="3762" w:type="dxa"/>
            <w:tcBorders>
              <w:bottom w:val="single" w:sz="4" w:space="0" w:color="auto"/>
            </w:tcBorders>
          </w:tcPr>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WvKNi wgDwRqvg</w:t>
            </w:r>
          </w:p>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wR.wc.I</w:t>
            </w:r>
          </w:p>
        </w:tc>
        <w:tc>
          <w:tcPr>
            <w:tcW w:w="4428" w:type="dxa"/>
            <w:tcBorders>
              <w:bottom w:val="single" w:sz="4" w:space="0" w:color="auto"/>
            </w:tcBorders>
          </w:tcPr>
          <w:p w:rsidR="00CB1220" w:rsidRPr="00005C3D" w:rsidRDefault="00CB1220" w:rsidP="00CF0227">
            <w:pPr>
              <w:spacing w:line="245"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avb M‡elYv Bbw÷wUDU</w:t>
            </w:r>
          </w:p>
          <w:p w:rsidR="00CB1220" w:rsidRPr="00005C3D" w:rsidRDefault="00CB1220" w:rsidP="00CF0227">
            <w:pPr>
              <w:spacing w:line="245" w:lineRule="auto"/>
              <w:jc w:val="center"/>
              <w:rPr>
                <w:rFonts w:ascii="SutonnyMJ" w:hAnsi="SutonnyMJ"/>
                <w:sz w:val="22"/>
                <w:szCs w:val="22"/>
              </w:rPr>
            </w:pP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1971</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1972</w:t>
            </w:r>
          </w:p>
        </w:tc>
      </w:tr>
      <w:tr w:rsidR="00CB1220" w:rsidRPr="00005C3D" w:rsidTr="0077415E">
        <w:tc>
          <w:tcPr>
            <w:tcW w:w="3762" w:type="dxa"/>
            <w:tcBorders>
              <w:bottom w:val="single" w:sz="4" w:space="0" w:color="auto"/>
            </w:tcBorders>
          </w:tcPr>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WvKwU‡KU cÖKvkÑ 29 GwcÖj</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e¨vsK cÖwZôvÑ 16 wW‡m¤^i</w:t>
            </w:r>
          </w:p>
        </w:tc>
        <w:tc>
          <w:tcPr>
            <w:tcW w:w="4428" w:type="dxa"/>
            <w:tcBorders>
              <w:bottom w:val="single" w:sz="4" w:space="0" w:color="auto"/>
            </w:tcBorders>
          </w:tcPr>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msev` ms¯’v</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†hŠ_ b`x Kwgkb</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wegvb</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†bvU Pvjy (4 gvP©, 100 I 1 UvKvi †bvU)</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gÄywi Kwgkb</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wbe©vPb Kwgkb</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cywjk †Uªwbs †m›Uvi</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00AD0E3E">
              <w:rPr>
                <w:rFonts w:ascii="SutonnyMJ" w:hAnsi="SutonnyMJ"/>
                <w:sz w:val="22"/>
                <w:szCs w:val="22"/>
              </w:rPr>
              <w:t>†emvgwiK wegvb cwienY</w:t>
            </w:r>
            <w:r w:rsidRPr="00005C3D">
              <w:rPr>
                <w:rFonts w:ascii="SutonnyMJ" w:hAnsi="SutonnyMJ"/>
                <w:sz w:val="22"/>
                <w:szCs w:val="22"/>
              </w:rPr>
              <w:t xml:space="preserve"> wefvM</w:t>
            </w:r>
          </w:p>
          <w:p w:rsidR="00CB1220" w:rsidRPr="00005C3D" w:rsidRDefault="00CB1220" w:rsidP="00CF0227">
            <w:pPr>
              <w:spacing w:line="211"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evsjv‡`k ivR¯^ †evW©</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evwYwR¨K e¨vsK RvZxqKiY</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cwiKíbv Kwgkb</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BDwbqb cÂv‡qZ</w:t>
            </w:r>
          </w:p>
          <w:p w:rsidR="00CB1220" w:rsidRPr="00005C3D" w:rsidRDefault="00CB1220" w:rsidP="00CF0227">
            <w:pPr>
              <w:spacing w:line="211"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Af¨šÍixY wegvb d¬vBU</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AvšÍR©vwZK d¬vBUÑ 5 gvP©</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1973</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1974</w:t>
            </w:r>
          </w:p>
        </w:tc>
      </w:tr>
      <w:tr w:rsidR="00CB1220" w:rsidRPr="00005C3D" w:rsidTr="0077415E">
        <w:tc>
          <w:tcPr>
            <w:tcW w:w="3762" w:type="dxa"/>
            <w:tcBorders>
              <w:bottom w:val="single" w:sz="4" w:space="0" w:color="auto"/>
            </w:tcBorders>
          </w:tcPr>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RvZxq msm` wbe©vPbÑ 7 gvP©</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ivóªcwZ wbe©vPbÑ 8 GwcÖj</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evsjv‡`k‡K Puv‡`i gvwU Dcnvi †`qÑhy³ivóª</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gyw³‡hv×v‡`i ¯§i‡Y cÖ_g WvKwU‡KU cÖKvk</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gyw³‡hv×v‡`i †LZve cÖ`vbÑ 15 wW‡m¤^i</w:t>
            </w:r>
          </w:p>
        </w:tc>
        <w:tc>
          <w:tcPr>
            <w:tcW w:w="4428" w:type="dxa"/>
            <w:tcBorders>
              <w:bottom w:val="single" w:sz="4" w:space="0" w:color="auto"/>
            </w:tcBorders>
          </w:tcPr>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wgwjUvwi GKv‡Wwg</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Gqvi †dvm© GKv‡Wwg</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bvix cywjk wb‡qvM</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sz w:val="18"/>
                <w:szCs w:val="22"/>
              </w:rPr>
              <w:t>Bangladesh</w:t>
            </w:r>
            <w:r w:rsidRPr="00005C3D">
              <w:rPr>
                <w:sz w:val="18"/>
                <w:szCs w:val="18"/>
              </w:rPr>
              <w:t xml:space="preserve">Aid Group </w:t>
            </w:r>
            <w:r w:rsidRPr="00005C3D">
              <w:rPr>
                <w:rFonts w:ascii="SutonnyMJ" w:hAnsi="SutonnyMJ"/>
                <w:sz w:val="22"/>
                <w:szCs w:val="22"/>
              </w:rPr>
              <w:t>cÖwZôv</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1975</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1976</w:t>
            </w:r>
          </w:p>
        </w:tc>
      </w:tr>
      <w:tr w:rsidR="00CB1220" w:rsidRPr="00005C3D" w:rsidTr="0077415E">
        <w:tc>
          <w:tcPr>
            <w:tcW w:w="3762" w:type="dxa"/>
            <w:tcBorders>
              <w:bottom w:val="single" w:sz="4" w:space="0" w:color="auto"/>
            </w:tcBorders>
          </w:tcPr>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†eZeywbqvq DcMÖn</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BmjvwgK dvD‡Ûkb</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RvZxq Aa¨vcK wb‡qvM</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cwievi cwiKíbv Awa`ßi</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†cÖwm‡W›U MvW© †iwR‡g›U</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evsjv‡`k †Uwjwfkb †K›`ª (ivgcyiv)</w:t>
            </w:r>
          </w:p>
        </w:tc>
        <w:tc>
          <w:tcPr>
            <w:tcW w:w="4428" w:type="dxa"/>
            <w:tcBorders>
              <w:bottom w:val="single" w:sz="4" w:space="0" w:color="auto"/>
            </w:tcBorders>
          </w:tcPr>
          <w:p w:rsidR="00CB1220" w:rsidRPr="00005C3D" w:rsidRDefault="00CB1220" w:rsidP="00CF0227">
            <w:pPr>
              <w:spacing w:line="214"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gwYcyi jwjZKjv GKv‡Wwg</w:t>
            </w:r>
          </w:p>
          <w:p w:rsidR="00CB1220" w:rsidRPr="00005C3D" w:rsidRDefault="00CB1220" w:rsidP="00CF0227">
            <w:pPr>
              <w:spacing w:line="214"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GKz‡k c`K</w:t>
            </w:r>
          </w:p>
          <w:p w:rsidR="00CB1220" w:rsidRPr="00005C3D" w:rsidRDefault="00CB1220" w:rsidP="00CF0227">
            <w:pPr>
              <w:spacing w:line="214" w:lineRule="auto"/>
              <w:jc w:val="center"/>
              <w:rPr>
                <w:rFonts w:ascii="SutonnyMJ" w:hAnsi="SutonnyMJ"/>
                <w:sz w:val="22"/>
                <w:szCs w:val="22"/>
              </w:rPr>
            </w:pPr>
            <w:r w:rsidRPr="00005C3D">
              <w:rPr>
                <w:rFonts w:ascii="SutonnyMJ" w:hAnsi="SutonnyMJ"/>
                <w:sz w:val="22"/>
                <w:szCs w:val="22"/>
              </w:rPr>
              <w:t>- wkï GKv‡Wwg</w:t>
            </w:r>
          </w:p>
          <w:p w:rsidR="00CB1220" w:rsidRPr="00005C3D" w:rsidRDefault="00CB1220" w:rsidP="00CF0227">
            <w:pPr>
              <w:spacing w:line="214"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†bfvj GKv‡Wwg</w:t>
            </w:r>
          </w:p>
          <w:p w:rsidR="00CB1220" w:rsidRPr="00005C3D" w:rsidRDefault="00CB1220" w:rsidP="00CF0227">
            <w:pPr>
              <w:spacing w:line="214"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†g‡UªvcwjUb cywjk</w:t>
            </w:r>
          </w:p>
          <w:p w:rsidR="00CB1220" w:rsidRPr="00005C3D" w:rsidRDefault="00CB1220" w:rsidP="00CF0227">
            <w:pPr>
              <w:spacing w:line="214"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MÖvgxY e¨vsK</w:t>
            </w:r>
          </w:p>
          <w:p w:rsidR="00CB1220" w:rsidRPr="00005C3D" w:rsidRDefault="00CB1220" w:rsidP="00CF0227">
            <w:pPr>
              <w:spacing w:line="214" w:lineRule="auto"/>
              <w:jc w:val="center"/>
              <w:rPr>
                <w:rFonts w:ascii="SutonnyMJ" w:hAnsi="SutonnyMJ"/>
                <w:sz w:val="22"/>
              </w:rPr>
            </w:pPr>
            <w:r w:rsidRPr="00005C3D">
              <w:rPr>
                <w:sz w:val="22"/>
                <w:szCs w:val="22"/>
              </w:rPr>
              <w:t xml:space="preserve">- </w:t>
            </w:r>
            <w:r w:rsidRPr="00005C3D">
              <w:rPr>
                <w:rFonts w:ascii="SutonnyMJ" w:hAnsi="SutonnyMJ"/>
                <w:sz w:val="22"/>
                <w:szCs w:val="22"/>
              </w:rPr>
              <w:t xml:space="preserve">evsjv‡`k K…wl M‡elYv Bbw÷wUDU </w:t>
            </w:r>
            <w:r w:rsidRPr="00005C3D">
              <w:rPr>
                <w:rFonts w:ascii="SutonnyMJ" w:hAnsi="SutonnyMJ"/>
                <w:sz w:val="18"/>
                <w:szCs w:val="22"/>
              </w:rPr>
              <w:t>(</w:t>
            </w:r>
            <w:r w:rsidRPr="00005C3D">
              <w:rPr>
                <w:sz w:val="18"/>
              </w:rPr>
              <w:t>BARI</w:t>
            </w:r>
            <w:r w:rsidRPr="00005C3D">
              <w:rPr>
                <w:rFonts w:ascii="SutonnyMJ" w:hAnsi="SutonnyMJ"/>
                <w:sz w:val="18"/>
                <w:szCs w:val="22"/>
              </w:rPr>
              <w:t xml:space="preserve">) </w:t>
            </w:r>
            <w:r w:rsidRPr="00005C3D">
              <w:rPr>
                <w:rFonts w:ascii="SutonnyMJ" w:hAnsi="SutonnyMJ"/>
                <w:sz w:val="22"/>
                <w:szCs w:val="22"/>
              </w:rPr>
              <w:t>MVb</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1977</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1978</w:t>
            </w:r>
          </w:p>
        </w:tc>
      </w:tr>
      <w:tr w:rsidR="00CB1220" w:rsidRPr="00005C3D" w:rsidTr="0077415E">
        <w:tc>
          <w:tcPr>
            <w:tcW w:w="3762" w:type="dxa"/>
            <w:tcBorders>
              <w:bottom w:val="single" w:sz="4" w:space="0" w:color="auto"/>
            </w:tcBorders>
          </w:tcPr>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Pv †evW© cÖwZôv</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b`x M‡elYv Bwbw÷wUDU</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cjøx we`y¨Zvqb †evW©</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sz w:val="18"/>
                <w:szCs w:val="18"/>
              </w:rPr>
              <w:t>BANBEIS</w:t>
            </w:r>
            <w:r w:rsidRPr="00005C3D">
              <w:rPr>
                <w:rFonts w:ascii="SutonnyMJ" w:hAnsi="SutonnyMJ"/>
                <w:sz w:val="22"/>
                <w:szCs w:val="22"/>
              </w:rPr>
              <w:t xml:space="preserve"> cÖwZôv</w:t>
            </w:r>
          </w:p>
        </w:tc>
        <w:tc>
          <w:tcPr>
            <w:tcW w:w="4428" w:type="dxa"/>
            <w:tcBorders>
              <w:bottom w:val="single" w:sz="4" w:space="0" w:color="auto"/>
            </w:tcBorders>
          </w:tcPr>
          <w:p w:rsidR="00CB1220" w:rsidRPr="00005C3D" w:rsidRDefault="00CB1220" w:rsidP="00CF0227">
            <w:pPr>
              <w:spacing w:line="218" w:lineRule="auto"/>
              <w:jc w:val="center"/>
              <w:rPr>
                <w:sz w:val="22"/>
                <w:szCs w:val="22"/>
              </w:rPr>
            </w:pPr>
            <w:r w:rsidRPr="00005C3D">
              <w:rPr>
                <w:sz w:val="22"/>
                <w:szCs w:val="22"/>
              </w:rPr>
              <w:t xml:space="preserve">- </w:t>
            </w:r>
            <w:r w:rsidRPr="00005C3D">
              <w:rPr>
                <w:sz w:val="18"/>
                <w:szCs w:val="18"/>
              </w:rPr>
              <w:t>NAPE</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sz w:val="18"/>
                <w:szCs w:val="18"/>
              </w:rPr>
              <w:t>DMP</w:t>
            </w:r>
            <w:r w:rsidRPr="00005C3D">
              <w:rPr>
                <w:rFonts w:ascii="SutonnyMJ" w:hAnsi="SutonnyMJ"/>
                <w:sz w:val="22"/>
                <w:szCs w:val="22"/>
              </w:rPr>
              <w:t>- cÖ_g bvix cywjk wb‡qvM</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†cvkvK ißvwb ïiæ</w:t>
            </w:r>
          </w:p>
          <w:p w:rsidR="00CB1220" w:rsidRPr="00005C3D" w:rsidRDefault="00CB1220" w:rsidP="00CF0227">
            <w:pPr>
              <w:spacing w:line="218" w:lineRule="auto"/>
              <w:jc w:val="center"/>
              <w:rPr>
                <w:rFonts w:ascii="SutonnyMJ" w:hAnsi="SutonnyMJ"/>
                <w:sz w:val="22"/>
                <w:szCs w:val="22"/>
              </w:rPr>
            </w:pPr>
            <w:r w:rsidRPr="00005C3D">
              <w:rPr>
                <w:rFonts w:ascii="SutonnyMJ" w:hAnsi="SutonnyMJ"/>
                <w:sz w:val="22"/>
                <w:szCs w:val="22"/>
              </w:rPr>
              <w:t>- XvKv †cŠi K‡c©v‡ikb nq</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sz w:val="18"/>
                <w:szCs w:val="18"/>
              </w:rPr>
              <w:t>NIPORT</w:t>
            </w:r>
            <w:r w:rsidRPr="00005C3D">
              <w:rPr>
                <w:rFonts w:ascii="SutonnyMJ" w:hAnsi="SutonnyMJ"/>
                <w:sz w:val="22"/>
                <w:szCs w:val="22"/>
              </w:rPr>
              <w:t xml:space="preserve"> cÖwZôv</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1979</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1980</w:t>
            </w:r>
          </w:p>
        </w:tc>
      </w:tr>
      <w:tr w:rsidR="00CB1220" w:rsidRPr="00005C3D" w:rsidTr="0077415E">
        <w:tc>
          <w:tcPr>
            <w:tcW w:w="3762" w:type="dxa"/>
            <w:tcBorders>
              <w:bottom w:val="single" w:sz="4" w:space="0" w:color="auto"/>
            </w:tcBorders>
          </w:tcPr>
          <w:p w:rsidR="00CB1220" w:rsidRPr="00005C3D" w:rsidRDefault="00CB1220" w:rsidP="00CF0227">
            <w:pPr>
              <w:spacing w:line="211"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Kzwg©‡Uvjv AvšÍR©vwZK wegvbe›`i</w:t>
            </w:r>
          </w:p>
          <w:p w:rsidR="00CB1220" w:rsidRPr="00005C3D" w:rsidRDefault="00CB1220" w:rsidP="00CF0227">
            <w:pPr>
              <w:spacing w:line="211" w:lineRule="auto"/>
              <w:jc w:val="center"/>
              <w:rPr>
                <w:sz w:val="22"/>
                <w:szCs w:val="22"/>
              </w:rPr>
            </w:pPr>
            <w:r w:rsidRPr="00005C3D">
              <w:rPr>
                <w:sz w:val="22"/>
                <w:szCs w:val="22"/>
              </w:rPr>
              <w:t>-</w:t>
            </w:r>
            <w:r w:rsidRPr="00005C3D">
              <w:rPr>
                <w:sz w:val="18"/>
                <w:szCs w:val="18"/>
              </w:rPr>
              <w:t>BNCC</w:t>
            </w:r>
          </w:p>
          <w:p w:rsidR="00CB1220" w:rsidRPr="00005C3D" w:rsidRDefault="00CB1220" w:rsidP="00CF0227">
            <w:pPr>
              <w:spacing w:line="211"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wkï cvK©</w:t>
            </w:r>
          </w:p>
          <w:p w:rsidR="00CB1220" w:rsidRPr="00005C3D" w:rsidRDefault="00CB1220" w:rsidP="00CF0227">
            <w:pPr>
              <w:spacing w:line="211"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1g wUKv `vb Kg©m~wP</w:t>
            </w:r>
          </w:p>
          <w:p w:rsidR="00CB1220" w:rsidRPr="00005C3D" w:rsidRDefault="00CB1220" w:rsidP="00CF0227">
            <w:pPr>
              <w:spacing w:line="211"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Af¨šÍixY m¤ú` wefvM</w:t>
            </w:r>
          </w:p>
        </w:tc>
        <w:tc>
          <w:tcPr>
            <w:tcW w:w="4428" w:type="dxa"/>
            <w:tcBorders>
              <w:bottom w:val="single" w:sz="4" w:space="0" w:color="auto"/>
            </w:tcBorders>
          </w:tcPr>
          <w:p w:rsidR="00CB1220" w:rsidRPr="00005C3D" w:rsidRDefault="00CB1220" w:rsidP="00CF0227">
            <w:pPr>
              <w:spacing w:line="218" w:lineRule="auto"/>
              <w:jc w:val="center"/>
              <w:rPr>
                <w:sz w:val="22"/>
                <w:szCs w:val="22"/>
              </w:rPr>
            </w:pPr>
            <w:r w:rsidRPr="00005C3D">
              <w:rPr>
                <w:sz w:val="22"/>
                <w:szCs w:val="22"/>
              </w:rPr>
              <w:t xml:space="preserve">- </w:t>
            </w:r>
            <w:r w:rsidRPr="00005C3D">
              <w:rPr>
                <w:sz w:val="18"/>
                <w:szCs w:val="18"/>
              </w:rPr>
              <w:t>SPAR</w:t>
            </w:r>
            <w:r w:rsidR="00AD0E3E" w:rsidRPr="00005C3D">
              <w:rPr>
                <w:sz w:val="18"/>
                <w:szCs w:val="18"/>
              </w:rPr>
              <w:t>R</w:t>
            </w:r>
            <w:r w:rsidRPr="00005C3D">
              <w:rPr>
                <w:sz w:val="18"/>
                <w:szCs w:val="18"/>
              </w:rPr>
              <w:t>SO</w:t>
            </w:r>
          </w:p>
          <w:p w:rsidR="00CB1220" w:rsidRPr="00005C3D" w:rsidRDefault="00CB1220" w:rsidP="00CF0227">
            <w:pPr>
              <w:spacing w:line="218" w:lineRule="auto"/>
              <w:jc w:val="center"/>
              <w:rPr>
                <w:sz w:val="22"/>
                <w:szCs w:val="22"/>
              </w:rPr>
            </w:pPr>
            <w:r w:rsidRPr="00005C3D">
              <w:rPr>
                <w:sz w:val="22"/>
                <w:szCs w:val="22"/>
              </w:rPr>
              <w:t>-</w:t>
            </w:r>
            <w:r w:rsidRPr="00005C3D">
              <w:rPr>
                <w:sz w:val="18"/>
                <w:szCs w:val="18"/>
              </w:rPr>
              <w:t>BIRDEM</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RvZxq MYgva¨g Bbw÷wUDU</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evsjv‡`k ißvwb cÖwµqvRvZKiY AÂj KZ…©cÿ  (†ecRv)</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1981</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1982</w:t>
            </w:r>
          </w:p>
        </w:tc>
      </w:tr>
      <w:tr w:rsidR="00CB1220" w:rsidRPr="00005C3D" w:rsidTr="0077415E">
        <w:tc>
          <w:tcPr>
            <w:tcW w:w="3762" w:type="dxa"/>
            <w:tcBorders>
              <w:bottom w:val="single" w:sz="4" w:space="0" w:color="auto"/>
            </w:tcBorders>
          </w:tcPr>
          <w:p w:rsidR="00CB1220" w:rsidRPr="00005C3D" w:rsidRDefault="00CB1220" w:rsidP="00CF0227">
            <w:pPr>
              <w:spacing w:line="218" w:lineRule="auto"/>
              <w:jc w:val="center"/>
              <w:rPr>
                <w:sz w:val="18"/>
                <w:szCs w:val="18"/>
              </w:rPr>
            </w:pPr>
            <w:r w:rsidRPr="00005C3D">
              <w:rPr>
                <w:sz w:val="22"/>
                <w:szCs w:val="22"/>
              </w:rPr>
              <w:lastRenderedPageBreak/>
              <w:t xml:space="preserve">- </w:t>
            </w:r>
            <w:r w:rsidRPr="00005C3D">
              <w:rPr>
                <w:sz w:val="18"/>
                <w:szCs w:val="18"/>
              </w:rPr>
              <w:t>DPE- Directorate of Primary Education</w:t>
            </w:r>
          </w:p>
          <w:p w:rsidR="00CB1220" w:rsidRPr="00005C3D" w:rsidRDefault="00CB1220" w:rsidP="00CF0227">
            <w:pPr>
              <w:spacing w:line="218" w:lineRule="auto"/>
              <w:jc w:val="center"/>
              <w:rPr>
                <w:rFonts w:ascii="SutonnyMJ" w:hAnsi="SutonnyMJ"/>
                <w:sz w:val="22"/>
                <w:szCs w:val="18"/>
              </w:rPr>
            </w:pPr>
            <w:r w:rsidRPr="00005C3D">
              <w:rPr>
                <w:rFonts w:ascii="SutonnyMJ" w:hAnsi="SutonnyMJ"/>
                <w:sz w:val="22"/>
                <w:szCs w:val="18"/>
              </w:rPr>
              <w:t>- †kL nvwmbvi ¯^‡`k cÖZ¨veZ©bÑ 17 †g</w:t>
            </w:r>
          </w:p>
          <w:p w:rsidR="00CB1220" w:rsidRPr="00005C3D" w:rsidRDefault="00CB1220" w:rsidP="00CF0227">
            <w:pPr>
              <w:spacing w:line="218" w:lineRule="auto"/>
              <w:jc w:val="center"/>
              <w:rPr>
                <w:rFonts w:ascii="SutonnyMJ" w:hAnsi="SutonnyMJ"/>
                <w:sz w:val="22"/>
                <w:szCs w:val="18"/>
              </w:rPr>
            </w:pPr>
            <w:r w:rsidRPr="00005C3D">
              <w:rPr>
                <w:rFonts w:ascii="SutonnyMJ" w:hAnsi="SutonnyMJ"/>
                <w:sz w:val="22"/>
                <w:szCs w:val="18"/>
              </w:rPr>
              <w:t>- evsjv‡`‡ki AvqZb I gvbwPÎ wjwce×</w:t>
            </w:r>
          </w:p>
          <w:p w:rsidR="00CB1220" w:rsidRPr="00005C3D" w:rsidRDefault="00CB1220" w:rsidP="00CF0227">
            <w:pPr>
              <w:spacing w:line="218" w:lineRule="auto"/>
              <w:jc w:val="center"/>
              <w:rPr>
                <w:rFonts w:ascii="SutonnyMJ" w:hAnsi="SutonnyMJ"/>
                <w:sz w:val="22"/>
                <w:szCs w:val="22"/>
              </w:rPr>
            </w:pPr>
          </w:p>
        </w:tc>
        <w:tc>
          <w:tcPr>
            <w:tcW w:w="4428" w:type="dxa"/>
            <w:tcBorders>
              <w:bottom w:val="single" w:sz="4" w:space="0" w:color="auto"/>
            </w:tcBorders>
          </w:tcPr>
          <w:p w:rsidR="00CB1220" w:rsidRPr="00005C3D" w:rsidRDefault="00CB1220" w:rsidP="00CF0227">
            <w:pPr>
              <w:spacing w:line="214" w:lineRule="auto"/>
              <w:jc w:val="center"/>
              <w:rPr>
                <w:sz w:val="22"/>
                <w:szCs w:val="22"/>
              </w:rPr>
            </w:pPr>
            <w:r w:rsidRPr="00005C3D">
              <w:rPr>
                <w:sz w:val="22"/>
                <w:szCs w:val="22"/>
              </w:rPr>
              <w:t xml:space="preserve">- </w:t>
            </w:r>
            <w:r w:rsidRPr="00005C3D">
              <w:rPr>
                <w:sz w:val="18"/>
                <w:szCs w:val="18"/>
              </w:rPr>
              <w:t>ECNEC</w:t>
            </w:r>
            <w:r w:rsidRPr="00005C3D">
              <w:rPr>
                <w:rFonts w:ascii="SutonnyMJ" w:hAnsi="SutonnyMJ"/>
                <w:sz w:val="22"/>
                <w:szCs w:val="18"/>
              </w:rPr>
              <w:t xml:space="preserve"> cÖwZôv</w:t>
            </w:r>
          </w:p>
          <w:p w:rsidR="00CB1220" w:rsidRPr="00005C3D" w:rsidRDefault="00CB1220" w:rsidP="00CF0227">
            <w:pPr>
              <w:spacing w:line="214" w:lineRule="auto"/>
              <w:jc w:val="center"/>
              <w:rPr>
                <w:sz w:val="22"/>
                <w:szCs w:val="22"/>
              </w:rPr>
            </w:pPr>
            <w:r w:rsidRPr="00005C3D">
              <w:rPr>
                <w:sz w:val="22"/>
                <w:szCs w:val="22"/>
              </w:rPr>
              <w:t xml:space="preserve">- </w:t>
            </w:r>
            <w:r w:rsidRPr="00005C3D">
              <w:rPr>
                <w:sz w:val="18"/>
                <w:szCs w:val="18"/>
              </w:rPr>
              <w:t xml:space="preserve">NICAR </w:t>
            </w:r>
            <w:r w:rsidRPr="00005C3D">
              <w:rPr>
                <w:rFonts w:ascii="SutonnyMJ" w:hAnsi="SutonnyMJ"/>
                <w:sz w:val="22"/>
                <w:szCs w:val="18"/>
              </w:rPr>
              <w:t xml:space="preserve"> cÖwZôv</w:t>
            </w:r>
          </w:p>
          <w:p w:rsidR="00CB1220" w:rsidRPr="00005C3D" w:rsidRDefault="00CB1220" w:rsidP="00CF0227">
            <w:pPr>
              <w:spacing w:line="214" w:lineRule="auto"/>
              <w:jc w:val="center"/>
              <w:rPr>
                <w:sz w:val="22"/>
                <w:szCs w:val="22"/>
              </w:rPr>
            </w:pPr>
            <w:r w:rsidRPr="00005C3D">
              <w:rPr>
                <w:sz w:val="22"/>
                <w:szCs w:val="22"/>
              </w:rPr>
              <w:t xml:space="preserve">- </w:t>
            </w:r>
            <w:r w:rsidRPr="00005C3D">
              <w:rPr>
                <w:sz w:val="18"/>
                <w:szCs w:val="18"/>
              </w:rPr>
              <w:t>BRDB</w:t>
            </w:r>
            <w:r w:rsidRPr="00005C3D">
              <w:rPr>
                <w:rFonts w:ascii="SutonnyMJ" w:hAnsi="SutonnyMJ"/>
                <w:sz w:val="22"/>
                <w:szCs w:val="18"/>
              </w:rPr>
              <w:t xml:space="preserve"> cÖwZôv</w:t>
            </w:r>
          </w:p>
          <w:p w:rsidR="00CB1220" w:rsidRPr="00005C3D" w:rsidRDefault="00CB1220" w:rsidP="00CF0227">
            <w:pPr>
              <w:spacing w:line="214"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fvIqvj RvZxq D`¨vb Kg©m~wP</w:t>
            </w:r>
          </w:p>
          <w:p w:rsidR="00CB1220" w:rsidRPr="00005C3D" w:rsidRDefault="00CB1220" w:rsidP="00CF0227">
            <w:pPr>
              <w:spacing w:line="214" w:lineRule="auto"/>
              <w:jc w:val="center"/>
              <w:rPr>
                <w:rFonts w:ascii="SutonnyMJ" w:hAnsi="SutonnyMJ"/>
                <w:sz w:val="22"/>
                <w:szCs w:val="22"/>
              </w:rPr>
            </w:pPr>
            <w:r w:rsidRPr="00005C3D">
              <w:rPr>
                <w:sz w:val="22"/>
                <w:szCs w:val="22"/>
              </w:rPr>
              <w:t xml:space="preserve">- </w:t>
            </w:r>
            <w:r w:rsidRPr="00005C3D">
              <w:rPr>
                <w:sz w:val="18"/>
                <w:szCs w:val="18"/>
              </w:rPr>
              <w:t xml:space="preserve">LGED </w:t>
            </w:r>
            <w:r w:rsidRPr="00005C3D">
              <w:rPr>
                <w:rFonts w:ascii="SutonnyMJ" w:hAnsi="SutonnyMJ"/>
                <w:sz w:val="22"/>
                <w:szCs w:val="18"/>
              </w:rPr>
              <w:t xml:space="preserve"> cÖwZôv</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†hŠ_ A_© Kwgkb (†RBwm) MVb</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1983</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1984</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sz w:val="22"/>
                <w:szCs w:val="22"/>
              </w:rPr>
            </w:pPr>
            <w:r w:rsidRPr="00005C3D">
              <w:rPr>
                <w:sz w:val="22"/>
                <w:szCs w:val="22"/>
              </w:rPr>
              <w:t>-</w:t>
            </w:r>
            <w:r w:rsidRPr="00005C3D">
              <w:rPr>
                <w:rFonts w:ascii="SutonnyMJ" w:hAnsi="SutonnyMJ"/>
                <w:sz w:val="22"/>
                <w:szCs w:val="22"/>
              </w:rPr>
              <w:t xml:space="preserve"> nvwjkn‡i cÖ_g </w:t>
            </w:r>
            <w:r w:rsidRPr="00005C3D">
              <w:rPr>
                <w:sz w:val="18"/>
                <w:szCs w:val="18"/>
              </w:rPr>
              <w:t xml:space="preserve">EPZ </w:t>
            </w:r>
            <w:r w:rsidRPr="00005C3D">
              <w:rPr>
                <w:sz w:val="22"/>
              </w:rPr>
              <w:t>(</w:t>
            </w:r>
            <w:r w:rsidRPr="00005C3D">
              <w:rPr>
                <w:rFonts w:ascii="SutonnyMJ" w:hAnsi="SutonnyMJ"/>
                <w:sz w:val="22"/>
              </w:rPr>
              <w:t>PÆMÖvg</w:t>
            </w:r>
            <w:r w:rsidRPr="00005C3D">
              <w:rPr>
                <w:sz w:val="22"/>
              </w:rPr>
              <w:t>)</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nhiZ kvnRvjvj AvšÍR©vwZK wegvb e›`i</w:t>
            </w:r>
          </w:p>
        </w:tc>
        <w:tc>
          <w:tcPr>
            <w:tcW w:w="4428" w:type="dxa"/>
            <w:tcBorders>
              <w:bottom w:val="single" w:sz="4" w:space="0" w:color="auto"/>
            </w:tcBorders>
          </w:tcPr>
          <w:p w:rsidR="00CB1220" w:rsidRPr="00005C3D" w:rsidRDefault="00CB1220" w:rsidP="00CF0227">
            <w:pPr>
              <w:spacing w:line="230" w:lineRule="auto"/>
              <w:jc w:val="center"/>
              <w:rPr>
                <w:sz w:val="22"/>
                <w:szCs w:val="22"/>
              </w:rPr>
            </w:pPr>
            <w:r w:rsidRPr="00005C3D">
              <w:rPr>
                <w:sz w:val="22"/>
                <w:szCs w:val="22"/>
              </w:rPr>
              <w:t xml:space="preserve">- </w:t>
            </w:r>
            <w:r w:rsidRPr="00005C3D">
              <w:rPr>
                <w:sz w:val="18"/>
                <w:szCs w:val="18"/>
              </w:rPr>
              <w:t>Guaranteed Express Post</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1985</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1986</w:t>
            </w:r>
          </w:p>
        </w:tc>
      </w:tr>
      <w:tr w:rsidR="00CB1220" w:rsidRPr="00005C3D" w:rsidTr="0077415E">
        <w:trPr>
          <w:trHeight w:val="1142"/>
        </w:trPr>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Dc‡Rjv cwil` Pvjy</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00AD0E3E">
              <w:rPr>
                <w:rFonts w:ascii="SutonnyMJ" w:hAnsi="SutonnyMJ"/>
                <w:sz w:val="22"/>
                <w:szCs w:val="22"/>
              </w:rPr>
              <w:t xml:space="preserve"> bRiæj Bbw÷wUDU </w:t>
            </w:r>
            <w:r w:rsidRPr="00005C3D">
              <w:rPr>
                <w:rFonts w:ascii="SutonnyMJ" w:hAnsi="SutonnyMJ"/>
                <w:sz w:val="22"/>
                <w:szCs w:val="18"/>
              </w:rPr>
              <w:t>cÖwZôv</w:t>
            </w:r>
          </w:p>
          <w:p w:rsidR="00CB1220" w:rsidRPr="00005C3D" w:rsidRDefault="00CB1220" w:rsidP="00CF0227">
            <w:pPr>
              <w:spacing w:line="230" w:lineRule="auto"/>
              <w:jc w:val="center"/>
              <w:rPr>
                <w:sz w:val="22"/>
                <w:szCs w:val="22"/>
              </w:rPr>
            </w:pPr>
            <w:r w:rsidRPr="00005C3D">
              <w:rPr>
                <w:sz w:val="22"/>
                <w:szCs w:val="22"/>
              </w:rPr>
              <w:t>-</w:t>
            </w:r>
            <w:r w:rsidRPr="00005C3D">
              <w:rPr>
                <w:sz w:val="18"/>
                <w:szCs w:val="18"/>
              </w:rPr>
              <w:t xml:space="preserve"> BSTI </w:t>
            </w:r>
            <w:r w:rsidRPr="00005C3D">
              <w:rPr>
                <w:rFonts w:ascii="SutonnyMJ" w:hAnsi="SutonnyMJ"/>
                <w:sz w:val="22"/>
                <w:szCs w:val="18"/>
              </w:rPr>
              <w:t xml:space="preserve"> cÖwZôv</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cvwievwiK Av`vjZ AwW©b¨vÝ Rvwi</w:t>
            </w:r>
          </w:p>
        </w:tc>
        <w:tc>
          <w:tcPr>
            <w:tcW w:w="4428" w:type="dxa"/>
            <w:tcBorders>
              <w:bottom w:val="single" w:sz="4" w:space="0" w:color="auto"/>
            </w:tcBorders>
          </w:tcPr>
          <w:p w:rsidR="00CB1220" w:rsidRPr="00005C3D" w:rsidRDefault="00CB1220" w:rsidP="00CF0227">
            <w:pPr>
              <w:spacing w:line="230" w:lineRule="auto"/>
              <w:jc w:val="center"/>
              <w:rPr>
                <w:sz w:val="18"/>
                <w:szCs w:val="18"/>
              </w:rPr>
            </w:pPr>
            <w:r w:rsidRPr="00005C3D">
              <w:rPr>
                <w:sz w:val="22"/>
                <w:szCs w:val="22"/>
              </w:rPr>
              <w:t xml:space="preserve">- </w:t>
            </w:r>
            <w:r w:rsidRPr="00005C3D">
              <w:rPr>
                <w:sz w:val="18"/>
                <w:szCs w:val="18"/>
              </w:rPr>
              <w:t xml:space="preserve">BKSP </w:t>
            </w:r>
            <w:r w:rsidRPr="00005C3D">
              <w:rPr>
                <w:rFonts w:ascii="SutonnyMJ" w:hAnsi="SutonnyMJ"/>
                <w:sz w:val="22"/>
                <w:szCs w:val="18"/>
              </w:rPr>
              <w:t xml:space="preserve"> cÖwZôv</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†cv÷vj †KvW Pvjy</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AvšÍtbMi †Uªb Pvjy</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†cv÷ †KvW Pvjy</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Kj‡¤^v‡Z cvwK¯Ív‡bi weiæ‡× cÖ_g Iqvb‡W g¨vP</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1988</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1989</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wmwKDwiwU wcÖw›Us Ki‡cv‡ikb</w:t>
            </w:r>
          </w:p>
          <w:p w:rsidR="00CB1220" w:rsidRPr="00005C3D" w:rsidRDefault="00CB1220" w:rsidP="00CF0227">
            <w:pPr>
              <w:spacing w:line="230" w:lineRule="auto"/>
              <w:jc w:val="center"/>
              <w:rPr>
                <w:rFonts w:ascii="SutonnyMJ" w:hAnsi="SutonnyMJ"/>
                <w:sz w:val="22"/>
                <w:szCs w:val="22"/>
              </w:rPr>
            </w:pPr>
            <w:r w:rsidRPr="00005C3D">
              <w:rPr>
                <w:rFonts w:ascii="SutonnyMJ" w:hAnsi="SutonnyMJ"/>
                <w:sz w:val="22"/>
                <w:szCs w:val="22"/>
              </w:rPr>
              <w:t xml:space="preserve">- </w:t>
            </w:r>
            <w:r w:rsidRPr="00005C3D">
              <w:rPr>
                <w:sz w:val="18"/>
                <w:szCs w:val="22"/>
              </w:rPr>
              <w:t>Dacca</w:t>
            </w:r>
            <w:r w:rsidRPr="00005C3D">
              <w:rPr>
                <w:rFonts w:ascii="SutonnyMJ" w:hAnsi="SutonnyMJ"/>
                <w:sz w:val="22"/>
                <w:szCs w:val="22"/>
              </w:rPr>
              <w:t xml:space="preserve"> †_‡K</w:t>
            </w:r>
            <w:r w:rsidRPr="00005C3D">
              <w:rPr>
                <w:sz w:val="18"/>
                <w:szCs w:val="22"/>
              </w:rPr>
              <w:t xml:space="preserve"> Dhaka </w:t>
            </w:r>
            <w:r w:rsidRPr="00005C3D">
              <w:rPr>
                <w:rFonts w:ascii="SutonnyMJ" w:hAnsi="SutonnyMJ"/>
                <w:sz w:val="22"/>
                <w:szCs w:val="22"/>
              </w:rPr>
              <w:t>Pvjy</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evsjv‡`k wewb‡qvM †evW©</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wmwKDwiwU wcÖw›Us †cÖm</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wmwU K‡c©v‡ikb</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1990</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1991</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sz w:val="18"/>
                <w:szCs w:val="18"/>
              </w:rPr>
              <w:t xml:space="preserve">Digital Telephone </w:t>
            </w:r>
            <w:r w:rsidRPr="00005C3D">
              <w:rPr>
                <w:rFonts w:ascii="SutonnyMJ" w:hAnsi="SutonnyMJ"/>
                <w:sz w:val="22"/>
                <w:szCs w:val="22"/>
              </w:rPr>
              <w:t>Pvjy</w:t>
            </w:r>
          </w:p>
          <w:p w:rsidR="00CB1220" w:rsidRPr="00005C3D" w:rsidRDefault="00CB1220" w:rsidP="00CF0227">
            <w:pPr>
              <w:spacing w:line="230" w:lineRule="auto"/>
              <w:jc w:val="center"/>
              <w:rPr>
                <w:sz w:val="18"/>
                <w:szCs w:val="18"/>
              </w:rPr>
            </w:pPr>
            <w:r w:rsidRPr="00005C3D">
              <w:rPr>
                <w:sz w:val="18"/>
                <w:szCs w:val="18"/>
              </w:rPr>
              <w:t xml:space="preserve">- BRTA </w:t>
            </w:r>
            <w:r w:rsidRPr="00005C3D">
              <w:rPr>
                <w:rFonts w:ascii="SutonnyMJ" w:hAnsi="SutonnyMJ"/>
                <w:sz w:val="22"/>
                <w:szCs w:val="22"/>
              </w:rPr>
              <w:t>MVb</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eva¨Zvg~jK cÖv_wgK wk¶v AvBb</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hgybv mvi KviLvbv, Rvgvjcyi</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1992</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1993</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KwgDwbwU cywjk</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m¨v‡UjvBU ev wWk Gw›Ubv Pvjy</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cÖvB‡fUvB‡Rkb †evW©</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eva¨Zvg~jK cÖv_wgK wk¶v Pvjy</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KvW© †dvb Pvjy</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1994</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1995</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sz w:val="18"/>
                <w:szCs w:val="18"/>
              </w:rPr>
              <w:t xml:space="preserve">KAFCO </w:t>
            </w:r>
            <w:r w:rsidRPr="00005C3D">
              <w:rPr>
                <w:rFonts w:ascii="SutonnyMJ" w:hAnsi="SutonnyMJ"/>
                <w:sz w:val="22"/>
                <w:szCs w:val="18"/>
              </w:rPr>
              <w:t xml:space="preserve"> cÖwZôv</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cÖ_g †emiKvwi wegvb Pvjy</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1996</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1997</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gyw³hy× Rv`yNi</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d‡ib mvwf©m GKv‡Wwg</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AvBb Kwgkb</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cÖ_g m¨v‡UjvBU P¨v‡bj (GwUGb evsjv)</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BDwbqb cwil‡` bvix‡`i msiwÿZ Avmb Pvjy</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1998</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1999</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sz w:val="22"/>
                <w:szCs w:val="22"/>
              </w:rPr>
            </w:pPr>
            <w:r w:rsidRPr="00005C3D">
              <w:rPr>
                <w:sz w:val="22"/>
                <w:szCs w:val="22"/>
              </w:rPr>
              <w:t>-</w:t>
            </w:r>
            <w:r w:rsidRPr="00005C3D">
              <w:rPr>
                <w:rFonts w:ascii="SutonnyMJ" w:hAnsi="SutonnyMJ"/>
                <w:sz w:val="22"/>
                <w:szCs w:val="22"/>
              </w:rPr>
              <w:t xml:space="preserve"> ¯§iYKv‡ji fqven eb¨v</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rPr>
            </w:pPr>
            <w:r w:rsidRPr="00005C3D">
              <w:rPr>
                <w:sz w:val="22"/>
                <w:szCs w:val="22"/>
              </w:rPr>
              <w:t>-</w:t>
            </w:r>
            <w:r w:rsidRPr="00005C3D">
              <w:rPr>
                <w:rFonts w:ascii="SutonnyMJ" w:hAnsi="SutonnyMJ"/>
                <w:sz w:val="22"/>
                <w:szCs w:val="22"/>
              </w:rPr>
              <w:t xml:space="preserve"> AvšÍR©vwZK gvZ…fvlv w`e‡mi ¯^xK…wZÑ 17 b‡f¤^i</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2000</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2001</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†U÷ gh©v`v jvfÑ 26 Ryb</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BD‡b‡¯‹v KZ…©K AvšÍR©vwZK gvZ…fvlv w`em D`&amp;hvcbÑ 21 †deªæqvwi</w:t>
            </w:r>
          </w:p>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cÖ_g gvwK©b †cÖwm‡W›U wn‡m‡e wej wK¬bU‡bi evsjv‡`k mdi</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gyw³‡hv×v welqK gš¿Yvjq</w:t>
            </w:r>
          </w:p>
          <w:p w:rsidR="00CB1220" w:rsidRPr="00005C3D" w:rsidRDefault="00CB1220" w:rsidP="00CF0227">
            <w:pPr>
              <w:spacing w:line="230" w:lineRule="auto"/>
              <w:jc w:val="center"/>
              <w:rPr>
                <w:sz w:val="22"/>
                <w:szCs w:val="22"/>
              </w:rPr>
            </w:pPr>
            <w:r w:rsidRPr="00005C3D">
              <w:rPr>
                <w:sz w:val="22"/>
                <w:szCs w:val="22"/>
              </w:rPr>
              <w:t>-</w:t>
            </w:r>
            <w:r w:rsidRPr="00005C3D">
              <w:rPr>
                <w:sz w:val="18"/>
                <w:szCs w:val="18"/>
              </w:rPr>
              <w:t xml:space="preserve">BTRC </w:t>
            </w:r>
            <w:r w:rsidRPr="00005C3D">
              <w:rPr>
                <w:rFonts w:ascii="SutonnyMJ" w:hAnsi="SutonnyMJ"/>
                <w:sz w:val="22"/>
                <w:szCs w:val="18"/>
              </w:rPr>
              <w:t xml:space="preserve"> cÖwZôv</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sz w:val="18"/>
                <w:szCs w:val="18"/>
              </w:rPr>
              <w:t>GPA</w:t>
            </w:r>
            <w:r w:rsidRPr="00005C3D">
              <w:rPr>
                <w:rFonts w:ascii="SutonnyMJ" w:hAnsi="SutonnyMJ"/>
                <w:sz w:val="22"/>
                <w:szCs w:val="22"/>
              </w:rPr>
              <w:t>c×wZ</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sz w:val="18"/>
                <w:szCs w:val="18"/>
              </w:rPr>
              <w:t xml:space="preserve">V-SAT </w:t>
            </w:r>
            <w:r w:rsidRPr="00005C3D">
              <w:rPr>
                <w:rFonts w:ascii="SutonnyMJ" w:hAnsi="SutonnyMJ"/>
                <w:sz w:val="22"/>
                <w:szCs w:val="18"/>
              </w:rPr>
              <w:t>Pvjy</w:t>
            </w: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2004</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2005</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lastRenderedPageBreak/>
              <w:t>-</w:t>
            </w:r>
            <w:r w:rsidRPr="00005C3D">
              <w:rPr>
                <w:sz w:val="18"/>
                <w:szCs w:val="18"/>
              </w:rPr>
              <w:t>RAB</w:t>
            </w:r>
            <w:r w:rsidRPr="00005C3D">
              <w:rPr>
                <w:rFonts w:ascii="SutonnyMJ" w:hAnsi="SutonnyMJ"/>
                <w:sz w:val="22"/>
                <w:szCs w:val="22"/>
              </w:rPr>
              <w:t>MVb</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sz w:val="18"/>
                <w:szCs w:val="18"/>
              </w:rPr>
              <w:t xml:space="preserve">BTV World </w:t>
            </w:r>
            <w:r w:rsidRPr="00005C3D">
              <w:rPr>
                <w:rFonts w:ascii="SutonnyMJ" w:hAnsi="SutonnyMJ"/>
                <w:sz w:val="22"/>
                <w:szCs w:val="18"/>
              </w:rPr>
              <w:t>Pvjy</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mve‡gwib K¨vej Pzw³ ¯^v¶i</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21 AvM‡÷i †MÖ‡bW nvgjv</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sz w:val="18"/>
                <w:szCs w:val="18"/>
              </w:rPr>
              <w:t xml:space="preserve">NTRCA </w:t>
            </w:r>
            <w:r w:rsidRPr="00005C3D">
              <w:rPr>
                <w:rFonts w:ascii="SutonnyMJ" w:hAnsi="SutonnyMJ"/>
                <w:sz w:val="22"/>
                <w:szCs w:val="18"/>
              </w:rPr>
              <w:t>MVb</w:t>
            </w:r>
          </w:p>
          <w:p w:rsidR="00CB1220" w:rsidRPr="00005C3D" w:rsidRDefault="00CB1220" w:rsidP="00CF0227">
            <w:pPr>
              <w:spacing w:line="230" w:lineRule="auto"/>
              <w:jc w:val="center"/>
              <w:rPr>
                <w:sz w:val="22"/>
                <w:szCs w:val="22"/>
              </w:rPr>
            </w:pPr>
            <w:r w:rsidRPr="00005C3D">
              <w:rPr>
                <w:sz w:val="22"/>
                <w:szCs w:val="22"/>
              </w:rPr>
              <w:t xml:space="preserve">- </w:t>
            </w:r>
            <w:r w:rsidRPr="00005C3D">
              <w:rPr>
                <w:rFonts w:ascii="SutonnyMJ" w:hAnsi="SutonnyMJ"/>
                <w:sz w:val="22"/>
                <w:szCs w:val="22"/>
              </w:rPr>
              <w:t>evsjv‡`‡ki cÖ_g †U÷ Rq</w:t>
            </w:r>
          </w:p>
          <w:p w:rsidR="00CB1220" w:rsidRPr="00005C3D" w:rsidRDefault="00CB1220" w:rsidP="00CF0227">
            <w:pPr>
              <w:spacing w:line="230" w:lineRule="auto"/>
              <w:jc w:val="center"/>
              <w:rPr>
                <w:rFonts w:ascii="SutonnyMJ" w:hAnsi="SutonnyMJ"/>
                <w:sz w:val="22"/>
                <w:szCs w:val="22"/>
              </w:rPr>
            </w:pPr>
          </w:p>
        </w:tc>
      </w:tr>
      <w:tr w:rsidR="00CB1220" w:rsidRPr="00005C3D" w:rsidTr="0077415E">
        <w:tc>
          <w:tcPr>
            <w:tcW w:w="3762"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2006</w:t>
            </w:r>
          </w:p>
        </w:tc>
        <w:tc>
          <w:tcPr>
            <w:tcW w:w="4428" w:type="dxa"/>
            <w:shd w:val="pct20" w:color="auto" w:fill="auto"/>
          </w:tcPr>
          <w:p w:rsidR="00CB1220" w:rsidRPr="00005C3D" w:rsidRDefault="00CB1220" w:rsidP="00CF0227">
            <w:pPr>
              <w:spacing w:line="230" w:lineRule="auto"/>
              <w:jc w:val="center"/>
              <w:rPr>
                <w:rFonts w:ascii="SutonnyMJ" w:hAnsi="SutonnyMJ"/>
                <w:b/>
                <w:bCs/>
                <w:sz w:val="22"/>
                <w:szCs w:val="22"/>
              </w:rPr>
            </w:pPr>
            <w:r w:rsidRPr="00005C3D">
              <w:rPr>
                <w:rFonts w:ascii="SutonnyMJ" w:hAnsi="SutonnyMJ"/>
                <w:b/>
                <w:bCs/>
                <w:sz w:val="22"/>
                <w:szCs w:val="22"/>
              </w:rPr>
              <w:t>2007</w:t>
            </w:r>
          </w:p>
        </w:tc>
      </w:tr>
      <w:tr w:rsidR="00CB1220" w:rsidRPr="00005C3D" w:rsidTr="0077415E">
        <w:tc>
          <w:tcPr>
            <w:tcW w:w="3762"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mve‡gwib K¨ve‡j hy³</w:t>
            </w:r>
          </w:p>
        </w:tc>
        <w:tc>
          <w:tcPr>
            <w:tcW w:w="4428" w:type="dxa"/>
            <w:tcBorders>
              <w:bottom w:val="single" w:sz="4" w:space="0" w:color="auto"/>
            </w:tcBorders>
          </w:tcPr>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1g bvix KvivMvi</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N~wY©So wmWi</w:t>
            </w:r>
          </w:p>
          <w:p w:rsidR="00CB1220" w:rsidRPr="00005C3D" w:rsidRDefault="00CB1220" w:rsidP="00CF0227">
            <w:pPr>
              <w:spacing w:line="230"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1/11 NUbv (Z…Zxq ZË¡veavqK miKv‡ii AvMgb)</w:t>
            </w:r>
          </w:p>
          <w:p w:rsidR="00CB1220" w:rsidRPr="00005C3D" w:rsidRDefault="00CB1220" w:rsidP="00CF0227">
            <w:pPr>
              <w:spacing w:line="230" w:lineRule="auto"/>
              <w:jc w:val="center"/>
              <w:rPr>
                <w:rFonts w:ascii="SutonnyMJ" w:hAnsi="SutonnyMJ"/>
                <w:sz w:val="22"/>
                <w:szCs w:val="22"/>
              </w:rPr>
            </w:pPr>
            <w:r w:rsidRPr="00005C3D">
              <w:rPr>
                <w:rFonts w:ascii="SutonnyMJ" w:hAnsi="SutonnyMJ"/>
                <w:sz w:val="22"/>
                <w:szCs w:val="22"/>
              </w:rPr>
              <w:t>- ¯^vaxb `y`K I wePvi wefvM</w:t>
            </w:r>
          </w:p>
        </w:tc>
      </w:tr>
      <w:tr w:rsidR="00CB1220" w:rsidRPr="00005C3D" w:rsidTr="0077415E">
        <w:tc>
          <w:tcPr>
            <w:tcW w:w="3762"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2008</w:t>
            </w:r>
          </w:p>
        </w:tc>
        <w:tc>
          <w:tcPr>
            <w:tcW w:w="4428" w:type="dxa"/>
            <w:shd w:val="pct20" w:color="auto" w:fill="auto"/>
          </w:tcPr>
          <w:p w:rsidR="00CB1220" w:rsidRPr="00005C3D" w:rsidRDefault="00CB1220" w:rsidP="00CF0227">
            <w:pPr>
              <w:spacing w:line="218" w:lineRule="auto"/>
              <w:jc w:val="center"/>
              <w:rPr>
                <w:rFonts w:ascii="SutonnyMJ" w:hAnsi="SutonnyMJ"/>
                <w:b/>
                <w:bCs/>
                <w:sz w:val="22"/>
                <w:szCs w:val="22"/>
              </w:rPr>
            </w:pPr>
            <w:r w:rsidRPr="00005C3D">
              <w:rPr>
                <w:rFonts w:ascii="SutonnyMJ" w:hAnsi="SutonnyMJ"/>
                <w:b/>
                <w:bCs/>
                <w:sz w:val="22"/>
                <w:szCs w:val="22"/>
              </w:rPr>
              <w:t>2009</w:t>
            </w:r>
          </w:p>
        </w:tc>
      </w:tr>
      <w:tr w:rsidR="00CB1220" w:rsidRPr="00005C3D" w:rsidTr="0077415E">
        <w:tc>
          <w:tcPr>
            <w:tcW w:w="3762" w:type="dxa"/>
            <w:tcBorders>
              <w:bottom w:val="single" w:sz="4" w:space="0" w:color="auto"/>
            </w:tcBorders>
          </w:tcPr>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¯^vaxb wbe©vPb Kwgkb cÖwZôv</w:t>
            </w:r>
          </w:p>
          <w:p w:rsidR="00CB1220" w:rsidRPr="00005C3D" w:rsidRDefault="00CB1220" w:rsidP="00CF0227">
            <w:pPr>
              <w:spacing w:line="218"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XvKv-KjKvZv ˆgÎx G·‡cÖm (†Uªb) Pvjy</w:t>
            </w:r>
          </w:p>
          <w:p w:rsidR="00CB1220" w:rsidRPr="00005C3D" w:rsidRDefault="00CB1220" w:rsidP="00CF0227">
            <w:pPr>
              <w:spacing w:line="218" w:lineRule="auto"/>
              <w:jc w:val="center"/>
              <w:rPr>
                <w:rFonts w:ascii="SutonnyMJ" w:hAnsi="SutonnyMJ"/>
                <w:spacing w:val="-8"/>
                <w:sz w:val="22"/>
                <w:szCs w:val="22"/>
              </w:rPr>
            </w:pPr>
            <w:r w:rsidRPr="00005C3D">
              <w:rPr>
                <w:spacing w:val="-8"/>
                <w:sz w:val="22"/>
                <w:szCs w:val="22"/>
              </w:rPr>
              <w:t xml:space="preserve">- </w:t>
            </w:r>
            <w:r w:rsidRPr="00005C3D">
              <w:rPr>
                <w:rFonts w:ascii="SutonnyMJ" w:hAnsi="SutonnyMJ"/>
                <w:spacing w:val="-8"/>
                <w:sz w:val="22"/>
                <w:szCs w:val="22"/>
              </w:rPr>
              <w:t>†Wmv, †Wm‡Kv, wewUwmGj I weGmwmwmGj cÖwZôv</w:t>
            </w:r>
          </w:p>
        </w:tc>
        <w:tc>
          <w:tcPr>
            <w:tcW w:w="4428" w:type="dxa"/>
            <w:tcBorders>
              <w:bottom w:val="single" w:sz="4" w:space="0" w:color="auto"/>
            </w:tcBorders>
          </w:tcPr>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sz w:val="18"/>
                <w:szCs w:val="18"/>
              </w:rPr>
              <w:t xml:space="preserve">WIMAX </w:t>
            </w:r>
            <w:r w:rsidRPr="00005C3D">
              <w:rPr>
                <w:rFonts w:ascii="SutonnyMJ" w:hAnsi="SutonnyMJ"/>
                <w:sz w:val="22"/>
                <w:szCs w:val="22"/>
              </w:rPr>
              <w:t>Pvjy</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00AD0E3E">
              <w:rPr>
                <w:rFonts w:ascii="SutonnyMJ" w:hAnsi="SutonnyMJ"/>
                <w:sz w:val="22"/>
                <w:szCs w:val="22"/>
              </w:rPr>
              <w:t>wewWAvi we‡`ªvn (25-26 †deªæqvwi</w:t>
            </w:r>
            <w:r w:rsidRPr="00005C3D">
              <w:rPr>
                <w:rFonts w:ascii="SutonnyMJ" w:hAnsi="SutonnyMJ"/>
                <w:sz w:val="22"/>
                <w:szCs w:val="22"/>
              </w:rPr>
              <w:t>)</w:t>
            </w:r>
          </w:p>
          <w:p w:rsidR="00CB1220" w:rsidRPr="00005C3D" w:rsidRDefault="00CB1220" w:rsidP="00CF0227">
            <w:pPr>
              <w:spacing w:line="218"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Z_¨ Kwgkb cÖwZôv</w:t>
            </w:r>
          </w:p>
        </w:tc>
      </w:tr>
      <w:tr w:rsidR="00CB1220" w:rsidRPr="00005C3D" w:rsidTr="0077415E">
        <w:tc>
          <w:tcPr>
            <w:tcW w:w="3762" w:type="dxa"/>
            <w:shd w:val="pct20" w:color="auto" w:fill="auto"/>
          </w:tcPr>
          <w:p w:rsidR="00CB1220" w:rsidRPr="00005C3D" w:rsidRDefault="00CB1220" w:rsidP="00CF0227">
            <w:pPr>
              <w:spacing w:line="226" w:lineRule="auto"/>
              <w:jc w:val="center"/>
              <w:rPr>
                <w:rFonts w:ascii="SutonnyMJ" w:hAnsi="SutonnyMJ"/>
                <w:b/>
                <w:bCs/>
                <w:sz w:val="22"/>
                <w:szCs w:val="22"/>
              </w:rPr>
            </w:pPr>
            <w:r w:rsidRPr="00005C3D">
              <w:rPr>
                <w:rFonts w:ascii="SutonnyMJ" w:hAnsi="SutonnyMJ"/>
                <w:b/>
                <w:bCs/>
                <w:sz w:val="22"/>
                <w:szCs w:val="22"/>
              </w:rPr>
              <w:t>2010</w:t>
            </w:r>
          </w:p>
        </w:tc>
        <w:tc>
          <w:tcPr>
            <w:tcW w:w="4428" w:type="dxa"/>
            <w:shd w:val="pct20" w:color="auto" w:fill="auto"/>
          </w:tcPr>
          <w:p w:rsidR="00CB1220" w:rsidRPr="00005C3D" w:rsidRDefault="00CB1220" w:rsidP="00CF0227">
            <w:pPr>
              <w:spacing w:line="226" w:lineRule="auto"/>
              <w:jc w:val="center"/>
              <w:rPr>
                <w:rFonts w:ascii="SutonnyMJ" w:hAnsi="SutonnyMJ"/>
                <w:b/>
                <w:bCs/>
                <w:sz w:val="22"/>
                <w:szCs w:val="22"/>
              </w:rPr>
            </w:pPr>
            <w:r w:rsidRPr="00005C3D">
              <w:rPr>
                <w:rFonts w:ascii="SutonnyMJ" w:hAnsi="SutonnyMJ"/>
                <w:b/>
                <w:bCs/>
                <w:sz w:val="22"/>
                <w:szCs w:val="22"/>
              </w:rPr>
              <w:t>2011</w:t>
            </w:r>
          </w:p>
        </w:tc>
      </w:tr>
      <w:tr w:rsidR="00CB1220" w:rsidRPr="00005C3D" w:rsidTr="0077415E">
        <w:tc>
          <w:tcPr>
            <w:tcW w:w="3762" w:type="dxa"/>
          </w:tcPr>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weU cywjwks Pvjy</w:t>
            </w:r>
          </w:p>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wkívÂj cywjk</w:t>
            </w:r>
          </w:p>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b¨vkbvj mvwf©m (KzwoMÖvg)</w:t>
            </w:r>
          </w:p>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me©‡kl wkÿvbxwZ</w:t>
            </w:r>
          </w:p>
        </w:tc>
        <w:tc>
          <w:tcPr>
            <w:tcW w:w="4428" w:type="dxa"/>
          </w:tcPr>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sz w:val="18"/>
                <w:szCs w:val="18"/>
              </w:rPr>
              <w:t>BGB</w:t>
            </w:r>
            <w:r w:rsidR="00AD0E3E">
              <w:rPr>
                <w:rFonts w:ascii="SutonnyMJ" w:hAnsi="SutonnyMJ"/>
                <w:sz w:val="22"/>
                <w:szCs w:val="22"/>
              </w:rPr>
              <w:t xml:space="preserve"> MVb (23 Rvbyqvwi</w:t>
            </w:r>
            <w:r w:rsidRPr="00005C3D">
              <w:rPr>
                <w:rFonts w:ascii="SutonnyMJ" w:hAnsi="SutonnyMJ"/>
                <w:sz w:val="22"/>
                <w:szCs w:val="22"/>
              </w:rPr>
              <w:t>)</w:t>
            </w:r>
          </w:p>
          <w:p w:rsidR="00CB1220" w:rsidRPr="00005C3D" w:rsidRDefault="00CB1220" w:rsidP="00CF0227">
            <w:pPr>
              <w:spacing w:line="226" w:lineRule="auto"/>
              <w:jc w:val="center"/>
              <w:rPr>
                <w:rFonts w:ascii="SutonnyMJ" w:hAnsi="SutonnyMJ"/>
                <w:sz w:val="22"/>
              </w:rPr>
            </w:pPr>
            <w:r w:rsidRPr="00005C3D">
              <w:rPr>
                <w:sz w:val="22"/>
                <w:szCs w:val="22"/>
              </w:rPr>
              <w:t xml:space="preserve">- </w:t>
            </w:r>
            <w:r w:rsidR="00AD0E3E">
              <w:rPr>
                <w:rFonts w:ascii="SutonnyMJ" w:hAnsi="SutonnyMJ"/>
                <w:sz w:val="22"/>
              </w:rPr>
              <w:t>cÂg Av`gïgvwi</w:t>
            </w:r>
          </w:p>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B Z_¨‡Kvl Pvjy</w:t>
            </w:r>
          </w:p>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XvKv wef³ nq- 29 b‡f¤^i</w:t>
            </w:r>
          </w:p>
        </w:tc>
      </w:tr>
    </w:tbl>
    <w:p w:rsidR="00CB1220" w:rsidRPr="00CB1220" w:rsidRDefault="00CB1220" w:rsidP="00AD4CBA">
      <w:pPr>
        <w:pStyle w:val="ListParagraph"/>
        <w:numPr>
          <w:ilvl w:val="0"/>
          <w:numId w:val="304"/>
        </w:numPr>
        <w:jc w:val="center"/>
        <w:rPr>
          <w:vanish/>
          <w:sz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410"/>
      </w:tblGrid>
      <w:tr w:rsidR="00CB1220" w:rsidRPr="00005C3D" w:rsidTr="00CF0227">
        <w:tc>
          <w:tcPr>
            <w:tcW w:w="3780" w:type="dxa"/>
            <w:shd w:val="pct20" w:color="auto" w:fill="auto"/>
          </w:tcPr>
          <w:p w:rsidR="00CB1220" w:rsidRPr="00005C3D" w:rsidRDefault="00CB1220" w:rsidP="00CF0227">
            <w:pPr>
              <w:spacing w:line="226" w:lineRule="auto"/>
              <w:jc w:val="center"/>
              <w:rPr>
                <w:rFonts w:ascii="SutonnyMJ" w:hAnsi="SutonnyMJ"/>
                <w:b/>
                <w:bCs/>
                <w:sz w:val="22"/>
                <w:szCs w:val="22"/>
              </w:rPr>
            </w:pPr>
            <w:r w:rsidRPr="00005C3D">
              <w:rPr>
                <w:rFonts w:ascii="SutonnyMJ" w:hAnsi="SutonnyMJ"/>
                <w:b/>
                <w:bCs/>
                <w:sz w:val="22"/>
                <w:szCs w:val="22"/>
              </w:rPr>
              <w:t>2012</w:t>
            </w:r>
          </w:p>
        </w:tc>
        <w:tc>
          <w:tcPr>
            <w:tcW w:w="4410" w:type="dxa"/>
            <w:shd w:val="pct20" w:color="auto" w:fill="auto"/>
          </w:tcPr>
          <w:p w:rsidR="00CB1220" w:rsidRPr="00005C3D" w:rsidRDefault="00CB1220" w:rsidP="00CF0227">
            <w:pPr>
              <w:spacing w:line="226" w:lineRule="auto"/>
              <w:jc w:val="center"/>
              <w:rPr>
                <w:rFonts w:ascii="SutonnyMJ" w:hAnsi="SutonnyMJ"/>
                <w:b/>
                <w:bCs/>
                <w:sz w:val="22"/>
                <w:szCs w:val="22"/>
              </w:rPr>
            </w:pPr>
            <w:r w:rsidRPr="00005C3D">
              <w:rPr>
                <w:rFonts w:ascii="SutonnyMJ" w:hAnsi="SutonnyMJ"/>
                <w:b/>
                <w:bCs/>
                <w:sz w:val="22"/>
                <w:szCs w:val="22"/>
              </w:rPr>
              <w:t>2013</w:t>
            </w:r>
          </w:p>
        </w:tc>
      </w:tr>
      <w:tr w:rsidR="00CB1220" w:rsidRPr="00005C3D" w:rsidTr="00CF0227">
        <w:tc>
          <w:tcPr>
            <w:tcW w:w="3780" w:type="dxa"/>
          </w:tcPr>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w_ª-wR Pvjy</w:t>
            </w:r>
          </w:p>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f¨vU AvBb</w:t>
            </w:r>
          </w:p>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gvbe cvPvi AvBb</w:t>
            </w:r>
          </w:p>
        </w:tc>
        <w:tc>
          <w:tcPr>
            <w:tcW w:w="4410" w:type="dxa"/>
          </w:tcPr>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cÖ_g mvP© BwÄb ÔwccxwjKvÕ Pvjy</w:t>
            </w:r>
          </w:p>
          <w:p w:rsidR="00CB1220" w:rsidRPr="00005C3D" w:rsidRDefault="00CB1220" w:rsidP="00CF0227">
            <w:pPr>
              <w:spacing w:line="226" w:lineRule="auto"/>
              <w:jc w:val="center"/>
              <w:rPr>
                <w:rFonts w:ascii="SutonnyMJ" w:hAnsi="SutonnyMJ"/>
                <w:sz w:val="22"/>
              </w:rPr>
            </w:pPr>
            <w:r w:rsidRPr="00005C3D">
              <w:rPr>
                <w:sz w:val="22"/>
                <w:szCs w:val="22"/>
              </w:rPr>
              <w:t xml:space="preserve">- </w:t>
            </w:r>
            <w:r w:rsidRPr="00005C3D">
              <w:rPr>
                <w:rFonts w:ascii="SutonnyMJ" w:hAnsi="SutonnyMJ"/>
                <w:sz w:val="22"/>
              </w:rPr>
              <w:t>gvwb jÛvwis wcÖ‡fbkb A¨v± Pvjy</w:t>
            </w:r>
          </w:p>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rFonts w:ascii="SutonnyMJ" w:hAnsi="SutonnyMJ"/>
                <w:sz w:val="22"/>
                <w:szCs w:val="22"/>
              </w:rPr>
              <w:t>wgicy‡i gy`ªv Rv`yNi cÖwZôv</w:t>
            </w:r>
          </w:p>
        </w:tc>
      </w:tr>
      <w:tr w:rsidR="00CB1220" w:rsidRPr="00005C3D" w:rsidTr="00CF0227">
        <w:trPr>
          <w:trHeight w:val="332"/>
        </w:trPr>
        <w:tc>
          <w:tcPr>
            <w:tcW w:w="3780" w:type="dxa"/>
            <w:tcBorders>
              <w:top w:val="single" w:sz="4" w:space="0" w:color="auto"/>
              <w:left w:val="single" w:sz="4" w:space="0" w:color="auto"/>
              <w:bottom w:val="single" w:sz="4" w:space="0" w:color="auto"/>
              <w:right w:val="single" w:sz="4" w:space="0" w:color="auto"/>
            </w:tcBorders>
            <w:shd w:val="pct20" w:color="auto" w:fill="auto"/>
          </w:tcPr>
          <w:p w:rsidR="00CB1220" w:rsidRPr="00005C3D" w:rsidRDefault="00CB1220" w:rsidP="00CF0227">
            <w:pPr>
              <w:spacing w:line="226" w:lineRule="auto"/>
              <w:jc w:val="center"/>
              <w:rPr>
                <w:rFonts w:ascii="SutonnyMJ" w:hAnsi="SutonnyMJ"/>
                <w:b/>
                <w:sz w:val="22"/>
                <w:szCs w:val="22"/>
              </w:rPr>
            </w:pPr>
            <w:r w:rsidRPr="00005C3D">
              <w:rPr>
                <w:rFonts w:ascii="SutonnyMJ" w:hAnsi="SutonnyMJ"/>
                <w:b/>
                <w:sz w:val="22"/>
                <w:szCs w:val="22"/>
              </w:rPr>
              <w:t>2014</w:t>
            </w:r>
          </w:p>
        </w:tc>
        <w:tc>
          <w:tcPr>
            <w:tcW w:w="4410" w:type="dxa"/>
            <w:tcBorders>
              <w:top w:val="single" w:sz="4" w:space="0" w:color="auto"/>
              <w:left w:val="single" w:sz="4" w:space="0" w:color="auto"/>
              <w:bottom w:val="single" w:sz="4" w:space="0" w:color="auto"/>
              <w:right w:val="single" w:sz="4" w:space="0" w:color="auto"/>
            </w:tcBorders>
            <w:shd w:val="pct20" w:color="auto" w:fill="auto"/>
          </w:tcPr>
          <w:p w:rsidR="00CB1220" w:rsidRPr="00005C3D" w:rsidRDefault="00CB1220" w:rsidP="00CF0227">
            <w:pPr>
              <w:spacing w:line="226" w:lineRule="auto"/>
              <w:jc w:val="center"/>
              <w:rPr>
                <w:rFonts w:ascii="SutonnyMJ" w:hAnsi="SutonnyMJ"/>
                <w:b/>
                <w:sz w:val="22"/>
                <w:szCs w:val="22"/>
              </w:rPr>
            </w:pPr>
            <w:r w:rsidRPr="00005C3D">
              <w:rPr>
                <w:rFonts w:ascii="SutonnyMJ" w:hAnsi="SutonnyMJ"/>
                <w:b/>
                <w:sz w:val="22"/>
                <w:szCs w:val="22"/>
              </w:rPr>
              <w:t>2015</w:t>
            </w:r>
          </w:p>
        </w:tc>
      </w:tr>
      <w:tr w:rsidR="00CB1220" w:rsidRPr="00005C3D" w:rsidTr="00CF0227">
        <w:tc>
          <w:tcPr>
            <w:tcW w:w="3780" w:type="dxa"/>
            <w:tcBorders>
              <w:top w:val="single" w:sz="4" w:space="0" w:color="auto"/>
              <w:left w:val="single" w:sz="4" w:space="0" w:color="auto"/>
              <w:bottom w:val="single" w:sz="4" w:space="0" w:color="auto"/>
              <w:right w:val="single" w:sz="4" w:space="0" w:color="auto"/>
            </w:tcBorders>
          </w:tcPr>
          <w:p w:rsidR="00CB1220" w:rsidRPr="00005C3D" w:rsidRDefault="00CB1220" w:rsidP="00CF0227">
            <w:pPr>
              <w:spacing w:line="226" w:lineRule="auto"/>
              <w:jc w:val="center"/>
              <w:rPr>
                <w:rFonts w:ascii="SutonnyMJ" w:hAnsi="SutonnyMJ"/>
                <w:sz w:val="22"/>
                <w:szCs w:val="22"/>
              </w:rPr>
            </w:pPr>
            <w:r w:rsidRPr="00005C3D">
              <w:rPr>
                <w:sz w:val="22"/>
                <w:szCs w:val="22"/>
              </w:rPr>
              <w:t xml:space="preserve">- </w:t>
            </w:r>
            <w:r w:rsidRPr="00005C3D">
              <w:rPr>
                <w:rFonts w:ascii="SutonnyMJ" w:hAnsi="SutonnyMJ" w:cs="SutonnyMJ"/>
                <w:sz w:val="22"/>
                <w:szCs w:val="22"/>
              </w:rPr>
              <w:t>digvwjb AvBb</w:t>
            </w:r>
          </w:p>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fvi‡Zi weiæ‡× mgy`ªmxgv gvgjvi ivq</w:t>
            </w:r>
          </w:p>
          <w:p w:rsidR="00CB1220" w:rsidRPr="00005C3D" w:rsidRDefault="00CB1220" w:rsidP="00CF0227">
            <w:pPr>
              <w:spacing w:line="226" w:lineRule="auto"/>
              <w:jc w:val="center"/>
              <w:rPr>
                <w:rFonts w:ascii="SutonnyMJ" w:hAnsi="SutonnyMJ"/>
                <w:sz w:val="22"/>
                <w:szCs w:val="22"/>
              </w:rPr>
            </w:pPr>
            <w:r w:rsidRPr="00005C3D">
              <w:rPr>
                <w:rFonts w:ascii="SutonnyMJ" w:hAnsi="SutonnyMJ"/>
                <w:sz w:val="22"/>
                <w:szCs w:val="22"/>
              </w:rPr>
              <w:t xml:space="preserve">- </w:t>
            </w:r>
            <w:hyperlink r:id="rId27" w:history="1">
              <w:r w:rsidRPr="00005C3D">
                <w:rPr>
                  <w:sz w:val="18"/>
                  <w:szCs w:val="22"/>
                </w:rPr>
                <w:t>www.bangaldesh.gov.bd</w:t>
              </w:r>
            </w:hyperlink>
            <w:r w:rsidRPr="00005C3D">
              <w:rPr>
                <w:rFonts w:ascii="SutonnyMJ" w:hAnsi="SutonnyMJ"/>
                <w:sz w:val="22"/>
                <w:szCs w:val="22"/>
              </w:rPr>
              <w:t>Z_¨ evZvqb Pvjy</w:t>
            </w:r>
          </w:p>
        </w:tc>
        <w:tc>
          <w:tcPr>
            <w:tcW w:w="4410" w:type="dxa"/>
            <w:tcBorders>
              <w:top w:val="single" w:sz="4" w:space="0" w:color="auto"/>
              <w:left w:val="single" w:sz="4" w:space="0" w:color="auto"/>
              <w:bottom w:val="single" w:sz="4" w:space="0" w:color="auto"/>
              <w:right w:val="single" w:sz="4" w:space="0" w:color="auto"/>
            </w:tcBorders>
          </w:tcPr>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gqgbwmsn wefvM</w:t>
            </w:r>
          </w:p>
          <w:p w:rsidR="00CB1220" w:rsidRPr="00005C3D" w:rsidRDefault="00CB1220" w:rsidP="00CF0227">
            <w:pPr>
              <w:spacing w:line="226" w:lineRule="auto"/>
              <w:jc w:val="center"/>
              <w:rPr>
                <w:rFonts w:ascii="SutonnyMJ" w:hAnsi="SutonnyMJ"/>
                <w:sz w:val="22"/>
                <w:szCs w:val="22"/>
              </w:rPr>
            </w:pPr>
            <w:r w:rsidRPr="00005C3D">
              <w:rPr>
                <w:sz w:val="22"/>
                <w:szCs w:val="22"/>
              </w:rPr>
              <w:t>-</w:t>
            </w:r>
            <w:r w:rsidRPr="00005C3D">
              <w:rPr>
                <w:rFonts w:ascii="SutonnyMJ" w:hAnsi="SutonnyMJ"/>
                <w:sz w:val="22"/>
                <w:szCs w:val="22"/>
              </w:rPr>
              <w:t xml:space="preserve"> wQUgnj wewbgq Kvh©Ki</w:t>
            </w:r>
          </w:p>
          <w:p w:rsidR="00CB1220" w:rsidRPr="00005C3D" w:rsidRDefault="00CB1220" w:rsidP="00CF0227">
            <w:pPr>
              <w:spacing w:line="226" w:lineRule="auto"/>
              <w:jc w:val="center"/>
              <w:rPr>
                <w:rFonts w:ascii="SutonnyMJ" w:hAnsi="SutonnyMJ"/>
                <w:sz w:val="22"/>
                <w:szCs w:val="22"/>
              </w:rPr>
            </w:pPr>
            <w:r w:rsidRPr="00005C3D">
              <w:rPr>
                <w:rFonts w:ascii="SutonnyMJ" w:hAnsi="SutonnyMJ"/>
                <w:sz w:val="22"/>
                <w:szCs w:val="22"/>
              </w:rPr>
              <w:t xml:space="preserve">- </w:t>
            </w:r>
            <w:r w:rsidRPr="00005C3D">
              <w:rPr>
                <w:sz w:val="18"/>
                <w:szCs w:val="22"/>
              </w:rPr>
              <w:t xml:space="preserve">BBIN </w:t>
            </w:r>
            <w:r w:rsidRPr="00005C3D">
              <w:rPr>
                <w:rFonts w:ascii="SutonnyMJ" w:hAnsi="SutonnyMJ"/>
                <w:sz w:val="22"/>
                <w:szCs w:val="22"/>
              </w:rPr>
              <w:t>Pzw³</w:t>
            </w:r>
          </w:p>
        </w:tc>
      </w:tr>
      <w:tr w:rsidR="00CB1220" w:rsidRPr="00005C3D" w:rsidTr="00CF0227">
        <w:tc>
          <w:tcPr>
            <w:tcW w:w="3780" w:type="dxa"/>
            <w:tcBorders>
              <w:top w:val="single" w:sz="4" w:space="0" w:color="auto"/>
              <w:left w:val="single" w:sz="4" w:space="0" w:color="auto"/>
              <w:bottom w:val="single" w:sz="4" w:space="0" w:color="auto"/>
              <w:right w:val="single" w:sz="4" w:space="0" w:color="auto"/>
            </w:tcBorders>
            <w:shd w:val="clear" w:color="auto" w:fill="D9D9D9"/>
          </w:tcPr>
          <w:p w:rsidR="00CB1220" w:rsidRPr="00005C3D" w:rsidRDefault="00CB1220" w:rsidP="00CF0227">
            <w:pPr>
              <w:spacing w:line="226" w:lineRule="auto"/>
              <w:jc w:val="center"/>
              <w:rPr>
                <w:rFonts w:ascii="SutonnyMJ" w:hAnsi="SutonnyMJ"/>
                <w:b/>
                <w:sz w:val="22"/>
                <w:szCs w:val="22"/>
              </w:rPr>
            </w:pPr>
            <w:r w:rsidRPr="00005C3D">
              <w:rPr>
                <w:rFonts w:ascii="SutonnyMJ" w:hAnsi="SutonnyMJ"/>
                <w:b/>
                <w:sz w:val="22"/>
                <w:szCs w:val="22"/>
              </w:rPr>
              <w:t>2016</w:t>
            </w:r>
          </w:p>
        </w:tc>
        <w:tc>
          <w:tcPr>
            <w:tcW w:w="4410" w:type="dxa"/>
            <w:tcBorders>
              <w:top w:val="single" w:sz="4" w:space="0" w:color="auto"/>
              <w:left w:val="single" w:sz="4" w:space="0" w:color="auto"/>
              <w:bottom w:val="single" w:sz="4" w:space="0" w:color="auto"/>
              <w:right w:val="single" w:sz="4" w:space="0" w:color="auto"/>
            </w:tcBorders>
            <w:shd w:val="clear" w:color="auto" w:fill="D9D9D9"/>
          </w:tcPr>
          <w:p w:rsidR="00CB1220" w:rsidRPr="00005C3D" w:rsidRDefault="00CB1220" w:rsidP="00CF0227">
            <w:pPr>
              <w:spacing w:line="226" w:lineRule="auto"/>
              <w:jc w:val="center"/>
              <w:rPr>
                <w:rFonts w:ascii="SutonnyMJ" w:hAnsi="SutonnyMJ"/>
                <w:b/>
                <w:sz w:val="22"/>
                <w:szCs w:val="22"/>
              </w:rPr>
            </w:pPr>
            <w:r w:rsidRPr="00005C3D">
              <w:rPr>
                <w:rFonts w:ascii="SutonnyMJ" w:hAnsi="SutonnyMJ"/>
                <w:b/>
                <w:sz w:val="22"/>
                <w:szCs w:val="22"/>
              </w:rPr>
              <w:t>2017</w:t>
            </w:r>
          </w:p>
        </w:tc>
      </w:tr>
      <w:tr w:rsidR="00CB1220" w:rsidRPr="00005C3D" w:rsidTr="00CF0227">
        <w:tc>
          <w:tcPr>
            <w:tcW w:w="3780" w:type="dxa"/>
            <w:tcBorders>
              <w:top w:val="single" w:sz="4" w:space="0" w:color="auto"/>
              <w:left w:val="single" w:sz="4" w:space="0" w:color="auto"/>
              <w:bottom w:val="single" w:sz="4" w:space="0" w:color="auto"/>
              <w:right w:val="single" w:sz="4" w:space="0" w:color="auto"/>
            </w:tcBorders>
          </w:tcPr>
          <w:p w:rsidR="00CB1220" w:rsidRPr="00005C3D" w:rsidRDefault="00CB1220" w:rsidP="00CF0227">
            <w:pPr>
              <w:spacing w:line="226" w:lineRule="auto"/>
              <w:jc w:val="center"/>
              <w:rPr>
                <w:rFonts w:ascii="SutonnyMJ" w:hAnsi="SutonnyMJ"/>
                <w:sz w:val="22"/>
                <w:szCs w:val="22"/>
              </w:rPr>
            </w:pPr>
            <w:r w:rsidRPr="00005C3D">
              <w:rPr>
                <w:rFonts w:ascii="SutonnyMJ" w:hAnsi="SutonnyMJ"/>
                <w:b/>
                <w:sz w:val="22"/>
                <w:szCs w:val="22"/>
              </w:rPr>
              <w:t xml:space="preserve">- </w:t>
            </w:r>
            <w:r w:rsidRPr="00005C3D">
              <w:rPr>
                <w:rFonts w:ascii="SutonnyMJ" w:hAnsi="SutonnyMJ"/>
                <w:sz w:val="22"/>
                <w:szCs w:val="22"/>
              </w:rPr>
              <w:t>fvi‡Zi Uªvbwkc‡g›U Pvjy: 16 Ryb</w:t>
            </w:r>
          </w:p>
          <w:p w:rsidR="00CB1220" w:rsidRPr="00005C3D" w:rsidRDefault="00CB1220" w:rsidP="00CF0227">
            <w:pPr>
              <w:spacing w:line="226" w:lineRule="auto"/>
              <w:jc w:val="center"/>
              <w:rPr>
                <w:rFonts w:ascii="SutonnyMJ" w:hAnsi="SutonnyMJ"/>
                <w:sz w:val="22"/>
                <w:szCs w:val="22"/>
              </w:rPr>
            </w:pPr>
            <w:r w:rsidRPr="00005C3D">
              <w:rPr>
                <w:rFonts w:ascii="SutonnyMJ" w:hAnsi="SutonnyMJ"/>
                <w:sz w:val="22"/>
                <w:szCs w:val="22"/>
              </w:rPr>
              <w:t xml:space="preserve">- </w:t>
            </w:r>
            <w:r w:rsidRPr="00005C3D">
              <w:rPr>
                <w:sz w:val="18"/>
                <w:szCs w:val="22"/>
              </w:rPr>
              <w:t xml:space="preserve">BIDA </w:t>
            </w:r>
            <w:r w:rsidRPr="00005C3D">
              <w:rPr>
                <w:rFonts w:ascii="SutonnyMJ" w:hAnsi="SutonnyMJ"/>
                <w:sz w:val="22"/>
                <w:szCs w:val="22"/>
              </w:rPr>
              <w:t>MVb</w:t>
            </w:r>
          </w:p>
          <w:p w:rsidR="00CB1220" w:rsidRPr="00005C3D" w:rsidRDefault="00CB1220" w:rsidP="00CF0227">
            <w:pPr>
              <w:spacing w:line="226" w:lineRule="auto"/>
              <w:jc w:val="center"/>
              <w:rPr>
                <w:rFonts w:ascii="SutonnyMJ" w:hAnsi="SutonnyMJ"/>
                <w:sz w:val="22"/>
                <w:szCs w:val="22"/>
              </w:rPr>
            </w:pPr>
            <w:r w:rsidRPr="00005C3D">
              <w:rPr>
                <w:rFonts w:ascii="SutonnyMJ" w:hAnsi="SutonnyMJ"/>
                <w:sz w:val="22"/>
                <w:szCs w:val="22"/>
              </w:rPr>
              <w:t>- GKz‡k B-eyK Pvjy</w:t>
            </w:r>
          </w:p>
        </w:tc>
        <w:tc>
          <w:tcPr>
            <w:tcW w:w="4410" w:type="dxa"/>
            <w:tcBorders>
              <w:top w:val="single" w:sz="4" w:space="0" w:color="auto"/>
              <w:left w:val="single" w:sz="4" w:space="0" w:color="auto"/>
              <w:bottom w:val="single" w:sz="4" w:space="0" w:color="auto"/>
              <w:right w:val="single" w:sz="4" w:space="0" w:color="auto"/>
            </w:tcBorders>
          </w:tcPr>
          <w:p w:rsidR="00CB1220" w:rsidRPr="00005C3D" w:rsidRDefault="00CB1220" w:rsidP="00CF0227">
            <w:pPr>
              <w:spacing w:line="226" w:lineRule="auto"/>
              <w:jc w:val="center"/>
              <w:rPr>
                <w:rFonts w:ascii="SutonnyMJ" w:hAnsi="SutonnyMJ"/>
                <w:sz w:val="22"/>
                <w:szCs w:val="22"/>
              </w:rPr>
            </w:pPr>
            <w:r w:rsidRPr="00005C3D">
              <w:rPr>
                <w:rFonts w:ascii="SutonnyMJ" w:hAnsi="SutonnyMJ"/>
                <w:b/>
                <w:sz w:val="22"/>
                <w:szCs w:val="22"/>
              </w:rPr>
              <w:t xml:space="preserve">- </w:t>
            </w:r>
            <w:r w:rsidRPr="00005C3D">
              <w:rPr>
                <w:rFonts w:ascii="SutonnyMJ" w:hAnsi="SutonnyMJ"/>
                <w:sz w:val="22"/>
                <w:szCs w:val="22"/>
              </w:rPr>
              <w:t>wØZxq mve‡gwib K¨vej Pvjy</w:t>
            </w:r>
          </w:p>
          <w:p w:rsidR="00CB1220" w:rsidRPr="00005C3D" w:rsidRDefault="00CB1220" w:rsidP="00CF0227">
            <w:pPr>
              <w:spacing w:line="226" w:lineRule="auto"/>
              <w:jc w:val="center"/>
              <w:rPr>
                <w:rFonts w:ascii="SutonnyMJ" w:hAnsi="SutonnyMJ" w:cs="Nirmala UI"/>
                <w:sz w:val="22"/>
                <w:szCs w:val="22"/>
              </w:rPr>
            </w:pPr>
            <w:r w:rsidRPr="00005C3D">
              <w:rPr>
                <w:rFonts w:ascii="SutonnyMJ" w:hAnsi="SutonnyMJ"/>
                <w:sz w:val="22"/>
                <w:szCs w:val="22"/>
              </w:rPr>
              <w:t xml:space="preserve">- </w:t>
            </w:r>
            <w:r w:rsidRPr="00005C3D">
              <w:rPr>
                <w:rFonts w:ascii="SutonnyMJ" w:hAnsi="SutonnyMJ" w:cs="Nirmala UI"/>
                <w:sz w:val="22"/>
                <w:szCs w:val="22"/>
              </w:rPr>
              <w:t>behvÎv I RqhvÎv bv‡g 2wU Pxb †_‡K mve‡gwib</w:t>
            </w:r>
          </w:p>
          <w:p w:rsidR="00CB1220" w:rsidRPr="00005C3D" w:rsidRDefault="00CB1220" w:rsidP="00CF0227">
            <w:pPr>
              <w:spacing w:line="226" w:lineRule="auto"/>
              <w:jc w:val="center"/>
              <w:rPr>
                <w:rFonts w:ascii="SutonnyMJ" w:hAnsi="SutonnyMJ" w:cs="Nirmala UI"/>
                <w:sz w:val="22"/>
                <w:szCs w:val="22"/>
              </w:rPr>
            </w:pPr>
            <w:r w:rsidRPr="00005C3D">
              <w:rPr>
                <w:rFonts w:ascii="SutonnyMJ" w:hAnsi="SutonnyMJ" w:cs="Nirmala UI"/>
                <w:sz w:val="22"/>
                <w:szCs w:val="22"/>
              </w:rPr>
              <w:t>- †cvc d«vwÝ‡mi XvKv mdi</w:t>
            </w:r>
          </w:p>
        </w:tc>
      </w:tr>
      <w:tr w:rsidR="00CB1220" w:rsidRPr="00005C3D" w:rsidTr="00CF0227">
        <w:trPr>
          <w:gridAfter w:val="1"/>
          <w:wAfter w:w="4410" w:type="dxa"/>
        </w:trPr>
        <w:tc>
          <w:tcPr>
            <w:tcW w:w="37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B1220" w:rsidRPr="00005C3D" w:rsidRDefault="00CB1220" w:rsidP="00CF0227">
            <w:pPr>
              <w:spacing w:line="226" w:lineRule="auto"/>
              <w:jc w:val="center"/>
              <w:rPr>
                <w:rFonts w:ascii="SutonnyMJ" w:hAnsi="SutonnyMJ"/>
                <w:b/>
                <w:sz w:val="22"/>
                <w:szCs w:val="22"/>
              </w:rPr>
            </w:pPr>
            <w:r w:rsidRPr="00005C3D">
              <w:rPr>
                <w:rFonts w:ascii="SutonnyMJ" w:hAnsi="SutonnyMJ"/>
                <w:b/>
                <w:sz w:val="22"/>
                <w:szCs w:val="22"/>
              </w:rPr>
              <w:t>2018</w:t>
            </w:r>
          </w:p>
        </w:tc>
      </w:tr>
      <w:tr w:rsidR="00CB1220" w:rsidRPr="00005C3D" w:rsidTr="00CF0227">
        <w:trPr>
          <w:gridAfter w:val="1"/>
          <w:wAfter w:w="4410" w:type="dxa"/>
        </w:trPr>
        <w:tc>
          <w:tcPr>
            <w:tcW w:w="3780" w:type="dxa"/>
            <w:tcBorders>
              <w:top w:val="single" w:sz="4" w:space="0" w:color="auto"/>
              <w:left w:val="single" w:sz="4" w:space="0" w:color="auto"/>
              <w:bottom w:val="single" w:sz="4" w:space="0" w:color="auto"/>
              <w:right w:val="single" w:sz="4" w:space="0" w:color="auto"/>
            </w:tcBorders>
          </w:tcPr>
          <w:p w:rsidR="00CB1220" w:rsidRPr="00005C3D" w:rsidRDefault="00CB1220" w:rsidP="00CF0227">
            <w:pPr>
              <w:spacing w:line="226" w:lineRule="auto"/>
              <w:jc w:val="center"/>
              <w:rPr>
                <w:rFonts w:ascii="SutonnyMJ" w:hAnsi="SutonnyMJ"/>
                <w:sz w:val="22"/>
                <w:szCs w:val="22"/>
              </w:rPr>
            </w:pPr>
            <w:r w:rsidRPr="00005C3D">
              <w:rPr>
                <w:rFonts w:ascii="SutonnyMJ" w:hAnsi="SutonnyMJ"/>
                <w:b/>
                <w:sz w:val="22"/>
                <w:szCs w:val="22"/>
              </w:rPr>
              <w:t xml:space="preserve">- </w:t>
            </w:r>
            <w:r w:rsidRPr="00005C3D">
              <w:rPr>
                <w:rFonts w:ascii="SutonnyMJ" w:hAnsi="SutonnyMJ"/>
                <w:sz w:val="22"/>
                <w:szCs w:val="22"/>
              </w:rPr>
              <w:t>†dvi-wR Pvjy: 19 †deªæqvwi</w:t>
            </w:r>
          </w:p>
          <w:p w:rsidR="00CB1220" w:rsidRPr="00005C3D" w:rsidRDefault="00CB1220" w:rsidP="00CF0227">
            <w:pPr>
              <w:spacing w:line="226" w:lineRule="auto"/>
              <w:jc w:val="center"/>
              <w:rPr>
                <w:rFonts w:ascii="SutonnyMJ" w:hAnsi="SutonnyMJ"/>
                <w:sz w:val="22"/>
                <w:szCs w:val="22"/>
              </w:rPr>
            </w:pPr>
            <w:r w:rsidRPr="00005C3D">
              <w:rPr>
                <w:rFonts w:ascii="SutonnyMJ" w:hAnsi="SutonnyMJ"/>
                <w:sz w:val="22"/>
                <w:szCs w:val="22"/>
              </w:rPr>
              <w:t>- †evwqs 787 wWªgjvBbvi evsjv‡`k wegv‡b hy³</w:t>
            </w:r>
          </w:p>
        </w:tc>
      </w:tr>
    </w:tbl>
    <w:p w:rsidR="00C67699" w:rsidRPr="006408BB" w:rsidRDefault="00C67699" w:rsidP="00C67699">
      <w:pPr>
        <w:pStyle w:val="ListParagraph"/>
        <w:tabs>
          <w:tab w:val="left" w:pos="360"/>
        </w:tabs>
        <w:ind w:left="729"/>
        <w:jc w:val="both"/>
        <w:rPr>
          <w:rFonts w:ascii="SutonnyMJ" w:hAnsi="SutonnyMJ"/>
          <w:sz w:val="6"/>
        </w:rPr>
      </w:pPr>
    </w:p>
    <w:p w:rsidR="00C67699" w:rsidRPr="00FC591A" w:rsidRDefault="00C67699" w:rsidP="00CF0227">
      <w:pPr>
        <w:tabs>
          <w:tab w:val="left" w:pos="360"/>
          <w:tab w:val="left" w:pos="2340"/>
          <w:tab w:val="left" w:pos="4320"/>
          <w:tab w:val="left" w:pos="6210"/>
          <w:tab w:val="left" w:pos="8100"/>
        </w:tabs>
        <w:jc w:val="both"/>
        <w:rPr>
          <w:rFonts w:ascii="SutonnyMJ" w:eastAsia="SutonnyMJ" w:hAnsi="SutonnyMJ" w:cs="SutonnyMJ"/>
          <w:b/>
          <w:sz w:val="24"/>
          <w:szCs w:val="24"/>
          <w:shd w:val="clear" w:color="auto" w:fill="000000"/>
        </w:rPr>
      </w:pPr>
      <w:r w:rsidRPr="00FC591A">
        <w:rPr>
          <w:rFonts w:ascii="SutonnyMJ" w:eastAsia="SutonnyMJ" w:hAnsi="SutonnyMJ" w:cs="SutonnyMJ"/>
          <w:b/>
          <w:sz w:val="24"/>
          <w:szCs w:val="24"/>
          <w:shd w:val="clear" w:color="auto" w:fill="000000"/>
        </w:rPr>
        <w:t>Abykxjbx:</w:t>
      </w:r>
    </w:p>
    <w:p w:rsidR="00C67699" w:rsidRPr="00FC591A" w:rsidRDefault="00C67699" w:rsidP="00763DB5">
      <w:pPr>
        <w:tabs>
          <w:tab w:val="left" w:pos="360"/>
          <w:tab w:val="left" w:pos="2520"/>
          <w:tab w:val="left" w:pos="4320"/>
          <w:tab w:val="left" w:pos="6300"/>
          <w:tab w:val="left" w:pos="8145"/>
        </w:tabs>
        <w:jc w:val="both"/>
        <w:rPr>
          <w:sz w:val="24"/>
          <w:szCs w:val="24"/>
        </w:rPr>
      </w:pPr>
      <w:r w:rsidRPr="00FC591A">
        <w:rPr>
          <w:rFonts w:ascii="SutonnyMJ" w:eastAsia="SutonnyMJ" w:hAnsi="SutonnyMJ" w:cs="SutonnyMJ"/>
          <w:b/>
          <w:sz w:val="24"/>
          <w:szCs w:val="24"/>
        </w:rPr>
        <w:tab/>
      </w:r>
    </w:p>
    <w:sectPr w:rsidR="00C67699" w:rsidRPr="00FC591A" w:rsidSect="00704561">
      <w:headerReference w:type="even" r:id="rId28"/>
      <w:headerReference w:type="default" r:id="rId29"/>
      <w:footerReference w:type="default" r:id="rId30"/>
      <w:type w:val="continuous"/>
      <w:pgSz w:w="11909" w:h="16834" w:code="9"/>
      <w:pgMar w:top="2376" w:right="1627" w:bottom="2520" w:left="1627" w:header="2376" w:footer="25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4B0" w:rsidRDefault="003074B0">
      <w:r>
        <w:separator/>
      </w:r>
    </w:p>
  </w:endnote>
  <w:endnote w:type="continuationSeparator" w:id="0">
    <w:p w:rsidR="003074B0" w:rsidRDefault="00307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1010600010101010101"/>
    <w:charset w:val="00"/>
    <w:family w:val="auto"/>
    <w:pitch w:val="variable"/>
    <w:sig w:usb0="00010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WP IconicSymbolsB">
    <w:altName w:val="Symbol"/>
    <w:charset w:val="02"/>
    <w:family w:val="auto"/>
    <w:pitch w:val="variable"/>
    <w:sig w:usb0="00000000" w:usb1="10000000" w:usb2="00000000" w:usb3="00000000" w:csb0="80000000" w:csb1="00000000"/>
  </w:font>
  <w:font w:name="SulekhaT">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ulekhaTE">
    <w:panose1 w:val="00000000000000000000"/>
    <w:charset w:val="00"/>
    <w:family w:val="auto"/>
    <w:pitch w:val="variable"/>
    <w:sig w:usb0="00000007" w:usb1="00000000" w:usb2="00000000" w:usb3="00000000" w:csb0="00000003" w:csb1="00000000"/>
  </w:font>
  <w:font w:name="VillageII">
    <w:altName w:val="Courier New"/>
    <w:charset w:val="00"/>
    <w:family w:val="auto"/>
    <w:pitch w:val="variable"/>
    <w:sig w:usb0="00000001" w:usb1="00000000" w:usb2="00000000" w:usb3="00000000" w:csb0="00000003" w:csb1="00000000"/>
  </w:font>
  <w:font w:name="SolaimanLipi">
    <w:altName w:val="Mistral"/>
    <w:panose1 w:val="02000500020000020004"/>
    <w:charset w:val="00"/>
    <w:family w:val="auto"/>
    <w:pitch w:val="variable"/>
    <w:sig w:usb0="80010003" w:usb1="00002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utonnyOMJ">
    <w:panose1 w:val="01010600010101010101"/>
    <w:charset w:val="00"/>
    <w:family w:val="auto"/>
    <w:pitch w:val="variable"/>
    <w:sig w:usb0="80018003" w:usb1="00002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WP TypographicSymbols">
    <w:altName w:val="SolaimanLipi"/>
    <w:charset w:val="00"/>
    <w:family w:val="auto"/>
    <w:pitch w:val="variable"/>
    <w:sig w:usb0="00000003" w:usb1="00000000" w:usb2="00000000" w:usb3="00000000" w:csb0="00000001" w:csb1="00000000"/>
  </w:font>
  <w:font w:name="SutonnyII">
    <w:charset w:val="00"/>
    <w:family w:val="auto"/>
    <w:pitch w:val="variable"/>
    <w:sig w:usb0="00000003" w:usb1="00000000" w:usb2="00000000" w:usb3="00000000" w:csb0="00000001" w:csb1="00000000"/>
  </w:font>
  <w:font w:name="Shonar Bangla">
    <w:altName w:val="Nirmala UI"/>
    <w:charset w:val="00"/>
    <w:family w:val="swiss"/>
    <w:pitch w:val="variable"/>
    <w:sig w:usb0="00000003" w:usb1="00000000" w:usb2="00000000" w:usb3="00000000" w:csb0="00000001" w:csb1="00000000"/>
  </w:font>
  <w:font w:name="Poshur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10" w:rsidRPr="00B125A4" w:rsidRDefault="0006391D" w:rsidP="00126E53">
    <w:pPr>
      <w:pStyle w:val="Footer"/>
      <w:jc w:val="center"/>
    </w:pPr>
    <w:r>
      <w:rPr>
        <w:noProof/>
        <w:sz w:val="22"/>
      </w:rPr>
      <mc:AlternateContent>
        <mc:Choice Requires="wps">
          <w:drawing>
            <wp:anchor distT="4294967295" distB="4294967295" distL="114300" distR="114300" simplePos="0" relativeHeight="251655168" behindDoc="0" locked="0" layoutInCell="1" allowOverlap="1">
              <wp:simplePos x="0" y="0"/>
              <wp:positionH relativeFrom="column">
                <wp:posOffset>3175</wp:posOffset>
              </wp:positionH>
              <wp:positionV relativeFrom="paragraph">
                <wp:posOffset>-3811</wp:posOffset>
              </wp:positionV>
              <wp:extent cx="5486400" cy="0"/>
              <wp:effectExtent l="0" t="0" r="19050"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3pt" to="43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ck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"/>
          </w:pict>
        </mc:Fallback>
      </mc:AlternateContent>
    </w:r>
    <w:r w:rsidR="00873310">
      <w:rPr>
        <w:sz w:val="22"/>
      </w:rPr>
      <w:t xml:space="preserve">To know the explanation of confusion... Join </w:t>
    </w:r>
    <w:r w:rsidR="00873310" w:rsidRPr="00B750D7">
      <w:rPr>
        <w:b/>
        <w:sz w:val="22"/>
      </w:rPr>
      <w:t>fb group</w:t>
    </w:r>
    <w:r w:rsidR="00873310">
      <w:rPr>
        <w:b/>
        <w:sz w:val="22"/>
      </w:rPr>
      <w:t xml:space="preserve">: </w:t>
    </w:r>
    <w:r w:rsidR="00873310">
      <w:rPr>
        <w:sz w:val="22"/>
      </w:rPr>
      <w:t>View for GK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4B0" w:rsidRDefault="003074B0">
      <w:r>
        <w:separator/>
      </w:r>
    </w:p>
  </w:footnote>
  <w:footnote w:type="continuationSeparator" w:id="0">
    <w:p w:rsidR="003074B0" w:rsidRDefault="003074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10" w:rsidRDefault="00873310" w:rsidP="005422ED">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873310" w:rsidRDefault="00873310" w:rsidP="005422E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310" w:rsidRPr="00965B18" w:rsidRDefault="00873310" w:rsidP="0024441F">
    <w:pPr>
      <w:pStyle w:val="Header"/>
      <w:framePr w:wrap="around" w:vAnchor="text" w:hAnchor="margin" w:xAlign="outside" w:y="1"/>
      <w:rPr>
        <w:rStyle w:val="PageNumber"/>
        <w:rFonts w:ascii="Times New Roman" w:hAnsi="Times New Roman" w:cs="Times New Roman"/>
      </w:rPr>
    </w:pPr>
    <w:r w:rsidRPr="00965B18">
      <w:rPr>
        <w:rStyle w:val="PageNumber"/>
        <w:rFonts w:ascii="Times New Roman" w:hAnsi="Times New Roman" w:cs="Times New Roman"/>
      </w:rPr>
      <w:fldChar w:fldCharType="begin"/>
    </w:r>
    <w:r w:rsidRPr="00965B18">
      <w:rPr>
        <w:rStyle w:val="PageNumber"/>
        <w:rFonts w:ascii="Times New Roman" w:hAnsi="Times New Roman" w:cs="Times New Roman"/>
      </w:rPr>
      <w:instrText xml:space="preserve"> PAGE   \* MERGEFORMAT </w:instrText>
    </w:r>
    <w:r w:rsidRPr="00965B18">
      <w:rPr>
        <w:rStyle w:val="PageNumber"/>
        <w:rFonts w:ascii="Times New Roman" w:hAnsi="Times New Roman" w:cs="Times New Roman"/>
      </w:rPr>
      <w:fldChar w:fldCharType="separate"/>
    </w:r>
    <w:r w:rsidR="007530D1">
      <w:rPr>
        <w:rStyle w:val="PageNumber"/>
        <w:rFonts w:ascii="Times New Roman" w:hAnsi="Times New Roman" w:cs="Times New Roman"/>
        <w:noProof/>
      </w:rPr>
      <w:t>1</w:t>
    </w:r>
    <w:r w:rsidRPr="00965B18">
      <w:rPr>
        <w:rStyle w:val="PageNumber"/>
        <w:rFonts w:ascii="Times New Roman" w:hAnsi="Times New Roman" w:cs="Times New Roman"/>
      </w:rPr>
      <w:fldChar w:fldCharType="end"/>
    </w:r>
  </w:p>
  <w:p w:rsidR="00873310" w:rsidRPr="00DA6633" w:rsidRDefault="00873310" w:rsidP="00DA6633">
    <w:pPr>
      <w:pStyle w:val="Header"/>
      <w:ind w:right="360"/>
      <w:rPr>
        <w:sz w:val="6"/>
      </w:rPr>
    </w:pPr>
  </w:p>
  <w:p w:rsidR="00873310" w:rsidRDefault="0006391D" w:rsidP="00AD7746">
    <w:pPr>
      <w:pStyle w:val="Header"/>
      <w:jc w:val="center"/>
      <w:rPr>
        <w:rFonts w:ascii="SutonnyMJ" w:hAnsi="SutonnyMJ"/>
        <w:b/>
        <w:i/>
      </w:rPr>
    </w:pPr>
    <w:r>
      <w:rPr>
        <w:b/>
        <w:i/>
        <w:noProof/>
      </w:rPr>
      <mc:AlternateContent>
        <mc:Choice Requires="wps">
          <w:drawing>
            <wp:anchor distT="4294967295" distB="4294967295" distL="114300" distR="114300" simplePos="0" relativeHeight="251657216" behindDoc="0" locked="0" layoutInCell="1" allowOverlap="1">
              <wp:simplePos x="0" y="0"/>
              <wp:positionH relativeFrom="column">
                <wp:posOffset>2540</wp:posOffset>
              </wp:positionH>
              <wp:positionV relativeFrom="paragraph">
                <wp:posOffset>151764</wp:posOffset>
              </wp:positionV>
              <wp:extent cx="5486400" cy="0"/>
              <wp:effectExtent l="0" t="0" r="19050"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1.95pt" to="43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mG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" strokeweight="1.5pt"/>
          </w:pict>
        </mc:Fallback>
      </mc:AlternateContent>
    </w:r>
    <w:r w:rsidR="00873310">
      <w:rPr>
        <w:b/>
        <w:i/>
      </w:rPr>
      <w:t>Basic</w:t>
    </w:r>
    <w:r w:rsidR="00873310" w:rsidRPr="0039374E">
      <w:rPr>
        <w:b/>
        <w:i/>
      </w:rPr>
      <w:t xml:space="preserve"> View </w:t>
    </w:r>
    <w:r w:rsidR="00873310" w:rsidRPr="0039374E">
      <w:rPr>
        <w:b/>
        <w:i/>
      </w:rPr>
      <w:sym w:font="Wingdings" w:char="F076"/>
    </w:r>
    <w:r w:rsidR="00873310">
      <w:rPr>
        <w:rFonts w:ascii="SutonnyMJ" w:hAnsi="SutonnyMJ"/>
        <w:b/>
        <w:i/>
      </w:rPr>
      <w:t xml:space="preserve">AvšÍR©vwZK, evsjv‡`k, f~‡Mvj I mykvmb </w:t>
    </w:r>
    <w:r w:rsidR="00873310" w:rsidRPr="0039374E">
      <w:rPr>
        <w:b/>
        <w:i/>
      </w:rPr>
      <w:sym w:font="Wingdings" w:char="F076"/>
    </w:r>
    <w:r w:rsidR="00873310">
      <w:rPr>
        <w:rFonts w:ascii="SutonnyMJ" w:hAnsi="SutonnyMJ"/>
        <w:b/>
        <w:i/>
      </w:rPr>
      <w:t>wewmGm</w:t>
    </w:r>
    <w:r w:rsidR="00873310" w:rsidRPr="00D978E9">
      <w:rPr>
        <w:rFonts w:ascii="SutonnyMJ" w:hAnsi="SutonnyMJ"/>
        <w:b/>
        <w:i/>
      </w:rPr>
      <w:t xml:space="preserve"> wcÖwj cÖv_©x‡`i Rb¨</w:t>
    </w:r>
  </w:p>
  <w:p w:rsidR="00873310" w:rsidRPr="002D20B8" w:rsidRDefault="0006391D" w:rsidP="00AD7746">
    <w:pPr>
      <w:pStyle w:val="Header"/>
      <w:jc w:val="center"/>
      <w:rPr>
        <w:b/>
        <w:i/>
        <w:sz w:val="4"/>
        <w:szCs w:val="4"/>
      </w:rPr>
    </w:pPr>
    <w:r>
      <w:rPr>
        <w:b/>
        <w:i/>
        <w:noProof/>
        <w:sz w:val="4"/>
        <w:szCs w:val="4"/>
      </w:rPr>
      <mc:AlternateContent>
        <mc:Choice Requires="wps">
          <w:drawing>
            <wp:anchor distT="4294967295" distB="4294967295" distL="114300" distR="114300" simplePos="0" relativeHeight="251662336" behindDoc="0" locked="0" layoutInCell="1" allowOverlap="1">
              <wp:simplePos x="0" y="0"/>
              <wp:positionH relativeFrom="column">
                <wp:posOffset>2540</wp:posOffset>
              </wp:positionH>
              <wp:positionV relativeFrom="paragraph">
                <wp:posOffset>26669</wp:posOffset>
              </wp:positionV>
              <wp:extent cx="5486400" cy="0"/>
              <wp:effectExtent l="0" t="0" r="1905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1pt" to="432.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Xd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2511"/>
      </v:shape>
    </w:pict>
  </w:numPicBullet>
  <w:numPicBullet w:numPicBulletId="1">
    <w:pict>
      <v:shape id="_x0000_i1029" type="#_x0000_t75" style="width:12.55pt;height:12.55pt" o:bullet="t">
        <v:imagedata r:id="rId2" o:title="BD21306_"/>
      </v:shape>
    </w:pict>
  </w:numPicBullet>
  <w:abstractNum w:abstractNumId="0">
    <w:nsid w:val="002250D6"/>
    <w:multiLevelType w:val="hybridMultilevel"/>
    <w:tmpl w:val="B1F8F7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E5255"/>
    <w:multiLevelType w:val="multilevel"/>
    <w:tmpl w:val="A5EE3C2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9C1B74"/>
    <w:multiLevelType w:val="multilevel"/>
    <w:tmpl w:val="EA6E27B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B13D14"/>
    <w:multiLevelType w:val="multilevel"/>
    <w:tmpl w:val="D91EE1A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C8197F"/>
    <w:multiLevelType w:val="hybridMultilevel"/>
    <w:tmpl w:val="9FA27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D10965"/>
    <w:multiLevelType w:val="hybridMultilevel"/>
    <w:tmpl w:val="37E0FB1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525D6C"/>
    <w:multiLevelType w:val="multilevel"/>
    <w:tmpl w:val="706A1AF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844BAF"/>
    <w:multiLevelType w:val="multilevel"/>
    <w:tmpl w:val="9D601D1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886F42"/>
    <w:multiLevelType w:val="hybridMultilevel"/>
    <w:tmpl w:val="F596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0E07EF"/>
    <w:multiLevelType w:val="multilevel"/>
    <w:tmpl w:val="1E6ED506"/>
    <w:lvl w:ilvl="0">
      <w:start w:val="1"/>
      <w:numFmt w:val="bullet"/>
      <w:lvlText w:val=""/>
      <w:lvlJc w:val="left"/>
      <w:rPr>
        <w:rFonts w:ascii="Wingdings" w:hAnsi="Wingdings"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261270"/>
    <w:multiLevelType w:val="hybridMultilevel"/>
    <w:tmpl w:val="001EB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454923"/>
    <w:multiLevelType w:val="hybridMultilevel"/>
    <w:tmpl w:val="46E8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AA65DB"/>
    <w:multiLevelType w:val="hybridMultilevel"/>
    <w:tmpl w:val="9BB2AA38"/>
    <w:lvl w:ilvl="0" w:tplc="06E620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2C56E5B"/>
    <w:multiLevelType w:val="hybridMultilevel"/>
    <w:tmpl w:val="EB00FC02"/>
    <w:lvl w:ilvl="0" w:tplc="8F1A52FC">
      <w:start w:val="3"/>
      <w:numFmt w:val="bullet"/>
      <w:lvlText w:val=""/>
      <w:lvlJc w:val="left"/>
      <w:pPr>
        <w:ind w:left="720" w:hanging="360"/>
      </w:pPr>
      <w:rPr>
        <w:rFonts w:ascii="Wingdings 2" w:eastAsia="Calibri" w:hAnsi="Wingdings 2"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3144486"/>
    <w:multiLevelType w:val="multilevel"/>
    <w:tmpl w:val="F5DCBCF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8F3005"/>
    <w:multiLevelType w:val="hybridMultilevel"/>
    <w:tmpl w:val="BE904E0A"/>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39C181E"/>
    <w:multiLevelType w:val="hybridMultilevel"/>
    <w:tmpl w:val="F6522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3AF7CE4"/>
    <w:multiLevelType w:val="hybridMultilevel"/>
    <w:tmpl w:val="78C235A6"/>
    <w:lvl w:ilvl="0" w:tplc="D8864A28">
      <w:start w:val="1"/>
      <w:numFmt w:val="decimalZero"/>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03E33917"/>
    <w:multiLevelType w:val="multilevel"/>
    <w:tmpl w:val="E59884FC"/>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4BA0357"/>
    <w:multiLevelType w:val="hybridMultilevel"/>
    <w:tmpl w:val="94A4EF66"/>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4F27AB6"/>
    <w:multiLevelType w:val="hybridMultilevel"/>
    <w:tmpl w:val="F9BC4DE6"/>
    <w:lvl w:ilvl="0" w:tplc="DA384E92">
      <w:numFmt w:val="bullet"/>
      <w:lvlText w:val=""/>
      <w:lvlJc w:val="left"/>
      <w:pPr>
        <w:ind w:left="1440" w:hanging="360"/>
      </w:pPr>
      <w:rPr>
        <w:rFonts w:ascii="Wingdings 2" w:eastAsiaTheme="minorHAnsi" w:hAnsi="Wingdings 2" w:cstheme="minorBidi" w:hint="default"/>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4FA146A"/>
    <w:multiLevelType w:val="hybridMultilevel"/>
    <w:tmpl w:val="1D941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56D5EDC"/>
    <w:multiLevelType w:val="hybridMultilevel"/>
    <w:tmpl w:val="0E1EF6B8"/>
    <w:lvl w:ilvl="0" w:tplc="78F4A966">
      <w:start w:val="1"/>
      <w:numFmt w:val="bullet"/>
      <w:lvlText w:val=""/>
      <w:lvlPicBulletId w:val="1"/>
      <w:lvlJc w:val="left"/>
      <w:pPr>
        <w:ind w:left="1741" w:hanging="360"/>
      </w:pPr>
      <w:rPr>
        <w:rFonts w:ascii="Symbol" w:hAnsi="Symbol" w:hint="default"/>
        <w:color w:val="auto"/>
        <w:sz w:val="22"/>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23">
    <w:nsid w:val="05AF2A55"/>
    <w:multiLevelType w:val="multilevel"/>
    <w:tmpl w:val="7BB8ACB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5E551C0"/>
    <w:multiLevelType w:val="hybridMultilevel"/>
    <w:tmpl w:val="E1FE543A"/>
    <w:lvl w:ilvl="0" w:tplc="04090005">
      <w:start w:val="1"/>
      <w:numFmt w:val="bullet"/>
      <w:lvlText w:val=""/>
      <w:lvlJc w:val="left"/>
      <w:pPr>
        <w:ind w:left="657" w:hanging="360"/>
      </w:pPr>
      <w:rPr>
        <w:rFonts w:ascii="Wingdings" w:hAnsi="Wingdings"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25">
    <w:nsid w:val="061177DA"/>
    <w:multiLevelType w:val="hybridMultilevel"/>
    <w:tmpl w:val="B6E8944C"/>
    <w:lvl w:ilvl="0" w:tplc="DA384E92">
      <w:numFmt w:val="bullet"/>
      <w:lvlText w:val=""/>
      <w:lvlJc w:val="left"/>
      <w:pPr>
        <w:ind w:left="720" w:hanging="360"/>
      </w:pPr>
      <w:rPr>
        <w:rFonts w:ascii="Wingdings 2" w:eastAsiaTheme="minorHAnsi" w:hAnsi="Wingdings 2" w:cstheme="minorBidi" w:hint="default"/>
        <w:sz w:val="20"/>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6">
    <w:nsid w:val="06547C0A"/>
    <w:multiLevelType w:val="hybridMultilevel"/>
    <w:tmpl w:val="5FAEF1A0"/>
    <w:lvl w:ilvl="0" w:tplc="B412C27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66215BB"/>
    <w:multiLevelType w:val="multilevel"/>
    <w:tmpl w:val="BF76B862"/>
    <w:lvl w:ilvl="0">
      <w:start w:val="3"/>
      <w:numFmt w:val="bullet"/>
      <w:lvlText w:val=""/>
      <w:lvlJc w:val="left"/>
      <w:rPr>
        <w:rFonts w:ascii="Wingdings 2" w:eastAsia="Calibri" w:hAnsi="Wingdings 2" w:cs="Vrind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9C4F05"/>
    <w:multiLevelType w:val="multilevel"/>
    <w:tmpl w:val="7FAC7102"/>
    <w:lvl w:ilvl="0">
      <w:start w:val="1"/>
      <w:numFmt w:val="bullet"/>
      <w:lvlText w:val="o"/>
      <w:lvlPicBulletId w:val="0"/>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7341400"/>
    <w:multiLevelType w:val="hybridMultilevel"/>
    <w:tmpl w:val="DB8C0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7A27EAA"/>
    <w:multiLevelType w:val="multilevel"/>
    <w:tmpl w:val="48A2EE3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7AF75E3"/>
    <w:multiLevelType w:val="hybridMultilevel"/>
    <w:tmpl w:val="AF5610C6"/>
    <w:lvl w:ilvl="0" w:tplc="B6FEAA1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7B722D0"/>
    <w:multiLevelType w:val="hybridMultilevel"/>
    <w:tmpl w:val="76BEE064"/>
    <w:lvl w:ilvl="0" w:tplc="DA384E92">
      <w:numFmt w:val="bullet"/>
      <w:lvlText w:val=""/>
      <w:lvlJc w:val="left"/>
      <w:pPr>
        <w:ind w:left="720" w:hanging="360"/>
      </w:pPr>
      <w:rPr>
        <w:rFonts w:ascii="Wingdings 2" w:eastAsiaTheme="minorHAnsi" w:hAnsi="Wingdings 2"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8345A6D"/>
    <w:multiLevelType w:val="hybridMultilevel"/>
    <w:tmpl w:val="7BDC1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887607F"/>
    <w:multiLevelType w:val="hybridMultilevel"/>
    <w:tmpl w:val="5A42E99E"/>
    <w:lvl w:ilvl="0" w:tplc="BB8432C8">
      <w:start w:val="1"/>
      <w:numFmt w:val="bullet"/>
      <w:lvlText w:val=""/>
      <w:lvlJc w:val="left"/>
      <w:pPr>
        <w:ind w:left="720" w:hanging="360"/>
      </w:pPr>
      <w:rPr>
        <w:rFonts w:ascii="Symbol" w:hAnsi="Symbol" w:cs="Times New Roman" w:hint="default"/>
        <w:color w:val="auto"/>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8C51194"/>
    <w:multiLevelType w:val="hybridMultilevel"/>
    <w:tmpl w:val="2DC0938A"/>
    <w:lvl w:ilvl="0" w:tplc="06E620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99D7B70"/>
    <w:multiLevelType w:val="multilevel"/>
    <w:tmpl w:val="F6584290"/>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AC2308"/>
    <w:multiLevelType w:val="hybridMultilevel"/>
    <w:tmpl w:val="C646F048"/>
    <w:lvl w:ilvl="0" w:tplc="1B70E3E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AC435CB"/>
    <w:multiLevelType w:val="multilevel"/>
    <w:tmpl w:val="BB74FF96"/>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D36ED8"/>
    <w:multiLevelType w:val="multilevel"/>
    <w:tmpl w:val="5ACE005A"/>
    <w:lvl w:ilvl="0">
      <w:start w:val="1"/>
      <w:numFmt w:val="bullet"/>
      <w:lvlText w:val=""/>
      <w:lvlJc w:val="left"/>
      <w:rPr>
        <w:rFonts w:ascii="Wingdings" w:hAnsi="Wingdings"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AF86A7D"/>
    <w:multiLevelType w:val="hybridMultilevel"/>
    <w:tmpl w:val="2B9ECBB8"/>
    <w:lvl w:ilvl="0" w:tplc="99B67738">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41">
    <w:nsid w:val="0B3F2AD0"/>
    <w:multiLevelType w:val="multilevel"/>
    <w:tmpl w:val="355441B2"/>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5453DB"/>
    <w:multiLevelType w:val="hybridMultilevel"/>
    <w:tmpl w:val="6BD41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B6257A4"/>
    <w:multiLevelType w:val="hybridMultilevel"/>
    <w:tmpl w:val="E012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B683B0F"/>
    <w:multiLevelType w:val="multilevel"/>
    <w:tmpl w:val="D452012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B847227"/>
    <w:multiLevelType w:val="hybridMultilevel"/>
    <w:tmpl w:val="0D3AD89C"/>
    <w:lvl w:ilvl="0" w:tplc="04090003">
      <w:start w:val="1"/>
      <w:numFmt w:val="bullet"/>
      <w:lvlText w:val="o"/>
      <w:lvlJc w:val="left"/>
      <w:pPr>
        <w:ind w:left="747"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0BEB7A01"/>
    <w:multiLevelType w:val="multilevel"/>
    <w:tmpl w:val="7034F1F4"/>
    <w:lvl w:ilvl="0">
      <w:start w:val="1"/>
      <w:numFmt w:val="bullet"/>
      <w:lvlText w:val="•"/>
      <w:lvlJc w:val="left"/>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BF02180"/>
    <w:multiLevelType w:val="hybridMultilevel"/>
    <w:tmpl w:val="A15CC670"/>
    <w:lvl w:ilvl="0" w:tplc="3CF8630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0C0E1BEF"/>
    <w:multiLevelType w:val="hybridMultilevel"/>
    <w:tmpl w:val="ADE0F4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C2F28EF"/>
    <w:multiLevelType w:val="hybridMultilevel"/>
    <w:tmpl w:val="17569E90"/>
    <w:lvl w:ilvl="0" w:tplc="663811D6">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0CCF01D3"/>
    <w:multiLevelType w:val="hybridMultilevel"/>
    <w:tmpl w:val="5714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D691DD2"/>
    <w:multiLevelType w:val="hybridMultilevel"/>
    <w:tmpl w:val="84DC7884"/>
    <w:lvl w:ilvl="0" w:tplc="06E620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DD14C3F"/>
    <w:multiLevelType w:val="hybridMultilevel"/>
    <w:tmpl w:val="EE5243DA"/>
    <w:lvl w:ilvl="0" w:tplc="B6FEAA1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DDF652A"/>
    <w:multiLevelType w:val="hybridMultilevel"/>
    <w:tmpl w:val="7AF6A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DF92BC1"/>
    <w:multiLevelType w:val="hybridMultilevel"/>
    <w:tmpl w:val="AA9EF3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DF92ED4"/>
    <w:multiLevelType w:val="multilevel"/>
    <w:tmpl w:val="8A0EA49C"/>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E6C7E60"/>
    <w:multiLevelType w:val="multilevel"/>
    <w:tmpl w:val="E53E282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EC00B63"/>
    <w:multiLevelType w:val="hybridMultilevel"/>
    <w:tmpl w:val="29180820"/>
    <w:lvl w:ilvl="0" w:tplc="8C786522">
      <w:start w:val="7"/>
      <w:numFmt w:val="bullet"/>
      <w:lvlText w:val="-"/>
      <w:lvlJc w:val="left"/>
      <w:pPr>
        <w:ind w:left="1440" w:hanging="360"/>
      </w:pPr>
      <w:rPr>
        <w:rFonts w:ascii="SutonnyMJ" w:eastAsia="Times New Roman" w:hAnsi="SutonnyMJ" w:cs="SutonnyMJ"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0F026509"/>
    <w:multiLevelType w:val="hybridMultilevel"/>
    <w:tmpl w:val="A614EA54"/>
    <w:lvl w:ilvl="0" w:tplc="C9F442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0F18308E"/>
    <w:multiLevelType w:val="multilevel"/>
    <w:tmpl w:val="07386BBC"/>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F480198"/>
    <w:multiLevelType w:val="hybridMultilevel"/>
    <w:tmpl w:val="A28C8830"/>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F555A25"/>
    <w:multiLevelType w:val="hybridMultilevel"/>
    <w:tmpl w:val="0728D676"/>
    <w:lvl w:ilvl="0" w:tplc="663811D6">
      <w:start w:val="1"/>
      <w:numFmt w:val="bullet"/>
      <w:lvlText w:val=""/>
      <w:lvlJc w:val="left"/>
      <w:pPr>
        <w:ind w:left="702" w:hanging="360"/>
      </w:pPr>
      <w:rPr>
        <w:rFonts w:ascii="Wingdings" w:hAnsi="Wingdings" w:hint="default"/>
        <w:sz w:val="24"/>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2">
    <w:nsid w:val="0FE755A3"/>
    <w:multiLevelType w:val="hybridMultilevel"/>
    <w:tmpl w:val="226CF8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012334F"/>
    <w:multiLevelType w:val="hybridMultilevel"/>
    <w:tmpl w:val="E61C80E4"/>
    <w:lvl w:ilvl="0" w:tplc="6632E640">
      <w:start w:val="1"/>
      <w:numFmt w:val="decimalZero"/>
      <w:lvlText w:val="%1."/>
      <w:lvlJc w:val="left"/>
      <w:pPr>
        <w:ind w:left="405" w:hanging="360"/>
      </w:pPr>
      <w:rPr>
        <w:rFonts w:cs="SutonnyMJ"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4">
    <w:nsid w:val="10914A7A"/>
    <w:multiLevelType w:val="multilevel"/>
    <w:tmpl w:val="18946706"/>
    <w:lvl w:ilvl="0">
      <w:start w:val="1"/>
      <w:numFmt w:val="bullet"/>
      <w:lvlText w:val=""/>
      <w:lvlJc w:val="left"/>
      <w:rPr>
        <w:rFonts w:ascii="Wingdings" w:hAnsi="Wingdings"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9C4326"/>
    <w:multiLevelType w:val="hybridMultilevel"/>
    <w:tmpl w:val="9702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2684D19"/>
    <w:multiLevelType w:val="hybridMultilevel"/>
    <w:tmpl w:val="0E3A11E4"/>
    <w:lvl w:ilvl="0" w:tplc="04090003">
      <w:start w:val="1"/>
      <w:numFmt w:val="bullet"/>
      <w:lvlText w:val="o"/>
      <w:lvlJc w:val="left"/>
      <w:pPr>
        <w:ind w:left="756" w:hanging="360"/>
      </w:pPr>
      <w:rPr>
        <w:rFonts w:ascii="Courier New" w:hAnsi="Courier New" w:cs="Courier New"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67">
    <w:nsid w:val="127F3410"/>
    <w:multiLevelType w:val="hybridMultilevel"/>
    <w:tmpl w:val="25544B14"/>
    <w:lvl w:ilvl="0" w:tplc="686433E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3611B85"/>
    <w:multiLevelType w:val="hybridMultilevel"/>
    <w:tmpl w:val="219E1FD4"/>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9">
    <w:nsid w:val="13CA4DD7"/>
    <w:multiLevelType w:val="hybridMultilevel"/>
    <w:tmpl w:val="CAB89BD6"/>
    <w:lvl w:ilvl="0" w:tplc="3CF86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3D62CC2"/>
    <w:multiLevelType w:val="hybridMultilevel"/>
    <w:tmpl w:val="89866070"/>
    <w:lvl w:ilvl="0" w:tplc="1B8651B0">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4B23129"/>
    <w:multiLevelType w:val="hybridMultilevel"/>
    <w:tmpl w:val="5DD0564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4BF1CF4"/>
    <w:multiLevelType w:val="multilevel"/>
    <w:tmpl w:val="ECB2127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4F06344"/>
    <w:multiLevelType w:val="hybridMultilevel"/>
    <w:tmpl w:val="0B9A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5312370"/>
    <w:multiLevelType w:val="multilevel"/>
    <w:tmpl w:val="6DCCADE4"/>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5650AA2"/>
    <w:multiLevelType w:val="hybridMultilevel"/>
    <w:tmpl w:val="51EEA6B2"/>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60B5A80"/>
    <w:multiLevelType w:val="hybridMultilevel"/>
    <w:tmpl w:val="43207428"/>
    <w:lvl w:ilvl="0" w:tplc="8ADED192">
      <w:start w:val="1"/>
      <w:numFmt w:val="bullet"/>
      <w:lvlText w:val=""/>
      <w:lvlJc w:val="left"/>
      <w:pPr>
        <w:ind w:left="720" w:hanging="360"/>
      </w:pPr>
      <w:rPr>
        <w:rFonts w:ascii="Wingdings" w:hAnsi="Wingdings"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6586285"/>
    <w:multiLevelType w:val="hybridMultilevel"/>
    <w:tmpl w:val="93ACCE9C"/>
    <w:lvl w:ilvl="0" w:tplc="C7AEFD96">
      <w:start w:val="8"/>
      <w:numFmt w:val="decimal"/>
      <w:lvlText w:val="%1"/>
      <w:lvlJc w:val="left"/>
      <w:pPr>
        <w:ind w:left="324" w:hanging="360"/>
      </w:pPr>
      <w:rPr>
        <w:rFonts w:ascii="SutonnyMJ" w:eastAsia="SutonnyMJ" w:hAnsi="SutonnyMJ" w:cs="SutonnyMJ" w:hint="default"/>
        <w:sz w:val="24"/>
      </w:rPr>
    </w:lvl>
    <w:lvl w:ilvl="1" w:tplc="D9CE4042">
      <w:start w:val="6"/>
      <w:numFmt w:val="decimal"/>
      <w:lvlText w:val="(%2"/>
      <w:lvlJc w:val="left"/>
      <w:pPr>
        <w:ind w:left="1044" w:hanging="360"/>
      </w:pPr>
      <w:rPr>
        <w:rFonts w:hint="default"/>
      </w:rPr>
    </w:lvl>
    <w:lvl w:ilvl="2" w:tplc="0409001B" w:tentative="1">
      <w:start w:val="1"/>
      <w:numFmt w:val="lowerRoman"/>
      <w:lvlText w:val="%3."/>
      <w:lvlJc w:val="right"/>
      <w:pPr>
        <w:ind w:left="1764" w:hanging="180"/>
      </w:pPr>
    </w:lvl>
    <w:lvl w:ilvl="3" w:tplc="0409000F" w:tentative="1">
      <w:start w:val="1"/>
      <w:numFmt w:val="decimal"/>
      <w:lvlText w:val="%4."/>
      <w:lvlJc w:val="left"/>
      <w:pPr>
        <w:ind w:left="2484" w:hanging="360"/>
      </w:pPr>
    </w:lvl>
    <w:lvl w:ilvl="4" w:tplc="04090019" w:tentative="1">
      <w:start w:val="1"/>
      <w:numFmt w:val="lowerLetter"/>
      <w:lvlText w:val="%5."/>
      <w:lvlJc w:val="left"/>
      <w:pPr>
        <w:ind w:left="3204" w:hanging="360"/>
      </w:pPr>
    </w:lvl>
    <w:lvl w:ilvl="5" w:tplc="0409001B" w:tentative="1">
      <w:start w:val="1"/>
      <w:numFmt w:val="lowerRoman"/>
      <w:lvlText w:val="%6."/>
      <w:lvlJc w:val="right"/>
      <w:pPr>
        <w:ind w:left="3924" w:hanging="180"/>
      </w:pPr>
    </w:lvl>
    <w:lvl w:ilvl="6" w:tplc="0409000F" w:tentative="1">
      <w:start w:val="1"/>
      <w:numFmt w:val="decimal"/>
      <w:lvlText w:val="%7."/>
      <w:lvlJc w:val="left"/>
      <w:pPr>
        <w:ind w:left="4644" w:hanging="360"/>
      </w:pPr>
    </w:lvl>
    <w:lvl w:ilvl="7" w:tplc="04090019" w:tentative="1">
      <w:start w:val="1"/>
      <w:numFmt w:val="lowerLetter"/>
      <w:lvlText w:val="%8."/>
      <w:lvlJc w:val="left"/>
      <w:pPr>
        <w:ind w:left="5364" w:hanging="360"/>
      </w:pPr>
    </w:lvl>
    <w:lvl w:ilvl="8" w:tplc="0409001B" w:tentative="1">
      <w:start w:val="1"/>
      <w:numFmt w:val="lowerRoman"/>
      <w:lvlText w:val="%9."/>
      <w:lvlJc w:val="right"/>
      <w:pPr>
        <w:ind w:left="6084" w:hanging="180"/>
      </w:pPr>
    </w:lvl>
  </w:abstractNum>
  <w:abstractNum w:abstractNumId="78">
    <w:nsid w:val="169B6C40"/>
    <w:multiLevelType w:val="hybridMultilevel"/>
    <w:tmpl w:val="61EE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6FB40CC"/>
    <w:multiLevelType w:val="hybridMultilevel"/>
    <w:tmpl w:val="1DC21EA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178D4352"/>
    <w:multiLevelType w:val="hybridMultilevel"/>
    <w:tmpl w:val="A59A7516"/>
    <w:lvl w:ilvl="0" w:tplc="971EE4BE">
      <w:start w:val="1"/>
      <w:numFmt w:val="bullet"/>
      <w:lvlText w:val=""/>
      <w:lvlJc w:val="left"/>
      <w:pPr>
        <w:tabs>
          <w:tab w:val="num" w:pos="369"/>
        </w:tabs>
        <w:ind w:left="369" w:hanging="369"/>
      </w:pPr>
      <w:rPr>
        <w:rFonts w:ascii="Symbol" w:hAnsi="Symbol" w:cs="Times New Roman" w:hint="default"/>
        <w:color w:val="auto"/>
        <w:sz w:val="20"/>
        <w:szCs w:val="20"/>
      </w:rPr>
    </w:lvl>
    <w:lvl w:ilvl="1" w:tplc="B4AA6AE6">
      <w:start w:val="29"/>
      <w:numFmt w:val="bullet"/>
      <w:lvlText w:val=""/>
      <w:lvlJc w:val="left"/>
      <w:pPr>
        <w:tabs>
          <w:tab w:val="num" w:pos="1008"/>
        </w:tabs>
        <w:ind w:left="1440" w:hanging="360"/>
      </w:pPr>
      <w:rPr>
        <w:rFonts w:ascii="Symbol" w:eastAsia="Times New Roman" w:hAnsi="Symbol" w:cs="Times New Roman" w:hint="default"/>
        <w:sz w:val="22"/>
        <w:szCs w:val="19"/>
      </w:rPr>
    </w:lvl>
    <w:lvl w:ilvl="2" w:tplc="515A3DCA">
      <w:start w:val="1"/>
      <w:numFmt w:val="bullet"/>
      <w:lvlText w:val=""/>
      <w:lvlJc w:val="left"/>
      <w:pPr>
        <w:tabs>
          <w:tab w:val="num" w:pos="2340"/>
        </w:tabs>
        <w:ind w:left="2340" w:hanging="360"/>
      </w:pPr>
      <w:rPr>
        <w:rFonts w:ascii="Wingdings 2" w:hAnsi="Wingdings 2"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17A255C4"/>
    <w:multiLevelType w:val="multilevel"/>
    <w:tmpl w:val="F7CAA47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81809EE"/>
    <w:multiLevelType w:val="hybridMultilevel"/>
    <w:tmpl w:val="23ACC6A4"/>
    <w:lvl w:ilvl="0" w:tplc="234C71A2">
      <w:start w:val="1"/>
      <w:numFmt w:val="bullet"/>
      <w:lvlText w:val=""/>
      <w:lvlJc w:val="left"/>
      <w:pPr>
        <w:ind w:left="1440" w:hanging="360"/>
      </w:pPr>
      <w:rPr>
        <w:rFonts w:ascii="Wingdings" w:hAnsi="Wingdings" w:cs="Times New Roman" w:hint="default"/>
        <w:sz w:val="22"/>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18982CF9"/>
    <w:multiLevelType w:val="hybridMultilevel"/>
    <w:tmpl w:val="C398484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9493394"/>
    <w:multiLevelType w:val="hybridMultilevel"/>
    <w:tmpl w:val="CE96025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9632BC2"/>
    <w:multiLevelType w:val="hybridMultilevel"/>
    <w:tmpl w:val="D84A0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96F76F5"/>
    <w:multiLevelType w:val="hybridMultilevel"/>
    <w:tmpl w:val="8634FB9A"/>
    <w:lvl w:ilvl="0" w:tplc="D6868C8E">
      <w:start w:val="1"/>
      <w:numFmt w:val="decimalZero"/>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7">
    <w:nsid w:val="19C37890"/>
    <w:multiLevelType w:val="hybridMultilevel"/>
    <w:tmpl w:val="204456C8"/>
    <w:lvl w:ilvl="0" w:tplc="04090005">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88">
    <w:nsid w:val="19D368DB"/>
    <w:multiLevelType w:val="hybridMultilevel"/>
    <w:tmpl w:val="DABC090C"/>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A270C36"/>
    <w:multiLevelType w:val="hybridMultilevel"/>
    <w:tmpl w:val="3900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A706482"/>
    <w:multiLevelType w:val="hybridMultilevel"/>
    <w:tmpl w:val="35B23BE0"/>
    <w:lvl w:ilvl="0" w:tplc="B6FEAA16">
      <w:start w:val="1"/>
      <w:numFmt w:val="bullet"/>
      <w:lvlText w:val=""/>
      <w:lvlJc w:val="left"/>
      <w:pPr>
        <w:ind w:left="1440" w:hanging="360"/>
      </w:pPr>
      <w:rPr>
        <w:rFonts w:ascii="Wingdings" w:hAnsi="Wingdings" w:cs="Times New Roman" w:hint="default"/>
        <w:color w:val="auto"/>
        <w:sz w:val="22"/>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1AB137BF"/>
    <w:multiLevelType w:val="multilevel"/>
    <w:tmpl w:val="9BA0D8CE"/>
    <w:lvl w:ilvl="0">
      <w:start w:val="3"/>
      <w:numFmt w:val="bullet"/>
      <w:lvlText w:val=""/>
      <w:lvlJc w:val="left"/>
      <w:rPr>
        <w:rFonts w:ascii="Wingdings 2" w:eastAsia="Calibri" w:hAnsi="Wingdings 2" w:cs="Vrinda"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AC813AC"/>
    <w:multiLevelType w:val="hybridMultilevel"/>
    <w:tmpl w:val="D6CCD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B676A7B"/>
    <w:multiLevelType w:val="multilevel"/>
    <w:tmpl w:val="88A6C02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B68112E"/>
    <w:multiLevelType w:val="hybridMultilevel"/>
    <w:tmpl w:val="88C09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BB651F0"/>
    <w:multiLevelType w:val="multilevel"/>
    <w:tmpl w:val="4EE2964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BF53B9D"/>
    <w:multiLevelType w:val="hybridMultilevel"/>
    <w:tmpl w:val="776E457E"/>
    <w:lvl w:ilvl="0" w:tplc="996434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C180E6B"/>
    <w:multiLevelType w:val="multilevel"/>
    <w:tmpl w:val="928A54BE"/>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C482095"/>
    <w:multiLevelType w:val="hybridMultilevel"/>
    <w:tmpl w:val="68D07044"/>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C5654C6"/>
    <w:multiLevelType w:val="multilevel"/>
    <w:tmpl w:val="CDC0FDA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CB5117F"/>
    <w:multiLevelType w:val="hybridMultilevel"/>
    <w:tmpl w:val="EA4865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1CEE11D0"/>
    <w:multiLevelType w:val="hybridMultilevel"/>
    <w:tmpl w:val="94921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1D0F02E6"/>
    <w:multiLevelType w:val="hybridMultilevel"/>
    <w:tmpl w:val="89A28AAC"/>
    <w:lvl w:ilvl="0" w:tplc="3CF86306">
      <w:start w:val="1"/>
      <w:numFmt w:val="bullet"/>
      <w:lvlText w:val=""/>
      <w:lvlJc w:val="left"/>
      <w:pPr>
        <w:ind w:left="720" w:hanging="360"/>
      </w:pPr>
      <w:rPr>
        <w:rFonts w:ascii="Symbol" w:hAnsi="Symbol" w:hint="default"/>
      </w:rPr>
    </w:lvl>
    <w:lvl w:ilvl="1" w:tplc="3CF8630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D185D79"/>
    <w:multiLevelType w:val="hybridMultilevel"/>
    <w:tmpl w:val="81B2075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nsid w:val="1D487B91"/>
    <w:multiLevelType w:val="multilevel"/>
    <w:tmpl w:val="A8C29294"/>
    <w:lvl w:ilvl="0">
      <w:start w:val="1"/>
      <w:numFmt w:val="bullet"/>
      <w:lvlText w:val=""/>
      <w:lvlJc w:val="left"/>
      <w:rPr>
        <w:rFonts w:ascii="Wingdings" w:hAnsi="Wingding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D6D06A8"/>
    <w:multiLevelType w:val="multilevel"/>
    <w:tmpl w:val="D548A13E"/>
    <w:lvl w:ilvl="0">
      <w:start w:val="1"/>
      <w:numFmt w:val="bullet"/>
      <w:lvlText w:val=""/>
      <w:lvlJc w:val="left"/>
      <w:rPr>
        <w:rFonts w:ascii="Wingdings" w:hAnsi="Wingdings" w:cs="Times New Roman" w:hint="default"/>
        <w:color w:val="auto"/>
        <w:sz w:val="20"/>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DAB5F63"/>
    <w:multiLevelType w:val="hybridMultilevel"/>
    <w:tmpl w:val="29B0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1DEE66FE"/>
    <w:multiLevelType w:val="hybridMultilevel"/>
    <w:tmpl w:val="F8C89F92"/>
    <w:lvl w:ilvl="0" w:tplc="06E620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1E0B525F"/>
    <w:multiLevelType w:val="multilevel"/>
    <w:tmpl w:val="B7E67A1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E196D4F"/>
    <w:multiLevelType w:val="multilevel"/>
    <w:tmpl w:val="97EA7224"/>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E3E6F58"/>
    <w:multiLevelType w:val="multilevel"/>
    <w:tmpl w:val="98C2FA6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E456A0C"/>
    <w:multiLevelType w:val="hybridMultilevel"/>
    <w:tmpl w:val="B7889334"/>
    <w:lvl w:ilvl="0" w:tplc="24486740">
      <w:start w:val="1"/>
      <w:numFmt w:val="bullet"/>
      <w:lvlText w:val="→"/>
      <w:lvlJc w:val="left"/>
      <w:pPr>
        <w:tabs>
          <w:tab w:val="num" w:pos="450"/>
        </w:tabs>
        <w:ind w:left="450" w:hanging="360"/>
      </w:pPr>
      <w:rPr>
        <w:rFonts w:ascii="Times New Roman" w:hAnsi="Times New Roman" w:cs="Times New Roman" w:hint="default"/>
      </w:rPr>
    </w:lvl>
    <w:lvl w:ilvl="1" w:tplc="C45A43F4">
      <w:start w:val="1"/>
      <w:numFmt w:val="bullet"/>
      <w:lvlText w:val=""/>
      <w:lvlJc w:val="left"/>
      <w:pPr>
        <w:tabs>
          <w:tab w:val="num" w:pos="1296"/>
        </w:tabs>
        <w:ind w:left="1296" w:hanging="216"/>
      </w:pPr>
      <w:rPr>
        <w:rFonts w:ascii="Symbol" w:hAnsi="Symbol" w:hint="default"/>
        <w:sz w:val="20"/>
        <w:szCs w:val="20"/>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12">
    <w:nsid w:val="1E5C68B4"/>
    <w:multiLevelType w:val="multilevel"/>
    <w:tmpl w:val="2F9A6D7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E8806AE"/>
    <w:multiLevelType w:val="multilevel"/>
    <w:tmpl w:val="3848961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EB006FD"/>
    <w:multiLevelType w:val="hybridMultilevel"/>
    <w:tmpl w:val="A20AFB5C"/>
    <w:lvl w:ilvl="0" w:tplc="3CF86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EF66C23"/>
    <w:multiLevelType w:val="hybridMultilevel"/>
    <w:tmpl w:val="E47C272E"/>
    <w:lvl w:ilvl="0" w:tplc="A5D2FB9A">
      <w:start w:val="1"/>
      <w:numFmt w:val="decimalZero"/>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6">
    <w:nsid w:val="1F4E3334"/>
    <w:multiLevelType w:val="hybridMultilevel"/>
    <w:tmpl w:val="235E2612"/>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1F4F49D1"/>
    <w:multiLevelType w:val="multilevel"/>
    <w:tmpl w:val="3782F47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F510AE5"/>
    <w:multiLevelType w:val="hybridMultilevel"/>
    <w:tmpl w:val="54B28B18"/>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040720A"/>
    <w:multiLevelType w:val="hybridMultilevel"/>
    <w:tmpl w:val="65D05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04B0B38"/>
    <w:multiLevelType w:val="hybridMultilevel"/>
    <w:tmpl w:val="0E844372"/>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05D3508"/>
    <w:multiLevelType w:val="multilevel"/>
    <w:tmpl w:val="465455E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06870D3"/>
    <w:multiLevelType w:val="multilevel"/>
    <w:tmpl w:val="5498A24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0B452D1"/>
    <w:multiLevelType w:val="multilevel"/>
    <w:tmpl w:val="DC36C34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0C01D6C"/>
    <w:multiLevelType w:val="multilevel"/>
    <w:tmpl w:val="0230560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1142E99"/>
    <w:multiLevelType w:val="hybridMultilevel"/>
    <w:tmpl w:val="DA20B76E"/>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15B45AF"/>
    <w:multiLevelType w:val="hybridMultilevel"/>
    <w:tmpl w:val="579EB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17003AF"/>
    <w:multiLevelType w:val="multilevel"/>
    <w:tmpl w:val="E70C60C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1962DD4"/>
    <w:multiLevelType w:val="hybridMultilevel"/>
    <w:tmpl w:val="96DE5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1D115AE"/>
    <w:multiLevelType w:val="hybridMultilevel"/>
    <w:tmpl w:val="8F36A93A"/>
    <w:lvl w:ilvl="0" w:tplc="9F04F26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220E1A55"/>
    <w:multiLevelType w:val="hybridMultilevel"/>
    <w:tmpl w:val="25C09E16"/>
    <w:lvl w:ilvl="0" w:tplc="F3D62266">
      <w:start w:val="11"/>
      <w:numFmt w:val="bullet"/>
      <w:lvlText w:val=""/>
      <w:lvlJc w:val="left"/>
      <w:pPr>
        <w:ind w:left="630" w:hanging="360"/>
      </w:pPr>
      <w:rPr>
        <w:rFonts w:ascii="Wingdings 2" w:eastAsiaTheme="minorHAnsi" w:hAnsi="Wingdings 2"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22817A0"/>
    <w:multiLevelType w:val="hybridMultilevel"/>
    <w:tmpl w:val="2F4A8C58"/>
    <w:lvl w:ilvl="0" w:tplc="8FC87E72">
      <w:start w:val="13"/>
      <w:numFmt w:val="bullet"/>
      <w:lvlText w:val=""/>
      <w:lvlJc w:val="left"/>
      <w:pPr>
        <w:ind w:left="720" w:hanging="360"/>
      </w:pPr>
      <w:rPr>
        <w:rFonts w:ascii="Wingdings 2" w:eastAsiaTheme="minorHAnsi" w:hAnsi="Wingdings 2" w:cstheme="minorBidi" w:hint="default"/>
        <w:b w:val="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24B3D43"/>
    <w:multiLevelType w:val="hybridMultilevel"/>
    <w:tmpl w:val="9E14EE18"/>
    <w:lvl w:ilvl="0" w:tplc="3F868152">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33">
    <w:nsid w:val="232C7E76"/>
    <w:multiLevelType w:val="hybridMultilevel"/>
    <w:tmpl w:val="79B0E4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3872562"/>
    <w:multiLevelType w:val="hybridMultilevel"/>
    <w:tmpl w:val="A0B48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23BD3574"/>
    <w:multiLevelType w:val="multilevel"/>
    <w:tmpl w:val="B03EB050"/>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3CA2BE2"/>
    <w:multiLevelType w:val="hybridMultilevel"/>
    <w:tmpl w:val="948A09DA"/>
    <w:lvl w:ilvl="0" w:tplc="0409000B">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3E6655C"/>
    <w:multiLevelType w:val="multilevel"/>
    <w:tmpl w:val="8CF872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42967F2"/>
    <w:multiLevelType w:val="hybridMultilevel"/>
    <w:tmpl w:val="197C2A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4423B46"/>
    <w:multiLevelType w:val="hybridMultilevel"/>
    <w:tmpl w:val="705CD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24575FFC"/>
    <w:multiLevelType w:val="hybridMultilevel"/>
    <w:tmpl w:val="2C52A63E"/>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45F19AF"/>
    <w:multiLevelType w:val="hybridMultilevel"/>
    <w:tmpl w:val="EBC0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251D15CB"/>
    <w:multiLevelType w:val="hybridMultilevel"/>
    <w:tmpl w:val="843A2CF0"/>
    <w:lvl w:ilvl="0" w:tplc="04090005">
      <w:start w:val="1"/>
      <w:numFmt w:val="bullet"/>
      <w:lvlText w:val=""/>
      <w:lvlJc w:val="left"/>
      <w:pPr>
        <w:tabs>
          <w:tab w:val="num" w:pos="450"/>
        </w:tabs>
        <w:ind w:left="450" w:hanging="360"/>
      </w:pPr>
      <w:rPr>
        <w:rFonts w:ascii="Wingdings" w:hAnsi="Wingdings" w:hint="default"/>
        <w:sz w:val="22"/>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43">
    <w:nsid w:val="253646F2"/>
    <w:multiLevelType w:val="hybridMultilevel"/>
    <w:tmpl w:val="C646E6B0"/>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5904142"/>
    <w:multiLevelType w:val="multilevel"/>
    <w:tmpl w:val="6E20511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59B61A4"/>
    <w:multiLevelType w:val="hybridMultilevel"/>
    <w:tmpl w:val="576EA39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5A30E40"/>
    <w:multiLevelType w:val="multilevel"/>
    <w:tmpl w:val="B04AB7F6"/>
    <w:lvl w:ilvl="0">
      <w:start w:val="1"/>
      <w:numFmt w:val="bullet"/>
      <w:lvlText w:val=""/>
      <w:lvlJc w:val="left"/>
      <w:rPr>
        <w:rFonts w:ascii="Symbol" w:hAnsi="Symbol"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5D46A79"/>
    <w:multiLevelType w:val="hybridMultilevel"/>
    <w:tmpl w:val="7C789324"/>
    <w:lvl w:ilvl="0" w:tplc="10724626">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25DB0C7B"/>
    <w:multiLevelType w:val="hybridMultilevel"/>
    <w:tmpl w:val="1E7836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5F25F7C"/>
    <w:multiLevelType w:val="multilevel"/>
    <w:tmpl w:val="D17E86E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6427C14"/>
    <w:multiLevelType w:val="hybridMultilevel"/>
    <w:tmpl w:val="E20A3A3C"/>
    <w:lvl w:ilvl="0" w:tplc="B6FEAA1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26524EF4"/>
    <w:multiLevelType w:val="hybridMultilevel"/>
    <w:tmpl w:val="69822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6AB250B"/>
    <w:multiLevelType w:val="hybridMultilevel"/>
    <w:tmpl w:val="8AA68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26C22772"/>
    <w:multiLevelType w:val="hybridMultilevel"/>
    <w:tmpl w:val="08F03DC4"/>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6CE7710"/>
    <w:multiLevelType w:val="hybridMultilevel"/>
    <w:tmpl w:val="E2567F9C"/>
    <w:lvl w:ilvl="0" w:tplc="5ED202EE">
      <w:start w:val="1"/>
      <w:numFmt w:val="decimal"/>
      <w:lvlText w:val="%1."/>
      <w:lvlJc w:val="left"/>
      <w:pPr>
        <w:ind w:left="729" w:hanging="36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155">
    <w:nsid w:val="26DE5A1E"/>
    <w:multiLevelType w:val="hybridMultilevel"/>
    <w:tmpl w:val="DB26E4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26E8548A"/>
    <w:multiLevelType w:val="hybridMultilevel"/>
    <w:tmpl w:val="88C09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27367C29"/>
    <w:multiLevelType w:val="hybridMultilevel"/>
    <w:tmpl w:val="1C1A529C"/>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58">
    <w:nsid w:val="27785BE9"/>
    <w:multiLevelType w:val="multilevel"/>
    <w:tmpl w:val="61CC2BA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7AD3F78"/>
    <w:multiLevelType w:val="hybridMultilevel"/>
    <w:tmpl w:val="550E6C74"/>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28A15A65"/>
    <w:multiLevelType w:val="hybridMultilevel"/>
    <w:tmpl w:val="179A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28B31E7B"/>
    <w:multiLevelType w:val="hybridMultilevel"/>
    <w:tmpl w:val="2A52EC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8BB3765"/>
    <w:multiLevelType w:val="hybridMultilevel"/>
    <w:tmpl w:val="8AFAF9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294733AD"/>
    <w:multiLevelType w:val="multilevel"/>
    <w:tmpl w:val="842E6340"/>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9E859DE"/>
    <w:multiLevelType w:val="hybridMultilevel"/>
    <w:tmpl w:val="AC84AF0C"/>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A860356"/>
    <w:multiLevelType w:val="hybridMultilevel"/>
    <w:tmpl w:val="D4CE5E2A"/>
    <w:lvl w:ilvl="0" w:tplc="D42297E6">
      <w:start w:val="1"/>
      <w:numFmt w:val="bullet"/>
      <w:lvlText w:val=""/>
      <w:lvlJc w:val="left"/>
      <w:pPr>
        <w:ind w:left="333" w:hanging="360"/>
      </w:pPr>
      <w:rPr>
        <w:rFonts w:ascii="Symbol" w:eastAsiaTheme="minorHAnsi" w:hAnsi="Symbol" w:cstheme="minorBidi" w:hint="default"/>
      </w:rPr>
    </w:lvl>
    <w:lvl w:ilvl="1" w:tplc="04090003" w:tentative="1">
      <w:start w:val="1"/>
      <w:numFmt w:val="bullet"/>
      <w:lvlText w:val="o"/>
      <w:lvlJc w:val="left"/>
      <w:pPr>
        <w:ind w:left="1053" w:hanging="360"/>
      </w:pPr>
      <w:rPr>
        <w:rFonts w:ascii="Courier New" w:hAnsi="Courier New" w:cs="Courier New" w:hint="default"/>
      </w:rPr>
    </w:lvl>
    <w:lvl w:ilvl="2" w:tplc="04090005" w:tentative="1">
      <w:start w:val="1"/>
      <w:numFmt w:val="bullet"/>
      <w:lvlText w:val=""/>
      <w:lvlJc w:val="left"/>
      <w:pPr>
        <w:ind w:left="1773" w:hanging="360"/>
      </w:pPr>
      <w:rPr>
        <w:rFonts w:ascii="Wingdings" w:hAnsi="Wingdings" w:hint="default"/>
      </w:rPr>
    </w:lvl>
    <w:lvl w:ilvl="3" w:tplc="04090001" w:tentative="1">
      <w:start w:val="1"/>
      <w:numFmt w:val="bullet"/>
      <w:lvlText w:val=""/>
      <w:lvlJc w:val="left"/>
      <w:pPr>
        <w:ind w:left="2493" w:hanging="360"/>
      </w:pPr>
      <w:rPr>
        <w:rFonts w:ascii="Symbol" w:hAnsi="Symbol" w:hint="default"/>
      </w:rPr>
    </w:lvl>
    <w:lvl w:ilvl="4" w:tplc="04090003" w:tentative="1">
      <w:start w:val="1"/>
      <w:numFmt w:val="bullet"/>
      <w:lvlText w:val="o"/>
      <w:lvlJc w:val="left"/>
      <w:pPr>
        <w:ind w:left="3213" w:hanging="360"/>
      </w:pPr>
      <w:rPr>
        <w:rFonts w:ascii="Courier New" w:hAnsi="Courier New" w:cs="Courier New" w:hint="default"/>
      </w:rPr>
    </w:lvl>
    <w:lvl w:ilvl="5" w:tplc="04090005" w:tentative="1">
      <w:start w:val="1"/>
      <w:numFmt w:val="bullet"/>
      <w:lvlText w:val=""/>
      <w:lvlJc w:val="left"/>
      <w:pPr>
        <w:ind w:left="3933" w:hanging="360"/>
      </w:pPr>
      <w:rPr>
        <w:rFonts w:ascii="Wingdings" w:hAnsi="Wingdings" w:hint="default"/>
      </w:rPr>
    </w:lvl>
    <w:lvl w:ilvl="6" w:tplc="04090001" w:tentative="1">
      <w:start w:val="1"/>
      <w:numFmt w:val="bullet"/>
      <w:lvlText w:val=""/>
      <w:lvlJc w:val="left"/>
      <w:pPr>
        <w:ind w:left="4653" w:hanging="360"/>
      </w:pPr>
      <w:rPr>
        <w:rFonts w:ascii="Symbol" w:hAnsi="Symbol" w:hint="default"/>
      </w:rPr>
    </w:lvl>
    <w:lvl w:ilvl="7" w:tplc="04090003" w:tentative="1">
      <w:start w:val="1"/>
      <w:numFmt w:val="bullet"/>
      <w:lvlText w:val="o"/>
      <w:lvlJc w:val="left"/>
      <w:pPr>
        <w:ind w:left="5373" w:hanging="360"/>
      </w:pPr>
      <w:rPr>
        <w:rFonts w:ascii="Courier New" w:hAnsi="Courier New" w:cs="Courier New" w:hint="default"/>
      </w:rPr>
    </w:lvl>
    <w:lvl w:ilvl="8" w:tplc="04090005" w:tentative="1">
      <w:start w:val="1"/>
      <w:numFmt w:val="bullet"/>
      <w:lvlText w:val=""/>
      <w:lvlJc w:val="left"/>
      <w:pPr>
        <w:ind w:left="6093" w:hanging="360"/>
      </w:pPr>
      <w:rPr>
        <w:rFonts w:ascii="Wingdings" w:hAnsi="Wingdings" w:hint="default"/>
      </w:rPr>
    </w:lvl>
  </w:abstractNum>
  <w:abstractNum w:abstractNumId="166">
    <w:nsid w:val="2AB8014A"/>
    <w:multiLevelType w:val="multilevel"/>
    <w:tmpl w:val="29EEEAB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AEE1EA7"/>
    <w:multiLevelType w:val="hybridMultilevel"/>
    <w:tmpl w:val="5CB0419E"/>
    <w:lvl w:ilvl="0" w:tplc="234C71A2">
      <w:start w:val="1"/>
      <w:numFmt w:val="bullet"/>
      <w:lvlText w:val=""/>
      <w:lvlJc w:val="left"/>
      <w:pPr>
        <w:ind w:left="1350" w:hanging="360"/>
      </w:pPr>
      <w:rPr>
        <w:rFonts w:ascii="Wingdings" w:hAnsi="Wingdings" w:cs="Times New Roman" w:hint="default"/>
        <w:sz w:val="22"/>
        <w:szCs w:val="2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8">
    <w:nsid w:val="2B047633"/>
    <w:multiLevelType w:val="hybridMultilevel"/>
    <w:tmpl w:val="8B3C279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69">
    <w:nsid w:val="2B687A9A"/>
    <w:multiLevelType w:val="hybridMultilevel"/>
    <w:tmpl w:val="90C6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2B797E14"/>
    <w:multiLevelType w:val="hybridMultilevel"/>
    <w:tmpl w:val="0F4E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2BBB4DC3"/>
    <w:multiLevelType w:val="hybridMultilevel"/>
    <w:tmpl w:val="085C1A86"/>
    <w:lvl w:ilvl="0" w:tplc="0409000B">
      <w:start w:val="1"/>
      <w:numFmt w:val="bullet"/>
      <w:lvlText w:val=""/>
      <w:lvlJc w:val="left"/>
      <w:pPr>
        <w:ind w:left="918" w:hanging="360"/>
      </w:pPr>
      <w:rPr>
        <w:rFonts w:ascii="Wingdings" w:hAnsi="Wingdings"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72">
    <w:nsid w:val="2BBE6338"/>
    <w:multiLevelType w:val="hybridMultilevel"/>
    <w:tmpl w:val="B052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2C1A265A"/>
    <w:multiLevelType w:val="multilevel"/>
    <w:tmpl w:val="0C46485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C1B36F2"/>
    <w:multiLevelType w:val="hybridMultilevel"/>
    <w:tmpl w:val="5978D4FE"/>
    <w:lvl w:ilvl="0" w:tplc="8A1E010E">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2C5C0F76"/>
    <w:multiLevelType w:val="hybridMultilevel"/>
    <w:tmpl w:val="8C004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C976223"/>
    <w:multiLevelType w:val="hybridMultilevel"/>
    <w:tmpl w:val="24A4FAA8"/>
    <w:lvl w:ilvl="0" w:tplc="1FFE9EFA">
      <w:start w:val="1"/>
      <w:numFmt w:val="bullet"/>
      <w:lvlText w:val=""/>
      <w:lvlJc w:val="left"/>
      <w:pPr>
        <w:ind w:left="773" w:hanging="360"/>
      </w:pPr>
      <w:rPr>
        <w:rFonts w:ascii="Wingdings" w:hAnsi="Wingdings" w:cs="Times New Roman" w:hint="default"/>
        <w:color w:val="auto"/>
        <w:sz w:val="22"/>
        <w:szCs w:val="24"/>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7">
    <w:nsid w:val="2D280269"/>
    <w:multiLevelType w:val="multilevel"/>
    <w:tmpl w:val="351E192E"/>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D484EA6"/>
    <w:multiLevelType w:val="hybridMultilevel"/>
    <w:tmpl w:val="F4F62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2D6121C2"/>
    <w:multiLevelType w:val="hybridMultilevel"/>
    <w:tmpl w:val="6992A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2D8A46A5"/>
    <w:multiLevelType w:val="hybridMultilevel"/>
    <w:tmpl w:val="140A1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2DA67E3B"/>
    <w:multiLevelType w:val="hybridMultilevel"/>
    <w:tmpl w:val="CE16BF86"/>
    <w:lvl w:ilvl="0" w:tplc="8ADED192">
      <w:start w:val="1"/>
      <w:numFmt w:val="bullet"/>
      <w:lvlText w:val=""/>
      <w:lvlJc w:val="left"/>
      <w:pPr>
        <w:ind w:left="720" w:hanging="360"/>
      </w:pPr>
      <w:rPr>
        <w:rFonts w:ascii="Wingdings" w:hAnsi="Wingdings" w:cs="Times New Roman" w:hint="default"/>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2DC2208D"/>
    <w:multiLevelType w:val="hybridMultilevel"/>
    <w:tmpl w:val="17625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E233D92"/>
    <w:multiLevelType w:val="multilevel"/>
    <w:tmpl w:val="AC606BE0"/>
    <w:lvl w:ilvl="0">
      <w:start w:val="1"/>
      <w:numFmt w:val="bullet"/>
      <w:lvlText w:val=""/>
      <w:lvlJc w:val="left"/>
      <w:rPr>
        <w:rFonts w:ascii="Wingdings" w:hAnsi="Wingdings"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EFB1833"/>
    <w:multiLevelType w:val="hybridMultilevel"/>
    <w:tmpl w:val="7B725ABA"/>
    <w:lvl w:ilvl="0" w:tplc="CA80187A">
      <w:start w:val="5"/>
      <w:numFmt w:val="bullet"/>
      <w:lvlText w:val=""/>
      <w:lvlJc w:val="left"/>
      <w:pPr>
        <w:ind w:left="729" w:hanging="360"/>
      </w:pPr>
      <w:rPr>
        <w:rFonts w:ascii="Symbol" w:eastAsiaTheme="minorHAnsi" w:hAnsi="Symbol" w:cstheme="minorBidi" w:hint="default"/>
      </w:rPr>
    </w:lvl>
    <w:lvl w:ilvl="1" w:tplc="04090003">
      <w:start w:val="1"/>
      <w:numFmt w:val="bullet"/>
      <w:lvlText w:val="o"/>
      <w:lvlJc w:val="left"/>
      <w:pPr>
        <w:ind w:left="1449" w:hanging="360"/>
      </w:pPr>
      <w:rPr>
        <w:rFonts w:ascii="Courier New" w:hAnsi="Courier New" w:cs="Courier New" w:hint="default"/>
      </w:rPr>
    </w:lvl>
    <w:lvl w:ilvl="2" w:tplc="04090005">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85">
    <w:nsid w:val="2F0A3F29"/>
    <w:multiLevelType w:val="multilevel"/>
    <w:tmpl w:val="AFA6F68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F3422B3"/>
    <w:multiLevelType w:val="hybridMultilevel"/>
    <w:tmpl w:val="CFC42B6A"/>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2F587ED8"/>
    <w:multiLevelType w:val="hybridMultilevel"/>
    <w:tmpl w:val="836C3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2F95245F"/>
    <w:multiLevelType w:val="hybridMultilevel"/>
    <w:tmpl w:val="DF14BF40"/>
    <w:lvl w:ilvl="0" w:tplc="CE6ECB40">
      <w:start w:val="1"/>
      <w:numFmt w:val="bullet"/>
      <w:lvlText w:val=""/>
      <w:lvlJc w:val="left"/>
      <w:pPr>
        <w:ind w:left="720" w:hanging="360"/>
      </w:pPr>
      <w:rPr>
        <w:rFonts w:ascii="Wingdings" w:hAnsi="Wingdings"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F98232A"/>
    <w:multiLevelType w:val="multilevel"/>
    <w:tmpl w:val="48FA360C"/>
    <w:lvl w:ilvl="0">
      <w:start w:val="1"/>
      <w:numFmt w:val="bullet"/>
      <w:lvlText w:val=""/>
      <w:lvlJc w:val="left"/>
      <w:rPr>
        <w:rFonts w:ascii="Wingdings" w:hAnsi="Wingdings" w:cs="Times New Roman" w:hint="default"/>
        <w:color w:val="auto"/>
        <w:sz w:val="20"/>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FDA6F91"/>
    <w:multiLevelType w:val="hybridMultilevel"/>
    <w:tmpl w:val="9EA24F74"/>
    <w:lvl w:ilvl="0" w:tplc="370AD0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2FE224B2"/>
    <w:multiLevelType w:val="hybridMultilevel"/>
    <w:tmpl w:val="E0B63C8A"/>
    <w:lvl w:ilvl="0" w:tplc="996434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30C117B4"/>
    <w:multiLevelType w:val="hybridMultilevel"/>
    <w:tmpl w:val="D06EA2CA"/>
    <w:lvl w:ilvl="0" w:tplc="95E0514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13C1106"/>
    <w:multiLevelType w:val="hybridMultilevel"/>
    <w:tmpl w:val="82684F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316E035F"/>
    <w:multiLevelType w:val="hybridMultilevel"/>
    <w:tmpl w:val="EA52ED54"/>
    <w:lvl w:ilvl="0" w:tplc="04090001">
      <w:start w:val="1"/>
      <w:numFmt w:val="bullet"/>
      <w:lvlText w:val=""/>
      <w:lvlJc w:val="left"/>
      <w:pPr>
        <w:ind w:left="1080" w:hanging="360"/>
      </w:pPr>
      <w:rPr>
        <w:rFonts w:ascii="Symbol" w:hAnsi="Symbo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5">
    <w:nsid w:val="31764A3A"/>
    <w:multiLevelType w:val="hybridMultilevel"/>
    <w:tmpl w:val="971C7EEC"/>
    <w:lvl w:ilvl="0" w:tplc="370AD0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31A70DA3"/>
    <w:multiLevelType w:val="multilevel"/>
    <w:tmpl w:val="8C7CDC8E"/>
    <w:lvl w:ilvl="0">
      <w:start w:val="13"/>
      <w:numFmt w:val="bullet"/>
      <w:lvlText w:val=""/>
      <w:lvlJc w:val="left"/>
      <w:rPr>
        <w:rFonts w:ascii="Wingdings 2" w:eastAsiaTheme="minorHAnsi" w:hAnsi="Wingdings 2" w:cstheme="minorBidi"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1C517CE"/>
    <w:multiLevelType w:val="multilevel"/>
    <w:tmpl w:val="E438BEE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1C76F30"/>
    <w:multiLevelType w:val="hybridMultilevel"/>
    <w:tmpl w:val="8572CD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31D506C7"/>
    <w:multiLevelType w:val="multilevel"/>
    <w:tmpl w:val="52C2311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1DD3114"/>
    <w:multiLevelType w:val="multilevel"/>
    <w:tmpl w:val="288A928E"/>
    <w:lvl w:ilvl="0">
      <w:start w:val="1"/>
      <w:numFmt w:val="bullet"/>
      <w:lvlText w:val=""/>
      <w:lvlJc w:val="left"/>
      <w:rPr>
        <w:rFonts w:ascii="Wingdings" w:hAnsi="Wingdings"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2035E78"/>
    <w:multiLevelType w:val="multilevel"/>
    <w:tmpl w:val="E5B4BD2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2AB10AA"/>
    <w:multiLevelType w:val="hybridMultilevel"/>
    <w:tmpl w:val="59C44330"/>
    <w:lvl w:ilvl="0" w:tplc="1FFE9EFA">
      <w:start w:val="1"/>
      <w:numFmt w:val="bullet"/>
      <w:lvlText w:val=""/>
      <w:lvlJc w:val="left"/>
      <w:pPr>
        <w:tabs>
          <w:tab w:val="num" w:pos="486"/>
        </w:tabs>
        <w:ind w:left="486" w:hanging="216"/>
      </w:pPr>
      <w:rPr>
        <w:rFonts w:ascii="Wingdings" w:hAnsi="Wingdings" w:cs="Times New Roman" w:hint="default"/>
        <w:color w:val="auto"/>
        <w:sz w:val="22"/>
        <w:szCs w:val="24"/>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03">
    <w:nsid w:val="32CC7C5A"/>
    <w:multiLevelType w:val="hybridMultilevel"/>
    <w:tmpl w:val="A88A2D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32FE785D"/>
    <w:multiLevelType w:val="hybridMultilevel"/>
    <w:tmpl w:val="C07855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30761D1"/>
    <w:multiLevelType w:val="hybridMultilevel"/>
    <w:tmpl w:val="917CC504"/>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331323EC"/>
    <w:multiLevelType w:val="hybridMultilevel"/>
    <w:tmpl w:val="8140169E"/>
    <w:lvl w:ilvl="0" w:tplc="0409000B">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3315612E"/>
    <w:multiLevelType w:val="multilevel"/>
    <w:tmpl w:val="E336164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31E3440"/>
    <w:multiLevelType w:val="multilevel"/>
    <w:tmpl w:val="90E044A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3434348"/>
    <w:multiLevelType w:val="multilevel"/>
    <w:tmpl w:val="CDFAA11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3C82B51"/>
    <w:multiLevelType w:val="hybridMultilevel"/>
    <w:tmpl w:val="2034EFDA"/>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33F44BC7"/>
    <w:multiLevelType w:val="hybridMultilevel"/>
    <w:tmpl w:val="D1FEB342"/>
    <w:lvl w:ilvl="0" w:tplc="3CF86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341E2F64"/>
    <w:multiLevelType w:val="hybridMultilevel"/>
    <w:tmpl w:val="7910D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343062C0"/>
    <w:multiLevelType w:val="hybridMultilevel"/>
    <w:tmpl w:val="744624C0"/>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34F855CC"/>
    <w:multiLevelType w:val="hybridMultilevel"/>
    <w:tmpl w:val="91BA1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35732DC7"/>
    <w:multiLevelType w:val="hybridMultilevel"/>
    <w:tmpl w:val="E278BA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582098D"/>
    <w:multiLevelType w:val="multilevel"/>
    <w:tmpl w:val="2CE00E58"/>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5A00990"/>
    <w:multiLevelType w:val="hybridMultilevel"/>
    <w:tmpl w:val="6A76D3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nsid w:val="35AB2D40"/>
    <w:multiLevelType w:val="hybridMultilevel"/>
    <w:tmpl w:val="A9302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35B476BD"/>
    <w:multiLevelType w:val="hybridMultilevel"/>
    <w:tmpl w:val="00123554"/>
    <w:lvl w:ilvl="0" w:tplc="04090003">
      <w:start w:val="1"/>
      <w:numFmt w:val="bullet"/>
      <w:lvlText w:val="o"/>
      <w:lvlJc w:val="left"/>
      <w:pPr>
        <w:ind w:left="756" w:hanging="360"/>
      </w:pPr>
      <w:rPr>
        <w:rFonts w:ascii="Courier New" w:hAnsi="Courier New" w:cs="Courier New"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20">
    <w:nsid w:val="36005722"/>
    <w:multiLevelType w:val="multilevel"/>
    <w:tmpl w:val="040C8200"/>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635408C"/>
    <w:multiLevelType w:val="hybridMultilevel"/>
    <w:tmpl w:val="85F2F364"/>
    <w:lvl w:ilvl="0" w:tplc="B300A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nsid w:val="36713B83"/>
    <w:multiLevelType w:val="hybridMultilevel"/>
    <w:tmpl w:val="BEAC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3799327B"/>
    <w:multiLevelType w:val="hybridMultilevel"/>
    <w:tmpl w:val="CFACAEB0"/>
    <w:lvl w:ilvl="0" w:tplc="8C786522">
      <w:start w:val="7"/>
      <w:numFmt w:val="bullet"/>
      <w:lvlText w:val="-"/>
      <w:lvlJc w:val="left"/>
      <w:pPr>
        <w:ind w:left="720" w:hanging="360"/>
      </w:pPr>
      <w:rPr>
        <w:rFonts w:ascii="SutonnyMJ" w:eastAsia="Times New Roman" w:hAnsi="SutonnyMJ" w:cs="SutonnyMJ"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7A91772"/>
    <w:multiLevelType w:val="hybridMultilevel"/>
    <w:tmpl w:val="6D34D1B2"/>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37FF635C"/>
    <w:multiLevelType w:val="hybridMultilevel"/>
    <w:tmpl w:val="15F00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39233257"/>
    <w:multiLevelType w:val="hybridMultilevel"/>
    <w:tmpl w:val="00D2E6C6"/>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398D1231"/>
    <w:multiLevelType w:val="hybridMultilevel"/>
    <w:tmpl w:val="166443FC"/>
    <w:lvl w:ilvl="0" w:tplc="234C71A2">
      <w:start w:val="1"/>
      <w:numFmt w:val="bullet"/>
      <w:lvlText w:val=""/>
      <w:lvlJc w:val="left"/>
      <w:pPr>
        <w:ind w:left="1044" w:hanging="360"/>
      </w:pPr>
      <w:rPr>
        <w:rFonts w:ascii="Wingdings" w:hAnsi="Wingdings" w:cs="Times New Roman" w:hint="default"/>
        <w:sz w:val="22"/>
        <w:szCs w:val="20"/>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28">
    <w:nsid w:val="39C87D09"/>
    <w:multiLevelType w:val="multilevel"/>
    <w:tmpl w:val="1C3EE4E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AB31491"/>
    <w:multiLevelType w:val="hybridMultilevel"/>
    <w:tmpl w:val="BC34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3B003C9F"/>
    <w:multiLevelType w:val="multilevel"/>
    <w:tmpl w:val="BE08BB9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BA84FFF"/>
    <w:multiLevelType w:val="hybridMultilevel"/>
    <w:tmpl w:val="3BDE1F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3BD87F8B"/>
    <w:multiLevelType w:val="multilevel"/>
    <w:tmpl w:val="BCD4BEA4"/>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C182413"/>
    <w:multiLevelType w:val="multilevel"/>
    <w:tmpl w:val="76AC36FA"/>
    <w:lvl w:ilvl="0">
      <w:start w:val="1"/>
      <w:numFmt w:val="bullet"/>
      <w:lvlText w:val=""/>
      <w:lvlJc w:val="left"/>
      <w:rPr>
        <w:rFonts w:ascii="Wingdings" w:hAnsi="Wingding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3C473637"/>
    <w:multiLevelType w:val="hybridMultilevel"/>
    <w:tmpl w:val="C8A2ACB0"/>
    <w:lvl w:ilvl="0" w:tplc="45A4FABC">
      <w:start w:val="2018"/>
      <w:numFmt w:val="decimal"/>
      <w:lvlText w:val="%1-"/>
      <w:lvlJc w:val="left"/>
      <w:pPr>
        <w:ind w:left="882" w:hanging="540"/>
      </w:pPr>
      <w:rPr>
        <w:rFonts w:hint="default"/>
        <w:b w:val="0"/>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5">
    <w:nsid w:val="3C4D24B6"/>
    <w:multiLevelType w:val="multilevel"/>
    <w:tmpl w:val="038C7BC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D093AAE"/>
    <w:multiLevelType w:val="multilevel"/>
    <w:tmpl w:val="A69C521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D4E14B8"/>
    <w:multiLevelType w:val="hybridMultilevel"/>
    <w:tmpl w:val="0E264872"/>
    <w:lvl w:ilvl="0" w:tplc="B6FEAA1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3D6761C1"/>
    <w:multiLevelType w:val="hybridMultilevel"/>
    <w:tmpl w:val="ED8E14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3DA640CD"/>
    <w:multiLevelType w:val="hybridMultilevel"/>
    <w:tmpl w:val="2D383F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3DA94671"/>
    <w:multiLevelType w:val="hybridMultilevel"/>
    <w:tmpl w:val="5DAAD75E"/>
    <w:lvl w:ilvl="0" w:tplc="BA2830B0">
      <w:start w:val="1"/>
      <w:numFmt w:val="bullet"/>
      <w:lvlText w:val=""/>
      <w:lvlJc w:val="left"/>
      <w:pPr>
        <w:ind w:left="720" w:hanging="360"/>
      </w:pPr>
      <w:rPr>
        <w:rFonts w:ascii="Wingdings" w:hAnsi="Wingdings" w:cs="Times New Roman" w:hint="default"/>
        <w:color w:val="auto"/>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3DC56500"/>
    <w:multiLevelType w:val="hybridMultilevel"/>
    <w:tmpl w:val="17CA24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3DD2590F"/>
    <w:multiLevelType w:val="multilevel"/>
    <w:tmpl w:val="C9A2041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E25507D"/>
    <w:multiLevelType w:val="hybridMultilevel"/>
    <w:tmpl w:val="2CAE9E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3E877B99"/>
    <w:multiLevelType w:val="hybridMultilevel"/>
    <w:tmpl w:val="CB26F5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3EB907F1"/>
    <w:multiLevelType w:val="multilevel"/>
    <w:tmpl w:val="BEA2CDC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ED663F3"/>
    <w:multiLevelType w:val="hybridMultilevel"/>
    <w:tmpl w:val="4168B9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3EF87CDC"/>
    <w:multiLevelType w:val="hybridMultilevel"/>
    <w:tmpl w:val="D22C9782"/>
    <w:lvl w:ilvl="0" w:tplc="B6FEAA16">
      <w:start w:val="1"/>
      <w:numFmt w:val="bullet"/>
      <w:lvlText w:val=""/>
      <w:lvlJc w:val="left"/>
      <w:pPr>
        <w:ind w:left="720" w:hanging="360"/>
      </w:pPr>
      <w:rPr>
        <w:rFonts w:ascii="Wingdings" w:hAnsi="Wingdings" w:cs="Times New Roman" w:hint="default"/>
        <w:b/>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3EFB512D"/>
    <w:multiLevelType w:val="hybridMultilevel"/>
    <w:tmpl w:val="E170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3F5970DA"/>
    <w:multiLevelType w:val="multilevel"/>
    <w:tmpl w:val="31087A7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3F5A1B8C"/>
    <w:multiLevelType w:val="multilevel"/>
    <w:tmpl w:val="D8280A40"/>
    <w:lvl w:ilvl="0">
      <w:start w:val="1"/>
      <w:numFmt w:val="bullet"/>
      <w:lvlText w:val=""/>
      <w:lvlJc w:val="left"/>
      <w:rPr>
        <w:rFonts w:ascii="Wingdings" w:hAnsi="Wingdings" w:hint="default"/>
        <w:color w:val="auto"/>
        <w:sz w:val="20"/>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F7C43EC"/>
    <w:multiLevelType w:val="hybridMultilevel"/>
    <w:tmpl w:val="D4A66D20"/>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3F863C77"/>
    <w:multiLevelType w:val="hybridMultilevel"/>
    <w:tmpl w:val="B84CDCB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3F8645E8"/>
    <w:multiLevelType w:val="hybridMultilevel"/>
    <w:tmpl w:val="F558F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40012B8C"/>
    <w:multiLevelType w:val="hybridMultilevel"/>
    <w:tmpl w:val="CFBAB7E2"/>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400B295F"/>
    <w:multiLevelType w:val="hybridMultilevel"/>
    <w:tmpl w:val="B12C9040"/>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40111CF9"/>
    <w:multiLevelType w:val="multilevel"/>
    <w:tmpl w:val="69FEAA0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02B7E3B"/>
    <w:multiLevelType w:val="hybridMultilevel"/>
    <w:tmpl w:val="6A826440"/>
    <w:lvl w:ilvl="0" w:tplc="252202C4">
      <w:start w:val="3"/>
      <w:numFmt w:val="bullet"/>
      <w:lvlText w:val=""/>
      <w:lvlJc w:val="left"/>
      <w:pPr>
        <w:ind w:left="720" w:hanging="360"/>
      </w:pPr>
      <w:rPr>
        <w:rFonts w:ascii="Wingdings" w:eastAsiaTheme="minorHAnsi" w:hAnsi="Wingding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40C03B35"/>
    <w:multiLevelType w:val="multilevel"/>
    <w:tmpl w:val="4678CCC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135435F"/>
    <w:multiLevelType w:val="hybridMultilevel"/>
    <w:tmpl w:val="5FAE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416342F0"/>
    <w:multiLevelType w:val="multilevel"/>
    <w:tmpl w:val="73783E3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17854AE"/>
    <w:multiLevelType w:val="hybridMultilevel"/>
    <w:tmpl w:val="AB94EE08"/>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41A35AFA"/>
    <w:multiLevelType w:val="hybridMultilevel"/>
    <w:tmpl w:val="6A76B7C6"/>
    <w:lvl w:ilvl="0" w:tplc="9AECC908">
      <w:start w:val="1"/>
      <w:numFmt w:val="bullet"/>
      <w:lvlText w:val=""/>
      <w:lvlJc w:val="left"/>
      <w:pPr>
        <w:ind w:left="720" w:hanging="360"/>
      </w:pPr>
      <w:rPr>
        <w:rFonts w:ascii="Wingdings" w:hAnsi="Wingdings" w:cs="Times New Roman" w:hint="default"/>
        <w:color w:val="auto"/>
        <w:sz w:val="20"/>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41CB398F"/>
    <w:multiLevelType w:val="multilevel"/>
    <w:tmpl w:val="A54AB40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23355F5"/>
    <w:multiLevelType w:val="multilevel"/>
    <w:tmpl w:val="BFD048D6"/>
    <w:lvl w:ilvl="0">
      <w:start w:val="1"/>
      <w:numFmt w:val="bullet"/>
      <w:lvlText w:val=""/>
      <w:lvlJc w:val="left"/>
      <w:rPr>
        <w:rFonts w:ascii="Symbol" w:hAnsi="Symbol"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25D3C28"/>
    <w:multiLevelType w:val="hybridMultilevel"/>
    <w:tmpl w:val="FF60C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427A07D6"/>
    <w:multiLevelType w:val="hybridMultilevel"/>
    <w:tmpl w:val="ADC4D190"/>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427B2F70"/>
    <w:multiLevelType w:val="hybridMultilevel"/>
    <w:tmpl w:val="13C83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428D69CF"/>
    <w:multiLevelType w:val="hybridMultilevel"/>
    <w:tmpl w:val="72D01D36"/>
    <w:lvl w:ilvl="0" w:tplc="0540CE72">
      <w:start w:val="1"/>
      <w:numFmt w:val="bullet"/>
      <w:lvlText w:val=""/>
      <w:lvlJc w:val="left"/>
      <w:pPr>
        <w:tabs>
          <w:tab w:val="num" w:pos="1296"/>
        </w:tabs>
        <w:ind w:left="1296" w:hanging="216"/>
      </w:pPr>
      <w:rPr>
        <w:rFonts w:ascii="Wingdings" w:hAnsi="Wingdings" w:cs="Times New Roman" w:hint="default"/>
        <w:sz w:val="20"/>
        <w:szCs w:val="24"/>
      </w:rPr>
    </w:lvl>
    <w:lvl w:ilvl="1" w:tplc="EAE63F66">
      <w:start w:val="1"/>
      <w:numFmt w:val="bullet"/>
      <w:lvlText w:val=""/>
      <w:lvlJc w:val="left"/>
      <w:pPr>
        <w:tabs>
          <w:tab w:val="num" w:pos="1296"/>
        </w:tabs>
        <w:ind w:left="1296" w:hanging="216"/>
      </w:pPr>
      <w:rPr>
        <w:rFonts w:ascii="Wingdings" w:hAnsi="Wingdings" w:cs="Times New Roman" w:hint="default"/>
        <w:sz w:val="22"/>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nsid w:val="42C70E64"/>
    <w:multiLevelType w:val="hybridMultilevel"/>
    <w:tmpl w:val="8EDC385E"/>
    <w:lvl w:ilvl="0" w:tplc="2188AD8A">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270">
    <w:nsid w:val="42C96A0D"/>
    <w:multiLevelType w:val="hybridMultilevel"/>
    <w:tmpl w:val="8EE2F0B8"/>
    <w:lvl w:ilvl="0" w:tplc="3A2296E6">
      <w:start w:val="1"/>
      <w:numFmt w:val="decimalZero"/>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1">
    <w:nsid w:val="42FC7032"/>
    <w:multiLevelType w:val="multilevel"/>
    <w:tmpl w:val="19EE21D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43DE4FC7"/>
    <w:multiLevelType w:val="hybridMultilevel"/>
    <w:tmpl w:val="9970F1DE"/>
    <w:lvl w:ilvl="0" w:tplc="DA384E92">
      <w:numFmt w:val="bullet"/>
      <w:lvlText w:val=""/>
      <w:lvlJc w:val="left"/>
      <w:pPr>
        <w:ind w:left="1080" w:hanging="360"/>
      </w:pPr>
      <w:rPr>
        <w:rFonts w:ascii="Wingdings 2" w:eastAsiaTheme="minorHAnsi" w:hAnsi="Wingdings 2" w:cstheme="minorBidi"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nsid w:val="43E31839"/>
    <w:multiLevelType w:val="hybridMultilevel"/>
    <w:tmpl w:val="DCB47B96"/>
    <w:lvl w:ilvl="0" w:tplc="46E6738E">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nsid w:val="4407730C"/>
    <w:multiLevelType w:val="hybridMultilevel"/>
    <w:tmpl w:val="6F9A0224"/>
    <w:lvl w:ilvl="0" w:tplc="7EF02750">
      <w:start w:val="1"/>
      <w:numFmt w:val="decimal"/>
      <w:lvlText w:val="%1."/>
      <w:lvlJc w:val="left"/>
      <w:pPr>
        <w:ind w:left="333" w:hanging="360"/>
      </w:pPr>
      <w:rPr>
        <w:rFonts w:hint="default"/>
        <w:b/>
      </w:rPr>
    </w:lvl>
    <w:lvl w:ilvl="1" w:tplc="04090019" w:tentative="1">
      <w:start w:val="1"/>
      <w:numFmt w:val="lowerLetter"/>
      <w:lvlText w:val="%2."/>
      <w:lvlJc w:val="left"/>
      <w:pPr>
        <w:ind w:left="1053" w:hanging="360"/>
      </w:pPr>
    </w:lvl>
    <w:lvl w:ilvl="2" w:tplc="0409001B" w:tentative="1">
      <w:start w:val="1"/>
      <w:numFmt w:val="lowerRoman"/>
      <w:lvlText w:val="%3."/>
      <w:lvlJc w:val="right"/>
      <w:pPr>
        <w:ind w:left="1773" w:hanging="180"/>
      </w:pPr>
    </w:lvl>
    <w:lvl w:ilvl="3" w:tplc="0409000F" w:tentative="1">
      <w:start w:val="1"/>
      <w:numFmt w:val="decimal"/>
      <w:lvlText w:val="%4."/>
      <w:lvlJc w:val="left"/>
      <w:pPr>
        <w:ind w:left="2493" w:hanging="360"/>
      </w:pPr>
    </w:lvl>
    <w:lvl w:ilvl="4" w:tplc="04090019" w:tentative="1">
      <w:start w:val="1"/>
      <w:numFmt w:val="lowerLetter"/>
      <w:lvlText w:val="%5."/>
      <w:lvlJc w:val="left"/>
      <w:pPr>
        <w:ind w:left="3213" w:hanging="360"/>
      </w:pPr>
    </w:lvl>
    <w:lvl w:ilvl="5" w:tplc="0409001B" w:tentative="1">
      <w:start w:val="1"/>
      <w:numFmt w:val="lowerRoman"/>
      <w:lvlText w:val="%6."/>
      <w:lvlJc w:val="right"/>
      <w:pPr>
        <w:ind w:left="3933" w:hanging="180"/>
      </w:pPr>
    </w:lvl>
    <w:lvl w:ilvl="6" w:tplc="0409000F" w:tentative="1">
      <w:start w:val="1"/>
      <w:numFmt w:val="decimal"/>
      <w:lvlText w:val="%7."/>
      <w:lvlJc w:val="left"/>
      <w:pPr>
        <w:ind w:left="4653" w:hanging="360"/>
      </w:pPr>
    </w:lvl>
    <w:lvl w:ilvl="7" w:tplc="04090019" w:tentative="1">
      <w:start w:val="1"/>
      <w:numFmt w:val="lowerLetter"/>
      <w:lvlText w:val="%8."/>
      <w:lvlJc w:val="left"/>
      <w:pPr>
        <w:ind w:left="5373" w:hanging="360"/>
      </w:pPr>
    </w:lvl>
    <w:lvl w:ilvl="8" w:tplc="0409001B" w:tentative="1">
      <w:start w:val="1"/>
      <w:numFmt w:val="lowerRoman"/>
      <w:lvlText w:val="%9."/>
      <w:lvlJc w:val="right"/>
      <w:pPr>
        <w:ind w:left="6093" w:hanging="180"/>
      </w:pPr>
    </w:lvl>
  </w:abstractNum>
  <w:abstractNum w:abstractNumId="275">
    <w:nsid w:val="44D02D9E"/>
    <w:multiLevelType w:val="hybridMultilevel"/>
    <w:tmpl w:val="7976FF5A"/>
    <w:lvl w:ilvl="0" w:tplc="E370C14E">
      <w:start w:val="3"/>
      <w:numFmt w:val="bullet"/>
      <w:lvlText w:val=""/>
      <w:lvlJc w:val="left"/>
      <w:pPr>
        <w:ind w:left="837" w:hanging="360"/>
      </w:pPr>
      <w:rPr>
        <w:rFonts w:ascii="Wingdings" w:eastAsia="Calibri" w:hAnsi="Wingdings" w:cs="Vrinda" w:hint="default"/>
        <w:sz w:val="20"/>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276">
    <w:nsid w:val="44EA1450"/>
    <w:multiLevelType w:val="multilevel"/>
    <w:tmpl w:val="E7D2050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51C115E"/>
    <w:multiLevelType w:val="hybridMultilevel"/>
    <w:tmpl w:val="C98EE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45465744"/>
    <w:multiLevelType w:val="hybridMultilevel"/>
    <w:tmpl w:val="42BEDCA0"/>
    <w:lvl w:ilvl="0" w:tplc="0409000B">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45A80B42"/>
    <w:multiLevelType w:val="hybridMultilevel"/>
    <w:tmpl w:val="D270D0E0"/>
    <w:lvl w:ilvl="0" w:tplc="A5A40A9C">
      <w:start w:val="1"/>
      <w:numFmt w:val="bullet"/>
      <w:lvlText w:val=""/>
      <w:lvlJc w:val="left"/>
      <w:pPr>
        <w:tabs>
          <w:tab w:val="num" w:pos="1296"/>
        </w:tabs>
        <w:ind w:left="1296" w:hanging="216"/>
      </w:pPr>
      <w:rPr>
        <w:rFonts w:ascii="Wingdings" w:hAnsi="Wingdings" w:cs="Times New Roman" w:hint="default"/>
        <w:sz w:val="22"/>
        <w:szCs w:val="24"/>
      </w:rPr>
    </w:lvl>
    <w:lvl w:ilvl="1" w:tplc="EAE63F66">
      <w:start w:val="1"/>
      <w:numFmt w:val="bullet"/>
      <w:lvlText w:val=""/>
      <w:lvlJc w:val="left"/>
      <w:pPr>
        <w:tabs>
          <w:tab w:val="num" w:pos="1296"/>
        </w:tabs>
        <w:ind w:left="1296" w:hanging="216"/>
      </w:pPr>
      <w:rPr>
        <w:rFonts w:ascii="Wingdings" w:hAnsi="Wingdings" w:cs="Times New Roman" w:hint="default"/>
        <w:sz w:val="22"/>
        <w:szCs w:val="24"/>
      </w:rPr>
    </w:lvl>
    <w:lvl w:ilvl="2" w:tplc="D9289642">
      <w:start w:val="2013"/>
      <w:numFmt w:val="bullet"/>
      <w:lvlText w:val=""/>
      <w:lvlJc w:val="left"/>
      <w:pPr>
        <w:ind w:left="2160" w:hanging="360"/>
      </w:pPr>
      <w:rPr>
        <w:rFonts w:ascii="Wingdings 2" w:eastAsia="Calibri" w:hAnsi="Wingdings 2" w:cs="Vrinda" w:hint="default"/>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nsid w:val="45BD281E"/>
    <w:multiLevelType w:val="hybridMultilevel"/>
    <w:tmpl w:val="5F78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45DF2E58"/>
    <w:multiLevelType w:val="hybridMultilevel"/>
    <w:tmpl w:val="3282F972"/>
    <w:lvl w:ilvl="0" w:tplc="4D8AFA12">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46346E91"/>
    <w:multiLevelType w:val="hybridMultilevel"/>
    <w:tmpl w:val="DB4A4E94"/>
    <w:lvl w:ilvl="0" w:tplc="06927436">
      <w:start w:val="1"/>
      <w:numFmt w:val="bullet"/>
      <w:lvlText w:val=""/>
      <w:lvlJc w:val="left"/>
      <w:pPr>
        <w:tabs>
          <w:tab w:val="num" w:pos="216"/>
        </w:tabs>
        <w:ind w:left="216" w:hanging="216"/>
      </w:pPr>
      <w:rPr>
        <w:rFonts w:ascii="Wingdings" w:hAnsi="Wingdings" w:cs="Times New Roman" w:hint="default"/>
        <w:color w:val="auto"/>
        <w:sz w:val="22"/>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83">
    <w:nsid w:val="46643876"/>
    <w:multiLevelType w:val="hybridMultilevel"/>
    <w:tmpl w:val="9980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46AD1B82"/>
    <w:multiLevelType w:val="multilevel"/>
    <w:tmpl w:val="1DB2ADB6"/>
    <w:lvl w:ilvl="0">
      <w:start w:val="1"/>
      <w:numFmt w:val="bullet"/>
      <w:lvlText w:val=""/>
      <w:lvlJc w:val="left"/>
      <w:rPr>
        <w:rFonts w:ascii="Wingdings" w:hAnsi="Wingdings" w:hint="default"/>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6BC51A3"/>
    <w:multiLevelType w:val="multilevel"/>
    <w:tmpl w:val="1EDAE63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8CC762F"/>
    <w:multiLevelType w:val="hybridMultilevel"/>
    <w:tmpl w:val="7D06E8BE"/>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48FD5548"/>
    <w:multiLevelType w:val="hybridMultilevel"/>
    <w:tmpl w:val="ED64C4D6"/>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49034E31"/>
    <w:multiLevelType w:val="hybridMultilevel"/>
    <w:tmpl w:val="E9644BF6"/>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493E1BA8"/>
    <w:multiLevelType w:val="hybridMultilevel"/>
    <w:tmpl w:val="EE885E04"/>
    <w:lvl w:ilvl="0" w:tplc="89BA2E7E">
      <w:start w:val="12"/>
      <w:numFmt w:val="bullet"/>
      <w:lvlText w:val=""/>
      <w:lvlJc w:val="left"/>
      <w:pPr>
        <w:ind w:left="720" w:hanging="360"/>
      </w:pPr>
      <w:rPr>
        <w:rFonts w:ascii="Wingdings 2" w:eastAsiaTheme="minorHAnsi" w:hAnsi="Wingdings 2"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49476727"/>
    <w:multiLevelType w:val="hybridMultilevel"/>
    <w:tmpl w:val="45728D28"/>
    <w:lvl w:ilvl="0" w:tplc="686433E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9753FC6"/>
    <w:multiLevelType w:val="hybridMultilevel"/>
    <w:tmpl w:val="8060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497F467D"/>
    <w:multiLevelType w:val="hybridMultilevel"/>
    <w:tmpl w:val="FF5E5144"/>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49AF7667"/>
    <w:multiLevelType w:val="hybridMultilevel"/>
    <w:tmpl w:val="1870BE38"/>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4A333A95"/>
    <w:multiLevelType w:val="hybridMultilevel"/>
    <w:tmpl w:val="3D741C56"/>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5">
    <w:nsid w:val="4A6A77A5"/>
    <w:multiLevelType w:val="multilevel"/>
    <w:tmpl w:val="A95EF71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4AA61827"/>
    <w:multiLevelType w:val="hybridMultilevel"/>
    <w:tmpl w:val="2CEA7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4ACC4328"/>
    <w:multiLevelType w:val="hybridMultilevel"/>
    <w:tmpl w:val="2C448EE4"/>
    <w:lvl w:ilvl="0" w:tplc="686433E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4B0C5CAC"/>
    <w:multiLevelType w:val="hybridMultilevel"/>
    <w:tmpl w:val="D820E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4B511FE4"/>
    <w:multiLevelType w:val="hybridMultilevel"/>
    <w:tmpl w:val="3EF83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nsid w:val="4C3B4A9A"/>
    <w:multiLevelType w:val="multilevel"/>
    <w:tmpl w:val="95C88E4A"/>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C3E2B58"/>
    <w:multiLevelType w:val="multilevel"/>
    <w:tmpl w:val="EF18FCD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C5A5AB8"/>
    <w:multiLevelType w:val="hybridMultilevel"/>
    <w:tmpl w:val="9A30CCD2"/>
    <w:lvl w:ilvl="0" w:tplc="39CA8C28">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3">
    <w:nsid w:val="4C9236F6"/>
    <w:multiLevelType w:val="hybridMultilevel"/>
    <w:tmpl w:val="688C27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4CD7078A"/>
    <w:multiLevelType w:val="hybridMultilevel"/>
    <w:tmpl w:val="C5FCED20"/>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4D393852"/>
    <w:multiLevelType w:val="multilevel"/>
    <w:tmpl w:val="CA78FDB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4D6B55AF"/>
    <w:multiLevelType w:val="hybridMultilevel"/>
    <w:tmpl w:val="B2D05D5E"/>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4DB1440F"/>
    <w:multiLevelType w:val="hybridMultilevel"/>
    <w:tmpl w:val="563C8E88"/>
    <w:lvl w:ilvl="0" w:tplc="686433E6">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4DB2696D"/>
    <w:multiLevelType w:val="multilevel"/>
    <w:tmpl w:val="AFD4CC1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DED3397"/>
    <w:multiLevelType w:val="hybridMultilevel"/>
    <w:tmpl w:val="D5604350"/>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F9A141E"/>
    <w:multiLevelType w:val="hybridMultilevel"/>
    <w:tmpl w:val="CEECD838"/>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50102E47"/>
    <w:multiLevelType w:val="hybridMultilevel"/>
    <w:tmpl w:val="1C14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502C5B41"/>
    <w:multiLevelType w:val="multilevel"/>
    <w:tmpl w:val="33B87134"/>
    <w:lvl w:ilvl="0">
      <w:start w:val="1"/>
      <w:numFmt w:val="bullet"/>
      <w:lvlText w:val=""/>
      <w:lvlPicBulletId w:val="1"/>
      <w:lvlJc w:val="left"/>
      <w:rPr>
        <w:rFonts w:ascii="Symbol" w:hAnsi="Symbol" w:hint="default"/>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0602690"/>
    <w:multiLevelType w:val="multilevel"/>
    <w:tmpl w:val="582035E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07E2BB3"/>
    <w:multiLevelType w:val="hybridMultilevel"/>
    <w:tmpl w:val="436AB602"/>
    <w:lvl w:ilvl="0" w:tplc="E7100F42">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50C14F5B"/>
    <w:multiLevelType w:val="hybridMultilevel"/>
    <w:tmpl w:val="4DB4888E"/>
    <w:lvl w:ilvl="0" w:tplc="FBD84C60">
      <w:start w:val="1"/>
      <w:numFmt w:val="bullet"/>
      <w:lvlText w:val="ð"/>
      <w:lvlJc w:val="left"/>
      <w:pPr>
        <w:ind w:left="729" w:hanging="360"/>
      </w:pPr>
      <w:rPr>
        <w:rFonts w:ascii="Wingdings" w:hAnsi="Wingdings" w:hint="default"/>
      </w:rPr>
    </w:lvl>
    <w:lvl w:ilvl="1" w:tplc="04090003">
      <w:start w:val="1"/>
      <w:numFmt w:val="bullet"/>
      <w:lvlText w:val="o"/>
      <w:lvlJc w:val="left"/>
      <w:pPr>
        <w:ind w:left="1449" w:hanging="360"/>
      </w:pPr>
      <w:rPr>
        <w:rFonts w:ascii="Courier New" w:hAnsi="Courier New" w:cs="Courier New" w:hint="default"/>
      </w:rPr>
    </w:lvl>
    <w:lvl w:ilvl="2" w:tplc="04090005">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316">
    <w:nsid w:val="50C8532C"/>
    <w:multiLevelType w:val="hybridMultilevel"/>
    <w:tmpl w:val="0B38BC9A"/>
    <w:lvl w:ilvl="0" w:tplc="8ADED192">
      <w:start w:val="1"/>
      <w:numFmt w:val="bullet"/>
      <w:lvlText w:val=""/>
      <w:lvlJc w:val="left"/>
      <w:pPr>
        <w:ind w:left="720" w:hanging="360"/>
      </w:pPr>
      <w:rPr>
        <w:rFonts w:ascii="Wingdings" w:hAnsi="Wingdings" w:cs="Times New Roman"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51090356"/>
    <w:multiLevelType w:val="hybridMultilevel"/>
    <w:tmpl w:val="5D8E768E"/>
    <w:lvl w:ilvl="0" w:tplc="8A1E010E">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51321F75"/>
    <w:multiLevelType w:val="hybridMultilevel"/>
    <w:tmpl w:val="75D628A8"/>
    <w:lvl w:ilvl="0" w:tplc="28B4FA52">
      <w:start w:val="1"/>
      <w:numFmt w:val="bullet"/>
      <w:lvlText w:val=""/>
      <w:lvlJc w:val="left"/>
      <w:pPr>
        <w:tabs>
          <w:tab w:val="num" w:pos="450"/>
        </w:tabs>
        <w:ind w:left="450" w:hanging="360"/>
      </w:pPr>
      <w:rPr>
        <w:rFonts w:ascii="Wingdings" w:hAnsi="Wingdings" w:cs="Times New Roman" w:hint="default"/>
        <w:sz w:val="20"/>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19">
    <w:nsid w:val="516A1C4B"/>
    <w:multiLevelType w:val="hybridMultilevel"/>
    <w:tmpl w:val="258492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0">
    <w:nsid w:val="5228085F"/>
    <w:multiLevelType w:val="multilevel"/>
    <w:tmpl w:val="A7981D96"/>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23469B7"/>
    <w:multiLevelType w:val="hybridMultilevel"/>
    <w:tmpl w:val="CBE45DFE"/>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nsid w:val="52584064"/>
    <w:multiLevelType w:val="hybridMultilevel"/>
    <w:tmpl w:val="0A387C12"/>
    <w:lvl w:ilvl="0" w:tplc="8ADED192">
      <w:start w:val="1"/>
      <w:numFmt w:val="bullet"/>
      <w:lvlText w:val=""/>
      <w:lvlJc w:val="left"/>
      <w:pPr>
        <w:ind w:left="1440" w:hanging="360"/>
      </w:pPr>
      <w:rPr>
        <w:rFonts w:ascii="Wingdings" w:hAnsi="Wingdings" w:cs="Times New Roman" w:hint="default"/>
        <w:color w:val="auto"/>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3">
    <w:nsid w:val="52AD7826"/>
    <w:multiLevelType w:val="hybridMultilevel"/>
    <w:tmpl w:val="5796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52D572B3"/>
    <w:multiLevelType w:val="hybridMultilevel"/>
    <w:tmpl w:val="1E086A90"/>
    <w:lvl w:ilvl="0" w:tplc="8C786522">
      <w:start w:val="7"/>
      <w:numFmt w:val="bullet"/>
      <w:lvlText w:val="-"/>
      <w:lvlJc w:val="left"/>
      <w:pPr>
        <w:ind w:left="720" w:hanging="360"/>
      </w:pPr>
      <w:rPr>
        <w:rFonts w:ascii="SutonnyMJ" w:eastAsia="Times New Roman" w:hAnsi="SutonnyMJ" w:cs="SutonnyMJ"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53006C19"/>
    <w:multiLevelType w:val="hybridMultilevel"/>
    <w:tmpl w:val="66C64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536F0278"/>
    <w:multiLevelType w:val="hybridMultilevel"/>
    <w:tmpl w:val="EB665170"/>
    <w:lvl w:ilvl="0" w:tplc="16283AFC">
      <w:start w:val="1"/>
      <w:numFmt w:val="bullet"/>
      <w:lvlText w:val=""/>
      <w:lvlJc w:val="left"/>
      <w:pPr>
        <w:ind w:left="1080" w:hanging="360"/>
      </w:pPr>
      <w:rPr>
        <w:rFonts w:ascii="Wingdings" w:hAnsi="Wingdings" w:cs="Times New Roman" w:hint="default"/>
        <w:color w:val="auto"/>
        <w:sz w:val="22"/>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7">
    <w:nsid w:val="537203A8"/>
    <w:multiLevelType w:val="hybridMultilevel"/>
    <w:tmpl w:val="06844CA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53A40E83"/>
    <w:multiLevelType w:val="hybridMultilevel"/>
    <w:tmpl w:val="D7961B2E"/>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54A450C7"/>
    <w:multiLevelType w:val="hybridMultilevel"/>
    <w:tmpl w:val="37180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54B436F0"/>
    <w:multiLevelType w:val="hybridMultilevel"/>
    <w:tmpl w:val="B0C4F5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567643AF"/>
    <w:multiLevelType w:val="hybridMultilevel"/>
    <w:tmpl w:val="AC3ABA52"/>
    <w:lvl w:ilvl="0" w:tplc="9830EE26">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2">
    <w:nsid w:val="569C6F1E"/>
    <w:multiLevelType w:val="hybridMultilevel"/>
    <w:tmpl w:val="23CA5E42"/>
    <w:lvl w:ilvl="0" w:tplc="04090005">
      <w:start w:val="1"/>
      <w:numFmt w:val="bullet"/>
      <w:lvlText w:val=""/>
      <w:lvlJc w:val="left"/>
      <w:pPr>
        <w:ind w:left="1166" w:hanging="360"/>
      </w:pPr>
      <w:rPr>
        <w:rFonts w:ascii="Wingdings" w:hAnsi="Wingdings"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33">
    <w:nsid w:val="56DB44F7"/>
    <w:multiLevelType w:val="hybridMultilevel"/>
    <w:tmpl w:val="057489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57884E32"/>
    <w:multiLevelType w:val="multilevel"/>
    <w:tmpl w:val="450E815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7BA54A3"/>
    <w:multiLevelType w:val="hybridMultilevel"/>
    <w:tmpl w:val="5F5493C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nsid w:val="582B2376"/>
    <w:multiLevelType w:val="hybridMultilevel"/>
    <w:tmpl w:val="26B20632"/>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58847739"/>
    <w:multiLevelType w:val="hybridMultilevel"/>
    <w:tmpl w:val="193EE0CC"/>
    <w:lvl w:ilvl="0" w:tplc="C1F8CFD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58A74F8E"/>
    <w:multiLevelType w:val="multilevel"/>
    <w:tmpl w:val="60D8A3C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8D11760"/>
    <w:multiLevelType w:val="hybridMultilevel"/>
    <w:tmpl w:val="E4B44886"/>
    <w:lvl w:ilvl="0" w:tplc="458C7DA6">
      <w:start w:val="3"/>
      <w:numFmt w:val="bullet"/>
      <w:lvlText w:val=""/>
      <w:lvlJc w:val="left"/>
      <w:pPr>
        <w:ind w:left="837" w:hanging="360"/>
      </w:pPr>
      <w:rPr>
        <w:rFonts w:ascii="Wingdings" w:eastAsia="Calibri" w:hAnsi="Wingdings" w:cs="Vrinda" w:hint="default"/>
        <w:sz w:val="20"/>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340">
    <w:nsid w:val="59042822"/>
    <w:multiLevelType w:val="hybridMultilevel"/>
    <w:tmpl w:val="BB1480D0"/>
    <w:lvl w:ilvl="0" w:tplc="DDBC2F9C">
      <w:start w:val="9"/>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59346469"/>
    <w:multiLevelType w:val="hybridMultilevel"/>
    <w:tmpl w:val="9E300D52"/>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59374ACA"/>
    <w:multiLevelType w:val="hybridMultilevel"/>
    <w:tmpl w:val="C6067C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nsid w:val="599039D7"/>
    <w:multiLevelType w:val="hybridMultilevel"/>
    <w:tmpl w:val="7156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59A6031B"/>
    <w:multiLevelType w:val="hybridMultilevel"/>
    <w:tmpl w:val="28FCC5BE"/>
    <w:lvl w:ilvl="0" w:tplc="8A1E010E">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5A3F5BF1"/>
    <w:multiLevelType w:val="hybridMultilevel"/>
    <w:tmpl w:val="C7D60D1C"/>
    <w:lvl w:ilvl="0" w:tplc="16283AFC">
      <w:start w:val="1"/>
      <w:numFmt w:val="bullet"/>
      <w:lvlText w:val=""/>
      <w:lvlJc w:val="left"/>
      <w:pPr>
        <w:ind w:left="720" w:hanging="360"/>
      </w:pPr>
      <w:rPr>
        <w:rFonts w:ascii="Wingdings" w:hAnsi="Wingdings" w:cs="Times New Roman" w:hint="default"/>
        <w:color w:val="auto"/>
        <w:sz w:val="22"/>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5A5F2563"/>
    <w:multiLevelType w:val="hybridMultilevel"/>
    <w:tmpl w:val="0780F5C4"/>
    <w:lvl w:ilvl="0" w:tplc="5CA6E3AA">
      <w:start w:val="1"/>
      <w:numFmt w:val="bullet"/>
      <w:lvlText w:val=""/>
      <w:lvlJc w:val="left"/>
      <w:pPr>
        <w:ind w:left="720" w:hanging="360"/>
      </w:pPr>
      <w:rPr>
        <w:rFonts w:ascii="Symbol" w:hAnsi="Symbol" w:cs="Times New Roman" w:hint="default"/>
        <w:color w:val="auto"/>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5AB763E5"/>
    <w:multiLevelType w:val="hybridMultilevel"/>
    <w:tmpl w:val="484260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5AF40DC1"/>
    <w:multiLevelType w:val="hybridMultilevel"/>
    <w:tmpl w:val="C9127590"/>
    <w:lvl w:ilvl="0" w:tplc="9D8CA5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5AFD65B0"/>
    <w:multiLevelType w:val="hybridMultilevel"/>
    <w:tmpl w:val="A2E496BA"/>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5B1E5D1B"/>
    <w:multiLevelType w:val="hybridMultilevel"/>
    <w:tmpl w:val="A6DE15B0"/>
    <w:lvl w:ilvl="0" w:tplc="63C63948">
      <w:start w:val="1"/>
      <w:numFmt w:val="bullet"/>
      <w:lvlText w:val=""/>
      <w:lvlJc w:val="left"/>
      <w:pPr>
        <w:tabs>
          <w:tab w:val="num" w:pos="396"/>
        </w:tabs>
        <w:ind w:left="396" w:hanging="216"/>
      </w:pPr>
      <w:rPr>
        <w:rFonts w:ascii="Wingdings" w:hAnsi="Wingdings" w:cs="Times New Roman" w:hint="default"/>
        <w:color w:val="auto"/>
        <w:sz w:val="22"/>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51">
    <w:nsid w:val="5B6443E5"/>
    <w:multiLevelType w:val="hybridMultilevel"/>
    <w:tmpl w:val="4DC62610"/>
    <w:lvl w:ilvl="0" w:tplc="28A21E38">
      <w:start w:val="1"/>
      <w:numFmt w:val="bullet"/>
      <w:lvlText w:val=""/>
      <w:lvlJc w:val="left"/>
      <w:pPr>
        <w:ind w:left="1080" w:hanging="360"/>
      </w:pPr>
      <w:rPr>
        <w:rFonts w:ascii="WP IconicSymbolsB" w:hAnsi="WP IconicSymbolsB"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2">
    <w:nsid w:val="5C5041E2"/>
    <w:multiLevelType w:val="multilevel"/>
    <w:tmpl w:val="561A8090"/>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5C7F46C7"/>
    <w:multiLevelType w:val="multilevel"/>
    <w:tmpl w:val="DA102A88"/>
    <w:lvl w:ilvl="0">
      <w:start w:val="1"/>
      <w:numFmt w:val="bullet"/>
      <w:lvlText w:val=""/>
      <w:lvlJc w:val="left"/>
      <w:rPr>
        <w:rFonts w:ascii="Wingdings" w:hAnsi="Wingdings"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5C84742B"/>
    <w:multiLevelType w:val="multilevel"/>
    <w:tmpl w:val="B2DAEDD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CD06BBF"/>
    <w:multiLevelType w:val="hybridMultilevel"/>
    <w:tmpl w:val="6752200C"/>
    <w:lvl w:ilvl="0" w:tplc="EE3292C0">
      <w:start w:val="1"/>
      <w:numFmt w:val="bullet"/>
      <w:lvlText w:val=""/>
      <w:lvlJc w:val="left"/>
      <w:pPr>
        <w:ind w:left="1440" w:hanging="360"/>
      </w:pPr>
      <w:rPr>
        <w:rFonts w:ascii="Symbol" w:hAnsi="Symbol" w:hint="default"/>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6">
    <w:nsid w:val="5CD17C1D"/>
    <w:multiLevelType w:val="hybridMultilevel"/>
    <w:tmpl w:val="68A29E22"/>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5DCD5A91"/>
    <w:multiLevelType w:val="hybridMultilevel"/>
    <w:tmpl w:val="635422EE"/>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5E220CFA"/>
    <w:multiLevelType w:val="hybridMultilevel"/>
    <w:tmpl w:val="5CFC86FC"/>
    <w:lvl w:ilvl="0" w:tplc="FD1CB0A6">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9">
    <w:nsid w:val="5E4D78C0"/>
    <w:multiLevelType w:val="hybridMultilevel"/>
    <w:tmpl w:val="9F364C9E"/>
    <w:lvl w:ilvl="0" w:tplc="8C94AA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0">
    <w:nsid w:val="5EA05B65"/>
    <w:multiLevelType w:val="hybridMultilevel"/>
    <w:tmpl w:val="91723ECE"/>
    <w:lvl w:ilvl="0" w:tplc="8E9203A8">
      <w:start w:val="1"/>
      <w:numFmt w:val="decimalZero"/>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61">
    <w:nsid w:val="5EA522EB"/>
    <w:multiLevelType w:val="multilevel"/>
    <w:tmpl w:val="B3BA933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5ED266C8"/>
    <w:multiLevelType w:val="multilevel"/>
    <w:tmpl w:val="892E093C"/>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5EDE2602"/>
    <w:multiLevelType w:val="hybridMultilevel"/>
    <w:tmpl w:val="B488793C"/>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5FE51231"/>
    <w:multiLevelType w:val="multilevel"/>
    <w:tmpl w:val="33E06406"/>
    <w:lvl w:ilvl="0">
      <w:start w:val="1"/>
      <w:numFmt w:val="bullet"/>
      <w:lvlText w:val=""/>
      <w:lvlJc w:val="left"/>
      <w:rPr>
        <w:rFonts w:ascii="Wingdings" w:hAnsi="Wingdings"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05D1AA5"/>
    <w:multiLevelType w:val="hybridMultilevel"/>
    <w:tmpl w:val="DC60C974"/>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nsid w:val="607B16E6"/>
    <w:multiLevelType w:val="hybridMultilevel"/>
    <w:tmpl w:val="34608E26"/>
    <w:lvl w:ilvl="0" w:tplc="78F4A966">
      <w:start w:val="1"/>
      <w:numFmt w:val="bullet"/>
      <w:lvlText w:val=""/>
      <w:lvlPicBulletId w:val="1"/>
      <w:lvlJc w:val="left"/>
      <w:pPr>
        <w:ind w:left="1741" w:hanging="360"/>
      </w:pPr>
      <w:rPr>
        <w:rFonts w:ascii="Symbol" w:hAnsi="Symbol" w:hint="default"/>
        <w:color w:val="auto"/>
        <w:sz w:val="22"/>
      </w:rPr>
    </w:lvl>
    <w:lvl w:ilvl="1" w:tplc="04090003" w:tentative="1">
      <w:start w:val="1"/>
      <w:numFmt w:val="bullet"/>
      <w:lvlText w:val="o"/>
      <w:lvlJc w:val="left"/>
      <w:pPr>
        <w:ind w:left="2461" w:hanging="360"/>
      </w:pPr>
      <w:rPr>
        <w:rFonts w:ascii="Courier New" w:hAnsi="Courier New" w:hint="default"/>
      </w:rPr>
    </w:lvl>
    <w:lvl w:ilvl="2" w:tplc="04090005" w:tentative="1">
      <w:start w:val="1"/>
      <w:numFmt w:val="bullet"/>
      <w:lvlText w:val=""/>
      <w:lvlJc w:val="left"/>
      <w:pPr>
        <w:ind w:left="3181" w:hanging="360"/>
      </w:pPr>
      <w:rPr>
        <w:rFonts w:ascii="Wingdings" w:hAnsi="Wingdings" w:hint="default"/>
      </w:rPr>
    </w:lvl>
    <w:lvl w:ilvl="3" w:tplc="04090001" w:tentative="1">
      <w:start w:val="1"/>
      <w:numFmt w:val="bullet"/>
      <w:lvlText w:val=""/>
      <w:lvlJc w:val="left"/>
      <w:pPr>
        <w:ind w:left="3901" w:hanging="360"/>
      </w:pPr>
      <w:rPr>
        <w:rFonts w:ascii="Symbol" w:hAnsi="Symbol" w:hint="default"/>
      </w:rPr>
    </w:lvl>
    <w:lvl w:ilvl="4" w:tplc="04090003" w:tentative="1">
      <w:start w:val="1"/>
      <w:numFmt w:val="bullet"/>
      <w:lvlText w:val="o"/>
      <w:lvlJc w:val="left"/>
      <w:pPr>
        <w:ind w:left="4621" w:hanging="360"/>
      </w:pPr>
      <w:rPr>
        <w:rFonts w:ascii="Courier New" w:hAnsi="Courier New" w:hint="default"/>
      </w:rPr>
    </w:lvl>
    <w:lvl w:ilvl="5" w:tplc="04090005" w:tentative="1">
      <w:start w:val="1"/>
      <w:numFmt w:val="bullet"/>
      <w:lvlText w:val=""/>
      <w:lvlJc w:val="left"/>
      <w:pPr>
        <w:ind w:left="5341" w:hanging="360"/>
      </w:pPr>
      <w:rPr>
        <w:rFonts w:ascii="Wingdings" w:hAnsi="Wingdings" w:hint="default"/>
      </w:rPr>
    </w:lvl>
    <w:lvl w:ilvl="6" w:tplc="04090001" w:tentative="1">
      <w:start w:val="1"/>
      <w:numFmt w:val="bullet"/>
      <w:lvlText w:val=""/>
      <w:lvlJc w:val="left"/>
      <w:pPr>
        <w:ind w:left="6061" w:hanging="360"/>
      </w:pPr>
      <w:rPr>
        <w:rFonts w:ascii="Symbol" w:hAnsi="Symbol" w:hint="default"/>
      </w:rPr>
    </w:lvl>
    <w:lvl w:ilvl="7" w:tplc="04090003" w:tentative="1">
      <w:start w:val="1"/>
      <w:numFmt w:val="bullet"/>
      <w:lvlText w:val="o"/>
      <w:lvlJc w:val="left"/>
      <w:pPr>
        <w:ind w:left="6781" w:hanging="360"/>
      </w:pPr>
      <w:rPr>
        <w:rFonts w:ascii="Courier New" w:hAnsi="Courier New" w:hint="default"/>
      </w:rPr>
    </w:lvl>
    <w:lvl w:ilvl="8" w:tplc="04090005" w:tentative="1">
      <w:start w:val="1"/>
      <w:numFmt w:val="bullet"/>
      <w:lvlText w:val=""/>
      <w:lvlJc w:val="left"/>
      <w:pPr>
        <w:ind w:left="7501" w:hanging="360"/>
      </w:pPr>
      <w:rPr>
        <w:rFonts w:ascii="Wingdings" w:hAnsi="Wingdings" w:hint="default"/>
      </w:rPr>
    </w:lvl>
  </w:abstractNum>
  <w:abstractNum w:abstractNumId="367">
    <w:nsid w:val="608B7DFF"/>
    <w:multiLevelType w:val="hybridMultilevel"/>
    <w:tmpl w:val="EBC2FEFC"/>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60934390"/>
    <w:multiLevelType w:val="hybridMultilevel"/>
    <w:tmpl w:val="771A8C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9">
    <w:nsid w:val="60AE3CF3"/>
    <w:multiLevelType w:val="hybridMultilevel"/>
    <w:tmpl w:val="FC6427C6"/>
    <w:lvl w:ilvl="0" w:tplc="04090005">
      <w:start w:val="1"/>
      <w:numFmt w:val="bullet"/>
      <w:lvlText w:val=""/>
      <w:lvlJc w:val="left"/>
      <w:pPr>
        <w:ind w:left="729" w:hanging="360"/>
      </w:pPr>
      <w:rPr>
        <w:rFonts w:ascii="Wingdings" w:hAnsi="Wingdings"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370">
    <w:nsid w:val="619430A8"/>
    <w:multiLevelType w:val="hybridMultilevel"/>
    <w:tmpl w:val="D0A86EEA"/>
    <w:lvl w:ilvl="0" w:tplc="8FC87E72">
      <w:start w:val="13"/>
      <w:numFmt w:val="bullet"/>
      <w:lvlText w:val=""/>
      <w:lvlJc w:val="left"/>
      <w:pPr>
        <w:ind w:left="720" w:hanging="360"/>
      </w:pPr>
      <w:rPr>
        <w:rFonts w:ascii="Wingdings 2" w:eastAsiaTheme="minorHAnsi" w:hAnsi="Wingdings 2"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19F6BF9"/>
    <w:multiLevelType w:val="hybridMultilevel"/>
    <w:tmpl w:val="FD12354A"/>
    <w:lvl w:ilvl="0" w:tplc="06E620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nsid w:val="61A414C9"/>
    <w:multiLevelType w:val="hybridMultilevel"/>
    <w:tmpl w:val="BCF0CB80"/>
    <w:lvl w:ilvl="0" w:tplc="AA028856">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nsid w:val="61AE0930"/>
    <w:multiLevelType w:val="hybridMultilevel"/>
    <w:tmpl w:val="661499EA"/>
    <w:lvl w:ilvl="0" w:tplc="FBD84C60">
      <w:start w:val="1"/>
      <w:numFmt w:val="bullet"/>
      <w:lvlText w:val="ð"/>
      <w:lvlJc w:val="left"/>
      <w:pPr>
        <w:ind w:left="729" w:hanging="360"/>
      </w:pPr>
      <w:rPr>
        <w:rFonts w:ascii="Wingdings" w:hAnsi="Wingdings" w:hint="default"/>
      </w:rPr>
    </w:lvl>
    <w:lvl w:ilvl="1" w:tplc="04090003">
      <w:start w:val="1"/>
      <w:numFmt w:val="bullet"/>
      <w:lvlText w:val="o"/>
      <w:lvlJc w:val="left"/>
      <w:pPr>
        <w:ind w:left="1449" w:hanging="360"/>
      </w:pPr>
      <w:rPr>
        <w:rFonts w:ascii="Courier New" w:hAnsi="Courier New" w:cs="Courier New" w:hint="default"/>
      </w:rPr>
    </w:lvl>
    <w:lvl w:ilvl="2" w:tplc="04090005">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374">
    <w:nsid w:val="6217584F"/>
    <w:multiLevelType w:val="multilevel"/>
    <w:tmpl w:val="39000F18"/>
    <w:lvl w:ilvl="0">
      <w:start w:val="13"/>
      <w:numFmt w:val="bullet"/>
      <w:lvlText w:val=""/>
      <w:lvlJc w:val="left"/>
      <w:rPr>
        <w:rFonts w:ascii="Wingdings 2" w:eastAsiaTheme="minorHAnsi" w:hAnsi="Wingdings 2" w:cstheme="minorBidi"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23565D0"/>
    <w:multiLevelType w:val="hybridMultilevel"/>
    <w:tmpl w:val="A62ECA4A"/>
    <w:lvl w:ilvl="0" w:tplc="AB5A146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623E4181"/>
    <w:multiLevelType w:val="hybridMultilevel"/>
    <w:tmpl w:val="55283690"/>
    <w:lvl w:ilvl="0" w:tplc="04090005">
      <w:start w:val="1"/>
      <w:numFmt w:val="bullet"/>
      <w:lvlText w:val=""/>
      <w:lvlJc w:val="left"/>
      <w:pPr>
        <w:ind w:left="1257" w:hanging="360"/>
      </w:pPr>
      <w:rPr>
        <w:rFonts w:ascii="Wingdings" w:hAnsi="Wingdings" w:hint="default"/>
      </w:rPr>
    </w:lvl>
    <w:lvl w:ilvl="1" w:tplc="04090003" w:tentative="1">
      <w:start w:val="1"/>
      <w:numFmt w:val="bullet"/>
      <w:lvlText w:val="o"/>
      <w:lvlJc w:val="left"/>
      <w:pPr>
        <w:ind w:left="1977" w:hanging="360"/>
      </w:pPr>
      <w:rPr>
        <w:rFonts w:ascii="Courier New" w:hAnsi="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377">
    <w:nsid w:val="624248A3"/>
    <w:multiLevelType w:val="hybridMultilevel"/>
    <w:tmpl w:val="A46C6518"/>
    <w:lvl w:ilvl="0" w:tplc="F844FC9E">
      <w:start w:val="1"/>
      <w:numFmt w:val="bullet"/>
      <w:lvlText w:val=""/>
      <w:lvlJc w:val="left"/>
      <w:pPr>
        <w:ind w:left="720" w:hanging="360"/>
      </w:pPr>
      <w:rPr>
        <w:rFonts w:ascii="Wingdings" w:hAnsi="Wingdings" w:hint="default"/>
        <w:color w:val="auto"/>
        <w:sz w:val="23"/>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2E002E3"/>
    <w:multiLevelType w:val="hybridMultilevel"/>
    <w:tmpl w:val="DA4C4D9E"/>
    <w:lvl w:ilvl="0" w:tplc="8F2C313A">
      <w:start w:val="1"/>
      <w:numFmt w:val="decimal"/>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79">
    <w:nsid w:val="631F6AAA"/>
    <w:multiLevelType w:val="multilevel"/>
    <w:tmpl w:val="8CB45B3A"/>
    <w:lvl w:ilvl="0">
      <w:start w:val="1"/>
      <w:numFmt w:val="bullet"/>
      <w:lvlText w:val=""/>
      <w:lvlJc w:val="left"/>
      <w:rPr>
        <w:rFonts w:ascii="Wingdings" w:hAnsi="Wingdings" w:cs="Times New Roman" w:hint="default"/>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37F57DA"/>
    <w:multiLevelType w:val="multilevel"/>
    <w:tmpl w:val="05A6EC60"/>
    <w:lvl w:ilvl="0">
      <w:start w:val="1"/>
      <w:numFmt w:val="bullet"/>
      <w:lvlText w:val=""/>
      <w:lvlJc w:val="left"/>
      <w:rPr>
        <w:rFonts w:ascii="Wingdings" w:hAnsi="Wingdings"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38D6A11"/>
    <w:multiLevelType w:val="hybridMultilevel"/>
    <w:tmpl w:val="4AD2A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nsid w:val="641C534D"/>
    <w:multiLevelType w:val="multilevel"/>
    <w:tmpl w:val="EF18FCD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4461E13"/>
    <w:multiLevelType w:val="hybridMultilevel"/>
    <w:tmpl w:val="E578D41A"/>
    <w:lvl w:ilvl="0" w:tplc="385C8B42">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4">
    <w:nsid w:val="645676E7"/>
    <w:multiLevelType w:val="multilevel"/>
    <w:tmpl w:val="7A3E2868"/>
    <w:lvl w:ilvl="0">
      <w:start w:val="1"/>
      <w:numFmt w:val="bullet"/>
      <w:lvlText w:val=""/>
      <w:lvlPicBulletId w:val="1"/>
      <w:lvlJc w:val="left"/>
      <w:rPr>
        <w:rFonts w:ascii="Symbol" w:hAnsi="Symbol" w:hint="default"/>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4E27430"/>
    <w:multiLevelType w:val="multilevel"/>
    <w:tmpl w:val="2870C7E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5007FDC"/>
    <w:multiLevelType w:val="hybridMultilevel"/>
    <w:tmpl w:val="D95AE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650C526F"/>
    <w:multiLevelType w:val="multilevel"/>
    <w:tmpl w:val="4FDAB7E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5164EF6"/>
    <w:multiLevelType w:val="hybridMultilevel"/>
    <w:tmpl w:val="DBACD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65262CAA"/>
    <w:multiLevelType w:val="hybridMultilevel"/>
    <w:tmpl w:val="5720030C"/>
    <w:lvl w:ilvl="0" w:tplc="D916CCB8">
      <w:start w:val="11"/>
      <w:numFmt w:val="bullet"/>
      <w:lvlText w:val=""/>
      <w:lvlJc w:val="left"/>
      <w:pPr>
        <w:ind w:left="720" w:hanging="360"/>
      </w:pPr>
      <w:rPr>
        <w:rFonts w:ascii="Wingdings 2" w:eastAsiaTheme="minorHAnsi" w:hAnsi="Wingdings 2" w:cstheme="minorBid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653F662F"/>
    <w:multiLevelType w:val="hybridMultilevel"/>
    <w:tmpl w:val="C876DCAA"/>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6546789E"/>
    <w:multiLevelType w:val="hybridMultilevel"/>
    <w:tmpl w:val="76807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nsid w:val="655073A2"/>
    <w:multiLevelType w:val="hybridMultilevel"/>
    <w:tmpl w:val="9C9E0056"/>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560625B"/>
    <w:multiLevelType w:val="hybridMultilevel"/>
    <w:tmpl w:val="F4782244"/>
    <w:lvl w:ilvl="0" w:tplc="E7100F42">
      <w:start w:val="1"/>
      <w:numFmt w:val="bullet"/>
      <w:lvlText w:val=""/>
      <w:lvlJc w:val="left"/>
      <w:pPr>
        <w:ind w:left="1089" w:hanging="360"/>
      </w:pPr>
      <w:rPr>
        <w:rFonts w:ascii="Wingdings" w:hAnsi="Wingdings" w:cs="Times New Roman" w:hint="default"/>
        <w:color w:val="auto"/>
        <w:sz w:val="22"/>
        <w:szCs w:val="24"/>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394">
    <w:nsid w:val="65C57DF6"/>
    <w:multiLevelType w:val="multilevel"/>
    <w:tmpl w:val="402681AA"/>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6A76B38"/>
    <w:multiLevelType w:val="hybridMultilevel"/>
    <w:tmpl w:val="0DA26A64"/>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66E52414"/>
    <w:multiLevelType w:val="hybridMultilevel"/>
    <w:tmpl w:val="C53AD4DC"/>
    <w:lvl w:ilvl="0" w:tplc="1132305C">
      <w:start w:val="1"/>
      <w:numFmt w:val="decimalZero"/>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7">
    <w:nsid w:val="67184DBB"/>
    <w:multiLevelType w:val="multilevel"/>
    <w:tmpl w:val="75D0232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7B25731"/>
    <w:multiLevelType w:val="multilevel"/>
    <w:tmpl w:val="627ED35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7E50AF6"/>
    <w:multiLevelType w:val="hybridMultilevel"/>
    <w:tmpl w:val="75BC07D6"/>
    <w:lvl w:ilvl="0" w:tplc="1B8651B0">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680427CD"/>
    <w:multiLevelType w:val="hybridMultilevel"/>
    <w:tmpl w:val="9DC2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68250EAF"/>
    <w:multiLevelType w:val="hybridMultilevel"/>
    <w:tmpl w:val="B162A8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68FA0AC4"/>
    <w:multiLevelType w:val="hybridMultilevel"/>
    <w:tmpl w:val="769CC4DA"/>
    <w:lvl w:ilvl="0" w:tplc="96B88D70">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3">
    <w:nsid w:val="696F1BDB"/>
    <w:multiLevelType w:val="hybridMultilevel"/>
    <w:tmpl w:val="A126C698"/>
    <w:lvl w:ilvl="0" w:tplc="BB8432C8">
      <w:start w:val="1"/>
      <w:numFmt w:val="bullet"/>
      <w:lvlText w:val=""/>
      <w:lvlJc w:val="left"/>
      <w:pPr>
        <w:tabs>
          <w:tab w:val="num" w:pos="450"/>
        </w:tabs>
        <w:ind w:left="450" w:hanging="360"/>
      </w:pPr>
      <w:rPr>
        <w:rFonts w:ascii="Symbol" w:hAnsi="Symbol" w:cs="Times New Roman" w:hint="default"/>
        <w:color w:val="auto"/>
        <w:sz w:val="21"/>
        <w:szCs w:val="21"/>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04">
    <w:nsid w:val="69B9399E"/>
    <w:multiLevelType w:val="hybridMultilevel"/>
    <w:tmpl w:val="4558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6A313A3B"/>
    <w:multiLevelType w:val="hybridMultilevel"/>
    <w:tmpl w:val="6BD67C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6A5C150A"/>
    <w:multiLevelType w:val="hybridMultilevel"/>
    <w:tmpl w:val="C4D0DB20"/>
    <w:lvl w:ilvl="0" w:tplc="CE6ECB40">
      <w:start w:val="1"/>
      <w:numFmt w:val="bullet"/>
      <w:lvlText w:val=""/>
      <w:lvlJc w:val="left"/>
      <w:pPr>
        <w:tabs>
          <w:tab w:val="num" w:pos="450"/>
        </w:tabs>
        <w:ind w:left="450" w:hanging="360"/>
      </w:pPr>
      <w:rPr>
        <w:rFonts w:ascii="Wingdings" w:hAnsi="Wingdings" w:hint="default"/>
        <w:color w:val="auto"/>
        <w:sz w:val="22"/>
        <w:szCs w:val="24"/>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07">
    <w:nsid w:val="6A6E4CCE"/>
    <w:multiLevelType w:val="hybridMultilevel"/>
    <w:tmpl w:val="73D2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6AC71D3C"/>
    <w:multiLevelType w:val="hybridMultilevel"/>
    <w:tmpl w:val="9F668014"/>
    <w:lvl w:ilvl="0" w:tplc="3CF86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6AD00180"/>
    <w:multiLevelType w:val="hybridMultilevel"/>
    <w:tmpl w:val="6F22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nsid w:val="6B2065DD"/>
    <w:multiLevelType w:val="hybridMultilevel"/>
    <w:tmpl w:val="8D9AF646"/>
    <w:lvl w:ilvl="0" w:tplc="319EEB10">
      <w:start w:val="1"/>
      <w:numFmt w:val="decimalZero"/>
      <w:lvlText w:val="%1."/>
      <w:lvlJc w:val="left"/>
      <w:pPr>
        <w:ind w:left="360" w:hanging="360"/>
      </w:pPr>
      <w:rPr>
        <w:rFonts w:hint="default"/>
      </w:rPr>
    </w:lvl>
    <w:lvl w:ilvl="1" w:tplc="04090019">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11">
    <w:nsid w:val="6C2B7A84"/>
    <w:multiLevelType w:val="hybridMultilevel"/>
    <w:tmpl w:val="B9B4C406"/>
    <w:lvl w:ilvl="0" w:tplc="E7100F42">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6C303787"/>
    <w:multiLevelType w:val="hybridMultilevel"/>
    <w:tmpl w:val="CCB25C74"/>
    <w:lvl w:ilvl="0" w:tplc="28B4FA52">
      <w:start w:val="1"/>
      <w:numFmt w:val="bullet"/>
      <w:lvlText w:val=""/>
      <w:lvlJc w:val="left"/>
      <w:pPr>
        <w:ind w:left="720" w:hanging="360"/>
      </w:pPr>
      <w:rPr>
        <w:rFonts w:ascii="Wingdings"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6C350A9C"/>
    <w:multiLevelType w:val="hybridMultilevel"/>
    <w:tmpl w:val="5820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nsid w:val="6C530B2F"/>
    <w:multiLevelType w:val="hybridMultilevel"/>
    <w:tmpl w:val="73561F12"/>
    <w:lvl w:ilvl="0" w:tplc="8C786522">
      <w:start w:val="7"/>
      <w:numFmt w:val="bullet"/>
      <w:lvlText w:val="-"/>
      <w:lvlJc w:val="left"/>
      <w:pPr>
        <w:ind w:left="720" w:hanging="360"/>
      </w:pPr>
      <w:rPr>
        <w:rFonts w:ascii="SutonnyMJ" w:eastAsia="Times New Roman" w:hAnsi="SutonnyMJ" w:cs="SutonnyMJ"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6C7D499A"/>
    <w:multiLevelType w:val="hybridMultilevel"/>
    <w:tmpl w:val="D64CA308"/>
    <w:lvl w:ilvl="0" w:tplc="3CF863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6CD612DF"/>
    <w:multiLevelType w:val="hybridMultilevel"/>
    <w:tmpl w:val="3B44F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6CE84946"/>
    <w:multiLevelType w:val="hybridMultilevel"/>
    <w:tmpl w:val="72D498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nsid w:val="6D2A4278"/>
    <w:multiLevelType w:val="hybridMultilevel"/>
    <w:tmpl w:val="691E36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6D2D3047"/>
    <w:multiLevelType w:val="hybridMultilevel"/>
    <w:tmpl w:val="A12203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0">
    <w:nsid w:val="6D3738EA"/>
    <w:multiLevelType w:val="hybridMultilevel"/>
    <w:tmpl w:val="5C62B5EE"/>
    <w:lvl w:ilvl="0" w:tplc="0409000B">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nsid w:val="6D81399D"/>
    <w:multiLevelType w:val="hybridMultilevel"/>
    <w:tmpl w:val="DA50E2B4"/>
    <w:lvl w:ilvl="0" w:tplc="234C71A2">
      <w:start w:val="1"/>
      <w:numFmt w:val="bullet"/>
      <w:lvlText w:val=""/>
      <w:lvlJc w:val="left"/>
      <w:pPr>
        <w:ind w:left="720" w:hanging="360"/>
      </w:pPr>
      <w:rPr>
        <w:rFonts w:ascii="Wingdings" w:hAnsi="Wingdings" w:cs="Times New Roman" w:hint="default"/>
        <w:sz w:val="22"/>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nsid w:val="6DA221E2"/>
    <w:multiLevelType w:val="multilevel"/>
    <w:tmpl w:val="0B169B1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EF74189"/>
    <w:multiLevelType w:val="hybridMultilevel"/>
    <w:tmpl w:val="B716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6EF86BEF"/>
    <w:multiLevelType w:val="hybridMultilevel"/>
    <w:tmpl w:val="B106E378"/>
    <w:lvl w:ilvl="0" w:tplc="11AEBDFE">
      <w:start w:val="1"/>
      <w:numFmt w:val="bullet"/>
      <w:lvlText w:val=""/>
      <w:lvlJc w:val="left"/>
      <w:pPr>
        <w:ind w:left="108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6F0A1D4B"/>
    <w:multiLevelType w:val="hybridMultilevel"/>
    <w:tmpl w:val="63ECE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nsid w:val="6F14184D"/>
    <w:multiLevelType w:val="multilevel"/>
    <w:tmpl w:val="0A0CB4A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6F1701D8"/>
    <w:multiLevelType w:val="multilevel"/>
    <w:tmpl w:val="E2FC871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6F817688"/>
    <w:multiLevelType w:val="multilevel"/>
    <w:tmpl w:val="41863F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0373321"/>
    <w:multiLevelType w:val="hybridMultilevel"/>
    <w:tmpl w:val="565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nsid w:val="7041309D"/>
    <w:multiLevelType w:val="hybridMultilevel"/>
    <w:tmpl w:val="7A3829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nsid w:val="70511EB1"/>
    <w:multiLevelType w:val="hybridMultilevel"/>
    <w:tmpl w:val="5608F76C"/>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70A77D19"/>
    <w:multiLevelType w:val="hybridMultilevel"/>
    <w:tmpl w:val="02FCD7A2"/>
    <w:lvl w:ilvl="0" w:tplc="B6FEAA16">
      <w:start w:val="1"/>
      <w:numFmt w:val="bullet"/>
      <w:lvlText w:val=""/>
      <w:lvlJc w:val="left"/>
      <w:pPr>
        <w:ind w:left="1166" w:hanging="360"/>
      </w:pPr>
      <w:rPr>
        <w:rFonts w:ascii="Wingdings" w:hAnsi="Wingdings" w:cs="Times New Roman" w:hint="default"/>
        <w:color w:val="auto"/>
        <w:sz w:val="22"/>
        <w:szCs w:val="24"/>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33">
    <w:nsid w:val="71411D37"/>
    <w:multiLevelType w:val="multilevel"/>
    <w:tmpl w:val="F7FAC34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14D7201"/>
    <w:multiLevelType w:val="hybridMultilevel"/>
    <w:tmpl w:val="A152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715B7794"/>
    <w:multiLevelType w:val="multilevel"/>
    <w:tmpl w:val="80B2C53E"/>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1A21203"/>
    <w:multiLevelType w:val="hybridMultilevel"/>
    <w:tmpl w:val="65A03128"/>
    <w:lvl w:ilvl="0" w:tplc="1FFE9EFA">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71DB354C"/>
    <w:multiLevelType w:val="hybridMultilevel"/>
    <w:tmpl w:val="D1EAA126"/>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nsid w:val="72422A1B"/>
    <w:multiLevelType w:val="hybridMultilevel"/>
    <w:tmpl w:val="3F923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724813EB"/>
    <w:multiLevelType w:val="multilevel"/>
    <w:tmpl w:val="BB680F1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2503815"/>
    <w:multiLevelType w:val="hybridMultilevel"/>
    <w:tmpl w:val="7026D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nsid w:val="728238FA"/>
    <w:multiLevelType w:val="hybridMultilevel"/>
    <w:tmpl w:val="C64CF346"/>
    <w:lvl w:ilvl="0" w:tplc="3CF86306">
      <w:start w:val="1"/>
      <w:numFmt w:val="bullet"/>
      <w:lvlText w:val=""/>
      <w:lvlJc w:val="left"/>
      <w:pPr>
        <w:ind w:left="1080" w:hanging="360"/>
      </w:pPr>
      <w:rPr>
        <w:rFonts w:ascii="Symbol" w:hAnsi="Symbol" w:hint="default"/>
      </w:rPr>
    </w:lvl>
    <w:lvl w:ilvl="1" w:tplc="8F1A52FC">
      <w:start w:val="3"/>
      <w:numFmt w:val="bullet"/>
      <w:lvlText w:val=""/>
      <w:lvlJc w:val="left"/>
      <w:pPr>
        <w:ind w:left="1800" w:hanging="360"/>
      </w:pPr>
      <w:rPr>
        <w:rFonts w:ascii="Wingdings 2" w:eastAsia="Calibri" w:hAnsi="Wingdings 2" w:cs="Vrind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2">
    <w:nsid w:val="72BC5725"/>
    <w:multiLevelType w:val="hybridMultilevel"/>
    <w:tmpl w:val="C31697A0"/>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nsid w:val="72CD00AB"/>
    <w:multiLevelType w:val="hybridMultilevel"/>
    <w:tmpl w:val="E82CA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nsid w:val="736410E4"/>
    <w:multiLevelType w:val="hybridMultilevel"/>
    <w:tmpl w:val="42C298E0"/>
    <w:lvl w:ilvl="0" w:tplc="E7100F42">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nsid w:val="73DF7D9E"/>
    <w:multiLevelType w:val="hybridMultilevel"/>
    <w:tmpl w:val="2E109F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nsid w:val="740401BA"/>
    <w:multiLevelType w:val="multilevel"/>
    <w:tmpl w:val="F95E227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424553F"/>
    <w:multiLevelType w:val="hybridMultilevel"/>
    <w:tmpl w:val="459E1CB8"/>
    <w:lvl w:ilvl="0" w:tplc="0409000B">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nsid w:val="7435795C"/>
    <w:multiLevelType w:val="hybridMultilevel"/>
    <w:tmpl w:val="40DCCA2C"/>
    <w:lvl w:ilvl="0" w:tplc="52EEF108">
      <w:start w:val="1988"/>
      <w:numFmt w:val="bullet"/>
      <w:lvlText w:val=""/>
      <w:lvlJc w:val="left"/>
      <w:pPr>
        <w:ind w:left="81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744E29E0"/>
    <w:multiLevelType w:val="multilevel"/>
    <w:tmpl w:val="64E88BB2"/>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4A77504"/>
    <w:multiLevelType w:val="hybridMultilevel"/>
    <w:tmpl w:val="F83835AA"/>
    <w:lvl w:ilvl="0" w:tplc="C9F442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74ED7379"/>
    <w:multiLevelType w:val="hybridMultilevel"/>
    <w:tmpl w:val="666EF1AC"/>
    <w:lvl w:ilvl="0" w:tplc="C0283920">
      <w:start w:val="4897"/>
      <w:numFmt w:val="decimal"/>
      <w:lvlText w:val="%1"/>
      <w:lvlJc w:val="left"/>
      <w:pPr>
        <w:ind w:left="840" w:hanging="480"/>
      </w:pPr>
      <w:rPr>
        <w:rFonts w:hint="default"/>
      </w:rPr>
    </w:lvl>
    <w:lvl w:ilvl="1" w:tplc="04090003">
      <w:start w:val="1"/>
      <w:numFmt w:val="bullet"/>
      <w:lvlText w:val="o"/>
      <w:lvlJc w:val="left"/>
      <w:pPr>
        <w:ind w:left="1440" w:hanging="360"/>
      </w:pPr>
      <w:rPr>
        <w:rFonts w:ascii="Courier New" w:hAnsi="Courier New" w:cs="Courier New" w:hint="default"/>
      </w:rPr>
    </w:lvl>
    <w:lvl w:ilvl="2" w:tplc="E006DA1A">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nsid w:val="75D41E3F"/>
    <w:multiLevelType w:val="multilevel"/>
    <w:tmpl w:val="06368948"/>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68F14E7"/>
    <w:multiLevelType w:val="multilevel"/>
    <w:tmpl w:val="2BF8177E"/>
    <w:lvl w:ilvl="0">
      <w:start w:val="13"/>
      <w:numFmt w:val="bullet"/>
      <w:lvlText w:val=""/>
      <w:lvlJc w:val="left"/>
      <w:rPr>
        <w:rFonts w:ascii="Wingdings 2" w:eastAsiaTheme="minorHAnsi" w:hAnsi="Wingdings 2" w:cstheme="minorBidi" w:hint="default"/>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7177DED"/>
    <w:multiLevelType w:val="hybridMultilevel"/>
    <w:tmpl w:val="2202E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nsid w:val="773E659F"/>
    <w:multiLevelType w:val="multilevel"/>
    <w:tmpl w:val="B58EBCA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77170B6"/>
    <w:multiLevelType w:val="hybridMultilevel"/>
    <w:tmpl w:val="6EC86866"/>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nsid w:val="77A07750"/>
    <w:multiLevelType w:val="hybridMultilevel"/>
    <w:tmpl w:val="14986856"/>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nsid w:val="77AF58CC"/>
    <w:multiLevelType w:val="hybridMultilevel"/>
    <w:tmpl w:val="87DEC996"/>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78995B79"/>
    <w:multiLevelType w:val="hybridMultilevel"/>
    <w:tmpl w:val="163C56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791A1ACD"/>
    <w:multiLevelType w:val="multilevel"/>
    <w:tmpl w:val="A3DCC8B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955152D"/>
    <w:multiLevelType w:val="hybridMultilevel"/>
    <w:tmpl w:val="4B928FDC"/>
    <w:lvl w:ilvl="0" w:tplc="8ADED192">
      <w:start w:val="1"/>
      <w:numFmt w:val="bullet"/>
      <w:lvlText w:val=""/>
      <w:lvlJc w:val="left"/>
      <w:pPr>
        <w:ind w:left="720" w:hanging="360"/>
      </w:pPr>
      <w:rPr>
        <w:rFonts w:ascii="Wingdings" w:hAnsi="Wingdings" w:cs="Times New Roman"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79976640"/>
    <w:multiLevelType w:val="hybridMultilevel"/>
    <w:tmpl w:val="D00269E2"/>
    <w:lvl w:ilvl="0" w:tplc="996434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79BA3779"/>
    <w:multiLevelType w:val="hybridMultilevel"/>
    <w:tmpl w:val="E7AAE774"/>
    <w:lvl w:ilvl="0" w:tplc="30989736">
      <w:start w:val="11"/>
      <w:numFmt w:val="upperLetter"/>
      <w:lvlText w:val="%1."/>
      <w:lvlJc w:val="left"/>
      <w:pPr>
        <w:ind w:left="1080" w:hanging="360"/>
      </w:pPr>
      <w:rPr>
        <w:rFonts w:ascii="SutonnyMJ" w:eastAsia="SutonnyMJ" w:hAnsi="SutonnyMJ" w:cs="SutonnyMJ" w:hint="default"/>
      </w:rPr>
    </w:lvl>
    <w:lvl w:ilvl="1" w:tplc="CFCEC33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4">
    <w:nsid w:val="7A2E0034"/>
    <w:multiLevelType w:val="hybridMultilevel"/>
    <w:tmpl w:val="492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nsid w:val="7A5B409D"/>
    <w:multiLevelType w:val="hybridMultilevel"/>
    <w:tmpl w:val="16FE6FCE"/>
    <w:lvl w:ilvl="0" w:tplc="04090001">
      <w:start w:val="1"/>
      <w:numFmt w:val="bullet"/>
      <w:lvlText w:val=""/>
      <w:lvlJc w:val="left"/>
      <w:pPr>
        <w:ind w:left="674" w:hanging="360"/>
      </w:pPr>
      <w:rPr>
        <w:rFonts w:ascii="Symbol" w:hAnsi="Symbol"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466">
    <w:nsid w:val="7A9E5CD0"/>
    <w:multiLevelType w:val="hybridMultilevel"/>
    <w:tmpl w:val="5B88E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7">
    <w:nsid w:val="7AC7695E"/>
    <w:multiLevelType w:val="hybridMultilevel"/>
    <w:tmpl w:val="035AE870"/>
    <w:lvl w:ilvl="0" w:tplc="B6FEAA16">
      <w:start w:val="1"/>
      <w:numFmt w:val="bullet"/>
      <w:lvlText w:val=""/>
      <w:lvlJc w:val="left"/>
      <w:pPr>
        <w:ind w:left="1080" w:hanging="360"/>
      </w:pPr>
      <w:rPr>
        <w:rFonts w:ascii="Wingdings" w:hAnsi="Wingdings" w:cs="Times New Roman" w:hint="default"/>
        <w:color w:val="auto"/>
        <w:sz w:val="22"/>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8">
    <w:nsid w:val="7AD05E60"/>
    <w:multiLevelType w:val="hybridMultilevel"/>
    <w:tmpl w:val="C0ECC820"/>
    <w:lvl w:ilvl="0" w:tplc="04090003">
      <w:start w:val="1"/>
      <w:numFmt w:val="bullet"/>
      <w:lvlText w:val="o"/>
      <w:lvlJc w:val="left"/>
      <w:pPr>
        <w:ind w:left="720" w:hanging="360"/>
      </w:pPr>
      <w:rPr>
        <w:rFonts w:ascii="Courier New" w:hAnsi="Courier New" w:cs="Courier New" w:hint="default"/>
      </w:rPr>
    </w:lvl>
    <w:lvl w:ilvl="1" w:tplc="FA58C6AE">
      <w:numFmt w:val="bullet"/>
      <w:lvlText w:val=""/>
      <w:lvlJc w:val="left"/>
      <w:pPr>
        <w:ind w:left="1440" w:hanging="360"/>
      </w:pPr>
      <w:rPr>
        <w:rFonts w:ascii="Symbol" w:eastAsia="Calibri" w:hAnsi="Symbol" w:cs="SutonnyMJ"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nsid w:val="7B7625A6"/>
    <w:multiLevelType w:val="hybridMultilevel"/>
    <w:tmpl w:val="017E8DAE"/>
    <w:lvl w:ilvl="0" w:tplc="06E62078">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0">
    <w:nsid w:val="7B7C2770"/>
    <w:multiLevelType w:val="hybridMultilevel"/>
    <w:tmpl w:val="53F2F1F6"/>
    <w:lvl w:ilvl="0" w:tplc="0409000D">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71">
    <w:nsid w:val="7B8A3DFC"/>
    <w:multiLevelType w:val="multilevel"/>
    <w:tmpl w:val="7D8ABC1A"/>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B984937"/>
    <w:multiLevelType w:val="hybridMultilevel"/>
    <w:tmpl w:val="7E3E7E4C"/>
    <w:lvl w:ilvl="0" w:tplc="C610EEEC">
      <w:start w:val="1"/>
      <w:numFmt w:val="decimalZero"/>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73">
    <w:nsid w:val="7BD32AA7"/>
    <w:multiLevelType w:val="hybridMultilevel"/>
    <w:tmpl w:val="FF7A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nsid w:val="7C023D89"/>
    <w:multiLevelType w:val="hybridMultilevel"/>
    <w:tmpl w:val="CF7A2D32"/>
    <w:lvl w:ilvl="0" w:tplc="16283AFC">
      <w:start w:val="1"/>
      <w:numFmt w:val="bullet"/>
      <w:lvlText w:val=""/>
      <w:lvlJc w:val="left"/>
      <w:pPr>
        <w:ind w:left="720" w:hanging="360"/>
      </w:pPr>
      <w:rPr>
        <w:rFonts w:ascii="Wingdings" w:hAnsi="Wingdings" w:cs="Times New Roman" w:hint="default"/>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nsid w:val="7C1D2CA5"/>
    <w:multiLevelType w:val="multilevel"/>
    <w:tmpl w:val="E5C41B3C"/>
    <w:lvl w:ilvl="0">
      <w:start w:val="1"/>
      <w:numFmt w:val="bullet"/>
      <w:lvlText w:val=""/>
      <w:lvlJc w:val="left"/>
      <w:rPr>
        <w:rFonts w:ascii="Wingdings" w:hAnsi="Wingdings" w:cs="Times New Roman"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CCA2A1E"/>
    <w:multiLevelType w:val="hybridMultilevel"/>
    <w:tmpl w:val="C380AC96"/>
    <w:lvl w:ilvl="0" w:tplc="8A267660">
      <w:start w:val="1"/>
      <w:numFmt w:val="decimal"/>
      <w:lvlText w:val="%1."/>
      <w:lvlJc w:val="left"/>
      <w:pPr>
        <w:ind w:left="990" w:hanging="360"/>
      </w:pPr>
      <w:rPr>
        <w:rFonts w:ascii="SutonnyMJ" w:eastAsia="Times New Roman" w:hAnsi="SutonnyMJ"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7">
    <w:nsid w:val="7CD420D1"/>
    <w:multiLevelType w:val="hybridMultilevel"/>
    <w:tmpl w:val="69E283F2"/>
    <w:lvl w:ilvl="0" w:tplc="D42297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7CF056DE"/>
    <w:multiLevelType w:val="multilevel"/>
    <w:tmpl w:val="902C8D78"/>
    <w:lvl w:ilvl="0">
      <w:start w:val="1"/>
      <w:numFmt w:val="bullet"/>
      <w:lvlText w:val=""/>
      <w:lvlJc w:val="left"/>
      <w:rPr>
        <w:rFonts w:ascii="Wingdings" w:hAnsi="Wingdings" w:hint="default"/>
        <w:color w:val="auto"/>
        <w:sz w:val="22"/>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D707DD4"/>
    <w:multiLevelType w:val="multilevel"/>
    <w:tmpl w:val="BA280ADC"/>
    <w:lvl w:ilvl="0">
      <w:start w:val="1"/>
      <w:numFmt w:val="bullet"/>
      <w:lvlText w:val=""/>
      <w:lvlJc w:val="left"/>
      <w:rPr>
        <w:rFonts w:ascii="Wingdings" w:hAnsi="Wingdings"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7D946960"/>
    <w:multiLevelType w:val="multilevel"/>
    <w:tmpl w:val="AA68C8EC"/>
    <w:lvl w:ilvl="0">
      <w:start w:val="1"/>
      <w:numFmt w:val="bullet"/>
      <w:lvlText w:val=""/>
      <w:lvlJc w:val="left"/>
      <w:rPr>
        <w:rFonts w:ascii="Wingdings" w:hAnsi="Wingdings" w:cs="Times New Roman" w:hint="default"/>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7ED75B69"/>
    <w:multiLevelType w:val="multilevel"/>
    <w:tmpl w:val="326A5C66"/>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EF01567"/>
    <w:multiLevelType w:val="hybridMultilevel"/>
    <w:tmpl w:val="AE686C2C"/>
    <w:lvl w:ilvl="0" w:tplc="BB8432C8">
      <w:start w:val="1"/>
      <w:numFmt w:val="bullet"/>
      <w:lvlText w:val=""/>
      <w:lvlJc w:val="left"/>
      <w:pPr>
        <w:tabs>
          <w:tab w:val="num" w:pos="450"/>
        </w:tabs>
        <w:ind w:left="450" w:hanging="360"/>
      </w:pPr>
      <w:rPr>
        <w:rFonts w:ascii="Symbol" w:hAnsi="Symbol" w:cs="Times New Roman" w:hint="default"/>
        <w:color w:val="auto"/>
        <w:sz w:val="21"/>
        <w:szCs w:val="21"/>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83">
    <w:nsid w:val="7F391331"/>
    <w:multiLevelType w:val="multilevel"/>
    <w:tmpl w:val="F7E6B478"/>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7FA23380"/>
    <w:multiLevelType w:val="multilevel"/>
    <w:tmpl w:val="D53E27F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7FBB09D8"/>
    <w:multiLevelType w:val="hybridMultilevel"/>
    <w:tmpl w:val="8E363C16"/>
    <w:lvl w:ilvl="0" w:tplc="CE6ECB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nsid w:val="7FFD716B"/>
    <w:multiLevelType w:val="multilevel"/>
    <w:tmpl w:val="C15429DE"/>
    <w:lvl w:ilvl="0">
      <w:start w:val="1"/>
      <w:numFmt w:val="bullet"/>
      <w:lvlText w:val=""/>
      <w:lvlPicBulletId w:val="0"/>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8"/>
  </w:num>
  <w:num w:numId="2">
    <w:abstractNumId w:val="343"/>
  </w:num>
  <w:num w:numId="3">
    <w:abstractNumId w:val="452"/>
  </w:num>
  <w:num w:numId="4">
    <w:abstractNumId w:val="422"/>
  </w:num>
  <w:num w:numId="5">
    <w:abstractNumId w:val="65"/>
  </w:num>
  <w:num w:numId="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1"/>
  </w:num>
  <w:num w:numId="8">
    <w:abstractNumId w:val="46"/>
  </w:num>
  <w:num w:numId="9">
    <w:abstractNumId w:val="413"/>
  </w:num>
  <w:num w:numId="10">
    <w:abstractNumId w:val="157"/>
  </w:num>
  <w:num w:numId="11">
    <w:abstractNumId w:val="160"/>
  </w:num>
  <w:num w:numId="12">
    <w:abstractNumId w:val="322"/>
  </w:num>
  <w:num w:numId="13">
    <w:abstractNumId w:val="414"/>
  </w:num>
  <w:num w:numId="14">
    <w:abstractNumId w:val="223"/>
  </w:num>
  <w:num w:numId="15">
    <w:abstractNumId w:val="324"/>
  </w:num>
  <w:num w:numId="16">
    <w:abstractNumId w:val="259"/>
  </w:num>
  <w:num w:numId="17">
    <w:abstractNumId w:val="77"/>
  </w:num>
  <w:num w:numId="18">
    <w:abstractNumId w:val="225"/>
  </w:num>
  <w:num w:numId="19">
    <w:abstractNumId w:val="369"/>
  </w:num>
  <w:num w:numId="20">
    <w:abstractNumId w:val="228"/>
  </w:num>
  <w:num w:numId="21">
    <w:abstractNumId w:val="44"/>
  </w:num>
  <w:num w:numId="22">
    <w:abstractNumId w:val="207"/>
  </w:num>
  <w:num w:numId="23">
    <w:abstractNumId w:val="334"/>
  </w:num>
  <w:num w:numId="24">
    <w:abstractNumId w:val="121"/>
  </w:num>
  <w:num w:numId="25">
    <w:abstractNumId w:val="433"/>
  </w:num>
  <w:num w:numId="26">
    <w:abstractNumId w:val="108"/>
  </w:num>
  <w:num w:numId="27">
    <w:abstractNumId w:val="249"/>
  </w:num>
  <w:num w:numId="28">
    <w:abstractNumId w:val="242"/>
  </w:num>
  <w:num w:numId="29">
    <w:abstractNumId w:val="354"/>
  </w:num>
  <w:num w:numId="30">
    <w:abstractNumId w:val="149"/>
  </w:num>
  <w:num w:numId="31">
    <w:abstractNumId w:val="56"/>
  </w:num>
  <w:num w:numId="32">
    <w:abstractNumId w:val="353"/>
  </w:num>
  <w:num w:numId="33">
    <w:abstractNumId w:val="39"/>
  </w:num>
  <w:num w:numId="34">
    <w:abstractNumId w:val="199"/>
  </w:num>
  <w:num w:numId="35">
    <w:abstractNumId w:val="74"/>
  </w:num>
  <w:num w:numId="36">
    <w:abstractNumId w:val="197"/>
  </w:num>
  <w:num w:numId="37">
    <w:abstractNumId w:val="95"/>
  </w:num>
  <w:num w:numId="38">
    <w:abstractNumId w:val="36"/>
  </w:num>
  <w:num w:numId="39">
    <w:abstractNumId w:val="435"/>
  </w:num>
  <w:num w:numId="40">
    <w:abstractNumId w:val="295"/>
  </w:num>
  <w:num w:numId="41">
    <w:abstractNumId w:val="93"/>
  </w:num>
  <w:num w:numId="42">
    <w:abstractNumId w:val="185"/>
  </w:num>
  <w:num w:numId="43">
    <w:abstractNumId w:val="72"/>
  </w:num>
  <w:num w:numId="44">
    <w:abstractNumId w:val="122"/>
  </w:num>
  <w:num w:numId="45">
    <w:abstractNumId w:val="387"/>
  </w:num>
  <w:num w:numId="46">
    <w:abstractNumId w:val="208"/>
  </w:num>
  <w:num w:numId="47">
    <w:abstractNumId w:val="30"/>
  </w:num>
  <w:num w:numId="48">
    <w:abstractNumId w:val="2"/>
  </w:num>
  <w:num w:numId="49">
    <w:abstractNumId w:val="18"/>
  </w:num>
  <w:num w:numId="50">
    <w:abstractNumId w:val="52"/>
  </w:num>
  <w:num w:numId="51">
    <w:abstractNumId w:val="14"/>
  </w:num>
  <w:num w:numId="52">
    <w:abstractNumId w:val="163"/>
  </w:num>
  <w:num w:numId="53">
    <w:abstractNumId w:val="344"/>
  </w:num>
  <w:num w:numId="54">
    <w:abstractNumId w:val="388"/>
  </w:num>
  <w:num w:numId="55">
    <w:abstractNumId w:val="234"/>
  </w:num>
  <w:num w:numId="56">
    <w:abstractNumId w:val="100"/>
  </w:num>
  <w:num w:numId="57">
    <w:abstractNumId w:val="460"/>
  </w:num>
  <w:num w:numId="58">
    <w:abstractNumId w:val="481"/>
  </w:num>
  <w:num w:numId="59">
    <w:abstractNumId w:val="463"/>
  </w:num>
  <w:num w:numId="60">
    <w:abstractNumId w:val="432"/>
  </w:num>
  <w:num w:numId="61">
    <w:abstractNumId w:val="171"/>
  </w:num>
  <w:num w:numId="62">
    <w:abstractNumId w:val="303"/>
  </w:num>
  <w:num w:numId="63">
    <w:abstractNumId w:val="239"/>
  </w:num>
  <w:num w:numId="64">
    <w:abstractNumId w:val="386"/>
  </w:num>
  <w:num w:numId="65">
    <w:abstractNumId w:val="134"/>
  </w:num>
  <w:num w:numId="66">
    <w:abstractNumId w:val="364"/>
  </w:num>
  <w:num w:numId="67">
    <w:abstractNumId w:val="230"/>
  </w:num>
  <w:num w:numId="68">
    <w:abstractNumId w:val="135"/>
  </w:num>
  <w:num w:numId="69">
    <w:abstractNumId w:val="475"/>
  </w:num>
  <w:num w:numId="70">
    <w:abstractNumId w:val="332"/>
  </w:num>
  <w:num w:numId="71">
    <w:abstractNumId w:val="38"/>
  </w:num>
  <w:num w:numId="72">
    <w:abstractNumId w:val="478"/>
  </w:num>
  <w:num w:numId="73">
    <w:abstractNumId w:val="235"/>
  </w:num>
  <w:num w:numId="74">
    <w:abstractNumId w:val="90"/>
  </w:num>
  <w:num w:numId="75">
    <w:abstractNumId w:val="479"/>
  </w:num>
  <w:num w:numId="76">
    <w:abstractNumId w:val="201"/>
  </w:num>
  <w:num w:numId="77">
    <w:abstractNumId w:val="276"/>
  </w:num>
  <w:num w:numId="78">
    <w:abstractNumId w:val="471"/>
  </w:num>
  <w:num w:numId="79">
    <w:abstractNumId w:val="301"/>
  </w:num>
  <w:num w:numId="80">
    <w:abstractNumId w:val="382"/>
  </w:num>
  <w:num w:numId="81">
    <w:abstractNumId w:val="109"/>
  </w:num>
  <w:num w:numId="82">
    <w:abstractNumId w:val="394"/>
  </w:num>
  <w:num w:numId="83">
    <w:abstractNumId w:val="300"/>
  </w:num>
  <w:num w:numId="84">
    <w:abstractNumId w:val="308"/>
  </w:num>
  <w:num w:numId="85">
    <w:abstractNumId w:val="256"/>
  </w:num>
  <w:num w:numId="86">
    <w:abstractNumId w:val="330"/>
  </w:num>
  <w:num w:numId="87">
    <w:abstractNumId w:val="42"/>
  </w:num>
  <w:num w:numId="88">
    <w:abstractNumId w:val="285"/>
  </w:num>
  <w:num w:numId="89">
    <w:abstractNumId w:val="362"/>
  </w:num>
  <w:num w:numId="90">
    <w:abstractNumId w:val="6"/>
  </w:num>
  <w:num w:numId="91">
    <w:abstractNumId w:val="177"/>
  </w:num>
  <w:num w:numId="92">
    <w:abstractNumId w:val="148"/>
  </w:num>
  <w:num w:numId="93">
    <w:abstractNumId w:val="483"/>
  </w:num>
  <w:num w:numId="94">
    <w:abstractNumId w:val="220"/>
  </w:num>
  <w:num w:numId="95">
    <w:abstractNumId w:val="258"/>
  </w:num>
  <w:num w:numId="96">
    <w:abstractNumId w:val="146"/>
  </w:num>
  <w:num w:numId="97">
    <w:abstractNumId w:val="342"/>
  </w:num>
  <w:num w:numId="98">
    <w:abstractNumId w:val="313"/>
  </w:num>
  <w:num w:numId="99">
    <w:abstractNumId w:val="232"/>
  </w:num>
  <w:num w:numId="100">
    <w:abstractNumId w:val="144"/>
  </w:num>
  <w:num w:numId="101">
    <w:abstractNumId w:val="236"/>
  </w:num>
  <w:num w:numId="102">
    <w:abstractNumId w:val="117"/>
  </w:num>
  <w:num w:numId="103">
    <w:abstractNumId w:val="166"/>
  </w:num>
  <w:num w:numId="104">
    <w:abstractNumId w:val="455"/>
  </w:num>
  <w:num w:numId="105">
    <w:abstractNumId w:val="446"/>
  </w:num>
  <w:num w:numId="106">
    <w:abstractNumId w:val="59"/>
  </w:num>
  <w:num w:numId="107">
    <w:abstractNumId w:val="123"/>
  </w:num>
  <w:num w:numId="108">
    <w:abstractNumId w:val="3"/>
  </w:num>
  <w:num w:numId="109">
    <w:abstractNumId w:val="361"/>
  </w:num>
  <w:num w:numId="110">
    <w:abstractNumId w:val="397"/>
  </w:num>
  <w:num w:numId="111">
    <w:abstractNumId w:val="175"/>
  </w:num>
  <w:num w:numId="112">
    <w:abstractNumId w:val="320"/>
  </w:num>
  <w:num w:numId="113">
    <w:abstractNumId w:val="114"/>
  </w:num>
  <w:num w:numId="114">
    <w:abstractNumId w:val="245"/>
  </w:num>
  <w:num w:numId="115">
    <w:abstractNumId w:val="486"/>
  </w:num>
  <w:num w:numId="116">
    <w:abstractNumId w:val="355"/>
  </w:num>
  <w:num w:numId="117">
    <w:abstractNumId w:val="81"/>
  </w:num>
  <w:num w:numId="118">
    <w:abstractNumId w:val="7"/>
  </w:num>
  <w:num w:numId="119">
    <w:abstractNumId w:val="338"/>
  </w:num>
  <w:num w:numId="120">
    <w:abstractNumId w:val="55"/>
  </w:num>
  <w:num w:numId="121">
    <w:abstractNumId w:val="23"/>
  </w:num>
  <w:num w:numId="122">
    <w:abstractNumId w:val="147"/>
  </w:num>
  <w:num w:numId="123">
    <w:abstractNumId w:val="466"/>
  </w:num>
  <w:num w:numId="124">
    <w:abstractNumId w:val="253"/>
  </w:num>
  <w:num w:numId="125">
    <w:abstractNumId w:val="215"/>
  </w:num>
  <w:num w:numId="126">
    <w:abstractNumId w:val="172"/>
  </w:num>
  <w:num w:numId="127">
    <w:abstractNumId w:val="178"/>
  </w:num>
  <w:num w:numId="128">
    <w:abstractNumId w:val="231"/>
  </w:num>
  <w:num w:numId="129">
    <w:abstractNumId w:val="416"/>
  </w:num>
  <w:num w:numId="130">
    <w:abstractNumId w:val="335"/>
  </w:num>
  <w:num w:numId="131">
    <w:abstractNumId w:val="443"/>
  </w:num>
  <w:num w:numId="132">
    <w:abstractNumId w:val="391"/>
  </w:num>
  <w:num w:numId="133">
    <w:abstractNumId w:val="101"/>
  </w:num>
  <w:num w:numId="134">
    <w:abstractNumId w:val="126"/>
  </w:num>
  <w:num w:numId="135">
    <w:abstractNumId w:val="238"/>
  </w:num>
  <w:num w:numId="136">
    <w:abstractNumId w:val="347"/>
  </w:num>
  <w:num w:numId="137">
    <w:abstractNumId w:val="188"/>
  </w:num>
  <w:num w:numId="138">
    <w:abstractNumId w:val="66"/>
  </w:num>
  <w:num w:numId="139">
    <w:abstractNumId w:val="219"/>
  </w:num>
  <w:num w:numId="140">
    <w:abstractNumId w:val="243"/>
  </w:num>
  <w:num w:numId="141">
    <w:abstractNumId w:val="203"/>
  </w:num>
  <w:num w:numId="142">
    <w:abstractNumId w:val="451"/>
  </w:num>
  <w:num w:numId="143">
    <w:abstractNumId w:val="468"/>
  </w:num>
  <w:num w:numId="144">
    <w:abstractNumId w:val="151"/>
  </w:num>
  <w:num w:numId="145">
    <w:abstractNumId w:val="246"/>
  </w:num>
  <w:num w:numId="146">
    <w:abstractNumId w:val="407"/>
  </w:num>
  <w:num w:numId="147">
    <w:abstractNumId w:val="348"/>
  </w:num>
  <w:num w:numId="148">
    <w:abstractNumId w:val="28"/>
  </w:num>
  <w:num w:numId="149">
    <w:abstractNumId w:val="78"/>
  </w:num>
  <w:num w:numId="150">
    <w:abstractNumId w:val="161"/>
  </w:num>
  <w:num w:numId="151">
    <w:abstractNumId w:val="8"/>
  </w:num>
  <w:num w:numId="152">
    <w:abstractNumId w:val="127"/>
  </w:num>
  <w:num w:numId="153">
    <w:abstractNumId w:val="427"/>
  </w:num>
  <w:num w:numId="154">
    <w:abstractNumId w:val="473"/>
  </w:num>
  <w:num w:numId="155">
    <w:abstractNumId w:val="430"/>
  </w:num>
  <w:num w:numId="156">
    <w:abstractNumId w:val="47"/>
  </w:num>
  <w:num w:numId="157">
    <w:abstractNumId w:val="106"/>
  </w:num>
  <w:num w:numId="158">
    <w:abstractNumId w:val="411"/>
  </w:num>
  <w:num w:numId="159">
    <w:abstractNumId w:val="278"/>
  </w:num>
  <w:num w:numId="160">
    <w:abstractNumId w:val="279"/>
  </w:num>
  <w:num w:numId="161">
    <w:abstractNumId w:val="111"/>
  </w:num>
  <w:num w:numId="162">
    <w:abstractNumId w:val="445"/>
  </w:num>
  <w:num w:numId="163">
    <w:abstractNumId w:val="318"/>
  </w:num>
  <w:num w:numId="164">
    <w:abstractNumId w:val="370"/>
  </w:num>
  <w:num w:numId="165">
    <w:abstractNumId w:val="398"/>
  </w:num>
  <w:num w:numId="166">
    <w:abstractNumId w:val="113"/>
  </w:num>
  <w:num w:numId="167">
    <w:abstractNumId w:val="141"/>
  </w:num>
  <w:num w:numId="168">
    <w:abstractNumId w:val="429"/>
  </w:num>
  <w:num w:numId="169">
    <w:abstractNumId w:val="323"/>
  </w:num>
  <w:num w:numId="170">
    <w:abstractNumId w:val="168"/>
  </w:num>
  <w:num w:numId="171">
    <w:abstractNumId w:val="409"/>
  </w:num>
  <w:num w:numId="172">
    <w:abstractNumId w:val="229"/>
  </w:num>
  <w:num w:numId="173">
    <w:abstractNumId w:val="358"/>
  </w:num>
  <w:num w:numId="174">
    <w:abstractNumId w:val="299"/>
  </w:num>
  <w:num w:numId="175">
    <w:abstractNumId w:val="57"/>
  </w:num>
  <w:num w:numId="176">
    <w:abstractNumId w:val="260"/>
  </w:num>
  <w:num w:numId="177">
    <w:abstractNumId w:val="119"/>
  </w:num>
  <w:num w:numId="178">
    <w:abstractNumId w:val="426"/>
  </w:num>
  <w:num w:numId="179">
    <w:abstractNumId w:val="439"/>
  </w:num>
  <w:num w:numId="180">
    <w:abstractNumId w:val="385"/>
  </w:num>
  <w:num w:numId="181">
    <w:abstractNumId w:val="110"/>
  </w:num>
  <w:num w:numId="182">
    <w:abstractNumId w:val="124"/>
  </w:num>
  <w:num w:numId="183">
    <w:abstractNumId w:val="449"/>
  </w:num>
  <w:num w:numId="184">
    <w:abstractNumId w:val="312"/>
  </w:num>
  <w:num w:numId="185">
    <w:abstractNumId w:val="305"/>
  </w:num>
  <w:num w:numId="186">
    <w:abstractNumId w:val="379"/>
  </w:num>
  <w:num w:numId="187">
    <w:abstractNumId w:val="480"/>
  </w:num>
  <w:num w:numId="188">
    <w:abstractNumId w:val="263"/>
  </w:num>
  <w:num w:numId="189">
    <w:abstractNumId w:val="484"/>
  </w:num>
  <w:num w:numId="190">
    <w:abstractNumId w:val="158"/>
  </w:num>
  <w:num w:numId="191">
    <w:abstractNumId w:val="1"/>
  </w:num>
  <w:num w:numId="192">
    <w:abstractNumId w:val="112"/>
  </w:num>
  <w:num w:numId="193">
    <w:abstractNumId w:val="99"/>
  </w:num>
  <w:num w:numId="194">
    <w:abstractNumId w:val="173"/>
  </w:num>
  <w:num w:numId="195">
    <w:abstractNumId w:val="200"/>
  </w:num>
  <w:num w:numId="196">
    <w:abstractNumId w:val="284"/>
  </w:num>
  <w:num w:numId="197">
    <w:abstractNumId w:val="380"/>
  </w:num>
  <w:num w:numId="198">
    <w:abstractNumId w:val="105"/>
  </w:num>
  <w:num w:numId="199">
    <w:abstractNumId w:val="104"/>
  </w:num>
  <w:num w:numId="200">
    <w:abstractNumId w:val="376"/>
  </w:num>
  <w:num w:numId="201">
    <w:abstractNumId w:val="384"/>
  </w:num>
  <w:num w:numId="202">
    <w:abstractNumId w:val="441"/>
  </w:num>
  <w:num w:numId="203">
    <w:abstractNumId w:val="49"/>
  </w:num>
  <w:num w:numId="204">
    <w:abstractNumId w:val="469"/>
  </w:num>
  <w:num w:numId="205">
    <w:abstractNumId w:val="467"/>
  </w:num>
  <w:num w:numId="206">
    <w:abstractNumId w:val="193"/>
  </w:num>
  <w:num w:numId="207">
    <w:abstractNumId w:val="22"/>
  </w:num>
  <w:num w:numId="208">
    <w:abstractNumId w:val="51"/>
  </w:num>
  <w:num w:numId="209">
    <w:abstractNumId w:val="183"/>
  </w:num>
  <w:num w:numId="210">
    <w:abstractNumId w:val="12"/>
  </w:num>
  <w:num w:numId="211">
    <w:abstractNumId w:val="371"/>
  </w:num>
  <w:num w:numId="212">
    <w:abstractNumId w:val="209"/>
  </w:num>
  <w:num w:numId="213">
    <w:abstractNumId w:val="378"/>
  </w:num>
  <w:num w:numId="214">
    <w:abstractNumId w:val="222"/>
  </w:num>
  <w:num w:numId="215">
    <w:abstractNumId w:val="461"/>
  </w:num>
  <w:num w:numId="216">
    <w:abstractNumId w:val="138"/>
  </w:num>
  <w:num w:numId="217">
    <w:abstractNumId w:val="274"/>
  </w:num>
  <w:num w:numId="218">
    <w:abstractNumId w:val="165"/>
  </w:num>
  <w:num w:numId="219">
    <w:abstractNumId w:val="269"/>
  </w:num>
  <w:num w:numId="220">
    <w:abstractNumId w:val="154"/>
  </w:num>
  <w:num w:numId="221">
    <w:abstractNumId w:val="107"/>
  </w:num>
  <w:num w:numId="222">
    <w:abstractNumId w:val="35"/>
  </w:num>
  <w:num w:numId="223">
    <w:abstractNumId w:val="329"/>
  </w:num>
  <w:num w:numId="224">
    <w:abstractNumId w:val="16"/>
  </w:num>
  <w:num w:numId="225">
    <w:abstractNumId w:val="419"/>
  </w:num>
  <w:num w:numId="226">
    <w:abstractNumId w:val="434"/>
  </w:num>
  <w:num w:numId="227">
    <w:abstractNumId w:val="383"/>
  </w:num>
  <w:num w:numId="228">
    <w:abstractNumId w:val="227"/>
  </w:num>
  <w:num w:numId="229">
    <w:abstractNumId w:val="262"/>
  </w:num>
  <w:num w:numId="230">
    <w:abstractNumId w:val="268"/>
  </w:num>
  <w:num w:numId="231">
    <w:abstractNumId w:val="9"/>
  </w:num>
  <w:num w:numId="232">
    <w:abstractNumId w:val="406"/>
  </w:num>
  <w:num w:numId="233">
    <w:abstractNumId w:val="41"/>
  </w:num>
  <w:num w:numId="234">
    <w:abstractNumId w:val="374"/>
  </w:num>
  <w:num w:numId="235">
    <w:abstractNumId w:val="453"/>
  </w:num>
  <w:num w:numId="236">
    <w:abstractNumId w:val="377"/>
  </w:num>
  <w:num w:numId="237">
    <w:abstractNumId w:val="97"/>
  </w:num>
  <w:num w:numId="238">
    <w:abstractNumId w:val="27"/>
  </w:num>
  <w:num w:numId="239">
    <w:abstractNumId w:val="64"/>
  </w:num>
  <w:num w:numId="240">
    <w:abstractNumId w:val="233"/>
  </w:num>
  <w:num w:numId="241">
    <w:abstractNumId w:val="13"/>
  </w:num>
  <w:num w:numId="242">
    <w:abstractNumId w:val="91"/>
  </w:num>
  <w:num w:numId="243">
    <w:abstractNumId w:val="444"/>
  </w:num>
  <w:num w:numId="244">
    <w:abstractNumId w:val="192"/>
  </w:num>
  <w:num w:numId="245">
    <w:abstractNumId w:val="352"/>
  </w:num>
  <w:num w:numId="246">
    <w:abstractNumId w:val="240"/>
  </w:num>
  <w:num w:numId="247">
    <w:abstractNumId w:val="196"/>
  </w:num>
  <w:num w:numId="248">
    <w:abstractNumId w:val="189"/>
  </w:num>
  <w:num w:numId="249">
    <w:abstractNumId w:val="264"/>
  </w:num>
  <w:num w:numId="250">
    <w:abstractNumId w:val="250"/>
  </w:num>
  <w:num w:numId="251">
    <w:abstractNumId w:val="216"/>
  </w:num>
  <w:num w:numId="252">
    <w:abstractNumId w:val="271"/>
  </w:num>
  <w:num w:numId="253">
    <w:abstractNumId w:val="174"/>
  </w:num>
  <w:num w:numId="254">
    <w:abstractNumId w:val="61"/>
  </w:num>
  <w:num w:numId="255">
    <w:abstractNumId w:val="25"/>
  </w:num>
  <w:num w:numId="256">
    <w:abstractNumId w:val="132"/>
  </w:num>
  <w:num w:numId="257">
    <w:abstractNumId w:val="40"/>
  </w:num>
  <w:num w:numId="258">
    <w:abstractNumId w:val="155"/>
  </w:num>
  <w:num w:numId="259">
    <w:abstractNumId w:val="360"/>
  </w:num>
  <w:num w:numId="260">
    <w:abstractNumId w:val="289"/>
  </w:num>
  <w:num w:numId="261">
    <w:abstractNumId w:val="221"/>
  </w:num>
  <w:num w:numId="262">
    <w:abstractNumId w:val="26"/>
  </w:num>
  <w:num w:numId="263">
    <w:abstractNumId w:val="92"/>
  </w:num>
  <w:num w:numId="264">
    <w:abstractNumId w:val="130"/>
  </w:num>
  <w:num w:numId="265">
    <w:abstractNumId w:val="162"/>
  </w:num>
  <w:num w:numId="266">
    <w:abstractNumId w:val="325"/>
  </w:num>
  <w:num w:numId="267">
    <w:abstractNumId w:val="129"/>
  </w:num>
  <w:num w:numId="268">
    <w:abstractNumId w:val="218"/>
  </w:num>
  <w:num w:numId="269">
    <w:abstractNumId w:val="187"/>
  </w:num>
  <w:num w:numId="270">
    <w:abstractNumId w:val="400"/>
  </w:num>
  <w:num w:numId="271">
    <w:abstractNumId w:val="296"/>
  </w:num>
  <w:num w:numId="272">
    <w:abstractNumId w:val="179"/>
  </w:num>
  <w:num w:numId="273">
    <w:abstractNumId w:val="464"/>
  </w:num>
  <w:num w:numId="274">
    <w:abstractNumId w:val="156"/>
  </w:num>
  <w:num w:numId="275">
    <w:abstractNumId w:val="214"/>
  </w:num>
  <w:num w:numId="276">
    <w:abstractNumId w:val="180"/>
  </w:num>
  <w:num w:numId="277">
    <w:abstractNumId w:val="389"/>
  </w:num>
  <w:num w:numId="278">
    <w:abstractNumId w:val="281"/>
  </w:num>
  <w:num w:numId="279">
    <w:abstractNumId w:val="43"/>
  </w:num>
  <w:num w:numId="280">
    <w:abstractNumId w:val="415"/>
  </w:num>
  <w:num w:numId="281">
    <w:abstractNumId w:val="440"/>
  </w:num>
  <w:num w:numId="282">
    <w:abstractNumId w:val="202"/>
  </w:num>
  <w:num w:numId="283">
    <w:abstractNumId w:val="359"/>
  </w:num>
  <w:num w:numId="284">
    <w:abstractNumId w:val="311"/>
  </w:num>
  <w:num w:numId="285">
    <w:abstractNumId w:val="317"/>
  </w:num>
  <w:num w:numId="286">
    <w:abstractNumId w:val="412"/>
  </w:num>
  <w:num w:numId="287">
    <w:abstractNumId w:val="465"/>
  </w:num>
  <w:num w:numId="288">
    <w:abstractNumId w:val="29"/>
  </w:num>
  <w:num w:numId="289">
    <w:abstractNumId w:val="241"/>
  </w:num>
  <w:num w:numId="290">
    <w:abstractNumId w:val="470"/>
  </w:num>
  <w:num w:numId="291">
    <w:abstractNumId w:val="237"/>
  </w:num>
  <w:num w:numId="292">
    <w:abstractNumId w:val="267"/>
  </w:num>
  <w:num w:numId="293">
    <w:abstractNumId w:val="333"/>
  </w:num>
  <w:num w:numId="294">
    <w:abstractNumId w:val="54"/>
  </w:num>
  <w:num w:numId="295">
    <w:abstractNumId w:val="482"/>
  </w:num>
  <w:num w:numId="296">
    <w:abstractNumId w:val="68"/>
  </w:num>
  <w:num w:numId="297">
    <w:abstractNumId w:val="69"/>
  </w:num>
  <w:num w:numId="298">
    <w:abstractNumId w:val="346"/>
  </w:num>
  <w:num w:numId="299">
    <w:abstractNumId w:val="170"/>
  </w:num>
  <w:num w:numId="300">
    <w:abstractNumId w:val="248"/>
  </w:num>
  <w:num w:numId="301">
    <w:abstractNumId w:val="257"/>
  </w:num>
  <w:num w:numId="302">
    <w:abstractNumId w:val="31"/>
  </w:num>
  <w:num w:numId="303">
    <w:abstractNumId w:val="153"/>
  </w:num>
  <w:num w:numId="304">
    <w:abstractNumId w:val="448"/>
  </w:num>
  <w:num w:numId="305">
    <w:abstractNumId w:val="336"/>
  </w:num>
  <w:num w:numId="306">
    <w:abstractNumId w:val="462"/>
  </w:num>
  <w:num w:numId="307">
    <w:abstractNumId w:val="20"/>
  </w:num>
  <w:num w:numId="308">
    <w:abstractNumId w:val="261"/>
  </w:num>
  <w:num w:numId="309">
    <w:abstractNumId w:val="255"/>
  </w:num>
  <w:num w:numId="310">
    <w:abstractNumId w:val="88"/>
  </w:num>
  <w:num w:numId="311">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26"/>
  </w:num>
  <w:num w:numId="313">
    <w:abstractNumId w:val="457"/>
  </w:num>
  <w:num w:numId="314">
    <w:abstractNumId w:val="75"/>
  </w:num>
  <w:num w:numId="315">
    <w:abstractNumId w:val="84"/>
  </w:num>
  <w:num w:numId="316">
    <w:abstractNumId w:val="292"/>
  </w:num>
  <w:num w:numId="317">
    <w:abstractNumId w:val="5"/>
  </w:num>
  <w:num w:numId="318">
    <w:abstractNumId w:val="272"/>
  </w:num>
  <w:num w:numId="319">
    <w:abstractNumId w:val="349"/>
  </w:num>
  <w:num w:numId="320">
    <w:abstractNumId w:val="310"/>
  </w:num>
  <w:num w:numId="321">
    <w:abstractNumId w:val="293"/>
  </w:num>
  <w:num w:numId="322">
    <w:abstractNumId w:val="186"/>
  </w:num>
  <w:num w:numId="323">
    <w:abstractNumId w:val="251"/>
  </w:num>
  <w:num w:numId="324">
    <w:abstractNumId w:val="375"/>
  </w:num>
  <w:num w:numId="325">
    <w:abstractNumId w:val="327"/>
  </w:num>
  <w:num w:numId="326">
    <w:abstractNumId w:val="60"/>
  </w:num>
  <w:num w:numId="327">
    <w:abstractNumId w:val="363"/>
  </w:num>
  <w:num w:numId="328">
    <w:abstractNumId w:val="367"/>
  </w:num>
  <w:num w:numId="329">
    <w:abstractNumId w:val="287"/>
  </w:num>
  <w:num w:numId="330">
    <w:abstractNumId w:val="125"/>
  </w:num>
  <w:num w:numId="331">
    <w:abstractNumId w:val="254"/>
  </w:num>
  <w:num w:numId="332">
    <w:abstractNumId w:val="341"/>
  </w:num>
  <w:num w:numId="333">
    <w:abstractNumId w:val="98"/>
  </w:num>
  <w:num w:numId="334">
    <w:abstractNumId w:val="288"/>
  </w:num>
  <w:num w:numId="335">
    <w:abstractNumId w:val="210"/>
  </w:num>
  <w:num w:numId="336">
    <w:abstractNumId w:val="205"/>
  </w:num>
  <w:num w:numId="337">
    <w:abstractNumId w:val="224"/>
  </w:num>
  <w:num w:numId="338">
    <w:abstractNumId w:val="15"/>
  </w:num>
  <w:num w:numId="339">
    <w:abstractNumId w:val="321"/>
  </w:num>
  <w:num w:numId="340">
    <w:abstractNumId w:val="252"/>
  </w:num>
  <w:num w:numId="341">
    <w:abstractNumId w:val="118"/>
  </w:num>
  <w:num w:numId="342">
    <w:abstractNumId w:val="304"/>
  </w:num>
  <w:num w:numId="343">
    <w:abstractNumId w:val="356"/>
  </w:num>
  <w:num w:numId="344">
    <w:abstractNumId w:val="454"/>
  </w:num>
  <w:num w:numId="345">
    <w:abstractNumId w:val="425"/>
  </w:num>
  <w:num w:numId="346">
    <w:abstractNumId w:val="381"/>
  </w:num>
  <w:num w:numId="347">
    <w:abstractNumId w:val="11"/>
  </w:num>
  <w:num w:numId="348">
    <w:abstractNumId w:val="442"/>
  </w:num>
  <w:num w:numId="349">
    <w:abstractNumId w:val="19"/>
  </w:num>
  <w:num w:numId="350">
    <w:abstractNumId w:val="159"/>
  </w:num>
  <w:num w:numId="351">
    <w:abstractNumId w:val="328"/>
  </w:num>
  <w:num w:numId="352">
    <w:abstractNumId w:val="306"/>
  </w:num>
  <w:num w:numId="353">
    <w:abstractNumId w:val="485"/>
  </w:num>
  <w:num w:numId="354">
    <w:abstractNumId w:val="437"/>
  </w:num>
  <w:num w:numId="355">
    <w:abstractNumId w:val="392"/>
  </w:num>
  <w:num w:numId="356">
    <w:abstractNumId w:val="431"/>
  </w:num>
  <w:num w:numId="357">
    <w:abstractNumId w:val="71"/>
  </w:num>
  <w:num w:numId="358">
    <w:abstractNumId w:val="266"/>
  </w:num>
  <w:num w:numId="359">
    <w:abstractNumId w:val="286"/>
  </w:num>
  <w:num w:numId="360">
    <w:abstractNumId w:val="247"/>
  </w:num>
  <w:num w:numId="361">
    <w:abstractNumId w:val="456"/>
  </w:num>
  <w:num w:numId="362">
    <w:abstractNumId w:val="116"/>
  </w:num>
  <w:num w:numId="363">
    <w:abstractNumId w:val="133"/>
  </w:num>
  <w:num w:numId="364">
    <w:abstractNumId w:val="182"/>
  </w:num>
  <w:num w:numId="365">
    <w:abstractNumId w:val="477"/>
  </w:num>
  <w:num w:numId="366">
    <w:abstractNumId w:val="226"/>
  </w:num>
  <w:num w:numId="367">
    <w:abstractNumId w:val="143"/>
  </w:num>
  <w:num w:numId="368">
    <w:abstractNumId w:val="357"/>
  </w:num>
  <w:num w:numId="369">
    <w:abstractNumId w:val="395"/>
  </w:num>
  <w:num w:numId="370">
    <w:abstractNumId w:val="309"/>
  </w:num>
  <w:num w:numId="371">
    <w:abstractNumId w:val="145"/>
  </w:num>
  <w:num w:numId="372">
    <w:abstractNumId w:val="120"/>
  </w:num>
  <w:num w:numId="373">
    <w:abstractNumId w:val="140"/>
  </w:num>
  <w:num w:numId="374">
    <w:abstractNumId w:val="474"/>
  </w:num>
  <w:num w:numId="375">
    <w:abstractNumId w:val="390"/>
  </w:num>
  <w:num w:numId="376">
    <w:abstractNumId w:val="164"/>
  </w:num>
  <w:num w:numId="377">
    <w:abstractNumId w:val="213"/>
  </w:num>
  <w:num w:numId="378">
    <w:abstractNumId w:val="191"/>
  </w:num>
  <w:num w:numId="379">
    <w:abstractNumId w:val="417"/>
  </w:num>
  <w:num w:numId="380">
    <w:abstractNumId w:val="32"/>
  </w:num>
  <w:num w:numId="381">
    <w:abstractNumId w:val="195"/>
  </w:num>
  <w:num w:numId="382">
    <w:abstractNumId w:val="298"/>
  </w:num>
  <w:num w:numId="383">
    <w:abstractNumId w:val="212"/>
  </w:num>
  <w:num w:numId="384">
    <w:abstractNumId w:val="198"/>
  </w:num>
  <w:num w:numId="38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28"/>
  </w:num>
  <w:num w:numId="387">
    <w:abstractNumId w:val="33"/>
  </w:num>
  <w:num w:numId="388">
    <w:abstractNumId w:val="4"/>
  </w:num>
  <w:num w:numId="389">
    <w:abstractNumId w:val="10"/>
  </w:num>
  <w:num w:numId="390">
    <w:abstractNumId w:val="399"/>
  </w:num>
  <w:num w:numId="391">
    <w:abstractNumId w:val="459"/>
  </w:num>
  <w:num w:numId="392">
    <w:abstractNumId w:val="418"/>
  </w:num>
  <w:num w:numId="393">
    <w:abstractNumId w:val="85"/>
  </w:num>
  <w:num w:numId="394">
    <w:abstractNumId w:val="142"/>
  </w:num>
  <w:num w:numId="395">
    <w:abstractNumId w:val="350"/>
  </w:num>
  <w:num w:numId="396">
    <w:abstractNumId w:val="403"/>
  </w:num>
  <w:num w:numId="397">
    <w:abstractNumId w:val="34"/>
  </w:num>
  <w:num w:numId="398">
    <w:abstractNumId w:val="351"/>
  </w:num>
  <w:num w:numId="399">
    <w:abstractNumId w:val="217"/>
  </w:num>
  <w:num w:numId="400">
    <w:abstractNumId w:val="273"/>
  </w:num>
  <w:num w:numId="401">
    <w:abstractNumId w:val="70"/>
  </w:num>
  <w:num w:numId="402">
    <w:abstractNumId w:val="450"/>
  </w:num>
  <w:num w:numId="403">
    <w:abstractNumId w:val="58"/>
  </w:num>
  <w:num w:numId="404">
    <w:abstractNumId w:val="424"/>
  </w:num>
  <w:num w:numId="405">
    <w:abstractNumId w:val="48"/>
  </w:num>
  <w:num w:numId="406">
    <w:abstractNumId w:val="438"/>
  </w:num>
  <w:num w:numId="407">
    <w:abstractNumId w:val="282"/>
  </w:num>
  <w:num w:numId="408">
    <w:abstractNumId w:val="21"/>
  </w:num>
  <w:num w:numId="409">
    <w:abstractNumId w:val="204"/>
  </w:num>
  <w:num w:numId="410">
    <w:abstractNumId w:val="139"/>
  </w:num>
  <w:num w:numId="411">
    <w:abstractNumId w:val="401"/>
  </w:num>
  <w:num w:numId="412">
    <w:abstractNumId w:val="458"/>
  </w:num>
  <w:num w:numId="413">
    <w:abstractNumId w:val="393"/>
  </w:num>
  <w:num w:numId="414">
    <w:abstractNumId w:val="436"/>
  </w:num>
  <w:num w:numId="415">
    <w:abstractNumId w:val="37"/>
  </w:num>
  <w:num w:numId="416">
    <w:abstractNumId w:val="0"/>
  </w:num>
  <w:num w:numId="417">
    <w:abstractNumId w:val="24"/>
  </w:num>
  <w:num w:numId="418">
    <w:abstractNumId w:val="87"/>
  </w:num>
  <w:num w:numId="419">
    <w:abstractNumId w:val="476"/>
  </w:num>
  <w:num w:numId="420">
    <w:abstractNumId w:val="339"/>
  </w:num>
  <w:num w:numId="421">
    <w:abstractNumId w:val="275"/>
  </w:num>
  <w:num w:numId="422">
    <w:abstractNumId w:val="80"/>
  </w:num>
  <w:num w:numId="423">
    <w:abstractNumId w:val="421"/>
  </w:num>
  <w:num w:numId="424">
    <w:abstractNumId w:val="167"/>
  </w:num>
  <w:num w:numId="425">
    <w:abstractNumId w:val="294"/>
  </w:num>
  <w:num w:numId="426">
    <w:abstractNumId w:val="302"/>
  </w:num>
  <w:num w:numId="427">
    <w:abstractNumId w:val="137"/>
  </w:num>
  <w:num w:numId="428">
    <w:abstractNumId w:val="96"/>
  </w:num>
  <w:num w:numId="429">
    <w:abstractNumId w:val="290"/>
  </w:num>
  <w:num w:numId="430">
    <w:abstractNumId w:val="277"/>
  </w:num>
  <w:num w:numId="431">
    <w:abstractNumId w:val="194"/>
  </w:num>
  <w:num w:numId="432">
    <w:abstractNumId w:val="89"/>
  </w:num>
  <w:num w:numId="433">
    <w:abstractNumId w:val="136"/>
  </w:num>
  <w:num w:numId="434">
    <w:abstractNumId w:val="73"/>
  </w:num>
  <w:num w:numId="435">
    <w:abstractNumId w:val="53"/>
  </w:num>
  <w:num w:numId="436">
    <w:abstractNumId w:val="206"/>
  </w:num>
  <w:num w:numId="437">
    <w:abstractNumId w:val="447"/>
  </w:num>
  <w:num w:numId="438">
    <w:abstractNumId w:val="62"/>
  </w:num>
  <w:num w:numId="439">
    <w:abstractNumId w:val="291"/>
  </w:num>
  <w:num w:numId="440">
    <w:abstractNumId w:val="50"/>
  </w:num>
  <w:num w:numId="441">
    <w:abstractNumId w:val="76"/>
  </w:num>
  <w:num w:numId="442">
    <w:abstractNumId w:val="316"/>
  </w:num>
  <w:num w:numId="443">
    <w:abstractNumId w:val="405"/>
  </w:num>
  <w:num w:numId="444">
    <w:abstractNumId w:val="265"/>
  </w:num>
  <w:num w:numId="445">
    <w:abstractNumId w:val="365"/>
  </w:num>
  <w:num w:numId="446">
    <w:abstractNumId w:val="131"/>
  </w:num>
  <w:num w:numId="447">
    <w:abstractNumId w:val="190"/>
  </w:num>
  <w:num w:numId="448">
    <w:abstractNumId w:val="368"/>
  </w:num>
  <w:num w:numId="449">
    <w:abstractNumId w:val="79"/>
  </w:num>
  <w:num w:numId="450">
    <w:abstractNumId w:val="319"/>
  </w:num>
  <w:num w:numId="451">
    <w:abstractNumId w:val="176"/>
  </w:num>
  <w:num w:numId="452">
    <w:abstractNumId w:val="297"/>
  </w:num>
  <w:num w:numId="453">
    <w:abstractNumId w:val="67"/>
  </w:num>
  <w:num w:numId="454">
    <w:abstractNumId w:val="420"/>
  </w:num>
  <w:num w:numId="455">
    <w:abstractNumId w:val="280"/>
  </w:num>
  <w:num w:numId="456">
    <w:abstractNumId w:val="314"/>
  </w:num>
  <w:num w:numId="457">
    <w:abstractNumId w:val="152"/>
  </w:num>
  <w:num w:numId="458">
    <w:abstractNumId w:val="404"/>
  </w:num>
  <w:num w:numId="459">
    <w:abstractNumId w:val="82"/>
  </w:num>
  <w:num w:numId="460">
    <w:abstractNumId w:val="366"/>
  </w:num>
  <w:num w:numId="461">
    <w:abstractNumId w:val="307"/>
  </w:num>
  <w:num w:numId="462">
    <w:abstractNumId w:val="410"/>
  </w:num>
  <w:num w:numId="463">
    <w:abstractNumId w:val="184"/>
  </w:num>
  <w:num w:numId="464">
    <w:abstractNumId w:val="372"/>
  </w:num>
  <w:num w:numId="465">
    <w:abstractNumId w:val="373"/>
  </w:num>
  <w:num w:numId="466">
    <w:abstractNumId w:val="315"/>
  </w:num>
  <w:num w:numId="467">
    <w:abstractNumId w:val="423"/>
  </w:num>
  <w:num w:numId="468">
    <w:abstractNumId w:val="169"/>
  </w:num>
  <w:num w:numId="469">
    <w:abstractNumId w:val="150"/>
  </w:num>
  <w:num w:numId="470">
    <w:abstractNumId w:val="102"/>
  </w:num>
  <w:num w:numId="471">
    <w:abstractNumId w:val="211"/>
  </w:num>
  <w:num w:numId="472">
    <w:abstractNumId w:val="340"/>
  </w:num>
  <w:num w:numId="473">
    <w:abstractNumId w:val="337"/>
  </w:num>
  <w:num w:numId="474">
    <w:abstractNumId w:val="244"/>
  </w:num>
  <w:num w:numId="475">
    <w:abstractNumId w:val="83"/>
  </w:num>
  <w:num w:numId="476">
    <w:abstractNumId w:val="283"/>
  </w:num>
  <w:num w:numId="477">
    <w:abstractNumId w:val="408"/>
  </w:num>
  <w:num w:numId="478">
    <w:abstractNumId w:val="86"/>
  </w:num>
  <w:num w:numId="479">
    <w:abstractNumId w:val="402"/>
  </w:num>
  <w:num w:numId="480">
    <w:abstractNumId w:val="270"/>
  </w:num>
  <w:num w:numId="481">
    <w:abstractNumId w:val="17"/>
  </w:num>
  <w:num w:numId="482">
    <w:abstractNumId w:val="63"/>
  </w:num>
  <w:num w:numId="483">
    <w:abstractNumId w:val="472"/>
  </w:num>
  <w:num w:numId="484">
    <w:abstractNumId w:val="115"/>
  </w:num>
  <w:num w:numId="485">
    <w:abstractNumId w:val="396"/>
  </w:num>
  <w:num w:numId="486">
    <w:abstractNumId w:val="345"/>
  </w:num>
  <w:num w:numId="487">
    <w:abstractNumId w:val="94"/>
  </w:num>
  <w:numIdMacAtCleanup w:val="4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hideSpellingErrors/>
  <w:hideGrammaticalErrors/>
  <w:proofState w:grammar="clean"/>
  <w:attachedTemplate r:id="rId1"/>
  <w:defaultTabStop w:val="720"/>
  <w:drawingGridHorizontalSpacing w:val="120"/>
  <w:displayHorizontalDrawingGridEvery w:val="2"/>
  <w:characterSpacingControl w:val="doNotCompress"/>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DC"/>
    <w:rsid w:val="000007B4"/>
    <w:rsid w:val="0000081C"/>
    <w:rsid w:val="00000912"/>
    <w:rsid w:val="00000C3A"/>
    <w:rsid w:val="00000DD2"/>
    <w:rsid w:val="00000EEE"/>
    <w:rsid w:val="0000111C"/>
    <w:rsid w:val="00001172"/>
    <w:rsid w:val="00001470"/>
    <w:rsid w:val="000018BE"/>
    <w:rsid w:val="000019C5"/>
    <w:rsid w:val="00001B7F"/>
    <w:rsid w:val="00001CE4"/>
    <w:rsid w:val="00002380"/>
    <w:rsid w:val="0000255B"/>
    <w:rsid w:val="00002740"/>
    <w:rsid w:val="00002746"/>
    <w:rsid w:val="00002CF5"/>
    <w:rsid w:val="00002E3F"/>
    <w:rsid w:val="000031BA"/>
    <w:rsid w:val="000034B1"/>
    <w:rsid w:val="000035A9"/>
    <w:rsid w:val="0000365E"/>
    <w:rsid w:val="00003721"/>
    <w:rsid w:val="0000390C"/>
    <w:rsid w:val="00003A83"/>
    <w:rsid w:val="00003FA5"/>
    <w:rsid w:val="000043AE"/>
    <w:rsid w:val="000043FD"/>
    <w:rsid w:val="00004462"/>
    <w:rsid w:val="00004C24"/>
    <w:rsid w:val="00004C8D"/>
    <w:rsid w:val="00004CDE"/>
    <w:rsid w:val="00004EAF"/>
    <w:rsid w:val="00005442"/>
    <w:rsid w:val="0000555E"/>
    <w:rsid w:val="000059EA"/>
    <w:rsid w:val="00005BC1"/>
    <w:rsid w:val="00005CFE"/>
    <w:rsid w:val="00005EFF"/>
    <w:rsid w:val="00005F0D"/>
    <w:rsid w:val="00005F75"/>
    <w:rsid w:val="00006749"/>
    <w:rsid w:val="00006A83"/>
    <w:rsid w:val="00006F48"/>
    <w:rsid w:val="00007029"/>
    <w:rsid w:val="0000756C"/>
    <w:rsid w:val="00007746"/>
    <w:rsid w:val="00007EFC"/>
    <w:rsid w:val="0001003F"/>
    <w:rsid w:val="000104FA"/>
    <w:rsid w:val="000112A1"/>
    <w:rsid w:val="00011556"/>
    <w:rsid w:val="00011812"/>
    <w:rsid w:val="00011965"/>
    <w:rsid w:val="00011C6C"/>
    <w:rsid w:val="00012011"/>
    <w:rsid w:val="00012369"/>
    <w:rsid w:val="0001237E"/>
    <w:rsid w:val="00012796"/>
    <w:rsid w:val="00012AFA"/>
    <w:rsid w:val="00012C8B"/>
    <w:rsid w:val="00013393"/>
    <w:rsid w:val="000134D3"/>
    <w:rsid w:val="00013BD7"/>
    <w:rsid w:val="00013CB5"/>
    <w:rsid w:val="00014120"/>
    <w:rsid w:val="00014902"/>
    <w:rsid w:val="00014F6C"/>
    <w:rsid w:val="00014F92"/>
    <w:rsid w:val="00014FF1"/>
    <w:rsid w:val="000150E2"/>
    <w:rsid w:val="00015216"/>
    <w:rsid w:val="00015AB3"/>
    <w:rsid w:val="00015B5A"/>
    <w:rsid w:val="00015D4B"/>
    <w:rsid w:val="00015F16"/>
    <w:rsid w:val="00016510"/>
    <w:rsid w:val="00016718"/>
    <w:rsid w:val="00016DEE"/>
    <w:rsid w:val="00016E3F"/>
    <w:rsid w:val="000174D6"/>
    <w:rsid w:val="00017870"/>
    <w:rsid w:val="00017BB9"/>
    <w:rsid w:val="000202D6"/>
    <w:rsid w:val="00020837"/>
    <w:rsid w:val="00020D7E"/>
    <w:rsid w:val="00020F14"/>
    <w:rsid w:val="000214D2"/>
    <w:rsid w:val="00021600"/>
    <w:rsid w:val="00021A38"/>
    <w:rsid w:val="00021E36"/>
    <w:rsid w:val="0002220B"/>
    <w:rsid w:val="0002227F"/>
    <w:rsid w:val="00022D1C"/>
    <w:rsid w:val="00022D1D"/>
    <w:rsid w:val="000231BB"/>
    <w:rsid w:val="000234AA"/>
    <w:rsid w:val="0002418E"/>
    <w:rsid w:val="000246B8"/>
    <w:rsid w:val="00024726"/>
    <w:rsid w:val="00024921"/>
    <w:rsid w:val="00024A38"/>
    <w:rsid w:val="00024FEB"/>
    <w:rsid w:val="000251C6"/>
    <w:rsid w:val="000251FE"/>
    <w:rsid w:val="00025489"/>
    <w:rsid w:val="000256D4"/>
    <w:rsid w:val="00025B56"/>
    <w:rsid w:val="00025BFB"/>
    <w:rsid w:val="00025E9A"/>
    <w:rsid w:val="0002606E"/>
    <w:rsid w:val="000260D7"/>
    <w:rsid w:val="00026678"/>
    <w:rsid w:val="000267DF"/>
    <w:rsid w:val="00026B33"/>
    <w:rsid w:val="000270F0"/>
    <w:rsid w:val="00027489"/>
    <w:rsid w:val="000278B5"/>
    <w:rsid w:val="00027A15"/>
    <w:rsid w:val="00027A63"/>
    <w:rsid w:val="00027D8C"/>
    <w:rsid w:val="00027E62"/>
    <w:rsid w:val="00027E79"/>
    <w:rsid w:val="0003035A"/>
    <w:rsid w:val="00030692"/>
    <w:rsid w:val="000306DA"/>
    <w:rsid w:val="00030C8A"/>
    <w:rsid w:val="000312C2"/>
    <w:rsid w:val="000316EE"/>
    <w:rsid w:val="00031759"/>
    <w:rsid w:val="00031BD1"/>
    <w:rsid w:val="00031F06"/>
    <w:rsid w:val="00031F8F"/>
    <w:rsid w:val="00032196"/>
    <w:rsid w:val="000321A1"/>
    <w:rsid w:val="00032BD4"/>
    <w:rsid w:val="00032F20"/>
    <w:rsid w:val="00032F21"/>
    <w:rsid w:val="000330A3"/>
    <w:rsid w:val="000333CE"/>
    <w:rsid w:val="0003357D"/>
    <w:rsid w:val="00033D02"/>
    <w:rsid w:val="00033ED1"/>
    <w:rsid w:val="00034075"/>
    <w:rsid w:val="00034375"/>
    <w:rsid w:val="000343F3"/>
    <w:rsid w:val="000344FF"/>
    <w:rsid w:val="000349DE"/>
    <w:rsid w:val="000351AF"/>
    <w:rsid w:val="000356DF"/>
    <w:rsid w:val="0003575C"/>
    <w:rsid w:val="00035BAF"/>
    <w:rsid w:val="00035E1D"/>
    <w:rsid w:val="00035EA7"/>
    <w:rsid w:val="00036027"/>
    <w:rsid w:val="00036151"/>
    <w:rsid w:val="000362B7"/>
    <w:rsid w:val="000363F5"/>
    <w:rsid w:val="000369B8"/>
    <w:rsid w:val="00036BFC"/>
    <w:rsid w:val="00036C85"/>
    <w:rsid w:val="00036DF9"/>
    <w:rsid w:val="00037414"/>
    <w:rsid w:val="00037500"/>
    <w:rsid w:val="00037E46"/>
    <w:rsid w:val="000400A6"/>
    <w:rsid w:val="00040499"/>
    <w:rsid w:val="00040DFA"/>
    <w:rsid w:val="000410E6"/>
    <w:rsid w:val="00041623"/>
    <w:rsid w:val="00041B01"/>
    <w:rsid w:val="00041D19"/>
    <w:rsid w:val="00041FFC"/>
    <w:rsid w:val="0004244B"/>
    <w:rsid w:val="00042503"/>
    <w:rsid w:val="00042640"/>
    <w:rsid w:val="000428B0"/>
    <w:rsid w:val="00042ADB"/>
    <w:rsid w:val="00042CD4"/>
    <w:rsid w:val="00042EE4"/>
    <w:rsid w:val="00043211"/>
    <w:rsid w:val="00043318"/>
    <w:rsid w:val="00043A57"/>
    <w:rsid w:val="00043AF9"/>
    <w:rsid w:val="00043C78"/>
    <w:rsid w:val="00043D38"/>
    <w:rsid w:val="00043D7A"/>
    <w:rsid w:val="000441C6"/>
    <w:rsid w:val="000445EB"/>
    <w:rsid w:val="000446B3"/>
    <w:rsid w:val="00044727"/>
    <w:rsid w:val="00044F26"/>
    <w:rsid w:val="0004521C"/>
    <w:rsid w:val="0004526B"/>
    <w:rsid w:val="00045461"/>
    <w:rsid w:val="00045BB7"/>
    <w:rsid w:val="00046164"/>
    <w:rsid w:val="00046173"/>
    <w:rsid w:val="00046522"/>
    <w:rsid w:val="0004658E"/>
    <w:rsid w:val="000467E2"/>
    <w:rsid w:val="00046CCC"/>
    <w:rsid w:val="00046CEA"/>
    <w:rsid w:val="000471CC"/>
    <w:rsid w:val="00047442"/>
    <w:rsid w:val="0004789E"/>
    <w:rsid w:val="0004794E"/>
    <w:rsid w:val="00047B33"/>
    <w:rsid w:val="00047B9B"/>
    <w:rsid w:val="00047C63"/>
    <w:rsid w:val="00047E4E"/>
    <w:rsid w:val="00050BE4"/>
    <w:rsid w:val="0005121F"/>
    <w:rsid w:val="00051292"/>
    <w:rsid w:val="00051463"/>
    <w:rsid w:val="00052050"/>
    <w:rsid w:val="000522C8"/>
    <w:rsid w:val="00052370"/>
    <w:rsid w:val="000529A9"/>
    <w:rsid w:val="00052A31"/>
    <w:rsid w:val="00052C88"/>
    <w:rsid w:val="00052F03"/>
    <w:rsid w:val="00053235"/>
    <w:rsid w:val="0005390D"/>
    <w:rsid w:val="00053A70"/>
    <w:rsid w:val="00053DC8"/>
    <w:rsid w:val="0005408E"/>
    <w:rsid w:val="000540C8"/>
    <w:rsid w:val="000545D2"/>
    <w:rsid w:val="00055042"/>
    <w:rsid w:val="00055148"/>
    <w:rsid w:val="00055165"/>
    <w:rsid w:val="00055472"/>
    <w:rsid w:val="000558C0"/>
    <w:rsid w:val="000558F5"/>
    <w:rsid w:val="0005597F"/>
    <w:rsid w:val="00055AE6"/>
    <w:rsid w:val="00055B78"/>
    <w:rsid w:val="00055BC5"/>
    <w:rsid w:val="00055D3B"/>
    <w:rsid w:val="00055DD6"/>
    <w:rsid w:val="00055DF4"/>
    <w:rsid w:val="00055E7B"/>
    <w:rsid w:val="00056636"/>
    <w:rsid w:val="00056773"/>
    <w:rsid w:val="00056B31"/>
    <w:rsid w:val="00056CAE"/>
    <w:rsid w:val="00056D16"/>
    <w:rsid w:val="00057400"/>
    <w:rsid w:val="000574D2"/>
    <w:rsid w:val="00057665"/>
    <w:rsid w:val="000577D8"/>
    <w:rsid w:val="00057B08"/>
    <w:rsid w:val="00060782"/>
    <w:rsid w:val="00060AA3"/>
    <w:rsid w:val="00060BBD"/>
    <w:rsid w:val="00060DD2"/>
    <w:rsid w:val="0006133C"/>
    <w:rsid w:val="0006148B"/>
    <w:rsid w:val="000619AD"/>
    <w:rsid w:val="00061B14"/>
    <w:rsid w:val="00061BB9"/>
    <w:rsid w:val="000626E5"/>
    <w:rsid w:val="000629FC"/>
    <w:rsid w:val="00063371"/>
    <w:rsid w:val="0006337E"/>
    <w:rsid w:val="00063733"/>
    <w:rsid w:val="0006391D"/>
    <w:rsid w:val="00063C9F"/>
    <w:rsid w:val="000640F8"/>
    <w:rsid w:val="000641A5"/>
    <w:rsid w:val="0006486A"/>
    <w:rsid w:val="0006490C"/>
    <w:rsid w:val="00064AD3"/>
    <w:rsid w:val="00064E80"/>
    <w:rsid w:val="00065001"/>
    <w:rsid w:val="0006511B"/>
    <w:rsid w:val="00065163"/>
    <w:rsid w:val="00065189"/>
    <w:rsid w:val="0006518C"/>
    <w:rsid w:val="00065B07"/>
    <w:rsid w:val="00065FA8"/>
    <w:rsid w:val="00066555"/>
    <w:rsid w:val="00066C6F"/>
    <w:rsid w:val="00066C80"/>
    <w:rsid w:val="000673CD"/>
    <w:rsid w:val="000676FF"/>
    <w:rsid w:val="00067702"/>
    <w:rsid w:val="00067A66"/>
    <w:rsid w:val="00070124"/>
    <w:rsid w:val="0007058F"/>
    <w:rsid w:val="000706CE"/>
    <w:rsid w:val="000709EA"/>
    <w:rsid w:val="000711D5"/>
    <w:rsid w:val="00071405"/>
    <w:rsid w:val="000715D7"/>
    <w:rsid w:val="00071D49"/>
    <w:rsid w:val="00071E0D"/>
    <w:rsid w:val="00072057"/>
    <w:rsid w:val="000720A3"/>
    <w:rsid w:val="000720FD"/>
    <w:rsid w:val="0007210A"/>
    <w:rsid w:val="00072337"/>
    <w:rsid w:val="000726B0"/>
    <w:rsid w:val="00072BBF"/>
    <w:rsid w:val="0007365F"/>
    <w:rsid w:val="00073924"/>
    <w:rsid w:val="00073936"/>
    <w:rsid w:val="00073B1E"/>
    <w:rsid w:val="00073FBF"/>
    <w:rsid w:val="00074031"/>
    <w:rsid w:val="0007406D"/>
    <w:rsid w:val="000740DC"/>
    <w:rsid w:val="000742B4"/>
    <w:rsid w:val="00074444"/>
    <w:rsid w:val="000749A6"/>
    <w:rsid w:val="00074DCE"/>
    <w:rsid w:val="000750BA"/>
    <w:rsid w:val="000752F4"/>
    <w:rsid w:val="000753E4"/>
    <w:rsid w:val="00075CB5"/>
    <w:rsid w:val="000764DE"/>
    <w:rsid w:val="000768EC"/>
    <w:rsid w:val="0007690B"/>
    <w:rsid w:val="000769B5"/>
    <w:rsid w:val="000769F1"/>
    <w:rsid w:val="00076B1F"/>
    <w:rsid w:val="00076CDE"/>
    <w:rsid w:val="000778B5"/>
    <w:rsid w:val="000779DC"/>
    <w:rsid w:val="00077AAA"/>
    <w:rsid w:val="00077C86"/>
    <w:rsid w:val="00080126"/>
    <w:rsid w:val="00080180"/>
    <w:rsid w:val="0008039E"/>
    <w:rsid w:val="000805F0"/>
    <w:rsid w:val="000809BF"/>
    <w:rsid w:val="00080C57"/>
    <w:rsid w:val="000810B3"/>
    <w:rsid w:val="00081335"/>
    <w:rsid w:val="000815AC"/>
    <w:rsid w:val="000815DF"/>
    <w:rsid w:val="000818C9"/>
    <w:rsid w:val="00082002"/>
    <w:rsid w:val="0008223D"/>
    <w:rsid w:val="000823B1"/>
    <w:rsid w:val="00082710"/>
    <w:rsid w:val="0008274E"/>
    <w:rsid w:val="000829DF"/>
    <w:rsid w:val="00082B7C"/>
    <w:rsid w:val="00082B9F"/>
    <w:rsid w:val="000830C7"/>
    <w:rsid w:val="000833EB"/>
    <w:rsid w:val="00083E4B"/>
    <w:rsid w:val="00083FB2"/>
    <w:rsid w:val="00084358"/>
    <w:rsid w:val="0008452E"/>
    <w:rsid w:val="0008472F"/>
    <w:rsid w:val="00084A60"/>
    <w:rsid w:val="00084AD2"/>
    <w:rsid w:val="00084D9A"/>
    <w:rsid w:val="00084DE9"/>
    <w:rsid w:val="00084ECC"/>
    <w:rsid w:val="00085492"/>
    <w:rsid w:val="00085540"/>
    <w:rsid w:val="00085821"/>
    <w:rsid w:val="0008587B"/>
    <w:rsid w:val="00085887"/>
    <w:rsid w:val="00085A6C"/>
    <w:rsid w:val="00085BFB"/>
    <w:rsid w:val="00085D4E"/>
    <w:rsid w:val="000864AE"/>
    <w:rsid w:val="00086583"/>
    <w:rsid w:val="00086823"/>
    <w:rsid w:val="00086B86"/>
    <w:rsid w:val="000876B7"/>
    <w:rsid w:val="00087715"/>
    <w:rsid w:val="00087AED"/>
    <w:rsid w:val="00087CB6"/>
    <w:rsid w:val="00090249"/>
    <w:rsid w:val="0009070E"/>
    <w:rsid w:val="00090C6E"/>
    <w:rsid w:val="00090E86"/>
    <w:rsid w:val="00090FD7"/>
    <w:rsid w:val="000910FD"/>
    <w:rsid w:val="000914BC"/>
    <w:rsid w:val="00091514"/>
    <w:rsid w:val="000915F1"/>
    <w:rsid w:val="00091961"/>
    <w:rsid w:val="00091B84"/>
    <w:rsid w:val="00091DDD"/>
    <w:rsid w:val="0009241D"/>
    <w:rsid w:val="00092FCC"/>
    <w:rsid w:val="00093118"/>
    <w:rsid w:val="00093195"/>
    <w:rsid w:val="00093A22"/>
    <w:rsid w:val="00093A61"/>
    <w:rsid w:val="00093BE7"/>
    <w:rsid w:val="00093F8E"/>
    <w:rsid w:val="0009404E"/>
    <w:rsid w:val="00094255"/>
    <w:rsid w:val="00094713"/>
    <w:rsid w:val="0009486C"/>
    <w:rsid w:val="00094B29"/>
    <w:rsid w:val="00094F8A"/>
    <w:rsid w:val="0009518D"/>
    <w:rsid w:val="000953E5"/>
    <w:rsid w:val="00095643"/>
    <w:rsid w:val="000958BD"/>
    <w:rsid w:val="00095952"/>
    <w:rsid w:val="00095A25"/>
    <w:rsid w:val="00095D93"/>
    <w:rsid w:val="0009603D"/>
    <w:rsid w:val="0009651F"/>
    <w:rsid w:val="000968E9"/>
    <w:rsid w:val="00096C77"/>
    <w:rsid w:val="00096D0A"/>
    <w:rsid w:val="0009751B"/>
    <w:rsid w:val="0009754E"/>
    <w:rsid w:val="00097805"/>
    <w:rsid w:val="00097956"/>
    <w:rsid w:val="00097ABF"/>
    <w:rsid w:val="000A0431"/>
    <w:rsid w:val="000A0B79"/>
    <w:rsid w:val="000A0C19"/>
    <w:rsid w:val="000A0F96"/>
    <w:rsid w:val="000A13B0"/>
    <w:rsid w:val="000A1737"/>
    <w:rsid w:val="000A2913"/>
    <w:rsid w:val="000A2933"/>
    <w:rsid w:val="000A2CD4"/>
    <w:rsid w:val="000A3645"/>
    <w:rsid w:val="000A37CE"/>
    <w:rsid w:val="000A3941"/>
    <w:rsid w:val="000A3CF6"/>
    <w:rsid w:val="000A3DBA"/>
    <w:rsid w:val="000A3F91"/>
    <w:rsid w:val="000A4021"/>
    <w:rsid w:val="000A4560"/>
    <w:rsid w:val="000A45B8"/>
    <w:rsid w:val="000A46A3"/>
    <w:rsid w:val="000A46DF"/>
    <w:rsid w:val="000A472C"/>
    <w:rsid w:val="000A474F"/>
    <w:rsid w:val="000A486D"/>
    <w:rsid w:val="000A4975"/>
    <w:rsid w:val="000A4A12"/>
    <w:rsid w:val="000A4ADF"/>
    <w:rsid w:val="000A4CD0"/>
    <w:rsid w:val="000A5007"/>
    <w:rsid w:val="000A51CC"/>
    <w:rsid w:val="000A52BB"/>
    <w:rsid w:val="000A5396"/>
    <w:rsid w:val="000A55FD"/>
    <w:rsid w:val="000A56BC"/>
    <w:rsid w:val="000A5C53"/>
    <w:rsid w:val="000A60F7"/>
    <w:rsid w:val="000A613A"/>
    <w:rsid w:val="000A6684"/>
    <w:rsid w:val="000A68E1"/>
    <w:rsid w:val="000A6AA7"/>
    <w:rsid w:val="000A6D02"/>
    <w:rsid w:val="000A6E24"/>
    <w:rsid w:val="000A71EC"/>
    <w:rsid w:val="000A7655"/>
    <w:rsid w:val="000A772F"/>
    <w:rsid w:val="000A776E"/>
    <w:rsid w:val="000A7A78"/>
    <w:rsid w:val="000A7AF6"/>
    <w:rsid w:val="000A7B3F"/>
    <w:rsid w:val="000A7CE1"/>
    <w:rsid w:val="000B0078"/>
    <w:rsid w:val="000B01E8"/>
    <w:rsid w:val="000B0688"/>
    <w:rsid w:val="000B06D6"/>
    <w:rsid w:val="000B06F2"/>
    <w:rsid w:val="000B0B86"/>
    <w:rsid w:val="000B0BE2"/>
    <w:rsid w:val="000B0DA7"/>
    <w:rsid w:val="000B0F14"/>
    <w:rsid w:val="000B160F"/>
    <w:rsid w:val="000B17BF"/>
    <w:rsid w:val="000B1B2B"/>
    <w:rsid w:val="000B1CFE"/>
    <w:rsid w:val="000B1EED"/>
    <w:rsid w:val="000B22D8"/>
    <w:rsid w:val="000B237B"/>
    <w:rsid w:val="000B24AE"/>
    <w:rsid w:val="000B254B"/>
    <w:rsid w:val="000B2562"/>
    <w:rsid w:val="000B2797"/>
    <w:rsid w:val="000B3104"/>
    <w:rsid w:val="000B3401"/>
    <w:rsid w:val="000B3BE0"/>
    <w:rsid w:val="000B3F51"/>
    <w:rsid w:val="000B4309"/>
    <w:rsid w:val="000B4527"/>
    <w:rsid w:val="000B48C2"/>
    <w:rsid w:val="000B4DC6"/>
    <w:rsid w:val="000B4FC1"/>
    <w:rsid w:val="000B513E"/>
    <w:rsid w:val="000B51A5"/>
    <w:rsid w:val="000B5591"/>
    <w:rsid w:val="000B58D9"/>
    <w:rsid w:val="000B5B86"/>
    <w:rsid w:val="000B6187"/>
    <w:rsid w:val="000B61E9"/>
    <w:rsid w:val="000B632C"/>
    <w:rsid w:val="000B6578"/>
    <w:rsid w:val="000B6B11"/>
    <w:rsid w:val="000B6FB2"/>
    <w:rsid w:val="000B734B"/>
    <w:rsid w:val="000B7433"/>
    <w:rsid w:val="000B74D6"/>
    <w:rsid w:val="000B76E6"/>
    <w:rsid w:val="000B7B5C"/>
    <w:rsid w:val="000C02B5"/>
    <w:rsid w:val="000C044D"/>
    <w:rsid w:val="000C0471"/>
    <w:rsid w:val="000C0983"/>
    <w:rsid w:val="000C1295"/>
    <w:rsid w:val="000C1326"/>
    <w:rsid w:val="000C13B6"/>
    <w:rsid w:val="000C188F"/>
    <w:rsid w:val="000C1974"/>
    <w:rsid w:val="000C1ADE"/>
    <w:rsid w:val="000C2005"/>
    <w:rsid w:val="000C216C"/>
    <w:rsid w:val="000C2502"/>
    <w:rsid w:val="000C2872"/>
    <w:rsid w:val="000C2CDF"/>
    <w:rsid w:val="000C2E44"/>
    <w:rsid w:val="000C314A"/>
    <w:rsid w:val="000C33B5"/>
    <w:rsid w:val="000C357D"/>
    <w:rsid w:val="000C35B8"/>
    <w:rsid w:val="000C3A52"/>
    <w:rsid w:val="000C3A9D"/>
    <w:rsid w:val="000C3C6A"/>
    <w:rsid w:val="000C4510"/>
    <w:rsid w:val="000C487D"/>
    <w:rsid w:val="000C4EB6"/>
    <w:rsid w:val="000C52D3"/>
    <w:rsid w:val="000C554D"/>
    <w:rsid w:val="000C576F"/>
    <w:rsid w:val="000C57E7"/>
    <w:rsid w:val="000C593C"/>
    <w:rsid w:val="000C5CC1"/>
    <w:rsid w:val="000C6678"/>
    <w:rsid w:val="000C6A75"/>
    <w:rsid w:val="000C6E4D"/>
    <w:rsid w:val="000C6F30"/>
    <w:rsid w:val="000C70D8"/>
    <w:rsid w:val="000C7205"/>
    <w:rsid w:val="000C745A"/>
    <w:rsid w:val="000C76FC"/>
    <w:rsid w:val="000D044A"/>
    <w:rsid w:val="000D055D"/>
    <w:rsid w:val="000D06E6"/>
    <w:rsid w:val="000D07F1"/>
    <w:rsid w:val="000D08FC"/>
    <w:rsid w:val="000D0C54"/>
    <w:rsid w:val="000D10FB"/>
    <w:rsid w:val="000D15E9"/>
    <w:rsid w:val="000D19C8"/>
    <w:rsid w:val="000D1A04"/>
    <w:rsid w:val="000D1F0F"/>
    <w:rsid w:val="000D1FF7"/>
    <w:rsid w:val="000D2332"/>
    <w:rsid w:val="000D237F"/>
    <w:rsid w:val="000D2A1F"/>
    <w:rsid w:val="000D2F38"/>
    <w:rsid w:val="000D3162"/>
    <w:rsid w:val="000D326B"/>
    <w:rsid w:val="000D3588"/>
    <w:rsid w:val="000D3C6D"/>
    <w:rsid w:val="000D3F03"/>
    <w:rsid w:val="000D4256"/>
    <w:rsid w:val="000D4528"/>
    <w:rsid w:val="000D4944"/>
    <w:rsid w:val="000D4A26"/>
    <w:rsid w:val="000D4BD9"/>
    <w:rsid w:val="000D4C3E"/>
    <w:rsid w:val="000D4E9C"/>
    <w:rsid w:val="000D5523"/>
    <w:rsid w:val="000D5795"/>
    <w:rsid w:val="000D5942"/>
    <w:rsid w:val="000D63C5"/>
    <w:rsid w:val="000D696E"/>
    <w:rsid w:val="000D6AC4"/>
    <w:rsid w:val="000D6AEB"/>
    <w:rsid w:val="000D6F53"/>
    <w:rsid w:val="000D724A"/>
    <w:rsid w:val="000D76C2"/>
    <w:rsid w:val="000D7D2B"/>
    <w:rsid w:val="000E0028"/>
    <w:rsid w:val="000E00A1"/>
    <w:rsid w:val="000E04F7"/>
    <w:rsid w:val="000E0A82"/>
    <w:rsid w:val="000E0A8C"/>
    <w:rsid w:val="000E0B47"/>
    <w:rsid w:val="000E0B86"/>
    <w:rsid w:val="000E0CA5"/>
    <w:rsid w:val="000E0FFD"/>
    <w:rsid w:val="000E1065"/>
    <w:rsid w:val="000E14C9"/>
    <w:rsid w:val="000E1757"/>
    <w:rsid w:val="000E1BEE"/>
    <w:rsid w:val="000E1E7F"/>
    <w:rsid w:val="000E22EA"/>
    <w:rsid w:val="000E2527"/>
    <w:rsid w:val="000E258B"/>
    <w:rsid w:val="000E2687"/>
    <w:rsid w:val="000E2D56"/>
    <w:rsid w:val="000E34CE"/>
    <w:rsid w:val="000E3ADE"/>
    <w:rsid w:val="000E3AED"/>
    <w:rsid w:val="000E3E13"/>
    <w:rsid w:val="000E3E5D"/>
    <w:rsid w:val="000E4380"/>
    <w:rsid w:val="000E4E63"/>
    <w:rsid w:val="000E4F56"/>
    <w:rsid w:val="000E50A5"/>
    <w:rsid w:val="000E50E4"/>
    <w:rsid w:val="000E519B"/>
    <w:rsid w:val="000E52DC"/>
    <w:rsid w:val="000E58F5"/>
    <w:rsid w:val="000E59D5"/>
    <w:rsid w:val="000E5ABE"/>
    <w:rsid w:val="000E5E2D"/>
    <w:rsid w:val="000E6261"/>
    <w:rsid w:val="000E62D9"/>
    <w:rsid w:val="000E69B3"/>
    <w:rsid w:val="000E6E84"/>
    <w:rsid w:val="000E7189"/>
    <w:rsid w:val="000E74AF"/>
    <w:rsid w:val="000E75B1"/>
    <w:rsid w:val="000E7A34"/>
    <w:rsid w:val="000E7B93"/>
    <w:rsid w:val="000E7E26"/>
    <w:rsid w:val="000E7FB6"/>
    <w:rsid w:val="000F00E0"/>
    <w:rsid w:val="000F0809"/>
    <w:rsid w:val="000F0A14"/>
    <w:rsid w:val="000F1155"/>
    <w:rsid w:val="000F1341"/>
    <w:rsid w:val="000F18F9"/>
    <w:rsid w:val="000F1A6E"/>
    <w:rsid w:val="000F1AB2"/>
    <w:rsid w:val="000F1BAF"/>
    <w:rsid w:val="000F2542"/>
    <w:rsid w:val="000F2BA9"/>
    <w:rsid w:val="000F2C76"/>
    <w:rsid w:val="000F2C96"/>
    <w:rsid w:val="000F2D7D"/>
    <w:rsid w:val="000F2FB0"/>
    <w:rsid w:val="000F32FA"/>
    <w:rsid w:val="000F34C2"/>
    <w:rsid w:val="000F3557"/>
    <w:rsid w:val="000F3857"/>
    <w:rsid w:val="000F3A17"/>
    <w:rsid w:val="000F3B18"/>
    <w:rsid w:val="000F4902"/>
    <w:rsid w:val="000F5059"/>
    <w:rsid w:val="000F50E4"/>
    <w:rsid w:val="000F514A"/>
    <w:rsid w:val="000F5569"/>
    <w:rsid w:val="000F582A"/>
    <w:rsid w:val="000F597B"/>
    <w:rsid w:val="000F5CD6"/>
    <w:rsid w:val="000F5DF1"/>
    <w:rsid w:val="000F61B7"/>
    <w:rsid w:val="000F6536"/>
    <w:rsid w:val="000F6582"/>
    <w:rsid w:val="000F68ED"/>
    <w:rsid w:val="000F69B5"/>
    <w:rsid w:val="000F6CD2"/>
    <w:rsid w:val="000F6DE0"/>
    <w:rsid w:val="000F7009"/>
    <w:rsid w:val="000F710A"/>
    <w:rsid w:val="000F766F"/>
    <w:rsid w:val="000F780A"/>
    <w:rsid w:val="000F7BED"/>
    <w:rsid w:val="000F7FBB"/>
    <w:rsid w:val="001003CC"/>
    <w:rsid w:val="00100A08"/>
    <w:rsid w:val="00100C42"/>
    <w:rsid w:val="00100E48"/>
    <w:rsid w:val="001011C5"/>
    <w:rsid w:val="00101AFC"/>
    <w:rsid w:val="00102178"/>
    <w:rsid w:val="00102AA2"/>
    <w:rsid w:val="00102AE9"/>
    <w:rsid w:val="00102F94"/>
    <w:rsid w:val="001030FE"/>
    <w:rsid w:val="0010346D"/>
    <w:rsid w:val="00103BA5"/>
    <w:rsid w:val="00103C22"/>
    <w:rsid w:val="00103D11"/>
    <w:rsid w:val="00103E6B"/>
    <w:rsid w:val="00104400"/>
    <w:rsid w:val="00104860"/>
    <w:rsid w:val="00104990"/>
    <w:rsid w:val="00104C92"/>
    <w:rsid w:val="00105188"/>
    <w:rsid w:val="00105639"/>
    <w:rsid w:val="00105814"/>
    <w:rsid w:val="001060AD"/>
    <w:rsid w:val="001060E5"/>
    <w:rsid w:val="00106153"/>
    <w:rsid w:val="001069A6"/>
    <w:rsid w:val="00106D59"/>
    <w:rsid w:val="001070B6"/>
    <w:rsid w:val="0010723C"/>
    <w:rsid w:val="001075E7"/>
    <w:rsid w:val="001079AD"/>
    <w:rsid w:val="00107B04"/>
    <w:rsid w:val="00110187"/>
    <w:rsid w:val="0011020E"/>
    <w:rsid w:val="0011035A"/>
    <w:rsid w:val="00110EDC"/>
    <w:rsid w:val="00111096"/>
    <w:rsid w:val="00111287"/>
    <w:rsid w:val="00111656"/>
    <w:rsid w:val="00111FE8"/>
    <w:rsid w:val="001129A1"/>
    <w:rsid w:val="00112D31"/>
    <w:rsid w:val="00113CDD"/>
    <w:rsid w:val="00113DBD"/>
    <w:rsid w:val="00114020"/>
    <w:rsid w:val="0011455D"/>
    <w:rsid w:val="00114681"/>
    <w:rsid w:val="00114905"/>
    <w:rsid w:val="0011499B"/>
    <w:rsid w:val="001149C6"/>
    <w:rsid w:val="00114B41"/>
    <w:rsid w:val="00114FF4"/>
    <w:rsid w:val="001150C1"/>
    <w:rsid w:val="00115321"/>
    <w:rsid w:val="00115A1C"/>
    <w:rsid w:val="00116126"/>
    <w:rsid w:val="00116236"/>
    <w:rsid w:val="001164C3"/>
    <w:rsid w:val="00116CDA"/>
    <w:rsid w:val="00117086"/>
    <w:rsid w:val="00117146"/>
    <w:rsid w:val="0011734B"/>
    <w:rsid w:val="0011740A"/>
    <w:rsid w:val="00117D7E"/>
    <w:rsid w:val="0012009C"/>
    <w:rsid w:val="00120602"/>
    <w:rsid w:val="00120BFC"/>
    <w:rsid w:val="00120C54"/>
    <w:rsid w:val="00120DCD"/>
    <w:rsid w:val="0012111E"/>
    <w:rsid w:val="00121240"/>
    <w:rsid w:val="001215FD"/>
    <w:rsid w:val="00121A0C"/>
    <w:rsid w:val="00121D97"/>
    <w:rsid w:val="00121DD1"/>
    <w:rsid w:val="00121F4A"/>
    <w:rsid w:val="00122163"/>
    <w:rsid w:val="001224A3"/>
    <w:rsid w:val="001226C2"/>
    <w:rsid w:val="0012279B"/>
    <w:rsid w:val="00122BBF"/>
    <w:rsid w:val="00122C47"/>
    <w:rsid w:val="00122D46"/>
    <w:rsid w:val="00122EF9"/>
    <w:rsid w:val="00122F9E"/>
    <w:rsid w:val="00122FC0"/>
    <w:rsid w:val="00123063"/>
    <w:rsid w:val="001231C0"/>
    <w:rsid w:val="001236BE"/>
    <w:rsid w:val="00123907"/>
    <w:rsid w:val="00123B66"/>
    <w:rsid w:val="00123D95"/>
    <w:rsid w:val="00123EE2"/>
    <w:rsid w:val="0012402B"/>
    <w:rsid w:val="001240CE"/>
    <w:rsid w:val="00124265"/>
    <w:rsid w:val="001242B4"/>
    <w:rsid w:val="001247ED"/>
    <w:rsid w:val="00124BAC"/>
    <w:rsid w:val="00124E59"/>
    <w:rsid w:val="0012515D"/>
    <w:rsid w:val="001256AD"/>
    <w:rsid w:val="00125925"/>
    <w:rsid w:val="001259C7"/>
    <w:rsid w:val="00125A82"/>
    <w:rsid w:val="00125ABF"/>
    <w:rsid w:val="00125B4A"/>
    <w:rsid w:val="00125E41"/>
    <w:rsid w:val="0012620A"/>
    <w:rsid w:val="0012627E"/>
    <w:rsid w:val="0012647A"/>
    <w:rsid w:val="0012668D"/>
    <w:rsid w:val="0012687B"/>
    <w:rsid w:val="001269A4"/>
    <w:rsid w:val="00126A11"/>
    <w:rsid w:val="00126C29"/>
    <w:rsid w:val="00126E28"/>
    <w:rsid w:val="00126E53"/>
    <w:rsid w:val="001276BE"/>
    <w:rsid w:val="001277A2"/>
    <w:rsid w:val="00127D9F"/>
    <w:rsid w:val="00127E87"/>
    <w:rsid w:val="0013085E"/>
    <w:rsid w:val="001309E9"/>
    <w:rsid w:val="00130C0C"/>
    <w:rsid w:val="00130F52"/>
    <w:rsid w:val="00131211"/>
    <w:rsid w:val="0013137A"/>
    <w:rsid w:val="001314B7"/>
    <w:rsid w:val="00131578"/>
    <w:rsid w:val="0013185A"/>
    <w:rsid w:val="00131D5F"/>
    <w:rsid w:val="00132150"/>
    <w:rsid w:val="00132A57"/>
    <w:rsid w:val="00132D58"/>
    <w:rsid w:val="0013327E"/>
    <w:rsid w:val="00133944"/>
    <w:rsid w:val="00133C93"/>
    <w:rsid w:val="00133DB5"/>
    <w:rsid w:val="00133EC1"/>
    <w:rsid w:val="001342E3"/>
    <w:rsid w:val="00134815"/>
    <w:rsid w:val="001348D4"/>
    <w:rsid w:val="00134CF0"/>
    <w:rsid w:val="00134D16"/>
    <w:rsid w:val="00134F56"/>
    <w:rsid w:val="001353F4"/>
    <w:rsid w:val="001359AD"/>
    <w:rsid w:val="00135BE8"/>
    <w:rsid w:val="00135D66"/>
    <w:rsid w:val="001361EB"/>
    <w:rsid w:val="00136543"/>
    <w:rsid w:val="0013663C"/>
    <w:rsid w:val="001367EC"/>
    <w:rsid w:val="00136994"/>
    <w:rsid w:val="0013711A"/>
    <w:rsid w:val="001373A6"/>
    <w:rsid w:val="001373B9"/>
    <w:rsid w:val="00137456"/>
    <w:rsid w:val="001375BF"/>
    <w:rsid w:val="0013761B"/>
    <w:rsid w:val="00137A67"/>
    <w:rsid w:val="00140060"/>
    <w:rsid w:val="001401AF"/>
    <w:rsid w:val="00140488"/>
    <w:rsid w:val="001408B0"/>
    <w:rsid w:val="001408C9"/>
    <w:rsid w:val="00140946"/>
    <w:rsid w:val="00140CB6"/>
    <w:rsid w:val="00140EB4"/>
    <w:rsid w:val="0014106D"/>
    <w:rsid w:val="001410CF"/>
    <w:rsid w:val="00141670"/>
    <w:rsid w:val="0014177E"/>
    <w:rsid w:val="00141CDB"/>
    <w:rsid w:val="00141F40"/>
    <w:rsid w:val="00141FC2"/>
    <w:rsid w:val="00142071"/>
    <w:rsid w:val="00142139"/>
    <w:rsid w:val="001421B7"/>
    <w:rsid w:val="001422B1"/>
    <w:rsid w:val="001424D1"/>
    <w:rsid w:val="001426EB"/>
    <w:rsid w:val="00142D1B"/>
    <w:rsid w:val="00143017"/>
    <w:rsid w:val="001430BD"/>
    <w:rsid w:val="001430D6"/>
    <w:rsid w:val="00143117"/>
    <w:rsid w:val="0014344A"/>
    <w:rsid w:val="001435F7"/>
    <w:rsid w:val="00143634"/>
    <w:rsid w:val="00143788"/>
    <w:rsid w:val="00143E70"/>
    <w:rsid w:val="00143F61"/>
    <w:rsid w:val="001442AC"/>
    <w:rsid w:val="0014434B"/>
    <w:rsid w:val="00144362"/>
    <w:rsid w:val="001447AE"/>
    <w:rsid w:val="00144899"/>
    <w:rsid w:val="0014496E"/>
    <w:rsid w:val="00144990"/>
    <w:rsid w:val="00144D22"/>
    <w:rsid w:val="00144F63"/>
    <w:rsid w:val="001453F3"/>
    <w:rsid w:val="00145596"/>
    <w:rsid w:val="00145671"/>
    <w:rsid w:val="001457C6"/>
    <w:rsid w:val="00145850"/>
    <w:rsid w:val="001458C9"/>
    <w:rsid w:val="00145BAF"/>
    <w:rsid w:val="00146789"/>
    <w:rsid w:val="00146954"/>
    <w:rsid w:val="00146B1B"/>
    <w:rsid w:val="00146F32"/>
    <w:rsid w:val="00146F5A"/>
    <w:rsid w:val="0014725E"/>
    <w:rsid w:val="0014728E"/>
    <w:rsid w:val="0014758D"/>
    <w:rsid w:val="001477ED"/>
    <w:rsid w:val="00147BD8"/>
    <w:rsid w:val="00147EB6"/>
    <w:rsid w:val="0015031F"/>
    <w:rsid w:val="0015034C"/>
    <w:rsid w:val="00150438"/>
    <w:rsid w:val="001506D4"/>
    <w:rsid w:val="001507C2"/>
    <w:rsid w:val="00150E05"/>
    <w:rsid w:val="00150F6D"/>
    <w:rsid w:val="00150FEA"/>
    <w:rsid w:val="001512CA"/>
    <w:rsid w:val="001513FC"/>
    <w:rsid w:val="00151576"/>
    <w:rsid w:val="00151605"/>
    <w:rsid w:val="00151847"/>
    <w:rsid w:val="00151C59"/>
    <w:rsid w:val="00151EE0"/>
    <w:rsid w:val="00152226"/>
    <w:rsid w:val="001527CE"/>
    <w:rsid w:val="001527E7"/>
    <w:rsid w:val="00152B9A"/>
    <w:rsid w:val="00152BA2"/>
    <w:rsid w:val="00152BAC"/>
    <w:rsid w:val="001534CF"/>
    <w:rsid w:val="0015384D"/>
    <w:rsid w:val="0015462E"/>
    <w:rsid w:val="0015465C"/>
    <w:rsid w:val="00154800"/>
    <w:rsid w:val="00154A77"/>
    <w:rsid w:val="00154EBD"/>
    <w:rsid w:val="00155075"/>
    <w:rsid w:val="00155327"/>
    <w:rsid w:val="00155579"/>
    <w:rsid w:val="001558C3"/>
    <w:rsid w:val="00155EE5"/>
    <w:rsid w:val="00155FF8"/>
    <w:rsid w:val="001560C9"/>
    <w:rsid w:val="0015653F"/>
    <w:rsid w:val="00156711"/>
    <w:rsid w:val="001567D8"/>
    <w:rsid w:val="00156846"/>
    <w:rsid w:val="00156860"/>
    <w:rsid w:val="001568CB"/>
    <w:rsid w:val="001571A2"/>
    <w:rsid w:val="0015720F"/>
    <w:rsid w:val="001576B0"/>
    <w:rsid w:val="0015776A"/>
    <w:rsid w:val="001577C4"/>
    <w:rsid w:val="00160635"/>
    <w:rsid w:val="00160D5C"/>
    <w:rsid w:val="001610E9"/>
    <w:rsid w:val="00161310"/>
    <w:rsid w:val="00161A95"/>
    <w:rsid w:val="00161EF3"/>
    <w:rsid w:val="0016219D"/>
    <w:rsid w:val="00162591"/>
    <w:rsid w:val="00162792"/>
    <w:rsid w:val="00162961"/>
    <w:rsid w:val="00162BBB"/>
    <w:rsid w:val="00162BCE"/>
    <w:rsid w:val="0016308F"/>
    <w:rsid w:val="00163106"/>
    <w:rsid w:val="0016315F"/>
    <w:rsid w:val="00163578"/>
    <w:rsid w:val="00163BC6"/>
    <w:rsid w:val="00163CCF"/>
    <w:rsid w:val="001640B2"/>
    <w:rsid w:val="001641D8"/>
    <w:rsid w:val="00164231"/>
    <w:rsid w:val="001643B6"/>
    <w:rsid w:val="00164627"/>
    <w:rsid w:val="001646DA"/>
    <w:rsid w:val="001646F0"/>
    <w:rsid w:val="00164777"/>
    <w:rsid w:val="00164933"/>
    <w:rsid w:val="00164A51"/>
    <w:rsid w:val="00164E83"/>
    <w:rsid w:val="00165348"/>
    <w:rsid w:val="00165492"/>
    <w:rsid w:val="00165616"/>
    <w:rsid w:val="0016578C"/>
    <w:rsid w:val="00165EE6"/>
    <w:rsid w:val="0016681A"/>
    <w:rsid w:val="00166883"/>
    <w:rsid w:val="00166AC6"/>
    <w:rsid w:val="00166C82"/>
    <w:rsid w:val="0016702B"/>
    <w:rsid w:val="0016723E"/>
    <w:rsid w:val="00167D38"/>
    <w:rsid w:val="00167E7E"/>
    <w:rsid w:val="00167EE4"/>
    <w:rsid w:val="00170405"/>
    <w:rsid w:val="00170538"/>
    <w:rsid w:val="0017057D"/>
    <w:rsid w:val="00170783"/>
    <w:rsid w:val="00170C36"/>
    <w:rsid w:val="00171013"/>
    <w:rsid w:val="00171378"/>
    <w:rsid w:val="00171516"/>
    <w:rsid w:val="00171768"/>
    <w:rsid w:val="0017189C"/>
    <w:rsid w:val="00171AFD"/>
    <w:rsid w:val="00171B3A"/>
    <w:rsid w:val="00171C98"/>
    <w:rsid w:val="00172222"/>
    <w:rsid w:val="00172630"/>
    <w:rsid w:val="00172BC6"/>
    <w:rsid w:val="00172F16"/>
    <w:rsid w:val="00172FE1"/>
    <w:rsid w:val="00173125"/>
    <w:rsid w:val="00173208"/>
    <w:rsid w:val="001732B2"/>
    <w:rsid w:val="001732ED"/>
    <w:rsid w:val="001733A3"/>
    <w:rsid w:val="00173590"/>
    <w:rsid w:val="001736DA"/>
    <w:rsid w:val="00173938"/>
    <w:rsid w:val="00173D42"/>
    <w:rsid w:val="00173D47"/>
    <w:rsid w:val="00173F65"/>
    <w:rsid w:val="00174E32"/>
    <w:rsid w:val="00175198"/>
    <w:rsid w:val="001759DD"/>
    <w:rsid w:val="00175AF2"/>
    <w:rsid w:val="00175BFD"/>
    <w:rsid w:val="00175E04"/>
    <w:rsid w:val="00175ED0"/>
    <w:rsid w:val="00175F99"/>
    <w:rsid w:val="00176BC5"/>
    <w:rsid w:val="00176C22"/>
    <w:rsid w:val="00176CEB"/>
    <w:rsid w:val="00177083"/>
    <w:rsid w:val="001772D3"/>
    <w:rsid w:val="00177384"/>
    <w:rsid w:val="001773B0"/>
    <w:rsid w:val="001775CE"/>
    <w:rsid w:val="00177E34"/>
    <w:rsid w:val="0018030E"/>
    <w:rsid w:val="00180337"/>
    <w:rsid w:val="00180707"/>
    <w:rsid w:val="00180C2B"/>
    <w:rsid w:val="00180E5C"/>
    <w:rsid w:val="00180E77"/>
    <w:rsid w:val="001816E6"/>
    <w:rsid w:val="00181705"/>
    <w:rsid w:val="00181D52"/>
    <w:rsid w:val="00182157"/>
    <w:rsid w:val="0018221C"/>
    <w:rsid w:val="00182520"/>
    <w:rsid w:val="00182566"/>
    <w:rsid w:val="00182594"/>
    <w:rsid w:val="00182AF0"/>
    <w:rsid w:val="00182C74"/>
    <w:rsid w:val="00182CF1"/>
    <w:rsid w:val="00182D04"/>
    <w:rsid w:val="00182D83"/>
    <w:rsid w:val="00182ED1"/>
    <w:rsid w:val="00182FEA"/>
    <w:rsid w:val="0018353A"/>
    <w:rsid w:val="001839DA"/>
    <w:rsid w:val="00183CB6"/>
    <w:rsid w:val="00183E69"/>
    <w:rsid w:val="00183EF2"/>
    <w:rsid w:val="00184211"/>
    <w:rsid w:val="001851AB"/>
    <w:rsid w:val="00185426"/>
    <w:rsid w:val="0018573B"/>
    <w:rsid w:val="00185AF8"/>
    <w:rsid w:val="00185C0A"/>
    <w:rsid w:val="00186063"/>
    <w:rsid w:val="00186162"/>
    <w:rsid w:val="00186448"/>
    <w:rsid w:val="00186625"/>
    <w:rsid w:val="001866F6"/>
    <w:rsid w:val="00186A7F"/>
    <w:rsid w:val="00186B63"/>
    <w:rsid w:val="00186B74"/>
    <w:rsid w:val="00186E86"/>
    <w:rsid w:val="00187032"/>
    <w:rsid w:val="00187486"/>
    <w:rsid w:val="001876DC"/>
    <w:rsid w:val="00187A88"/>
    <w:rsid w:val="00187AFA"/>
    <w:rsid w:val="00187C62"/>
    <w:rsid w:val="00187EEE"/>
    <w:rsid w:val="00187FD3"/>
    <w:rsid w:val="0019003A"/>
    <w:rsid w:val="0019057C"/>
    <w:rsid w:val="0019082F"/>
    <w:rsid w:val="00190B9A"/>
    <w:rsid w:val="001913A1"/>
    <w:rsid w:val="00191499"/>
    <w:rsid w:val="0019150E"/>
    <w:rsid w:val="0019173A"/>
    <w:rsid w:val="00191A9C"/>
    <w:rsid w:val="00191CAD"/>
    <w:rsid w:val="0019216B"/>
    <w:rsid w:val="001921A0"/>
    <w:rsid w:val="00192C63"/>
    <w:rsid w:val="00192C7F"/>
    <w:rsid w:val="00193044"/>
    <w:rsid w:val="0019324C"/>
    <w:rsid w:val="001933C0"/>
    <w:rsid w:val="00193A89"/>
    <w:rsid w:val="00193ACA"/>
    <w:rsid w:val="00193BDB"/>
    <w:rsid w:val="00193E8B"/>
    <w:rsid w:val="001942B6"/>
    <w:rsid w:val="0019438B"/>
    <w:rsid w:val="00194433"/>
    <w:rsid w:val="001944FB"/>
    <w:rsid w:val="0019454B"/>
    <w:rsid w:val="0019466C"/>
    <w:rsid w:val="00194A42"/>
    <w:rsid w:val="00194A4C"/>
    <w:rsid w:val="00194BD4"/>
    <w:rsid w:val="00194D70"/>
    <w:rsid w:val="001950B9"/>
    <w:rsid w:val="001954A9"/>
    <w:rsid w:val="00195669"/>
    <w:rsid w:val="00195897"/>
    <w:rsid w:val="00195D24"/>
    <w:rsid w:val="00196275"/>
    <w:rsid w:val="0019674B"/>
    <w:rsid w:val="00196956"/>
    <w:rsid w:val="00196AE6"/>
    <w:rsid w:val="00196BC8"/>
    <w:rsid w:val="00196D14"/>
    <w:rsid w:val="00196F47"/>
    <w:rsid w:val="00196FD7"/>
    <w:rsid w:val="00197767"/>
    <w:rsid w:val="00197962"/>
    <w:rsid w:val="00197E2B"/>
    <w:rsid w:val="00197EB7"/>
    <w:rsid w:val="00197FB1"/>
    <w:rsid w:val="001A03F9"/>
    <w:rsid w:val="001A0684"/>
    <w:rsid w:val="001A082C"/>
    <w:rsid w:val="001A0F8B"/>
    <w:rsid w:val="001A1270"/>
    <w:rsid w:val="001A13D9"/>
    <w:rsid w:val="001A142E"/>
    <w:rsid w:val="001A157B"/>
    <w:rsid w:val="001A190A"/>
    <w:rsid w:val="001A1B6E"/>
    <w:rsid w:val="001A1E9A"/>
    <w:rsid w:val="001A1F86"/>
    <w:rsid w:val="001A21B8"/>
    <w:rsid w:val="001A230F"/>
    <w:rsid w:val="001A28FC"/>
    <w:rsid w:val="001A2928"/>
    <w:rsid w:val="001A2E8A"/>
    <w:rsid w:val="001A2EBB"/>
    <w:rsid w:val="001A2FE1"/>
    <w:rsid w:val="001A2FF2"/>
    <w:rsid w:val="001A307F"/>
    <w:rsid w:val="001A39EA"/>
    <w:rsid w:val="001A3EB3"/>
    <w:rsid w:val="001A430D"/>
    <w:rsid w:val="001A43F4"/>
    <w:rsid w:val="001A4BF7"/>
    <w:rsid w:val="001A513C"/>
    <w:rsid w:val="001A53AA"/>
    <w:rsid w:val="001A5579"/>
    <w:rsid w:val="001A5928"/>
    <w:rsid w:val="001A5C70"/>
    <w:rsid w:val="001A6105"/>
    <w:rsid w:val="001A62C6"/>
    <w:rsid w:val="001A6329"/>
    <w:rsid w:val="001A686F"/>
    <w:rsid w:val="001A6A4A"/>
    <w:rsid w:val="001A6DC6"/>
    <w:rsid w:val="001A7140"/>
    <w:rsid w:val="001A71D6"/>
    <w:rsid w:val="001A7800"/>
    <w:rsid w:val="001A79BB"/>
    <w:rsid w:val="001A7BF0"/>
    <w:rsid w:val="001A7D6D"/>
    <w:rsid w:val="001B0043"/>
    <w:rsid w:val="001B06DF"/>
    <w:rsid w:val="001B0AD3"/>
    <w:rsid w:val="001B0C1F"/>
    <w:rsid w:val="001B0DB7"/>
    <w:rsid w:val="001B0E9F"/>
    <w:rsid w:val="001B1270"/>
    <w:rsid w:val="001B1333"/>
    <w:rsid w:val="001B147C"/>
    <w:rsid w:val="001B16D4"/>
    <w:rsid w:val="001B19EA"/>
    <w:rsid w:val="001B1D2E"/>
    <w:rsid w:val="001B2246"/>
    <w:rsid w:val="001B24CB"/>
    <w:rsid w:val="001B256B"/>
    <w:rsid w:val="001B28F9"/>
    <w:rsid w:val="001B3156"/>
    <w:rsid w:val="001B3560"/>
    <w:rsid w:val="001B38B1"/>
    <w:rsid w:val="001B3F31"/>
    <w:rsid w:val="001B3F7F"/>
    <w:rsid w:val="001B4AD1"/>
    <w:rsid w:val="001B4B16"/>
    <w:rsid w:val="001B4BE1"/>
    <w:rsid w:val="001B4DBF"/>
    <w:rsid w:val="001B4DEF"/>
    <w:rsid w:val="001B505A"/>
    <w:rsid w:val="001B5919"/>
    <w:rsid w:val="001B5BC3"/>
    <w:rsid w:val="001B5C1B"/>
    <w:rsid w:val="001B6050"/>
    <w:rsid w:val="001B627B"/>
    <w:rsid w:val="001B6739"/>
    <w:rsid w:val="001B6808"/>
    <w:rsid w:val="001B6DB8"/>
    <w:rsid w:val="001B6F15"/>
    <w:rsid w:val="001B7D9C"/>
    <w:rsid w:val="001B7E5C"/>
    <w:rsid w:val="001B7F0B"/>
    <w:rsid w:val="001C0616"/>
    <w:rsid w:val="001C14C8"/>
    <w:rsid w:val="001C1C46"/>
    <w:rsid w:val="001C2473"/>
    <w:rsid w:val="001C277A"/>
    <w:rsid w:val="001C290C"/>
    <w:rsid w:val="001C2CB6"/>
    <w:rsid w:val="001C2E6F"/>
    <w:rsid w:val="001C3043"/>
    <w:rsid w:val="001C37B1"/>
    <w:rsid w:val="001C396D"/>
    <w:rsid w:val="001C3C4B"/>
    <w:rsid w:val="001C3C63"/>
    <w:rsid w:val="001C3E1B"/>
    <w:rsid w:val="001C46AE"/>
    <w:rsid w:val="001C480A"/>
    <w:rsid w:val="001C49BD"/>
    <w:rsid w:val="001C5082"/>
    <w:rsid w:val="001C5402"/>
    <w:rsid w:val="001C5569"/>
    <w:rsid w:val="001C56EB"/>
    <w:rsid w:val="001C5B35"/>
    <w:rsid w:val="001C613D"/>
    <w:rsid w:val="001C626B"/>
    <w:rsid w:val="001C62BE"/>
    <w:rsid w:val="001C6515"/>
    <w:rsid w:val="001C65DE"/>
    <w:rsid w:val="001C67D1"/>
    <w:rsid w:val="001C69D0"/>
    <w:rsid w:val="001C6A98"/>
    <w:rsid w:val="001C6B74"/>
    <w:rsid w:val="001C6CB9"/>
    <w:rsid w:val="001C6F8D"/>
    <w:rsid w:val="001C70FE"/>
    <w:rsid w:val="001C721F"/>
    <w:rsid w:val="001C7332"/>
    <w:rsid w:val="001C73FF"/>
    <w:rsid w:val="001C798C"/>
    <w:rsid w:val="001C7BD0"/>
    <w:rsid w:val="001C7D6F"/>
    <w:rsid w:val="001D0371"/>
    <w:rsid w:val="001D0399"/>
    <w:rsid w:val="001D040D"/>
    <w:rsid w:val="001D054B"/>
    <w:rsid w:val="001D06B8"/>
    <w:rsid w:val="001D0EE2"/>
    <w:rsid w:val="001D102F"/>
    <w:rsid w:val="001D155B"/>
    <w:rsid w:val="001D18D4"/>
    <w:rsid w:val="001D19A5"/>
    <w:rsid w:val="001D1B94"/>
    <w:rsid w:val="001D1D66"/>
    <w:rsid w:val="001D20FD"/>
    <w:rsid w:val="001D25E5"/>
    <w:rsid w:val="001D2690"/>
    <w:rsid w:val="001D29EB"/>
    <w:rsid w:val="001D2AB5"/>
    <w:rsid w:val="001D2B59"/>
    <w:rsid w:val="001D2E9D"/>
    <w:rsid w:val="001D378A"/>
    <w:rsid w:val="001D37BF"/>
    <w:rsid w:val="001D38BE"/>
    <w:rsid w:val="001D3959"/>
    <w:rsid w:val="001D3F6D"/>
    <w:rsid w:val="001D4140"/>
    <w:rsid w:val="001D4195"/>
    <w:rsid w:val="001D4214"/>
    <w:rsid w:val="001D426C"/>
    <w:rsid w:val="001D4B69"/>
    <w:rsid w:val="001D4C19"/>
    <w:rsid w:val="001D522A"/>
    <w:rsid w:val="001D531F"/>
    <w:rsid w:val="001D533E"/>
    <w:rsid w:val="001D5704"/>
    <w:rsid w:val="001D57FA"/>
    <w:rsid w:val="001D594F"/>
    <w:rsid w:val="001D5998"/>
    <w:rsid w:val="001D5C0D"/>
    <w:rsid w:val="001D5DBF"/>
    <w:rsid w:val="001D5DE2"/>
    <w:rsid w:val="001D5E82"/>
    <w:rsid w:val="001D5F88"/>
    <w:rsid w:val="001D63F6"/>
    <w:rsid w:val="001D678D"/>
    <w:rsid w:val="001D6C79"/>
    <w:rsid w:val="001D6E21"/>
    <w:rsid w:val="001D6EF2"/>
    <w:rsid w:val="001D72A5"/>
    <w:rsid w:val="001D73FC"/>
    <w:rsid w:val="001D7A92"/>
    <w:rsid w:val="001E00E7"/>
    <w:rsid w:val="001E0A52"/>
    <w:rsid w:val="001E0BE6"/>
    <w:rsid w:val="001E0C92"/>
    <w:rsid w:val="001E10E1"/>
    <w:rsid w:val="001E112A"/>
    <w:rsid w:val="001E1440"/>
    <w:rsid w:val="001E1753"/>
    <w:rsid w:val="001E18C2"/>
    <w:rsid w:val="001E1BA2"/>
    <w:rsid w:val="001E1C76"/>
    <w:rsid w:val="001E1E4A"/>
    <w:rsid w:val="001E22F8"/>
    <w:rsid w:val="001E24FD"/>
    <w:rsid w:val="001E2732"/>
    <w:rsid w:val="001E2953"/>
    <w:rsid w:val="001E2A79"/>
    <w:rsid w:val="001E2AC3"/>
    <w:rsid w:val="001E2B05"/>
    <w:rsid w:val="001E2E3E"/>
    <w:rsid w:val="001E2F51"/>
    <w:rsid w:val="001E2FC5"/>
    <w:rsid w:val="001E33F8"/>
    <w:rsid w:val="001E3986"/>
    <w:rsid w:val="001E3B25"/>
    <w:rsid w:val="001E3C08"/>
    <w:rsid w:val="001E3C4F"/>
    <w:rsid w:val="001E420F"/>
    <w:rsid w:val="001E4390"/>
    <w:rsid w:val="001E4C68"/>
    <w:rsid w:val="001E4D1C"/>
    <w:rsid w:val="001E54A9"/>
    <w:rsid w:val="001E559B"/>
    <w:rsid w:val="001E5A0C"/>
    <w:rsid w:val="001E5AE9"/>
    <w:rsid w:val="001E61CB"/>
    <w:rsid w:val="001E62CB"/>
    <w:rsid w:val="001E6568"/>
    <w:rsid w:val="001E6B98"/>
    <w:rsid w:val="001E6CC7"/>
    <w:rsid w:val="001E6E4F"/>
    <w:rsid w:val="001E7406"/>
    <w:rsid w:val="001E76D4"/>
    <w:rsid w:val="001E78A9"/>
    <w:rsid w:val="001E7A00"/>
    <w:rsid w:val="001E7B1F"/>
    <w:rsid w:val="001E7B7C"/>
    <w:rsid w:val="001E7DFA"/>
    <w:rsid w:val="001F0708"/>
    <w:rsid w:val="001F0B9A"/>
    <w:rsid w:val="001F11AE"/>
    <w:rsid w:val="001F11E9"/>
    <w:rsid w:val="001F120E"/>
    <w:rsid w:val="001F1311"/>
    <w:rsid w:val="001F1507"/>
    <w:rsid w:val="001F1595"/>
    <w:rsid w:val="001F1DC9"/>
    <w:rsid w:val="001F1F7E"/>
    <w:rsid w:val="001F24CB"/>
    <w:rsid w:val="001F2DE2"/>
    <w:rsid w:val="001F3062"/>
    <w:rsid w:val="001F3193"/>
    <w:rsid w:val="001F32AD"/>
    <w:rsid w:val="001F3503"/>
    <w:rsid w:val="001F3553"/>
    <w:rsid w:val="001F3603"/>
    <w:rsid w:val="001F39C4"/>
    <w:rsid w:val="001F39FB"/>
    <w:rsid w:val="001F3DBF"/>
    <w:rsid w:val="001F3E97"/>
    <w:rsid w:val="001F431A"/>
    <w:rsid w:val="001F4533"/>
    <w:rsid w:val="001F4759"/>
    <w:rsid w:val="001F49AA"/>
    <w:rsid w:val="001F5269"/>
    <w:rsid w:val="001F55BE"/>
    <w:rsid w:val="001F57C0"/>
    <w:rsid w:val="001F57DD"/>
    <w:rsid w:val="001F66E7"/>
    <w:rsid w:val="001F6D41"/>
    <w:rsid w:val="001F703B"/>
    <w:rsid w:val="001F7400"/>
    <w:rsid w:val="001F76D2"/>
    <w:rsid w:val="001F79BD"/>
    <w:rsid w:val="0020055C"/>
    <w:rsid w:val="00200D33"/>
    <w:rsid w:val="00200FB3"/>
    <w:rsid w:val="002017C3"/>
    <w:rsid w:val="002018B3"/>
    <w:rsid w:val="00201A95"/>
    <w:rsid w:val="0020214F"/>
    <w:rsid w:val="00202453"/>
    <w:rsid w:val="002025CE"/>
    <w:rsid w:val="00202E58"/>
    <w:rsid w:val="00202FE4"/>
    <w:rsid w:val="002035FF"/>
    <w:rsid w:val="002036C2"/>
    <w:rsid w:val="002038D7"/>
    <w:rsid w:val="00203ADB"/>
    <w:rsid w:val="00204B70"/>
    <w:rsid w:val="002055E7"/>
    <w:rsid w:val="00205601"/>
    <w:rsid w:val="002058C1"/>
    <w:rsid w:val="00205B95"/>
    <w:rsid w:val="00205D94"/>
    <w:rsid w:val="00206053"/>
    <w:rsid w:val="00206090"/>
    <w:rsid w:val="002061E1"/>
    <w:rsid w:val="0020639E"/>
    <w:rsid w:val="002063E9"/>
    <w:rsid w:val="00206542"/>
    <w:rsid w:val="0020658A"/>
    <w:rsid w:val="0020694D"/>
    <w:rsid w:val="00206F1A"/>
    <w:rsid w:val="002072A1"/>
    <w:rsid w:val="002073F3"/>
    <w:rsid w:val="00207400"/>
    <w:rsid w:val="00207487"/>
    <w:rsid w:val="00207505"/>
    <w:rsid w:val="00207894"/>
    <w:rsid w:val="0020798C"/>
    <w:rsid w:val="002079F2"/>
    <w:rsid w:val="00207B59"/>
    <w:rsid w:val="00207D56"/>
    <w:rsid w:val="00207E66"/>
    <w:rsid w:val="00210173"/>
    <w:rsid w:val="00210389"/>
    <w:rsid w:val="00210A39"/>
    <w:rsid w:val="00210C38"/>
    <w:rsid w:val="00211022"/>
    <w:rsid w:val="002114B7"/>
    <w:rsid w:val="00211B23"/>
    <w:rsid w:val="00211DE5"/>
    <w:rsid w:val="00211E73"/>
    <w:rsid w:val="0021232D"/>
    <w:rsid w:val="00212357"/>
    <w:rsid w:val="00212501"/>
    <w:rsid w:val="002125C9"/>
    <w:rsid w:val="00212D0A"/>
    <w:rsid w:val="00213071"/>
    <w:rsid w:val="002130EE"/>
    <w:rsid w:val="00213636"/>
    <w:rsid w:val="0021373D"/>
    <w:rsid w:val="002137B9"/>
    <w:rsid w:val="002139BA"/>
    <w:rsid w:val="002143F0"/>
    <w:rsid w:val="002144B7"/>
    <w:rsid w:val="002145CC"/>
    <w:rsid w:val="002145D8"/>
    <w:rsid w:val="0021476D"/>
    <w:rsid w:val="002148BF"/>
    <w:rsid w:val="002149AF"/>
    <w:rsid w:val="00214FF1"/>
    <w:rsid w:val="00215022"/>
    <w:rsid w:val="002153E5"/>
    <w:rsid w:val="00215625"/>
    <w:rsid w:val="00215C08"/>
    <w:rsid w:val="00215D21"/>
    <w:rsid w:val="00215E68"/>
    <w:rsid w:val="00215F95"/>
    <w:rsid w:val="0021607E"/>
    <w:rsid w:val="00216705"/>
    <w:rsid w:val="00216722"/>
    <w:rsid w:val="00216ACA"/>
    <w:rsid w:val="00217437"/>
    <w:rsid w:val="00217472"/>
    <w:rsid w:val="002174E9"/>
    <w:rsid w:val="00217B9F"/>
    <w:rsid w:val="0022017D"/>
    <w:rsid w:val="0022021A"/>
    <w:rsid w:val="00220377"/>
    <w:rsid w:val="00220BDB"/>
    <w:rsid w:val="00220CFB"/>
    <w:rsid w:val="00220E66"/>
    <w:rsid w:val="00220FAF"/>
    <w:rsid w:val="002213D2"/>
    <w:rsid w:val="00221438"/>
    <w:rsid w:val="00221E38"/>
    <w:rsid w:val="00222071"/>
    <w:rsid w:val="00222416"/>
    <w:rsid w:val="0022241A"/>
    <w:rsid w:val="00222624"/>
    <w:rsid w:val="00222711"/>
    <w:rsid w:val="0022293A"/>
    <w:rsid w:val="00222EDD"/>
    <w:rsid w:val="0022323B"/>
    <w:rsid w:val="00223949"/>
    <w:rsid w:val="00223EEF"/>
    <w:rsid w:val="002244AC"/>
    <w:rsid w:val="0022480B"/>
    <w:rsid w:val="002249DA"/>
    <w:rsid w:val="00224AD6"/>
    <w:rsid w:val="002256FC"/>
    <w:rsid w:val="0022620B"/>
    <w:rsid w:val="00226471"/>
    <w:rsid w:val="002264EA"/>
    <w:rsid w:val="0022667B"/>
    <w:rsid w:val="00226BC9"/>
    <w:rsid w:val="00226C86"/>
    <w:rsid w:val="00226EA9"/>
    <w:rsid w:val="0022711D"/>
    <w:rsid w:val="00227148"/>
    <w:rsid w:val="00227226"/>
    <w:rsid w:val="002272AF"/>
    <w:rsid w:val="00227318"/>
    <w:rsid w:val="002274CE"/>
    <w:rsid w:val="00227812"/>
    <w:rsid w:val="00227BB1"/>
    <w:rsid w:val="00227E86"/>
    <w:rsid w:val="00230178"/>
    <w:rsid w:val="002301D3"/>
    <w:rsid w:val="0023063B"/>
    <w:rsid w:val="002308AD"/>
    <w:rsid w:val="002308E0"/>
    <w:rsid w:val="00230D91"/>
    <w:rsid w:val="00231018"/>
    <w:rsid w:val="002310BB"/>
    <w:rsid w:val="00231136"/>
    <w:rsid w:val="0023126B"/>
    <w:rsid w:val="00231617"/>
    <w:rsid w:val="00231CBE"/>
    <w:rsid w:val="002321EB"/>
    <w:rsid w:val="002324C8"/>
    <w:rsid w:val="0023277C"/>
    <w:rsid w:val="0023292B"/>
    <w:rsid w:val="00232B81"/>
    <w:rsid w:val="00232F85"/>
    <w:rsid w:val="00233256"/>
    <w:rsid w:val="0023341B"/>
    <w:rsid w:val="002341EE"/>
    <w:rsid w:val="00234513"/>
    <w:rsid w:val="002347A9"/>
    <w:rsid w:val="0023485C"/>
    <w:rsid w:val="00234AD8"/>
    <w:rsid w:val="00234B2D"/>
    <w:rsid w:val="00234CBF"/>
    <w:rsid w:val="00234FAD"/>
    <w:rsid w:val="0023500B"/>
    <w:rsid w:val="0023507E"/>
    <w:rsid w:val="00235099"/>
    <w:rsid w:val="002352A3"/>
    <w:rsid w:val="00235715"/>
    <w:rsid w:val="00235D85"/>
    <w:rsid w:val="00235EEF"/>
    <w:rsid w:val="00236251"/>
    <w:rsid w:val="00236388"/>
    <w:rsid w:val="002372D6"/>
    <w:rsid w:val="00237367"/>
    <w:rsid w:val="00237877"/>
    <w:rsid w:val="00237C5A"/>
    <w:rsid w:val="00240803"/>
    <w:rsid w:val="00240C9D"/>
    <w:rsid w:val="00240D63"/>
    <w:rsid w:val="00240DF8"/>
    <w:rsid w:val="00240EF5"/>
    <w:rsid w:val="00240F65"/>
    <w:rsid w:val="00241061"/>
    <w:rsid w:val="002413D3"/>
    <w:rsid w:val="0024155B"/>
    <w:rsid w:val="002419B9"/>
    <w:rsid w:val="002420BC"/>
    <w:rsid w:val="00242121"/>
    <w:rsid w:val="0024269E"/>
    <w:rsid w:val="00243304"/>
    <w:rsid w:val="00243418"/>
    <w:rsid w:val="00243583"/>
    <w:rsid w:val="00243AD8"/>
    <w:rsid w:val="00243C6D"/>
    <w:rsid w:val="0024441F"/>
    <w:rsid w:val="0024479B"/>
    <w:rsid w:val="00244F1A"/>
    <w:rsid w:val="00244F36"/>
    <w:rsid w:val="00245042"/>
    <w:rsid w:val="00245109"/>
    <w:rsid w:val="00245321"/>
    <w:rsid w:val="00245338"/>
    <w:rsid w:val="00245689"/>
    <w:rsid w:val="00245906"/>
    <w:rsid w:val="00245C29"/>
    <w:rsid w:val="00245C75"/>
    <w:rsid w:val="00246203"/>
    <w:rsid w:val="002468AA"/>
    <w:rsid w:val="00246DCB"/>
    <w:rsid w:val="00246E50"/>
    <w:rsid w:val="00246E63"/>
    <w:rsid w:val="0024770E"/>
    <w:rsid w:val="00247888"/>
    <w:rsid w:val="00247E04"/>
    <w:rsid w:val="002501A2"/>
    <w:rsid w:val="002506A6"/>
    <w:rsid w:val="002506B7"/>
    <w:rsid w:val="00250713"/>
    <w:rsid w:val="00250747"/>
    <w:rsid w:val="00250F34"/>
    <w:rsid w:val="00251163"/>
    <w:rsid w:val="002511DD"/>
    <w:rsid w:val="00251292"/>
    <w:rsid w:val="00251547"/>
    <w:rsid w:val="00251601"/>
    <w:rsid w:val="00251CF5"/>
    <w:rsid w:val="00251D1B"/>
    <w:rsid w:val="00251D8B"/>
    <w:rsid w:val="0025206B"/>
    <w:rsid w:val="00252377"/>
    <w:rsid w:val="002523DE"/>
    <w:rsid w:val="002527C0"/>
    <w:rsid w:val="00252873"/>
    <w:rsid w:val="00252977"/>
    <w:rsid w:val="00252C1B"/>
    <w:rsid w:val="00252C31"/>
    <w:rsid w:val="00253322"/>
    <w:rsid w:val="00253457"/>
    <w:rsid w:val="00253603"/>
    <w:rsid w:val="0025387E"/>
    <w:rsid w:val="00253E49"/>
    <w:rsid w:val="0025414A"/>
    <w:rsid w:val="00254162"/>
    <w:rsid w:val="00254490"/>
    <w:rsid w:val="00254529"/>
    <w:rsid w:val="00254CDA"/>
    <w:rsid w:val="00254D0F"/>
    <w:rsid w:val="00254F9B"/>
    <w:rsid w:val="002551D8"/>
    <w:rsid w:val="0025552E"/>
    <w:rsid w:val="002560F7"/>
    <w:rsid w:val="00256833"/>
    <w:rsid w:val="0025691A"/>
    <w:rsid w:val="00256A3A"/>
    <w:rsid w:val="00256B3F"/>
    <w:rsid w:val="00257333"/>
    <w:rsid w:val="0025745E"/>
    <w:rsid w:val="00257D7A"/>
    <w:rsid w:val="00257F04"/>
    <w:rsid w:val="0026056F"/>
    <w:rsid w:val="0026063E"/>
    <w:rsid w:val="0026069E"/>
    <w:rsid w:val="0026083B"/>
    <w:rsid w:val="00260BB2"/>
    <w:rsid w:val="00260BE1"/>
    <w:rsid w:val="00260C81"/>
    <w:rsid w:val="002610DE"/>
    <w:rsid w:val="00261541"/>
    <w:rsid w:val="00261761"/>
    <w:rsid w:val="00261960"/>
    <w:rsid w:val="00261AE1"/>
    <w:rsid w:val="00261EFF"/>
    <w:rsid w:val="00262C72"/>
    <w:rsid w:val="00262E31"/>
    <w:rsid w:val="002632E8"/>
    <w:rsid w:val="002633C0"/>
    <w:rsid w:val="00263767"/>
    <w:rsid w:val="00263907"/>
    <w:rsid w:val="00263A95"/>
    <w:rsid w:val="00263FD4"/>
    <w:rsid w:val="00264163"/>
    <w:rsid w:val="00264167"/>
    <w:rsid w:val="00264275"/>
    <w:rsid w:val="0026453C"/>
    <w:rsid w:val="002645F3"/>
    <w:rsid w:val="0026471D"/>
    <w:rsid w:val="00264A41"/>
    <w:rsid w:val="002650A5"/>
    <w:rsid w:val="00265652"/>
    <w:rsid w:val="0026609F"/>
    <w:rsid w:val="0026649B"/>
    <w:rsid w:val="002665E1"/>
    <w:rsid w:val="00266A24"/>
    <w:rsid w:val="00267163"/>
    <w:rsid w:val="002678C7"/>
    <w:rsid w:val="00267980"/>
    <w:rsid w:val="00270531"/>
    <w:rsid w:val="00270772"/>
    <w:rsid w:val="00271683"/>
    <w:rsid w:val="0027199C"/>
    <w:rsid w:val="00271ED4"/>
    <w:rsid w:val="00271FDA"/>
    <w:rsid w:val="0027203E"/>
    <w:rsid w:val="00272540"/>
    <w:rsid w:val="00272558"/>
    <w:rsid w:val="002727B0"/>
    <w:rsid w:val="00272B42"/>
    <w:rsid w:val="00272EF2"/>
    <w:rsid w:val="00273003"/>
    <w:rsid w:val="002731A9"/>
    <w:rsid w:val="00273314"/>
    <w:rsid w:val="00273464"/>
    <w:rsid w:val="00273620"/>
    <w:rsid w:val="002736F1"/>
    <w:rsid w:val="0027377A"/>
    <w:rsid w:val="0027387C"/>
    <w:rsid w:val="002738C9"/>
    <w:rsid w:val="002739DF"/>
    <w:rsid w:val="00273A12"/>
    <w:rsid w:val="00273BE4"/>
    <w:rsid w:val="00273C62"/>
    <w:rsid w:val="00273C8C"/>
    <w:rsid w:val="002743DB"/>
    <w:rsid w:val="002745D9"/>
    <w:rsid w:val="00274640"/>
    <w:rsid w:val="00274713"/>
    <w:rsid w:val="00274F22"/>
    <w:rsid w:val="002753C8"/>
    <w:rsid w:val="0027554B"/>
    <w:rsid w:val="00275652"/>
    <w:rsid w:val="0027566D"/>
    <w:rsid w:val="00275FC8"/>
    <w:rsid w:val="00276093"/>
    <w:rsid w:val="00276364"/>
    <w:rsid w:val="002766CD"/>
    <w:rsid w:val="002769FE"/>
    <w:rsid w:val="00276BE6"/>
    <w:rsid w:val="00276D9F"/>
    <w:rsid w:val="00277887"/>
    <w:rsid w:val="002778D3"/>
    <w:rsid w:val="00277E96"/>
    <w:rsid w:val="00277F14"/>
    <w:rsid w:val="00280185"/>
    <w:rsid w:val="002802AD"/>
    <w:rsid w:val="002802CF"/>
    <w:rsid w:val="002807A7"/>
    <w:rsid w:val="002808AD"/>
    <w:rsid w:val="00280F13"/>
    <w:rsid w:val="00280FC8"/>
    <w:rsid w:val="00281202"/>
    <w:rsid w:val="0028120A"/>
    <w:rsid w:val="0028133D"/>
    <w:rsid w:val="00281732"/>
    <w:rsid w:val="0028175E"/>
    <w:rsid w:val="00281899"/>
    <w:rsid w:val="002818FB"/>
    <w:rsid w:val="002819EC"/>
    <w:rsid w:val="00281B97"/>
    <w:rsid w:val="00281CBB"/>
    <w:rsid w:val="00281CD0"/>
    <w:rsid w:val="00282024"/>
    <w:rsid w:val="00282093"/>
    <w:rsid w:val="002821AB"/>
    <w:rsid w:val="0028242B"/>
    <w:rsid w:val="00282651"/>
    <w:rsid w:val="002827AF"/>
    <w:rsid w:val="00282801"/>
    <w:rsid w:val="002829DE"/>
    <w:rsid w:val="00282CAA"/>
    <w:rsid w:val="00282CC6"/>
    <w:rsid w:val="00282E1D"/>
    <w:rsid w:val="00282FD2"/>
    <w:rsid w:val="0028323A"/>
    <w:rsid w:val="00283451"/>
    <w:rsid w:val="00283D86"/>
    <w:rsid w:val="00283DF5"/>
    <w:rsid w:val="00283E2B"/>
    <w:rsid w:val="002840A5"/>
    <w:rsid w:val="00284773"/>
    <w:rsid w:val="002847A3"/>
    <w:rsid w:val="002847E2"/>
    <w:rsid w:val="002849A2"/>
    <w:rsid w:val="002849C4"/>
    <w:rsid w:val="00284A3B"/>
    <w:rsid w:val="00285132"/>
    <w:rsid w:val="002853AD"/>
    <w:rsid w:val="002855E5"/>
    <w:rsid w:val="0028578A"/>
    <w:rsid w:val="00285937"/>
    <w:rsid w:val="00285DB2"/>
    <w:rsid w:val="00285DD7"/>
    <w:rsid w:val="00286A00"/>
    <w:rsid w:val="00286C2B"/>
    <w:rsid w:val="00286C98"/>
    <w:rsid w:val="002873DB"/>
    <w:rsid w:val="00287844"/>
    <w:rsid w:val="00287A64"/>
    <w:rsid w:val="00287A7E"/>
    <w:rsid w:val="00287EA3"/>
    <w:rsid w:val="00287FC3"/>
    <w:rsid w:val="00290124"/>
    <w:rsid w:val="00290572"/>
    <w:rsid w:val="0029088F"/>
    <w:rsid w:val="00290A49"/>
    <w:rsid w:val="00290CBC"/>
    <w:rsid w:val="00290EBD"/>
    <w:rsid w:val="002911FA"/>
    <w:rsid w:val="002914AA"/>
    <w:rsid w:val="0029187B"/>
    <w:rsid w:val="00291B1A"/>
    <w:rsid w:val="00291C70"/>
    <w:rsid w:val="00291FD6"/>
    <w:rsid w:val="002921ED"/>
    <w:rsid w:val="002923FD"/>
    <w:rsid w:val="00292C82"/>
    <w:rsid w:val="00292CE1"/>
    <w:rsid w:val="002931EC"/>
    <w:rsid w:val="0029337A"/>
    <w:rsid w:val="00293B94"/>
    <w:rsid w:val="00293C16"/>
    <w:rsid w:val="00293DFD"/>
    <w:rsid w:val="00293E8C"/>
    <w:rsid w:val="00294069"/>
    <w:rsid w:val="002940B1"/>
    <w:rsid w:val="00294239"/>
    <w:rsid w:val="00294433"/>
    <w:rsid w:val="00294733"/>
    <w:rsid w:val="0029486D"/>
    <w:rsid w:val="002951A5"/>
    <w:rsid w:val="00295216"/>
    <w:rsid w:val="002954F0"/>
    <w:rsid w:val="00295798"/>
    <w:rsid w:val="00295BF9"/>
    <w:rsid w:val="002963FA"/>
    <w:rsid w:val="0029666A"/>
    <w:rsid w:val="00296E57"/>
    <w:rsid w:val="00296E74"/>
    <w:rsid w:val="002970F0"/>
    <w:rsid w:val="00297236"/>
    <w:rsid w:val="00297295"/>
    <w:rsid w:val="002975B6"/>
    <w:rsid w:val="002976E3"/>
    <w:rsid w:val="002A02E2"/>
    <w:rsid w:val="002A0586"/>
    <w:rsid w:val="002A091E"/>
    <w:rsid w:val="002A0C7C"/>
    <w:rsid w:val="002A10C9"/>
    <w:rsid w:val="002A15EC"/>
    <w:rsid w:val="002A1624"/>
    <w:rsid w:val="002A1629"/>
    <w:rsid w:val="002A1B2B"/>
    <w:rsid w:val="002A1BC7"/>
    <w:rsid w:val="002A1C6A"/>
    <w:rsid w:val="002A1E0D"/>
    <w:rsid w:val="002A1E33"/>
    <w:rsid w:val="002A1E8D"/>
    <w:rsid w:val="002A22D0"/>
    <w:rsid w:val="002A2308"/>
    <w:rsid w:val="002A27C1"/>
    <w:rsid w:val="002A2C00"/>
    <w:rsid w:val="002A2F22"/>
    <w:rsid w:val="002A356F"/>
    <w:rsid w:val="002A3CEA"/>
    <w:rsid w:val="002A3D73"/>
    <w:rsid w:val="002A3FE8"/>
    <w:rsid w:val="002A4339"/>
    <w:rsid w:val="002A447E"/>
    <w:rsid w:val="002A47DD"/>
    <w:rsid w:val="002A4ACF"/>
    <w:rsid w:val="002A4CAD"/>
    <w:rsid w:val="002A4D8B"/>
    <w:rsid w:val="002A55F4"/>
    <w:rsid w:val="002A5B9B"/>
    <w:rsid w:val="002A5BED"/>
    <w:rsid w:val="002A5EF0"/>
    <w:rsid w:val="002A5FD6"/>
    <w:rsid w:val="002A6659"/>
    <w:rsid w:val="002A6992"/>
    <w:rsid w:val="002A6C98"/>
    <w:rsid w:val="002A6E08"/>
    <w:rsid w:val="002A6E85"/>
    <w:rsid w:val="002A73F0"/>
    <w:rsid w:val="002A74BA"/>
    <w:rsid w:val="002A74EA"/>
    <w:rsid w:val="002A7522"/>
    <w:rsid w:val="002A758A"/>
    <w:rsid w:val="002A7B74"/>
    <w:rsid w:val="002A7C33"/>
    <w:rsid w:val="002A7F5C"/>
    <w:rsid w:val="002B010B"/>
    <w:rsid w:val="002B03A5"/>
    <w:rsid w:val="002B03F1"/>
    <w:rsid w:val="002B065F"/>
    <w:rsid w:val="002B08AF"/>
    <w:rsid w:val="002B09E7"/>
    <w:rsid w:val="002B0E4C"/>
    <w:rsid w:val="002B0F5D"/>
    <w:rsid w:val="002B11F6"/>
    <w:rsid w:val="002B13AB"/>
    <w:rsid w:val="002B1566"/>
    <w:rsid w:val="002B158A"/>
    <w:rsid w:val="002B17A0"/>
    <w:rsid w:val="002B1A40"/>
    <w:rsid w:val="002B1A45"/>
    <w:rsid w:val="002B1B19"/>
    <w:rsid w:val="002B1D5A"/>
    <w:rsid w:val="002B1DBB"/>
    <w:rsid w:val="002B1EFF"/>
    <w:rsid w:val="002B1F75"/>
    <w:rsid w:val="002B2099"/>
    <w:rsid w:val="002B218A"/>
    <w:rsid w:val="002B2251"/>
    <w:rsid w:val="002B22D7"/>
    <w:rsid w:val="002B2544"/>
    <w:rsid w:val="002B2DF0"/>
    <w:rsid w:val="002B32DE"/>
    <w:rsid w:val="002B3475"/>
    <w:rsid w:val="002B365E"/>
    <w:rsid w:val="002B3CB8"/>
    <w:rsid w:val="002B3D08"/>
    <w:rsid w:val="002B4450"/>
    <w:rsid w:val="002B44CC"/>
    <w:rsid w:val="002B476D"/>
    <w:rsid w:val="002B4ABB"/>
    <w:rsid w:val="002B4C0D"/>
    <w:rsid w:val="002B4DE9"/>
    <w:rsid w:val="002B506A"/>
    <w:rsid w:val="002B5702"/>
    <w:rsid w:val="002B68E7"/>
    <w:rsid w:val="002B6A10"/>
    <w:rsid w:val="002B6DAF"/>
    <w:rsid w:val="002B6E5D"/>
    <w:rsid w:val="002B6F2D"/>
    <w:rsid w:val="002B6F8D"/>
    <w:rsid w:val="002B71B7"/>
    <w:rsid w:val="002B7313"/>
    <w:rsid w:val="002B797F"/>
    <w:rsid w:val="002B7EFE"/>
    <w:rsid w:val="002C01BA"/>
    <w:rsid w:val="002C037D"/>
    <w:rsid w:val="002C03AE"/>
    <w:rsid w:val="002C0A1C"/>
    <w:rsid w:val="002C0ABE"/>
    <w:rsid w:val="002C0B4E"/>
    <w:rsid w:val="002C0E2B"/>
    <w:rsid w:val="002C0FBF"/>
    <w:rsid w:val="002C15DC"/>
    <w:rsid w:val="002C1876"/>
    <w:rsid w:val="002C1B49"/>
    <w:rsid w:val="002C1CD5"/>
    <w:rsid w:val="002C2015"/>
    <w:rsid w:val="002C23B2"/>
    <w:rsid w:val="002C23FD"/>
    <w:rsid w:val="002C2435"/>
    <w:rsid w:val="002C24DA"/>
    <w:rsid w:val="002C2943"/>
    <w:rsid w:val="002C294F"/>
    <w:rsid w:val="002C2A9D"/>
    <w:rsid w:val="002C2BE3"/>
    <w:rsid w:val="002C2BF1"/>
    <w:rsid w:val="002C3918"/>
    <w:rsid w:val="002C3997"/>
    <w:rsid w:val="002C3B41"/>
    <w:rsid w:val="002C40E0"/>
    <w:rsid w:val="002C4268"/>
    <w:rsid w:val="002C43B3"/>
    <w:rsid w:val="002C4621"/>
    <w:rsid w:val="002C4BB6"/>
    <w:rsid w:val="002C5512"/>
    <w:rsid w:val="002C597D"/>
    <w:rsid w:val="002C5A7B"/>
    <w:rsid w:val="002C5DD9"/>
    <w:rsid w:val="002C5E3B"/>
    <w:rsid w:val="002C5FCC"/>
    <w:rsid w:val="002C6783"/>
    <w:rsid w:val="002C68F3"/>
    <w:rsid w:val="002C695D"/>
    <w:rsid w:val="002C6E6E"/>
    <w:rsid w:val="002C77D0"/>
    <w:rsid w:val="002C79E9"/>
    <w:rsid w:val="002C7A71"/>
    <w:rsid w:val="002C7AD3"/>
    <w:rsid w:val="002C7B47"/>
    <w:rsid w:val="002D0AFB"/>
    <w:rsid w:val="002D0D3B"/>
    <w:rsid w:val="002D0E9B"/>
    <w:rsid w:val="002D0EBA"/>
    <w:rsid w:val="002D1145"/>
    <w:rsid w:val="002D199C"/>
    <w:rsid w:val="002D1A6E"/>
    <w:rsid w:val="002D1B52"/>
    <w:rsid w:val="002D1EDA"/>
    <w:rsid w:val="002D20B8"/>
    <w:rsid w:val="002D277D"/>
    <w:rsid w:val="002D2941"/>
    <w:rsid w:val="002D2A22"/>
    <w:rsid w:val="002D2E57"/>
    <w:rsid w:val="002D2EA2"/>
    <w:rsid w:val="002D3039"/>
    <w:rsid w:val="002D30D1"/>
    <w:rsid w:val="002D3155"/>
    <w:rsid w:val="002D33B3"/>
    <w:rsid w:val="002D3923"/>
    <w:rsid w:val="002D3B38"/>
    <w:rsid w:val="002D3DFC"/>
    <w:rsid w:val="002D3EC2"/>
    <w:rsid w:val="002D3F6D"/>
    <w:rsid w:val="002D4119"/>
    <w:rsid w:val="002D449F"/>
    <w:rsid w:val="002D49F9"/>
    <w:rsid w:val="002D4FE5"/>
    <w:rsid w:val="002D5D57"/>
    <w:rsid w:val="002D6234"/>
    <w:rsid w:val="002D633C"/>
    <w:rsid w:val="002D65D3"/>
    <w:rsid w:val="002D6684"/>
    <w:rsid w:val="002D6879"/>
    <w:rsid w:val="002D699A"/>
    <w:rsid w:val="002D70CA"/>
    <w:rsid w:val="002D7C6F"/>
    <w:rsid w:val="002D7FAC"/>
    <w:rsid w:val="002E0231"/>
    <w:rsid w:val="002E02C8"/>
    <w:rsid w:val="002E07F9"/>
    <w:rsid w:val="002E0FE4"/>
    <w:rsid w:val="002E11F9"/>
    <w:rsid w:val="002E12E4"/>
    <w:rsid w:val="002E15EE"/>
    <w:rsid w:val="002E1D45"/>
    <w:rsid w:val="002E1D9B"/>
    <w:rsid w:val="002E20FD"/>
    <w:rsid w:val="002E2404"/>
    <w:rsid w:val="002E2610"/>
    <w:rsid w:val="002E29DC"/>
    <w:rsid w:val="002E3738"/>
    <w:rsid w:val="002E3AC1"/>
    <w:rsid w:val="002E3ED9"/>
    <w:rsid w:val="002E40B3"/>
    <w:rsid w:val="002E459D"/>
    <w:rsid w:val="002E4628"/>
    <w:rsid w:val="002E467A"/>
    <w:rsid w:val="002E4A05"/>
    <w:rsid w:val="002E4B22"/>
    <w:rsid w:val="002E4CC5"/>
    <w:rsid w:val="002E4F6F"/>
    <w:rsid w:val="002E5863"/>
    <w:rsid w:val="002E5946"/>
    <w:rsid w:val="002E6001"/>
    <w:rsid w:val="002E617E"/>
    <w:rsid w:val="002E61F1"/>
    <w:rsid w:val="002E64F3"/>
    <w:rsid w:val="002E6968"/>
    <w:rsid w:val="002E69CA"/>
    <w:rsid w:val="002E6BAD"/>
    <w:rsid w:val="002E6C26"/>
    <w:rsid w:val="002E6E24"/>
    <w:rsid w:val="002E7070"/>
    <w:rsid w:val="002E720E"/>
    <w:rsid w:val="002E74BC"/>
    <w:rsid w:val="002E74C2"/>
    <w:rsid w:val="002E780D"/>
    <w:rsid w:val="002E78A3"/>
    <w:rsid w:val="002E7A1F"/>
    <w:rsid w:val="002E7FBE"/>
    <w:rsid w:val="002F0C2A"/>
    <w:rsid w:val="002F0C36"/>
    <w:rsid w:val="002F0C55"/>
    <w:rsid w:val="002F10F8"/>
    <w:rsid w:val="002F11D5"/>
    <w:rsid w:val="002F13EA"/>
    <w:rsid w:val="002F14CC"/>
    <w:rsid w:val="002F1AC8"/>
    <w:rsid w:val="002F1D24"/>
    <w:rsid w:val="002F1D62"/>
    <w:rsid w:val="002F1DFA"/>
    <w:rsid w:val="002F2444"/>
    <w:rsid w:val="002F26F6"/>
    <w:rsid w:val="002F2FE8"/>
    <w:rsid w:val="002F3165"/>
    <w:rsid w:val="002F31DA"/>
    <w:rsid w:val="002F33D8"/>
    <w:rsid w:val="002F357C"/>
    <w:rsid w:val="002F3C0A"/>
    <w:rsid w:val="002F3C4A"/>
    <w:rsid w:val="002F3C60"/>
    <w:rsid w:val="002F3E5A"/>
    <w:rsid w:val="002F4442"/>
    <w:rsid w:val="002F4B9D"/>
    <w:rsid w:val="002F4F08"/>
    <w:rsid w:val="002F5022"/>
    <w:rsid w:val="002F53A8"/>
    <w:rsid w:val="002F56FC"/>
    <w:rsid w:val="002F5838"/>
    <w:rsid w:val="002F59AA"/>
    <w:rsid w:val="002F5C3C"/>
    <w:rsid w:val="002F5C48"/>
    <w:rsid w:val="002F5D54"/>
    <w:rsid w:val="002F5EEE"/>
    <w:rsid w:val="002F5EF0"/>
    <w:rsid w:val="002F615E"/>
    <w:rsid w:val="002F6184"/>
    <w:rsid w:val="002F6571"/>
    <w:rsid w:val="002F65D5"/>
    <w:rsid w:val="002F65EB"/>
    <w:rsid w:val="002F6875"/>
    <w:rsid w:val="002F700C"/>
    <w:rsid w:val="002F7B2C"/>
    <w:rsid w:val="00300046"/>
    <w:rsid w:val="0030028F"/>
    <w:rsid w:val="00300313"/>
    <w:rsid w:val="0030032B"/>
    <w:rsid w:val="00300354"/>
    <w:rsid w:val="00300442"/>
    <w:rsid w:val="003007BC"/>
    <w:rsid w:val="003008B2"/>
    <w:rsid w:val="00300975"/>
    <w:rsid w:val="0030099E"/>
    <w:rsid w:val="0030107D"/>
    <w:rsid w:val="003011C7"/>
    <w:rsid w:val="003014B6"/>
    <w:rsid w:val="00301603"/>
    <w:rsid w:val="00301A26"/>
    <w:rsid w:val="00301B1A"/>
    <w:rsid w:val="00301DF5"/>
    <w:rsid w:val="00301F08"/>
    <w:rsid w:val="003025E0"/>
    <w:rsid w:val="003028B9"/>
    <w:rsid w:val="00302964"/>
    <w:rsid w:val="00302DEE"/>
    <w:rsid w:val="00302F71"/>
    <w:rsid w:val="00302F73"/>
    <w:rsid w:val="003032E1"/>
    <w:rsid w:val="0030340E"/>
    <w:rsid w:val="003035B4"/>
    <w:rsid w:val="00303B0B"/>
    <w:rsid w:val="003045D6"/>
    <w:rsid w:val="0030496B"/>
    <w:rsid w:val="00304D49"/>
    <w:rsid w:val="00304E92"/>
    <w:rsid w:val="00305121"/>
    <w:rsid w:val="0030523E"/>
    <w:rsid w:val="00305267"/>
    <w:rsid w:val="003054E5"/>
    <w:rsid w:val="00305584"/>
    <w:rsid w:val="003056D1"/>
    <w:rsid w:val="00305BD2"/>
    <w:rsid w:val="0030626C"/>
    <w:rsid w:val="0030629B"/>
    <w:rsid w:val="003062A2"/>
    <w:rsid w:val="00306370"/>
    <w:rsid w:val="0030646D"/>
    <w:rsid w:val="0030689A"/>
    <w:rsid w:val="00306FB6"/>
    <w:rsid w:val="003074B0"/>
    <w:rsid w:val="00307827"/>
    <w:rsid w:val="00307E45"/>
    <w:rsid w:val="003105CB"/>
    <w:rsid w:val="00310C02"/>
    <w:rsid w:val="00310FB9"/>
    <w:rsid w:val="00311D4E"/>
    <w:rsid w:val="00312694"/>
    <w:rsid w:val="00312DF2"/>
    <w:rsid w:val="00312E5D"/>
    <w:rsid w:val="003131D9"/>
    <w:rsid w:val="003134A5"/>
    <w:rsid w:val="00313A86"/>
    <w:rsid w:val="00313E79"/>
    <w:rsid w:val="00313FD7"/>
    <w:rsid w:val="00314680"/>
    <w:rsid w:val="00314825"/>
    <w:rsid w:val="00314A31"/>
    <w:rsid w:val="00314BC0"/>
    <w:rsid w:val="00314CC3"/>
    <w:rsid w:val="00314E49"/>
    <w:rsid w:val="00314F78"/>
    <w:rsid w:val="00315B59"/>
    <w:rsid w:val="00315BF0"/>
    <w:rsid w:val="00315DBE"/>
    <w:rsid w:val="003162C3"/>
    <w:rsid w:val="0031666D"/>
    <w:rsid w:val="00316D94"/>
    <w:rsid w:val="00316FFF"/>
    <w:rsid w:val="0031724B"/>
    <w:rsid w:val="003175A4"/>
    <w:rsid w:val="00317667"/>
    <w:rsid w:val="00317824"/>
    <w:rsid w:val="00317878"/>
    <w:rsid w:val="00317DCA"/>
    <w:rsid w:val="003200E1"/>
    <w:rsid w:val="003203ED"/>
    <w:rsid w:val="00320473"/>
    <w:rsid w:val="003206B0"/>
    <w:rsid w:val="00321008"/>
    <w:rsid w:val="00321096"/>
    <w:rsid w:val="003211E5"/>
    <w:rsid w:val="00321295"/>
    <w:rsid w:val="00321660"/>
    <w:rsid w:val="0032173A"/>
    <w:rsid w:val="0032184D"/>
    <w:rsid w:val="00321B52"/>
    <w:rsid w:val="00321E2A"/>
    <w:rsid w:val="00321EF7"/>
    <w:rsid w:val="00321F00"/>
    <w:rsid w:val="00321FFE"/>
    <w:rsid w:val="00322096"/>
    <w:rsid w:val="003223A3"/>
    <w:rsid w:val="003226A2"/>
    <w:rsid w:val="00322C70"/>
    <w:rsid w:val="00322C9C"/>
    <w:rsid w:val="00322F5B"/>
    <w:rsid w:val="003234E9"/>
    <w:rsid w:val="00323509"/>
    <w:rsid w:val="0032352C"/>
    <w:rsid w:val="0032353E"/>
    <w:rsid w:val="00323708"/>
    <w:rsid w:val="00323819"/>
    <w:rsid w:val="00323F69"/>
    <w:rsid w:val="00324122"/>
    <w:rsid w:val="003241DB"/>
    <w:rsid w:val="00324346"/>
    <w:rsid w:val="0032449F"/>
    <w:rsid w:val="003244F1"/>
    <w:rsid w:val="0032471E"/>
    <w:rsid w:val="00324C25"/>
    <w:rsid w:val="00325B3C"/>
    <w:rsid w:val="00325FB8"/>
    <w:rsid w:val="00326660"/>
    <w:rsid w:val="00326829"/>
    <w:rsid w:val="0032692C"/>
    <w:rsid w:val="00327A42"/>
    <w:rsid w:val="00327CBB"/>
    <w:rsid w:val="003301AC"/>
    <w:rsid w:val="003301EF"/>
    <w:rsid w:val="00330347"/>
    <w:rsid w:val="003309BB"/>
    <w:rsid w:val="00330BA2"/>
    <w:rsid w:val="00331282"/>
    <w:rsid w:val="003312D5"/>
    <w:rsid w:val="003314CE"/>
    <w:rsid w:val="00331652"/>
    <w:rsid w:val="00331A04"/>
    <w:rsid w:val="00331B76"/>
    <w:rsid w:val="00332058"/>
    <w:rsid w:val="003320A4"/>
    <w:rsid w:val="00332119"/>
    <w:rsid w:val="00332288"/>
    <w:rsid w:val="00332604"/>
    <w:rsid w:val="003329CE"/>
    <w:rsid w:val="00332A30"/>
    <w:rsid w:val="00332AF3"/>
    <w:rsid w:val="00332E58"/>
    <w:rsid w:val="00333149"/>
    <w:rsid w:val="00333279"/>
    <w:rsid w:val="003336FB"/>
    <w:rsid w:val="00333A72"/>
    <w:rsid w:val="003340A1"/>
    <w:rsid w:val="00334483"/>
    <w:rsid w:val="0033451B"/>
    <w:rsid w:val="003348BA"/>
    <w:rsid w:val="00334EC3"/>
    <w:rsid w:val="00335223"/>
    <w:rsid w:val="00335352"/>
    <w:rsid w:val="00335A16"/>
    <w:rsid w:val="00335E36"/>
    <w:rsid w:val="003362A4"/>
    <w:rsid w:val="003367CA"/>
    <w:rsid w:val="00336F3F"/>
    <w:rsid w:val="00336FDD"/>
    <w:rsid w:val="00336FE4"/>
    <w:rsid w:val="00337113"/>
    <w:rsid w:val="00337A5E"/>
    <w:rsid w:val="00337AD6"/>
    <w:rsid w:val="00337E30"/>
    <w:rsid w:val="00337FF9"/>
    <w:rsid w:val="00340005"/>
    <w:rsid w:val="00340303"/>
    <w:rsid w:val="00340863"/>
    <w:rsid w:val="0034088A"/>
    <w:rsid w:val="00340BE5"/>
    <w:rsid w:val="00340E32"/>
    <w:rsid w:val="0034132D"/>
    <w:rsid w:val="003414FE"/>
    <w:rsid w:val="0034188F"/>
    <w:rsid w:val="003419DC"/>
    <w:rsid w:val="00341A5A"/>
    <w:rsid w:val="00341ADA"/>
    <w:rsid w:val="00341ADB"/>
    <w:rsid w:val="00342119"/>
    <w:rsid w:val="0034277A"/>
    <w:rsid w:val="00342CE1"/>
    <w:rsid w:val="00342CF4"/>
    <w:rsid w:val="00342FA0"/>
    <w:rsid w:val="003431DD"/>
    <w:rsid w:val="003433CB"/>
    <w:rsid w:val="003434E3"/>
    <w:rsid w:val="003437CD"/>
    <w:rsid w:val="003438E0"/>
    <w:rsid w:val="0034391F"/>
    <w:rsid w:val="00343AD1"/>
    <w:rsid w:val="00343ECC"/>
    <w:rsid w:val="003443D4"/>
    <w:rsid w:val="00344463"/>
    <w:rsid w:val="003445F1"/>
    <w:rsid w:val="00344612"/>
    <w:rsid w:val="00344928"/>
    <w:rsid w:val="003449B8"/>
    <w:rsid w:val="00344DF7"/>
    <w:rsid w:val="00344E50"/>
    <w:rsid w:val="00344F3B"/>
    <w:rsid w:val="00345609"/>
    <w:rsid w:val="00345A40"/>
    <w:rsid w:val="00346077"/>
    <w:rsid w:val="00346347"/>
    <w:rsid w:val="0034646E"/>
    <w:rsid w:val="003465D4"/>
    <w:rsid w:val="00346ADE"/>
    <w:rsid w:val="00347770"/>
    <w:rsid w:val="00347B34"/>
    <w:rsid w:val="00347F6A"/>
    <w:rsid w:val="00350567"/>
    <w:rsid w:val="00350639"/>
    <w:rsid w:val="003509FA"/>
    <w:rsid w:val="00350ACF"/>
    <w:rsid w:val="00350B97"/>
    <w:rsid w:val="00350BD2"/>
    <w:rsid w:val="00350D18"/>
    <w:rsid w:val="00351380"/>
    <w:rsid w:val="00351447"/>
    <w:rsid w:val="0035155A"/>
    <w:rsid w:val="00351574"/>
    <w:rsid w:val="00352562"/>
    <w:rsid w:val="00352D37"/>
    <w:rsid w:val="00352D98"/>
    <w:rsid w:val="00352ED2"/>
    <w:rsid w:val="003531FA"/>
    <w:rsid w:val="00353554"/>
    <w:rsid w:val="00353618"/>
    <w:rsid w:val="00353B2C"/>
    <w:rsid w:val="00353D24"/>
    <w:rsid w:val="00353F4C"/>
    <w:rsid w:val="00353FE9"/>
    <w:rsid w:val="0035407E"/>
    <w:rsid w:val="0035437E"/>
    <w:rsid w:val="003544CB"/>
    <w:rsid w:val="003548F2"/>
    <w:rsid w:val="00354D42"/>
    <w:rsid w:val="00354E38"/>
    <w:rsid w:val="003558C3"/>
    <w:rsid w:val="00355A7C"/>
    <w:rsid w:val="00355A8F"/>
    <w:rsid w:val="00355BCD"/>
    <w:rsid w:val="00356516"/>
    <w:rsid w:val="00356D54"/>
    <w:rsid w:val="00356E04"/>
    <w:rsid w:val="00356E0B"/>
    <w:rsid w:val="00356E84"/>
    <w:rsid w:val="003570DB"/>
    <w:rsid w:val="003572EE"/>
    <w:rsid w:val="0035741E"/>
    <w:rsid w:val="003575B8"/>
    <w:rsid w:val="00357742"/>
    <w:rsid w:val="0036083E"/>
    <w:rsid w:val="00360935"/>
    <w:rsid w:val="00360D13"/>
    <w:rsid w:val="00360D2B"/>
    <w:rsid w:val="00360D49"/>
    <w:rsid w:val="003612EA"/>
    <w:rsid w:val="00361493"/>
    <w:rsid w:val="00361969"/>
    <w:rsid w:val="003619E5"/>
    <w:rsid w:val="00361D70"/>
    <w:rsid w:val="00361E34"/>
    <w:rsid w:val="00362049"/>
    <w:rsid w:val="003623D0"/>
    <w:rsid w:val="00362415"/>
    <w:rsid w:val="00362BE2"/>
    <w:rsid w:val="00362D06"/>
    <w:rsid w:val="00362ED1"/>
    <w:rsid w:val="003630AB"/>
    <w:rsid w:val="00363463"/>
    <w:rsid w:val="0036362F"/>
    <w:rsid w:val="0036363B"/>
    <w:rsid w:val="00363EFF"/>
    <w:rsid w:val="003644B1"/>
    <w:rsid w:val="003648AE"/>
    <w:rsid w:val="00364C8A"/>
    <w:rsid w:val="00364D7A"/>
    <w:rsid w:val="00364E40"/>
    <w:rsid w:val="00365078"/>
    <w:rsid w:val="0036536B"/>
    <w:rsid w:val="0036612D"/>
    <w:rsid w:val="00366A74"/>
    <w:rsid w:val="00366BDE"/>
    <w:rsid w:val="00366C98"/>
    <w:rsid w:val="00366D5C"/>
    <w:rsid w:val="00366D6D"/>
    <w:rsid w:val="003673AC"/>
    <w:rsid w:val="00367735"/>
    <w:rsid w:val="00367826"/>
    <w:rsid w:val="00367E49"/>
    <w:rsid w:val="00370364"/>
    <w:rsid w:val="003704E7"/>
    <w:rsid w:val="0037068F"/>
    <w:rsid w:val="00370C1D"/>
    <w:rsid w:val="00370DD4"/>
    <w:rsid w:val="00370EE1"/>
    <w:rsid w:val="00370FF7"/>
    <w:rsid w:val="00371520"/>
    <w:rsid w:val="00371C4A"/>
    <w:rsid w:val="00371C4D"/>
    <w:rsid w:val="00372133"/>
    <w:rsid w:val="003723D0"/>
    <w:rsid w:val="00372B78"/>
    <w:rsid w:val="00372D36"/>
    <w:rsid w:val="00372FF4"/>
    <w:rsid w:val="003733B1"/>
    <w:rsid w:val="003736FF"/>
    <w:rsid w:val="00373807"/>
    <w:rsid w:val="00373869"/>
    <w:rsid w:val="0037394E"/>
    <w:rsid w:val="003739D8"/>
    <w:rsid w:val="003740B4"/>
    <w:rsid w:val="003742BD"/>
    <w:rsid w:val="00374580"/>
    <w:rsid w:val="003746C9"/>
    <w:rsid w:val="003746DE"/>
    <w:rsid w:val="00375253"/>
    <w:rsid w:val="0037537A"/>
    <w:rsid w:val="0037554C"/>
    <w:rsid w:val="0037573E"/>
    <w:rsid w:val="003757B7"/>
    <w:rsid w:val="0037588D"/>
    <w:rsid w:val="003758D4"/>
    <w:rsid w:val="0037592F"/>
    <w:rsid w:val="00375B5F"/>
    <w:rsid w:val="00376202"/>
    <w:rsid w:val="003762C0"/>
    <w:rsid w:val="003765C1"/>
    <w:rsid w:val="0037680E"/>
    <w:rsid w:val="00376826"/>
    <w:rsid w:val="00376984"/>
    <w:rsid w:val="00376DB4"/>
    <w:rsid w:val="00377713"/>
    <w:rsid w:val="00377725"/>
    <w:rsid w:val="0037774F"/>
    <w:rsid w:val="0037783A"/>
    <w:rsid w:val="00377855"/>
    <w:rsid w:val="00377889"/>
    <w:rsid w:val="00377931"/>
    <w:rsid w:val="00377B68"/>
    <w:rsid w:val="00377D37"/>
    <w:rsid w:val="0038006B"/>
    <w:rsid w:val="00380258"/>
    <w:rsid w:val="003802A6"/>
    <w:rsid w:val="003808CF"/>
    <w:rsid w:val="00380A88"/>
    <w:rsid w:val="00380B12"/>
    <w:rsid w:val="0038114D"/>
    <w:rsid w:val="0038118B"/>
    <w:rsid w:val="003811DD"/>
    <w:rsid w:val="00381341"/>
    <w:rsid w:val="00381F0B"/>
    <w:rsid w:val="00381F75"/>
    <w:rsid w:val="0038204C"/>
    <w:rsid w:val="003822D8"/>
    <w:rsid w:val="003822FA"/>
    <w:rsid w:val="0038250B"/>
    <w:rsid w:val="00382D08"/>
    <w:rsid w:val="003832AC"/>
    <w:rsid w:val="0038377E"/>
    <w:rsid w:val="00383AAD"/>
    <w:rsid w:val="003845BC"/>
    <w:rsid w:val="00384B05"/>
    <w:rsid w:val="00384B0B"/>
    <w:rsid w:val="00384F98"/>
    <w:rsid w:val="00385022"/>
    <w:rsid w:val="00385484"/>
    <w:rsid w:val="003856D4"/>
    <w:rsid w:val="0038575C"/>
    <w:rsid w:val="00385976"/>
    <w:rsid w:val="00385B79"/>
    <w:rsid w:val="00385DF6"/>
    <w:rsid w:val="00385F6C"/>
    <w:rsid w:val="00386151"/>
    <w:rsid w:val="0038677E"/>
    <w:rsid w:val="00386946"/>
    <w:rsid w:val="00386ACF"/>
    <w:rsid w:val="00386BE7"/>
    <w:rsid w:val="00386D3E"/>
    <w:rsid w:val="003875E1"/>
    <w:rsid w:val="00387ED4"/>
    <w:rsid w:val="00390134"/>
    <w:rsid w:val="00390419"/>
    <w:rsid w:val="003904C8"/>
    <w:rsid w:val="003905BD"/>
    <w:rsid w:val="0039064D"/>
    <w:rsid w:val="00390759"/>
    <w:rsid w:val="00390808"/>
    <w:rsid w:val="0039092D"/>
    <w:rsid w:val="00390AFE"/>
    <w:rsid w:val="00390B47"/>
    <w:rsid w:val="00390C6F"/>
    <w:rsid w:val="00390F30"/>
    <w:rsid w:val="003918A8"/>
    <w:rsid w:val="00391B61"/>
    <w:rsid w:val="00392EBE"/>
    <w:rsid w:val="003932BC"/>
    <w:rsid w:val="0039374E"/>
    <w:rsid w:val="00393A3A"/>
    <w:rsid w:val="00393BF2"/>
    <w:rsid w:val="00394004"/>
    <w:rsid w:val="00394518"/>
    <w:rsid w:val="003951B4"/>
    <w:rsid w:val="0039553E"/>
    <w:rsid w:val="00395AF4"/>
    <w:rsid w:val="00395B1A"/>
    <w:rsid w:val="00395FF0"/>
    <w:rsid w:val="0039601D"/>
    <w:rsid w:val="00396044"/>
    <w:rsid w:val="003960BA"/>
    <w:rsid w:val="0039610B"/>
    <w:rsid w:val="00396428"/>
    <w:rsid w:val="00396578"/>
    <w:rsid w:val="00396787"/>
    <w:rsid w:val="00396812"/>
    <w:rsid w:val="0039683B"/>
    <w:rsid w:val="003969E8"/>
    <w:rsid w:val="00396AA0"/>
    <w:rsid w:val="00397884"/>
    <w:rsid w:val="003978E9"/>
    <w:rsid w:val="00397D56"/>
    <w:rsid w:val="003A0177"/>
    <w:rsid w:val="003A0181"/>
    <w:rsid w:val="003A03B0"/>
    <w:rsid w:val="003A064B"/>
    <w:rsid w:val="003A08B9"/>
    <w:rsid w:val="003A0F3E"/>
    <w:rsid w:val="003A12F9"/>
    <w:rsid w:val="003A1369"/>
    <w:rsid w:val="003A1751"/>
    <w:rsid w:val="003A179B"/>
    <w:rsid w:val="003A17D5"/>
    <w:rsid w:val="003A1CEE"/>
    <w:rsid w:val="003A1E9A"/>
    <w:rsid w:val="003A2BE3"/>
    <w:rsid w:val="003A2C2D"/>
    <w:rsid w:val="003A2C71"/>
    <w:rsid w:val="003A2D36"/>
    <w:rsid w:val="003A348E"/>
    <w:rsid w:val="003A35A2"/>
    <w:rsid w:val="003A35DD"/>
    <w:rsid w:val="003A3C6C"/>
    <w:rsid w:val="003A3FBE"/>
    <w:rsid w:val="003A402B"/>
    <w:rsid w:val="003A407E"/>
    <w:rsid w:val="003A4264"/>
    <w:rsid w:val="003A4562"/>
    <w:rsid w:val="003A46FE"/>
    <w:rsid w:val="003A49E6"/>
    <w:rsid w:val="003A5626"/>
    <w:rsid w:val="003A564B"/>
    <w:rsid w:val="003A5916"/>
    <w:rsid w:val="003A5C59"/>
    <w:rsid w:val="003A5F21"/>
    <w:rsid w:val="003A6113"/>
    <w:rsid w:val="003A6251"/>
    <w:rsid w:val="003A656D"/>
    <w:rsid w:val="003A6619"/>
    <w:rsid w:val="003A6899"/>
    <w:rsid w:val="003A6BF4"/>
    <w:rsid w:val="003A6C6D"/>
    <w:rsid w:val="003A6EDC"/>
    <w:rsid w:val="003A7545"/>
    <w:rsid w:val="003A7676"/>
    <w:rsid w:val="003A7A26"/>
    <w:rsid w:val="003A7DD3"/>
    <w:rsid w:val="003B01D3"/>
    <w:rsid w:val="003B01F8"/>
    <w:rsid w:val="003B02DC"/>
    <w:rsid w:val="003B06A2"/>
    <w:rsid w:val="003B0798"/>
    <w:rsid w:val="003B0CF3"/>
    <w:rsid w:val="003B0D06"/>
    <w:rsid w:val="003B0D19"/>
    <w:rsid w:val="003B1054"/>
    <w:rsid w:val="003B133D"/>
    <w:rsid w:val="003B140C"/>
    <w:rsid w:val="003B1741"/>
    <w:rsid w:val="003B19D5"/>
    <w:rsid w:val="003B1D51"/>
    <w:rsid w:val="003B1D58"/>
    <w:rsid w:val="003B21F5"/>
    <w:rsid w:val="003B2A7A"/>
    <w:rsid w:val="003B2D89"/>
    <w:rsid w:val="003B31FD"/>
    <w:rsid w:val="003B3479"/>
    <w:rsid w:val="003B3736"/>
    <w:rsid w:val="003B3974"/>
    <w:rsid w:val="003B3BEB"/>
    <w:rsid w:val="003B3D89"/>
    <w:rsid w:val="003B3DBE"/>
    <w:rsid w:val="003B4232"/>
    <w:rsid w:val="003B4299"/>
    <w:rsid w:val="003B42E6"/>
    <w:rsid w:val="003B46A3"/>
    <w:rsid w:val="003B4920"/>
    <w:rsid w:val="003B4AE6"/>
    <w:rsid w:val="003B4BC2"/>
    <w:rsid w:val="003B4CF5"/>
    <w:rsid w:val="003B4DFF"/>
    <w:rsid w:val="003B4F6B"/>
    <w:rsid w:val="003B51AB"/>
    <w:rsid w:val="003B5ECD"/>
    <w:rsid w:val="003B60B7"/>
    <w:rsid w:val="003B613C"/>
    <w:rsid w:val="003B6307"/>
    <w:rsid w:val="003B6523"/>
    <w:rsid w:val="003B68AC"/>
    <w:rsid w:val="003B69A1"/>
    <w:rsid w:val="003B6CC4"/>
    <w:rsid w:val="003B70A5"/>
    <w:rsid w:val="003B70E7"/>
    <w:rsid w:val="003B7427"/>
    <w:rsid w:val="003B75A0"/>
    <w:rsid w:val="003B79E9"/>
    <w:rsid w:val="003B7E3E"/>
    <w:rsid w:val="003C06A6"/>
    <w:rsid w:val="003C0F7A"/>
    <w:rsid w:val="003C14E2"/>
    <w:rsid w:val="003C14E3"/>
    <w:rsid w:val="003C1648"/>
    <w:rsid w:val="003C1813"/>
    <w:rsid w:val="003C1AA5"/>
    <w:rsid w:val="003C1B5C"/>
    <w:rsid w:val="003C1C96"/>
    <w:rsid w:val="003C2197"/>
    <w:rsid w:val="003C21BD"/>
    <w:rsid w:val="003C239B"/>
    <w:rsid w:val="003C2417"/>
    <w:rsid w:val="003C29C4"/>
    <w:rsid w:val="003C2A9B"/>
    <w:rsid w:val="003C2E37"/>
    <w:rsid w:val="003C30A7"/>
    <w:rsid w:val="003C3239"/>
    <w:rsid w:val="003C399C"/>
    <w:rsid w:val="003C4326"/>
    <w:rsid w:val="003C5152"/>
    <w:rsid w:val="003C5236"/>
    <w:rsid w:val="003C536B"/>
    <w:rsid w:val="003C563D"/>
    <w:rsid w:val="003C5749"/>
    <w:rsid w:val="003C5A05"/>
    <w:rsid w:val="003C5EEC"/>
    <w:rsid w:val="003C6589"/>
    <w:rsid w:val="003C6697"/>
    <w:rsid w:val="003C66CA"/>
    <w:rsid w:val="003C69E5"/>
    <w:rsid w:val="003C6B64"/>
    <w:rsid w:val="003C6BB0"/>
    <w:rsid w:val="003C6C3C"/>
    <w:rsid w:val="003C6FCC"/>
    <w:rsid w:val="003C71D9"/>
    <w:rsid w:val="003C751B"/>
    <w:rsid w:val="003C7635"/>
    <w:rsid w:val="003C7930"/>
    <w:rsid w:val="003D060A"/>
    <w:rsid w:val="003D0AA5"/>
    <w:rsid w:val="003D106C"/>
    <w:rsid w:val="003D11C9"/>
    <w:rsid w:val="003D11E8"/>
    <w:rsid w:val="003D12B5"/>
    <w:rsid w:val="003D162E"/>
    <w:rsid w:val="003D16B6"/>
    <w:rsid w:val="003D16D4"/>
    <w:rsid w:val="003D1C9B"/>
    <w:rsid w:val="003D1CFF"/>
    <w:rsid w:val="003D1EDA"/>
    <w:rsid w:val="003D21D2"/>
    <w:rsid w:val="003D22CF"/>
    <w:rsid w:val="003D2655"/>
    <w:rsid w:val="003D2898"/>
    <w:rsid w:val="003D2E1C"/>
    <w:rsid w:val="003D2EC6"/>
    <w:rsid w:val="003D2F89"/>
    <w:rsid w:val="003D305B"/>
    <w:rsid w:val="003D3063"/>
    <w:rsid w:val="003D383F"/>
    <w:rsid w:val="003D387E"/>
    <w:rsid w:val="003D41BE"/>
    <w:rsid w:val="003D4578"/>
    <w:rsid w:val="003D4791"/>
    <w:rsid w:val="003D47EA"/>
    <w:rsid w:val="003D4804"/>
    <w:rsid w:val="003D486C"/>
    <w:rsid w:val="003D498D"/>
    <w:rsid w:val="003D4BB9"/>
    <w:rsid w:val="003D5052"/>
    <w:rsid w:val="003D53D3"/>
    <w:rsid w:val="003D5502"/>
    <w:rsid w:val="003D5833"/>
    <w:rsid w:val="003D586E"/>
    <w:rsid w:val="003D58DA"/>
    <w:rsid w:val="003D599C"/>
    <w:rsid w:val="003D59A1"/>
    <w:rsid w:val="003D5A55"/>
    <w:rsid w:val="003D5DAE"/>
    <w:rsid w:val="003D5F26"/>
    <w:rsid w:val="003D5F30"/>
    <w:rsid w:val="003D6180"/>
    <w:rsid w:val="003D61CA"/>
    <w:rsid w:val="003D61FE"/>
    <w:rsid w:val="003D62E9"/>
    <w:rsid w:val="003D6492"/>
    <w:rsid w:val="003D6582"/>
    <w:rsid w:val="003D6C58"/>
    <w:rsid w:val="003D6D83"/>
    <w:rsid w:val="003D6ED6"/>
    <w:rsid w:val="003D7041"/>
    <w:rsid w:val="003D738D"/>
    <w:rsid w:val="003D73CD"/>
    <w:rsid w:val="003D7709"/>
    <w:rsid w:val="003D7A8C"/>
    <w:rsid w:val="003D7E2C"/>
    <w:rsid w:val="003E01CF"/>
    <w:rsid w:val="003E0340"/>
    <w:rsid w:val="003E057B"/>
    <w:rsid w:val="003E1088"/>
    <w:rsid w:val="003E10A3"/>
    <w:rsid w:val="003E11B9"/>
    <w:rsid w:val="003E181D"/>
    <w:rsid w:val="003E198F"/>
    <w:rsid w:val="003E1A9B"/>
    <w:rsid w:val="003E25FC"/>
    <w:rsid w:val="003E29FA"/>
    <w:rsid w:val="003E2B3D"/>
    <w:rsid w:val="003E3605"/>
    <w:rsid w:val="003E362B"/>
    <w:rsid w:val="003E37EA"/>
    <w:rsid w:val="003E3C8D"/>
    <w:rsid w:val="003E3E1B"/>
    <w:rsid w:val="003E3E4E"/>
    <w:rsid w:val="003E3EA8"/>
    <w:rsid w:val="003E3FD5"/>
    <w:rsid w:val="003E4210"/>
    <w:rsid w:val="003E4222"/>
    <w:rsid w:val="003E44F2"/>
    <w:rsid w:val="003E496D"/>
    <w:rsid w:val="003E4A75"/>
    <w:rsid w:val="003E4F0F"/>
    <w:rsid w:val="003E51AF"/>
    <w:rsid w:val="003E5B9F"/>
    <w:rsid w:val="003E5C80"/>
    <w:rsid w:val="003E602D"/>
    <w:rsid w:val="003E6447"/>
    <w:rsid w:val="003E66C8"/>
    <w:rsid w:val="003E68C1"/>
    <w:rsid w:val="003E68E8"/>
    <w:rsid w:val="003E6BD5"/>
    <w:rsid w:val="003E6DB2"/>
    <w:rsid w:val="003E7488"/>
    <w:rsid w:val="003F0103"/>
    <w:rsid w:val="003F01E9"/>
    <w:rsid w:val="003F0252"/>
    <w:rsid w:val="003F0F30"/>
    <w:rsid w:val="003F14F0"/>
    <w:rsid w:val="003F1835"/>
    <w:rsid w:val="003F190D"/>
    <w:rsid w:val="003F1B03"/>
    <w:rsid w:val="003F1B3A"/>
    <w:rsid w:val="003F1D5B"/>
    <w:rsid w:val="003F238A"/>
    <w:rsid w:val="003F29B5"/>
    <w:rsid w:val="003F2CD3"/>
    <w:rsid w:val="003F2F95"/>
    <w:rsid w:val="003F3310"/>
    <w:rsid w:val="003F3455"/>
    <w:rsid w:val="003F389D"/>
    <w:rsid w:val="003F3A0B"/>
    <w:rsid w:val="003F3AD2"/>
    <w:rsid w:val="003F3C9C"/>
    <w:rsid w:val="003F3D60"/>
    <w:rsid w:val="003F3F2F"/>
    <w:rsid w:val="003F3F93"/>
    <w:rsid w:val="003F438B"/>
    <w:rsid w:val="003F4B28"/>
    <w:rsid w:val="003F4BC6"/>
    <w:rsid w:val="003F4CE9"/>
    <w:rsid w:val="003F4DE4"/>
    <w:rsid w:val="003F4EE5"/>
    <w:rsid w:val="003F53D7"/>
    <w:rsid w:val="003F5812"/>
    <w:rsid w:val="003F59E2"/>
    <w:rsid w:val="003F5E1C"/>
    <w:rsid w:val="003F5F53"/>
    <w:rsid w:val="003F600E"/>
    <w:rsid w:val="003F630F"/>
    <w:rsid w:val="003F6321"/>
    <w:rsid w:val="003F6A15"/>
    <w:rsid w:val="003F76D6"/>
    <w:rsid w:val="003F7835"/>
    <w:rsid w:val="003F786E"/>
    <w:rsid w:val="003F7C7E"/>
    <w:rsid w:val="004004DE"/>
    <w:rsid w:val="00400745"/>
    <w:rsid w:val="00400832"/>
    <w:rsid w:val="00400A0E"/>
    <w:rsid w:val="00400D40"/>
    <w:rsid w:val="00400F1D"/>
    <w:rsid w:val="00400F43"/>
    <w:rsid w:val="00401446"/>
    <w:rsid w:val="00401484"/>
    <w:rsid w:val="00401723"/>
    <w:rsid w:val="00401889"/>
    <w:rsid w:val="00401891"/>
    <w:rsid w:val="00401B51"/>
    <w:rsid w:val="00401BC6"/>
    <w:rsid w:val="00401DF8"/>
    <w:rsid w:val="0040213D"/>
    <w:rsid w:val="004027D3"/>
    <w:rsid w:val="00402CB8"/>
    <w:rsid w:val="00402FF1"/>
    <w:rsid w:val="0040300D"/>
    <w:rsid w:val="004038A2"/>
    <w:rsid w:val="00403A37"/>
    <w:rsid w:val="00403A8F"/>
    <w:rsid w:val="00403E32"/>
    <w:rsid w:val="00404174"/>
    <w:rsid w:val="004043A8"/>
    <w:rsid w:val="004044AA"/>
    <w:rsid w:val="004044E1"/>
    <w:rsid w:val="004044EA"/>
    <w:rsid w:val="00404615"/>
    <w:rsid w:val="0040481E"/>
    <w:rsid w:val="004048C4"/>
    <w:rsid w:val="00404953"/>
    <w:rsid w:val="00404D16"/>
    <w:rsid w:val="00404FD3"/>
    <w:rsid w:val="0040523A"/>
    <w:rsid w:val="004052D7"/>
    <w:rsid w:val="004054A1"/>
    <w:rsid w:val="004055D5"/>
    <w:rsid w:val="00405D28"/>
    <w:rsid w:val="00405EC4"/>
    <w:rsid w:val="004067BE"/>
    <w:rsid w:val="00406A7B"/>
    <w:rsid w:val="00406C14"/>
    <w:rsid w:val="00406D57"/>
    <w:rsid w:val="00406D95"/>
    <w:rsid w:val="00406E6C"/>
    <w:rsid w:val="00406EDE"/>
    <w:rsid w:val="004076F4"/>
    <w:rsid w:val="00407AAD"/>
    <w:rsid w:val="00407BD7"/>
    <w:rsid w:val="00407E47"/>
    <w:rsid w:val="00407EB8"/>
    <w:rsid w:val="0041000B"/>
    <w:rsid w:val="0041003A"/>
    <w:rsid w:val="004105D6"/>
    <w:rsid w:val="004108DF"/>
    <w:rsid w:val="0041098A"/>
    <w:rsid w:val="00410998"/>
    <w:rsid w:val="00410AE7"/>
    <w:rsid w:val="00411F57"/>
    <w:rsid w:val="0041206F"/>
    <w:rsid w:val="0041225E"/>
    <w:rsid w:val="0041251F"/>
    <w:rsid w:val="004126F3"/>
    <w:rsid w:val="004127EE"/>
    <w:rsid w:val="0041282F"/>
    <w:rsid w:val="00412DFB"/>
    <w:rsid w:val="00412E4B"/>
    <w:rsid w:val="00412FB2"/>
    <w:rsid w:val="00413546"/>
    <w:rsid w:val="004135DB"/>
    <w:rsid w:val="0041468B"/>
    <w:rsid w:val="00414726"/>
    <w:rsid w:val="00414909"/>
    <w:rsid w:val="00414BAB"/>
    <w:rsid w:val="00415004"/>
    <w:rsid w:val="0041567F"/>
    <w:rsid w:val="00415AF2"/>
    <w:rsid w:val="00415B1E"/>
    <w:rsid w:val="00415BF1"/>
    <w:rsid w:val="00415E4E"/>
    <w:rsid w:val="00415F1E"/>
    <w:rsid w:val="00415FB8"/>
    <w:rsid w:val="00416042"/>
    <w:rsid w:val="004160E2"/>
    <w:rsid w:val="00416371"/>
    <w:rsid w:val="0041655B"/>
    <w:rsid w:val="004165F0"/>
    <w:rsid w:val="00416B8A"/>
    <w:rsid w:val="00416DEC"/>
    <w:rsid w:val="0041740D"/>
    <w:rsid w:val="004174AE"/>
    <w:rsid w:val="0041786B"/>
    <w:rsid w:val="00417A12"/>
    <w:rsid w:val="00417AF3"/>
    <w:rsid w:val="00417D98"/>
    <w:rsid w:val="00417E0A"/>
    <w:rsid w:val="00417FE3"/>
    <w:rsid w:val="004203F2"/>
    <w:rsid w:val="00420547"/>
    <w:rsid w:val="00420B9D"/>
    <w:rsid w:val="00420CEB"/>
    <w:rsid w:val="004211F5"/>
    <w:rsid w:val="004218DA"/>
    <w:rsid w:val="004222DC"/>
    <w:rsid w:val="00422331"/>
    <w:rsid w:val="00422856"/>
    <w:rsid w:val="00422C36"/>
    <w:rsid w:val="0042305C"/>
    <w:rsid w:val="0042365D"/>
    <w:rsid w:val="00423789"/>
    <w:rsid w:val="00423A89"/>
    <w:rsid w:val="00423E4D"/>
    <w:rsid w:val="00423EAE"/>
    <w:rsid w:val="00424143"/>
    <w:rsid w:val="0042417F"/>
    <w:rsid w:val="00424227"/>
    <w:rsid w:val="00424298"/>
    <w:rsid w:val="004243E3"/>
    <w:rsid w:val="00424548"/>
    <w:rsid w:val="0042479F"/>
    <w:rsid w:val="00424A81"/>
    <w:rsid w:val="004251F6"/>
    <w:rsid w:val="00425364"/>
    <w:rsid w:val="0042537C"/>
    <w:rsid w:val="004254F0"/>
    <w:rsid w:val="004255BA"/>
    <w:rsid w:val="004255D4"/>
    <w:rsid w:val="00425A43"/>
    <w:rsid w:val="00425BCD"/>
    <w:rsid w:val="00425D83"/>
    <w:rsid w:val="0042637E"/>
    <w:rsid w:val="00426483"/>
    <w:rsid w:val="00426B1A"/>
    <w:rsid w:val="00426C63"/>
    <w:rsid w:val="00426CB8"/>
    <w:rsid w:val="00426FE0"/>
    <w:rsid w:val="00427F5A"/>
    <w:rsid w:val="00427FF9"/>
    <w:rsid w:val="00430008"/>
    <w:rsid w:val="004300DC"/>
    <w:rsid w:val="00430295"/>
    <w:rsid w:val="0043066D"/>
    <w:rsid w:val="00431153"/>
    <w:rsid w:val="0043130B"/>
    <w:rsid w:val="004313A3"/>
    <w:rsid w:val="00431544"/>
    <w:rsid w:val="00431564"/>
    <w:rsid w:val="00431D3C"/>
    <w:rsid w:val="00431DF8"/>
    <w:rsid w:val="00432C48"/>
    <w:rsid w:val="00432F91"/>
    <w:rsid w:val="0043303E"/>
    <w:rsid w:val="004335D2"/>
    <w:rsid w:val="0043374A"/>
    <w:rsid w:val="004339F4"/>
    <w:rsid w:val="00433B5A"/>
    <w:rsid w:val="00434331"/>
    <w:rsid w:val="00434389"/>
    <w:rsid w:val="00434E16"/>
    <w:rsid w:val="00434FAB"/>
    <w:rsid w:val="0043567C"/>
    <w:rsid w:val="004357C9"/>
    <w:rsid w:val="00435BBE"/>
    <w:rsid w:val="00435F42"/>
    <w:rsid w:val="00435F80"/>
    <w:rsid w:val="00436478"/>
    <w:rsid w:val="00436854"/>
    <w:rsid w:val="0043685E"/>
    <w:rsid w:val="00436880"/>
    <w:rsid w:val="004369E4"/>
    <w:rsid w:val="00436BB2"/>
    <w:rsid w:val="00436E9F"/>
    <w:rsid w:val="00437086"/>
    <w:rsid w:val="00437A6F"/>
    <w:rsid w:val="00437B10"/>
    <w:rsid w:val="00440975"/>
    <w:rsid w:val="0044099E"/>
    <w:rsid w:val="00440BA7"/>
    <w:rsid w:val="00440DFD"/>
    <w:rsid w:val="0044112F"/>
    <w:rsid w:val="00441289"/>
    <w:rsid w:val="004412CD"/>
    <w:rsid w:val="00441602"/>
    <w:rsid w:val="00441AEE"/>
    <w:rsid w:val="00441C0C"/>
    <w:rsid w:val="00442197"/>
    <w:rsid w:val="0044258A"/>
    <w:rsid w:val="004426CA"/>
    <w:rsid w:val="00442B87"/>
    <w:rsid w:val="00442D5F"/>
    <w:rsid w:val="00442E14"/>
    <w:rsid w:val="0044305D"/>
    <w:rsid w:val="00443972"/>
    <w:rsid w:val="00443A45"/>
    <w:rsid w:val="00443C97"/>
    <w:rsid w:val="00443DCF"/>
    <w:rsid w:val="00443F4D"/>
    <w:rsid w:val="00443FC7"/>
    <w:rsid w:val="0044404F"/>
    <w:rsid w:val="004441AE"/>
    <w:rsid w:val="004441E5"/>
    <w:rsid w:val="004442A1"/>
    <w:rsid w:val="0044461F"/>
    <w:rsid w:val="0044482F"/>
    <w:rsid w:val="00444B7F"/>
    <w:rsid w:val="00444C4A"/>
    <w:rsid w:val="00444E68"/>
    <w:rsid w:val="00445115"/>
    <w:rsid w:val="0044533E"/>
    <w:rsid w:val="0044551A"/>
    <w:rsid w:val="00445532"/>
    <w:rsid w:val="004457A3"/>
    <w:rsid w:val="00445870"/>
    <w:rsid w:val="00445A05"/>
    <w:rsid w:val="00445CB3"/>
    <w:rsid w:val="00446070"/>
    <w:rsid w:val="00446190"/>
    <w:rsid w:val="0044641A"/>
    <w:rsid w:val="004467B0"/>
    <w:rsid w:val="004467D5"/>
    <w:rsid w:val="00447046"/>
    <w:rsid w:val="0044705F"/>
    <w:rsid w:val="0044706C"/>
    <w:rsid w:val="00447667"/>
    <w:rsid w:val="00447708"/>
    <w:rsid w:val="0044776E"/>
    <w:rsid w:val="00447916"/>
    <w:rsid w:val="0044799C"/>
    <w:rsid w:val="00447F5C"/>
    <w:rsid w:val="00450202"/>
    <w:rsid w:val="00450241"/>
    <w:rsid w:val="00450519"/>
    <w:rsid w:val="004506FB"/>
    <w:rsid w:val="00450ABC"/>
    <w:rsid w:val="00450B58"/>
    <w:rsid w:val="00450B8B"/>
    <w:rsid w:val="004517EA"/>
    <w:rsid w:val="00451924"/>
    <w:rsid w:val="004519C3"/>
    <w:rsid w:val="00451A98"/>
    <w:rsid w:val="00451D2A"/>
    <w:rsid w:val="00451D3E"/>
    <w:rsid w:val="00452004"/>
    <w:rsid w:val="004521B8"/>
    <w:rsid w:val="0045255C"/>
    <w:rsid w:val="00452B1F"/>
    <w:rsid w:val="004533B7"/>
    <w:rsid w:val="004535F2"/>
    <w:rsid w:val="00453989"/>
    <w:rsid w:val="00453CA6"/>
    <w:rsid w:val="00453DBE"/>
    <w:rsid w:val="00453F2D"/>
    <w:rsid w:val="0045402F"/>
    <w:rsid w:val="004541E1"/>
    <w:rsid w:val="004543E6"/>
    <w:rsid w:val="004544C2"/>
    <w:rsid w:val="00454537"/>
    <w:rsid w:val="0045474E"/>
    <w:rsid w:val="004548A6"/>
    <w:rsid w:val="00454C18"/>
    <w:rsid w:val="0045553C"/>
    <w:rsid w:val="00455A66"/>
    <w:rsid w:val="00455AC6"/>
    <w:rsid w:val="00455C1A"/>
    <w:rsid w:val="00455ED2"/>
    <w:rsid w:val="00455F59"/>
    <w:rsid w:val="00456378"/>
    <w:rsid w:val="004563FB"/>
    <w:rsid w:val="00456DAC"/>
    <w:rsid w:val="00456E29"/>
    <w:rsid w:val="00457428"/>
    <w:rsid w:val="0045755A"/>
    <w:rsid w:val="004579EC"/>
    <w:rsid w:val="004600CB"/>
    <w:rsid w:val="00460337"/>
    <w:rsid w:val="00460460"/>
    <w:rsid w:val="00460665"/>
    <w:rsid w:val="004607B4"/>
    <w:rsid w:val="004609D1"/>
    <w:rsid w:val="00460AE9"/>
    <w:rsid w:val="00460BA5"/>
    <w:rsid w:val="00460C34"/>
    <w:rsid w:val="00460C51"/>
    <w:rsid w:val="00460DDE"/>
    <w:rsid w:val="00461139"/>
    <w:rsid w:val="0046158B"/>
    <w:rsid w:val="00461AE9"/>
    <w:rsid w:val="00461DA3"/>
    <w:rsid w:val="00462211"/>
    <w:rsid w:val="00462336"/>
    <w:rsid w:val="00462E84"/>
    <w:rsid w:val="00463485"/>
    <w:rsid w:val="00463795"/>
    <w:rsid w:val="00463821"/>
    <w:rsid w:val="00463862"/>
    <w:rsid w:val="00463ACF"/>
    <w:rsid w:val="00463B0B"/>
    <w:rsid w:val="00463EE7"/>
    <w:rsid w:val="00464371"/>
    <w:rsid w:val="0046454D"/>
    <w:rsid w:val="00464601"/>
    <w:rsid w:val="00464C3D"/>
    <w:rsid w:val="00464E33"/>
    <w:rsid w:val="0046511A"/>
    <w:rsid w:val="00465570"/>
    <w:rsid w:val="004655E9"/>
    <w:rsid w:val="00465DAE"/>
    <w:rsid w:val="00465EAA"/>
    <w:rsid w:val="0046677D"/>
    <w:rsid w:val="004669CE"/>
    <w:rsid w:val="00466AE0"/>
    <w:rsid w:val="00466D2F"/>
    <w:rsid w:val="00467220"/>
    <w:rsid w:val="004672C5"/>
    <w:rsid w:val="00467516"/>
    <w:rsid w:val="00467CAE"/>
    <w:rsid w:val="0047052D"/>
    <w:rsid w:val="004709E8"/>
    <w:rsid w:val="00470E8E"/>
    <w:rsid w:val="00470FA9"/>
    <w:rsid w:val="00471089"/>
    <w:rsid w:val="0047111E"/>
    <w:rsid w:val="00471124"/>
    <w:rsid w:val="00471315"/>
    <w:rsid w:val="0047185D"/>
    <w:rsid w:val="004719D6"/>
    <w:rsid w:val="0047220E"/>
    <w:rsid w:val="0047240F"/>
    <w:rsid w:val="004724B7"/>
    <w:rsid w:val="004725F6"/>
    <w:rsid w:val="00472A33"/>
    <w:rsid w:val="00472AD1"/>
    <w:rsid w:val="00472C43"/>
    <w:rsid w:val="00472D67"/>
    <w:rsid w:val="00472EC4"/>
    <w:rsid w:val="0047322C"/>
    <w:rsid w:val="00473257"/>
    <w:rsid w:val="00473416"/>
    <w:rsid w:val="004738E0"/>
    <w:rsid w:val="00473B28"/>
    <w:rsid w:val="00473F14"/>
    <w:rsid w:val="00474718"/>
    <w:rsid w:val="0047475C"/>
    <w:rsid w:val="004747F1"/>
    <w:rsid w:val="00474B1C"/>
    <w:rsid w:val="00474F18"/>
    <w:rsid w:val="0047544E"/>
    <w:rsid w:val="00475AF6"/>
    <w:rsid w:val="00476221"/>
    <w:rsid w:val="004762BD"/>
    <w:rsid w:val="0047675F"/>
    <w:rsid w:val="004768A8"/>
    <w:rsid w:val="00476C29"/>
    <w:rsid w:val="00476EBE"/>
    <w:rsid w:val="0047765B"/>
    <w:rsid w:val="004777D9"/>
    <w:rsid w:val="00477A1C"/>
    <w:rsid w:val="00477C0A"/>
    <w:rsid w:val="00477D91"/>
    <w:rsid w:val="00477F9E"/>
    <w:rsid w:val="00480237"/>
    <w:rsid w:val="0048062B"/>
    <w:rsid w:val="004806B0"/>
    <w:rsid w:val="00480806"/>
    <w:rsid w:val="0048098F"/>
    <w:rsid w:val="0048114D"/>
    <w:rsid w:val="00481744"/>
    <w:rsid w:val="00481A60"/>
    <w:rsid w:val="00481D5E"/>
    <w:rsid w:val="004821F9"/>
    <w:rsid w:val="00482254"/>
    <w:rsid w:val="00482314"/>
    <w:rsid w:val="004823AA"/>
    <w:rsid w:val="004823D9"/>
    <w:rsid w:val="004826F5"/>
    <w:rsid w:val="004829B7"/>
    <w:rsid w:val="00482D74"/>
    <w:rsid w:val="00482F35"/>
    <w:rsid w:val="00483610"/>
    <w:rsid w:val="00483636"/>
    <w:rsid w:val="00483887"/>
    <w:rsid w:val="00484478"/>
    <w:rsid w:val="004844D8"/>
    <w:rsid w:val="00484933"/>
    <w:rsid w:val="0048500A"/>
    <w:rsid w:val="00485087"/>
    <w:rsid w:val="00485123"/>
    <w:rsid w:val="0048539C"/>
    <w:rsid w:val="004856DB"/>
    <w:rsid w:val="00485B0B"/>
    <w:rsid w:val="00485BDC"/>
    <w:rsid w:val="00486093"/>
    <w:rsid w:val="00486156"/>
    <w:rsid w:val="004864D6"/>
    <w:rsid w:val="00486732"/>
    <w:rsid w:val="00487003"/>
    <w:rsid w:val="00487422"/>
    <w:rsid w:val="004875A2"/>
    <w:rsid w:val="004876B8"/>
    <w:rsid w:val="00487A02"/>
    <w:rsid w:val="00487A3B"/>
    <w:rsid w:val="00490209"/>
    <w:rsid w:val="00490397"/>
    <w:rsid w:val="004903C3"/>
    <w:rsid w:val="004905D6"/>
    <w:rsid w:val="00490C4A"/>
    <w:rsid w:val="00490CBF"/>
    <w:rsid w:val="00490DDA"/>
    <w:rsid w:val="00490E21"/>
    <w:rsid w:val="00490E98"/>
    <w:rsid w:val="0049143E"/>
    <w:rsid w:val="004914E3"/>
    <w:rsid w:val="0049176B"/>
    <w:rsid w:val="004917D4"/>
    <w:rsid w:val="004919CD"/>
    <w:rsid w:val="00491B7A"/>
    <w:rsid w:val="00491D4F"/>
    <w:rsid w:val="004924BD"/>
    <w:rsid w:val="0049262A"/>
    <w:rsid w:val="004929F4"/>
    <w:rsid w:val="00492DCE"/>
    <w:rsid w:val="004932D0"/>
    <w:rsid w:val="00493336"/>
    <w:rsid w:val="00493390"/>
    <w:rsid w:val="004936A8"/>
    <w:rsid w:val="00493713"/>
    <w:rsid w:val="0049379E"/>
    <w:rsid w:val="004939F5"/>
    <w:rsid w:val="00493BBE"/>
    <w:rsid w:val="00493CCD"/>
    <w:rsid w:val="00493D33"/>
    <w:rsid w:val="00493DEB"/>
    <w:rsid w:val="00494298"/>
    <w:rsid w:val="0049476A"/>
    <w:rsid w:val="004948ED"/>
    <w:rsid w:val="00494950"/>
    <w:rsid w:val="00494987"/>
    <w:rsid w:val="004955C7"/>
    <w:rsid w:val="0049560B"/>
    <w:rsid w:val="00495786"/>
    <w:rsid w:val="00495B22"/>
    <w:rsid w:val="00495CB9"/>
    <w:rsid w:val="00495FED"/>
    <w:rsid w:val="00496506"/>
    <w:rsid w:val="004966D4"/>
    <w:rsid w:val="004967EA"/>
    <w:rsid w:val="00496B42"/>
    <w:rsid w:val="00496D0F"/>
    <w:rsid w:val="0049725C"/>
    <w:rsid w:val="004973BC"/>
    <w:rsid w:val="004975D3"/>
    <w:rsid w:val="00497A2B"/>
    <w:rsid w:val="00497AD7"/>
    <w:rsid w:val="004A0801"/>
    <w:rsid w:val="004A099D"/>
    <w:rsid w:val="004A0A0D"/>
    <w:rsid w:val="004A0E97"/>
    <w:rsid w:val="004A1067"/>
    <w:rsid w:val="004A18E0"/>
    <w:rsid w:val="004A1B3C"/>
    <w:rsid w:val="004A1D0C"/>
    <w:rsid w:val="004A2200"/>
    <w:rsid w:val="004A2232"/>
    <w:rsid w:val="004A2262"/>
    <w:rsid w:val="004A24C7"/>
    <w:rsid w:val="004A258F"/>
    <w:rsid w:val="004A2971"/>
    <w:rsid w:val="004A2C5F"/>
    <w:rsid w:val="004A308D"/>
    <w:rsid w:val="004A34EE"/>
    <w:rsid w:val="004A3541"/>
    <w:rsid w:val="004A382D"/>
    <w:rsid w:val="004A39A8"/>
    <w:rsid w:val="004A3CCC"/>
    <w:rsid w:val="004A3F70"/>
    <w:rsid w:val="004A41A0"/>
    <w:rsid w:val="004A4605"/>
    <w:rsid w:val="004A477A"/>
    <w:rsid w:val="004A4A01"/>
    <w:rsid w:val="004A52DF"/>
    <w:rsid w:val="004A557C"/>
    <w:rsid w:val="004A5CEE"/>
    <w:rsid w:val="004A5D04"/>
    <w:rsid w:val="004A5EEC"/>
    <w:rsid w:val="004A6031"/>
    <w:rsid w:val="004A6231"/>
    <w:rsid w:val="004A65FC"/>
    <w:rsid w:val="004A6825"/>
    <w:rsid w:val="004A6AAA"/>
    <w:rsid w:val="004A70C4"/>
    <w:rsid w:val="004A72EA"/>
    <w:rsid w:val="004A74CA"/>
    <w:rsid w:val="004A7BEC"/>
    <w:rsid w:val="004B0002"/>
    <w:rsid w:val="004B02DF"/>
    <w:rsid w:val="004B02FA"/>
    <w:rsid w:val="004B04C7"/>
    <w:rsid w:val="004B056D"/>
    <w:rsid w:val="004B0755"/>
    <w:rsid w:val="004B0A41"/>
    <w:rsid w:val="004B0F92"/>
    <w:rsid w:val="004B0FF2"/>
    <w:rsid w:val="004B104B"/>
    <w:rsid w:val="004B1251"/>
    <w:rsid w:val="004B12C7"/>
    <w:rsid w:val="004B133B"/>
    <w:rsid w:val="004B2241"/>
    <w:rsid w:val="004B22C5"/>
    <w:rsid w:val="004B2628"/>
    <w:rsid w:val="004B285B"/>
    <w:rsid w:val="004B2C15"/>
    <w:rsid w:val="004B2D73"/>
    <w:rsid w:val="004B2DC3"/>
    <w:rsid w:val="004B2E54"/>
    <w:rsid w:val="004B31FC"/>
    <w:rsid w:val="004B3456"/>
    <w:rsid w:val="004B35B0"/>
    <w:rsid w:val="004B4527"/>
    <w:rsid w:val="004B4AF1"/>
    <w:rsid w:val="004B54BD"/>
    <w:rsid w:val="004B567D"/>
    <w:rsid w:val="004B5F42"/>
    <w:rsid w:val="004B6150"/>
    <w:rsid w:val="004B70BF"/>
    <w:rsid w:val="004B7154"/>
    <w:rsid w:val="004B76BF"/>
    <w:rsid w:val="004B776F"/>
    <w:rsid w:val="004B78EE"/>
    <w:rsid w:val="004B78FE"/>
    <w:rsid w:val="004B7A12"/>
    <w:rsid w:val="004B7B56"/>
    <w:rsid w:val="004B7BD6"/>
    <w:rsid w:val="004B7C2F"/>
    <w:rsid w:val="004B7CE0"/>
    <w:rsid w:val="004C0007"/>
    <w:rsid w:val="004C0571"/>
    <w:rsid w:val="004C07B2"/>
    <w:rsid w:val="004C0828"/>
    <w:rsid w:val="004C09FC"/>
    <w:rsid w:val="004C0C96"/>
    <w:rsid w:val="004C0DBD"/>
    <w:rsid w:val="004C110C"/>
    <w:rsid w:val="004C1858"/>
    <w:rsid w:val="004C1B56"/>
    <w:rsid w:val="004C1F54"/>
    <w:rsid w:val="004C22EE"/>
    <w:rsid w:val="004C2566"/>
    <w:rsid w:val="004C2737"/>
    <w:rsid w:val="004C30EB"/>
    <w:rsid w:val="004C3269"/>
    <w:rsid w:val="004C3668"/>
    <w:rsid w:val="004C36B9"/>
    <w:rsid w:val="004C3721"/>
    <w:rsid w:val="004C3AC5"/>
    <w:rsid w:val="004C3DDD"/>
    <w:rsid w:val="004C3E8B"/>
    <w:rsid w:val="004C43E9"/>
    <w:rsid w:val="004C44E4"/>
    <w:rsid w:val="004C46CD"/>
    <w:rsid w:val="004C4C86"/>
    <w:rsid w:val="004C4F4C"/>
    <w:rsid w:val="004C5596"/>
    <w:rsid w:val="004C577F"/>
    <w:rsid w:val="004C5864"/>
    <w:rsid w:val="004C5963"/>
    <w:rsid w:val="004C5F8A"/>
    <w:rsid w:val="004C6288"/>
    <w:rsid w:val="004C62F6"/>
    <w:rsid w:val="004C6404"/>
    <w:rsid w:val="004C725C"/>
    <w:rsid w:val="004C74D3"/>
    <w:rsid w:val="004C754D"/>
    <w:rsid w:val="004C7B62"/>
    <w:rsid w:val="004C7EC2"/>
    <w:rsid w:val="004D0045"/>
    <w:rsid w:val="004D0251"/>
    <w:rsid w:val="004D071D"/>
    <w:rsid w:val="004D0A85"/>
    <w:rsid w:val="004D1018"/>
    <w:rsid w:val="004D10ED"/>
    <w:rsid w:val="004D1222"/>
    <w:rsid w:val="004D13B0"/>
    <w:rsid w:val="004D1883"/>
    <w:rsid w:val="004D1C5A"/>
    <w:rsid w:val="004D1CA2"/>
    <w:rsid w:val="004D25B1"/>
    <w:rsid w:val="004D2773"/>
    <w:rsid w:val="004D37A1"/>
    <w:rsid w:val="004D444A"/>
    <w:rsid w:val="004D5075"/>
    <w:rsid w:val="004D573C"/>
    <w:rsid w:val="004D58AE"/>
    <w:rsid w:val="004D5A71"/>
    <w:rsid w:val="004D6276"/>
    <w:rsid w:val="004D6290"/>
    <w:rsid w:val="004D6339"/>
    <w:rsid w:val="004D6A53"/>
    <w:rsid w:val="004D6A86"/>
    <w:rsid w:val="004D6B13"/>
    <w:rsid w:val="004D6E4E"/>
    <w:rsid w:val="004D6FF5"/>
    <w:rsid w:val="004D70A1"/>
    <w:rsid w:val="004D71E9"/>
    <w:rsid w:val="004D7342"/>
    <w:rsid w:val="004D7495"/>
    <w:rsid w:val="004D7672"/>
    <w:rsid w:val="004D782A"/>
    <w:rsid w:val="004D7A2F"/>
    <w:rsid w:val="004D7D55"/>
    <w:rsid w:val="004D7EAC"/>
    <w:rsid w:val="004E025C"/>
    <w:rsid w:val="004E0404"/>
    <w:rsid w:val="004E05FF"/>
    <w:rsid w:val="004E0A14"/>
    <w:rsid w:val="004E0A26"/>
    <w:rsid w:val="004E1069"/>
    <w:rsid w:val="004E1507"/>
    <w:rsid w:val="004E1727"/>
    <w:rsid w:val="004E17BC"/>
    <w:rsid w:val="004E19EC"/>
    <w:rsid w:val="004E1BB1"/>
    <w:rsid w:val="004E1BD6"/>
    <w:rsid w:val="004E1C0E"/>
    <w:rsid w:val="004E1EED"/>
    <w:rsid w:val="004E240A"/>
    <w:rsid w:val="004E2839"/>
    <w:rsid w:val="004E2B66"/>
    <w:rsid w:val="004E2D58"/>
    <w:rsid w:val="004E31B5"/>
    <w:rsid w:val="004E3394"/>
    <w:rsid w:val="004E339F"/>
    <w:rsid w:val="004E33B6"/>
    <w:rsid w:val="004E3A5E"/>
    <w:rsid w:val="004E3CB8"/>
    <w:rsid w:val="004E3E88"/>
    <w:rsid w:val="004E3E9F"/>
    <w:rsid w:val="004E3EA7"/>
    <w:rsid w:val="004E3EDB"/>
    <w:rsid w:val="004E4084"/>
    <w:rsid w:val="004E4242"/>
    <w:rsid w:val="004E441D"/>
    <w:rsid w:val="004E4459"/>
    <w:rsid w:val="004E457B"/>
    <w:rsid w:val="004E4623"/>
    <w:rsid w:val="004E46F2"/>
    <w:rsid w:val="004E483A"/>
    <w:rsid w:val="004E4A06"/>
    <w:rsid w:val="004E4AAB"/>
    <w:rsid w:val="004E4DE2"/>
    <w:rsid w:val="004E4E07"/>
    <w:rsid w:val="004E4FA4"/>
    <w:rsid w:val="004E52F8"/>
    <w:rsid w:val="004E5873"/>
    <w:rsid w:val="004E5CD6"/>
    <w:rsid w:val="004E5FBA"/>
    <w:rsid w:val="004E6388"/>
    <w:rsid w:val="004E64A5"/>
    <w:rsid w:val="004E6619"/>
    <w:rsid w:val="004E6950"/>
    <w:rsid w:val="004E6D1B"/>
    <w:rsid w:val="004E6DCA"/>
    <w:rsid w:val="004E706F"/>
    <w:rsid w:val="004E7A8C"/>
    <w:rsid w:val="004E7B8B"/>
    <w:rsid w:val="004F021F"/>
    <w:rsid w:val="004F035C"/>
    <w:rsid w:val="004F0A12"/>
    <w:rsid w:val="004F0A35"/>
    <w:rsid w:val="004F0C26"/>
    <w:rsid w:val="004F0F2D"/>
    <w:rsid w:val="004F0F9D"/>
    <w:rsid w:val="004F12C8"/>
    <w:rsid w:val="004F15A4"/>
    <w:rsid w:val="004F1818"/>
    <w:rsid w:val="004F1B16"/>
    <w:rsid w:val="004F1B90"/>
    <w:rsid w:val="004F26FF"/>
    <w:rsid w:val="004F283A"/>
    <w:rsid w:val="004F2846"/>
    <w:rsid w:val="004F2CF2"/>
    <w:rsid w:val="004F39AB"/>
    <w:rsid w:val="004F3E6B"/>
    <w:rsid w:val="004F4384"/>
    <w:rsid w:val="004F441A"/>
    <w:rsid w:val="004F455A"/>
    <w:rsid w:val="004F482B"/>
    <w:rsid w:val="004F4E3F"/>
    <w:rsid w:val="004F52AE"/>
    <w:rsid w:val="004F53A1"/>
    <w:rsid w:val="004F5700"/>
    <w:rsid w:val="004F5D31"/>
    <w:rsid w:val="004F5DE6"/>
    <w:rsid w:val="004F61C9"/>
    <w:rsid w:val="004F62B0"/>
    <w:rsid w:val="004F6A17"/>
    <w:rsid w:val="004F6E5C"/>
    <w:rsid w:val="004F74DF"/>
    <w:rsid w:val="004F7C20"/>
    <w:rsid w:val="004F7F1B"/>
    <w:rsid w:val="00500400"/>
    <w:rsid w:val="005009BF"/>
    <w:rsid w:val="00500DBB"/>
    <w:rsid w:val="00500F16"/>
    <w:rsid w:val="00501B16"/>
    <w:rsid w:val="00502310"/>
    <w:rsid w:val="00502879"/>
    <w:rsid w:val="0050295D"/>
    <w:rsid w:val="00502980"/>
    <w:rsid w:val="00502F74"/>
    <w:rsid w:val="00502FAD"/>
    <w:rsid w:val="005032CC"/>
    <w:rsid w:val="00503365"/>
    <w:rsid w:val="00503A43"/>
    <w:rsid w:val="00503CB3"/>
    <w:rsid w:val="00503D06"/>
    <w:rsid w:val="00503E9C"/>
    <w:rsid w:val="0050418A"/>
    <w:rsid w:val="00504209"/>
    <w:rsid w:val="0050489D"/>
    <w:rsid w:val="00504A6E"/>
    <w:rsid w:val="00504B44"/>
    <w:rsid w:val="00504DB9"/>
    <w:rsid w:val="0050572D"/>
    <w:rsid w:val="00505C85"/>
    <w:rsid w:val="00506003"/>
    <w:rsid w:val="005060E4"/>
    <w:rsid w:val="00506192"/>
    <w:rsid w:val="00506286"/>
    <w:rsid w:val="00506400"/>
    <w:rsid w:val="00506756"/>
    <w:rsid w:val="0050677E"/>
    <w:rsid w:val="00506F12"/>
    <w:rsid w:val="00507113"/>
    <w:rsid w:val="00507727"/>
    <w:rsid w:val="0050787F"/>
    <w:rsid w:val="00507AAF"/>
    <w:rsid w:val="00510A36"/>
    <w:rsid w:val="00510A56"/>
    <w:rsid w:val="00510CDB"/>
    <w:rsid w:val="005110BB"/>
    <w:rsid w:val="005116D2"/>
    <w:rsid w:val="005118B9"/>
    <w:rsid w:val="0051191C"/>
    <w:rsid w:val="00511936"/>
    <w:rsid w:val="00511986"/>
    <w:rsid w:val="005119E5"/>
    <w:rsid w:val="00511D83"/>
    <w:rsid w:val="00511E97"/>
    <w:rsid w:val="00511EAD"/>
    <w:rsid w:val="0051218D"/>
    <w:rsid w:val="00512773"/>
    <w:rsid w:val="00512886"/>
    <w:rsid w:val="00512922"/>
    <w:rsid w:val="005129BC"/>
    <w:rsid w:val="00512A43"/>
    <w:rsid w:val="00512B86"/>
    <w:rsid w:val="00512D63"/>
    <w:rsid w:val="005130BE"/>
    <w:rsid w:val="0051311E"/>
    <w:rsid w:val="005133BE"/>
    <w:rsid w:val="00513572"/>
    <w:rsid w:val="00513878"/>
    <w:rsid w:val="0051411A"/>
    <w:rsid w:val="00514320"/>
    <w:rsid w:val="005144D1"/>
    <w:rsid w:val="0051498F"/>
    <w:rsid w:val="005149CF"/>
    <w:rsid w:val="00514E42"/>
    <w:rsid w:val="00514EC0"/>
    <w:rsid w:val="00514ECD"/>
    <w:rsid w:val="00515108"/>
    <w:rsid w:val="0051537F"/>
    <w:rsid w:val="00515465"/>
    <w:rsid w:val="005155DF"/>
    <w:rsid w:val="00515EE5"/>
    <w:rsid w:val="00516098"/>
    <w:rsid w:val="00516605"/>
    <w:rsid w:val="00516698"/>
    <w:rsid w:val="00516761"/>
    <w:rsid w:val="00516DFB"/>
    <w:rsid w:val="00517CDD"/>
    <w:rsid w:val="00517D79"/>
    <w:rsid w:val="00520316"/>
    <w:rsid w:val="005203D2"/>
    <w:rsid w:val="005204BB"/>
    <w:rsid w:val="00520811"/>
    <w:rsid w:val="00520D2B"/>
    <w:rsid w:val="0052117E"/>
    <w:rsid w:val="005214DE"/>
    <w:rsid w:val="00521AA6"/>
    <w:rsid w:val="00521CC7"/>
    <w:rsid w:val="00521D3B"/>
    <w:rsid w:val="00522996"/>
    <w:rsid w:val="00522E7C"/>
    <w:rsid w:val="00523614"/>
    <w:rsid w:val="00523870"/>
    <w:rsid w:val="0052396B"/>
    <w:rsid w:val="005239CD"/>
    <w:rsid w:val="00523DCE"/>
    <w:rsid w:val="0052464D"/>
    <w:rsid w:val="005246E6"/>
    <w:rsid w:val="005249C7"/>
    <w:rsid w:val="00525108"/>
    <w:rsid w:val="00525340"/>
    <w:rsid w:val="0052538E"/>
    <w:rsid w:val="00525698"/>
    <w:rsid w:val="00525BE5"/>
    <w:rsid w:val="00525C95"/>
    <w:rsid w:val="00525E8F"/>
    <w:rsid w:val="00525FC1"/>
    <w:rsid w:val="00526300"/>
    <w:rsid w:val="0052667D"/>
    <w:rsid w:val="0052685F"/>
    <w:rsid w:val="0052741A"/>
    <w:rsid w:val="00527C69"/>
    <w:rsid w:val="00527CF5"/>
    <w:rsid w:val="00527E4C"/>
    <w:rsid w:val="00530129"/>
    <w:rsid w:val="0053012A"/>
    <w:rsid w:val="005302D4"/>
    <w:rsid w:val="00530468"/>
    <w:rsid w:val="00530507"/>
    <w:rsid w:val="005306D6"/>
    <w:rsid w:val="0053087A"/>
    <w:rsid w:val="005310EA"/>
    <w:rsid w:val="005311C9"/>
    <w:rsid w:val="0053128F"/>
    <w:rsid w:val="00531480"/>
    <w:rsid w:val="00531633"/>
    <w:rsid w:val="005317AB"/>
    <w:rsid w:val="005318B9"/>
    <w:rsid w:val="00531C34"/>
    <w:rsid w:val="00531C40"/>
    <w:rsid w:val="00531EE8"/>
    <w:rsid w:val="00532027"/>
    <w:rsid w:val="00532AE2"/>
    <w:rsid w:val="00532CCE"/>
    <w:rsid w:val="00532FEF"/>
    <w:rsid w:val="00533217"/>
    <w:rsid w:val="005332D0"/>
    <w:rsid w:val="005333BF"/>
    <w:rsid w:val="00533D7D"/>
    <w:rsid w:val="00533F6A"/>
    <w:rsid w:val="005342BA"/>
    <w:rsid w:val="00534E67"/>
    <w:rsid w:val="005350A3"/>
    <w:rsid w:val="005357E1"/>
    <w:rsid w:val="00535B59"/>
    <w:rsid w:val="00535CFC"/>
    <w:rsid w:val="005360F3"/>
    <w:rsid w:val="00536716"/>
    <w:rsid w:val="00536D68"/>
    <w:rsid w:val="005375DC"/>
    <w:rsid w:val="005375FC"/>
    <w:rsid w:val="00537707"/>
    <w:rsid w:val="005378E5"/>
    <w:rsid w:val="00537ACF"/>
    <w:rsid w:val="00537E4B"/>
    <w:rsid w:val="00540005"/>
    <w:rsid w:val="0054052A"/>
    <w:rsid w:val="00540580"/>
    <w:rsid w:val="005405AA"/>
    <w:rsid w:val="00540969"/>
    <w:rsid w:val="00540B2D"/>
    <w:rsid w:val="00541107"/>
    <w:rsid w:val="005411D1"/>
    <w:rsid w:val="00541318"/>
    <w:rsid w:val="005413C1"/>
    <w:rsid w:val="00541948"/>
    <w:rsid w:val="00542226"/>
    <w:rsid w:val="005422ED"/>
    <w:rsid w:val="005424E2"/>
    <w:rsid w:val="00542880"/>
    <w:rsid w:val="005430C3"/>
    <w:rsid w:val="005437F9"/>
    <w:rsid w:val="00543A51"/>
    <w:rsid w:val="00543F2F"/>
    <w:rsid w:val="0054408C"/>
    <w:rsid w:val="0054412D"/>
    <w:rsid w:val="005443B7"/>
    <w:rsid w:val="00544604"/>
    <w:rsid w:val="005447C3"/>
    <w:rsid w:val="00544AF5"/>
    <w:rsid w:val="00544D8C"/>
    <w:rsid w:val="00545083"/>
    <w:rsid w:val="005450E7"/>
    <w:rsid w:val="005452E5"/>
    <w:rsid w:val="00545735"/>
    <w:rsid w:val="00545978"/>
    <w:rsid w:val="00545EB8"/>
    <w:rsid w:val="00545EC5"/>
    <w:rsid w:val="00545EC7"/>
    <w:rsid w:val="00546015"/>
    <w:rsid w:val="005461C9"/>
    <w:rsid w:val="00546207"/>
    <w:rsid w:val="0054644C"/>
    <w:rsid w:val="005464E7"/>
    <w:rsid w:val="00546AED"/>
    <w:rsid w:val="00546B20"/>
    <w:rsid w:val="00546BF0"/>
    <w:rsid w:val="00546C3B"/>
    <w:rsid w:val="00546EDB"/>
    <w:rsid w:val="0054711A"/>
    <w:rsid w:val="005476E3"/>
    <w:rsid w:val="00547734"/>
    <w:rsid w:val="0054773D"/>
    <w:rsid w:val="0054789C"/>
    <w:rsid w:val="0055010C"/>
    <w:rsid w:val="005503A7"/>
    <w:rsid w:val="0055077B"/>
    <w:rsid w:val="005509C5"/>
    <w:rsid w:val="00551327"/>
    <w:rsid w:val="0055175E"/>
    <w:rsid w:val="00551B77"/>
    <w:rsid w:val="00551B86"/>
    <w:rsid w:val="00552046"/>
    <w:rsid w:val="00552347"/>
    <w:rsid w:val="0055253C"/>
    <w:rsid w:val="00552E00"/>
    <w:rsid w:val="00552FAC"/>
    <w:rsid w:val="005537AF"/>
    <w:rsid w:val="00553D01"/>
    <w:rsid w:val="00553DD4"/>
    <w:rsid w:val="00554102"/>
    <w:rsid w:val="00554705"/>
    <w:rsid w:val="005550FE"/>
    <w:rsid w:val="00555344"/>
    <w:rsid w:val="005554E4"/>
    <w:rsid w:val="00555698"/>
    <w:rsid w:val="005557AD"/>
    <w:rsid w:val="00555CE4"/>
    <w:rsid w:val="0055618D"/>
    <w:rsid w:val="00556505"/>
    <w:rsid w:val="00556514"/>
    <w:rsid w:val="005567A4"/>
    <w:rsid w:val="005567C6"/>
    <w:rsid w:val="00556C0E"/>
    <w:rsid w:val="00556DBA"/>
    <w:rsid w:val="005570C1"/>
    <w:rsid w:val="00557386"/>
    <w:rsid w:val="00557B70"/>
    <w:rsid w:val="00557CFA"/>
    <w:rsid w:val="00557D7D"/>
    <w:rsid w:val="0056031B"/>
    <w:rsid w:val="005605CA"/>
    <w:rsid w:val="0056081D"/>
    <w:rsid w:val="005608CA"/>
    <w:rsid w:val="00560BFC"/>
    <w:rsid w:val="00561055"/>
    <w:rsid w:val="00561590"/>
    <w:rsid w:val="00561596"/>
    <w:rsid w:val="0056196A"/>
    <w:rsid w:val="00561CB2"/>
    <w:rsid w:val="00561D9F"/>
    <w:rsid w:val="00562708"/>
    <w:rsid w:val="0056288F"/>
    <w:rsid w:val="00562E66"/>
    <w:rsid w:val="00562FF8"/>
    <w:rsid w:val="00563020"/>
    <w:rsid w:val="005630F5"/>
    <w:rsid w:val="00563229"/>
    <w:rsid w:val="005637ED"/>
    <w:rsid w:val="0056380C"/>
    <w:rsid w:val="00563BAD"/>
    <w:rsid w:val="00563CE4"/>
    <w:rsid w:val="00564B5E"/>
    <w:rsid w:val="00564D3F"/>
    <w:rsid w:val="00565196"/>
    <w:rsid w:val="0056574D"/>
    <w:rsid w:val="00565C1B"/>
    <w:rsid w:val="00565D78"/>
    <w:rsid w:val="00565FCB"/>
    <w:rsid w:val="005660C8"/>
    <w:rsid w:val="0056652E"/>
    <w:rsid w:val="00566621"/>
    <w:rsid w:val="00567425"/>
    <w:rsid w:val="0056783A"/>
    <w:rsid w:val="005678A6"/>
    <w:rsid w:val="005678BA"/>
    <w:rsid w:val="00567C04"/>
    <w:rsid w:val="00567D9A"/>
    <w:rsid w:val="00567FD5"/>
    <w:rsid w:val="005700A5"/>
    <w:rsid w:val="005701EB"/>
    <w:rsid w:val="00570211"/>
    <w:rsid w:val="00570339"/>
    <w:rsid w:val="005704DF"/>
    <w:rsid w:val="00570ADF"/>
    <w:rsid w:val="00570E28"/>
    <w:rsid w:val="00571867"/>
    <w:rsid w:val="00571AE8"/>
    <w:rsid w:val="00571BF6"/>
    <w:rsid w:val="00571C4F"/>
    <w:rsid w:val="00571C65"/>
    <w:rsid w:val="00571E1C"/>
    <w:rsid w:val="00571FCA"/>
    <w:rsid w:val="0057213F"/>
    <w:rsid w:val="005721C9"/>
    <w:rsid w:val="005721F0"/>
    <w:rsid w:val="00572274"/>
    <w:rsid w:val="00572337"/>
    <w:rsid w:val="005727E4"/>
    <w:rsid w:val="00572F45"/>
    <w:rsid w:val="00572F88"/>
    <w:rsid w:val="00573049"/>
    <w:rsid w:val="0057355E"/>
    <w:rsid w:val="00573AF8"/>
    <w:rsid w:val="00573B65"/>
    <w:rsid w:val="00573BBF"/>
    <w:rsid w:val="00573C18"/>
    <w:rsid w:val="00573FE4"/>
    <w:rsid w:val="00574458"/>
    <w:rsid w:val="00574625"/>
    <w:rsid w:val="005747CD"/>
    <w:rsid w:val="0057498B"/>
    <w:rsid w:val="00574A35"/>
    <w:rsid w:val="00574AA1"/>
    <w:rsid w:val="0057515A"/>
    <w:rsid w:val="005753D7"/>
    <w:rsid w:val="005754E0"/>
    <w:rsid w:val="00575C50"/>
    <w:rsid w:val="005765A0"/>
    <w:rsid w:val="00576D39"/>
    <w:rsid w:val="00576EC0"/>
    <w:rsid w:val="005777ED"/>
    <w:rsid w:val="00577D4C"/>
    <w:rsid w:val="00577DB8"/>
    <w:rsid w:val="00577E08"/>
    <w:rsid w:val="00577F4C"/>
    <w:rsid w:val="005805D4"/>
    <w:rsid w:val="005806D3"/>
    <w:rsid w:val="00580847"/>
    <w:rsid w:val="00580886"/>
    <w:rsid w:val="005808FC"/>
    <w:rsid w:val="00580D77"/>
    <w:rsid w:val="005810B9"/>
    <w:rsid w:val="00581727"/>
    <w:rsid w:val="00581739"/>
    <w:rsid w:val="005817AD"/>
    <w:rsid w:val="00581A6F"/>
    <w:rsid w:val="00581D11"/>
    <w:rsid w:val="00581E61"/>
    <w:rsid w:val="00581FC7"/>
    <w:rsid w:val="005828BE"/>
    <w:rsid w:val="005829A3"/>
    <w:rsid w:val="00582A48"/>
    <w:rsid w:val="00582A5E"/>
    <w:rsid w:val="00582BF3"/>
    <w:rsid w:val="00582CAD"/>
    <w:rsid w:val="00583144"/>
    <w:rsid w:val="00584368"/>
    <w:rsid w:val="005843B9"/>
    <w:rsid w:val="0058468B"/>
    <w:rsid w:val="00584A51"/>
    <w:rsid w:val="00584AAB"/>
    <w:rsid w:val="005852B1"/>
    <w:rsid w:val="005853E3"/>
    <w:rsid w:val="005855A9"/>
    <w:rsid w:val="00585700"/>
    <w:rsid w:val="005857F9"/>
    <w:rsid w:val="00585C27"/>
    <w:rsid w:val="00585C46"/>
    <w:rsid w:val="00585D2C"/>
    <w:rsid w:val="0058631C"/>
    <w:rsid w:val="005863AF"/>
    <w:rsid w:val="005869DF"/>
    <w:rsid w:val="00586B1C"/>
    <w:rsid w:val="00586B69"/>
    <w:rsid w:val="00587171"/>
    <w:rsid w:val="005871F4"/>
    <w:rsid w:val="00587719"/>
    <w:rsid w:val="00587B26"/>
    <w:rsid w:val="005903B0"/>
    <w:rsid w:val="00590763"/>
    <w:rsid w:val="0059120A"/>
    <w:rsid w:val="00591847"/>
    <w:rsid w:val="005918E3"/>
    <w:rsid w:val="00591939"/>
    <w:rsid w:val="00591DF2"/>
    <w:rsid w:val="00592230"/>
    <w:rsid w:val="00592438"/>
    <w:rsid w:val="005925E4"/>
    <w:rsid w:val="00592D25"/>
    <w:rsid w:val="00592DFF"/>
    <w:rsid w:val="00592E70"/>
    <w:rsid w:val="0059306C"/>
    <w:rsid w:val="005933F0"/>
    <w:rsid w:val="0059342F"/>
    <w:rsid w:val="0059346E"/>
    <w:rsid w:val="005934C4"/>
    <w:rsid w:val="005936E3"/>
    <w:rsid w:val="00593C4B"/>
    <w:rsid w:val="00593E3F"/>
    <w:rsid w:val="005940ED"/>
    <w:rsid w:val="0059426F"/>
    <w:rsid w:val="005944F4"/>
    <w:rsid w:val="00594A10"/>
    <w:rsid w:val="00594A89"/>
    <w:rsid w:val="00594D1F"/>
    <w:rsid w:val="00594D9E"/>
    <w:rsid w:val="00594FC9"/>
    <w:rsid w:val="005950B8"/>
    <w:rsid w:val="00595E73"/>
    <w:rsid w:val="00596105"/>
    <w:rsid w:val="005964F8"/>
    <w:rsid w:val="00596601"/>
    <w:rsid w:val="005978C6"/>
    <w:rsid w:val="00597DF5"/>
    <w:rsid w:val="00597F65"/>
    <w:rsid w:val="00597FEC"/>
    <w:rsid w:val="005A0209"/>
    <w:rsid w:val="005A0231"/>
    <w:rsid w:val="005A031E"/>
    <w:rsid w:val="005A05CA"/>
    <w:rsid w:val="005A0AE4"/>
    <w:rsid w:val="005A0B73"/>
    <w:rsid w:val="005A0E9D"/>
    <w:rsid w:val="005A131B"/>
    <w:rsid w:val="005A154D"/>
    <w:rsid w:val="005A1D1C"/>
    <w:rsid w:val="005A1F74"/>
    <w:rsid w:val="005A2990"/>
    <w:rsid w:val="005A2AB1"/>
    <w:rsid w:val="005A2B9B"/>
    <w:rsid w:val="005A3348"/>
    <w:rsid w:val="005A3420"/>
    <w:rsid w:val="005A375E"/>
    <w:rsid w:val="005A3ABB"/>
    <w:rsid w:val="005A3F2C"/>
    <w:rsid w:val="005A4195"/>
    <w:rsid w:val="005A45D7"/>
    <w:rsid w:val="005A46D8"/>
    <w:rsid w:val="005A47C4"/>
    <w:rsid w:val="005A4B58"/>
    <w:rsid w:val="005A4D60"/>
    <w:rsid w:val="005A4E4F"/>
    <w:rsid w:val="005A4F65"/>
    <w:rsid w:val="005A5024"/>
    <w:rsid w:val="005A53A8"/>
    <w:rsid w:val="005A5831"/>
    <w:rsid w:val="005A5877"/>
    <w:rsid w:val="005A5A71"/>
    <w:rsid w:val="005A5D1A"/>
    <w:rsid w:val="005A6149"/>
    <w:rsid w:val="005A64A2"/>
    <w:rsid w:val="005A6758"/>
    <w:rsid w:val="005A68C3"/>
    <w:rsid w:val="005A6B09"/>
    <w:rsid w:val="005A713F"/>
    <w:rsid w:val="005A72F2"/>
    <w:rsid w:val="005A7484"/>
    <w:rsid w:val="005A74AF"/>
    <w:rsid w:val="005A757F"/>
    <w:rsid w:val="005A773A"/>
    <w:rsid w:val="005A7B07"/>
    <w:rsid w:val="005A7E3F"/>
    <w:rsid w:val="005B001F"/>
    <w:rsid w:val="005B0065"/>
    <w:rsid w:val="005B0216"/>
    <w:rsid w:val="005B02FB"/>
    <w:rsid w:val="005B03F7"/>
    <w:rsid w:val="005B046B"/>
    <w:rsid w:val="005B05AD"/>
    <w:rsid w:val="005B0DDF"/>
    <w:rsid w:val="005B17DB"/>
    <w:rsid w:val="005B180D"/>
    <w:rsid w:val="005B197C"/>
    <w:rsid w:val="005B19A4"/>
    <w:rsid w:val="005B1AD0"/>
    <w:rsid w:val="005B20E9"/>
    <w:rsid w:val="005B2F27"/>
    <w:rsid w:val="005B2FCB"/>
    <w:rsid w:val="005B3085"/>
    <w:rsid w:val="005B32DC"/>
    <w:rsid w:val="005B33AF"/>
    <w:rsid w:val="005B33C0"/>
    <w:rsid w:val="005B3936"/>
    <w:rsid w:val="005B3D3F"/>
    <w:rsid w:val="005B3E23"/>
    <w:rsid w:val="005B42A9"/>
    <w:rsid w:val="005B45D0"/>
    <w:rsid w:val="005B46F3"/>
    <w:rsid w:val="005B4A9A"/>
    <w:rsid w:val="005B4C0C"/>
    <w:rsid w:val="005B4D64"/>
    <w:rsid w:val="005B5344"/>
    <w:rsid w:val="005B5746"/>
    <w:rsid w:val="005B6057"/>
    <w:rsid w:val="005B623E"/>
    <w:rsid w:val="005B6286"/>
    <w:rsid w:val="005B639E"/>
    <w:rsid w:val="005B63BC"/>
    <w:rsid w:val="005B6431"/>
    <w:rsid w:val="005B6796"/>
    <w:rsid w:val="005B6B1C"/>
    <w:rsid w:val="005B6D1F"/>
    <w:rsid w:val="005B7010"/>
    <w:rsid w:val="005B7092"/>
    <w:rsid w:val="005B71B2"/>
    <w:rsid w:val="005B732A"/>
    <w:rsid w:val="005B742C"/>
    <w:rsid w:val="005B7482"/>
    <w:rsid w:val="005B755C"/>
    <w:rsid w:val="005B7977"/>
    <w:rsid w:val="005B7A82"/>
    <w:rsid w:val="005B7B02"/>
    <w:rsid w:val="005C0791"/>
    <w:rsid w:val="005C0A36"/>
    <w:rsid w:val="005C1198"/>
    <w:rsid w:val="005C11CD"/>
    <w:rsid w:val="005C122B"/>
    <w:rsid w:val="005C13CE"/>
    <w:rsid w:val="005C16E8"/>
    <w:rsid w:val="005C177C"/>
    <w:rsid w:val="005C18CE"/>
    <w:rsid w:val="005C1D24"/>
    <w:rsid w:val="005C1FB5"/>
    <w:rsid w:val="005C22C0"/>
    <w:rsid w:val="005C2EE8"/>
    <w:rsid w:val="005C2F8B"/>
    <w:rsid w:val="005C2FE2"/>
    <w:rsid w:val="005C3169"/>
    <w:rsid w:val="005C3C12"/>
    <w:rsid w:val="005C3CE5"/>
    <w:rsid w:val="005C3F7B"/>
    <w:rsid w:val="005C4715"/>
    <w:rsid w:val="005C4EF3"/>
    <w:rsid w:val="005C4FC5"/>
    <w:rsid w:val="005C5127"/>
    <w:rsid w:val="005C52F5"/>
    <w:rsid w:val="005C5394"/>
    <w:rsid w:val="005C556F"/>
    <w:rsid w:val="005C5A07"/>
    <w:rsid w:val="005C619B"/>
    <w:rsid w:val="005C6920"/>
    <w:rsid w:val="005C6A4F"/>
    <w:rsid w:val="005C6AA8"/>
    <w:rsid w:val="005C6B93"/>
    <w:rsid w:val="005C70E3"/>
    <w:rsid w:val="005C7135"/>
    <w:rsid w:val="005C74E8"/>
    <w:rsid w:val="005C77A7"/>
    <w:rsid w:val="005C7A9C"/>
    <w:rsid w:val="005D0260"/>
    <w:rsid w:val="005D03FD"/>
    <w:rsid w:val="005D0A52"/>
    <w:rsid w:val="005D0CC0"/>
    <w:rsid w:val="005D116C"/>
    <w:rsid w:val="005D1249"/>
    <w:rsid w:val="005D12A4"/>
    <w:rsid w:val="005D16A8"/>
    <w:rsid w:val="005D1756"/>
    <w:rsid w:val="005D1991"/>
    <w:rsid w:val="005D220C"/>
    <w:rsid w:val="005D2240"/>
    <w:rsid w:val="005D34C8"/>
    <w:rsid w:val="005D34FA"/>
    <w:rsid w:val="005D3614"/>
    <w:rsid w:val="005D3BCF"/>
    <w:rsid w:val="005D442B"/>
    <w:rsid w:val="005D4DA1"/>
    <w:rsid w:val="005D4FD4"/>
    <w:rsid w:val="005D5564"/>
    <w:rsid w:val="005D5CC7"/>
    <w:rsid w:val="005D5E1A"/>
    <w:rsid w:val="005D6047"/>
    <w:rsid w:val="005D66C5"/>
    <w:rsid w:val="005D6B63"/>
    <w:rsid w:val="005D6FFA"/>
    <w:rsid w:val="005D7094"/>
    <w:rsid w:val="005D73D0"/>
    <w:rsid w:val="005D73FF"/>
    <w:rsid w:val="005D7BD3"/>
    <w:rsid w:val="005D7CFF"/>
    <w:rsid w:val="005E005E"/>
    <w:rsid w:val="005E01B4"/>
    <w:rsid w:val="005E03AD"/>
    <w:rsid w:val="005E0810"/>
    <w:rsid w:val="005E0866"/>
    <w:rsid w:val="005E08FE"/>
    <w:rsid w:val="005E0924"/>
    <w:rsid w:val="005E0BA1"/>
    <w:rsid w:val="005E1325"/>
    <w:rsid w:val="005E1EA2"/>
    <w:rsid w:val="005E1F0A"/>
    <w:rsid w:val="005E1F22"/>
    <w:rsid w:val="005E2094"/>
    <w:rsid w:val="005E2419"/>
    <w:rsid w:val="005E258A"/>
    <w:rsid w:val="005E28C0"/>
    <w:rsid w:val="005E28D4"/>
    <w:rsid w:val="005E295E"/>
    <w:rsid w:val="005E2C3F"/>
    <w:rsid w:val="005E2D14"/>
    <w:rsid w:val="005E2D22"/>
    <w:rsid w:val="005E2E91"/>
    <w:rsid w:val="005E3708"/>
    <w:rsid w:val="005E3A1C"/>
    <w:rsid w:val="005E3DA7"/>
    <w:rsid w:val="005E3DAF"/>
    <w:rsid w:val="005E42E4"/>
    <w:rsid w:val="005E43CF"/>
    <w:rsid w:val="005E4D25"/>
    <w:rsid w:val="005E4DD3"/>
    <w:rsid w:val="005E5071"/>
    <w:rsid w:val="005E51BB"/>
    <w:rsid w:val="005E5377"/>
    <w:rsid w:val="005E595E"/>
    <w:rsid w:val="005E5A39"/>
    <w:rsid w:val="005E5B1A"/>
    <w:rsid w:val="005E5F93"/>
    <w:rsid w:val="005E6511"/>
    <w:rsid w:val="005E65BE"/>
    <w:rsid w:val="005E661E"/>
    <w:rsid w:val="005E66D4"/>
    <w:rsid w:val="005E6D69"/>
    <w:rsid w:val="005E6E07"/>
    <w:rsid w:val="005E7CEB"/>
    <w:rsid w:val="005E7E28"/>
    <w:rsid w:val="005F003A"/>
    <w:rsid w:val="005F00A9"/>
    <w:rsid w:val="005F035E"/>
    <w:rsid w:val="005F048F"/>
    <w:rsid w:val="005F084A"/>
    <w:rsid w:val="005F0B5F"/>
    <w:rsid w:val="005F0CCC"/>
    <w:rsid w:val="005F0F05"/>
    <w:rsid w:val="005F0F0A"/>
    <w:rsid w:val="005F1A0B"/>
    <w:rsid w:val="005F1CE2"/>
    <w:rsid w:val="005F1D32"/>
    <w:rsid w:val="005F2207"/>
    <w:rsid w:val="005F2334"/>
    <w:rsid w:val="005F2B26"/>
    <w:rsid w:val="005F2E8D"/>
    <w:rsid w:val="005F3767"/>
    <w:rsid w:val="005F3975"/>
    <w:rsid w:val="005F3B93"/>
    <w:rsid w:val="005F3E5F"/>
    <w:rsid w:val="005F3F3D"/>
    <w:rsid w:val="005F3F86"/>
    <w:rsid w:val="005F4683"/>
    <w:rsid w:val="005F4733"/>
    <w:rsid w:val="005F474D"/>
    <w:rsid w:val="005F4ACA"/>
    <w:rsid w:val="005F4DB9"/>
    <w:rsid w:val="005F5118"/>
    <w:rsid w:val="005F5376"/>
    <w:rsid w:val="005F56A7"/>
    <w:rsid w:val="005F574E"/>
    <w:rsid w:val="005F5BC3"/>
    <w:rsid w:val="005F5BCC"/>
    <w:rsid w:val="005F5F66"/>
    <w:rsid w:val="005F60D9"/>
    <w:rsid w:val="005F63C2"/>
    <w:rsid w:val="005F6900"/>
    <w:rsid w:val="005F6C4D"/>
    <w:rsid w:val="005F71B1"/>
    <w:rsid w:val="005F7436"/>
    <w:rsid w:val="005F7A0A"/>
    <w:rsid w:val="0060008E"/>
    <w:rsid w:val="0060012A"/>
    <w:rsid w:val="006002D2"/>
    <w:rsid w:val="006005B2"/>
    <w:rsid w:val="00600CB2"/>
    <w:rsid w:val="006011C9"/>
    <w:rsid w:val="00601F7B"/>
    <w:rsid w:val="00602662"/>
    <w:rsid w:val="00602D87"/>
    <w:rsid w:val="006030F3"/>
    <w:rsid w:val="0060326F"/>
    <w:rsid w:val="00603694"/>
    <w:rsid w:val="0060375A"/>
    <w:rsid w:val="0060395F"/>
    <w:rsid w:val="006039CA"/>
    <w:rsid w:val="0060442B"/>
    <w:rsid w:val="00604ACA"/>
    <w:rsid w:val="00604B81"/>
    <w:rsid w:val="00605E9B"/>
    <w:rsid w:val="006060E0"/>
    <w:rsid w:val="006062D9"/>
    <w:rsid w:val="0060635E"/>
    <w:rsid w:val="0060657D"/>
    <w:rsid w:val="00606CF1"/>
    <w:rsid w:val="006070F1"/>
    <w:rsid w:val="00607587"/>
    <w:rsid w:val="00607744"/>
    <w:rsid w:val="00607873"/>
    <w:rsid w:val="00607EA7"/>
    <w:rsid w:val="00607F5F"/>
    <w:rsid w:val="00610031"/>
    <w:rsid w:val="00610307"/>
    <w:rsid w:val="00610511"/>
    <w:rsid w:val="0061062A"/>
    <w:rsid w:val="00610889"/>
    <w:rsid w:val="00610DAF"/>
    <w:rsid w:val="00610EB2"/>
    <w:rsid w:val="00611A59"/>
    <w:rsid w:val="006126B0"/>
    <w:rsid w:val="0061278A"/>
    <w:rsid w:val="006127CF"/>
    <w:rsid w:val="0061280B"/>
    <w:rsid w:val="00612A2C"/>
    <w:rsid w:val="00612CFB"/>
    <w:rsid w:val="00612D1B"/>
    <w:rsid w:val="00612DF1"/>
    <w:rsid w:val="00612F83"/>
    <w:rsid w:val="006133A5"/>
    <w:rsid w:val="00613826"/>
    <w:rsid w:val="00613F37"/>
    <w:rsid w:val="0061405D"/>
    <w:rsid w:val="006142F1"/>
    <w:rsid w:val="00614684"/>
    <w:rsid w:val="00614C13"/>
    <w:rsid w:val="006150B3"/>
    <w:rsid w:val="006151EA"/>
    <w:rsid w:val="006159D3"/>
    <w:rsid w:val="00615CFA"/>
    <w:rsid w:val="00615E5D"/>
    <w:rsid w:val="00616B9F"/>
    <w:rsid w:val="00616D49"/>
    <w:rsid w:val="00617300"/>
    <w:rsid w:val="00617438"/>
    <w:rsid w:val="00617846"/>
    <w:rsid w:val="006178B1"/>
    <w:rsid w:val="006178B4"/>
    <w:rsid w:val="006178BF"/>
    <w:rsid w:val="0061790F"/>
    <w:rsid w:val="00617AC5"/>
    <w:rsid w:val="00617AE2"/>
    <w:rsid w:val="006201E0"/>
    <w:rsid w:val="0062024F"/>
    <w:rsid w:val="00620501"/>
    <w:rsid w:val="00620A98"/>
    <w:rsid w:val="00620EBB"/>
    <w:rsid w:val="00620FD8"/>
    <w:rsid w:val="0062142E"/>
    <w:rsid w:val="006214C9"/>
    <w:rsid w:val="00621508"/>
    <w:rsid w:val="00622435"/>
    <w:rsid w:val="0062268D"/>
    <w:rsid w:val="00622955"/>
    <w:rsid w:val="006229BC"/>
    <w:rsid w:val="0062334A"/>
    <w:rsid w:val="00623402"/>
    <w:rsid w:val="006236FD"/>
    <w:rsid w:val="006239B2"/>
    <w:rsid w:val="00623B0B"/>
    <w:rsid w:val="00623D3B"/>
    <w:rsid w:val="00623FED"/>
    <w:rsid w:val="00624066"/>
    <w:rsid w:val="006243E9"/>
    <w:rsid w:val="006244FB"/>
    <w:rsid w:val="006249A2"/>
    <w:rsid w:val="006256DF"/>
    <w:rsid w:val="00625C1B"/>
    <w:rsid w:val="00625D19"/>
    <w:rsid w:val="0062619C"/>
    <w:rsid w:val="0062628A"/>
    <w:rsid w:val="00626427"/>
    <w:rsid w:val="00626BCF"/>
    <w:rsid w:val="006271CD"/>
    <w:rsid w:val="00627603"/>
    <w:rsid w:val="0062764B"/>
    <w:rsid w:val="0062787C"/>
    <w:rsid w:val="00627AFD"/>
    <w:rsid w:val="00627D07"/>
    <w:rsid w:val="006300D2"/>
    <w:rsid w:val="00630182"/>
    <w:rsid w:val="006302BD"/>
    <w:rsid w:val="006304E7"/>
    <w:rsid w:val="0063051F"/>
    <w:rsid w:val="006305E5"/>
    <w:rsid w:val="00630684"/>
    <w:rsid w:val="006307A2"/>
    <w:rsid w:val="00630A64"/>
    <w:rsid w:val="00630B77"/>
    <w:rsid w:val="00630C0F"/>
    <w:rsid w:val="006313CE"/>
    <w:rsid w:val="00631757"/>
    <w:rsid w:val="00631B60"/>
    <w:rsid w:val="00631D06"/>
    <w:rsid w:val="00631E32"/>
    <w:rsid w:val="006320FF"/>
    <w:rsid w:val="00632178"/>
    <w:rsid w:val="00632306"/>
    <w:rsid w:val="006329A2"/>
    <w:rsid w:val="00632A51"/>
    <w:rsid w:val="00632E85"/>
    <w:rsid w:val="006336CD"/>
    <w:rsid w:val="00633A58"/>
    <w:rsid w:val="00633DE2"/>
    <w:rsid w:val="00634347"/>
    <w:rsid w:val="006343EB"/>
    <w:rsid w:val="006344AF"/>
    <w:rsid w:val="0063474D"/>
    <w:rsid w:val="0063505B"/>
    <w:rsid w:val="00635990"/>
    <w:rsid w:val="00635B01"/>
    <w:rsid w:val="00635B55"/>
    <w:rsid w:val="00635C06"/>
    <w:rsid w:val="00636224"/>
    <w:rsid w:val="00636679"/>
    <w:rsid w:val="00636C59"/>
    <w:rsid w:val="00636C63"/>
    <w:rsid w:val="00636E32"/>
    <w:rsid w:val="006371F7"/>
    <w:rsid w:val="0063745B"/>
    <w:rsid w:val="00637621"/>
    <w:rsid w:val="006377B4"/>
    <w:rsid w:val="00637CA2"/>
    <w:rsid w:val="00637F15"/>
    <w:rsid w:val="0064003E"/>
    <w:rsid w:val="006408BB"/>
    <w:rsid w:val="006410F8"/>
    <w:rsid w:val="0064127A"/>
    <w:rsid w:val="0064165E"/>
    <w:rsid w:val="006419AB"/>
    <w:rsid w:val="00641CC4"/>
    <w:rsid w:val="00642165"/>
    <w:rsid w:val="00642291"/>
    <w:rsid w:val="006423FE"/>
    <w:rsid w:val="006424F3"/>
    <w:rsid w:val="006425EE"/>
    <w:rsid w:val="006425FB"/>
    <w:rsid w:val="006427F5"/>
    <w:rsid w:val="00642AE9"/>
    <w:rsid w:val="00642F27"/>
    <w:rsid w:val="00643228"/>
    <w:rsid w:val="006436B0"/>
    <w:rsid w:val="00643903"/>
    <w:rsid w:val="00643907"/>
    <w:rsid w:val="00643936"/>
    <w:rsid w:val="00643B27"/>
    <w:rsid w:val="00643FD8"/>
    <w:rsid w:val="0064433F"/>
    <w:rsid w:val="00644C84"/>
    <w:rsid w:val="00644E8A"/>
    <w:rsid w:val="00644FA0"/>
    <w:rsid w:val="00645080"/>
    <w:rsid w:val="006455C7"/>
    <w:rsid w:val="00645D28"/>
    <w:rsid w:val="00646215"/>
    <w:rsid w:val="00646515"/>
    <w:rsid w:val="00646576"/>
    <w:rsid w:val="006466F9"/>
    <w:rsid w:val="00646772"/>
    <w:rsid w:val="006469F9"/>
    <w:rsid w:val="00646A98"/>
    <w:rsid w:val="00646E43"/>
    <w:rsid w:val="0064717B"/>
    <w:rsid w:val="00647479"/>
    <w:rsid w:val="00647638"/>
    <w:rsid w:val="00647951"/>
    <w:rsid w:val="00647B60"/>
    <w:rsid w:val="00647C13"/>
    <w:rsid w:val="00647F37"/>
    <w:rsid w:val="00647FB3"/>
    <w:rsid w:val="00650050"/>
    <w:rsid w:val="006502B0"/>
    <w:rsid w:val="0065061D"/>
    <w:rsid w:val="006507FB"/>
    <w:rsid w:val="00650CE8"/>
    <w:rsid w:val="00650D56"/>
    <w:rsid w:val="00650EBA"/>
    <w:rsid w:val="0065116D"/>
    <w:rsid w:val="00651690"/>
    <w:rsid w:val="00651939"/>
    <w:rsid w:val="00651B24"/>
    <w:rsid w:val="00651B4E"/>
    <w:rsid w:val="00651E07"/>
    <w:rsid w:val="00651E3C"/>
    <w:rsid w:val="00652173"/>
    <w:rsid w:val="00652535"/>
    <w:rsid w:val="006528A7"/>
    <w:rsid w:val="006528D7"/>
    <w:rsid w:val="00652B27"/>
    <w:rsid w:val="00652B64"/>
    <w:rsid w:val="00652FFD"/>
    <w:rsid w:val="006532A4"/>
    <w:rsid w:val="00653302"/>
    <w:rsid w:val="006534B1"/>
    <w:rsid w:val="00653A97"/>
    <w:rsid w:val="00653CEA"/>
    <w:rsid w:val="00653E08"/>
    <w:rsid w:val="00653F1D"/>
    <w:rsid w:val="00653F43"/>
    <w:rsid w:val="0065441A"/>
    <w:rsid w:val="00654535"/>
    <w:rsid w:val="006546C4"/>
    <w:rsid w:val="0065499E"/>
    <w:rsid w:val="00654BD1"/>
    <w:rsid w:val="00654C45"/>
    <w:rsid w:val="00654F09"/>
    <w:rsid w:val="00654FE3"/>
    <w:rsid w:val="00655038"/>
    <w:rsid w:val="006556FB"/>
    <w:rsid w:val="0065593D"/>
    <w:rsid w:val="00655B17"/>
    <w:rsid w:val="00655CA5"/>
    <w:rsid w:val="00655D26"/>
    <w:rsid w:val="0065614D"/>
    <w:rsid w:val="00656158"/>
    <w:rsid w:val="00656745"/>
    <w:rsid w:val="00656AE0"/>
    <w:rsid w:val="00656EA3"/>
    <w:rsid w:val="0065709F"/>
    <w:rsid w:val="006570AA"/>
    <w:rsid w:val="0065730D"/>
    <w:rsid w:val="0065785B"/>
    <w:rsid w:val="00657D37"/>
    <w:rsid w:val="00660014"/>
    <w:rsid w:val="006602A8"/>
    <w:rsid w:val="0066039D"/>
    <w:rsid w:val="00660D3F"/>
    <w:rsid w:val="00660E7B"/>
    <w:rsid w:val="006612AE"/>
    <w:rsid w:val="0066142C"/>
    <w:rsid w:val="006618E6"/>
    <w:rsid w:val="00661A01"/>
    <w:rsid w:val="00662763"/>
    <w:rsid w:val="00662C10"/>
    <w:rsid w:val="00662ED8"/>
    <w:rsid w:val="0066309C"/>
    <w:rsid w:val="006633B5"/>
    <w:rsid w:val="00663903"/>
    <w:rsid w:val="00663997"/>
    <w:rsid w:val="00663CFE"/>
    <w:rsid w:val="00663FC7"/>
    <w:rsid w:val="006641F8"/>
    <w:rsid w:val="00664696"/>
    <w:rsid w:val="006647BE"/>
    <w:rsid w:val="00664948"/>
    <w:rsid w:val="00664C52"/>
    <w:rsid w:val="00665201"/>
    <w:rsid w:val="0066553B"/>
    <w:rsid w:val="00665651"/>
    <w:rsid w:val="0066580E"/>
    <w:rsid w:val="00665A38"/>
    <w:rsid w:val="00665BDF"/>
    <w:rsid w:val="006662E1"/>
    <w:rsid w:val="0066655A"/>
    <w:rsid w:val="00666602"/>
    <w:rsid w:val="00666B76"/>
    <w:rsid w:val="00666C98"/>
    <w:rsid w:val="00666DDB"/>
    <w:rsid w:val="0066716A"/>
    <w:rsid w:val="00667324"/>
    <w:rsid w:val="00667535"/>
    <w:rsid w:val="006675A8"/>
    <w:rsid w:val="00667758"/>
    <w:rsid w:val="006678C8"/>
    <w:rsid w:val="00667C72"/>
    <w:rsid w:val="00667D16"/>
    <w:rsid w:val="006706AC"/>
    <w:rsid w:val="00670C95"/>
    <w:rsid w:val="0067183A"/>
    <w:rsid w:val="00671E6E"/>
    <w:rsid w:val="00671FED"/>
    <w:rsid w:val="00672541"/>
    <w:rsid w:val="00672762"/>
    <w:rsid w:val="006727FC"/>
    <w:rsid w:val="00672872"/>
    <w:rsid w:val="0067324A"/>
    <w:rsid w:val="006732B6"/>
    <w:rsid w:val="00673DE3"/>
    <w:rsid w:val="00673E64"/>
    <w:rsid w:val="0067441F"/>
    <w:rsid w:val="00674849"/>
    <w:rsid w:val="00674EE2"/>
    <w:rsid w:val="0067516D"/>
    <w:rsid w:val="0067581C"/>
    <w:rsid w:val="00675B2F"/>
    <w:rsid w:val="00675F88"/>
    <w:rsid w:val="00675F90"/>
    <w:rsid w:val="00675FE1"/>
    <w:rsid w:val="00676236"/>
    <w:rsid w:val="006762D3"/>
    <w:rsid w:val="006764C1"/>
    <w:rsid w:val="006764D2"/>
    <w:rsid w:val="006769B4"/>
    <w:rsid w:val="006774DE"/>
    <w:rsid w:val="00677F9C"/>
    <w:rsid w:val="00677FF7"/>
    <w:rsid w:val="00680068"/>
    <w:rsid w:val="00680231"/>
    <w:rsid w:val="0068037A"/>
    <w:rsid w:val="00680928"/>
    <w:rsid w:val="00680A6A"/>
    <w:rsid w:val="00680ED9"/>
    <w:rsid w:val="00680F46"/>
    <w:rsid w:val="00681253"/>
    <w:rsid w:val="006815A9"/>
    <w:rsid w:val="006816BD"/>
    <w:rsid w:val="006817EE"/>
    <w:rsid w:val="0068217E"/>
    <w:rsid w:val="00682577"/>
    <w:rsid w:val="00682AB0"/>
    <w:rsid w:val="00682ECC"/>
    <w:rsid w:val="00682FB9"/>
    <w:rsid w:val="0068325D"/>
    <w:rsid w:val="006832CB"/>
    <w:rsid w:val="00683471"/>
    <w:rsid w:val="00683474"/>
    <w:rsid w:val="00683AB7"/>
    <w:rsid w:val="00683C4D"/>
    <w:rsid w:val="0068439D"/>
    <w:rsid w:val="00684512"/>
    <w:rsid w:val="00684918"/>
    <w:rsid w:val="00684FC9"/>
    <w:rsid w:val="006851F4"/>
    <w:rsid w:val="006853A9"/>
    <w:rsid w:val="0068546C"/>
    <w:rsid w:val="006854EF"/>
    <w:rsid w:val="00685964"/>
    <w:rsid w:val="00685E05"/>
    <w:rsid w:val="006860D0"/>
    <w:rsid w:val="006862A3"/>
    <w:rsid w:val="00686417"/>
    <w:rsid w:val="006866CF"/>
    <w:rsid w:val="0068673C"/>
    <w:rsid w:val="0068707E"/>
    <w:rsid w:val="006870F8"/>
    <w:rsid w:val="00687565"/>
    <w:rsid w:val="0068794E"/>
    <w:rsid w:val="00687B0C"/>
    <w:rsid w:val="00687CA8"/>
    <w:rsid w:val="0069036C"/>
    <w:rsid w:val="006906CF"/>
    <w:rsid w:val="00690D36"/>
    <w:rsid w:val="00691277"/>
    <w:rsid w:val="006912F0"/>
    <w:rsid w:val="00691553"/>
    <w:rsid w:val="00691562"/>
    <w:rsid w:val="00691E57"/>
    <w:rsid w:val="006922D2"/>
    <w:rsid w:val="00692544"/>
    <w:rsid w:val="006929F6"/>
    <w:rsid w:val="00692AAF"/>
    <w:rsid w:val="00692F57"/>
    <w:rsid w:val="00693008"/>
    <w:rsid w:val="00693379"/>
    <w:rsid w:val="00693380"/>
    <w:rsid w:val="00693541"/>
    <w:rsid w:val="00693C11"/>
    <w:rsid w:val="00693C68"/>
    <w:rsid w:val="00693D33"/>
    <w:rsid w:val="0069404A"/>
    <w:rsid w:val="00694395"/>
    <w:rsid w:val="00694407"/>
    <w:rsid w:val="00694874"/>
    <w:rsid w:val="006948CB"/>
    <w:rsid w:val="0069495E"/>
    <w:rsid w:val="00694B04"/>
    <w:rsid w:val="0069514E"/>
    <w:rsid w:val="00695714"/>
    <w:rsid w:val="00695998"/>
    <w:rsid w:val="00695BBB"/>
    <w:rsid w:val="00695EC7"/>
    <w:rsid w:val="00696468"/>
    <w:rsid w:val="006966B2"/>
    <w:rsid w:val="00696725"/>
    <w:rsid w:val="00696869"/>
    <w:rsid w:val="00696A35"/>
    <w:rsid w:val="00696B4B"/>
    <w:rsid w:val="00696EF9"/>
    <w:rsid w:val="0069778C"/>
    <w:rsid w:val="00697BA3"/>
    <w:rsid w:val="00697C76"/>
    <w:rsid w:val="006A011A"/>
    <w:rsid w:val="006A0289"/>
    <w:rsid w:val="006A0427"/>
    <w:rsid w:val="006A0718"/>
    <w:rsid w:val="006A0D2B"/>
    <w:rsid w:val="006A0D88"/>
    <w:rsid w:val="006A0E0D"/>
    <w:rsid w:val="006A1273"/>
    <w:rsid w:val="006A1310"/>
    <w:rsid w:val="006A14C3"/>
    <w:rsid w:val="006A1AE3"/>
    <w:rsid w:val="006A1F87"/>
    <w:rsid w:val="006A24E3"/>
    <w:rsid w:val="006A2631"/>
    <w:rsid w:val="006A2A9B"/>
    <w:rsid w:val="006A2CC2"/>
    <w:rsid w:val="006A304E"/>
    <w:rsid w:val="006A3373"/>
    <w:rsid w:val="006A3522"/>
    <w:rsid w:val="006A3627"/>
    <w:rsid w:val="006A3747"/>
    <w:rsid w:val="006A3D01"/>
    <w:rsid w:val="006A3ED8"/>
    <w:rsid w:val="006A436B"/>
    <w:rsid w:val="006A43B1"/>
    <w:rsid w:val="006A4611"/>
    <w:rsid w:val="006A4753"/>
    <w:rsid w:val="006A4B7B"/>
    <w:rsid w:val="006A5002"/>
    <w:rsid w:val="006A50D9"/>
    <w:rsid w:val="006A5113"/>
    <w:rsid w:val="006A53C8"/>
    <w:rsid w:val="006A58FB"/>
    <w:rsid w:val="006A59D2"/>
    <w:rsid w:val="006A634F"/>
    <w:rsid w:val="006A65A4"/>
    <w:rsid w:val="006A67C1"/>
    <w:rsid w:val="006A69C8"/>
    <w:rsid w:val="006A6BB2"/>
    <w:rsid w:val="006A730A"/>
    <w:rsid w:val="006A7433"/>
    <w:rsid w:val="006A74DA"/>
    <w:rsid w:val="006A7707"/>
    <w:rsid w:val="006A7C38"/>
    <w:rsid w:val="006B0AA5"/>
    <w:rsid w:val="006B0EFC"/>
    <w:rsid w:val="006B105D"/>
    <w:rsid w:val="006B1202"/>
    <w:rsid w:val="006B1517"/>
    <w:rsid w:val="006B15D2"/>
    <w:rsid w:val="006B17D5"/>
    <w:rsid w:val="006B1AD0"/>
    <w:rsid w:val="006B1B13"/>
    <w:rsid w:val="006B1BD1"/>
    <w:rsid w:val="006B1C41"/>
    <w:rsid w:val="006B2102"/>
    <w:rsid w:val="006B2859"/>
    <w:rsid w:val="006B2A50"/>
    <w:rsid w:val="006B2B66"/>
    <w:rsid w:val="006B2EB9"/>
    <w:rsid w:val="006B3072"/>
    <w:rsid w:val="006B34AE"/>
    <w:rsid w:val="006B39D5"/>
    <w:rsid w:val="006B3CBB"/>
    <w:rsid w:val="006B42D7"/>
    <w:rsid w:val="006B4722"/>
    <w:rsid w:val="006B4B8E"/>
    <w:rsid w:val="006B4E3A"/>
    <w:rsid w:val="006B5266"/>
    <w:rsid w:val="006B57A7"/>
    <w:rsid w:val="006B57AF"/>
    <w:rsid w:val="006B5820"/>
    <w:rsid w:val="006B5CF3"/>
    <w:rsid w:val="006B5F3F"/>
    <w:rsid w:val="006B62CD"/>
    <w:rsid w:val="006B64DA"/>
    <w:rsid w:val="006B6522"/>
    <w:rsid w:val="006B65EF"/>
    <w:rsid w:val="006B6848"/>
    <w:rsid w:val="006B68A6"/>
    <w:rsid w:val="006B6908"/>
    <w:rsid w:val="006B6A07"/>
    <w:rsid w:val="006B6B4B"/>
    <w:rsid w:val="006B6DC7"/>
    <w:rsid w:val="006B6E6D"/>
    <w:rsid w:val="006B6F02"/>
    <w:rsid w:val="006B7066"/>
    <w:rsid w:val="006B73CE"/>
    <w:rsid w:val="006B78E6"/>
    <w:rsid w:val="006B7A2D"/>
    <w:rsid w:val="006B7C14"/>
    <w:rsid w:val="006B7F4F"/>
    <w:rsid w:val="006C00FA"/>
    <w:rsid w:val="006C0F49"/>
    <w:rsid w:val="006C1160"/>
    <w:rsid w:val="006C11B3"/>
    <w:rsid w:val="006C1200"/>
    <w:rsid w:val="006C12AB"/>
    <w:rsid w:val="006C19FD"/>
    <w:rsid w:val="006C1A95"/>
    <w:rsid w:val="006C1C15"/>
    <w:rsid w:val="006C25C7"/>
    <w:rsid w:val="006C27C8"/>
    <w:rsid w:val="006C2D56"/>
    <w:rsid w:val="006C3099"/>
    <w:rsid w:val="006C3800"/>
    <w:rsid w:val="006C3A0A"/>
    <w:rsid w:val="006C3A90"/>
    <w:rsid w:val="006C3C93"/>
    <w:rsid w:val="006C3E2F"/>
    <w:rsid w:val="006C3F82"/>
    <w:rsid w:val="006C4088"/>
    <w:rsid w:val="006C4BFB"/>
    <w:rsid w:val="006C4F3D"/>
    <w:rsid w:val="006C5309"/>
    <w:rsid w:val="006C5395"/>
    <w:rsid w:val="006C5837"/>
    <w:rsid w:val="006C5CA7"/>
    <w:rsid w:val="006C5D97"/>
    <w:rsid w:val="006C5E5A"/>
    <w:rsid w:val="006C6136"/>
    <w:rsid w:val="006C632F"/>
    <w:rsid w:val="006C6890"/>
    <w:rsid w:val="006C6C5B"/>
    <w:rsid w:val="006C7151"/>
    <w:rsid w:val="006C7346"/>
    <w:rsid w:val="006C7EE5"/>
    <w:rsid w:val="006C7F0E"/>
    <w:rsid w:val="006C7F17"/>
    <w:rsid w:val="006D0132"/>
    <w:rsid w:val="006D02BA"/>
    <w:rsid w:val="006D0A37"/>
    <w:rsid w:val="006D0E53"/>
    <w:rsid w:val="006D114F"/>
    <w:rsid w:val="006D131D"/>
    <w:rsid w:val="006D141C"/>
    <w:rsid w:val="006D152F"/>
    <w:rsid w:val="006D180D"/>
    <w:rsid w:val="006D1810"/>
    <w:rsid w:val="006D1856"/>
    <w:rsid w:val="006D1A1E"/>
    <w:rsid w:val="006D1A31"/>
    <w:rsid w:val="006D1A96"/>
    <w:rsid w:val="006D1B98"/>
    <w:rsid w:val="006D1DD3"/>
    <w:rsid w:val="006D253B"/>
    <w:rsid w:val="006D264C"/>
    <w:rsid w:val="006D2C84"/>
    <w:rsid w:val="006D2CCC"/>
    <w:rsid w:val="006D3292"/>
    <w:rsid w:val="006D3572"/>
    <w:rsid w:val="006D39FE"/>
    <w:rsid w:val="006D3CD5"/>
    <w:rsid w:val="006D3D82"/>
    <w:rsid w:val="006D3F7B"/>
    <w:rsid w:val="006D3FF5"/>
    <w:rsid w:val="006D4189"/>
    <w:rsid w:val="006D477E"/>
    <w:rsid w:val="006D56DB"/>
    <w:rsid w:val="006D59BA"/>
    <w:rsid w:val="006D5B70"/>
    <w:rsid w:val="006D5BE0"/>
    <w:rsid w:val="006D6082"/>
    <w:rsid w:val="006D61E4"/>
    <w:rsid w:val="006D6301"/>
    <w:rsid w:val="006D63C7"/>
    <w:rsid w:val="006D666E"/>
    <w:rsid w:val="006D6793"/>
    <w:rsid w:val="006D6C26"/>
    <w:rsid w:val="006D6E04"/>
    <w:rsid w:val="006D70C3"/>
    <w:rsid w:val="006D714C"/>
    <w:rsid w:val="006D724F"/>
    <w:rsid w:val="006D7468"/>
    <w:rsid w:val="006D7478"/>
    <w:rsid w:val="006D74ED"/>
    <w:rsid w:val="006D750B"/>
    <w:rsid w:val="006D757D"/>
    <w:rsid w:val="006D7584"/>
    <w:rsid w:val="006D76AF"/>
    <w:rsid w:val="006D7A37"/>
    <w:rsid w:val="006D7FC2"/>
    <w:rsid w:val="006E0057"/>
    <w:rsid w:val="006E013C"/>
    <w:rsid w:val="006E031B"/>
    <w:rsid w:val="006E03DE"/>
    <w:rsid w:val="006E08D3"/>
    <w:rsid w:val="006E12F4"/>
    <w:rsid w:val="006E13A1"/>
    <w:rsid w:val="006E1B92"/>
    <w:rsid w:val="006E2417"/>
    <w:rsid w:val="006E2606"/>
    <w:rsid w:val="006E27A9"/>
    <w:rsid w:val="006E2FF4"/>
    <w:rsid w:val="006E32CC"/>
    <w:rsid w:val="006E3559"/>
    <w:rsid w:val="006E3E24"/>
    <w:rsid w:val="006E3F0F"/>
    <w:rsid w:val="006E4132"/>
    <w:rsid w:val="006E44F5"/>
    <w:rsid w:val="006E46E6"/>
    <w:rsid w:val="006E4768"/>
    <w:rsid w:val="006E478B"/>
    <w:rsid w:val="006E4DA9"/>
    <w:rsid w:val="006E4EA3"/>
    <w:rsid w:val="006E546E"/>
    <w:rsid w:val="006E5754"/>
    <w:rsid w:val="006E57A0"/>
    <w:rsid w:val="006E58C1"/>
    <w:rsid w:val="006E637B"/>
    <w:rsid w:val="006E63D7"/>
    <w:rsid w:val="006E63DF"/>
    <w:rsid w:val="006E6485"/>
    <w:rsid w:val="006E654E"/>
    <w:rsid w:val="006E657F"/>
    <w:rsid w:val="006E6770"/>
    <w:rsid w:val="006E69B2"/>
    <w:rsid w:val="006E6A5C"/>
    <w:rsid w:val="006E6E36"/>
    <w:rsid w:val="006E6EE1"/>
    <w:rsid w:val="006E704D"/>
    <w:rsid w:val="006E7274"/>
    <w:rsid w:val="006E75A0"/>
    <w:rsid w:val="006E7E47"/>
    <w:rsid w:val="006E7FFB"/>
    <w:rsid w:val="006F0088"/>
    <w:rsid w:val="006F0E1D"/>
    <w:rsid w:val="006F1309"/>
    <w:rsid w:val="006F14EB"/>
    <w:rsid w:val="006F19CD"/>
    <w:rsid w:val="006F1C77"/>
    <w:rsid w:val="006F1E8D"/>
    <w:rsid w:val="006F1F4B"/>
    <w:rsid w:val="006F29A2"/>
    <w:rsid w:val="006F2B64"/>
    <w:rsid w:val="006F314D"/>
    <w:rsid w:val="006F3B4E"/>
    <w:rsid w:val="006F3D0D"/>
    <w:rsid w:val="006F3D74"/>
    <w:rsid w:val="006F3E31"/>
    <w:rsid w:val="006F419F"/>
    <w:rsid w:val="006F429C"/>
    <w:rsid w:val="006F43A8"/>
    <w:rsid w:val="006F4741"/>
    <w:rsid w:val="006F4C3C"/>
    <w:rsid w:val="006F4E00"/>
    <w:rsid w:val="006F4EA0"/>
    <w:rsid w:val="006F4EBE"/>
    <w:rsid w:val="006F5B07"/>
    <w:rsid w:val="006F6688"/>
    <w:rsid w:val="006F6805"/>
    <w:rsid w:val="006F685B"/>
    <w:rsid w:val="006F6AA1"/>
    <w:rsid w:val="006F6C3F"/>
    <w:rsid w:val="006F6D65"/>
    <w:rsid w:val="006F707A"/>
    <w:rsid w:val="006F74E4"/>
    <w:rsid w:val="006F789A"/>
    <w:rsid w:val="006F7ACC"/>
    <w:rsid w:val="00700327"/>
    <w:rsid w:val="007004D7"/>
    <w:rsid w:val="007006CB"/>
    <w:rsid w:val="00700783"/>
    <w:rsid w:val="0070096F"/>
    <w:rsid w:val="007014D5"/>
    <w:rsid w:val="007016F5"/>
    <w:rsid w:val="007017C3"/>
    <w:rsid w:val="007018B1"/>
    <w:rsid w:val="00702339"/>
    <w:rsid w:val="007026D8"/>
    <w:rsid w:val="00702912"/>
    <w:rsid w:val="00702ACA"/>
    <w:rsid w:val="00702F64"/>
    <w:rsid w:val="00702FFC"/>
    <w:rsid w:val="00703209"/>
    <w:rsid w:val="0070392C"/>
    <w:rsid w:val="00703E64"/>
    <w:rsid w:val="007041D3"/>
    <w:rsid w:val="00704561"/>
    <w:rsid w:val="007047B2"/>
    <w:rsid w:val="00704F43"/>
    <w:rsid w:val="0070582F"/>
    <w:rsid w:val="007058AD"/>
    <w:rsid w:val="007058E8"/>
    <w:rsid w:val="007065E0"/>
    <w:rsid w:val="0070674B"/>
    <w:rsid w:val="00706E53"/>
    <w:rsid w:val="00706E87"/>
    <w:rsid w:val="007071C1"/>
    <w:rsid w:val="00707498"/>
    <w:rsid w:val="007074A2"/>
    <w:rsid w:val="00707A77"/>
    <w:rsid w:val="00707BB5"/>
    <w:rsid w:val="00707E91"/>
    <w:rsid w:val="00707E96"/>
    <w:rsid w:val="007104D3"/>
    <w:rsid w:val="00710875"/>
    <w:rsid w:val="00710CC9"/>
    <w:rsid w:val="00710E82"/>
    <w:rsid w:val="00710F81"/>
    <w:rsid w:val="007111C1"/>
    <w:rsid w:val="00711347"/>
    <w:rsid w:val="00711618"/>
    <w:rsid w:val="00711703"/>
    <w:rsid w:val="00711956"/>
    <w:rsid w:val="00711ADF"/>
    <w:rsid w:val="007120D7"/>
    <w:rsid w:val="0071219D"/>
    <w:rsid w:val="007121A2"/>
    <w:rsid w:val="00712571"/>
    <w:rsid w:val="0071259B"/>
    <w:rsid w:val="00712706"/>
    <w:rsid w:val="007128BB"/>
    <w:rsid w:val="00712FBC"/>
    <w:rsid w:val="00713001"/>
    <w:rsid w:val="00713193"/>
    <w:rsid w:val="00713303"/>
    <w:rsid w:val="007133C4"/>
    <w:rsid w:val="00713703"/>
    <w:rsid w:val="007137BB"/>
    <w:rsid w:val="007139E1"/>
    <w:rsid w:val="00713DD5"/>
    <w:rsid w:val="00713E08"/>
    <w:rsid w:val="00713F70"/>
    <w:rsid w:val="00714359"/>
    <w:rsid w:val="0071449C"/>
    <w:rsid w:val="00714970"/>
    <w:rsid w:val="00714C42"/>
    <w:rsid w:val="0071511A"/>
    <w:rsid w:val="0071578A"/>
    <w:rsid w:val="007157DD"/>
    <w:rsid w:val="007158B5"/>
    <w:rsid w:val="00715ACD"/>
    <w:rsid w:val="00715E16"/>
    <w:rsid w:val="00715E7D"/>
    <w:rsid w:val="007160AE"/>
    <w:rsid w:val="007160F3"/>
    <w:rsid w:val="0071631C"/>
    <w:rsid w:val="0071650E"/>
    <w:rsid w:val="007165CE"/>
    <w:rsid w:val="00716652"/>
    <w:rsid w:val="00716B8E"/>
    <w:rsid w:val="0071760E"/>
    <w:rsid w:val="007179C4"/>
    <w:rsid w:val="00717C41"/>
    <w:rsid w:val="007201C2"/>
    <w:rsid w:val="0072051A"/>
    <w:rsid w:val="00720574"/>
    <w:rsid w:val="007205E0"/>
    <w:rsid w:val="0072088B"/>
    <w:rsid w:val="007210F5"/>
    <w:rsid w:val="00721536"/>
    <w:rsid w:val="00721540"/>
    <w:rsid w:val="007215C9"/>
    <w:rsid w:val="007218FD"/>
    <w:rsid w:val="00722350"/>
    <w:rsid w:val="007223D5"/>
    <w:rsid w:val="0072267F"/>
    <w:rsid w:val="007229A2"/>
    <w:rsid w:val="007230A3"/>
    <w:rsid w:val="00723475"/>
    <w:rsid w:val="0072368A"/>
    <w:rsid w:val="0072398A"/>
    <w:rsid w:val="00723B6F"/>
    <w:rsid w:val="00723C8E"/>
    <w:rsid w:val="00723D62"/>
    <w:rsid w:val="0072403A"/>
    <w:rsid w:val="00725027"/>
    <w:rsid w:val="007251B1"/>
    <w:rsid w:val="0072521C"/>
    <w:rsid w:val="00725237"/>
    <w:rsid w:val="007254FE"/>
    <w:rsid w:val="00725788"/>
    <w:rsid w:val="00725A4A"/>
    <w:rsid w:val="00725AF1"/>
    <w:rsid w:val="00725B4D"/>
    <w:rsid w:val="00725F9D"/>
    <w:rsid w:val="0072600D"/>
    <w:rsid w:val="0072691A"/>
    <w:rsid w:val="00726951"/>
    <w:rsid w:val="00726F15"/>
    <w:rsid w:val="007274EB"/>
    <w:rsid w:val="007275F4"/>
    <w:rsid w:val="00727665"/>
    <w:rsid w:val="007278DB"/>
    <w:rsid w:val="007301ED"/>
    <w:rsid w:val="007308A7"/>
    <w:rsid w:val="00730F3C"/>
    <w:rsid w:val="00730F44"/>
    <w:rsid w:val="00731291"/>
    <w:rsid w:val="00731576"/>
    <w:rsid w:val="0073171E"/>
    <w:rsid w:val="00731BB3"/>
    <w:rsid w:val="00731D80"/>
    <w:rsid w:val="00731EC2"/>
    <w:rsid w:val="00732155"/>
    <w:rsid w:val="007321E4"/>
    <w:rsid w:val="00732233"/>
    <w:rsid w:val="00732256"/>
    <w:rsid w:val="00732BA5"/>
    <w:rsid w:val="00732CE7"/>
    <w:rsid w:val="00733128"/>
    <w:rsid w:val="0073316F"/>
    <w:rsid w:val="007335AE"/>
    <w:rsid w:val="00733DD0"/>
    <w:rsid w:val="00733ED1"/>
    <w:rsid w:val="00733EEE"/>
    <w:rsid w:val="00733F6E"/>
    <w:rsid w:val="00734929"/>
    <w:rsid w:val="00734A67"/>
    <w:rsid w:val="00734C91"/>
    <w:rsid w:val="00734D53"/>
    <w:rsid w:val="00734DBF"/>
    <w:rsid w:val="00734E42"/>
    <w:rsid w:val="007354AC"/>
    <w:rsid w:val="007356E3"/>
    <w:rsid w:val="00735806"/>
    <w:rsid w:val="007359BC"/>
    <w:rsid w:val="00735AB6"/>
    <w:rsid w:val="00735CD0"/>
    <w:rsid w:val="00736100"/>
    <w:rsid w:val="007362BB"/>
    <w:rsid w:val="007366A3"/>
    <w:rsid w:val="0073674F"/>
    <w:rsid w:val="00736D66"/>
    <w:rsid w:val="00736DD0"/>
    <w:rsid w:val="00736EC4"/>
    <w:rsid w:val="00737267"/>
    <w:rsid w:val="00737770"/>
    <w:rsid w:val="00737871"/>
    <w:rsid w:val="007379FC"/>
    <w:rsid w:val="00737A6A"/>
    <w:rsid w:val="00737C4A"/>
    <w:rsid w:val="00737E30"/>
    <w:rsid w:val="00737E87"/>
    <w:rsid w:val="00737F19"/>
    <w:rsid w:val="007403D4"/>
    <w:rsid w:val="00740669"/>
    <w:rsid w:val="007406AA"/>
    <w:rsid w:val="00740722"/>
    <w:rsid w:val="007407CE"/>
    <w:rsid w:val="007410C4"/>
    <w:rsid w:val="00741E8C"/>
    <w:rsid w:val="0074200E"/>
    <w:rsid w:val="0074244D"/>
    <w:rsid w:val="00742AA6"/>
    <w:rsid w:val="00742AFB"/>
    <w:rsid w:val="00742B5D"/>
    <w:rsid w:val="0074365A"/>
    <w:rsid w:val="007439C6"/>
    <w:rsid w:val="00743AD6"/>
    <w:rsid w:val="00743CA6"/>
    <w:rsid w:val="00743DCC"/>
    <w:rsid w:val="007442E8"/>
    <w:rsid w:val="0074457B"/>
    <w:rsid w:val="007445C6"/>
    <w:rsid w:val="007455B7"/>
    <w:rsid w:val="007457EF"/>
    <w:rsid w:val="00745A5F"/>
    <w:rsid w:val="00745C76"/>
    <w:rsid w:val="00745CBA"/>
    <w:rsid w:val="00745D7F"/>
    <w:rsid w:val="00745E95"/>
    <w:rsid w:val="0074620B"/>
    <w:rsid w:val="007463F5"/>
    <w:rsid w:val="00746937"/>
    <w:rsid w:val="007469C9"/>
    <w:rsid w:val="0074727B"/>
    <w:rsid w:val="007472AF"/>
    <w:rsid w:val="0074744B"/>
    <w:rsid w:val="0074799F"/>
    <w:rsid w:val="00747C22"/>
    <w:rsid w:val="00747EFB"/>
    <w:rsid w:val="007500D4"/>
    <w:rsid w:val="007504A2"/>
    <w:rsid w:val="0075094F"/>
    <w:rsid w:val="00751167"/>
    <w:rsid w:val="00751471"/>
    <w:rsid w:val="00751E0D"/>
    <w:rsid w:val="00751E22"/>
    <w:rsid w:val="00751F65"/>
    <w:rsid w:val="00752193"/>
    <w:rsid w:val="007522FC"/>
    <w:rsid w:val="00752323"/>
    <w:rsid w:val="00752331"/>
    <w:rsid w:val="00752473"/>
    <w:rsid w:val="00752550"/>
    <w:rsid w:val="007526A7"/>
    <w:rsid w:val="00752B48"/>
    <w:rsid w:val="00752B59"/>
    <w:rsid w:val="00752C06"/>
    <w:rsid w:val="00752C77"/>
    <w:rsid w:val="00752DA5"/>
    <w:rsid w:val="007530D1"/>
    <w:rsid w:val="007531E2"/>
    <w:rsid w:val="0075356C"/>
    <w:rsid w:val="00753842"/>
    <w:rsid w:val="007538CA"/>
    <w:rsid w:val="00753D0F"/>
    <w:rsid w:val="00753E8B"/>
    <w:rsid w:val="00753ED7"/>
    <w:rsid w:val="007547B9"/>
    <w:rsid w:val="007548F7"/>
    <w:rsid w:val="00754ACE"/>
    <w:rsid w:val="00754D46"/>
    <w:rsid w:val="00754DBB"/>
    <w:rsid w:val="00755293"/>
    <w:rsid w:val="007552FD"/>
    <w:rsid w:val="00755368"/>
    <w:rsid w:val="0075542E"/>
    <w:rsid w:val="00755A20"/>
    <w:rsid w:val="00755AA4"/>
    <w:rsid w:val="00755D93"/>
    <w:rsid w:val="00756AA2"/>
    <w:rsid w:val="0075737F"/>
    <w:rsid w:val="0075762C"/>
    <w:rsid w:val="007577D1"/>
    <w:rsid w:val="00757D26"/>
    <w:rsid w:val="00757DE4"/>
    <w:rsid w:val="00757F71"/>
    <w:rsid w:val="00760222"/>
    <w:rsid w:val="00760A02"/>
    <w:rsid w:val="00760C20"/>
    <w:rsid w:val="0076105E"/>
    <w:rsid w:val="00761071"/>
    <w:rsid w:val="007613A7"/>
    <w:rsid w:val="0076160D"/>
    <w:rsid w:val="0076184F"/>
    <w:rsid w:val="00761A48"/>
    <w:rsid w:val="0076232A"/>
    <w:rsid w:val="00762370"/>
    <w:rsid w:val="00762434"/>
    <w:rsid w:val="007627EA"/>
    <w:rsid w:val="007628E9"/>
    <w:rsid w:val="007629D1"/>
    <w:rsid w:val="00762B4D"/>
    <w:rsid w:val="00762C9F"/>
    <w:rsid w:val="00762F02"/>
    <w:rsid w:val="00763016"/>
    <w:rsid w:val="007634D2"/>
    <w:rsid w:val="00763845"/>
    <w:rsid w:val="007639E1"/>
    <w:rsid w:val="00763B1C"/>
    <w:rsid w:val="00763CC2"/>
    <w:rsid w:val="00763DB5"/>
    <w:rsid w:val="00763F0C"/>
    <w:rsid w:val="00764288"/>
    <w:rsid w:val="007643C0"/>
    <w:rsid w:val="0076449F"/>
    <w:rsid w:val="0076533B"/>
    <w:rsid w:val="007654F8"/>
    <w:rsid w:val="00765642"/>
    <w:rsid w:val="0076565C"/>
    <w:rsid w:val="0076573F"/>
    <w:rsid w:val="00765863"/>
    <w:rsid w:val="00765877"/>
    <w:rsid w:val="00765948"/>
    <w:rsid w:val="00765964"/>
    <w:rsid w:val="00765C1F"/>
    <w:rsid w:val="00765D98"/>
    <w:rsid w:val="00765DB3"/>
    <w:rsid w:val="0076603E"/>
    <w:rsid w:val="007662A6"/>
    <w:rsid w:val="0076645E"/>
    <w:rsid w:val="007666A1"/>
    <w:rsid w:val="007669E8"/>
    <w:rsid w:val="00766B07"/>
    <w:rsid w:val="00766D47"/>
    <w:rsid w:val="00767589"/>
    <w:rsid w:val="00767715"/>
    <w:rsid w:val="00767965"/>
    <w:rsid w:val="00767CEE"/>
    <w:rsid w:val="00767D06"/>
    <w:rsid w:val="0077090F"/>
    <w:rsid w:val="00770A40"/>
    <w:rsid w:val="00770B4B"/>
    <w:rsid w:val="00770C89"/>
    <w:rsid w:val="00771C57"/>
    <w:rsid w:val="00771C77"/>
    <w:rsid w:val="00771E21"/>
    <w:rsid w:val="00771F85"/>
    <w:rsid w:val="00771FD3"/>
    <w:rsid w:val="00772137"/>
    <w:rsid w:val="00772A50"/>
    <w:rsid w:val="00772AFE"/>
    <w:rsid w:val="00773407"/>
    <w:rsid w:val="00773485"/>
    <w:rsid w:val="0077367B"/>
    <w:rsid w:val="00773B14"/>
    <w:rsid w:val="00773C6C"/>
    <w:rsid w:val="0077415E"/>
    <w:rsid w:val="0077539C"/>
    <w:rsid w:val="007755A4"/>
    <w:rsid w:val="00775E8F"/>
    <w:rsid w:val="00776292"/>
    <w:rsid w:val="007764E1"/>
    <w:rsid w:val="00776B15"/>
    <w:rsid w:val="00776B31"/>
    <w:rsid w:val="00776C19"/>
    <w:rsid w:val="00776F80"/>
    <w:rsid w:val="0077702F"/>
    <w:rsid w:val="00777150"/>
    <w:rsid w:val="007771AB"/>
    <w:rsid w:val="00777772"/>
    <w:rsid w:val="00777A13"/>
    <w:rsid w:val="00777B89"/>
    <w:rsid w:val="0078017A"/>
    <w:rsid w:val="007803AE"/>
    <w:rsid w:val="0078070A"/>
    <w:rsid w:val="00780E0A"/>
    <w:rsid w:val="00781070"/>
    <w:rsid w:val="007810BC"/>
    <w:rsid w:val="00781108"/>
    <w:rsid w:val="007813F1"/>
    <w:rsid w:val="007815CC"/>
    <w:rsid w:val="00781939"/>
    <w:rsid w:val="00781B5A"/>
    <w:rsid w:val="00781D0B"/>
    <w:rsid w:val="00781E53"/>
    <w:rsid w:val="00782171"/>
    <w:rsid w:val="00782528"/>
    <w:rsid w:val="00782759"/>
    <w:rsid w:val="00782A15"/>
    <w:rsid w:val="00782F83"/>
    <w:rsid w:val="00782FDD"/>
    <w:rsid w:val="00783039"/>
    <w:rsid w:val="007831D8"/>
    <w:rsid w:val="007832A9"/>
    <w:rsid w:val="007833FC"/>
    <w:rsid w:val="00783867"/>
    <w:rsid w:val="00783C9F"/>
    <w:rsid w:val="00784773"/>
    <w:rsid w:val="0078486A"/>
    <w:rsid w:val="007848A3"/>
    <w:rsid w:val="007848F4"/>
    <w:rsid w:val="00784C0D"/>
    <w:rsid w:val="00784DF0"/>
    <w:rsid w:val="007854AC"/>
    <w:rsid w:val="00785BF3"/>
    <w:rsid w:val="00785E70"/>
    <w:rsid w:val="007860B2"/>
    <w:rsid w:val="007861C8"/>
    <w:rsid w:val="00786226"/>
    <w:rsid w:val="007868DB"/>
    <w:rsid w:val="00786952"/>
    <w:rsid w:val="00786A0C"/>
    <w:rsid w:val="00786FBD"/>
    <w:rsid w:val="0078721E"/>
    <w:rsid w:val="00787346"/>
    <w:rsid w:val="0078734D"/>
    <w:rsid w:val="0078740C"/>
    <w:rsid w:val="007874A9"/>
    <w:rsid w:val="00787880"/>
    <w:rsid w:val="00787DF6"/>
    <w:rsid w:val="00787F57"/>
    <w:rsid w:val="00787F5A"/>
    <w:rsid w:val="0079055E"/>
    <w:rsid w:val="0079080A"/>
    <w:rsid w:val="0079083C"/>
    <w:rsid w:val="007909D4"/>
    <w:rsid w:val="00790A5D"/>
    <w:rsid w:val="0079151D"/>
    <w:rsid w:val="007915C5"/>
    <w:rsid w:val="007917D3"/>
    <w:rsid w:val="00791B3B"/>
    <w:rsid w:val="00791B46"/>
    <w:rsid w:val="007926F8"/>
    <w:rsid w:val="00792732"/>
    <w:rsid w:val="007928DD"/>
    <w:rsid w:val="00792D59"/>
    <w:rsid w:val="00793041"/>
    <w:rsid w:val="0079307B"/>
    <w:rsid w:val="0079309E"/>
    <w:rsid w:val="0079363E"/>
    <w:rsid w:val="0079373D"/>
    <w:rsid w:val="00793945"/>
    <w:rsid w:val="00793BED"/>
    <w:rsid w:val="00793C30"/>
    <w:rsid w:val="00793DB1"/>
    <w:rsid w:val="007944E8"/>
    <w:rsid w:val="0079457B"/>
    <w:rsid w:val="00794935"/>
    <w:rsid w:val="00795004"/>
    <w:rsid w:val="00795151"/>
    <w:rsid w:val="007953D6"/>
    <w:rsid w:val="00795513"/>
    <w:rsid w:val="00795607"/>
    <w:rsid w:val="0079582C"/>
    <w:rsid w:val="0079589A"/>
    <w:rsid w:val="007961AF"/>
    <w:rsid w:val="00796954"/>
    <w:rsid w:val="00796B1F"/>
    <w:rsid w:val="00796EDE"/>
    <w:rsid w:val="00796FA5"/>
    <w:rsid w:val="00796FFC"/>
    <w:rsid w:val="0079702E"/>
    <w:rsid w:val="00797309"/>
    <w:rsid w:val="007974A8"/>
    <w:rsid w:val="00797AAF"/>
    <w:rsid w:val="00797ED2"/>
    <w:rsid w:val="007A010C"/>
    <w:rsid w:val="007A0580"/>
    <w:rsid w:val="007A0E13"/>
    <w:rsid w:val="007A0F11"/>
    <w:rsid w:val="007A12A2"/>
    <w:rsid w:val="007A12FA"/>
    <w:rsid w:val="007A1A5F"/>
    <w:rsid w:val="007A1B06"/>
    <w:rsid w:val="007A1FF1"/>
    <w:rsid w:val="007A260A"/>
    <w:rsid w:val="007A26F5"/>
    <w:rsid w:val="007A292C"/>
    <w:rsid w:val="007A29D3"/>
    <w:rsid w:val="007A2E5A"/>
    <w:rsid w:val="007A3423"/>
    <w:rsid w:val="007A36DF"/>
    <w:rsid w:val="007A37FE"/>
    <w:rsid w:val="007A3A42"/>
    <w:rsid w:val="007A3AB8"/>
    <w:rsid w:val="007A3F23"/>
    <w:rsid w:val="007A464A"/>
    <w:rsid w:val="007A467C"/>
    <w:rsid w:val="007A4E65"/>
    <w:rsid w:val="007A50A3"/>
    <w:rsid w:val="007A5198"/>
    <w:rsid w:val="007A5248"/>
    <w:rsid w:val="007A6171"/>
    <w:rsid w:val="007A67AE"/>
    <w:rsid w:val="007A725B"/>
    <w:rsid w:val="007A75C9"/>
    <w:rsid w:val="007A76AC"/>
    <w:rsid w:val="007A7793"/>
    <w:rsid w:val="007A77F0"/>
    <w:rsid w:val="007A7CB4"/>
    <w:rsid w:val="007A7DCD"/>
    <w:rsid w:val="007A7F36"/>
    <w:rsid w:val="007B04E2"/>
    <w:rsid w:val="007B079E"/>
    <w:rsid w:val="007B0B6F"/>
    <w:rsid w:val="007B0C8A"/>
    <w:rsid w:val="007B0D2B"/>
    <w:rsid w:val="007B0DC3"/>
    <w:rsid w:val="007B0EFC"/>
    <w:rsid w:val="007B13D5"/>
    <w:rsid w:val="007B1730"/>
    <w:rsid w:val="007B1D25"/>
    <w:rsid w:val="007B233C"/>
    <w:rsid w:val="007B255C"/>
    <w:rsid w:val="007B25ED"/>
    <w:rsid w:val="007B25FF"/>
    <w:rsid w:val="007B26D4"/>
    <w:rsid w:val="007B2812"/>
    <w:rsid w:val="007B286E"/>
    <w:rsid w:val="007B29BC"/>
    <w:rsid w:val="007B2D33"/>
    <w:rsid w:val="007B2DF5"/>
    <w:rsid w:val="007B3066"/>
    <w:rsid w:val="007B34A1"/>
    <w:rsid w:val="007B365C"/>
    <w:rsid w:val="007B3E32"/>
    <w:rsid w:val="007B3EB4"/>
    <w:rsid w:val="007B401D"/>
    <w:rsid w:val="007B4154"/>
    <w:rsid w:val="007B415B"/>
    <w:rsid w:val="007B47FC"/>
    <w:rsid w:val="007B4E98"/>
    <w:rsid w:val="007B4FDC"/>
    <w:rsid w:val="007B5515"/>
    <w:rsid w:val="007B556A"/>
    <w:rsid w:val="007B56E4"/>
    <w:rsid w:val="007B5E0A"/>
    <w:rsid w:val="007B5E6B"/>
    <w:rsid w:val="007B64A6"/>
    <w:rsid w:val="007B6A88"/>
    <w:rsid w:val="007B6DBE"/>
    <w:rsid w:val="007B72D2"/>
    <w:rsid w:val="007B7423"/>
    <w:rsid w:val="007B75E8"/>
    <w:rsid w:val="007B780A"/>
    <w:rsid w:val="007B783D"/>
    <w:rsid w:val="007B7B22"/>
    <w:rsid w:val="007B7BF6"/>
    <w:rsid w:val="007C051E"/>
    <w:rsid w:val="007C0559"/>
    <w:rsid w:val="007C0720"/>
    <w:rsid w:val="007C0920"/>
    <w:rsid w:val="007C0E60"/>
    <w:rsid w:val="007C14A2"/>
    <w:rsid w:val="007C18D0"/>
    <w:rsid w:val="007C1A8A"/>
    <w:rsid w:val="007C1FC3"/>
    <w:rsid w:val="007C2394"/>
    <w:rsid w:val="007C23F1"/>
    <w:rsid w:val="007C246C"/>
    <w:rsid w:val="007C2786"/>
    <w:rsid w:val="007C286B"/>
    <w:rsid w:val="007C2910"/>
    <w:rsid w:val="007C325A"/>
    <w:rsid w:val="007C346B"/>
    <w:rsid w:val="007C353B"/>
    <w:rsid w:val="007C3993"/>
    <w:rsid w:val="007C3DC0"/>
    <w:rsid w:val="007C4416"/>
    <w:rsid w:val="007C4716"/>
    <w:rsid w:val="007C4855"/>
    <w:rsid w:val="007C4DF1"/>
    <w:rsid w:val="007C4DFA"/>
    <w:rsid w:val="007C4E8A"/>
    <w:rsid w:val="007C5728"/>
    <w:rsid w:val="007C581F"/>
    <w:rsid w:val="007C5B95"/>
    <w:rsid w:val="007C5BA9"/>
    <w:rsid w:val="007C5CF4"/>
    <w:rsid w:val="007C5F92"/>
    <w:rsid w:val="007C6546"/>
    <w:rsid w:val="007C6C5B"/>
    <w:rsid w:val="007C6D14"/>
    <w:rsid w:val="007C70D0"/>
    <w:rsid w:val="007C7260"/>
    <w:rsid w:val="007C7646"/>
    <w:rsid w:val="007C768F"/>
    <w:rsid w:val="007C7918"/>
    <w:rsid w:val="007C7B40"/>
    <w:rsid w:val="007C7C23"/>
    <w:rsid w:val="007C7C36"/>
    <w:rsid w:val="007C7CCE"/>
    <w:rsid w:val="007C7D46"/>
    <w:rsid w:val="007C7F41"/>
    <w:rsid w:val="007C7F4F"/>
    <w:rsid w:val="007C7FC5"/>
    <w:rsid w:val="007D00A7"/>
    <w:rsid w:val="007D00F2"/>
    <w:rsid w:val="007D03D2"/>
    <w:rsid w:val="007D0463"/>
    <w:rsid w:val="007D0C00"/>
    <w:rsid w:val="007D0E33"/>
    <w:rsid w:val="007D11B9"/>
    <w:rsid w:val="007D1541"/>
    <w:rsid w:val="007D1751"/>
    <w:rsid w:val="007D17FF"/>
    <w:rsid w:val="007D197D"/>
    <w:rsid w:val="007D1C70"/>
    <w:rsid w:val="007D1D84"/>
    <w:rsid w:val="007D2172"/>
    <w:rsid w:val="007D2199"/>
    <w:rsid w:val="007D2229"/>
    <w:rsid w:val="007D30B4"/>
    <w:rsid w:val="007D3573"/>
    <w:rsid w:val="007D3B13"/>
    <w:rsid w:val="007D4172"/>
    <w:rsid w:val="007D418D"/>
    <w:rsid w:val="007D448B"/>
    <w:rsid w:val="007D4594"/>
    <w:rsid w:val="007D4CDE"/>
    <w:rsid w:val="007D5284"/>
    <w:rsid w:val="007D5563"/>
    <w:rsid w:val="007D5CF6"/>
    <w:rsid w:val="007D6398"/>
    <w:rsid w:val="007D6588"/>
    <w:rsid w:val="007D698E"/>
    <w:rsid w:val="007D6AA3"/>
    <w:rsid w:val="007D6AD2"/>
    <w:rsid w:val="007D7258"/>
    <w:rsid w:val="007D75D3"/>
    <w:rsid w:val="007E001B"/>
    <w:rsid w:val="007E053E"/>
    <w:rsid w:val="007E0638"/>
    <w:rsid w:val="007E0639"/>
    <w:rsid w:val="007E0796"/>
    <w:rsid w:val="007E0984"/>
    <w:rsid w:val="007E102C"/>
    <w:rsid w:val="007E139A"/>
    <w:rsid w:val="007E1CD7"/>
    <w:rsid w:val="007E1F24"/>
    <w:rsid w:val="007E222D"/>
    <w:rsid w:val="007E26F5"/>
    <w:rsid w:val="007E28AF"/>
    <w:rsid w:val="007E2CDB"/>
    <w:rsid w:val="007E3026"/>
    <w:rsid w:val="007E32E3"/>
    <w:rsid w:val="007E34FF"/>
    <w:rsid w:val="007E3BF7"/>
    <w:rsid w:val="007E3D0D"/>
    <w:rsid w:val="007E4241"/>
    <w:rsid w:val="007E42AD"/>
    <w:rsid w:val="007E45B9"/>
    <w:rsid w:val="007E49D2"/>
    <w:rsid w:val="007E49EF"/>
    <w:rsid w:val="007E4AF2"/>
    <w:rsid w:val="007E4C4C"/>
    <w:rsid w:val="007E5285"/>
    <w:rsid w:val="007E55E5"/>
    <w:rsid w:val="007E562D"/>
    <w:rsid w:val="007E58C6"/>
    <w:rsid w:val="007E6020"/>
    <w:rsid w:val="007E6783"/>
    <w:rsid w:val="007E6830"/>
    <w:rsid w:val="007E697E"/>
    <w:rsid w:val="007E6E49"/>
    <w:rsid w:val="007E7207"/>
    <w:rsid w:val="007E7261"/>
    <w:rsid w:val="007E7267"/>
    <w:rsid w:val="007E7579"/>
    <w:rsid w:val="007E76E3"/>
    <w:rsid w:val="007E7A03"/>
    <w:rsid w:val="007E7E5B"/>
    <w:rsid w:val="007E7E7A"/>
    <w:rsid w:val="007F06FC"/>
    <w:rsid w:val="007F0F2E"/>
    <w:rsid w:val="007F110A"/>
    <w:rsid w:val="007F11BE"/>
    <w:rsid w:val="007F143D"/>
    <w:rsid w:val="007F1F66"/>
    <w:rsid w:val="007F1F9B"/>
    <w:rsid w:val="007F2192"/>
    <w:rsid w:val="007F21A7"/>
    <w:rsid w:val="007F24C1"/>
    <w:rsid w:val="007F24E4"/>
    <w:rsid w:val="007F26B7"/>
    <w:rsid w:val="007F2789"/>
    <w:rsid w:val="007F3632"/>
    <w:rsid w:val="007F38D8"/>
    <w:rsid w:val="007F38E1"/>
    <w:rsid w:val="007F3A30"/>
    <w:rsid w:val="007F3A71"/>
    <w:rsid w:val="007F3DAA"/>
    <w:rsid w:val="007F4304"/>
    <w:rsid w:val="007F4795"/>
    <w:rsid w:val="007F48C9"/>
    <w:rsid w:val="007F4B7E"/>
    <w:rsid w:val="007F51A2"/>
    <w:rsid w:val="007F51CB"/>
    <w:rsid w:val="007F53C3"/>
    <w:rsid w:val="007F53D3"/>
    <w:rsid w:val="007F546C"/>
    <w:rsid w:val="007F5711"/>
    <w:rsid w:val="007F58B0"/>
    <w:rsid w:val="007F58F6"/>
    <w:rsid w:val="007F60C2"/>
    <w:rsid w:val="007F60EA"/>
    <w:rsid w:val="007F665E"/>
    <w:rsid w:val="007F6A14"/>
    <w:rsid w:val="007F708A"/>
    <w:rsid w:val="007F70B9"/>
    <w:rsid w:val="007F70D3"/>
    <w:rsid w:val="007F7384"/>
    <w:rsid w:val="007F7B00"/>
    <w:rsid w:val="007F7CA3"/>
    <w:rsid w:val="00800295"/>
    <w:rsid w:val="008003AA"/>
    <w:rsid w:val="00800593"/>
    <w:rsid w:val="008005F2"/>
    <w:rsid w:val="00800A3C"/>
    <w:rsid w:val="00800BE8"/>
    <w:rsid w:val="008012CF"/>
    <w:rsid w:val="008014B8"/>
    <w:rsid w:val="00801594"/>
    <w:rsid w:val="00801C51"/>
    <w:rsid w:val="00801D6A"/>
    <w:rsid w:val="008020B7"/>
    <w:rsid w:val="00802A04"/>
    <w:rsid w:val="00802B00"/>
    <w:rsid w:val="0080318E"/>
    <w:rsid w:val="008033AE"/>
    <w:rsid w:val="008035D6"/>
    <w:rsid w:val="00803F84"/>
    <w:rsid w:val="0080433B"/>
    <w:rsid w:val="0080462F"/>
    <w:rsid w:val="0080475D"/>
    <w:rsid w:val="00804A12"/>
    <w:rsid w:val="00804C55"/>
    <w:rsid w:val="00805057"/>
    <w:rsid w:val="00805726"/>
    <w:rsid w:val="00806273"/>
    <w:rsid w:val="00806417"/>
    <w:rsid w:val="00806BEC"/>
    <w:rsid w:val="0080756D"/>
    <w:rsid w:val="00807573"/>
    <w:rsid w:val="00807693"/>
    <w:rsid w:val="008077DA"/>
    <w:rsid w:val="008078B1"/>
    <w:rsid w:val="00807C93"/>
    <w:rsid w:val="00810017"/>
    <w:rsid w:val="008104CE"/>
    <w:rsid w:val="00810884"/>
    <w:rsid w:val="00810971"/>
    <w:rsid w:val="00810B59"/>
    <w:rsid w:val="00810F41"/>
    <w:rsid w:val="00810F51"/>
    <w:rsid w:val="00811295"/>
    <w:rsid w:val="008114B2"/>
    <w:rsid w:val="0081155D"/>
    <w:rsid w:val="008117B9"/>
    <w:rsid w:val="00811F2F"/>
    <w:rsid w:val="0081201C"/>
    <w:rsid w:val="0081259F"/>
    <w:rsid w:val="00812E58"/>
    <w:rsid w:val="0081333A"/>
    <w:rsid w:val="00813746"/>
    <w:rsid w:val="008137A5"/>
    <w:rsid w:val="00814293"/>
    <w:rsid w:val="008144FF"/>
    <w:rsid w:val="00814719"/>
    <w:rsid w:val="008148C3"/>
    <w:rsid w:val="00814B8C"/>
    <w:rsid w:val="00814CC8"/>
    <w:rsid w:val="008152F2"/>
    <w:rsid w:val="00815549"/>
    <w:rsid w:val="0081590D"/>
    <w:rsid w:val="00816341"/>
    <w:rsid w:val="008168E6"/>
    <w:rsid w:val="00816A33"/>
    <w:rsid w:val="00816AC2"/>
    <w:rsid w:val="008178A2"/>
    <w:rsid w:val="00817DFE"/>
    <w:rsid w:val="0082035C"/>
    <w:rsid w:val="008203BF"/>
    <w:rsid w:val="008203F7"/>
    <w:rsid w:val="0082067C"/>
    <w:rsid w:val="00820A2B"/>
    <w:rsid w:val="00820A69"/>
    <w:rsid w:val="00820D88"/>
    <w:rsid w:val="008219FD"/>
    <w:rsid w:val="00821B6B"/>
    <w:rsid w:val="00821C09"/>
    <w:rsid w:val="00821CDE"/>
    <w:rsid w:val="00821CDF"/>
    <w:rsid w:val="00821E7A"/>
    <w:rsid w:val="00821F0C"/>
    <w:rsid w:val="00822032"/>
    <w:rsid w:val="008220A3"/>
    <w:rsid w:val="008227BC"/>
    <w:rsid w:val="00822D5E"/>
    <w:rsid w:val="008230D0"/>
    <w:rsid w:val="008232EF"/>
    <w:rsid w:val="008235CD"/>
    <w:rsid w:val="00823B07"/>
    <w:rsid w:val="00823CA0"/>
    <w:rsid w:val="00823E92"/>
    <w:rsid w:val="00824338"/>
    <w:rsid w:val="0082433A"/>
    <w:rsid w:val="00824F52"/>
    <w:rsid w:val="008251B4"/>
    <w:rsid w:val="008251F6"/>
    <w:rsid w:val="008253A9"/>
    <w:rsid w:val="00825BE5"/>
    <w:rsid w:val="008260A8"/>
    <w:rsid w:val="00826291"/>
    <w:rsid w:val="008266CE"/>
    <w:rsid w:val="008269F8"/>
    <w:rsid w:val="00826AA8"/>
    <w:rsid w:val="00826B38"/>
    <w:rsid w:val="00826BB3"/>
    <w:rsid w:val="00826D38"/>
    <w:rsid w:val="00827230"/>
    <w:rsid w:val="008275CC"/>
    <w:rsid w:val="00827C3E"/>
    <w:rsid w:val="00827DE7"/>
    <w:rsid w:val="00830693"/>
    <w:rsid w:val="00830BDA"/>
    <w:rsid w:val="00830D51"/>
    <w:rsid w:val="00830E6C"/>
    <w:rsid w:val="00830F40"/>
    <w:rsid w:val="008311BC"/>
    <w:rsid w:val="008312E7"/>
    <w:rsid w:val="00831721"/>
    <w:rsid w:val="00831785"/>
    <w:rsid w:val="008317F6"/>
    <w:rsid w:val="008318CE"/>
    <w:rsid w:val="00831F52"/>
    <w:rsid w:val="00831F80"/>
    <w:rsid w:val="00832029"/>
    <w:rsid w:val="00832100"/>
    <w:rsid w:val="008321CB"/>
    <w:rsid w:val="0083233D"/>
    <w:rsid w:val="008326D0"/>
    <w:rsid w:val="008327A6"/>
    <w:rsid w:val="00832902"/>
    <w:rsid w:val="00832A5B"/>
    <w:rsid w:val="00832ABC"/>
    <w:rsid w:val="00832D36"/>
    <w:rsid w:val="00833253"/>
    <w:rsid w:val="00833C51"/>
    <w:rsid w:val="00833DCA"/>
    <w:rsid w:val="0083464A"/>
    <w:rsid w:val="0083478A"/>
    <w:rsid w:val="00834E17"/>
    <w:rsid w:val="00835238"/>
    <w:rsid w:val="0083536B"/>
    <w:rsid w:val="00835572"/>
    <w:rsid w:val="008356F3"/>
    <w:rsid w:val="008358DD"/>
    <w:rsid w:val="008358ED"/>
    <w:rsid w:val="00835B06"/>
    <w:rsid w:val="00835B3F"/>
    <w:rsid w:val="00835EB7"/>
    <w:rsid w:val="0083613B"/>
    <w:rsid w:val="0083628D"/>
    <w:rsid w:val="008363C7"/>
    <w:rsid w:val="008364BE"/>
    <w:rsid w:val="008369FF"/>
    <w:rsid w:val="00836B62"/>
    <w:rsid w:val="00836CBB"/>
    <w:rsid w:val="00837049"/>
    <w:rsid w:val="008370DE"/>
    <w:rsid w:val="008371F3"/>
    <w:rsid w:val="00837368"/>
    <w:rsid w:val="00837C40"/>
    <w:rsid w:val="00837F75"/>
    <w:rsid w:val="00840357"/>
    <w:rsid w:val="00840462"/>
    <w:rsid w:val="00840521"/>
    <w:rsid w:val="0084057B"/>
    <w:rsid w:val="00840ACD"/>
    <w:rsid w:val="00840ED1"/>
    <w:rsid w:val="00840ED5"/>
    <w:rsid w:val="0084102D"/>
    <w:rsid w:val="008414A8"/>
    <w:rsid w:val="008417EC"/>
    <w:rsid w:val="00841AC7"/>
    <w:rsid w:val="00841BA6"/>
    <w:rsid w:val="00841DC2"/>
    <w:rsid w:val="00841E30"/>
    <w:rsid w:val="008421B4"/>
    <w:rsid w:val="00842870"/>
    <w:rsid w:val="00842AAB"/>
    <w:rsid w:val="00842F82"/>
    <w:rsid w:val="008434A6"/>
    <w:rsid w:val="00843616"/>
    <w:rsid w:val="008436B5"/>
    <w:rsid w:val="00843CFA"/>
    <w:rsid w:val="00843DEF"/>
    <w:rsid w:val="008442DE"/>
    <w:rsid w:val="008446E6"/>
    <w:rsid w:val="00844906"/>
    <w:rsid w:val="008449F2"/>
    <w:rsid w:val="00844B90"/>
    <w:rsid w:val="00844F7A"/>
    <w:rsid w:val="00845039"/>
    <w:rsid w:val="00845081"/>
    <w:rsid w:val="008451FC"/>
    <w:rsid w:val="00845530"/>
    <w:rsid w:val="00845898"/>
    <w:rsid w:val="00845B1C"/>
    <w:rsid w:val="00845CBA"/>
    <w:rsid w:val="00845E0C"/>
    <w:rsid w:val="008460E3"/>
    <w:rsid w:val="00846716"/>
    <w:rsid w:val="00846B69"/>
    <w:rsid w:val="00847279"/>
    <w:rsid w:val="00847EDC"/>
    <w:rsid w:val="0085006E"/>
    <w:rsid w:val="00850558"/>
    <w:rsid w:val="00850C9A"/>
    <w:rsid w:val="008511F5"/>
    <w:rsid w:val="0085122C"/>
    <w:rsid w:val="008516D0"/>
    <w:rsid w:val="00851A95"/>
    <w:rsid w:val="00851E52"/>
    <w:rsid w:val="008520BB"/>
    <w:rsid w:val="008521CB"/>
    <w:rsid w:val="008525D9"/>
    <w:rsid w:val="00852689"/>
    <w:rsid w:val="0085280D"/>
    <w:rsid w:val="00852AAB"/>
    <w:rsid w:val="00852AEF"/>
    <w:rsid w:val="00852F36"/>
    <w:rsid w:val="00853326"/>
    <w:rsid w:val="00853419"/>
    <w:rsid w:val="00853A53"/>
    <w:rsid w:val="00853A9F"/>
    <w:rsid w:val="00853B0B"/>
    <w:rsid w:val="00853C49"/>
    <w:rsid w:val="008546C6"/>
    <w:rsid w:val="008548B5"/>
    <w:rsid w:val="00854ADD"/>
    <w:rsid w:val="00855060"/>
    <w:rsid w:val="00855092"/>
    <w:rsid w:val="0085560A"/>
    <w:rsid w:val="0085578A"/>
    <w:rsid w:val="008558A3"/>
    <w:rsid w:val="00855FBB"/>
    <w:rsid w:val="00855FEE"/>
    <w:rsid w:val="008566A2"/>
    <w:rsid w:val="00856843"/>
    <w:rsid w:val="00856DC2"/>
    <w:rsid w:val="00856EEB"/>
    <w:rsid w:val="00856FC0"/>
    <w:rsid w:val="00857135"/>
    <w:rsid w:val="00857167"/>
    <w:rsid w:val="008574C5"/>
    <w:rsid w:val="0085766E"/>
    <w:rsid w:val="0085777B"/>
    <w:rsid w:val="0085798E"/>
    <w:rsid w:val="00857A91"/>
    <w:rsid w:val="00857C41"/>
    <w:rsid w:val="00857C69"/>
    <w:rsid w:val="00857CE0"/>
    <w:rsid w:val="00857D70"/>
    <w:rsid w:val="00857D93"/>
    <w:rsid w:val="00857F66"/>
    <w:rsid w:val="0086067C"/>
    <w:rsid w:val="00860FBA"/>
    <w:rsid w:val="00861462"/>
    <w:rsid w:val="0086173F"/>
    <w:rsid w:val="00861874"/>
    <w:rsid w:val="00861897"/>
    <w:rsid w:val="0086193F"/>
    <w:rsid w:val="00861A45"/>
    <w:rsid w:val="00861A4B"/>
    <w:rsid w:val="00861F70"/>
    <w:rsid w:val="00861F9C"/>
    <w:rsid w:val="00862635"/>
    <w:rsid w:val="00862800"/>
    <w:rsid w:val="0086288C"/>
    <w:rsid w:val="00862E0C"/>
    <w:rsid w:val="00862F71"/>
    <w:rsid w:val="008631A2"/>
    <w:rsid w:val="00863384"/>
    <w:rsid w:val="00863697"/>
    <w:rsid w:val="00863B08"/>
    <w:rsid w:val="00863CAA"/>
    <w:rsid w:val="00863F4B"/>
    <w:rsid w:val="00864085"/>
    <w:rsid w:val="0086415A"/>
    <w:rsid w:val="00864481"/>
    <w:rsid w:val="00864803"/>
    <w:rsid w:val="00864978"/>
    <w:rsid w:val="00864AD0"/>
    <w:rsid w:val="00864C5D"/>
    <w:rsid w:val="00864E35"/>
    <w:rsid w:val="00864F05"/>
    <w:rsid w:val="0086504C"/>
    <w:rsid w:val="00865128"/>
    <w:rsid w:val="00865444"/>
    <w:rsid w:val="00865870"/>
    <w:rsid w:val="00865FB2"/>
    <w:rsid w:val="008660C8"/>
    <w:rsid w:val="0086630C"/>
    <w:rsid w:val="00866E27"/>
    <w:rsid w:val="008670EC"/>
    <w:rsid w:val="008670EE"/>
    <w:rsid w:val="0086711B"/>
    <w:rsid w:val="00867447"/>
    <w:rsid w:val="0086757A"/>
    <w:rsid w:val="00867A0C"/>
    <w:rsid w:val="00867DFA"/>
    <w:rsid w:val="00867EC6"/>
    <w:rsid w:val="00870040"/>
    <w:rsid w:val="00870430"/>
    <w:rsid w:val="0087091C"/>
    <w:rsid w:val="00870BFC"/>
    <w:rsid w:val="00870C87"/>
    <w:rsid w:val="00871168"/>
    <w:rsid w:val="00871CD2"/>
    <w:rsid w:val="00871FD6"/>
    <w:rsid w:val="0087238A"/>
    <w:rsid w:val="008725F4"/>
    <w:rsid w:val="0087260F"/>
    <w:rsid w:val="00872BBB"/>
    <w:rsid w:val="008731D3"/>
    <w:rsid w:val="00873269"/>
    <w:rsid w:val="008732EF"/>
    <w:rsid w:val="00873310"/>
    <w:rsid w:val="0087335F"/>
    <w:rsid w:val="00873366"/>
    <w:rsid w:val="008734A6"/>
    <w:rsid w:val="00873550"/>
    <w:rsid w:val="00873780"/>
    <w:rsid w:val="008737D7"/>
    <w:rsid w:val="00873A77"/>
    <w:rsid w:val="00874044"/>
    <w:rsid w:val="008743BD"/>
    <w:rsid w:val="008743DA"/>
    <w:rsid w:val="00874638"/>
    <w:rsid w:val="008746DE"/>
    <w:rsid w:val="00874845"/>
    <w:rsid w:val="008749D4"/>
    <w:rsid w:val="00874AAF"/>
    <w:rsid w:val="00874FC2"/>
    <w:rsid w:val="00875A2F"/>
    <w:rsid w:val="00875A31"/>
    <w:rsid w:val="00875B0B"/>
    <w:rsid w:val="00875E02"/>
    <w:rsid w:val="00875EA1"/>
    <w:rsid w:val="00876490"/>
    <w:rsid w:val="008764B5"/>
    <w:rsid w:val="0087687E"/>
    <w:rsid w:val="00876945"/>
    <w:rsid w:val="00876A46"/>
    <w:rsid w:val="00876E51"/>
    <w:rsid w:val="0087717D"/>
    <w:rsid w:val="0087780B"/>
    <w:rsid w:val="00877A0E"/>
    <w:rsid w:val="00877A97"/>
    <w:rsid w:val="00880064"/>
    <w:rsid w:val="0088042B"/>
    <w:rsid w:val="00880639"/>
    <w:rsid w:val="008811E5"/>
    <w:rsid w:val="0088123E"/>
    <w:rsid w:val="008813CA"/>
    <w:rsid w:val="00881452"/>
    <w:rsid w:val="0088151F"/>
    <w:rsid w:val="0088162B"/>
    <w:rsid w:val="008819B8"/>
    <w:rsid w:val="00881AEB"/>
    <w:rsid w:val="00881CC0"/>
    <w:rsid w:val="00881DD2"/>
    <w:rsid w:val="008821D7"/>
    <w:rsid w:val="008824FA"/>
    <w:rsid w:val="0088258C"/>
    <w:rsid w:val="00882AE9"/>
    <w:rsid w:val="00882CF8"/>
    <w:rsid w:val="00883450"/>
    <w:rsid w:val="00883B94"/>
    <w:rsid w:val="00883BB2"/>
    <w:rsid w:val="00883BEA"/>
    <w:rsid w:val="00883C88"/>
    <w:rsid w:val="0088401E"/>
    <w:rsid w:val="00884108"/>
    <w:rsid w:val="008844B3"/>
    <w:rsid w:val="008844CF"/>
    <w:rsid w:val="00884567"/>
    <w:rsid w:val="00884910"/>
    <w:rsid w:val="00884D4C"/>
    <w:rsid w:val="008850FF"/>
    <w:rsid w:val="008859F5"/>
    <w:rsid w:val="00885BDA"/>
    <w:rsid w:val="00885F6C"/>
    <w:rsid w:val="0088611C"/>
    <w:rsid w:val="008864DD"/>
    <w:rsid w:val="00886A27"/>
    <w:rsid w:val="00886A69"/>
    <w:rsid w:val="00886C95"/>
    <w:rsid w:val="00887684"/>
    <w:rsid w:val="008877E9"/>
    <w:rsid w:val="00887890"/>
    <w:rsid w:val="00887BC0"/>
    <w:rsid w:val="00890093"/>
    <w:rsid w:val="00890414"/>
    <w:rsid w:val="008904DB"/>
    <w:rsid w:val="008905B1"/>
    <w:rsid w:val="00890FBA"/>
    <w:rsid w:val="00891A24"/>
    <w:rsid w:val="00891B97"/>
    <w:rsid w:val="0089217E"/>
    <w:rsid w:val="008923B1"/>
    <w:rsid w:val="00892643"/>
    <w:rsid w:val="00892661"/>
    <w:rsid w:val="008926BE"/>
    <w:rsid w:val="00892994"/>
    <w:rsid w:val="00893743"/>
    <w:rsid w:val="00893928"/>
    <w:rsid w:val="00893D89"/>
    <w:rsid w:val="00893DDC"/>
    <w:rsid w:val="008947C7"/>
    <w:rsid w:val="008948CF"/>
    <w:rsid w:val="00894A5C"/>
    <w:rsid w:val="00894AA2"/>
    <w:rsid w:val="00894B33"/>
    <w:rsid w:val="008950EB"/>
    <w:rsid w:val="00895208"/>
    <w:rsid w:val="00895D62"/>
    <w:rsid w:val="00895E0A"/>
    <w:rsid w:val="00895E8F"/>
    <w:rsid w:val="00896B33"/>
    <w:rsid w:val="00896BAB"/>
    <w:rsid w:val="00896EC0"/>
    <w:rsid w:val="008975FF"/>
    <w:rsid w:val="00897ABF"/>
    <w:rsid w:val="00897C7B"/>
    <w:rsid w:val="00897E91"/>
    <w:rsid w:val="008A00B8"/>
    <w:rsid w:val="008A0529"/>
    <w:rsid w:val="008A0548"/>
    <w:rsid w:val="008A057D"/>
    <w:rsid w:val="008A0593"/>
    <w:rsid w:val="008A07D9"/>
    <w:rsid w:val="008A0940"/>
    <w:rsid w:val="008A0D03"/>
    <w:rsid w:val="008A0E49"/>
    <w:rsid w:val="008A115A"/>
    <w:rsid w:val="008A117B"/>
    <w:rsid w:val="008A11B7"/>
    <w:rsid w:val="008A12A2"/>
    <w:rsid w:val="008A14C7"/>
    <w:rsid w:val="008A1703"/>
    <w:rsid w:val="008A1D23"/>
    <w:rsid w:val="008A285E"/>
    <w:rsid w:val="008A2860"/>
    <w:rsid w:val="008A2A8B"/>
    <w:rsid w:val="008A2C02"/>
    <w:rsid w:val="008A3DEF"/>
    <w:rsid w:val="008A4524"/>
    <w:rsid w:val="008A493F"/>
    <w:rsid w:val="008A496B"/>
    <w:rsid w:val="008A4ABF"/>
    <w:rsid w:val="008A4BC2"/>
    <w:rsid w:val="008A5047"/>
    <w:rsid w:val="008A5096"/>
    <w:rsid w:val="008A52E8"/>
    <w:rsid w:val="008A546B"/>
    <w:rsid w:val="008A58CC"/>
    <w:rsid w:val="008A5A82"/>
    <w:rsid w:val="008A5AF7"/>
    <w:rsid w:val="008A5D5C"/>
    <w:rsid w:val="008A5D80"/>
    <w:rsid w:val="008A6440"/>
    <w:rsid w:val="008A6793"/>
    <w:rsid w:val="008A681B"/>
    <w:rsid w:val="008A69E2"/>
    <w:rsid w:val="008A6FEE"/>
    <w:rsid w:val="008A7048"/>
    <w:rsid w:val="008A717E"/>
    <w:rsid w:val="008A7287"/>
    <w:rsid w:val="008A7710"/>
    <w:rsid w:val="008A7938"/>
    <w:rsid w:val="008A7B5E"/>
    <w:rsid w:val="008A7B86"/>
    <w:rsid w:val="008A7C85"/>
    <w:rsid w:val="008B06CE"/>
    <w:rsid w:val="008B06DF"/>
    <w:rsid w:val="008B10C9"/>
    <w:rsid w:val="008B1C37"/>
    <w:rsid w:val="008B1F59"/>
    <w:rsid w:val="008B2359"/>
    <w:rsid w:val="008B268D"/>
    <w:rsid w:val="008B2A3C"/>
    <w:rsid w:val="008B2D94"/>
    <w:rsid w:val="008B2F28"/>
    <w:rsid w:val="008B2F59"/>
    <w:rsid w:val="008B30D1"/>
    <w:rsid w:val="008B3420"/>
    <w:rsid w:val="008B34FE"/>
    <w:rsid w:val="008B3E84"/>
    <w:rsid w:val="008B40DF"/>
    <w:rsid w:val="008B4103"/>
    <w:rsid w:val="008B43B4"/>
    <w:rsid w:val="008B443D"/>
    <w:rsid w:val="008B4E96"/>
    <w:rsid w:val="008B4FE4"/>
    <w:rsid w:val="008B5311"/>
    <w:rsid w:val="008B531A"/>
    <w:rsid w:val="008B5405"/>
    <w:rsid w:val="008B5779"/>
    <w:rsid w:val="008B5A11"/>
    <w:rsid w:val="008B65ED"/>
    <w:rsid w:val="008B6619"/>
    <w:rsid w:val="008B67D2"/>
    <w:rsid w:val="008B6B3A"/>
    <w:rsid w:val="008B71CD"/>
    <w:rsid w:val="008B7B09"/>
    <w:rsid w:val="008B7B82"/>
    <w:rsid w:val="008C00C3"/>
    <w:rsid w:val="008C06FE"/>
    <w:rsid w:val="008C07F7"/>
    <w:rsid w:val="008C0880"/>
    <w:rsid w:val="008C0DF6"/>
    <w:rsid w:val="008C0EF2"/>
    <w:rsid w:val="008C12AD"/>
    <w:rsid w:val="008C12D4"/>
    <w:rsid w:val="008C14F8"/>
    <w:rsid w:val="008C1AAE"/>
    <w:rsid w:val="008C1E84"/>
    <w:rsid w:val="008C1EC7"/>
    <w:rsid w:val="008C221B"/>
    <w:rsid w:val="008C24CD"/>
    <w:rsid w:val="008C2592"/>
    <w:rsid w:val="008C25FE"/>
    <w:rsid w:val="008C30A3"/>
    <w:rsid w:val="008C3100"/>
    <w:rsid w:val="008C3116"/>
    <w:rsid w:val="008C3262"/>
    <w:rsid w:val="008C3410"/>
    <w:rsid w:val="008C3537"/>
    <w:rsid w:val="008C35FD"/>
    <w:rsid w:val="008C3609"/>
    <w:rsid w:val="008C39BC"/>
    <w:rsid w:val="008C3ABF"/>
    <w:rsid w:val="008C3FB7"/>
    <w:rsid w:val="008C41EC"/>
    <w:rsid w:val="008C4596"/>
    <w:rsid w:val="008C4953"/>
    <w:rsid w:val="008C4E7E"/>
    <w:rsid w:val="008C5161"/>
    <w:rsid w:val="008C58A6"/>
    <w:rsid w:val="008C62CF"/>
    <w:rsid w:val="008C66EA"/>
    <w:rsid w:val="008C6FD9"/>
    <w:rsid w:val="008C700F"/>
    <w:rsid w:val="008C71B4"/>
    <w:rsid w:val="008C7B31"/>
    <w:rsid w:val="008C7E01"/>
    <w:rsid w:val="008D025B"/>
    <w:rsid w:val="008D0779"/>
    <w:rsid w:val="008D0BB6"/>
    <w:rsid w:val="008D0F0B"/>
    <w:rsid w:val="008D10D5"/>
    <w:rsid w:val="008D1129"/>
    <w:rsid w:val="008D14D1"/>
    <w:rsid w:val="008D1CA9"/>
    <w:rsid w:val="008D1CB3"/>
    <w:rsid w:val="008D1CB9"/>
    <w:rsid w:val="008D1DD1"/>
    <w:rsid w:val="008D1FB4"/>
    <w:rsid w:val="008D2144"/>
    <w:rsid w:val="008D2918"/>
    <w:rsid w:val="008D2B04"/>
    <w:rsid w:val="008D2EE9"/>
    <w:rsid w:val="008D3064"/>
    <w:rsid w:val="008D36DE"/>
    <w:rsid w:val="008D3B3C"/>
    <w:rsid w:val="008D4634"/>
    <w:rsid w:val="008D47F0"/>
    <w:rsid w:val="008D4A5B"/>
    <w:rsid w:val="008D4C56"/>
    <w:rsid w:val="008D4CDF"/>
    <w:rsid w:val="008D4F32"/>
    <w:rsid w:val="008D50C9"/>
    <w:rsid w:val="008D54A2"/>
    <w:rsid w:val="008D5A5C"/>
    <w:rsid w:val="008D62DF"/>
    <w:rsid w:val="008D65E4"/>
    <w:rsid w:val="008D6667"/>
    <w:rsid w:val="008D6751"/>
    <w:rsid w:val="008D6823"/>
    <w:rsid w:val="008D6848"/>
    <w:rsid w:val="008D6962"/>
    <w:rsid w:val="008D6A83"/>
    <w:rsid w:val="008D6B99"/>
    <w:rsid w:val="008D6E4B"/>
    <w:rsid w:val="008D712F"/>
    <w:rsid w:val="008D7265"/>
    <w:rsid w:val="008D7374"/>
    <w:rsid w:val="008D7625"/>
    <w:rsid w:val="008D76DF"/>
    <w:rsid w:val="008D7DA9"/>
    <w:rsid w:val="008D7DEB"/>
    <w:rsid w:val="008E0060"/>
    <w:rsid w:val="008E028B"/>
    <w:rsid w:val="008E0406"/>
    <w:rsid w:val="008E05D3"/>
    <w:rsid w:val="008E0891"/>
    <w:rsid w:val="008E0F08"/>
    <w:rsid w:val="008E1325"/>
    <w:rsid w:val="008E14A2"/>
    <w:rsid w:val="008E1534"/>
    <w:rsid w:val="008E17BB"/>
    <w:rsid w:val="008E1C1C"/>
    <w:rsid w:val="008E1DF6"/>
    <w:rsid w:val="008E21B2"/>
    <w:rsid w:val="008E2228"/>
    <w:rsid w:val="008E235F"/>
    <w:rsid w:val="008E2654"/>
    <w:rsid w:val="008E27BD"/>
    <w:rsid w:val="008E2A42"/>
    <w:rsid w:val="008E2B60"/>
    <w:rsid w:val="008E2FEA"/>
    <w:rsid w:val="008E3155"/>
    <w:rsid w:val="008E3235"/>
    <w:rsid w:val="008E32B4"/>
    <w:rsid w:val="008E3414"/>
    <w:rsid w:val="008E3507"/>
    <w:rsid w:val="008E40C3"/>
    <w:rsid w:val="008E4304"/>
    <w:rsid w:val="008E4448"/>
    <w:rsid w:val="008E4A6A"/>
    <w:rsid w:val="008E5103"/>
    <w:rsid w:val="008E538C"/>
    <w:rsid w:val="008E61FF"/>
    <w:rsid w:val="008E7976"/>
    <w:rsid w:val="008E7B9F"/>
    <w:rsid w:val="008F05F9"/>
    <w:rsid w:val="008F06A7"/>
    <w:rsid w:val="008F0747"/>
    <w:rsid w:val="008F0A35"/>
    <w:rsid w:val="008F0AB9"/>
    <w:rsid w:val="008F12EB"/>
    <w:rsid w:val="008F13ED"/>
    <w:rsid w:val="008F1433"/>
    <w:rsid w:val="008F15C4"/>
    <w:rsid w:val="008F174A"/>
    <w:rsid w:val="008F1C36"/>
    <w:rsid w:val="008F1D37"/>
    <w:rsid w:val="008F1E44"/>
    <w:rsid w:val="008F1FEE"/>
    <w:rsid w:val="008F2450"/>
    <w:rsid w:val="008F2599"/>
    <w:rsid w:val="008F2957"/>
    <w:rsid w:val="008F29A5"/>
    <w:rsid w:val="008F2BE7"/>
    <w:rsid w:val="008F3555"/>
    <w:rsid w:val="008F3AD1"/>
    <w:rsid w:val="008F3CBB"/>
    <w:rsid w:val="008F3D50"/>
    <w:rsid w:val="008F3E3E"/>
    <w:rsid w:val="008F402A"/>
    <w:rsid w:val="008F4414"/>
    <w:rsid w:val="008F4600"/>
    <w:rsid w:val="008F4723"/>
    <w:rsid w:val="008F4740"/>
    <w:rsid w:val="008F4791"/>
    <w:rsid w:val="008F48DF"/>
    <w:rsid w:val="008F4FBE"/>
    <w:rsid w:val="008F521F"/>
    <w:rsid w:val="008F53DE"/>
    <w:rsid w:val="008F5786"/>
    <w:rsid w:val="008F58FB"/>
    <w:rsid w:val="008F5978"/>
    <w:rsid w:val="008F5A31"/>
    <w:rsid w:val="008F61CD"/>
    <w:rsid w:val="008F6399"/>
    <w:rsid w:val="008F642D"/>
    <w:rsid w:val="008F65C6"/>
    <w:rsid w:val="008F6607"/>
    <w:rsid w:val="008F67E4"/>
    <w:rsid w:val="008F6A4A"/>
    <w:rsid w:val="008F6E4F"/>
    <w:rsid w:val="008F71B7"/>
    <w:rsid w:val="008F73C5"/>
    <w:rsid w:val="00900391"/>
    <w:rsid w:val="00900A28"/>
    <w:rsid w:val="00901147"/>
    <w:rsid w:val="00901205"/>
    <w:rsid w:val="0090132C"/>
    <w:rsid w:val="0090164B"/>
    <w:rsid w:val="009019DE"/>
    <w:rsid w:val="00901D37"/>
    <w:rsid w:val="00901E2B"/>
    <w:rsid w:val="0090241D"/>
    <w:rsid w:val="00902551"/>
    <w:rsid w:val="00902607"/>
    <w:rsid w:val="0090269E"/>
    <w:rsid w:val="009027D4"/>
    <w:rsid w:val="00902DEA"/>
    <w:rsid w:val="00902E19"/>
    <w:rsid w:val="00903B9B"/>
    <w:rsid w:val="00903C3B"/>
    <w:rsid w:val="00903F67"/>
    <w:rsid w:val="00904014"/>
    <w:rsid w:val="00904052"/>
    <w:rsid w:val="009047D5"/>
    <w:rsid w:val="00904FFA"/>
    <w:rsid w:val="0090517D"/>
    <w:rsid w:val="00905184"/>
    <w:rsid w:val="009052C9"/>
    <w:rsid w:val="009052EE"/>
    <w:rsid w:val="009055D5"/>
    <w:rsid w:val="0090566C"/>
    <w:rsid w:val="00905833"/>
    <w:rsid w:val="00905B1F"/>
    <w:rsid w:val="00905CF6"/>
    <w:rsid w:val="00905D72"/>
    <w:rsid w:val="00905F1F"/>
    <w:rsid w:val="009066CA"/>
    <w:rsid w:val="00906A14"/>
    <w:rsid w:val="0090732B"/>
    <w:rsid w:val="00907F15"/>
    <w:rsid w:val="0091000B"/>
    <w:rsid w:val="009100CD"/>
    <w:rsid w:val="0091020F"/>
    <w:rsid w:val="00910605"/>
    <w:rsid w:val="0091065C"/>
    <w:rsid w:val="00910A03"/>
    <w:rsid w:val="00910F1A"/>
    <w:rsid w:val="00911690"/>
    <w:rsid w:val="0091188F"/>
    <w:rsid w:val="009118C7"/>
    <w:rsid w:val="00911AF1"/>
    <w:rsid w:val="00911C86"/>
    <w:rsid w:val="00911E03"/>
    <w:rsid w:val="00911E99"/>
    <w:rsid w:val="00912134"/>
    <w:rsid w:val="009122B9"/>
    <w:rsid w:val="009124EB"/>
    <w:rsid w:val="00912916"/>
    <w:rsid w:val="00912AED"/>
    <w:rsid w:val="00912CC8"/>
    <w:rsid w:val="00912D73"/>
    <w:rsid w:val="00912DE6"/>
    <w:rsid w:val="009132D2"/>
    <w:rsid w:val="009132FD"/>
    <w:rsid w:val="00913542"/>
    <w:rsid w:val="00913808"/>
    <w:rsid w:val="00913E11"/>
    <w:rsid w:val="00913F50"/>
    <w:rsid w:val="0091412C"/>
    <w:rsid w:val="009142A8"/>
    <w:rsid w:val="00914748"/>
    <w:rsid w:val="0091487C"/>
    <w:rsid w:val="00914AC7"/>
    <w:rsid w:val="00914D9E"/>
    <w:rsid w:val="009151EC"/>
    <w:rsid w:val="0091529E"/>
    <w:rsid w:val="0091552B"/>
    <w:rsid w:val="00915577"/>
    <w:rsid w:val="00915867"/>
    <w:rsid w:val="00915C10"/>
    <w:rsid w:val="00915F1D"/>
    <w:rsid w:val="009160C5"/>
    <w:rsid w:val="0091623D"/>
    <w:rsid w:val="009164F2"/>
    <w:rsid w:val="009169D9"/>
    <w:rsid w:val="00916D74"/>
    <w:rsid w:val="00917152"/>
    <w:rsid w:val="00917259"/>
    <w:rsid w:val="00917328"/>
    <w:rsid w:val="009178D8"/>
    <w:rsid w:val="00917CC9"/>
    <w:rsid w:val="00917DF2"/>
    <w:rsid w:val="00920175"/>
    <w:rsid w:val="0092037A"/>
    <w:rsid w:val="00920682"/>
    <w:rsid w:val="009206B9"/>
    <w:rsid w:val="00920AD8"/>
    <w:rsid w:val="00920ECF"/>
    <w:rsid w:val="00921264"/>
    <w:rsid w:val="0092153A"/>
    <w:rsid w:val="00921E5D"/>
    <w:rsid w:val="00921E78"/>
    <w:rsid w:val="00922187"/>
    <w:rsid w:val="009222AD"/>
    <w:rsid w:val="009224F9"/>
    <w:rsid w:val="009225F0"/>
    <w:rsid w:val="009226CB"/>
    <w:rsid w:val="00922B69"/>
    <w:rsid w:val="00922BAF"/>
    <w:rsid w:val="00922C6F"/>
    <w:rsid w:val="00923062"/>
    <w:rsid w:val="00923251"/>
    <w:rsid w:val="00923B37"/>
    <w:rsid w:val="00923F26"/>
    <w:rsid w:val="0092439F"/>
    <w:rsid w:val="00924552"/>
    <w:rsid w:val="00924671"/>
    <w:rsid w:val="00924C3F"/>
    <w:rsid w:val="009251A1"/>
    <w:rsid w:val="009251E6"/>
    <w:rsid w:val="00925578"/>
    <w:rsid w:val="0092573C"/>
    <w:rsid w:val="00925DFF"/>
    <w:rsid w:val="009268B4"/>
    <w:rsid w:val="0092690B"/>
    <w:rsid w:val="009269C7"/>
    <w:rsid w:val="00926FD9"/>
    <w:rsid w:val="009274EB"/>
    <w:rsid w:val="00927529"/>
    <w:rsid w:val="0092760D"/>
    <w:rsid w:val="00927808"/>
    <w:rsid w:val="009279CE"/>
    <w:rsid w:val="00927EA6"/>
    <w:rsid w:val="009305D5"/>
    <w:rsid w:val="00930734"/>
    <w:rsid w:val="00930B28"/>
    <w:rsid w:val="00930EDA"/>
    <w:rsid w:val="0093100D"/>
    <w:rsid w:val="009311FA"/>
    <w:rsid w:val="00931CCD"/>
    <w:rsid w:val="00931E99"/>
    <w:rsid w:val="0093230F"/>
    <w:rsid w:val="009324E7"/>
    <w:rsid w:val="00932DB3"/>
    <w:rsid w:val="009333A2"/>
    <w:rsid w:val="009336B1"/>
    <w:rsid w:val="00933C20"/>
    <w:rsid w:val="009343B3"/>
    <w:rsid w:val="0093441B"/>
    <w:rsid w:val="00934552"/>
    <w:rsid w:val="009347D6"/>
    <w:rsid w:val="00934C71"/>
    <w:rsid w:val="00934F18"/>
    <w:rsid w:val="009354F2"/>
    <w:rsid w:val="00935990"/>
    <w:rsid w:val="00935C70"/>
    <w:rsid w:val="00935FCA"/>
    <w:rsid w:val="0093607A"/>
    <w:rsid w:val="00936173"/>
    <w:rsid w:val="0093636F"/>
    <w:rsid w:val="00936C45"/>
    <w:rsid w:val="00936F9A"/>
    <w:rsid w:val="009375C9"/>
    <w:rsid w:val="009377C5"/>
    <w:rsid w:val="00937847"/>
    <w:rsid w:val="00937D3C"/>
    <w:rsid w:val="00937DCC"/>
    <w:rsid w:val="00937DE2"/>
    <w:rsid w:val="00937F7A"/>
    <w:rsid w:val="00940A0E"/>
    <w:rsid w:val="00940B0C"/>
    <w:rsid w:val="00940FDA"/>
    <w:rsid w:val="0094126C"/>
    <w:rsid w:val="009413D1"/>
    <w:rsid w:val="0094157A"/>
    <w:rsid w:val="00941BAE"/>
    <w:rsid w:val="00941BDF"/>
    <w:rsid w:val="00941C14"/>
    <w:rsid w:val="00941E45"/>
    <w:rsid w:val="00941EFC"/>
    <w:rsid w:val="00942424"/>
    <w:rsid w:val="00942756"/>
    <w:rsid w:val="00942A28"/>
    <w:rsid w:val="00942E62"/>
    <w:rsid w:val="009430E5"/>
    <w:rsid w:val="00943101"/>
    <w:rsid w:val="009432F6"/>
    <w:rsid w:val="009433BC"/>
    <w:rsid w:val="00943759"/>
    <w:rsid w:val="00943826"/>
    <w:rsid w:val="0094490B"/>
    <w:rsid w:val="00944AE4"/>
    <w:rsid w:val="00944BD1"/>
    <w:rsid w:val="00944D10"/>
    <w:rsid w:val="00945005"/>
    <w:rsid w:val="00945151"/>
    <w:rsid w:val="00945157"/>
    <w:rsid w:val="00945BD2"/>
    <w:rsid w:val="0094619B"/>
    <w:rsid w:val="00946220"/>
    <w:rsid w:val="009466F7"/>
    <w:rsid w:val="00946877"/>
    <w:rsid w:val="00946D43"/>
    <w:rsid w:val="0094768C"/>
    <w:rsid w:val="00947BC2"/>
    <w:rsid w:val="00947D04"/>
    <w:rsid w:val="00950E0C"/>
    <w:rsid w:val="0095182A"/>
    <w:rsid w:val="00951BB0"/>
    <w:rsid w:val="00951DBB"/>
    <w:rsid w:val="00951E77"/>
    <w:rsid w:val="00951F24"/>
    <w:rsid w:val="009523A5"/>
    <w:rsid w:val="009526E7"/>
    <w:rsid w:val="00952AAE"/>
    <w:rsid w:val="00952F8F"/>
    <w:rsid w:val="0095308C"/>
    <w:rsid w:val="00953248"/>
    <w:rsid w:val="009533C9"/>
    <w:rsid w:val="0095345C"/>
    <w:rsid w:val="0095365E"/>
    <w:rsid w:val="009536C4"/>
    <w:rsid w:val="009537C2"/>
    <w:rsid w:val="00953E66"/>
    <w:rsid w:val="00953FBA"/>
    <w:rsid w:val="0095439F"/>
    <w:rsid w:val="009543F0"/>
    <w:rsid w:val="0095443C"/>
    <w:rsid w:val="00954F1D"/>
    <w:rsid w:val="0095554A"/>
    <w:rsid w:val="00955554"/>
    <w:rsid w:val="00955667"/>
    <w:rsid w:val="009558E6"/>
    <w:rsid w:val="00955B42"/>
    <w:rsid w:val="00956290"/>
    <w:rsid w:val="00956476"/>
    <w:rsid w:val="00956577"/>
    <w:rsid w:val="00956A93"/>
    <w:rsid w:val="00956CB8"/>
    <w:rsid w:val="00956D11"/>
    <w:rsid w:val="00956E22"/>
    <w:rsid w:val="00956FAB"/>
    <w:rsid w:val="00957381"/>
    <w:rsid w:val="009575DE"/>
    <w:rsid w:val="00957CED"/>
    <w:rsid w:val="0096005A"/>
    <w:rsid w:val="009600E8"/>
    <w:rsid w:val="0096021A"/>
    <w:rsid w:val="00960273"/>
    <w:rsid w:val="00960337"/>
    <w:rsid w:val="009607EA"/>
    <w:rsid w:val="00960AAF"/>
    <w:rsid w:val="00960C46"/>
    <w:rsid w:val="00960E2D"/>
    <w:rsid w:val="009612F4"/>
    <w:rsid w:val="00961764"/>
    <w:rsid w:val="009617E0"/>
    <w:rsid w:val="00962351"/>
    <w:rsid w:val="00962489"/>
    <w:rsid w:val="0096260F"/>
    <w:rsid w:val="009629CB"/>
    <w:rsid w:val="00962A69"/>
    <w:rsid w:val="00962E78"/>
    <w:rsid w:val="00963052"/>
    <w:rsid w:val="00963543"/>
    <w:rsid w:val="009635BC"/>
    <w:rsid w:val="00963651"/>
    <w:rsid w:val="00963ACE"/>
    <w:rsid w:val="00963FE1"/>
    <w:rsid w:val="00964203"/>
    <w:rsid w:val="009645E2"/>
    <w:rsid w:val="00964A56"/>
    <w:rsid w:val="00964D99"/>
    <w:rsid w:val="009650C3"/>
    <w:rsid w:val="0096516F"/>
    <w:rsid w:val="0096529A"/>
    <w:rsid w:val="009653B0"/>
    <w:rsid w:val="009657AD"/>
    <w:rsid w:val="00965B18"/>
    <w:rsid w:val="00965C5F"/>
    <w:rsid w:val="00965CA0"/>
    <w:rsid w:val="00965CE7"/>
    <w:rsid w:val="00965D44"/>
    <w:rsid w:val="00965E7D"/>
    <w:rsid w:val="00966388"/>
    <w:rsid w:val="0096699E"/>
    <w:rsid w:val="00966F78"/>
    <w:rsid w:val="009672E0"/>
    <w:rsid w:val="00967337"/>
    <w:rsid w:val="00967567"/>
    <w:rsid w:val="009676F1"/>
    <w:rsid w:val="009678D8"/>
    <w:rsid w:val="0096797B"/>
    <w:rsid w:val="009679B3"/>
    <w:rsid w:val="00967AAE"/>
    <w:rsid w:val="00967C7C"/>
    <w:rsid w:val="00970026"/>
    <w:rsid w:val="00970142"/>
    <w:rsid w:val="009705FF"/>
    <w:rsid w:val="00970CCA"/>
    <w:rsid w:val="00970E39"/>
    <w:rsid w:val="009711AC"/>
    <w:rsid w:val="009715CE"/>
    <w:rsid w:val="00971C1E"/>
    <w:rsid w:val="00971DF4"/>
    <w:rsid w:val="00971FF4"/>
    <w:rsid w:val="0097205B"/>
    <w:rsid w:val="009720B3"/>
    <w:rsid w:val="009720CC"/>
    <w:rsid w:val="00972294"/>
    <w:rsid w:val="00972524"/>
    <w:rsid w:val="00972910"/>
    <w:rsid w:val="00972926"/>
    <w:rsid w:val="00973359"/>
    <w:rsid w:val="00973744"/>
    <w:rsid w:val="009739DF"/>
    <w:rsid w:val="00973A69"/>
    <w:rsid w:val="00973C6F"/>
    <w:rsid w:val="00973DFD"/>
    <w:rsid w:val="00973E55"/>
    <w:rsid w:val="009740AC"/>
    <w:rsid w:val="009740B5"/>
    <w:rsid w:val="0097415E"/>
    <w:rsid w:val="00974855"/>
    <w:rsid w:val="00974C0D"/>
    <w:rsid w:val="00974C77"/>
    <w:rsid w:val="00974DB0"/>
    <w:rsid w:val="00975701"/>
    <w:rsid w:val="00975E5B"/>
    <w:rsid w:val="00975E84"/>
    <w:rsid w:val="00975F06"/>
    <w:rsid w:val="00976121"/>
    <w:rsid w:val="0097614C"/>
    <w:rsid w:val="009762D4"/>
    <w:rsid w:val="00976B50"/>
    <w:rsid w:val="00976B77"/>
    <w:rsid w:val="0097715C"/>
    <w:rsid w:val="00977286"/>
    <w:rsid w:val="009772E0"/>
    <w:rsid w:val="00977837"/>
    <w:rsid w:val="00977907"/>
    <w:rsid w:val="00977EB7"/>
    <w:rsid w:val="0098002A"/>
    <w:rsid w:val="00980508"/>
    <w:rsid w:val="009805A1"/>
    <w:rsid w:val="009814C1"/>
    <w:rsid w:val="009815D0"/>
    <w:rsid w:val="009816B5"/>
    <w:rsid w:val="0098172E"/>
    <w:rsid w:val="00981730"/>
    <w:rsid w:val="00981995"/>
    <w:rsid w:val="009819EF"/>
    <w:rsid w:val="00981E05"/>
    <w:rsid w:val="0098206E"/>
    <w:rsid w:val="009823D7"/>
    <w:rsid w:val="009825F7"/>
    <w:rsid w:val="0098264D"/>
    <w:rsid w:val="00983096"/>
    <w:rsid w:val="009831EE"/>
    <w:rsid w:val="0098383B"/>
    <w:rsid w:val="00983DEF"/>
    <w:rsid w:val="00983E37"/>
    <w:rsid w:val="0098448F"/>
    <w:rsid w:val="009846A1"/>
    <w:rsid w:val="009849CF"/>
    <w:rsid w:val="00984B4D"/>
    <w:rsid w:val="00984C55"/>
    <w:rsid w:val="00984D46"/>
    <w:rsid w:val="00984D90"/>
    <w:rsid w:val="00984D94"/>
    <w:rsid w:val="00984E03"/>
    <w:rsid w:val="00984E4B"/>
    <w:rsid w:val="00984EA5"/>
    <w:rsid w:val="00984FC0"/>
    <w:rsid w:val="00985507"/>
    <w:rsid w:val="009859C4"/>
    <w:rsid w:val="00985ACC"/>
    <w:rsid w:val="0098622C"/>
    <w:rsid w:val="009865BE"/>
    <w:rsid w:val="00986692"/>
    <w:rsid w:val="009868CC"/>
    <w:rsid w:val="00986E37"/>
    <w:rsid w:val="0098702E"/>
    <w:rsid w:val="009874E8"/>
    <w:rsid w:val="00987565"/>
    <w:rsid w:val="00987904"/>
    <w:rsid w:val="00987B87"/>
    <w:rsid w:val="00987E01"/>
    <w:rsid w:val="00987FCF"/>
    <w:rsid w:val="009902F7"/>
    <w:rsid w:val="00990392"/>
    <w:rsid w:val="009903F2"/>
    <w:rsid w:val="00990D6F"/>
    <w:rsid w:val="00990E24"/>
    <w:rsid w:val="00990E42"/>
    <w:rsid w:val="009910EE"/>
    <w:rsid w:val="009917B0"/>
    <w:rsid w:val="00991BBD"/>
    <w:rsid w:val="00991FE3"/>
    <w:rsid w:val="00992237"/>
    <w:rsid w:val="0099249C"/>
    <w:rsid w:val="009926FC"/>
    <w:rsid w:val="00992856"/>
    <w:rsid w:val="0099298B"/>
    <w:rsid w:val="00992FC9"/>
    <w:rsid w:val="0099323A"/>
    <w:rsid w:val="00993C54"/>
    <w:rsid w:val="00993E0F"/>
    <w:rsid w:val="00994569"/>
    <w:rsid w:val="00994A3F"/>
    <w:rsid w:val="009950A4"/>
    <w:rsid w:val="009955BE"/>
    <w:rsid w:val="0099572A"/>
    <w:rsid w:val="009958C6"/>
    <w:rsid w:val="00995E03"/>
    <w:rsid w:val="009961EB"/>
    <w:rsid w:val="009962CC"/>
    <w:rsid w:val="009963FA"/>
    <w:rsid w:val="00996598"/>
    <w:rsid w:val="0099689B"/>
    <w:rsid w:val="00996B3E"/>
    <w:rsid w:val="00996CF2"/>
    <w:rsid w:val="00997062"/>
    <w:rsid w:val="0099758D"/>
    <w:rsid w:val="009977C1"/>
    <w:rsid w:val="00997DEE"/>
    <w:rsid w:val="00997DF0"/>
    <w:rsid w:val="00997DF3"/>
    <w:rsid w:val="009A001F"/>
    <w:rsid w:val="009A030F"/>
    <w:rsid w:val="009A0507"/>
    <w:rsid w:val="009A0531"/>
    <w:rsid w:val="009A0749"/>
    <w:rsid w:val="009A07E6"/>
    <w:rsid w:val="009A0942"/>
    <w:rsid w:val="009A0A58"/>
    <w:rsid w:val="009A0ACF"/>
    <w:rsid w:val="009A0C54"/>
    <w:rsid w:val="009A0CFD"/>
    <w:rsid w:val="009A0F85"/>
    <w:rsid w:val="009A1095"/>
    <w:rsid w:val="009A1440"/>
    <w:rsid w:val="009A16C7"/>
    <w:rsid w:val="009A1926"/>
    <w:rsid w:val="009A1DBD"/>
    <w:rsid w:val="009A1E5E"/>
    <w:rsid w:val="009A20DA"/>
    <w:rsid w:val="009A2720"/>
    <w:rsid w:val="009A2929"/>
    <w:rsid w:val="009A2972"/>
    <w:rsid w:val="009A2F03"/>
    <w:rsid w:val="009A3058"/>
    <w:rsid w:val="009A3073"/>
    <w:rsid w:val="009A30BA"/>
    <w:rsid w:val="009A31FA"/>
    <w:rsid w:val="009A341B"/>
    <w:rsid w:val="009A34AB"/>
    <w:rsid w:val="009A35C5"/>
    <w:rsid w:val="009A3D82"/>
    <w:rsid w:val="009A3DD6"/>
    <w:rsid w:val="009A427E"/>
    <w:rsid w:val="009A42EE"/>
    <w:rsid w:val="009A46CD"/>
    <w:rsid w:val="009A4873"/>
    <w:rsid w:val="009A49A3"/>
    <w:rsid w:val="009A4A96"/>
    <w:rsid w:val="009A5244"/>
    <w:rsid w:val="009A593E"/>
    <w:rsid w:val="009A5AFA"/>
    <w:rsid w:val="009A6B90"/>
    <w:rsid w:val="009A6D7E"/>
    <w:rsid w:val="009A71DE"/>
    <w:rsid w:val="009A77C7"/>
    <w:rsid w:val="009A7CF0"/>
    <w:rsid w:val="009B0C93"/>
    <w:rsid w:val="009B0FE3"/>
    <w:rsid w:val="009B1574"/>
    <w:rsid w:val="009B16FC"/>
    <w:rsid w:val="009B1810"/>
    <w:rsid w:val="009B1C7C"/>
    <w:rsid w:val="009B263F"/>
    <w:rsid w:val="009B2A00"/>
    <w:rsid w:val="009B2B27"/>
    <w:rsid w:val="009B2D19"/>
    <w:rsid w:val="009B2D26"/>
    <w:rsid w:val="009B2EB3"/>
    <w:rsid w:val="009B2EED"/>
    <w:rsid w:val="009B3001"/>
    <w:rsid w:val="009B3119"/>
    <w:rsid w:val="009B31DF"/>
    <w:rsid w:val="009B3539"/>
    <w:rsid w:val="009B369E"/>
    <w:rsid w:val="009B39F3"/>
    <w:rsid w:val="009B3A42"/>
    <w:rsid w:val="009B3D5E"/>
    <w:rsid w:val="009B3E05"/>
    <w:rsid w:val="009B3E84"/>
    <w:rsid w:val="009B45DB"/>
    <w:rsid w:val="009B46F8"/>
    <w:rsid w:val="009B4A4E"/>
    <w:rsid w:val="009B4F14"/>
    <w:rsid w:val="009B5155"/>
    <w:rsid w:val="009B5920"/>
    <w:rsid w:val="009B5FC9"/>
    <w:rsid w:val="009B60B6"/>
    <w:rsid w:val="009B65AA"/>
    <w:rsid w:val="009B6AA6"/>
    <w:rsid w:val="009B716E"/>
    <w:rsid w:val="009B71F0"/>
    <w:rsid w:val="009B7309"/>
    <w:rsid w:val="009B7352"/>
    <w:rsid w:val="009B74D4"/>
    <w:rsid w:val="009B76A9"/>
    <w:rsid w:val="009B7E1F"/>
    <w:rsid w:val="009B7F0C"/>
    <w:rsid w:val="009C0206"/>
    <w:rsid w:val="009C06A5"/>
    <w:rsid w:val="009C07AA"/>
    <w:rsid w:val="009C0855"/>
    <w:rsid w:val="009C0A52"/>
    <w:rsid w:val="009C0CCD"/>
    <w:rsid w:val="009C0EC3"/>
    <w:rsid w:val="009C105B"/>
    <w:rsid w:val="009C1822"/>
    <w:rsid w:val="009C1D91"/>
    <w:rsid w:val="009C1E1E"/>
    <w:rsid w:val="009C1FBD"/>
    <w:rsid w:val="009C227F"/>
    <w:rsid w:val="009C2B16"/>
    <w:rsid w:val="009C328B"/>
    <w:rsid w:val="009C353D"/>
    <w:rsid w:val="009C3B5A"/>
    <w:rsid w:val="009C3C36"/>
    <w:rsid w:val="009C44B6"/>
    <w:rsid w:val="009C44B8"/>
    <w:rsid w:val="009C45E3"/>
    <w:rsid w:val="009C4F82"/>
    <w:rsid w:val="009C50FA"/>
    <w:rsid w:val="009C51D6"/>
    <w:rsid w:val="009C57A0"/>
    <w:rsid w:val="009C5DCD"/>
    <w:rsid w:val="009C602F"/>
    <w:rsid w:val="009C67CF"/>
    <w:rsid w:val="009C69E3"/>
    <w:rsid w:val="009C6C3F"/>
    <w:rsid w:val="009C7369"/>
    <w:rsid w:val="009C75D5"/>
    <w:rsid w:val="009C7D68"/>
    <w:rsid w:val="009D0095"/>
    <w:rsid w:val="009D05A1"/>
    <w:rsid w:val="009D13B8"/>
    <w:rsid w:val="009D1424"/>
    <w:rsid w:val="009D17AE"/>
    <w:rsid w:val="009D1821"/>
    <w:rsid w:val="009D1A90"/>
    <w:rsid w:val="009D1EF5"/>
    <w:rsid w:val="009D2567"/>
    <w:rsid w:val="009D259A"/>
    <w:rsid w:val="009D25B9"/>
    <w:rsid w:val="009D2A15"/>
    <w:rsid w:val="009D2A2A"/>
    <w:rsid w:val="009D2F77"/>
    <w:rsid w:val="009D33E2"/>
    <w:rsid w:val="009D3418"/>
    <w:rsid w:val="009D3BA8"/>
    <w:rsid w:val="009D3BF6"/>
    <w:rsid w:val="009D3C29"/>
    <w:rsid w:val="009D3CA9"/>
    <w:rsid w:val="009D3FC6"/>
    <w:rsid w:val="009D432E"/>
    <w:rsid w:val="009D4354"/>
    <w:rsid w:val="009D4E9D"/>
    <w:rsid w:val="009D4FC9"/>
    <w:rsid w:val="009D5669"/>
    <w:rsid w:val="009D5C18"/>
    <w:rsid w:val="009D5D05"/>
    <w:rsid w:val="009D656F"/>
    <w:rsid w:val="009D6753"/>
    <w:rsid w:val="009D6A7A"/>
    <w:rsid w:val="009D728F"/>
    <w:rsid w:val="009D73FC"/>
    <w:rsid w:val="009D7660"/>
    <w:rsid w:val="009D7968"/>
    <w:rsid w:val="009D7F94"/>
    <w:rsid w:val="009E0113"/>
    <w:rsid w:val="009E0182"/>
    <w:rsid w:val="009E0509"/>
    <w:rsid w:val="009E0CB8"/>
    <w:rsid w:val="009E0F46"/>
    <w:rsid w:val="009E0FA1"/>
    <w:rsid w:val="009E197E"/>
    <w:rsid w:val="009E1A48"/>
    <w:rsid w:val="009E1D52"/>
    <w:rsid w:val="009E263B"/>
    <w:rsid w:val="009E26D1"/>
    <w:rsid w:val="009E2740"/>
    <w:rsid w:val="009E2935"/>
    <w:rsid w:val="009E32B9"/>
    <w:rsid w:val="009E3776"/>
    <w:rsid w:val="009E37CC"/>
    <w:rsid w:val="009E392C"/>
    <w:rsid w:val="009E4224"/>
    <w:rsid w:val="009E42A0"/>
    <w:rsid w:val="009E459A"/>
    <w:rsid w:val="009E4FD8"/>
    <w:rsid w:val="009E599A"/>
    <w:rsid w:val="009E5B93"/>
    <w:rsid w:val="009E5D80"/>
    <w:rsid w:val="009E6226"/>
    <w:rsid w:val="009E62F2"/>
    <w:rsid w:val="009E6598"/>
    <w:rsid w:val="009E6764"/>
    <w:rsid w:val="009E680C"/>
    <w:rsid w:val="009E6905"/>
    <w:rsid w:val="009E6B8F"/>
    <w:rsid w:val="009E6CEC"/>
    <w:rsid w:val="009E706D"/>
    <w:rsid w:val="009E7484"/>
    <w:rsid w:val="009E75B1"/>
    <w:rsid w:val="009E784B"/>
    <w:rsid w:val="009E7D33"/>
    <w:rsid w:val="009F0342"/>
    <w:rsid w:val="009F0378"/>
    <w:rsid w:val="009F0559"/>
    <w:rsid w:val="009F084F"/>
    <w:rsid w:val="009F1246"/>
    <w:rsid w:val="009F1C16"/>
    <w:rsid w:val="009F2115"/>
    <w:rsid w:val="009F22ED"/>
    <w:rsid w:val="009F27C1"/>
    <w:rsid w:val="009F27E2"/>
    <w:rsid w:val="009F2898"/>
    <w:rsid w:val="009F2BF6"/>
    <w:rsid w:val="009F2C6E"/>
    <w:rsid w:val="009F2D1A"/>
    <w:rsid w:val="009F2E61"/>
    <w:rsid w:val="009F330A"/>
    <w:rsid w:val="009F359F"/>
    <w:rsid w:val="009F3B9B"/>
    <w:rsid w:val="009F3E07"/>
    <w:rsid w:val="009F3F95"/>
    <w:rsid w:val="009F4DA3"/>
    <w:rsid w:val="009F508C"/>
    <w:rsid w:val="009F5311"/>
    <w:rsid w:val="009F53C3"/>
    <w:rsid w:val="009F54C0"/>
    <w:rsid w:val="009F5991"/>
    <w:rsid w:val="009F5FC8"/>
    <w:rsid w:val="009F61E8"/>
    <w:rsid w:val="009F69EE"/>
    <w:rsid w:val="009F6B26"/>
    <w:rsid w:val="009F7163"/>
    <w:rsid w:val="009F79DA"/>
    <w:rsid w:val="009F7DD1"/>
    <w:rsid w:val="00A00239"/>
    <w:rsid w:val="00A003A0"/>
    <w:rsid w:val="00A003D6"/>
    <w:rsid w:val="00A0048A"/>
    <w:rsid w:val="00A005C7"/>
    <w:rsid w:val="00A00615"/>
    <w:rsid w:val="00A00AFE"/>
    <w:rsid w:val="00A00FB1"/>
    <w:rsid w:val="00A018D3"/>
    <w:rsid w:val="00A018E6"/>
    <w:rsid w:val="00A019D9"/>
    <w:rsid w:val="00A01ACC"/>
    <w:rsid w:val="00A02059"/>
    <w:rsid w:val="00A02A9B"/>
    <w:rsid w:val="00A02D57"/>
    <w:rsid w:val="00A03065"/>
    <w:rsid w:val="00A03EE7"/>
    <w:rsid w:val="00A049A1"/>
    <w:rsid w:val="00A04AD1"/>
    <w:rsid w:val="00A04DC4"/>
    <w:rsid w:val="00A04E2C"/>
    <w:rsid w:val="00A0566F"/>
    <w:rsid w:val="00A05A60"/>
    <w:rsid w:val="00A06007"/>
    <w:rsid w:val="00A06033"/>
    <w:rsid w:val="00A06154"/>
    <w:rsid w:val="00A061D3"/>
    <w:rsid w:val="00A06376"/>
    <w:rsid w:val="00A06549"/>
    <w:rsid w:val="00A06656"/>
    <w:rsid w:val="00A06673"/>
    <w:rsid w:val="00A066E6"/>
    <w:rsid w:val="00A068D4"/>
    <w:rsid w:val="00A06B2B"/>
    <w:rsid w:val="00A06B31"/>
    <w:rsid w:val="00A06D9D"/>
    <w:rsid w:val="00A071C9"/>
    <w:rsid w:val="00A07588"/>
    <w:rsid w:val="00A07C5F"/>
    <w:rsid w:val="00A07E57"/>
    <w:rsid w:val="00A105D5"/>
    <w:rsid w:val="00A10601"/>
    <w:rsid w:val="00A10767"/>
    <w:rsid w:val="00A10D14"/>
    <w:rsid w:val="00A10DCD"/>
    <w:rsid w:val="00A10F0F"/>
    <w:rsid w:val="00A1139C"/>
    <w:rsid w:val="00A115C2"/>
    <w:rsid w:val="00A117EF"/>
    <w:rsid w:val="00A11AC8"/>
    <w:rsid w:val="00A120C3"/>
    <w:rsid w:val="00A120E1"/>
    <w:rsid w:val="00A129F8"/>
    <w:rsid w:val="00A12BD9"/>
    <w:rsid w:val="00A12DE6"/>
    <w:rsid w:val="00A12E7F"/>
    <w:rsid w:val="00A12F85"/>
    <w:rsid w:val="00A1303A"/>
    <w:rsid w:val="00A130D2"/>
    <w:rsid w:val="00A133E4"/>
    <w:rsid w:val="00A134B0"/>
    <w:rsid w:val="00A13743"/>
    <w:rsid w:val="00A13912"/>
    <w:rsid w:val="00A13CFC"/>
    <w:rsid w:val="00A13E8C"/>
    <w:rsid w:val="00A14231"/>
    <w:rsid w:val="00A14B10"/>
    <w:rsid w:val="00A14FA8"/>
    <w:rsid w:val="00A1555B"/>
    <w:rsid w:val="00A1591F"/>
    <w:rsid w:val="00A15A3A"/>
    <w:rsid w:val="00A15ABD"/>
    <w:rsid w:val="00A15B55"/>
    <w:rsid w:val="00A16128"/>
    <w:rsid w:val="00A162BB"/>
    <w:rsid w:val="00A1642F"/>
    <w:rsid w:val="00A16466"/>
    <w:rsid w:val="00A16A48"/>
    <w:rsid w:val="00A16CDD"/>
    <w:rsid w:val="00A16EE3"/>
    <w:rsid w:val="00A17651"/>
    <w:rsid w:val="00A1775F"/>
    <w:rsid w:val="00A17954"/>
    <w:rsid w:val="00A17FF3"/>
    <w:rsid w:val="00A201AD"/>
    <w:rsid w:val="00A201B1"/>
    <w:rsid w:val="00A202A9"/>
    <w:rsid w:val="00A20E5D"/>
    <w:rsid w:val="00A20F5D"/>
    <w:rsid w:val="00A2130A"/>
    <w:rsid w:val="00A216A2"/>
    <w:rsid w:val="00A2192F"/>
    <w:rsid w:val="00A21DAE"/>
    <w:rsid w:val="00A21E1B"/>
    <w:rsid w:val="00A223ED"/>
    <w:rsid w:val="00A22482"/>
    <w:rsid w:val="00A224C2"/>
    <w:rsid w:val="00A22507"/>
    <w:rsid w:val="00A22815"/>
    <w:rsid w:val="00A22B0D"/>
    <w:rsid w:val="00A22E33"/>
    <w:rsid w:val="00A22E9F"/>
    <w:rsid w:val="00A22F58"/>
    <w:rsid w:val="00A2361D"/>
    <w:rsid w:val="00A23680"/>
    <w:rsid w:val="00A23AF5"/>
    <w:rsid w:val="00A23C81"/>
    <w:rsid w:val="00A23D2F"/>
    <w:rsid w:val="00A2433B"/>
    <w:rsid w:val="00A243F0"/>
    <w:rsid w:val="00A24463"/>
    <w:rsid w:val="00A24935"/>
    <w:rsid w:val="00A24951"/>
    <w:rsid w:val="00A250D3"/>
    <w:rsid w:val="00A2575F"/>
    <w:rsid w:val="00A259A4"/>
    <w:rsid w:val="00A25A63"/>
    <w:rsid w:val="00A25DB5"/>
    <w:rsid w:val="00A260BE"/>
    <w:rsid w:val="00A261F1"/>
    <w:rsid w:val="00A26298"/>
    <w:rsid w:val="00A26401"/>
    <w:rsid w:val="00A267DF"/>
    <w:rsid w:val="00A26BC8"/>
    <w:rsid w:val="00A26DDB"/>
    <w:rsid w:val="00A270B8"/>
    <w:rsid w:val="00A27160"/>
    <w:rsid w:val="00A27193"/>
    <w:rsid w:val="00A2749B"/>
    <w:rsid w:val="00A2788C"/>
    <w:rsid w:val="00A27931"/>
    <w:rsid w:val="00A27A84"/>
    <w:rsid w:val="00A27CCE"/>
    <w:rsid w:val="00A27DB8"/>
    <w:rsid w:val="00A301C1"/>
    <w:rsid w:val="00A30341"/>
    <w:rsid w:val="00A30360"/>
    <w:rsid w:val="00A303BE"/>
    <w:rsid w:val="00A30826"/>
    <w:rsid w:val="00A30F20"/>
    <w:rsid w:val="00A30FA3"/>
    <w:rsid w:val="00A3103E"/>
    <w:rsid w:val="00A31348"/>
    <w:rsid w:val="00A31A79"/>
    <w:rsid w:val="00A31F8E"/>
    <w:rsid w:val="00A32427"/>
    <w:rsid w:val="00A32480"/>
    <w:rsid w:val="00A32A97"/>
    <w:rsid w:val="00A32BB6"/>
    <w:rsid w:val="00A32BBB"/>
    <w:rsid w:val="00A32E86"/>
    <w:rsid w:val="00A32F70"/>
    <w:rsid w:val="00A3411B"/>
    <w:rsid w:val="00A341C7"/>
    <w:rsid w:val="00A341D7"/>
    <w:rsid w:val="00A34352"/>
    <w:rsid w:val="00A3435A"/>
    <w:rsid w:val="00A34BC3"/>
    <w:rsid w:val="00A34C1B"/>
    <w:rsid w:val="00A35061"/>
    <w:rsid w:val="00A35209"/>
    <w:rsid w:val="00A35546"/>
    <w:rsid w:val="00A358ED"/>
    <w:rsid w:val="00A35C34"/>
    <w:rsid w:val="00A35DCC"/>
    <w:rsid w:val="00A36096"/>
    <w:rsid w:val="00A36A0C"/>
    <w:rsid w:val="00A36D28"/>
    <w:rsid w:val="00A36EF2"/>
    <w:rsid w:val="00A372CC"/>
    <w:rsid w:val="00A375DC"/>
    <w:rsid w:val="00A37639"/>
    <w:rsid w:val="00A37700"/>
    <w:rsid w:val="00A377A4"/>
    <w:rsid w:val="00A40671"/>
    <w:rsid w:val="00A40690"/>
    <w:rsid w:val="00A406FB"/>
    <w:rsid w:val="00A40D11"/>
    <w:rsid w:val="00A40D8C"/>
    <w:rsid w:val="00A40F02"/>
    <w:rsid w:val="00A4110C"/>
    <w:rsid w:val="00A413B0"/>
    <w:rsid w:val="00A415AC"/>
    <w:rsid w:val="00A41786"/>
    <w:rsid w:val="00A4178F"/>
    <w:rsid w:val="00A41A03"/>
    <w:rsid w:val="00A41AE7"/>
    <w:rsid w:val="00A41AED"/>
    <w:rsid w:val="00A41FDB"/>
    <w:rsid w:val="00A4228D"/>
    <w:rsid w:val="00A42607"/>
    <w:rsid w:val="00A42BA0"/>
    <w:rsid w:val="00A432BD"/>
    <w:rsid w:val="00A43396"/>
    <w:rsid w:val="00A43695"/>
    <w:rsid w:val="00A438A1"/>
    <w:rsid w:val="00A43E04"/>
    <w:rsid w:val="00A4431F"/>
    <w:rsid w:val="00A44368"/>
    <w:rsid w:val="00A44514"/>
    <w:rsid w:val="00A4466E"/>
    <w:rsid w:val="00A446A5"/>
    <w:rsid w:val="00A446DE"/>
    <w:rsid w:val="00A44BE9"/>
    <w:rsid w:val="00A4554B"/>
    <w:rsid w:val="00A45743"/>
    <w:rsid w:val="00A45852"/>
    <w:rsid w:val="00A45DF4"/>
    <w:rsid w:val="00A45FC0"/>
    <w:rsid w:val="00A4646A"/>
    <w:rsid w:val="00A4684F"/>
    <w:rsid w:val="00A46883"/>
    <w:rsid w:val="00A468AE"/>
    <w:rsid w:val="00A46CE0"/>
    <w:rsid w:val="00A46E4E"/>
    <w:rsid w:val="00A4716F"/>
    <w:rsid w:val="00A471AB"/>
    <w:rsid w:val="00A475DE"/>
    <w:rsid w:val="00A47AAC"/>
    <w:rsid w:val="00A47C1E"/>
    <w:rsid w:val="00A5029B"/>
    <w:rsid w:val="00A50419"/>
    <w:rsid w:val="00A50690"/>
    <w:rsid w:val="00A506AD"/>
    <w:rsid w:val="00A506C7"/>
    <w:rsid w:val="00A50C3D"/>
    <w:rsid w:val="00A50F2A"/>
    <w:rsid w:val="00A50FE0"/>
    <w:rsid w:val="00A511C7"/>
    <w:rsid w:val="00A511D9"/>
    <w:rsid w:val="00A5124A"/>
    <w:rsid w:val="00A51644"/>
    <w:rsid w:val="00A51B34"/>
    <w:rsid w:val="00A520E5"/>
    <w:rsid w:val="00A52246"/>
    <w:rsid w:val="00A5225F"/>
    <w:rsid w:val="00A5273E"/>
    <w:rsid w:val="00A528AF"/>
    <w:rsid w:val="00A528F2"/>
    <w:rsid w:val="00A5297E"/>
    <w:rsid w:val="00A52C1C"/>
    <w:rsid w:val="00A52C40"/>
    <w:rsid w:val="00A52F4A"/>
    <w:rsid w:val="00A53075"/>
    <w:rsid w:val="00A5334E"/>
    <w:rsid w:val="00A53689"/>
    <w:rsid w:val="00A53717"/>
    <w:rsid w:val="00A537FB"/>
    <w:rsid w:val="00A53EEA"/>
    <w:rsid w:val="00A53F37"/>
    <w:rsid w:val="00A54282"/>
    <w:rsid w:val="00A54312"/>
    <w:rsid w:val="00A5448F"/>
    <w:rsid w:val="00A548C9"/>
    <w:rsid w:val="00A549CD"/>
    <w:rsid w:val="00A54B94"/>
    <w:rsid w:val="00A54C02"/>
    <w:rsid w:val="00A54D3A"/>
    <w:rsid w:val="00A54E8B"/>
    <w:rsid w:val="00A5502A"/>
    <w:rsid w:val="00A55AEF"/>
    <w:rsid w:val="00A55FDA"/>
    <w:rsid w:val="00A562EE"/>
    <w:rsid w:val="00A5634A"/>
    <w:rsid w:val="00A56500"/>
    <w:rsid w:val="00A56B9B"/>
    <w:rsid w:val="00A56D01"/>
    <w:rsid w:val="00A56FD2"/>
    <w:rsid w:val="00A57224"/>
    <w:rsid w:val="00A57844"/>
    <w:rsid w:val="00A57992"/>
    <w:rsid w:val="00A57A62"/>
    <w:rsid w:val="00A57BC2"/>
    <w:rsid w:val="00A57BD7"/>
    <w:rsid w:val="00A57EFA"/>
    <w:rsid w:val="00A57F88"/>
    <w:rsid w:val="00A60116"/>
    <w:rsid w:val="00A603F5"/>
    <w:rsid w:val="00A608AA"/>
    <w:rsid w:val="00A60B43"/>
    <w:rsid w:val="00A60C40"/>
    <w:rsid w:val="00A61BCD"/>
    <w:rsid w:val="00A61EA8"/>
    <w:rsid w:val="00A620E9"/>
    <w:rsid w:val="00A620EE"/>
    <w:rsid w:val="00A623F0"/>
    <w:rsid w:val="00A62604"/>
    <w:rsid w:val="00A62681"/>
    <w:rsid w:val="00A62A11"/>
    <w:rsid w:val="00A62D7E"/>
    <w:rsid w:val="00A631A2"/>
    <w:rsid w:val="00A632F7"/>
    <w:rsid w:val="00A63406"/>
    <w:rsid w:val="00A63529"/>
    <w:rsid w:val="00A63862"/>
    <w:rsid w:val="00A63904"/>
    <w:rsid w:val="00A639D4"/>
    <w:rsid w:val="00A63B12"/>
    <w:rsid w:val="00A63C8E"/>
    <w:rsid w:val="00A63EF8"/>
    <w:rsid w:val="00A64051"/>
    <w:rsid w:val="00A6439A"/>
    <w:rsid w:val="00A64578"/>
    <w:rsid w:val="00A645B7"/>
    <w:rsid w:val="00A64731"/>
    <w:rsid w:val="00A64F0B"/>
    <w:rsid w:val="00A653E9"/>
    <w:rsid w:val="00A65532"/>
    <w:rsid w:val="00A65B25"/>
    <w:rsid w:val="00A65C72"/>
    <w:rsid w:val="00A65D5F"/>
    <w:rsid w:val="00A66ACC"/>
    <w:rsid w:val="00A66F0D"/>
    <w:rsid w:val="00A67041"/>
    <w:rsid w:val="00A67266"/>
    <w:rsid w:val="00A67362"/>
    <w:rsid w:val="00A67496"/>
    <w:rsid w:val="00A6750D"/>
    <w:rsid w:val="00A675E5"/>
    <w:rsid w:val="00A6764D"/>
    <w:rsid w:val="00A67D2E"/>
    <w:rsid w:val="00A700E3"/>
    <w:rsid w:val="00A70A4E"/>
    <w:rsid w:val="00A70B04"/>
    <w:rsid w:val="00A70DCF"/>
    <w:rsid w:val="00A70EDD"/>
    <w:rsid w:val="00A70FE5"/>
    <w:rsid w:val="00A71199"/>
    <w:rsid w:val="00A7132C"/>
    <w:rsid w:val="00A71547"/>
    <w:rsid w:val="00A71A30"/>
    <w:rsid w:val="00A71D75"/>
    <w:rsid w:val="00A7228D"/>
    <w:rsid w:val="00A725F9"/>
    <w:rsid w:val="00A72670"/>
    <w:rsid w:val="00A727BD"/>
    <w:rsid w:val="00A728B0"/>
    <w:rsid w:val="00A72CF2"/>
    <w:rsid w:val="00A72FF4"/>
    <w:rsid w:val="00A732C2"/>
    <w:rsid w:val="00A73577"/>
    <w:rsid w:val="00A735E4"/>
    <w:rsid w:val="00A739D1"/>
    <w:rsid w:val="00A73A3D"/>
    <w:rsid w:val="00A73F2E"/>
    <w:rsid w:val="00A7408C"/>
    <w:rsid w:val="00A74138"/>
    <w:rsid w:val="00A7413C"/>
    <w:rsid w:val="00A74233"/>
    <w:rsid w:val="00A7473E"/>
    <w:rsid w:val="00A74ACD"/>
    <w:rsid w:val="00A74ADF"/>
    <w:rsid w:val="00A74C73"/>
    <w:rsid w:val="00A74EBB"/>
    <w:rsid w:val="00A75062"/>
    <w:rsid w:val="00A75B88"/>
    <w:rsid w:val="00A75C64"/>
    <w:rsid w:val="00A75DE1"/>
    <w:rsid w:val="00A75FDD"/>
    <w:rsid w:val="00A7632A"/>
    <w:rsid w:val="00A76481"/>
    <w:rsid w:val="00A76A50"/>
    <w:rsid w:val="00A770AD"/>
    <w:rsid w:val="00A772CD"/>
    <w:rsid w:val="00A774E3"/>
    <w:rsid w:val="00A77592"/>
    <w:rsid w:val="00A77808"/>
    <w:rsid w:val="00A77B5C"/>
    <w:rsid w:val="00A77C88"/>
    <w:rsid w:val="00A77E69"/>
    <w:rsid w:val="00A77ECB"/>
    <w:rsid w:val="00A81064"/>
    <w:rsid w:val="00A8108D"/>
    <w:rsid w:val="00A812A3"/>
    <w:rsid w:val="00A81324"/>
    <w:rsid w:val="00A815A5"/>
    <w:rsid w:val="00A81636"/>
    <w:rsid w:val="00A81BB9"/>
    <w:rsid w:val="00A822C8"/>
    <w:rsid w:val="00A826CD"/>
    <w:rsid w:val="00A82E98"/>
    <w:rsid w:val="00A82F33"/>
    <w:rsid w:val="00A833D0"/>
    <w:rsid w:val="00A83C3A"/>
    <w:rsid w:val="00A8407F"/>
    <w:rsid w:val="00A84540"/>
    <w:rsid w:val="00A845F8"/>
    <w:rsid w:val="00A848A4"/>
    <w:rsid w:val="00A849C2"/>
    <w:rsid w:val="00A851B3"/>
    <w:rsid w:val="00A85205"/>
    <w:rsid w:val="00A852BC"/>
    <w:rsid w:val="00A8551A"/>
    <w:rsid w:val="00A85CA8"/>
    <w:rsid w:val="00A860AC"/>
    <w:rsid w:val="00A860B2"/>
    <w:rsid w:val="00A8644A"/>
    <w:rsid w:val="00A86461"/>
    <w:rsid w:val="00A867DA"/>
    <w:rsid w:val="00A86C9F"/>
    <w:rsid w:val="00A871B6"/>
    <w:rsid w:val="00A8722B"/>
    <w:rsid w:val="00A87286"/>
    <w:rsid w:val="00A874AF"/>
    <w:rsid w:val="00A8776E"/>
    <w:rsid w:val="00A877D9"/>
    <w:rsid w:val="00A87E53"/>
    <w:rsid w:val="00A87EBA"/>
    <w:rsid w:val="00A90448"/>
    <w:rsid w:val="00A90505"/>
    <w:rsid w:val="00A90D6D"/>
    <w:rsid w:val="00A90E26"/>
    <w:rsid w:val="00A91194"/>
    <w:rsid w:val="00A914EB"/>
    <w:rsid w:val="00A91551"/>
    <w:rsid w:val="00A9158E"/>
    <w:rsid w:val="00A91D60"/>
    <w:rsid w:val="00A92749"/>
    <w:rsid w:val="00A92801"/>
    <w:rsid w:val="00A92841"/>
    <w:rsid w:val="00A928F7"/>
    <w:rsid w:val="00A929A9"/>
    <w:rsid w:val="00A92E28"/>
    <w:rsid w:val="00A92F39"/>
    <w:rsid w:val="00A93B11"/>
    <w:rsid w:val="00A93D8C"/>
    <w:rsid w:val="00A9407B"/>
    <w:rsid w:val="00A956B4"/>
    <w:rsid w:val="00A957F9"/>
    <w:rsid w:val="00A95AD5"/>
    <w:rsid w:val="00A95BF3"/>
    <w:rsid w:val="00A963A6"/>
    <w:rsid w:val="00A96B2B"/>
    <w:rsid w:val="00A96B55"/>
    <w:rsid w:val="00A97105"/>
    <w:rsid w:val="00A971E7"/>
    <w:rsid w:val="00A97709"/>
    <w:rsid w:val="00A9790F"/>
    <w:rsid w:val="00A97EAF"/>
    <w:rsid w:val="00A97F27"/>
    <w:rsid w:val="00AA0124"/>
    <w:rsid w:val="00AA0159"/>
    <w:rsid w:val="00AA0229"/>
    <w:rsid w:val="00AA048A"/>
    <w:rsid w:val="00AA0590"/>
    <w:rsid w:val="00AA05EE"/>
    <w:rsid w:val="00AA077E"/>
    <w:rsid w:val="00AA09BB"/>
    <w:rsid w:val="00AA0C04"/>
    <w:rsid w:val="00AA0D50"/>
    <w:rsid w:val="00AA0DCA"/>
    <w:rsid w:val="00AA0E36"/>
    <w:rsid w:val="00AA10F5"/>
    <w:rsid w:val="00AA1516"/>
    <w:rsid w:val="00AA1727"/>
    <w:rsid w:val="00AA18C1"/>
    <w:rsid w:val="00AA1933"/>
    <w:rsid w:val="00AA1A7D"/>
    <w:rsid w:val="00AA1B04"/>
    <w:rsid w:val="00AA1C79"/>
    <w:rsid w:val="00AA1FA4"/>
    <w:rsid w:val="00AA26E6"/>
    <w:rsid w:val="00AA2973"/>
    <w:rsid w:val="00AA2CF2"/>
    <w:rsid w:val="00AA2D0E"/>
    <w:rsid w:val="00AA2E13"/>
    <w:rsid w:val="00AA2E8D"/>
    <w:rsid w:val="00AA3309"/>
    <w:rsid w:val="00AA34C3"/>
    <w:rsid w:val="00AA3684"/>
    <w:rsid w:val="00AA38F8"/>
    <w:rsid w:val="00AA3997"/>
    <w:rsid w:val="00AA3B5E"/>
    <w:rsid w:val="00AA3EAC"/>
    <w:rsid w:val="00AA4557"/>
    <w:rsid w:val="00AA4E80"/>
    <w:rsid w:val="00AA4F29"/>
    <w:rsid w:val="00AA4F34"/>
    <w:rsid w:val="00AA5224"/>
    <w:rsid w:val="00AA574F"/>
    <w:rsid w:val="00AA5C50"/>
    <w:rsid w:val="00AA5E0A"/>
    <w:rsid w:val="00AA61FD"/>
    <w:rsid w:val="00AA6265"/>
    <w:rsid w:val="00AA6843"/>
    <w:rsid w:val="00AA68DD"/>
    <w:rsid w:val="00AA692B"/>
    <w:rsid w:val="00AA698C"/>
    <w:rsid w:val="00AA6B9E"/>
    <w:rsid w:val="00AA6BCA"/>
    <w:rsid w:val="00AA6C03"/>
    <w:rsid w:val="00AA706F"/>
    <w:rsid w:val="00AA719B"/>
    <w:rsid w:val="00AA742C"/>
    <w:rsid w:val="00AA7935"/>
    <w:rsid w:val="00AA7C4C"/>
    <w:rsid w:val="00AB014E"/>
    <w:rsid w:val="00AB0301"/>
    <w:rsid w:val="00AB06F4"/>
    <w:rsid w:val="00AB1185"/>
    <w:rsid w:val="00AB19D5"/>
    <w:rsid w:val="00AB1A75"/>
    <w:rsid w:val="00AB1C88"/>
    <w:rsid w:val="00AB1CB4"/>
    <w:rsid w:val="00AB1D39"/>
    <w:rsid w:val="00AB1EBD"/>
    <w:rsid w:val="00AB23A0"/>
    <w:rsid w:val="00AB26B2"/>
    <w:rsid w:val="00AB26E0"/>
    <w:rsid w:val="00AB37B3"/>
    <w:rsid w:val="00AB3829"/>
    <w:rsid w:val="00AB38F8"/>
    <w:rsid w:val="00AB3933"/>
    <w:rsid w:val="00AB3935"/>
    <w:rsid w:val="00AB3B71"/>
    <w:rsid w:val="00AB3CE5"/>
    <w:rsid w:val="00AB4127"/>
    <w:rsid w:val="00AB4149"/>
    <w:rsid w:val="00AB4EF8"/>
    <w:rsid w:val="00AB63A1"/>
    <w:rsid w:val="00AB653A"/>
    <w:rsid w:val="00AB6AAD"/>
    <w:rsid w:val="00AB7160"/>
    <w:rsid w:val="00AB71BD"/>
    <w:rsid w:val="00AB78A8"/>
    <w:rsid w:val="00AC01DC"/>
    <w:rsid w:val="00AC041E"/>
    <w:rsid w:val="00AC0B2D"/>
    <w:rsid w:val="00AC0CD9"/>
    <w:rsid w:val="00AC0D3A"/>
    <w:rsid w:val="00AC1080"/>
    <w:rsid w:val="00AC112B"/>
    <w:rsid w:val="00AC11A5"/>
    <w:rsid w:val="00AC12BB"/>
    <w:rsid w:val="00AC136C"/>
    <w:rsid w:val="00AC1423"/>
    <w:rsid w:val="00AC15CF"/>
    <w:rsid w:val="00AC1638"/>
    <w:rsid w:val="00AC17F3"/>
    <w:rsid w:val="00AC1E47"/>
    <w:rsid w:val="00AC1FC4"/>
    <w:rsid w:val="00AC2049"/>
    <w:rsid w:val="00AC2460"/>
    <w:rsid w:val="00AC2967"/>
    <w:rsid w:val="00AC2FD5"/>
    <w:rsid w:val="00AC319B"/>
    <w:rsid w:val="00AC3833"/>
    <w:rsid w:val="00AC3AF9"/>
    <w:rsid w:val="00AC3E46"/>
    <w:rsid w:val="00AC42CF"/>
    <w:rsid w:val="00AC4688"/>
    <w:rsid w:val="00AC4709"/>
    <w:rsid w:val="00AC4A04"/>
    <w:rsid w:val="00AC4C78"/>
    <w:rsid w:val="00AC4EB9"/>
    <w:rsid w:val="00AC53EF"/>
    <w:rsid w:val="00AC5460"/>
    <w:rsid w:val="00AC5613"/>
    <w:rsid w:val="00AC5661"/>
    <w:rsid w:val="00AC5C80"/>
    <w:rsid w:val="00AC5D26"/>
    <w:rsid w:val="00AC600C"/>
    <w:rsid w:val="00AC614C"/>
    <w:rsid w:val="00AC63AE"/>
    <w:rsid w:val="00AC68DD"/>
    <w:rsid w:val="00AC6AE0"/>
    <w:rsid w:val="00AC7006"/>
    <w:rsid w:val="00AC759B"/>
    <w:rsid w:val="00AC7749"/>
    <w:rsid w:val="00AC784A"/>
    <w:rsid w:val="00AC79A4"/>
    <w:rsid w:val="00AC7A81"/>
    <w:rsid w:val="00AC7CF4"/>
    <w:rsid w:val="00AD0032"/>
    <w:rsid w:val="00AD029F"/>
    <w:rsid w:val="00AD057B"/>
    <w:rsid w:val="00AD0628"/>
    <w:rsid w:val="00AD06D2"/>
    <w:rsid w:val="00AD0790"/>
    <w:rsid w:val="00AD0A09"/>
    <w:rsid w:val="00AD0D4D"/>
    <w:rsid w:val="00AD0E3E"/>
    <w:rsid w:val="00AD1195"/>
    <w:rsid w:val="00AD1321"/>
    <w:rsid w:val="00AD1539"/>
    <w:rsid w:val="00AD1676"/>
    <w:rsid w:val="00AD1D3D"/>
    <w:rsid w:val="00AD1E41"/>
    <w:rsid w:val="00AD2019"/>
    <w:rsid w:val="00AD23FF"/>
    <w:rsid w:val="00AD2681"/>
    <w:rsid w:val="00AD28E2"/>
    <w:rsid w:val="00AD2959"/>
    <w:rsid w:val="00AD2A2D"/>
    <w:rsid w:val="00AD2D78"/>
    <w:rsid w:val="00AD30FF"/>
    <w:rsid w:val="00AD36E0"/>
    <w:rsid w:val="00AD3E30"/>
    <w:rsid w:val="00AD423B"/>
    <w:rsid w:val="00AD4950"/>
    <w:rsid w:val="00AD4A40"/>
    <w:rsid w:val="00AD4C49"/>
    <w:rsid w:val="00AD4CBA"/>
    <w:rsid w:val="00AD4EEA"/>
    <w:rsid w:val="00AD5262"/>
    <w:rsid w:val="00AD53B4"/>
    <w:rsid w:val="00AD5E20"/>
    <w:rsid w:val="00AD5FED"/>
    <w:rsid w:val="00AD623D"/>
    <w:rsid w:val="00AD6977"/>
    <w:rsid w:val="00AD69AF"/>
    <w:rsid w:val="00AD6CDB"/>
    <w:rsid w:val="00AD6D06"/>
    <w:rsid w:val="00AD6E23"/>
    <w:rsid w:val="00AD6EAB"/>
    <w:rsid w:val="00AD6EB1"/>
    <w:rsid w:val="00AD7365"/>
    <w:rsid w:val="00AD746C"/>
    <w:rsid w:val="00AD74CA"/>
    <w:rsid w:val="00AD771B"/>
    <w:rsid w:val="00AD7746"/>
    <w:rsid w:val="00AD7B16"/>
    <w:rsid w:val="00AD7BF3"/>
    <w:rsid w:val="00AD7D52"/>
    <w:rsid w:val="00AD7F52"/>
    <w:rsid w:val="00AE0731"/>
    <w:rsid w:val="00AE07A8"/>
    <w:rsid w:val="00AE08FF"/>
    <w:rsid w:val="00AE0CA7"/>
    <w:rsid w:val="00AE10AA"/>
    <w:rsid w:val="00AE19D8"/>
    <w:rsid w:val="00AE1B5E"/>
    <w:rsid w:val="00AE1C65"/>
    <w:rsid w:val="00AE1D19"/>
    <w:rsid w:val="00AE22BA"/>
    <w:rsid w:val="00AE263F"/>
    <w:rsid w:val="00AE2643"/>
    <w:rsid w:val="00AE266C"/>
    <w:rsid w:val="00AE2AEA"/>
    <w:rsid w:val="00AE2D98"/>
    <w:rsid w:val="00AE30F9"/>
    <w:rsid w:val="00AE3417"/>
    <w:rsid w:val="00AE3492"/>
    <w:rsid w:val="00AE3836"/>
    <w:rsid w:val="00AE3A58"/>
    <w:rsid w:val="00AE3DDC"/>
    <w:rsid w:val="00AE41A7"/>
    <w:rsid w:val="00AE42F5"/>
    <w:rsid w:val="00AE43D9"/>
    <w:rsid w:val="00AE4556"/>
    <w:rsid w:val="00AE45FD"/>
    <w:rsid w:val="00AE4B66"/>
    <w:rsid w:val="00AE4D60"/>
    <w:rsid w:val="00AE4F07"/>
    <w:rsid w:val="00AE52CB"/>
    <w:rsid w:val="00AE54AD"/>
    <w:rsid w:val="00AE54F1"/>
    <w:rsid w:val="00AE54FD"/>
    <w:rsid w:val="00AE570C"/>
    <w:rsid w:val="00AE5962"/>
    <w:rsid w:val="00AE5B24"/>
    <w:rsid w:val="00AE5B9E"/>
    <w:rsid w:val="00AE5BD0"/>
    <w:rsid w:val="00AE6344"/>
    <w:rsid w:val="00AE63FA"/>
    <w:rsid w:val="00AE6591"/>
    <w:rsid w:val="00AE65D6"/>
    <w:rsid w:val="00AE663C"/>
    <w:rsid w:val="00AE679B"/>
    <w:rsid w:val="00AE70FE"/>
    <w:rsid w:val="00AE7318"/>
    <w:rsid w:val="00AE781C"/>
    <w:rsid w:val="00AE7FD6"/>
    <w:rsid w:val="00AF014B"/>
    <w:rsid w:val="00AF02E0"/>
    <w:rsid w:val="00AF040E"/>
    <w:rsid w:val="00AF042E"/>
    <w:rsid w:val="00AF0726"/>
    <w:rsid w:val="00AF07A8"/>
    <w:rsid w:val="00AF07DE"/>
    <w:rsid w:val="00AF07FB"/>
    <w:rsid w:val="00AF0C12"/>
    <w:rsid w:val="00AF0D68"/>
    <w:rsid w:val="00AF0EEC"/>
    <w:rsid w:val="00AF0F09"/>
    <w:rsid w:val="00AF13A3"/>
    <w:rsid w:val="00AF166C"/>
    <w:rsid w:val="00AF1693"/>
    <w:rsid w:val="00AF1867"/>
    <w:rsid w:val="00AF1D14"/>
    <w:rsid w:val="00AF233E"/>
    <w:rsid w:val="00AF2434"/>
    <w:rsid w:val="00AF26E1"/>
    <w:rsid w:val="00AF2A0F"/>
    <w:rsid w:val="00AF2BC2"/>
    <w:rsid w:val="00AF2C1E"/>
    <w:rsid w:val="00AF2CF0"/>
    <w:rsid w:val="00AF2DAC"/>
    <w:rsid w:val="00AF2E33"/>
    <w:rsid w:val="00AF2F37"/>
    <w:rsid w:val="00AF378A"/>
    <w:rsid w:val="00AF3AD1"/>
    <w:rsid w:val="00AF3C20"/>
    <w:rsid w:val="00AF3CAE"/>
    <w:rsid w:val="00AF3F11"/>
    <w:rsid w:val="00AF422D"/>
    <w:rsid w:val="00AF4504"/>
    <w:rsid w:val="00AF4B43"/>
    <w:rsid w:val="00AF5665"/>
    <w:rsid w:val="00AF5D4D"/>
    <w:rsid w:val="00AF5DAD"/>
    <w:rsid w:val="00AF5F9D"/>
    <w:rsid w:val="00AF699E"/>
    <w:rsid w:val="00AF69E4"/>
    <w:rsid w:val="00AF6CEE"/>
    <w:rsid w:val="00AF6EC5"/>
    <w:rsid w:val="00AF6FD1"/>
    <w:rsid w:val="00AF72EE"/>
    <w:rsid w:val="00AF7433"/>
    <w:rsid w:val="00AF7C10"/>
    <w:rsid w:val="00AF7F50"/>
    <w:rsid w:val="00AF7FD5"/>
    <w:rsid w:val="00B0013D"/>
    <w:rsid w:val="00B003B4"/>
    <w:rsid w:val="00B00408"/>
    <w:rsid w:val="00B00807"/>
    <w:rsid w:val="00B00874"/>
    <w:rsid w:val="00B00D1A"/>
    <w:rsid w:val="00B0142E"/>
    <w:rsid w:val="00B016B7"/>
    <w:rsid w:val="00B01AC0"/>
    <w:rsid w:val="00B020CB"/>
    <w:rsid w:val="00B025E8"/>
    <w:rsid w:val="00B02ED0"/>
    <w:rsid w:val="00B03026"/>
    <w:rsid w:val="00B0337E"/>
    <w:rsid w:val="00B03700"/>
    <w:rsid w:val="00B03A5F"/>
    <w:rsid w:val="00B03DB7"/>
    <w:rsid w:val="00B042A1"/>
    <w:rsid w:val="00B04B37"/>
    <w:rsid w:val="00B04E8A"/>
    <w:rsid w:val="00B04FA0"/>
    <w:rsid w:val="00B05264"/>
    <w:rsid w:val="00B05429"/>
    <w:rsid w:val="00B054F3"/>
    <w:rsid w:val="00B056D7"/>
    <w:rsid w:val="00B05796"/>
    <w:rsid w:val="00B05837"/>
    <w:rsid w:val="00B05A3B"/>
    <w:rsid w:val="00B05FBA"/>
    <w:rsid w:val="00B06147"/>
    <w:rsid w:val="00B06D17"/>
    <w:rsid w:val="00B071E1"/>
    <w:rsid w:val="00B07A07"/>
    <w:rsid w:val="00B07AC5"/>
    <w:rsid w:val="00B07DD1"/>
    <w:rsid w:val="00B07DD6"/>
    <w:rsid w:val="00B07E12"/>
    <w:rsid w:val="00B07E1B"/>
    <w:rsid w:val="00B07E55"/>
    <w:rsid w:val="00B07ED6"/>
    <w:rsid w:val="00B104C8"/>
    <w:rsid w:val="00B10571"/>
    <w:rsid w:val="00B10603"/>
    <w:rsid w:val="00B10D23"/>
    <w:rsid w:val="00B10D9E"/>
    <w:rsid w:val="00B114D4"/>
    <w:rsid w:val="00B11C7D"/>
    <w:rsid w:val="00B11D81"/>
    <w:rsid w:val="00B1213C"/>
    <w:rsid w:val="00B1248B"/>
    <w:rsid w:val="00B125A4"/>
    <w:rsid w:val="00B12D78"/>
    <w:rsid w:val="00B13145"/>
    <w:rsid w:val="00B13708"/>
    <w:rsid w:val="00B13CB0"/>
    <w:rsid w:val="00B13DE0"/>
    <w:rsid w:val="00B13F94"/>
    <w:rsid w:val="00B14113"/>
    <w:rsid w:val="00B143D0"/>
    <w:rsid w:val="00B14478"/>
    <w:rsid w:val="00B1489A"/>
    <w:rsid w:val="00B148F6"/>
    <w:rsid w:val="00B14DC0"/>
    <w:rsid w:val="00B1516F"/>
    <w:rsid w:val="00B15466"/>
    <w:rsid w:val="00B1550E"/>
    <w:rsid w:val="00B15C11"/>
    <w:rsid w:val="00B15CFA"/>
    <w:rsid w:val="00B1657B"/>
    <w:rsid w:val="00B166A8"/>
    <w:rsid w:val="00B166FC"/>
    <w:rsid w:val="00B175AA"/>
    <w:rsid w:val="00B201D0"/>
    <w:rsid w:val="00B2053B"/>
    <w:rsid w:val="00B2087F"/>
    <w:rsid w:val="00B20B19"/>
    <w:rsid w:val="00B20D5B"/>
    <w:rsid w:val="00B20E53"/>
    <w:rsid w:val="00B20F22"/>
    <w:rsid w:val="00B21030"/>
    <w:rsid w:val="00B215BC"/>
    <w:rsid w:val="00B217DD"/>
    <w:rsid w:val="00B2195B"/>
    <w:rsid w:val="00B2272D"/>
    <w:rsid w:val="00B228E8"/>
    <w:rsid w:val="00B22FF7"/>
    <w:rsid w:val="00B23541"/>
    <w:rsid w:val="00B2396C"/>
    <w:rsid w:val="00B23B65"/>
    <w:rsid w:val="00B23CE0"/>
    <w:rsid w:val="00B23F13"/>
    <w:rsid w:val="00B24038"/>
    <w:rsid w:val="00B24058"/>
    <w:rsid w:val="00B24085"/>
    <w:rsid w:val="00B2437E"/>
    <w:rsid w:val="00B246AC"/>
    <w:rsid w:val="00B24F26"/>
    <w:rsid w:val="00B250AB"/>
    <w:rsid w:val="00B250C6"/>
    <w:rsid w:val="00B25146"/>
    <w:rsid w:val="00B2518C"/>
    <w:rsid w:val="00B25A9D"/>
    <w:rsid w:val="00B25F51"/>
    <w:rsid w:val="00B2607D"/>
    <w:rsid w:val="00B267AB"/>
    <w:rsid w:val="00B26A67"/>
    <w:rsid w:val="00B26BC8"/>
    <w:rsid w:val="00B26CA7"/>
    <w:rsid w:val="00B26F94"/>
    <w:rsid w:val="00B272D6"/>
    <w:rsid w:val="00B274FD"/>
    <w:rsid w:val="00B27621"/>
    <w:rsid w:val="00B279D7"/>
    <w:rsid w:val="00B279E1"/>
    <w:rsid w:val="00B27BEE"/>
    <w:rsid w:val="00B303B1"/>
    <w:rsid w:val="00B30945"/>
    <w:rsid w:val="00B312BE"/>
    <w:rsid w:val="00B313A5"/>
    <w:rsid w:val="00B31555"/>
    <w:rsid w:val="00B31611"/>
    <w:rsid w:val="00B319BB"/>
    <w:rsid w:val="00B31E7A"/>
    <w:rsid w:val="00B31F27"/>
    <w:rsid w:val="00B320E0"/>
    <w:rsid w:val="00B321E1"/>
    <w:rsid w:val="00B327A4"/>
    <w:rsid w:val="00B32BD5"/>
    <w:rsid w:val="00B3311C"/>
    <w:rsid w:val="00B33479"/>
    <w:rsid w:val="00B3371B"/>
    <w:rsid w:val="00B338A9"/>
    <w:rsid w:val="00B338DB"/>
    <w:rsid w:val="00B339F4"/>
    <w:rsid w:val="00B33F11"/>
    <w:rsid w:val="00B342FA"/>
    <w:rsid w:val="00B343A2"/>
    <w:rsid w:val="00B34B6D"/>
    <w:rsid w:val="00B34C52"/>
    <w:rsid w:val="00B34CBC"/>
    <w:rsid w:val="00B34D29"/>
    <w:rsid w:val="00B34FD1"/>
    <w:rsid w:val="00B3519E"/>
    <w:rsid w:val="00B35348"/>
    <w:rsid w:val="00B35352"/>
    <w:rsid w:val="00B355C9"/>
    <w:rsid w:val="00B35827"/>
    <w:rsid w:val="00B358CB"/>
    <w:rsid w:val="00B3594A"/>
    <w:rsid w:val="00B35A0F"/>
    <w:rsid w:val="00B35ABD"/>
    <w:rsid w:val="00B35E71"/>
    <w:rsid w:val="00B364EC"/>
    <w:rsid w:val="00B368DC"/>
    <w:rsid w:val="00B36FFC"/>
    <w:rsid w:val="00B37712"/>
    <w:rsid w:val="00B37873"/>
    <w:rsid w:val="00B37ECE"/>
    <w:rsid w:val="00B401AC"/>
    <w:rsid w:val="00B40272"/>
    <w:rsid w:val="00B40318"/>
    <w:rsid w:val="00B404B7"/>
    <w:rsid w:val="00B40C6D"/>
    <w:rsid w:val="00B40CF7"/>
    <w:rsid w:val="00B413B9"/>
    <w:rsid w:val="00B4146F"/>
    <w:rsid w:val="00B415AA"/>
    <w:rsid w:val="00B41A0A"/>
    <w:rsid w:val="00B41B19"/>
    <w:rsid w:val="00B41CCC"/>
    <w:rsid w:val="00B41F41"/>
    <w:rsid w:val="00B42130"/>
    <w:rsid w:val="00B42395"/>
    <w:rsid w:val="00B42451"/>
    <w:rsid w:val="00B430B5"/>
    <w:rsid w:val="00B431FC"/>
    <w:rsid w:val="00B4330E"/>
    <w:rsid w:val="00B43A10"/>
    <w:rsid w:val="00B44075"/>
    <w:rsid w:val="00B4432A"/>
    <w:rsid w:val="00B44853"/>
    <w:rsid w:val="00B44AF6"/>
    <w:rsid w:val="00B44E8B"/>
    <w:rsid w:val="00B44F87"/>
    <w:rsid w:val="00B45037"/>
    <w:rsid w:val="00B4503A"/>
    <w:rsid w:val="00B452E2"/>
    <w:rsid w:val="00B453C0"/>
    <w:rsid w:val="00B45521"/>
    <w:rsid w:val="00B455B6"/>
    <w:rsid w:val="00B45794"/>
    <w:rsid w:val="00B45F7E"/>
    <w:rsid w:val="00B45F89"/>
    <w:rsid w:val="00B46161"/>
    <w:rsid w:val="00B462E6"/>
    <w:rsid w:val="00B465D4"/>
    <w:rsid w:val="00B46692"/>
    <w:rsid w:val="00B46985"/>
    <w:rsid w:val="00B47126"/>
    <w:rsid w:val="00B47290"/>
    <w:rsid w:val="00B475B5"/>
    <w:rsid w:val="00B476A3"/>
    <w:rsid w:val="00B477D5"/>
    <w:rsid w:val="00B4782C"/>
    <w:rsid w:val="00B479FC"/>
    <w:rsid w:val="00B47F25"/>
    <w:rsid w:val="00B500D7"/>
    <w:rsid w:val="00B50239"/>
    <w:rsid w:val="00B50552"/>
    <w:rsid w:val="00B50718"/>
    <w:rsid w:val="00B50AC3"/>
    <w:rsid w:val="00B50AEC"/>
    <w:rsid w:val="00B50C32"/>
    <w:rsid w:val="00B50E98"/>
    <w:rsid w:val="00B513C2"/>
    <w:rsid w:val="00B51650"/>
    <w:rsid w:val="00B5188B"/>
    <w:rsid w:val="00B51B64"/>
    <w:rsid w:val="00B51C4A"/>
    <w:rsid w:val="00B51E31"/>
    <w:rsid w:val="00B52202"/>
    <w:rsid w:val="00B52240"/>
    <w:rsid w:val="00B5235C"/>
    <w:rsid w:val="00B5267F"/>
    <w:rsid w:val="00B528EE"/>
    <w:rsid w:val="00B5294B"/>
    <w:rsid w:val="00B52A04"/>
    <w:rsid w:val="00B52B73"/>
    <w:rsid w:val="00B52E6F"/>
    <w:rsid w:val="00B53721"/>
    <w:rsid w:val="00B53926"/>
    <w:rsid w:val="00B545D9"/>
    <w:rsid w:val="00B548EA"/>
    <w:rsid w:val="00B54913"/>
    <w:rsid w:val="00B549B6"/>
    <w:rsid w:val="00B54AB0"/>
    <w:rsid w:val="00B5506F"/>
    <w:rsid w:val="00B55275"/>
    <w:rsid w:val="00B557C1"/>
    <w:rsid w:val="00B5596F"/>
    <w:rsid w:val="00B55D40"/>
    <w:rsid w:val="00B55E3C"/>
    <w:rsid w:val="00B56A00"/>
    <w:rsid w:val="00B573E5"/>
    <w:rsid w:val="00B574C3"/>
    <w:rsid w:val="00B57587"/>
    <w:rsid w:val="00B57A20"/>
    <w:rsid w:val="00B57A3A"/>
    <w:rsid w:val="00B57A84"/>
    <w:rsid w:val="00B57BDD"/>
    <w:rsid w:val="00B608E9"/>
    <w:rsid w:val="00B60D85"/>
    <w:rsid w:val="00B61121"/>
    <w:rsid w:val="00B6164C"/>
    <w:rsid w:val="00B616B4"/>
    <w:rsid w:val="00B61D11"/>
    <w:rsid w:val="00B621A2"/>
    <w:rsid w:val="00B622A1"/>
    <w:rsid w:val="00B62973"/>
    <w:rsid w:val="00B62CF5"/>
    <w:rsid w:val="00B63081"/>
    <w:rsid w:val="00B630D6"/>
    <w:rsid w:val="00B637DE"/>
    <w:rsid w:val="00B63894"/>
    <w:rsid w:val="00B63C04"/>
    <w:rsid w:val="00B63DB9"/>
    <w:rsid w:val="00B642AA"/>
    <w:rsid w:val="00B64460"/>
    <w:rsid w:val="00B6474A"/>
    <w:rsid w:val="00B64AD9"/>
    <w:rsid w:val="00B65465"/>
    <w:rsid w:val="00B6585A"/>
    <w:rsid w:val="00B65D35"/>
    <w:rsid w:val="00B660FF"/>
    <w:rsid w:val="00B66111"/>
    <w:rsid w:val="00B661CE"/>
    <w:rsid w:val="00B66232"/>
    <w:rsid w:val="00B66854"/>
    <w:rsid w:val="00B66932"/>
    <w:rsid w:val="00B66994"/>
    <w:rsid w:val="00B66ACD"/>
    <w:rsid w:val="00B66BB2"/>
    <w:rsid w:val="00B66E2F"/>
    <w:rsid w:val="00B66FBB"/>
    <w:rsid w:val="00B670C7"/>
    <w:rsid w:val="00B6713B"/>
    <w:rsid w:val="00B673BA"/>
    <w:rsid w:val="00B67AE2"/>
    <w:rsid w:val="00B67C16"/>
    <w:rsid w:val="00B70218"/>
    <w:rsid w:val="00B702A7"/>
    <w:rsid w:val="00B7050D"/>
    <w:rsid w:val="00B70527"/>
    <w:rsid w:val="00B707BF"/>
    <w:rsid w:val="00B70979"/>
    <w:rsid w:val="00B70A0D"/>
    <w:rsid w:val="00B70ACE"/>
    <w:rsid w:val="00B71161"/>
    <w:rsid w:val="00B71702"/>
    <w:rsid w:val="00B71D74"/>
    <w:rsid w:val="00B720D2"/>
    <w:rsid w:val="00B72102"/>
    <w:rsid w:val="00B72500"/>
    <w:rsid w:val="00B72C7A"/>
    <w:rsid w:val="00B72E4D"/>
    <w:rsid w:val="00B73590"/>
    <w:rsid w:val="00B73FCF"/>
    <w:rsid w:val="00B74946"/>
    <w:rsid w:val="00B74F93"/>
    <w:rsid w:val="00B75338"/>
    <w:rsid w:val="00B754E2"/>
    <w:rsid w:val="00B75EE8"/>
    <w:rsid w:val="00B7659B"/>
    <w:rsid w:val="00B769E4"/>
    <w:rsid w:val="00B76B2C"/>
    <w:rsid w:val="00B7776B"/>
    <w:rsid w:val="00B777D2"/>
    <w:rsid w:val="00B779FD"/>
    <w:rsid w:val="00B77DE2"/>
    <w:rsid w:val="00B77E36"/>
    <w:rsid w:val="00B77ED6"/>
    <w:rsid w:val="00B77F30"/>
    <w:rsid w:val="00B800D9"/>
    <w:rsid w:val="00B80150"/>
    <w:rsid w:val="00B80418"/>
    <w:rsid w:val="00B8075C"/>
    <w:rsid w:val="00B80957"/>
    <w:rsid w:val="00B809C3"/>
    <w:rsid w:val="00B80BB2"/>
    <w:rsid w:val="00B80C4F"/>
    <w:rsid w:val="00B80DE7"/>
    <w:rsid w:val="00B813EE"/>
    <w:rsid w:val="00B8146F"/>
    <w:rsid w:val="00B815BA"/>
    <w:rsid w:val="00B8170F"/>
    <w:rsid w:val="00B81761"/>
    <w:rsid w:val="00B81F1D"/>
    <w:rsid w:val="00B81F2F"/>
    <w:rsid w:val="00B8215A"/>
    <w:rsid w:val="00B824C6"/>
    <w:rsid w:val="00B827B6"/>
    <w:rsid w:val="00B82A35"/>
    <w:rsid w:val="00B82B56"/>
    <w:rsid w:val="00B82F14"/>
    <w:rsid w:val="00B83071"/>
    <w:rsid w:val="00B83781"/>
    <w:rsid w:val="00B83C85"/>
    <w:rsid w:val="00B84204"/>
    <w:rsid w:val="00B84696"/>
    <w:rsid w:val="00B848E0"/>
    <w:rsid w:val="00B849CC"/>
    <w:rsid w:val="00B84B3F"/>
    <w:rsid w:val="00B84B74"/>
    <w:rsid w:val="00B84BBC"/>
    <w:rsid w:val="00B84DBF"/>
    <w:rsid w:val="00B85309"/>
    <w:rsid w:val="00B85314"/>
    <w:rsid w:val="00B85BF6"/>
    <w:rsid w:val="00B85C8B"/>
    <w:rsid w:val="00B86056"/>
    <w:rsid w:val="00B8624E"/>
    <w:rsid w:val="00B862E7"/>
    <w:rsid w:val="00B863A0"/>
    <w:rsid w:val="00B86EE7"/>
    <w:rsid w:val="00B87117"/>
    <w:rsid w:val="00B878D2"/>
    <w:rsid w:val="00B8794E"/>
    <w:rsid w:val="00B87CDF"/>
    <w:rsid w:val="00B87D22"/>
    <w:rsid w:val="00B87F67"/>
    <w:rsid w:val="00B907B9"/>
    <w:rsid w:val="00B907E5"/>
    <w:rsid w:val="00B90FC4"/>
    <w:rsid w:val="00B912CC"/>
    <w:rsid w:val="00B913DF"/>
    <w:rsid w:val="00B9144C"/>
    <w:rsid w:val="00B917EF"/>
    <w:rsid w:val="00B91849"/>
    <w:rsid w:val="00B91852"/>
    <w:rsid w:val="00B919E4"/>
    <w:rsid w:val="00B91AF4"/>
    <w:rsid w:val="00B92017"/>
    <w:rsid w:val="00B9225A"/>
    <w:rsid w:val="00B922A3"/>
    <w:rsid w:val="00B9230C"/>
    <w:rsid w:val="00B92350"/>
    <w:rsid w:val="00B92629"/>
    <w:rsid w:val="00B92712"/>
    <w:rsid w:val="00B92775"/>
    <w:rsid w:val="00B9278C"/>
    <w:rsid w:val="00B92C71"/>
    <w:rsid w:val="00B92E29"/>
    <w:rsid w:val="00B93790"/>
    <w:rsid w:val="00B938BE"/>
    <w:rsid w:val="00B93B0D"/>
    <w:rsid w:val="00B93C7C"/>
    <w:rsid w:val="00B94327"/>
    <w:rsid w:val="00B94DD5"/>
    <w:rsid w:val="00B953BB"/>
    <w:rsid w:val="00B95495"/>
    <w:rsid w:val="00B959D1"/>
    <w:rsid w:val="00B95CB2"/>
    <w:rsid w:val="00B95FAC"/>
    <w:rsid w:val="00B960C1"/>
    <w:rsid w:val="00B9641B"/>
    <w:rsid w:val="00B967DB"/>
    <w:rsid w:val="00B96996"/>
    <w:rsid w:val="00B969A2"/>
    <w:rsid w:val="00B96B37"/>
    <w:rsid w:val="00B96DBA"/>
    <w:rsid w:val="00B9747D"/>
    <w:rsid w:val="00B97572"/>
    <w:rsid w:val="00B9778B"/>
    <w:rsid w:val="00B97914"/>
    <w:rsid w:val="00B97A53"/>
    <w:rsid w:val="00BA0012"/>
    <w:rsid w:val="00BA07D0"/>
    <w:rsid w:val="00BA0FB8"/>
    <w:rsid w:val="00BA1228"/>
    <w:rsid w:val="00BA1311"/>
    <w:rsid w:val="00BA13C3"/>
    <w:rsid w:val="00BA18DC"/>
    <w:rsid w:val="00BA1A73"/>
    <w:rsid w:val="00BA1FC3"/>
    <w:rsid w:val="00BA233B"/>
    <w:rsid w:val="00BA23BE"/>
    <w:rsid w:val="00BA2E47"/>
    <w:rsid w:val="00BA3595"/>
    <w:rsid w:val="00BA3708"/>
    <w:rsid w:val="00BA390D"/>
    <w:rsid w:val="00BA3AAF"/>
    <w:rsid w:val="00BA4119"/>
    <w:rsid w:val="00BA415F"/>
    <w:rsid w:val="00BA460F"/>
    <w:rsid w:val="00BA48CF"/>
    <w:rsid w:val="00BA51C6"/>
    <w:rsid w:val="00BA5282"/>
    <w:rsid w:val="00BA5AEC"/>
    <w:rsid w:val="00BA620C"/>
    <w:rsid w:val="00BA64B9"/>
    <w:rsid w:val="00BA64C6"/>
    <w:rsid w:val="00BA667E"/>
    <w:rsid w:val="00BA6BA1"/>
    <w:rsid w:val="00BA6CC6"/>
    <w:rsid w:val="00BA763E"/>
    <w:rsid w:val="00BA7680"/>
    <w:rsid w:val="00BA76F9"/>
    <w:rsid w:val="00BA788E"/>
    <w:rsid w:val="00BA795C"/>
    <w:rsid w:val="00BA7B1B"/>
    <w:rsid w:val="00BA7BDF"/>
    <w:rsid w:val="00BA7FCB"/>
    <w:rsid w:val="00BB0499"/>
    <w:rsid w:val="00BB0CC5"/>
    <w:rsid w:val="00BB1340"/>
    <w:rsid w:val="00BB179A"/>
    <w:rsid w:val="00BB1BDE"/>
    <w:rsid w:val="00BB1D83"/>
    <w:rsid w:val="00BB1EA7"/>
    <w:rsid w:val="00BB24CC"/>
    <w:rsid w:val="00BB251B"/>
    <w:rsid w:val="00BB2632"/>
    <w:rsid w:val="00BB2873"/>
    <w:rsid w:val="00BB3012"/>
    <w:rsid w:val="00BB311B"/>
    <w:rsid w:val="00BB31F3"/>
    <w:rsid w:val="00BB347C"/>
    <w:rsid w:val="00BB371D"/>
    <w:rsid w:val="00BB3810"/>
    <w:rsid w:val="00BB385F"/>
    <w:rsid w:val="00BB3891"/>
    <w:rsid w:val="00BB41C6"/>
    <w:rsid w:val="00BB4331"/>
    <w:rsid w:val="00BB4D73"/>
    <w:rsid w:val="00BB4E45"/>
    <w:rsid w:val="00BB51F2"/>
    <w:rsid w:val="00BB53BE"/>
    <w:rsid w:val="00BB545E"/>
    <w:rsid w:val="00BB5648"/>
    <w:rsid w:val="00BB57FC"/>
    <w:rsid w:val="00BB58C8"/>
    <w:rsid w:val="00BB61A9"/>
    <w:rsid w:val="00BB61D7"/>
    <w:rsid w:val="00BB66BB"/>
    <w:rsid w:val="00BB6766"/>
    <w:rsid w:val="00BB694F"/>
    <w:rsid w:val="00BB6952"/>
    <w:rsid w:val="00BB6C7B"/>
    <w:rsid w:val="00BB6C80"/>
    <w:rsid w:val="00BB6CE7"/>
    <w:rsid w:val="00BB7087"/>
    <w:rsid w:val="00BB74D6"/>
    <w:rsid w:val="00BB760F"/>
    <w:rsid w:val="00BB7772"/>
    <w:rsid w:val="00BB779A"/>
    <w:rsid w:val="00BB79A2"/>
    <w:rsid w:val="00BB7ACE"/>
    <w:rsid w:val="00BB7C76"/>
    <w:rsid w:val="00BC00DA"/>
    <w:rsid w:val="00BC05D9"/>
    <w:rsid w:val="00BC05DE"/>
    <w:rsid w:val="00BC0926"/>
    <w:rsid w:val="00BC09DD"/>
    <w:rsid w:val="00BC0C04"/>
    <w:rsid w:val="00BC108F"/>
    <w:rsid w:val="00BC1572"/>
    <w:rsid w:val="00BC1730"/>
    <w:rsid w:val="00BC1A0D"/>
    <w:rsid w:val="00BC1BCF"/>
    <w:rsid w:val="00BC1D14"/>
    <w:rsid w:val="00BC2103"/>
    <w:rsid w:val="00BC2E61"/>
    <w:rsid w:val="00BC32E7"/>
    <w:rsid w:val="00BC34E1"/>
    <w:rsid w:val="00BC34EF"/>
    <w:rsid w:val="00BC3601"/>
    <w:rsid w:val="00BC3942"/>
    <w:rsid w:val="00BC3C49"/>
    <w:rsid w:val="00BC3D98"/>
    <w:rsid w:val="00BC3DA7"/>
    <w:rsid w:val="00BC49CE"/>
    <w:rsid w:val="00BC4F7D"/>
    <w:rsid w:val="00BC5393"/>
    <w:rsid w:val="00BC53DC"/>
    <w:rsid w:val="00BC5593"/>
    <w:rsid w:val="00BC58E6"/>
    <w:rsid w:val="00BC5E59"/>
    <w:rsid w:val="00BC5E7E"/>
    <w:rsid w:val="00BC5FDF"/>
    <w:rsid w:val="00BC68DA"/>
    <w:rsid w:val="00BC6E8A"/>
    <w:rsid w:val="00BC7184"/>
    <w:rsid w:val="00BC77D5"/>
    <w:rsid w:val="00BD01E8"/>
    <w:rsid w:val="00BD047C"/>
    <w:rsid w:val="00BD0546"/>
    <w:rsid w:val="00BD0582"/>
    <w:rsid w:val="00BD09E7"/>
    <w:rsid w:val="00BD0ACA"/>
    <w:rsid w:val="00BD0E7F"/>
    <w:rsid w:val="00BD0EF4"/>
    <w:rsid w:val="00BD11B1"/>
    <w:rsid w:val="00BD12B2"/>
    <w:rsid w:val="00BD1414"/>
    <w:rsid w:val="00BD16B6"/>
    <w:rsid w:val="00BD1A47"/>
    <w:rsid w:val="00BD1DDF"/>
    <w:rsid w:val="00BD1E1D"/>
    <w:rsid w:val="00BD269E"/>
    <w:rsid w:val="00BD2C9A"/>
    <w:rsid w:val="00BD30B8"/>
    <w:rsid w:val="00BD326D"/>
    <w:rsid w:val="00BD33FC"/>
    <w:rsid w:val="00BD3F7E"/>
    <w:rsid w:val="00BD4295"/>
    <w:rsid w:val="00BD447A"/>
    <w:rsid w:val="00BD4526"/>
    <w:rsid w:val="00BD464D"/>
    <w:rsid w:val="00BD4751"/>
    <w:rsid w:val="00BD4781"/>
    <w:rsid w:val="00BD4B76"/>
    <w:rsid w:val="00BD5262"/>
    <w:rsid w:val="00BD56DC"/>
    <w:rsid w:val="00BD5709"/>
    <w:rsid w:val="00BD5A16"/>
    <w:rsid w:val="00BD5CE0"/>
    <w:rsid w:val="00BD655D"/>
    <w:rsid w:val="00BD67D8"/>
    <w:rsid w:val="00BD6979"/>
    <w:rsid w:val="00BD6F33"/>
    <w:rsid w:val="00BD7920"/>
    <w:rsid w:val="00BD7D4C"/>
    <w:rsid w:val="00BE00AF"/>
    <w:rsid w:val="00BE0456"/>
    <w:rsid w:val="00BE0473"/>
    <w:rsid w:val="00BE05EE"/>
    <w:rsid w:val="00BE0BBE"/>
    <w:rsid w:val="00BE1319"/>
    <w:rsid w:val="00BE146A"/>
    <w:rsid w:val="00BE1912"/>
    <w:rsid w:val="00BE26DC"/>
    <w:rsid w:val="00BE2931"/>
    <w:rsid w:val="00BE302E"/>
    <w:rsid w:val="00BE3765"/>
    <w:rsid w:val="00BE37D2"/>
    <w:rsid w:val="00BE3A28"/>
    <w:rsid w:val="00BE494D"/>
    <w:rsid w:val="00BE4BB3"/>
    <w:rsid w:val="00BE4D78"/>
    <w:rsid w:val="00BE4DC5"/>
    <w:rsid w:val="00BE51D6"/>
    <w:rsid w:val="00BE589C"/>
    <w:rsid w:val="00BE5AD1"/>
    <w:rsid w:val="00BE5F39"/>
    <w:rsid w:val="00BE67AA"/>
    <w:rsid w:val="00BE681C"/>
    <w:rsid w:val="00BE6971"/>
    <w:rsid w:val="00BE6B65"/>
    <w:rsid w:val="00BE6C7D"/>
    <w:rsid w:val="00BE6E8E"/>
    <w:rsid w:val="00BE6ED4"/>
    <w:rsid w:val="00BE7667"/>
    <w:rsid w:val="00BE796B"/>
    <w:rsid w:val="00BE7B9E"/>
    <w:rsid w:val="00BE7CAF"/>
    <w:rsid w:val="00BE7ED7"/>
    <w:rsid w:val="00BF0053"/>
    <w:rsid w:val="00BF03C6"/>
    <w:rsid w:val="00BF0DED"/>
    <w:rsid w:val="00BF0E26"/>
    <w:rsid w:val="00BF0FE7"/>
    <w:rsid w:val="00BF125A"/>
    <w:rsid w:val="00BF149C"/>
    <w:rsid w:val="00BF177B"/>
    <w:rsid w:val="00BF1802"/>
    <w:rsid w:val="00BF201E"/>
    <w:rsid w:val="00BF277D"/>
    <w:rsid w:val="00BF2A30"/>
    <w:rsid w:val="00BF2A8B"/>
    <w:rsid w:val="00BF2E04"/>
    <w:rsid w:val="00BF2E8B"/>
    <w:rsid w:val="00BF32A2"/>
    <w:rsid w:val="00BF369D"/>
    <w:rsid w:val="00BF371B"/>
    <w:rsid w:val="00BF3897"/>
    <w:rsid w:val="00BF3A5F"/>
    <w:rsid w:val="00BF3F18"/>
    <w:rsid w:val="00BF4580"/>
    <w:rsid w:val="00BF4963"/>
    <w:rsid w:val="00BF57E9"/>
    <w:rsid w:val="00BF58C0"/>
    <w:rsid w:val="00BF5AAA"/>
    <w:rsid w:val="00BF5CDD"/>
    <w:rsid w:val="00BF60C7"/>
    <w:rsid w:val="00BF61C7"/>
    <w:rsid w:val="00BF625C"/>
    <w:rsid w:val="00BF62AB"/>
    <w:rsid w:val="00BF6464"/>
    <w:rsid w:val="00BF6934"/>
    <w:rsid w:val="00BF6A89"/>
    <w:rsid w:val="00BF6FE3"/>
    <w:rsid w:val="00BF6FE6"/>
    <w:rsid w:val="00BF7462"/>
    <w:rsid w:val="00BF753F"/>
    <w:rsid w:val="00BF760C"/>
    <w:rsid w:val="00BF7B5D"/>
    <w:rsid w:val="00BF7B96"/>
    <w:rsid w:val="00C00194"/>
    <w:rsid w:val="00C001AB"/>
    <w:rsid w:val="00C001FA"/>
    <w:rsid w:val="00C003F7"/>
    <w:rsid w:val="00C00667"/>
    <w:rsid w:val="00C00771"/>
    <w:rsid w:val="00C00872"/>
    <w:rsid w:val="00C00890"/>
    <w:rsid w:val="00C00995"/>
    <w:rsid w:val="00C00ACC"/>
    <w:rsid w:val="00C00D9D"/>
    <w:rsid w:val="00C01072"/>
    <w:rsid w:val="00C01688"/>
    <w:rsid w:val="00C01BDF"/>
    <w:rsid w:val="00C01BFA"/>
    <w:rsid w:val="00C01C14"/>
    <w:rsid w:val="00C01DA5"/>
    <w:rsid w:val="00C02399"/>
    <w:rsid w:val="00C025DD"/>
    <w:rsid w:val="00C02689"/>
    <w:rsid w:val="00C02738"/>
    <w:rsid w:val="00C02757"/>
    <w:rsid w:val="00C030C5"/>
    <w:rsid w:val="00C03AAF"/>
    <w:rsid w:val="00C041B6"/>
    <w:rsid w:val="00C0431C"/>
    <w:rsid w:val="00C047FB"/>
    <w:rsid w:val="00C048DB"/>
    <w:rsid w:val="00C04AE4"/>
    <w:rsid w:val="00C04F5C"/>
    <w:rsid w:val="00C050DD"/>
    <w:rsid w:val="00C05377"/>
    <w:rsid w:val="00C053BD"/>
    <w:rsid w:val="00C05B59"/>
    <w:rsid w:val="00C05E28"/>
    <w:rsid w:val="00C0638E"/>
    <w:rsid w:val="00C06B00"/>
    <w:rsid w:val="00C06BAF"/>
    <w:rsid w:val="00C06DDE"/>
    <w:rsid w:val="00C07370"/>
    <w:rsid w:val="00C0782F"/>
    <w:rsid w:val="00C07B46"/>
    <w:rsid w:val="00C07C9B"/>
    <w:rsid w:val="00C10042"/>
    <w:rsid w:val="00C101D7"/>
    <w:rsid w:val="00C105EF"/>
    <w:rsid w:val="00C107B6"/>
    <w:rsid w:val="00C107E0"/>
    <w:rsid w:val="00C10877"/>
    <w:rsid w:val="00C10A74"/>
    <w:rsid w:val="00C10B4C"/>
    <w:rsid w:val="00C116DE"/>
    <w:rsid w:val="00C117CF"/>
    <w:rsid w:val="00C11822"/>
    <w:rsid w:val="00C1270D"/>
    <w:rsid w:val="00C12B7D"/>
    <w:rsid w:val="00C132EB"/>
    <w:rsid w:val="00C135F3"/>
    <w:rsid w:val="00C138BB"/>
    <w:rsid w:val="00C13B35"/>
    <w:rsid w:val="00C142E7"/>
    <w:rsid w:val="00C149D0"/>
    <w:rsid w:val="00C14A7B"/>
    <w:rsid w:val="00C14B67"/>
    <w:rsid w:val="00C14DA6"/>
    <w:rsid w:val="00C15713"/>
    <w:rsid w:val="00C15761"/>
    <w:rsid w:val="00C157C7"/>
    <w:rsid w:val="00C1580F"/>
    <w:rsid w:val="00C15A3F"/>
    <w:rsid w:val="00C15C06"/>
    <w:rsid w:val="00C16F86"/>
    <w:rsid w:val="00C16F97"/>
    <w:rsid w:val="00C17554"/>
    <w:rsid w:val="00C17648"/>
    <w:rsid w:val="00C17773"/>
    <w:rsid w:val="00C17795"/>
    <w:rsid w:val="00C1789A"/>
    <w:rsid w:val="00C17C90"/>
    <w:rsid w:val="00C17D58"/>
    <w:rsid w:val="00C209C8"/>
    <w:rsid w:val="00C20BE8"/>
    <w:rsid w:val="00C20CB6"/>
    <w:rsid w:val="00C20CFD"/>
    <w:rsid w:val="00C20FED"/>
    <w:rsid w:val="00C213A4"/>
    <w:rsid w:val="00C21896"/>
    <w:rsid w:val="00C21F5B"/>
    <w:rsid w:val="00C2264B"/>
    <w:rsid w:val="00C229A9"/>
    <w:rsid w:val="00C229AA"/>
    <w:rsid w:val="00C23091"/>
    <w:rsid w:val="00C2324E"/>
    <w:rsid w:val="00C23281"/>
    <w:rsid w:val="00C232D8"/>
    <w:rsid w:val="00C23992"/>
    <w:rsid w:val="00C23AA3"/>
    <w:rsid w:val="00C23C1D"/>
    <w:rsid w:val="00C23EA6"/>
    <w:rsid w:val="00C23EC7"/>
    <w:rsid w:val="00C23ED8"/>
    <w:rsid w:val="00C23F3B"/>
    <w:rsid w:val="00C241D7"/>
    <w:rsid w:val="00C242D8"/>
    <w:rsid w:val="00C2487B"/>
    <w:rsid w:val="00C2498F"/>
    <w:rsid w:val="00C24FDD"/>
    <w:rsid w:val="00C25245"/>
    <w:rsid w:val="00C25B9C"/>
    <w:rsid w:val="00C25F8C"/>
    <w:rsid w:val="00C26030"/>
    <w:rsid w:val="00C261A5"/>
    <w:rsid w:val="00C264AA"/>
    <w:rsid w:val="00C26891"/>
    <w:rsid w:val="00C26A5C"/>
    <w:rsid w:val="00C26B68"/>
    <w:rsid w:val="00C26DC1"/>
    <w:rsid w:val="00C272AC"/>
    <w:rsid w:val="00C2742A"/>
    <w:rsid w:val="00C278C7"/>
    <w:rsid w:val="00C27AD0"/>
    <w:rsid w:val="00C27F4A"/>
    <w:rsid w:val="00C30065"/>
    <w:rsid w:val="00C300E7"/>
    <w:rsid w:val="00C3044E"/>
    <w:rsid w:val="00C310B2"/>
    <w:rsid w:val="00C311BA"/>
    <w:rsid w:val="00C3121A"/>
    <w:rsid w:val="00C31438"/>
    <w:rsid w:val="00C31566"/>
    <w:rsid w:val="00C319A2"/>
    <w:rsid w:val="00C31BD5"/>
    <w:rsid w:val="00C31C6F"/>
    <w:rsid w:val="00C31DD2"/>
    <w:rsid w:val="00C32453"/>
    <w:rsid w:val="00C32D84"/>
    <w:rsid w:val="00C32EB8"/>
    <w:rsid w:val="00C3309E"/>
    <w:rsid w:val="00C33159"/>
    <w:rsid w:val="00C333FF"/>
    <w:rsid w:val="00C334EE"/>
    <w:rsid w:val="00C33871"/>
    <w:rsid w:val="00C33908"/>
    <w:rsid w:val="00C33B73"/>
    <w:rsid w:val="00C33F40"/>
    <w:rsid w:val="00C34028"/>
    <w:rsid w:val="00C34652"/>
    <w:rsid w:val="00C34E17"/>
    <w:rsid w:val="00C35044"/>
    <w:rsid w:val="00C35099"/>
    <w:rsid w:val="00C3561B"/>
    <w:rsid w:val="00C3572A"/>
    <w:rsid w:val="00C35D3B"/>
    <w:rsid w:val="00C35E9C"/>
    <w:rsid w:val="00C361D4"/>
    <w:rsid w:val="00C364E4"/>
    <w:rsid w:val="00C36554"/>
    <w:rsid w:val="00C36651"/>
    <w:rsid w:val="00C3699D"/>
    <w:rsid w:val="00C37120"/>
    <w:rsid w:val="00C3713B"/>
    <w:rsid w:val="00C37428"/>
    <w:rsid w:val="00C3754F"/>
    <w:rsid w:val="00C3777D"/>
    <w:rsid w:val="00C377AB"/>
    <w:rsid w:val="00C3788A"/>
    <w:rsid w:val="00C40040"/>
    <w:rsid w:val="00C4012B"/>
    <w:rsid w:val="00C4019B"/>
    <w:rsid w:val="00C4029A"/>
    <w:rsid w:val="00C402AD"/>
    <w:rsid w:val="00C403CC"/>
    <w:rsid w:val="00C407C4"/>
    <w:rsid w:val="00C407EE"/>
    <w:rsid w:val="00C40D92"/>
    <w:rsid w:val="00C40DFF"/>
    <w:rsid w:val="00C411EC"/>
    <w:rsid w:val="00C41358"/>
    <w:rsid w:val="00C41734"/>
    <w:rsid w:val="00C4184F"/>
    <w:rsid w:val="00C41AD0"/>
    <w:rsid w:val="00C41B23"/>
    <w:rsid w:val="00C41BF7"/>
    <w:rsid w:val="00C41CFC"/>
    <w:rsid w:val="00C41D0A"/>
    <w:rsid w:val="00C420F1"/>
    <w:rsid w:val="00C421DA"/>
    <w:rsid w:val="00C42A5C"/>
    <w:rsid w:val="00C42ABA"/>
    <w:rsid w:val="00C431B6"/>
    <w:rsid w:val="00C43BD1"/>
    <w:rsid w:val="00C43FED"/>
    <w:rsid w:val="00C4400B"/>
    <w:rsid w:val="00C44088"/>
    <w:rsid w:val="00C440DA"/>
    <w:rsid w:val="00C444B2"/>
    <w:rsid w:val="00C44515"/>
    <w:rsid w:val="00C446B4"/>
    <w:rsid w:val="00C449D6"/>
    <w:rsid w:val="00C44BD7"/>
    <w:rsid w:val="00C44EA1"/>
    <w:rsid w:val="00C45089"/>
    <w:rsid w:val="00C452BF"/>
    <w:rsid w:val="00C4563E"/>
    <w:rsid w:val="00C45E42"/>
    <w:rsid w:val="00C45E43"/>
    <w:rsid w:val="00C460F8"/>
    <w:rsid w:val="00C461E6"/>
    <w:rsid w:val="00C4627E"/>
    <w:rsid w:val="00C4645F"/>
    <w:rsid w:val="00C46587"/>
    <w:rsid w:val="00C46672"/>
    <w:rsid w:val="00C4669E"/>
    <w:rsid w:val="00C467B5"/>
    <w:rsid w:val="00C4699F"/>
    <w:rsid w:val="00C46B47"/>
    <w:rsid w:val="00C46DED"/>
    <w:rsid w:val="00C473AB"/>
    <w:rsid w:val="00C4765B"/>
    <w:rsid w:val="00C4777F"/>
    <w:rsid w:val="00C47B31"/>
    <w:rsid w:val="00C47C19"/>
    <w:rsid w:val="00C47C79"/>
    <w:rsid w:val="00C47E97"/>
    <w:rsid w:val="00C501E0"/>
    <w:rsid w:val="00C5035D"/>
    <w:rsid w:val="00C50492"/>
    <w:rsid w:val="00C5054D"/>
    <w:rsid w:val="00C50830"/>
    <w:rsid w:val="00C50CAE"/>
    <w:rsid w:val="00C50E3A"/>
    <w:rsid w:val="00C51050"/>
    <w:rsid w:val="00C5135F"/>
    <w:rsid w:val="00C513C1"/>
    <w:rsid w:val="00C51455"/>
    <w:rsid w:val="00C514CB"/>
    <w:rsid w:val="00C51C55"/>
    <w:rsid w:val="00C520CC"/>
    <w:rsid w:val="00C520E8"/>
    <w:rsid w:val="00C521B0"/>
    <w:rsid w:val="00C523B7"/>
    <w:rsid w:val="00C524BD"/>
    <w:rsid w:val="00C52871"/>
    <w:rsid w:val="00C52BBF"/>
    <w:rsid w:val="00C52BC3"/>
    <w:rsid w:val="00C52D0C"/>
    <w:rsid w:val="00C52F05"/>
    <w:rsid w:val="00C5335C"/>
    <w:rsid w:val="00C53A84"/>
    <w:rsid w:val="00C53CD3"/>
    <w:rsid w:val="00C53D1D"/>
    <w:rsid w:val="00C54080"/>
    <w:rsid w:val="00C549D6"/>
    <w:rsid w:val="00C549FF"/>
    <w:rsid w:val="00C54CA5"/>
    <w:rsid w:val="00C55001"/>
    <w:rsid w:val="00C55166"/>
    <w:rsid w:val="00C55793"/>
    <w:rsid w:val="00C5599B"/>
    <w:rsid w:val="00C55A64"/>
    <w:rsid w:val="00C55C35"/>
    <w:rsid w:val="00C55C39"/>
    <w:rsid w:val="00C56190"/>
    <w:rsid w:val="00C56292"/>
    <w:rsid w:val="00C56536"/>
    <w:rsid w:val="00C569CA"/>
    <w:rsid w:val="00C56B3B"/>
    <w:rsid w:val="00C570A4"/>
    <w:rsid w:val="00C57217"/>
    <w:rsid w:val="00C574EB"/>
    <w:rsid w:val="00C5785D"/>
    <w:rsid w:val="00C60495"/>
    <w:rsid w:val="00C60BD9"/>
    <w:rsid w:val="00C60D9C"/>
    <w:rsid w:val="00C61276"/>
    <w:rsid w:val="00C6130E"/>
    <w:rsid w:val="00C62180"/>
    <w:rsid w:val="00C6260D"/>
    <w:rsid w:val="00C6273E"/>
    <w:rsid w:val="00C62901"/>
    <w:rsid w:val="00C62EE0"/>
    <w:rsid w:val="00C63299"/>
    <w:rsid w:val="00C63399"/>
    <w:rsid w:val="00C633DD"/>
    <w:rsid w:val="00C635A6"/>
    <w:rsid w:val="00C63EA3"/>
    <w:rsid w:val="00C63FC8"/>
    <w:rsid w:val="00C64609"/>
    <w:rsid w:val="00C64677"/>
    <w:rsid w:val="00C646C2"/>
    <w:rsid w:val="00C64A22"/>
    <w:rsid w:val="00C64BD0"/>
    <w:rsid w:val="00C64D10"/>
    <w:rsid w:val="00C654B4"/>
    <w:rsid w:val="00C65D43"/>
    <w:rsid w:val="00C65EC5"/>
    <w:rsid w:val="00C66766"/>
    <w:rsid w:val="00C667CC"/>
    <w:rsid w:val="00C66841"/>
    <w:rsid w:val="00C66866"/>
    <w:rsid w:val="00C66904"/>
    <w:rsid w:val="00C66CF8"/>
    <w:rsid w:val="00C66E51"/>
    <w:rsid w:val="00C66ED7"/>
    <w:rsid w:val="00C66F33"/>
    <w:rsid w:val="00C6701F"/>
    <w:rsid w:val="00C67104"/>
    <w:rsid w:val="00C67601"/>
    <w:rsid w:val="00C67699"/>
    <w:rsid w:val="00C67934"/>
    <w:rsid w:val="00C67CBB"/>
    <w:rsid w:val="00C70197"/>
    <w:rsid w:val="00C702DC"/>
    <w:rsid w:val="00C70AE7"/>
    <w:rsid w:val="00C70E1F"/>
    <w:rsid w:val="00C71026"/>
    <w:rsid w:val="00C71232"/>
    <w:rsid w:val="00C713EE"/>
    <w:rsid w:val="00C71537"/>
    <w:rsid w:val="00C716ED"/>
    <w:rsid w:val="00C717A8"/>
    <w:rsid w:val="00C7198C"/>
    <w:rsid w:val="00C71C3B"/>
    <w:rsid w:val="00C71C64"/>
    <w:rsid w:val="00C72D55"/>
    <w:rsid w:val="00C72DA8"/>
    <w:rsid w:val="00C73180"/>
    <w:rsid w:val="00C733CC"/>
    <w:rsid w:val="00C73700"/>
    <w:rsid w:val="00C739C8"/>
    <w:rsid w:val="00C73A68"/>
    <w:rsid w:val="00C73C0B"/>
    <w:rsid w:val="00C73DB0"/>
    <w:rsid w:val="00C73F4B"/>
    <w:rsid w:val="00C74256"/>
    <w:rsid w:val="00C7450A"/>
    <w:rsid w:val="00C74524"/>
    <w:rsid w:val="00C74A01"/>
    <w:rsid w:val="00C74C06"/>
    <w:rsid w:val="00C74E5C"/>
    <w:rsid w:val="00C74F9F"/>
    <w:rsid w:val="00C75110"/>
    <w:rsid w:val="00C7520C"/>
    <w:rsid w:val="00C7541B"/>
    <w:rsid w:val="00C75854"/>
    <w:rsid w:val="00C75BE6"/>
    <w:rsid w:val="00C76535"/>
    <w:rsid w:val="00C765EF"/>
    <w:rsid w:val="00C76764"/>
    <w:rsid w:val="00C768D4"/>
    <w:rsid w:val="00C76B8A"/>
    <w:rsid w:val="00C76EEC"/>
    <w:rsid w:val="00C77635"/>
    <w:rsid w:val="00C77AA4"/>
    <w:rsid w:val="00C77B53"/>
    <w:rsid w:val="00C77C7D"/>
    <w:rsid w:val="00C77FB7"/>
    <w:rsid w:val="00C8006A"/>
    <w:rsid w:val="00C80246"/>
    <w:rsid w:val="00C80B7E"/>
    <w:rsid w:val="00C80D91"/>
    <w:rsid w:val="00C8165E"/>
    <w:rsid w:val="00C818B4"/>
    <w:rsid w:val="00C81C9C"/>
    <w:rsid w:val="00C825BB"/>
    <w:rsid w:val="00C82D5D"/>
    <w:rsid w:val="00C82DD2"/>
    <w:rsid w:val="00C831C7"/>
    <w:rsid w:val="00C83478"/>
    <w:rsid w:val="00C83728"/>
    <w:rsid w:val="00C83CA4"/>
    <w:rsid w:val="00C84237"/>
    <w:rsid w:val="00C847A9"/>
    <w:rsid w:val="00C849BA"/>
    <w:rsid w:val="00C84B49"/>
    <w:rsid w:val="00C84BD4"/>
    <w:rsid w:val="00C85075"/>
    <w:rsid w:val="00C8523D"/>
    <w:rsid w:val="00C852E6"/>
    <w:rsid w:val="00C85461"/>
    <w:rsid w:val="00C8577F"/>
    <w:rsid w:val="00C85D58"/>
    <w:rsid w:val="00C85DE3"/>
    <w:rsid w:val="00C8628D"/>
    <w:rsid w:val="00C8706D"/>
    <w:rsid w:val="00C8774B"/>
    <w:rsid w:val="00C877BD"/>
    <w:rsid w:val="00C878A9"/>
    <w:rsid w:val="00C87AC5"/>
    <w:rsid w:val="00C87E25"/>
    <w:rsid w:val="00C87FD0"/>
    <w:rsid w:val="00C90093"/>
    <w:rsid w:val="00C902B3"/>
    <w:rsid w:val="00C9049D"/>
    <w:rsid w:val="00C90A5B"/>
    <w:rsid w:val="00C90A69"/>
    <w:rsid w:val="00C90E77"/>
    <w:rsid w:val="00C91AF3"/>
    <w:rsid w:val="00C91DFF"/>
    <w:rsid w:val="00C91FB5"/>
    <w:rsid w:val="00C9215E"/>
    <w:rsid w:val="00C9251E"/>
    <w:rsid w:val="00C92784"/>
    <w:rsid w:val="00C92919"/>
    <w:rsid w:val="00C92A08"/>
    <w:rsid w:val="00C92A4C"/>
    <w:rsid w:val="00C92AF0"/>
    <w:rsid w:val="00C92BE0"/>
    <w:rsid w:val="00C9301F"/>
    <w:rsid w:val="00C9358B"/>
    <w:rsid w:val="00C935FB"/>
    <w:rsid w:val="00C93B1A"/>
    <w:rsid w:val="00C93F2B"/>
    <w:rsid w:val="00C93FCF"/>
    <w:rsid w:val="00C9425E"/>
    <w:rsid w:val="00C94AF2"/>
    <w:rsid w:val="00C94B4F"/>
    <w:rsid w:val="00C95043"/>
    <w:rsid w:val="00C95129"/>
    <w:rsid w:val="00C952D7"/>
    <w:rsid w:val="00C955A0"/>
    <w:rsid w:val="00C9560D"/>
    <w:rsid w:val="00C95623"/>
    <w:rsid w:val="00C95710"/>
    <w:rsid w:val="00C96A3B"/>
    <w:rsid w:val="00C96AC2"/>
    <w:rsid w:val="00C97292"/>
    <w:rsid w:val="00C97744"/>
    <w:rsid w:val="00C97CF4"/>
    <w:rsid w:val="00CA08A3"/>
    <w:rsid w:val="00CA0BF1"/>
    <w:rsid w:val="00CA0CB1"/>
    <w:rsid w:val="00CA0DBD"/>
    <w:rsid w:val="00CA116D"/>
    <w:rsid w:val="00CA12E9"/>
    <w:rsid w:val="00CA143C"/>
    <w:rsid w:val="00CA14D7"/>
    <w:rsid w:val="00CA173A"/>
    <w:rsid w:val="00CA18AF"/>
    <w:rsid w:val="00CA193E"/>
    <w:rsid w:val="00CA1A6E"/>
    <w:rsid w:val="00CA1B5A"/>
    <w:rsid w:val="00CA1CB7"/>
    <w:rsid w:val="00CA1CCA"/>
    <w:rsid w:val="00CA1CDF"/>
    <w:rsid w:val="00CA1EDD"/>
    <w:rsid w:val="00CA2237"/>
    <w:rsid w:val="00CA2306"/>
    <w:rsid w:val="00CA2712"/>
    <w:rsid w:val="00CA2DE4"/>
    <w:rsid w:val="00CA2E73"/>
    <w:rsid w:val="00CA32A1"/>
    <w:rsid w:val="00CA32DF"/>
    <w:rsid w:val="00CA3401"/>
    <w:rsid w:val="00CA361E"/>
    <w:rsid w:val="00CA3621"/>
    <w:rsid w:val="00CA380D"/>
    <w:rsid w:val="00CA4090"/>
    <w:rsid w:val="00CA4B1C"/>
    <w:rsid w:val="00CA4CC3"/>
    <w:rsid w:val="00CA4D41"/>
    <w:rsid w:val="00CA4DAD"/>
    <w:rsid w:val="00CA4DD0"/>
    <w:rsid w:val="00CA4FEE"/>
    <w:rsid w:val="00CA4FF7"/>
    <w:rsid w:val="00CA59A7"/>
    <w:rsid w:val="00CA5ABB"/>
    <w:rsid w:val="00CA5B8E"/>
    <w:rsid w:val="00CA5DCA"/>
    <w:rsid w:val="00CA5E05"/>
    <w:rsid w:val="00CA613D"/>
    <w:rsid w:val="00CA640D"/>
    <w:rsid w:val="00CA657E"/>
    <w:rsid w:val="00CA6865"/>
    <w:rsid w:val="00CA6917"/>
    <w:rsid w:val="00CA6B55"/>
    <w:rsid w:val="00CA6E16"/>
    <w:rsid w:val="00CA6EE6"/>
    <w:rsid w:val="00CA6F23"/>
    <w:rsid w:val="00CA72D5"/>
    <w:rsid w:val="00CA7409"/>
    <w:rsid w:val="00CA7454"/>
    <w:rsid w:val="00CA79B6"/>
    <w:rsid w:val="00CA7AFA"/>
    <w:rsid w:val="00CA7AFF"/>
    <w:rsid w:val="00CA7B65"/>
    <w:rsid w:val="00CA7F32"/>
    <w:rsid w:val="00CB0764"/>
    <w:rsid w:val="00CB0B61"/>
    <w:rsid w:val="00CB0D75"/>
    <w:rsid w:val="00CB1085"/>
    <w:rsid w:val="00CB1220"/>
    <w:rsid w:val="00CB1334"/>
    <w:rsid w:val="00CB18DC"/>
    <w:rsid w:val="00CB19F7"/>
    <w:rsid w:val="00CB1B8C"/>
    <w:rsid w:val="00CB2093"/>
    <w:rsid w:val="00CB251D"/>
    <w:rsid w:val="00CB25DB"/>
    <w:rsid w:val="00CB2680"/>
    <w:rsid w:val="00CB2950"/>
    <w:rsid w:val="00CB2F2E"/>
    <w:rsid w:val="00CB3502"/>
    <w:rsid w:val="00CB3569"/>
    <w:rsid w:val="00CB378C"/>
    <w:rsid w:val="00CB3AA9"/>
    <w:rsid w:val="00CB3C89"/>
    <w:rsid w:val="00CB3E01"/>
    <w:rsid w:val="00CB40AC"/>
    <w:rsid w:val="00CB4527"/>
    <w:rsid w:val="00CB47FF"/>
    <w:rsid w:val="00CB483E"/>
    <w:rsid w:val="00CB48A5"/>
    <w:rsid w:val="00CB4991"/>
    <w:rsid w:val="00CB5143"/>
    <w:rsid w:val="00CB51D6"/>
    <w:rsid w:val="00CB51E0"/>
    <w:rsid w:val="00CB5799"/>
    <w:rsid w:val="00CB58A6"/>
    <w:rsid w:val="00CB5A99"/>
    <w:rsid w:val="00CB6291"/>
    <w:rsid w:val="00CB62C3"/>
    <w:rsid w:val="00CB6A15"/>
    <w:rsid w:val="00CB6D7D"/>
    <w:rsid w:val="00CB7D47"/>
    <w:rsid w:val="00CC00F1"/>
    <w:rsid w:val="00CC071C"/>
    <w:rsid w:val="00CC08A0"/>
    <w:rsid w:val="00CC0902"/>
    <w:rsid w:val="00CC098B"/>
    <w:rsid w:val="00CC128C"/>
    <w:rsid w:val="00CC1555"/>
    <w:rsid w:val="00CC162A"/>
    <w:rsid w:val="00CC1932"/>
    <w:rsid w:val="00CC1A43"/>
    <w:rsid w:val="00CC1A9E"/>
    <w:rsid w:val="00CC1C34"/>
    <w:rsid w:val="00CC1FF4"/>
    <w:rsid w:val="00CC214F"/>
    <w:rsid w:val="00CC23C2"/>
    <w:rsid w:val="00CC246F"/>
    <w:rsid w:val="00CC2886"/>
    <w:rsid w:val="00CC2C77"/>
    <w:rsid w:val="00CC2D07"/>
    <w:rsid w:val="00CC2DD0"/>
    <w:rsid w:val="00CC2DD3"/>
    <w:rsid w:val="00CC2EB6"/>
    <w:rsid w:val="00CC2EDE"/>
    <w:rsid w:val="00CC3039"/>
    <w:rsid w:val="00CC36FC"/>
    <w:rsid w:val="00CC3705"/>
    <w:rsid w:val="00CC41E8"/>
    <w:rsid w:val="00CC4599"/>
    <w:rsid w:val="00CC48FB"/>
    <w:rsid w:val="00CC4A02"/>
    <w:rsid w:val="00CC4BA5"/>
    <w:rsid w:val="00CC5064"/>
    <w:rsid w:val="00CC5092"/>
    <w:rsid w:val="00CC528E"/>
    <w:rsid w:val="00CC57DF"/>
    <w:rsid w:val="00CC59EF"/>
    <w:rsid w:val="00CC5E44"/>
    <w:rsid w:val="00CC60C7"/>
    <w:rsid w:val="00CC61BF"/>
    <w:rsid w:val="00CC61CB"/>
    <w:rsid w:val="00CC62BC"/>
    <w:rsid w:val="00CC642D"/>
    <w:rsid w:val="00CC665C"/>
    <w:rsid w:val="00CC6AB6"/>
    <w:rsid w:val="00CC6B0C"/>
    <w:rsid w:val="00CC6BA4"/>
    <w:rsid w:val="00CC6E89"/>
    <w:rsid w:val="00CC7180"/>
    <w:rsid w:val="00CC77E1"/>
    <w:rsid w:val="00CC7947"/>
    <w:rsid w:val="00CC7FE3"/>
    <w:rsid w:val="00CD06F8"/>
    <w:rsid w:val="00CD0A2C"/>
    <w:rsid w:val="00CD107C"/>
    <w:rsid w:val="00CD11FA"/>
    <w:rsid w:val="00CD1A06"/>
    <w:rsid w:val="00CD206D"/>
    <w:rsid w:val="00CD2258"/>
    <w:rsid w:val="00CD24D1"/>
    <w:rsid w:val="00CD31DF"/>
    <w:rsid w:val="00CD3348"/>
    <w:rsid w:val="00CD3636"/>
    <w:rsid w:val="00CD3656"/>
    <w:rsid w:val="00CD3F67"/>
    <w:rsid w:val="00CD4066"/>
    <w:rsid w:val="00CD42CF"/>
    <w:rsid w:val="00CD4710"/>
    <w:rsid w:val="00CD47BD"/>
    <w:rsid w:val="00CD4876"/>
    <w:rsid w:val="00CD50D8"/>
    <w:rsid w:val="00CD538D"/>
    <w:rsid w:val="00CD561A"/>
    <w:rsid w:val="00CD5717"/>
    <w:rsid w:val="00CD5873"/>
    <w:rsid w:val="00CD5B7E"/>
    <w:rsid w:val="00CD5F54"/>
    <w:rsid w:val="00CD60BF"/>
    <w:rsid w:val="00CD60C9"/>
    <w:rsid w:val="00CD62CD"/>
    <w:rsid w:val="00CD6D6B"/>
    <w:rsid w:val="00CD7007"/>
    <w:rsid w:val="00CD70DF"/>
    <w:rsid w:val="00CD7299"/>
    <w:rsid w:val="00CD72E2"/>
    <w:rsid w:val="00CD75FC"/>
    <w:rsid w:val="00CD7B7B"/>
    <w:rsid w:val="00CD7F4E"/>
    <w:rsid w:val="00CE025F"/>
    <w:rsid w:val="00CE08AA"/>
    <w:rsid w:val="00CE0A7B"/>
    <w:rsid w:val="00CE0D48"/>
    <w:rsid w:val="00CE0DBA"/>
    <w:rsid w:val="00CE125A"/>
    <w:rsid w:val="00CE126A"/>
    <w:rsid w:val="00CE1288"/>
    <w:rsid w:val="00CE16FC"/>
    <w:rsid w:val="00CE1B14"/>
    <w:rsid w:val="00CE1C15"/>
    <w:rsid w:val="00CE1E31"/>
    <w:rsid w:val="00CE1FFE"/>
    <w:rsid w:val="00CE24D9"/>
    <w:rsid w:val="00CE26AD"/>
    <w:rsid w:val="00CE2AC2"/>
    <w:rsid w:val="00CE324C"/>
    <w:rsid w:val="00CE34D3"/>
    <w:rsid w:val="00CE352B"/>
    <w:rsid w:val="00CE35E3"/>
    <w:rsid w:val="00CE360B"/>
    <w:rsid w:val="00CE36D2"/>
    <w:rsid w:val="00CE3926"/>
    <w:rsid w:val="00CE3B04"/>
    <w:rsid w:val="00CE3D51"/>
    <w:rsid w:val="00CE3EA4"/>
    <w:rsid w:val="00CE3FEF"/>
    <w:rsid w:val="00CE4065"/>
    <w:rsid w:val="00CE41E0"/>
    <w:rsid w:val="00CE4506"/>
    <w:rsid w:val="00CE4615"/>
    <w:rsid w:val="00CE4C0E"/>
    <w:rsid w:val="00CE5014"/>
    <w:rsid w:val="00CE538B"/>
    <w:rsid w:val="00CE5C82"/>
    <w:rsid w:val="00CE5CD6"/>
    <w:rsid w:val="00CE607F"/>
    <w:rsid w:val="00CE6493"/>
    <w:rsid w:val="00CE6531"/>
    <w:rsid w:val="00CE69B3"/>
    <w:rsid w:val="00CE6FBC"/>
    <w:rsid w:val="00CE7170"/>
    <w:rsid w:val="00CE7342"/>
    <w:rsid w:val="00CE7343"/>
    <w:rsid w:val="00CE7593"/>
    <w:rsid w:val="00CE79C0"/>
    <w:rsid w:val="00CF00D3"/>
    <w:rsid w:val="00CF0227"/>
    <w:rsid w:val="00CF028D"/>
    <w:rsid w:val="00CF0453"/>
    <w:rsid w:val="00CF05B2"/>
    <w:rsid w:val="00CF0657"/>
    <w:rsid w:val="00CF08E8"/>
    <w:rsid w:val="00CF1367"/>
    <w:rsid w:val="00CF138F"/>
    <w:rsid w:val="00CF1777"/>
    <w:rsid w:val="00CF2952"/>
    <w:rsid w:val="00CF2B99"/>
    <w:rsid w:val="00CF2F34"/>
    <w:rsid w:val="00CF30B0"/>
    <w:rsid w:val="00CF3502"/>
    <w:rsid w:val="00CF35E4"/>
    <w:rsid w:val="00CF3740"/>
    <w:rsid w:val="00CF38BF"/>
    <w:rsid w:val="00CF392C"/>
    <w:rsid w:val="00CF3EF7"/>
    <w:rsid w:val="00CF402C"/>
    <w:rsid w:val="00CF45BC"/>
    <w:rsid w:val="00CF486C"/>
    <w:rsid w:val="00CF501D"/>
    <w:rsid w:val="00CF5531"/>
    <w:rsid w:val="00CF5888"/>
    <w:rsid w:val="00CF5DA3"/>
    <w:rsid w:val="00CF5EAD"/>
    <w:rsid w:val="00CF610B"/>
    <w:rsid w:val="00CF66E3"/>
    <w:rsid w:val="00CF67D3"/>
    <w:rsid w:val="00CF6B1F"/>
    <w:rsid w:val="00CF703A"/>
    <w:rsid w:val="00CF7124"/>
    <w:rsid w:val="00CF73B8"/>
    <w:rsid w:val="00CF74D3"/>
    <w:rsid w:val="00CF7518"/>
    <w:rsid w:val="00CF7D08"/>
    <w:rsid w:val="00CF7FF0"/>
    <w:rsid w:val="00D00489"/>
    <w:rsid w:val="00D00492"/>
    <w:rsid w:val="00D0052A"/>
    <w:rsid w:val="00D007C1"/>
    <w:rsid w:val="00D00868"/>
    <w:rsid w:val="00D009E5"/>
    <w:rsid w:val="00D01292"/>
    <w:rsid w:val="00D01409"/>
    <w:rsid w:val="00D01478"/>
    <w:rsid w:val="00D0161C"/>
    <w:rsid w:val="00D018A7"/>
    <w:rsid w:val="00D01D40"/>
    <w:rsid w:val="00D01F3A"/>
    <w:rsid w:val="00D02435"/>
    <w:rsid w:val="00D02745"/>
    <w:rsid w:val="00D029B2"/>
    <w:rsid w:val="00D02C5F"/>
    <w:rsid w:val="00D03036"/>
    <w:rsid w:val="00D03584"/>
    <w:rsid w:val="00D0387D"/>
    <w:rsid w:val="00D0391D"/>
    <w:rsid w:val="00D03A3D"/>
    <w:rsid w:val="00D03DB1"/>
    <w:rsid w:val="00D03F0B"/>
    <w:rsid w:val="00D040A4"/>
    <w:rsid w:val="00D0421F"/>
    <w:rsid w:val="00D04255"/>
    <w:rsid w:val="00D0435F"/>
    <w:rsid w:val="00D04494"/>
    <w:rsid w:val="00D04876"/>
    <w:rsid w:val="00D0561F"/>
    <w:rsid w:val="00D05BBF"/>
    <w:rsid w:val="00D060DD"/>
    <w:rsid w:val="00D06136"/>
    <w:rsid w:val="00D06196"/>
    <w:rsid w:val="00D06455"/>
    <w:rsid w:val="00D0645B"/>
    <w:rsid w:val="00D06500"/>
    <w:rsid w:val="00D06698"/>
    <w:rsid w:val="00D0688E"/>
    <w:rsid w:val="00D06BC4"/>
    <w:rsid w:val="00D076C7"/>
    <w:rsid w:val="00D076E4"/>
    <w:rsid w:val="00D07835"/>
    <w:rsid w:val="00D07948"/>
    <w:rsid w:val="00D07A65"/>
    <w:rsid w:val="00D07B8E"/>
    <w:rsid w:val="00D10115"/>
    <w:rsid w:val="00D10463"/>
    <w:rsid w:val="00D10468"/>
    <w:rsid w:val="00D104B3"/>
    <w:rsid w:val="00D106B9"/>
    <w:rsid w:val="00D109E6"/>
    <w:rsid w:val="00D10AB6"/>
    <w:rsid w:val="00D10CAD"/>
    <w:rsid w:val="00D113E4"/>
    <w:rsid w:val="00D115BE"/>
    <w:rsid w:val="00D11CB3"/>
    <w:rsid w:val="00D11F82"/>
    <w:rsid w:val="00D1215B"/>
    <w:rsid w:val="00D12482"/>
    <w:rsid w:val="00D12AA7"/>
    <w:rsid w:val="00D132CE"/>
    <w:rsid w:val="00D134A3"/>
    <w:rsid w:val="00D1368B"/>
    <w:rsid w:val="00D136BA"/>
    <w:rsid w:val="00D13920"/>
    <w:rsid w:val="00D13B58"/>
    <w:rsid w:val="00D13BCE"/>
    <w:rsid w:val="00D13C8D"/>
    <w:rsid w:val="00D14423"/>
    <w:rsid w:val="00D1452E"/>
    <w:rsid w:val="00D14BF1"/>
    <w:rsid w:val="00D14F7B"/>
    <w:rsid w:val="00D151E8"/>
    <w:rsid w:val="00D153E2"/>
    <w:rsid w:val="00D15808"/>
    <w:rsid w:val="00D15AD2"/>
    <w:rsid w:val="00D15D89"/>
    <w:rsid w:val="00D160D7"/>
    <w:rsid w:val="00D162F6"/>
    <w:rsid w:val="00D170D7"/>
    <w:rsid w:val="00D17370"/>
    <w:rsid w:val="00D176D8"/>
    <w:rsid w:val="00D17822"/>
    <w:rsid w:val="00D179C1"/>
    <w:rsid w:val="00D17C21"/>
    <w:rsid w:val="00D20134"/>
    <w:rsid w:val="00D202D0"/>
    <w:rsid w:val="00D2040D"/>
    <w:rsid w:val="00D20912"/>
    <w:rsid w:val="00D20ED8"/>
    <w:rsid w:val="00D20F40"/>
    <w:rsid w:val="00D2120F"/>
    <w:rsid w:val="00D213C7"/>
    <w:rsid w:val="00D213C8"/>
    <w:rsid w:val="00D21948"/>
    <w:rsid w:val="00D22088"/>
    <w:rsid w:val="00D226D6"/>
    <w:rsid w:val="00D2285E"/>
    <w:rsid w:val="00D22BC3"/>
    <w:rsid w:val="00D230B3"/>
    <w:rsid w:val="00D23C88"/>
    <w:rsid w:val="00D247D3"/>
    <w:rsid w:val="00D248F9"/>
    <w:rsid w:val="00D24953"/>
    <w:rsid w:val="00D24A8D"/>
    <w:rsid w:val="00D25157"/>
    <w:rsid w:val="00D253A0"/>
    <w:rsid w:val="00D25480"/>
    <w:rsid w:val="00D254EF"/>
    <w:rsid w:val="00D25818"/>
    <w:rsid w:val="00D2599F"/>
    <w:rsid w:val="00D261C4"/>
    <w:rsid w:val="00D262EC"/>
    <w:rsid w:val="00D26343"/>
    <w:rsid w:val="00D2647D"/>
    <w:rsid w:val="00D269DC"/>
    <w:rsid w:val="00D27165"/>
    <w:rsid w:val="00D2733F"/>
    <w:rsid w:val="00D27A08"/>
    <w:rsid w:val="00D301A4"/>
    <w:rsid w:val="00D30533"/>
    <w:rsid w:val="00D30B07"/>
    <w:rsid w:val="00D30B8D"/>
    <w:rsid w:val="00D30DE2"/>
    <w:rsid w:val="00D30EE8"/>
    <w:rsid w:val="00D31185"/>
    <w:rsid w:val="00D31BFB"/>
    <w:rsid w:val="00D31C37"/>
    <w:rsid w:val="00D31D29"/>
    <w:rsid w:val="00D32649"/>
    <w:rsid w:val="00D3294A"/>
    <w:rsid w:val="00D32B7C"/>
    <w:rsid w:val="00D32FA5"/>
    <w:rsid w:val="00D3318F"/>
    <w:rsid w:val="00D33818"/>
    <w:rsid w:val="00D33AA3"/>
    <w:rsid w:val="00D33ABC"/>
    <w:rsid w:val="00D33BD8"/>
    <w:rsid w:val="00D340E0"/>
    <w:rsid w:val="00D34107"/>
    <w:rsid w:val="00D34531"/>
    <w:rsid w:val="00D3494A"/>
    <w:rsid w:val="00D34956"/>
    <w:rsid w:val="00D3497D"/>
    <w:rsid w:val="00D349D0"/>
    <w:rsid w:val="00D34D66"/>
    <w:rsid w:val="00D35203"/>
    <w:rsid w:val="00D3535C"/>
    <w:rsid w:val="00D35384"/>
    <w:rsid w:val="00D355CE"/>
    <w:rsid w:val="00D3591F"/>
    <w:rsid w:val="00D3592F"/>
    <w:rsid w:val="00D35EB1"/>
    <w:rsid w:val="00D3606D"/>
    <w:rsid w:val="00D36457"/>
    <w:rsid w:val="00D369D2"/>
    <w:rsid w:val="00D37029"/>
    <w:rsid w:val="00D3704C"/>
    <w:rsid w:val="00D370C7"/>
    <w:rsid w:val="00D376C7"/>
    <w:rsid w:val="00D3774A"/>
    <w:rsid w:val="00D37CB5"/>
    <w:rsid w:val="00D37D7B"/>
    <w:rsid w:val="00D37FCA"/>
    <w:rsid w:val="00D4020B"/>
    <w:rsid w:val="00D40418"/>
    <w:rsid w:val="00D4093A"/>
    <w:rsid w:val="00D40F85"/>
    <w:rsid w:val="00D41811"/>
    <w:rsid w:val="00D41819"/>
    <w:rsid w:val="00D4185A"/>
    <w:rsid w:val="00D41A52"/>
    <w:rsid w:val="00D41CA7"/>
    <w:rsid w:val="00D427B8"/>
    <w:rsid w:val="00D42828"/>
    <w:rsid w:val="00D42A39"/>
    <w:rsid w:val="00D42C65"/>
    <w:rsid w:val="00D42EF5"/>
    <w:rsid w:val="00D4300E"/>
    <w:rsid w:val="00D432D0"/>
    <w:rsid w:val="00D43361"/>
    <w:rsid w:val="00D43945"/>
    <w:rsid w:val="00D43A0B"/>
    <w:rsid w:val="00D43D2F"/>
    <w:rsid w:val="00D43D9A"/>
    <w:rsid w:val="00D43F05"/>
    <w:rsid w:val="00D449F8"/>
    <w:rsid w:val="00D44A71"/>
    <w:rsid w:val="00D44D19"/>
    <w:rsid w:val="00D452E0"/>
    <w:rsid w:val="00D453DA"/>
    <w:rsid w:val="00D4574E"/>
    <w:rsid w:val="00D45942"/>
    <w:rsid w:val="00D45BA6"/>
    <w:rsid w:val="00D45CDC"/>
    <w:rsid w:val="00D45D3D"/>
    <w:rsid w:val="00D463EE"/>
    <w:rsid w:val="00D4698D"/>
    <w:rsid w:val="00D46B45"/>
    <w:rsid w:val="00D473A5"/>
    <w:rsid w:val="00D4779F"/>
    <w:rsid w:val="00D477B8"/>
    <w:rsid w:val="00D47B1D"/>
    <w:rsid w:val="00D47ECB"/>
    <w:rsid w:val="00D500D5"/>
    <w:rsid w:val="00D50730"/>
    <w:rsid w:val="00D50B68"/>
    <w:rsid w:val="00D50BF7"/>
    <w:rsid w:val="00D50C2E"/>
    <w:rsid w:val="00D50D4F"/>
    <w:rsid w:val="00D514ED"/>
    <w:rsid w:val="00D5183A"/>
    <w:rsid w:val="00D519EB"/>
    <w:rsid w:val="00D519F8"/>
    <w:rsid w:val="00D51B32"/>
    <w:rsid w:val="00D520A2"/>
    <w:rsid w:val="00D52273"/>
    <w:rsid w:val="00D52290"/>
    <w:rsid w:val="00D523F6"/>
    <w:rsid w:val="00D52C46"/>
    <w:rsid w:val="00D52D85"/>
    <w:rsid w:val="00D5319A"/>
    <w:rsid w:val="00D53209"/>
    <w:rsid w:val="00D5417D"/>
    <w:rsid w:val="00D548F4"/>
    <w:rsid w:val="00D54DE9"/>
    <w:rsid w:val="00D5556E"/>
    <w:rsid w:val="00D55D8E"/>
    <w:rsid w:val="00D55F47"/>
    <w:rsid w:val="00D5607C"/>
    <w:rsid w:val="00D563FF"/>
    <w:rsid w:val="00D564FF"/>
    <w:rsid w:val="00D566A8"/>
    <w:rsid w:val="00D56816"/>
    <w:rsid w:val="00D570F3"/>
    <w:rsid w:val="00D5766B"/>
    <w:rsid w:val="00D57AAD"/>
    <w:rsid w:val="00D60832"/>
    <w:rsid w:val="00D611D6"/>
    <w:rsid w:val="00D61303"/>
    <w:rsid w:val="00D61803"/>
    <w:rsid w:val="00D619F8"/>
    <w:rsid w:val="00D61B6E"/>
    <w:rsid w:val="00D61B84"/>
    <w:rsid w:val="00D61C6F"/>
    <w:rsid w:val="00D6236B"/>
    <w:rsid w:val="00D63241"/>
    <w:rsid w:val="00D634C3"/>
    <w:rsid w:val="00D634F4"/>
    <w:rsid w:val="00D6397A"/>
    <w:rsid w:val="00D640C0"/>
    <w:rsid w:val="00D6416F"/>
    <w:rsid w:val="00D643D5"/>
    <w:rsid w:val="00D645DF"/>
    <w:rsid w:val="00D6496F"/>
    <w:rsid w:val="00D64B8F"/>
    <w:rsid w:val="00D652D4"/>
    <w:rsid w:val="00D655F4"/>
    <w:rsid w:val="00D65725"/>
    <w:rsid w:val="00D65D28"/>
    <w:rsid w:val="00D664B9"/>
    <w:rsid w:val="00D66D66"/>
    <w:rsid w:val="00D66DD3"/>
    <w:rsid w:val="00D67112"/>
    <w:rsid w:val="00D67326"/>
    <w:rsid w:val="00D673F6"/>
    <w:rsid w:val="00D6763F"/>
    <w:rsid w:val="00D6775C"/>
    <w:rsid w:val="00D6776B"/>
    <w:rsid w:val="00D7031B"/>
    <w:rsid w:val="00D70561"/>
    <w:rsid w:val="00D70879"/>
    <w:rsid w:val="00D7089B"/>
    <w:rsid w:val="00D709E8"/>
    <w:rsid w:val="00D70AC0"/>
    <w:rsid w:val="00D70C28"/>
    <w:rsid w:val="00D70C9C"/>
    <w:rsid w:val="00D70CC3"/>
    <w:rsid w:val="00D70EA2"/>
    <w:rsid w:val="00D70FAA"/>
    <w:rsid w:val="00D70FBE"/>
    <w:rsid w:val="00D712B0"/>
    <w:rsid w:val="00D71324"/>
    <w:rsid w:val="00D7134E"/>
    <w:rsid w:val="00D71809"/>
    <w:rsid w:val="00D71E6B"/>
    <w:rsid w:val="00D71FFB"/>
    <w:rsid w:val="00D72C24"/>
    <w:rsid w:val="00D72EB4"/>
    <w:rsid w:val="00D73311"/>
    <w:rsid w:val="00D733C6"/>
    <w:rsid w:val="00D7349B"/>
    <w:rsid w:val="00D73806"/>
    <w:rsid w:val="00D73877"/>
    <w:rsid w:val="00D74039"/>
    <w:rsid w:val="00D74396"/>
    <w:rsid w:val="00D745AA"/>
    <w:rsid w:val="00D745DD"/>
    <w:rsid w:val="00D7462B"/>
    <w:rsid w:val="00D75408"/>
    <w:rsid w:val="00D754C0"/>
    <w:rsid w:val="00D75C78"/>
    <w:rsid w:val="00D762D2"/>
    <w:rsid w:val="00D762D3"/>
    <w:rsid w:val="00D76312"/>
    <w:rsid w:val="00D76444"/>
    <w:rsid w:val="00D767D8"/>
    <w:rsid w:val="00D768EE"/>
    <w:rsid w:val="00D768F5"/>
    <w:rsid w:val="00D76AB9"/>
    <w:rsid w:val="00D7711F"/>
    <w:rsid w:val="00D80366"/>
    <w:rsid w:val="00D8129E"/>
    <w:rsid w:val="00D81554"/>
    <w:rsid w:val="00D818A6"/>
    <w:rsid w:val="00D8196C"/>
    <w:rsid w:val="00D81CFC"/>
    <w:rsid w:val="00D81F2D"/>
    <w:rsid w:val="00D821AE"/>
    <w:rsid w:val="00D82250"/>
    <w:rsid w:val="00D82888"/>
    <w:rsid w:val="00D83081"/>
    <w:rsid w:val="00D837F6"/>
    <w:rsid w:val="00D8387D"/>
    <w:rsid w:val="00D83D19"/>
    <w:rsid w:val="00D841DD"/>
    <w:rsid w:val="00D8468E"/>
    <w:rsid w:val="00D849A4"/>
    <w:rsid w:val="00D84C41"/>
    <w:rsid w:val="00D84D12"/>
    <w:rsid w:val="00D85183"/>
    <w:rsid w:val="00D85BA6"/>
    <w:rsid w:val="00D85F61"/>
    <w:rsid w:val="00D861C5"/>
    <w:rsid w:val="00D86289"/>
    <w:rsid w:val="00D86716"/>
    <w:rsid w:val="00D874CD"/>
    <w:rsid w:val="00D876A1"/>
    <w:rsid w:val="00D87ACC"/>
    <w:rsid w:val="00D87D19"/>
    <w:rsid w:val="00D87D90"/>
    <w:rsid w:val="00D903F7"/>
    <w:rsid w:val="00D9074A"/>
    <w:rsid w:val="00D90E7E"/>
    <w:rsid w:val="00D910C9"/>
    <w:rsid w:val="00D916F7"/>
    <w:rsid w:val="00D91CA8"/>
    <w:rsid w:val="00D91F65"/>
    <w:rsid w:val="00D920D7"/>
    <w:rsid w:val="00D921AA"/>
    <w:rsid w:val="00D9229B"/>
    <w:rsid w:val="00D925F4"/>
    <w:rsid w:val="00D92A4D"/>
    <w:rsid w:val="00D92B90"/>
    <w:rsid w:val="00D92D43"/>
    <w:rsid w:val="00D92F15"/>
    <w:rsid w:val="00D92F96"/>
    <w:rsid w:val="00D930B5"/>
    <w:rsid w:val="00D932FB"/>
    <w:rsid w:val="00D93481"/>
    <w:rsid w:val="00D939F3"/>
    <w:rsid w:val="00D93A53"/>
    <w:rsid w:val="00D93B01"/>
    <w:rsid w:val="00D93B5D"/>
    <w:rsid w:val="00D93CEB"/>
    <w:rsid w:val="00D942E0"/>
    <w:rsid w:val="00D946A2"/>
    <w:rsid w:val="00D9486C"/>
    <w:rsid w:val="00D94878"/>
    <w:rsid w:val="00D9489F"/>
    <w:rsid w:val="00D94AB9"/>
    <w:rsid w:val="00D95493"/>
    <w:rsid w:val="00D9567F"/>
    <w:rsid w:val="00D958CF"/>
    <w:rsid w:val="00D95CBF"/>
    <w:rsid w:val="00D96250"/>
    <w:rsid w:val="00D96257"/>
    <w:rsid w:val="00D96529"/>
    <w:rsid w:val="00D9702B"/>
    <w:rsid w:val="00D9706F"/>
    <w:rsid w:val="00D975FD"/>
    <w:rsid w:val="00D97A60"/>
    <w:rsid w:val="00D97DBE"/>
    <w:rsid w:val="00D97EF4"/>
    <w:rsid w:val="00DA0698"/>
    <w:rsid w:val="00DA07AA"/>
    <w:rsid w:val="00DA0D70"/>
    <w:rsid w:val="00DA0F73"/>
    <w:rsid w:val="00DA10CC"/>
    <w:rsid w:val="00DA158D"/>
    <w:rsid w:val="00DA1603"/>
    <w:rsid w:val="00DA16A7"/>
    <w:rsid w:val="00DA1821"/>
    <w:rsid w:val="00DA1A01"/>
    <w:rsid w:val="00DA1A2F"/>
    <w:rsid w:val="00DA1C46"/>
    <w:rsid w:val="00DA1E06"/>
    <w:rsid w:val="00DA1E29"/>
    <w:rsid w:val="00DA22F7"/>
    <w:rsid w:val="00DA28CB"/>
    <w:rsid w:val="00DA28D2"/>
    <w:rsid w:val="00DA2DED"/>
    <w:rsid w:val="00DA3173"/>
    <w:rsid w:val="00DA322D"/>
    <w:rsid w:val="00DA35C6"/>
    <w:rsid w:val="00DA3CF0"/>
    <w:rsid w:val="00DA3E4B"/>
    <w:rsid w:val="00DA46FD"/>
    <w:rsid w:val="00DA4B63"/>
    <w:rsid w:val="00DA4CD7"/>
    <w:rsid w:val="00DA5544"/>
    <w:rsid w:val="00DA591E"/>
    <w:rsid w:val="00DA5AF3"/>
    <w:rsid w:val="00DA5C0B"/>
    <w:rsid w:val="00DA5E23"/>
    <w:rsid w:val="00DA6167"/>
    <w:rsid w:val="00DA632F"/>
    <w:rsid w:val="00DA65AA"/>
    <w:rsid w:val="00DA65F2"/>
    <w:rsid w:val="00DA6633"/>
    <w:rsid w:val="00DA6BA6"/>
    <w:rsid w:val="00DA739B"/>
    <w:rsid w:val="00DA73E7"/>
    <w:rsid w:val="00DA7AE6"/>
    <w:rsid w:val="00DA7C71"/>
    <w:rsid w:val="00DA7C8B"/>
    <w:rsid w:val="00DB029E"/>
    <w:rsid w:val="00DB0BAC"/>
    <w:rsid w:val="00DB0E6C"/>
    <w:rsid w:val="00DB10E8"/>
    <w:rsid w:val="00DB1188"/>
    <w:rsid w:val="00DB141D"/>
    <w:rsid w:val="00DB15C7"/>
    <w:rsid w:val="00DB17C1"/>
    <w:rsid w:val="00DB17FC"/>
    <w:rsid w:val="00DB1902"/>
    <w:rsid w:val="00DB1A09"/>
    <w:rsid w:val="00DB1E14"/>
    <w:rsid w:val="00DB1E59"/>
    <w:rsid w:val="00DB1F51"/>
    <w:rsid w:val="00DB21CA"/>
    <w:rsid w:val="00DB2387"/>
    <w:rsid w:val="00DB23C4"/>
    <w:rsid w:val="00DB242C"/>
    <w:rsid w:val="00DB2602"/>
    <w:rsid w:val="00DB27BF"/>
    <w:rsid w:val="00DB29B6"/>
    <w:rsid w:val="00DB3517"/>
    <w:rsid w:val="00DB39EC"/>
    <w:rsid w:val="00DB3F9D"/>
    <w:rsid w:val="00DB4001"/>
    <w:rsid w:val="00DB46C1"/>
    <w:rsid w:val="00DB47E7"/>
    <w:rsid w:val="00DB4930"/>
    <w:rsid w:val="00DB493F"/>
    <w:rsid w:val="00DB4946"/>
    <w:rsid w:val="00DB4E76"/>
    <w:rsid w:val="00DB5136"/>
    <w:rsid w:val="00DB52F6"/>
    <w:rsid w:val="00DB5CB4"/>
    <w:rsid w:val="00DB5CD0"/>
    <w:rsid w:val="00DB5CE3"/>
    <w:rsid w:val="00DB5F3F"/>
    <w:rsid w:val="00DB671E"/>
    <w:rsid w:val="00DB6893"/>
    <w:rsid w:val="00DB6A04"/>
    <w:rsid w:val="00DB726D"/>
    <w:rsid w:val="00DB7401"/>
    <w:rsid w:val="00DB7810"/>
    <w:rsid w:val="00DB791D"/>
    <w:rsid w:val="00DB7A82"/>
    <w:rsid w:val="00DB7BA8"/>
    <w:rsid w:val="00DB7BEC"/>
    <w:rsid w:val="00DB7D96"/>
    <w:rsid w:val="00DB7FB5"/>
    <w:rsid w:val="00DC0255"/>
    <w:rsid w:val="00DC0721"/>
    <w:rsid w:val="00DC0730"/>
    <w:rsid w:val="00DC08ED"/>
    <w:rsid w:val="00DC0D37"/>
    <w:rsid w:val="00DC1768"/>
    <w:rsid w:val="00DC17C7"/>
    <w:rsid w:val="00DC1822"/>
    <w:rsid w:val="00DC1ABA"/>
    <w:rsid w:val="00DC1B5D"/>
    <w:rsid w:val="00DC1E42"/>
    <w:rsid w:val="00DC1EBD"/>
    <w:rsid w:val="00DC2141"/>
    <w:rsid w:val="00DC2608"/>
    <w:rsid w:val="00DC2915"/>
    <w:rsid w:val="00DC2FF5"/>
    <w:rsid w:val="00DC31AF"/>
    <w:rsid w:val="00DC338E"/>
    <w:rsid w:val="00DC33FC"/>
    <w:rsid w:val="00DC3412"/>
    <w:rsid w:val="00DC36D6"/>
    <w:rsid w:val="00DC3B7A"/>
    <w:rsid w:val="00DC402D"/>
    <w:rsid w:val="00DC41A2"/>
    <w:rsid w:val="00DC4257"/>
    <w:rsid w:val="00DC44F4"/>
    <w:rsid w:val="00DC46DA"/>
    <w:rsid w:val="00DC4E5E"/>
    <w:rsid w:val="00DC50B5"/>
    <w:rsid w:val="00DC56FC"/>
    <w:rsid w:val="00DC57F3"/>
    <w:rsid w:val="00DC588B"/>
    <w:rsid w:val="00DC5B56"/>
    <w:rsid w:val="00DC5D91"/>
    <w:rsid w:val="00DC5DE9"/>
    <w:rsid w:val="00DC64F0"/>
    <w:rsid w:val="00DC6A9C"/>
    <w:rsid w:val="00DC6F1A"/>
    <w:rsid w:val="00DC7142"/>
    <w:rsid w:val="00DC7304"/>
    <w:rsid w:val="00DC7323"/>
    <w:rsid w:val="00DC787F"/>
    <w:rsid w:val="00DC7B03"/>
    <w:rsid w:val="00DC7DC4"/>
    <w:rsid w:val="00DC7E71"/>
    <w:rsid w:val="00DD01B7"/>
    <w:rsid w:val="00DD08A8"/>
    <w:rsid w:val="00DD0DDA"/>
    <w:rsid w:val="00DD0FD9"/>
    <w:rsid w:val="00DD10C1"/>
    <w:rsid w:val="00DD1455"/>
    <w:rsid w:val="00DD1A73"/>
    <w:rsid w:val="00DD1B14"/>
    <w:rsid w:val="00DD1C41"/>
    <w:rsid w:val="00DD1EDF"/>
    <w:rsid w:val="00DD1F16"/>
    <w:rsid w:val="00DD1F73"/>
    <w:rsid w:val="00DD29CF"/>
    <w:rsid w:val="00DD3248"/>
    <w:rsid w:val="00DD33DC"/>
    <w:rsid w:val="00DD374E"/>
    <w:rsid w:val="00DD3B3A"/>
    <w:rsid w:val="00DD3BB7"/>
    <w:rsid w:val="00DD3D26"/>
    <w:rsid w:val="00DD3E0B"/>
    <w:rsid w:val="00DD3EF6"/>
    <w:rsid w:val="00DD4392"/>
    <w:rsid w:val="00DD4898"/>
    <w:rsid w:val="00DD4E85"/>
    <w:rsid w:val="00DD4EBB"/>
    <w:rsid w:val="00DD50DB"/>
    <w:rsid w:val="00DD547E"/>
    <w:rsid w:val="00DD56CB"/>
    <w:rsid w:val="00DD578D"/>
    <w:rsid w:val="00DD5B2F"/>
    <w:rsid w:val="00DD5F9A"/>
    <w:rsid w:val="00DD5FF0"/>
    <w:rsid w:val="00DD63F1"/>
    <w:rsid w:val="00DD6585"/>
    <w:rsid w:val="00DD6C7D"/>
    <w:rsid w:val="00DD70BF"/>
    <w:rsid w:val="00DD7364"/>
    <w:rsid w:val="00DD76DE"/>
    <w:rsid w:val="00DD79B9"/>
    <w:rsid w:val="00DD7DF5"/>
    <w:rsid w:val="00DD7DFC"/>
    <w:rsid w:val="00DE00C3"/>
    <w:rsid w:val="00DE04AB"/>
    <w:rsid w:val="00DE09F7"/>
    <w:rsid w:val="00DE0F48"/>
    <w:rsid w:val="00DE0F6D"/>
    <w:rsid w:val="00DE12EF"/>
    <w:rsid w:val="00DE14A7"/>
    <w:rsid w:val="00DE1926"/>
    <w:rsid w:val="00DE1D2A"/>
    <w:rsid w:val="00DE1FD7"/>
    <w:rsid w:val="00DE2198"/>
    <w:rsid w:val="00DE26BE"/>
    <w:rsid w:val="00DE2B14"/>
    <w:rsid w:val="00DE2D70"/>
    <w:rsid w:val="00DE32EA"/>
    <w:rsid w:val="00DE39F8"/>
    <w:rsid w:val="00DE3CD9"/>
    <w:rsid w:val="00DE3DFB"/>
    <w:rsid w:val="00DE3F56"/>
    <w:rsid w:val="00DE4059"/>
    <w:rsid w:val="00DE4416"/>
    <w:rsid w:val="00DE4A95"/>
    <w:rsid w:val="00DE4BEE"/>
    <w:rsid w:val="00DE52DB"/>
    <w:rsid w:val="00DE54AD"/>
    <w:rsid w:val="00DE54C5"/>
    <w:rsid w:val="00DE5722"/>
    <w:rsid w:val="00DE5807"/>
    <w:rsid w:val="00DE5CAE"/>
    <w:rsid w:val="00DE5D9C"/>
    <w:rsid w:val="00DE6111"/>
    <w:rsid w:val="00DE6148"/>
    <w:rsid w:val="00DE629A"/>
    <w:rsid w:val="00DE6676"/>
    <w:rsid w:val="00DE69CE"/>
    <w:rsid w:val="00DE6A0C"/>
    <w:rsid w:val="00DE6C95"/>
    <w:rsid w:val="00DE7237"/>
    <w:rsid w:val="00DE7382"/>
    <w:rsid w:val="00DE7633"/>
    <w:rsid w:val="00DE7795"/>
    <w:rsid w:val="00DE7BD5"/>
    <w:rsid w:val="00DF0194"/>
    <w:rsid w:val="00DF0344"/>
    <w:rsid w:val="00DF05B3"/>
    <w:rsid w:val="00DF0910"/>
    <w:rsid w:val="00DF0AD0"/>
    <w:rsid w:val="00DF0D7B"/>
    <w:rsid w:val="00DF1026"/>
    <w:rsid w:val="00DF16E9"/>
    <w:rsid w:val="00DF1F0B"/>
    <w:rsid w:val="00DF22FB"/>
    <w:rsid w:val="00DF26E4"/>
    <w:rsid w:val="00DF2715"/>
    <w:rsid w:val="00DF2895"/>
    <w:rsid w:val="00DF28F2"/>
    <w:rsid w:val="00DF3361"/>
    <w:rsid w:val="00DF3508"/>
    <w:rsid w:val="00DF38CC"/>
    <w:rsid w:val="00DF3EC2"/>
    <w:rsid w:val="00DF40C5"/>
    <w:rsid w:val="00DF415F"/>
    <w:rsid w:val="00DF422E"/>
    <w:rsid w:val="00DF4377"/>
    <w:rsid w:val="00DF44E2"/>
    <w:rsid w:val="00DF473A"/>
    <w:rsid w:val="00DF4A22"/>
    <w:rsid w:val="00DF4E1C"/>
    <w:rsid w:val="00DF5694"/>
    <w:rsid w:val="00DF669B"/>
    <w:rsid w:val="00DF680B"/>
    <w:rsid w:val="00DF6A4C"/>
    <w:rsid w:val="00DF6BEB"/>
    <w:rsid w:val="00DF6C74"/>
    <w:rsid w:val="00DF6CAD"/>
    <w:rsid w:val="00DF6D3F"/>
    <w:rsid w:val="00DF6E33"/>
    <w:rsid w:val="00DF6F97"/>
    <w:rsid w:val="00DF74DC"/>
    <w:rsid w:val="00DF7682"/>
    <w:rsid w:val="00DF7993"/>
    <w:rsid w:val="00DF7D5C"/>
    <w:rsid w:val="00E00729"/>
    <w:rsid w:val="00E007B0"/>
    <w:rsid w:val="00E00D3B"/>
    <w:rsid w:val="00E0110C"/>
    <w:rsid w:val="00E0185E"/>
    <w:rsid w:val="00E020BE"/>
    <w:rsid w:val="00E023AF"/>
    <w:rsid w:val="00E0254F"/>
    <w:rsid w:val="00E029AC"/>
    <w:rsid w:val="00E02B46"/>
    <w:rsid w:val="00E02C06"/>
    <w:rsid w:val="00E02E6F"/>
    <w:rsid w:val="00E02ECA"/>
    <w:rsid w:val="00E02FA3"/>
    <w:rsid w:val="00E0330A"/>
    <w:rsid w:val="00E03392"/>
    <w:rsid w:val="00E038FF"/>
    <w:rsid w:val="00E03962"/>
    <w:rsid w:val="00E03CE1"/>
    <w:rsid w:val="00E04B46"/>
    <w:rsid w:val="00E04DD8"/>
    <w:rsid w:val="00E04EA0"/>
    <w:rsid w:val="00E0534A"/>
    <w:rsid w:val="00E0542B"/>
    <w:rsid w:val="00E05528"/>
    <w:rsid w:val="00E0593C"/>
    <w:rsid w:val="00E05B14"/>
    <w:rsid w:val="00E06D98"/>
    <w:rsid w:val="00E06E61"/>
    <w:rsid w:val="00E06E87"/>
    <w:rsid w:val="00E06EFA"/>
    <w:rsid w:val="00E07423"/>
    <w:rsid w:val="00E07C61"/>
    <w:rsid w:val="00E07DAB"/>
    <w:rsid w:val="00E07E47"/>
    <w:rsid w:val="00E101E5"/>
    <w:rsid w:val="00E1030A"/>
    <w:rsid w:val="00E10330"/>
    <w:rsid w:val="00E1077E"/>
    <w:rsid w:val="00E10C9C"/>
    <w:rsid w:val="00E11405"/>
    <w:rsid w:val="00E11812"/>
    <w:rsid w:val="00E11A4C"/>
    <w:rsid w:val="00E11E4A"/>
    <w:rsid w:val="00E12047"/>
    <w:rsid w:val="00E124F5"/>
    <w:rsid w:val="00E125D0"/>
    <w:rsid w:val="00E126DD"/>
    <w:rsid w:val="00E129C0"/>
    <w:rsid w:val="00E138FA"/>
    <w:rsid w:val="00E13910"/>
    <w:rsid w:val="00E13FD1"/>
    <w:rsid w:val="00E143F1"/>
    <w:rsid w:val="00E14675"/>
    <w:rsid w:val="00E14710"/>
    <w:rsid w:val="00E14755"/>
    <w:rsid w:val="00E14828"/>
    <w:rsid w:val="00E14B47"/>
    <w:rsid w:val="00E14FE8"/>
    <w:rsid w:val="00E15257"/>
    <w:rsid w:val="00E1527B"/>
    <w:rsid w:val="00E15553"/>
    <w:rsid w:val="00E156F6"/>
    <w:rsid w:val="00E15BC5"/>
    <w:rsid w:val="00E15CD8"/>
    <w:rsid w:val="00E15F5A"/>
    <w:rsid w:val="00E16F64"/>
    <w:rsid w:val="00E17086"/>
    <w:rsid w:val="00E173A8"/>
    <w:rsid w:val="00E176A3"/>
    <w:rsid w:val="00E17BD6"/>
    <w:rsid w:val="00E17BEB"/>
    <w:rsid w:val="00E20959"/>
    <w:rsid w:val="00E209E5"/>
    <w:rsid w:val="00E20AE6"/>
    <w:rsid w:val="00E2130C"/>
    <w:rsid w:val="00E217B4"/>
    <w:rsid w:val="00E21D7F"/>
    <w:rsid w:val="00E221BD"/>
    <w:rsid w:val="00E22404"/>
    <w:rsid w:val="00E2282B"/>
    <w:rsid w:val="00E22E80"/>
    <w:rsid w:val="00E237F7"/>
    <w:rsid w:val="00E2380A"/>
    <w:rsid w:val="00E23CF3"/>
    <w:rsid w:val="00E23FCC"/>
    <w:rsid w:val="00E2435D"/>
    <w:rsid w:val="00E244CC"/>
    <w:rsid w:val="00E24572"/>
    <w:rsid w:val="00E24781"/>
    <w:rsid w:val="00E24880"/>
    <w:rsid w:val="00E24922"/>
    <w:rsid w:val="00E24984"/>
    <w:rsid w:val="00E249A7"/>
    <w:rsid w:val="00E24E27"/>
    <w:rsid w:val="00E25195"/>
    <w:rsid w:val="00E25D8E"/>
    <w:rsid w:val="00E26162"/>
    <w:rsid w:val="00E269BA"/>
    <w:rsid w:val="00E269D9"/>
    <w:rsid w:val="00E26CD0"/>
    <w:rsid w:val="00E27021"/>
    <w:rsid w:val="00E270BC"/>
    <w:rsid w:val="00E30540"/>
    <w:rsid w:val="00E3062F"/>
    <w:rsid w:val="00E3089B"/>
    <w:rsid w:val="00E308B6"/>
    <w:rsid w:val="00E30E3F"/>
    <w:rsid w:val="00E3140F"/>
    <w:rsid w:val="00E315AB"/>
    <w:rsid w:val="00E3172A"/>
    <w:rsid w:val="00E31C91"/>
    <w:rsid w:val="00E31DCE"/>
    <w:rsid w:val="00E31EAE"/>
    <w:rsid w:val="00E31F77"/>
    <w:rsid w:val="00E320AC"/>
    <w:rsid w:val="00E324AA"/>
    <w:rsid w:val="00E32514"/>
    <w:rsid w:val="00E33122"/>
    <w:rsid w:val="00E3322A"/>
    <w:rsid w:val="00E33380"/>
    <w:rsid w:val="00E333B3"/>
    <w:rsid w:val="00E33503"/>
    <w:rsid w:val="00E33519"/>
    <w:rsid w:val="00E33A67"/>
    <w:rsid w:val="00E33B7C"/>
    <w:rsid w:val="00E33C9C"/>
    <w:rsid w:val="00E344EA"/>
    <w:rsid w:val="00E3478F"/>
    <w:rsid w:val="00E34AF8"/>
    <w:rsid w:val="00E34B19"/>
    <w:rsid w:val="00E34BAA"/>
    <w:rsid w:val="00E34C37"/>
    <w:rsid w:val="00E34E79"/>
    <w:rsid w:val="00E34F7E"/>
    <w:rsid w:val="00E351D6"/>
    <w:rsid w:val="00E352AB"/>
    <w:rsid w:val="00E352C0"/>
    <w:rsid w:val="00E35321"/>
    <w:rsid w:val="00E353D9"/>
    <w:rsid w:val="00E3540D"/>
    <w:rsid w:val="00E35A93"/>
    <w:rsid w:val="00E35EA2"/>
    <w:rsid w:val="00E35EC9"/>
    <w:rsid w:val="00E35FE0"/>
    <w:rsid w:val="00E36CB8"/>
    <w:rsid w:val="00E36E48"/>
    <w:rsid w:val="00E36F74"/>
    <w:rsid w:val="00E37069"/>
    <w:rsid w:val="00E3713B"/>
    <w:rsid w:val="00E37789"/>
    <w:rsid w:val="00E37BF4"/>
    <w:rsid w:val="00E37E58"/>
    <w:rsid w:val="00E37EA1"/>
    <w:rsid w:val="00E4056E"/>
    <w:rsid w:val="00E40776"/>
    <w:rsid w:val="00E407C7"/>
    <w:rsid w:val="00E4097E"/>
    <w:rsid w:val="00E40F16"/>
    <w:rsid w:val="00E414D6"/>
    <w:rsid w:val="00E41960"/>
    <w:rsid w:val="00E4221F"/>
    <w:rsid w:val="00E4257A"/>
    <w:rsid w:val="00E425A1"/>
    <w:rsid w:val="00E426B2"/>
    <w:rsid w:val="00E4283C"/>
    <w:rsid w:val="00E42920"/>
    <w:rsid w:val="00E42C58"/>
    <w:rsid w:val="00E42D88"/>
    <w:rsid w:val="00E43227"/>
    <w:rsid w:val="00E433E3"/>
    <w:rsid w:val="00E43445"/>
    <w:rsid w:val="00E436E9"/>
    <w:rsid w:val="00E4383B"/>
    <w:rsid w:val="00E438A1"/>
    <w:rsid w:val="00E438F7"/>
    <w:rsid w:val="00E43A96"/>
    <w:rsid w:val="00E43EA7"/>
    <w:rsid w:val="00E440F1"/>
    <w:rsid w:val="00E44880"/>
    <w:rsid w:val="00E448DC"/>
    <w:rsid w:val="00E44E89"/>
    <w:rsid w:val="00E4537E"/>
    <w:rsid w:val="00E4578E"/>
    <w:rsid w:val="00E45948"/>
    <w:rsid w:val="00E45BAE"/>
    <w:rsid w:val="00E4607F"/>
    <w:rsid w:val="00E46273"/>
    <w:rsid w:val="00E4627B"/>
    <w:rsid w:val="00E463AA"/>
    <w:rsid w:val="00E46A5F"/>
    <w:rsid w:val="00E46C95"/>
    <w:rsid w:val="00E46CE0"/>
    <w:rsid w:val="00E46E38"/>
    <w:rsid w:val="00E46E50"/>
    <w:rsid w:val="00E46EA0"/>
    <w:rsid w:val="00E47135"/>
    <w:rsid w:val="00E47937"/>
    <w:rsid w:val="00E50949"/>
    <w:rsid w:val="00E50A3E"/>
    <w:rsid w:val="00E50AC7"/>
    <w:rsid w:val="00E50CA8"/>
    <w:rsid w:val="00E50F42"/>
    <w:rsid w:val="00E510BE"/>
    <w:rsid w:val="00E51502"/>
    <w:rsid w:val="00E51865"/>
    <w:rsid w:val="00E51B5C"/>
    <w:rsid w:val="00E51D1B"/>
    <w:rsid w:val="00E51E1D"/>
    <w:rsid w:val="00E51E80"/>
    <w:rsid w:val="00E521C8"/>
    <w:rsid w:val="00E5226C"/>
    <w:rsid w:val="00E525AB"/>
    <w:rsid w:val="00E52822"/>
    <w:rsid w:val="00E529E8"/>
    <w:rsid w:val="00E52FAA"/>
    <w:rsid w:val="00E52FC7"/>
    <w:rsid w:val="00E53610"/>
    <w:rsid w:val="00E536CC"/>
    <w:rsid w:val="00E538BB"/>
    <w:rsid w:val="00E53DF3"/>
    <w:rsid w:val="00E5404E"/>
    <w:rsid w:val="00E543AC"/>
    <w:rsid w:val="00E546BE"/>
    <w:rsid w:val="00E54AC8"/>
    <w:rsid w:val="00E54B6F"/>
    <w:rsid w:val="00E554A6"/>
    <w:rsid w:val="00E554DE"/>
    <w:rsid w:val="00E5554B"/>
    <w:rsid w:val="00E55C75"/>
    <w:rsid w:val="00E5611D"/>
    <w:rsid w:val="00E5627F"/>
    <w:rsid w:val="00E56409"/>
    <w:rsid w:val="00E56952"/>
    <w:rsid w:val="00E56AE2"/>
    <w:rsid w:val="00E56D87"/>
    <w:rsid w:val="00E57297"/>
    <w:rsid w:val="00E5778B"/>
    <w:rsid w:val="00E578B8"/>
    <w:rsid w:val="00E579CD"/>
    <w:rsid w:val="00E60F76"/>
    <w:rsid w:val="00E61084"/>
    <w:rsid w:val="00E612D5"/>
    <w:rsid w:val="00E61E17"/>
    <w:rsid w:val="00E62046"/>
    <w:rsid w:val="00E621D8"/>
    <w:rsid w:val="00E6224F"/>
    <w:rsid w:val="00E6248E"/>
    <w:rsid w:val="00E62A2F"/>
    <w:rsid w:val="00E62DF2"/>
    <w:rsid w:val="00E631A8"/>
    <w:rsid w:val="00E6371B"/>
    <w:rsid w:val="00E6384C"/>
    <w:rsid w:val="00E63965"/>
    <w:rsid w:val="00E63D6D"/>
    <w:rsid w:val="00E63F94"/>
    <w:rsid w:val="00E64374"/>
    <w:rsid w:val="00E645F1"/>
    <w:rsid w:val="00E646E2"/>
    <w:rsid w:val="00E64A73"/>
    <w:rsid w:val="00E6509B"/>
    <w:rsid w:val="00E651D4"/>
    <w:rsid w:val="00E65227"/>
    <w:rsid w:val="00E6538C"/>
    <w:rsid w:val="00E653FC"/>
    <w:rsid w:val="00E659AB"/>
    <w:rsid w:val="00E67216"/>
    <w:rsid w:val="00E675D5"/>
    <w:rsid w:val="00E67A1A"/>
    <w:rsid w:val="00E67D53"/>
    <w:rsid w:val="00E67DBB"/>
    <w:rsid w:val="00E70343"/>
    <w:rsid w:val="00E705E2"/>
    <w:rsid w:val="00E70B96"/>
    <w:rsid w:val="00E70D01"/>
    <w:rsid w:val="00E70F6C"/>
    <w:rsid w:val="00E717CE"/>
    <w:rsid w:val="00E71819"/>
    <w:rsid w:val="00E71933"/>
    <w:rsid w:val="00E72214"/>
    <w:rsid w:val="00E72743"/>
    <w:rsid w:val="00E7299B"/>
    <w:rsid w:val="00E72E4C"/>
    <w:rsid w:val="00E7316A"/>
    <w:rsid w:val="00E73229"/>
    <w:rsid w:val="00E73375"/>
    <w:rsid w:val="00E739FB"/>
    <w:rsid w:val="00E73D1E"/>
    <w:rsid w:val="00E73E7E"/>
    <w:rsid w:val="00E740C7"/>
    <w:rsid w:val="00E747EC"/>
    <w:rsid w:val="00E7485B"/>
    <w:rsid w:val="00E74D14"/>
    <w:rsid w:val="00E74D29"/>
    <w:rsid w:val="00E74EA3"/>
    <w:rsid w:val="00E75329"/>
    <w:rsid w:val="00E753A0"/>
    <w:rsid w:val="00E753B4"/>
    <w:rsid w:val="00E75A03"/>
    <w:rsid w:val="00E760E6"/>
    <w:rsid w:val="00E76420"/>
    <w:rsid w:val="00E764E1"/>
    <w:rsid w:val="00E76518"/>
    <w:rsid w:val="00E768EC"/>
    <w:rsid w:val="00E76AD9"/>
    <w:rsid w:val="00E7710E"/>
    <w:rsid w:val="00E7728D"/>
    <w:rsid w:val="00E774C2"/>
    <w:rsid w:val="00E77571"/>
    <w:rsid w:val="00E776B8"/>
    <w:rsid w:val="00E77A66"/>
    <w:rsid w:val="00E8005C"/>
    <w:rsid w:val="00E80104"/>
    <w:rsid w:val="00E8029B"/>
    <w:rsid w:val="00E804DF"/>
    <w:rsid w:val="00E8068C"/>
    <w:rsid w:val="00E80ABC"/>
    <w:rsid w:val="00E80C79"/>
    <w:rsid w:val="00E80E21"/>
    <w:rsid w:val="00E80E46"/>
    <w:rsid w:val="00E80EC2"/>
    <w:rsid w:val="00E8116F"/>
    <w:rsid w:val="00E81614"/>
    <w:rsid w:val="00E81893"/>
    <w:rsid w:val="00E81C6F"/>
    <w:rsid w:val="00E81EF8"/>
    <w:rsid w:val="00E8200B"/>
    <w:rsid w:val="00E822A0"/>
    <w:rsid w:val="00E8270F"/>
    <w:rsid w:val="00E82904"/>
    <w:rsid w:val="00E82D9C"/>
    <w:rsid w:val="00E82EF0"/>
    <w:rsid w:val="00E8349B"/>
    <w:rsid w:val="00E834F9"/>
    <w:rsid w:val="00E8362A"/>
    <w:rsid w:val="00E83EE0"/>
    <w:rsid w:val="00E83FC6"/>
    <w:rsid w:val="00E844D4"/>
    <w:rsid w:val="00E84689"/>
    <w:rsid w:val="00E84893"/>
    <w:rsid w:val="00E84FAF"/>
    <w:rsid w:val="00E8503D"/>
    <w:rsid w:val="00E85312"/>
    <w:rsid w:val="00E85353"/>
    <w:rsid w:val="00E856DE"/>
    <w:rsid w:val="00E85733"/>
    <w:rsid w:val="00E857F8"/>
    <w:rsid w:val="00E859A3"/>
    <w:rsid w:val="00E85B1D"/>
    <w:rsid w:val="00E8602D"/>
    <w:rsid w:val="00E860F4"/>
    <w:rsid w:val="00E863D9"/>
    <w:rsid w:val="00E86B7D"/>
    <w:rsid w:val="00E86C6B"/>
    <w:rsid w:val="00E871C9"/>
    <w:rsid w:val="00E87430"/>
    <w:rsid w:val="00E90394"/>
    <w:rsid w:val="00E903D2"/>
    <w:rsid w:val="00E9080C"/>
    <w:rsid w:val="00E90B64"/>
    <w:rsid w:val="00E91128"/>
    <w:rsid w:val="00E91947"/>
    <w:rsid w:val="00E929FC"/>
    <w:rsid w:val="00E92CEE"/>
    <w:rsid w:val="00E92D40"/>
    <w:rsid w:val="00E92E0E"/>
    <w:rsid w:val="00E92FC5"/>
    <w:rsid w:val="00E931E7"/>
    <w:rsid w:val="00E9342B"/>
    <w:rsid w:val="00E934F7"/>
    <w:rsid w:val="00E93B96"/>
    <w:rsid w:val="00E93EE5"/>
    <w:rsid w:val="00E93F0A"/>
    <w:rsid w:val="00E942FC"/>
    <w:rsid w:val="00E94A04"/>
    <w:rsid w:val="00E94A9F"/>
    <w:rsid w:val="00E94AFF"/>
    <w:rsid w:val="00E95152"/>
    <w:rsid w:val="00E95161"/>
    <w:rsid w:val="00E957E6"/>
    <w:rsid w:val="00E962FA"/>
    <w:rsid w:val="00E96325"/>
    <w:rsid w:val="00E96C13"/>
    <w:rsid w:val="00E96D61"/>
    <w:rsid w:val="00E97024"/>
    <w:rsid w:val="00E97088"/>
    <w:rsid w:val="00E972DB"/>
    <w:rsid w:val="00E975ED"/>
    <w:rsid w:val="00E9797D"/>
    <w:rsid w:val="00E97C6C"/>
    <w:rsid w:val="00E97E91"/>
    <w:rsid w:val="00EA0073"/>
    <w:rsid w:val="00EA037A"/>
    <w:rsid w:val="00EA073D"/>
    <w:rsid w:val="00EA0832"/>
    <w:rsid w:val="00EA094D"/>
    <w:rsid w:val="00EA0AA6"/>
    <w:rsid w:val="00EA14B3"/>
    <w:rsid w:val="00EA1A0C"/>
    <w:rsid w:val="00EA1FCB"/>
    <w:rsid w:val="00EA2145"/>
    <w:rsid w:val="00EA269A"/>
    <w:rsid w:val="00EA28A7"/>
    <w:rsid w:val="00EA2980"/>
    <w:rsid w:val="00EA2AC6"/>
    <w:rsid w:val="00EA31EC"/>
    <w:rsid w:val="00EA346C"/>
    <w:rsid w:val="00EA3A91"/>
    <w:rsid w:val="00EA3D56"/>
    <w:rsid w:val="00EA3D63"/>
    <w:rsid w:val="00EA3EF3"/>
    <w:rsid w:val="00EA415D"/>
    <w:rsid w:val="00EA44B8"/>
    <w:rsid w:val="00EA46BF"/>
    <w:rsid w:val="00EA49A0"/>
    <w:rsid w:val="00EA49B9"/>
    <w:rsid w:val="00EA4C75"/>
    <w:rsid w:val="00EA4D81"/>
    <w:rsid w:val="00EA4EC9"/>
    <w:rsid w:val="00EA4ECC"/>
    <w:rsid w:val="00EA526F"/>
    <w:rsid w:val="00EA52BB"/>
    <w:rsid w:val="00EA534C"/>
    <w:rsid w:val="00EA5476"/>
    <w:rsid w:val="00EA58B0"/>
    <w:rsid w:val="00EA594B"/>
    <w:rsid w:val="00EA5F04"/>
    <w:rsid w:val="00EA5F83"/>
    <w:rsid w:val="00EA6184"/>
    <w:rsid w:val="00EA61BC"/>
    <w:rsid w:val="00EA67FC"/>
    <w:rsid w:val="00EA682E"/>
    <w:rsid w:val="00EA6A99"/>
    <w:rsid w:val="00EA6AB5"/>
    <w:rsid w:val="00EA6E75"/>
    <w:rsid w:val="00EA70FA"/>
    <w:rsid w:val="00EA7421"/>
    <w:rsid w:val="00EA7A0E"/>
    <w:rsid w:val="00EA7BCB"/>
    <w:rsid w:val="00EA7C4A"/>
    <w:rsid w:val="00EA7C59"/>
    <w:rsid w:val="00EB003D"/>
    <w:rsid w:val="00EB0B92"/>
    <w:rsid w:val="00EB11CB"/>
    <w:rsid w:val="00EB120D"/>
    <w:rsid w:val="00EB1442"/>
    <w:rsid w:val="00EB1954"/>
    <w:rsid w:val="00EB1A94"/>
    <w:rsid w:val="00EB1D1B"/>
    <w:rsid w:val="00EB1EC8"/>
    <w:rsid w:val="00EB20F2"/>
    <w:rsid w:val="00EB2266"/>
    <w:rsid w:val="00EB2462"/>
    <w:rsid w:val="00EB2548"/>
    <w:rsid w:val="00EB26FC"/>
    <w:rsid w:val="00EB2813"/>
    <w:rsid w:val="00EB28B7"/>
    <w:rsid w:val="00EB2AC5"/>
    <w:rsid w:val="00EB2C82"/>
    <w:rsid w:val="00EB2D81"/>
    <w:rsid w:val="00EB2F5F"/>
    <w:rsid w:val="00EB2FF0"/>
    <w:rsid w:val="00EB31F9"/>
    <w:rsid w:val="00EB3239"/>
    <w:rsid w:val="00EB3491"/>
    <w:rsid w:val="00EB4A5A"/>
    <w:rsid w:val="00EB4A95"/>
    <w:rsid w:val="00EB4CC4"/>
    <w:rsid w:val="00EB56B0"/>
    <w:rsid w:val="00EB5DEB"/>
    <w:rsid w:val="00EB5EDB"/>
    <w:rsid w:val="00EB5F63"/>
    <w:rsid w:val="00EB6028"/>
    <w:rsid w:val="00EB627A"/>
    <w:rsid w:val="00EB6384"/>
    <w:rsid w:val="00EB6AF2"/>
    <w:rsid w:val="00EB6F45"/>
    <w:rsid w:val="00EB71A2"/>
    <w:rsid w:val="00EB73D4"/>
    <w:rsid w:val="00EB7657"/>
    <w:rsid w:val="00EB7676"/>
    <w:rsid w:val="00EB7B5A"/>
    <w:rsid w:val="00EB7CA5"/>
    <w:rsid w:val="00EB7DAD"/>
    <w:rsid w:val="00EC04A4"/>
    <w:rsid w:val="00EC1149"/>
    <w:rsid w:val="00EC11E4"/>
    <w:rsid w:val="00EC1325"/>
    <w:rsid w:val="00EC146B"/>
    <w:rsid w:val="00EC1C99"/>
    <w:rsid w:val="00EC1EE4"/>
    <w:rsid w:val="00EC211D"/>
    <w:rsid w:val="00EC2234"/>
    <w:rsid w:val="00EC233B"/>
    <w:rsid w:val="00EC2718"/>
    <w:rsid w:val="00EC287C"/>
    <w:rsid w:val="00EC292C"/>
    <w:rsid w:val="00EC29F6"/>
    <w:rsid w:val="00EC2C92"/>
    <w:rsid w:val="00EC2DC3"/>
    <w:rsid w:val="00EC2E13"/>
    <w:rsid w:val="00EC3681"/>
    <w:rsid w:val="00EC3958"/>
    <w:rsid w:val="00EC3AE9"/>
    <w:rsid w:val="00EC442D"/>
    <w:rsid w:val="00EC4495"/>
    <w:rsid w:val="00EC4540"/>
    <w:rsid w:val="00EC4748"/>
    <w:rsid w:val="00EC48F4"/>
    <w:rsid w:val="00EC5024"/>
    <w:rsid w:val="00EC51A5"/>
    <w:rsid w:val="00EC51C9"/>
    <w:rsid w:val="00EC57CA"/>
    <w:rsid w:val="00EC5867"/>
    <w:rsid w:val="00EC5B19"/>
    <w:rsid w:val="00EC6D24"/>
    <w:rsid w:val="00EC7032"/>
    <w:rsid w:val="00EC77FE"/>
    <w:rsid w:val="00EC7E55"/>
    <w:rsid w:val="00ED00E5"/>
    <w:rsid w:val="00ED0179"/>
    <w:rsid w:val="00ED041C"/>
    <w:rsid w:val="00ED04F3"/>
    <w:rsid w:val="00ED05C5"/>
    <w:rsid w:val="00ED06DA"/>
    <w:rsid w:val="00ED096F"/>
    <w:rsid w:val="00ED0CC8"/>
    <w:rsid w:val="00ED0ED9"/>
    <w:rsid w:val="00ED0FD0"/>
    <w:rsid w:val="00ED1235"/>
    <w:rsid w:val="00ED1622"/>
    <w:rsid w:val="00ED1684"/>
    <w:rsid w:val="00ED1D01"/>
    <w:rsid w:val="00ED1F08"/>
    <w:rsid w:val="00ED21E7"/>
    <w:rsid w:val="00ED21F2"/>
    <w:rsid w:val="00ED23D1"/>
    <w:rsid w:val="00ED2573"/>
    <w:rsid w:val="00ED27E9"/>
    <w:rsid w:val="00ED281E"/>
    <w:rsid w:val="00ED296C"/>
    <w:rsid w:val="00ED2D24"/>
    <w:rsid w:val="00ED2D2D"/>
    <w:rsid w:val="00ED2F00"/>
    <w:rsid w:val="00ED2FB4"/>
    <w:rsid w:val="00ED307D"/>
    <w:rsid w:val="00ED3168"/>
    <w:rsid w:val="00ED3191"/>
    <w:rsid w:val="00ED372C"/>
    <w:rsid w:val="00ED382C"/>
    <w:rsid w:val="00ED3CF5"/>
    <w:rsid w:val="00ED4153"/>
    <w:rsid w:val="00ED428D"/>
    <w:rsid w:val="00ED45AE"/>
    <w:rsid w:val="00ED4C8E"/>
    <w:rsid w:val="00ED4E5D"/>
    <w:rsid w:val="00ED50B3"/>
    <w:rsid w:val="00ED5283"/>
    <w:rsid w:val="00ED557F"/>
    <w:rsid w:val="00ED5A56"/>
    <w:rsid w:val="00ED5DDA"/>
    <w:rsid w:val="00ED5FB4"/>
    <w:rsid w:val="00ED601D"/>
    <w:rsid w:val="00ED619B"/>
    <w:rsid w:val="00ED65DB"/>
    <w:rsid w:val="00ED66CF"/>
    <w:rsid w:val="00ED6B53"/>
    <w:rsid w:val="00ED6BDB"/>
    <w:rsid w:val="00ED7216"/>
    <w:rsid w:val="00ED76AD"/>
    <w:rsid w:val="00ED7962"/>
    <w:rsid w:val="00ED7C8A"/>
    <w:rsid w:val="00ED7C9A"/>
    <w:rsid w:val="00EE0D56"/>
    <w:rsid w:val="00EE1253"/>
    <w:rsid w:val="00EE15D8"/>
    <w:rsid w:val="00EE17C1"/>
    <w:rsid w:val="00EE19C2"/>
    <w:rsid w:val="00EE1B67"/>
    <w:rsid w:val="00EE1EE2"/>
    <w:rsid w:val="00EE20A8"/>
    <w:rsid w:val="00EE2411"/>
    <w:rsid w:val="00EE24BA"/>
    <w:rsid w:val="00EE2645"/>
    <w:rsid w:val="00EE2A39"/>
    <w:rsid w:val="00EE31F5"/>
    <w:rsid w:val="00EE3221"/>
    <w:rsid w:val="00EE323C"/>
    <w:rsid w:val="00EE3684"/>
    <w:rsid w:val="00EE398A"/>
    <w:rsid w:val="00EE3D4D"/>
    <w:rsid w:val="00EE4425"/>
    <w:rsid w:val="00EE4984"/>
    <w:rsid w:val="00EE4C72"/>
    <w:rsid w:val="00EE4DCA"/>
    <w:rsid w:val="00EE51A5"/>
    <w:rsid w:val="00EE5BEC"/>
    <w:rsid w:val="00EE5E12"/>
    <w:rsid w:val="00EE5E25"/>
    <w:rsid w:val="00EE5E7F"/>
    <w:rsid w:val="00EE60FB"/>
    <w:rsid w:val="00EE613F"/>
    <w:rsid w:val="00EE64E1"/>
    <w:rsid w:val="00EE64E6"/>
    <w:rsid w:val="00EE6666"/>
    <w:rsid w:val="00EE6CA1"/>
    <w:rsid w:val="00EE6EE3"/>
    <w:rsid w:val="00EE6FBB"/>
    <w:rsid w:val="00EE7284"/>
    <w:rsid w:val="00EE7EA8"/>
    <w:rsid w:val="00EF0211"/>
    <w:rsid w:val="00EF089F"/>
    <w:rsid w:val="00EF0B01"/>
    <w:rsid w:val="00EF0C52"/>
    <w:rsid w:val="00EF0C64"/>
    <w:rsid w:val="00EF0CBA"/>
    <w:rsid w:val="00EF1071"/>
    <w:rsid w:val="00EF122A"/>
    <w:rsid w:val="00EF184A"/>
    <w:rsid w:val="00EF1D4C"/>
    <w:rsid w:val="00EF1EC4"/>
    <w:rsid w:val="00EF1F76"/>
    <w:rsid w:val="00EF230C"/>
    <w:rsid w:val="00EF2729"/>
    <w:rsid w:val="00EF2846"/>
    <w:rsid w:val="00EF2A1B"/>
    <w:rsid w:val="00EF2E7D"/>
    <w:rsid w:val="00EF2FDA"/>
    <w:rsid w:val="00EF389B"/>
    <w:rsid w:val="00EF398A"/>
    <w:rsid w:val="00EF3B61"/>
    <w:rsid w:val="00EF3F80"/>
    <w:rsid w:val="00EF4061"/>
    <w:rsid w:val="00EF413C"/>
    <w:rsid w:val="00EF4A1B"/>
    <w:rsid w:val="00EF4A8D"/>
    <w:rsid w:val="00EF4AC2"/>
    <w:rsid w:val="00EF4B3A"/>
    <w:rsid w:val="00EF4D23"/>
    <w:rsid w:val="00EF4DB8"/>
    <w:rsid w:val="00EF555B"/>
    <w:rsid w:val="00EF5894"/>
    <w:rsid w:val="00EF5953"/>
    <w:rsid w:val="00EF59CA"/>
    <w:rsid w:val="00EF5C5D"/>
    <w:rsid w:val="00EF5E5C"/>
    <w:rsid w:val="00EF60BB"/>
    <w:rsid w:val="00EF65C7"/>
    <w:rsid w:val="00EF6A17"/>
    <w:rsid w:val="00EF6A31"/>
    <w:rsid w:val="00EF6D63"/>
    <w:rsid w:val="00EF6DC7"/>
    <w:rsid w:val="00EF7156"/>
    <w:rsid w:val="00EF7308"/>
    <w:rsid w:val="00EF741E"/>
    <w:rsid w:val="00EF76BB"/>
    <w:rsid w:val="00EF7AA0"/>
    <w:rsid w:val="00EF7B69"/>
    <w:rsid w:val="00EF7DEF"/>
    <w:rsid w:val="00EF7FBA"/>
    <w:rsid w:val="00F00674"/>
    <w:rsid w:val="00F0070C"/>
    <w:rsid w:val="00F007F8"/>
    <w:rsid w:val="00F00865"/>
    <w:rsid w:val="00F00B89"/>
    <w:rsid w:val="00F00CA7"/>
    <w:rsid w:val="00F00D0D"/>
    <w:rsid w:val="00F00DC0"/>
    <w:rsid w:val="00F00F56"/>
    <w:rsid w:val="00F01807"/>
    <w:rsid w:val="00F0186D"/>
    <w:rsid w:val="00F01E5F"/>
    <w:rsid w:val="00F02415"/>
    <w:rsid w:val="00F02479"/>
    <w:rsid w:val="00F02F37"/>
    <w:rsid w:val="00F032F7"/>
    <w:rsid w:val="00F036A3"/>
    <w:rsid w:val="00F03741"/>
    <w:rsid w:val="00F03865"/>
    <w:rsid w:val="00F03985"/>
    <w:rsid w:val="00F03A43"/>
    <w:rsid w:val="00F03A5D"/>
    <w:rsid w:val="00F03EE5"/>
    <w:rsid w:val="00F042DD"/>
    <w:rsid w:val="00F04304"/>
    <w:rsid w:val="00F047AD"/>
    <w:rsid w:val="00F0489A"/>
    <w:rsid w:val="00F04FBD"/>
    <w:rsid w:val="00F04FC4"/>
    <w:rsid w:val="00F0557F"/>
    <w:rsid w:val="00F05760"/>
    <w:rsid w:val="00F05768"/>
    <w:rsid w:val="00F05823"/>
    <w:rsid w:val="00F05AE0"/>
    <w:rsid w:val="00F05AE5"/>
    <w:rsid w:val="00F05D3C"/>
    <w:rsid w:val="00F060F2"/>
    <w:rsid w:val="00F061EC"/>
    <w:rsid w:val="00F06341"/>
    <w:rsid w:val="00F0650C"/>
    <w:rsid w:val="00F06885"/>
    <w:rsid w:val="00F06945"/>
    <w:rsid w:val="00F06BEA"/>
    <w:rsid w:val="00F06D08"/>
    <w:rsid w:val="00F06EDB"/>
    <w:rsid w:val="00F07294"/>
    <w:rsid w:val="00F075E3"/>
    <w:rsid w:val="00F07884"/>
    <w:rsid w:val="00F07FCB"/>
    <w:rsid w:val="00F10474"/>
    <w:rsid w:val="00F107A4"/>
    <w:rsid w:val="00F10F31"/>
    <w:rsid w:val="00F1152A"/>
    <w:rsid w:val="00F11664"/>
    <w:rsid w:val="00F11855"/>
    <w:rsid w:val="00F11861"/>
    <w:rsid w:val="00F11AC3"/>
    <w:rsid w:val="00F11C5B"/>
    <w:rsid w:val="00F11CD0"/>
    <w:rsid w:val="00F11E63"/>
    <w:rsid w:val="00F11EB1"/>
    <w:rsid w:val="00F12477"/>
    <w:rsid w:val="00F124BC"/>
    <w:rsid w:val="00F12697"/>
    <w:rsid w:val="00F1285D"/>
    <w:rsid w:val="00F12AF4"/>
    <w:rsid w:val="00F12E10"/>
    <w:rsid w:val="00F130CB"/>
    <w:rsid w:val="00F13250"/>
    <w:rsid w:val="00F1367A"/>
    <w:rsid w:val="00F13997"/>
    <w:rsid w:val="00F13D6E"/>
    <w:rsid w:val="00F153CF"/>
    <w:rsid w:val="00F15554"/>
    <w:rsid w:val="00F15873"/>
    <w:rsid w:val="00F15972"/>
    <w:rsid w:val="00F15D27"/>
    <w:rsid w:val="00F1605E"/>
    <w:rsid w:val="00F16310"/>
    <w:rsid w:val="00F16685"/>
    <w:rsid w:val="00F16DD3"/>
    <w:rsid w:val="00F17145"/>
    <w:rsid w:val="00F17496"/>
    <w:rsid w:val="00F1797D"/>
    <w:rsid w:val="00F17DB4"/>
    <w:rsid w:val="00F17FD6"/>
    <w:rsid w:val="00F200B1"/>
    <w:rsid w:val="00F20442"/>
    <w:rsid w:val="00F208C3"/>
    <w:rsid w:val="00F209B4"/>
    <w:rsid w:val="00F209B6"/>
    <w:rsid w:val="00F20D41"/>
    <w:rsid w:val="00F20EA5"/>
    <w:rsid w:val="00F20EBE"/>
    <w:rsid w:val="00F20F82"/>
    <w:rsid w:val="00F210B6"/>
    <w:rsid w:val="00F21823"/>
    <w:rsid w:val="00F218E7"/>
    <w:rsid w:val="00F219C2"/>
    <w:rsid w:val="00F21BCE"/>
    <w:rsid w:val="00F21CEF"/>
    <w:rsid w:val="00F22165"/>
    <w:rsid w:val="00F2233C"/>
    <w:rsid w:val="00F223FD"/>
    <w:rsid w:val="00F233EF"/>
    <w:rsid w:val="00F2342F"/>
    <w:rsid w:val="00F234D2"/>
    <w:rsid w:val="00F237FA"/>
    <w:rsid w:val="00F23F61"/>
    <w:rsid w:val="00F24008"/>
    <w:rsid w:val="00F2406B"/>
    <w:rsid w:val="00F2419B"/>
    <w:rsid w:val="00F245E9"/>
    <w:rsid w:val="00F25086"/>
    <w:rsid w:val="00F2516D"/>
    <w:rsid w:val="00F251D1"/>
    <w:rsid w:val="00F25263"/>
    <w:rsid w:val="00F25328"/>
    <w:rsid w:val="00F257A8"/>
    <w:rsid w:val="00F258E2"/>
    <w:rsid w:val="00F25F8C"/>
    <w:rsid w:val="00F263DB"/>
    <w:rsid w:val="00F26847"/>
    <w:rsid w:val="00F26CFC"/>
    <w:rsid w:val="00F26D3C"/>
    <w:rsid w:val="00F26F77"/>
    <w:rsid w:val="00F274DA"/>
    <w:rsid w:val="00F275D9"/>
    <w:rsid w:val="00F275EE"/>
    <w:rsid w:val="00F27A8E"/>
    <w:rsid w:val="00F27C92"/>
    <w:rsid w:val="00F27CCC"/>
    <w:rsid w:val="00F27D20"/>
    <w:rsid w:val="00F27D7C"/>
    <w:rsid w:val="00F30254"/>
    <w:rsid w:val="00F30518"/>
    <w:rsid w:val="00F30DBC"/>
    <w:rsid w:val="00F30E1C"/>
    <w:rsid w:val="00F30F1C"/>
    <w:rsid w:val="00F30FE0"/>
    <w:rsid w:val="00F31246"/>
    <w:rsid w:val="00F31655"/>
    <w:rsid w:val="00F31714"/>
    <w:rsid w:val="00F31929"/>
    <w:rsid w:val="00F319BC"/>
    <w:rsid w:val="00F31B33"/>
    <w:rsid w:val="00F32159"/>
    <w:rsid w:val="00F3238A"/>
    <w:rsid w:val="00F32473"/>
    <w:rsid w:val="00F32645"/>
    <w:rsid w:val="00F3284A"/>
    <w:rsid w:val="00F32BEC"/>
    <w:rsid w:val="00F32CB1"/>
    <w:rsid w:val="00F32DE4"/>
    <w:rsid w:val="00F332A7"/>
    <w:rsid w:val="00F33466"/>
    <w:rsid w:val="00F334BD"/>
    <w:rsid w:val="00F33643"/>
    <w:rsid w:val="00F3365C"/>
    <w:rsid w:val="00F337A2"/>
    <w:rsid w:val="00F3388A"/>
    <w:rsid w:val="00F33B68"/>
    <w:rsid w:val="00F33CA0"/>
    <w:rsid w:val="00F34304"/>
    <w:rsid w:val="00F34538"/>
    <w:rsid w:val="00F34541"/>
    <w:rsid w:val="00F3458D"/>
    <w:rsid w:val="00F3465B"/>
    <w:rsid w:val="00F34A67"/>
    <w:rsid w:val="00F34B01"/>
    <w:rsid w:val="00F34E5F"/>
    <w:rsid w:val="00F350E1"/>
    <w:rsid w:val="00F3564E"/>
    <w:rsid w:val="00F35B06"/>
    <w:rsid w:val="00F35B3A"/>
    <w:rsid w:val="00F36598"/>
    <w:rsid w:val="00F371CD"/>
    <w:rsid w:val="00F3720F"/>
    <w:rsid w:val="00F372BD"/>
    <w:rsid w:val="00F37885"/>
    <w:rsid w:val="00F37891"/>
    <w:rsid w:val="00F37A28"/>
    <w:rsid w:val="00F37E5E"/>
    <w:rsid w:val="00F4022D"/>
    <w:rsid w:val="00F403AE"/>
    <w:rsid w:val="00F40689"/>
    <w:rsid w:val="00F40ADE"/>
    <w:rsid w:val="00F40CE0"/>
    <w:rsid w:val="00F40FCB"/>
    <w:rsid w:val="00F4107D"/>
    <w:rsid w:val="00F414FE"/>
    <w:rsid w:val="00F415B3"/>
    <w:rsid w:val="00F418C2"/>
    <w:rsid w:val="00F4190D"/>
    <w:rsid w:val="00F41FDF"/>
    <w:rsid w:val="00F421AA"/>
    <w:rsid w:val="00F42211"/>
    <w:rsid w:val="00F42508"/>
    <w:rsid w:val="00F42769"/>
    <w:rsid w:val="00F42D01"/>
    <w:rsid w:val="00F42D21"/>
    <w:rsid w:val="00F42E09"/>
    <w:rsid w:val="00F42E29"/>
    <w:rsid w:val="00F43129"/>
    <w:rsid w:val="00F43613"/>
    <w:rsid w:val="00F43BAC"/>
    <w:rsid w:val="00F44435"/>
    <w:rsid w:val="00F445A1"/>
    <w:rsid w:val="00F446B6"/>
    <w:rsid w:val="00F44789"/>
    <w:rsid w:val="00F449EE"/>
    <w:rsid w:val="00F4505C"/>
    <w:rsid w:val="00F455EE"/>
    <w:rsid w:val="00F45AAE"/>
    <w:rsid w:val="00F45C09"/>
    <w:rsid w:val="00F45C3A"/>
    <w:rsid w:val="00F46321"/>
    <w:rsid w:val="00F4637A"/>
    <w:rsid w:val="00F46396"/>
    <w:rsid w:val="00F46545"/>
    <w:rsid w:val="00F465F6"/>
    <w:rsid w:val="00F46D94"/>
    <w:rsid w:val="00F47257"/>
    <w:rsid w:val="00F47389"/>
    <w:rsid w:val="00F47CC2"/>
    <w:rsid w:val="00F47F3B"/>
    <w:rsid w:val="00F504A5"/>
    <w:rsid w:val="00F5083C"/>
    <w:rsid w:val="00F509A2"/>
    <w:rsid w:val="00F52002"/>
    <w:rsid w:val="00F52042"/>
    <w:rsid w:val="00F52155"/>
    <w:rsid w:val="00F52948"/>
    <w:rsid w:val="00F52EFC"/>
    <w:rsid w:val="00F532B7"/>
    <w:rsid w:val="00F532F6"/>
    <w:rsid w:val="00F53486"/>
    <w:rsid w:val="00F536E8"/>
    <w:rsid w:val="00F537FB"/>
    <w:rsid w:val="00F53D38"/>
    <w:rsid w:val="00F54118"/>
    <w:rsid w:val="00F544E3"/>
    <w:rsid w:val="00F54BC1"/>
    <w:rsid w:val="00F54DDF"/>
    <w:rsid w:val="00F54E9A"/>
    <w:rsid w:val="00F55101"/>
    <w:rsid w:val="00F553A1"/>
    <w:rsid w:val="00F5549B"/>
    <w:rsid w:val="00F55638"/>
    <w:rsid w:val="00F5563D"/>
    <w:rsid w:val="00F558BE"/>
    <w:rsid w:val="00F55971"/>
    <w:rsid w:val="00F55974"/>
    <w:rsid w:val="00F55B5B"/>
    <w:rsid w:val="00F5609C"/>
    <w:rsid w:val="00F56252"/>
    <w:rsid w:val="00F5636C"/>
    <w:rsid w:val="00F566C3"/>
    <w:rsid w:val="00F571A5"/>
    <w:rsid w:val="00F576AC"/>
    <w:rsid w:val="00F57AC2"/>
    <w:rsid w:val="00F57DD2"/>
    <w:rsid w:val="00F57E3A"/>
    <w:rsid w:val="00F60AA2"/>
    <w:rsid w:val="00F60EA9"/>
    <w:rsid w:val="00F61172"/>
    <w:rsid w:val="00F612BE"/>
    <w:rsid w:val="00F61C1F"/>
    <w:rsid w:val="00F61EC0"/>
    <w:rsid w:val="00F61FC0"/>
    <w:rsid w:val="00F625AB"/>
    <w:rsid w:val="00F62967"/>
    <w:rsid w:val="00F629EF"/>
    <w:rsid w:val="00F63057"/>
    <w:rsid w:val="00F633F9"/>
    <w:rsid w:val="00F63663"/>
    <w:rsid w:val="00F63724"/>
    <w:rsid w:val="00F63801"/>
    <w:rsid w:val="00F63C15"/>
    <w:rsid w:val="00F63F20"/>
    <w:rsid w:val="00F6409E"/>
    <w:rsid w:val="00F640AF"/>
    <w:rsid w:val="00F641E6"/>
    <w:rsid w:val="00F6452C"/>
    <w:rsid w:val="00F6476B"/>
    <w:rsid w:val="00F647DC"/>
    <w:rsid w:val="00F64844"/>
    <w:rsid w:val="00F65782"/>
    <w:rsid w:val="00F65B60"/>
    <w:rsid w:val="00F65D3C"/>
    <w:rsid w:val="00F65D4F"/>
    <w:rsid w:val="00F661C4"/>
    <w:rsid w:val="00F6620E"/>
    <w:rsid w:val="00F6621B"/>
    <w:rsid w:val="00F66498"/>
    <w:rsid w:val="00F667CF"/>
    <w:rsid w:val="00F66896"/>
    <w:rsid w:val="00F669C5"/>
    <w:rsid w:val="00F670B2"/>
    <w:rsid w:val="00F675BC"/>
    <w:rsid w:val="00F67604"/>
    <w:rsid w:val="00F67764"/>
    <w:rsid w:val="00F677CC"/>
    <w:rsid w:val="00F67961"/>
    <w:rsid w:val="00F67CF4"/>
    <w:rsid w:val="00F67D55"/>
    <w:rsid w:val="00F67DE7"/>
    <w:rsid w:val="00F706F0"/>
    <w:rsid w:val="00F7070B"/>
    <w:rsid w:val="00F707B7"/>
    <w:rsid w:val="00F70B5E"/>
    <w:rsid w:val="00F70E19"/>
    <w:rsid w:val="00F71134"/>
    <w:rsid w:val="00F71225"/>
    <w:rsid w:val="00F71461"/>
    <w:rsid w:val="00F71738"/>
    <w:rsid w:val="00F71762"/>
    <w:rsid w:val="00F71A93"/>
    <w:rsid w:val="00F71BE5"/>
    <w:rsid w:val="00F71C58"/>
    <w:rsid w:val="00F71FA7"/>
    <w:rsid w:val="00F721B8"/>
    <w:rsid w:val="00F721F0"/>
    <w:rsid w:val="00F722CC"/>
    <w:rsid w:val="00F72420"/>
    <w:rsid w:val="00F72485"/>
    <w:rsid w:val="00F725A4"/>
    <w:rsid w:val="00F7268A"/>
    <w:rsid w:val="00F726BA"/>
    <w:rsid w:val="00F727BA"/>
    <w:rsid w:val="00F72C46"/>
    <w:rsid w:val="00F72CB4"/>
    <w:rsid w:val="00F72EF2"/>
    <w:rsid w:val="00F73149"/>
    <w:rsid w:val="00F73293"/>
    <w:rsid w:val="00F736AE"/>
    <w:rsid w:val="00F73910"/>
    <w:rsid w:val="00F73EC5"/>
    <w:rsid w:val="00F73F17"/>
    <w:rsid w:val="00F74233"/>
    <w:rsid w:val="00F74283"/>
    <w:rsid w:val="00F742C2"/>
    <w:rsid w:val="00F74C54"/>
    <w:rsid w:val="00F74F90"/>
    <w:rsid w:val="00F750BC"/>
    <w:rsid w:val="00F751BF"/>
    <w:rsid w:val="00F75233"/>
    <w:rsid w:val="00F754CD"/>
    <w:rsid w:val="00F756E1"/>
    <w:rsid w:val="00F75E97"/>
    <w:rsid w:val="00F760D0"/>
    <w:rsid w:val="00F760DB"/>
    <w:rsid w:val="00F761A2"/>
    <w:rsid w:val="00F764F6"/>
    <w:rsid w:val="00F76585"/>
    <w:rsid w:val="00F76666"/>
    <w:rsid w:val="00F76753"/>
    <w:rsid w:val="00F76D60"/>
    <w:rsid w:val="00F76EC0"/>
    <w:rsid w:val="00F770F3"/>
    <w:rsid w:val="00F771CC"/>
    <w:rsid w:val="00F7720B"/>
    <w:rsid w:val="00F772F0"/>
    <w:rsid w:val="00F77586"/>
    <w:rsid w:val="00F7776B"/>
    <w:rsid w:val="00F777CA"/>
    <w:rsid w:val="00F7784E"/>
    <w:rsid w:val="00F77BE5"/>
    <w:rsid w:val="00F77D34"/>
    <w:rsid w:val="00F77DAC"/>
    <w:rsid w:val="00F80114"/>
    <w:rsid w:val="00F80AB2"/>
    <w:rsid w:val="00F80E1D"/>
    <w:rsid w:val="00F80E32"/>
    <w:rsid w:val="00F80F61"/>
    <w:rsid w:val="00F81027"/>
    <w:rsid w:val="00F810D6"/>
    <w:rsid w:val="00F81291"/>
    <w:rsid w:val="00F8134B"/>
    <w:rsid w:val="00F81451"/>
    <w:rsid w:val="00F814D3"/>
    <w:rsid w:val="00F81656"/>
    <w:rsid w:val="00F81806"/>
    <w:rsid w:val="00F81D43"/>
    <w:rsid w:val="00F81E35"/>
    <w:rsid w:val="00F81FDE"/>
    <w:rsid w:val="00F8219E"/>
    <w:rsid w:val="00F821E8"/>
    <w:rsid w:val="00F82487"/>
    <w:rsid w:val="00F825EF"/>
    <w:rsid w:val="00F82B88"/>
    <w:rsid w:val="00F82CDF"/>
    <w:rsid w:val="00F82D9F"/>
    <w:rsid w:val="00F82F72"/>
    <w:rsid w:val="00F83160"/>
    <w:rsid w:val="00F832B6"/>
    <w:rsid w:val="00F837CC"/>
    <w:rsid w:val="00F838BA"/>
    <w:rsid w:val="00F83966"/>
    <w:rsid w:val="00F83BE1"/>
    <w:rsid w:val="00F83BFB"/>
    <w:rsid w:val="00F83EE9"/>
    <w:rsid w:val="00F84689"/>
    <w:rsid w:val="00F847CF"/>
    <w:rsid w:val="00F84877"/>
    <w:rsid w:val="00F84BCA"/>
    <w:rsid w:val="00F84C1C"/>
    <w:rsid w:val="00F85154"/>
    <w:rsid w:val="00F85412"/>
    <w:rsid w:val="00F857E5"/>
    <w:rsid w:val="00F858AB"/>
    <w:rsid w:val="00F85B46"/>
    <w:rsid w:val="00F860D8"/>
    <w:rsid w:val="00F8680F"/>
    <w:rsid w:val="00F869DC"/>
    <w:rsid w:val="00F86D64"/>
    <w:rsid w:val="00F86DCD"/>
    <w:rsid w:val="00F86DF1"/>
    <w:rsid w:val="00F878B5"/>
    <w:rsid w:val="00F87B42"/>
    <w:rsid w:val="00F87E80"/>
    <w:rsid w:val="00F87F49"/>
    <w:rsid w:val="00F903B9"/>
    <w:rsid w:val="00F90428"/>
    <w:rsid w:val="00F90584"/>
    <w:rsid w:val="00F90B25"/>
    <w:rsid w:val="00F90B41"/>
    <w:rsid w:val="00F90EA3"/>
    <w:rsid w:val="00F90EAC"/>
    <w:rsid w:val="00F90ECA"/>
    <w:rsid w:val="00F912DD"/>
    <w:rsid w:val="00F91441"/>
    <w:rsid w:val="00F916BB"/>
    <w:rsid w:val="00F918A3"/>
    <w:rsid w:val="00F91DD5"/>
    <w:rsid w:val="00F91DD7"/>
    <w:rsid w:val="00F92081"/>
    <w:rsid w:val="00F922BC"/>
    <w:rsid w:val="00F92417"/>
    <w:rsid w:val="00F926E9"/>
    <w:rsid w:val="00F929C6"/>
    <w:rsid w:val="00F92D1F"/>
    <w:rsid w:val="00F930DE"/>
    <w:rsid w:val="00F934B6"/>
    <w:rsid w:val="00F93E8E"/>
    <w:rsid w:val="00F943B2"/>
    <w:rsid w:val="00F945D7"/>
    <w:rsid w:val="00F946B1"/>
    <w:rsid w:val="00F947EA"/>
    <w:rsid w:val="00F94C4A"/>
    <w:rsid w:val="00F94DB8"/>
    <w:rsid w:val="00F950EF"/>
    <w:rsid w:val="00F957B0"/>
    <w:rsid w:val="00F95959"/>
    <w:rsid w:val="00F95E00"/>
    <w:rsid w:val="00F95FFA"/>
    <w:rsid w:val="00F9605B"/>
    <w:rsid w:val="00F9608F"/>
    <w:rsid w:val="00F96235"/>
    <w:rsid w:val="00F9664F"/>
    <w:rsid w:val="00F96730"/>
    <w:rsid w:val="00F96931"/>
    <w:rsid w:val="00F970F6"/>
    <w:rsid w:val="00F973E0"/>
    <w:rsid w:val="00F9753A"/>
    <w:rsid w:val="00F97606"/>
    <w:rsid w:val="00F976B2"/>
    <w:rsid w:val="00F97745"/>
    <w:rsid w:val="00F9797A"/>
    <w:rsid w:val="00F97B46"/>
    <w:rsid w:val="00FA039F"/>
    <w:rsid w:val="00FA0840"/>
    <w:rsid w:val="00FA0DA9"/>
    <w:rsid w:val="00FA105D"/>
    <w:rsid w:val="00FA1548"/>
    <w:rsid w:val="00FA1818"/>
    <w:rsid w:val="00FA1C4C"/>
    <w:rsid w:val="00FA1D21"/>
    <w:rsid w:val="00FA1EF2"/>
    <w:rsid w:val="00FA2262"/>
    <w:rsid w:val="00FA23B6"/>
    <w:rsid w:val="00FA255C"/>
    <w:rsid w:val="00FA2630"/>
    <w:rsid w:val="00FA27FA"/>
    <w:rsid w:val="00FA2C67"/>
    <w:rsid w:val="00FA2D03"/>
    <w:rsid w:val="00FA2D3A"/>
    <w:rsid w:val="00FA31DB"/>
    <w:rsid w:val="00FA3692"/>
    <w:rsid w:val="00FA3965"/>
    <w:rsid w:val="00FA3F1E"/>
    <w:rsid w:val="00FA4011"/>
    <w:rsid w:val="00FA4BAA"/>
    <w:rsid w:val="00FA4C1F"/>
    <w:rsid w:val="00FA4C76"/>
    <w:rsid w:val="00FA4F7B"/>
    <w:rsid w:val="00FA575D"/>
    <w:rsid w:val="00FA57E0"/>
    <w:rsid w:val="00FA5AA9"/>
    <w:rsid w:val="00FA5DC1"/>
    <w:rsid w:val="00FA5E0E"/>
    <w:rsid w:val="00FA6231"/>
    <w:rsid w:val="00FA65BE"/>
    <w:rsid w:val="00FA6844"/>
    <w:rsid w:val="00FA68D1"/>
    <w:rsid w:val="00FA6FAB"/>
    <w:rsid w:val="00FA7022"/>
    <w:rsid w:val="00FA7106"/>
    <w:rsid w:val="00FA7A9A"/>
    <w:rsid w:val="00FA7CC7"/>
    <w:rsid w:val="00FA7DD6"/>
    <w:rsid w:val="00FA7E8F"/>
    <w:rsid w:val="00FB011D"/>
    <w:rsid w:val="00FB0436"/>
    <w:rsid w:val="00FB04E1"/>
    <w:rsid w:val="00FB06B0"/>
    <w:rsid w:val="00FB06F3"/>
    <w:rsid w:val="00FB0A95"/>
    <w:rsid w:val="00FB0FC2"/>
    <w:rsid w:val="00FB11E1"/>
    <w:rsid w:val="00FB1413"/>
    <w:rsid w:val="00FB141D"/>
    <w:rsid w:val="00FB1B12"/>
    <w:rsid w:val="00FB1FDB"/>
    <w:rsid w:val="00FB24D2"/>
    <w:rsid w:val="00FB2633"/>
    <w:rsid w:val="00FB2BAC"/>
    <w:rsid w:val="00FB2BC5"/>
    <w:rsid w:val="00FB32CF"/>
    <w:rsid w:val="00FB3440"/>
    <w:rsid w:val="00FB3BB3"/>
    <w:rsid w:val="00FB45B6"/>
    <w:rsid w:val="00FB4614"/>
    <w:rsid w:val="00FB4651"/>
    <w:rsid w:val="00FB4923"/>
    <w:rsid w:val="00FB4AE4"/>
    <w:rsid w:val="00FB4F05"/>
    <w:rsid w:val="00FB56AE"/>
    <w:rsid w:val="00FB59D8"/>
    <w:rsid w:val="00FB5A05"/>
    <w:rsid w:val="00FB5A23"/>
    <w:rsid w:val="00FB6225"/>
    <w:rsid w:val="00FB634C"/>
    <w:rsid w:val="00FB6C53"/>
    <w:rsid w:val="00FB72D7"/>
    <w:rsid w:val="00FB73AF"/>
    <w:rsid w:val="00FB7754"/>
    <w:rsid w:val="00FB7BEC"/>
    <w:rsid w:val="00FB7E30"/>
    <w:rsid w:val="00FB7E6A"/>
    <w:rsid w:val="00FC027D"/>
    <w:rsid w:val="00FC02D7"/>
    <w:rsid w:val="00FC03CD"/>
    <w:rsid w:val="00FC07FA"/>
    <w:rsid w:val="00FC0807"/>
    <w:rsid w:val="00FC0BA5"/>
    <w:rsid w:val="00FC0BDB"/>
    <w:rsid w:val="00FC0C4B"/>
    <w:rsid w:val="00FC0F1F"/>
    <w:rsid w:val="00FC1104"/>
    <w:rsid w:val="00FC114E"/>
    <w:rsid w:val="00FC1721"/>
    <w:rsid w:val="00FC1C1B"/>
    <w:rsid w:val="00FC1FC6"/>
    <w:rsid w:val="00FC25DB"/>
    <w:rsid w:val="00FC2BFC"/>
    <w:rsid w:val="00FC32FB"/>
    <w:rsid w:val="00FC355D"/>
    <w:rsid w:val="00FC3AA8"/>
    <w:rsid w:val="00FC3EB7"/>
    <w:rsid w:val="00FC42EB"/>
    <w:rsid w:val="00FC4CBE"/>
    <w:rsid w:val="00FC56CE"/>
    <w:rsid w:val="00FC57BC"/>
    <w:rsid w:val="00FC591A"/>
    <w:rsid w:val="00FC5BAA"/>
    <w:rsid w:val="00FC5F16"/>
    <w:rsid w:val="00FC5F3A"/>
    <w:rsid w:val="00FC6314"/>
    <w:rsid w:val="00FC7121"/>
    <w:rsid w:val="00FC7A38"/>
    <w:rsid w:val="00FC7CEE"/>
    <w:rsid w:val="00FC7EE0"/>
    <w:rsid w:val="00FC7F12"/>
    <w:rsid w:val="00FC7F9D"/>
    <w:rsid w:val="00FD01A3"/>
    <w:rsid w:val="00FD0529"/>
    <w:rsid w:val="00FD0BA7"/>
    <w:rsid w:val="00FD11FB"/>
    <w:rsid w:val="00FD13A2"/>
    <w:rsid w:val="00FD14BF"/>
    <w:rsid w:val="00FD1779"/>
    <w:rsid w:val="00FD1DC7"/>
    <w:rsid w:val="00FD239D"/>
    <w:rsid w:val="00FD24C7"/>
    <w:rsid w:val="00FD24F9"/>
    <w:rsid w:val="00FD267E"/>
    <w:rsid w:val="00FD2717"/>
    <w:rsid w:val="00FD2787"/>
    <w:rsid w:val="00FD2ADF"/>
    <w:rsid w:val="00FD2DB0"/>
    <w:rsid w:val="00FD2FF5"/>
    <w:rsid w:val="00FD325F"/>
    <w:rsid w:val="00FD3EC5"/>
    <w:rsid w:val="00FD3EF6"/>
    <w:rsid w:val="00FD43CD"/>
    <w:rsid w:val="00FD4493"/>
    <w:rsid w:val="00FD4B94"/>
    <w:rsid w:val="00FD4CED"/>
    <w:rsid w:val="00FD54A4"/>
    <w:rsid w:val="00FD5B52"/>
    <w:rsid w:val="00FD5CBD"/>
    <w:rsid w:val="00FD600E"/>
    <w:rsid w:val="00FD677A"/>
    <w:rsid w:val="00FD67B8"/>
    <w:rsid w:val="00FD6C07"/>
    <w:rsid w:val="00FD6C9B"/>
    <w:rsid w:val="00FD6DA8"/>
    <w:rsid w:val="00FD6DD2"/>
    <w:rsid w:val="00FD6DE4"/>
    <w:rsid w:val="00FD6DF5"/>
    <w:rsid w:val="00FD6F5F"/>
    <w:rsid w:val="00FD7684"/>
    <w:rsid w:val="00FD7806"/>
    <w:rsid w:val="00FD78DD"/>
    <w:rsid w:val="00FD78F2"/>
    <w:rsid w:val="00FD7979"/>
    <w:rsid w:val="00FD7A90"/>
    <w:rsid w:val="00FD7AEA"/>
    <w:rsid w:val="00FD7B5E"/>
    <w:rsid w:val="00FD7B6E"/>
    <w:rsid w:val="00FD7C4D"/>
    <w:rsid w:val="00FD7DB4"/>
    <w:rsid w:val="00FE0220"/>
    <w:rsid w:val="00FE073C"/>
    <w:rsid w:val="00FE0929"/>
    <w:rsid w:val="00FE0BFF"/>
    <w:rsid w:val="00FE0CFD"/>
    <w:rsid w:val="00FE0D82"/>
    <w:rsid w:val="00FE1847"/>
    <w:rsid w:val="00FE1B13"/>
    <w:rsid w:val="00FE20CC"/>
    <w:rsid w:val="00FE22E8"/>
    <w:rsid w:val="00FE2483"/>
    <w:rsid w:val="00FE24DD"/>
    <w:rsid w:val="00FE2632"/>
    <w:rsid w:val="00FE2774"/>
    <w:rsid w:val="00FE278D"/>
    <w:rsid w:val="00FE2958"/>
    <w:rsid w:val="00FE2C07"/>
    <w:rsid w:val="00FE2D7F"/>
    <w:rsid w:val="00FE3025"/>
    <w:rsid w:val="00FE3041"/>
    <w:rsid w:val="00FE3323"/>
    <w:rsid w:val="00FE39A7"/>
    <w:rsid w:val="00FE3F6E"/>
    <w:rsid w:val="00FE4314"/>
    <w:rsid w:val="00FE4EBD"/>
    <w:rsid w:val="00FE4F62"/>
    <w:rsid w:val="00FE52D3"/>
    <w:rsid w:val="00FE5680"/>
    <w:rsid w:val="00FE5691"/>
    <w:rsid w:val="00FE57F8"/>
    <w:rsid w:val="00FE6302"/>
    <w:rsid w:val="00FE65FA"/>
    <w:rsid w:val="00FE6613"/>
    <w:rsid w:val="00FE6E8C"/>
    <w:rsid w:val="00FE70AF"/>
    <w:rsid w:val="00FE7422"/>
    <w:rsid w:val="00FE750E"/>
    <w:rsid w:val="00FE75E0"/>
    <w:rsid w:val="00FE7AEE"/>
    <w:rsid w:val="00FE7B5C"/>
    <w:rsid w:val="00FE7BB6"/>
    <w:rsid w:val="00FE7E84"/>
    <w:rsid w:val="00FF028F"/>
    <w:rsid w:val="00FF04A7"/>
    <w:rsid w:val="00FF04F0"/>
    <w:rsid w:val="00FF05A4"/>
    <w:rsid w:val="00FF05A8"/>
    <w:rsid w:val="00FF05D7"/>
    <w:rsid w:val="00FF0643"/>
    <w:rsid w:val="00FF06F9"/>
    <w:rsid w:val="00FF071C"/>
    <w:rsid w:val="00FF0A41"/>
    <w:rsid w:val="00FF0BB4"/>
    <w:rsid w:val="00FF1215"/>
    <w:rsid w:val="00FF129F"/>
    <w:rsid w:val="00FF12C9"/>
    <w:rsid w:val="00FF23AD"/>
    <w:rsid w:val="00FF252D"/>
    <w:rsid w:val="00FF25D9"/>
    <w:rsid w:val="00FF2BD5"/>
    <w:rsid w:val="00FF2CE9"/>
    <w:rsid w:val="00FF2EA7"/>
    <w:rsid w:val="00FF2EAE"/>
    <w:rsid w:val="00FF30F9"/>
    <w:rsid w:val="00FF32A2"/>
    <w:rsid w:val="00FF33BD"/>
    <w:rsid w:val="00FF360D"/>
    <w:rsid w:val="00FF3675"/>
    <w:rsid w:val="00FF38EC"/>
    <w:rsid w:val="00FF39CC"/>
    <w:rsid w:val="00FF3B34"/>
    <w:rsid w:val="00FF3B64"/>
    <w:rsid w:val="00FF41AD"/>
    <w:rsid w:val="00FF43BB"/>
    <w:rsid w:val="00FF4977"/>
    <w:rsid w:val="00FF49D0"/>
    <w:rsid w:val="00FF4B37"/>
    <w:rsid w:val="00FF4C28"/>
    <w:rsid w:val="00FF4F03"/>
    <w:rsid w:val="00FF5039"/>
    <w:rsid w:val="00FF50F1"/>
    <w:rsid w:val="00FF5159"/>
    <w:rsid w:val="00FF53F0"/>
    <w:rsid w:val="00FF5EA4"/>
    <w:rsid w:val="00FF60A6"/>
    <w:rsid w:val="00FF610A"/>
    <w:rsid w:val="00FF6676"/>
    <w:rsid w:val="00FF66BA"/>
    <w:rsid w:val="00FF6D5C"/>
    <w:rsid w:val="00FF6D5D"/>
    <w:rsid w:val="00FF70E4"/>
    <w:rsid w:val="00FF7225"/>
    <w:rsid w:val="00FF731B"/>
    <w:rsid w:val="00FF736E"/>
    <w:rsid w:val="00FF7434"/>
    <w:rsid w:val="00FF773A"/>
    <w:rsid w:val="00FF7A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Vrinda"/>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Balloon Text" w:uiPriority="99"/>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3B"/>
  </w:style>
  <w:style w:type="paragraph" w:styleId="Heading1">
    <w:name w:val="heading 1"/>
    <w:basedOn w:val="Normal"/>
    <w:next w:val="Normal"/>
    <w:link w:val="Heading1Char"/>
    <w:uiPriority w:val="9"/>
    <w:qFormat/>
    <w:rsid w:val="00763016"/>
    <w:pPr>
      <w:keepNext/>
      <w:tabs>
        <w:tab w:val="left" w:pos="450"/>
      </w:tabs>
      <w:ind w:left="446" w:right="158" w:firstLine="90"/>
      <w:jc w:val="both"/>
      <w:outlineLvl w:val="0"/>
    </w:pPr>
    <w:rPr>
      <w:b/>
    </w:rPr>
  </w:style>
  <w:style w:type="paragraph" w:styleId="Heading2">
    <w:name w:val="heading 2"/>
    <w:aliases w:val=" Char Char Char Char Char, Char Char Char Char Char Char Char Char, Char Char Char Char Char Char, Char3,Char2 Char1,Char Char Char Char Char Char C Char Char Char,Char Char Char Char Char Char C Char Char Char Char C Char,Char3"/>
    <w:basedOn w:val="Normal"/>
    <w:next w:val="Normal"/>
    <w:link w:val="Heading2Char"/>
    <w:qFormat/>
    <w:rsid w:val="00763016"/>
    <w:pPr>
      <w:keepNext/>
      <w:ind w:left="446" w:hanging="446"/>
      <w:outlineLvl w:val="1"/>
    </w:pPr>
    <w:rPr>
      <w:rFonts w:ascii="SulekhaT" w:hAnsi="SulekhaT"/>
      <w:b/>
    </w:rPr>
  </w:style>
  <w:style w:type="paragraph" w:styleId="Heading3">
    <w:name w:val="heading 3"/>
    <w:basedOn w:val="Normal"/>
    <w:next w:val="Normal"/>
    <w:link w:val="Heading3Char"/>
    <w:uiPriority w:val="9"/>
    <w:qFormat/>
    <w:rsid w:val="00763016"/>
    <w:pPr>
      <w:keepNext/>
      <w:ind w:left="446" w:hanging="446"/>
      <w:jc w:val="center"/>
      <w:outlineLvl w:val="2"/>
    </w:pPr>
    <w:rPr>
      <w:b/>
      <w:sz w:val="32"/>
    </w:rPr>
  </w:style>
  <w:style w:type="paragraph" w:styleId="Heading4">
    <w:name w:val="heading 4"/>
    <w:basedOn w:val="Normal"/>
    <w:next w:val="Normal"/>
    <w:link w:val="Heading4Char"/>
    <w:qFormat/>
    <w:rsid w:val="00763016"/>
    <w:pPr>
      <w:keepNext/>
      <w:ind w:left="446" w:hanging="446"/>
      <w:outlineLvl w:val="3"/>
    </w:pPr>
    <w:rPr>
      <w:rFonts w:ascii="SulekhaT" w:hAnsi="SulekhaT"/>
      <w:b/>
    </w:rPr>
  </w:style>
  <w:style w:type="paragraph" w:styleId="Heading5">
    <w:name w:val="heading 5"/>
    <w:basedOn w:val="Normal"/>
    <w:next w:val="Normal"/>
    <w:link w:val="Heading5Char"/>
    <w:qFormat/>
    <w:rsid w:val="00763016"/>
    <w:pPr>
      <w:keepNext/>
      <w:ind w:left="446" w:hanging="446"/>
      <w:outlineLvl w:val="4"/>
    </w:pPr>
  </w:style>
  <w:style w:type="paragraph" w:styleId="Heading6">
    <w:name w:val="heading 6"/>
    <w:basedOn w:val="Normal"/>
    <w:next w:val="Normal"/>
    <w:link w:val="Heading6Char"/>
    <w:qFormat/>
    <w:rsid w:val="00763016"/>
    <w:pPr>
      <w:keepNext/>
      <w:spacing w:line="288" w:lineRule="auto"/>
      <w:ind w:left="450" w:hanging="446"/>
      <w:jc w:val="center"/>
      <w:outlineLvl w:val="5"/>
    </w:pPr>
    <w:rPr>
      <w:b/>
    </w:rPr>
  </w:style>
  <w:style w:type="paragraph" w:styleId="Heading7">
    <w:name w:val="heading 7"/>
    <w:basedOn w:val="Normal"/>
    <w:next w:val="Normal"/>
    <w:link w:val="Heading7Char"/>
    <w:qFormat/>
    <w:rsid w:val="00763016"/>
    <w:pPr>
      <w:keepNext/>
      <w:spacing w:before="120" w:after="120" w:line="252" w:lineRule="auto"/>
      <w:ind w:left="446" w:hanging="446"/>
      <w:jc w:val="center"/>
      <w:outlineLvl w:val="6"/>
    </w:pPr>
    <w:rPr>
      <w:b/>
      <w:sz w:val="36"/>
    </w:rPr>
  </w:style>
  <w:style w:type="paragraph" w:styleId="Heading8">
    <w:name w:val="heading 8"/>
    <w:basedOn w:val="Normal"/>
    <w:next w:val="Normal"/>
    <w:link w:val="Heading8Char"/>
    <w:qFormat/>
    <w:rsid w:val="00763016"/>
    <w:pPr>
      <w:keepNext/>
      <w:ind w:left="446" w:hanging="446"/>
      <w:jc w:val="center"/>
      <w:outlineLvl w:val="7"/>
    </w:pPr>
    <w:rPr>
      <w:rFonts w:ascii="SulekhaT" w:hAnsi="SulekhaT"/>
    </w:rPr>
  </w:style>
  <w:style w:type="paragraph" w:styleId="Heading9">
    <w:name w:val="heading 9"/>
    <w:basedOn w:val="Normal"/>
    <w:next w:val="Normal"/>
    <w:link w:val="Heading9Char"/>
    <w:qFormat/>
    <w:rsid w:val="00763016"/>
    <w:pPr>
      <w:keepNext/>
      <w:spacing w:line="288" w:lineRule="auto"/>
      <w:ind w:left="450" w:hanging="446"/>
      <w:jc w:val="righ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Char Char Char Char,Char Char Char, Char2, Char Char Char Char Char Char C Char Char, Char Char Char Char Char Char C Char Char Char Char C, Char Char Char Char Char Char C,Char2 Char2,Char Char Char Char Char Char C Char Char"/>
    <w:basedOn w:val="Normal"/>
    <w:link w:val="HeaderChar"/>
    <w:uiPriority w:val="99"/>
    <w:rsid w:val="00D75C78"/>
    <w:pPr>
      <w:tabs>
        <w:tab w:val="center" w:pos="4320"/>
        <w:tab w:val="right" w:pos="8640"/>
      </w:tabs>
    </w:pPr>
  </w:style>
  <w:style w:type="character" w:customStyle="1" w:styleId="HeaderChar">
    <w:name w:val="Header Char"/>
    <w:aliases w:val=" Char Char Char Char,Char Char Char Char Char2,Char Char Char Char4, Char2 Char1, Char Char Char Char Char Char C Char Char Char, Char Char Char Char Char Char C Char Char Char Char C Char, Char Char Char Char Char Char C Char"/>
    <w:link w:val="Header"/>
    <w:uiPriority w:val="99"/>
    <w:rsid w:val="00D75C78"/>
    <w:rPr>
      <w:rFonts w:ascii="Times New Roman" w:eastAsia="Times New Roman" w:hAnsi="Times New Roman" w:cs="Times New Roman"/>
      <w:sz w:val="24"/>
      <w:szCs w:val="24"/>
    </w:rPr>
  </w:style>
  <w:style w:type="paragraph" w:styleId="Footer">
    <w:name w:val="footer"/>
    <w:aliases w:val=" Char1,Char1"/>
    <w:basedOn w:val="Normal"/>
    <w:link w:val="FooterChar"/>
    <w:uiPriority w:val="99"/>
    <w:rsid w:val="00D75C78"/>
    <w:pPr>
      <w:tabs>
        <w:tab w:val="center" w:pos="4320"/>
        <w:tab w:val="right" w:pos="8640"/>
      </w:tabs>
    </w:pPr>
  </w:style>
  <w:style w:type="character" w:customStyle="1" w:styleId="FooterChar">
    <w:name w:val="Footer Char"/>
    <w:aliases w:val=" Char1 Char1,Char1 Char"/>
    <w:link w:val="Footer"/>
    <w:uiPriority w:val="99"/>
    <w:rsid w:val="00D75C78"/>
    <w:rPr>
      <w:rFonts w:ascii="Times New Roman" w:eastAsia="Times New Roman" w:hAnsi="Times New Roman" w:cs="Times New Roman"/>
      <w:sz w:val="24"/>
      <w:szCs w:val="24"/>
    </w:rPr>
  </w:style>
  <w:style w:type="character" w:styleId="PageNumber">
    <w:name w:val="page number"/>
    <w:basedOn w:val="DefaultParagraphFont"/>
    <w:rsid w:val="00D75C78"/>
  </w:style>
  <w:style w:type="character" w:styleId="CommentReference">
    <w:name w:val="annotation reference"/>
    <w:rsid w:val="00D75C78"/>
    <w:rPr>
      <w:sz w:val="16"/>
      <w:szCs w:val="16"/>
    </w:rPr>
  </w:style>
  <w:style w:type="paragraph" w:styleId="CommentText">
    <w:name w:val="annotation text"/>
    <w:basedOn w:val="Normal"/>
    <w:link w:val="CommentTextChar"/>
    <w:rsid w:val="00D75C78"/>
  </w:style>
  <w:style w:type="character" w:customStyle="1" w:styleId="CommentTextChar">
    <w:name w:val="Comment Text Char"/>
    <w:link w:val="CommentText"/>
    <w:rsid w:val="00D75C7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75C78"/>
    <w:rPr>
      <w:b/>
      <w:bCs/>
    </w:rPr>
  </w:style>
  <w:style w:type="character" w:customStyle="1" w:styleId="CommentSubjectChar">
    <w:name w:val="Comment Subject Char"/>
    <w:link w:val="CommentSubject"/>
    <w:rsid w:val="00D75C78"/>
    <w:rPr>
      <w:rFonts w:ascii="Times New Roman" w:eastAsia="Times New Roman" w:hAnsi="Times New Roman" w:cs="Times New Roman"/>
      <w:b/>
      <w:bCs/>
      <w:sz w:val="20"/>
      <w:szCs w:val="20"/>
    </w:rPr>
  </w:style>
  <w:style w:type="paragraph" w:styleId="BalloonText">
    <w:name w:val="Balloon Text"/>
    <w:aliases w:val=" Char"/>
    <w:basedOn w:val="Normal"/>
    <w:link w:val="BalloonTextChar"/>
    <w:uiPriority w:val="99"/>
    <w:rsid w:val="00D75C78"/>
    <w:rPr>
      <w:rFonts w:ascii="Tahoma" w:hAnsi="Tahoma"/>
      <w:sz w:val="16"/>
      <w:szCs w:val="16"/>
    </w:rPr>
  </w:style>
  <w:style w:type="character" w:customStyle="1" w:styleId="BalloonTextChar">
    <w:name w:val="Balloon Text Char"/>
    <w:aliases w:val=" Char Char"/>
    <w:link w:val="BalloonText"/>
    <w:uiPriority w:val="99"/>
    <w:rsid w:val="00D75C78"/>
    <w:rPr>
      <w:rFonts w:ascii="Tahoma" w:eastAsia="Times New Roman" w:hAnsi="Tahoma" w:cs="Tahoma"/>
      <w:sz w:val="16"/>
      <w:szCs w:val="16"/>
    </w:rPr>
  </w:style>
  <w:style w:type="table" w:styleId="TableGrid">
    <w:name w:val="Table Grid"/>
    <w:basedOn w:val="TableNormal"/>
    <w:uiPriority w:val="39"/>
    <w:rsid w:val="003D48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C3CE5"/>
    <w:pPr>
      <w:ind w:left="720"/>
    </w:pPr>
  </w:style>
  <w:style w:type="character" w:styleId="Hyperlink">
    <w:name w:val="Hyperlink"/>
    <w:uiPriority w:val="99"/>
    <w:unhideWhenUsed/>
    <w:rsid w:val="00B777D2"/>
    <w:rPr>
      <w:color w:val="0000FF"/>
      <w:u w:val="single"/>
    </w:rPr>
  </w:style>
  <w:style w:type="table" w:customStyle="1" w:styleId="TableGrid1">
    <w:name w:val="Table Grid1"/>
    <w:basedOn w:val="TableNormal"/>
    <w:next w:val="TableGrid"/>
    <w:rsid w:val="00EF6D6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763016"/>
  </w:style>
  <w:style w:type="character" w:customStyle="1" w:styleId="CharCharCharChar1">
    <w:name w:val="Char Char Char Char1"/>
    <w:aliases w:val="Char Char Char Char Char,Char Char Char Char Char1, Char Char Char Char1"/>
    <w:basedOn w:val="DefaultParagraphFont"/>
    <w:rsid w:val="00763016"/>
  </w:style>
  <w:style w:type="character" w:customStyle="1" w:styleId="CharCharChar2">
    <w:name w:val="Char Char Char2"/>
    <w:rsid w:val="00763016"/>
    <w:rPr>
      <w:rFonts w:ascii="Tahoma" w:hAnsi="Tahoma" w:cs="Tahoma"/>
      <w:sz w:val="16"/>
      <w:szCs w:val="16"/>
    </w:rPr>
  </w:style>
  <w:style w:type="table" w:customStyle="1" w:styleId="TableGrid2">
    <w:name w:val="Table Grid2"/>
    <w:basedOn w:val="TableNormal"/>
    <w:next w:val="TableGrid"/>
    <w:rsid w:val="00763016"/>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Char,Char2"/>
    <w:basedOn w:val="Normal"/>
    <w:link w:val="BodyTextChar"/>
    <w:rsid w:val="00763016"/>
    <w:pPr>
      <w:widowControl w:val="0"/>
      <w:ind w:left="446" w:hanging="446"/>
      <w:jc w:val="both"/>
    </w:pPr>
    <w:rPr>
      <w:b/>
      <w:snapToGrid w:val="0"/>
      <w:sz w:val="19"/>
    </w:rPr>
  </w:style>
  <w:style w:type="character" w:customStyle="1" w:styleId="BodyTextChar">
    <w:name w:val="Body Text Char"/>
    <w:aliases w:val="Char Char1,Char2 Char"/>
    <w:link w:val="BodyText"/>
    <w:rsid w:val="00763016"/>
    <w:rPr>
      <w:b/>
      <w:snapToGrid w:val="0"/>
      <w:sz w:val="19"/>
      <w:lang w:val="en-US" w:eastAsia="en-US" w:bidi="ar-SA"/>
    </w:rPr>
  </w:style>
  <w:style w:type="character" w:customStyle="1" w:styleId="Heading1Char">
    <w:name w:val="Heading 1 Char"/>
    <w:link w:val="Heading1"/>
    <w:uiPriority w:val="9"/>
    <w:rsid w:val="00763016"/>
    <w:rPr>
      <w:b/>
      <w:sz w:val="24"/>
      <w:lang w:val="en-US" w:eastAsia="en-US" w:bidi="ar-SA"/>
    </w:rPr>
  </w:style>
  <w:style w:type="character" w:customStyle="1" w:styleId="Heading2Char">
    <w:name w:val="Heading 2 Char"/>
    <w:aliases w:val=" Char Char Char Char Char Char1, Char Char Char Char Char Char Char Char Char, Char Char Char Char Char Char Char, Char3 Char,Char2 Char1 Char,Char Char Char Char Char Char C Char Char Char Char,Char3 Char"/>
    <w:link w:val="Heading2"/>
    <w:rsid w:val="00763016"/>
    <w:rPr>
      <w:rFonts w:ascii="SulekhaT" w:hAnsi="SulekhaT"/>
      <w:b/>
      <w:sz w:val="24"/>
      <w:lang w:val="en-US" w:eastAsia="en-US" w:bidi="ar-SA"/>
    </w:rPr>
  </w:style>
  <w:style w:type="character" w:customStyle="1" w:styleId="Heading3Char">
    <w:name w:val="Heading 3 Char"/>
    <w:link w:val="Heading3"/>
    <w:uiPriority w:val="9"/>
    <w:rsid w:val="00763016"/>
    <w:rPr>
      <w:b/>
      <w:sz w:val="32"/>
      <w:lang w:val="en-US" w:eastAsia="en-US" w:bidi="ar-SA"/>
    </w:rPr>
  </w:style>
  <w:style w:type="character" w:customStyle="1" w:styleId="Heading4Char">
    <w:name w:val="Heading 4 Char"/>
    <w:link w:val="Heading4"/>
    <w:rsid w:val="00763016"/>
    <w:rPr>
      <w:rFonts w:ascii="SulekhaT" w:hAnsi="SulekhaT"/>
      <w:b/>
      <w:lang w:val="en-US" w:eastAsia="en-US" w:bidi="ar-SA"/>
    </w:rPr>
  </w:style>
  <w:style w:type="character" w:customStyle="1" w:styleId="Heading5Char">
    <w:name w:val="Heading 5 Char"/>
    <w:link w:val="Heading5"/>
    <w:rsid w:val="00763016"/>
    <w:rPr>
      <w:sz w:val="24"/>
      <w:lang w:val="en-US" w:eastAsia="en-US" w:bidi="ar-SA"/>
    </w:rPr>
  </w:style>
  <w:style w:type="character" w:customStyle="1" w:styleId="Heading6Char">
    <w:name w:val="Heading 6 Char"/>
    <w:link w:val="Heading6"/>
    <w:rsid w:val="00763016"/>
    <w:rPr>
      <w:b/>
      <w:sz w:val="24"/>
      <w:lang w:val="en-US" w:eastAsia="en-US" w:bidi="ar-SA"/>
    </w:rPr>
  </w:style>
  <w:style w:type="character" w:customStyle="1" w:styleId="Heading7Char">
    <w:name w:val="Heading 7 Char"/>
    <w:link w:val="Heading7"/>
    <w:rsid w:val="00763016"/>
    <w:rPr>
      <w:b/>
      <w:sz w:val="36"/>
      <w:lang w:val="en-US" w:eastAsia="en-US" w:bidi="ar-SA"/>
    </w:rPr>
  </w:style>
  <w:style w:type="character" w:customStyle="1" w:styleId="Heading8Char">
    <w:name w:val="Heading 8 Char"/>
    <w:link w:val="Heading8"/>
    <w:rsid w:val="00763016"/>
    <w:rPr>
      <w:rFonts w:ascii="SulekhaT" w:hAnsi="SulekhaT"/>
      <w:sz w:val="24"/>
      <w:lang w:val="en-US" w:eastAsia="en-US" w:bidi="ar-SA"/>
    </w:rPr>
  </w:style>
  <w:style w:type="paragraph" w:styleId="BodyTextIndent2">
    <w:name w:val="Body Text Indent 2"/>
    <w:basedOn w:val="Normal"/>
    <w:link w:val="BodyTextIndent2Char"/>
    <w:rsid w:val="00763016"/>
    <w:pPr>
      <w:ind w:left="450" w:hanging="450"/>
      <w:jc w:val="both"/>
    </w:pPr>
    <w:rPr>
      <w:rFonts w:ascii="SulekhaT" w:hAnsi="SulekhaT"/>
    </w:rPr>
  </w:style>
  <w:style w:type="character" w:customStyle="1" w:styleId="BodyTextIndent2Char">
    <w:name w:val="Body Text Indent 2 Char"/>
    <w:link w:val="BodyTextIndent2"/>
    <w:rsid w:val="00763016"/>
    <w:rPr>
      <w:rFonts w:ascii="SulekhaT" w:hAnsi="SulekhaT"/>
      <w:sz w:val="24"/>
      <w:lang w:val="en-US" w:eastAsia="en-US" w:bidi="ar-SA"/>
    </w:rPr>
  </w:style>
  <w:style w:type="paragraph" w:styleId="BodyTextIndent">
    <w:name w:val="Body Text Indent"/>
    <w:aliases w:val=" Char1 Char,Char1 Char2"/>
    <w:basedOn w:val="Normal"/>
    <w:link w:val="BodyTextIndentChar"/>
    <w:rsid w:val="00763016"/>
    <w:pPr>
      <w:tabs>
        <w:tab w:val="left" w:pos="450"/>
      </w:tabs>
      <w:ind w:left="450" w:hanging="450"/>
      <w:jc w:val="center"/>
    </w:pPr>
    <w:rPr>
      <w:rFonts w:ascii="SulekhaTE" w:hAnsi="SulekhaTE"/>
      <w:b/>
      <w:sz w:val="26"/>
    </w:rPr>
  </w:style>
  <w:style w:type="character" w:customStyle="1" w:styleId="BodyTextIndentChar">
    <w:name w:val="Body Text Indent Char"/>
    <w:aliases w:val=" Char1 Char Char1,Char1 Char2 Char"/>
    <w:link w:val="BodyTextIndent"/>
    <w:rsid w:val="00763016"/>
    <w:rPr>
      <w:rFonts w:ascii="SulekhaTE" w:hAnsi="SulekhaTE"/>
      <w:b/>
      <w:sz w:val="26"/>
      <w:lang w:val="en-US" w:eastAsia="en-US" w:bidi="ar-SA"/>
    </w:rPr>
  </w:style>
  <w:style w:type="paragraph" w:styleId="BodyText2">
    <w:name w:val="Body Text 2"/>
    <w:aliases w:val=" Char2 Char,Char2 Char3"/>
    <w:basedOn w:val="Normal"/>
    <w:link w:val="BodyText2Char"/>
    <w:rsid w:val="00763016"/>
    <w:pPr>
      <w:spacing w:before="60"/>
      <w:ind w:left="446" w:hanging="446"/>
      <w:jc w:val="center"/>
    </w:pPr>
    <w:rPr>
      <w:rFonts w:ascii="SulekhaTE" w:hAnsi="SulekhaTE"/>
    </w:rPr>
  </w:style>
  <w:style w:type="character" w:customStyle="1" w:styleId="BodyText2Char">
    <w:name w:val="Body Text 2 Char"/>
    <w:aliases w:val=" Char2 Char Char,Char2 Char3 Char"/>
    <w:link w:val="BodyText2"/>
    <w:rsid w:val="00763016"/>
    <w:rPr>
      <w:rFonts w:ascii="SulekhaTE" w:hAnsi="SulekhaTE"/>
      <w:sz w:val="24"/>
      <w:lang w:val="en-US" w:eastAsia="en-US" w:bidi="ar-SA"/>
    </w:rPr>
  </w:style>
  <w:style w:type="paragraph" w:styleId="BodyText3">
    <w:name w:val="Body Text 3"/>
    <w:basedOn w:val="Normal"/>
    <w:link w:val="BodyText3Char"/>
    <w:rsid w:val="00763016"/>
    <w:pPr>
      <w:ind w:left="446" w:hanging="446"/>
      <w:jc w:val="center"/>
    </w:pPr>
    <w:rPr>
      <w:rFonts w:ascii="SulekhaTE" w:hAnsi="SulekhaTE"/>
      <w:b/>
      <w:color w:val="FFFFFF"/>
      <w:sz w:val="26"/>
    </w:rPr>
  </w:style>
  <w:style w:type="character" w:customStyle="1" w:styleId="BodyText3Char">
    <w:name w:val="Body Text 3 Char"/>
    <w:link w:val="BodyText3"/>
    <w:rsid w:val="00763016"/>
    <w:rPr>
      <w:rFonts w:ascii="SulekhaTE" w:hAnsi="SulekhaTE"/>
      <w:b/>
      <w:color w:val="FFFFFF"/>
      <w:sz w:val="26"/>
      <w:lang w:val="en-US" w:eastAsia="en-US" w:bidi="ar-SA"/>
    </w:rPr>
  </w:style>
  <w:style w:type="paragraph" w:styleId="BodyTextIndent3">
    <w:name w:val="Body Text Indent 3"/>
    <w:basedOn w:val="Normal"/>
    <w:link w:val="BodyTextIndent3Char"/>
    <w:rsid w:val="00763016"/>
    <w:pPr>
      <w:spacing w:line="288" w:lineRule="auto"/>
      <w:ind w:left="446" w:hanging="446"/>
      <w:jc w:val="both"/>
    </w:pPr>
    <w:rPr>
      <w:rFonts w:ascii="SulekhaT" w:hAnsi="SulekhaT"/>
    </w:rPr>
  </w:style>
  <w:style w:type="character" w:customStyle="1" w:styleId="BodyTextIndent3Char">
    <w:name w:val="Body Text Indent 3 Char"/>
    <w:link w:val="BodyTextIndent3"/>
    <w:rsid w:val="00763016"/>
    <w:rPr>
      <w:rFonts w:ascii="SulekhaT" w:hAnsi="SulekhaT"/>
      <w:sz w:val="24"/>
      <w:lang w:val="en-US" w:eastAsia="en-US" w:bidi="ar-SA"/>
    </w:rPr>
  </w:style>
  <w:style w:type="paragraph" w:styleId="BlockText">
    <w:name w:val="Block Text"/>
    <w:basedOn w:val="Normal"/>
    <w:rsid w:val="00763016"/>
    <w:pPr>
      <w:spacing w:line="288" w:lineRule="auto"/>
      <w:ind w:left="446" w:right="-61" w:hanging="446"/>
      <w:jc w:val="both"/>
    </w:pPr>
    <w:rPr>
      <w:rFonts w:ascii="SulekhaT" w:hAnsi="SulekhaT"/>
      <w:b/>
      <w:spacing w:val="-2"/>
      <w:sz w:val="28"/>
    </w:rPr>
  </w:style>
  <w:style w:type="character" w:styleId="Emphasis">
    <w:name w:val="Emphasis"/>
    <w:uiPriority w:val="20"/>
    <w:qFormat/>
    <w:rsid w:val="00763016"/>
    <w:rPr>
      <w:i/>
    </w:rPr>
  </w:style>
  <w:style w:type="paragraph" w:styleId="Caption">
    <w:name w:val="caption"/>
    <w:basedOn w:val="Normal"/>
    <w:next w:val="Normal"/>
    <w:qFormat/>
    <w:rsid w:val="00763016"/>
    <w:pPr>
      <w:shd w:val="clear" w:color="auto" w:fill="000000"/>
      <w:spacing w:before="120" w:after="120"/>
      <w:ind w:left="446" w:hanging="446"/>
      <w:jc w:val="center"/>
    </w:pPr>
    <w:rPr>
      <w:rFonts w:ascii="SulekhaTE" w:hAnsi="SulekhaTE"/>
      <w:b/>
      <w:sz w:val="40"/>
    </w:rPr>
  </w:style>
  <w:style w:type="character" w:styleId="FollowedHyperlink">
    <w:name w:val="FollowedHyperlink"/>
    <w:rsid w:val="00763016"/>
    <w:rPr>
      <w:color w:val="800080"/>
      <w:u w:val="single"/>
    </w:rPr>
  </w:style>
  <w:style w:type="paragraph" w:styleId="Title">
    <w:name w:val="Title"/>
    <w:basedOn w:val="Normal"/>
    <w:link w:val="TitleChar"/>
    <w:qFormat/>
    <w:rsid w:val="00763016"/>
    <w:pPr>
      <w:ind w:left="446" w:hanging="446"/>
      <w:jc w:val="center"/>
    </w:pPr>
    <w:rPr>
      <w:u w:val="single"/>
    </w:rPr>
  </w:style>
  <w:style w:type="character" w:customStyle="1" w:styleId="TitleChar">
    <w:name w:val="Title Char"/>
    <w:link w:val="Title"/>
    <w:rsid w:val="00763016"/>
    <w:rPr>
      <w:sz w:val="24"/>
      <w:szCs w:val="24"/>
      <w:u w:val="single"/>
      <w:lang w:val="en-US" w:eastAsia="en-US" w:bidi="ar-SA"/>
    </w:rPr>
  </w:style>
  <w:style w:type="paragraph" w:styleId="NormalWeb">
    <w:name w:val="Normal (Web)"/>
    <w:basedOn w:val="Normal"/>
    <w:rsid w:val="00763016"/>
    <w:pPr>
      <w:spacing w:before="100" w:beforeAutospacing="1" w:after="100" w:afterAutospacing="1"/>
      <w:ind w:left="446" w:hanging="446"/>
    </w:pPr>
  </w:style>
  <w:style w:type="numbering" w:customStyle="1" w:styleId="NoList11">
    <w:name w:val="No List11"/>
    <w:next w:val="NoList"/>
    <w:semiHidden/>
    <w:unhideWhenUsed/>
    <w:rsid w:val="00763016"/>
  </w:style>
  <w:style w:type="numbering" w:customStyle="1" w:styleId="NoList2">
    <w:name w:val="No List2"/>
    <w:next w:val="NoList"/>
    <w:semiHidden/>
    <w:rsid w:val="00763016"/>
  </w:style>
  <w:style w:type="table" w:customStyle="1" w:styleId="TableGrid11">
    <w:name w:val="Table Grid11"/>
    <w:basedOn w:val="TableNormal"/>
    <w:next w:val="TableGrid"/>
    <w:rsid w:val="00763016"/>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5">
    <w:name w:val="Char Char5"/>
    <w:semiHidden/>
    <w:rsid w:val="00763016"/>
    <w:rPr>
      <w:rFonts w:ascii="Times New Roman" w:eastAsia="Times New Roman" w:hAnsi="Times New Roman" w:cs="Times New Roman"/>
      <w:snapToGrid w:val="0"/>
      <w:lang w:bidi="ar-SA"/>
    </w:rPr>
  </w:style>
  <w:style w:type="table" w:styleId="TableContemporary">
    <w:name w:val="Table Contemporary"/>
    <w:basedOn w:val="TableNormal"/>
    <w:rsid w:val="00763016"/>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kZfvdw">
    <w:name w:val="kZfvdw"/>
    <w:basedOn w:val="Normal"/>
    <w:rsid w:val="00763016"/>
    <w:pPr>
      <w:spacing w:line="288" w:lineRule="auto"/>
      <w:ind w:left="547" w:hanging="360"/>
      <w:jc w:val="both"/>
    </w:pPr>
    <w:rPr>
      <w:rFonts w:ascii="SutonnyMJ" w:hAnsi="SutonnyMJ"/>
    </w:rPr>
  </w:style>
  <w:style w:type="character" w:customStyle="1" w:styleId="CharCharCharChar6">
    <w:name w:val="Char Char Char Char6"/>
    <w:rsid w:val="00763016"/>
    <w:rPr>
      <w:sz w:val="24"/>
      <w:szCs w:val="24"/>
      <w:u w:val="single"/>
      <w:lang w:val="en-US" w:eastAsia="en-US" w:bidi="ar-SA"/>
    </w:rPr>
  </w:style>
  <w:style w:type="paragraph" w:styleId="PlainText">
    <w:name w:val="Plain Text"/>
    <w:basedOn w:val="Normal"/>
    <w:link w:val="PlainTextChar"/>
    <w:rsid w:val="00763016"/>
    <w:pPr>
      <w:ind w:left="446" w:hanging="446"/>
      <w:jc w:val="both"/>
    </w:pPr>
    <w:rPr>
      <w:rFonts w:ascii="Courier New" w:hAnsi="Courier New"/>
    </w:rPr>
  </w:style>
  <w:style w:type="table" w:customStyle="1" w:styleId="TableGrid111">
    <w:name w:val="Table Grid111"/>
    <w:basedOn w:val="TableNormal"/>
    <w:next w:val="TableGrid"/>
    <w:rsid w:val="00763016"/>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semiHidden/>
    <w:rsid w:val="00763016"/>
  </w:style>
  <w:style w:type="paragraph" w:customStyle="1" w:styleId="BodyText21">
    <w:name w:val="Body Text 21"/>
    <w:basedOn w:val="Normal"/>
    <w:rsid w:val="00763016"/>
    <w:pPr>
      <w:widowControl w:val="0"/>
      <w:tabs>
        <w:tab w:val="left" w:pos="450"/>
      </w:tabs>
      <w:spacing w:line="216" w:lineRule="auto"/>
      <w:ind w:left="540" w:hanging="540"/>
      <w:jc w:val="both"/>
    </w:pPr>
    <w:rPr>
      <w:rFonts w:eastAsia="SimSun"/>
      <w:snapToGrid w:val="0"/>
      <w:sz w:val="22"/>
    </w:rPr>
  </w:style>
  <w:style w:type="paragraph" w:customStyle="1" w:styleId="choice">
    <w:name w:val="choice"/>
    <w:basedOn w:val="Normal"/>
    <w:rsid w:val="00763016"/>
    <w:pPr>
      <w:widowControl w:val="0"/>
      <w:spacing w:afterLines="20"/>
      <w:ind w:leftChars="200" w:left="900" w:hangingChars="200" w:hanging="480"/>
    </w:pPr>
    <w:rPr>
      <w:rFonts w:eastAsia="SimSun"/>
      <w:kern w:val="2"/>
      <w:lang w:eastAsia="zh-CN"/>
    </w:rPr>
  </w:style>
  <w:style w:type="paragraph" w:customStyle="1" w:styleId="question">
    <w:name w:val="question"/>
    <w:basedOn w:val="Normal"/>
    <w:rsid w:val="00763016"/>
    <w:pPr>
      <w:widowControl w:val="0"/>
      <w:spacing w:beforeLines="50" w:afterLines="30"/>
      <w:ind w:leftChars="-25" w:left="427" w:hangingChars="200" w:hanging="480"/>
    </w:pPr>
    <w:rPr>
      <w:rFonts w:eastAsia="SimSun"/>
      <w:kern w:val="2"/>
      <w:lang w:eastAsia="zh-CN"/>
    </w:rPr>
  </w:style>
  <w:style w:type="paragraph" w:customStyle="1" w:styleId="xuanxiang">
    <w:name w:val="xuanxiang"/>
    <w:basedOn w:val="Normal"/>
    <w:autoRedefine/>
    <w:rsid w:val="00763016"/>
    <w:pPr>
      <w:widowControl w:val="0"/>
      <w:spacing w:afterLines="20"/>
      <w:ind w:leftChars="200" w:left="455" w:hangingChars="200" w:hanging="360"/>
      <w:jc w:val="center"/>
    </w:pPr>
    <w:rPr>
      <w:rFonts w:eastAsia="SimSun"/>
      <w:kern w:val="2"/>
      <w:lang w:eastAsia="zh-CN"/>
    </w:rPr>
  </w:style>
  <w:style w:type="character" w:customStyle="1" w:styleId="xuanxiangChar">
    <w:name w:val="xuanxiang Char"/>
    <w:rsid w:val="00763016"/>
    <w:rPr>
      <w:rFonts w:eastAsia="SimSun"/>
      <w:kern w:val="2"/>
      <w:sz w:val="24"/>
      <w:szCs w:val="24"/>
      <w:lang w:val="en-US" w:eastAsia="zh-CN" w:bidi="ar-SA"/>
    </w:rPr>
  </w:style>
  <w:style w:type="paragraph" w:customStyle="1" w:styleId="wenti2">
    <w:name w:val="wenti2"/>
    <w:basedOn w:val="Normal"/>
    <w:rsid w:val="00763016"/>
    <w:pPr>
      <w:widowControl w:val="0"/>
      <w:spacing w:beforeLines="50" w:afterLines="20"/>
      <w:ind w:leftChars="-25" w:left="427" w:hangingChars="200" w:hanging="480"/>
    </w:pPr>
    <w:rPr>
      <w:rFonts w:eastAsia="SimSun"/>
      <w:kern w:val="2"/>
      <w:lang w:eastAsia="zh-CN"/>
    </w:rPr>
  </w:style>
  <w:style w:type="character" w:customStyle="1" w:styleId="wenti2Char">
    <w:name w:val="wenti2 Char"/>
    <w:rsid w:val="00763016"/>
    <w:rPr>
      <w:rFonts w:eastAsia="SimSun"/>
      <w:kern w:val="2"/>
      <w:sz w:val="24"/>
      <w:szCs w:val="24"/>
      <w:lang w:val="en-US" w:eastAsia="zh-CN" w:bidi="ar-SA"/>
    </w:rPr>
  </w:style>
  <w:style w:type="paragraph" w:customStyle="1" w:styleId="zhengwen">
    <w:name w:val="zhengwen"/>
    <w:basedOn w:val="Normal"/>
    <w:rsid w:val="00763016"/>
    <w:pPr>
      <w:widowControl w:val="0"/>
      <w:spacing w:beforeLines="25"/>
      <w:ind w:left="446" w:firstLineChars="200" w:firstLine="400"/>
    </w:pPr>
    <w:rPr>
      <w:rFonts w:ascii="Tahoma" w:eastAsia="SimSun" w:hAnsi="Tahoma" w:cs="Tahoma"/>
      <w:kern w:val="2"/>
      <w:lang w:eastAsia="zh-CN"/>
    </w:rPr>
  </w:style>
  <w:style w:type="character" w:customStyle="1" w:styleId="zhengwenChar">
    <w:name w:val="zhengwen Char"/>
    <w:rsid w:val="00763016"/>
    <w:rPr>
      <w:rFonts w:ascii="Tahoma" w:eastAsia="SimSun" w:hAnsi="Tahoma" w:cs="Tahoma"/>
      <w:kern w:val="2"/>
      <w:lang w:val="en-US" w:eastAsia="zh-CN" w:bidi="ar-SA"/>
    </w:rPr>
  </w:style>
  <w:style w:type="paragraph" w:customStyle="1" w:styleId="I-IV">
    <w:name w:val="I-IV"/>
    <w:basedOn w:val="Normal"/>
    <w:rsid w:val="00763016"/>
    <w:pPr>
      <w:widowControl w:val="0"/>
      <w:spacing w:before="50" w:after="50"/>
      <w:ind w:leftChars="200" w:left="900" w:hangingChars="200" w:hanging="480"/>
    </w:pPr>
    <w:rPr>
      <w:rFonts w:eastAsia="SimSun"/>
      <w:kern w:val="2"/>
      <w:lang w:eastAsia="zh-CN"/>
    </w:rPr>
  </w:style>
  <w:style w:type="paragraph" w:customStyle="1" w:styleId="dingge">
    <w:name w:val="dingge"/>
    <w:basedOn w:val="Normal"/>
    <w:rsid w:val="00763016"/>
    <w:pPr>
      <w:widowControl w:val="0"/>
      <w:spacing w:beforeLines="50" w:afterLines="20"/>
      <w:ind w:left="446" w:hanging="446"/>
    </w:pPr>
    <w:rPr>
      <w:rFonts w:eastAsia="SimSun"/>
      <w:kern w:val="2"/>
      <w:lang w:eastAsia="zh-CN"/>
    </w:rPr>
  </w:style>
  <w:style w:type="paragraph" w:customStyle="1" w:styleId="tiwen">
    <w:name w:val="tiwen"/>
    <w:basedOn w:val="Normal"/>
    <w:rsid w:val="00763016"/>
    <w:pPr>
      <w:widowControl w:val="0"/>
      <w:spacing w:beforeLines="20" w:afterLines="20"/>
      <w:ind w:leftChars="200" w:left="420" w:hanging="446"/>
    </w:pPr>
    <w:rPr>
      <w:rFonts w:eastAsia="SimSun"/>
      <w:kern w:val="2"/>
      <w:lang w:eastAsia="zh-CN"/>
    </w:rPr>
  </w:style>
  <w:style w:type="paragraph" w:customStyle="1" w:styleId="Q">
    <w:name w:val="Q"/>
    <w:basedOn w:val="Normal"/>
    <w:rsid w:val="00763016"/>
    <w:pPr>
      <w:widowControl w:val="0"/>
      <w:spacing w:beforeLines="50" w:afterLines="20"/>
      <w:ind w:left="446" w:hanging="446"/>
    </w:pPr>
    <w:rPr>
      <w:rFonts w:eastAsia="SimSun"/>
      <w:i/>
      <w:kern w:val="2"/>
      <w:u w:val="single"/>
      <w:lang w:eastAsia="zh-CN"/>
    </w:rPr>
  </w:style>
  <w:style w:type="paragraph" w:customStyle="1" w:styleId="CharCharChar">
    <w:name w:val="言者 Char Char Char"/>
    <w:basedOn w:val="Normal"/>
    <w:rsid w:val="00763016"/>
    <w:pPr>
      <w:widowControl w:val="0"/>
      <w:spacing w:beforeLines="50" w:afterLines="20"/>
      <w:ind w:leftChars="-25" w:left="427" w:hangingChars="200" w:hanging="480"/>
    </w:pPr>
    <w:rPr>
      <w:rFonts w:eastAsia="SimSun"/>
      <w:color w:val="00FF00"/>
      <w:kern w:val="2"/>
      <w:lang w:eastAsia="zh-CN"/>
    </w:rPr>
  </w:style>
  <w:style w:type="character" w:customStyle="1" w:styleId="CharCharCharChar">
    <w:name w:val="言者 Char Char Char Char"/>
    <w:rsid w:val="00763016"/>
    <w:rPr>
      <w:rFonts w:eastAsia="SimSun"/>
      <w:color w:val="00FF00"/>
      <w:kern w:val="2"/>
      <w:sz w:val="24"/>
      <w:szCs w:val="24"/>
      <w:lang w:val="en-US" w:eastAsia="zh-CN" w:bidi="ar-SA"/>
    </w:rPr>
  </w:style>
  <w:style w:type="paragraph" w:customStyle="1" w:styleId="text">
    <w:name w:val="text"/>
    <w:basedOn w:val="Normal"/>
    <w:rsid w:val="00763016"/>
    <w:pPr>
      <w:spacing w:before="100" w:beforeAutospacing="1" w:after="100" w:afterAutospacing="1"/>
      <w:ind w:left="446" w:hanging="446"/>
    </w:pPr>
    <w:rPr>
      <w:rFonts w:eastAsia="SimSun"/>
    </w:rPr>
  </w:style>
  <w:style w:type="character" w:customStyle="1" w:styleId="klink">
    <w:name w:val="klink"/>
    <w:basedOn w:val="DefaultParagraphFont"/>
    <w:rsid w:val="00763016"/>
  </w:style>
  <w:style w:type="paragraph" w:styleId="ListBullet">
    <w:name w:val="List Bullet"/>
    <w:aliases w:val="List Bullet Char Char Char,List Bullet Char"/>
    <w:basedOn w:val="Normal"/>
    <w:autoRedefine/>
    <w:rsid w:val="00763016"/>
    <w:pPr>
      <w:tabs>
        <w:tab w:val="num" w:pos="360"/>
      </w:tabs>
      <w:ind w:left="360" w:hanging="360"/>
    </w:pPr>
    <w:rPr>
      <w:rFonts w:eastAsia="SimSun"/>
    </w:rPr>
  </w:style>
  <w:style w:type="numbering" w:customStyle="1" w:styleId="NoList111">
    <w:name w:val="No List111"/>
    <w:next w:val="NoList"/>
    <w:semiHidden/>
    <w:rsid w:val="00763016"/>
  </w:style>
  <w:style w:type="table" w:customStyle="1" w:styleId="TableGrid12">
    <w:name w:val="Table Grid12"/>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763016"/>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
    <w:name w:val="No List21"/>
    <w:next w:val="NoList"/>
    <w:semiHidden/>
    <w:rsid w:val="00763016"/>
  </w:style>
  <w:style w:type="table" w:customStyle="1" w:styleId="TableGrid21">
    <w:name w:val="Table Grid21"/>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semiHidden/>
    <w:rsid w:val="00763016"/>
  </w:style>
  <w:style w:type="table" w:customStyle="1" w:styleId="TableGrid3">
    <w:name w:val="Table Grid3"/>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rsid w:val="00763016"/>
  </w:style>
  <w:style w:type="table" w:customStyle="1" w:styleId="TableGrid4">
    <w:name w:val="Table Grid4"/>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763016"/>
  </w:style>
  <w:style w:type="numbering" w:customStyle="1" w:styleId="NoList6">
    <w:name w:val="No List6"/>
    <w:next w:val="NoList"/>
    <w:semiHidden/>
    <w:rsid w:val="00763016"/>
  </w:style>
  <w:style w:type="table" w:customStyle="1" w:styleId="TableContemporary1">
    <w:name w:val="Table Contemporary1"/>
    <w:basedOn w:val="TableNormal"/>
    <w:next w:val="TableContemporary"/>
    <w:rsid w:val="00763016"/>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ubtitle">
    <w:name w:val="Subtitle"/>
    <w:basedOn w:val="Normal"/>
    <w:link w:val="SubtitleChar"/>
    <w:qFormat/>
    <w:rsid w:val="00763016"/>
    <w:pPr>
      <w:ind w:left="446" w:hanging="446"/>
      <w:jc w:val="center"/>
    </w:pPr>
    <w:rPr>
      <w:rFonts w:ascii="SulekhaT" w:hAnsi="SulekhaT"/>
      <w:sz w:val="26"/>
    </w:rPr>
  </w:style>
  <w:style w:type="numbering" w:customStyle="1" w:styleId="NoList7">
    <w:name w:val="No List7"/>
    <w:next w:val="NoList"/>
    <w:semiHidden/>
    <w:rsid w:val="00763016"/>
  </w:style>
  <w:style w:type="table" w:customStyle="1" w:styleId="TableContemporary2">
    <w:name w:val="Table Contemporary2"/>
    <w:basedOn w:val="TableNormal"/>
    <w:next w:val="TableContemporary"/>
    <w:rsid w:val="00763016"/>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3016"/>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dnoteText">
    <w:name w:val="endnote text"/>
    <w:basedOn w:val="Normal"/>
    <w:link w:val="EndnoteTextChar"/>
    <w:semiHidden/>
    <w:rsid w:val="00763016"/>
    <w:pPr>
      <w:ind w:left="446" w:hanging="446"/>
    </w:pPr>
    <w:rPr>
      <w:rFonts w:eastAsia="SimSun"/>
    </w:rPr>
  </w:style>
  <w:style w:type="character" w:styleId="EndnoteReference">
    <w:name w:val="endnote reference"/>
    <w:semiHidden/>
    <w:rsid w:val="00763016"/>
    <w:rPr>
      <w:vertAlign w:val="superscript"/>
    </w:rPr>
  </w:style>
  <w:style w:type="numbering" w:customStyle="1" w:styleId="NoList8">
    <w:name w:val="No List8"/>
    <w:next w:val="NoList"/>
    <w:semiHidden/>
    <w:rsid w:val="00763016"/>
  </w:style>
  <w:style w:type="numbering" w:customStyle="1" w:styleId="NoList12">
    <w:name w:val="No List12"/>
    <w:next w:val="NoList"/>
    <w:semiHidden/>
    <w:unhideWhenUsed/>
    <w:rsid w:val="00763016"/>
  </w:style>
  <w:style w:type="numbering" w:customStyle="1" w:styleId="NoList9">
    <w:name w:val="No List9"/>
    <w:next w:val="NoList"/>
    <w:semiHidden/>
    <w:unhideWhenUsed/>
    <w:rsid w:val="00313A86"/>
  </w:style>
  <w:style w:type="table" w:customStyle="1" w:styleId="TableGrid5">
    <w:name w:val="Table Grid5"/>
    <w:basedOn w:val="TableNormal"/>
    <w:next w:val="TableGrid"/>
    <w:rsid w:val="00313A86"/>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13A86"/>
  </w:style>
  <w:style w:type="numbering" w:customStyle="1" w:styleId="NoList22">
    <w:name w:val="No List22"/>
    <w:next w:val="NoList"/>
    <w:semiHidden/>
    <w:rsid w:val="00313A86"/>
  </w:style>
  <w:style w:type="table" w:customStyle="1" w:styleId="TableGrid13">
    <w:name w:val="Table Grid13"/>
    <w:basedOn w:val="TableNormal"/>
    <w:next w:val="TableGrid"/>
    <w:rsid w:val="00313A86"/>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313A86"/>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semiHidden/>
    <w:rsid w:val="00313A86"/>
  </w:style>
  <w:style w:type="numbering" w:customStyle="1" w:styleId="NoList112">
    <w:name w:val="No List112"/>
    <w:next w:val="NoList"/>
    <w:semiHidden/>
    <w:rsid w:val="00313A86"/>
  </w:style>
  <w:style w:type="numbering" w:customStyle="1" w:styleId="NoList211">
    <w:name w:val="No List211"/>
    <w:next w:val="NoList"/>
    <w:semiHidden/>
    <w:rsid w:val="00313A86"/>
  </w:style>
  <w:style w:type="table" w:customStyle="1" w:styleId="TableGrid22">
    <w:name w:val="Table Grid22"/>
    <w:basedOn w:val="TableNormal"/>
    <w:next w:val="TableGrid"/>
    <w:rsid w:val="00313A8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semiHidden/>
    <w:rsid w:val="00313A86"/>
  </w:style>
  <w:style w:type="numbering" w:customStyle="1" w:styleId="NoList41">
    <w:name w:val="No List41"/>
    <w:next w:val="NoList"/>
    <w:semiHidden/>
    <w:rsid w:val="00313A86"/>
  </w:style>
  <w:style w:type="numbering" w:customStyle="1" w:styleId="NoList51">
    <w:name w:val="No List51"/>
    <w:next w:val="NoList"/>
    <w:semiHidden/>
    <w:rsid w:val="00313A86"/>
  </w:style>
  <w:style w:type="numbering" w:customStyle="1" w:styleId="NoList61">
    <w:name w:val="No List61"/>
    <w:next w:val="NoList"/>
    <w:semiHidden/>
    <w:rsid w:val="00313A86"/>
  </w:style>
  <w:style w:type="numbering" w:customStyle="1" w:styleId="NoList71">
    <w:name w:val="No List71"/>
    <w:next w:val="NoList"/>
    <w:semiHidden/>
    <w:rsid w:val="00313A86"/>
  </w:style>
  <w:style w:type="numbering" w:customStyle="1" w:styleId="NoList81">
    <w:name w:val="No List81"/>
    <w:next w:val="NoList"/>
    <w:semiHidden/>
    <w:rsid w:val="00313A86"/>
  </w:style>
  <w:style w:type="numbering" w:customStyle="1" w:styleId="NoList121">
    <w:name w:val="No List121"/>
    <w:next w:val="NoList"/>
    <w:semiHidden/>
    <w:unhideWhenUsed/>
    <w:rsid w:val="00313A86"/>
  </w:style>
  <w:style w:type="numbering" w:customStyle="1" w:styleId="NoList91">
    <w:name w:val="No List91"/>
    <w:next w:val="NoList"/>
    <w:semiHidden/>
    <w:unhideWhenUsed/>
    <w:rsid w:val="00313A86"/>
  </w:style>
  <w:style w:type="numbering" w:customStyle="1" w:styleId="NoList10">
    <w:name w:val="No List10"/>
    <w:next w:val="NoList"/>
    <w:semiHidden/>
    <w:unhideWhenUsed/>
    <w:rsid w:val="00313A86"/>
  </w:style>
  <w:style w:type="table" w:customStyle="1" w:styleId="TableGrid51">
    <w:name w:val="Table Grid51"/>
    <w:basedOn w:val="TableNormal"/>
    <w:next w:val="TableGrid"/>
    <w:rsid w:val="00313A86"/>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semiHidden/>
    <w:rsid w:val="00E717CE"/>
  </w:style>
  <w:style w:type="table" w:customStyle="1" w:styleId="TableGrid6">
    <w:name w:val="Table Grid6"/>
    <w:basedOn w:val="TableNormal"/>
    <w:next w:val="TableGrid"/>
    <w:rsid w:val="00E717CE"/>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basedOn w:val="DefaultParagraphFont"/>
    <w:rsid w:val="005978C6"/>
  </w:style>
  <w:style w:type="character" w:customStyle="1" w:styleId="apple-converted-space">
    <w:name w:val="apple-converted-space"/>
    <w:basedOn w:val="DefaultParagraphFont"/>
    <w:rsid w:val="0092573C"/>
  </w:style>
  <w:style w:type="paragraph" w:customStyle="1" w:styleId="story-bodyintroduction">
    <w:name w:val="story-body__introduction"/>
    <w:basedOn w:val="Normal"/>
    <w:rsid w:val="00545EB8"/>
    <w:pPr>
      <w:spacing w:before="100" w:beforeAutospacing="1" w:after="100" w:afterAutospacing="1"/>
    </w:pPr>
  </w:style>
  <w:style w:type="numbering" w:customStyle="1" w:styleId="NoList15">
    <w:name w:val="No List15"/>
    <w:next w:val="NoList"/>
    <w:semiHidden/>
    <w:unhideWhenUsed/>
    <w:rsid w:val="0039374E"/>
  </w:style>
  <w:style w:type="numbering" w:customStyle="1" w:styleId="NoList16">
    <w:name w:val="No List16"/>
    <w:next w:val="NoList"/>
    <w:semiHidden/>
    <w:unhideWhenUsed/>
    <w:rsid w:val="0039374E"/>
  </w:style>
  <w:style w:type="numbering" w:customStyle="1" w:styleId="NoList113">
    <w:name w:val="No List113"/>
    <w:next w:val="NoList"/>
    <w:semiHidden/>
    <w:unhideWhenUsed/>
    <w:rsid w:val="0039374E"/>
  </w:style>
  <w:style w:type="numbering" w:customStyle="1" w:styleId="NoList23">
    <w:name w:val="No List23"/>
    <w:next w:val="NoList"/>
    <w:semiHidden/>
    <w:rsid w:val="0039374E"/>
  </w:style>
  <w:style w:type="numbering" w:customStyle="1" w:styleId="NoList33">
    <w:name w:val="No List33"/>
    <w:next w:val="NoList"/>
    <w:semiHidden/>
    <w:rsid w:val="0039374E"/>
  </w:style>
  <w:style w:type="numbering" w:customStyle="1" w:styleId="NoList1111">
    <w:name w:val="No List1111"/>
    <w:next w:val="NoList"/>
    <w:semiHidden/>
    <w:rsid w:val="0039374E"/>
  </w:style>
  <w:style w:type="numbering" w:customStyle="1" w:styleId="NoList212">
    <w:name w:val="No List212"/>
    <w:next w:val="NoList"/>
    <w:semiHidden/>
    <w:rsid w:val="0039374E"/>
  </w:style>
  <w:style w:type="numbering" w:customStyle="1" w:styleId="NoList312">
    <w:name w:val="No List312"/>
    <w:next w:val="NoList"/>
    <w:semiHidden/>
    <w:rsid w:val="0039374E"/>
  </w:style>
  <w:style w:type="numbering" w:customStyle="1" w:styleId="NoList42">
    <w:name w:val="No List42"/>
    <w:next w:val="NoList"/>
    <w:semiHidden/>
    <w:rsid w:val="0039374E"/>
  </w:style>
  <w:style w:type="numbering" w:customStyle="1" w:styleId="NoList52">
    <w:name w:val="No List52"/>
    <w:next w:val="NoList"/>
    <w:semiHidden/>
    <w:rsid w:val="0039374E"/>
  </w:style>
  <w:style w:type="numbering" w:customStyle="1" w:styleId="NoList62">
    <w:name w:val="No List62"/>
    <w:next w:val="NoList"/>
    <w:semiHidden/>
    <w:rsid w:val="0039374E"/>
  </w:style>
  <w:style w:type="numbering" w:customStyle="1" w:styleId="NoList72">
    <w:name w:val="No List72"/>
    <w:next w:val="NoList"/>
    <w:semiHidden/>
    <w:rsid w:val="0039374E"/>
  </w:style>
  <w:style w:type="numbering" w:customStyle="1" w:styleId="NoList82">
    <w:name w:val="No List82"/>
    <w:next w:val="NoList"/>
    <w:semiHidden/>
    <w:rsid w:val="0039374E"/>
  </w:style>
  <w:style w:type="numbering" w:customStyle="1" w:styleId="NoList122">
    <w:name w:val="No List122"/>
    <w:next w:val="NoList"/>
    <w:semiHidden/>
    <w:unhideWhenUsed/>
    <w:rsid w:val="0039374E"/>
  </w:style>
  <w:style w:type="numbering" w:customStyle="1" w:styleId="NoList92">
    <w:name w:val="No List92"/>
    <w:next w:val="NoList"/>
    <w:semiHidden/>
    <w:unhideWhenUsed/>
    <w:rsid w:val="0039374E"/>
  </w:style>
  <w:style w:type="numbering" w:customStyle="1" w:styleId="NoList131">
    <w:name w:val="No List131"/>
    <w:next w:val="NoList"/>
    <w:semiHidden/>
    <w:unhideWhenUsed/>
    <w:rsid w:val="0039374E"/>
  </w:style>
  <w:style w:type="numbering" w:customStyle="1" w:styleId="NoList221">
    <w:name w:val="No List221"/>
    <w:next w:val="NoList"/>
    <w:semiHidden/>
    <w:rsid w:val="0039374E"/>
  </w:style>
  <w:style w:type="numbering" w:customStyle="1" w:styleId="NoList321">
    <w:name w:val="No List321"/>
    <w:next w:val="NoList"/>
    <w:semiHidden/>
    <w:rsid w:val="0039374E"/>
  </w:style>
  <w:style w:type="numbering" w:customStyle="1" w:styleId="NoList1121">
    <w:name w:val="No List1121"/>
    <w:next w:val="NoList"/>
    <w:semiHidden/>
    <w:rsid w:val="0039374E"/>
  </w:style>
  <w:style w:type="numbering" w:customStyle="1" w:styleId="NoList2111">
    <w:name w:val="No List2111"/>
    <w:next w:val="NoList"/>
    <w:semiHidden/>
    <w:rsid w:val="0039374E"/>
  </w:style>
  <w:style w:type="numbering" w:customStyle="1" w:styleId="NoList3111">
    <w:name w:val="No List3111"/>
    <w:next w:val="NoList"/>
    <w:semiHidden/>
    <w:rsid w:val="0039374E"/>
  </w:style>
  <w:style w:type="numbering" w:customStyle="1" w:styleId="NoList411">
    <w:name w:val="No List411"/>
    <w:next w:val="NoList"/>
    <w:semiHidden/>
    <w:rsid w:val="0039374E"/>
  </w:style>
  <w:style w:type="numbering" w:customStyle="1" w:styleId="NoList511">
    <w:name w:val="No List511"/>
    <w:next w:val="NoList"/>
    <w:semiHidden/>
    <w:rsid w:val="0039374E"/>
  </w:style>
  <w:style w:type="numbering" w:customStyle="1" w:styleId="NoList611">
    <w:name w:val="No List611"/>
    <w:next w:val="NoList"/>
    <w:semiHidden/>
    <w:rsid w:val="0039374E"/>
  </w:style>
  <w:style w:type="numbering" w:customStyle="1" w:styleId="NoList711">
    <w:name w:val="No List711"/>
    <w:next w:val="NoList"/>
    <w:semiHidden/>
    <w:rsid w:val="0039374E"/>
  </w:style>
  <w:style w:type="numbering" w:customStyle="1" w:styleId="NoList811">
    <w:name w:val="No List811"/>
    <w:next w:val="NoList"/>
    <w:semiHidden/>
    <w:rsid w:val="0039374E"/>
  </w:style>
  <w:style w:type="numbering" w:customStyle="1" w:styleId="NoList1211">
    <w:name w:val="No List1211"/>
    <w:next w:val="NoList"/>
    <w:semiHidden/>
    <w:unhideWhenUsed/>
    <w:rsid w:val="0039374E"/>
  </w:style>
  <w:style w:type="numbering" w:customStyle="1" w:styleId="NoList911">
    <w:name w:val="No List911"/>
    <w:next w:val="NoList"/>
    <w:semiHidden/>
    <w:unhideWhenUsed/>
    <w:rsid w:val="0039374E"/>
  </w:style>
  <w:style w:type="numbering" w:customStyle="1" w:styleId="NoList101">
    <w:name w:val="No List101"/>
    <w:next w:val="NoList"/>
    <w:semiHidden/>
    <w:unhideWhenUsed/>
    <w:rsid w:val="0039374E"/>
  </w:style>
  <w:style w:type="numbering" w:customStyle="1" w:styleId="NoList141">
    <w:name w:val="No List141"/>
    <w:next w:val="NoList"/>
    <w:semiHidden/>
    <w:rsid w:val="0039374E"/>
  </w:style>
  <w:style w:type="numbering" w:customStyle="1" w:styleId="NoList17">
    <w:name w:val="No List17"/>
    <w:next w:val="NoList"/>
    <w:semiHidden/>
    <w:unhideWhenUsed/>
    <w:rsid w:val="0039374E"/>
  </w:style>
  <w:style w:type="numbering" w:customStyle="1" w:styleId="NoList18">
    <w:name w:val="No List18"/>
    <w:next w:val="NoList"/>
    <w:semiHidden/>
    <w:unhideWhenUsed/>
    <w:rsid w:val="0039374E"/>
  </w:style>
  <w:style w:type="numbering" w:customStyle="1" w:styleId="NoList114">
    <w:name w:val="No List114"/>
    <w:next w:val="NoList"/>
    <w:semiHidden/>
    <w:unhideWhenUsed/>
    <w:rsid w:val="0039374E"/>
  </w:style>
  <w:style w:type="numbering" w:customStyle="1" w:styleId="NoList24">
    <w:name w:val="No List24"/>
    <w:next w:val="NoList"/>
    <w:semiHidden/>
    <w:rsid w:val="0039374E"/>
  </w:style>
  <w:style w:type="numbering" w:customStyle="1" w:styleId="NoList34">
    <w:name w:val="No List34"/>
    <w:next w:val="NoList"/>
    <w:semiHidden/>
    <w:rsid w:val="0039374E"/>
  </w:style>
  <w:style w:type="numbering" w:customStyle="1" w:styleId="NoList1112">
    <w:name w:val="No List1112"/>
    <w:next w:val="NoList"/>
    <w:semiHidden/>
    <w:rsid w:val="0039374E"/>
  </w:style>
  <w:style w:type="numbering" w:customStyle="1" w:styleId="NoList213">
    <w:name w:val="No List213"/>
    <w:next w:val="NoList"/>
    <w:semiHidden/>
    <w:rsid w:val="0039374E"/>
  </w:style>
  <w:style w:type="numbering" w:customStyle="1" w:styleId="NoList313">
    <w:name w:val="No List313"/>
    <w:next w:val="NoList"/>
    <w:semiHidden/>
    <w:rsid w:val="0039374E"/>
  </w:style>
  <w:style w:type="numbering" w:customStyle="1" w:styleId="NoList43">
    <w:name w:val="No List43"/>
    <w:next w:val="NoList"/>
    <w:semiHidden/>
    <w:rsid w:val="0039374E"/>
  </w:style>
  <w:style w:type="numbering" w:customStyle="1" w:styleId="NoList53">
    <w:name w:val="No List53"/>
    <w:next w:val="NoList"/>
    <w:semiHidden/>
    <w:rsid w:val="0039374E"/>
  </w:style>
  <w:style w:type="numbering" w:customStyle="1" w:styleId="NoList63">
    <w:name w:val="No List63"/>
    <w:next w:val="NoList"/>
    <w:semiHidden/>
    <w:rsid w:val="0039374E"/>
  </w:style>
  <w:style w:type="numbering" w:customStyle="1" w:styleId="NoList73">
    <w:name w:val="No List73"/>
    <w:next w:val="NoList"/>
    <w:semiHidden/>
    <w:rsid w:val="0039374E"/>
  </w:style>
  <w:style w:type="numbering" w:customStyle="1" w:styleId="NoList83">
    <w:name w:val="No List83"/>
    <w:next w:val="NoList"/>
    <w:semiHidden/>
    <w:rsid w:val="0039374E"/>
  </w:style>
  <w:style w:type="numbering" w:customStyle="1" w:styleId="NoList123">
    <w:name w:val="No List123"/>
    <w:next w:val="NoList"/>
    <w:semiHidden/>
    <w:unhideWhenUsed/>
    <w:rsid w:val="0039374E"/>
  </w:style>
  <w:style w:type="numbering" w:customStyle="1" w:styleId="NoList93">
    <w:name w:val="No List93"/>
    <w:next w:val="NoList"/>
    <w:semiHidden/>
    <w:unhideWhenUsed/>
    <w:rsid w:val="0039374E"/>
  </w:style>
  <w:style w:type="numbering" w:customStyle="1" w:styleId="NoList132">
    <w:name w:val="No List132"/>
    <w:next w:val="NoList"/>
    <w:semiHidden/>
    <w:unhideWhenUsed/>
    <w:rsid w:val="0039374E"/>
  </w:style>
  <w:style w:type="numbering" w:customStyle="1" w:styleId="NoList222">
    <w:name w:val="No List222"/>
    <w:next w:val="NoList"/>
    <w:semiHidden/>
    <w:rsid w:val="0039374E"/>
  </w:style>
  <w:style w:type="numbering" w:customStyle="1" w:styleId="NoList322">
    <w:name w:val="No List322"/>
    <w:next w:val="NoList"/>
    <w:semiHidden/>
    <w:rsid w:val="0039374E"/>
  </w:style>
  <w:style w:type="numbering" w:customStyle="1" w:styleId="NoList1122">
    <w:name w:val="No List1122"/>
    <w:next w:val="NoList"/>
    <w:semiHidden/>
    <w:rsid w:val="0039374E"/>
  </w:style>
  <w:style w:type="numbering" w:customStyle="1" w:styleId="NoList2112">
    <w:name w:val="No List2112"/>
    <w:next w:val="NoList"/>
    <w:semiHidden/>
    <w:rsid w:val="0039374E"/>
  </w:style>
  <w:style w:type="numbering" w:customStyle="1" w:styleId="NoList3112">
    <w:name w:val="No List3112"/>
    <w:next w:val="NoList"/>
    <w:semiHidden/>
    <w:rsid w:val="0039374E"/>
  </w:style>
  <w:style w:type="numbering" w:customStyle="1" w:styleId="NoList412">
    <w:name w:val="No List412"/>
    <w:next w:val="NoList"/>
    <w:semiHidden/>
    <w:rsid w:val="0039374E"/>
  </w:style>
  <w:style w:type="numbering" w:customStyle="1" w:styleId="NoList512">
    <w:name w:val="No List512"/>
    <w:next w:val="NoList"/>
    <w:semiHidden/>
    <w:rsid w:val="0039374E"/>
  </w:style>
  <w:style w:type="numbering" w:customStyle="1" w:styleId="NoList612">
    <w:name w:val="No List612"/>
    <w:next w:val="NoList"/>
    <w:semiHidden/>
    <w:rsid w:val="0039374E"/>
  </w:style>
  <w:style w:type="numbering" w:customStyle="1" w:styleId="NoList712">
    <w:name w:val="No List712"/>
    <w:next w:val="NoList"/>
    <w:semiHidden/>
    <w:rsid w:val="0039374E"/>
  </w:style>
  <w:style w:type="numbering" w:customStyle="1" w:styleId="NoList812">
    <w:name w:val="No List812"/>
    <w:next w:val="NoList"/>
    <w:semiHidden/>
    <w:rsid w:val="0039374E"/>
  </w:style>
  <w:style w:type="numbering" w:customStyle="1" w:styleId="NoList1212">
    <w:name w:val="No List1212"/>
    <w:next w:val="NoList"/>
    <w:semiHidden/>
    <w:unhideWhenUsed/>
    <w:rsid w:val="0039374E"/>
  </w:style>
  <w:style w:type="numbering" w:customStyle="1" w:styleId="NoList912">
    <w:name w:val="No List912"/>
    <w:next w:val="NoList"/>
    <w:semiHidden/>
    <w:unhideWhenUsed/>
    <w:rsid w:val="0039374E"/>
  </w:style>
  <w:style w:type="numbering" w:customStyle="1" w:styleId="NoList102">
    <w:name w:val="No List102"/>
    <w:next w:val="NoList"/>
    <w:semiHidden/>
    <w:unhideWhenUsed/>
    <w:rsid w:val="0039374E"/>
  </w:style>
  <w:style w:type="numbering" w:customStyle="1" w:styleId="NoList142">
    <w:name w:val="No List142"/>
    <w:next w:val="NoList"/>
    <w:semiHidden/>
    <w:rsid w:val="0039374E"/>
  </w:style>
  <w:style w:type="numbering" w:customStyle="1" w:styleId="NoList19">
    <w:name w:val="No List19"/>
    <w:next w:val="NoList"/>
    <w:semiHidden/>
    <w:unhideWhenUsed/>
    <w:rsid w:val="0039374E"/>
  </w:style>
  <w:style w:type="numbering" w:customStyle="1" w:styleId="NoList110">
    <w:name w:val="No List110"/>
    <w:next w:val="NoList"/>
    <w:semiHidden/>
    <w:unhideWhenUsed/>
    <w:rsid w:val="0039374E"/>
  </w:style>
  <w:style w:type="numbering" w:customStyle="1" w:styleId="NoList115">
    <w:name w:val="No List115"/>
    <w:next w:val="NoList"/>
    <w:semiHidden/>
    <w:unhideWhenUsed/>
    <w:rsid w:val="0039374E"/>
  </w:style>
  <w:style w:type="numbering" w:customStyle="1" w:styleId="NoList25">
    <w:name w:val="No List25"/>
    <w:next w:val="NoList"/>
    <w:semiHidden/>
    <w:rsid w:val="0039374E"/>
  </w:style>
  <w:style w:type="numbering" w:customStyle="1" w:styleId="NoList35">
    <w:name w:val="No List35"/>
    <w:next w:val="NoList"/>
    <w:semiHidden/>
    <w:rsid w:val="0039374E"/>
  </w:style>
  <w:style w:type="numbering" w:customStyle="1" w:styleId="NoList1113">
    <w:name w:val="No List1113"/>
    <w:next w:val="NoList"/>
    <w:semiHidden/>
    <w:rsid w:val="0039374E"/>
  </w:style>
  <w:style w:type="numbering" w:customStyle="1" w:styleId="NoList214">
    <w:name w:val="No List214"/>
    <w:next w:val="NoList"/>
    <w:semiHidden/>
    <w:rsid w:val="0039374E"/>
  </w:style>
  <w:style w:type="numbering" w:customStyle="1" w:styleId="NoList314">
    <w:name w:val="No List314"/>
    <w:next w:val="NoList"/>
    <w:semiHidden/>
    <w:rsid w:val="0039374E"/>
  </w:style>
  <w:style w:type="numbering" w:customStyle="1" w:styleId="NoList44">
    <w:name w:val="No List44"/>
    <w:next w:val="NoList"/>
    <w:semiHidden/>
    <w:rsid w:val="0039374E"/>
  </w:style>
  <w:style w:type="numbering" w:customStyle="1" w:styleId="NoList54">
    <w:name w:val="No List54"/>
    <w:next w:val="NoList"/>
    <w:semiHidden/>
    <w:rsid w:val="0039374E"/>
  </w:style>
  <w:style w:type="numbering" w:customStyle="1" w:styleId="NoList64">
    <w:name w:val="No List64"/>
    <w:next w:val="NoList"/>
    <w:semiHidden/>
    <w:rsid w:val="0039374E"/>
  </w:style>
  <w:style w:type="numbering" w:customStyle="1" w:styleId="NoList74">
    <w:name w:val="No List74"/>
    <w:next w:val="NoList"/>
    <w:semiHidden/>
    <w:rsid w:val="0039374E"/>
  </w:style>
  <w:style w:type="numbering" w:customStyle="1" w:styleId="NoList84">
    <w:name w:val="No List84"/>
    <w:next w:val="NoList"/>
    <w:semiHidden/>
    <w:rsid w:val="0039374E"/>
  </w:style>
  <w:style w:type="numbering" w:customStyle="1" w:styleId="NoList124">
    <w:name w:val="No List124"/>
    <w:next w:val="NoList"/>
    <w:semiHidden/>
    <w:unhideWhenUsed/>
    <w:rsid w:val="0039374E"/>
  </w:style>
  <w:style w:type="numbering" w:customStyle="1" w:styleId="NoList94">
    <w:name w:val="No List94"/>
    <w:next w:val="NoList"/>
    <w:semiHidden/>
    <w:unhideWhenUsed/>
    <w:rsid w:val="0039374E"/>
  </w:style>
  <w:style w:type="numbering" w:customStyle="1" w:styleId="NoList133">
    <w:name w:val="No List133"/>
    <w:next w:val="NoList"/>
    <w:semiHidden/>
    <w:unhideWhenUsed/>
    <w:rsid w:val="0039374E"/>
  </w:style>
  <w:style w:type="numbering" w:customStyle="1" w:styleId="NoList223">
    <w:name w:val="No List223"/>
    <w:next w:val="NoList"/>
    <w:semiHidden/>
    <w:rsid w:val="0039374E"/>
  </w:style>
  <w:style w:type="numbering" w:customStyle="1" w:styleId="NoList323">
    <w:name w:val="No List323"/>
    <w:next w:val="NoList"/>
    <w:semiHidden/>
    <w:rsid w:val="0039374E"/>
  </w:style>
  <w:style w:type="numbering" w:customStyle="1" w:styleId="NoList1123">
    <w:name w:val="No List1123"/>
    <w:next w:val="NoList"/>
    <w:semiHidden/>
    <w:rsid w:val="0039374E"/>
  </w:style>
  <w:style w:type="numbering" w:customStyle="1" w:styleId="NoList2113">
    <w:name w:val="No List2113"/>
    <w:next w:val="NoList"/>
    <w:semiHidden/>
    <w:rsid w:val="0039374E"/>
  </w:style>
  <w:style w:type="numbering" w:customStyle="1" w:styleId="NoList3113">
    <w:name w:val="No List3113"/>
    <w:next w:val="NoList"/>
    <w:semiHidden/>
    <w:rsid w:val="0039374E"/>
  </w:style>
  <w:style w:type="numbering" w:customStyle="1" w:styleId="NoList413">
    <w:name w:val="No List413"/>
    <w:next w:val="NoList"/>
    <w:semiHidden/>
    <w:rsid w:val="0039374E"/>
  </w:style>
  <w:style w:type="numbering" w:customStyle="1" w:styleId="NoList513">
    <w:name w:val="No List513"/>
    <w:next w:val="NoList"/>
    <w:semiHidden/>
    <w:rsid w:val="0039374E"/>
  </w:style>
  <w:style w:type="numbering" w:customStyle="1" w:styleId="NoList613">
    <w:name w:val="No List613"/>
    <w:next w:val="NoList"/>
    <w:semiHidden/>
    <w:rsid w:val="0039374E"/>
  </w:style>
  <w:style w:type="numbering" w:customStyle="1" w:styleId="NoList713">
    <w:name w:val="No List713"/>
    <w:next w:val="NoList"/>
    <w:semiHidden/>
    <w:rsid w:val="0039374E"/>
  </w:style>
  <w:style w:type="numbering" w:customStyle="1" w:styleId="NoList813">
    <w:name w:val="No List813"/>
    <w:next w:val="NoList"/>
    <w:semiHidden/>
    <w:rsid w:val="0039374E"/>
  </w:style>
  <w:style w:type="numbering" w:customStyle="1" w:styleId="NoList1213">
    <w:name w:val="No List1213"/>
    <w:next w:val="NoList"/>
    <w:semiHidden/>
    <w:unhideWhenUsed/>
    <w:rsid w:val="0039374E"/>
  </w:style>
  <w:style w:type="numbering" w:customStyle="1" w:styleId="NoList913">
    <w:name w:val="No List913"/>
    <w:next w:val="NoList"/>
    <w:semiHidden/>
    <w:unhideWhenUsed/>
    <w:rsid w:val="0039374E"/>
  </w:style>
  <w:style w:type="numbering" w:customStyle="1" w:styleId="NoList103">
    <w:name w:val="No List103"/>
    <w:next w:val="NoList"/>
    <w:semiHidden/>
    <w:unhideWhenUsed/>
    <w:rsid w:val="0039374E"/>
  </w:style>
  <w:style w:type="numbering" w:customStyle="1" w:styleId="NoList143">
    <w:name w:val="No List143"/>
    <w:next w:val="NoList"/>
    <w:semiHidden/>
    <w:rsid w:val="0039374E"/>
  </w:style>
  <w:style w:type="character" w:customStyle="1" w:styleId="Heading9Char">
    <w:name w:val="Heading 9 Char"/>
    <w:link w:val="Heading9"/>
    <w:rsid w:val="00662ED8"/>
    <w:rPr>
      <w:rFonts w:ascii="Times New Roman" w:eastAsia="Times New Roman" w:hAnsi="Times New Roman" w:cs="Times New Roman"/>
      <w:sz w:val="24"/>
    </w:rPr>
  </w:style>
  <w:style w:type="character" w:customStyle="1" w:styleId="PlainTextChar">
    <w:name w:val="Plain Text Char"/>
    <w:link w:val="PlainText"/>
    <w:rsid w:val="00662ED8"/>
    <w:rPr>
      <w:rFonts w:ascii="Courier New" w:eastAsia="Times New Roman" w:hAnsi="Courier New" w:cs="Courier New"/>
    </w:rPr>
  </w:style>
  <w:style w:type="character" w:customStyle="1" w:styleId="SubtitleChar">
    <w:name w:val="Subtitle Char"/>
    <w:link w:val="Subtitle"/>
    <w:rsid w:val="00662ED8"/>
    <w:rPr>
      <w:rFonts w:ascii="SulekhaT" w:eastAsia="Times New Roman" w:hAnsi="SulekhaT" w:cs="Times New Roman"/>
      <w:sz w:val="26"/>
    </w:rPr>
  </w:style>
  <w:style w:type="character" w:customStyle="1" w:styleId="EndnoteTextChar">
    <w:name w:val="Endnote Text Char"/>
    <w:link w:val="EndnoteText"/>
    <w:semiHidden/>
    <w:rsid w:val="00662ED8"/>
    <w:rPr>
      <w:rFonts w:ascii="Times New Roman" w:eastAsia="SimSun" w:hAnsi="Times New Roman" w:cs="Times New Roman"/>
    </w:rPr>
  </w:style>
  <w:style w:type="character" w:customStyle="1" w:styleId="Heading7Char1">
    <w:name w:val="Heading 7 Char1"/>
    <w:rsid w:val="00AA574F"/>
    <w:rPr>
      <w:sz w:val="24"/>
      <w:szCs w:val="24"/>
      <w:lang w:bidi="ar-SA"/>
    </w:rPr>
  </w:style>
  <w:style w:type="paragraph" w:styleId="NoSpacing">
    <w:name w:val="No Spacing"/>
    <w:qFormat/>
    <w:rsid w:val="00902E19"/>
    <w:pPr>
      <w:jc w:val="both"/>
    </w:pPr>
    <w:rPr>
      <w:rFonts w:eastAsia="Times New Roman" w:cs="Times New Roman"/>
      <w:sz w:val="22"/>
      <w:szCs w:val="22"/>
    </w:rPr>
  </w:style>
  <w:style w:type="paragraph" w:styleId="FootnoteText">
    <w:name w:val="footnote text"/>
    <w:basedOn w:val="Normal"/>
    <w:link w:val="FootnoteTextChar"/>
    <w:rsid w:val="00902E19"/>
    <w:pPr>
      <w:bidi/>
      <w:jc w:val="both"/>
    </w:pPr>
  </w:style>
  <w:style w:type="character" w:customStyle="1" w:styleId="FootnoteTextChar">
    <w:name w:val="Footnote Text Char"/>
    <w:link w:val="FootnoteText"/>
    <w:rsid w:val="00902E19"/>
    <w:rPr>
      <w:rFonts w:ascii="Times New Roman" w:eastAsia="Times New Roman" w:hAnsi="Times New Roman" w:cs="Times New Roman"/>
    </w:rPr>
  </w:style>
  <w:style w:type="character" w:styleId="FootnoteReference">
    <w:name w:val="footnote reference"/>
    <w:rsid w:val="00902E19"/>
    <w:rPr>
      <w:vertAlign w:val="superscript"/>
    </w:rPr>
  </w:style>
  <w:style w:type="table" w:customStyle="1" w:styleId="TableContemporary3">
    <w:name w:val="Table Contemporary3"/>
    <w:basedOn w:val="TableNormal"/>
    <w:next w:val="TableContemporary"/>
    <w:rsid w:val="00902E19"/>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
    <w:name w:val="Table Style1"/>
    <w:basedOn w:val="TableWeb2"/>
    <w:rsid w:val="00902E1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02E19"/>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rsid w:val="00902E19"/>
    <w:pPr>
      <w:shd w:val="clear" w:color="auto" w:fill="000080"/>
      <w:bidi/>
      <w:jc w:val="both"/>
    </w:pPr>
    <w:rPr>
      <w:rFonts w:ascii="Tahoma" w:hAnsi="Tahoma"/>
    </w:rPr>
  </w:style>
  <w:style w:type="character" w:customStyle="1" w:styleId="DocumentMapChar">
    <w:name w:val="Document Map Char"/>
    <w:link w:val="DocumentMap"/>
    <w:rsid w:val="00902E19"/>
    <w:rPr>
      <w:rFonts w:ascii="Tahoma" w:eastAsia="Times New Roman" w:hAnsi="Tahoma" w:cs="Tahoma"/>
      <w:sz w:val="24"/>
      <w:szCs w:val="24"/>
      <w:shd w:val="clear" w:color="auto" w:fill="000080"/>
    </w:rPr>
  </w:style>
  <w:style w:type="character" w:styleId="Strong">
    <w:name w:val="Strong"/>
    <w:qFormat/>
    <w:rsid w:val="00902E19"/>
    <w:rPr>
      <w:b/>
      <w:bCs/>
    </w:rPr>
  </w:style>
  <w:style w:type="character" w:customStyle="1" w:styleId="ilad">
    <w:name w:val="il_ad"/>
    <w:rsid w:val="00902E19"/>
  </w:style>
  <w:style w:type="character" w:customStyle="1" w:styleId="CharChar">
    <w:name w:val="Char Char"/>
    <w:aliases w:val="Balloon Text Char1"/>
    <w:rsid w:val="00902E19"/>
    <w:rPr>
      <w:lang w:val="en-US" w:eastAsia="en-US" w:bidi="ar-SA"/>
    </w:rPr>
  </w:style>
  <w:style w:type="table" w:customStyle="1" w:styleId="TableNormal4">
    <w:name w:val="Table Normal4"/>
    <w:next w:val="TableNormal"/>
    <w:semiHidden/>
    <w:unhideWhenUsed/>
    <w:rsid w:val="00902E19"/>
    <w:pPr>
      <w:jc w:val="both"/>
    </w:pPr>
    <w:rPr>
      <w:rFonts w:ascii="Times New Roman" w:hAnsi="Times New Roman" w:cs="Times New Roman"/>
    </w:rPr>
    <w:tblPr>
      <w:tblInd w:w="0" w:type="dxa"/>
      <w:tblCellMar>
        <w:top w:w="0" w:type="dxa"/>
        <w:left w:w="108" w:type="dxa"/>
        <w:bottom w:w="0" w:type="dxa"/>
        <w:right w:w="108" w:type="dxa"/>
      </w:tblCellMar>
    </w:tblPr>
  </w:style>
  <w:style w:type="character" w:styleId="HTMLAcronym">
    <w:name w:val="HTML Acronym"/>
    <w:rsid w:val="00902E19"/>
  </w:style>
  <w:style w:type="table" w:customStyle="1" w:styleId="TableGrid31">
    <w:name w:val="Table Grid3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l1">
    <w:name w:val="url1"/>
    <w:basedOn w:val="Normal"/>
    <w:rsid w:val="00902E19"/>
    <w:pPr>
      <w:jc w:val="both"/>
    </w:pPr>
    <w:rPr>
      <w:color w:val="008000"/>
      <w:sz w:val="17"/>
      <w:szCs w:val="17"/>
    </w:rPr>
  </w:style>
  <w:style w:type="table" w:customStyle="1" w:styleId="TableGrid8">
    <w:name w:val="Table Grid8"/>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902E1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semiHidden/>
    <w:unhideWhenUsed/>
    <w:rsid w:val="00902E19"/>
  </w:style>
  <w:style w:type="numbering" w:customStyle="1" w:styleId="NoList11111">
    <w:name w:val="No List11111"/>
    <w:next w:val="NoList"/>
    <w:semiHidden/>
    <w:rsid w:val="00902E19"/>
  </w:style>
  <w:style w:type="table" w:customStyle="1" w:styleId="TableGrid101">
    <w:name w:val="Table Grid10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semiHidden/>
    <w:rsid w:val="00902E19"/>
  </w:style>
  <w:style w:type="numbering" w:customStyle="1" w:styleId="NoList2211">
    <w:name w:val="No List2211"/>
    <w:next w:val="NoList"/>
    <w:semiHidden/>
    <w:rsid w:val="00902E19"/>
  </w:style>
  <w:style w:type="table" w:customStyle="1" w:styleId="TableStyle11">
    <w:name w:val="Table Style11"/>
    <w:basedOn w:val="TableWeb2"/>
    <w:rsid w:val="00902E1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character" w:customStyle="1" w:styleId="ListParagraphChar">
    <w:name w:val="List Paragraph Char"/>
    <w:link w:val="ListParagraph"/>
    <w:locked/>
    <w:rsid w:val="00902E19"/>
    <w:rPr>
      <w:rFonts w:ascii="Times New Roman" w:eastAsia="Times New Roman" w:hAnsi="Times New Roman" w:cs="Times New Roman"/>
      <w:sz w:val="24"/>
      <w:szCs w:val="24"/>
    </w:rPr>
  </w:style>
  <w:style w:type="character" w:customStyle="1" w:styleId="CharCharChar22">
    <w:name w:val="Char Char Char22"/>
    <w:rsid w:val="00570ADF"/>
    <w:rPr>
      <w:rFonts w:ascii="Tahoma" w:hAnsi="Tahoma" w:cs="Tahoma"/>
      <w:sz w:val="16"/>
      <w:szCs w:val="16"/>
    </w:rPr>
  </w:style>
  <w:style w:type="character" w:customStyle="1" w:styleId="CharChar53">
    <w:name w:val="Char Char53"/>
    <w:semiHidden/>
    <w:rsid w:val="00570ADF"/>
    <w:rPr>
      <w:rFonts w:ascii="Times New Roman" w:eastAsia="Times New Roman" w:hAnsi="Times New Roman" w:cs="Times New Roman"/>
      <w:snapToGrid/>
      <w:lang w:bidi="ar-SA"/>
    </w:rPr>
  </w:style>
  <w:style w:type="character" w:customStyle="1" w:styleId="CharCharCharChar5">
    <w:name w:val="Char Char Char Char5"/>
    <w:rsid w:val="00570ADF"/>
    <w:rPr>
      <w:sz w:val="24"/>
      <w:szCs w:val="24"/>
      <w:u w:val="single"/>
      <w:lang w:val="en-US" w:eastAsia="en-US" w:bidi="ar-SA"/>
    </w:rPr>
  </w:style>
  <w:style w:type="character" w:customStyle="1" w:styleId="CharCharChar21">
    <w:name w:val="Char Char Char21"/>
    <w:rsid w:val="00570ADF"/>
    <w:rPr>
      <w:rFonts w:ascii="Tahoma" w:hAnsi="Tahoma" w:cs="Tahoma"/>
      <w:sz w:val="16"/>
      <w:szCs w:val="16"/>
    </w:rPr>
  </w:style>
  <w:style w:type="character" w:customStyle="1" w:styleId="CharChar52">
    <w:name w:val="Char Char52"/>
    <w:semiHidden/>
    <w:rsid w:val="00570ADF"/>
    <w:rPr>
      <w:rFonts w:ascii="Times New Roman" w:eastAsia="Times New Roman" w:hAnsi="Times New Roman" w:cs="Times New Roman"/>
      <w:snapToGrid/>
      <w:lang w:bidi="ar-SA"/>
    </w:rPr>
  </w:style>
  <w:style w:type="character" w:customStyle="1" w:styleId="HeaderChar2">
    <w:name w:val="Header Char2"/>
    <w:aliases w:val="Char Char Char Char2, Char2 Char2, Char Char Char Char Char Char C Char Char Char1, Char Char Char Char Char Char C Char Char Char Char C Char1,Char Char Char Char Char Char C Char Char Char1,Char Char Char Char Char Char C Char Char1"/>
    <w:rsid w:val="00570ADF"/>
    <w:rPr>
      <w:sz w:val="24"/>
      <w:szCs w:val="24"/>
      <w:u w:val="single"/>
      <w:lang w:val="en-US" w:eastAsia="en-US" w:bidi="ar-SA"/>
    </w:rPr>
  </w:style>
  <w:style w:type="character" w:styleId="PlaceholderText">
    <w:name w:val="Placeholder Text"/>
    <w:semiHidden/>
    <w:rsid w:val="00570ADF"/>
    <w:rPr>
      <w:color w:val="808080"/>
    </w:rPr>
  </w:style>
  <w:style w:type="table" w:customStyle="1" w:styleId="TableGrid1111">
    <w:name w:val="Table Grid1111"/>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semiHidden/>
    <w:unhideWhenUsed/>
    <w:rsid w:val="00570ADF"/>
  </w:style>
  <w:style w:type="numbering" w:customStyle="1" w:styleId="NoList161">
    <w:name w:val="No List161"/>
    <w:next w:val="NoList"/>
    <w:semiHidden/>
    <w:unhideWhenUsed/>
    <w:rsid w:val="00570ADF"/>
  </w:style>
  <w:style w:type="numbering" w:customStyle="1" w:styleId="NoList3211">
    <w:name w:val="No List3211"/>
    <w:next w:val="NoList"/>
    <w:semiHidden/>
    <w:rsid w:val="00570ADF"/>
  </w:style>
  <w:style w:type="numbering" w:customStyle="1" w:styleId="NoList21111">
    <w:name w:val="No List21111"/>
    <w:next w:val="NoList"/>
    <w:semiHidden/>
    <w:rsid w:val="00570ADF"/>
  </w:style>
  <w:style w:type="numbering" w:customStyle="1" w:styleId="NoList31111">
    <w:name w:val="No List31111"/>
    <w:next w:val="NoList"/>
    <w:semiHidden/>
    <w:rsid w:val="00570ADF"/>
  </w:style>
  <w:style w:type="numbering" w:customStyle="1" w:styleId="NoList4111">
    <w:name w:val="No List4111"/>
    <w:next w:val="NoList"/>
    <w:semiHidden/>
    <w:rsid w:val="00570ADF"/>
  </w:style>
  <w:style w:type="numbering" w:customStyle="1" w:styleId="NoList5111">
    <w:name w:val="No List5111"/>
    <w:next w:val="NoList"/>
    <w:semiHidden/>
    <w:rsid w:val="00570ADF"/>
  </w:style>
  <w:style w:type="numbering" w:customStyle="1" w:styleId="NoList6111">
    <w:name w:val="No List6111"/>
    <w:next w:val="NoList"/>
    <w:semiHidden/>
    <w:rsid w:val="00570ADF"/>
  </w:style>
  <w:style w:type="numbering" w:customStyle="1" w:styleId="NoList7111">
    <w:name w:val="No List7111"/>
    <w:next w:val="NoList"/>
    <w:semiHidden/>
    <w:rsid w:val="00570ADF"/>
  </w:style>
  <w:style w:type="numbering" w:customStyle="1" w:styleId="NoList8111">
    <w:name w:val="No List8111"/>
    <w:next w:val="NoList"/>
    <w:semiHidden/>
    <w:rsid w:val="00570ADF"/>
  </w:style>
  <w:style w:type="numbering" w:customStyle="1" w:styleId="NoList9111">
    <w:name w:val="No List9111"/>
    <w:next w:val="NoList"/>
    <w:semiHidden/>
    <w:unhideWhenUsed/>
    <w:rsid w:val="00570ADF"/>
  </w:style>
  <w:style w:type="numbering" w:customStyle="1" w:styleId="NoList1011">
    <w:name w:val="No List1011"/>
    <w:next w:val="NoList"/>
    <w:semiHidden/>
    <w:unhideWhenUsed/>
    <w:rsid w:val="00570ADF"/>
  </w:style>
  <w:style w:type="numbering" w:customStyle="1" w:styleId="NoList1411">
    <w:name w:val="No List1411"/>
    <w:next w:val="NoList"/>
    <w:semiHidden/>
    <w:rsid w:val="00570ADF"/>
  </w:style>
  <w:style w:type="numbering" w:customStyle="1" w:styleId="NoList20">
    <w:name w:val="No List20"/>
    <w:next w:val="NoList"/>
    <w:semiHidden/>
    <w:unhideWhenUsed/>
    <w:rsid w:val="00570ADF"/>
  </w:style>
  <w:style w:type="table" w:customStyle="1" w:styleId="TableGrid14">
    <w:name w:val="Table Grid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570ADF"/>
  </w:style>
  <w:style w:type="table" w:customStyle="1" w:styleId="TableGrid23">
    <w:name w:val="Table Grid23"/>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semiHidden/>
    <w:unhideWhenUsed/>
    <w:rsid w:val="00570ADF"/>
  </w:style>
  <w:style w:type="numbering" w:customStyle="1" w:styleId="NoList26">
    <w:name w:val="No List26"/>
    <w:next w:val="NoList"/>
    <w:semiHidden/>
    <w:rsid w:val="00570ADF"/>
  </w:style>
  <w:style w:type="table" w:customStyle="1" w:styleId="TableGrid113">
    <w:name w:val="Table Grid113"/>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6">
    <w:name w:val="No List36"/>
    <w:next w:val="NoList"/>
    <w:semiHidden/>
    <w:rsid w:val="00570ADF"/>
  </w:style>
  <w:style w:type="numbering" w:customStyle="1" w:styleId="NoList1114">
    <w:name w:val="No List1114"/>
    <w:next w:val="NoList"/>
    <w:semiHidden/>
    <w:rsid w:val="00570ADF"/>
  </w:style>
  <w:style w:type="table" w:customStyle="1" w:styleId="TableList41">
    <w:name w:val="Table List 41"/>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5">
    <w:name w:val="No List215"/>
    <w:next w:val="NoList"/>
    <w:semiHidden/>
    <w:rsid w:val="00570ADF"/>
  </w:style>
  <w:style w:type="table" w:customStyle="1" w:styleId="TableGrid212">
    <w:name w:val="Table Grid21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semiHidden/>
    <w:rsid w:val="00570ADF"/>
  </w:style>
  <w:style w:type="numbering" w:customStyle="1" w:styleId="NoList45">
    <w:name w:val="No List45"/>
    <w:next w:val="NoList"/>
    <w:semiHidden/>
    <w:rsid w:val="00570ADF"/>
  </w:style>
  <w:style w:type="numbering" w:customStyle="1" w:styleId="NoList55">
    <w:name w:val="No List55"/>
    <w:next w:val="NoList"/>
    <w:semiHidden/>
    <w:rsid w:val="00570ADF"/>
  </w:style>
  <w:style w:type="numbering" w:customStyle="1" w:styleId="NoList65">
    <w:name w:val="No List65"/>
    <w:next w:val="NoList"/>
    <w:semiHidden/>
    <w:rsid w:val="00570ADF"/>
  </w:style>
  <w:style w:type="table" w:customStyle="1" w:styleId="TableContemporary11">
    <w:name w:val="Table Contemporary11"/>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5">
    <w:name w:val="No List75"/>
    <w:next w:val="NoList"/>
    <w:semiHidden/>
    <w:rsid w:val="00570ADF"/>
  </w:style>
  <w:style w:type="table" w:customStyle="1" w:styleId="TableContemporary21">
    <w:name w:val="Table Contemporary21"/>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5">
    <w:name w:val="No List85"/>
    <w:next w:val="NoList"/>
    <w:semiHidden/>
    <w:rsid w:val="00570ADF"/>
  </w:style>
  <w:style w:type="numbering" w:customStyle="1" w:styleId="NoList125">
    <w:name w:val="No List125"/>
    <w:next w:val="NoList"/>
    <w:semiHidden/>
    <w:unhideWhenUsed/>
    <w:rsid w:val="00570ADF"/>
  </w:style>
  <w:style w:type="numbering" w:customStyle="1" w:styleId="NoList95">
    <w:name w:val="No List95"/>
    <w:next w:val="NoList"/>
    <w:semiHidden/>
    <w:unhideWhenUsed/>
    <w:rsid w:val="00570ADF"/>
  </w:style>
  <w:style w:type="table" w:customStyle="1" w:styleId="TableGrid52">
    <w:name w:val="Table Grid52"/>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unhideWhenUsed/>
    <w:rsid w:val="00570ADF"/>
  </w:style>
  <w:style w:type="numbering" w:customStyle="1" w:styleId="NoList224">
    <w:name w:val="No List224"/>
    <w:next w:val="NoList"/>
    <w:semiHidden/>
    <w:rsid w:val="00570ADF"/>
  </w:style>
  <w:style w:type="table" w:customStyle="1" w:styleId="TableGrid132">
    <w:name w:val="Table Grid132"/>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4">
    <w:name w:val="No List324"/>
    <w:next w:val="NoList"/>
    <w:semiHidden/>
    <w:rsid w:val="00570ADF"/>
  </w:style>
  <w:style w:type="numbering" w:customStyle="1" w:styleId="NoList1124">
    <w:name w:val="No List1124"/>
    <w:next w:val="NoList"/>
    <w:semiHidden/>
    <w:rsid w:val="00570ADF"/>
  </w:style>
  <w:style w:type="numbering" w:customStyle="1" w:styleId="NoList2114">
    <w:name w:val="No List2114"/>
    <w:next w:val="NoList"/>
    <w:semiHidden/>
    <w:rsid w:val="00570ADF"/>
  </w:style>
  <w:style w:type="table" w:customStyle="1" w:styleId="TableGrid221">
    <w:name w:val="Table Grid22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semiHidden/>
    <w:rsid w:val="00570ADF"/>
  </w:style>
  <w:style w:type="numbering" w:customStyle="1" w:styleId="NoList414">
    <w:name w:val="No List414"/>
    <w:next w:val="NoList"/>
    <w:semiHidden/>
    <w:rsid w:val="00570ADF"/>
  </w:style>
  <w:style w:type="numbering" w:customStyle="1" w:styleId="NoList514">
    <w:name w:val="No List514"/>
    <w:next w:val="NoList"/>
    <w:semiHidden/>
    <w:rsid w:val="00570ADF"/>
  </w:style>
  <w:style w:type="numbering" w:customStyle="1" w:styleId="NoList614">
    <w:name w:val="No List614"/>
    <w:next w:val="NoList"/>
    <w:semiHidden/>
    <w:rsid w:val="00570ADF"/>
  </w:style>
  <w:style w:type="numbering" w:customStyle="1" w:styleId="NoList714">
    <w:name w:val="No List714"/>
    <w:next w:val="NoList"/>
    <w:semiHidden/>
    <w:rsid w:val="00570ADF"/>
  </w:style>
  <w:style w:type="numbering" w:customStyle="1" w:styleId="NoList814">
    <w:name w:val="No List814"/>
    <w:next w:val="NoList"/>
    <w:semiHidden/>
    <w:rsid w:val="00570ADF"/>
  </w:style>
  <w:style w:type="numbering" w:customStyle="1" w:styleId="NoList1214">
    <w:name w:val="No List1214"/>
    <w:next w:val="NoList"/>
    <w:semiHidden/>
    <w:unhideWhenUsed/>
    <w:rsid w:val="00570ADF"/>
  </w:style>
  <w:style w:type="numbering" w:customStyle="1" w:styleId="NoList914">
    <w:name w:val="No List914"/>
    <w:next w:val="NoList"/>
    <w:semiHidden/>
    <w:unhideWhenUsed/>
    <w:rsid w:val="00570ADF"/>
  </w:style>
  <w:style w:type="numbering" w:customStyle="1" w:styleId="NoList104">
    <w:name w:val="No List104"/>
    <w:next w:val="NoList"/>
    <w:semiHidden/>
    <w:unhideWhenUsed/>
    <w:rsid w:val="00570ADF"/>
  </w:style>
  <w:style w:type="table" w:customStyle="1" w:styleId="TableGrid512">
    <w:name w:val="Table Grid512"/>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4">
    <w:name w:val="No List144"/>
    <w:next w:val="NoList"/>
    <w:semiHidden/>
    <w:rsid w:val="00570ADF"/>
  </w:style>
  <w:style w:type="table" w:customStyle="1" w:styleId="TableGrid62">
    <w:name w:val="Table Grid62"/>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semiHidden/>
    <w:unhideWhenUsed/>
    <w:rsid w:val="00570ADF"/>
  </w:style>
  <w:style w:type="numbering" w:customStyle="1" w:styleId="NoList162">
    <w:name w:val="No List162"/>
    <w:next w:val="NoList"/>
    <w:semiHidden/>
    <w:unhideWhenUsed/>
    <w:rsid w:val="00570ADF"/>
  </w:style>
  <w:style w:type="numbering" w:customStyle="1" w:styleId="NoList1131">
    <w:name w:val="No List1131"/>
    <w:next w:val="NoList"/>
    <w:semiHidden/>
    <w:unhideWhenUsed/>
    <w:rsid w:val="00570ADF"/>
  </w:style>
  <w:style w:type="numbering" w:customStyle="1" w:styleId="NoList231">
    <w:name w:val="No List231"/>
    <w:next w:val="NoList"/>
    <w:semiHidden/>
    <w:rsid w:val="00570ADF"/>
  </w:style>
  <w:style w:type="numbering" w:customStyle="1" w:styleId="NoList331">
    <w:name w:val="No List331"/>
    <w:next w:val="NoList"/>
    <w:semiHidden/>
    <w:rsid w:val="00570ADF"/>
  </w:style>
  <w:style w:type="numbering" w:customStyle="1" w:styleId="NoList11112">
    <w:name w:val="No List11112"/>
    <w:next w:val="NoList"/>
    <w:semiHidden/>
    <w:rsid w:val="00570ADF"/>
  </w:style>
  <w:style w:type="numbering" w:customStyle="1" w:styleId="NoList2121">
    <w:name w:val="No List2121"/>
    <w:next w:val="NoList"/>
    <w:semiHidden/>
    <w:rsid w:val="00570ADF"/>
  </w:style>
  <w:style w:type="numbering" w:customStyle="1" w:styleId="NoList3121">
    <w:name w:val="No List3121"/>
    <w:next w:val="NoList"/>
    <w:semiHidden/>
    <w:rsid w:val="00570ADF"/>
  </w:style>
  <w:style w:type="numbering" w:customStyle="1" w:styleId="NoList421">
    <w:name w:val="No List421"/>
    <w:next w:val="NoList"/>
    <w:semiHidden/>
    <w:rsid w:val="00570ADF"/>
  </w:style>
  <w:style w:type="numbering" w:customStyle="1" w:styleId="NoList521">
    <w:name w:val="No List521"/>
    <w:next w:val="NoList"/>
    <w:semiHidden/>
    <w:rsid w:val="00570ADF"/>
  </w:style>
  <w:style w:type="numbering" w:customStyle="1" w:styleId="NoList621">
    <w:name w:val="No List621"/>
    <w:next w:val="NoList"/>
    <w:semiHidden/>
    <w:rsid w:val="00570ADF"/>
  </w:style>
  <w:style w:type="numbering" w:customStyle="1" w:styleId="NoList721">
    <w:name w:val="No List721"/>
    <w:next w:val="NoList"/>
    <w:semiHidden/>
    <w:rsid w:val="00570ADF"/>
  </w:style>
  <w:style w:type="numbering" w:customStyle="1" w:styleId="NoList821">
    <w:name w:val="No List821"/>
    <w:next w:val="NoList"/>
    <w:semiHidden/>
    <w:rsid w:val="00570ADF"/>
  </w:style>
  <w:style w:type="numbering" w:customStyle="1" w:styleId="NoList1221">
    <w:name w:val="No List1221"/>
    <w:next w:val="NoList"/>
    <w:semiHidden/>
    <w:unhideWhenUsed/>
    <w:rsid w:val="00570ADF"/>
  </w:style>
  <w:style w:type="numbering" w:customStyle="1" w:styleId="NoList921">
    <w:name w:val="No List921"/>
    <w:next w:val="NoList"/>
    <w:semiHidden/>
    <w:unhideWhenUsed/>
    <w:rsid w:val="00570ADF"/>
  </w:style>
  <w:style w:type="numbering" w:customStyle="1" w:styleId="NoList1312">
    <w:name w:val="No List1312"/>
    <w:next w:val="NoList"/>
    <w:semiHidden/>
    <w:unhideWhenUsed/>
    <w:rsid w:val="00570ADF"/>
  </w:style>
  <w:style w:type="numbering" w:customStyle="1" w:styleId="NoList2212">
    <w:name w:val="No List2212"/>
    <w:next w:val="NoList"/>
    <w:semiHidden/>
    <w:rsid w:val="00570ADF"/>
  </w:style>
  <w:style w:type="numbering" w:customStyle="1" w:styleId="NoList3212">
    <w:name w:val="No List3212"/>
    <w:next w:val="NoList"/>
    <w:semiHidden/>
    <w:rsid w:val="00570ADF"/>
  </w:style>
  <w:style w:type="numbering" w:customStyle="1" w:styleId="NoList11211">
    <w:name w:val="No List11211"/>
    <w:next w:val="NoList"/>
    <w:semiHidden/>
    <w:rsid w:val="00570ADF"/>
  </w:style>
  <w:style w:type="numbering" w:customStyle="1" w:styleId="NoList21112">
    <w:name w:val="No List21112"/>
    <w:next w:val="NoList"/>
    <w:semiHidden/>
    <w:rsid w:val="00570ADF"/>
  </w:style>
  <w:style w:type="numbering" w:customStyle="1" w:styleId="NoList31112">
    <w:name w:val="No List31112"/>
    <w:next w:val="NoList"/>
    <w:semiHidden/>
    <w:rsid w:val="00570ADF"/>
  </w:style>
  <w:style w:type="numbering" w:customStyle="1" w:styleId="NoList4112">
    <w:name w:val="No List4112"/>
    <w:next w:val="NoList"/>
    <w:semiHidden/>
    <w:rsid w:val="00570ADF"/>
  </w:style>
  <w:style w:type="numbering" w:customStyle="1" w:styleId="NoList5112">
    <w:name w:val="No List5112"/>
    <w:next w:val="NoList"/>
    <w:semiHidden/>
    <w:rsid w:val="00570ADF"/>
  </w:style>
  <w:style w:type="numbering" w:customStyle="1" w:styleId="NoList6112">
    <w:name w:val="No List6112"/>
    <w:next w:val="NoList"/>
    <w:semiHidden/>
    <w:rsid w:val="00570ADF"/>
  </w:style>
  <w:style w:type="numbering" w:customStyle="1" w:styleId="NoList7112">
    <w:name w:val="No List7112"/>
    <w:next w:val="NoList"/>
    <w:semiHidden/>
    <w:rsid w:val="00570ADF"/>
  </w:style>
  <w:style w:type="numbering" w:customStyle="1" w:styleId="NoList8112">
    <w:name w:val="No List8112"/>
    <w:next w:val="NoList"/>
    <w:semiHidden/>
    <w:rsid w:val="00570ADF"/>
  </w:style>
  <w:style w:type="numbering" w:customStyle="1" w:styleId="NoList12112">
    <w:name w:val="No List12112"/>
    <w:next w:val="NoList"/>
    <w:semiHidden/>
    <w:unhideWhenUsed/>
    <w:rsid w:val="00570ADF"/>
  </w:style>
  <w:style w:type="numbering" w:customStyle="1" w:styleId="NoList9112">
    <w:name w:val="No List9112"/>
    <w:next w:val="NoList"/>
    <w:semiHidden/>
    <w:unhideWhenUsed/>
    <w:rsid w:val="00570ADF"/>
  </w:style>
  <w:style w:type="numbering" w:customStyle="1" w:styleId="NoList1012">
    <w:name w:val="No List1012"/>
    <w:next w:val="NoList"/>
    <w:semiHidden/>
    <w:unhideWhenUsed/>
    <w:rsid w:val="00570ADF"/>
  </w:style>
  <w:style w:type="numbering" w:customStyle="1" w:styleId="NoList1412">
    <w:name w:val="No List1412"/>
    <w:next w:val="NoList"/>
    <w:semiHidden/>
    <w:rsid w:val="00570ADF"/>
  </w:style>
  <w:style w:type="numbering" w:customStyle="1" w:styleId="NoList171">
    <w:name w:val="No List171"/>
    <w:next w:val="NoList"/>
    <w:semiHidden/>
    <w:unhideWhenUsed/>
    <w:rsid w:val="00570ADF"/>
  </w:style>
  <w:style w:type="numbering" w:customStyle="1" w:styleId="NoList181">
    <w:name w:val="No List181"/>
    <w:next w:val="NoList"/>
    <w:semiHidden/>
    <w:unhideWhenUsed/>
    <w:rsid w:val="00570ADF"/>
  </w:style>
  <w:style w:type="numbering" w:customStyle="1" w:styleId="NoList1141">
    <w:name w:val="No List1141"/>
    <w:next w:val="NoList"/>
    <w:semiHidden/>
    <w:unhideWhenUsed/>
    <w:rsid w:val="00570ADF"/>
  </w:style>
  <w:style w:type="numbering" w:customStyle="1" w:styleId="NoList241">
    <w:name w:val="No List241"/>
    <w:next w:val="NoList"/>
    <w:semiHidden/>
    <w:rsid w:val="00570ADF"/>
  </w:style>
  <w:style w:type="numbering" w:customStyle="1" w:styleId="NoList341">
    <w:name w:val="No List341"/>
    <w:next w:val="NoList"/>
    <w:semiHidden/>
    <w:rsid w:val="00570ADF"/>
  </w:style>
  <w:style w:type="numbering" w:customStyle="1" w:styleId="NoList11121">
    <w:name w:val="No List11121"/>
    <w:next w:val="NoList"/>
    <w:semiHidden/>
    <w:rsid w:val="00570ADF"/>
  </w:style>
  <w:style w:type="numbering" w:customStyle="1" w:styleId="NoList2131">
    <w:name w:val="No List2131"/>
    <w:next w:val="NoList"/>
    <w:semiHidden/>
    <w:rsid w:val="00570ADF"/>
  </w:style>
  <w:style w:type="numbering" w:customStyle="1" w:styleId="NoList3131">
    <w:name w:val="No List3131"/>
    <w:next w:val="NoList"/>
    <w:semiHidden/>
    <w:rsid w:val="00570ADF"/>
  </w:style>
  <w:style w:type="numbering" w:customStyle="1" w:styleId="NoList431">
    <w:name w:val="No List431"/>
    <w:next w:val="NoList"/>
    <w:semiHidden/>
    <w:rsid w:val="00570ADF"/>
  </w:style>
  <w:style w:type="numbering" w:customStyle="1" w:styleId="NoList531">
    <w:name w:val="No List531"/>
    <w:next w:val="NoList"/>
    <w:semiHidden/>
    <w:rsid w:val="00570ADF"/>
  </w:style>
  <w:style w:type="numbering" w:customStyle="1" w:styleId="NoList631">
    <w:name w:val="No List631"/>
    <w:next w:val="NoList"/>
    <w:semiHidden/>
    <w:rsid w:val="00570ADF"/>
  </w:style>
  <w:style w:type="numbering" w:customStyle="1" w:styleId="NoList731">
    <w:name w:val="No List731"/>
    <w:next w:val="NoList"/>
    <w:semiHidden/>
    <w:rsid w:val="00570ADF"/>
  </w:style>
  <w:style w:type="numbering" w:customStyle="1" w:styleId="NoList831">
    <w:name w:val="No List831"/>
    <w:next w:val="NoList"/>
    <w:semiHidden/>
    <w:rsid w:val="00570ADF"/>
  </w:style>
  <w:style w:type="numbering" w:customStyle="1" w:styleId="NoList1231">
    <w:name w:val="No List1231"/>
    <w:next w:val="NoList"/>
    <w:semiHidden/>
    <w:unhideWhenUsed/>
    <w:rsid w:val="00570ADF"/>
  </w:style>
  <w:style w:type="numbering" w:customStyle="1" w:styleId="NoList931">
    <w:name w:val="No List931"/>
    <w:next w:val="NoList"/>
    <w:semiHidden/>
    <w:unhideWhenUsed/>
    <w:rsid w:val="00570ADF"/>
  </w:style>
  <w:style w:type="numbering" w:customStyle="1" w:styleId="NoList1321">
    <w:name w:val="No List1321"/>
    <w:next w:val="NoList"/>
    <w:semiHidden/>
    <w:unhideWhenUsed/>
    <w:rsid w:val="00570ADF"/>
  </w:style>
  <w:style w:type="numbering" w:customStyle="1" w:styleId="NoList2221">
    <w:name w:val="No List2221"/>
    <w:next w:val="NoList"/>
    <w:semiHidden/>
    <w:rsid w:val="00570ADF"/>
  </w:style>
  <w:style w:type="numbering" w:customStyle="1" w:styleId="NoList3221">
    <w:name w:val="No List3221"/>
    <w:next w:val="NoList"/>
    <w:semiHidden/>
    <w:rsid w:val="00570ADF"/>
  </w:style>
  <w:style w:type="numbering" w:customStyle="1" w:styleId="NoList11221">
    <w:name w:val="No List11221"/>
    <w:next w:val="NoList"/>
    <w:semiHidden/>
    <w:rsid w:val="00570ADF"/>
  </w:style>
  <w:style w:type="numbering" w:customStyle="1" w:styleId="NoList21121">
    <w:name w:val="No List21121"/>
    <w:next w:val="NoList"/>
    <w:semiHidden/>
    <w:rsid w:val="00570ADF"/>
  </w:style>
  <w:style w:type="numbering" w:customStyle="1" w:styleId="NoList31121">
    <w:name w:val="No List31121"/>
    <w:next w:val="NoList"/>
    <w:semiHidden/>
    <w:rsid w:val="00570ADF"/>
  </w:style>
  <w:style w:type="numbering" w:customStyle="1" w:styleId="NoList4121">
    <w:name w:val="No List4121"/>
    <w:next w:val="NoList"/>
    <w:semiHidden/>
    <w:rsid w:val="00570ADF"/>
  </w:style>
  <w:style w:type="numbering" w:customStyle="1" w:styleId="NoList5121">
    <w:name w:val="No List5121"/>
    <w:next w:val="NoList"/>
    <w:semiHidden/>
    <w:rsid w:val="00570ADF"/>
  </w:style>
  <w:style w:type="numbering" w:customStyle="1" w:styleId="NoList6121">
    <w:name w:val="No List6121"/>
    <w:next w:val="NoList"/>
    <w:semiHidden/>
    <w:rsid w:val="00570ADF"/>
  </w:style>
  <w:style w:type="numbering" w:customStyle="1" w:styleId="NoList7121">
    <w:name w:val="No List7121"/>
    <w:next w:val="NoList"/>
    <w:semiHidden/>
    <w:rsid w:val="00570ADF"/>
  </w:style>
  <w:style w:type="numbering" w:customStyle="1" w:styleId="NoList8121">
    <w:name w:val="No List8121"/>
    <w:next w:val="NoList"/>
    <w:semiHidden/>
    <w:rsid w:val="00570ADF"/>
  </w:style>
  <w:style w:type="numbering" w:customStyle="1" w:styleId="NoList12121">
    <w:name w:val="No List12121"/>
    <w:next w:val="NoList"/>
    <w:semiHidden/>
    <w:unhideWhenUsed/>
    <w:rsid w:val="00570ADF"/>
  </w:style>
  <w:style w:type="numbering" w:customStyle="1" w:styleId="NoList9121">
    <w:name w:val="No List9121"/>
    <w:next w:val="NoList"/>
    <w:semiHidden/>
    <w:unhideWhenUsed/>
    <w:rsid w:val="00570ADF"/>
  </w:style>
  <w:style w:type="numbering" w:customStyle="1" w:styleId="NoList1021">
    <w:name w:val="No List1021"/>
    <w:next w:val="NoList"/>
    <w:semiHidden/>
    <w:unhideWhenUsed/>
    <w:rsid w:val="00570ADF"/>
  </w:style>
  <w:style w:type="numbering" w:customStyle="1" w:styleId="NoList1421">
    <w:name w:val="No List1421"/>
    <w:next w:val="NoList"/>
    <w:semiHidden/>
    <w:rsid w:val="00570ADF"/>
  </w:style>
  <w:style w:type="numbering" w:customStyle="1" w:styleId="NoList191">
    <w:name w:val="No List191"/>
    <w:next w:val="NoList"/>
    <w:semiHidden/>
    <w:unhideWhenUsed/>
    <w:rsid w:val="00570ADF"/>
  </w:style>
  <w:style w:type="numbering" w:customStyle="1" w:styleId="NoList1101">
    <w:name w:val="No List1101"/>
    <w:next w:val="NoList"/>
    <w:semiHidden/>
    <w:unhideWhenUsed/>
    <w:rsid w:val="00570ADF"/>
  </w:style>
  <w:style w:type="numbering" w:customStyle="1" w:styleId="NoList1151">
    <w:name w:val="No List1151"/>
    <w:next w:val="NoList"/>
    <w:semiHidden/>
    <w:unhideWhenUsed/>
    <w:rsid w:val="00570ADF"/>
  </w:style>
  <w:style w:type="numbering" w:customStyle="1" w:styleId="NoList251">
    <w:name w:val="No List251"/>
    <w:next w:val="NoList"/>
    <w:semiHidden/>
    <w:rsid w:val="00570ADF"/>
  </w:style>
  <w:style w:type="numbering" w:customStyle="1" w:styleId="NoList351">
    <w:name w:val="No List351"/>
    <w:next w:val="NoList"/>
    <w:semiHidden/>
    <w:rsid w:val="00570ADF"/>
  </w:style>
  <w:style w:type="numbering" w:customStyle="1" w:styleId="NoList11131">
    <w:name w:val="No List11131"/>
    <w:next w:val="NoList"/>
    <w:semiHidden/>
    <w:rsid w:val="00570ADF"/>
  </w:style>
  <w:style w:type="numbering" w:customStyle="1" w:styleId="NoList2141">
    <w:name w:val="No List2141"/>
    <w:next w:val="NoList"/>
    <w:semiHidden/>
    <w:rsid w:val="00570ADF"/>
  </w:style>
  <w:style w:type="numbering" w:customStyle="1" w:styleId="NoList3141">
    <w:name w:val="No List3141"/>
    <w:next w:val="NoList"/>
    <w:semiHidden/>
    <w:rsid w:val="00570ADF"/>
  </w:style>
  <w:style w:type="numbering" w:customStyle="1" w:styleId="NoList441">
    <w:name w:val="No List441"/>
    <w:next w:val="NoList"/>
    <w:semiHidden/>
    <w:rsid w:val="00570ADF"/>
  </w:style>
  <w:style w:type="numbering" w:customStyle="1" w:styleId="NoList541">
    <w:name w:val="No List541"/>
    <w:next w:val="NoList"/>
    <w:semiHidden/>
    <w:rsid w:val="00570ADF"/>
  </w:style>
  <w:style w:type="numbering" w:customStyle="1" w:styleId="NoList641">
    <w:name w:val="No List641"/>
    <w:next w:val="NoList"/>
    <w:semiHidden/>
    <w:rsid w:val="00570ADF"/>
  </w:style>
  <w:style w:type="numbering" w:customStyle="1" w:styleId="NoList741">
    <w:name w:val="No List741"/>
    <w:next w:val="NoList"/>
    <w:semiHidden/>
    <w:rsid w:val="00570ADF"/>
  </w:style>
  <w:style w:type="numbering" w:customStyle="1" w:styleId="NoList841">
    <w:name w:val="No List841"/>
    <w:next w:val="NoList"/>
    <w:semiHidden/>
    <w:rsid w:val="00570ADF"/>
  </w:style>
  <w:style w:type="numbering" w:customStyle="1" w:styleId="NoList1241">
    <w:name w:val="No List1241"/>
    <w:next w:val="NoList"/>
    <w:semiHidden/>
    <w:unhideWhenUsed/>
    <w:rsid w:val="00570ADF"/>
  </w:style>
  <w:style w:type="numbering" w:customStyle="1" w:styleId="NoList941">
    <w:name w:val="No List941"/>
    <w:next w:val="NoList"/>
    <w:semiHidden/>
    <w:unhideWhenUsed/>
    <w:rsid w:val="00570ADF"/>
  </w:style>
  <w:style w:type="numbering" w:customStyle="1" w:styleId="NoList1331">
    <w:name w:val="No List1331"/>
    <w:next w:val="NoList"/>
    <w:semiHidden/>
    <w:unhideWhenUsed/>
    <w:rsid w:val="00570ADF"/>
  </w:style>
  <w:style w:type="numbering" w:customStyle="1" w:styleId="NoList2231">
    <w:name w:val="No List2231"/>
    <w:next w:val="NoList"/>
    <w:semiHidden/>
    <w:rsid w:val="00570ADF"/>
  </w:style>
  <w:style w:type="numbering" w:customStyle="1" w:styleId="NoList3231">
    <w:name w:val="No List3231"/>
    <w:next w:val="NoList"/>
    <w:semiHidden/>
    <w:rsid w:val="00570ADF"/>
  </w:style>
  <w:style w:type="numbering" w:customStyle="1" w:styleId="NoList11231">
    <w:name w:val="No List11231"/>
    <w:next w:val="NoList"/>
    <w:semiHidden/>
    <w:rsid w:val="00570ADF"/>
  </w:style>
  <w:style w:type="numbering" w:customStyle="1" w:styleId="NoList21131">
    <w:name w:val="No List21131"/>
    <w:next w:val="NoList"/>
    <w:semiHidden/>
    <w:rsid w:val="00570ADF"/>
  </w:style>
  <w:style w:type="numbering" w:customStyle="1" w:styleId="NoList31131">
    <w:name w:val="No List31131"/>
    <w:next w:val="NoList"/>
    <w:semiHidden/>
    <w:rsid w:val="00570ADF"/>
  </w:style>
  <w:style w:type="numbering" w:customStyle="1" w:styleId="NoList4131">
    <w:name w:val="No List4131"/>
    <w:next w:val="NoList"/>
    <w:semiHidden/>
    <w:rsid w:val="00570ADF"/>
  </w:style>
  <w:style w:type="numbering" w:customStyle="1" w:styleId="NoList5131">
    <w:name w:val="No List5131"/>
    <w:next w:val="NoList"/>
    <w:semiHidden/>
    <w:rsid w:val="00570ADF"/>
  </w:style>
  <w:style w:type="numbering" w:customStyle="1" w:styleId="NoList6131">
    <w:name w:val="No List6131"/>
    <w:next w:val="NoList"/>
    <w:semiHidden/>
    <w:rsid w:val="00570ADF"/>
  </w:style>
  <w:style w:type="numbering" w:customStyle="1" w:styleId="NoList7131">
    <w:name w:val="No List7131"/>
    <w:next w:val="NoList"/>
    <w:semiHidden/>
    <w:rsid w:val="00570ADF"/>
  </w:style>
  <w:style w:type="numbering" w:customStyle="1" w:styleId="NoList8131">
    <w:name w:val="No List8131"/>
    <w:next w:val="NoList"/>
    <w:semiHidden/>
    <w:rsid w:val="00570ADF"/>
  </w:style>
  <w:style w:type="numbering" w:customStyle="1" w:styleId="NoList12131">
    <w:name w:val="No List12131"/>
    <w:next w:val="NoList"/>
    <w:semiHidden/>
    <w:unhideWhenUsed/>
    <w:rsid w:val="00570ADF"/>
  </w:style>
  <w:style w:type="numbering" w:customStyle="1" w:styleId="NoList9131">
    <w:name w:val="No List9131"/>
    <w:next w:val="NoList"/>
    <w:semiHidden/>
    <w:unhideWhenUsed/>
    <w:rsid w:val="00570ADF"/>
  </w:style>
  <w:style w:type="numbering" w:customStyle="1" w:styleId="NoList1031">
    <w:name w:val="No List1031"/>
    <w:next w:val="NoList"/>
    <w:semiHidden/>
    <w:unhideWhenUsed/>
    <w:rsid w:val="00570ADF"/>
  </w:style>
  <w:style w:type="numbering" w:customStyle="1" w:styleId="NoList1431">
    <w:name w:val="No List1431"/>
    <w:next w:val="NoList"/>
    <w:semiHidden/>
    <w:rsid w:val="00570ADF"/>
  </w:style>
  <w:style w:type="table" w:customStyle="1" w:styleId="TableContemporary31">
    <w:name w:val="Table Contemporary31"/>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
    <w:name w:val="Table Grid3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semiHidden/>
    <w:unhideWhenUsed/>
    <w:rsid w:val="00570ADF"/>
  </w:style>
  <w:style w:type="numbering" w:customStyle="1" w:styleId="NoList111111">
    <w:name w:val="No List111111"/>
    <w:next w:val="NoList"/>
    <w:semiHidden/>
    <w:rsid w:val="00570ADF"/>
  </w:style>
  <w:style w:type="numbering" w:customStyle="1" w:styleId="NoList121111">
    <w:name w:val="No List121111"/>
    <w:next w:val="NoList"/>
    <w:semiHidden/>
    <w:rsid w:val="00570ADF"/>
  </w:style>
  <w:style w:type="numbering" w:customStyle="1" w:styleId="NoList22111">
    <w:name w:val="No List22111"/>
    <w:next w:val="NoList"/>
    <w:semiHidden/>
    <w:rsid w:val="00570ADF"/>
  </w:style>
  <w:style w:type="numbering" w:customStyle="1" w:styleId="NoList27">
    <w:name w:val="No List27"/>
    <w:next w:val="NoList"/>
    <w:semiHidden/>
    <w:unhideWhenUsed/>
    <w:rsid w:val="00570ADF"/>
  </w:style>
  <w:style w:type="table" w:customStyle="1" w:styleId="TableGrid15">
    <w:name w:val="Table Grid15"/>
    <w:basedOn w:val="TableNormal"/>
    <w:next w:val="TableGrid"/>
    <w:rsid w:val="00570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semiHidden/>
    <w:unhideWhenUsed/>
    <w:rsid w:val="00570ADF"/>
  </w:style>
  <w:style w:type="table" w:customStyle="1" w:styleId="TableGrid24">
    <w:name w:val="Table Grid24"/>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semiHidden/>
    <w:unhideWhenUsed/>
    <w:rsid w:val="00570ADF"/>
  </w:style>
  <w:style w:type="numbering" w:customStyle="1" w:styleId="NoList28">
    <w:name w:val="No List28"/>
    <w:next w:val="NoList"/>
    <w:semiHidden/>
    <w:rsid w:val="00570ADF"/>
  </w:style>
  <w:style w:type="table" w:customStyle="1" w:styleId="TableGrid114">
    <w:name w:val="Table Grid114"/>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
    <w:name w:val="Table Contemporary4"/>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3">
    <w:name w:val="Table Grid1113"/>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7">
    <w:name w:val="No List37"/>
    <w:next w:val="NoList"/>
    <w:semiHidden/>
    <w:rsid w:val="00570ADF"/>
  </w:style>
  <w:style w:type="numbering" w:customStyle="1" w:styleId="NoList1115">
    <w:name w:val="No List1115"/>
    <w:next w:val="NoList"/>
    <w:semiHidden/>
    <w:rsid w:val="00570ADF"/>
  </w:style>
  <w:style w:type="table" w:customStyle="1" w:styleId="TableGrid122">
    <w:name w:val="Table Grid12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
    <w:name w:val="Table List 42"/>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6">
    <w:name w:val="No List216"/>
    <w:next w:val="NoList"/>
    <w:semiHidden/>
    <w:rsid w:val="00570ADF"/>
  </w:style>
  <w:style w:type="table" w:customStyle="1" w:styleId="TableGrid213">
    <w:name w:val="Table Grid21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semiHidden/>
    <w:rsid w:val="00570ADF"/>
  </w:style>
  <w:style w:type="table" w:customStyle="1" w:styleId="TableGrid32">
    <w:name w:val="Table Grid3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semiHidden/>
    <w:rsid w:val="00570ADF"/>
  </w:style>
  <w:style w:type="table" w:customStyle="1" w:styleId="TableGrid42">
    <w:name w:val="Table Grid4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semiHidden/>
    <w:rsid w:val="00570ADF"/>
  </w:style>
  <w:style w:type="numbering" w:customStyle="1" w:styleId="NoList66">
    <w:name w:val="No List66"/>
    <w:next w:val="NoList"/>
    <w:semiHidden/>
    <w:rsid w:val="00570ADF"/>
  </w:style>
  <w:style w:type="table" w:customStyle="1" w:styleId="TableContemporary12">
    <w:name w:val="Table Contemporary12"/>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6">
    <w:name w:val="No List76"/>
    <w:next w:val="NoList"/>
    <w:semiHidden/>
    <w:rsid w:val="00570ADF"/>
  </w:style>
  <w:style w:type="table" w:customStyle="1" w:styleId="TableContemporary22">
    <w:name w:val="Table Contemporary22"/>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6">
    <w:name w:val="No List86"/>
    <w:next w:val="NoList"/>
    <w:semiHidden/>
    <w:rsid w:val="00570ADF"/>
  </w:style>
  <w:style w:type="numbering" w:customStyle="1" w:styleId="NoList126">
    <w:name w:val="No List126"/>
    <w:next w:val="NoList"/>
    <w:semiHidden/>
    <w:unhideWhenUsed/>
    <w:rsid w:val="00570ADF"/>
  </w:style>
  <w:style w:type="numbering" w:customStyle="1" w:styleId="NoList96">
    <w:name w:val="No List96"/>
    <w:next w:val="NoList"/>
    <w:semiHidden/>
    <w:unhideWhenUsed/>
    <w:rsid w:val="00570ADF"/>
  </w:style>
  <w:style w:type="table" w:customStyle="1" w:styleId="TableGrid53">
    <w:name w:val="Table Grid53"/>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semiHidden/>
    <w:unhideWhenUsed/>
    <w:rsid w:val="00570ADF"/>
  </w:style>
  <w:style w:type="numbering" w:customStyle="1" w:styleId="NoList225">
    <w:name w:val="No List225"/>
    <w:next w:val="NoList"/>
    <w:semiHidden/>
    <w:rsid w:val="00570ADF"/>
  </w:style>
  <w:style w:type="table" w:customStyle="1" w:styleId="TableGrid133">
    <w:name w:val="Table Grid133"/>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
    <w:name w:val="Table Grid1122"/>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5">
    <w:name w:val="No List325"/>
    <w:next w:val="NoList"/>
    <w:semiHidden/>
    <w:rsid w:val="00570ADF"/>
  </w:style>
  <w:style w:type="numbering" w:customStyle="1" w:styleId="NoList1125">
    <w:name w:val="No List1125"/>
    <w:next w:val="NoList"/>
    <w:semiHidden/>
    <w:rsid w:val="00570ADF"/>
  </w:style>
  <w:style w:type="numbering" w:customStyle="1" w:styleId="NoList2115">
    <w:name w:val="No List2115"/>
    <w:next w:val="NoList"/>
    <w:semiHidden/>
    <w:rsid w:val="00570ADF"/>
  </w:style>
  <w:style w:type="table" w:customStyle="1" w:styleId="TableGrid222">
    <w:name w:val="Table Grid22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semiHidden/>
    <w:rsid w:val="00570ADF"/>
  </w:style>
  <w:style w:type="numbering" w:customStyle="1" w:styleId="NoList415">
    <w:name w:val="No List415"/>
    <w:next w:val="NoList"/>
    <w:semiHidden/>
    <w:rsid w:val="00570ADF"/>
  </w:style>
  <w:style w:type="numbering" w:customStyle="1" w:styleId="NoList515">
    <w:name w:val="No List515"/>
    <w:next w:val="NoList"/>
    <w:semiHidden/>
    <w:rsid w:val="00570ADF"/>
  </w:style>
  <w:style w:type="numbering" w:customStyle="1" w:styleId="NoList615">
    <w:name w:val="No List615"/>
    <w:next w:val="NoList"/>
    <w:semiHidden/>
    <w:rsid w:val="00570ADF"/>
  </w:style>
  <w:style w:type="numbering" w:customStyle="1" w:styleId="NoList715">
    <w:name w:val="No List715"/>
    <w:next w:val="NoList"/>
    <w:semiHidden/>
    <w:rsid w:val="00570ADF"/>
  </w:style>
  <w:style w:type="numbering" w:customStyle="1" w:styleId="NoList815">
    <w:name w:val="No List815"/>
    <w:next w:val="NoList"/>
    <w:semiHidden/>
    <w:rsid w:val="00570ADF"/>
  </w:style>
  <w:style w:type="numbering" w:customStyle="1" w:styleId="NoList1215">
    <w:name w:val="No List1215"/>
    <w:next w:val="NoList"/>
    <w:semiHidden/>
    <w:unhideWhenUsed/>
    <w:rsid w:val="00570ADF"/>
  </w:style>
  <w:style w:type="numbering" w:customStyle="1" w:styleId="NoList915">
    <w:name w:val="No List915"/>
    <w:next w:val="NoList"/>
    <w:semiHidden/>
    <w:unhideWhenUsed/>
    <w:rsid w:val="00570ADF"/>
  </w:style>
  <w:style w:type="numbering" w:customStyle="1" w:styleId="NoList105">
    <w:name w:val="No List105"/>
    <w:next w:val="NoList"/>
    <w:semiHidden/>
    <w:unhideWhenUsed/>
    <w:rsid w:val="00570ADF"/>
  </w:style>
  <w:style w:type="table" w:customStyle="1" w:styleId="TableGrid513">
    <w:name w:val="Table Grid513"/>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5">
    <w:name w:val="No List145"/>
    <w:next w:val="NoList"/>
    <w:semiHidden/>
    <w:rsid w:val="00570ADF"/>
  </w:style>
  <w:style w:type="table" w:customStyle="1" w:styleId="TableGrid63">
    <w:name w:val="Table Grid63"/>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semiHidden/>
    <w:unhideWhenUsed/>
    <w:rsid w:val="00570ADF"/>
  </w:style>
  <w:style w:type="numbering" w:customStyle="1" w:styleId="NoList163">
    <w:name w:val="No List163"/>
    <w:next w:val="NoList"/>
    <w:semiHidden/>
    <w:unhideWhenUsed/>
    <w:rsid w:val="00570ADF"/>
  </w:style>
  <w:style w:type="numbering" w:customStyle="1" w:styleId="NoList1132">
    <w:name w:val="No List1132"/>
    <w:next w:val="NoList"/>
    <w:semiHidden/>
    <w:unhideWhenUsed/>
    <w:rsid w:val="00570ADF"/>
  </w:style>
  <w:style w:type="numbering" w:customStyle="1" w:styleId="NoList232">
    <w:name w:val="No List232"/>
    <w:next w:val="NoList"/>
    <w:semiHidden/>
    <w:rsid w:val="00570ADF"/>
  </w:style>
  <w:style w:type="numbering" w:customStyle="1" w:styleId="NoList332">
    <w:name w:val="No List332"/>
    <w:next w:val="NoList"/>
    <w:semiHidden/>
    <w:rsid w:val="00570ADF"/>
  </w:style>
  <w:style w:type="numbering" w:customStyle="1" w:styleId="NoList11113">
    <w:name w:val="No List11113"/>
    <w:next w:val="NoList"/>
    <w:semiHidden/>
    <w:rsid w:val="00570ADF"/>
  </w:style>
  <w:style w:type="numbering" w:customStyle="1" w:styleId="NoList2122">
    <w:name w:val="No List2122"/>
    <w:next w:val="NoList"/>
    <w:semiHidden/>
    <w:rsid w:val="00570ADF"/>
  </w:style>
  <w:style w:type="numbering" w:customStyle="1" w:styleId="NoList3122">
    <w:name w:val="No List3122"/>
    <w:next w:val="NoList"/>
    <w:semiHidden/>
    <w:rsid w:val="00570ADF"/>
  </w:style>
  <w:style w:type="numbering" w:customStyle="1" w:styleId="NoList422">
    <w:name w:val="No List422"/>
    <w:next w:val="NoList"/>
    <w:semiHidden/>
    <w:rsid w:val="00570ADF"/>
  </w:style>
  <w:style w:type="numbering" w:customStyle="1" w:styleId="NoList522">
    <w:name w:val="No List522"/>
    <w:next w:val="NoList"/>
    <w:semiHidden/>
    <w:rsid w:val="00570ADF"/>
  </w:style>
  <w:style w:type="numbering" w:customStyle="1" w:styleId="NoList622">
    <w:name w:val="No List622"/>
    <w:next w:val="NoList"/>
    <w:semiHidden/>
    <w:rsid w:val="00570ADF"/>
  </w:style>
  <w:style w:type="numbering" w:customStyle="1" w:styleId="NoList722">
    <w:name w:val="No List722"/>
    <w:next w:val="NoList"/>
    <w:semiHidden/>
    <w:rsid w:val="00570ADF"/>
  </w:style>
  <w:style w:type="numbering" w:customStyle="1" w:styleId="NoList822">
    <w:name w:val="No List822"/>
    <w:next w:val="NoList"/>
    <w:semiHidden/>
    <w:rsid w:val="00570ADF"/>
  </w:style>
  <w:style w:type="numbering" w:customStyle="1" w:styleId="NoList1222">
    <w:name w:val="No List1222"/>
    <w:next w:val="NoList"/>
    <w:semiHidden/>
    <w:unhideWhenUsed/>
    <w:rsid w:val="00570ADF"/>
  </w:style>
  <w:style w:type="numbering" w:customStyle="1" w:styleId="NoList922">
    <w:name w:val="No List922"/>
    <w:next w:val="NoList"/>
    <w:semiHidden/>
    <w:unhideWhenUsed/>
    <w:rsid w:val="00570ADF"/>
  </w:style>
  <w:style w:type="numbering" w:customStyle="1" w:styleId="NoList1313">
    <w:name w:val="No List1313"/>
    <w:next w:val="NoList"/>
    <w:semiHidden/>
    <w:unhideWhenUsed/>
    <w:rsid w:val="00570ADF"/>
  </w:style>
  <w:style w:type="numbering" w:customStyle="1" w:styleId="NoList2213">
    <w:name w:val="No List2213"/>
    <w:next w:val="NoList"/>
    <w:semiHidden/>
    <w:rsid w:val="00570ADF"/>
  </w:style>
  <w:style w:type="numbering" w:customStyle="1" w:styleId="NoList3213">
    <w:name w:val="No List3213"/>
    <w:next w:val="NoList"/>
    <w:semiHidden/>
    <w:rsid w:val="00570ADF"/>
  </w:style>
  <w:style w:type="numbering" w:customStyle="1" w:styleId="NoList11212">
    <w:name w:val="No List11212"/>
    <w:next w:val="NoList"/>
    <w:semiHidden/>
    <w:rsid w:val="00570ADF"/>
  </w:style>
  <w:style w:type="numbering" w:customStyle="1" w:styleId="NoList21113">
    <w:name w:val="No List21113"/>
    <w:next w:val="NoList"/>
    <w:semiHidden/>
    <w:rsid w:val="00570ADF"/>
  </w:style>
  <w:style w:type="numbering" w:customStyle="1" w:styleId="NoList31113">
    <w:name w:val="No List31113"/>
    <w:next w:val="NoList"/>
    <w:semiHidden/>
    <w:rsid w:val="00570ADF"/>
  </w:style>
  <w:style w:type="numbering" w:customStyle="1" w:styleId="NoList4113">
    <w:name w:val="No List4113"/>
    <w:next w:val="NoList"/>
    <w:semiHidden/>
    <w:rsid w:val="00570ADF"/>
  </w:style>
  <w:style w:type="numbering" w:customStyle="1" w:styleId="NoList5113">
    <w:name w:val="No List5113"/>
    <w:next w:val="NoList"/>
    <w:semiHidden/>
    <w:rsid w:val="00570ADF"/>
  </w:style>
  <w:style w:type="numbering" w:customStyle="1" w:styleId="NoList6113">
    <w:name w:val="No List6113"/>
    <w:next w:val="NoList"/>
    <w:semiHidden/>
    <w:rsid w:val="00570ADF"/>
  </w:style>
  <w:style w:type="numbering" w:customStyle="1" w:styleId="NoList7113">
    <w:name w:val="No List7113"/>
    <w:next w:val="NoList"/>
    <w:semiHidden/>
    <w:rsid w:val="00570ADF"/>
  </w:style>
  <w:style w:type="numbering" w:customStyle="1" w:styleId="NoList8113">
    <w:name w:val="No List8113"/>
    <w:next w:val="NoList"/>
    <w:semiHidden/>
    <w:rsid w:val="00570ADF"/>
  </w:style>
  <w:style w:type="numbering" w:customStyle="1" w:styleId="NoList12113">
    <w:name w:val="No List12113"/>
    <w:next w:val="NoList"/>
    <w:semiHidden/>
    <w:unhideWhenUsed/>
    <w:rsid w:val="00570ADF"/>
  </w:style>
  <w:style w:type="numbering" w:customStyle="1" w:styleId="NoList9113">
    <w:name w:val="No List9113"/>
    <w:next w:val="NoList"/>
    <w:semiHidden/>
    <w:unhideWhenUsed/>
    <w:rsid w:val="00570ADF"/>
  </w:style>
  <w:style w:type="numbering" w:customStyle="1" w:styleId="NoList1013">
    <w:name w:val="No List1013"/>
    <w:next w:val="NoList"/>
    <w:semiHidden/>
    <w:unhideWhenUsed/>
    <w:rsid w:val="00570ADF"/>
  </w:style>
  <w:style w:type="numbering" w:customStyle="1" w:styleId="NoList1413">
    <w:name w:val="No List1413"/>
    <w:next w:val="NoList"/>
    <w:semiHidden/>
    <w:rsid w:val="00570ADF"/>
  </w:style>
  <w:style w:type="numbering" w:customStyle="1" w:styleId="NoList172">
    <w:name w:val="No List172"/>
    <w:next w:val="NoList"/>
    <w:semiHidden/>
    <w:unhideWhenUsed/>
    <w:rsid w:val="00570ADF"/>
  </w:style>
  <w:style w:type="numbering" w:customStyle="1" w:styleId="NoList182">
    <w:name w:val="No List182"/>
    <w:next w:val="NoList"/>
    <w:semiHidden/>
    <w:unhideWhenUsed/>
    <w:rsid w:val="00570ADF"/>
  </w:style>
  <w:style w:type="numbering" w:customStyle="1" w:styleId="NoList1142">
    <w:name w:val="No List1142"/>
    <w:next w:val="NoList"/>
    <w:semiHidden/>
    <w:unhideWhenUsed/>
    <w:rsid w:val="00570ADF"/>
  </w:style>
  <w:style w:type="numbering" w:customStyle="1" w:styleId="NoList242">
    <w:name w:val="No List242"/>
    <w:next w:val="NoList"/>
    <w:semiHidden/>
    <w:rsid w:val="00570ADF"/>
  </w:style>
  <w:style w:type="numbering" w:customStyle="1" w:styleId="NoList342">
    <w:name w:val="No List342"/>
    <w:next w:val="NoList"/>
    <w:semiHidden/>
    <w:rsid w:val="00570ADF"/>
  </w:style>
  <w:style w:type="numbering" w:customStyle="1" w:styleId="NoList11122">
    <w:name w:val="No List11122"/>
    <w:next w:val="NoList"/>
    <w:semiHidden/>
    <w:rsid w:val="00570ADF"/>
  </w:style>
  <w:style w:type="numbering" w:customStyle="1" w:styleId="NoList2132">
    <w:name w:val="No List2132"/>
    <w:next w:val="NoList"/>
    <w:semiHidden/>
    <w:rsid w:val="00570ADF"/>
  </w:style>
  <w:style w:type="numbering" w:customStyle="1" w:styleId="NoList3132">
    <w:name w:val="No List3132"/>
    <w:next w:val="NoList"/>
    <w:semiHidden/>
    <w:rsid w:val="00570ADF"/>
  </w:style>
  <w:style w:type="numbering" w:customStyle="1" w:styleId="NoList432">
    <w:name w:val="No List432"/>
    <w:next w:val="NoList"/>
    <w:semiHidden/>
    <w:rsid w:val="00570ADF"/>
  </w:style>
  <w:style w:type="numbering" w:customStyle="1" w:styleId="NoList532">
    <w:name w:val="No List532"/>
    <w:next w:val="NoList"/>
    <w:semiHidden/>
    <w:rsid w:val="00570ADF"/>
  </w:style>
  <w:style w:type="numbering" w:customStyle="1" w:styleId="NoList632">
    <w:name w:val="No List632"/>
    <w:next w:val="NoList"/>
    <w:semiHidden/>
    <w:rsid w:val="00570ADF"/>
  </w:style>
  <w:style w:type="numbering" w:customStyle="1" w:styleId="NoList732">
    <w:name w:val="No List732"/>
    <w:next w:val="NoList"/>
    <w:semiHidden/>
    <w:rsid w:val="00570ADF"/>
  </w:style>
  <w:style w:type="numbering" w:customStyle="1" w:styleId="NoList832">
    <w:name w:val="No List832"/>
    <w:next w:val="NoList"/>
    <w:semiHidden/>
    <w:rsid w:val="00570ADF"/>
  </w:style>
  <w:style w:type="numbering" w:customStyle="1" w:styleId="NoList1232">
    <w:name w:val="No List1232"/>
    <w:next w:val="NoList"/>
    <w:semiHidden/>
    <w:unhideWhenUsed/>
    <w:rsid w:val="00570ADF"/>
  </w:style>
  <w:style w:type="numbering" w:customStyle="1" w:styleId="NoList932">
    <w:name w:val="No List932"/>
    <w:next w:val="NoList"/>
    <w:semiHidden/>
    <w:unhideWhenUsed/>
    <w:rsid w:val="00570ADF"/>
  </w:style>
  <w:style w:type="numbering" w:customStyle="1" w:styleId="NoList1322">
    <w:name w:val="No List1322"/>
    <w:next w:val="NoList"/>
    <w:semiHidden/>
    <w:unhideWhenUsed/>
    <w:rsid w:val="00570ADF"/>
  </w:style>
  <w:style w:type="numbering" w:customStyle="1" w:styleId="NoList2222">
    <w:name w:val="No List2222"/>
    <w:next w:val="NoList"/>
    <w:semiHidden/>
    <w:rsid w:val="00570ADF"/>
  </w:style>
  <w:style w:type="numbering" w:customStyle="1" w:styleId="NoList3222">
    <w:name w:val="No List3222"/>
    <w:next w:val="NoList"/>
    <w:semiHidden/>
    <w:rsid w:val="00570ADF"/>
  </w:style>
  <w:style w:type="numbering" w:customStyle="1" w:styleId="NoList11222">
    <w:name w:val="No List11222"/>
    <w:next w:val="NoList"/>
    <w:semiHidden/>
    <w:rsid w:val="00570ADF"/>
  </w:style>
  <w:style w:type="numbering" w:customStyle="1" w:styleId="NoList21122">
    <w:name w:val="No List21122"/>
    <w:next w:val="NoList"/>
    <w:semiHidden/>
    <w:rsid w:val="00570ADF"/>
  </w:style>
  <w:style w:type="numbering" w:customStyle="1" w:styleId="NoList31122">
    <w:name w:val="No List31122"/>
    <w:next w:val="NoList"/>
    <w:semiHidden/>
    <w:rsid w:val="00570ADF"/>
  </w:style>
  <w:style w:type="numbering" w:customStyle="1" w:styleId="NoList4122">
    <w:name w:val="No List4122"/>
    <w:next w:val="NoList"/>
    <w:semiHidden/>
    <w:rsid w:val="00570ADF"/>
  </w:style>
  <w:style w:type="numbering" w:customStyle="1" w:styleId="NoList5122">
    <w:name w:val="No List5122"/>
    <w:next w:val="NoList"/>
    <w:semiHidden/>
    <w:rsid w:val="00570ADF"/>
  </w:style>
  <w:style w:type="numbering" w:customStyle="1" w:styleId="NoList6122">
    <w:name w:val="No List6122"/>
    <w:next w:val="NoList"/>
    <w:semiHidden/>
    <w:rsid w:val="00570ADF"/>
  </w:style>
  <w:style w:type="numbering" w:customStyle="1" w:styleId="NoList7122">
    <w:name w:val="No List7122"/>
    <w:next w:val="NoList"/>
    <w:semiHidden/>
    <w:rsid w:val="00570ADF"/>
  </w:style>
  <w:style w:type="numbering" w:customStyle="1" w:styleId="NoList8122">
    <w:name w:val="No List8122"/>
    <w:next w:val="NoList"/>
    <w:semiHidden/>
    <w:rsid w:val="00570ADF"/>
  </w:style>
  <w:style w:type="numbering" w:customStyle="1" w:styleId="NoList12122">
    <w:name w:val="No List12122"/>
    <w:next w:val="NoList"/>
    <w:semiHidden/>
    <w:unhideWhenUsed/>
    <w:rsid w:val="00570ADF"/>
  </w:style>
  <w:style w:type="numbering" w:customStyle="1" w:styleId="NoList9122">
    <w:name w:val="No List9122"/>
    <w:next w:val="NoList"/>
    <w:semiHidden/>
    <w:unhideWhenUsed/>
    <w:rsid w:val="00570ADF"/>
  </w:style>
  <w:style w:type="numbering" w:customStyle="1" w:styleId="NoList1022">
    <w:name w:val="No List1022"/>
    <w:next w:val="NoList"/>
    <w:semiHidden/>
    <w:unhideWhenUsed/>
    <w:rsid w:val="00570ADF"/>
  </w:style>
  <w:style w:type="numbering" w:customStyle="1" w:styleId="NoList1422">
    <w:name w:val="No List1422"/>
    <w:next w:val="NoList"/>
    <w:semiHidden/>
    <w:rsid w:val="00570ADF"/>
  </w:style>
  <w:style w:type="numbering" w:customStyle="1" w:styleId="NoList192">
    <w:name w:val="No List192"/>
    <w:next w:val="NoList"/>
    <w:semiHidden/>
    <w:unhideWhenUsed/>
    <w:rsid w:val="00570ADF"/>
  </w:style>
  <w:style w:type="numbering" w:customStyle="1" w:styleId="NoList1102">
    <w:name w:val="No List1102"/>
    <w:next w:val="NoList"/>
    <w:semiHidden/>
    <w:unhideWhenUsed/>
    <w:rsid w:val="00570ADF"/>
  </w:style>
  <w:style w:type="numbering" w:customStyle="1" w:styleId="NoList1152">
    <w:name w:val="No List1152"/>
    <w:next w:val="NoList"/>
    <w:semiHidden/>
    <w:unhideWhenUsed/>
    <w:rsid w:val="00570ADF"/>
  </w:style>
  <w:style w:type="numbering" w:customStyle="1" w:styleId="NoList252">
    <w:name w:val="No List252"/>
    <w:next w:val="NoList"/>
    <w:semiHidden/>
    <w:rsid w:val="00570ADF"/>
  </w:style>
  <w:style w:type="numbering" w:customStyle="1" w:styleId="NoList352">
    <w:name w:val="No List352"/>
    <w:next w:val="NoList"/>
    <w:semiHidden/>
    <w:rsid w:val="00570ADF"/>
  </w:style>
  <w:style w:type="numbering" w:customStyle="1" w:styleId="NoList11132">
    <w:name w:val="No List11132"/>
    <w:next w:val="NoList"/>
    <w:semiHidden/>
    <w:rsid w:val="00570ADF"/>
  </w:style>
  <w:style w:type="numbering" w:customStyle="1" w:styleId="NoList2142">
    <w:name w:val="No List2142"/>
    <w:next w:val="NoList"/>
    <w:semiHidden/>
    <w:rsid w:val="00570ADF"/>
  </w:style>
  <w:style w:type="numbering" w:customStyle="1" w:styleId="NoList3142">
    <w:name w:val="No List3142"/>
    <w:next w:val="NoList"/>
    <w:semiHidden/>
    <w:rsid w:val="00570ADF"/>
  </w:style>
  <w:style w:type="numbering" w:customStyle="1" w:styleId="NoList442">
    <w:name w:val="No List442"/>
    <w:next w:val="NoList"/>
    <w:semiHidden/>
    <w:rsid w:val="00570ADF"/>
  </w:style>
  <w:style w:type="numbering" w:customStyle="1" w:styleId="NoList542">
    <w:name w:val="No List542"/>
    <w:next w:val="NoList"/>
    <w:semiHidden/>
    <w:rsid w:val="00570ADF"/>
  </w:style>
  <w:style w:type="numbering" w:customStyle="1" w:styleId="NoList642">
    <w:name w:val="No List642"/>
    <w:next w:val="NoList"/>
    <w:semiHidden/>
    <w:rsid w:val="00570ADF"/>
  </w:style>
  <w:style w:type="numbering" w:customStyle="1" w:styleId="NoList742">
    <w:name w:val="No List742"/>
    <w:next w:val="NoList"/>
    <w:semiHidden/>
    <w:rsid w:val="00570ADF"/>
  </w:style>
  <w:style w:type="numbering" w:customStyle="1" w:styleId="NoList842">
    <w:name w:val="No List842"/>
    <w:next w:val="NoList"/>
    <w:semiHidden/>
    <w:rsid w:val="00570ADF"/>
  </w:style>
  <w:style w:type="numbering" w:customStyle="1" w:styleId="NoList1242">
    <w:name w:val="No List1242"/>
    <w:next w:val="NoList"/>
    <w:semiHidden/>
    <w:unhideWhenUsed/>
    <w:rsid w:val="00570ADF"/>
  </w:style>
  <w:style w:type="numbering" w:customStyle="1" w:styleId="NoList942">
    <w:name w:val="No List942"/>
    <w:next w:val="NoList"/>
    <w:semiHidden/>
    <w:unhideWhenUsed/>
    <w:rsid w:val="00570ADF"/>
  </w:style>
  <w:style w:type="numbering" w:customStyle="1" w:styleId="NoList1332">
    <w:name w:val="No List1332"/>
    <w:next w:val="NoList"/>
    <w:semiHidden/>
    <w:unhideWhenUsed/>
    <w:rsid w:val="00570ADF"/>
  </w:style>
  <w:style w:type="numbering" w:customStyle="1" w:styleId="NoList2232">
    <w:name w:val="No List2232"/>
    <w:next w:val="NoList"/>
    <w:semiHidden/>
    <w:rsid w:val="00570ADF"/>
  </w:style>
  <w:style w:type="numbering" w:customStyle="1" w:styleId="NoList3232">
    <w:name w:val="No List3232"/>
    <w:next w:val="NoList"/>
    <w:semiHidden/>
    <w:rsid w:val="00570ADF"/>
  </w:style>
  <w:style w:type="numbering" w:customStyle="1" w:styleId="NoList11232">
    <w:name w:val="No List11232"/>
    <w:next w:val="NoList"/>
    <w:semiHidden/>
    <w:rsid w:val="00570ADF"/>
  </w:style>
  <w:style w:type="numbering" w:customStyle="1" w:styleId="NoList21132">
    <w:name w:val="No List21132"/>
    <w:next w:val="NoList"/>
    <w:semiHidden/>
    <w:rsid w:val="00570ADF"/>
  </w:style>
  <w:style w:type="numbering" w:customStyle="1" w:styleId="NoList31132">
    <w:name w:val="No List31132"/>
    <w:next w:val="NoList"/>
    <w:semiHidden/>
    <w:rsid w:val="00570ADF"/>
  </w:style>
  <w:style w:type="numbering" w:customStyle="1" w:styleId="NoList4132">
    <w:name w:val="No List4132"/>
    <w:next w:val="NoList"/>
    <w:semiHidden/>
    <w:rsid w:val="00570ADF"/>
  </w:style>
  <w:style w:type="numbering" w:customStyle="1" w:styleId="NoList5132">
    <w:name w:val="No List5132"/>
    <w:next w:val="NoList"/>
    <w:semiHidden/>
    <w:rsid w:val="00570ADF"/>
  </w:style>
  <w:style w:type="numbering" w:customStyle="1" w:styleId="NoList6132">
    <w:name w:val="No List6132"/>
    <w:next w:val="NoList"/>
    <w:semiHidden/>
    <w:rsid w:val="00570ADF"/>
  </w:style>
  <w:style w:type="numbering" w:customStyle="1" w:styleId="NoList7132">
    <w:name w:val="No List7132"/>
    <w:next w:val="NoList"/>
    <w:semiHidden/>
    <w:rsid w:val="00570ADF"/>
  </w:style>
  <w:style w:type="numbering" w:customStyle="1" w:styleId="NoList8132">
    <w:name w:val="No List8132"/>
    <w:next w:val="NoList"/>
    <w:semiHidden/>
    <w:rsid w:val="00570ADF"/>
  </w:style>
  <w:style w:type="numbering" w:customStyle="1" w:styleId="NoList12132">
    <w:name w:val="No List12132"/>
    <w:next w:val="NoList"/>
    <w:semiHidden/>
    <w:unhideWhenUsed/>
    <w:rsid w:val="00570ADF"/>
  </w:style>
  <w:style w:type="numbering" w:customStyle="1" w:styleId="NoList9132">
    <w:name w:val="No List9132"/>
    <w:next w:val="NoList"/>
    <w:semiHidden/>
    <w:unhideWhenUsed/>
    <w:rsid w:val="00570ADF"/>
  </w:style>
  <w:style w:type="numbering" w:customStyle="1" w:styleId="NoList1032">
    <w:name w:val="No List1032"/>
    <w:next w:val="NoList"/>
    <w:semiHidden/>
    <w:unhideWhenUsed/>
    <w:rsid w:val="00570ADF"/>
  </w:style>
  <w:style w:type="numbering" w:customStyle="1" w:styleId="NoList1432">
    <w:name w:val="No List1432"/>
    <w:next w:val="NoList"/>
    <w:semiHidden/>
    <w:rsid w:val="00570ADF"/>
  </w:style>
  <w:style w:type="table" w:customStyle="1" w:styleId="TableContemporary32">
    <w:name w:val="Table Contemporary32"/>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
    <w:name w:val="Table Style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41">
    <w:name w:val="Table Normal41"/>
    <w:next w:val="TableNormal"/>
    <w:semiHidden/>
    <w:unhideWhenUsed/>
    <w:rsid w:val="00570ADF"/>
    <w:pPr>
      <w:jc w:val="both"/>
    </w:pPr>
    <w:rPr>
      <w:rFonts w:ascii="Times New Roman" w:hAnsi="Times New Roman" w:cs="Times New Roman"/>
    </w:rPr>
    <w:tblPr>
      <w:tblInd w:w="0" w:type="dxa"/>
      <w:tblCellMar>
        <w:top w:w="0" w:type="dxa"/>
        <w:left w:w="108" w:type="dxa"/>
        <w:bottom w:w="0" w:type="dxa"/>
        <w:right w:w="108" w:type="dxa"/>
      </w:tblCellMar>
    </w:tblPr>
  </w:style>
  <w:style w:type="table" w:customStyle="1" w:styleId="TableGrid312">
    <w:name w:val="Table Grid3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2">
    <w:name w:val="No List13112"/>
    <w:next w:val="NoList"/>
    <w:semiHidden/>
    <w:unhideWhenUsed/>
    <w:rsid w:val="00570ADF"/>
  </w:style>
  <w:style w:type="numbering" w:customStyle="1" w:styleId="NoList111112">
    <w:name w:val="No List111112"/>
    <w:next w:val="NoList"/>
    <w:semiHidden/>
    <w:rsid w:val="00570ADF"/>
  </w:style>
  <w:style w:type="table" w:customStyle="1" w:styleId="TableGrid1011">
    <w:name w:val="Table Grid10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2">
    <w:name w:val="No List121112"/>
    <w:next w:val="NoList"/>
    <w:semiHidden/>
    <w:rsid w:val="00570ADF"/>
  </w:style>
  <w:style w:type="numbering" w:customStyle="1" w:styleId="NoList22112">
    <w:name w:val="No List22112"/>
    <w:next w:val="NoList"/>
    <w:semiHidden/>
    <w:rsid w:val="00570ADF"/>
  </w:style>
  <w:style w:type="table" w:customStyle="1" w:styleId="TableStyle111">
    <w:name w:val="Table Style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29">
    <w:name w:val="No List29"/>
    <w:next w:val="NoList"/>
    <w:semiHidden/>
    <w:unhideWhenUsed/>
    <w:rsid w:val="00570ADF"/>
  </w:style>
  <w:style w:type="table" w:customStyle="1" w:styleId="TableGrid17">
    <w:name w:val="Table Grid17"/>
    <w:basedOn w:val="TableNormal"/>
    <w:next w:val="TableGrid"/>
    <w:rsid w:val="00570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semiHidden/>
    <w:unhideWhenUsed/>
    <w:rsid w:val="00570ADF"/>
  </w:style>
  <w:style w:type="table" w:customStyle="1" w:styleId="TableGrid25">
    <w:name w:val="Table Grid25"/>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semiHidden/>
    <w:unhideWhenUsed/>
    <w:rsid w:val="00570ADF"/>
  </w:style>
  <w:style w:type="numbering" w:customStyle="1" w:styleId="NoList210">
    <w:name w:val="No List210"/>
    <w:next w:val="NoList"/>
    <w:semiHidden/>
    <w:rsid w:val="00570ADF"/>
  </w:style>
  <w:style w:type="table" w:customStyle="1" w:styleId="TableGrid115">
    <w:name w:val="Table Grid115"/>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5">
    <w:name w:val="Table Contemporary5"/>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4">
    <w:name w:val="Table Grid1114"/>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8">
    <w:name w:val="No List38"/>
    <w:next w:val="NoList"/>
    <w:semiHidden/>
    <w:rsid w:val="00570ADF"/>
  </w:style>
  <w:style w:type="numbering" w:customStyle="1" w:styleId="NoList1116">
    <w:name w:val="No List1116"/>
    <w:next w:val="NoList"/>
    <w:semiHidden/>
    <w:rsid w:val="00570ADF"/>
  </w:style>
  <w:style w:type="table" w:customStyle="1" w:styleId="TableGrid123">
    <w:name w:val="Table Grid12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7">
    <w:name w:val="No List217"/>
    <w:next w:val="NoList"/>
    <w:semiHidden/>
    <w:rsid w:val="00570ADF"/>
  </w:style>
  <w:style w:type="table" w:customStyle="1" w:styleId="TableGrid214">
    <w:name w:val="Table Grid21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semiHidden/>
    <w:rsid w:val="00570ADF"/>
  </w:style>
  <w:style w:type="table" w:customStyle="1" w:styleId="TableGrid33">
    <w:name w:val="Table Grid3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semiHidden/>
    <w:rsid w:val="00570ADF"/>
  </w:style>
  <w:style w:type="table" w:customStyle="1" w:styleId="TableGrid43">
    <w:name w:val="Table Grid4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semiHidden/>
    <w:rsid w:val="00570ADF"/>
  </w:style>
  <w:style w:type="numbering" w:customStyle="1" w:styleId="NoList67">
    <w:name w:val="No List67"/>
    <w:next w:val="NoList"/>
    <w:semiHidden/>
    <w:rsid w:val="00570ADF"/>
  </w:style>
  <w:style w:type="table" w:customStyle="1" w:styleId="TableContemporary13">
    <w:name w:val="Table Contemporary13"/>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7">
    <w:name w:val="No List77"/>
    <w:next w:val="NoList"/>
    <w:semiHidden/>
    <w:rsid w:val="00570ADF"/>
  </w:style>
  <w:style w:type="table" w:customStyle="1" w:styleId="TableContemporary23">
    <w:name w:val="Table Contemporary23"/>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7">
    <w:name w:val="No List87"/>
    <w:next w:val="NoList"/>
    <w:semiHidden/>
    <w:rsid w:val="00570ADF"/>
  </w:style>
  <w:style w:type="numbering" w:customStyle="1" w:styleId="NoList127">
    <w:name w:val="No List127"/>
    <w:next w:val="NoList"/>
    <w:semiHidden/>
    <w:unhideWhenUsed/>
    <w:rsid w:val="00570ADF"/>
  </w:style>
  <w:style w:type="numbering" w:customStyle="1" w:styleId="NoList97">
    <w:name w:val="No List97"/>
    <w:next w:val="NoList"/>
    <w:semiHidden/>
    <w:unhideWhenUsed/>
    <w:rsid w:val="00570ADF"/>
  </w:style>
  <w:style w:type="table" w:customStyle="1" w:styleId="TableGrid54">
    <w:name w:val="Table Grid54"/>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semiHidden/>
    <w:unhideWhenUsed/>
    <w:rsid w:val="00570ADF"/>
  </w:style>
  <w:style w:type="numbering" w:customStyle="1" w:styleId="NoList226">
    <w:name w:val="No List226"/>
    <w:next w:val="NoList"/>
    <w:semiHidden/>
    <w:rsid w:val="00570ADF"/>
  </w:style>
  <w:style w:type="table" w:customStyle="1" w:styleId="TableGrid134">
    <w:name w:val="Table Grid134"/>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
    <w:name w:val="Table Grid1123"/>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6">
    <w:name w:val="No List326"/>
    <w:next w:val="NoList"/>
    <w:semiHidden/>
    <w:rsid w:val="00570ADF"/>
  </w:style>
  <w:style w:type="numbering" w:customStyle="1" w:styleId="NoList1126">
    <w:name w:val="No List1126"/>
    <w:next w:val="NoList"/>
    <w:semiHidden/>
    <w:rsid w:val="00570ADF"/>
  </w:style>
  <w:style w:type="numbering" w:customStyle="1" w:styleId="NoList2116">
    <w:name w:val="No List2116"/>
    <w:next w:val="NoList"/>
    <w:semiHidden/>
    <w:rsid w:val="00570ADF"/>
  </w:style>
  <w:style w:type="table" w:customStyle="1" w:styleId="TableGrid223">
    <w:name w:val="Table Grid22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semiHidden/>
    <w:rsid w:val="00570ADF"/>
  </w:style>
  <w:style w:type="numbering" w:customStyle="1" w:styleId="NoList416">
    <w:name w:val="No List416"/>
    <w:next w:val="NoList"/>
    <w:semiHidden/>
    <w:rsid w:val="00570ADF"/>
  </w:style>
  <w:style w:type="numbering" w:customStyle="1" w:styleId="NoList516">
    <w:name w:val="No List516"/>
    <w:next w:val="NoList"/>
    <w:semiHidden/>
    <w:rsid w:val="00570ADF"/>
  </w:style>
  <w:style w:type="numbering" w:customStyle="1" w:styleId="NoList616">
    <w:name w:val="No List616"/>
    <w:next w:val="NoList"/>
    <w:semiHidden/>
    <w:rsid w:val="00570ADF"/>
  </w:style>
  <w:style w:type="numbering" w:customStyle="1" w:styleId="NoList716">
    <w:name w:val="No List716"/>
    <w:next w:val="NoList"/>
    <w:semiHidden/>
    <w:rsid w:val="00570ADF"/>
  </w:style>
  <w:style w:type="numbering" w:customStyle="1" w:styleId="NoList816">
    <w:name w:val="No List816"/>
    <w:next w:val="NoList"/>
    <w:semiHidden/>
    <w:rsid w:val="00570ADF"/>
  </w:style>
  <w:style w:type="numbering" w:customStyle="1" w:styleId="NoList1216">
    <w:name w:val="No List1216"/>
    <w:next w:val="NoList"/>
    <w:semiHidden/>
    <w:unhideWhenUsed/>
    <w:rsid w:val="00570ADF"/>
  </w:style>
  <w:style w:type="numbering" w:customStyle="1" w:styleId="NoList916">
    <w:name w:val="No List916"/>
    <w:next w:val="NoList"/>
    <w:semiHidden/>
    <w:unhideWhenUsed/>
    <w:rsid w:val="00570ADF"/>
  </w:style>
  <w:style w:type="numbering" w:customStyle="1" w:styleId="NoList106">
    <w:name w:val="No List106"/>
    <w:next w:val="NoList"/>
    <w:semiHidden/>
    <w:unhideWhenUsed/>
    <w:rsid w:val="00570ADF"/>
  </w:style>
  <w:style w:type="table" w:customStyle="1" w:styleId="TableGrid514">
    <w:name w:val="Table Grid514"/>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6">
    <w:name w:val="No List146"/>
    <w:next w:val="NoList"/>
    <w:semiHidden/>
    <w:rsid w:val="00570ADF"/>
  </w:style>
  <w:style w:type="table" w:customStyle="1" w:styleId="TableGrid64">
    <w:name w:val="Table Grid64"/>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4">
    <w:name w:val="No List154"/>
    <w:next w:val="NoList"/>
    <w:semiHidden/>
    <w:unhideWhenUsed/>
    <w:rsid w:val="00570ADF"/>
  </w:style>
  <w:style w:type="numbering" w:customStyle="1" w:styleId="NoList164">
    <w:name w:val="No List164"/>
    <w:next w:val="NoList"/>
    <w:semiHidden/>
    <w:unhideWhenUsed/>
    <w:rsid w:val="00570ADF"/>
  </w:style>
  <w:style w:type="numbering" w:customStyle="1" w:styleId="NoList1133">
    <w:name w:val="No List1133"/>
    <w:next w:val="NoList"/>
    <w:semiHidden/>
    <w:unhideWhenUsed/>
    <w:rsid w:val="00570ADF"/>
  </w:style>
  <w:style w:type="numbering" w:customStyle="1" w:styleId="NoList233">
    <w:name w:val="No List233"/>
    <w:next w:val="NoList"/>
    <w:semiHidden/>
    <w:rsid w:val="00570ADF"/>
  </w:style>
  <w:style w:type="numbering" w:customStyle="1" w:styleId="NoList333">
    <w:name w:val="No List333"/>
    <w:next w:val="NoList"/>
    <w:semiHidden/>
    <w:rsid w:val="00570ADF"/>
  </w:style>
  <w:style w:type="numbering" w:customStyle="1" w:styleId="NoList11114">
    <w:name w:val="No List11114"/>
    <w:next w:val="NoList"/>
    <w:semiHidden/>
    <w:rsid w:val="00570ADF"/>
  </w:style>
  <w:style w:type="numbering" w:customStyle="1" w:styleId="NoList2123">
    <w:name w:val="No List2123"/>
    <w:next w:val="NoList"/>
    <w:semiHidden/>
    <w:rsid w:val="00570ADF"/>
  </w:style>
  <w:style w:type="numbering" w:customStyle="1" w:styleId="NoList3123">
    <w:name w:val="No List3123"/>
    <w:next w:val="NoList"/>
    <w:semiHidden/>
    <w:rsid w:val="00570ADF"/>
  </w:style>
  <w:style w:type="numbering" w:customStyle="1" w:styleId="NoList423">
    <w:name w:val="No List423"/>
    <w:next w:val="NoList"/>
    <w:semiHidden/>
    <w:rsid w:val="00570ADF"/>
  </w:style>
  <w:style w:type="numbering" w:customStyle="1" w:styleId="NoList523">
    <w:name w:val="No List523"/>
    <w:next w:val="NoList"/>
    <w:semiHidden/>
    <w:rsid w:val="00570ADF"/>
  </w:style>
  <w:style w:type="numbering" w:customStyle="1" w:styleId="NoList623">
    <w:name w:val="No List623"/>
    <w:next w:val="NoList"/>
    <w:semiHidden/>
    <w:rsid w:val="00570ADF"/>
  </w:style>
  <w:style w:type="numbering" w:customStyle="1" w:styleId="NoList723">
    <w:name w:val="No List723"/>
    <w:next w:val="NoList"/>
    <w:semiHidden/>
    <w:rsid w:val="00570ADF"/>
  </w:style>
  <w:style w:type="numbering" w:customStyle="1" w:styleId="NoList823">
    <w:name w:val="No List823"/>
    <w:next w:val="NoList"/>
    <w:semiHidden/>
    <w:rsid w:val="00570ADF"/>
  </w:style>
  <w:style w:type="numbering" w:customStyle="1" w:styleId="NoList1223">
    <w:name w:val="No List1223"/>
    <w:next w:val="NoList"/>
    <w:semiHidden/>
    <w:unhideWhenUsed/>
    <w:rsid w:val="00570ADF"/>
  </w:style>
  <w:style w:type="numbering" w:customStyle="1" w:styleId="NoList923">
    <w:name w:val="No List923"/>
    <w:next w:val="NoList"/>
    <w:semiHidden/>
    <w:unhideWhenUsed/>
    <w:rsid w:val="00570ADF"/>
  </w:style>
  <w:style w:type="numbering" w:customStyle="1" w:styleId="NoList1314">
    <w:name w:val="No List1314"/>
    <w:next w:val="NoList"/>
    <w:semiHidden/>
    <w:unhideWhenUsed/>
    <w:rsid w:val="00570ADF"/>
  </w:style>
  <w:style w:type="numbering" w:customStyle="1" w:styleId="NoList2214">
    <w:name w:val="No List2214"/>
    <w:next w:val="NoList"/>
    <w:semiHidden/>
    <w:rsid w:val="00570ADF"/>
  </w:style>
  <w:style w:type="numbering" w:customStyle="1" w:styleId="NoList3214">
    <w:name w:val="No List3214"/>
    <w:next w:val="NoList"/>
    <w:semiHidden/>
    <w:rsid w:val="00570ADF"/>
  </w:style>
  <w:style w:type="numbering" w:customStyle="1" w:styleId="NoList11213">
    <w:name w:val="No List11213"/>
    <w:next w:val="NoList"/>
    <w:semiHidden/>
    <w:rsid w:val="00570ADF"/>
  </w:style>
  <w:style w:type="numbering" w:customStyle="1" w:styleId="NoList21114">
    <w:name w:val="No List21114"/>
    <w:next w:val="NoList"/>
    <w:semiHidden/>
    <w:rsid w:val="00570ADF"/>
  </w:style>
  <w:style w:type="numbering" w:customStyle="1" w:styleId="NoList31114">
    <w:name w:val="No List31114"/>
    <w:next w:val="NoList"/>
    <w:semiHidden/>
    <w:rsid w:val="00570ADF"/>
  </w:style>
  <w:style w:type="numbering" w:customStyle="1" w:styleId="NoList4114">
    <w:name w:val="No List4114"/>
    <w:next w:val="NoList"/>
    <w:semiHidden/>
    <w:rsid w:val="00570ADF"/>
  </w:style>
  <w:style w:type="numbering" w:customStyle="1" w:styleId="NoList5114">
    <w:name w:val="No List5114"/>
    <w:next w:val="NoList"/>
    <w:semiHidden/>
    <w:rsid w:val="00570ADF"/>
  </w:style>
  <w:style w:type="numbering" w:customStyle="1" w:styleId="NoList6114">
    <w:name w:val="No List6114"/>
    <w:next w:val="NoList"/>
    <w:semiHidden/>
    <w:rsid w:val="00570ADF"/>
  </w:style>
  <w:style w:type="numbering" w:customStyle="1" w:styleId="NoList7114">
    <w:name w:val="No List7114"/>
    <w:next w:val="NoList"/>
    <w:semiHidden/>
    <w:rsid w:val="00570ADF"/>
  </w:style>
  <w:style w:type="numbering" w:customStyle="1" w:styleId="NoList8114">
    <w:name w:val="No List8114"/>
    <w:next w:val="NoList"/>
    <w:semiHidden/>
    <w:rsid w:val="00570ADF"/>
  </w:style>
  <w:style w:type="numbering" w:customStyle="1" w:styleId="NoList12114">
    <w:name w:val="No List12114"/>
    <w:next w:val="NoList"/>
    <w:semiHidden/>
    <w:unhideWhenUsed/>
    <w:rsid w:val="00570ADF"/>
  </w:style>
  <w:style w:type="numbering" w:customStyle="1" w:styleId="NoList9114">
    <w:name w:val="No List9114"/>
    <w:next w:val="NoList"/>
    <w:semiHidden/>
    <w:unhideWhenUsed/>
    <w:rsid w:val="00570ADF"/>
  </w:style>
  <w:style w:type="numbering" w:customStyle="1" w:styleId="NoList1014">
    <w:name w:val="No List1014"/>
    <w:next w:val="NoList"/>
    <w:semiHidden/>
    <w:unhideWhenUsed/>
    <w:rsid w:val="00570ADF"/>
  </w:style>
  <w:style w:type="numbering" w:customStyle="1" w:styleId="NoList1414">
    <w:name w:val="No List1414"/>
    <w:next w:val="NoList"/>
    <w:semiHidden/>
    <w:rsid w:val="00570ADF"/>
  </w:style>
  <w:style w:type="numbering" w:customStyle="1" w:styleId="NoList173">
    <w:name w:val="No List173"/>
    <w:next w:val="NoList"/>
    <w:semiHidden/>
    <w:unhideWhenUsed/>
    <w:rsid w:val="00570ADF"/>
  </w:style>
  <w:style w:type="numbering" w:customStyle="1" w:styleId="NoList183">
    <w:name w:val="No List183"/>
    <w:next w:val="NoList"/>
    <w:semiHidden/>
    <w:unhideWhenUsed/>
    <w:rsid w:val="00570ADF"/>
  </w:style>
  <w:style w:type="numbering" w:customStyle="1" w:styleId="NoList1143">
    <w:name w:val="No List1143"/>
    <w:next w:val="NoList"/>
    <w:semiHidden/>
    <w:unhideWhenUsed/>
    <w:rsid w:val="00570ADF"/>
  </w:style>
  <w:style w:type="numbering" w:customStyle="1" w:styleId="NoList243">
    <w:name w:val="No List243"/>
    <w:next w:val="NoList"/>
    <w:semiHidden/>
    <w:rsid w:val="00570ADF"/>
  </w:style>
  <w:style w:type="numbering" w:customStyle="1" w:styleId="NoList343">
    <w:name w:val="No List343"/>
    <w:next w:val="NoList"/>
    <w:semiHidden/>
    <w:rsid w:val="00570ADF"/>
  </w:style>
  <w:style w:type="numbering" w:customStyle="1" w:styleId="NoList11123">
    <w:name w:val="No List11123"/>
    <w:next w:val="NoList"/>
    <w:semiHidden/>
    <w:rsid w:val="00570ADF"/>
  </w:style>
  <w:style w:type="numbering" w:customStyle="1" w:styleId="NoList2133">
    <w:name w:val="No List2133"/>
    <w:next w:val="NoList"/>
    <w:semiHidden/>
    <w:rsid w:val="00570ADF"/>
  </w:style>
  <w:style w:type="numbering" w:customStyle="1" w:styleId="NoList3133">
    <w:name w:val="No List3133"/>
    <w:next w:val="NoList"/>
    <w:semiHidden/>
    <w:rsid w:val="00570ADF"/>
  </w:style>
  <w:style w:type="numbering" w:customStyle="1" w:styleId="NoList433">
    <w:name w:val="No List433"/>
    <w:next w:val="NoList"/>
    <w:semiHidden/>
    <w:rsid w:val="00570ADF"/>
  </w:style>
  <w:style w:type="numbering" w:customStyle="1" w:styleId="NoList533">
    <w:name w:val="No List533"/>
    <w:next w:val="NoList"/>
    <w:semiHidden/>
    <w:rsid w:val="00570ADF"/>
  </w:style>
  <w:style w:type="numbering" w:customStyle="1" w:styleId="NoList633">
    <w:name w:val="No List633"/>
    <w:next w:val="NoList"/>
    <w:semiHidden/>
    <w:rsid w:val="00570ADF"/>
  </w:style>
  <w:style w:type="numbering" w:customStyle="1" w:styleId="NoList733">
    <w:name w:val="No List733"/>
    <w:next w:val="NoList"/>
    <w:semiHidden/>
    <w:rsid w:val="00570ADF"/>
  </w:style>
  <w:style w:type="numbering" w:customStyle="1" w:styleId="NoList833">
    <w:name w:val="No List833"/>
    <w:next w:val="NoList"/>
    <w:semiHidden/>
    <w:rsid w:val="00570ADF"/>
  </w:style>
  <w:style w:type="numbering" w:customStyle="1" w:styleId="NoList1233">
    <w:name w:val="No List1233"/>
    <w:next w:val="NoList"/>
    <w:semiHidden/>
    <w:unhideWhenUsed/>
    <w:rsid w:val="00570ADF"/>
  </w:style>
  <w:style w:type="numbering" w:customStyle="1" w:styleId="NoList933">
    <w:name w:val="No List933"/>
    <w:next w:val="NoList"/>
    <w:semiHidden/>
    <w:unhideWhenUsed/>
    <w:rsid w:val="00570ADF"/>
  </w:style>
  <w:style w:type="numbering" w:customStyle="1" w:styleId="NoList1323">
    <w:name w:val="No List1323"/>
    <w:next w:val="NoList"/>
    <w:semiHidden/>
    <w:unhideWhenUsed/>
    <w:rsid w:val="00570ADF"/>
  </w:style>
  <w:style w:type="numbering" w:customStyle="1" w:styleId="NoList2223">
    <w:name w:val="No List2223"/>
    <w:next w:val="NoList"/>
    <w:semiHidden/>
    <w:rsid w:val="00570ADF"/>
  </w:style>
  <w:style w:type="numbering" w:customStyle="1" w:styleId="NoList3223">
    <w:name w:val="No List3223"/>
    <w:next w:val="NoList"/>
    <w:semiHidden/>
    <w:rsid w:val="00570ADF"/>
  </w:style>
  <w:style w:type="numbering" w:customStyle="1" w:styleId="NoList11223">
    <w:name w:val="No List11223"/>
    <w:next w:val="NoList"/>
    <w:semiHidden/>
    <w:rsid w:val="00570ADF"/>
  </w:style>
  <w:style w:type="numbering" w:customStyle="1" w:styleId="NoList21123">
    <w:name w:val="No List21123"/>
    <w:next w:val="NoList"/>
    <w:semiHidden/>
    <w:rsid w:val="00570ADF"/>
  </w:style>
  <w:style w:type="numbering" w:customStyle="1" w:styleId="NoList31123">
    <w:name w:val="No List31123"/>
    <w:next w:val="NoList"/>
    <w:semiHidden/>
    <w:rsid w:val="00570ADF"/>
  </w:style>
  <w:style w:type="numbering" w:customStyle="1" w:styleId="NoList4123">
    <w:name w:val="No List4123"/>
    <w:next w:val="NoList"/>
    <w:semiHidden/>
    <w:rsid w:val="00570ADF"/>
  </w:style>
  <w:style w:type="numbering" w:customStyle="1" w:styleId="NoList5123">
    <w:name w:val="No List5123"/>
    <w:next w:val="NoList"/>
    <w:semiHidden/>
    <w:rsid w:val="00570ADF"/>
  </w:style>
  <w:style w:type="numbering" w:customStyle="1" w:styleId="NoList6123">
    <w:name w:val="No List6123"/>
    <w:next w:val="NoList"/>
    <w:semiHidden/>
    <w:rsid w:val="00570ADF"/>
  </w:style>
  <w:style w:type="numbering" w:customStyle="1" w:styleId="NoList7123">
    <w:name w:val="No List7123"/>
    <w:next w:val="NoList"/>
    <w:semiHidden/>
    <w:rsid w:val="00570ADF"/>
  </w:style>
  <w:style w:type="numbering" w:customStyle="1" w:styleId="NoList8123">
    <w:name w:val="No List8123"/>
    <w:next w:val="NoList"/>
    <w:semiHidden/>
    <w:rsid w:val="00570ADF"/>
  </w:style>
  <w:style w:type="numbering" w:customStyle="1" w:styleId="NoList12123">
    <w:name w:val="No List12123"/>
    <w:next w:val="NoList"/>
    <w:semiHidden/>
    <w:unhideWhenUsed/>
    <w:rsid w:val="00570ADF"/>
  </w:style>
  <w:style w:type="numbering" w:customStyle="1" w:styleId="NoList9123">
    <w:name w:val="No List9123"/>
    <w:next w:val="NoList"/>
    <w:semiHidden/>
    <w:unhideWhenUsed/>
    <w:rsid w:val="00570ADF"/>
  </w:style>
  <w:style w:type="numbering" w:customStyle="1" w:styleId="NoList1023">
    <w:name w:val="No List1023"/>
    <w:next w:val="NoList"/>
    <w:semiHidden/>
    <w:unhideWhenUsed/>
    <w:rsid w:val="00570ADF"/>
  </w:style>
  <w:style w:type="numbering" w:customStyle="1" w:styleId="NoList1423">
    <w:name w:val="No List1423"/>
    <w:next w:val="NoList"/>
    <w:semiHidden/>
    <w:rsid w:val="00570ADF"/>
  </w:style>
  <w:style w:type="numbering" w:customStyle="1" w:styleId="NoList193">
    <w:name w:val="No List193"/>
    <w:next w:val="NoList"/>
    <w:semiHidden/>
    <w:unhideWhenUsed/>
    <w:rsid w:val="00570ADF"/>
  </w:style>
  <w:style w:type="numbering" w:customStyle="1" w:styleId="NoList1103">
    <w:name w:val="No List1103"/>
    <w:next w:val="NoList"/>
    <w:semiHidden/>
    <w:unhideWhenUsed/>
    <w:rsid w:val="00570ADF"/>
  </w:style>
  <w:style w:type="numbering" w:customStyle="1" w:styleId="NoList1153">
    <w:name w:val="No List1153"/>
    <w:next w:val="NoList"/>
    <w:semiHidden/>
    <w:unhideWhenUsed/>
    <w:rsid w:val="00570ADF"/>
  </w:style>
  <w:style w:type="numbering" w:customStyle="1" w:styleId="NoList253">
    <w:name w:val="No List253"/>
    <w:next w:val="NoList"/>
    <w:semiHidden/>
    <w:rsid w:val="00570ADF"/>
  </w:style>
  <w:style w:type="numbering" w:customStyle="1" w:styleId="NoList353">
    <w:name w:val="No List353"/>
    <w:next w:val="NoList"/>
    <w:semiHidden/>
    <w:rsid w:val="00570ADF"/>
  </w:style>
  <w:style w:type="numbering" w:customStyle="1" w:styleId="NoList11133">
    <w:name w:val="No List11133"/>
    <w:next w:val="NoList"/>
    <w:semiHidden/>
    <w:rsid w:val="00570ADF"/>
  </w:style>
  <w:style w:type="numbering" w:customStyle="1" w:styleId="NoList2143">
    <w:name w:val="No List2143"/>
    <w:next w:val="NoList"/>
    <w:semiHidden/>
    <w:rsid w:val="00570ADF"/>
  </w:style>
  <w:style w:type="numbering" w:customStyle="1" w:styleId="NoList3143">
    <w:name w:val="No List3143"/>
    <w:next w:val="NoList"/>
    <w:semiHidden/>
    <w:rsid w:val="00570ADF"/>
  </w:style>
  <w:style w:type="numbering" w:customStyle="1" w:styleId="NoList443">
    <w:name w:val="No List443"/>
    <w:next w:val="NoList"/>
    <w:semiHidden/>
    <w:rsid w:val="00570ADF"/>
  </w:style>
  <w:style w:type="numbering" w:customStyle="1" w:styleId="NoList543">
    <w:name w:val="No List543"/>
    <w:next w:val="NoList"/>
    <w:semiHidden/>
    <w:rsid w:val="00570ADF"/>
  </w:style>
  <w:style w:type="numbering" w:customStyle="1" w:styleId="NoList643">
    <w:name w:val="No List643"/>
    <w:next w:val="NoList"/>
    <w:semiHidden/>
    <w:rsid w:val="00570ADF"/>
  </w:style>
  <w:style w:type="numbering" w:customStyle="1" w:styleId="NoList743">
    <w:name w:val="No List743"/>
    <w:next w:val="NoList"/>
    <w:semiHidden/>
    <w:rsid w:val="00570ADF"/>
  </w:style>
  <w:style w:type="numbering" w:customStyle="1" w:styleId="NoList843">
    <w:name w:val="No List843"/>
    <w:next w:val="NoList"/>
    <w:semiHidden/>
    <w:rsid w:val="00570ADF"/>
  </w:style>
  <w:style w:type="numbering" w:customStyle="1" w:styleId="NoList1243">
    <w:name w:val="No List1243"/>
    <w:next w:val="NoList"/>
    <w:semiHidden/>
    <w:unhideWhenUsed/>
    <w:rsid w:val="00570ADF"/>
  </w:style>
  <w:style w:type="numbering" w:customStyle="1" w:styleId="NoList943">
    <w:name w:val="No List943"/>
    <w:next w:val="NoList"/>
    <w:semiHidden/>
    <w:unhideWhenUsed/>
    <w:rsid w:val="00570ADF"/>
  </w:style>
  <w:style w:type="numbering" w:customStyle="1" w:styleId="NoList1333">
    <w:name w:val="No List1333"/>
    <w:next w:val="NoList"/>
    <w:semiHidden/>
    <w:unhideWhenUsed/>
    <w:rsid w:val="00570ADF"/>
  </w:style>
  <w:style w:type="numbering" w:customStyle="1" w:styleId="NoList2233">
    <w:name w:val="No List2233"/>
    <w:next w:val="NoList"/>
    <w:semiHidden/>
    <w:rsid w:val="00570ADF"/>
  </w:style>
  <w:style w:type="numbering" w:customStyle="1" w:styleId="NoList3233">
    <w:name w:val="No List3233"/>
    <w:next w:val="NoList"/>
    <w:semiHidden/>
    <w:rsid w:val="00570ADF"/>
  </w:style>
  <w:style w:type="numbering" w:customStyle="1" w:styleId="NoList11233">
    <w:name w:val="No List11233"/>
    <w:next w:val="NoList"/>
    <w:semiHidden/>
    <w:rsid w:val="00570ADF"/>
  </w:style>
  <w:style w:type="numbering" w:customStyle="1" w:styleId="NoList21133">
    <w:name w:val="No List21133"/>
    <w:next w:val="NoList"/>
    <w:semiHidden/>
    <w:rsid w:val="00570ADF"/>
  </w:style>
  <w:style w:type="numbering" w:customStyle="1" w:styleId="NoList31133">
    <w:name w:val="No List31133"/>
    <w:next w:val="NoList"/>
    <w:semiHidden/>
    <w:rsid w:val="00570ADF"/>
  </w:style>
  <w:style w:type="numbering" w:customStyle="1" w:styleId="NoList4133">
    <w:name w:val="No List4133"/>
    <w:next w:val="NoList"/>
    <w:semiHidden/>
    <w:rsid w:val="00570ADF"/>
  </w:style>
  <w:style w:type="numbering" w:customStyle="1" w:styleId="NoList5133">
    <w:name w:val="No List5133"/>
    <w:next w:val="NoList"/>
    <w:semiHidden/>
    <w:rsid w:val="00570ADF"/>
  </w:style>
  <w:style w:type="numbering" w:customStyle="1" w:styleId="NoList6133">
    <w:name w:val="No List6133"/>
    <w:next w:val="NoList"/>
    <w:semiHidden/>
    <w:rsid w:val="00570ADF"/>
  </w:style>
  <w:style w:type="numbering" w:customStyle="1" w:styleId="NoList7133">
    <w:name w:val="No List7133"/>
    <w:next w:val="NoList"/>
    <w:semiHidden/>
    <w:rsid w:val="00570ADF"/>
  </w:style>
  <w:style w:type="numbering" w:customStyle="1" w:styleId="NoList8133">
    <w:name w:val="No List8133"/>
    <w:next w:val="NoList"/>
    <w:semiHidden/>
    <w:rsid w:val="00570ADF"/>
  </w:style>
  <w:style w:type="numbering" w:customStyle="1" w:styleId="NoList12133">
    <w:name w:val="No List12133"/>
    <w:next w:val="NoList"/>
    <w:semiHidden/>
    <w:unhideWhenUsed/>
    <w:rsid w:val="00570ADF"/>
  </w:style>
  <w:style w:type="numbering" w:customStyle="1" w:styleId="NoList9133">
    <w:name w:val="No List9133"/>
    <w:next w:val="NoList"/>
    <w:semiHidden/>
    <w:unhideWhenUsed/>
    <w:rsid w:val="00570ADF"/>
  </w:style>
  <w:style w:type="numbering" w:customStyle="1" w:styleId="NoList1033">
    <w:name w:val="No List1033"/>
    <w:next w:val="NoList"/>
    <w:semiHidden/>
    <w:unhideWhenUsed/>
    <w:rsid w:val="00570ADF"/>
  </w:style>
  <w:style w:type="numbering" w:customStyle="1" w:styleId="NoList1433">
    <w:name w:val="No List1433"/>
    <w:next w:val="NoList"/>
    <w:semiHidden/>
    <w:rsid w:val="00570ADF"/>
  </w:style>
  <w:style w:type="table" w:customStyle="1" w:styleId="TableContemporary33">
    <w:name w:val="Table Contemporary33"/>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3">
    <w:name w:val="Table Style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42">
    <w:name w:val="Table Normal42"/>
    <w:next w:val="TableNormal"/>
    <w:semiHidden/>
    <w:unhideWhenUsed/>
    <w:rsid w:val="00570ADF"/>
    <w:pPr>
      <w:jc w:val="both"/>
    </w:pPr>
    <w:rPr>
      <w:rFonts w:ascii="Times New Roman" w:hAnsi="Times New Roman" w:cs="Times New Roman"/>
    </w:rPr>
    <w:tblPr>
      <w:tblInd w:w="0" w:type="dxa"/>
      <w:tblCellMar>
        <w:top w:w="0" w:type="dxa"/>
        <w:left w:w="108" w:type="dxa"/>
        <w:bottom w:w="0" w:type="dxa"/>
        <w:right w:w="108" w:type="dxa"/>
      </w:tblCellMar>
    </w:tblPr>
  </w:style>
  <w:style w:type="table" w:customStyle="1" w:styleId="TableGrid313">
    <w:name w:val="Table Grid3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3">
    <w:name w:val="No List13113"/>
    <w:next w:val="NoList"/>
    <w:semiHidden/>
    <w:unhideWhenUsed/>
    <w:rsid w:val="00570ADF"/>
  </w:style>
  <w:style w:type="numbering" w:customStyle="1" w:styleId="NoList111113">
    <w:name w:val="No List111113"/>
    <w:next w:val="NoList"/>
    <w:semiHidden/>
    <w:rsid w:val="00570ADF"/>
  </w:style>
  <w:style w:type="table" w:customStyle="1" w:styleId="TableGrid1012">
    <w:name w:val="Table Grid10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3">
    <w:name w:val="No List121113"/>
    <w:next w:val="NoList"/>
    <w:semiHidden/>
    <w:rsid w:val="00570ADF"/>
  </w:style>
  <w:style w:type="numbering" w:customStyle="1" w:styleId="NoList22113">
    <w:name w:val="No List22113"/>
    <w:next w:val="NoList"/>
    <w:semiHidden/>
    <w:rsid w:val="00570ADF"/>
  </w:style>
  <w:style w:type="table" w:customStyle="1" w:styleId="TableStyle112">
    <w:name w:val="Table Style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30">
    <w:name w:val="No List30"/>
    <w:next w:val="NoList"/>
    <w:semiHidden/>
    <w:unhideWhenUsed/>
    <w:rsid w:val="00570ADF"/>
  </w:style>
  <w:style w:type="table" w:customStyle="1" w:styleId="TableGrid19">
    <w:name w:val="Table Grid19"/>
    <w:basedOn w:val="TableNormal"/>
    <w:next w:val="TableGrid"/>
    <w:rsid w:val="00570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semiHidden/>
    <w:unhideWhenUsed/>
    <w:rsid w:val="00570ADF"/>
  </w:style>
  <w:style w:type="table" w:customStyle="1" w:styleId="TableGrid26">
    <w:name w:val="Table Grid26"/>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semiHidden/>
    <w:unhideWhenUsed/>
    <w:rsid w:val="00570ADF"/>
  </w:style>
  <w:style w:type="numbering" w:customStyle="1" w:styleId="NoList218">
    <w:name w:val="No List218"/>
    <w:next w:val="NoList"/>
    <w:semiHidden/>
    <w:rsid w:val="00570ADF"/>
  </w:style>
  <w:style w:type="table" w:customStyle="1" w:styleId="TableGrid116">
    <w:name w:val="Table Grid116"/>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6">
    <w:name w:val="Table Contemporary6"/>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5">
    <w:name w:val="Table Grid1115"/>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9">
    <w:name w:val="No List39"/>
    <w:next w:val="NoList"/>
    <w:semiHidden/>
    <w:rsid w:val="00570ADF"/>
  </w:style>
  <w:style w:type="numbering" w:customStyle="1" w:styleId="NoList1118">
    <w:name w:val="No List1118"/>
    <w:next w:val="NoList"/>
    <w:semiHidden/>
    <w:rsid w:val="00570ADF"/>
  </w:style>
  <w:style w:type="table" w:customStyle="1" w:styleId="TableGrid124">
    <w:name w:val="Table Grid12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4">
    <w:name w:val="Table List 44"/>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9">
    <w:name w:val="No List219"/>
    <w:next w:val="NoList"/>
    <w:semiHidden/>
    <w:rsid w:val="00570ADF"/>
  </w:style>
  <w:style w:type="table" w:customStyle="1" w:styleId="TableGrid215">
    <w:name w:val="Table Grid215"/>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semiHidden/>
    <w:rsid w:val="00570ADF"/>
  </w:style>
  <w:style w:type="table" w:customStyle="1" w:styleId="TableGrid34">
    <w:name w:val="Table Grid3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semiHidden/>
    <w:rsid w:val="00570ADF"/>
  </w:style>
  <w:style w:type="table" w:customStyle="1" w:styleId="TableGrid44">
    <w:name w:val="Table Grid4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semiHidden/>
    <w:rsid w:val="00570ADF"/>
  </w:style>
  <w:style w:type="numbering" w:customStyle="1" w:styleId="NoList68">
    <w:name w:val="No List68"/>
    <w:next w:val="NoList"/>
    <w:semiHidden/>
    <w:rsid w:val="00570ADF"/>
  </w:style>
  <w:style w:type="table" w:customStyle="1" w:styleId="TableContemporary14">
    <w:name w:val="Table Contemporary14"/>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8">
    <w:name w:val="No List78"/>
    <w:next w:val="NoList"/>
    <w:semiHidden/>
    <w:rsid w:val="00570ADF"/>
  </w:style>
  <w:style w:type="table" w:customStyle="1" w:styleId="TableContemporary24">
    <w:name w:val="Table Contemporary24"/>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8">
    <w:name w:val="No List88"/>
    <w:next w:val="NoList"/>
    <w:semiHidden/>
    <w:rsid w:val="00570ADF"/>
  </w:style>
  <w:style w:type="numbering" w:customStyle="1" w:styleId="NoList129">
    <w:name w:val="No List129"/>
    <w:next w:val="NoList"/>
    <w:semiHidden/>
    <w:unhideWhenUsed/>
    <w:rsid w:val="00570ADF"/>
  </w:style>
  <w:style w:type="numbering" w:customStyle="1" w:styleId="NoList98">
    <w:name w:val="No List98"/>
    <w:next w:val="NoList"/>
    <w:semiHidden/>
    <w:unhideWhenUsed/>
    <w:rsid w:val="00570ADF"/>
  </w:style>
  <w:style w:type="table" w:customStyle="1" w:styleId="TableGrid55">
    <w:name w:val="Table Grid55"/>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semiHidden/>
    <w:unhideWhenUsed/>
    <w:rsid w:val="00570ADF"/>
  </w:style>
  <w:style w:type="numbering" w:customStyle="1" w:styleId="NoList227">
    <w:name w:val="No List227"/>
    <w:next w:val="NoList"/>
    <w:semiHidden/>
    <w:rsid w:val="00570ADF"/>
  </w:style>
  <w:style w:type="table" w:customStyle="1" w:styleId="TableGrid135">
    <w:name w:val="Table Grid135"/>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
    <w:name w:val="Table Grid1124"/>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7">
    <w:name w:val="No List327"/>
    <w:next w:val="NoList"/>
    <w:semiHidden/>
    <w:rsid w:val="00570ADF"/>
  </w:style>
  <w:style w:type="numbering" w:customStyle="1" w:styleId="NoList1127">
    <w:name w:val="No List1127"/>
    <w:next w:val="NoList"/>
    <w:semiHidden/>
    <w:rsid w:val="00570ADF"/>
  </w:style>
  <w:style w:type="numbering" w:customStyle="1" w:styleId="NoList2117">
    <w:name w:val="No List2117"/>
    <w:next w:val="NoList"/>
    <w:semiHidden/>
    <w:rsid w:val="00570ADF"/>
  </w:style>
  <w:style w:type="table" w:customStyle="1" w:styleId="TableGrid224">
    <w:name w:val="Table Grid22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7">
    <w:name w:val="No List3117"/>
    <w:next w:val="NoList"/>
    <w:semiHidden/>
    <w:rsid w:val="00570ADF"/>
  </w:style>
  <w:style w:type="numbering" w:customStyle="1" w:styleId="NoList417">
    <w:name w:val="No List417"/>
    <w:next w:val="NoList"/>
    <w:semiHidden/>
    <w:rsid w:val="00570ADF"/>
  </w:style>
  <w:style w:type="numbering" w:customStyle="1" w:styleId="NoList517">
    <w:name w:val="No List517"/>
    <w:next w:val="NoList"/>
    <w:semiHidden/>
    <w:rsid w:val="00570ADF"/>
  </w:style>
  <w:style w:type="numbering" w:customStyle="1" w:styleId="NoList617">
    <w:name w:val="No List617"/>
    <w:next w:val="NoList"/>
    <w:semiHidden/>
    <w:rsid w:val="00570ADF"/>
  </w:style>
  <w:style w:type="numbering" w:customStyle="1" w:styleId="NoList717">
    <w:name w:val="No List717"/>
    <w:next w:val="NoList"/>
    <w:semiHidden/>
    <w:rsid w:val="00570ADF"/>
  </w:style>
  <w:style w:type="numbering" w:customStyle="1" w:styleId="NoList817">
    <w:name w:val="No List817"/>
    <w:next w:val="NoList"/>
    <w:semiHidden/>
    <w:rsid w:val="00570ADF"/>
  </w:style>
  <w:style w:type="numbering" w:customStyle="1" w:styleId="NoList1217">
    <w:name w:val="No List1217"/>
    <w:next w:val="NoList"/>
    <w:semiHidden/>
    <w:unhideWhenUsed/>
    <w:rsid w:val="00570ADF"/>
  </w:style>
  <w:style w:type="numbering" w:customStyle="1" w:styleId="NoList917">
    <w:name w:val="No List917"/>
    <w:next w:val="NoList"/>
    <w:semiHidden/>
    <w:unhideWhenUsed/>
    <w:rsid w:val="00570ADF"/>
  </w:style>
  <w:style w:type="numbering" w:customStyle="1" w:styleId="NoList107">
    <w:name w:val="No List107"/>
    <w:next w:val="NoList"/>
    <w:semiHidden/>
    <w:unhideWhenUsed/>
    <w:rsid w:val="00570ADF"/>
  </w:style>
  <w:style w:type="table" w:customStyle="1" w:styleId="TableGrid515">
    <w:name w:val="Table Grid515"/>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7">
    <w:name w:val="No List147"/>
    <w:next w:val="NoList"/>
    <w:semiHidden/>
    <w:rsid w:val="00570ADF"/>
  </w:style>
  <w:style w:type="table" w:customStyle="1" w:styleId="TableGrid65">
    <w:name w:val="Table Grid65"/>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semiHidden/>
    <w:unhideWhenUsed/>
    <w:rsid w:val="00570ADF"/>
  </w:style>
  <w:style w:type="numbering" w:customStyle="1" w:styleId="NoList165">
    <w:name w:val="No List165"/>
    <w:next w:val="NoList"/>
    <w:semiHidden/>
    <w:unhideWhenUsed/>
    <w:rsid w:val="00570ADF"/>
  </w:style>
  <w:style w:type="numbering" w:customStyle="1" w:styleId="NoList1134">
    <w:name w:val="No List1134"/>
    <w:next w:val="NoList"/>
    <w:semiHidden/>
    <w:unhideWhenUsed/>
    <w:rsid w:val="00570ADF"/>
  </w:style>
  <w:style w:type="numbering" w:customStyle="1" w:styleId="NoList234">
    <w:name w:val="No List234"/>
    <w:next w:val="NoList"/>
    <w:semiHidden/>
    <w:rsid w:val="00570ADF"/>
  </w:style>
  <w:style w:type="numbering" w:customStyle="1" w:styleId="NoList334">
    <w:name w:val="No List334"/>
    <w:next w:val="NoList"/>
    <w:semiHidden/>
    <w:rsid w:val="00570ADF"/>
  </w:style>
  <w:style w:type="numbering" w:customStyle="1" w:styleId="NoList11115">
    <w:name w:val="No List11115"/>
    <w:next w:val="NoList"/>
    <w:semiHidden/>
    <w:rsid w:val="00570ADF"/>
  </w:style>
  <w:style w:type="numbering" w:customStyle="1" w:styleId="NoList2124">
    <w:name w:val="No List2124"/>
    <w:next w:val="NoList"/>
    <w:semiHidden/>
    <w:rsid w:val="00570ADF"/>
  </w:style>
  <w:style w:type="numbering" w:customStyle="1" w:styleId="NoList3124">
    <w:name w:val="No List3124"/>
    <w:next w:val="NoList"/>
    <w:semiHidden/>
    <w:rsid w:val="00570ADF"/>
  </w:style>
  <w:style w:type="numbering" w:customStyle="1" w:styleId="NoList424">
    <w:name w:val="No List424"/>
    <w:next w:val="NoList"/>
    <w:semiHidden/>
    <w:rsid w:val="00570ADF"/>
  </w:style>
  <w:style w:type="numbering" w:customStyle="1" w:styleId="NoList524">
    <w:name w:val="No List524"/>
    <w:next w:val="NoList"/>
    <w:semiHidden/>
    <w:rsid w:val="00570ADF"/>
  </w:style>
  <w:style w:type="numbering" w:customStyle="1" w:styleId="NoList624">
    <w:name w:val="No List624"/>
    <w:next w:val="NoList"/>
    <w:semiHidden/>
    <w:rsid w:val="00570ADF"/>
  </w:style>
  <w:style w:type="numbering" w:customStyle="1" w:styleId="NoList724">
    <w:name w:val="No List724"/>
    <w:next w:val="NoList"/>
    <w:semiHidden/>
    <w:rsid w:val="00570ADF"/>
  </w:style>
  <w:style w:type="numbering" w:customStyle="1" w:styleId="NoList824">
    <w:name w:val="No List824"/>
    <w:next w:val="NoList"/>
    <w:semiHidden/>
    <w:rsid w:val="00570ADF"/>
  </w:style>
  <w:style w:type="numbering" w:customStyle="1" w:styleId="NoList1224">
    <w:name w:val="No List1224"/>
    <w:next w:val="NoList"/>
    <w:semiHidden/>
    <w:unhideWhenUsed/>
    <w:rsid w:val="00570ADF"/>
  </w:style>
  <w:style w:type="numbering" w:customStyle="1" w:styleId="NoList924">
    <w:name w:val="No List924"/>
    <w:next w:val="NoList"/>
    <w:semiHidden/>
    <w:unhideWhenUsed/>
    <w:rsid w:val="00570ADF"/>
  </w:style>
  <w:style w:type="numbering" w:customStyle="1" w:styleId="NoList1315">
    <w:name w:val="No List1315"/>
    <w:next w:val="NoList"/>
    <w:semiHidden/>
    <w:unhideWhenUsed/>
    <w:rsid w:val="00570ADF"/>
  </w:style>
  <w:style w:type="numbering" w:customStyle="1" w:styleId="NoList2215">
    <w:name w:val="No List2215"/>
    <w:next w:val="NoList"/>
    <w:semiHidden/>
    <w:rsid w:val="00570ADF"/>
  </w:style>
  <w:style w:type="numbering" w:customStyle="1" w:styleId="NoList3215">
    <w:name w:val="No List3215"/>
    <w:next w:val="NoList"/>
    <w:semiHidden/>
    <w:rsid w:val="00570ADF"/>
  </w:style>
  <w:style w:type="numbering" w:customStyle="1" w:styleId="NoList11214">
    <w:name w:val="No List11214"/>
    <w:next w:val="NoList"/>
    <w:semiHidden/>
    <w:rsid w:val="00570ADF"/>
  </w:style>
  <w:style w:type="numbering" w:customStyle="1" w:styleId="NoList21115">
    <w:name w:val="No List21115"/>
    <w:next w:val="NoList"/>
    <w:semiHidden/>
    <w:rsid w:val="00570ADF"/>
  </w:style>
  <w:style w:type="numbering" w:customStyle="1" w:styleId="NoList31115">
    <w:name w:val="No List31115"/>
    <w:next w:val="NoList"/>
    <w:semiHidden/>
    <w:rsid w:val="00570ADF"/>
  </w:style>
  <w:style w:type="numbering" w:customStyle="1" w:styleId="NoList4115">
    <w:name w:val="No List4115"/>
    <w:next w:val="NoList"/>
    <w:semiHidden/>
    <w:rsid w:val="00570ADF"/>
  </w:style>
  <w:style w:type="numbering" w:customStyle="1" w:styleId="NoList5115">
    <w:name w:val="No List5115"/>
    <w:next w:val="NoList"/>
    <w:semiHidden/>
    <w:rsid w:val="00570ADF"/>
  </w:style>
  <w:style w:type="numbering" w:customStyle="1" w:styleId="NoList6115">
    <w:name w:val="No List6115"/>
    <w:next w:val="NoList"/>
    <w:semiHidden/>
    <w:rsid w:val="00570ADF"/>
  </w:style>
  <w:style w:type="numbering" w:customStyle="1" w:styleId="NoList7115">
    <w:name w:val="No List7115"/>
    <w:next w:val="NoList"/>
    <w:semiHidden/>
    <w:rsid w:val="00570ADF"/>
  </w:style>
  <w:style w:type="numbering" w:customStyle="1" w:styleId="NoList8115">
    <w:name w:val="No List8115"/>
    <w:next w:val="NoList"/>
    <w:semiHidden/>
    <w:rsid w:val="00570ADF"/>
  </w:style>
  <w:style w:type="numbering" w:customStyle="1" w:styleId="NoList12115">
    <w:name w:val="No List12115"/>
    <w:next w:val="NoList"/>
    <w:semiHidden/>
    <w:unhideWhenUsed/>
    <w:rsid w:val="00570ADF"/>
  </w:style>
  <w:style w:type="numbering" w:customStyle="1" w:styleId="NoList9115">
    <w:name w:val="No List9115"/>
    <w:next w:val="NoList"/>
    <w:semiHidden/>
    <w:unhideWhenUsed/>
    <w:rsid w:val="00570ADF"/>
  </w:style>
  <w:style w:type="numbering" w:customStyle="1" w:styleId="NoList1015">
    <w:name w:val="No List1015"/>
    <w:next w:val="NoList"/>
    <w:semiHidden/>
    <w:unhideWhenUsed/>
    <w:rsid w:val="00570ADF"/>
  </w:style>
  <w:style w:type="numbering" w:customStyle="1" w:styleId="NoList1415">
    <w:name w:val="No List1415"/>
    <w:next w:val="NoList"/>
    <w:semiHidden/>
    <w:rsid w:val="00570ADF"/>
  </w:style>
  <w:style w:type="numbering" w:customStyle="1" w:styleId="NoList174">
    <w:name w:val="No List174"/>
    <w:next w:val="NoList"/>
    <w:semiHidden/>
    <w:unhideWhenUsed/>
    <w:rsid w:val="00570ADF"/>
  </w:style>
  <w:style w:type="numbering" w:customStyle="1" w:styleId="NoList184">
    <w:name w:val="No List184"/>
    <w:next w:val="NoList"/>
    <w:semiHidden/>
    <w:unhideWhenUsed/>
    <w:rsid w:val="00570ADF"/>
  </w:style>
  <w:style w:type="numbering" w:customStyle="1" w:styleId="NoList1144">
    <w:name w:val="No List1144"/>
    <w:next w:val="NoList"/>
    <w:semiHidden/>
    <w:unhideWhenUsed/>
    <w:rsid w:val="00570ADF"/>
  </w:style>
  <w:style w:type="numbering" w:customStyle="1" w:styleId="NoList244">
    <w:name w:val="No List244"/>
    <w:next w:val="NoList"/>
    <w:semiHidden/>
    <w:rsid w:val="00570ADF"/>
  </w:style>
  <w:style w:type="numbering" w:customStyle="1" w:styleId="NoList344">
    <w:name w:val="No List344"/>
    <w:next w:val="NoList"/>
    <w:semiHidden/>
    <w:rsid w:val="00570ADF"/>
  </w:style>
  <w:style w:type="numbering" w:customStyle="1" w:styleId="NoList11124">
    <w:name w:val="No List11124"/>
    <w:next w:val="NoList"/>
    <w:semiHidden/>
    <w:rsid w:val="00570ADF"/>
  </w:style>
  <w:style w:type="numbering" w:customStyle="1" w:styleId="NoList2134">
    <w:name w:val="No List2134"/>
    <w:next w:val="NoList"/>
    <w:semiHidden/>
    <w:rsid w:val="00570ADF"/>
  </w:style>
  <w:style w:type="numbering" w:customStyle="1" w:styleId="NoList3134">
    <w:name w:val="No List3134"/>
    <w:next w:val="NoList"/>
    <w:semiHidden/>
    <w:rsid w:val="00570ADF"/>
  </w:style>
  <w:style w:type="numbering" w:customStyle="1" w:styleId="NoList434">
    <w:name w:val="No List434"/>
    <w:next w:val="NoList"/>
    <w:semiHidden/>
    <w:rsid w:val="00570ADF"/>
  </w:style>
  <w:style w:type="numbering" w:customStyle="1" w:styleId="NoList534">
    <w:name w:val="No List534"/>
    <w:next w:val="NoList"/>
    <w:semiHidden/>
    <w:rsid w:val="00570ADF"/>
  </w:style>
  <w:style w:type="numbering" w:customStyle="1" w:styleId="NoList634">
    <w:name w:val="No List634"/>
    <w:next w:val="NoList"/>
    <w:semiHidden/>
    <w:rsid w:val="00570ADF"/>
  </w:style>
  <w:style w:type="numbering" w:customStyle="1" w:styleId="NoList734">
    <w:name w:val="No List734"/>
    <w:next w:val="NoList"/>
    <w:semiHidden/>
    <w:rsid w:val="00570ADF"/>
  </w:style>
  <w:style w:type="numbering" w:customStyle="1" w:styleId="NoList834">
    <w:name w:val="No List834"/>
    <w:next w:val="NoList"/>
    <w:semiHidden/>
    <w:rsid w:val="00570ADF"/>
  </w:style>
  <w:style w:type="numbering" w:customStyle="1" w:styleId="NoList1234">
    <w:name w:val="No List1234"/>
    <w:next w:val="NoList"/>
    <w:semiHidden/>
    <w:unhideWhenUsed/>
    <w:rsid w:val="00570ADF"/>
  </w:style>
  <w:style w:type="numbering" w:customStyle="1" w:styleId="NoList934">
    <w:name w:val="No List934"/>
    <w:next w:val="NoList"/>
    <w:semiHidden/>
    <w:unhideWhenUsed/>
    <w:rsid w:val="00570ADF"/>
  </w:style>
  <w:style w:type="numbering" w:customStyle="1" w:styleId="NoList1324">
    <w:name w:val="No List1324"/>
    <w:next w:val="NoList"/>
    <w:semiHidden/>
    <w:unhideWhenUsed/>
    <w:rsid w:val="00570ADF"/>
  </w:style>
  <w:style w:type="numbering" w:customStyle="1" w:styleId="NoList2224">
    <w:name w:val="No List2224"/>
    <w:next w:val="NoList"/>
    <w:semiHidden/>
    <w:rsid w:val="00570ADF"/>
  </w:style>
  <w:style w:type="numbering" w:customStyle="1" w:styleId="NoList3224">
    <w:name w:val="No List3224"/>
    <w:next w:val="NoList"/>
    <w:semiHidden/>
    <w:rsid w:val="00570ADF"/>
  </w:style>
  <w:style w:type="numbering" w:customStyle="1" w:styleId="NoList11224">
    <w:name w:val="No List11224"/>
    <w:next w:val="NoList"/>
    <w:semiHidden/>
    <w:rsid w:val="00570ADF"/>
  </w:style>
  <w:style w:type="numbering" w:customStyle="1" w:styleId="NoList21124">
    <w:name w:val="No List21124"/>
    <w:next w:val="NoList"/>
    <w:semiHidden/>
    <w:rsid w:val="00570ADF"/>
  </w:style>
  <w:style w:type="numbering" w:customStyle="1" w:styleId="NoList31124">
    <w:name w:val="No List31124"/>
    <w:next w:val="NoList"/>
    <w:semiHidden/>
    <w:rsid w:val="00570ADF"/>
  </w:style>
  <w:style w:type="numbering" w:customStyle="1" w:styleId="NoList4124">
    <w:name w:val="No List4124"/>
    <w:next w:val="NoList"/>
    <w:semiHidden/>
    <w:rsid w:val="00570ADF"/>
  </w:style>
  <w:style w:type="numbering" w:customStyle="1" w:styleId="NoList5124">
    <w:name w:val="No List5124"/>
    <w:next w:val="NoList"/>
    <w:semiHidden/>
    <w:rsid w:val="00570ADF"/>
  </w:style>
  <w:style w:type="numbering" w:customStyle="1" w:styleId="NoList6124">
    <w:name w:val="No List6124"/>
    <w:next w:val="NoList"/>
    <w:semiHidden/>
    <w:rsid w:val="00570ADF"/>
  </w:style>
  <w:style w:type="numbering" w:customStyle="1" w:styleId="NoList7124">
    <w:name w:val="No List7124"/>
    <w:next w:val="NoList"/>
    <w:semiHidden/>
    <w:rsid w:val="00570ADF"/>
  </w:style>
  <w:style w:type="numbering" w:customStyle="1" w:styleId="NoList8124">
    <w:name w:val="No List8124"/>
    <w:next w:val="NoList"/>
    <w:semiHidden/>
    <w:rsid w:val="00570ADF"/>
  </w:style>
  <w:style w:type="numbering" w:customStyle="1" w:styleId="NoList12124">
    <w:name w:val="No List12124"/>
    <w:next w:val="NoList"/>
    <w:semiHidden/>
    <w:unhideWhenUsed/>
    <w:rsid w:val="00570ADF"/>
  </w:style>
  <w:style w:type="numbering" w:customStyle="1" w:styleId="NoList9124">
    <w:name w:val="No List9124"/>
    <w:next w:val="NoList"/>
    <w:semiHidden/>
    <w:unhideWhenUsed/>
    <w:rsid w:val="00570ADF"/>
  </w:style>
  <w:style w:type="numbering" w:customStyle="1" w:styleId="NoList1024">
    <w:name w:val="No List1024"/>
    <w:next w:val="NoList"/>
    <w:semiHidden/>
    <w:unhideWhenUsed/>
    <w:rsid w:val="00570ADF"/>
  </w:style>
  <w:style w:type="numbering" w:customStyle="1" w:styleId="NoList1424">
    <w:name w:val="No List1424"/>
    <w:next w:val="NoList"/>
    <w:semiHidden/>
    <w:rsid w:val="00570ADF"/>
  </w:style>
  <w:style w:type="numbering" w:customStyle="1" w:styleId="NoList194">
    <w:name w:val="No List194"/>
    <w:next w:val="NoList"/>
    <w:semiHidden/>
    <w:unhideWhenUsed/>
    <w:rsid w:val="00570ADF"/>
  </w:style>
  <w:style w:type="numbering" w:customStyle="1" w:styleId="NoList1104">
    <w:name w:val="No List1104"/>
    <w:next w:val="NoList"/>
    <w:semiHidden/>
    <w:unhideWhenUsed/>
    <w:rsid w:val="00570ADF"/>
  </w:style>
  <w:style w:type="numbering" w:customStyle="1" w:styleId="NoList1154">
    <w:name w:val="No List1154"/>
    <w:next w:val="NoList"/>
    <w:semiHidden/>
    <w:unhideWhenUsed/>
    <w:rsid w:val="00570ADF"/>
  </w:style>
  <w:style w:type="numbering" w:customStyle="1" w:styleId="NoList254">
    <w:name w:val="No List254"/>
    <w:next w:val="NoList"/>
    <w:semiHidden/>
    <w:rsid w:val="00570ADF"/>
  </w:style>
  <w:style w:type="numbering" w:customStyle="1" w:styleId="NoList354">
    <w:name w:val="No List354"/>
    <w:next w:val="NoList"/>
    <w:semiHidden/>
    <w:rsid w:val="00570ADF"/>
  </w:style>
  <w:style w:type="numbering" w:customStyle="1" w:styleId="NoList11134">
    <w:name w:val="No List11134"/>
    <w:next w:val="NoList"/>
    <w:semiHidden/>
    <w:rsid w:val="00570ADF"/>
  </w:style>
  <w:style w:type="numbering" w:customStyle="1" w:styleId="NoList2144">
    <w:name w:val="No List2144"/>
    <w:next w:val="NoList"/>
    <w:semiHidden/>
    <w:rsid w:val="00570ADF"/>
  </w:style>
  <w:style w:type="numbering" w:customStyle="1" w:styleId="NoList3144">
    <w:name w:val="No List3144"/>
    <w:next w:val="NoList"/>
    <w:semiHidden/>
    <w:rsid w:val="00570ADF"/>
  </w:style>
  <w:style w:type="numbering" w:customStyle="1" w:styleId="NoList444">
    <w:name w:val="No List444"/>
    <w:next w:val="NoList"/>
    <w:semiHidden/>
    <w:rsid w:val="00570ADF"/>
  </w:style>
  <w:style w:type="numbering" w:customStyle="1" w:styleId="NoList544">
    <w:name w:val="No List544"/>
    <w:next w:val="NoList"/>
    <w:semiHidden/>
    <w:rsid w:val="00570ADF"/>
  </w:style>
  <w:style w:type="numbering" w:customStyle="1" w:styleId="NoList644">
    <w:name w:val="No List644"/>
    <w:next w:val="NoList"/>
    <w:semiHidden/>
    <w:rsid w:val="00570ADF"/>
  </w:style>
  <w:style w:type="numbering" w:customStyle="1" w:styleId="NoList744">
    <w:name w:val="No List744"/>
    <w:next w:val="NoList"/>
    <w:semiHidden/>
    <w:rsid w:val="00570ADF"/>
  </w:style>
  <w:style w:type="numbering" w:customStyle="1" w:styleId="NoList844">
    <w:name w:val="No List844"/>
    <w:next w:val="NoList"/>
    <w:semiHidden/>
    <w:rsid w:val="00570ADF"/>
  </w:style>
  <w:style w:type="numbering" w:customStyle="1" w:styleId="NoList1244">
    <w:name w:val="No List1244"/>
    <w:next w:val="NoList"/>
    <w:semiHidden/>
    <w:unhideWhenUsed/>
    <w:rsid w:val="00570ADF"/>
  </w:style>
  <w:style w:type="numbering" w:customStyle="1" w:styleId="NoList944">
    <w:name w:val="No List944"/>
    <w:next w:val="NoList"/>
    <w:semiHidden/>
    <w:unhideWhenUsed/>
    <w:rsid w:val="00570ADF"/>
  </w:style>
  <w:style w:type="numbering" w:customStyle="1" w:styleId="NoList1334">
    <w:name w:val="No List1334"/>
    <w:next w:val="NoList"/>
    <w:semiHidden/>
    <w:unhideWhenUsed/>
    <w:rsid w:val="00570ADF"/>
  </w:style>
  <w:style w:type="numbering" w:customStyle="1" w:styleId="NoList2234">
    <w:name w:val="No List2234"/>
    <w:next w:val="NoList"/>
    <w:semiHidden/>
    <w:rsid w:val="00570ADF"/>
  </w:style>
  <w:style w:type="numbering" w:customStyle="1" w:styleId="NoList3234">
    <w:name w:val="No List3234"/>
    <w:next w:val="NoList"/>
    <w:semiHidden/>
    <w:rsid w:val="00570ADF"/>
  </w:style>
  <w:style w:type="numbering" w:customStyle="1" w:styleId="NoList11234">
    <w:name w:val="No List11234"/>
    <w:next w:val="NoList"/>
    <w:semiHidden/>
    <w:rsid w:val="00570ADF"/>
  </w:style>
  <w:style w:type="numbering" w:customStyle="1" w:styleId="NoList21134">
    <w:name w:val="No List21134"/>
    <w:next w:val="NoList"/>
    <w:semiHidden/>
    <w:rsid w:val="00570ADF"/>
  </w:style>
  <w:style w:type="numbering" w:customStyle="1" w:styleId="NoList31134">
    <w:name w:val="No List31134"/>
    <w:next w:val="NoList"/>
    <w:semiHidden/>
    <w:rsid w:val="00570ADF"/>
  </w:style>
  <w:style w:type="numbering" w:customStyle="1" w:styleId="NoList4134">
    <w:name w:val="No List4134"/>
    <w:next w:val="NoList"/>
    <w:semiHidden/>
    <w:rsid w:val="00570ADF"/>
  </w:style>
  <w:style w:type="numbering" w:customStyle="1" w:styleId="NoList5134">
    <w:name w:val="No List5134"/>
    <w:next w:val="NoList"/>
    <w:semiHidden/>
    <w:rsid w:val="00570ADF"/>
  </w:style>
  <w:style w:type="numbering" w:customStyle="1" w:styleId="NoList6134">
    <w:name w:val="No List6134"/>
    <w:next w:val="NoList"/>
    <w:semiHidden/>
    <w:rsid w:val="00570ADF"/>
  </w:style>
  <w:style w:type="numbering" w:customStyle="1" w:styleId="NoList7134">
    <w:name w:val="No List7134"/>
    <w:next w:val="NoList"/>
    <w:semiHidden/>
    <w:rsid w:val="00570ADF"/>
  </w:style>
  <w:style w:type="numbering" w:customStyle="1" w:styleId="NoList8134">
    <w:name w:val="No List8134"/>
    <w:next w:val="NoList"/>
    <w:semiHidden/>
    <w:rsid w:val="00570ADF"/>
  </w:style>
  <w:style w:type="numbering" w:customStyle="1" w:styleId="NoList12134">
    <w:name w:val="No List12134"/>
    <w:next w:val="NoList"/>
    <w:semiHidden/>
    <w:unhideWhenUsed/>
    <w:rsid w:val="00570ADF"/>
  </w:style>
  <w:style w:type="numbering" w:customStyle="1" w:styleId="NoList9134">
    <w:name w:val="No List9134"/>
    <w:next w:val="NoList"/>
    <w:semiHidden/>
    <w:unhideWhenUsed/>
    <w:rsid w:val="00570ADF"/>
  </w:style>
  <w:style w:type="numbering" w:customStyle="1" w:styleId="NoList1034">
    <w:name w:val="No List1034"/>
    <w:next w:val="NoList"/>
    <w:semiHidden/>
    <w:unhideWhenUsed/>
    <w:rsid w:val="00570ADF"/>
  </w:style>
  <w:style w:type="numbering" w:customStyle="1" w:styleId="NoList1434">
    <w:name w:val="No List1434"/>
    <w:next w:val="NoList"/>
    <w:semiHidden/>
    <w:rsid w:val="00570ADF"/>
  </w:style>
  <w:style w:type="table" w:customStyle="1" w:styleId="TableContemporary34">
    <w:name w:val="Table Contemporary34"/>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4">
    <w:name w:val="Table Style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43">
    <w:name w:val="Table Normal43"/>
    <w:next w:val="TableNormal"/>
    <w:semiHidden/>
    <w:unhideWhenUsed/>
    <w:rsid w:val="00570ADF"/>
    <w:pPr>
      <w:jc w:val="both"/>
    </w:pPr>
    <w:rPr>
      <w:rFonts w:ascii="Times New Roman" w:hAnsi="Times New Roman" w:cs="Times New Roman"/>
    </w:rPr>
    <w:tblPr>
      <w:tblInd w:w="0" w:type="dxa"/>
      <w:tblCellMar>
        <w:top w:w="0" w:type="dxa"/>
        <w:left w:w="108" w:type="dxa"/>
        <w:bottom w:w="0" w:type="dxa"/>
        <w:right w:w="108" w:type="dxa"/>
      </w:tblCellMar>
    </w:tblPr>
  </w:style>
  <w:style w:type="table" w:customStyle="1" w:styleId="TableGrid314">
    <w:name w:val="Table Grid3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4">
    <w:name w:val="No List13114"/>
    <w:next w:val="NoList"/>
    <w:semiHidden/>
    <w:unhideWhenUsed/>
    <w:rsid w:val="00570ADF"/>
  </w:style>
  <w:style w:type="numbering" w:customStyle="1" w:styleId="NoList111114">
    <w:name w:val="No List111114"/>
    <w:next w:val="NoList"/>
    <w:semiHidden/>
    <w:rsid w:val="00570ADF"/>
  </w:style>
  <w:style w:type="table" w:customStyle="1" w:styleId="TableGrid1013">
    <w:name w:val="Table Grid10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4">
    <w:name w:val="No List121114"/>
    <w:next w:val="NoList"/>
    <w:semiHidden/>
    <w:rsid w:val="00570ADF"/>
  </w:style>
  <w:style w:type="numbering" w:customStyle="1" w:styleId="NoList22114">
    <w:name w:val="No List22114"/>
    <w:next w:val="NoList"/>
    <w:semiHidden/>
    <w:rsid w:val="00570ADF"/>
  </w:style>
  <w:style w:type="table" w:customStyle="1" w:styleId="TableStyle113">
    <w:name w:val="Table Style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character" w:customStyle="1" w:styleId="CommentTextChar2">
    <w:name w:val="Comment Text Char2"/>
    <w:rsid w:val="00570ADF"/>
    <w:rPr>
      <w:rFonts w:ascii="Times New Roman" w:eastAsia="Times New Roman" w:hAnsi="Times New Roman" w:cs="Times New Roman"/>
      <w:sz w:val="20"/>
      <w:szCs w:val="20"/>
    </w:rPr>
  </w:style>
  <w:style w:type="character" w:customStyle="1" w:styleId="CommentSubjectChar1">
    <w:name w:val="Comment Subject Char1"/>
    <w:rsid w:val="00570ADF"/>
    <w:rPr>
      <w:rFonts w:ascii="Times New Roman" w:eastAsia="Times New Roman" w:hAnsi="Times New Roman" w:cs="Times New Roman"/>
      <w:b/>
      <w:bCs/>
      <w:sz w:val="20"/>
      <w:szCs w:val="20"/>
    </w:rPr>
  </w:style>
  <w:style w:type="character" w:customStyle="1" w:styleId="BodyTextChar2">
    <w:name w:val="Body Text Char2"/>
    <w:aliases w:val="Char Char4,Char2 Char5"/>
    <w:rsid w:val="00570ADF"/>
    <w:rPr>
      <w:b/>
      <w:snapToGrid/>
      <w:sz w:val="19"/>
      <w:lang w:val="en-US" w:eastAsia="en-US" w:bidi="ar-SA"/>
    </w:rPr>
  </w:style>
  <w:style w:type="character" w:customStyle="1" w:styleId="Heading1Char1">
    <w:name w:val="Heading 1 Char1"/>
    <w:rsid w:val="00570ADF"/>
    <w:rPr>
      <w:b/>
      <w:sz w:val="24"/>
      <w:lang w:val="en-US" w:eastAsia="en-US" w:bidi="ar-SA"/>
    </w:rPr>
  </w:style>
  <w:style w:type="character" w:customStyle="1" w:styleId="Heading3Char1">
    <w:name w:val="Heading 3 Char1"/>
    <w:rsid w:val="00570ADF"/>
    <w:rPr>
      <w:b/>
      <w:sz w:val="32"/>
      <w:lang w:val="en-US" w:eastAsia="en-US" w:bidi="ar-SA"/>
    </w:rPr>
  </w:style>
  <w:style w:type="character" w:customStyle="1" w:styleId="Heading4Char1">
    <w:name w:val="Heading 4 Char1"/>
    <w:rsid w:val="00570ADF"/>
    <w:rPr>
      <w:rFonts w:ascii="SulekhaT" w:hAnsi="SulekhaT"/>
      <w:b/>
      <w:lang w:val="en-US" w:eastAsia="en-US" w:bidi="ar-SA"/>
    </w:rPr>
  </w:style>
  <w:style w:type="character" w:customStyle="1" w:styleId="Heading5Char1">
    <w:name w:val="Heading 5 Char1"/>
    <w:rsid w:val="00570ADF"/>
    <w:rPr>
      <w:sz w:val="24"/>
      <w:lang w:val="en-US" w:eastAsia="en-US" w:bidi="ar-SA"/>
    </w:rPr>
  </w:style>
  <w:style w:type="character" w:customStyle="1" w:styleId="Heading6Char1">
    <w:name w:val="Heading 6 Char1"/>
    <w:rsid w:val="00570ADF"/>
    <w:rPr>
      <w:b/>
      <w:sz w:val="24"/>
      <w:lang w:val="en-US" w:eastAsia="en-US" w:bidi="ar-SA"/>
    </w:rPr>
  </w:style>
  <w:style w:type="character" w:customStyle="1" w:styleId="Heading8Char1">
    <w:name w:val="Heading 8 Char1"/>
    <w:rsid w:val="00570ADF"/>
    <w:rPr>
      <w:rFonts w:ascii="SulekhaT" w:hAnsi="SulekhaT"/>
      <w:sz w:val="24"/>
      <w:lang w:val="en-US" w:eastAsia="en-US" w:bidi="ar-SA"/>
    </w:rPr>
  </w:style>
  <w:style w:type="character" w:customStyle="1" w:styleId="BodyTextIndent2Char1">
    <w:name w:val="Body Text Indent 2 Char1"/>
    <w:rsid w:val="00570ADF"/>
    <w:rPr>
      <w:rFonts w:ascii="SulekhaT" w:hAnsi="SulekhaT"/>
      <w:sz w:val="24"/>
      <w:lang w:val="en-US" w:eastAsia="en-US" w:bidi="ar-SA"/>
    </w:rPr>
  </w:style>
  <w:style w:type="character" w:customStyle="1" w:styleId="BodyTextIndentChar1">
    <w:name w:val="Body Text Indent Char1"/>
    <w:aliases w:val=" Char1 Char Char,Char1 Char2 Char1,Char1 Char1 Char"/>
    <w:rsid w:val="00570ADF"/>
    <w:rPr>
      <w:rFonts w:ascii="SulekhaTE" w:hAnsi="SulekhaTE"/>
      <w:b/>
      <w:sz w:val="26"/>
      <w:lang w:val="en-US" w:eastAsia="en-US" w:bidi="ar-SA"/>
    </w:rPr>
  </w:style>
  <w:style w:type="character" w:customStyle="1" w:styleId="BodyText3Char1">
    <w:name w:val="Body Text 3 Char1"/>
    <w:rsid w:val="00570ADF"/>
    <w:rPr>
      <w:rFonts w:ascii="SulekhaTE" w:hAnsi="SulekhaTE"/>
      <w:b/>
      <w:color w:val="FFFFFF"/>
      <w:sz w:val="26"/>
      <w:lang w:val="en-US" w:eastAsia="en-US" w:bidi="ar-SA"/>
    </w:rPr>
  </w:style>
  <w:style w:type="character" w:customStyle="1" w:styleId="BodyTextIndent3Char1">
    <w:name w:val="Body Text Indent 3 Char1"/>
    <w:rsid w:val="00570ADF"/>
    <w:rPr>
      <w:rFonts w:ascii="SulekhaT" w:hAnsi="SulekhaT"/>
      <w:sz w:val="24"/>
      <w:lang w:val="en-US" w:eastAsia="en-US" w:bidi="ar-SA"/>
    </w:rPr>
  </w:style>
  <w:style w:type="character" w:customStyle="1" w:styleId="TitleChar1">
    <w:name w:val="Title Char1"/>
    <w:rsid w:val="00570ADF"/>
    <w:rPr>
      <w:sz w:val="24"/>
      <w:szCs w:val="24"/>
      <w:u w:val="single"/>
      <w:lang w:val="en-US" w:eastAsia="en-US" w:bidi="ar-SA"/>
    </w:rPr>
  </w:style>
  <w:style w:type="character" w:customStyle="1" w:styleId="CharCharCharChar3">
    <w:name w:val="Char Char Char Char3"/>
    <w:rsid w:val="00570ADF"/>
    <w:rPr>
      <w:sz w:val="24"/>
      <w:szCs w:val="24"/>
      <w:u w:val="single"/>
      <w:lang w:val="en-US" w:eastAsia="en-US" w:bidi="ar-SA"/>
    </w:rPr>
  </w:style>
  <w:style w:type="character" w:customStyle="1" w:styleId="CharChar21">
    <w:name w:val="Char Char21"/>
    <w:rsid w:val="00570ADF"/>
    <w:rPr>
      <w:rFonts w:ascii="Bookman Old Style" w:eastAsia="SimSun" w:hAnsi="Bookman Old Style" w:cs="Times New Roman"/>
      <w:b/>
      <w:sz w:val="52"/>
      <w:lang w:bidi="ar-SA"/>
    </w:rPr>
  </w:style>
  <w:style w:type="character" w:customStyle="1" w:styleId="CharChar20">
    <w:name w:val="Char Char20"/>
    <w:rsid w:val="00570ADF"/>
    <w:rPr>
      <w:rFonts w:ascii="Bookman Old Style" w:eastAsia="SimSun" w:hAnsi="Bookman Old Style" w:cs="Times New Roman"/>
      <w:b/>
      <w:sz w:val="28"/>
      <w:lang w:bidi="ar-SA"/>
    </w:rPr>
  </w:style>
  <w:style w:type="character" w:customStyle="1" w:styleId="Char1CharChar">
    <w:name w:val="Char1 Char Char"/>
    <w:rsid w:val="00570ADF"/>
    <w:rPr>
      <w:rFonts w:ascii="Times New Roman" w:eastAsia="SimSun" w:hAnsi="Times New Roman" w:cs="Times New Roman"/>
      <w:lang w:bidi="ar-SA"/>
    </w:rPr>
  </w:style>
  <w:style w:type="character" w:customStyle="1" w:styleId="CharCharChar1">
    <w:name w:val="Char Char Char1"/>
    <w:rsid w:val="00570ADF"/>
    <w:rPr>
      <w:rFonts w:ascii="SulekhaT" w:eastAsia="SimSun" w:hAnsi="SulekhaT" w:cs="Times New Roman"/>
      <w:lang w:bidi="ar-SA"/>
    </w:rPr>
  </w:style>
  <w:style w:type="character" w:customStyle="1" w:styleId="Char2CharCharChar">
    <w:name w:val="Char2 Char Char Char"/>
    <w:rsid w:val="00570ADF"/>
    <w:rPr>
      <w:rFonts w:ascii="SulekhaT" w:eastAsia="SimSun" w:hAnsi="SulekhaT" w:cs="Times New Roman"/>
      <w:sz w:val="28"/>
      <w:lang w:bidi="ar-SA"/>
    </w:rPr>
  </w:style>
  <w:style w:type="character" w:customStyle="1" w:styleId="Char1CharCharChar">
    <w:name w:val="Char1 Char Char Char"/>
    <w:rsid w:val="00570ADF"/>
    <w:rPr>
      <w:rFonts w:ascii="SulekhaT" w:eastAsia="SimSun" w:hAnsi="SulekhaT" w:cs="Times New Roman"/>
      <w:b/>
      <w:lang w:bidi="ar-SA"/>
    </w:rPr>
  </w:style>
  <w:style w:type="table" w:customStyle="1" w:styleId="TableGrid141">
    <w:name w:val="Table Grid14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7">
    <w:name w:val="Table Contemporary7"/>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5">
    <w:name w:val="Table Grid3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8">
    <w:name w:val="Table Contemporary8"/>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5">
    <w:name w:val="Table Style1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36">
    <w:name w:val="Table Grid3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9">
    <w:name w:val="Table Contemporary9"/>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6">
    <w:name w:val="Table Style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27">
    <w:name w:val="Table Grid2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0">
    <w:name w:val="Table Contemporary10"/>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7">
    <w:name w:val="Table Style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29">
    <w:name w:val="Table Grid2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Black">
    <w:name w:val="Style Black"/>
    <w:rsid w:val="00570ADF"/>
    <w:rPr>
      <w:color w:val="000000"/>
    </w:rPr>
  </w:style>
  <w:style w:type="paragraph" w:customStyle="1" w:styleId="NormalSutonnyMJ">
    <w:name w:val="Normal + SutonnyMJ"/>
    <w:aliases w:val="Justified"/>
    <w:basedOn w:val="Normal"/>
    <w:rsid w:val="00570ADF"/>
    <w:pPr>
      <w:jc w:val="both"/>
    </w:pPr>
    <w:rPr>
      <w:rFonts w:ascii="SutonnyMJ" w:hAnsi="SutonnyMJ" w:cs="SutonnyMJ"/>
    </w:rPr>
  </w:style>
  <w:style w:type="character" w:customStyle="1" w:styleId="ListBulletChar1">
    <w:name w:val="List Bullet Char1"/>
    <w:aliases w:val="List Bullet Char Char1"/>
    <w:rsid w:val="00570ADF"/>
    <w:rPr>
      <w:rFonts w:ascii="SulekhaT" w:hAnsi="SulekhaT" w:cs="SulekhaT"/>
      <w:sz w:val="24"/>
      <w:szCs w:val="24"/>
      <w:lang w:val="en-US" w:eastAsia="en-US"/>
    </w:rPr>
  </w:style>
  <w:style w:type="character" w:customStyle="1" w:styleId="ListBulletCharChar">
    <w:name w:val="List Bullet Char Char"/>
    <w:rsid w:val="00570ADF"/>
    <w:rPr>
      <w:rFonts w:ascii="SulekhaT" w:hAnsi="SulekhaT"/>
      <w:noProof w:val="0"/>
      <w:sz w:val="24"/>
      <w:szCs w:val="24"/>
      <w:lang w:val="en-US" w:eastAsia="en-US" w:bidi="ar-SA"/>
    </w:rPr>
  </w:style>
  <w:style w:type="table" w:styleId="LightList-Accent5">
    <w:name w:val="Light List Accent 5"/>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
    <w:name w:val="Light List1"/>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40">
    <w:name w:val="No List40"/>
    <w:next w:val="NoList"/>
    <w:semiHidden/>
    <w:unhideWhenUsed/>
    <w:rsid w:val="00570ADF"/>
  </w:style>
  <w:style w:type="numbering" w:customStyle="1" w:styleId="NoList49">
    <w:name w:val="No List49"/>
    <w:next w:val="NoList"/>
    <w:semiHidden/>
    <w:unhideWhenUsed/>
    <w:rsid w:val="00570ADF"/>
  </w:style>
  <w:style w:type="table" w:customStyle="1" w:styleId="TableWeb24">
    <w:name w:val="Table Web 24"/>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0">
    <w:name w:val="No List50"/>
    <w:next w:val="NoList"/>
    <w:semiHidden/>
    <w:unhideWhenUsed/>
    <w:rsid w:val="00570ADF"/>
  </w:style>
  <w:style w:type="table" w:customStyle="1" w:styleId="TableWeb25">
    <w:name w:val="Table Web 25"/>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9">
    <w:name w:val="No List59"/>
    <w:next w:val="NoList"/>
    <w:semiHidden/>
    <w:unhideWhenUsed/>
    <w:rsid w:val="00570ADF"/>
  </w:style>
  <w:style w:type="table" w:customStyle="1" w:styleId="TableWeb26">
    <w:name w:val="Table Web 26"/>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60">
    <w:name w:val="No List60"/>
    <w:next w:val="NoList"/>
    <w:semiHidden/>
    <w:unhideWhenUsed/>
    <w:rsid w:val="00570ADF"/>
  </w:style>
  <w:style w:type="table" w:customStyle="1" w:styleId="TableWeb27">
    <w:name w:val="Table Web 27"/>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69">
    <w:name w:val="No List69"/>
    <w:next w:val="NoList"/>
    <w:semiHidden/>
    <w:unhideWhenUsed/>
    <w:rsid w:val="00570ADF"/>
  </w:style>
  <w:style w:type="table" w:customStyle="1" w:styleId="TableWeb28">
    <w:name w:val="Table Web 28"/>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70">
    <w:name w:val="No List70"/>
    <w:next w:val="NoList"/>
    <w:semiHidden/>
    <w:unhideWhenUsed/>
    <w:rsid w:val="00570ADF"/>
  </w:style>
  <w:style w:type="table" w:customStyle="1" w:styleId="TableWeb29">
    <w:name w:val="Table Web 29"/>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79">
    <w:name w:val="No List79"/>
    <w:next w:val="NoList"/>
    <w:semiHidden/>
    <w:unhideWhenUsed/>
    <w:rsid w:val="00570ADF"/>
  </w:style>
  <w:style w:type="table" w:customStyle="1" w:styleId="TableWeb210">
    <w:name w:val="Table Web 210"/>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0">
    <w:name w:val="No List80"/>
    <w:next w:val="NoList"/>
    <w:semiHidden/>
    <w:unhideWhenUsed/>
    <w:rsid w:val="00570ADF"/>
  </w:style>
  <w:style w:type="table" w:customStyle="1" w:styleId="TableWeb211">
    <w:name w:val="Table Web 211"/>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9">
    <w:name w:val="No List89"/>
    <w:next w:val="NoList"/>
    <w:semiHidden/>
    <w:unhideWhenUsed/>
    <w:rsid w:val="00570ADF"/>
  </w:style>
  <w:style w:type="table" w:customStyle="1" w:styleId="TableWeb212">
    <w:name w:val="Table Web 212"/>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11">
    <w:name w:val="No List1111111"/>
    <w:next w:val="NoList"/>
    <w:semiHidden/>
    <w:unhideWhenUsed/>
    <w:rsid w:val="00570ADF"/>
  </w:style>
  <w:style w:type="numbering" w:customStyle="1" w:styleId="NoList11111111">
    <w:name w:val="No List11111111"/>
    <w:next w:val="NoList"/>
    <w:semiHidden/>
    <w:unhideWhenUsed/>
    <w:rsid w:val="00570ADF"/>
  </w:style>
  <w:style w:type="numbering" w:customStyle="1" w:styleId="NoList1511">
    <w:name w:val="No List1511"/>
    <w:next w:val="NoList"/>
    <w:semiHidden/>
    <w:unhideWhenUsed/>
    <w:rsid w:val="00570ADF"/>
  </w:style>
  <w:style w:type="table" w:customStyle="1" w:styleId="TableStyle121">
    <w:name w:val="Table Style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
    <w:name w:val="Table Style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211111">
    <w:name w:val="No List211111"/>
    <w:next w:val="NoList"/>
    <w:semiHidden/>
    <w:unhideWhenUsed/>
    <w:rsid w:val="00570ADF"/>
  </w:style>
  <w:style w:type="numbering" w:customStyle="1" w:styleId="NoList1611">
    <w:name w:val="No List1611"/>
    <w:next w:val="NoList"/>
    <w:semiHidden/>
    <w:rsid w:val="00570ADF"/>
  </w:style>
  <w:style w:type="numbering" w:customStyle="1" w:styleId="NoList2311">
    <w:name w:val="No List2311"/>
    <w:next w:val="NoList"/>
    <w:semiHidden/>
    <w:unhideWhenUsed/>
    <w:rsid w:val="00570ADF"/>
  </w:style>
  <w:style w:type="table" w:customStyle="1" w:styleId="TableStyle1111">
    <w:name w:val="Table Style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211">
    <w:name w:val="No List111211"/>
    <w:next w:val="NoList"/>
    <w:semiHidden/>
    <w:unhideWhenUsed/>
    <w:rsid w:val="00570ADF"/>
  </w:style>
  <w:style w:type="numbering" w:customStyle="1" w:styleId="NoList21211">
    <w:name w:val="No List21211"/>
    <w:next w:val="NoList"/>
    <w:semiHidden/>
    <w:unhideWhenUsed/>
    <w:rsid w:val="00570ADF"/>
  </w:style>
  <w:style w:type="numbering" w:customStyle="1" w:styleId="NoList12211">
    <w:name w:val="No List12211"/>
    <w:next w:val="NoList"/>
    <w:semiHidden/>
    <w:unhideWhenUsed/>
    <w:rsid w:val="00570ADF"/>
  </w:style>
  <w:style w:type="numbering" w:customStyle="1" w:styleId="NoList3311">
    <w:name w:val="No List3311"/>
    <w:next w:val="NoList"/>
    <w:semiHidden/>
    <w:unhideWhenUsed/>
    <w:rsid w:val="00570ADF"/>
  </w:style>
  <w:style w:type="numbering" w:customStyle="1" w:styleId="NoList13211">
    <w:name w:val="No List13211"/>
    <w:next w:val="NoList"/>
    <w:semiHidden/>
    <w:unhideWhenUsed/>
    <w:rsid w:val="00570ADF"/>
  </w:style>
  <w:style w:type="numbering" w:customStyle="1" w:styleId="NoList4211">
    <w:name w:val="No List4211"/>
    <w:next w:val="NoList"/>
    <w:semiHidden/>
    <w:rsid w:val="00570ADF"/>
  </w:style>
  <w:style w:type="numbering" w:customStyle="1" w:styleId="NoList5211">
    <w:name w:val="No List5211"/>
    <w:next w:val="NoList"/>
    <w:semiHidden/>
    <w:unhideWhenUsed/>
    <w:rsid w:val="00570ADF"/>
  </w:style>
  <w:style w:type="numbering" w:customStyle="1" w:styleId="NoList6211">
    <w:name w:val="No List6211"/>
    <w:next w:val="NoList"/>
    <w:semiHidden/>
    <w:rsid w:val="00570ADF"/>
  </w:style>
  <w:style w:type="numbering" w:customStyle="1" w:styleId="NoList7211">
    <w:name w:val="No List7211"/>
    <w:next w:val="NoList"/>
    <w:semiHidden/>
    <w:rsid w:val="00570ADF"/>
  </w:style>
  <w:style w:type="numbering" w:customStyle="1" w:styleId="NoList8211">
    <w:name w:val="No List8211"/>
    <w:next w:val="NoList"/>
    <w:semiHidden/>
    <w:unhideWhenUsed/>
    <w:rsid w:val="00570ADF"/>
  </w:style>
  <w:style w:type="numbering" w:customStyle="1" w:styleId="NoList9211">
    <w:name w:val="No List9211"/>
    <w:next w:val="NoList"/>
    <w:semiHidden/>
    <w:unhideWhenUsed/>
    <w:rsid w:val="00570ADF"/>
  </w:style>
  <w:style w:type="numbering" w:customStyle="1" w:styleId="NoList10111">
    <w:name w:val="No List10111"/>
    <w:next w:val="NoList"/>
    <w:semiHidden/>
    <w:unhideWhenUsed/>
    <w:rsid w:val="00570ADF"/>
  </w:style>
  <w:style w:type="numbering" w:customStyle="1" w:styleId="NoList111121">
    <w:name w:val="No List111121"/>
    <w:next w:val="NoList"/>
    <w:semiHidden/>
    <w:unhideWhenUsed/>
    <w:rsid w:val="00570ADF"/>
  </w:style>
  <w:style w:type="numbering" w:customStyle="1" w:styleId="NoList32111">
    <w:name w:val="No List32111"/>
    <w:next w:val="NoList"/>
    <w:semiHidden/>
    <w:unhideWhenUsed/>
    <w:rsid w:val="00570ADF"/>
  </w:style>
  <w:style w:type="numbering" w:customStyle="1" w:styleId="NoList131111">
    <w:name w:val="No List131111"/>
    <w:next w:val="NoList"/>
    <w:semiHidden/>
    <w:unhideWhenUsed/>
    <w:rsid w:val="00570ADF"/>
  </w:style>
  <w:style w:type="numbering" w:customStyle="1" w:styleId="NoList41111">
    <w:name w:val="No List41111"/>
    <w:next w:val="NoList"/>
    <w:semiHidden/>
    <w:rsid w:val="00570ADF"/>
  </w:style>
  <w:style w:type="numbering" w:customStyle="1" w:styleId="NoList51111">
    <w:name w:val="No List51111"/>
    <w:next w:val="NoList"/>
    <w:semiHidden/>
    <w:unhideWhenUsed/>
    <w:rsid w:val="00570ADF"/>
  </w:style>
  <w:style w:type="numbering" w:customStyle="1" w:styleId="NoList61111">
    <w:name w:val="No List61111"/>
    <w:next w:val="NoList"/>
    <w:semiHidden/>
    <w:rsid w:val="00570ADF"/>
  </w:style>
  <w:style w:type="numbering" w:customStyle="1" w:styleId="NoList71111">
    <w:name w:val="No List71111"/>
    <w:next w:val="NoList"/>
    <w:semiHidden/>
    <w:rsid w:val="00570ADF"/>
  </w:style>
  <w:style w:type="numbering" w:customStyle="1" w:styleId="NoList81111">
    <w:name w:val="No List81111"/>
    <w:next w:val="NoList"/>
    <w:semiHidden/>
    <w:unhideWhenUsed/>
    <w:rsid w:val="00570ADF"/>
  </w:style>
  <w:style w:type="numbering" w:customStyle="1" w:styleId="NoList91111">
    <w:name w:val="No List91111"/>
    <w:next w:val="NoList"/>
    <w:semiHidden/>
    <w:unhideWhenUsed/>
    <w:rsid w:val="00570ADF"/>
  </w:style>
  <w:style w:type="numbering" w:customStyle="1" w:styleId="NoList14111">
    <w:name w:val="No List14111"/>
    <w:next w:val="NoList"/>
    <w:semiHidden/>
    <w:unhideWhenUsed/>
    <w:rsid w:val="00570ADF"/>
  </w:style>
  <w:style w:type="numbering" w:customStyle="1" w:styleId="NoList15111">
    <w:name w:val="No List15111"/>
    <w:next w:val="NoList"/>
    <w:semiHidden/>
    <w:unhideWhenUsed/>
    <w:rsid w:val="00570ADF"/>
  </w:style>
  <w:style w:type="numbering" w:customStyle="1" w:styleId="NoList16111">
    <w:name w:val="No List16111"/>
    <w:next w:val="NoList"/>
    <w:semiHidden/>
    <w:rsid w:val="00570ADF"/>
  </w:style>
  <w:style w:type="numbering" w:customStyle="1" w:styleId="NoList1711">
    <w:name w:val="No List1711"/>
    <w:next w:val="NoList"/>
    <w:semiHidden/>
    <w:unhideWhenUsed/>
    <w:rsid w:val="00570ADF"/>
  </w:style>
  <w:style w:type="numbering" w:customStyle="1" w:styleId="NoList23111">
    <w:name w:val="No List23111"/>
    <w:next w:val="NoList"/>
    <w:semiHidden/>
    <w:unhideWhenUsed/>
    <w:rsid w:val="00570ADF"/>
  </w:style>
  <w:style w:type="numbering" w:customStyle="1" w:styleId="NoList112111">
    <w:name w:val="No List112111"/>
    <w:next w:val="NoList"/>
    <w:semiHidden/>
    <w:unhideWhenUsed/>
    <w:rsid w:val="00570ADF"/>
  </w:style>
  <w:style w:type="numbering" w:customStyle="1" w:styleId="NoList1112111">
    <w:name w:val="No List1112111"/>
    <w:next w:val="NoList"/>
    <w:semiHidden/>
    <w:unhideWhenUsed/>
    <w:rsid w:val="00570ADF"/>
  </w:style>
  <w:style w:type="numbering" w:customStyle="1" w:styleId="NoList212111">
    <w:name w:val="No List212111"/>
    <w:next w:val="NoList"/>
    <w:semiHidden/>
    <w:unhideWhenUsed/>
    <w:rsid w:val="00570ADF"/>
  </w:style>
  <w:style w:type="numbering" w:customStyle="1" w:styleId="NoList122111">
    <w:name w:val="No List122111"/>
    <w:next w:val="NoList"/>
    <w:semiHidden/>
    <w:unhideWhenUsed/>
    <w:rsid w:val="00570ADF"/>
  </w:style>
  <w:style w:type="numbering" w:customStyle="1" w:styleId="NoList33111">
    <w:name w:val="No List33111"/>
    <w:next w:val="NoList"/>
    <w:semiHidden/>
    <w:unhideWhenUsed/>
    <w:rsid w:val="00570ADF"/>
  </w:style>
  <w:style w:type="numbering" w:customStyle="1" w:styleId="NoList132111">
    <w:name w:val="No List132111"/>
    <w:next w:val="NoList"/>
    <w:semiHidden/>
    <w:unhideWhenUsed/>
    <w:rsid w:val="00570ADF"/>
  </w:style>
  <w:style w:type="numbering" w:customStyle="1" w:styleId="NoList42111">
    <w:name w:val="No List42111"/>
    <w:next w:val="NoList"/>
    <w:semiHidden/>
    <w:rsid w:val="00570ADF"/>
  </w:style>
  <w:style w:type="numbering" w:customStyle="1" w:styleId="NoList52111">
    <w:name w:val="No List52111"/>
    <w:next w:val="NoList"/>
    <w:semiHidden/>
    <w:unhideWhenUsed/>
    <w:rsid w:val="00570ADF"/>
  </w:style>
  <w:style w:type="numbering" w:customStyle="1" w:styleId="NoList62111">
    <w:name w:val="No List62111"/>
    <w:next w:val="NoList"/>
    <w:semiHidden/>
    <w:rsid w:val="00570ADF"/>
  </w:style>
  <w:style w:type="numbering" w:customStyle="1" w:styleId="NoList72111">
    <w:name w:val="No List72111"/>
    <w:next w:val="NoList"/>
    <w:semiHidden/>
    <w:rsid w:val="00570ADF"/>
  </w:style>
  <w:style w:type="numbering" w:customStyle="1" w:styleId="NoList82111">
    <w:name w:val="No List82111"/>
    <w:next w:val="NoList"/>
    <w:semiHidden/>
    <w:unhideWhenUsed/>
    <w:rsid w:val="00570ADF"/>
  </w:style>
  <w:style w:type="numbering" w:customStyle="1" w:styleId="NoList92111">
    <w:name w:val="No List92111"/>
    <w:next w:val="NoList"/>
    <w:semiHidden/>
    <w:unhideWhenUsed/>
    <w:rsid w:val="00570ADF"/>
  </w:style>
  <w:style w:type="numbering" w:customStyle="1" w:styleId="NoList101111">
    <w:name w:val="No List101111"/>
    <w:next w:val="NoList"/>
    <w:semiHidden/>
    <w:unhideWhenUsed/>
    <w:rsid w:val="00570ADF"/>
  </w:style>
  <w:style w:type="numbering" w:customStyle="1" w:styleId="NoList1811">
    <w:name w:val="No List1811"/>
    <w:next w:val="NoList"/>
    <w:semiHidden/>
    <w:unhideWhenUsed/>
    <w:rsid w:val="00570ADF"/>
  </w:style>
  <w:style w:type="numbering" w:customStyle="1" w:styleId="NoList1911">
    <w:name w:val="No List1911"/>
    <w:next w:val="NoList"/>
    <w:semiHidden/>
    <w:unhideWhenUsed/>
    <w:rsid w:val="00570ADF"/>
  </w:style>
  <w:style w:type="numbering" w:customStyle="1" w:styleId="NoList11311">
    <w:name w:val="No List11311"/>
    <w:next w:val="NoList"/>
    <w:semiHidden/>
    <w:unhideWhenUsed/>
    <w:rsid w:val="00570ADF"/>
  </w:style>
  <w:style w:type="numbering" w:customStyle="1" w:styleId="NoList2411">
    <w:name w:val="No List2411"/>
    <w:next w:val="NoList"/>
    <w:semiHidden/>
    <w:rsid w:val="00570ADF"/>
  </w:style>
  <w:style w:type="numbering" w:customStyle="1" w:styleId="NoList3411">
    <w:name w:val="No List3411"/>
    <w:next w:val="NoList"/>
    <w:semiHidden/>
    <w:rsid w:val="00570ADF"/>
  </w:style>
  <w:style w:type="numbering" w:customStyle="1" w:styleId="NoList111311">
    <w:name w:val="No List111311"/>
    <w:next w:val="NoList"/>
    <w:semiHidden/>
    <w:rsid w:val="00570ADF"/>
  </w:style>
  <w:style w:type="numbering" w:customStyle="1" w:styleId="NoList21311">
    <w:name w:val="No List21311"/>
    <w:next w:val="NoList"/>
    <w:semiHidden/>
    <w:rsid w:val="00570ADF"/>
  </w:style>
  <w:style w:type="numbering" w:customStyle="1" w:styleId="NoList311111">
    <w:name w:val="No List311111"/>
    <w:next w:val="NoList"/>
    <w:semiHidden/>
    <w:rsid w:val="00570ADF"/>
  </w:style>
  <w:style w:type="numbering" w:customStyle="1" w:styleId="NoList4311">
    <w:name w:val="No List4311"/>
    <w:next w:val="NoList"/>
    <w:semiHidden/>
    <w:rsid w:val="00570ADF"/>
  </w:style>
  <w:style w:type="numbering" w:customStyle="1" w:styleId="NoList5311">
    <w:name w:val="No List5311"/>
    <w:next w:val="NoList"/>
    <w:semiHidden/>
    <w:rsid w:val="00570ADF"/>
  </w:style>
  <w:style w:type="numbering" w:customStyle="1" w:styleId="NoList6311">
    <w:name w:val="No List6311"/>
    <w:next w:val="NoList"/>
    <w:semiHidden/>
    <w:rsid w:val="00570ADF"/>
  </w:style>
  <w:style w:type="numbering" w:customStyle="1" w:styleId="NoList7311">
    <w:name w:val="No List7311"/>
    <w:next w:val="NoList"/>
    <w:semiHidden/>
    <w:rsid w:val="00570ADF"/>
  </w:style>
  <w:style w:type="numbering" w:customStyle="1" w:styleId="NoList8311">
    <w:name w:val="No List8311"/>
    <w:next w:val="NoList"/>
    <w:semiHidden/>
    <w:rsid w:val="00570ADF"/>
  </w:style>
  <w:style w:type="numbering" w:customStyle="1" w:styleId="NoList12311">
    <w:name w:val="No List12311"/>
    <w:next w:val="NoList"/>
    <w:semiHidden/>
    <w:unhideWhenUsed/>
    <w:rsid w:val="00570ADF"/>
  </w:style>
  <w:style w:type="numbering" w:customStyle="1" w:styleId="NoList9311">
    <w:name w:val="No List9311"/>
    <w:next w:val="NoList"/>
    <w:semiHidden/>
    <w:rsid w:val="00570ADF"/>
  </w:style>
  <w:style w:type="numbering" w:customStyle="1" w:styleId="NoList13311">
    <w:name w:val="No List13311"/>
    <w:next w:val="NoList"/>
    <w:semiHidden/>
    <w:unhideWhenUsed/>
    <w:rsid w:val="00570ADF"/>
  </w:style>
  <w:style w:type="numbering" w:customStyle="1" w:styleId="NoList221111">
    <w:name w:val="No List221111"/>
    <w:next w:val="NoList"/>
    <w:semiHidden/>
    <w:unhideWhenUsed/>
    <w:rsid w:val="00570ADF"/>
  </w:style>
  <w:style w:type="table" w:customStyle="1" w:styleId="TableStyle1211">
    <w:name w:val="Table Style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111111">
    <w:name w:val="No List111111111"/>
    <w:next w:val="NoList"/>
    <w:semiHidden/>
    <w:unhideWhenUsed/>
    <w:rsid w:val="00570ADF"/>
  </w:style>
  <w:style w:type="numbering" w:customStyle="1" w:styleId="NoList1111111111">
    <w:name w:val="No List1111111111"/>
    <w:next w:val="NoList"/>
    <w:semiHidden/>
    <w:unhideWhenUsed/>
    <w:rsid w:val="00570ADF"/>
  </w:style>
  <w:style w:type="numbering" w:customStyle="1" w:styleId="NoList2111111">
    <w:name w:val="No List2111111"/>
    <w:next w:val="NoList"/>
    <w:semiHidden/>
    <w:unhideWhenUsed/>
    <w:rsid w:val="00570ADF"/>
  </w:style>
  <w:style w:type="numbering" w:customStyle="1" w:styleId="NoList1211111">
    <w:name w:val="No List1211111"/>
    <w:next w:val="NoList"/>
    <w:semiHidden/>
    <w:unhideWhenUsed/>
    <w:rsid w:val="00570ADF"/>
  </w:style>
  <w:style w:type="numbering" w:customStyle="1" w:styleId="NoList321111">
    <w:name w:val="No List321111"/>
    <w:next w:val="NoList"/>
    <w:semiHidden/>
    <w:unhideWhenUsed/>
    <w:rsid w:val="00570ADF"/>
  </w:style>
  <w:style w:type="numbering" w:customStyle="1" w:styleId="NoList1311111">
    <w:name w:val="No List1311111"/>
    <w:next w:val="NoList"/>
    <w:semiHidden/>
    <w:unhideWhenUsed/>
    <w:rsid w:val="00570ADF"/>
  </w:style>
  <w:style w:type="numbering" w:customStyle="1" w:styleId="NoList411111">
    <w:name w:val="No List411111"/>
    <w:next w:val="NoList"/>
    <w:semiHidden/>
    <w:rsid w:val="00570ADF"/>
  </w:style>
  <w:style w:type="numbering" w:customStyle="1" w:styleId="NoList511111">
    <w:name w:val="No List511111"/>
    <w:next w:val="NoList"/>
    <w:semiHidden/>
    <w:unhideWhenUsed/>
    <w:rsid w:val="00570ADF"/>
  </w:style>
  <w:style w:type="numbering" w:customStyle="1" w:styleId="NoList611111">
    <w:name w:val="No List611111"/>
    <w:next w:val="NoList"/>
    <w:semiHidden/>
    <w:rsid w:val="00570ADF"/>
  </w:style>
  <w:style w:type="numbering" w:customStyle="1" w:styleId="NoList711111">
    <w:name w:val="No List711111"/>
    <w:next w:val="NoList"/>
    <w:semiHidden/>
    <w:rsid w:val="00570ADF"/>
  </w:style>
  <w:style w:type="numbering" w:customStyle="1" w:styleId="NoList811111">
    <w:name w:val="No List811111"/>
    <w:next w:val="NoList"/>
    <w:semiHidden/>
    <w:unhideWhenUsed/>
    <w:rsid w:val="00570ADF"/>
  </w:style>
  <w:style w:type="numbering" w:customStyle="1" w:styleId="NoList911111">
    <w:name w:val="No List911111"/>
    <w:next w:val="NoList"/>
    <w:semiHidden/>
    <w:unhideWhenUsed/>
    <w:rsid w:val="00570ADF"/>
  </w:style>
  <w:style w:type="numbering" w:customStyle="1" w:styleId="NoList10211">
    <w:name w:val="No List10211"/>
    <w:next w:val="NoList"/>
    <w:semiHidden/>
    <w:unhideWhenUsed/>
    <w:rsid w:val="00570ADF"/>
  </w:style>
  <w:style w:type="numbering" w:customStyle="1" w:styleId="NoList141111">
    <w:name w:val="No List141111"/>
    <w:next w:val="NoList"/>
    <w:semiHidden/>
    <w:unhideWhenUsed/>
    <w:rsid w:val="00570ADF"/>
  </w:style>
  <w:style w:type="numbering" w:customStyle="1" w:styleId="NoList151111">
    <w:name w:val="No List151111"/>
    <w:next w:val="NoList"/>
    <w:semiHidden/>
    <w:unhideWhenUsed/>
    <w:rsid w:val="00570ADF"/>
  </w:style>
  <w:style w:type="table" w:customStyle="1" w:styleId="TableStyle1311">
    <w:name w:val="Table Style13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
    <w:name w:val="Table Style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201">
    <w:name w:val="No List201"/>
    <w:next w:val="NoList"/>
    <w:semiHidden/>
    <w:unhideWhenUsed/>
    <w:rsid w:val="00570ADF"/>
  </w:style>
  <w:style w:type="table" w:customStyle="1" w:styleId="TableStyle122">
    <w:name w:val="Table Style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1112">
    <w:name w:val="No List1111112"/>
    <w:next w:val="NoList"/>
    <w:semiHidden/>
    <w:unhideWhenUsed/>
    <w:rsid w:val="00570ADF"/>
  </w:style>
  <w:style w:type="numbering" w:customStyle="1" w:styleId="NoList1512">
    <w:name w:val="No List1512"/>
    <w:next w:val="NoList"/>
    <w:semiHidden/>
    <w:unhideWhenUsed/>
    <w:rsid w:val="00570ADF"/>
  </w:style>
  <w:style w:type="numbering" w:customStyle="1" w:styleId="NoList202">
    <w:name w:val="No List202"/>
    <w:next w:val="NoList"/>
    <w:semiHidden/>
    <w:unhideWhenUsed/>
    <w:rsid w:val="00570ADF"/>
  </w:style>
  <w:style w:type="table" w:customStyle="1" w:styleId="TableGrid151">
    <w:name w:val="Table Grid151"/>
    <w:basedOn w:val="TableNormal"/>
    <w:next w:val="TableGrid"/>
    <w:rsid w:val="00570ADF"/>
    <w:rPr>
      <w:rFonts w:ascii="VillageII" w:hAnsi="VillageII" w:cs="SolaimanLip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semiHidden/>
    <w:unhideWhenUsed/>
    <w:rsid w:val="00570ADF"/>
  </w:style>
  <w:style w:type="table" w:customStyle="1" w:styleId="TableStyle114">
    <w:name w:val="Table Style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521">
    <w:name w:val="Table Grid52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8">
    <w:name w:val="Table Style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
    <w:name w:val="Table Style11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
    <w:name w:val="Table Style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
    <w:name w:val="Table Style13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
    <w:name w:val="Table Style14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
    <w:name w:val="Table Style15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
    <w:name w:val="Table Style16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
    <w:name w:val="Table Style17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
    <w:name w:val="Table Style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
    <w:name w:val="Table Style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
    <w:name w:val="Table Style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
    <w:name w:val="Table Style13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
    <w:name w:val="Table Style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
    <w:name w:val="Table Style12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
    <w:name w:val="Table Style13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
    <w:name w:val="Table Style1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
    <w:name w:val="Table Style1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
    <w:name w:val="Table Style12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
    <w:name w:val="Table Style114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90">
    <w:name w:val="No List90"/>
    <w:next w:val="NoList"/>
    <w:semiHidden/>
    <w:unhideWhenUsed/>
    <w:rsid w:val="00570ADF"/>
  </w:style>
  <w:style w:type="paragraph" w:customStyle="1" w:styleId="N">
    <w:name w:val="N"/>
    <w:basedOn w:val="BodyText3"/>
    <w:rsid w:val="00570ADF"/>
    <w:pPr>
      <w:widowControl w:val="0"/>
      <w:spacing w:after="120" w:line="216" w:lineRule="auto"/>
      <w:ind w:left="0" w:firstLine="0"/>
      <w:jc w:val="left"/>
    </w:pPr>
    <w:rPr>
      <w:rFonts w:ascii="SutonnyMJ" w:hAnsi="SutonnyMJ"/>
      <w:b w:val="0"/>
      <w:snapToGrid w:val="0"/>
      <w:color w:val="auto"/>
      <w:sz w:val="22"/>
      <w:szCs w:val="22"/>
    </w:rPr>
  </w:style>
  <w:style w:type="table" w:customStyle="1" w:styleId="TableGrid30">
    <w:name w:val="Table Grid3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autoRedefine/>
    <w:rsid w:val="00570ADF"/>
    <w:pPr>
      <w:tabs>
        <w:tab w:val="left" w:pos="360"/>
        <w:tab w:val="left" w:pos="1382"/>
        <w:tab w:val="left" w:pos="2405"/>
        <w:tab w:val="left" w:pos="3427"/>
      </w:tabs>
      <w:ind w:left="360" w:hanging="360"/>
      <w:jc w:val="both"/>
    </w:pPr>
    <w:rPr>
      <w:rFonts w:ascii="SutonnyMJ" w:hAnsi="SutonnyMJ"/>
      <w:b/>
      <w:sz w:val="22"/>
    </w:rPr>
  </w:style>
  <w:style w:type="numbering" w:customStyle="1" w:styleId="NoList310">
    <w:name w:val="No List310"/>
    <w:next w:val="NoList"/>
    <w:semiHidden/>
    <w:rsid w:val="00570ADF"/>
  </w:style>
  <w:style w:type="paragraph" w:styleId="BodyTextFirstIndent2">
    <w:name w:val="Body Text First Indent 2"/>
    <w:basedOn w:val="BodyTextIndent"/>
    <w:link w:val="BodyTextFirstIndent2Char1"/>
    <w:rsid w:val="00570ADF"/>
    <w:pPr>
      <w:tabs>
        <w:tab w:val="clear" w:pos="450"/>
      </w:tabs>
      <w:spacing w:after="120"/>
      <w:ind w:left="360" w:firstLine="210"/>
      <w:jc w:val="left"/>
    </w:pPr>
    <w:rPr>
      <w:rFonts w:ascii="Times New Roman" w:hAnsi="Times New Roman" w:cs="Times New Roman"/>
      <w:b w:val="0"/>
      <w:sz w:val="24"/>
      <w:szCs w:val="24"/>
    </w:rPr>
  </w:style>
  <w:style w:type="character" w:customStyle="1" w:styleId="BodyTextFirstIndent2Char">
    <w:name w:val="Body Text First Indent 2 Char"/>
    <w:rsid w:val="00570ADF"/>
    <w:rPr>
      <w:rFonts w:ascii="Times New Roman" w:eastAsia="Times New Roman" w:hAnsi="Times New Roman" w:cs="Times New Roman"/>
      <w:b w:val="0"/>
      <w:sz w:val="24"/>
      <w:szCs w:val="24"/>
      <w:lang w:val="en-US" w:eastAsia="en-US" w:bidi="ar-SA"/>
    </w:rPr>
  </w:style>
  <w:style w:type="numbering" w:customStyle="1" w:styleId="NoList410">
    <w:name w:val="No List410"/>
    <w:next w:val="NoList"/>
    <w:semiHidden/>
    <w:rsid w:val="00570ADF"/>
  </w:style>
  <w:style w:type="numbering" w:customStyle="1" w:styleId="NoList510">
    <w:name w:val="No List510"/>
    <w:next w:val="NoList"/>
    <w:semiHidden/>
    <w:rsid w:val="00570ADF"/>
  </w:style>
  <w:style w:type="numbering" w:customStyle="1" w:styleId="NoList610">
    <w:name w:val="No List610"/>
    <w:next w:val="NoList"/>
    <w:semiHidden/>
    <w:rsid w:val="00570ADF"/>
  </w:style>
  <w:style w:type="numbering" w:customStyle="1" w:styleId="NoList710">
    <w:name w:val="No List710"/>
    <w:next w:val="NoList"/>
    <w:semiHidden/>
    <w:rsid w:val="00570ADF"/>
  </w:style>
  <w:style w:type="numbering" w:customStyle="1" w:styleId="NoList810">
    <w:name w:val="No List810"/>
    <w:next w:val="NoList"/>
    <w:semiHidden/>
    <w:rsid w:val="00570ADF"/>
  </w:style>
  <w:style w:type="numbering" w:customStyle="1" w:styleId="NoList138">
    <w:name w:val="No List138"/>
    <w:next w:val="NoList"/>
    <w:semiHidden/>
    <w:rsid w:val="00570ADF"/>
  </w:style>
  <w:style w:type="numbering" w:customStyle="1" w:styleId="NoList203">
    <w:name w:val="No List203"/>
    <w:next w:val="NoList"/>
    <w:semiHidden/>
    <w:rsid w:val="00570ADF"/>
  </w:style>
  <w:style w:type="paragraph" w:customStyle="1" w:styleId="NormalBold">
    <w:name w:val="Normal Bold"/>
    <w:basedOn w:val="Normal"/>
    <w:rsid w:val="00570ADF"/>
    <w:pPr>
      <w:spacing w:line="192" w:lineRule="auto"/>
    </w:pPr>
    <w:rPr>
      <w:b/>
      <w:sz w:val="18"/>
      <w:szCs w:val="18"/>
    </w:rPr>
  </w:style>
  <w:style w:type="character" w:customStyle="1" w:styleId="NormalBoldChar">
    <w:name w:val="Normal Bold Char"/>
    <w:rsid w:val="00570ADF"/>
    <w:rPr>
      <w:b/>
      <w:sz w:val="18"/>
      <w:szCs w:val="18"/>
      <w:lang w:val="en-US" w:eastAsia="en-US" w:bidi="ar-SA"/>
    </w:rPr>
  </w:style>
  <w:style w:type="character" w:customStyle="1" w:styleId="ndesc">
    <w:name w:val="ndesc"/>
    <w:rsid w:val="00570ADF"/>
  </w:style>
  <w:style w:type="character" w:customStyle="1" w:styleId="head02">
    <w:name w:val="head02"/>
    <w:rsid w:val="00570ADF"/>
  </w:style>
  <w:style w:type="paragraph" w:customStyle="1" w:styleId="authorinfomb10">
    <w:name w:val="authorinfo mb10"/>
    <w:basedOn w:val="Normal"/>
    <w:rsid w:val="00570ADF"/>
    <w:pPr>
      <w:spacing w:before="100" w:beforeAutospacing="1" w:after="100" w:afterAutospacing="1"/>
    </w:pPr>
  </w:style>
  <w:style w:type="character" w:customStyle="1" w:styleId="stbuttontext">
    <w:name w:val="stbuttontext"/>
    <w:rsid w:val="00570ADF"/>
  </w:style>
  <w:style w:type="character" w:customStyle="1" w:styleId="mw-headline">
    <w:name w:val="mw-headline"/>
    <w:rsid w:val="00570ADF"/>
  </w:style>
  <w:style w:type="character" w:customStyle="1" w:styleId="editsection">
    <w:name w:val="editsection"/>
    <w:rsid w:val="00570ADF"/>
  </w:style>
  <w:style w:type="paragraph" w:customStyle="1" w:styleId="smallash">
    <w:name w:val="small ash"/>
    <w:basedOn w:val="Normal"/>
    <w:rsid w:val="00570ADF"/>
    <w:pPr>
      <w:spacing w:before="100" w:beforeAutospacing="1" w:after="100" w:afterAutospacing="1"/>
    </w:pPr>
  </w:style>
  <w:style w:type="character" w:customStyle="1" w:styleId="b1">
    <w:name w:val="b1"/>
    <w:rsid w:val="00570ADF"/>
  </w:style>
  <w:style w:type="character" w:customStyle="1" w:styleId="st">
    <w:name w:val="st"/>
    <w:rsid w:val="00570ADF"/>
  </w:style>
  <w:style w:type="character" w:customStyle="1" w:styleId="st1">
    <w:name w:val="st1"/>
    <w:rsid w:val="00570ADF"/>
  </w:style>
  <w:style w:type="character" w:styleId="LineNumber">
    <w:name w:val="line number"/>
    <w:rsid w:val="00570ADF"/>
  </w:style>
  <w:style w:type="table" w:customStyle="1" w:styleId="TableGrid210">
    <w:name w:val="Table Grid2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semiHidden/>
    <w:rsid w:val="00570ADF"/>
  </w:style>
  <w:style w:type="numbering" w:customStyle="1" w:styleId="NoList271">
    <w:name w:val="No List271"/>
    <w:next w:val="NoList"/>
    <w:semiHidden/>
    <w:rsid w:val="00570ADF"/>
  </w:style>
  <w:style w:type="numbering" w:customStyle="1" w:styleId="NoList111122">
    <w:name w:val="No List111122"/>
    <w:next w:val="NoList"/>
    <w:semiHidden/>
    <w:rsid w:val="00570ADF"/>
  </w:style>
  <w:style w:type="numbering" w:customStyle="1" w:styleId="NoList1111113">
    <w:name w:val="No List1111113"/>
    <w:next w:val="NoList"/>
    <w:semiHidden/>
    <w:rsid w:val="00570ADF"/>
  </w:style>
  <w:style w:type="numbering" w:customStyle="1" w:styleId="NoList211112">
    <w:name w:val="No List211112"/>
    <w:next w:val="NoList"/>
    <w:semiHidden/>
    <w:rsid w:val="00570ADF"/>
  </w:style>
  <w:style w:type="numbering" w:customStyle="1" w:styleId="NoList3111111">
    <w:name w:val="No List3111111"/>
    <w:next w:val="NoList"/>
    <w:semiHidden/>
    <w:rsid w:val="00570ADF"/>
  </w:style>
  <w:style w:type="numbering" w:customStyle="1" w:styleId="NoList41112">
    <w:name w:val="No List41112"/>
    <w:next w:val="NoList"/>
    <w:semiHidden/>
    <w:rsid w:val="00570ADF"/>
  </w:style>
  <w:style w:type="numbering" w:customStyle="1" w:styleId="NoList11312">
    <w:name w:val="No List11312"/>
    <w:next w:val="NoList"/>
    <w:semiHidden/>
    <w:rsid w:val="00570ADF"/>
  </w:style>
  <w:style w:type="numbering" w:customStyle="1" w:styleId="NoList2312">
    <w:name w:val="No List2312"/>
    <w:next w:val="NoList"/>
    <w:semiHidden/>
    <w:rsid w:val="00570ADF"/>
  </w:style>
  <w:style w:type="numbering" w:customStyle="1" w:styleId="NoList3312">
    <w:name w:val="No List3312"/>
    <w:next w:val="NoList"/>
    <w:semiHidden/>
    <w:rsid w:val="00570ADF"/>
  </w:style>
  <w:style w:type="numbering" w:customStyle="1" w:styleId="NoList4212">
    <w:name w:val="No List4212"/>
    <w:next w:val="NoList"/>
    <w:semiHidden/>
    <w:rsid w:val="00570ADF"/>
  </w:style>
  <w:style w:type="numbering" w:customStyle="1" w:styleId="NoList2412">
    <w:name w:val="No List2412"/>
    <w:next w:val="NoList"/>
    <w:semiHidden/>
    <w:rsid w:val="00570ADF"/>
  </w:style>
  <w:style w:type="numbering" w:customStyle="1" w:styleId="NoList11411">
    <w:name w:val="No List11411"/>
    <w:next w:val="NoList"/>
    <w:semiHidden/>
    <w:rsid w:val="00570ADF"/>
  </w:style>
  <w:style w:type="numbering" w:customStyle="1" w:styleId="NoList21212">
    <w:name w:val="No List21212"/>
    <w:next w:val="NoList"/>
    <w:semiHidden/>
    <w:rsid w:val="00570ADF"/>
  </w:style>
  <w:style w:type="numbering" w:customStyle="1" w:styleId="NoList111212">
    <w:name w:val="No List111212"/>
    <w:next w:val="NoList"/>
    <w:semiHidden/>
    <w:rsid w:val="00570ADF"/>
  </w:style>
  <w:style w:type="numbering" w:customStyle="1" w:styleId="NoList1111211">
    <w:name w:val="No List1111211"/>
    <w:next w:val="NoList"/>
    <w:semiHidden/>
    <w:rsid w:val="00570ADF"/>
  </w:style>
  <w:style w:type="numbering" w:customStyle="1" w:styleId="NoList211211">
    <w:name w:val="No List211211"/>
    <w:next w:val="NoList"/>
    <w:semiHidden/>
    <w:rsid w:val="00570ADF"/>
  </w:style>
  <w:style w:type="numbering" w:customStyle="1" w:styleId="NoList3412">
    <w:name w:val="No List3412"/>
    <w:next w:val="NoList"/>
    <w:semiHidden/>
    <w:rsid w:val="00570ADF"/>
  </w:style>
  <w:style w:type="numbering" w:customStyle="1" w:styleId="NoList4312">
    <w:name w:val="No List4312"/>
    <w:next w:val="NoList"/>
    <w:semiHidden/>
    <w:rsid w:val="00570ADF"/>
  </w:style>
  <w:style w:type="numbering" w:customStyle="1" w:styleId="NoList11111112">
    <w:name w:val="No List11111112"/>
    <w:next w:val="NoList"/>
    <w:semiHidden/>
    <w:rsid w:val="00570ADF"/>
  </w:style>
  <w:style w:type="numbering" w:customStyle="1" w:styleId="NoList21111111">
    <w:name w:val="No List21111111"/>
    <w:next w:val="NoList"/>
    <w:semiHidden/>
    <w:rsid w:val="00570ADF"/>
  </w:style>
  <w:style w:type="numbering" w:customStyle="1" w:styleId="NoList31211">
    <w:name w:val="No List31211"/>
    <w:next w:val="NoList"/>
    <w:semiHidden/>
    <w:rsid w:val="00570ADF"/>
  </w:style>
  <w:style w:type="numbering" w:customStyle="1" w:styleId="NoList1121111">
    <w:name w:val="No List1121111"/>
    <w:next w:val="NoList"/>
    <w:semiHidden/>
    <w:rsid w:val="00570ADF"/>
  </w:style>
  <w:style w:type="numbering" w:customStyle="1" w:styleId="NoList32112">
    <w:name w:val="No List32112"/>
    <w:next w:val="NoList"/>
    <w:semiHidden/>
    <w:rsid w:val="00570ADF"/>
  </w:style>
  <w:style w:type="numbering" w:customStyle="1" w:styleId="NoList113111">
    <w:name w:val="No List113111"/>
    <w:next w:val="NoList"/>
    <w:semiHidden/>
    <w:rsid w:val="00570ADF"/>
  </w:style>
  <w:style w:type="numbering" w:customStyle="1" w:styleId="NoList231111">
    <w:name w:val="No List231111"/>
    <w:next w:val="NoList"/>
    <w:semiHidden/>
    <w:rsid w:val="00570ADF"/>
  </w:style>
  <w:style w:type="numbering" w:customStyle="1" w:styleId="NoList331111">
    <w:name w:val="No List331111"/>
    <w:next w:val="NoList"/>
    <w:semiHidden/>
    <w:rsid w:val="00570ADF"/>
  </w:style>
  <w:style w:type="numbering" w:customStyle="1" w:styleId="NoList421111">
    <w:name w:val="No List421111"/>
    <w:next w:val="NoList"/>
    <w:semiHidden/>
    <w:rsid w:val="00570ADF"/>
  </w:style>
  <w:style w:type="numbering" w:customStyle="1" w:styleId="NoList281">
    <w:name w:val="No List281"/>
    <w:next w:val="NoList"/>
    <w:semiHidden/>
    <w:rsid w:val="00570ADF"/>
  </w:style>
  <w:style w:type="numbering" w:customStyle="1" w:styleId="NoList1161">
    <w:name w:val="No List1161"/>
    <w:next w:val="NoList"/>
    <w:semiHidden/>
    <w:rsid w:val="00570ADF"/>
  </w:style>
  <w:style w:type="numbering" w:customStyle="1" w:styleId="NoList1171">
    <w:name w:val="No List1171"/>
    <w:next w:val="NoList"/>
    <w:semiHidden/>
    <w:rsid w:val="00570ADF"/>
  </w:style>
  <w:style w:type="numbering" w:customStyle="1" w:styleId="NoList291">
    <w:name w:val="No List291"/>
    <w:next w:val="NoList"/>
    <w:semiHidden/>
    <w:rsid w:val="00570ADF"/>
  </w:style>
  <w:style w:type="numbering" w:customStyle="1" w:styleId="NoList1513">
    <w:name w:val="No List1513"/>
    <w:next w:val="NoList"/>
    <w:semiHidden/>
    <w:rsid w:val="00570ADF"/>
  </w:style>
  <w:style w:type="numbering" w:customStyle="1" w:styleId="NoList1612">
    <w:name w:val="No List1612"/>
    <w:next w:val="NoList"/>
    <w:semiHidden/>
    <w:rsid w:val="00570ADF"/>
  </w:style>
  <w:style w:type="numbering" w:customStyle="1" w:styleId="NoList1712">
    <w:name w:val="No List1712"/>
    <w:next w:val="NoList"/>
    <w:semiHidden/>
    <w:rsid w:val="00570ADF"/>
  </w:style>
  <w:style w:type="numbering" w:customStyle="1" w:styleId="NoList1812">
    <w:name w:val="No List1812"/>
    <w:next w:val="NoList"/>
    <w:semiHidden/>
    <w:rsid w:val="00570ADF"/>
  </w:style>
  <w:style w:type="numbering" w:customStyle="1" w:styleId="NoList1912">
    <w:name w:val="No List1912"/>
    <w:next w:val="NoList"/>
    <w:semiHidden/>
    <w:rsid w:val="00570ADF"/>
  </w:style>
  <w:style w:type="numbering" w:customStyle="1" w:styleId="NoList2011">
    <w:name w:val="No List2011"/>
    <w:next w:val="NoList"/>
    <w:semiHidden/>
    <w:rsid w:val="00570ADF"/>
  </w:style>
  <w:style w:type="numbering" w:customStyle="1" w:styleId="NoList11011">
    <w:name w:val="No List11011"/>
    <w:next w:val="NoList"/>
    <w:semiHidden/>
    <w:rsid w:val="00570ADF"/>
  </w:style>
  <w:style w:type="numbering" w:customStyle="1" w:styleId="NoList2321">
    <w:name w:val="No List2321"/>
    <w:next w:val="NoList"/>
    <w:semiHidden/>
    <w:rsid w:val="00570ADF"/>
  </w:style>
  <w:style w:type="numbering" w:customStyle="1" w:styleId="NoList2421">
    <w:name w:val="No List2421"/>
    <w:next w:val="NoList"/>
    <w:semiHidden/>
    <w:rsid w:val="00570ADF"/>
  </w:style>
  <w:style w:type="numbering" w:customStyle="1" w:styleId="NoList2511">
    <w:name w:val="No List2511"/>
    <w:next w:val="NoList"/>
    <w:semiHidden/>
    <w:rsid w:val="00570ADF"/>
  </w:style>
  <w:style w:type="numbering" w:customStyle="1" w:styleId="NoList11321">
    <w:name w:val="No List11321"/>
    <w:next w:val="NoList"/>
    <w:semiHidden/>
    <w:rsid w:val="00570ADF"/>
  </w:style>
  <w:style w:type="numbering" w:customStyle="1" w:styleId="NoList3321">
    <w:name w:val="No List3321"/>
    <w:next w:val="NoList"/>
    <w:semiHidden/>
    <w:rsid w:val="00570ADF"/>
  </w:style>
  <w:style w:type="numbering" w:customStyle="1" w:styleId="NoList4221">
    <w:name w:val="No List4221"/>
    <w:next w:val="NoList"/>
    <w:semiHidden/>
    <w:rsid w:val="00570ADF"/>
  </w:style>
  <w:style w:type="numbering" w:customStyle="1" w:styleId="NoList111131">
    <w:name w:val="No List111131"/>
    <w:next w:val="NoList"/>
    <w:semiHidden/>
    <w:rsid w:val="00570ADF"/>
  </w:style>
  <w:style w:type="numbering" w:customStyle="1" w:styleId="NoList301">
    <w:name w:val="No List301"/>
    <w:next w:val="NoList"/>
    <w:semiHidden/>
    <w:rsid w:val="00570ADF"/>
  </w:style>
  <w:style w:type="numbering" w:customStyle="1" w:styleId="NoList99">
    <w:name w:val="No List99"/>
    <w:next w:val="NoList"/>
    <w:semiHidden/>
    <w:unhideWhenUsed/>
    <w:rsid w:val="00570ADF"/>
  </w:style>
  <w:style w:type="numbering" w:customStyle="1" w:styleId="NoList130">
    <w:name w:val="No List130"/>
    <w:next w:val="NoList"/>
    <w:semiHidden/>
    <w:rsid w:val="00570ADF"/>
  </w:style>
  <w:style w:type="table" w:customStyle="1" w:styleId="TableGrid40">
    <w:name w:val="Table Grid4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semiHidden/>
    <w:rsid w:val="00570ADF"/>
  </w:style>
  <w:style w:type="numbering" w:customStyle="1" w:styleId="NoList2110">
    <w:name w:val="No List2110"/>
    <w:next w:val="NoList"/>
    <w:semiHidden/>
    <w:rsid w:val="00570ADF"/>
  </w:style>
  <w:style w:type="numbering" w:customStyle="1" w:styleId="NoList910">
    <w:name w:val="No List910"/>
    <w:next w:val="NoList"/>
    <w:semiHidden/>
    <w:rsid w:val="00570ADF"/>
  </w:style>
  <w:style w:type="numbering" w:customStyle="1" w:styleId="NoList11110">
    <w:name w:val="No List11110"/>
    <w:next w:val="NoList"/>
    <w:semiHidden/>
    <w:rsid w:val="00570ADF"/>
  </w:style>
  <w:style w:type="numbering" w:customStyle="1" w:styleId="NoList1210">
    <w:name w:val="No List1210"/>
    <w:next w:val="NoList"/>
    <w:semiHidden/>
    <w:rsid w:val="00570ADF"/>
  </w:style>
  <w:style w:type="numbering" w:customStyle="1" w:styleId="NoList139">
    <w:name w:val="No List139"/>
    <w:next w:val="NoList"/>
    <w:semiHidden/>
    <w:rsid w:val="00570ADF"/>
  </w:style>
  <w:style w:type="numbering" w:customStyle="1" w:styleId="NoList156">
    <w:name w:val="No List156"/>
    <w:next w:val="NoList"/>
    <w:semiHidden/>
    <w:rsid w:val="00570ADF"/>
  </w:style>
  <w:style w:type="numbering" w:customStyle="1" w:styleId="NoList11116">
    <w:name w:val="No List11116"/>
    <w:next w:val="NoList"/>
    <w:semiHidden/>
    <w:rsid w:val="00570ADF"/>
  </w:style>
  <w:style w:type="table" w:customStyle="1" w:styleId="TableGrid310">
    <w:name w:val="Table Grid3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5">
    <w:name w:val="No List235"/>
    <w:next w:val="NoList"/>
    <w:semiHidden/>
    <w:rsid w:val="00570ADF"/>
  </w:style>
  <w:style w:type="numbering" w:customStyle="1" w:styleId="NoList335">
    <w:name w:val="No List335"/>
    <w:next w:val="NoList"/>
    <w:semiHidden/>
    <w:rsid w:val="00570ADF"/>
  </w:style>
  <w:style w:type="numbering" w:customStyle="1" w:styleId="NoList425">
    <w:name w:val="No List425"/>
    <w:next w:val="NoList"/>
    <w:semiHidden/>
    <w:rsid w:val="00570ADF"/>
  </w:style>
  <w:style w:type="numbering" w:customStyle="1" w:styleId="NoList111115">
    <w:name w:val="No List111115"/>
    <w:next w:val="NoList"/>
    <w:semiHidden/>
    <w:rsid w:val="00570ADF"/>
  </w:style>
  <w:style w:type="numbering" w:customStyle="1" w:styleId="NoList245">
    <w:name w:val="No List245"/>
    <w:next w:val="NoList"/>
    <w:semiHidden/>
    <w:rsid w:val="00570ADF"/>
  </w:style>
  <w:style w:type="numbering" w:customStyle="1" w:styleId="NoList175">
    <w:name w:val="No List175"/>
    <w:next w:val="NoList"/>
    <w:semiHidden/>
    <w:rsid w:val="00570ADF"/>
  </w:style>
  <w:style w:type="numbering" w:customStyle="1" w:styleId="NoList185">
    <w:name w:val="No List185"/>
    <w:next w:val="NoList"/>
    <w:semiHidden/>
    <w:rsid w:val="00570ADF"/>
  </w:style>
  <w:style w:type="numbering" w:customStyle="1" w:styleId="NoList195">
    <w:name w:val="No List195"/>
    <w:next w:val="NoList"/>
    <w:semiHidden/>
    <w:rsid w:val="00570ADF"/>
  </w:style>
  <w:style w:type="numbering" w:customStyle="1" w:styleId="NoList204">
    <w:name w:val="No List204"/>
    <w:next w:val="NoList"/>
    <w:semiHidden/>
    <w:rsid w:val="00570ADF"/>
  </w:style>
  <w:style w:type="numbering" w:customStyle="1" w:styleId="NoList263">
    <w:name w:val="No List263"/>
    <w:next w:val="NoList"/>
    <w:semiHidden/>
    <w:rsid w:val="00570ADF"/>
  </w:style>
  <w:style w:type="numbering" w:customStyle="1" w:styleId="NoList272">
    <w:name w:val="No List272"/>
    <w:next w:val="NoList"/>
    <w:semiHidden/>
    <w:rsid w:val="00570ADF"/>
  </w:style>
  <w:style w:type="numbering" w:customStyle="1" w:styleId="NoList1316">
    <w:name w:val="No List1316"/>
    <w:next w:val="NoList"/>
    <w:semiHidden/>
    <w:rsid w:val="00570ADF"/>
  </w:style>
  <w:style w:type="numbering" w:customStyle="1" w:styleId="NoList2125">
    <w:name w:val="No List2125"/>
    <w:next w:val="NoList"/>
    <w:semiHidden/>
    <w:rsid w:val="00570ADF"/>
  </w:style>
  <w:style w:type="numbering" w:customStyle="1" w:styleId="NoList11125">
    <w:name w:val="No List11125"/>
    <w:next w:val="NoList"/>
    <w:semiHidden/>
    <w:rsid w:val="00570ADF"/>
  </w:style>
  <w:style w:type="numbering" w:customStyle="1" w:styleId="NoList282">
    <w:name w:val="No List282"/>
    <w:next w:val="NoList"/>
    <w:semiHidden/>
    <w:rsid w:val="00570ADF"/>
  </w:style>
  <w:style w:type="numbering" w:customStyle="1" w:styleId="NoList1162">
    <w:name w:val="No List1162"/>
    <w:next w:val="NoList"/>
    <w:semiHidden/>
    <w:rsid w:val="00570ADF"/>
  </w:style>
  <w:style w:type="numbering" w:customStyle="1" w:styleId="NoList292">
    <w:name w:val="No List292"/>
    <w:next w:val="NoList"/>
    <w:semiHidden/>
    <w:rsid w:val="00570ADF"/>
  </w:style>
  <w:style w:type="numbering" w:customStyle="1" w:styleId="NoList525">
    <w:name w:val="No List525"/>
    <w:next w:val="NoList"/>
    <w:semiHidden/>
    <w:rsid w:val="00570ADF"/>
  </w:style>
  <w:style w:type="numbering" w:customStyle="1" w:styleId="NoList1172">
    <w:name w:val="No List1172"/>
    <w:next w:val="NoList"/>
    <w:semiHidden/>
    <w:rsid w:val="00570ADF"/>
  </w:style>
  <w:style w:type="numbering" w:customStyle="1" w:styleId="NoList1225">
    <w:name w:val="No List1225"/>
    <w:next w:val="NoList"/>
    <w:semiHidden/>
    <w:rsid w:val="00570ADF"/>
  </w:style>
  <w:style w:type="numbering" w:customStyle="1" w:styleId="NoList1325">
    <w:name w:val="No List1325"/>
    <w:next w:val="NoList"/>
    <w:semiHidden/>
    <w:rsid w:val="00570ADF"/>
  </w:style>
  <w:style w:type="numbering" w:customStyle="1" w:styleId="NoList1514">
    <w:name w:val="No List1514"/>
    <w:next w:val="NoList"/>
    <w:semiHidden/>
    <w:rsid w:val="00570ADF"/>
  </w:style>
  <w:style w:type="numbering" w:customStyle="1" w:styleId="NoList11313">
    <w:name w:val="No List11313"/>
    <w:next w:val="NoList"/>
    <w:semiHidden/>
    <w:rsid w:val="00570ADF"/>
  </w:style>
  <w:style w:type="numbering" w:customStyle="1" w:styleId="NoList2313">
    <w:name w:val="No List2313"/>
    <w:next w:val="NoList"/>
    <w:semiHidden/>
    <w:rsid w:val="00570ADF"/>
  </w:style>
  <w:style w:type="numbering" w:customStyle="1" w:styleId="NoList3313">
    <w:name w:val="No List3313"/>
    <w:next w:val="NoList"/>
    <w:semiHidden/>
    <w:rsid w:val="00570ADF"/>
  </w:style>
  <w:style w:type="numbering" w:customStyle="1" w:styleId="NoList4213">
    <w:name w:val="No List4213"/>
    <w:next w:val="NoList"/>
    <w:semiHidden/>
    <w:rsid w:val="00570ADF"/>
  </w:style>
  <w:style w:type="numbering" w:customStyle="1" w:styleId="NoList111123">
    <w:name w:val="No List111123"/>
    <w:next w:val="NoList"/>
    <w:semiHidden/>
    <w:rsid w:val="00570ADF"/>
  </w:style>
  <w:style w:type="numbering" w:customStyle="1" w:styleId="NoList1613">
    <w:name w:val="No List1613"/>
    <w:next w:val="NoList"/>
    <w:semiHidden/>
    <w:rsid w:val="00570ADF"/>
  </w:style>
  <w:style w:type="numbering" w:customStyle="1" w:styleId="NoList2413">
    <w:name w:val="No List2413"/>
    <w:next w:val="NoList"/>
    <w:semiHidden/>
    <w:rsid w:val="00570ADF"/>
  </w:style>
  <w:style w:type="numbering" w:customStyle="1" w:styleId="NoList1713">
    <w:name w:val="No List1713"/>
    <w:next w:val="NoList"/>
    <w:semiHidden/>
    <w:rsid w:val="00570ADF"/>
  </w:style>
  <w:style w:type="numbering" w:customStyle="1" w:styleId="NoList1813">
    <w:name w:val="No List1813"/>
    <w:next w:val="NoList"/>
    <w:semiHidden/>
    <w:rsid w:val="00570ADF"/>
  </w:style>
  <w:style w:type="numbering" w:customStyle="1" w:styleId="NoList1913">
    <w:name w:val="No List1913"/>
    <w:next w:val="NoList"/>
    <w:semiHidden/>
    <w:rsid w:val="00570ADF"/>
  </w:style>
  <w:style w:type="numbering" w:customStyle="1" w:styleId="NoList2012">
    <w:name w:val="No List2012"/>
    <w:next w:val="NoList"/>
    <w:semiHidden/>
    <w:rsid w:val="00570ADF"/>
  </w:style>
  <w:style w:type="numbering" w:customStyle="1" w:styleId="NoList11012">
    <w:name w:val="No List11012"/>
    <w:next w:val="NoList"/>
    <w:semiHidden/>
    <w:rsid w:val="00570ADF"/>
  </w:style>
  <w:style w:type="numbering" w:customStyle="1" w:styleId="NoList2512">
    <w:name w:val="No List2512"/>
    <w:next w:val="NoList"/>
    <w:semiHidden/>
    <w:rsid w:val="00570ADF"/>
  </w:style>
  <w:style w:type="numbering" w:customStyle="1" w:styleId="NoList100">
    <w:name w:val="No List100"/>
    <w:next w:val="NoList"/>
    <w:semiHidden/>
    <w:unhideWhenUsed/>
    <w:rsid w:val="00570ADF"/>
  </w:style>
  <w:style w:type="table" w:customStyle="1" w:styleId="TableGrid50">
    <w:name w:val="Table Grid50"/>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semiHidden/>
    <w:unhideWhenUsed/>
    <w:rsid w:val="00570ADF"/>
  </w:style>
  <w:style w:type="numbering" w:customStyle="1" w:styleId="NoList220">
    <w:name w:val="No List220"/>
    <w:next w:val="NoList"/>
    <w:semiHidden/>
    <w:rsid w:val="00570ADF"/>
  </w:style>
  <w:style w:type="table" w:customStyle="1" w:styleId="TableGrid117">
    <w:name w:val="Table Grid117"/>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1">
    <w:name w:val="Table Contemporary111"/>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8">
    <w:name w:val="Table Grid118"/>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0">
    <w:name w:val="No List1120"/>
    <w:next w:val="NoList"/>
    <w:semiHidden/>
    <w:rsid w:val="00570ADF"/>
  </w:style>
  <w:style w:type="numbering" w:customStyle="1" w:styleId="NoList319">
    <w:name w:val="No List319"/>
    <w:next w:val="NoList"/>
    <w:semiHidden/>
    <w:rsid w:val="00570ADF"/>
  </w:style>
  <w:style w:type="table" w:customStyle="1" w:styleId="TableGrid3111">
    <w:name w:val="Table Grid311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semiHidden/>
    <w:rsid w:val="00570ADF"/>
  </w:style>
  <w:style w:type="table" w:customStyle="1" w:styleId="TableGrid4111">
    <w:name w:val="Table Grid411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semiHidden/>
    <w:rsid w:val="00570ADF"/>
  </w:style>
  <w:style w:type="numbering" w:customStyle="1" w:styleId="NoList618">
    <w:name w:val="No List618"/>
    <w:next w:val="NoList"/>
    <w:semiHidden/>
    <w:rsid w:val="00570ADF"/>
  </w:style>
  <w:style w:type="numbering" w:customStyle="1" w:styleId="NoList718">
    <w:name w:val="No List718"/>
    <w:next w:val="NoList"/>
    <w:semiHidden/>
    <w:rsid w:val="00570ADF"/>
  </w:style>
  <w:style w:type="numbering" w:customStyle="1" w:styleId="NoList818">
    <w:name w:val="No List818"/>
    <w:next w:val="NoList"/>
    <w:semiHidden/>
    <w:rsid w:val="00570ADF"/>
  </w:style>
  <w:style w:type="table" w:customStyle="1" w:styleId="TableGrid5111">
    <w:name w:val="Table Grid5111"/>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9">
    <w:name w:val="Table Style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10">
    <w:name w:val="No List1310"/>
    <w:next w:val="NoList"/>
    <w:semiHidden/>
    <w:unhideWhenUsed/>
    <w:rsid w:val="00570ADF"/>
  </w:style>
  <w:style w:type="numbering" w:customStyle="1" w:styleId="NoList11117">
    <w:name w:val="No List11117"/>
    <w:next w:val="NoList"/>
    <w:semiHidden/>
    <w:unhideWhenUsed/>
    <w:rsid w:val="00570ADF"/>
  </w:style>
  <w:style w:type="numbering" w:customStyle="1" w:styleId="NoList1218">
    <w:name w:val="No List1218"/>
    <w:next w:val="NoList"/>
    <w:semiHidden/>
    <w:unhideWhenUsed/>
    <w:rsid w:val="00570ADF"/>
  </w:style>
  <w:style w:type="numbering" w:customStyle="1" w:styleId="NoList1317">
    <w:name w:val="No List1317"/>
    <w:next w:val="NoList"/>
    <w:semiHidden/>
    <w:unhideWhenUsed/>
    <w:rsid w:val="00570ADF"/>
  </w:style>
  <w:style w:type="numbering" w:customStyle="1" w:styleId="NoList419">
    <w:name w:val="No List419"/>
    <w:next w:val="NoList"/>
    <w:semiHidden/>
    <w:rsid w:val="00570ADF"/>
  </w:style>
  <w:style w:type="numbering" w:customStyle="1" w:styleId="NoList519">
    <w:name w:val="No List519"/>
    <w:next w:val="NoList"/>
    <w:semiHidden/>
    <w:unhideWhenUsed/>
    <w:rsid w:val="00570ADF"/>
  </w:style>
  <w:style w:type="numbering" w:customStyle="1" w:styleId="NoList619">
    <w:name w:val="No List619"/>
    <w:next w:val="NoList"/>
    <w:semiHidden/>
    <w:rsid w:val="00570ADF"/>
  </w:style>
  <w:style w:type="numbering" w:customStyle="1" w:styleId="NoList719">
    <w:name w:val="No List719"/>
    <w:next w:val="NoList"/>
    <w:semiHidden/>
    <w:rsid w:val="00570ADF"/>
  </w:style>
  <w:style w:type="numbering" w:customStyle="1" w:styleId="NoList819">
    <w:name w:val="No List819"/>
    <w:next w:val="NoList"/>
    <w:semiHidden/>
    <w:unhideWhenUsed/>
    <w:rsid w:val="00570ADF"/>
  </w:style>
  <w:style w:type="numbering" w:customStyle="1" w:styleId="NoList918">
    <w:name w:val="No List918"/>
    <w:next w:val="NoList"/>
    <w:semiHidden/>
    <w:unhideWhenUsed/>
    <w:rsid w:val="00570ADF"/>
  </w:style>
  <w:style w:type="numbering" w:customStyle="1" w:styleId="NoList108">
    <w:name w:val="No List108"/>
    <w:next w:val="NoList"/>
    <w:semiHidden/>
    <w:unhideWhenUsed/>
    <w:rsid w:val="00570ADF"/>
  </w:style>
  <w:style w:type="table" w:customStyle="1" w:styleId="TableStyle110">
    <w:name w:val="Table Style1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
    <w:name w:val="Table Style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
    <w:name w:val="Table Style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
    <w:name w:val="Table Style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
    <w:name w:val="Table Style14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
    <w:name w:val="Table Style15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
    <w:name w:val="Table Style16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
    <w:name w:val="Table Style17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
    <w:name w:val="Table Style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
    <w:name w:val="Table Style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
    <w:name w:val="Table Style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
    <w:name w:val="Table Style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
    <w:name w:val="Table Style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
    <w:name w:val="Table Style12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
    <w:name w:val="Table Style13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
    <w:name w:val="Table Style1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
    <w:name w:val="Table Style1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
    <w:name w:val="Table Style12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
    <w:name w:val="Table Style114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
    <w:name w:val="Table Style18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
    <w:name w:val="Table Style115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
    <w:name w:val="Table Style123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
    <w:name w:val="Table Style13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
    <w:name w:val="Table Style14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
    <w:name w:val="Table Style15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
    <w:name w:val="Table Style16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
    <w:name w:val="Table Style17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
    <w:name w:val="Table Style1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
    <w:name w:val="Table Style1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
    <w:name w:val="Table Style12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
    <w:name w:val="Table Style13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
    <w:name w:val="Table Style11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
    <w:name w:val="Table Style12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
    <w:name w:val="Table Style13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
    <w:name w:val="Table Style11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
    <w:name w:val="Table Style113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
    <w:name w:val="Table Style12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
    <w:name w:val="Table Style114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
    <w:name w:val="Table Style19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60">
    <w:name w:val="Table Grid60"/>
    <w:basedOn w:val="TableNormal"/>
    <w:next w:val="TableGrid"/>
    <w:rsid w:val="00570ADF"/>
    <w:rPr>
      <w:rFonts w:ascii="VillageII" w:hAnsi="VillageI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semiHidden/>
    <w:rsid w:val="00570ADF"/>
  </w:style>
  <w:style w:type="table" w:customStyle="1" w:styleId="TableGrid119">
    <w:name w:val="Table Grid119"/>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8">
    <w:name w:val="No List228"/>
    <w:next w:val="NoList"/>
    <w:semiHidden/>
    <w:rsid w:val="00570ADF"/>
  </w:style>
  <w:style w:type="numbering" w:customStyle="1" w:styleId="NoList320">
    <w:name w:val="No List320"/>
    <w:next w:val="NoList"/>
    <w:semiHidden/>
    <w:rsid w:val="00570ADF"/>
  </w:style>
  <w:style w:type="numbering" w:customStyle="1" w:styleId="NoList420">
    <w:name w:val="No List420"/>
    <w:next w:val="NoList"/>
    <w:semiHidden/>
    <w:rsid w:val="00570ADF"/>
  </w:style>
  <w:style w:type="numbering" w:customStyle="1" w:styleId="NoList520">
    <w:name w:val="No List520"/>
    <w:next w:val="NoList"/>
    <w:semiHidden/>
    <w:rsid w:val="00570ADF"/>
  </w:style>
  <w:style w:type="numbering" w:customStyle="1" w:styleId="NoList620">
    <w:name w:val="No List620"/>
    <w:next w:val="NoList"/>
    <w:semiHidden/>
    <w:rsid w:val="00570ADF"/>
  </w:style>
  <w:style w:type="numbering" w:customStyle="1" w:styleId="NoList720">
    <w:name w:val="No List720"/>
    <w:next w:val="NoList"/>
    <w:semiHidden/>
    <w:rsid w:val="00570ADF"/>
  </w:style>
  <w:style w:type="numbering" w:customStyle="1" w:styleId="NoList820">
    <w:name w:val="No List820"/>
    <w:next w:val="NoList"/>
    <w:semiHidden/>
    <w:unhideWhenUsed/>
    <w:rsid w:val="00570ADF"/>
  </w:style>
  <w:style w:type="numbering" w:customStyle="1" w:styleId="NoList11118">
    <w:name w:val="No List11118"/>
    <w:next w:val="NoList"/>
    <w:semiHidden/>
    <w:unhideWhenUsed/>
    <w:rsid w:val="00570ADF"/>
  </w:style>
  <w:style w:type="numbering" w:customStyle="1" w:styleId="NoList11119">
    <w:name w:val="No List11119"/>
    <w:next w:val="NoList"/>
    <w:semiHidden/>
    <w:unhideWhenUsed/>
    <w:rsid w:val="00570ADF"/>
  </w:style>
  <w:style w:type="table" w:customStyle="1" w:styleId="TableGrid1110">
    <w:name w:val="Table Grid1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8">
    <w:name w:val="No List2118"/>
    <w:next w:val="NoList"/>
    <w:semiHidden/>
    <w:unhideWhenUsed/>
    <w:rsid w:val="00570ADF"/>
  </w:style>
  <w:style w:type="numbering" w:customStyle="1" w:styleId="NoList1219">
    <w:name w:val="No List1219"/>
    <w:next w:val="NoList"/>
    <w:semiHidden/>
    <w:unhideWhenUsed/>
    <w:rsid w:val="00570ADF"/>
  </w:style>
  <w:style w:type="numbering" w:customStyle="1" w:styleId="NoList3110">
    <w:name w:val="No List3110"/>
    <w:next w:val="NoList"/>
    <w:semiHidden/>
    <w:unhideWhenUsed/>
    <w:rsid w:val="00570ADF"/>
  </w:style>
  <w:style w:type="numbering" w:customStyle="1" w:styleId="NoList1318">
    <w:name w:val="No List1318"/>
    <w:next w:val="NoList"/>
    <w:semiHidden/>
    <w:unhideWhenUsed/>
    <w:rsid w:val="00570ADF"/>
  </w:style>
  <w:style w:type="numbering" w:customStyle="1" w:styleId="NoList4110">
    <w:name w:val="No List4110"/>
    <w:next w:val="NoList"/>
    <w:semiHidden/>
    <w:rsid w:val="00570ADF"/>
  </w:style>
  <w:style w:type="numbering" w:customStyle="1" w:styleId="NoList5110">
    <w:name w:val="No List5110"/>
    <w:next w:val="NoList"/>
    <w:semiHidden/>
    <w:unhideWhenUsed/>
    <w:rsid w:val="00570ADF"/>
  </w:style>
  <w:style w:type="numbering" w:customStyle="1" w:styleId="NoList6110">
    <w:name w:val="No List6110"/>
    <w:next w:val="NoList"/>
    <w:semiHidden/>
    <w:rsid w:val="00570ADF"/>
  </w:style>
  <w:style w:type="numbering" w:customStyle="1" w:styleId="NoList7110">
    <w:name w:val="No List7110"/>
    <w:next w:val="NoList"/>
    <w:semiHidden/>
    <w:rsid w:val="00570ADF"/>
  </w:style>
  <w:style w:type="numbering" w:customStyle="1" w:styleId="NoList8110">
    <w:name w:val="No List8110"/>
    <w:next w:val="NoList"/>
    <w:semiHidden/>
    <w:unhideWhenUsed/>
    <w:rsid w:val="00570ADF"/>
  </w:style>
  <w:style w:type="numbering" w:customStyle="1" w:styleId="NoList919">
    <w:name w:val="No List919"/>
    <w:next w:val="NoList"/>
    <w:semiHidden/>
    <w:unhideWhenUsed/>
    <w:rsid w:val="00570ADF"/>
  </w:style>
  <w:style w:type="numbering" w:customStyle="1" w:styleId="NoList1010">
    <w:name w:val="No List1010"/>
    <w:next w:val="NoList"/>
    <w:semiHidden/>
    <w:unhideWhenUsed/>
    <w:rsid w:val="00570ADF"/>
  </w:style>
  <w:style w:type="numbering" w:customStyle="1" w:styleId="NoList148">
    <w:name w:val="No List148"/>
    <w:next w:val="NoList"/>
    <w:semiHidden/>
    <w:unhideWhenUsed/>
    <w:rsid w:val="00570ADF"/>
  </w:style>
  <w:style w:type="numbering" w:customStyle="1" w:styleId="NoList229">
    <w:name w:val="No List229"/>
    <w:next w:val="NoList"/>
    <w:semiHidden/>
    <w:unhideWhenUsed/>
    <w:rsid w:val="00570ADF"/>
  </w:style>
  <w:style w:type="numbering" w:customStyle="1" w:styleId="NoList12110">
    <w:name w:val="No List12110"/>
    <w:next w:val="NoList"/>
    <w:semiHidden/>
    <w:unhideWhenUsed/>
    <w:rsid w:val="00570ADF"/>
  </w:style>
  <w:style w:type="numbering" w:customStyle="1" w:styleId="NoList328">
    <w:name w:val="No List328"/>
    <w:next w:val="NoList"/>
    <w:semiHidden/>
    <w:unhideWhenUsed/>
    <w:rsid w:val="00570ADF"/>
  </w:style>
  <w:style w:type="numbering" w:customStyle="1" w:styleId="NoList1319">
    <w:name w:val="No List1319"/>
    <w:next w:val="NoList"/>
    <w:semiHidden/>
    <w:unhideWhenUsed/>
    <w:rsid w:val="00570ADF"/>
  </w:style>
  <w:style w:type="numbering" w:customStyle="1" w:styleId="NoList426">
    <w:name w:val="No List426"/>
    <w:next w:val="NoList"/>
    <w:semiHidden/>
    <w:rsid w:val="00570ADF"/>
  </w:style>
  <w:style w:type="numbering" w:customStyle="1" w:styleId="NoList526">
    <w:name w:val="No List526"/>
    <w:next w:val="NoList"/>
    <w:semiHidden/>
    <w:unhideWhenUsed/>
    <w:rsid w:val="00570ADF"/>
  </w:style>
  <w:style w:type="numbering" w:customStyle="1" w:styleId="NoList625">
    <w:name w:val="No List625"/>
    <w:next w:val="NoList"/>
    <w:semiHidden/>
    <w:rsid w:val="00570ADF"/>
  </w:style>
  <w:style w:type="numbering" w:customStyle="1" w:styleId="NoList725">
    <w:name w:val="No List725"/>
    <w:next w:val="NoList"/>
    <w:semiHidden/>
    <w:rsid w:val="00570ADF"/>
  </w:style>
  <w:style w:type="numbering" w:customStyle="1" w:styleId="NoList825">
    <w:name w:val="No List825"/>
    <w:next w:val="NoList"/>
    <w:semiHidden/>
    <w:unhideWhenUsed/>
    <w:rsid w:val="00570ADF"/>
  </w:style>
  <w:style w:type="numbering" w:customStyle="1" w:styleId="NoList9110">
    <w:name w:val="No List9110"/>
    <w:next w:val="NoList"/>
    <w:semiHidden/>
    <w:unhideWhenUsed/>
    <w:rsid w:val="00570ADF"/>
  </w:style>
  <w:style w:type="numbering" w:customStyle="1" w:styleId="NoList157">
    <w:name w:val="No List157"/>
    <w:next w:val="NoList"/>
    <w:semiHidden/>
    <w:unhideWhenUsed/>
    <w:rsid w:val="00570ADF"/>
  </w:style>
  <w:style w:type="numbering" w:customStyle="1" w:styleId="NoList166">
    <w:name w:val="No List166"/>
    <w:next w:val="NoList"/>
    <w:semiHidden/>
    <w:unhideWhenUsed/>
    <w:rsid w:val="00570ADF"/>
  </w:style>
  <w:style w:type="numbering" w:customStyle="1" w:styleId="NoList1135">
    <w:name w:val="No List1135"/>
    <w:next w:val="NoList"/>
    <w:semiHidden/>
    <w:unhideWhenUsed/>
    <w:rsid w:val="00570ADF"/>
  </w:style>
  <w:style w:type="table" w:customStyle="1" w:styleId="TableGrid142">
    <w:name w:val="Table Grid14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6">
    <w:name w:val="No List236"/>
    <w:next w:val="NoList"/>
    <w:semiHidden/>
    <w:unhideWhenUsed/>
    <w:rsid w:val="00570ADF"/>
  </w:style>
  <w:style w:type="numbering" w:customStyle="1" w:styleId="NoList1226">
    <w:name w:val="No List1226"/>
    <w:next w:val="NoList"/>
    <w:semiHidden/>
    <w:unhideWhenUsed/>
    <w:rsid w:val="00570ADF"/>
  </w:style>
  <w:style w:type="numbering" w:customStyle="1" w:styleId="NoList336">
    <w:name w:val="No List336"/>
    <w:next w:val="NoList"/>
    <w:semiHidden/>
    <w:unhideWhenUsed/>
    <w:rsid w:val="00570ADF"/>
  </w:style>
  <w:style w:type="numbering" w:customStyle="1" w:styleId="NoList1326">
    <w:name w:val="No List1326"/>
    <w:next w:val="NoList"/>
    <w:semiHidden/>
    <w:unhideWhenUsed/>
    <w:rsid w:val="00570ADF"/>
  </w:style>
  <w:style w:type="numbering" w:customStyle="1" w:styleId="NoList435">
    <w:name w:val="No List435"/>
    <w:next w:val="NoList"/>
    <w:semiHidden/>
    <w:rsid w:val="00570ADF"/>
  </w:style>
  <w:style w:type="numbering" w:customStyle="1" w:styleId="NoList925">
    <w:name w:val="No List925"/>
    <w:next w:val="NoList"/>
    <w:semiHidden/>
    <w:unhideWhenUsed/>
    <w:rsid w:val="00570ADF"/>
  </w:style>
  <w:style w:type="numbering" w:customStyle="1" w:styleId="NoList176">
    <w:name w:val="No List176"/>
    <w:next w:val="NoList"/>
    <w:semiHidden/>
    <w:unhideWhenUsed/>
    <w:rsid w:val="00570ADF"/>
  </w:style>
  <w:style w:type="numbering" w:customStyle="1" w:styleId="NoList186">
    <w:name w:val="No List186"/>
    <w:next w:val="NoList"/>
    <w:semiHidden/>
    <w:unhideWhenUsed/>
    <w:rsid w:val="00570ADF"/>
  </w:style>
  <w:style w:type="numbering" w:customStyle="1" w:styleId="NoList246">
    <w:name w:val="No List246"/>
    <w:next w:val="NoList"/>
    <w:semiHidden/>
    <w:unhideWhenUsed/>
    <w:rsid w:val="00570ADF"/>
  </w:style>
  <w:style w:type="numbering" w:customStyle="1" w:styleId="NoList345">
    <w:name w:val="No List345"/>
    <w:next w:val="NoList"/>
    <w:semiHidden/>
    <w:unhideWhenUsed/>
    <w:rsid w:val="00570ADF"/>
  </w:style>
  <w:style w:type="numbering" w:customStyle="1" w:styleId="NoList196">
    <w:name w:val="No List196"/>
    <w:next w:val="NoList"/>
    <w:semiHidden/>
    <w:unhideWhenUsed/>
    <w:rsid w:val="00570ADF"/>
  </w:style>
  <w:style w:type="numbering" w:customStyle="1" w:styleId="NoList1105">
    <w:name w:val="No List1105"/>
    <w:next w:val="NoList"/>
    <w:semiHidden/>
    <w:unhideWhenUsed/>
    <w:rsid w:val="00570ADF"/>
  </w:style>
  <w:style w:type="numbering" w:customStyle="1" w:styleId="NoList1341">
    <w:name w:val="No List1341"/>
    <w:next w:val="NoList"/>
    <w:semiHidden/>
    <w:unhideWhenUsed/>
    <w:rsid w:val="00570ADF"/>
  </w:style>
  <w:style w:type="numbering" w:customStyle="1" w:styleId="NoList451">
    <w:name w:val="No List451"/>
    <w:next w:val="NoList"/>
    <w:semiHidden/>
    <w:rsid w:val="00570ADF"/>
  </w:style>
  <w:style w:type="numbering" w:customStyle="1" w:styleId="NoList551">
    <w:name w:val="No List551"/>
    <w:next w:val="NoList"/>
    <w:semiHidden/>
    <w:unhideWhenUsed/>
    <w:rsid w:val="00570ADF"/>
  </w:style>
  <w:style w:type="numbering" w:customStyle="1" w:styleId="NoList651">
    <w:name w:val="No List651"/>
    <w:next w:val="NoList"/>
    <w:semiHidden/>
    <w:rsid w:val="00570ADF"/>
  </w:style>
  <w:style w:type="numbering" w:customStyle="1" w:styleId="NoList751">
    <w:name w:val="No List751"/>
    <w:next w:val="NoList"/>
    <w:semiHidden/>
    <w:rsid w:val="00570ADF"/>
  </w:style>
  <w:style w:type="numbering" w:customStyle="1" w:styleId="NoList851">
    <w:name w:val="No List851"/>
    <w:next w:val="NoList"/>
    <w:semiHidden/>
    <w:unhideWhenUsed/>
    <w:rsid w:val="00570ADF"/>
  </w:style>
  <w:style w:type="numbering" w:customStyle="1" w:styleId="NoList205">
    <w:name w:val="No List205"/>
    <w:next w:val="NoList"/>
    <w:semiHidden/>
    <w:unhideWhenUsed/>
    <w:rsid w:val="00570ADF"/>
  </w:style>
  <w:style w:type="numbering" w:customStyle="1" w:styleId="NoList1163">
    <w:name w:val="No List1163"/>
    <w:next w:val="NoList"/>
    <w:semiHidden/>
    <w:unhideWhenUsed/>
    <w:rsid w:val="00570ADF"/>
  </w:style>
  <w:style w:type="numbering" w:customStyle="1" w:styleId="NoList1173">
    <w:name w:val="No List1173"/>
    <w:next w:val="NoList"/>
    <w:semiHidden/>
    <w:unhideWhenUsed/>
    <w:rsid w:val="00570ADF"/>
  </w:style>
  <w:style w:type="numbering" w:customStyle="1" w:styleId="NoList264">
    <w:name w:val="No List264"/>
    <w:next w:val="NoList"/>
    <w:semiHidden/>
    <w:unhideWhenUsed/>
    <w:rsid w:val="00570ADF"/>
  </w:style>
  <w:style w:type="numbering" w:customStyle="1" w:styleId="NoList1251">
    <w:name w:val="No List1251"/>
    <w:next w:val="NoList"/>
    <w:semiHidden/>
    <w:unhideWhenUsed/>
    <w:rsid w:val="00570ADF"/>
  </w:style>
  <w:style w:type="numbering" w:customStyle="1" w:styleId="NoList361">
    <w:name w:val="No List361"/>
    <w:next w:val="NoList"/>
    <w:semiHidden/>
    <w:unhideWhenUsed/>
    <w:rsid w:val="00570ADF"/>
  </w:style>
  <w:style w:type="numbering" w:customStyle="1" w:styleId="NoList1351">
    <w:name w:val="No List1351"/>
    <w:next w:val="NoList"/>
    <w:semiHidden/>
    <w:unhideWhenUsed/>
    <w:rsid w:val="00570ADF"/>
  </w:style>
  <w:style w:type="numbering" w:customStyle="1" w:styleId="NoList461">
    <w:name w:val="No List461"/>
    <w:next w:val="NoList"/>
    <w:semiHidden/>
    <w:rsid w:val="00570ADF"/>
  </w:style>
  <w:style w:type="numbering" w:customStyle="1" w:styleId="NoList561">
    <w:name w:val="No List561"/>
    <w:next w:val="NoList"/>
    <w:semiHidden/>
    <w:unhideWhenUsed/>
    <w:rsid w:val="00570ADF"/>
  </w:style>
  <w:style w:type="numbering" w:customStyle="1" w:styleId="NoList661">
    <w:name w:val="No List661"/>
    <w:next w:val="NoList"/>
    <w:semiHidden/>
    <w:rsid w:val="00570ADF"/>
  </w:style>
  <w:style w:type="numbering" w:customStyle="1" w:styleId="NoList761">
    <w:name w:val="No List761"/>
    <w:next w:val="NoList"/>
    <w:semiHidden/>
    <w:rsid w:val="00570ADF"/>
  </w:style>
  <w:style w:type="numbering" w:customStyle="1" w:styleId="NoList861">
    <w:name w:val="No List861"/>
    <w:next w:val="NoList"/>
    <w:semiHidden/>
    <w:unhideWhenUsed/>
    <w:rsid w:val="00570ADF"/>
  </w:style>
  <w:style w:type="numbering" w:customStyle="1" w:styleId="NoList951">
    <w:name w:val="No List951"/>
    <w:next w:val="NoList"/>
    <w:semiHidden/>
    <w:unhideWhenUsed/>
    <w:rsid w:val="00570ADF"/>
  </w:style>
  <w:style w:type="numbering" w:customStyle="1" w:styleId="NoList273">
    <w:name w:val="No List273"/>
    <w:next w:val="NoList"/>
    <w:semiHidden/>
    <w:unhideWhenUsed/>
    <w:rsid w:val="00570ADF"/>
  </w:style>
  <w:style w:type="numbering" w:customStyle="1" w:styleId="NoList1181">
    <w:name w:val="No List1181"/>
    <w:next w:val="NoList"/>
    <w:semiHidden/>
    <w:unhideWhenUsed/>
    <w:rsid w:val="00570ADF"/>
  </w:style>
  <w:style w:type="numbering" w:customStyle="1" w:styleId="NoList1191">
    <w:name w:val="No List1191"/>
    <w:next w:val="NoList"/>
    <w:semiHidden/>
    <w:unhideWhenUsed/>
    <w:rsid w:val="00570ADF"/>
  </w:style>
  <w:style w:type="numbering" w:customStyle="1" w:styleId="NoList283">
    <w:name w:val="No List283"/>
    <w:next w:val="NoList"/>
    <w:semiHidden/>
    <w:unhideWhenUsed/>
    <w:rsid w:val="00570ADF"/>
  </w:style>
  <w:style w:type="numbering" w:customStyle="1" w:styleId="NoList1261">
    <w:name w:val="No List1261"/>
    <w:next w:val="NoList"/>
    <w:semiHidden/>
    <w:unhideWhenUsed/>
    <w:rsid w:val="00570ADF"/>
  </w:style>
  <w:style w:type="numbering" w:customStyle="1" w:styleId="NoList371">
    <w:name w:val="No List371"/>
    <w:next w:val="NoList"/>
    <w:semiHidden/>
    <w:unhideWhenUsed/>
    <w:rsid w:val="00570ADF"/>
  </w:style>
  <w:style w:type="numbering" w:customStyle="1" w:styleId="NoList1361">
    <w:name w:val="No List1361"/>
    <w:next w:val="NoList"/>
    <w:semiHidden/>
    <w:unhideWhenUsed/>
    <w:rsid w:val="00570ADF"/>
  </w:style>
  <w:style w:type="numbering" w:customStyle="1" w:styleId="NoList471">
    <w:name w:val="No List471"/>
    <w:next w:val="NoList"/>
    <w:semiHidden/>
    <w:rsid w:val="00570ADF"/>
  </w:style>
  <w:style w:type="numbering" w:customStyle="1" w:styleId="NoList571">
    <w:name w:val="No List571"/>
    <w:next w:val="NoList"/>
    <w:semiHidden/>
    <w:unhideWhenUsed/>
    <w:rsid w:val="00570ADF"/>
  </w:style>
  <w:style w:type="numbering" w:customStyle="1" w:styleId="NoList671">
    <w:name w:val="No List671"/>
    <w:next w:val="NoList"/>
    <w:semiHidden/>
    <w:rsid w:val="00570ADF"/>
  </w:style>
  <w:style w:type="numbering" w:customStyle="1" w:styleId="NoList771">
    <w:name w:val="No List771"/>
    <w:next w:val="NoList"/>
    <w:semiHidden/>
    <w:rsid w:val="00570ADF"/>
  </w:style>
  <w:style w:type="numbering" w:customStyle="1" w:styleId="NoList871">
    <w:name w:val="No List871"/>
    <w:next w:val="NoList"/>
    <w:semiHidden/>
    <w:unhideWhenUsed/>
    <w:rsid w:val="00570ADF"/>
  </w:style>
  <w:style w:type="numbering" w:customStyle="1" w:styleId="NoList961">
    <w:name w:val="No List961"/>
    <w:next w:val="NoList"/>
    <w:semiHidden/>
    <w:unhideWhenUsed/>
    <w:rsid w:val="00570ADF"/>
  </w:style>
  <w:style w:type="numbering" w:customStyle="1" w:styleId="NoList293">
    <w:name w:val="No List293"/>
    <w:next w:val="NoList"/>
    <w:semiHidden/>
    <w:unhideWhenUsed/>
    <w:rsid w:val="00570ADF"/>
  </w:style>
  <w:style w:type="numbering" w:customStyle="1" w:styleId="NoList1201">
    <w:name w:val="No List1201"/>
    <w:next w:val="NoList"/>
    <w:semiHidden/>
    <w:unhideWhenUsed/>
    <w:rsid w:val="00570ADF"/>
  </w:style>
  <w:style w:type="numbering" w:customStyle="1" w:styleId="NoList11101">
    <w:name w:val="No List11101"/>
    <w:next w:val="NoList"/>
    <w:semiHidden/>
    <w:unhideWhenUsed/>
    <w:rsid w:val="00570ADF"/>
  </w:style>
  <w:style w:type="numbering" w:customStyle="1" w:styleId="NoList2101">
    <w:name w:val="No List2101"/>
    <w:next w:val="NoList"/>
    <w:semiHidden/>
    <w:unhideWhenUsed/>
    <w:rsid w:val="00570ADF"/>
  </w:style>
  <w:style w:type="numbering" w:customStyle="1" w:styleId="NoList1271">
    <w:name w:val="No List1271"/>
    <w:next w:val="NoList"/>
    <w:semiHidden/>
    <w:unhideWhenUsed/>
    <w:rsid w:val="00570ADF"/>
  </w:style>
  <w:style w:type="numbering" w:customStyle="1" w:styleId="NoList381">
    <w:name w:val="No List381"/>
    <w:next w:val="NoList"/>
    <w:semiHidden/>
    <w:unhideWhenUsed/>
    <w:rsid w:val="00570ADF"/>
  </w:style>
  <w:style w:type="numbering" w:customStyle="1" w:styleId="NoList1371">
    <w:name w:val="No List1371"/>
    <w:next w:val="NoList"/>
    <w:semiHidden/>
    <w:unhideWhenUsed/>
    <w:rsid w:val="00570ADF"/>
  </w:style>
  <w:style w:type="numbering" w:customStyle="1" w:styleId="NoList481">
    <w:name w:val="No List481"/>
    <w:next w:val="NoList"/>
    <w:semiHidden/>
    <w:rsid w:val="00570ADF"/>
  </w:style>
  <w:style w:type="numbering" w:customStyle="1" w:styleId="NoList581">
    <w:name w:val="No List581"/>
    <w:next w:val="NoList"/>
    <w:semiHidden/>
    <w:unhideWhenUsed/>
    <w:rsid w:val="00570ADF"/>
  </w:style>
  <w:style w:type="numbering" w:customStyle="1" w:styleId="NoList681">
    <w:name w:val="No List681"/>
    <w:next w:val="NoList"/>
    <w:semiHidden/>
    <w:rsid w:val="00570ADF"/>
  </w:style>
  <w:style w:type="numbering" w:customStyle="1" w:styleId="NoList781">
    <w:name w:val="No List781"/>
    <w:next w:val="NoList"/>
    <w:semiHidden/>
    <w:rsid w:val="00570ADF"/>
  </w:style>
  <w:style w:type="numbering" w:customStyle="1" w:styleId="NoList881">
    <w:name w:val="No List881"/>
    <w:next w:val="NoList"/>
    <w:semiHidden/>
    <w:unhideWhenUsed/>
    <w:rsid w:val="00570ADF"/>
  </w:style>
  <w:style w:type="numbering" w:customStyle="1" w:styleId="NoList971">
    <w:name w:val="No List971"/>
    <w:next w:val="NoList"/>
    <w:semiHidden/>
    <w:unhideWhenUsed/>
    <w:rsid w:val="00570ADF"/>
  </w:style>
  <w:style w:type="numbering" w:customStyle="1" w:styleId="NoList302">
    <w:name w:val="No List302"/>
    <w:next w:val="NoList"/>
    <w:semiHidden/>
    <w:unhideWhenUsed/>
    <w:rsid w:val="00570ADF"/>
  </w:style>
  <w:style w:type="table" w:customStyle="1" w:styleId="LightList-Accent51">
    <w:name w:val="Light List - Accent 51"/>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
    <w:name w:val="Light List11"/>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391">
    <w:name w:val="No List391"/>
    <w:next w:val="NoList"/>
    <w:semiHidden/>
    <w:unhideWhenUsed/>
    <w:rsid w:val="00570ADF"/>
  </w:style>
  <w:style w:type="numbering" w:customStyle="1" w:styleId="NoList401">
    <w:name w:val="No List401"/>
    <w:next w:val="NoList"/>
    <w:semiHidden/>
    <w:unhideWhenUsed/>
    <w:rsid w:val="00570ADF"/>
  </w:style>
  <w:style w:type="numbering" w:customStyle="1" w:styleId="NoList491">
    <w:name w:val="No List491"/>
    <w:next w:val="NoList"/>
    <w:semiHidden/>
    <w:unhideWhenUsed/>
    <w:rsid w:val="00570ADF"/>
  </w:style>
  <w:style w:type="numbering" w:customStyle="1" w:styleId="NoList501">
    <w:name w:val="No List501"/>
    <w:next w:val="NoList"/>
    <w:semiHidden/>
    <w:unhideWhenUsed/>
    <w:rsid w:val="00570ADF"/>
  </w:style>
  <w:style w:type="numbering" w:customStyle="1" w:styleId="NoList591">
    <w:name w:val="No List591"/>
    <w:next w:val="NoList"/>
    <w:semiHidden/>
    <w:unhideWhenUsed/>
    <w:rsid w:val="00570ADF"/>
  </w:style>
  <w:style w:type="numbering" w:customStyle="1" w:styleId="NoList601">
    <w:name w:val="No List601"/>
    <w:next w:val="NoList"/>
    <w:semiHidden/>
    <w:unhideWhenUsed/>
    <w:rsid w:val="00570ADF"/>
  </w:style>
  <w:style w:type="numbering" w:customStyle="1" w:styleId="NoList691">
    <w:name w:val="No List691"/>
    <w:next w:val="NoList"/>
    <w:semiHidden/>
    <w:unhideWhenUsed/>
    <w:rsid w:val="00570ADF"/>
  </w:style>
  <w:style w:type="numbering" w:customStyle="1" w:styleId="NoList701">
    <w:name w:val="No List701"/>
    <w:next w:val="NoList"/>
    <w:semiHidden/>
    <w:unhideWhenUsed/>
    <w:rsid w:val="00570ADF"/>
  </w:style>
  <w:style w:type="numbering" w:customStyle="1" w:styleId="NoList791">
    <w:name w:val="No List791"/>
    <w:next w:val="NoList"/>
    <w:semiHidden/>
    <w:unhideWhenUsed/>
    <w:rsid w:val="00570ADF"/>
  </w:style>
  <w:style w:type="numbering" w:customStyle="1" w:styleId="NoList801">
    <w:name w:val="No List801"/>
    <w:next w:val="NoList"/>
    <w:semiHidden/>
    <w:unhideWhenUsed/>
    <w:rsid w:val="00570ADF"/>
  </w:style>
  <w:style w:type="numbering" w:customStyle="1" w:styleId="NoList891">
    <w:name w:val="No List891"/>
    <w:next w:val="NoList"/>
    <w:semiHidden/>
    <w:unhideWhenUsed/>
    <w:rsid w:val="00570ADF"/>
  </w:style>
  <w:style w:type="numbering" w:customStyle="1" w:styleId="NoList111116">
    <w:name w:val="No List111116"/>
    <w:next w:val="NoList"/>
    <w:semiHidden/>
    <w:unhideWhenUsed/>
    <w:rsid w:val="00570ADF"/>
  </w:style>
  <w:style w:type="numbering" w:customStyle="1" w:styleId="NoList2119">
    <w:name w:val="No List2119"/>
    <w:next w:val="NoList"/>
    <w:semiHidden/>
    <w:unhideWhenUsed/>
    <w:rsid w:val="00570ADF"/>
  </w:style>
  <w:style w:type="numbering" w:customStyle="1" w:styleId="NoList11126">
    <w:name w:val="No List11126"/>
    <w:next w:val="NoList"/>
    <w:semiHidden/>
    <w:unhideWhenUsed/>
    <w:rsid w:val="00570ADF"/>
  </w:style>
  <w:style w:type="numbering" w:customStyle="1" w:styleId="NoList2126">
    <w:name w:val="No List2126"/>
    <w:next w:val="NoList"/>
    <w:semiHidden/>
    <w:unhideWhenUsed/>
    <w:rsid w:val="00570ADF"/>
  </w:style>
  <w:style w:type="numbering" w:customStyle="1" w:styleId="NoList1016">
    <w:name w:val="No List1016"/>
    <w:next w:val="NoList"/>
    <w:semiHidden/>
    <w:unhideWhenUsed/>
    <w:rsid w:val="00570ADF"/>
  </w:style>
  <w:style w:type="numbering" w:customStyle="1" w:styleId="NoList11135">
    <w:name w:val="No List11135"/>
    <w:next w:val="NoList"/>
    <w:semiHidden/>
    <w:rsid w:val="00570ADF"/>
  </w:style>
  <w:style w:type="numbering" w:customStyle="1" w:styleId="NoList2135">
    <w:name w:val="No List2135"/>
    <w:next w:val="NoList"/>
    <w:semiHidden/>
    <w:rsid w:val="00570ADF"/>
  </w:style>
  <w:style w:type="numbering" w:customStyle="1" w:styleId="NoList1111114">
    <w:name w:val="No List1111114"/>
    <w:next w:val="NoList"/>
    <w:semiHidden/>
    <w:unhideWhenUsed/>
    <w:rsid w:val="00570ADF"/>
  </w:style>
  <w:style w:type="numbering" w:customStyle="1" w:styleId="NoList11111113">
    <w:name w:val="No List11111113"/>
    <w:next w:val="NoList"/>
    <w:semiHidden/>
    <w:unhideWhenUsed/>
    <w:rsid w:val="00570ADF"/>
  </w:style>
  <w:style w:type="numbering" w:customStyle="1" w:styleId="NoList1515">
    <w:name w:val="No List1515"/>
    <w:next w:val="NoList"/>
    <w:semiHidden/>
    <w:unhideWhenUsed/>
    <w:rsid w:val="00570ADF"/>
  </w:style>
  <w:style w:type="numbering" w:customStyle="1" w:styleId="NoList11141">
    <w:name w:val="No List11141"/>
    <w:next w:val="NoList"/>
    <w:semiHidden/>
    <w:rsid w:val="00570ADF"/>
  </w:style>
  <w:style w:type="numbering" w:customStyle="1" w:styleId="NoList111124">
    <w:name w:val="No List111124"/>
    <w:next w:val="NoList"/>
    <w:semiHidden/>
    <w:unhideWhenUsed/>
    <w:rsid w:val="00570ADF"/>
  </w:style>
  <w:style w:type="numbering" w:customStyle="1" w:styleId="NoList1111121">
    <w:name w:val="No List1111121"/>
    <w:next w:val="NoList"/>
    <w:semiHidden/>
    <w:unhideWhenUsed/>
    <w:rsid w:val="00570ADF"/>
  </w:style>
  <w:style w:type="numbering" w:customStyle="1" w:styleId="NoList211113">
    <w:name w:val="No List211113"/>
    <w:next w:val="NoList"/>
    <w:semiHidden/>
    <w:unhideWhenUsed/>
    <w:rsid w:val="00570ADF"/>
  </w:style>
  <w:style w:type="numbering" w:customStyle="1" w:styleId="NoList13121">
    <w:name w:val="No List13121"/>
    <w:next w:val="NoList"/>
    <w:semiHidden/>
    <w:unhideWhenUsed/>
    <w:rsid w:val="00570ADF"/>
  </w:style>
  <w:style w:type="numbering" w:customStyle="1" w:styleId="NoList1521">
    <w:name w:val="No List1521"/>
    <w:next w:val="NoList"/>
    <w:semiHidden/>
    <w:unhideWhenUsed/>
    <w:rsid w:val="00570ADF"/>
  </w:style>
  <w:style w:type="numbering" w:customStyle="1" w:styleId="NoList1614">
    <w:name w:val="No List1614"/>
    <w:next w:val="NoList"/>
    <w:semiHidden/>
    <w:rsid w:val="00570ADF"/>
  </w:style>
  <w:style w:type="numbering" w:customStyle="1" w:styleId="NoList1714">
    <w:name w:val="No List1714"/>
    <w:next w:val="NoList"/>
    <w:semiHidden/>
    <w:unhideWhenUsed/>
    <w:rsid w:val="00570ADF"/>
  </w:style>
  <w:style w:type="numbering" w:customStyle="1" w:styleId="NoList2314">
    <w:name w:val="No List2314"/>
    <w:next w:val="NoList"/>
    <w:semiHidden/>
    <w:unhideWhenUsed/>
    <w:rsid w:val="00570ADF"/>
  </w:style>
  <w:style w:type="numbering" w:customStyle="1" w:styleId="NoList111213">
    <w:name w:val="No List111213"/>
    <w:next w:val="NoList"/>
    <w:semiHidden/>
    <w:unhideWhenUsed/>
    <w:rsid w:val="00570ADF"/>
  </w:style>
  <w:style w:type="numbering" w:customStyle="1" w:styleId="NoList21213">
    <w:name w:val="No List21213"/>
    <w:next w:val="NoList"/>
    <w:semiHidden/>
    <w:unhideWhenUsed/>
    <w:rsid w:val="00570ADF"/>
  </w:style>
  <w:style w:type="numbering" w:customStyle="1" w:styleId="NoList12212">
    <w:name w:val="No List12212"/>
    <w:next w:val="NoList"/>
    <w:semiHidden/>
    <w:unhideWhenUsed/>
    <w:rsid w:val="00570ADF"/>
  </w:style>
  <w:style w:type="numbering" w:customStyle="1" w:styleId="NoList3314">
    <w:name w:val="No List3314"/>
    <w:next w:val="NoList"/>
    <w:semiHidden/>
    <w:unhideWhenUsed/>
    <w:rsid w:val="00570ADF"/>
  </w:style>
  <w:style w:type="numbering" w:customStyle="1" w:styleId="NoList13212">
    <w:name w:val="No List13212"/>
    <w:next w:val="NoList"/>
    <w:semiHidden/>
    <w:unhideWhenUsed/>
    <w:rsid w:val="00570ADF"/>
  </w:style>
  <w:style w:type="numbering" w:customStyle="1" w:styleId="NoList4214">
    <w:name w:val="No List4214"/>
    <w:next w:val="NoList"/>
    <w:semiHidden/>
    <w:rsid w:val="00570ADF"/>
  </w:style>
  <w:style w:type="numbering" w:customStyle="1" w:styleId="NoList5212">
    <w:name w:val="No List5212"/>
    <w:next w:val="NoList"/>
    <w:semiHidden/>
    <w:unhideWhenUsed/>
    <w:rsid w:val="00570ADF"/>
  </w:style>
  <w:style w:type="numbering" w:customStyle="1" w:styleId="NoList6212">
    <w:name w:val="No List6212"/>
    <w:next w:val="NoList"/>
    <w:semiHidden/>
    <w:rsid w:val="00570ADF"/>
  </w:style>
  <w:style w:type="numbering" w:customStyle="1" w:styleId="NoList7212">
    <w:name w:val="No List7212"/>
    <w:next w:val="NoList"/>
    <w:semiHidden/>
    <w:rsid w:val="00570ADF"/>
  </w:style>
  <w:style w:type="numbering" w:customStyle="1" w:styleId="NoList8212">
    <w:name w:val="No List8212"/>
    <w:next w:val="NoList"/>
    <w:semiHidden/>
    <w:unhideWhenUsed/>
    <w:rsid w:val="00570ADF"/>
  </w:style>
  <w:style w:type="numbering" w:customStyle="1" w:styleId="NoList9212">
    <w:name w:val="No List9212"/>
    <w:next w:val="NoList"/>
    <w:semiHidden/>
    <w:unhideWhenUsed/>
    <w:rsid w:val="00570ADF"/>
  </w:style>
  <w:style w:type="numbering" w:customStyle="1" w:styleId="NoList10112">
    <w:name w:val="No List10112"/>
    <w:next w:val="NoList"/>
    <w:semiHidden/>
    <w:unhideWhenUsed/>
    <w:rsid w:val="00570ADF"/>
  </w:style>
  <w:style w:type="numbering" w:customStyle="1" w:styleId="NoList1814">
    <w:name w:val="No List1814"/>
    <w:next w:val="NoList"/>
    <w:semiHidden/>
    <w:unhideWhenUsed/>
    <w:rsid w:val="00570ADF"/>
  </w:style>
  <w:style w:type="numbering" w:customStyle="1" w:styleId="NoList1914">
    <w:name w:val="No List1914"/>
    <w:next w:val="NoList"/>
    <w:semiHidden/>
    <w:unhideWhenUsed/>
    <w:rsid w:val="00570ADF"/>
  </w:style>
  <w:style w:type="numbering" w:customStyle="1" w:styleId="NoList11013">
    <w:name w:val="No List11013"/>
    <w:next w:val="NoList"/>
    <w:semiHidden/>
    <w:unhideWhenUsed/>
    <w:rsid w:val="00570ADF"/>
  </w:style>
  <w:style w:type="numbering" w:customStyle="1" w:styleId="NoList2414">
    <w:name w:val="No List2414"/>
    <w:next w:val="NoList"/>
    <w:semiHidden/>
    <w:rsid w:val="00570ADF"/>
  </w:style>
  <w:style w:type="numbering" w:customStyle="1" w:styleId="NoList3413">
    <w:name w:val="No List3413"/>
    <w:next w:val="NoList"/>
    <w:semiHidden/>
    <w:rsid w:val="00570ADF"/>
  </w:style>
  <w:style w:type="numbering" w:customStyle="1" w:styleId="NoList11314">
    <w:name w:val="No List11314"/>
    <w:next w:val="NoList"/>
    <w:semiHidden/>
    <w:rsid w:val="00570ADF"/>
  </w:style>
  <w:style w:type="numbering" w:customStyle="1" w:styleId="NoList21312">
    <w:name w:val="No List21312"/>
    <w:next w:val="NoList"/>
    <w:semiHidden/>
    <w:rsid w:val="00570ADF"/>
  </w:style>
  <w:style w:type="numbering" w:customStyle="1" w:styleId="NoList4313">
    <w:name w:val="No List4313"/>
    <w:next w:val="NoList"/>
    <w:semiHidden/>
    <w:rsid w:val="00570ADF"/>
  </w:style>
  <w:style w:type="numbering" w:customStyle="1" w:styleId="NoList5312">
    <w:name w:val="No List5312"/>
    <w:next w:val="NoList"/>
    <w:semiHidden/>
    <w:rsid w:val="00570ADF"/>
  </w:style>
  <w:style w:type="numbering" w:customStyle="1" w:styleId="NoList6312">
    <w:name w:val="No List6312"/>
    <w:next w:val="NoList"/>
    <w:semiHidden/>
    <w:rsid w:val="00570ADF"/>
  </w:style>
  <w:style w:type="numbering" w:customStyle="1" w:styleId="NoList7312">
    <w:name w:val="No List7312"/>
    <w:next w:val="NoList"/>
    <w:semiHidden/>
    <w:rsid w:val="00570ADF"/>
  </w:style>
  <w:style w:type="numbering" w:customStyle="1" w:styleId="NoList8312">
    <w:name w:val="No List8312"/>
    <w:next w:val="NoList"/>
    <w:semiHidden/>
    <w:rsid w:val="00570ADF"/>
  </w:style>
  <w:style w:type="numbering" w:customStyle="1" w:styleId="NoList12312">
    <w:name w:val="No List12312"/>
    <w:next w:val="NoList"/>
    <w:semiHidden/>
    <w:unhideWhenUsed/>
    <w:rsid w:val="00570ADF"/>
  </w:style>
  <w:style w:type="numbering" w:customStyle="1" w:styleId="NoList9312">
    <w:name w:val="No List9312"/>
    <w:next w:val="NoList"/>
    <w:semiHidden/>
    <w:rsid w:val="00570ADF"/>
  </w:style>
  <w:style w:type="numbering" w:customStyle="1" w:styleId="NoList13312">
    <w:name w:val="No List13312"/>
    <w:next w:val="NoList"/>
    <w:semiHidden/>
    <w:unhideWhenUsed/>
    <w:rsid w:val="00570ADF"/>
  </w:style>
  <w:style w:type="numbering" w:customStyle="1" w:styleId="NoList111312">
    <w:name w:val="No List111312"/>
    <w:next w:val="NoList"/>
    <w:semiHidden/>
    <w:unhideWhenUsed/>
    <w:rsid w:val="00570ADF"/>
  </w:style>
  <w:style w:type="numbering" w:customStyle="1" w:styleId="NoList1111212">
    <w:name w:val="No List1111212"/>
    <w:next w:val="NoList"/>
    <w:semiHidden/>
    <w:unhideWhenUsed/>
    <w:rsid w:val="00570ADF"/>
  </w:style>
  <w:style w:type="numbering" w:customStyle="1" w:styleId="NoList211212">
    <w:name w:val="No List211212"/>
    <w:next w:val="NoList"/>
    <w:semiHidden/>
    <w:unhideWhenUsed/>
    <w:rsid w:val="00570ADF"/>
  </w:style>
  <w:style w:type="numbering" w:customStyle="1" w:styleId="NoList32113">
    <w:name w:val="No List32113"/>
    <w:next w:val="NoList"/>
    <w:semiHidden/>
    <w:unhideWhenUsed/>
    <w:rsid w:val="00570ADF"/>
  </w:style>
  <w:style w:type="numbering" w:customStyle="1" w:styleId="NoList131112">
    <w:name w:val="No List131112"/>
    <w:next w:val="NoList"/>
    <w:semiHidden/>
    <w:unhideWhenUsed/>
    <w:rsid w:val="00570ADF"/>
  </w:style>
  <w:style w:type="numbering" w:customStyle="1" w:styleId="NoList41113">
    <w:name w:val="No List41113"/>
    <w:next w:val="NoList"/>
    <w:semiHidden/>
    <w:rsid w:val="00570ADF"/>
  </w:style>
  <w:style w:type="numbering" w:customStyle="1" w:styleId="NoList51112">
    <w:name w:val="No List51112"/>
    <w:next w:val="NoList"/>
    <w:semiHidden/>
    <w:unhideWhenUsed/>
    <w:rsid w:val="00570ADF"/>
  </w:style>
  <w:style w:type="numbering" w:customStyle="1" w:styleId="NoList61112">
    <w:name w:val="No List61112"/>
    <w:next w:val="NoList"/>
    <w:semiHidden/>
    <w:rsid w:val="00570ADF"/>
  </w:style>
  <w:style w:type="numbering" w:customStyle="1" w:styleId="NoList71112">
    <w:name w:val="No List71112"/>
    <w:next w:val="NoList"/>
    <w:semiHidden/>
    <w:rsid w:val="00570ADF"/>
  </w:style>
  <w:style w:type="numbering" w:customStyle="1" w:styleId="NoList81112">
    <w:name w:val="No List81112"/>
    <w:next w:val="NoList"/>
    <w:semiHidden/>
    <w:unhideWhenUsed/>
    <w:rsid w:val="00570ADF"/>
  </w:style>
  <w:style w:type="numbering" w:customStyle="1" w:styleId="NoList91112">
    <w:name w:val="No List91112"/>
    <w:next w:val="NoList"/>
    <w:semiHidden/>
    <w:unhideWhenUsed/>
    <w:rsid w:val="00570ADF"/>
  </w:style>
  <w:style w:type="numbering" w:customStyle="1" w:styleId="NoList10212">
    <w:name w:val="No List10212"/>
    <w:next w:val="NoList"/>
    <w:semiHidden/>
    <w:unhideWhenUsed/>
    <w:rsid w:val="00570ADF"/>
  </w:style>
  <w:style w:type="numbering" w:customStyle="1" w:styleId="NoList14112">
    <w:name w:val="No List14112"/>
    <w:next w:val="NoList"/>
    <w:semiHidden/>
    <w:unhideWhenUsed/>
    <w:rsid w:val="00570ADF"/>
  </w:style>
  <w:style w:type="numbering" w:customStyle="1" w:styleId="NoList15112">
    <w:name w:val="No List15112"/>
    <w:next w:val="NoList"/>
    <w:semiHidden/>
    <w:unhideWhenUsed/>
    <w:rsid w:val="00570ADF"/>
  </w:style>
  <w:style w:type="numbering" w:customStyle="1" w:styleId="NoList16112">
    <w:name w:val="No List16112"/>
    <w:next w:val="NoList"/>
    <w:semiHidden/>
    <w:rsid w:val="00570ADF"/>
  </w:style>
  <w:style w:type="numbering" w:customStyle="1" w:styleId="NoList17111">
    <w:name w:val="No List17111"/>
    <w:next w:val="NoList"/>
    <w:semiHidden/>
    <w:unhideWhenUsed/>
    <w:rsid w:val="00570ADF"/>
  </w:style>
  <w:style w:type="numbering" w:customStyle="1" w:styleId="NoList23112">
    <w:name w:val="No List23112"/>
    <w:next w:val="NoList"/>
    <w:semiHidden/>
    <w:unhideWhenUsed/>
    <w:rsid w:val="00570ADF"/>
  </w:style>
  <w:style w:type="numbering" w:customStyle="1" w:styleId="NoList112112">
    <w:name w:val="No List112112"/>
    <w:next w:val="NoList"/>
    <w:semiHidden/>
    <w:unhideWhenUsed/>
    <w:rsid w:val="00570ADF"/>
  </w:style>
  <w:style w:type="numbering" w:customStyle="1" w:styleId="NoList1112112">
    <w:name w:val="No List1112112"/>
    <w:next w:val="NoList"/>
    <w:semiHidden/>
    <w:unhideWhenUsed/>
    <w:rsid w:val="00570ADF"/>
  </w:style>
  <w:style w:type="numbering" w:customStyle="1" w:styleId="NoList212112">
    <w:name w:val="No List212112"/>
    <w:next w:val="NoList"/>
    <w:semiHidden/>
    <w:unhideWhenUsed/>
    <w:rsid w:val="00570ADF"/>
  </w:style>
  <w:style w:type="numbering" w:customStyle="1" w:styleId="NoList122112">
    <w:name w:val="No List122112"/>
    <w:next w:val="NoList"/>
    <w:semiHidden/>
    <w:unhideWhenUsed/>
    <w:rsid w:val="00570ADF"/>
  </w:style>
  <w:style w:type="numbering" w:customStyle="1" w:styleId="NoList33112">
    <w:name w:val="No List33112"/>
    <w:next w:val="NoList"/>
    <w:semiHidden/>
    <w:unhideWhenUsed/>
    <w:rsid w:val="00570ADF"/>
  </w:style>
  <w:style w:type="numbering" w:customStyle="1" w:styleId="NoList132112">
    <w:name w:val="No List132112"/>
    <w:next w:val="NoList"/>
    <w:semiHidden/>
    <w:unhideWhenUsed/>
    <w:rsid w:val="00570ADF"/>
  </w:style>
  <w:style w:type="numbering" w:customStyle="1" w:styleId="NoList42112">
    <w:name w:val="No List42112"/>
    <w:next w:val="NoList"/>
    <w:semiHidden/>
    <w:rsid w:val="00570ADF"/>
  </w:style>
  <w:style w:type="numbering" w:customStyle="1" w:styleId="NoList52112">
    <w:name w:val="No List52112"/>
    <w:next w:val="NoList"/>
    <w:semiHidden/>
    <w:unhideWhenUsed/>
    <w:rsid w:val="00570ADF"/>
  </w:style>
  <w:style w:type="numbering" w:customStyle="1" w:styleId="NoList62112">
    <w:name w:val="No List62112"/>
    <w:next w:val="NoList"/>
    <w:semiHidden/>
    <w:rsid w:val="00570ADF"/>
  </w:style>
  <w:style w:type="numbering" w:customStyle="1" w:styleId="NoList72112">
    <w:name w:val="No List72112"/>
    <w:next w:val="NoList"/>
    <w:semiHidden/>
    <w:rsid w:val="00570ADF"/>
  </w:style>
  <w:style w:type="numbering" w:customStyle="1" w:styleId="NoList82112">
    <w:name w:val="No List82112"/>
    <w:next w:val="NoList"/>
    <w:semiHidden/>
    <w:unhideWhenUsed/>
    <w:rsid w:val="00570ADF"/>
  </w:style>
  <w:style w:type="numbering" w:customStyle="1" w:styleId="NoList92112">
    <w:name w:val="No List92112"/>
    <w:next w:val="NoList"/>
    <w:semiHidden/>
    <w:unhideWhenUsed/>
    <w:rsid w:val="00570ADF"/>
  </w:style>
  <w:style w:type="numbering" w:customStyle="1" w:styleId="NoList101112">
    <w:name w:val="No List101112"/>
    <w:next w:val="NoList"/>
    <w:semiHidden/>
    <w:unhideWhenUsed/>
    <w:rsid w:val="00570ADF"/>
  </w:style>
  <w:style w:type="numbering" w:customStyle="1" w:styleId="NoList18111">
    <w:name w:val="No List18111"/>
    <w:next w:val="NoList"/>
    <w:semiHidden/>
    <w:unhideWhenUsed/>
    <w:rsid w:val="00570ADF"/>
  </w:style>
  <w:style w:type="numbering" w:customStyle="1" w:styleId="NoList19111">
    <w:name w:val="No List19111"/>
    <w:next w:val="NoList"/>
    <w:semiHidden/>
    <w:unhideWhenUsed/>
    <w:rsid w:val="00570ADF"/>
  </w:style>
  <w:style w:type="numbering" w:customStyle="1" w:styleId="NoList113112">
    <w:name w:val="No List113112"/>
    <w:next w:val="NoList"/>
    <w:semiHidden/>
    <w:unhideWhenUsed/>
    <w:rsid w:val="00570ADF"/>
  </w:style>
  <w:style w:type="numbering" w:customStyle="1" w:styleId="NoList24111">
    <w:name w:val="No List24111"/>
    <w:next w:val="NoList"/>
    <w:semiHidden/>
    <w:rsid w:val="00570ADF"/>
  </w:style>
  <w:style w:type="numbering" w:customStyle="1" w:styleId="NoList34111">
    <w:name w:val="No List34111"/>
    <w:next w:val="NoList"/>
    <w:semiHidden/>
    <w:rsid w:val="00570ADF"/>
  </w:style>
  <w:style w:type="numbering" w:customStyle="1" w:styleId="NoList1113111">
    <w:name w:val="No List1113111"/>
    <w:next w:val="NoList"/>
    <w:semiHidden/>
    <w:rsid w:val="00570ADF"/>
  </w:style>
  <w:style w:type="numbering" w:customStyle="1" w:styleId="NoList213111">
    <w:name w:val="No List213111"/>
    <w:next w:val="NoList"/>
    <w:semiHidden/>
    <w:rsid w:val="00570ADF"/>
  </w:style>
  <w:style w:type="numbering" w:customStyle="1" w:styleId="NoList311112">
    <w:name w:val="No List311112"/>
    <w:next w:val="NoList"/>
    <w:semiHidden/>
    <w:rsid w:val="00570ADF"/>
  </w:style>
  <w:style w:type="numbering" w:customStyle="1" w:styleId="NoList43111">
    <w:name w:val="No List43111"/>
    <w:next w:val="NoList"/>
    <w:semiHidden/>
    <w:rsid w:val="00570ADF"/>
  </w:style>
  <w:style w:type="numbering" w:customStyle="1" w:styleId="NoList53111">
    <w:name w:val="No List53111"/>
    <w:next w:val="NoList"/>
    <w:semiHidden/>
    <w:rsid w:val="00570ADF"/>
  </w:style>
  <w:style w:type="numbering" w:customStyle="1" w:styleId="NoList63111">
    <w:name w:val="No List63111"/>
    <w:next w:val="NoList"/>
    <w:semiHidden/>
    <w:rsid w:val="00570ADF"/>
  </w:style>
  <w:style w:type="numbering" w:customStyle="1" w:styleId="NoList73111">
    <w:name w:val="No List73111"/>
    <w:next w:val="NoList"/>
    <w:semiHidden/>
    <w:rsid w:val="00570ADF"/>
  </w:style>
  <w:style w:type="numbering" w:customStyle="1" w:styleId="NoList83111">
    <w:name w:val="No List83111"/>
    <w:next w:val="NoList"/>
    <w:semiHidden/>
    <w:rsid w:val="00570ADF"/>
  </w:style>
  <w:style w:type="numbering" w:customStyle="1" w:styleId="NoList123111">
    <w:name w:val="No List123111"/>
    <w:next w:val="NoList"/>
    <w:semiHidden/>
    <w:unhideWhenUsed/>
    <w:rsid w:val="00570ADF"/>
  </w:style>
  <w:style w:type="numbering" w:customStyle="1" w:styleId="NoList93111">
    <w:name w:val="No List93111"/>
    <w:next w:val="NoList"/>
    <w:semiHidden/>
    <w:rsid w:val="00570ADF"/>
  </w:style>
  <w:style w:type="numbering" w:customStyle="1" w:styleId="NoList133111">
    <w:name w:val="No List133111"/>
    <w:next w:val="NoList"/>
    <w:semiHidden/>
    <w:unhideWhenUsed/>
    <w:rsid w:val="00570ADF"/>
  </w:style>
  <w:style w:type="numbering" w:customStyle="1" w:styleId="NoList221112">
    <w:name w:val="No List221112"/>
    <w:next w:val="NoList"/>
    <w:semiHidden/>
    <w:unhideWhenUsed/>
    <w:rsid w:val="00570ADF"/>
  </w:style>
  <w:style w:type="numbering" w:customStyle="1" w:styleId="NoList111111112">
    <w:name w:val="No List111111112"/>
    <w:next w:val="NoList"/>
    <w:semiHidden/>
    <w:unhideWhenUsed/>
    <w:rsid w:val="00570ADF"/>
  </w:style>
  <w:style w:type="numbering" w:customStyle="1" w:styleId="NoList1111111112">
    <w:name w:val="No List1111111112"/>
    <w:next w:val="NoList"/>
    <w:semiHidden/>
    <w:unhideWhenUsed/>
    <w:rsid w:val="00570ADF"/>
  </w:style>
  <w:style w:type="numbering" w:customStyle="1" w:styleId="NoList2111112">
    <w:name w:val="No List2111112"/>
    <w:next w:val="NoList"/>
    <w:semiHidden/>
    <w:unhideWhenUsed/>
    <w:rsid w:val="00570ADF"/>
  </w:style>
  <w:style w:type="numbering" w:customStyle="1" w:styleId="NoList1211112">
    <w:name w:val="No List1211112"/>
    <w:next w:val="NoList"/>
    <w:semiHidden/>
    <w:unhideWhenUsed/>
    <w:rsid w:val="00570ADF"/>
  </w:style>
  <w:style w:type="numbering" w:customStyle="1" w:styleId="NoList321112">
    <w:name w:val="No List321112"/>
    <w:next w:val="NoList"/>
    <w:semiHidden/>
    <w:unhideWhenUsed/>
    <w:rsid w:val="00570ADF"/>
  </w:style>
  <w:style w:type="numbering" w:customStyle="1" w:styleId="NoList1311112">
    <w:name w:val="No List1311112"/>
    <w:next w:val="NoList"/>
    <w:semiHidden/>
    <w:unhideWhenUsed/>
    <w:rsid w:val="00570ADF"/>
  </w:style>
  <w:style w:type="numbering" w:customStyle="1" w:styleId="NoList411112">
    <w:name w:val="No List411112"/>
    <w:next w:val="NoList"/>
    <w:semiHidden/>
    <w:rsid w:val="00570ADF"/>
  </w:style>
  <w:style w:type="numbering" w:customStyle="1" w:styleId="NoList511112">
    <w:name w:val="No List511112"/>
    <w:next w:val="NoList"/>
    <w:semiHidden/>
    <w:unhideWhenUsed/>
    <w:rsid w:val="00570ADF"/>
  </w:style>
  <w:style w:type="numbering" w:customStyle="1" w:styleId="NoList611112">
    <w:name w:val="No List611112"/>
    <w:next w:val="NoList"/>
    <w:semiHidden/>
    <w:rsid w:val="00570ADF"/>
  </w:style>
  <w:style w:type="numbering" w:customStyle="1" w:styleId="NoList711112">
    <w:name w:val="No List711112"/>
    <w:next w:val="NoList"/>
    <w:semiHidden/>
    <w:rsid w:val="00570ADF"/>
  </w:style>
  <w:style w:type="numbering" w:customStyle="1" w:styleId="NoList811112">
    <w:name w:val="No List811112"/>
    <w:next w:val="NoList"/>
    <w:semiHidden/>
    <w:unhideWhenUsed/>
    <w:rsid w:val="00570ADF"/>
  </w:style>
  <w:style w:type="numbering" w:customStyle="1" w:styleId="NoList911112">
    <w:name w:val="No List911112"/>
    <w:next w:val="NoList"/>
    <w:semiHidden/>
    <w:unhideWhenUsed/>
    <w:rsid w:val="00570ADF"/>
  </w:style>
  <w:style w:type="numbering" w:customStyle="1" w:styleId="NoList102111">
    <w:name w:val="No List102111"/>
    <w:next w:val="NoList"/>
    <w:semiHidden/>
    <w:unhideWhenUsed/>
    <w:rsid w:val="00570ADF"/>
  </w:style>
  <w:style w:type="numbering" w:customStyle="1" w:styleId="NoList141112">
    <w:name w:val="No List141112"/>
    <w:next w:val="NoList"/>
    <w:semiHidden/>
    <w:unhideWhenUsed/>
    <w:rsid w:val="00570ADF"/>
  </w:style>
  <w:style w:type="numbering" w:customStyle="1" w:styleId="NoList151112">
    <w:name w:val="No List151112"/>
    <w:next w:val="NoList"/>
    <w:semiHidden/>
    <w:unhideWhenUsed/>
    <w:rsid w:val="00570ADF"/>
  </w:style>
  <w:style w:type="numbering" w:customStyle="1" w:styleId="NoList2013">
    <w:name w:val="No List2013"/>
    <w:next w:val="NoList"/>
    <w:semiHidden/>
    <w:unhideWhenUsed/>
    <w:rsid w:val="00570ADF"/>
  </w:style>
  <w:style w:type="numbering" w:customStyle="1" w:styleId="NoList2151">
    <w:name w:val="No List2151"/>
    <w:next w:val="NoList"/>
    <w:semiHidden/>
    <w:rsid w:val="00570ADF"/>
  </w:style>
  <w:style w:type="numbering" w:customStyle="1" w:styleId="NoList11151">
    <w:name w:val="No List11151"/>
    <w:next w:val="NoList"/>
    <w:semiHidden/>
    <w:unhideWhenUsed/>
    <w:rsid w:val="00570ADF"/>
  </w:style>
  <w:style w:type="numbering" w:customStyle="1" w:styleId="NoList111132">
    <w:name w:val="No List111132"/>
    <w:next w:val="NoList"/>
    <w:semiHidden/>
    <w:unhideWhenUsed/>
    <w:rsid w:val="00570ADF"/>
  </w:style>
  <w:style w:type="numbering" w:customStyle="1" w:styleId="NoList13131">
    <w:name w:val="No List13131"/>
    <w:next w:val="NoList"/>
    <w:semiHidden/>
    <w:unhideWhenUsed/>
    <w:rsid w:val="00570ADF"/>
  </w:style>
  <w:style w:type="numbering" w:customStyle="1" w:styleId="NoList1041">
    <w:name w:val="No List1041"/>
    <w:next w:val="NoList"/>
    <w:semiHidden/>
    <w:unhideWhenUsed/>
    <w:rsid w:val="00570ADF"/>
  </w:style>
  <w:style w:type="numbering" w:customStyle="1" w:styleId="NoList1531">
    <w:name w:val="No List1531"/>
    <w:next w:val="NoList"/>
    <w:semiHidden/>
    <w:unhideWhenUsed/>
    <w:rsid w:val="00570ADF"/>
  </w:style>
  <w:style w:type="numbering" w:customStyle="1" w:styleId="NoList1621">
    <w:name w:val="No List1621"/>
    <w:next w:val="NoList"/>
    <w:semiHidden/>
    <w:rsid w:val="00570ADF"/>
  </w:style>
  <w:style w:type="numbering" w:customStyle="1" w:styleId="NoList1721">
    <w:name w:val="No List1721"/>
    <w:next w:val="NoList"/>
    <w:semiHidden/>
    <w:unhideWhenUsed/>
    <w:rsid w:val="00570ADF"/>
  </w:style>
  <w:style w:type="numbering" w:customStyle="1" w:styleId="NoList2322">
    <w:name w:val="No List2322"/>
    <w:next w:val="NoList"/>
    <w:semiHidden/>
    <w:unhideWhenUsed/>
    <w:rsid w:val="00570ADF"/>
  </w:style>
  <w:style w:type="numbering" w:customStyle="1" w:styleId="NoList111221">
    <w:name w:val="No List111221"/>
    <w:next w:val="NoList"/>
    <w:semiHidden/>
    <w:unhideWhenUsed/>
    <w:rsid w:val="00570ADF"/>
  </w:style>
  <w:style w:type="numbering" w:customStyle="1" w:styleId="NoList21221">
    <w:name w:val="No List21221"/>
    <w:next w:val="NoList"/>
    <w:semiHidden/>
    <w:unhideWhenUsed/>
    <w:rsid w:val="00570ADF"/>
  </w:style>
  <w:style w:type="numbering" w:customStyle="1" w:styleId="NoList12221">
    <w:name w:val="No List12221"/>
    <w:next w:val="NoList"/>
    <w:semiHidden/>
    <w:unhideWhenUsed/>
    <w:rsid w:val="00570ADF"/>
  </w:style>
  <w:style w:type="numbering" w:customStyle="1" w:styleId="NoList3322">
    <w:name w:val="No List3322"/>
    <w:next w:val="NoList"/>
    <w:semiHidden/>
    <w:unhideWhenUsed/>
    <w:rsid w:val="00570ADF"/>
  </w:style>
  <w:style w:type="numbering" w:customStyle="1" w:styleId="NoList13221">
    <w:name w:val="No List13221"/>
    <w:next w:val="NoList"/>
    <w:semiHidden/>
    <w:unhideWhenUsed/>
    <w:rsid w:val="00570ADF"/>
  </w:style>
  <w:style w:type="numbering" w:customStyle="1" w:styleId="NoList4222">
    <w:name w:val="No List4222"/>
    <w:next w:val="NoList"/>
    <w:semiHidden/>
    <w:rsid w:val="00570ADF"/>
  </w:style>
  <w:style w:type="numbering" w:customStyle="1" w:styleId="NoList5221">
    <w:name w:val="No List5221"/>
    <w:next w:val="NoList"/>
    <w:semiHidden/>
    <w:unhideWhenUsed/>
    <w:rsid w:val="00570ADF"/>
  </w:style>
  <w:style w:type="numbering" w:customStyle="1" w:styleId="NoList6221">
    <w:name w:val="No List6221"/>
    <w:next w:val="NoList"/>
    <w:semiHidden/>
    <w:rsid w:val="00570ADF"/>
  </w:style>
  <w:style w:type="numbering" w:customStyle="1" w:styleId="NoList7221">
    <w:name w:val="No List7221"/>
    <w:next w:val="NoList"/>
    <w:semiHidden/>
    <w:rsid w:val="00570ADF"/>
  </w:style>
  <w:style w:type="numbering" w:customStyle="1" w:styleId="NoList8221">
    <w:name w:val="No List8221"/>
    <w:next w:val="NoList"/>
    <w:semiHidden/>
    <w:unhideWhenUsed/>
    <w:rsid w:val="00570ADF"/>
  </w:style>
  <w:style w:type="numbering" w:customStyle="1" w:styleId="NoList9221">
    <w:name w:val="No List9221"/>
    <w:next w:val="NoList"/>
    <w:semiHidden/>
    <w:unhideWhenUsed/>
    <w:rsid w:val="00570ADF"/>
  </w:style>
  <w:style w:type="numbering" w:customStyle="1" w:styleId="NoList10121">
    <w:name w:val="No List10121"/>
    <w:next w:val="NoList"/>
    <w:semiHidden/>
    <w:unhideWhenUsed/>
    <w:rsid w:val="00570ADF"/>
  </w:style>
  <w:style w:type="numbering" w:customStyle="1" w:styleId="NoList1821">
    <w:name w:val="No List1821"/>
    <w:next w:val="NoList"/>
    <w:semiHidden/>
    <w:unhideWhenUsed/>
    <w:rsid w:val="00570ADF"/>
  </w:style>
  <w:style w:type="numbering" w:customStyle="1" w:styleId="NoList1921">
    <w:name w:val="No List1921"/>
    <w:next w:val="NoList"/>
    <w:semiHidden/>
    <w:unhideWhenUsed/>
    <w:rsid w:val="00570ADF"/>
  </w:style>
  <w:style w:type="numbering" w:customStyle="1" w:styleId="NoList11322">
    <w:name w:val="No List11322"/>
    <w:next w:val="NoList"/>
    <w:semiHidden/>
    <w:unhideWhenUsed/>
    <w:rsid w:val="00570ADF"/>
  </w:style>
  <w:style w:type="numbering" w:customStyle="1" w:styleId="NoList2422">
    <w:name w:val="No List2422"/>
    <w:next w:val="NoList"/>
    <w:semiHidden/>
    <w:rsid w:val="00570ADF"/>
  </w:style>
  <w:style w:type="numbering" w:customStyle="1" w:styleId="NoList3421">
    <w:name w:val="No List3421"/>
    <w:next w:val="NoList"/>
    <w:semiHidden/>
    <w:rsid w:val="00570ADF"/>
  </w:style>
  <w:style w:type="numbering" w:customStyle="1" w:styleId="NoList111321">
    <w:name w:val="No List111321"/>
    <w:next w:val="NoList"/>
    <w:semiHidden/>
    <w:rsid w:val="00570ADF"/>
  </w:style>
  <w:style w:type="numbering" w:customStyle="1" w:styleId="NoList21321">
    <w:name w:val="No List21321"/>
    <w:next w:val="NoList"/>
    <w:semiHidden/>
    <w:rsid w:val="00570ADF"/>
  </w:style>
  <w:style w:type="numbering" w:customStyle="1" w:styleId="NoList4321">
    <w:name w:val="No List4321"/>
    <w:next w:val="NoList"/>
    <w:semiHidden/>
    <w:rsid w:val="00570ADF"/>
  </w:style>
  <w:style w:type="numbering" w:customStyle="1" w:styleId="NoList5321">
    <w:name w:val="No List5321"/>
    <w:next w:val="NoList"/>
    <w:semiHidden/>
    <w:rsid w:val="00570ADF"/>
  </w:style>
  <w:style w:type="numbering" w:customStyle="1" w:styleId="NoList6321">
    <w:name w:val="No List6321"/>
    <w:next w:val="NoList"/>
    <w:semiHidden/>
    <w:rsid w:val="00570ADF"/>
  </w:style>
  <w:style w:type="numbering" w:customStyle="1" w:styleId="NoList7321">
    <w:name w:val="No List7321"/>
    <w:next w:val="NoList"/>
    <w:semiHidden/>
    <w:rsid w:val="00570ADF"/>
  </w:style>
  <w:style w:type="numbering" w:customStyle="1" w:styleId="NoList8321">
    <w:name w:val="No List8321"/>
    <w:next w:val="NoList"/>
    <w:semiHidden/>
    <w:rsid w:val="00570ADF"/>
  </w:style>
  <w:style w:type="numbering" w:customStyle="1" w:styleId="NoList12321">
    <w:name w:val="No List12321"/>
    <w:next w:val="NoList"/>
    <w:semiHidden/>
    <w:unhideWhenUsed/>
    <w:rsid w:val="00570ADF"/>
  </w:style>
  <w:style w:type="numbering" w:customStyle="1" w:styleId="NoList9321">
    <w:name w:val="No List9321"/>
    <w:next w:val="NoList"/>
    <w:semiHidden/>
    <w:rsid w:val="00570ADF"/>
  </w:style>
  <w:style w:type="numbering" w:customStyle="1" w:styleId="NoList13321">
    <w:name w:val="No List13321"/>
    <w:next w:val="NoList"/>
    <w:semiHidden/>
    <w:unhideWhenUsed/>
    <w:rsid w:val="00570ADF"/>
  </w:style>
  <w:style w:type="numbering" w:customStyle="1" w:styleId="NoList22121">
    <w:name w:val="No List22121"/>
    <w:next w:val="NoList"/>
    <w:semiHidden/>
    <w:unhideWhenUsed/>
    <w:rsid w:val="00570ADF"/>
  </w:style>
  <w:style w:type="numbering" w:customStyle="1" w:styleId="NoList1111131">
    <w:name w:val="No List1111131"/>
    <w:next w:val="NoList"/>
    <w:semiHidden/>
    <w:unhideWhenUsed/>
    <w:rsid w:val="00570ADF"/>
  </w:style>
  <w:style w:type="numbering" w:customStyle="1" w:styleId="NoList11111121">
    <w:name w:val="No List11111121"/>
    <w:next w:val="NoList"/>
    <w:semiHidden/>
    <w:unhideWhenUsed/>
    <w:rsid w:val="00570ADF"/>
  </w:style>
  <w:style w:type="numbering" w:customStyle="1" w:styleId="NoList211121">
    <w:name w:val="No List211121"/>
    <w:next w:val="NoList"/>
    <w:semiHidden/>
    <w:unhideWhenUsed/>
    <w:rsid w:val="00570ADF"/>
  </w:style>
  <w:style w:type="numbering" w:customStyle="1" w:styleId="NoList121121">
    <w:name w:val="No List121121"/>
    <w:next w:val="NoList"/>
    <w:semiHidden/>
    <w:unhideWhenUsed/>
    <w:rsid w:val="00570ADF"/>
  </w:style>
  <w:style w:type="numbering" w:customStyle="1" w:styleId="NoList32121">
    <w:name w:val="No List32121"/>
    <w:next w:val="NoList"/>
    <w:semiHidden/>
    <w:unhideWhenUsed/>
    <w:rsid w:val="00570ADF"/>
  </w:style>
  <w:style w:type="numbering" w:customStyle="1" w:styleId="NoList131121">
    <w:name w:val="No List131121"/>
    <w:next w:val="NoList"/>
    <w:semiHidden/>
    <w:unhideWhenUsed/>
    <w:rsid w:val="00570ADF"/>
  </w:style>
  <w:style w:type="numbering" w:customStyle="1" w:styleId="NoList41121">
    <w:name w:val="No List41121"/>
    <w:next w:val="NoList"/>
    <w:semiHidden/>
    <w:rsid w:val="00570ADF"/>
  </w:style>
  <w:style w:type="numbering" w:customStyle="1" w:styleId="NoList51121">
    <w:name w:val="No List51121"/>
    <w:next w:val="NoList"/>
    <w:semiHidden/>
    <w:unhideWhenUsed/>
    <w:rsid w:val="00570ADF"/>
  </w:style>
  <w:style w:type="numbering" w:customStyle="1" w:styleId="NoList61121">
    <w:name w:val="No List61121"/>
    <w:next w:val="NoList"/>
    <w:semiHidden/>
    <w:rsid w:val="00570ADF"/>
  </w:style>
  <w:style w:type="numbering" w:customStyle="1" w:styleId="NoList71121">
    <w:name w:val="No List71121"/>
    <w:next w:val="NoList"/>
    <w:semiHidden/>
    <w:rsid w:val="00570ADF"/>
  </w:style>
  <w:style w:type="numbering" w:customStyle="1" w:styleId="NoList81121">
    <w:name w:val="No List81121"/>
    <w:next w:val="NoList"/>
    <w:semiHidden/>
    <w:unhideWhenUsed/>
    <w:rsid w:val="00570ADF"/>
  </w:style>
  <w:style w:type="numbering" w:customStyle="1" w:styleId="NoList91121">
    <w:name w:val="No List91121"/>
    <w:next w:val="NoList"/>
    <w:semiHidden/>
    <w:unhideWhenUsed/>
    <w:rsid w:val="00570ADF"/>
  </w:style>
  <w:style w:type="numbering" w:customStyle="1" w:styleId="NoList10221">
    <w:name w:val="No List10221"/>
    <w:next w:val="NoList"/>
    <w:semiHidden/>
    <w:unhideWhenUsed/>
    <w:rsid w:val="00570ADF"/>
  </w:style>
  <w:style w:type="numbering" w:customStyle="1" w:styleId="NoList14121">
    <w:name w:val="No List14121"/>
    <w:next w:val="NoList"/>
    <w:semiHidden/>
    <w:unhideWhenUsed/>
    <w:rsid w:val="00570ADF"/>
  </w:style>
  <w:style w:type="numbering" w:customStyle="1" w:styleId="NoList15121">
    <w:name w:val="No List15121"/>
    <w:next w:val="NoList"/>
    <w:semiHidden/>
    <w:unhideWhenUsed/>
    <w:rsid w:val="00570ADF"/>
  </w:style>
  <w:style w:type="numbering" w:customStyle="1" w:styleId="NoList2021">
    <w:name w:val="No List2021"/>
    <w:next w:val="NoList"/>
    <w:semiHidden/>
    <w:unhideWhenUsed/>
    <w:rsid w:val="00570ADF"/>
  </w:style>
  <w:style w:type="numbering" w:customStyle="1" w:styleId="NoList11021">
    <w:name w:val="No List11021"/>
    <w:next w:val="NoList"/>
    <w:semiHidden/>
    <w:unhideWhenUsed/>
    <w:rsid w:val="00570ADF"/>
  </w:style>
  <w:style w:type="numbering" w:customStyle="1" w:styleId="NoList11412">
    <w:name w:val="No List11412"/>
    <w:next w:val="NoList"/>
    <w:semiHidden/>
    <w:rsid w:val="00570ADF"/>
  </w:style>
  <w:style w:type="numbering" w:customStyle="1" w:styleId="NoList2513">
    <w:name w:val="No List2513"/>
    <w:next w:val="NoList"/>
    <w:semiHidden/>
    <w:unhideWhenUsed/>
    <w:rsid w:val="00570ADF"/>
  </w:style>
  <w:style w:type="numbering" w:customStyle="1" w:styleId="NoList11511">
    <w:name w:val="No List11511"/>
    <w:next w:val="NoList"/>
    <w:semiHidden/>
    <w:unhideWhenUsed/>
    <w:rsid w:val="00570ADF"/>
  </w:style>
  <w:style w:type="numbering" w:customStyle="1" w:styleId="NoList2611">
    <w:name w:val="No List2611"/>
    <w:next w:val="NoList"/>
    <w:semiHidden/>
    <w:unhideWhenUsed/>
    <w:rsid w:val="00570ADF"/>
  </w:style>
  <w:style w:type="numbering" w:customStyle="1" w:styleId="NoList2161">
    <w:name w:val="No List2161"/>
    <w:next w:val="NoList"/>
    <w:semiHidden/>
    <w:rsid w:val="00570ADF"/>
  </w:style>
  <w:style w:type="numbering" w:customStyle="1" w:styleId="NoList2241">
    <w:name w:val="No List2241"/>
    <w:next w:val="NoList"/>
    <w:semiHidden/>
    <w:unhideWhenUsed/>
    <w:rsid w:val="00570ADF"/>
  </w:style>
  <w:style w:type="numbering" w:customStyle="1" w:styleId="NoList11161">
    <w:name w:val="No List11161"/>
    <w:next w:val="NoList"/>
    <w:semiHidden/>
    <w:unhideWhenUsed/>
    <w:rsid w:val="00570ADF"/>
  </w:style>
  <w:style w:type="numbering" w:customStyle="1" w:styleId="NoList111141">
    <w:name w:val="No List111141"/>
    <w:next w:val="NoList"/>
    <w:semiHidden/>
    <w:unhideWhenUsed/>
    <w:rsid w:val="00570ADF"/>
  </w:style>
  <w:style w:type="numbering" w:customStyle="1" w:styleId="NoList21141">
    <w:name w:val="No List21141"/>
    <w:next w:val="NoList"/>
    <w:semiHidden/>
    <w:unhideWhenUsed/>
    <w:rsid w:val="00570ADF"/>
  </w:style>
  <w:style w:type="numbering" w:customStyle="1" w:styleId="NoList12141">
    <w:name w:val="No List12141"/>
    <w:next w:val="NoList"/>
    <w:semiHidden/>
    <w:unhideWhenUsed/>
    <w:rsid w:val="00570ADF"/>
  </w:style>
  <w:style w:type="numbering" w:customStyle="1" w:styleId="NoList3241">
    <w:name w:val="No List3241"/>
    <w:next w:val="NoList"/>
    <w:semiHidden/>
    <w:unhideWhenUsed/>
    <w:rsid w:val="00570ADF"/>
  </w:style>
  <w:style w:type="numbering" w:customStyle="1" w:styleId="NoList13141">
    <w:name w:val="No List13141"/>
    <w:next w:val="NoList"/>
    <w:semiHidden/>
    <w:unhideWhenUsed/>
    <w:rsid w:val="00570ADF"/>
  </w:style>
  <w:style w:type="numbering" w:customStyle="1" w:styleId="NoList4141">
    <w:name w:val="No List4141"/>
    <w:next w:val="NoList"/>
    <w:semiHidden/>
    <w:rsid w:val="00570ADF"/>
  </w:style>
  <w:style w:type="numbering" w:customStyle="1" w:styleId="NoList5141">
    <w:name w:val="No List5141"/>
    <w:next w:val="NoList"/>
    <w:semiHidden/>
    <w:unhideWhenUsed/>
    <w:rsid w:val="00570ADF"/>
  </w:style>
  <w:style w:type="numbering" w:customStyle="1" w:styleId="NoList6141">
    <w:name w:val="No List6141"/>
    <w:next w:val="NoList"/>
    <w:semiHidden/>
    <w:rsid w:val="00570ADF"/>
  </w:style>
  <w:style w:type="numbering" w:customStyle="1" w:styleId="NoList7141">
    <w:name w:val="No List7141"/>
    <w:next w:val="NoList"/>
    <w:semiHidden/>
    <w:rsid w:val="00570ADF"/>
  </w:style>
  <w:style w:type="numbering" w:customStyle="1" w:styleId="NoList8141">
    <w:name w:val="No List8141"/>
    <w:next w:val="NoList"/>
    <w:semiHidden/>
    <w:unhideWhenUsed/>
    <w:rsid w:val="00570ADF"/>
  </w:style>
  <w:style w:type="numbering" w:customStyle="1" w:styleId="NoList9141">
    <w:name w:val="No List9141"/>
    <w:next w:val="NoList"/>
    <w:semiHidden/>
    <w:unhideWhenUsed/>
    <w:rsid w:val="00570ADF"/>
  </w:style>
  <w:style w:type="numbering" w:customStyle="1" w:styleId="NoList1051">
    <w:name w:val="No List1051"/>
    <w:next w:val="NoList"/>
    <w:semiHidden/>
    <w:unhideWhenUsed/>
    <w:rsid w:val="00570ADF"/>
  </w:style>
  <w:style w:type="numbering" w:customStyle="1" w:styleId="NoList1441">
    <w:name w:val="No List1441"/>
    <w:next w:val="NoList"/>
    <w:semiHidden/>
    <w:unhideWhenUsed/>
    <w:rsid w:val="00570ADF"/>
  </w:style>
  <w:style w:type="numbering" w:customStyle="1" w:styleId="NoList1541">
    <w:name w:val="No List1541"/>
    <w:next w:val="NoList"/>
    <w:semiHidden/>
    <w:unhideWhenUsed/>
    <w:rsid w:val="00570ADF"/>
  </w:style>
  <w:style w:type="numbering" w:customStyle="1" w:styleId="NoList1631">
    <w:name w:val="No List1631"/>
    <w:next w:val="NoList"/>
    <w:semiHidden/>
    <w:rsid w:val="00570ADF"/>
  </w:style>
  <w:style w:type="numbering" w:customStyle="1" w:styleId="NoList1731">
    <w:name w:val="No List1731"/>
    <w:next w:val="NoList"/>
    <w:semiHidden/>
    <w:unhideWhenUsed/>
    <w:rsid w:val="00570ADF"/>
  </w:style>
  <w:style w:type="numbering" w:customStyle="1" w:styleId="NoList2331">
    <w:name w:val="No List2331"/>
    <w:next w:val="NoList"/>
    <w:semiHidden/>
    <w:unhideWhenUsed/>
    <w:rsid w:val="00570ADF"/>
  </w:style>
  <w:style w:type="numbering" w:customStyle="1" w:styleId="NoList111231">
    <w:name w:val="No List111231"/>
    <w:next w:val="NoList"/>
    <w:semiHidden/>
    <w:unhideWhenUsed/>
    <w:rsid w:val="00570ADF"/>
  </w:style>
  <w:style w:type="numbering" w:customStyle="1" w:styleId="NoList21231">
    <w:name w:val="No List21231"/>
    <w:next w:val="NoList"/>
    <w:semiHidden/>
    <w:unhideWhenUsed/>
    <w:rsid w:val="00570ADF"/>
  </w:style>
  <w:style w:type="numbering" w:customStyle="1" w:styleId="NoList12231">
    <w:name w:val="No List12231"/>
    <w:next w:val="NoList"/>
    <w:semiHidden/>
    <w:unhideWhenUsed/>
    <w:rsid w:val="00570ADF"/>
  </w:style>
  <w:style w:type="numbering" w:customStyle="1" w:styleId="NoList3331">
    <w:name w:val="No List3331"/>
    <w:next w:val="NoList"/>
    <w:semiHidden/>
    <w:unhideWhenUsed/>
    <w:rsid w:val="00570ADF"/>
  </w:style>
  <w:style w:type="numbering" w:customStyle="1" w:styleId="NoList13231">
    <w:name w:val="No List13231"/>
    <w:next w:val="NoList"/>
    <w:semiHidden/>
    <w:unhideWhenUsed/>
    <w:rsid w:val="00570ADF"/>
  </w:style>
  <w:style w:type="numbering" w:customStyle="1" w:styleId="NoList4231">
    <w:name w:val="No List4231"/>
    <w:next w:val="NoList"/>
    <w:semiHidden/>
    <w:rsid w:val="00570ADF"/>
  </w:style>
  <w:style w:type="numbering" w:customStyle="1" w:styleId="NoList5231">
    <w:name w:val="No List5231"/>
    <w:next w:val="NoList"/>
    <w:semiHidden/>
    <w:unhideWhenUsed/>
    <w:rsid w:val="00570ADF"/>
  </w:style>
  <w:style w:type="numbering" w:customStyle="1" w:styleId="NoList6231">
    <w:name w:val="No List6231"/>
    <w:next w:val="NoList"/>
    <w:semiHidden/>
    <w:rsid w:val="00570ADF"/>
  </w:style>
  <w:style w:type="numbering" w:customStyle="1" w:styleId="NoList7231">
    <w:name w:val="No List7231"/>
    <w:next w:val="NoList"/>
    <w:semiHidden/>
    <w:rsid w:val="00570ADF"/>
  </w:style>
  <w:style w:type="numbering" w:customStyle="1" w:styleId="NoList8231">
    <w:name w:val="No List8231"/>
    <w:next w:val="NoList"/>
    <w:semiHidden/>
    <w:unhideWhenUsed/>
    <w:rsid w:val="00570ADF"/>
  </w:style>
  <w:style w:type="numbering" w:customStyle="1" w:styleId="NoList9231">
    <w:name w:val="No List9231"/>
    <w:next w:val="NoList"/>
    <w:semiHidden/>
    <w:unhideWhenUsed/>
    <w:rsid w:val="00570ADF"/>
  </w:style>
  <w:style w:type="numbering" w:customStyle="1" w:styleId="NoList10131">
    <w:name w:val="No List10131"/>
    <w:next w:val="NoList"/>
    <w:semiHidden/>
    <w:unhideWhenUsed/>
    <w:rsid w:val="00570ADF"/>
  </w:style>
  <w:style w:type="numbering" w:customStyle="1" w:styleId="NoList1831">
    <w:name w:val="No List1831"/>
    <w:next w:val="NoList"/>
    <w:semiHidden/>
    <w:unhideWhenUsed/>
    <w:rsid w:val="00570ADF"/>
  </w:style>
  <w:style w:type="numbering" w:customStyle="1" w:styleId="NoList1931">
    <w:name w:val="No List1931"/>
    <w:next w:val="NoList"/>
    <w:semiHidden/>
    <w:rsid w:val="00570ADF"/>
  </w:style>
  <w:style w:type="numbering" w:customStyle="1" w:styleId="NoList2431">
    <w:name w:val="No List2431"/>
    <w:next w:val="NoList"/>
    <w:semiHidden/>
    <w:rsid w:val="00570ADF"/>
  </w:style>
  <w:style w:type="numbering" w:customStyle="1" w:styleId="NoList901">
    <w:name w:val="No List901"/>
    <w:next w:val="NoList"/>
    <w:semiHidden/>
    <w:unhideWhenUsed/>
    <w:rsid w:val="00570ADF"/>
  </w:style>
  <w:style w:type="numbering" w:customStyle="1" w:styleId="NoList1281">
    <w:name w:val="No List1281"/>
    <w:next w:val="NoList"/>
    <w:semiHidden/>
    <w:rsid w:val="00570ADF"/>
  </w:style>
  <w:style w:type="numbering" w:customStyle="1" w:styleId="NoList2171">
    <w:name w:val="No List2171"/>
    <w:next w:val="NoList"/>
    <w:semiHidden/>
    <w:rsid w:val="00570ADF"/>
  </w:style>
  <w:style w:type="numbering" w:customStyle="1" w:styleId="NoList11171">
    <w:name w:val="No List11171"/>
    <w:next w:val="NoList"/>
    <w:semiHidden/>
    <w:rsid w:val="00570ADF"/>
  </w:style>
  <w:style w:type="numbering" w:customStyle="1" w:styleId="NoList11181">
    <w:name w:val="No List11181"/>
    <w:next w:val="NoList"/>
    <w:semiHidden/>
    <w:rsid w:val="00570ADF"/>
  </w:style>
  <w:style w:type="numbering" w:customStyle="1" w:styleId="NoList2181">
    <w:name w:val="No List2181"/>
    <w:next w:val="NoList"/>
    <w:semiHidden/>
    <w:rsid w:val="00570ADF"/>
  </w:style>
  <w:style w:type="numbering" w:customStyle="1" w:styleId="NoList111151">
    <w:name w:val="No List111151"/>
    <w:next w:val="NoList"/>
    <w:semiHidden/>
    <w:rsid w:val="00570ADF"/>
  </w:style>
  <w:style w:type="numbering" w:customStyle="1" w:styleId="NoList3101">
    <w:name w:val="No List3101"/>
    <w:next w:val="NoList"/>
    <w:semiHidden/>
    <w:rsid w:val="00570ADF"/>
  </w:style>
  <w:style w:type="numbering" w:customStyle="1" w:styleId="NoList4101">
    <w:name w:val="No List4101"/>
    <w:next w:val="NoList"/>
    <w:semiHidden/>
    <w:rsid w:val="00570ADF"/>
  </w:style>
  <w:style w:type="numbering" w:customStyle="1" w:styleId="NoList5101">
    <w:name w:val="No List5101"/>
    <w:next w:val="NoList"/>
    <w:semiHidden/>
    <w:rsid w:val="00570ADF"/>
  </w:style>
  <w:style w:type="numbering" w:customStyle="1" w:styleId="NoList6101">
    <w:name w:val="No List6101"/>
    <w:next w:val="NoList"/>
    <w:semiHidden/>
    <w:rsid w:val="00570ADF"/>
  </w:style>
  <w:style w:type="numbering" w:customStyle="1" w:styleId="NoList7101">
    <w:name w:val="No List7101"/>
    <w:next w:val="NoList"/>
    <w:semiHidden/>
    <w:rsid w:val="00570ADF"/>
  </w:style>
  <w:style w:type="numbering" w:customStyle="1" w:styleId="NoList8101">
    <w:name w:val="No List8101"/>
    <w:next w:val="NoList"/>
    <w:semiHidden/>
    <w:rsid w:val="00570ADF"/>
  </w:style>
  <w:style w:type="numbering" w:customStyle="1" w:styleId="NoList981">
    <w:name w:val="No List981"/>
    <w:next w:val="NoList"/>
    <w:semiHidden/>
    <w:rsid w:val="00570ADF"/>
  </w:style>
  <w:style w:type="numbering" w:customStyle="1" w:styleId="NoList1061">
    <w:name w:val="No List1061"/>
    <w:next w:val="NoList"/>
    <w:semiHidden/>
    <w:rsid w:val="00570ADF"/>
  </w:style>
  <w:style w:type="numbering" w:customStyle="1" w:styleId="NoList1291">
    <w:name w:val="No List1291"/>
    <w:next w:val="NoList"/>
    <w:semiHidden/>
    <w:rsid w:val="00570ADF"/>
  </w:style>
  <w:style w:type="numbering" w:customStyle="1" w:styleId="NoList21151">
    <w:name w:val="No List21151"/>
    <w:next w:val="NoList"/>
    <w:semiHidden/>
    <w:rsid w:val="00570ADF"/>
  </w:style>
  <w:style w:type="numbering" w:customStyle="1" w:styleId="NoList1381">
    <w:name w:val="No List1381"/>
    <w:next w:val="NoList"/>
    <w:semiHidden/>
    <w:rsid w:val="00570ADF"/>
  </w:style>
  <w:style w:type="numbering" w:customStyle="1" w:styleId="NoList1451">
    <w:name w:val="No List1451"/>
    <w:next w:val="NoList"/>
    <w:semiHidden/>
    <w:rsid w:val="00570ADF"/>
  </w:style>
  <w:style w:type="numbering" w:customStyle="1" w:styleId="NoList1551">
    <w:name w:val="No List1551"/>
    <w:next w:val="NoList"/>
    <w:semiHidden/>
    <w:rsid w:val="00570ADF"/>
  </w:style>
  <w:style w:type="numbering" w:customStyle="1" w:styleId="NoList1641">
    <w:name w:val="No List1641"/>
    <w:next w:val="NoList"/>
    <w:semiHidden/>
    <w:rsid w:val="00570ADF"/>
  </w:style>
  <w:style w:type="numbering" w:customStyle="1" w:styleId="NoList1741">
    <w:name w:val="No List1741"/>
    <w:next w:val="NoList"/>
    <w:semiHidden/>
    <w:rsid w:val="00570ADF"/>
  </w:style>
  <w:style w:type="numbering" w:customStyle="1" w:styleId="NoList1841">
    <w:name w:val="No List1841"/>
    <w:next w:val="NoList"/>
    <w:semiHidden/>
    <w:rsid w:val="00570ADF"/>
  </w:style>
  <w:style w:type="numbering" w:customStyle="1" w:styleId="NoList1941">
    <w:name w:val="No List1941"/>
    <w:next w:val="NoList"/>
    <w:semiHidden/>
    <w:rsid w:val="00570ADF"/>
  </w:style>
  <w:style w:type="numbering" w:customStyle="1" w:styleId="NoList2031">
    <w:name w:val="No List2031"/>
    <w:next w:val="NoList"/>
    <w:semiHidden/>
    <w:rsid w:val="00570ADF"/>
  </w:style>
  <w:style w:type="numbering" w:customStyle="1" w:styleId="NoList11031">
    <w:name w:val="No List11031"/>
    <w:next w:val="NoList"/>
    <w:semiHidden/>
    <w:rsid w:val="00570ADF"/>
  </w:style>
  <w:style w:type="numbering" w:customStyle="1" w:styleId="NoList2251">
    <w:name w:val="No List2251"/>
    <w:next w:val="NoList"/>
    <w:semiHidden/>
    <w:rsid w:val="00570ADF"/>
  </w:style>
  <w:style w:type="numbering" w:customStyle="1" w:styleId="NoList2341">
    <w:name w:val="No List2341"/>
    <w:next w:val="NoList"/>
    <w:semiHidden/>
    <w:rsid w:val="00570ADF"/>
  </w:style>
  <w:style w:type="numbering" w:customStyle="1" w:styleId="NoList2441">
    <w:name w:val="No List2441"/>
    <w:next w:val="NoList"/>
    <w:semiHidden/>
    <w:rsid w:val="00570ADF"/>
  </w:style>
  <w:style w:type="numbering" w:customStyle="1" w:styleId="NoList2521">
    <w:name w:val="No List2521"/>
    <w:next w:val="NoList"/>
    <w:semiHidden/>
    <w:rsid w:val="00570ADF"/>
  </w:style>
  <w:style w:type="numbering" w:customStyle="1" w:styleId="NoList3151">
    <w:name w:val="No List3151"/>
    <w:next w:val="NoList"/>
    <w:semiHidden/>
    <w:rsid w:val="00570ADF"/>
  </w:style>
  <w:style w:type="numbering" w:customStyle="1" w:styleId="NoList11241">
    <w:name w:val="No List11241"/>
    <w:next w:val="NoList"/>
    <w:semiHidden/>
    <w:rsid w:val="00570ADF"/>
  </w:style>
  <w:style w:type="numbering" w:customStyle="1" w:styleId="NoList3251">
    <w:name w:val="No List3251"/>
    <w:next w:val="NoList"/>
    <w:semiHidden/>
    <w:rsid w:val="00570ADF"/>
  </w:style>
  <w:style w:type="numbering" w:customStyle="1" w:styleId="NoList4151">
    <w:name w:val="No List4151"/>
    <w:next w:val="NoList"/>
    <w:semiHidden/>
    <w:rsid w:val="00570ADF"/>
  </w:style>
  <w:style w:type="numbering" w:customStyle="1" w:styleId="NoList11331">
    <w:name w:val="No List11331"/>
    <w:next w:val="NoList"/>
    <w:semiHidden/>
    <w:rsid w:val="00570ADF"/>
  </w:style>
  <w:style w:type="numbering" w:customStyle="1" w:styleId="NoList3341">
    <w:name w:val="No List3341"/>
    <w:next w:val="NoList"/>
    <w:semiHidden/>
    <w:rsid w:val="00570ADF"/>
  </w:style>
  <w:style w:type="numbering" w:customStyle="1" w:styleId="NoList4241">
    <w:name w:val="No List4241"/>
    <w:next w:val="NoList"/>
    <w:semiHidden/>
    <w:rsid w:val="00570ADF"/>
  </w:style>
  <w:style w:type="numbering" w:customStyle="1" w:styleId="NoList1111141">
    <w:name w:val="No List1111141"/>
    <w:next w:val="NoList"/>
    <w:semiHidden/>
    <w:rsid w:val="00570ADF"/>
  </w:style>
  <w:style w:type="numbering" w:customStyle="1" w:styleId="NoList211131">
    <w:name w:val="No List211131"/>
    <w:next w:val="NoList"/>
    <w:semiHidden/>
    <w:rsid w:val="00570ADF"/>
  </w:style>
  <w:style w:type="numbering" w:customStyle="1" w:styleId="NoList2621">
    <w:name w:val="No List2621"/>
    <w:next w:val="NoList"/>
    <w:semiHidden/>
    <w:rsid w:val="00570ADF"/>
  </w:style>
  <w:style w:type="numbering" w:customStyle="1" w:styleId="NoList11421">
    <w:name w:val="No List11421"/>
    <w:next w:val="NoList"/>
    <w:semiHidden/>
    <w:rsid w:val="00570ADF"/>
  </w:style>
  <w:style w:type="numbering" w:customStyle="1" w:styleId="NoList11521">
    <w:name w:val="No List11521"/>
    <w:next w:val="NoList"/>
    <w:semiHidden/>
    <w:rsid w:val="00570ADF"/>
  </w:style>
  <w:style w:type="numbering" w:customStyle="1" w:styleId="NoList2711">
    <w:name w:val="No List2711"/>
    <w:next w:val="NoList"/>
    <w:semiHidden/>
    <w:rsid w:val="00570ADF"/>
  </w:style>
  <w:style w:type="numbering" w:customStyle="1" w:styleId="NoList3431">
    <w:name w:val="No List3431"/>
    <w:next w:val="NoList"/>
    <w:semiHidden/>
    <w:rsid w:val="00570ADF"/>
  </w:style>
  <w:style w:type="numbering" w:customStyle="1" w:styleId="NoList12151">
    <w:name w:val="No List12151"/>
    <w:next w:val="NoList"/>
    <w:semiHidden/>
    <w:rsid w:val="00570ADF"/>
  </w:style>
  <w:style w:type="numbering" w:customStyle="1" w:styleId="NoList4331">
    <w:name w:val="No List4331"/>
    <w:next w:val="NoList"/>
    <w:semiHidden/>
    <w:rsid w:val="00570ADF"/>
  </w:style>
  <w:style w:type="numbering" w:customStyle="1" w:styleId="NoList13151">
    <w:name w:val="No List13151"/>
    <w:next w:val="NoList"/>
    <w:semiHidden/>
    <w:rsid w:val="00570ADF"/>
  </w:style>
  <w:style w:type="numbering" w:customStyle="1" w:styleId="NoList21241">
    <w:name w:val="No List21241"/>
    <w:next w:val="NoList"/>
    <w:semiHidden/>
    <w:rsid w:val="00570ADF"/>
  </w:style>
  <w:style w:type="numbering" w:customStyle="1" w:styleId="NoList111241">
    <w:name w:val="No List111241"/>
    <w:next w:val="NoList"/>
    <w:semiHidden/>
    <w:rsid w:val="00570ADF"/>
  </w:style>
  <w:style w:type="numbering" w:customStyle="1" w:styleId="NoList1111221">
    <w:name w:val="No List1111221"/>
    <w:next w:val="NoList"/>
    <w:semiHidden/>
    <w:rsid w:val="00570ADF"/>
  </w:style>
  <w:style w:type="numbering" w:customStyle="1" w:styleId="NoList211221">
    <w:name w:val="No List211221"/>
    <w:next w:val="NoList"/>
    <w:semiHidden/>
    <w:rsid w:val="00570ADF"/>
  </w:style>
  <w:style w:type="numbering" w:customStyle="1" w:styleId="NoList311121">
    <w:name w:val="No List311121"/>
    <w:next w:val="NoList"/>
    <w:semiHidden/>
    <w:rsid w:val="00570ADF"/>
  </w:style>
  <w:style w:type="numbering" w:customStyle="1" w:styleId="NoList41131">
    <w:name w:val="No List41131"/>
    <w:next w:val="NoList"/>
    <w:semiHidden/>
    <w:rsid w:val="00570ADF"/>
  </w:style>
  <w:style w:type="numbering" w:customStyle="1" w:styleId="NoList5151">
    <w:name w:val="No List5151"/>
    <w:next w:val="NoList"/>
    <w:semiHidden/>
    <w:rsid w:val="00570ADF"/>
  </w:style>
  <w:style w:type="numbering" w:customStyle="1" w:styleId="NoList11111131">
    <w:name w:val="No List11111131"/>
    <w:next w:val="NoList"/>
    <w:semiHidden/>
    <w:rsid w:val="00570ADF"/>
  </w:style>
  <w:style w:type="numbering" w:customStyle="1" w:styleId="NoList2111121">
    <w:name w:val="No List2111121"/>
    <w:next w:val="NoList"/>
    <w:semiHidden/>
    <w:rsid w:val="00570ADF"/>
  </w:style>
  <w:style w:type="numbering" w:customStyle="1" w:styleId="NoList3111112">
    <w:name w:val="No List3111112"/>
    <w:next w:val="NoList"/>
    <w:semiHidden/>
    <w:rsid w:val="00570ADF"/>
  </w:style>
  <w:style w:type="numbering" w:customStyle="1" w:styleId="NoList121131">
    <w:name w:val="No List121131"/>
    <w:next w:val="NoList"/>
    <w:semiHidden/>
    <w:rsid w:val="00570ADF"/>
  </w:style>
  <w:style w:type="numbering" w:customStyle="1" w:styleId="NoList112121">
    <w:name w:val="No List112121"/>
    <w:next w:val="NoList"/>
    <w:semiHidden/>
    <w:rsid w:val="00570ADF"/>
  </w:style>
  <w:style w:type="numbering" w:customStyle="1" w:styleId="NoList22131">
    <w:name w:val="No List22131"/>
    <w:next w:val="NoList"/>
    <w:semiHidden/>
    <w:rsid w:val="00570ADF"/>
  </w:style>
  <w:style w:type="numbering" w:customStyle="1" w:styleId="NoList32131">
    <w:name w:val="No List32131"/>
    <w:next w:val="NoList"/>
    <w:semiHidden/>
    <w:rsid w:val="00570ADF"/>
  </w:style>
  <w:style w:type="numbering" w:customStyle="1" w:styleId="NoList411121">
    <w:name w:val="No List411121"/>
    <w:next w:val="NoList"/>
    <w:semiHidden/>
    <w:rsid w:val="00570ADF"/>
  </w:style>
  <w:style w:type="numbering" w:customStyle="1" w:styleId="NoList6151">
    <w:name w:val="No List6151"/>
    <w:next w:val="NoList"/>
    <w:semiHidden/>
    <w:rsid w:val="00570ADF"/>
  </w:style>
  <w:style w:type="numbering" w:customStyle="1" w:styleId="NoList7151">
    <w:name w:val="No List7151"/>
    <w:next w:val="NoList"/>
    <w:semiHidden/>
    <w:rsid w:val="00570ADF"/>
  </w:style>
  <w:style w:type="numbering" w:customStyle="1" w:styleId="NoList131131">
    <w:name w:val="No List131131"/>
    <w:next w:val="NoList"/>
    <w:semiHidden/>
    <w:rsid w:val="00570ADF"/>
  </w:style>
  <w:style w:type="numbering" w:customStyle="1" w:styleId="NoList113121">
    <w:name w:val="No List113121"/>
    <w:next w:val="NoList"/>
    <w:semiHidden/>
    <w:rsid w:val="00570ADF"/>
  </w:style>
  <w:style w:type="numbering" w:customStyle="1" w:styleId="NoList23121">
    <w:name w:val="No List23121"/>
    <w:next w:val="NoList"/>
    <w:semiHidden/>
    <w:rsid w:val="00570ADF"/>
  </w:style>
  <w:style w:type="numbering" w:customStyle="1" w:styleId="NoList33121">
    <w:name w:val="No List33121"/>
    <w:next w:val="NoList"/>
    <w:semiHidden/>
    <w:rsid w:val="00570ADF"/>
  </w:style>
  <w:style w:type="numbering" w:customStyle="1" w:styleId="NoList42121">
    <w:name w:val="No List42121"/>
    <w:next w:val="NoList"/>
    <w:semiHidden/>
    <w:rsid w:val="00570ADF"/>
  </w:style>
  <w:style w:type="numbering" w:customStyle="1" w:styleId="NoList8151">
    <w:name w:val="No List8151"/>
    <w:next w:val="NoList"/>
    <w:semiHidden/>
    <w:rsid w:val="00570ADF"/>
  </w:style>
  <w:style w:type="numbering" w:customStyle="1" w:styleId="NoList9151">
    <w:name w:val="No List9151"/>
    <w:next w:val="NoList"/>
    <w:semiHidden/>
    <w:rsid w:val="00570ADF"/>
  </w:style>
  <w:style w:type="numbering" w:customStyle="1" w:styleId="NoList10141">
    <w:name w:val="No List10141"/>
    <w:next w:val="NoList"/>
    <w:semiHidden/>
    <w:rsid w:val="00570ADF"/>
  </w:style>
  <w:style w:type="numbering" w:customStyle="1" w:styleId="NoList14131">
    <w:name w:val="No List14131"/>
    <w:next w:val="NoList"/>
    <w:semiHidden/>
    <w:rsid w:val="00570ADF"/>
  </w:style>
  <w:style w:type="numbering" w:customStyle="1" w:styleId="NoList24121">
    <w:name w:val="No List24121"/>
    <w:next w:val="NoList"/>
    <w:semiHidden/>
    <w:rsid w:val="00570ADF"/>
  </w:style>
  <w:style w:type="numbering" w:customStyle="1" w:styleId="NoList114111">
    <w:name w:val="No List114111"/>
    <w:next w:val="NoList"/>
    <w:semiHidden/>
    <w:rsid w:val="00570ADF"/>
  </w:style>
  <w:style w:type="numbering" w:customStyle="1" w:styleId="NoList212121">
    <w:name w:val="No List212121"/>
    <w:next w:val="NoList"/>
    <w:semiHidden/>
    <w:rsid w:val="00570ADF"/>
  </w:style>
  <w:style w:type="numbering" w:customStyle="1" w:styleId="NoList1112121">
    <w:name w:val="No List1112121"/>
    <w:next w:val="NoList"/>
    <w:semiHidden/>
    <w:rsid w:val="00570ADF"/>
  </w:style>
  <w:style w:type="numbering" w:customStyle="1" w:styleId="NoList11112111">
    <w:name w:val="No List11112111"/>
    <w:next w:val="NoList"/>
    <w:semiHidden/>
    <w:rsid w:val="00570ADF"/>
  </w:style>
  <w:style w:type="numbering" w:customStyle="1" w:styleId="NoList2112111">
    <w:name w:val="No List2112111"/>
    <w:next w:val="NoList"/>
    <w:semiHidden/>
    <w:rsid w:val="00570ADF"/>
  </w:style>
  <w:style w:type="numbering" w:customStyle="1" w:styleId="NoList34121">
    <w:name w:val="No List34121"/>
    <w:next w:val="NoList"/>
    <w:semiHidden/>
    <w:rsid w:val="00570ADF"/>
  </w:style>
  <w:style w:type="numbering" w:customStyle="1" w:styleId="NoList43121">
    <w:name w:val="No List43121"/>
    <w:next w:val="NoList"/>
    <w:semiHidden/>
    <w:rsid w:val="00570ADF"/>
  </w:style>
  <w:style w:type="numbering" w:customStyle="1" w:styleId="NoList51131">
    <w:name w:val="No List51131"/>
    <w:next w:val="NoList"/>
    <w:semiHidden/>
    <w:rsid w:val="00570ADF"/>
  </w:style>
  <w:style w:type="numbering" w:customStyle="1" w:styleId="NoList111111121">
    <w:name w:val="No List111111121"/>
    <w:next w:val="NoList"/>
    <w:semiHidden/>
    <w:rsid w:val="00570ADF"/>
  </w:style>
  <w:style w:type="numbering" w:customStyle="1" w:styleId="NoList21111112">
    <w:name w:val="No List21111112"/>
    <w:next w:val="NoList"/>
    <w:semiHidden/>
    <w:rsid w:val="00570ADF"/>
  </w:style>
  <w:style w:type="numbering" w:customStyle="1" w:styleId="NoList31212">
    <w:name w:val="No List31212"/>
    <w:next w:val="NoList"/>
    <w:semiHidden/>
    <w:rsid w:val="00570ADF"/>
  </w:style>
  <w:style w:type="numbering" w:customStyle="1" w:styleId="NoList12241">
    <w:name w:val="No List12241"/>
    <w:next w:val="NoList"/>
    <w:semiHidden/>
    <w:rsid w:val="00570ADF"/>
  </w:style>
  <w:style w:type="numbering" w:customStyle="1" w:styleId="NoList1121112">
    <w:name w:val="No List1121112"/>
    <w:next w:val="NoList"/>
    <w:semiHidden/>
    <w:rsid w:val="00570ADF"/>
  </w:style>
  <w:style w:type="numbering" w:customStyle="1" w:styleId="NoList221121">
    <w:name w:val="No List221121"/>
    <w:next w:val="NoList"/>
    <w:semiHidden/>
    <w:rsid w:val="00570ADF"/>
  </w:style>
  <w:style w:type="numbering" w:customStyle="1" w:styleId="NoList321121">
    <w:name w:val="No List321121"/>
    <w:next w:val="NoList"/>
    <w:semiHidden/>
    <w:rsid w:val="00570ADF"/>
  </w:style>
  <w:style w:type="numbering" w:customStyle="1" w:styleId="NoList41211">
    <w:name w:val="No List41211"/>
    <w:next w:val="NoList"/>
    <w:semiHidden/>
    <w:rsid w:val="00570ADF"/>
  </w:style>
  <w:style w:type="numbering" w:customStyle="1" w:styleId="NoList61131">
    <w:name w:val="No List61131"/>
    <w:next w:val="NoList"/>
    <w:semiHidden/>
    <w:rsid w:val="00570ADF"/>
  </w:style>
  <w:style w:type="numbering" w:customStyle="1" w:styleId="NoList71131">
    <w:name w:val="No List71131"/>
    <w:next w:val="NoList"/>
    <w:semiHidden/>
    <w:rsid w:val="00570ADF"/>
  </w:style>
  <w:style w:type="numbering" w:customStyle="1" w:styleId="NoList13241">
    <w:name w:val="No List13241"/>
    <w:next w:val="NoList"/>
    <w:semiHidden/>
    <w:rsid w:val="00570ADF"/>
  </w:style>
  <w:style w:type="numbering" w:customStyle="1" w:styleId="NoList1131111">
    <w:name w:val="No List1131111"/>
    <w:next w:val="NoList"/>
    <w:semiHidden/>
    <w:rsid w:val="00570ADF"/>
  </w:style>
  <w:style w:type="numbering" w:customStyle="1" w:styleId="NoList231112">
    <w:name w:val="No List231112"/>
    <w:next w:val="NoList"/>
    <w:semiHidden/>
    <w:rsid w:val="00570ADF"/>
  </w:style>
  <w:style w:type="numbering" w:customStyle="1" w:styleId="NoList331112">
    <w:name w:val="No List331112"/>
    <w:next w:val="NoList"/>
    <w:semiHidden/>
    <w:rsid w:val="00570ADF"/>
  </w:style>
  <w:style w:type="numbering" w:customStyle="1" w:styleId="NoList421112">
    <w:name w:val="No List421112"/>
    <w:next w:val="NoList"/>
    <w:semiHidden/>
    <w:rsid w:val="00570ADF"/>
  </w:style>
  <w:style w:type="numbering" w:customStyle="1" w:styleId="NoList81131">
    <w:name w:val="No List81131"/>
    <w:next w:val="NoList"/>
    <w:semiHidden/>
    <w:rsid w:val="00570ADF"/>
  </w:style>
  <w:style w:type="numbering" w:customStyle="1" w:styleId="NoList91131">
    <w:name w:val="No List91131"/>
    <w:next w:val="NoList"/>
    <w:semiHidden/>
    <w:rsid w:val="00570ADF"/>
  </w:style>
  <w:style w:type="numbering" w:customStyle="1" w:styleId="NoList2811">
    <w:name w:val="No List2811"/>
    <w:next w:val="NoList"/>
    <w:semiHidden/>
    <w:rsid w:val="00570ADF"/>
  </w:style>
  <w:style w:type="numbering" w:customStyle="1" w:styleId="NoList11611">
    <w:name w:val="No List11611"/>
    <w:next w:val="NoList"/>
    <w:semiHidden/>
    <w:rsid w:val="00570ADF"/>
  </w:style>
  <w:style w:type="numbering" w:customStyle="1" w:styleId="NoList11711">
    <w:name w:val="No List11711"/>
    <w:next w:val="NoList"/>
    <w:semiHidden/>
    <w:rsid w:val="00570ADF"/>
  </w:style>
  <w:style w:type="numbering" w:customStyle="1" w:styleId="NoList2911">
    <w:name w:val="No List2911"/>
    <w:next w:val="NoList"/>
    <w:semiHidden/>
    <w:rsid w:val="00570ADF"/>
  </w:style>
  <w:style w:type="numbering" w:customStyle="1" w:styleId="NoList111331">
    <w:name w:val="No List111331"/>
    <w:next w:val="NoList"/>
    <w:semiHidden/>
    <w:rsid w:val="00570ADF"/>
  </w:style>
  <w:style w:type="numbering" w:customStyle="1" w:styleId="NoList3511">
    <w:name w:val="No List3511"/>
    <w:next w:val="NoList"/>
    <w:semiHidden/>
    <w:rsid w:val="00570ADF"/>
  </w:style>
  <w:style w:type="numbering" w:customStyle="1" w:styleId="NoList4411">
    <w:name w:val="No List4411"/>
    <w:next w:val="NoList"/>
    <w:semiHidden/>
    <w:rsid w:val="00570ADF"/>
  </w:style>
  <w:style w:type="numbering" w:customStyle="1" w:styleId="NoList5241">
    <w:name w:val="No List5241"/>
    <w:next w:val="NoList"/>
    <w:semiHidden/>
    <w:rsid w:val="00570ADF"/>
  </w:style>
  <w:style w:type="numbering" w:customStyle="1" w:styleId="NoList6241">
    <w:name w:val="No List6241"/>
    <w:next w:val="NoList"/>
    <w:semiHidden/>
    <w:rsid w:val="00570ADF"/>
  </w:style>
  <w:style w:type="numbering" w:customStyle="1" w:styleId="NoList7241">
    <w:name w:val="No List7241"/>
    <w:next w:val="NoList"/>
    <w:semiHidden/>
    <w:rsid w:val="00570ADF"/>
  </w:style>
  <w:style w:type="numbering" w:customStyle="1" w:styleId="NoList8241">
    <w:name w:val="No List8241"/>
    <w:next w:val="NoList"/>
    <w:semiHidden/>
    <w:rsid w:val="00570ADF"/>
  </w:style>
  <w:style w:type="numbering" w:customStyle="1" w:styleId="NoList9241">
    <w:name w:val="No List9241"/>
    <w:next w:val="NoList"/>
    <w:semiHidden/>
    <w:rsid w:val="00570ADF"/>
  </w:style>
  <w:style w:type="numbering" w:customStyle="1" w:styleId="NoList10231">
    <w:name w:val="No List10231"/>
    <w:next w:val="NoList"/>
    <w:semiHidden/>
    <w:rsid w:val="00570ADF"/>
  </w:style>
  <w:style w:type="numbering" w:customStyle="1" w:styleId="NoList12331">
    <w:name w:val="No List12331"/>
    <w:next w:val="NoList"/>
    <w:semiHidden/>
    <w:rsid w:val="00570ADF"/>
  </w:style>
  <w:style w:type="numbering" w:customStyle="1" w:styleId="NoList21331">
    <w:name w:val="No List21331"/>
    <w:next w:val="NoList"/>
    <w:semiHidden/>
    <w:rsid w:val="00570ADF"/>
  </w:style>
  <w:style w:type="numbering" w:customStyle="1" w:styleId="NoList13331">
    <w:name w:val="No List13331"/>
    <w:next w:val="NoList"/>
    <w:semiHidden/>
    <w:rsid w:val="00570ADF"/>
  </w:style>
  <w:style w:type="numbering" w:customStyle="1" w:styleId="NoList14211">
    <w:name w:val="No List14211"/>
    <w:next w:val="NoList"/>
    <w:semiHidden/>
    <w:rsid w:val="00570ADF"/>
  </w:style>
  <w:style w:type="numbering" w:customStyle="1" w:styleId="NoList15131">
    <w:name w:val="No List15131"/>
    <w:next w:val="NoList"/>
    <w:semiHidden/>
    <w:rsid w:val="00570ADF"/>
  </w:style>
  <w:style w:type="numbering" w:customStyle="1" w:styleId="NoList16121">
    <w:name w:val="No List16121"/>
    <w:next w:val="NoList"/>
    <w:semiHidden/>
    <w:rsid w:val="00570ADF"/>
  </w:style>
  <w:style w:type="numbering" w:customStyle="1" w:styleId="NoList17121">
    <w:name w:val="No List17121"/>
    <w:next w:val="NoList"/>
    <w:semiHidden/>
    <w:rsid w:val="00570ADF"/>
  </w:style>
  <w:style w:type="numbering" w:customStyle="1" w:styleId="NoList18121">
    <w:name w:val="No List18121"/>
    <w:next w:val="NoList"/>
    <w:semiHidden/>
    <w:rsid w:val="00570ADF"/>
  </w:style>
  <w:style w:type="numbering" w:customStyle="1" w:styleId="NoList19121">
    <w:name w:val="No List19121"/>
    <w:next w:val="NoList"/>
    <w:semiHidden/>
    <w:rsid w:val="00570ADF"/>
  </w:style>
  <w:style w:type="numbering" w:customStyle="1" w:styleId="NoList20111">
    <w:name w:val="No List20111"/>
    <w:next w:val="NoList"/>
    <w:semiHidden/>
    <w:rsid w:val="00570ADF"/>
  </w:style>
  <w:style w:type="numbering" w:customStyle="1" w:styleId="NoList110111">
    <w:name w:val="No List110111"/>
    <w:next w:val="NoList"/>
    <w:semiHidden/>
    <w:rsid w:val="00570ADF"/>
  </w:style>
  <w:style w:type="numbering" w:customStyle="1" w:styleId="NoList22211">
    <w:name w:val="No List22211"/>
    <w:next w:val="NoList"/>
    <w:semiHidden/>
    <w:rsid w:val="00570ADF"/>
  </w:style>
  <w:style w:type="numbering" w:customStyle="1" w:styleId="NoList23211">
    <w:name w:val="No List23211"/>
    <w:next w:val="NoList"/>
    <w:semiHidden/>
    <w:rsid w:val="00570ADF"/>
  </w:style>
  <w:style w:type="numbering" w:customStyle="1" w:styleId="NoList24211">
    <w:name w:val="No List24211"/>
    <w:next w:val="NoList"/>
    <w:semiHidden/>
    <w:rsid w:val="00570ADF"/>
  </w:style>
  <w:style w:type="numbering" w:customStyle="1" w:styleId="NoList25111">
    <w:name w:val="No List25111"/>
    <w:next w:val="NoList"/>
    <w:semiHidden/>
    <w:rsid w:val="00570ADF"/>
  </w:style>
  <w:style w:type="numbering" w:customStyle="1" w:styleId="NoList31311">
    <w:name w:val="No List31311"/>
    <w:next w:val="NoList"/>
    <w:semiHidden/>
    <w:rsid w:val="00570ADF"/>
  </w:style>
  <w:style w:type="numbering" w:customStyle="1" w:styleId="NoList112211">
    <w:name w:val="No List112211"/>
    <w:next w:val="NoList"/>
    <w:semiHidden/>
    <w:rsid w:val="00570ADF"/>
  </w:style>
  <w:style w:type="numbering" w:customStyle="1" w:styleId="NoList32211">
    <w:name w:val="No List32211"/>
    <w:next w:val="NoList"/>
    <w:semiHidden/>
    <w:rsid w:val="00570ADF"/>
  </w:style>
  <w:style w:type="numbering" w:customStyle="1" w:styleId="NoList41311">
    <w:name w:val="No List41311"/>
    <w:next w:val="NoList"/>
    <w:semiHidden/>
    <w:rsid w:val="00570ADF"/>
  </w:style>
  <w:style w:type="numbering" w:customStyle="1" w:styleId="NoList113211">
    <w:name w:val="No List113211"/>
    <w:next w:val="NoList"/>
    <w:semiHidden/>
    <w:rsid w:val="00570ADF"/>
  </w:style>
  <w:style w:type="numbering" w:customStyle="1" w:styleId="NoList33211">
    <w:name w:val="No List33211"/>
    <w:next w:val="NoList"/>
    <w:semiHidden/>
    <w:rsid w:val="00570ADF"/>
  </w:style>
  <w:style w:type="numbering" w:customStyle="1" w:styleId="NoList42211">
    <w:name w:val="No List42211"/>
    <w:next w:val="NoList"/>
    <w:semiHidden/>
    <w:rsid w:val="00570ADF"/>
  </w:style>
  <w:style w:type="numbering" w:customStyle="1" w:styleId="NoList1111311">
    <w:name w:val="No List1111311"/>
    <w:next w:val="NoList"/>
    <w:semiHidden/>
    <w:rsid w:val="00570ADF"/>
  </w:style>
  <w:style w:type="numbering" w:customStyle="1" w:styleId="NoList211311">
    <w:name w:val="No List211311"/>
    <w:next w:val="NoList"/>
    <w:semiHidden/>
    <w:rsid w:val="00570ADF"/>
  </w:style>
  <w:style w:type="numbering" w:customStyle="1" w:styleId="NoList3011">
    <w:name w:val="No List3011"/>
    <w:next w:val="NoList"/>
    <w:semiHidden/>
    <w:rsid w:val="00570ADF"/>
  </w:style>
  <w:style w:type="numbering" w:customStyle="1" w:styleId="NoList991">
    <w:name w:val="No List991"/>
    <w:next w:val="NoList"/>
    <w:semiHidden/>
    <w:unhideWhenUsed/>
    <w:rsid w:val="00570ADF"/>
  </w:style>
  <w:style w:type="numbering" w:customStyle="1" w:styleId="NoList1301">
    <w:name w:val="No List1301"/>
    <w:next w:val="NoList"/>
    <w:semiHidden/>
    <w:rsid w:val="00570ADF"/>
  </w:style>
  <w:style w:type="numbering" w:customStyle="1" w:styleId="NoList2191">
    <w:name w:val="No List2191"/>
    <w:next w:val="NoList"/>
    <w:semiHidden/>
    <w:rsid w:val="00570ADF"/>
  </w:style>
  <w:style w:type="numbering" w:customStyle="1" w:styleId="NoList11191">
    <w:name w:val="No List11191"/>
    <w:next w:val="NoList"/>
    <w:semiHidden/>
    <w:rsid w:val="00570ADF"/>
  </w:style>
  <w:style w:type="numbering" w:customStyle="1" w:styleId="NoList21101">
    <w:name w:val="No List21101"/>
    <w:next w:val="NoList"/>
    <w:semiHidden/>
    <w:rsid w:val="00570ADF"/>
  </w:style>
  <w:style w:type="numbering" w:customStyle="1" w:styleId="NoList3161">
    <w:name w:val="No List3161"/>
    <w:next w:val="NoList"/>
    <w:semiHidden/>
    <w:rsid w:val="00570ADF"/>
  </w:style>
  <w:style w:type="numbering" w:customStyle="1" w:styleId="NoList4161">
    <w:name w:val="No List4161"/>
    <w:next w:val="NoList"/>
    <w:semiHidden/>
    <w:rsid w:val="00570ADF"/>
  </w:style>
  <w:style w:type="numbering" w:customStyle="1" w:styleId="NoList5161">
    <w:name w:val="No List5161"/>
    <w:next w:val="NoList"/>
    <w:semiHidden/>
    <w:rsid w:val="00570ADF"/>
  </w:style>
  <w:style w:type="numbering" w:customStyle="1" w:styleId="NoList6161">
    <w:name w:val="No List6161"/>
    <w:next w:val="NoList"/>
    <w:semiHidden/>
    <w:rsid w:val="00570ADF"/>
  </w:style>
  <w:style w:type="numbering" w:customStyle="1" w:styleId="NoList7161">
    <w:name w:val="No List7161"/>
    <w:next w:val="NoList"/>
    <w:semiHidden/>
    <w:rsid w:val="00570ADF"/>
  </w:style>
  <w:style w:type="numbering" w:customStyle="1" w:styleId="NoList8161">
    <w:name w:val="No List8161"/>
    <w:next w:val="NoList"/>
    <w:semiHidden/>
    <w:rsid w:val="00570ADF"/>
  </w:style>
  <w:style w:type="numbering" w:customStyle="1" w:styleId="NoList9101">
    <w:name w:val="No List9101"/>
    <w:next w:val="NoList"/>
    <w:semiHidden/>
    <w:rsid w:val="00570ADF"/>
  </w:style>
  <w:style w:type="numbering" w:customStyle="1" w:styleId="NoList1071">
    <w:name w:val="No List1071"/>
    <w:next w:val="NoList"/>
    <w:semiHidden/>
    <w:rsid w:val="00570ADF"/>
  </w:style>
  <w:style w:type="numbering" w:customStyle="1" w:styleId="NoList111101">
    <w:name w:val="No List111101"/>
    <w:next w:val="NoList"/>
    <w:semiHidden/>
    <w:rsid w:val="00570ADF"/>
  </w:style>
  <w:style w:type="numbering" w:customStyle="1" w:styleId="NoList12101">
    <w:name w:val="No List12101"/>
    <w:next w:val="NoList"/>
    <w:semiHidden/>
    <w:rsid w:val="00570ADF"/>
  </w:style>
  <w:style w:type="numbering" w:customStyle="1" w:styleId="NoList21161">
    <w:name w:val="No List21161"/>
    <w:next w:val="NoList"/>
    <w:semiHidden/>
    <w:rsid w:val="00570ADF"/>
  </w:style>
  <w:style w:type="numbering" w:customStyle="1" w:styleId="NoList1391">
    <w:name w:val="No List1391"/>
    <w:next w:val="NoList"/>
    <w:semiHidden/>
    <w:rsid w:val="00570ADF"/>
  </w:style>
  <w:style w:type="numbering" w:customStyle="1" w:styleId="NoList1461">
    <w:name w:val="No List1461"/>
    <w:next w:val="NoList"/>
    <w:semiHidden/>
    <w:rsid w:val="00570ADF"/>
  </w:style>
  <w:style w:type="numbering" w:customStyle="1" w:styleId="NoList1561">
    <w:name w:val="No List1561"/>
    <w:next w:val="NoList"/>
    <w:semiHidden/>
    <w:rsid w:val="00570ADF"/>
  </w:style>
  <w:style w:type="numbering" w:customStyle="1" w:styleId="NoList111161">
    <w:name w:val="No List111161"/>
    <w:next w:val="NoList"/>
    <w:semiHidden/>
    <w:rsid w:val="00570ADF"/>
  </w:style>
  <w:style w:type="numbering" w:customStyle="1" w:styleId="NoList3171">
    <w:name w:val="No List3171"/>
    <w:next w:val="NoList"/>
    <w:semiHidden/>
    <w:rsid w:val="00570ADF"/>
  </w:style>
  <w:style w:type="numbering" w:customStyle="1" w:styleId="NoList11251">
    <w:name w:val="No List11251"/>
    <w:next w:val="NoList"/>
    <w:semiHidden/>
    <w:rsid w:val="00570ADF"/>
  </w:style>
  <w:style w:type="numbering" w:customStyle="1" w:styleId="NoList2261">
    <w:name w:val="No List2261"/>
    <w:next w:val="NoList"/>
    <w:semiHidden/>
    <w:rsid w:val="00570ADF"/>
  </w:style>
  <w:style w:type="numbering" w:customStyle="1" w:styleId="NoList3261">
    <w:name w:val="No List3261"/>
    <w:next w:val="NoList"/>
    <w:semiHidden/>
    <w:rsid w:val="00570ADF"/>
  </w:style>
  <w:style w:type="numbering" w:customStyle="1" w:styleId="NoList4171">
    <w:name w:val="No List4171"/>
    <w:next w:val="NoList"/>
    <w:semiHidden/>
    <w:rsid w:val="00570ADF"/>
  </w:style>
  <w:style w:type="numbering" w:customStyle="1" w:styleId="NoList11341">
    <w:name w:val="No List11341"/>
    <w:next w:val="NoList"/>
    <w:semiHidden/>
    <w:rsid w:val="00570ADF"/>
  </w:style>
  <w:style w:type="numbering" w:customStyle="1" w:styleId="NoList2351">
    <w:name w:val="No List2351"/>
    <w:next w:val="NoList"/>
    <w:semiHidden/>
    <w:rsid w:val="00570ADF"/>
  </w:style>
  <w:style w:type="numbering" w:customStyle="1" w:styleId="NoList3351">
    <w:name w:val="No List3351"/>
    <w:next w:val="NoList"/>
    <w:semiHidden/>
    <w:rsid w:val="00570ADF"/>
  </w:style>
  <w:style w:type="numbering" w:customStyle="1" w:styleId="NoList4251">
    <w:name w:val="No List4251"/>
    <w:next w:val="NoList"/>
    <w:semiHidden/>
    <w:rsid w:val="00570ADF"/>
  </w:style>
  <w:style w:type="numbering" w:customStyle="1" w:styleId="NoList1111151">
    <w:name w:val="No List1111151"/>
    <w:next w:val="NoList"/>
    <w:semiHidden/>
    <w:rsid w:val="00570ADF"/>
  </w:style>
  <w:style w:type="numbering" w:customStyle="1" w:styleId="NoList211141">
    <w:name w:val="No List211141"/>
    <w:next w:val="NoList"/>
    <w:semiHidden/>
    <w:rsid w:val="00570ADF"/>
  </w:style>
  <w:style w:type="numbering" w:customStyle="1" w:styleId="NoList1651">
    <w:name w:val="No List1651"/>
    <w:next w:val="NoList"/>
    <w:semiHidden/>
    <w:rsid w:val="00570ADF"/>
  </w:style>
  <w:style w:type="numbering" w:customStyle="1" w:styleId="NoList2451">
    <w:name w:val="No List2451"/>
    <w:next w:val="NoList"/>
    <w:semiHidden/>
    <w:rsid w:val="00570ADF"/>
  </w:style>
  <w:style w:type="numbering" w:customStyle="1" w:styleId="NoList1751">
    <w:name w:val="No List1751"/>
    <w:next w:val="NoList"/>
    <w:semiHidden/>
    <w:rsid w:val="00570ADF"/>
  </w:style>
  <w:style w:type="numbering" w:customStyle="1" w:styleId="NoList1851">
    <w:name w:val="No List1851"/>
    <w:next w:val="NoList"/>
    <w:semiHidden/>
    <w:rsid w:val="00570ADF"/>
  </w:style>
  <w:style w:type="numbering" w:customStyle="1" w:styleId="NoList1951">
    <w:name w:val="No List1951"/>
    <w:next w:val="NoList"/>
    <w:semiHidden/>
    <w:rsid w:val="00570ADF"/>
  </w:style>
  <w:style w:type="numbering" w:customStyle="1" w:styleId="NoList2041">
    <w:name w:val="No List2041"/>
    <w:next w:val="NoList"/>
    <w:semiHidden/>
    <w:rsid w:val="00570ADF"/>
  </w:style>
  <w:style w:type="numbering" w:customStyle="1" w:styleId="NoList11041">
    <w:name w:val="No List11041"/>
    <w:next w:val="NoList"/>
    <w:semiHidden/>
    <w:rsid w:val="00570ADF"/>
  </w:style>
  <w:style w:type="numbering" w:customStyle="1" w:styleId="NoList2531">
    <w:name w:val="No List2531"/>
    <w:next w:val="NoList"/>
    <w:semiHidden/>
    <w:rsid w:val="00570ADF"/>
  </w:style>
  <w:style w:type="numbering" w:customStyle="1" w:styleId="NoList2631">
    <w:name w:val="No List2631"/>
    <w:next w:val="NoList"/>
    <w:semiHidden/>
    <w:rsid w:val="00570ADF"/>
  </w:style>
  <w:style w:type="numbering" w:customStyle="1" w:styleId="NoList11431">
    <w:name w:val="No List11431"/>
    <w:next w:val="NoList"/>
    <w:semiHidden/>
    <w:rsid w:val="00570ADF"/>
  </w:style>
  <w:style w:type="numbering" w:customStyle="1" w:styleId="NoList11531">
    <w:name w:val="No List11531"/>
    <w:next w:val="NoList"/>
    <w:semiHidden/>
    <w:rsid w:val="00570ADF"/>
  </w:style>
  <w:style w:type="numbering" w:customStyle="1" w:styleId="NoList2721">
    <w:name w:val="No List2721"/>
    <w:next w:val="NoList"/>
    <w:semiHidden/>
    <w:rsid w:val="00570ADF"/>
  </w:style>
  <w:style w:type="numbering" w:customStyle="1" w:styleId="NoList3441">
    <w:name w:val="No List3441"/>
    <w:next w:val="NoList"/>
    <w:semiHidden/>
    <w:rsid w:val="00570ADF"/>
  </w:style>
  <w:style w:type="numbering" w:customStyle="1" w:styleId="NoList12161">
    <w:name w:val="No List12161"/>
    <w:next w:val="NoList"/>
    <w:semiHidden/>
    <w:rsid w:val="00570ADF"/>
  </w:style>
  <w:style w:type="numbering" w:customStyle="1" w:styleId="NoList4341">
    <w:name w:val="No List4341"/>
    <w:next w:val="NoList"/>
    <w:semiHidden/>
    <w:rsid w:val="00570ADF"/>
  </w:style>
  <w:style w:type="numbering" w:customStyle="1" w:styleId="NoList13161">
    <w:name w:val="No List13161"/>
    <w:next w:val="NoList"/>
    <w:semiHidden/>
    <w:rsid w:val="00570ADF"/>
  </w:style>
  <w:style w:type="numbering" w:customStyle="1" w:styleId="NoList5171">
    <w:name w:val="No List5171"/>
    <w:next w:val="NoList"/>
    <w:semiHidden/>
    <w:rsid w:val="00570ADF"/>
  </w:style>
  <w:style w:type="numbering" w:customStyle="1" w:styleId="NoList14141">
    <w:name w:val="No List14141"/>
    <w:next w:val="NoList"/>
    <w:semiHidden/>
    <w:rsid w:val="00570ADF"/>
  </w:style>
  <w:style w:type="numbering" w:customStyle="1" w:styleId="NoList21251">
    <w:name w:val="No List21251"/>
    <w:next w:val="NoList"/>
    <w:semiHidden/>
    <w:rsid w:val="00570ADF"/>
  </w:style>
  <w:style w:type="numbering" w:customStyle="1" w:styleId="NoList111251">
    <w:name w:val="No List111251"/>
    <w:next w:val="NoList"/>
    <w:semiHidden/>
    <w:rsid w:val="00570ADF"/>
  </w:style>
  <w:style w:type="numbering" w:customStyle="1" w:styleId="NoList2821">
    <w:name w:val="No List2821"/>
    <w:next w:val="NoList"/>
    <w:semiHidden/>
    <w:rsid w:val="00570ADF"/>
  </w:style>
  <w:style w:type="numbering" w:customStyle="1" w:styleId="NoList11621">
    <w:name w:val="No List11621"/>
    <w:next w:val="NoList"/>
    <w:semiHidden/>
    <w:rsid w:val="00570ADF"/>
  </w:style>
  <w:style w:type="numbering" w:customStyle="1" w:styleId="NoList2921">
    <w:name w:val="No List2921"/>
    <w:next w:val="NoList"/>
    <w:semiHidden/>
    <w:rsid w:val="00570ADF"/>
  </w:style>
  <w:style w:type="numbering" w:customStyle="1" w:styleId="NoList3521">
    <w:name w:val="No List3521"/>
    <w:next w:val="NoList"/>
    <w:semiHidden/>
    <w:rsid w:val="00570ADF"/>
  </w:style>
  <w:style w:type="numbering" w:customStyle="1" w:styleId="NoList4421">
    <w:name w:val="No List4421"/>
    <w:next w:val="NoList"/>
    <w:semiHidden/>
    <w:rsid w:val="00570ADF"/>
  </w:style>
  <w:style w:type="numbering" w:customStyle="1" w:styleId="NoList5251">
    <w:name w:val="No List5251"/>
    <w:next w:val="NoList"/>
    <w:semiHidden/>
    <w:rsid w:val="00570ADF"/>
  </w:style>
  <w:style w:type="numbering" w:customStyle="1" w:styleId="NoList6171">
    <w:name w:val="No List6171"/>
    <w:next w:val="NoList"/>
    <w:semiHidden/>
    <w:rsid w:val="00570ADF"/>
  </w:style>
  <w:style w:type="numbering" w:customStyle="1" w:styleId="NoList7171">
    <w:name w:val="No List7171"/>
    <w:next w:val="NoList"/>
    <w:semiHidden/>
    <w:rsid w:val="00570ADF"/>
  </w:style>
  <w:style w:type="numbering" w:customStyle="1" w:styleId="NoList8171">
    <w:name w:val="No List8171"/>
    <w:next w:val="NoList"/>
    <w:semiHidden/>
    <w:rsid w:val="00570ADF"/>
  </w:style>
  <w:style w:type="numbering" w:customStyle="1" w:styleId="NoList9161">
    <w:name w:val="No List9161"/>
    <w:next w:val="NoList"/>
    <w:semiHidden/>
    <w:rsid w:val="00570ADF"/>
  </w:style>
  <w:style w:type="numbering" w:customStyle="1" w:styleId="NoList10151">
    <w:name w:val="No List10151"/>
    <w:next w:val="NoList"/>
    <w:semiHidden/>
    <w:rsid w:val="00570ADF"/>
  </w:style>
  <w:style w:type="numbering" w:customStyle="1" w:styleId="NoList11721">
    <w:name w:val="No List11721"/>
    <w:next w:val="NoList"/>
    <w:semiHidden/>
    <w:rsid w:val="00570ADF"/>
  </w:style>
  <w:style w:type="numbering" w:customStyle="1" w:styleId="NoList12251">
    <w:name w:val="No List12251"/>
    <w:next w:val="NoList"/>
    <w:semiHidden/>
    <w:rsid w:val="00570ADF"/>
  </w:style>
  <w:style w:type="numbering" w:customStyle="1" w:styleId="NoList21341">
    <w:name w:val="No List21341"/>
    <w:next w:val="NoList"/>
    <w:semiHidden/>
    <w:rsid w:val="00570ADF"/>
  </w:style>
  <w:style w:type="numbering" w:customStyle="1" w:styleId="NoList13251">
    <w:name w:val="No List13251"/>
    <w:next w:val="NoList"/>
    <w:semiHidden/>
    <w:rsid w:val="00570ADF"/>
  </w:style>
  <w:style w:type="numbering" w:customStyle="1" w:styleId="NoList14221">
    <w:name w:val="No List14221"/>
    <w:next w:val="NoList"/>
    <w:semiHidden/>
    <w:rsid w:val="00570ADF"/>
  </w:style>
  <w:style w:type="numbering" w:customStyle="1" w:styleId="NoList15141">
    <w:name w:val="No List15141"/>
    <w:next w:val="NoList"/>
    <w:semiHidden/>
    <w:rsid w:val="00570ADF"/>
  </w:style>
  <w:style w:type="numbering" w:customStyle="1" w:styleId="NoList111341">
    <w:name w:val="No List111341"/>
    <w:next w:val="NoList"/>
    <w:semiHidden/>
    <w:rsid w:val="00570ADF"/>
  </w:style>
  <w:style w:type="numbering" w:customStyle="1" w:styleId="NoList31141">
    <w:name w:val="No List31141"/>
    <w:next w:val="NoList"/>
    <w:semiHidden/>
    <w:rsid w:val="00570ADF"/>
  </w:style>
  <w:style w:type="numbering" w:customStyle="1" w:styleId="NoList112131">
    <w:name w:val="No List112131"/>
    <w:next w:val="NoList"/>
    <w:semiHidden/>
    <w:rsid w:val="00570ADF"/>
  </w:style>
  <w:style w:type="numbering" w:customStyle="1" w:styleId="NoList22141">
    <w:name w:val="No List22141"/>
    <w:next w:val="NoList"/>
    <w:semiHidden/>
    <w:rsid w:val="00570ADF"/>
  </w:style>
  <w:style w:type="numbering" w:customStyle="1" w:styleId="NoList32141">
    <w:name w:val="No List32141"/>
    <w:next w:val="NoList"/>
    <w:semiHidden/>
    <w:rsid w:val="00570ADF"/>
  </w:style>
  <w:style w:type="numbering" w:customStyle="1" w:styleId="NoList41141">
    <w:name w:val="No List41141"/>
    <w:next w:val="NoList"/>
    <w:semiHidden/>
    <w:rsid w:val="00570ADF"/>
  </w:style>
  <w:style w:type="numbering" w:customStyle="1" w:styleId="NoList113131">
    <w:name w:val="No List113131"/>
    <w:next w:val="NoList"/>
    <w:semiHidden/>
    <w:rsid w:val="00570ADF"/>
  </w:style>
  <w:style w:type="numbering" w:customStyle="1" w:styleId="NoList23131">
    <w:name w:val="No List23131"/>
    <w:next w:val="NoList"/>
    <w:semiHidden/>
    <w:rsid w:val="00570ADF"/>
  </w:style>
  <w:style w:type="numbering" w:customStyle="1" w:styleId="NoList33131">
    <w:name w:val="No List33131"/>
    <w:next w:val="NoList"/>
    <w:semiHidden/>
    <w:rsid w:val="00570ADF"/>
  </w:style>
  <w:style w:type="numbering" w:customStyle="1" w:styleId="NoList42131">
    <w:name w:val="No List42131"/>
    <w:next w:val="NoList"/>
    <w:semiHidden/>
    <w:rsid w:val="00570ADF"/>
  </w:style>
  <w:style w:type="numbering" w:customStyle="1" w:styleId="NoList1111231">
    <w:name w:val="No List1111231"/>
    <w:next w:val="NoList"/>
    <w:semiHidden/>
    <w:rsid w:val="00570ADF"/>
  </w:style>
  <w:style w:type="numbering" w:customStyle="1" w:styleId="NoList211231">
    <w:name w:val="No List211231"/>
    <w:next w:val="NoList"/>
    <w:semiHidden/>
    <w:rsid w:val="00570ADF"/>
  </w:style>
  <w:style w:type="numbering" w:customStyle="1" w:styleId="NoList16131">
    <w:name w:val="No List16131"/>
    <w:next w:val="NoList"/>
    <w:semiHidden/>
    <w:rsid w:val="00570ADF"/>
  </w:style>
  <w:style w:type="numbering" w:customStyle="1" w:styleId="NoList24131">
    <w:name w:val="No List24131"/>
    <w:next w:val="NoList"/>
    <w:semiHidden/>
    <w:rsid w:val="00570ADF"/>
  </w:style>
  <w:style w:type="numbering" w:customStyle="1" w:styleId="NoList17131">
    <w:name w:val="No List17131"/>
    <w:next w:val="NoList"/>
    <w:semiHidden/>
    <w:rsid w:val="00570ADF"/>
  </w:style>
  <w:style w:type="numbering" w:customStyle="1" w:styleId="NoList18131">
    <w:name w:val="No List18131"/>
    <w:next w:val="NoList"/>
    <w:semiHidden/>
    <w:rsid w:val="00570ADF"/>
  </w:style>
  <w:style w:type="numbering" w:customStyle="1" w:styleId="NoList19131">
    <w:name w:val="No List19131"/>
    <w:next w:val="NoList"/>
    <w:semiHidden/>
    <w:rsid w:val="00570ADF"/>
  </w:style>
  <w:style w:type="numbering" w:customStyle="1" w:styleId="NoList20121">
    <w:name w:val="No List20121"/>
    <w:next w:val="NoList"/>
    <w:semiHidden/>
    <w:rsid w:val="00570ADF"/>
  </w:style>
  <w:style w:type="numbering" w:customStyle="1" w:styleId="NoList110121">
    <w:name w:val="No List110121"/>
    <w:next w:val="NoList"/>
    <w:semiHidden/>
    <w:rsid w:val="00570ADF"/>
  </w:style>
  <w:style w:type="numbering" w:customStyle="1" w:styleId="NoList25121">
    <w:name w:val="No List25121"/>
    <w:next w:val="NoList"/>
    <w:semiHidden/>
    <w:rsid w:val="00570ADF"/>
  </w:style>
  <w:style w:type="numbering" w:customStyle="1" w:styleId="NoList1001">
    <w:name w:val="No List1001"/>
    <w:next w:val="NoList"/>
    <w:semiHidden/>
    <w:unhideWhenUsed/>
    <w:rsid w:val="00570ADF"/>
  </w:style>
  <w:style w:type="numbering" w:customStyle="1" w:styleId="NoList1401">
    <w:name w:val="No List1401"/>
    <w:next w:val="NoList"/>
    <w:semiHidden/>
    <w:unhideWhenUsed/>
    <w:rsid w:val="00570ADF"/>
  </w:style>
  <w:style w:type="numbering" w:customStyle="1" w:styleId="NoList2201">
    <w:name w:val="No List2201"/>
    <w:next w:val="NoList"/>
    <w:semiHidden/>
    <w:rsid w:val="00570ADF"/>
  </w:style>
  <w:style w:type="table" w:customStyle="1" w:styleId="TableContemporary112">
    <w:name w:val="Table Contemporary112"/>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3181">
    <w:name w:val="No List3181"/>
    <w:next w:val="NoList"/>
    <w:semiHidden/>
    <w:rsid w:val="00570ADF"/>
  </w:style>
  <w:style w:type="numbering" w:customStyle="1" w:styleId="NoList11201">
    <w:name w:val="No List11201"/>
    <w:next w:val="NoList"/>
    <w:semiHidden/>
    <w:rsid w:val="00570ADF"/>
  </w:style>
  <w:style w:type="numbering" w:customStyle="1" w:styleId="NoList21171">
    <w:name w:val="No List21171"/>
    <w:next w:val="NoList"/>
    <w:semiHidden/>
    <w:rsid w:val="00570ADF"/>
  </w:style>
  <w:style w:type="numbering" w:customStyle="1" w:styleId="NoList3191">
    <w:name w:val="No List3191"/>
    <w:next w:val="NoList"/>
    <w:semiHidden/>
    <w:rsid w:val="00570ADF"/>
  </w:style>
  <w:style w:type="table" w:customStyle="1" w:styleId="TableGrid3112">
    <w:name w:val="Table Grid311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1">
    <w:name w:val="No List4181"/>
    <w:next w:val="NoList"/>
    <w:semiHidden/>
    <w:rsid w:val="00570ADF"/>
  </w:style>
  <w:style w:type="table" w:customStyle="1" w:styleId="TableGrid4112">
    <w:name w:val="Table Grid411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1">
    <w:name w:val="No List5181"/>
    <w:next w:val="NoList"/>
    <w:semiHidden/>
    <w:rsid w:val="00570ADF"/>
  </w:style>
  <w:style w:type="numbering" w:customStyle="1" w:styleId="NoList6181">
    <w:name w:val="No List6181"/>
    <w:next w:val="NoList"/>
    <w:semiHidden/>
    <w:rsid w:val="00570ADF"/>
  </w:style>
  <w:style w:type="numbering" w:customStyle="1" w:styleId="NoList7181">
    <w:name w:val="No List7181"/>
    <w:next w:val="NoList"/>
    <w:semiHidden/>
    <w:rsid w:val="00570ADF"/>
  </w:style>
  <w:style w:type="numbering" w:customStyle="1" w:styleId="NoList8181">
    <w:name w:val="No List8181"/>
    <w:next w:val="NoList"/>
    <w:semiHidden/>
    <w:rsid w:val="00570ADF"/>
  </w:style>
  <w:style w:type="numbering" w:customStyle="1" w:styleId="NoList12171">
    <w:name w:val="No List12171"/>
    <w:next w:val="NoList"/>
    <w:semiHidden/>
    <w:unhideWhenUsed/>
    <w:rsid w:val="00570ADF"/>
  </w:style>
  <w:style w:type="numbering" w:customStyle="1" w:styleId="NoList9171">
    <w:name w:val="No List9171"/>
    <w:next w:val="NoList"/>
    <w:semiHidden/>
    <w:unhideWhenUsed/>
    <w:rsid w:val="00570ADF"/>
  </w:style>
  <w:style w:type="table" w:customStyle="1" w:styleId="TableGrid5112">
    <w:name w:val="Table Grid5112"/>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01">
    <w:name w:val="No List13101"/>
    <w:next w:val="NoList"/>
    <w:semiHidden/>
    <w:unhideWhenUsed/>
    <w:rsid w:val="00570ADF"/>
  </w:style>
  <w:style w:type="numbering" w:customStyle="1" w:styleId="NoList111171">
    <w:name w:val="No List111171"/>
    <w:next w:val="NoList"/>
    <w:semiHidden/>
    <w:unhideWhenUsed/>
    <w:rsid w:val="00570ADF"/>
  </w:style>
  <w:style w:type="numbering" w:customStyle="1" w:styleId="NoList2271">
    <w:name w:val="No List2271"/>
    <w:next w:val="NoList"/>
    <w:semiHidden/>
    <w:unhideWhenUsed/>
    <w:rsid w:val="00570ADF"/>
  </w:style>
  <w:style w:type="numbering" w:customStyle="1" w:styleId="NoList12181">
    <w:name w:val="No List12181"/>
    <w:next w:val="NoList"/>
    <w:semiHidden/>
    <w:unhideWhenUsed/>
    <w:rsid w:val="00570ADF"/>
  </w:style>
  <w:style w:type="numbering" w:customStyle="1" w:styleId="NoList3271">
    <w:name w:val="No List3271"/>
    <w:next w:val="NoList"/>
    <w:semiHidden/>
    <w:unhideWhenUsed/>
    <w:rsid w:val="00570ADF"/>
  </w:style>
  <w:style w:type="numbering" w:customStyle="1" w:styleId="NoList13171">
    <w:name w:val="No List13171"/>
    <w:next w:val="NoList"/>
    <w:semiHidden/>
    <w:unhideWhenUsed/>
    <w:rsid w:val="00570ADF"/>
  </w:style>
  <w:style w:type="numbering" w:customStyle="1" w:styleId="NoList4191">
    <w:name w:val="No List4191"/>
    <w:next w:val="NoList"/>
    <w:semiHidden/>
    <w:rsid w:val="00570ADF"/>
  </w:style>
  <w:style w:type="numbering" w:customStyle="1" w:styleId="NoList5191">
    <w:name w:val="No List5191"/>
    <w:next w:val="NoList"/>
    <w:semiHidden/>
    <w:unhideWhenUsed/>
    <w:rsid w:val="00570ADF"/>
  </w:style>
  <w:style w:type="numbering" w:customStyle="1" w:styleId="NoList6191">
    <w:name w:val="No List6191"/>
    <w:next w:val="NoList"/>
    <w:semiHidden/>
    <w:rsid w:val="00570ADF"/>
  </w:style>
  <w:style w:type="numbering" w:customStyle="1" w:styleId="NoList7191">
    <w:name w:val="No List7191"/>
    <w:next w:val="NoList"/>
    <w:semiHidden/>
    <w:rsid w:val="00570ADF"/>
  </w:style>
  <w:style w:type="numbering" w:customStyle="1" w:styleId="NoList8191">
    <w:name w:val="No List8191"/>
    <w:next w:val="NoList"/>
    <w:semiHidden/>
    <w:unhideWhenUsed/>
    <w:rsid w:val="00570ADF"/>
  </w:style>
  <w:style w:type="numbering" w:customStyle="1" w:styleId="NoList9181">
    <w:name w:val="No List9181"/>
    <w:next w:val="NoList"/>
    <w:semiHidden/>
    <w:unhideWhenUsed/>
    <w:rsid w:val="00570ADF"/>
  </w:style>
  <w:style w:type="numbering" w:customStyle="1" w:styleId="NoList1081">
    <w:name w:val="No List1081"/>
    <w:next w:val="NoList"/>
    <w:semiHidden/>
    <w:unhideWhenUsed/>
    <w:rsid w:val="00570ADF"/>
  </w:style>
  <w:style w:type="numbering" w:customStyle="1" w:styleId="NoList149">
    <w:name w:val="No List149"/>
    <w:next w:val="NoList"/>
    <w:semiHidden/>
    <w:unhideWhenUsed/>
    <w:rsid w:val="00570ADF"/>
  </w:style>
  <w:style w:type="numbering" w:customStyle="1" w:styleId="NoList150">
    <w:name w:val="No List150"/>
    <w:next w:val="NoList"/>
    <w:semiHidden/>
    <w:unhideWhenUsed/>
    <w:rsid w:val="00570ADF"/>
  </w:style>
  <w:style w:type="numbering" w:customStyle="1" w:styleId="NoList230">
    <w:name w:val="No List230"/>
    <w:next w:val="NoList"/>
    <w:semiHidden/>
    <w:rsid w:val="00570ADF"/>
  </w:style>
  <w:style w:type="numbering" w:customStyle="1" w:styleId="NoList329">
    <w:name w:val="No List329"/>
    <w:next w:val="NoList"/>
    <w:semiHidden/>
    <w:rsid w:val="00570ADF"/>
  </w:style>
  <w:style w:type="numbering" w:customStyle="1" w:styleId="NoList1128">
    <w:name w:val="No List1128"/>
    <w:next w:val="NoList"/>
    <w:semiHidden/>
    <w:rsid w:val="00570ADF"/>
  </w:style>
  <w:style w:type="numbering" w:customStyle="1" w:styleId="NoList2120">
    <w:name w:val="No List2120"/>
    <w:next w:val="NoList"/>
    <w:semiHidden/>
    <w:rsid w:val="00570ADF"/>
  </w:style>
  <w:style w:type="numbering" w:customStyle="1" w:styleId="NoList427">
    <w:name w:val="No List427"/>
    <w:next w:val="NoList"/>
    <w:semiHidden/>
    <w:rsid w:val="00570ADF"/>
  </w:style>
  <w:style w:type="numbering" w:customStyle="1" w:styleId="NoList527">
    <w:name w:val="No List527"/>
    <w:next w:val="NoList"/>
    <w:semiHidden/>
    <w:rsid w:val="00570ADF"/>
  </w:style>
  <w:style w:type="numbering" w:customStyle="1" w:styleId="NoList626">
    <w:name w:val="No List626"/>
    <w:next w:val="NoList"/>
    <w:semiHidden/>
    <w:rsid w:val="00570ADF"/>
  </w:style>
  <w:style w:type="numbering" w:customStyle="1" w:styleId="NoList726">
    <w:name w:val="No List726"/>
    <w:next w:val="NoList"/>
    <w:semiHidden/>
    <w:rsid w:val="00570ADF"/>
  </w:style>
  <w:style w:type="numbering" w:customStyle="1" w:styleId="NoList826">
    <w:name w:val="No List826"/>
    <w:next w:val="NoList"/>
    <w:semiHidden/>
    <w:rsid w:val="00570ADF"/>
  </w:style>
  <w:style w:type="numbering" w:customStyle="1" w:styleId="NoList1220">
    <w:name w:val="No List1220"/>
    <w:next w:val="NoList"/>
    <w:semiHidden/>
    <w:unhideWhenUsed/>
    <w:rsid w:val="00570ADF"/>
  </w:style>
  <w:style w:type="numbering" w:customStyle="1" w:styleId="NoList920">
    <w:name w:val="No List920"/>
    <w:next w:val="NoList"/>
    <w:semiHidden/>
    <w:unhideWhenUsed/>
    <w:rsid w:val="00570ADF"/>
  </w:style>
  <w:style w:type="table" w:customStyle="1" w:styleId="TableStyle117">
    <w:name w:val="Table Style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20">
    <w:name w:val="No List1320"/>
    <w:next w:val="NoList"/>
    <w:semiHidden/>
    <w:unhideWhenUsed/>
    <w:rsid w:val="00570ADF"/>
  </w:style>
  <w:style w:type="numbering" w:customStyle="1" w:styleId="NoList11120">
    <w:name w:val="No List11120"/>
    <w:next w:val="NoList"/>
    <w:semiHidden/>
    <w:unhideWhenUsed/>
    <w:rsid w:val="00570ADF"/>
  </w:style>
  <w:style w:type="numbering" w:customStyle="1" w:styleId="NoList2210">
    <w:name w:val="No List2210"/>
    <w:next w:val="NoList"/>
    <w:semiHidden/>
    <w:unhideWhenUsed/>
    <w:rsid w:val="00570ADF"/>
  </w:style>
  <w:style w:type="numbering" w:customStyle="1" w:styleId="NoList3210">
    <w:name w:val="No List3210"/>
    <w:next w:val="NoList"/>
    <w:semiHidden/>
    <w:unhideWhenUsed/>
    <w:rsid w:val="00570ADF"/>
  </w:style>
  <w:style w:type="numbering" w:customStyle="1" w:styleId="NoList13110">
    <w:name w:val="No List13110"/>
    <w:next w:val="NoList"/>
    <w:semiHidden/>
    <w:unhideWhenUsed/>
    <w:rsid w:val="00570ADF"/>
  </w:style>
  <w:style w:type="numbering" w:customStyle="1" w:styleId="NoList4116">
    <w:name w:val="No List4116"/>
    <w:next w:val="NoList"/>
    <w:semiHidden/>
    <w:rsid w:val="00570ADF"/>
  </w:style>
  <w:style w:type="table" w:customStyle="1" w:styleId="TableGrid516">
    <w:name w:val="Table Grid5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8">
    <w:name w:val="No List158"/>
    <w:next w:val="NoList"/>
    <w:semiHidden/>
    <w:unhideWhenUsed/>
    <w:rsid w:val="00570ADF"/>
  </w:style>
  <w:style w:type="numbering" w:customStyle="1" w:styleId="NoList159">
    <w:name w:val="No List159"/>
    <w:next w:val="NoList"/>
    <w:semiHidden/>
    <w:unhideWhenUsed/>
    <w:rsid w:val="00570ADF"/>
  </w:style>
  <w:style w:type="numbering" w:customStyle="1" w:styleId="NoList237">
    <w:name w:val="No List237"/>
    <w:next w:val="NoList"/>
    <w:semiHidden/>
    <w:rsid w:val="00570ADF"/>
  </w:style>
  <w:style w:type="numbering" w:customStyle="1" w:styleId="NoList330">
    <w:name w:val="No List330"/>
    <w:next w:val="NoList"/>
    <w:semiHidden/>
    <w:rsid w:val="00570ADF"/>
  </w:style>
  <w:style w:type="numbering" w:customStyle="1" w:styleId="NoList1129">
    <w:name w:val="No List1129"/>
    <w:next w:val="NoList"/>
    <w:semiHidden/>
    <w:rsid w:val="00570ADF"/>
  </w:style>
  <w:style w:type="numbering" w:customStyle="1" w:styleId="NoList2127">
    <w:name w:val="No List2127"/>
    <w:next w:val="NoList"/>
    <w:semiHidden/>
    <w:rsid w:val="00570ADF"/>
  </w:style>
  <w:style w:type="numbering" w:customStyle="1" w:styleId="NoList428">
    <w:name w:val="No List428"/>
    <w:next w:val="NoList"/>
    <w:semiHidden/>
    <w:rsid w:val="00570ADF"/>
  </w:style>
  <w:style w:type="numbering" w:customStyle="1" w:styleId="NoList528">
    <w:name w:val="No List528"/>
    <w:next w:val="NoList"/>
    <w:semiHidden/>
    <w:rsid w:val="00570ADF"/>
  </w:style>
  <w:style w:type="numbering" w:customStyle="1" w:styleId="NoList627">
    <w:name w:val="No List627"/>
    <w:next w:val="NoList"/>
    <w:semiHidden/>
    <w:rsid w:val="00570ADF"/>
  </w:style>
  <w:style w:type="numbering" w:customStyle="1" w:styleId="NoList727">
    <w:name w:val="No List727"/>
    <w:next w:val="NoList"/>
    <w:semiHidden/>
    <w:rsid w:val="00570ADF"/>
  </w:style>
  <w:style w:type="numbering" w:customStyle="1" w:styleId="NoList827">
    <w:name w:val="No List827"/>
    <w:next w:val="NoList"/>
    <w:semiHidden/>
    <w:rsid w:val="00570ADF"/>
  </w:style>
  <w:style w:type="numbering" w:customStyle="1" w:styleId="NoList1227">
    <w:name w:val="No List1227"/>
    <w:next w:val="NoList"/>
    <w:semiHidden/>
    <w:unhideWhenUsed/>
    <w:rsid w:val="00570ADF"/>
  </w:style>
  <w:style w:type="table" w:customStyle="1" w:styleId="TableGrid517">
    <w:name w:val="Table Grid517"/>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6">
    <w:name w:val="No List926"/>
    <w:next w:val="NoList"/>
    <w:semiHidden/>
    <w:rsid w:val="00570ADF"/>
  </w:style>
  <w:style w:type="numbering" w:customStyle="1" w:styleId="NoList1327">
    <w:name w:val="No List1327"/>
    <w:next w:val="NoList"/>
    <w:semiHidden/>
    <w:unhideWhenUsed/>
    <w:rsid w:val="00570ADF"/>
  </w:style>
  <w:style w:type="numbering" w:customStyle="1" w:styleId="NoList2216">
    <w:name w:val="No List2216"/>
    <w:next w:val="NoList"/>
    <w:semiHidden/>
    <w:unhideWhenUsed/>
    <w:rsid w:val="00570ADF"/>
  </w:style>
  <w:style w:type="table" w:customStyle="1" w:styleId="TableStyle118">
    <w:name w:val="Table Style1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27">
    <w:name w:val="No List11127"/>
    <w:next w:val="NoList"/>
    <w:semiHidden/>
    <w:unhideWhenUsed/>
    <w:rsid w:val="00570ADF"/>
  </w:style>
  <w:style w:type="numbering" w:customStyle="1" w:styleId="NoList111110">
    <w:name w:val="No List111110"/>
    <w:next w:val="NoList"/>
    <w:semiHidden/>
    <w:unhideWhenUsed/>
    <w:rsid w:val="00570ADF"/>
  </w:style>
  <w:style w:type="numbering" w:customStyle="1" w:styleId="NoList21110">
    <w:name w:val="No List21110"/>
    <w:next w:val="NoList"/>
    <w:semiHidden/>
    <w:unhideWhenUsed/>
    <w:rsid w:val="00570ADF"/>
  </w:style>
  <w:style w:type="numbering" w:customStyle="1" w:styleId="NoList12116">
    <w:name w:val="No List12116"/>
    <w:next w:val="NoList"/>
    <w:semiHidden/>
    <w:unhideWhenUsed/>
    <w:rsid w:val="00570ADF"/>
  </w:style>
  <w:style w:type="table" w:customStyle="1" w:styleId="TableGrid216">
    <w:name w:val="Table Grid2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6">
    <w:name w:val="No List3216"/>
    <w:next w:val="NoList"/>
    <w:semiHidden/>
    <w:unhideWhenUsed/>
    <w:rsid w:val="00570ADF"/>
  </w:style>
  <w:style w:type="numbering" w:customStyle="1" w:styleId="NoList13115">
    <w:name w:val="No List13115"/>
    <w:next w:val="NoList"/>
    <w:semiHidden/>
    <w:unhideWhenUsed/>
    <w:rsid w:val="00570ADF"/>
  </w:style>
  <w:style w:type="table" w:customStyle="1" w:styleId="TableGrid315">
    <w:name w:val="Table Grid31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7">
    <w:name w:val="No List4117"/>
    <w:next w:val="NoList"/>
    <w:semiHidden/>
    <w:rsid w:val="00570ADF"/>
  </w:style>
  <w:style w:type="table" w:customStyle="1" w:styleId="TableGrid415">
    <w:name w:val="Table Grid41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6">
    <w:name w:val="No List5116"/>
    <w:next w:val="NoList"/>
    <w:semiHidden/>
    <w:unhideWhenUsed/>
    <w:rsid w:val="00570ADF"/>
  </w:style>
  <w:style w:type="table" w:customStyle="1" w:styleId="TableGrid518">
    <w:name w:val="Table Grid5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6">
    <w:name w:val="No List6116"/>
    <w:next w:val="NoList"/>
    <w:semiHidden/>
    <w:rsid w:val="00570ADF"/>
  </w:style>
  <w:style w:type="numbering" w:customStyle="1" w:styleId="NoList7116">
    <w:name w:val="No List7116"/>
    <w:next w:val="NoList"/>
    <w:semiHidden/>
    <w:rsid w:val="00570ADF"/>
  </w:style>
  <w:style w:type="numbering" w:customStyle="1" w:styleId="NoList8116">
    <w:name w:val="No List8116"/>
    <w:next w:val="NoList"/>
    <w:semiHidden/>
    <w:unhideWhenUsed/>
    <w:rsid w:val="00570ADF"/>
  </w:style>
  <w:style w:type="numbering" w:customStyle="1" w:styleId="NoList9116">
    <w:name w:val="No List9116"/>
    <w:next w:val="NoList"/>
    <w:semiHidden/>
    <w:unhideWhenUsed/>
    <w:rsid w:val="00570ADF"/>
  </w:style>
  <w:style w:type="numbering" w:customStyle="1" w:styleId="NoList1017">
    <w:name w:val="No List1017"/>
    <w:next w:val="NoList"/>
    <w:semiHidden/>
    <w:unhideWhenUsed/>
    <w:rsid w:val="00570ADF"/>
  </w:style>
  <w:style w:type="numbering" w:customStyle="1" w:styleId="NoList1410">
    <w:name w:val="No List1410"/>
    <w:next w:val="NoList"/>
    <w:semiHidden/>
    <w:unhideWhenUsed/>
    <w:rsid w:val="00570ADF"/>
  </w:style>
  <w:style w:type="numbering" w:customStyle="1" w:styleId="NoList1510">
    <w:name w:val="No List1510"/>
    <w:next w:val="NoList"/>
    <w:semiHidden/>
    <w:unhideWhenUsed/>
    <w:rsid w:val="00570ADF"/>
  </w:style>
  <w:style w:type="numbering" w:customStyle="1" w:styleId="NoList167">
    <w:name w:val="No List167"/>
    <w:next w:val="NoList"/>
    <w:semiHidden/>
    <w:unhideWhenUsed/>
    <w:rsid w:val="00570ADF"/>
  </w:style>
  <w:style w:type="numbering" w:customStyle="1" w:styleId="NoList177">
    <w:name w:val="No List177"/>
    <w:next w:val="NoList"/>
    <w:semiHidden/>
    <w:unhideWhenUsed/>
    <w:rsid w:val="00570ADF"/>
  </w:style>
  <w:style w:type="numbering" w:customStyle="1" w:styleId="NoList11210">
    <w:name w:val="No List11210"/>
    <w:next w:val="NoList"/>
    <w:semiHidden/>
    <w:unhideWhenUsed/>
    <w:rsid w:val="00570ADF"/>
  </w:style>
  <w:style w:type="numbering" w:customStyle="1" w:styleId="NoList238">
    <w:name w:val="No List238"/>
    <w:next w:val="NoList"/>
    <w:semiHidden/>
    <w:rsid w:val="00570ADF"/>
  </w:style>
  <w:style w:type="table" w:customStyle="1" w:styleId="TableGrid143">
    <w:name w:val="Table Grid143"/>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1">
    <w:name w:val="Table Contemporary41"/>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337">
    <w:name w:val="No List337"/>
    <w:next w:val="NoList"/>
    <w:semiHidden/>
    <w:rsid w:val="00570ADF"/>
  </w:style>
  <w:style w:type="numbering" w:customStyle="1" w:styleId="NoList11128">
    <w:name w:val="No List11128"/>
    <w:next w:val="NoList"/>
    <w:semiHidden/>
    <w:rsid w:val="00570ADF"/>
  </w:style>
  <w:style w:type="numbering" w:customStyle="1" w:styleId="NoList2128">
    <w:name w:val="No List2128"/>
    <w:next w:val="NoList"/>
    <w:semiHidden/>
    <w:rsid w:val="00570ADF"/>
  </w:style>
  <w:style w:type="numbering" w:customStyle="1" w:styleId="NoList3118">
    <w:name w:val="No List3118"/>
    <w:next w:val="NoList"/>
    <w:semiHidden/>
    <w:rsid w:val="00570ADF"/>
  </w:style>
  <w:style w:type="table" w:customStyle="1" w:styleId="TableGrid321">
    <w:name w:val="Table Grid32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semiHidden/>
    <w:rsid w:val="00570ADF"/>
  </w:style>
  <w:style w:type="table" w:customStyle="1" w:styleId="TableGrid421">
    <w:name w:val="Table Grid42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semiHidden/>
    <w:rsid w:val="00570ADF"/>
  </w:style>
  <w:style w:type="numbering" w:customStyle="1" w:styleId="NoList628">
    <w:name w:val="No List628"/>
    <w:next w:val="NoList"/>
    <w:semiHidden/>
    <w:rsid w:val="00570ADF"/>
  </w:style>
  <w:style w:type="numbering" w:customStyle="1" w:styleId="NoList728">
    <w:name w:val="No List728"/>
    <w:next w:val="NoList"/>
    <w:semiHidden/>
    <w:rsid w:val="00570ADF"/>
  </w:style>
  <w:style w:type="numbering" w:customStyle="1" w:styleId="NoList828">
    <w:name w:val="No List828"/>
    <w:next w:val="NoList"/>
    <w:semiHidden/>
    <w:rsid w:val="00570ADF"/>
  </w:style>
  <w:style w:type="numbering" w:customStyle="1" w:styleId="NoList1228">
    <w:name w:val="No List1228"/>
    <w:next w:val="NoList"/>
    <w:semiHidden/>
    <w:unhideWhenUsed/>
    <w:rsid w:val="00570ADF"/>
  </w:style>
  <w:style w:type="table" w:customStyle="1" w:styleId="TableGrid522">
    <w:name w:val="Table Grid522"/>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7">
    <w:name w:val="No List927"/>
    <w:next w:val="NoList"/>
    <w:semiHidden/>
    <w:rsid w:val="00570ADF"/>
  </w:style>
  <w:style w:type="numbering" w:customStyle="1" w:styleId="NoList1328">
    <w:name w:val="No List1328"/>
    <w:next w:val="NoList"/>
    <w:semiHidden/>
    <w:unhideWhenUsed/>
    <w:rsid w:val="00570ADF"/>
  </w:style>
  <w:style w:type="numbering" w:customStyle="1" w:styleId="NoList2217">
    <w:name w:val="No List2217"/>
    <w:next w:val="NoList"/>
    <w:semiHidden/>
    <w:unhideWhenUsed/>
    <w:rsid w:val="00570ADF"/>
  </w:style>
  <w:style w:type="table" w:customStyle="1" w:styleId="TableWeb214">
    <w:name w:val="Table Web 214"/>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7">
    <w:name w:val="No List111117"/>
    <w:next w:val="NoList"/>
    <w:semiHidden/>
    <w:unhideWhenUsed/>
    <w:rsid w:val="00570ADF"/>
  </w:style>
  <w:style w:type="numbering" w:customStyle="1" w:styleId="NoList1111115">
    <w:name w:val="No List1111115"/>
    <w:next w:val="NoList"/>
    <w:semiHidden/>
    <w:unhideWhenUsed/>
    <w:rsid w:val="00570ADF"/>
  </w:style>
  <w:style w:type="table" w:customStyle="1" w:styleId="TableNormal411">
    <w:name w:val="Table Normal411"/>
    <w:next w:val="TableNormal"/>
    <w:semiHidden/>
    <w:unhideWhenUsed/>
    <w:rsid w:val="00570ADF"/>
    <w:rPr>
      <w:rFonts w:ascii="Times New Roman" w:hAnsi="Times New Roman" w:cs="Times New Roman"/>
    </w:rPr>
    <w:tblPr>
      <w:tblInd w:w="0" w:type="dxa"/>
      <w:tblCellMar>
        <w:top w:w="0" w:type="dxa"/>
        <w:left w:w="108" w:type="dxa"/>
        <w:bottom w:w="0" w:type="dxa"/>
        <w:right w:w="108" w:type="dxa"/>
      </w:tblCellMar>
    </w:tblPr>
  </w:style>
  <w:style w:type="numbering" w:customStyle="1" w:styleId="NoList21116">
    <w:name w:val="No List21116"/>
    <w:next w:val="NoList"/>
    <w:semiHidden/>
    <w:unhideWhenUsed/>
    <w:rsid w:val="00570ADF"/>
  </w:style>
  <w:style w:type="numbering" w:customStyle="1" w:styleId="NoList12117">
    <w:name w:val="No List12117"/>
    <w:next w:val="NoList"/>
    <w:semiHidden/>
    <w:unhideWhenUsed/>
    <w:rsid w:val="00570ADF"/>
  </w:style>
  <w:style w:type="numbering" w:customStyle="1" w:styleId="NoList3217">
    <w:name w:val="No List3217"/>
    <w:next w:val="NoList"/>
    <w:semiHidden/>
    <w:unhideWhenUsed/>
    <w:rsid w:val="00570ADF"/>
  </w:style>
  <w:style w:type="numbering" w:customStyle="1" w:styleId="NoList13116">
    <w:name w:val="No List13116"/>
    <w:next w:val="NoList"/>
    <w:semiHidden/>
    <w:unhideWhenUsed/>
    <w:rsid w:val="00570ADF"/>
  </w:style>
  <w:style w:type="numbering" w:customStyle="1" w:styleId="NoList4118">
    <w:name w:val="No List4118"/>
    <w:next w:val="NoList"/>
    <w:semiHidden/>
    <w:rsid w:val="00570ADF"/>
  </w:style>
  <w:style w:type="numbering" w:customStyle="1" w:styleId="NoList5117">
    <w:name w:val="No List5117"/>
    <w:next w:val="NoList"/>
    <w:semiHidden/>
    <w:unhideWhenUsed/>
    <w:rsid w:val="00570ADF"/>
  </w:style>
  <w:style w:type="numbering" w:customStyle="1" w:styleId="NoList6117">
    <w:name w:val="No List6117"/>
    <w:next w:val="NoList"/>
    <w:semiHidden/>
    <w:rsid w:val="00570ADF"/>
  </w:style>
  <w:style w:type="numbering" w:customStyle="1" w:styleId="NoList7117">
    <w:name w:val="No List7117"/>
    <w:next w:val="NoList"/>
    <w:semiHidden/>
    <w:rsid w:val="00570ADF"/>
  </w:style>
  <w:style w:type="numbering" w:customStyle="1" w:styleId="NoList8117">
    <w:name w:val="No List8117"/>
    <w:next w:val="NoList"/>
    <w:semiHidden/>
    <w:unhideWhenUsed/>
    <w:rsid w:val="00570ADF"/>
  </w:style>
  <w:style w:type="numbering" w:customStyle="1" w:styleId="NoList9117">
    <w:name w:val="No List9117"/>
    <w:next w:val="NoList"/>
    <w:semiHidden/>
    <w:unhideWhenUsed/>
    <w:rsid w:val="00570ADF"/>
  </w:style>
  <w:style w:type="numbering" w:customStyle="1" w:styleId="NoList1018">
    <w:name w:val="No List1018"/>
    <w:next w:val="NoList"/>
    <w:semiHidden/>
    <w:unhideWhenUsed/>
    <w:rsid w:val="00570ADF"/>
  </w:style>
  <w:style w:type="numbering" w:customStyle="1" w:styleId="NoList1416">
    <w:name w:val="No List1416"/>
    <w:next w:val="NoList"/>
    <w:semiHidden/>
    <w:unhideWhenUsed/>
    <w:rsid w:val="00570ADF"/>
  </w:style>
  <w:style w:type="numbering" w:customStyle="1" w:styleId="NoList1516">
    <w:name w:val="No List1516"/>
    <w:next w:val="NoList"/>
    <w:semiHidden/>
    <w:unhideWhenUsed/>
    <w:rsid w:val="00570ADF"/>
  </w:style>
  <w:style w:type="numbering" w:customStyle="1" w:styleId="NoList160">
    <w:name w:val="No List160"/>
    <w:next w:val="NoList"/>
    <w:semiHidden/>
    <w:unhideWhenUsed/>
    <w:rsid w:val="00570ADF"/>
  </w:style>
  <w:style w:type="numbering" w:customStyle="1" w:styleId="NoList168">
    <w:name w:val="No List168"/>
    <w:next w:val="NoList"/>
    <w:semiHidden/>
    <w:unhideWhenUsed/>
    <w:rsid w:val="00570ADF"/>
  </w:style>
  <w:style w:type="numbering" w:customStyle="1" w:styleId="NoList239">
    <w:name w:val="No List239"/>
    <w:next w:val="NoList"/>
    <w:semiHidden/>
    <w:rsid w:val="00570ADF"/>
  </w:style>
  <w:style w:type="numbering" w:customStyle="1" w:styleId="NoList338">
    <w:name w:val="No List338"/>
    <w:next w:val="NoList"/>
    <w:semiHidden/>
    <w:rsid w:val="00570ADF"/>
  </w:style>
  <w:style w:type="numbering" w:customStyle="1" w:styleId="NoList1130">
    <w:name w:val="No List1130"/>
    <w:next w:val="NoList"/>
    <w:semiHidden/>
    <w:rsid w:val="00570ADF"/>
  </w:style>
  <w:style w:type="numbering" w:customStyle="1" w:styleId="NoList2129">
    <w:name w:val="No List2129"/>
    <w:next w:val="NoList"/>
    <w:semiHidden/>
    <w:rsid w:val="00570ADF"/>
  </w:style>
  <w:style w:type="numbering" w:customStyle="1" w:styleId="NoList3119">
    <w:name w:val="No List3119"/>
    <w:next w:val="NoList"/>
    <w:semiHidden/>
    <w:rsid w:val="00570ADF"/>
  </w:style>
  <w:style w:type="numbering" w:customStyle="1" w:styleId="NoList430">
    <w:name w:val="No List430"/>
    <w:next w:val="NoList"/>
    <w:semiHidden/>
    <w:rsid w:val="00570ADF"/>
  </w:style>
  <w:style w:type="numbering" w:customStyle="1" w:styleId="NoList530">
    <w:name w:val="No List530"/>
    <w:next w:val="NoList"/>
    <w:semiHidden/>
    <w:rsid w:val="00570ADF"/>
  </w:style>
  <w:style w:type="numbering" w:customStyle="1" w:styleId="NoList629">
    <w:name w:val="No List629"/>
    <w:next w:val="NoList"/>
    <w:semiHidden/>
    <w:rsid w:val="00570ADF"/>
  </w:style>
  <w:style w:type="numbering" w:customStyle="1" w:styleId="NoList729">
    <w:name w:val="No List729"/>
    <w:next w:val="NoList"/>
    <w:semiHidden/>
    <w:rsid w:val="00570ADF"/>
  </w:style>
  <w:style w:type="numbering" w:customStyle="1" w:styleId="NoList829">
    <w:name w:val="No List829"/>
    <w:next w:val="NoList"/>
    <w:semiHidden/>
    <w:rsid w:val="00570ADF"/>
  </w:style>
  <w:style w:type="numbering" w:customStyle="1" w:styleId="NoList1229">
    <w:name w:val="No List1229"/>
    <w:next w:val="NoList"/>
    <w:semiHidden/>
    <w:unhideWhenUsed/>
    <w:rsid w:val="00570ADF"/>
  </w:style>
  <w:style w:type="numbering" w:customStyle="1" w:styleId="NoList928">
    <w:name w:val="No List928"/>
    <w:next w:val="NoList"/>
    <w:semiHidden/>
    <w:unhideWhenUsed/>
    <w:rsid w:val="00570ADF"/>
  </w:style>
  <w:style w:type="table" w:customStyle="1" w:styleId="TableGrid519">
    <w:name w:val="Table Grid519"/>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5">
    <w:name w:val="Table Contemporary35"/>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19">
    <w:name w:val="Table Style11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29">
    <w:name w:val="No List1329"/>
    <w:next w:val="NoList"/>
    <w:semiHidden/>
    <w:unhideWhenUsed/>
    <w:rsid w:val="00570ADF"/>
  </w:style>
  <w:style w:type="numbering" w:customStyle="1" w:styleId="NoList11129">
    <w:name w:val="No List11129"/>
    <w:next w:val="NoList"/>
    <w:semiHidden/>
    <w:unhideWhenUsed/>
    <w:rsid w:val="00570ADF"/>
  </w:style>
  <w:style w:type="table" w:customStyle="1" w:styleId="TableGrid136">
    <w:name w:val="Table Grid13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8">
    <w:name w:val="No List2218"/>
    <w:next w:val="NoList"/>
    <w:semiHidden/>
    <w:unhideWhenUsed/>
    <w:rsid w:val="00570ADF"/>
  </w:style>
  <w:style w:type="numbering" w:customStyle="1" w:styleId="NoList12118">
    <w:name w:val="No List12118"/>
    <w:next w:val="NoList"/>
    <w:semiHidden/>
    <w:unhideWhenUsed/>
    <w:rsid w:val="00570ADF"/>
  </w:style>
  <w:style w:type="table" w:customStyle="1" w:styleId="TableGrid217">
    <w:name w:val="Table Grid21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8">
    <w:name w:val="No List3218"/>
    <w:next w:val="NoList"/>
    <w:semiHidden/>
    <w:unhideWhenUsed/>
    <w:rsid w:val="00570ADF"/>
  </w:style>
  <w:style w:type="numbering" w:customStyle="1" w:styleId="NoList13117">
    <w:name w:val="No List13117"/>
    <w:next w:val="NoList"/>
    <w:semiHidden/>
    <w:unhideWhenUsed/>
    <w:rsid w:val="00570ADF"/>
  </w:style>
  <w:style w:type="table" w:customStyle="1" w:styleId="TableGrid316">
    <w:name w:val="Table Grid3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semiHidden/>
    <w:rsid w:val="00570ADF"/>
  </w:style>
  <w:style w:type="table" w:customStyle="1" w:styleId="TableGrid416">
    <w:name w:val="Table Grid4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8">
    <w:name w:val="No List5118"/>
    <w:next w:val="NoList"/>
    <w:semiHidden/>
    <w:unhideWhenUsed/>
    <w:rsid w:val="00570ADF"/>
  </w:style>
  <w:style w:type="table" w:customStyle="1" w:styleId="TableGrid5110">
    <w:name w:val="Table Grid5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8">
    <w:name w:val="No List6118"/>
    <w:next w:val="NoList"/>
    <w:semiHidden/>
    <w:rsid w:val="00570ADF"/>
  </w:style>
  <w:style w:type="numbering" w:customStyle="1" w:styleId="NoList7118">
    <w:name w:val="No List7118"/>
    <w:next w:val="NoList"/>
    <w:semiHidden/>
    <w:rsid w:val="00570ADF"/>
  </w:style>
  <w:style w:type="numbering" w:customStyle="1" w:styleId="NoList8118">
    <w:name w:val="No List8118"/>
    <w:next w:val="NoList"/>
    <w:semiHidden/>
    <w:unhideWhenUsed/>
    <w:rsid w:val="00570ADF"/>
  </w:style>
  <w:style w:type="numbering" w:customStyle="1" w:styleId="NoList9118">
    <w:name w:val="No List9118"/>
    <w:next w:val="NoList"/>
    <w:semiHidden/>
    <w:unhideWhenUsed/>
    <w:rsid w:val="00570ADF"/>
  </w:style>
  <w:style w:type="numbering" w:customStyle="1" w:styleId="NoList169">
    <w:name w:val="No List169"/>
    <w:next w:val="NoList"/>
    <w:semiHidden/>
    <w:unhideWhenUsed/>
    <w:rsid w:val="00570ADF"/>
  </w:style>
  <w:style w:type="numbering" w:customStyle="1" w:styleId="NoList170">
    <w:name w:val="No List170"/>
    <w:next w:val="NoList"/>
    <w:semiHidden/>
    <w:unhideWhenUsed/>
    <w:rsid w:val="00570ADF"/>
  </w:style>
  <w:style w:type="numbering" w:customStyle="1" w:styleId="NoList240">
    <w:name w:val="No List240"/>
    <w:next w:val="NoList"/>
    <w:semiHidden/>
    <w:rsid w:val="00570ADF"/>
  </w:style>
  <w:style w:type="numbering" w:customStyle="1" w:styleId="NoList339">
    <w:name w:val="No List339"/>
    <w:next w:val="NoList"/>
    <w:semiHidden/>
    <w:rsid w:val="00570ADF"/>
  </w:style>
  <w:style w:type="numbering" w:customStyle="1" w:styleId="NoList1136">
    <w:name w:val="No List1136"/>
    <w:next w:val="NoList"/>
    <w:semiHidden/>
    <w:rsid w:val="00570ADF"/>
  </w:style>
  <w:style w:type="numbering" w:customStyle="1" w:styleId="NoList2130">
    <w:name w:val="No List2130"/>
    <w:next w:val="NoList"/>
    <w:semiHidden/>
    <w:rsid w:val="00570ADF"/>
  </w:style>
  <w:style w:type="numbering" w:customStyle="1" w:styleId="NoList3120">
    <w:name w:val="No List3120"/>
    <w:next w:val="NoList"/>
    <w:semiHidden/>
    <w:rsid w:val="00570ADF"/>
  </w:style>
  <w:style w:type="numbering" w:customStyle="1" w:styleId="NoList436">
    <w:name w:val="No List436"/>
    <w:next w:val="NoList"/>
    <w:semiHidden/>
    <w:rsid w:val="00570ADF"/>
  </w:style>
  <w:style w:type="numbering" w:customStyle="1" w:styleId="NoList630">
    <w:name w:val="No List630"/>
    <w:next w:val="NoList"/>
    <w:semiHidden/>
    <w:rsid w:val="00570ADF"/>
  </w:style>
  <w:style w:type="numbering" w:customStyle="1" w:styleId="NoList730">
    <w:name w:val="No List730"/>
    <w:next w:val="NoList"/>
    <w:semiHidden/>
    <w:rsid w:val="00570ADF"/>
  </w:style>
  <w:style w:type="numbering" w:customStyle="1" w:styleId="NoList830">
    <w:name w:val="No List830"/>
    <w:next w:val="NoList"/>
    <w:semiHidden/>
    <w:rsid w:val="00570ADF"/>
  </w:style>
  <w:style w:type="numbering" w:customStyle="1" w:styleId="NoList1230">
    <w:name w:val="No List1230"/>
    <w:next w:val="NoList"/>
    <w:semiHidden/>
    <w:unhideWhenUsed/>
    <w:rsid w:val="00570ADF"/>
  </w:style>
  <w:style w:type="numbering" w:customStyle="1" w:styleId="NoList929">
    <w:name w:val="No List929"/>
    <w:next w:val="NoList"/>
    <w:semiHidden/>
    <w:unhideWhenUsed/>
    <w:rsid w:val="00570ADF"/>
  </w:style>
  <w:style w:type="table" w:customStyle="1" w:styleId="TableGrid520">
    <w:name w:val="Table Grid520"/>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6">
    <w:name w:val="Table Contemporary36"/>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0">
    <w:name w:val="Table Style12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0">
    <w:name w:val="No List1330"/>
    <w:next w:val="NoList"/>
    <w:semiHidden/>
    <w:unhideWhenUsed/>
    <w:rsid w:val="00570ADF"/>
  </w:style>
  <w:style w:type="numbering" w:customStyle="1" w:styleId="NoList11130">
    <w:name w:val="No List11130"/>
    <w:next w:val="NoList"/>
    <w:semiHidden/>
    <w:unhideWhenUsed/>
    <w:rsid w:val="00570ADF"/>
  </w:style>
  <w:style w:type="table" w:customStyle="1" w:styleId="TableGrid137">
    <w:name w:val="Table Grid13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9">
    <w:name w:val="No List2219"/>
    <w:next w:val="NoList"/>
    <w:semiHidden/>
    <w:unhideWhenUsed/>
    <w:rsid w:val="00570ADF"/>
  </w:style>
  <w:style w:type="numbering" w:customStyle="1" w:styleId="NoList12119">
    <w:name w:val="No List12119"/>
    <w:next w:val="NoList"/>
    <w:semiHidden/>
    <w:unhideWhenUsed/>
    <w:rsid w:val="00570ADF"/>
  </w:style>
  <w:style w:type="table" w:customStyle="1" w:styleId="TableGrid218">
    <w:name w:val="Table Grid2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9">
    <w:name w:val="No List3219"/>
    <w:next w:val="NoList"/>
    <w:semiHidden/>
    <w:unhideWhenUsed/>
    <w:rsid w:val="00570ADF"/>
  </w:style>
  <w:style w:type="numbering" w:customStyle="1" w:styleId="NoList13118">
    <w:name w:val="No List13118"/>
    <w:next w:val="NoList"/>
    <w:semiHidden/>
    <w:unhideWhenUsed/>
    <w:rsid w:val="00570ADF"/>
  </w:style>
  <w:style w:type="table" w:customStyle="1" w:styleId="TableGrid317">
    <w:name w:val="Table Grid31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0">
    <w:name w:val="No List4120"/>
    <w:next w:val="NoList"/>
    <w:semiHidden/>
    <w:rsid w:val="00570ADF"/>
  </w:style>
  <w:style w:type="table" w:customStyle="1" w:styleId="TableGrid417">
    <w:name w:val="Table Grid41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9">
    <w:name w:val="No List5119"/>
    <w:next w:val="NoList"/>
    <w:semiHidden/>
    <w:unhideWhenUsed/>
    <w:rsid w:val="00570ADF"/>
  </w:style>
  <w:style w:type="table" w:customStyle="1" w:styleId="TableGrid5113">
    <w:name w:val="Table Grid51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9">
    <w:name w:val="No List6119"/>
    <w:next w:val="NoList"/>
    <w:semiHidden/>
    <w:rsid w:val="00570ADF"/>
  </w:style>
  <w:style w:type="numbering" w:customStyle="1" w:styleId="NoList7119">
    <w:name w:val="No List7119"/>
    <w:next w:val="NoList"/>
    <w:semiHidden/>
    <w:rsid w:val="00570ADF"/>
  </w:style>
  <w:style w:type="numbering" w:customStyle="1" w:styleId="NoList8119">
    <w:name w:val="No List8119"/>
    <w:next w:val="NoList"/>
    <w:semiHidden/>
    <w:unhideWhenUsed/>
    <w:rsid w:val="00570ADF"/>
  </w:style>
  <w:style w:type="numbering" w:customStyle="1" w:styleId="NoList9119">
    <w:name w:val="No List9119"/>
    <w:next w:val="NoList"/>
    <w:semiHidden/>
    <w:unhideWhenUsed/>
    <w:rsid w:val="00570ADF"/>
  </w:style>
  <w:style w:type="numbering" w:customStyle="1" w:styleId="NoList178">
    <w:name w:val="No List178"/>
    <w:next w:val="NoList"/>
    <w:semiHidden/>
    <w:unhideWhenUsed/>
    <w:rsid w:val="00570ADF"/>
  </w:style>
  <w:style w:type="numbering" w:customStyle="1" w:styleId="NoList179">
    <w:name w:val="No List179"/>
    <w:next w:val="NoList"/>
    <w:semiHidden/>
    <w:unhideWhenUsed/>
    <w:rsid w:val="00570ADF"/>
  </w:style>
  <w:style w:type="numbering" w:customStyle="1" w:styleId="NoList247">
    <w:name w:val="No List247"/>
    <w:next w:val="NoList"/>
    <w:semiHidden/>
    <w:rsid w:val="00570ADF"/>
  </w:style>
  <w:style w:type="numbering" w:customStyle="1" w:styleId="NoList340">
    <w:name w:val="No List340"/>
    <w:next w:val="NoList"/>
    <w:semiHidden/>
    <w:rsid w:val="00570ADF"/>
  </w:style>
  <w:style w:type="numbering" w:customStyle="1" w:styleId="NoList1137">
    <w:name w:val="No List1137"/>
    <w:next w:val="NoList"/>
    <w:semiHidden/>
    <w:rsid w:val="00570ADF"/>
  </w:style>
  <w:style w:type="numbering" w:customStyle="1" w:styleId="NoList2136">
    <w:name w:val="No List2136"/>
    <w:next w:val="NoList"/>
    <w:semiHidden/>
    <w:rsid w:val="00570ADF"/>
  </w:style>
  <w:style w:type="numbering" w:customStyle="1" w:styleId="NoList437">
    <w:name w:val="No List437"/>
    <w:next w:val="NoList"/>
    <w:semiHidden/>
    <w:rsid w:val="00570ADF"/>
  </w:style>
  <w:style w:type="numbering" w:customStyle="1" w:styleId="NoList535">
    <w:name w:val="No List535"/>
    <w:next w:val="NoList"/>
    <w:semiHidden/>
    <w:rsid w:val="00570ADF"/>
  </w:style>
  <w:style w:type="numbering" w:customStyle="1" w:styleId="NoList1235">
    <w:name w:val="No List1235"/>
    <w:next w:val="NoList"/>
    <w:semiHidden/>
    <w:unhideWhenUsed/>
    <w:rsid w:val="00570ADF"/>
  </w:style>
  <w:style w:type="numbering" w:customStyle="1" w:styleId="NoList930">
    <w:name w:val="No List930"/>
    <w:next w:val="NoList"/>
    <w:semiHidden/>
    <w:unhideWhenUsed/>
    <w:rsid w:val="00570ADF"/>
  </w:style>
  <w:style w:type="table" w:customStyle="1" w:styleId="TableGrid523">
    <w:name w:val="Table Grid523"/>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7">
    <w:name w:val="Table Contemporary37"/>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5">
    <w:name w:val="Table Style12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5">
    <w:name w:val="No List1335"/>
    <w:next w:val="NoList"/>
    <w:semiHidden/>
    <w:unhideWhenUsed/>
    <w:rsid w:val="00570ADF"/>
  </w:style>
  <w:style w:type="numbering" w:customStyle="1" w:styleId="NoList11136">
    <w:name w:val="No List11136"/>
    <w:next w:val="NoList"/>
    <w:semiHidden/>
    <w:unhideWhenUsed/>
    <w:rsid w:val="00570ADF"/>
  </w:style>
  <w:style w:type="table" w:customStyle="1" w:styleId="TableGrid138">
    <w:name w:val="Table Grid13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0">
    <w:name w:val="No List2220"/>
    <w:next w:val="NoList"/>
    <w:semiHidden/>
    <w:unhideWhenUsed/>
    <w:rsid w:val="00570ADF"/>
  </w:style>
  <w:style w:type="numbering" w:customStyle="1" w:styleId="NoList12120">
    <w:name w:val="No List12120"/>
    <w:next w:val="NoList"/>
    <w:semiHidden/>
    <w:unhideWhenUsed/>
    <w:rsid w:val="00570ADF"/>
  </w:style>
  <w:style w:type="table" w:customStyle="1" w:styleId="TableGrid219">
    <w:name w:val="Table Grid21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0">
    <w:name w:val="No List3220"/>
    <w:next w:val="NoList"/>
    <w:semiHidden/>
    <w:unhideWhenUsed/>
    <w:rsid w:val="00570ADF"/>
  </w:style>
  <w:style w:type="numbering" w:customStyle="1" w:styleId="NoList13119">
    <w:name w:val="No List13119"/>
    <w:next w:val="NoList"/>
    <w:semiHidden/>
    <w:unhideWhenUsed/>
    <w:rsid w:val="00570ADF"/>
  </w:style>
  <w:style w:type="table" w:customStyle="1" w:styleId="TableGrid318">
    <w:name w:val="Table Grid3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0">
    <w:name w:val="No List5120"/>
    <w:next w:val="NoList"/>
    <w:semiHidden/>
    <w:unhideWhenUsed/>
    <w:rsid w:val="00570ADF"/>
  </w:style>
  <w:style w:type="table" w:customStyle="1" w:styleId="TableGrid5114">
    <w:name w:val="Table Grid51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0">
    <w:name w:val="No List6120"/>
    <w:next w:val="NoList"/>
    <w:semiHidden/>
    <w:rsid w:val="00570ADF"/>
  </w:style>
  <w:style w:type="numbering" w:customStyle="1" w:styleId="NoList7120">
    <w:name w:val="No List7120"/>
    <w:next w:val="NoList"/>
    <w:semiHidden/>
    <w:rsid w:val="00570ADF"/>
  </w:style>
  <w:style w:type="numbering" w:customStyle="1" w:styleId="NoList8120">
    <w:name w:val="No List8120"/>
    <w:next w:val="NoList"/>
    <w:semiHidden/>
    <w:unhideWhenUsed/>
    <w:rsid w:val="00570ADF"/>
  </w:style>
  <w:style w:type="numbering" w:customStyle="1" w:styleId="NoList9120">
    <w:name w:val="No List9120"/>
    <w:next w:val="NoList"/>
    <w:semiHidden/>
    <w:unhideWhenUsed/>
    <w:rsid w:val="00570ADF"/>
  </w:style>
  <w:style w:type="paragraph" w:customStyle="1" w:styleId="msonormalcxspmiddle">
    <w:name w:val="msonormalcxspmiddle"/>
    <w:basedOn w:val="Normal"/>
    <w:rsid w:val="00570ADF"/>
    <w:pPr>
      <w:spacing w:before="100" w:beforeAutospacing="1" w:after="100" w:afterAutospacing="1"/>
    </w:pPr>
  </w:style>
  <w:style w:type="numbering" w:customStyle="1" w:styleId="NoList1019">
    <w:name w:val="No List1019"/>
    <w:next w:val="NoList"/>
    <w:semiHidden/>
    <w:rsid w:val="00570ADF"/>
  </w:style>
  <w:style w:type="numbering" w:customStyle="1" w:styleId="NoList180">
    <w:name w:val="No List180"/>
    <w:next w:val="NoList"/>
    <w:semiHidden/>
    <w:unhideWhenUsed/>
    <w:rsid w:val="00570ADF"/>
  </w:style>
  <w:style w:type="numbering" w:customStyle="1" w:styleId="NoList187">
    <w:name w:val="No List187"/>
    <w:next w:val="NoList"/>
    <w:semiHidden/>
    <w:unhideWhenUsed/>
    <w:rsid w:val="00570ADF"/>
  </w:style>
  <w:style w:type="numbering" w:customStyle="1" w:styleId="NoList248">
    <w:name w:val="No List248"/>
    <w:next w:val="NoList"/>
    <w:semiHidden/>
    <w:rsid w:val="00570ADF"/>
  </w:style>
  <w:style w:type="numbering" w:customStyle="1" w:styleId="NoList346">
    <w:name w:val="No List346"/>
    <w:next w:val="NoList"/>
    <w:semiHidden/>
    <w:rsid w:val="00570ADF"/>
  </w:style>
  <w:style w:type="numbering" w:customStyle="1" w:styleId="NoList1138">
    <w:name w:val="No List1138"/>
    <w:next w:val="NoList"/>
    <w:semiHidden/>
    <w:rsid w:val="00570ADF"/>
  </w:style>
  <w:style w:type="numbering" w:customStyle="1" w:styleId="NoList2137">
    <w:name w:val="No List2137"/>
    <w:next w:val="NoList"/>
    <w:semiHidden/>
    <w:rsid w:val="00570ADF"/>
  </w:style>
  <w:style w:type="numbering" w:customStyle="1" w:styleId="NoList438">
    <w:name w:val="No List438"/>
    <w:next w:val="NoList"/>
    <w:semiHidden/>
    <w:rsid w:val="00570ADF"/>
  </w:style>
  <w:style w:type="numbering" w:customStyle="1" w:styleId="NoList536">
    <w:name w:val="No List536"/>
    <w:next w:val="NoList"/>
    <w:semiHidden/>
    <w:rsid w:val="00570ADF"/>
  </w:style>
  <w:style w:type="numbering" w:customStyle="1" w:styleId="NoList635">
    <w:name w:val="No List635"/>
    <w:next w:val="NoList"/>
    <w:semiHidden/>
    <w:rsid w:val="00570ADF"/>
  </w:style>
  <w:style w:type="numbering" w:customStyle="1" w:styleId="NoList735">
    <w:name w:val="No List735"/>
    <w:next w:val="NoList"/>
    <w:semiHidden/>
    <w:rsid w:val="00570ADF"/>
  </w:style>
  <w:style w:type="numbering" w:customStyle="1" w:styleId="NoList835">
    <w:name w:val="No List835"/>
    <w:next w:val="NoList"/>
    <w:semiHidden/>
    <w:rsid w:val="00570ADF"/>
  </w:style>
  <w:style w:type="numbering" w:customStyle="1" w:styleId="NoList1236">
    <w:name w:val="No List1236"/>
    <w:next w:val="NoList"/>
    <w:semiHidden/>
    <w:unhideWhenUsed/>
    <w:rsid w:val="00570ADF"/>
  </w:style>
  <w:style w:type="table" w:customStyle="1" w:styleId="TableGrid524">
    <w:name w:val="Table Grid524"/>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8">
    <w:name w:val="Table Contemporary38"/>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6">
    <w:name w:val="Table Style1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6">
    <w:name w:val="No List1336"/>
    <w:next w:val="NoList"/>
    <w:semiHidden/>
    <w:unhideWhenUsed/>
    <w:rsid w:val="00570ADF"/>
  </w:style>
  <w:style w:type="numbering" w:customStyle="1" w:styleId="NoList11137">
    <w:name w:val="No List11137"/>
    <w:next w:val="NoList"/>
    <w:semiHidden/>
    <w:unhideWhenUsed/>
    <w:rsid w:val="00570ADF"/>
  </w:style>
  <w:style w:type="table" w:customStyle="1" w:styleId="TableGrid139">
    <w:name w:val="Table Grid13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0">
    <w:name w:val="No List13120"/>
    <w:next w:val="NoList"/>
    <w:semiHidden/>
    <w:unhideWhenUsed/>
    <w:rsid w:val="00570ADF"/>
  </w:style>
  <w:style w:type="table" w:customStyle="1" w:styleId="TableGrid319">
    <w:name w:val="Table Grid31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8">
    <w:name w:val="No List188"/>
    <w:next w:val="NoList"/>
    <w:semiHidden/>
    <w:rsid w:val="00570ADF"/>
  </w:style>
  <w:style w:type="numbering" w:customStyle="1" w:styleId="NoList189">
    <w:name w:val="No List189"/>
    <w:next w:val="NoList"/>
    <w:semiHidden/>
    <w:rsid w:val="00570ADF"/>
  </w:style>
  <w:style w:type="table" w:customStyle="1" w:styleId="TableGrid120">
    <w:name w:val="Table Grid120"/>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1">
    <w:name w:val="Plain Text Char1"/>
    <w:rsid w:val="00570ADF"/>
    <w:rPr>
      <w:rFonts w:ascii="Courier New" w:eastAsia="Times New Roman" w:hAnsi="Courier New" w:cs="Courier New"/>
    </w:rPr>
  </w:style>
  <w:style w:type="table" w:customStyle="1" w:styleId="TableGrid220">
    <w:name w:val="Table Grid220"/>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1">
    <w:name w:val="Subtitle Char1"/>
    <w:rsid w:val="00570ADF"/>
    <w:rPr>
      <w:rFonts w:ascii="SulekhaT" w:eastAsia="Times New Roman" w:hAnsi="SulekhaT" w:cs="Times New Roman"/>
      <w:sz w:val="26"/>
    </w:rPr>
  </w:style>
  <w:style w:type="character" w:customStyle="1" w:styleId="EndnoteTextChar1">
    <w:name w:val="Endnote Text Char1"/>
    <w:semiHidden/>
    <w:rsid w:val="00570ADF"/>
    <w:rPr>
      <w:rFonts w:ascii="Times New Roman" w:eastAsia="SimSun" w:hAnsi="Times New Roman" w:cs="Times New Roman"/>
    </w:rPr>
  </w:style>
  <w:style w:type="table" w:customStyle="1" w:styleId="TableGrid5116">
    <w:name w:val="Table Grid5116"/>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7">
    <w:name w:val="Table Style1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0">
    <w:name w:val="Table Style11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8">
    <w:name w:val="Table Style1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4">
    <w:name w:val="Table Style1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3">
    <w:name w:val="Table Style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3">
    <w:name w:val="Table Style1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3">
    <w:name w:val="Table Style1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3">
    <w:name w:val="Table Style1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2">
    <w:name w:val="Light List - Accent 52"/>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2">
    <w:name w:val="Light List12"/>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4">
    <w:name w:val="Table Style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3">
    <w:name w:val="Table Style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4">
    <w:name w:val="Table Style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4">
    <w:name w:val="Table Style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4">
    <w:name w:val="Table Style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3">
    <w:name w:val="Table Style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3">
    <w:name w:val="Table Style13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3">
    <w:name w:val="Table Style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3">
    <w:name w:val="Table Style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3">
    <w:name w:val="Table Style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3">
    <w:name w:val="Table Style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2">
    <w:name w:val="Table Style18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2">
    <w:name w:val="Table Style115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2">
    <w:name w:val="Table Style123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2">
    <w:name w:val="Table Style13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2">
    <w:name w:val="Table Style14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2">
    <w:name w:val="Table Style15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2">
    <w:name w:val="Table Style16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2">
    <w:name w:val="Table Style17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2">
    <w:name w:val="Table Style1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2">
    <w:name w:val="Table Style1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2">
    <w:name w:val="Table Style12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2">
    <w:name w:val="Table Style13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2">
    <w:name w:val="Table Style11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2">
    <w:name w:val="Table Style12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2">
    <w:name w:val="Table Style13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2">
    <w:name w:val="Table Style11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2">
    <w:name w:val="Table Style113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2">
    <w:name w:val="Table Style12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2">
    <w:name w:val="Table Style114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2">
    <w:name w:val="Table Style19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1">
    <w:name w:val="Table Style110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1">
    <w:name w:val="Table Style116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1">
    <w:name w:val="Table Style124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1">
    <w:name w:val="Table Style133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1">
    <w:name w:val="Table Style14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1">
    <w:name w:val="Table Style15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1">
    <w:name w:val="Table Style16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1">
    <w:name w:val="Table Style17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1">
    <w:name w:val="Table Style11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1">
    <w:name w:val="Table Style112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1">
    <w:name w:val="Table Style12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1">
    <w:name w:val="Table Style13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1">
    <w:name w:val="Table Style111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1">
    <w:name w:val="Table Style12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1">
    <w:name w:val="Table Style13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1">
    <w:name w:val="Table Style111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1">
    <w:name w:val="Table Style113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1">
    <w:name w:val="Table Style122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1">
    <w:name w:val="Table Style114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1">
    <w:name w:val="Table Style18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1">
    <w:name w:val="Table Style115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1">
    <w:name w:val="Table Style123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1">
    <w:name w:val="Table Style132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1">
    <w:name w:val="Table Style14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1">
    <w:name w:val="Table Style15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1">
    <w:name w:val="Table Style16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1">
    <w:name w:val="Table Style17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1">
    <w:name w:val="Table Style11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1">
    <w:name w:val="Table Style112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1">
    <w:name w:val="Table Style12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1">
    <w:name w:val="Table Style13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1">
    <w:name w:val="Table Style111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1">
    <w:name w:val="Table Style12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1">
    <w:name w:val="Table Style13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1">
    <w:name w:val="Table Style111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1">
    <w:name w:val="Table Style113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1">
    <w:name w:val="Table Style122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1">
    <w:name w:val="Table Style114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1">
    <w:name w:val="Table Style19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1">
    <w:name w:val="Light List - Accent 511"/>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1">
    <w:name w:val="Light List111"/>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1">
    <w:name w:val="Table Style117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1">
    <w:name w:val="Table Style118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1">
    <w:name w:val="Table Style119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1">
    <w:name w:val="Table Style120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1">
    <w:name w:val="Table Style125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1">
    <w:name w:val="Table Style126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90">
    <w:name w:val="No List190"/>
    <w:next w:val="NoList"/>
    <w:semiHidden/>
    <w:rsid w:val="00570ADF"/>
  </w:style>
  <w:style w:type="table" w:customStyle="1" w:styleId="TableGrid5117">
    <w:name w:val="Table Grid5117"/>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9">
    <w:name w:val="Table Style12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5">
    <w:name w:val="Table Style111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0">
    <w:name w:val="Table Style12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5">
    <w:name w:val="Table Style13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4">
    <w:name w:val="Table Style1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4">
    <w:name w:val="Table Style1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4">
    <w:name w:val="Table Style16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4">
    <w:name w:val="Table Style17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3">
    <w:name w:val="Light List - Accent 5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3">
    <w:name w:val="Light List1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6">
    <w:name w:val="Table Style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4">
    <w:name w:val="Table Style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5">
    <w:name w:val="Table Style12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5">
    <w:name w:val="Table Style13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5">
    <w:name w:val="Table Style11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4">
    <w:name w:val="Table Style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4">
    <w:name w:val="Table Style13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4">
    <w:name w:val="Table Style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4">
    <w:name w:val="Table Style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4">
    <w:name w:val="Table Style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4">
    <w:name w:val="Table Style1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3">
    <w:name w:val="Table Style18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3">
    <w:name w:val="Table Style11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3">
    <w:name w:val="Table Style1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3">
    <w:name w:val="Table Style13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3">
    <w:name w:val="Table Style14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3">
    <w:name w:val="Table Style15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3">
    <w:name w:val="Table Style16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3">
    <w:name w:val="Table Style17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3">
    <w:name w:val="Table Style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3">
    <w:name w:val="Table Style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3">
    <w:name w:val="Table Style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3">
    <w:name w:val="Table Style13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3">
    <w:name w:val="Table Style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3">
    <w:name w:val="Table Style12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3">
    <w:name w:val="Table Style13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3">
    <w:name w:val="Table Style1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3">
    <w:name w:val="Table Style1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3">
    <w:name w:val="Table Style12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3">
    <w:name w:val="Table Style114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3">
    <w:name w:val="Table Style19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2">
    <w:name w:val="Table Style110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2">
    <w:name w:val="Table Style116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2">
    <w:name w:val="Table Style124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2">
    <w:name w:val="Table Style133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2">
    <w:name w:val="Table Style14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2">
    <w:name w:val="Table Style15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2">
    <w:name w:val="Table Style16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2">
    <w:name w:val="Table Style17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2">
    <w:name w:val="Table Style11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2">
    <w:name w:val="Table Style112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2">
    <w:name w:val="Table Style12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2">
    <w:name w:val="Table Style13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2">
    <w:name w:val="Table Style111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2">
    <w:name w:val="Table Style12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2">
    <w:name w:val="Table Style13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2">
    <w:name w:val="Table Style111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2">
    <w:name w:val="Table Style113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2">
    <w:name w:val="Table Style122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2">
    <w:name w:val="Table Style114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2">
    <w:name w:val="Table Style18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2">
    <w:name w:val="Table Style115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2">
    <w:name w:val="Table Style123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2">
    <w:name w:val="Table Style132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2">
    <w:name w:val="Table Style14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2">
    <w:name w:val="Table Style15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2">
    <w:name w:val="Table Style16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2">
    <w:name w:val="Table Style17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2">
    <w:name w:val="Table Style11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2">
    <w:name w:val="Table Style112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2">
    <w:name w:val="Table Style12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2">
    <w:name w:val="Table Style13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2">
    <w:name w:val="Table Style111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2">
    <w:name w:val="Table Style12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2">
    <w:name w:val="Table Style13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2">
    <w:name w:val="Table Style111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2">
    <w:name w:val="Table Style113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2">
    <w:name w:val="Table Style122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2">
    <w:name w:val="Table Style114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2">
    <w:name w:val="Table Style19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2">
    <w:name w:val="Light List - Accent 512"/>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2">
    <w:name w:val="Medium Shading 1 - Accent 512"/>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2">
    <w:name w:val="Light List112"/>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2">
    <w:name w:val="Table Style117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2">
    <w:name w:val="Table Style118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2">
    <w:name w:val="Table Style119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2">
    <w:name w:val="Table Style120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2">
    <w:name w:val="Table Style125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2">
    <w:name w:val="Table Style126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97">
    <w:name w:val="No List197"/>
    <w:next w:val="NoList"/>
    <w:semiHidden/>
    <w:rsid w:val="00570ADF"/>
  </w:style>
  <w:style w:type="table" w:customStyle="1" w:styleId="TableGrid66">
    <w:name w:val="Table Grid66"/>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6">
    <w:name w:val="Table Grid1116"/>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
    <w:name w:val="Table Grid225"/>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0">
    <w:name w:val="Table Style13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7">
    <w:name w:val="Table Style1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226">
    <w:name w:val="Table Grid22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6">
    <w:name w:val="Table Style12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6">
    <w:name w:val="Table Style13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5">
    <w:name w:val="Table Style14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5">
    <w:name w:val="Table Style15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5">
    <w:name w:val="Table Style16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5">
    <w:name w:val="Table Style17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4">
    <w:name w:val="Light List - Accent 54"/>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4">
    <w:name w:val="Light List14"/>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8">
    <w:name w:val="Table Style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5">
    <w:name w:val="Table Style112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7">
    <w:name w:val="Table Style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6">
    <w:name w:val="Table Style13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6">
    <w:name w:val="Table Style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5">
    <w:name w:val="Table Style12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5">
    <w:name w:val="Table Style13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5">
    <w:name w:val="Table Style111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5">
    <w:name w:val="Table Style113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5">
    <w:name w:val="Table Style122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5">
    <w:name w:val="Table Style114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4">
    <w:name w:val="Table Style18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4">
    <w:name w:val="Table Style11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4">
    <w:name w:val="Table Style12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4">
    <w:name w:val="Table Style13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4">
    <w:name w:val="Table Style14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4">
    <w:name w:val="Table Style15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4">
    <w:name w:val="Table Style16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4">
    <w:name w:val="Table Style17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4">
    <w:name w:val="Table Style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4">
    <w:name w:val="Table Style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4">
    <w:name w:val="Table Style12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4">
    <w:name w:val="Table Style13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4">
    <w:name w:val="Table Style1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4">
    <w:name w:val="Table Style12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4">
    <w:name w:val="Table Style13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4">
    <w:name w:val="Table Style1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4">
    <w:name w:val="Table Style1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4">
    <w:name w:val="Table Style12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4">
    <w:name w:val="Table Style114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4">
    <w:name w:val="Table Style19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3">
    <w:name w:val="Table Style11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3">
    <w:name w:val="Table Style11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3">
    <w:name w:val="Table Style12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3">
    <w:name w:val="Table Style13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3">
    <w:name w:val="Table Style14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3">
    <w:name w:val="Table Style15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3">
    <w:name w:val="Table Style16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3">
    <w:name w:val="Table Style17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3">
    <w:name w:val="Table Style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3">
    <w:name w:val="Table Style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3">
    <w:name w:val="Table Style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3">
    <w:name w:val="Table Style13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3">
    <w:name w:val="Table Style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3">
    <w:name w:val="Table Style12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3">
    <w:name w:val="Table Style13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3">
    <w:name w:val="Table Style1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3">
    <w:name w:val="Table Style1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3">
    <w:name w:val="Table Style12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3">
    <w:name w:val="Table Style114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3">
    <w:name w:val="Table Style18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3">
    <w:name w:val="Table Style115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3">
    <w:name w:val="Table Style123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3">
    <w:name w:val="Table Style13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3">
    <w:name w:val="Table Style14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3">
    <w:name w:val="Table Style15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3">
    <w:name w:val="Table Style16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3">
    <w:name w:val="Table Style17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3">
    <w:name w:val="Table Style1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3">
    <w:name w:val="Table Style1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3">
    <w:name w:val="Table Style12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3">
    <w:name w:val="Table Style13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3">
    <w:name w:val="Table Style11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3">
    <w:name w:val="Table Style12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3">
    <w:name w:val="Table Style13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3">
    <w:name w:val="Table Style11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3">
    <w:name w:val="Table Style113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3">
    <w:name w:val="Table Style12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3">
    <w:name w:val="Table Style114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3">
    <w:name w:val="Table Style19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3">
    <w:name w:val="Light List - Accent 51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3">
    <w:name w:val="Medium Shading 1 - Accent 51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3">
    <w:name w:val="Light List11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3">
    <w:name w:val="Table Style11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3">
    <w:name w:val="Table Style118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3">
    <w:name w:val="Table Style119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3">
    <w:name w:val="Table Style12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3">
    <w:name w:val="Table Style12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3">
    <w:name w:val="Table Style12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9Char1">
    <w:name w:val="Heading 9 Char1"/>
    <w:rsid w:val="00570ADF"/>
    <w:rPr>
      <w:rFonts w:ascii="Times New Roman" w:eastAsia="Times New Roman" w:hAnsi="Times New Roman" w:cs="Times New Roman"/>
    </w:rPr>
  </w:style>
  <w:style w:type="character" w:customStyle="1" w:styleId="FootnoteTextChar1">
    <w:name w:val="Footnote Text Char1"/>
    <w:rsid w:val="00570ADF"/>
    <w:rPr>
      <w:rFonts w:ascii="Times New Roman" w:eastAsia="Times New Roman" w:hAnsi="Times New Roman" w:cs="Times New Roman"/>
    </w:rPr>
  </w:style>
  <w:style w:type="character" w:customStyle="1" w:styleId="DocumentMapChar1">
    <w:name w:val="Document Map Char1"/>
    <w:rsid w:val="00570ADF"/>
    <w:rPr>
      <w:rFonts w:ascii="Tahoma" w:eastAsia="Times New Roman" w:hAnsi="Tahoma" w:cs="Tahoma"/>
      <w:sz w:val="24"/>
      <w:szCs w:val="24"/>
      <w:shd w:val="clear" w:color="auto" w:fill="000080"/>
    </w:rPr>
  </w:style>
  <w:style w:type="character" w:customStyle="1" w:styleId="BodyTextFirstIndent2Char1">
    <w:name w:val="Body Text First Indent 2 Char1"/>
    <w:link w:val="BodyTextFirstIndent2"/>
    <w:rsid w:val="00570ADF"/>
    <w:rPr>
      <w:rFonts w:ascii="Times New Roman" w:hAnsi="Times New Roman" w:cs="Times New Roman"/>
      <w:sz w:val="24"/>
      <w:szCs w:val="24"/>
    </w:rPr>
  </w:style>
  <w:style w:type="numbering" w:customStyle="1" w:styleId="NoList198">
    <w:name w:val="No List198"/>
    <w:next w:val="NoList"/>
    <w:semiHidden/>
    <w:rsid w:val="00570ADF"/>
  </w:style>
  <w:style w:type="numbering" w:customStyle="1" w:styleId="NoList199">
    <w:name w:val="No List199"/>
    <w:next w:val="NoList"/>
    <w:semiHidden/>
    <w:rsid w:val="00570ADF"/>
  </w:style>
  <w:style w:type="character" w:customStyle="1" w:styleId="Heading2Char1">
    <w:name w:val="Heading 2 Char1"/>
    <w:aliases w:val="Char Char Char Char1 Char1,Char Char Char Char Char Char1,Char Char Char Char Char1 Char1,Char2 Char1 Char1,Char Char Char Char Char Char C Char Char Char Char1,Char Char Char Char Char Char C Char Char Char Char C Char Char1,Char3 Char1"/>
    <w:locked/>
    <w:rsid w:val="00570ADF"/>
    <w:rPr>
      <w:rFonts w:ascii="SulekhaT" w:hAnsi="SulekhaT" w:cs="SulekhaT"/>
      <w:b/>
      <w:bCs/>
      <w:sz w:val="24"/>
      <w:szCs w:val="24"/>
      <w:lang w:val="en-US" w:eastAsia="en-US" w:bidi="ar-SA"/>
    </w:rPr>
  </w:style>
  <w:style w:type="character" w:customStyle="1" w:styleId="HeaderChar1">
    <w:name w:val="Header Char1"/>
    <w:aliases w:val="Header Char Char,Char Char Char Char Char3,Char Char Char Char Char2 Char,Char Char Char Char2 Char,Char2 Char2 Char,Char Char Char Char Char Char C Char Char Char1 Char,Char Char Char Char Char Char C Char Char Char Char C Char1 Char"/>
    <w:locked/>
    <w:rsid w:val="00570ADF"/>
    <w:rPr>
      <w:rFonts w:eastAsia="Calibri"/>
      <w:lang w:val="en-US" w:eastAsia="en-US" w:bidi="ar-SA"/>
    </w:rPr>
  </w:style>
  <w:style w:type="character" w:customStyle="1" w:styleId="FooterChar1">
    <w:name w:val="Footer Char1"/>
    <w:aliases w:val="Char1 Char1"/>
    <w:uiPriority w:val="99"/>
    <w:locked/>
    <w:rsid w:val="00570ADF"/>
    <w:rPr>
      <w:rFonts w:eastAsia="Calibri"/>
      <w:lang w:val="en-US" w:eastAsia="en-US" w:bidi="ar-SA"/>
    </w:rPr>
  </w:style>
  <w:style w:type="character" w:customStyle="1" w:styleId="CommentTextChar1">
    <w:name w:val="Comment Text Char1"/>
    <w:uiPriority w:val="99"/>
    <w:locked/>
    <w:rsid w:val="00570ADF"/>
    <w:rPr>
      <w:rFonts w:eastAsia="Calibri"/>
      <w:lang w:val="en-US" w:eastAsia="en-US" w:bidi="ar-SA"/>
    </w:rPr>
  </w:style>
  <w:style w:type="table" w:customStyle="1" w:styleId="TableGrid67">
    <w:name w:val="Table Grid67"/>
    <w:basedOn w:val="TableNormal"/>
    <w:next w:val="TableGrid"/>
    <w:rsid w:val="00570ADF"/>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6">
    <w:name w:val="Table Grid126"/>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aliases w:val="Char2 Char4"/>
    <w:locked/>
    <w:rsid w:val="00570ADF"/>
    <w:rPr>
      <w:rFonts w:ascii="Calibri" w:hAnsi="Calibri" w:cs="Calibri"/>
      <w:b/>
      <w:bCs/>
      <w:sz w:val="19"/>
      <w:szCs w:val="19"/>
      <w:lang w:val="en-US" w:eastAsia="en-US" w:bidi="ar-SA"/>
    </w:rPr>
  </w:style>
  <w:style w:type="table" w:customStyle="1" w:styleId="TableGrid1117">
    <w:name w:val="Table Grid1117"/>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51">
    <w:name w:val="Char Char51"/>
    <w:semiHidden/>
    <w:rsid w:val="00570ADF"/>
    <w:rPr>
      <w:rFonts w:ascii="Times New Roman" w:hAnsi="Times New Roman"/>
      <w:snapToGrid/>
    </w:rPr>
  </w:style>
  <w:style w:type="table" w:customStyle="1" w:styleId="TableGrid1118">
    <w:name w:val="Table Grid1118"/>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7">
    <w:name w:val="Table Grid127"/>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
    <w:name w:val="Table Grid32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5">
    <w:name w:val="Table Grid1125"/>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8">
    <w:name w:val="Table Grid228"/>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9">
    <w:name w:val="Table Grid5119"/>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39">
    <w:name w:val="Table Contemporary39"/>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List411">
    <w:name w:val="Table List 411"/>
    <w:rsid w:val="00570ADF"/>
    <w:pPr>
      <w:widowControl w:val="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Grid3110">
    <w:name w:val="Table Grid311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13">
    <w:name w:val="Table Contemporary113"/>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Contemporary211">
    <w:name w:val="Table Contemporary211"/>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1">
    <w:name w:val="Table Elegant11"/>
    <w:rsid w:val="00570ADF"/>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CharChar211">
    <w:name w:val="Char Char211"/>
    <w:rsid w:val="00570ADF"/>
    <w:rPr>
      <w:rFonts w:ascii="Bookman Old Style" w:eastAsia="SimSun" w:hAnsi="Bookman Old Style"/>
      <w:b/>
      <w:sz w:val="52"/>
    </w:rPr>
  </w:style>
  <w:style w:type="character" w:customStyle="1" w:styleId="CharChar201">
    <w:name w:val="Char Char201"/>
    <w:rsid w:val="00570ADF"/>
    <w:rPr>
      <w:rFonts w:ascii="Bookman Old Style" w:eastAsia="SimSun" w:hAnsi="Bookman Old Style"/>
      <w:b/>
      <w:sz w:val="28"/>
    </w:rPr>
  </w:style>
  <w:style w:type="character" w:customStyle="1" w:styleId="Char1CharChar1">
    <w:name w:val="Char1 Char Char1"/>
    <w:rsid w:val="00570ADF"/>
    <w:rPr>
      <w:rFonts w:ascii="Times New Roman" w:eastAsia="SimSun" w:hAnsi="Times New Roman"/>
    </w:rPr>
  </w:style>
  <w:style w:type="character" w:customStyle="1" w:styleId="Char2CharCharChar1">
    <w:name w:val="Char2 Char Char Char1"/>
    <w:rsid w:val="00570ADF"/>
    <w:rPr>
      <w:rFonts w:ascii="SulekhaT" w:eastAsia="SimSun" w:hAnsi="SulekhaT"/>
      <w:sz w:val="28"/>
    </w:rPr>
  </w:style>
  <w:style w:type="character" w:customStyle="1" w:styleId="Char1CharCharChar1">
    <w:name w:val="Char1 Char Char Char1"/>
    <w:rsid w:val="00570ADF"/>
    <w:rPr>
      <w:rFonts w:ascii="SulekhaT" w:eastAsia="SimSun" w:hAnsi="SulekhaT"/>
      <w:b/>
    </w:rPr>
  </w:style>
  <w:style w:type="table" w:customStyle="1" w:styleId="TableGrid144">
    <w:name w:val="Table Grid144"/>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11">
    <w:name w:val="Table Contemporary31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7">
    <w:name w:val="Table Style137"/>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570ADF"/>
    <w:pPr>
      <w:jc w:val="right"/>
    </w:pPr>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CharChar2">
    <w:name w:val="Char Char2"/>
    <w:rsid w:val="00570ADF"/>
    <w:rPr>
      <w:lang w:val="en-US" w:eastAsia="en-US"/>
    </w:rPr>
  </w:style>
  <w:style w:type="table" w:customStyle="1" w:styleId="TableNormal44">
    <w:name w:val="Table Normal44"/>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12">
    <w:name w:val="Table Grid2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0">
    <w:name w:val="Table Grid51110"/>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42">
    <w:name w:val="Table Contemporary42"/>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19">
    <w:name w:val="Table Style1119"/>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221">
    <w:name w:val="Table Grid12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51">
    <w:name w:val="Table Contemporary5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18">
    <w:name w:val="Table Style1218"/>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411">
    <w:name w:val="Table Grid14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61">
    <w:name w:val="Table Contemporary6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8">
    <w:name w:val="Table Style138"/>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61">
    <w:name w:val="Table Grid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71">
    <w:name w:val="Table Contemporary7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46">
    <w:name w:val="Table Style14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81">
    <w:name w:val="Table Grid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81">
    <w:name w:val="Table Contemporary8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56">
    <w:name w:val="Table Style15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01">
    <w:name w:val="Table Grid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91">
    <w:name w:val="Table Contemporary9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66">
    <w:name w:val="Table Style16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11">
    <w:name w:val="Table Grid111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5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01">
    <w:name w:val="Table Contemporary10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76">
    <w:name w:val="Table Style17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91">
    <w:name w:val="Table Grid2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
    <w:name w:val="Table Grid5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5">
    <w:name w:val="Light List - Accent 55"/>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5">
    <w:name w:val="Medium Shading 1 - Accent 55"/>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5">
    <w:name w:val="Light List15"/>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Web216">
    <w:name w:val="Table Web 216"/>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21">
    <w:name w:val="Table Web 22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31">
    <w:name w:val="Table Web 23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41">
    <w:name w:val="Table Web 24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51">
    <w:name w:val="Table Web 25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61">
    <w:name w:val="Table Web 26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71">
    <w:name w:val="Table Web 27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81">
    <w:name w:val="Table Web 28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91">
    <w:name w:val="Table Web 29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01">
    <w:name w:val="Table Web 210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11">
    <w:name w:val="Table Web 211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21">
    <w:name w:val="Table Web 212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Style11110">
    <w:name w:val="Table Style11110"/>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6">
    <w:name w:val="Table Style112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9">
    <w:name w:val="Table Style1219"/>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7">
    <w:name w:val="Table Style1317"/>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7">
    <w:name w:val="Table Style11117"/>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6">
    <w:name w:val="Table Style1211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6">
    <w:name w:val="Table Style1311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6">
    <w:name w:val="Table Style11111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Normal412">
    <w:name w:val="Table Normal412"/>
    <w:semiHidden/>
    <w:rsid w:val="00570ADF"/>
    <w:pPr>
      <w:spacing w:line="252" w:lineRule="auto"/>
      <w:ind w:left="446"/>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36">
    <w:name w:val="Table Style113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6">
    <w:name w:val="Table Style122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511">
    <w:name w:val="Table Grid1511"/>
    <w:rsid w:val="00570ADF"/>
    <w:rPr>
      <w:rFonts w:ascii="VillageII" w:eastAsia="Times New Roman" w:hAnsi="VillageII" w:cs="VillageI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1">
    <w:name w:val="Table Normal421"/>
    <w:semiHidden/>
    <w:rsid w:val="00570ADF"/>
    <w:pPr>
      <w:spacing w:line="228" w:lineRule="auto"/>
      <w:ind w:left="720" w:hanging="360"/>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46">
    <w:name w:val="Table Style114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5211">
    <w:name w:val="Table Grid52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85">
    <w:name w:val="Table Style18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5">
    <w:name w:val="Table Style115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5">
    <w:name w:val="Table Style123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5">
    <w:name w:val="Table Style13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5">
    <w:name w:val="Table Style14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5">
    <w:name w:val="Table Style15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5">
    <w:name w:val="Table Style16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5">
    <w:name w:val="Table Style17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5">
    <w:name w:val="Table Style11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5">
    <w:name w:val="Table Style112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5">
    <w:name w:val="Table Style12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5">
    <w:name w:val="Table Style13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5">
    <w:name w:val="Table Style111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5">
    <w:name w:val="Table Style1211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5">
    <w:name w:val="Table Style1311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5">
    <w:name w:val="Table Style11111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5">
    <w:name w:val="Table Style113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5">
    <w:name w:val="Table Style122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5">
    <w:name w:val="Table Style114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301">
    <w:name w:val="Table Grid3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4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
    <w:name w:val="Table Grid5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1">
    <w:name w:val="Table Grid3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
    <w:name w:val="Table Grid4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1">
    <w:name w:val="Table Grid5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
    <w:name w:val="Table Grid5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11">
    <w:name w:val="Table Contemporary1111"/>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81">
    <w:name w:val="Table Grid118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21">
    <w:name w:val="Table Contemporary121"/>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51111">
    <w:name w:val="Table Grid5111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95">
    <w:name w:val="Table Style19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Web2131">
    <w:name w:val="Table Web 2131"/>
    <w:rsid w:val="00570ADF"/>
    <w:pPr>
      <w:jc w:val="right"/>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Grid1321">
    <w:name w:val="Table Grid13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31">
    <w:name w:val="Table Normal431"/>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31">
    <w:name w:val="Table Grid2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rsid w:val="00570AD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104">
    <w:name w:val="Table Style110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4">
    <w:name w:val="Table Style116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4">
    <w:name w:val="Table Style124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4">
    <w:name w:val="Table Style13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4">
    <w:name w:val="Table Style14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4">
    <w:name w:val="Table Style15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4">
    <w:name w:val="Table Style16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4">
    <w:name w:val="Table Style17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4">
    <w:name w:val="Table Style11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4">
    <w:name w:val="Table Style112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4">
    <w:name w:val="Table Style12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4">
    <w:name w:val="Table Style13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4">
    <w:name w:val="Table Style111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4">
    <w:name w:val="Table Style1211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4">
    <w:name w:val="Table Style1311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4">
    <w:name w:val="Table Style11111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4">
    <w:name w:val="Table Style113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4">
    <w:name w:val="Table Style122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4">
    <w:name w:val="Table Style114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4">
    <w:name w:val="Table Style18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4">
    <w:name w:val="Table Style115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4">
    <w:name w:val="Table Style123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4">
    <w:name w:val="Table Style13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4">
    <w:name w:val="Table Style14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4">
    <w:name w:val="Table Style15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4">
    <w:name w:val="Table Style16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4">
    <w:name w:val="Table Style17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4">
    <w:name w:val="Table Style11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4">
    <w:name w:val="Table Style112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4">
    <w:name w:val="Table Style12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4">
    <w:name w:val="Table Style13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4">
    <w:name w:val="Table Style111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4">
    <w:name w:val="Table Style1211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4">
    <w:name w:val="Table Style1311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4">
    <w:name w:val="Table Style11111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4">
    <w:name w:val="Table Style113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4">
    <w:name w:val="Table Style122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4">
    <w:name w:val="Table Style114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4">
    <w:name w:val="Table Style19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01">
    <w:name w:val="Table Grid601"/>
    <w:rsid w:val="00570ADF"/>
    <w:rPr>
      <w:rFonts w:ascii="VillageII" w:eastAsia="Times New Roman" w:hAnsi="VillageII" w:cs="VillageI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21">
    <w:name w:val="Table Contemporary32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101">
    <w:name w:val="Table Grid1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1">
    <w:name w:val="Table Grid5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4">
    <w:name w:val="Light List - Accent 514"/>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4">
    <w:name w:val="Medium Shading 1 - Accent 514"/>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4">
    <w:name w:val="Light List114"/>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Contemporary1121">
    <w:name w:val="Table Contemporary1121"/>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31121">
    <w:name w:val="Table Grid3112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1">
    <w:name w:val="Table Grid5112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1">
    <w:name w:val="Table Grid515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31">
    <w:name w:val="Table Contemporary33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74">
    <w:name w:val="Table Style117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41">
    <w:name w:val="Table Grid13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1">
    <w:name w:val="Table Grid5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1">
    <w:name w:val="Table Grid517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51">
    <w:name w:val="Table Grid135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41">
    <w:name w:val="Table Contemporary34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84">
    <w:name w:val="Table Style118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31">
    <w:name w:val="Table Grid11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 Grid2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1">
    <w:name w:val="Table Grid5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11">
    <w:name w:val="Table Contemporary411"/>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211">
    <w:name w:val="Table Grid1121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
    <w:name w:val="Table Grid522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2141">
    <w:name w:val="Table Web 2141"/>
    <w:rsid w:val="00570ADF"/>
    <w:pPr>
      <w:jc w:val="right"/>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Normal4111">
    <w:name w:val="Table Normal4111"/>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5191">
    <w:name w:val="Table Grid519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51">
    <w:name w:val="Table Contemporary35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94">
    <w:name w:val="Table Style119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61">
    <w:name w:val="Table Grid13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 Grid21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1">
    <w:name w:val="Table Grid3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1">
    <w:name w:val="Table Grid4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1">
    <w:name w:val="Table Grid5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1">
    <w:name w:val="Table Grid520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61">
    <w:name w:val="Table Contemporary36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04">
    <w:name w:val="Table Style120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71">
    <w:name w:val="Table Grid13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 Grid2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1">
    <w:name w:val="Table Grid31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1">
    <w:name w:val="Table Grid41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1">
    <w:name w:val="Table Grid51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1">
    <w:name w:val="Table Grid523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71">
    <w:name w:val="Table Contemporary37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54">
    <w:name w:val="Table Style125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81">
    <w:name w:val="Table Grid13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 Grid21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1">
    <w:name w:val="Table Grid3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1">
    <w:name w:val="Table Grid4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1">
    <w:name w:val="Table Grid51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1">
    <w:name w:val="Table Grid524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81">
    <w:name w:val="Table Contemporary38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64">
    <w:name w:val="Table Style126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91">
    <w:name w:val="Table Grid13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
    <w:name w:val="Table Grid2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1">
    <w:name w:val="Table Grid31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1">
    <w:name w:val="Table Grid41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1">
    <w:name w:val="Table Grid51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1">
    <w:name w:val="Table Grid1041"/>
    <w:rsid w:val="00570AD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1">
    <w:name w:val="Table Grid6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 Grid120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41">
    <w:name w:val="Table Grid1114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01">
    <w:name w:val="Table Grid220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1">
    <w:name w:val="Table Grid5116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71">
    <w:name w:val="Table Style127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21">
    <w:name w:val="Table Grid112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01">
    <w:name w:val="Table Style1110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21">
    <w:name w:val="Table Grid22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81">
    <w:name w:val="Table Style128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41">
    <w:name w:val="Table Style13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31">
    <w:name w:val="Table Style14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31">
    <w:name w:val="Table Style15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31">
    <w:name w:val="Table Style16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31">
    <w:name w:val="Table Style17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21">
    <w:name w:val="Light List - Accent 52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21">
    <w:name w:val="Medium Shading 1 - Accent 52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21">
    <w:name w:val="Light List12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41">
    <w:name w:val="Table Style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31">
    <w:name w:val="Table Style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41">
    <w:name w:val="Table Style12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41">
    <w:name w:val="Table Style13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41">
    <w:name w:val="Table Style1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31">
    <w:name w:val="Table Style12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31">
    <w:name w:val="Table Style13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31">
    <w:name w:val="Table Style1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31">
    <w:name w:val="Table Style1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31">
    <w:name w:val="Table Style12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31">
    <w:name w:val="Table Style114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21">
    <w:name w:val="Table Style18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21">
    <w:name w:val="Table Style115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21">
    <w:name w:val="Table Style12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21">
    <w:name w:val="Table Style13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21">
    <w:name w:val="Table Style14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21">
    <w:name w:val="Table Style15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21">
    <w:name w:val="Table Style16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21">
    <w:name w:val="Table Style17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21">
    <w:name w:val="Table Style1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21">
    <w:name w:val="Table Style1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21">
    <w:name w:val="Table Style12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21">
    <w:name w:val="Table Style13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21">
    <w:name w:val="Table Style11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21">
    <w:name w:val="Table Style12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21">
    <w:name w:val="Table Style13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21">
    <w:name w:val="Table Style11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21">
    <w:name w:val="Table Style113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21">
    <w:name w:val="Table Style12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21">
    <w:name w:val="Table Style114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21">
    <w:name w:val="Table Style19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11">
    <w:name w:val="Table Style110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11">
    <w:name w:val="Table Style116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11">
    <w:name w:val="Table Style124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11">
    <w:name w:val="Table Style13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11">
    <w:name w:val="Table Style14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11">
    <w:name w:val="Table Style15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11">
    <w:name w:val="Table Style16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11">
    <w:name w:val="Table Style17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11">
    <w:name w:val="Table Style11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11">
    <w:name w:val="Table Style112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11">
    <w:name w:val="Table Style12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11">
    <w:name w:val="Table Style13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11">
    <w:name w:val="Table Style111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11">
    <w:name w:val="Table Style1211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11">
    <w:name w:val="Table Style1311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11">
    <w:name w:val="Table Style11111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11">
    <w:name w:val="Table Style113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11">
    <w:name w:val="Table Style122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11">
    <w:name w:val="Table Style114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11">
    <w:name w:val="Table Style18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11">
    <w:name w:val="Table Style115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11">
    <w:name w:val="Table Style123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11">
    <w:name w:val="Table Style13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11">
    <w:name w:val="Table Style14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11">
    <w:name w:val="Table Style15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11">
    <w:name w:val="Table Style16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11">
    <w:name w:val="Table Style17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11">
    <w:name w:val="Table Style11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11">
    <w:name w:val="Table Style112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11">
    <w:name w:val="Table Style12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11">
    <w:name w:val="Table Style13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11">
    <w:name w:val="Table Style111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11">
    <w:name w:val="Table Style1211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11">
    <w:name w:val="Table Style1311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11">
    <w:name w:val="Table Style11111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11">
    <w:name w:val="Table Style113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11">
    <w:name w:val="Table Style122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11">
    <w:name w:val="Table Style114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11">
    <w:name w:val="Table Style19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11">
    <w:name w:val="Light List - Accent 511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11">
    <w:name w:val="Medium Shading 1 - Accent 511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11">
    <w:name w:val="Light List111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11">
    <w:name w:val="Table Style117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11">
    <w:name w:val="Table Style118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11">
    <w:name w:val="Table Style119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11">
    <w:name w:val="Table Style120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11">
    <w:name w:val="Table Style125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11">
    <w:name w:val="Table Style126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51">
    <w:name w:val="Table Grid6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1">
    <w:name w:val="Table Grid1115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
    <w:name w:val="Table Grid223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1">
    <w:name w:val="Table Grid5117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91">
    <w:name w:val="Table Style129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31">
    <w:name w:val="Table Grid112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51">
    <w:name w:val="Table Style1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41">
    <w:name w:val="Table Grid22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01">
    <w:name w:val="Table Style1210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51">
    <w:name w:val="Table Style13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41">
    <w:name w:val="Table Style14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41">
    <w:name w:val="Table Style15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41">
    <w:name w:val="Table Style16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41">
    <w:name w:val="Table Style17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31">
    <w:name w:val="Light List - Accent 53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31">
    <w:name w:val="Medium Shading 1 - Accent 53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31">
    <w:name w:val="Light List13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61">
    <w:name w:val="Table Style11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41">
    <w:name w:val="Table Style1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51">
    <w:name w:val="Table Style12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51">
    <w:name w:val="Table Style13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51">
    <w:name w:val="Table Style11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41">
    <w:name w:val="Table Style12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41">
    <w:name w:val="Table Style13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41">
    <w:name w:val="Table Style11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41">
    <w:name w:val="Table Style113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41">
    <w:name w:val="Table Style12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41">
    <w:name w:val="Table Style114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31">
    <w:name w:val="Table Style18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31">
    <w:name w:val="Table Style115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31">
    <w:name w:val="Table Style12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31">
    <w:name w:val="Table Style13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31">
    <w:name w:val="Table Style14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31">
    <w:name w:val="Table Style15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31">
    <w:name w:val="Table Style16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31">
    <w:name w:val="Table Style17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31">
    <w:name w:val="Table Style1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31">
    <w:name w:val="Table Style1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31">
    <w:name w:val="Table Style12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31">
    <w:name w:val="Table Style13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31">
    <w:name w:val="Table Style11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31">
    <w:name w:val="Table Style12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31">
    <w:name w:val="Table Style13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31">
    <w:name w:val="Table Style11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31">
    <w:name w:val="Table Style113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31">
    <w:name w:val="Table Style12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31">
    <w:name w:val="Table Style114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31">
    <w:name w:val="Table Style19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21">
    <w:name w:val="Table Style110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21">
    <w:name w:val="Table Style116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21">
    <w:name w:val="Table Style124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21">
    <w:name w:val="Table Style13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21">
    <w:name w:val="Table Style14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21">
    <w:name w:val="Table Style15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21">
    <w:name w:val="Table Style16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21">
    <w:name w:val="Table Style17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21">
    <w:name w:val="Table Style11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21">
    <w:name w:val="Table Style112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21">
    <w:name w:val="Table Style12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21">
    <w:name w:val="Table Style13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21">
    <w:name w:val="Table Style111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21">
    <w:name w:val="Table Style12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21">
    <w:name w:val="Table Style13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21">
    <w:name w:val="Table Style111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21">
    <w:name w:val="Table Style113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21">
    <w:name w:val="Table Style122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21">
    <w:name w:val="Table Style114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21">
    <w:name w:val="Table Style18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21">
    <w:name w:val="Table Style115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21">
    <w:name w:val="Table Style123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21">
    <w:name w:val="Table Style13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21">
    <w:name w:val="Table Style14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21">
    <w:name w:val="Table Style15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21">
    <w:name w:val="Table Style16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21">
    <w:name w:val="Table Style17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21">
    <w:name w:val="Table Style11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21">
    <w:name w:val="Table Style112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21">
    <w:name w:val="Table Style12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21">
    <w:name w:val="Table Style13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21">
    <w:name w:val="Table Style111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21">
    <w:name w:val="Table Style12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21">
    <w:name w:val="Table Style13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21">
    <w:name w:val="Table Style111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21">
    <w:name w:val="Table Style113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21">
    <w:name w:val="Table Style122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21">
    <w:name w:val="Table Style114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21">
    <w:name w:val="Table Style19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21">
    <w:name w:val="Light List - Accent 512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21">
    <w:name w:val="Medium Shading 1 - Accent 512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21">
    <w:name w:val="Light List112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21">
    <w:name w:val="Table Style117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21">
    <w:name w:val="Table Style118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21">
    <w:name w:val="Table Style119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21">
    <w:name w:val="Table Style120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21">
    <w:name w:val="Table Style125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21">
    <w:name w:val="Table Style126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61">
    <w:name w:val="Table Grid6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61">
    <w:name w:val="Table Grid1116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1">
    <w:name w:val="Table Grid225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1">
    <w:name w:val="Table Grid5118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01">
    <w:name w:val="Table Style130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41">
    <w:name w:val="Table Grid112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71">
    <w:name w:val="Table Style1117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61">
    <w:name w:val="Table Grid22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61">
    <w:name w:val="Table Style12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61">
    <w:name w:val="Table Style13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51">
    <w:name w:val="Table Style14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51">
    <w:name w:val="Table Style15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51">
    <w:name w:val="Table Style16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51">
    <w:name w:val="Table Style17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41">
    <w:name w:val="Light List - Accent 54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41">
    <w:name w:val="Medium Shading 1 - Accent 54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41">
    <w:name w:val="Light List14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81">
    <w:name w:val="Table Style1118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51">
    <w:name w:val="Table Style112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71">
    <w:name w:val="Table Style1217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61">
    <w:name w:val="Table Style13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61">
    <w:name w:val="Table Style111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51">
    <w:name w:val="Table Style12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51">
    <w:name w:val="Table Style13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51">
    <w:name w:val="Table Style111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51">
    <w:name w:val="Table Style113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51">
    <w:name w:val="Table Style122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51">
    <w:name w:val="Table Style114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41">
    <w:name w:val="Table Style18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41">
    <w:name w:val="Table Style115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41">
    <w:name w:val="Table Style123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41">
    <w:name w:val="Table Style13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41">
    <w:name w:val="Table Style14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41">
    <w:name w:val="Table Style15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41">
    <w:name w:val="Table Style16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41">
    <w:name w:val="Table Style17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41">
    <w:name w:val="Table Style11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41">
    <w:name w:val="Table Style112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41">
    <w:name w:val="Table Style12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41">
    <w:name w:val="Table Style13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41">
    <w:name w:val="Table Style111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41">
    <w:name w:val="Table Style12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41">
    <w:name w:val="Table Style13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41">
    <w:name w:val="Table Style111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41">
    <w:name w:val="Table Style113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41">
    <w:name w:val="Table Style122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41">
    <w:name w:val="Table Style114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41">
    <w:name w:val="Table Style19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31">
    <w:name w:val="Table Style110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31">
    <w:name w:val="Table Style116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31">
    <w:name w:val="Table Style124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31">
    <w:name w:val="Table Style13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31">
    <w:name w:val="Table Style14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31">
    <w:name w:val="Table Style15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31">
    <w:name w:val="Table Style16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31">
    <w:name w:val="Table Style17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31">
    <w:name w:val="Table Style11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31">
    <w:name w:val="Table Style112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31">
    <w:name w:val="Table Style12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31">
    <w:name w:val="Table Style13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31">
    <w:name w:val="Table Style111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31">
    <w:name w:val="Table Style12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31">
    <w:name w:val="Table Style13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31">
    <w:name w:val="Table Style111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31">
    <w:name w:val="Table Style113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31">
    <w:name w:val="Table Style122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31">
    <w:name w:val="Table Style114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31">
    <w:name w:val="Table Style18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31">
    <w:name w:val="Table Style115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31">
    <w:name w:val="Table Style123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31">
    <w:name w:val="Table Style13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31">
    <w:name w:val="Table Style14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31">
    <w:name w:val="Table Style15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31">
    <w:name w:val="Table Style16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31">
    <w:name w:val="Table Style17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31">
    <w:name w:val="Table Style11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31">
    <w:name w:val="Table Style112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31">
    <w:name w:val="Table Style12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31">
    <w:name w:val="Table Style13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31">
    <w:name w:val="Table Style111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31">
    <w:name w:val="Table Style12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31">
    <w:name w:val="Table Style13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31">
    <w:name w:val="Table Style111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31">
    <w:name w:val="Table Style113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31">
    <w:name w:val="Table Style122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31">
    <w:name w:val="Table Style114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31">
    <w:name w:val="Table Style19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31">
    <w:name w:val="Light List - Accent 513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31">
    <w:name w:val="Medium Shading 1 - Accent 513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31">
    <w:name w:val="Light List113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31">
    <w:name w:val="Table Style117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31">
    <w:name w:val="Table Style118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31">
    <w:name w:val="Table Style119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31">
    <w:name w:val="Table Style120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31">
    <w:name w:val="Table Style125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31">
    <w:name w:val="Table Style126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numbering" w:customStyle="1" w:styleId="NoList200">
    <w:name w:val="No List200"/>
    <w:next w:val="NoList"/>
    <w:semiHidden/>
    <w:rsid w:val="00570ADF"/>
  </w:style>
  <w:style w:type="table" w:customStyle="1" w:styleId="TableGrid69">
    <w:name w:val="Table Grid69"/>
    <w:basedOn w:val="TableNormal"/>
    <w:next w:val="TableGrid"/>
    <w:rsid w:val="00570A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8">
    <w:name w:val="Table Grid128"/>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9">
    <w:name w:val="Table Grid1119"/>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5">
    <w:name w:val="Table Contemporary15"/>
    <w:basedOn w:val="TableNormal"/>
    <w:next w:val="TableContemporary"/>
    <w:rsid w:val="00570ADF"/>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11110">
    <w:name w:val="Table Grid11110"/>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9">
    <w:name w:val="Table Grid129"/>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6">
    <w:name w:val="Table Contemporary16"/>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527">
    <w:name w:val="Table Grid527"/>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6">
    <w:name w:val="Table Grid1126"/>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0">
    <w:name w:val="Table Grid221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0">
    <w:name w:val="Table Grid5120"/>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310">
    <w:name w:val="Table Contemporary310"/>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List412">
    <w:name w:val="Table List 412"/>
    <w:rsid w:val="00570ADF"/>
    <w:pPr>
      <w:widowControl w:val="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Grid3114">
    <w:name w:val="Table Grid3114"/>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14">
    <w:name w:val="Table Contemporary114"/>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Contemporary212">
    <w:name w:val="Table Contemporary212"/>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2">
    <w:name w:val="Table Elegant12"/>
    <w:rsid w:val="00570ADF"/>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45">
    <w:name w:val="Table Grid145"/>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12">
    <w:name w:val="Table Contemporary31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9">
    <w:name w:val="Table Style139"/>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570ADF"/>
    <w:pPr>
      <w:bidi/>
    </w:pPr>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45">
    <w:name w:val="Table Normal45"/>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14">
    <w:name w:val="Table Grid2114"/>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43">
    <w:name w:val="Table Contemporary43"/>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20">
    <w:name w:val="Table Style1120"/>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222">
    <w:name w:val="Table Grid12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52">
    <w:name w:val="Table Contemporary5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20">
    <w:name w:val="Table Style1220"/>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412">
    <w:name w:val="Table Grid14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62">
    <w:name w:val="Table Contemporary6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10">
    <w:name w:val="Table Style1310"/>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62">
    <w:name w:val="Table Grid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72">
    <w:name w:val="Table Contemporary7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47">
    <w:name w:val="Table Style14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82">
    <w:name w:val="Table Grid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82">
    <w:name w:val="Table Contemporary8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57">
    <w:name w:val="Table Style15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02">
    <w:name w:val="Table Grid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
    <w:name w:val="Table Grid5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92">
    <w:name w:val="Table Contemporary9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67">
    <w:name w:val="Table Style16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12">
    <w:name w:val="Table Grid11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
    <w:name w:val="Table Grid5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02">
    <w:name w:val="Table Contemporary10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77">
    <w:name w:val="Table Style17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92">
    <w:name w:val="Table Grid2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2">
    <w:name w:val="Table Grid5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Accent 5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
    <w:name w:val="Medium Shading 1 Accent 5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6">
    <w:name w:val="Light List16"/>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Web218">
    <w:name w:val="Table Web 218"/>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22">
    <w:name w:val="Table Web 22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32">
    <w:name w:val="Table Web 23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42">
    <w:name w:val="Table Web 24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52">
    <w:name w:val="Table Web 25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62">
    <w:name w:val="Table Web 26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72">
    <w:name w:val="Table Web 27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82">
    <w:name w:val="Table Web 28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92">
    <w:name w:val="Table Web 29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02">
    <w:name w:val="Table Web 210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12">
    <w:name w:val="Table Web 211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22">
    <w:name w:val="Table Web 212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Style11118">
    <w:name w:val="Table Style11118"/>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7">
    <w:name w:val="Table Style112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0">
    <w:name w:val="Table Style12110"/>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8">
    <w:name w:val="Table Style1318"/>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9">
    <w:name w:val="Table Style11119"/>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7">
    <w:name w:val="Table Style1211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7">
    <w:name w:val="Table Style1311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7">
    <w:name w:val="Table Style11111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Normal413">
    <w:name w:val="Table Normal413"/>
    <w:semiHidden/>
    <w:rsid w:val="00570ADF"/>
    <w:pPr>
      <w:spacing w:line="252" w:lineRule="auto"/>
      <w:ind w:left="446"/>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37">
    <w:name w:val="Table Style113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7">
    <w:name w:val="Table Style122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512">
    <w:name w:val="Table Grid1512"/>
    <w:rsid w:val="00570ADF"/>
    <w:rPr>
      <w:rFonts w:ascii="VillageII" w:eastAsia="Times New Roman" w:hAnsi="VillageII" w:cs="SolaimanLip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2">
    <w:name w:val="Table Normal422"/>
    <w:semiHidden/>
    <w:rsid w:val="00570ADF"/>
    <w:pPr>
      <w:spacing w:line="228" w:lineRule="auto"/>
      <w:ind w:left="720" w:hanging="360"/>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47">
    <w:name w:val="Table Style114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5212">
    <w:name w:val="Table Grid52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86">
    <w:name w:val="Table Style18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6">
    <w:name w:val="Table Style115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6">
    <w:name w:val="Table Style123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6">
    <w:name w:val="Table Style132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6">
    <w:name w:val="Table Style14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6">
    <w:name w:val="Table Style15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6">
    <w:name w:val="Table Style16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6">
    <w:name w:val="Table Style17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6">
    <w:name w:val="Table Style11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6">
    <w:name w:val="Table Style112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6">
    <w:name w:val="Table Style12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6">
    <w:name w:val="Table Style13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6">
    <w:name w:val="Table Style111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6">
    <w:name w:val="Table Style1211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6">
    <w:name w:val="Table Style1311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6">
    <w:name w:val="Table Style11111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6">
    <w:name w:val="Table Style113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6">
    <w:name w:val="Table Style122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6">
    <w:name w:val="Table Style114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302">
    <w:name w:val="Table Grid3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3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
    <w:name w:val="Table Grid4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
    <w:name w:val="Table Grid5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
    <w:name w:val="Table Grid4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2">
    <w:name w:val="Table Grid3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2">
    <w:name w:val="Table Grid4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2">
    <w:name w:val="Table Grid5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
    <w:name w:val="Table Grid50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12">
    <w:name w:val="Table Contemporary1112"/>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82">
    <w:name w:val="Table Grid118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22">
    <w:name w:val="Table Contemporary122"/>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51113">
    <w:name w:val="Table Grid51113"/>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96">
    <w:name w:val="Table Style19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Web2132">
    <w:name w:val="Table Web 2132"/>
    <w:rsid w:val="00570ADF"/>
    <w:pPr>
      <w:bidi/>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Grid1322">
    <w:name w:val="Table Grid13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32">
    <w:name w:val="Table Normal432"/>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32">
    <w:name w:val="Table Grid2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rsid w:val="00570A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105">
    <w:name w:val="Table Style110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5">
    <w:name w:val="Table Style116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5">
    <w:name w:val="Table Style124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5">
    <w:name w:val="Table Style133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5">
    <w:name w:val="Table Style14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5">
    <w:name w:val="Table Style15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5">
    <w:name w:val="Table Style16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5">
    <w:name w:val="Table Style17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5">
    <w:name w:val="Table Style11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5">
    <w:name w:val="Table Style112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5">
    <w:name w:val="Table Style12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5">
    <w:name w:val="Table Style13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5">
    <w:name w:val="Table Style111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5">
    <w:name w:val="Table Style1211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5">
    <w:name w:val="Table Style1311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5">
    <w:name w:val="Table Style11111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5">
    <w:name w:val="Table Style113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5">
    <w:name w:val="Table Style122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5">
    <w:name w:val="Table Style114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5">
    <w:name w:val="Table Style18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5">
    <w:name w:val="Table Style115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5">
    <w:name w:val="Table Style123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5">
    <w:name w:val="Table Style132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5">
    <w:name w:val="Table Style14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5">
    <w:name w:val="Table Style15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5">
    <w:name w:val="Table Style16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5">
    <w:name w:val="Table Style17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5">
    <w:name w:val="Table Style11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5">
    <w:name w:val="Table Style112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5">
    <w:name w:val="Table Style12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5">
    <w:name w:val="Table Style13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5">
    <w:name w:val="Table Style111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5">
    <w:name w:val="Table Style1211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5">
    <w:name w:val="Table Style1311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5">
    <w:name w:val="Table Style11111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5">
    <w:name w:val="Table Style113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5">
    <w:name w:val="Table Style122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5">
    <w:name w:val="Table Style114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5">
    <w:name w:val="Table Style19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02">
    <w:name w:val="Table Grid602"/>
    <w:rsid w:val="00570ADF"/>
    <w:rPr>
      <w:rFonts w:ascii="VillageII" w:eastAsia="Times New Roman" w:hAnsi="VillageI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2">
    <w:name w:val="Table Grid513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22">
    <w:name w:val="Table Contemporary32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102">
    <w:name w:val="Table Grid1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2">
    <w:name w:val="Table Grid5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5">
    <w:name w:val="Light List - Accent 515"/>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5">
    <w:name w:val="Medium Shading 1 - Accent 515"/>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5">
    <w:name w:val="Light List115"/>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Contemporary1122">
    <w:name w:val="Table Contemporary1122"/>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31122">
    <w:name w:val="Table Grid3112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2">
    <w:name w:val="Table Grid5112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2">
    <w:name w:val="Table Grid515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32">
    <w:name w:val="Table Contemporary33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75">
    <w:name w:val="Table Style117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42">
    <w:name w:val="Table Grid13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2">
    <w:name w:val="Table Grid5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2">
    <w:name w:val="Table Grid517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52">
    <w:name w:val="Table Grid135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42">
    <w:name w:val="Table Contemporary34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85">
    <w:name w:val="Table Style118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32">
    <w:name w:val="Table Grid11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 Grid2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2">
    <w:name w:val="Table Grid3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2">
    <w:name w:val="Table Grid4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2">
    <w:name w:val="Table Grid5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12">
    <w:name w:val="Table Contemporary412"/>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212">
    <w:name w:val="Table Grid1121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2">
    <w:name w:val="Table Grid22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2">
    <w:name w:val="Table Grid522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2142">
    <w:name w:val="Table Web 2142"/>
    <w:rsid w:val="00570ADF"/>
    <w:pPr>
      <w:bidi/>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Normal4112">
    <w:name w:val="Table Normal4112"/>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5192">
    <w:name w:val="Table Grid519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52">
    <w:name w:val="Table Contemporary35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95">
    <w:name w:val="Table Style119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62">
    <w:name w:val="Table Grid13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2">
    <w:name w:val="Table Grid21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2">
    <w:name w:val="Table Grid3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2">
    <w:name w:val="Table Grid4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2">
    <w:name w:val="Table Grid5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2">
    <w:name w:val="Table Grid520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62">
    <w:name w:val="Table Contemporary36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05">
    <w:name w:val="Table Style120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72">
    <w:name w:val="Table Grid13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2">
    <w:name w:val="Table Grid2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2">
    <w:name w:val="Table Grid31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2">
    <w:name w:val="Table Grid41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2">
    <w:name w:val="Table Grid51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2">
    <w:name w:val="Table Grid523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72">
    <w:name w:val="Table Contemporary37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55">
    <w:name w:val="Table Style125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82">
    <w:name w:val="Table Grid13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2">
    <w:name w:val="Table Grid21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2">
    <w:name w:val="Table Grid3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2">
    <w:name w:val="Table Grid4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2">
    <w:name w:val="Table Grid51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2">
    <w:name w:val="Table Grid524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82">
    <w:name w:val="Table Contemporary38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65">
    <w:name w:val="Table Style126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92">
    <w:name w:val="Table Grid13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2">
    <w:name w:val="Table Grid2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2">
    <w:name w:val="Table Grid31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2">
    <w:name w:val="Table Grid41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2">
    <w:name w:val="Table Grid51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2">
    <w:name w:val="Table Grid1042"/>
    <w:rsid w:val="00570A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2">
    <w:name w:val="Table Grid64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
    <w:name w:val="Table Grid120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42">
    <w:name w:val="Table Grid1114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02">
    <w:name w:val="Table Grid220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2">
    <w:name w:val="Table Grid5116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72">
    <w:name w:val="Table Style127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22">
    <w:name w:val="Table Grid112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02">
    <w:name w:val="Table Style1110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22">
    <w:name w:val="Table Grid22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82">
    <w:name w:val="Table Style128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42">
    <w:name w:val="Table Style13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32">
    <w:name w:val="Table Style14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32">
    <w:name w:val="Table Style15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32">
    <w:name w:val="Table Style16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32">
    <w:name w:val="Table Style17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22">
    <w:name w:val="Light List - Accent 52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22">
    <w:name w:val="Medium Shading 1 - Accent 52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22">
    <w:name w:val="Light List12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42">
    <w:name w:val="Table Style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32">
    <w:name w:val="Table Style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42">
    <w:name w:val="Table Style12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42">
    <w:name w:val="Table Style13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42">
    <w:name w:val="Table Style1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32">
    <w:name w:val="Table Style12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32">
    <w:name w:val="Table Style13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32">
    <w:name w:val="Table Style1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32">
    <w:name w:val="Table Style1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32">
    <w:name w:val="Table Style12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32">
    <w:name w:val="Table Style114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22">
    <w:name w:val="Table Style18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22">
    <w:name w:val="Table Style115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22">
    <w:name w:val="Table Style123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22">
    <w:name w:val="Table Style13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22">
    <w:name w:val="Table Style14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22">
    <w:name w:val="Table Style15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22">
    <w:name w:val="Table Style16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22">
    <w:name w:val="Table Style17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22">
    <w:name w:val="Table Style1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22">
    <w:name w:val="Table Style1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22">
    <w:name w:val="Table Style12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22">
    <w:name w:val="Table Style13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22">
    <w:name w:val="Table Style11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22">
    <w:name w:val="Table Style12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22">
    <w:name w:val="Table Style13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22">
    <w:name w:val="Table Style11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22">
    <w:name w:val="Table Style113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22">
    <w:name w:val="Table Style12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22">
    <w:name w:val="Table Style114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22">
    <w:name w:val="Table Style19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12">
    <w:name w:val="Table Style110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12">
    <w:name w:val="Table Style116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12">
    <w:name w:val="Table Style124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12">
    <w:name w:val="Table Style133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12">
    <w:name w:val="Table Style14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12">
    <w:name w:val="Table Style15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12">
    <w:name w:val="Table Style16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12">
    <w:name w:val="Table Style17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12">
    <w:name w:val="Table Style11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12">
    <w:name w:val="Table Style112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12">
    <w:name w:val="Table Style12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12">
    <w:name w:val="Table Style13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12">
    <w:name w:val="Table Style111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12">
    <w:name w:val="Table Style1211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12">
    <w:name w:val="Table Style1311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12">
    <w:name w:val="Table Style11111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12">
    <w:name w:val="Table Style113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12">
    <w:name w:val="Table Style122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12">
    <w:name w:val="Table Style114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12">
    <w:name w:val="Table Style18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12">
    <w:name w:val="Table Style115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12">
    <w:name w:val="Table Style123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12">
    <w:name w:val="Table Style132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12">
    <w:name w:val="Table Style14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12">
    <w:name w:val="Table Style15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12">
    <w:name w:val="Table Style16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12">
    <w:name w:val="Table Style17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12">
    <w:name w:val="Table Style11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12">
    <w:name w:val="Table Style112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12">
    <w:name w:val="Table Style12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12">
    <w:name w:val="Table Style13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12">
    <w:name w:val="Table Style111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12">
    <w:name w:val="Table Style1211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12">
    <w:name w:val="Table Style1311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12">
    <w:name w:val="Table Style11111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12">
    <w:name w:val="Table Style113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12">
    <w:name w:val="Table Style122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12">
    <w:name w:val="Table Style114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12">
    <w:name w:val="Table Style19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12">
    <w:name w:val="Light List - Accent 511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12">
    <w:name w:val="Medium Shading 1 - Accent 511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12">
    <w:name w:val="Light List111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12">
    <w:name w:val="Table Style117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12">
    <w:name w:val="Table Style118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12">
    <w:name w:val="Table Style119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12">
    <w:name w:val="Table Style120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12">
    <w:name w:val="Table Style125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12">
    <w:name w:val="Table Style126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52">
    <w:name w:val="Table Grid65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
    <w:name w:val="Table Grid1115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2">
    <w:name w:val="Table Grid223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2">
    <w:name w:val="Table Grid5117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92">
    <w:name w:val="Table Style129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32">
    <w:name w:val="Table Grid112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52">
    <w:name w:val="Table Style111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42">
    <w:name w:val="Table Grid22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02">
    <w:name w:val="Table Style1210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52">
    <w:name w:val="Table Style13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42">
    <w:name w:val="Table Style14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42">
    <w:name w:val="Table Style15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42">
    <w:name w:val="Table Style16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42">
    <w:name w:val="Table Style17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32">
    <w:name w:val="Light List - Accent 53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32">
    <w:name w:val="Medium Shading 1 - Accent 53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32">
    <w:name w:val="Light List13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62">
    <w:name w:val="Table Style1116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42">
    <w:name w:val="Table Style1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52">
    <w:name w:val="Table Style12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52">
    <w:name w:val="Table Style13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52">
    <w:name w:val="Table Style11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42">
    <w:name w:val="Table Style12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42">
    <w:name w:val="Table Style13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42">
    <w:name w:val="Table Style11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42">
    <w:name w:val="Table Style113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42">
    <w:name w:val="Table Style12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42">
    <w:name w:val="Table Style114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32">
    <w:name w:val="Table Style18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32">
    <w:name w:val="Table Style115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32">
    <w:name w:val="Table Style123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32">
    <w:name w:val="Table Style13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32">
    <w:name w:val="Table Style14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32">
    <w:name w:val="Table Style15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32">
    <w:name w:val="Table Style16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32">
    <w:name w:val="Table Style17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32">
    <w:name w:val="Table Style1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32">
    <w:name w:val="Table Style1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32">
    <w:name w:val="Table Style12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32">
    <w:name w:val="Table Style13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32">
    <w:name w:val="Table Style11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32">
    <w:name w:val="Table Style12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32">
    <w:name w:val="Table Style13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32">
    <w:name w:val="Table Style11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32">
    <w:name w:val="Table Style113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32">
    <w:name w:val="Table Style12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32">
    <w:name w:val="Table Style114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32">
    <w:name w:val="Table Style19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22">
    <w:name w:val="Table Style110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22">
    <w:name w:val="Table Style116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22">
    <w:name w:val="Table Style124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22">
    <w:name w:val="Table Style133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22">
    <w:name w:val="Table Style14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22">
    <w:name w:val="Table Style15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22">
    <w:name w:val="Table Style16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22">
    <w:name w:val="Table Style17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22">
    <w:name w:val="Table Style11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22">
    <w:name w:val="Table Style112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22">
    <w:name w:val="Table Style12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22">
    <w:name w:val="Table Style13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22">
    <w:name w:val="Table Style111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22">
    <w:name w:val="Table Style12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22">
    <w:name w:val="Table Style13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22">
    <w:name w:val="Table Style111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22">
    <w:name w:val="Table Style113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22">
    <w:name w:val="Table Style122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22">
    <w:name w:val="Table Style114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22">
    <w:name w:val="Table Style18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22">
    <w:name w:val="Table Style115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22">
    <w:name w:val="Table Style123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22">
    <w:name w:val="Table Style132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22">
    <w:name w:val="Table Style14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22">
    <w:name w:val="Table Style15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22">
    <w:name w:val="Table Style16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22">
    <w:name w:val="Table Style17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22">
    <w:name w:val="Table Style11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22">
    <w:name w:val="Table Style112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22">
    <w:name w:val="Table Style12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22">
    <w:name w:val="Table Style13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22">
    <w:name w:val="Table Style111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22">
    <w:name w:val="Table Style12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22">
    <w:name w:val="Table Style13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22">
    <w:name w:val="Table Style111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22">
    <w:name w:val="Table Style113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22">
    <w:name w:val="Table Style122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22">
    <w:name w:val="Table Style114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22">
    <w:name w:val="Table Style19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22">
    <w:name w:val="Light List - Accent 512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22">
    <w:name w:val="Medium Shading 1 - Accent 512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22">
    <w:name w:val="Light List112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22">
    <w:name w:val="Table Style117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22">
    <w:name w:val="Table Style118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22">
    <w:name w:val="Table Style119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22">
    <w:name w:val="Table Style120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22">
    <w:name w:val="Table Style125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22">
    <w:name w:val="Table Style126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62">
    <w:name w:val="Table Grid66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62">
    <w:name w:val="Table Grid1116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2">
    <w:name w:val="Table Grid225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2">
    <w:name w:val="Table Grid5118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02">
    <w:name w:val="Table Style130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42">
    <w:name w:val="Table Grid112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72">
    <w:name w:val="Table Style1117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62">
    <w:name w:val="Table Grid22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62">
    <w:name w:val="Table Style1216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62">
    <w:name w:val="Table Style136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52">
    <w:name w:val="Table Style14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52">
    <w:name w:val="Table Style15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52">
    <w:name w:val="Table Style16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52">
    <w:name w:val="Table Style17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42">
    <w:name w:val="Light List - Accent 54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42">
    <w:name w:val="Medium Shading 1 - Accent 54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42">
    <w:name w:val="Light List14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82">
    <w:name w:val="Table Style1118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52">
    <w:name w:val="Table Style112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72">
    <w:name w:val="Table Style1217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62">
    <w:name w:val="Table Style1316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62">
    <w:name w:val="Table Style11116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52">
    <w:name w:val="Table Style12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52">
    <w:name w:val="Table Style13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52">
    <w:name w:val="Table Style111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52">
    <w:name w:val="Table Style113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52">
    <w:name w:val="Table Style122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52">
    <w:name w:val="Table Style114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42">
    <w:name w:val="Table Style18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42">
    <w:name w:val="Table Style115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42">
    <w:name w:val="Table Style123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42">
    <w:name w:val="Table Style132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42">
    <w:name w:val="Table Style14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42">
    <w:name w:val="Table Style15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42">
    <w:name w:val="Table Style16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42">
    <w:name w:val="Table Style17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42">
    <w:name w:val="Table Style11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42">
    <w:name w:val="Table Style112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42">
    <w:name w:val="Table Style12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42">
    <w:name w:val="Table Style13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42">
    <w:name w:val="Table Style111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42">
    <w:name w:val="Table Style12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42">
    <w:name w:val="Table Style13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42">
    <w:name w:val="Table Style111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42">
    <w:name w:val="Table Style113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42">
    <w:name w:val="Table Style122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42">
    <w:name w:val="Table Style114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42">
    <w:name w:val="Table Style19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32">
    <w:name w:val="Table Style110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32">
    <w:name w:val="Table Style116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32">
    <w:name w:val="Table Style124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32">
    <w:name w:val="Table Style133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32">
    <w:name w:val="Table Style14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32">
    <w:name w:val="Table Style15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32">
    <w:name w:val="Table Style16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32">
    <w:name w:val="Table Style17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32">
    <w:name w:val="Table Style11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32">
    <w:name w:val="Table Style112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32">
    <w:name w:val="Table Style12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32">
    <w:name w:val="Table Style13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32">
    <w:name w:val="Table Style111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32">
    <w:name w:val="Table Style12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32">
    <w:name w:val="Table Style13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32">
    <w:name w:val="Table Style111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32">
    <w:name w:val="Table Style113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32">
    <w:name w:val="Table Style122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32">
    <w:name w:val="Table Style114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32">
    <w:name w:val="Table Style18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32">
    <w:name w:val="Table Style115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32">
    <w:name w:val="Table Style123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32">
    <w:name w:val="Table Style132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32">
    <w:name w:val="Table Style14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32">
    <w:name w:val="Table Style15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32">
    <w:name w:val="Table Style16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32">
    <w:name w:val="Table Style17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32">
    <w:name w:val="Table Style11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32">
    <w:name w:val="Table Style112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32">
    <w:name w:val="Table Style12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32">
    <w:name w:val="Table Style13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32">
    <w:name w:val="Table Style111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32">
    <w:name w:val="Table Style12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32">
    <w:name w:val="Table Style13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32">
    <w:name w:val="Table Style111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32">
    <w:name w:val="Table Style113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32">
    <w:name w:val="Table Style122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32">
    <w:name w:val="Table Style114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32">
    <w:name w:val="Table Style19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32">
    <w:name w:val="Light List - Accent 513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32">
    <w:name w:val="Medium Shading 1 - Accent 513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32">
    <w:name w:val="Light List113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32">
    <w:name w:val="Table Style117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32">
    <w:name w:val="Table Style118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32">
    <w:name w:val="Table Style119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32">
    <w:name w:val="Table Style120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32">
    <w:name w:val="Table Style125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32">
    <w:name w:val="Table Style126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40">
    <w:name w:val="Table Style14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8">
    <w:name w:val="Table Style11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8">
    <w:name w:val="Table Style12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9">
    <w:name w:val="Table Style131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8">
    <w:name w:val="Table Style14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8">
    <w:name w:val="Table Style15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8">
    <w:name w:val="Table Style16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8">
    <w:name w:val="Table Style17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51">
    <w:name w:val="Light List - Accent 551"/>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7">
    <w:name w:val="Light List17"/>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20">
    <w:name w:val="Table Style1112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9">
    <w:name w:val="Table Style112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8">
    <w:name w:val="Table Style12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0">
    <w:name w:val="Table Style13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0">
    <w:name w:val="Table Style11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9">
    <w:name w:val="Table Style121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8">
    <w:name w:val="Table Style13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8">
    <w:name w:val="Table Style11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8">
    <w:name w:val="Table Style113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9">
    <w:name w:val="Table Style122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8">
    <w:name w:val="Table Style114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7">
    <w:name w:val="Table Style18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7">
    <w:name w:val="Table Style115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7">
    <w:name w:val="Table Style123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7">
    <w:name w:val="Table Style13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7">
    <w:name w:val="Table Style14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7">
    <w:name w:val="Table Style15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7">
    <w:name w:val="Table Style16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7">
    <w:name w:val="Table Style17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7">
    <w:name w:val="Table Style1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7">
    <w:name w:val="Table Style1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7">
    <w:name w:val="Table Style12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7">
    <w:name w:val="Table Style13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7">
    <w:name w:val="Table Style11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7">
    <w:name w:val="Table Style12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7">
    <w:name w:val="Table Style13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7">
    <w:name w:val="Table Style11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7">
    <w:name w:val="Table Style113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7">
    <w:name w:val="Table Style12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7">
    <w:name w:val="Table Style114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7">
    <w:name w:val="Table Style19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6">
    <w:name w:val="Table Style110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6">
    <w:name w:val="Table Style116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6">
    <w:name w:val="Table Style124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6">
    <w:name w:val="Table Style133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6">
    <w:name w:val="Table Style14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6">
    <w:name w:val="Table Style15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6">
    <w:name w:val="Table Style16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6">
    <w:name w:val="Table Style17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6">
    <w:name w:val="Table Style11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6">
    <w:name w:val="Table Style112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6">
    <w:name w:val="Table Style12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6">
    <w:name w:val="Table Style13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6">
    <w:name w:val="Table Style111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6">
    <w:name w:val="Table Style1211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6">
    <w:name w:val="Table Style1311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6">
    <w:name w:val="Table Style11111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6">
    <w:name w:val="Table Style113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6">
    <w:name w:val="Table Style122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6">
    <w:name w:val="Table Style114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6">
    <w:name w:val="Table Style18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6">
    <w:name w:val="Table Style115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6">
    <w:name w:val="Table Style123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6">
    <w:name w:val="Table Style132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6">
    <w:name w:val="Table Style14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6">
    <w:name w:val="Table Style15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6">
    <w:name w:val="Table Style16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6">
    <w:name w:val="Table Style17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6">
    <w:name w:val="Table Style11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6">
    <w:name w:val="Table Style112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6">
    <w:name w:val="Table Style12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6">
    <w:name w:val="Table Style13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6">
    <w:name w:val="Table Style111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6">
    <w:name w:val="Table Style12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6">
    <w:name w:val="Table Style13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6">
    <w:name w:val="Table Style111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6">
    <w:name w:val="Table Style113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6">
    <w:name w:val="Table Style122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6">
    <w:name w:val="Table Style114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6">
    <w:name w:val="Table Style19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6">
    <w:name w:val="Light List - Accent 516"/>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6">
    <w:name w:val="Medium Shading 1 - Accent 516"/>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6">
    <w:name w:val="Light List116"/>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6">
    <w:name w:val="Table Style117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6">
    <w:name w:val="Table Style118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6">
    <w:name w:val="Table Style119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6">
    <w:name w:val="Table Style120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6">
    <w:name w:val="Table Style125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6">
    <w:name w:val="Table Style126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73">
    <w:name w:val="Table Style12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03">
    <w:name w:val="Table Style111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83">
    <w:name w:val="Table Style128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43">
    <w:name w:val="Table Style13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33">
    <w:name w:val="Table Style14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33">
    <w:name w:val="Table Style15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33">
    <w:name w:val="Table Style16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33">
    <w:name w:val="Table Style17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23">
    <w:name w:val="Light List - Accent 52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3">
    <w:name w:val="Medium Shading 1 - Accent 52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23">
    <w:name w:val="Light List12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43">
    <w:name w:val="Table Style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33">
    <w:name w:val="Table Style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43">
    <w:name w:val="Table Style12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43">
    <w:name w:val="Table Style13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43">
    <w:name w:val="Table Style1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33">
    <w:name w:val="Table Style12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33">
    <w:name w:val="Table Style13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33">
    <w:name w:val="Table Style1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33">
    <w:name w:val="Table Style1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33">
    <w:name w:val="Table Style12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33">
    <w:name w:val="Table Style114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23">
    <w:name w:val="Table Style18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23">
    <w:name w:val="Table Style115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23">
    <w:name w:val="Table Style123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23">
    <w:name w:val="Table Style13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23">
    <w:name w:val="Table Style14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23">
    <w:name w:val="Table Style15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23">
    <w:name w:val="Table Style16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23">
    <w:name w:val="Table Style17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23">
    <w:name w:val="Table Style1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23">
    <w:name w:val="Table Style1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23">
    <w:name w:val="Table Style12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23">
    <w:name w:val="Table Style13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23">
    <w:name w:val="Table Style11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23">
    <w:name w:val="Table Style12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23">
    <w:name w:val="Table Style13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23">
    <w:name w:val="Table Style11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23">
    <w:name w:val="Table Style113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23">
    <w:name w:val="Table Style12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23">
    <w:name w:val="Table Style114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23">
    <w:name w:val="Table Style19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13">
    <w:name w:val="Table Style110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13">
    <w:name w:val="Table Style116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13">
    <w:name w:val="Table Style124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13">
    <w:name w:val="Table Style133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13">
    <w:name w:val="Table Style14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13">
    <w:name w:val="Table Style15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13">
    <w:name w:val="Table Style16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13">
    <w:name w:val="Table Style17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13">
    <w:name w:val="Table Style11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13">
    <w:name w:val="Table Style112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13">
    <w:name w:val="Table Style12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13">
    <w:name w:val="Table Style13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13">
    <w:name w:val="Table Style111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13">
    <w:name w:val="Table Style12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13">
    <w:name w:val="Table Style13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13">
    <w:name w:val="Table Style111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13">
    <w:name w:val="Table Style113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13">
    <w:name w:val="Table Style122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13">
    <w:name w:val="Table Style114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13">
    <w:name w:val="Table Style18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13">
    <w:name w:val="Table Style115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13">
    <w:name w:val="Table Style123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13">
    <w:name w:val="Table Style132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13">
    <w:name w:val="Table Style14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13">
    <w:name w:val="Table Style15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13">
    <w:name w:val="Table Style16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13">
    <w:name w:val="Table Style17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13">
    <w:name w:val="Table Style11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13">
    <w:name w:val="Table Style112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13">
    <w:name w:val="Table Style12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13">
    <w:name w:val="Table Style13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13">
    <w:name w:val="Table Style111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13">
    <w:name w:val="Table Style12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13">
    <w:name w:val="Table Style13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13">
    <w:name w:val="Table Style111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13">
    <w:name w:val="Table Style113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13">
    <w:name w:val="Table Style122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13">
    <w:name w:val="Table Style114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13">
    <w:name w:val="Table Style19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13">
    <w:name w:val="Light List - Accent 511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3">
    <w:name w:val="Medium Shading 1 - Accent 511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13">
    <w:name w:val="Light List111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13">
    <w:name w:val="Table Style117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13">
    <w:name w:val="Table Style118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13">
    <w:name w:val="Table Style119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13">
    <w:name w:val="Table Style120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13">
    <w:name w:val="Table Style125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13">
    <w:name w:val="Table Style126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93">
    <w:name w:val="Table Style129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53">
    <w:name w:val="Table Style111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03">
    <w:name w:val="Table Style121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53">
    <w:name w:val="Table Style13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43">
    <w:name w:val="Table Style14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43">
    <w:name w:val="Table Style15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43">
    <w:name w:val="Table Style16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43">
    <w:name w:val="Table Style17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33">
    <w:name w:val="Light List - Accent 53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3">
    <w:name w:val="Medium Shading 1 - Accent 53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33">
    <w:name w:val="Light List13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63">
    <w:name w:val="Table Style1116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43">
    <w:name w:val="Table Style1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53">
    <w:name w:val="Table Style12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53">
    <w:name w:val="Table Style13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53">
    <w:name w:val="Table Style11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43">
    <w:name w:val="Table Style12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43">
    <w:name w:val="Table Style13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43">
    <w:name w:val="Table Style11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43">
    <w:name w:val="Table Style113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43">
    <w:name w:val="Table Style12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43">
    <w:name w:val="Table Style114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33">
    <w:name w:val="Table Style18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33">
    <w:name w:val="Table Style115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33">
    <w:name w:val="Table Style123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33">
    <w:name w:val="Table Style13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33">
    <w:name w:val="Table Style14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33">
    <w:name w:val="Table Style15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33">
    <w:name w:val="Table Style16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33">
    <w:name w:val="Table Style17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33">
    <w:name w:val="Table Style1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33">
    <w:name w:val="Table Style1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33">
    <w:name w:val="Table Style12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33">
    <w:name w:val="Table Style13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33">
    <w:name w:val="Table Style11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33">
    <w:name w:val="Table Style12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33">
    <w:name w:val="Table Style13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33">
    <w:name w:val="Table Style11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33">
    <w:name w:val="Table Style113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33">
    <w:name w:val="Table Style12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33">
    <w:name w:val="Table Style114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33">
    <w:name w:val="Table Style19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23">
    <w:name w:val="Table Style110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23">
    <w:name w:val="Table Style116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23">
    <w:name w:val="Table Style124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23">
    <w:name w:val="Table Style133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23">
    <w:name w:val="Table Style14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23">
    <w:name w:val="Table Style15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23">
    <w:name w:val="Table Style16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23">
    <w:name w:val="Table Style17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23">
    <w:name w:val="Table Style11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23">
    <w:name w:val="Table Style112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23">
    <w:name w:val="Table Style12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23">
    <w:name w:val="Table Style13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23">
    <w:name w:val="Table Style111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23">
    <w:name w:val="Table Style12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23">
    <w:name w:val="Table Style13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23">
    <w:name w:val="Table Style111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23">
    <w:name w:val="Table Style113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23">
    <w:name w:val="Table Style122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23">
    <w:name w:val="Table Style114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23">
    <w:name w:val="Table Style18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23">
    <w:name w:val="Table Style115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23">
    <w:name w:val="Table Style123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23">
    <w:name w:val="Table Style132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23">
    <w:name w:val="Table Style14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23">
    <w:name w:val="Table Style15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23">
    <w:name w:val="Table Style16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23">
    <w:name w:val="Table Style17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23">
    <w:name w:val="Table Style11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23">
    <w:name w:val="Table Style112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23">
    <w:name w:val="Table Style12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23">
    <w:name w:val="Table Style13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23">
    <w:name w:val="Table Style111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23">
    <w:name w:val="Table Style12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23">
    <w:name w:val="Table Style13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23">
    <w:name w:val="Table Style111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23">
    <w:name w:val="Table Style113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23">
    <w:name w:val="Table Style122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23">
    <w:name w:val="Table Style114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23">
    <w:name w:val="Table Style19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23">
    <w:name w:val="Light List - Accent 512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23">
    <w:name w:val="Medium Shading 1 - Accent 512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23">
    <w:name w:val="Light List112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23">
    <w:name w:val="Table Style117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23">
    <w:name w:val="Table Style118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23">
    <w:name w:val="Table Style119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23">
    <w:name w:val="Table Style120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23">
    <w:name w:val="Table Style125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23">
    <w:name w:val="Table Style126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303">
    <w:name w:val="Table Style13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73">
    <w:name w:val="Table Style111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63">
    <w:name w:val="Table Style121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63">
    <w:name w:val="Table Style13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53">
    <w:name w:val="Table Style14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53">
    <w:name w:val="Table Style15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53">
    <w:name w:val="Table Style16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53">
    <w:name w:val="Table Style17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43">
    <w:name w:val="Light List - Accent 54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3">
    <w:name w:val="Medium Shading 1 - Accent 54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43">
    <w:name w:val="Light List14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83">
    <w:name w:val="Table Style1118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53">
    <w:name w:val="Table Style112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73">
    <w:name w:val="Table Style1217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63">
    <w:name w:val="Table Style1316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63">
    <w:name w:val="Table Style11116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53">
    <w:name w:val="Table Style12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53">
    <w:name w:val="Table Style13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53">
    <w:name w:val="Table Style111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53">
    <w:name w:val="Table Style113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53">
    <w:name w:val="Table Style122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53">
    <w:name w:val="Table Style114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43">
    <w:name w:val="Table Style18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43">
    <w:name w:val="Table Style115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43">
    <w:name w:val="Table Style123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43">
    <w:name w:val="Table Style132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43">
    <w:name w:val="Table Style14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43">
    <w:name w:val="Table Style15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43">
    <w:name w:val="Table Style16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43">
    <w:name w:val="Table Style17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43">
    <w:name w:val="Table Style11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43">
    <w:name w:val="Table Style112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43">
    <w:name w:val="Table Style12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43">
    <w:name w:val="Table Style13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43">
    <w:name w:val="Table Style111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43">
    <w:name w:val="Table Style12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43">
    <w:name w:val="Table Style13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43">
    <w:name w:val="Table Style111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43">
    <w:name w:val="Table Style113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43">
    <w:name w:val="Table Style122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43">
    <w:name w:val="Table Style114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43">
    <w:name w:val="Table Style19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33">
    <w:name w:val="Table Style110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33">
    <w:name w:val="Table Style116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33">
    <w:name w:val="Table Style124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33">
    <w:name w:val="Table Style133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33">
    <w:name w:val="Table Style14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33">
    <w:name w:val="Table Style15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33">
    <w:name w:val="Table Style16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33">
    <w:name w:val="Table Style17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33">
    <w:name w:val="Table Style11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33">
    <w:name w:val="Table Style112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33">
    <w:name w:val="Table Style12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33">
    <w:name w:val="Table Style13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33">
    <w:name w:val="Table Style111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33">
    <w:name w:val="Table Style12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33">
    <w:name w:val="Table Style13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33">
    <w:name w:val="Table Style111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33">
    <w:name w:val="Table Style113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33">
    <w:name w:val="Table Style122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33">
    <w:name w:val="Table Style114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33">
    <w:name w:val="Table Style18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33">
    <w:name w:val="Table Style115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33">
    <w:name w:val="Table Style123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33">
    <w:name w:val="Table Style132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33">
    <w:name w:val="Table Style14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33">
    <w:name w:val="Table Style15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33">
    <w:name w:val="Table Style16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33">
    <w:name w:val="Table Style17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33">
    <w:name w:val="Table Style11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33">
    <w:name w:val="Table Style112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33">
    <w:name w:val="Table Style12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33">
    <w:name w:val="Table Style13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33">
    <w:name w:val="Table Style111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33">
    <w:name w:val="Table Style12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33">
    <w:name w:val="Table Style13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33">
    <w:name w:val="Table Style111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33">
    <w:name w:val="Table Style113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33">
    <w:name w:val="Table Style122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33">
    <w:name w:val="Table Style114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33">
    <w:name w:val="Table Style19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33">
    <w:name w:val="Light List - Accent 513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33">
    <w:name w:val="Medium Shading 1 - Accent 513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33">
    <w:name w:val="Light List113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33">
    <w:name w:val="Table Style117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33">
    <w:name w:val="Table Style118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33">
    <w:name w:val="Table Style119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33">
    <w:name w:val="Table Style120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33">
    <w:name w:val="Table Style125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33">
    <w:name w:val="Table Style126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1Char11">
    <w:name w:val="Char1 Char11"/>
    <w:aliases w:val="Char1 Char Char2"/>
    <w:rsid w:val="00570ADF"/>
    <w:rPr>
      <w:lang w:val="en-US" w:eastAsia="en-US" w:bidi="ar-SA"/>
    </w:rPr>
  </w:style>
  <w:style w:type="character" w:customStyle="1" w:styleId="CharChar3">
    <w:name w:val="Char Char3"/>
    <w:aliases w:val="Char2 Char Char1"/>
    <w:rsid w:val="00570ADF"/>
    <w:rPr>
      <w:rFonts w:ascii="Calibri" w:eastAsia="Calibri" w:hAnsi="Calibri" w:cs="Vrinda"/>
      <w:b/>
      <w:snapToGrid/>
      <w:sz w:val="19"/>
      <w:lang w:val="en-US" w:eastAsia="en-US" w:bidi="ar-SA"/>
    </w:rPr>
  </w:style>
  <w:style w:type="character" w:customStyle="1" w:styleId="Char2CharChar2">
    <w:name w:val="Char2 Char Char2"/>
    <w:aliases w:val="Char2 Char3 Char Char"/>
    <w:rsid w:val="00570ADF"/>
    <w:rPr>
      <w:rFonts w:ascii="SulekhaTE" w:eastAsia="Calibri" w:hAnsi="SulekhaTE" w:cs="Vrinda"/>
      <w:sz w:val="24"/>
      <w:lang w:val="en-US" w:eastAsia="en-US" w:bidi="ar-SA"/>
    </w:rPr>
  </w:style>
  <w:style w:type="table" w:customStyle="1" w:styleId="TableStyle149">
    <w:name w:val="Table Style14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0">
    <w:name w:val="Table Style113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0">
    <w:name w:val="Table Style123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0">
    <w:name w:val="Table Style132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0">
    <w:name w:val="Table Style14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9">
    <w:name w:val="Table Style15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9">
    <w:name w:val="Table Style16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9">
    <w:name w:val="Table Style17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6">
    <w:name w:val="Light List - Accent 56"/>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8">
    <w:name w:val="Light List18"/>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28">
    <w:name w:val="Table Style11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0">
    <w:name w:val="Table Style112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0">
    <w:name w:val="Table Style1212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9">
    <w:name w:val="Table Style131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9">
    <w:name w:val="Table Style1111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0">
    <w:name w:val="Table Style12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0">
    <w:name w:val="Table Style13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0">
    <w:name w:val="Table Style111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9">
    <w:name w:val="Table Style113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0">
    <w:name w:val="Table Style122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9">
    <w:name w:val="Table Style114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8">
    <w:name w:val="Table Style18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8">
    <w:name w:val="Table Style115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8">
    <w:name w:val="Table Style123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8">
    <w:name w:val="Table Style13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8">
    <w:name w:val="Table Style14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8">
    <w:name w:val="Table Style15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8">
    <w:name w:val="Table Style16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8">
    <w:name w:val="Table Style17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9">
    <w:name w:val="Table Style1112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8">
    <w:name w:val="Table Style112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8">
    <w:name w:val="Table Style12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8">
    <w:name w:val="Table Style13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8">
    <w:name w:val="Table Style111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8">
    <w:name w:val="Table Style12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8">
    <w:name w:val="Table Style13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8">
    <w:name w:val="Table Style111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8">
    <w:name w:val="Table Style113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8">
    <w:name w:val="Table Style122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8">
    <w:name w:val="Table Style114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8">
    <w:name w:val="Table Style19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7">
    <w:name w:val="Table Style110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7">
    <w:name w:val="Table Style116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7">
    <w:name w:val="Table Style124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7">
    <w:name w:val="Table Style133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7">
    <w:name w:val="Table Style14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7">
    <w:name w:val="Table Style15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7">
    <w:name w:val="Table Style16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7">
    <w:name w:val="Table Style17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7">
    <w:name w:val="Table Style11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7">
    <w:name w:val="Table Style112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7">
    <w:name w:val="Table Style12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7">
    <w:name w:val="Table Style13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7">
    <w:name w:val="Table Style111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7">
    <w:name w:val="Table Style12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7">
    <w:name w:val="Table Style13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7">
    <w:name w:val="Table Style111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7">
    <w:name w:val="Table Style113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7">
    <w:name w:val="Table Style122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7">
    <w:name w:val="Table Style114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7">
    <w:name w:val="Table Style18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7">
    <w:name w:val="Table Style115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7">
    <w:name w:val="Table Style123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7">
    <w:name w:val="Table Style132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7">
    <w:name w:val="Table Style14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7">
    <w:name w:val="Table Style15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7">
    <w:name w:val="Table Style16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7">
    <w:name w:val="Table Style17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7">
    <w:name w:val="Table Style11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7">
    <w:name w:val="Table Style112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7">
    <w:name w:val="Table Style12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7">
    <w:name w:val="Table Style13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7">
    <w:name w:val="Table Style111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7">
    <w:name w:val="Table Style12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7">
    <w:name w:val="Table Style13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7">
    <w:name w:val="Table Style111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7">
    <w:name w:val="Table Style113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7">
    <w:name w:val="Table Style122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7">
    <w:name w:val="Table Style114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7">
    <w:name w:val="Table Style19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7">
    <w:name w:val="Light List - Accent 517"/>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7">
    <w:name w:val="Medium Shading 1 - Accent 517"/>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7">
    <w:name w:val="Light List117"/>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7">
    <w:name w:val="Table Style117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7">
    <w:name w:val="Table Style118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7">
    <w:name w:val="Table Style119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7">
    <w:name w:val="Table Style120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7">
    <w:name w:val="Table Style125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7">
    <w:name w:val="Table Style126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74">
    <w:name w:val="Table Style127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04">
    <w:name w:val="Table Style1110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84">
    <w:name w:val="Table Style128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44">
    <w:name w:val="Table Style13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34">
    <w:name w:val="Table Style14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34">
    <w:name w:val="Table Style15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34">
    <w:name w:val="Table Style16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34">
    <w:name w:val="Table Style17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24">
    <w:name w:val="Light List - Accent 524"/>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4">
    <w:name w:val="Medium Shading 1 - Accent 524"/>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24">
    <w:name w:val="Light List124"/>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44">
    <w:name w:val="Table Style11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34">
    <w:name w:val="Table Style112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44">
    <w:name w:val="Table Style12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44">
    <w:name w:val="Table Style13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44">
    <w:name w:val="Table Style111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34">
    <w:name w:val="Table Style12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34">
    <w:name w:val="Table Style13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34">
    <w:name w:val="Table Style111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34">
    <w:name w:val="Table Style113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34">
    <w:name w:val="Table Style122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34">
    <w:name w:val="Table Style114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24">
    <w:name w:val="Table Style18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24">
    <w:name w:val="Table Style115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24">
    <w:name w:val="Table Style123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24">
    <w:name w:val="Table Style132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24">
    <w:name w:val="Table Style14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24">
    <w:name w:val="Table Style15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24">
    <w:name w:val="Table Style16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24">
    <w:name w:val="Table Style17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24">
    <w:name w:val="Table Style11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24">
    <w:name w:val="Table Style112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24">
    <w:name w:val="Table Style12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24">
    <w:name w:val="Table Style13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24">
    <w:name w:val="Table Style111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24">
    <w:name w:val="Table Style12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24">
    <w:name w:val="Table Style13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24">
    <w:name w:val="Table Style111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24">
    <w:name w:val="Table Style113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24">
    <w:name w:val="Table Style122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24">
    <w:name w:val="Table Style114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24">
    <w:name w:val="Table Style19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14">
    <w:name w:val="Table Style110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14">
    <w:name w:val="Table Style116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14">
    <w:name w:val="Table Style124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14">
    <w:name w:val="Table Style133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14">
    <w:name w:val="Table Style14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14">
    <w:name w:val="Table Style15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14">
    <w:name w:val="Table Style16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14">
    <w:name w:val="Table Style17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14">
    <w:name w:val="Table Style11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14">
    <w:name w:val="Table Style112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14">
    <w:name w:val="Table Style12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14">
    <w:name w:val="Table Style13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14">
    <w:name w:val="Table Style111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14">
    <w:name w:val="Table Style12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14">
    <w:name w:val="Table Style13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14">
    <w:name w:val="Table Style111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14">
    <w:name w:val="Table Style113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14">
    <w:name w:val="Table Style122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14">
    <w:name w:val="Table Style114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14">
    <w:name w:val="Table Style18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14">
    <w:name w:val="Table Style115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14">
    <w:name w:val="Table Style123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14">
    <w:name w:val="Table Style132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14">
    <w:name w:val="Table Style14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14">
    <w:name w:val="Table Style15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14">
    <w:name w:val="Table Style16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14">
    <w:name w:val="Table Style17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14">
    <w:name w:val="Table Style11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14">
    <w:name w:val="Table Style112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14">
    <w:name w:val="Table Style12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14">
    <w:name w:val="Table Style13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14">
    <w:name w:val="Table Style111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14">
    <w:name w:val="Table Style12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14">
    <w:name w:val="Table Style13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14">
    <w:name w:val="Table Style111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14">
    <w:name w:val="Table Style113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14">
    <w:name w:val="Table Style122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14">
    <w:name w:val="Table Style114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14">
    <w:name w:val="Table Style19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14">
    <w:name w:val="Light List - Accent 5114"/>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4">
    <w:name w:val="Medium Shading 1 - Accent 5114"/>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14">
    <w:name w:val="Light List1114"/>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14">
    <w:name w:val="Table Style117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14">
    <w:name w:val="Table Style118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14">
    <w:name w:val="Table Style119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14">
    <w:name w:val="Table Style120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14">
    <w:name w:val="Table Style125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14">
    <w:name w:val="Table Style126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94">
    <w:name w:val="Table Style129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54">
    <w:name w:val="Table Style111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04">
    <w:name w:val="Table Style1210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54">
    <w:name w:val="Table Style13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44">
    <w:name w:val="Table Style14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44">
    <w:name w:val="Table Style15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44">
    <w:name w:val="Table Style16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44">
    <w:name w:val="Table Style17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34">
    <w:name w:val="Light List - Accent 534"/>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Vrinda"/>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Balloon Text" w:uiPriority="99"/>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63B"/>
  </w:style>
  <w:style w:type="paragraph" w:styleId="Heading1">
    <w:name w:val="heading 1"/>
    <w:basedOn w:val="Normal"/>
    <w:next w:val="Normal"/>
    <w:link w:val="Heading1Char"/>
    <w:uiPriority w:val="9"/>
    <w:qFormat/>
    <w:rsid w:val="00763016"/>
    <w:pPr>
      <w:keepNext/>
      <w:tabs>
        <w:tab w:val="left" w:pos="450"/>
      </w:tabs>
      <w:ind w:left="446" w:right="158" w:firstLine="90"/>
      <w:jc w:val="both"/>
      <w:outlineLvl w:val="0"/>
    </w:pPr>
    <w:rPr>
      <w:b/>
    </w:rPr>
  </w:style>
  <w:style w:type="paragraph" w:styleId="Heading2">
    <w:name w:val="heading 2"/>
    <w:aliases w:val=" Char Char Char Char Char, Char Char Char Char Char Char Char Char, Char Char Char Char Char Char, Char3,Char2 Char1,Char Char Char Char Char Char C Char Char Char,Char Char Char Char Char Char C Char Char Char Char C Char,Char3"/>
    <w:basedOn w:val="Normal"/>
    <w:next w:val="Normal"/>
    <w:link w:val="Heading2Char"/>
    <w:qFormat/>
    <w:rsid w:val="00763016"/>
    <w:pPr>
      <w:keepNext/>
      <w:ind w:left="446" w:hanging="446"/>
      <w:outlineLvl w:val="1"/>
    </w:pPr>
    <w:rPr>
      <w:rFonts w:ascii="SulekhaT" w:hAnsi="SulekhaT"/>
      <w:b/>
    </w:rPr>
  </w:style>
  <w:style w:type="paragraph" w:styleId="Heading3">
    <w:name w:val="heading 3"/>
    <w:basedOn w:val="Normal"/>
    <w:next w:val="Normal"/>
    <w:link w:val="Heading3Char"/>
    <w:uiPriority w:val="9"/>
    <w:qFormat/>
    <w:rsid w:val="00763016"/>
    <w:pPr>
      <w:keepNext/>
      <w:ind w:left="446" w:hanging="446"/>
      <w:jc w:val="center"/>
      <w:outlineLvl w:val="2"/>
    </w:pPr>
    <w:rPr>
      <w:b/>
      <w:sz w:val="32"/>
    </w:rPr>
  </w:style>
  <w:style w:type="paragraph" w:styleId="Heading4">
    <w:name w:val="heading 4"/>
    <w:basedOn w:val="Normal"/>
    <w:next w:val="Normal"/>
    <w:link w:val="Heading4Char"/>
    <w:qFormat/>
    <w:rsid w:val="00763016"/>
    <w:pPr>
      <w:keepNext/>
      <w:ind w:left="446" w:hanging="446"/>
      <w:outlineLvl w:val="3"/>
    </w:pPr>
    <w:rPr>
      <w:rFonts w:ascii="SulekhaT" w:hAnsi="SulekhaT"/>
      <w:b/>
    </w:rPr>
  </w:style>
  <w:style w:type="paragraph" w:styleId="Heading5">
    <w:name w:val="heading 5"/>
    <w:basedOn w:val="Normal"/>
    <w:next w:val="Normal"/>
    <w:link w:val="Heading5Char"/>
    <w:qFormat/>
    <w:rsid w:val="00763016"/>
    <w:pPr>
      <w:keepNext/>
      <w:ind w:left="446" w:hanging="446"/>
      <w:outlineLvl w:val="4"/>
    </w:pPr>
  </w:style>
  <w:style w:type="paragraph" w:styleId="Heading6">
    <w:name w:val="heading 6"/>
    <w:basedOn w:val="Normal"/>
    <w:next w:val="Normal"/>
    <w:link w:val="Heading6Char"/>
    <w:qFormat/>
    <w:rsid w:val="00763016"/>
    <w:pPr>
      <w:keepNext/>
      <w:spacing w:line="288" w:lineRule="auto"/>
      <w:ind w:left="450" w:hanging="446"/>
      <w:jc w:val="center"/>
      <w:outlineLvl w:val="5"/>
    </w:pPr>
    <w:rPr>
      <w:b/>
    </w:rPr>
  </w:style>
  <w:style w:type="paragraph" w:styleId="Heading7">
    <w:name w:val="heading 7"/>
    <w:basedOn w:val="Normal"/>
    <w:next w:val="Normal"/>
    <w:link w:val="Heading7Char"/>
    <w:qFormat/>
    <w:rsid w:val="00763016"/>
    <w:pPr>
      <w:keepNext/>
      <w:spacing w:before="120" w:after="120" w:line="252" w:lineRule="auto"/>
      <w:ind w:left="446" w:hanging="446"/>
      <w:jc w:val="center"/>
      <w:outlineLvl w:val="6"/>
    </w:pPr>
    <w:rPr>
      <w:b/>
      <w:sz w:val="36"/>
    </w:rPr>
  </w:style>
  <w:style w:type="paragraph" w:styleId="Heading8">
    <w:name w:val="heading 8"/>
    <w:basedOn w:val="Normal"/>
    <w:next w:val="Normal"/>
    <w:link w:val="Heading8Char"/>
    <w:qFormat/>
    <w:rsid w:val="00763016"/>
    <w:pPr>
      <w:keepNext/>
      <w:ind w:left="446" w:hanging="446"/>
      <w:jc w:val="center"/>
      <w:outlineLvl w:val="7"/>
    </w:pPr>
    <w:rPr>
      <w:rFonts w:ascii="SulekhaT" w:hAnsi="SulekhaT"/>
    </w:rPr>
  </w:style>
  <w:style w:type="paragraph" w:styleId="Heading9">
    <w:name w:val="heading 9"/>
    <w:basedOn w:val="Normal"/>
    <w:next w:val="Normal"/>
    <w:link w:val="Heading9Char"/>
    <w:qFormat/>
    <w:rsid w:val="00763016"/>
    <w:pPr>
      <w:keepNext/>
      <w:spacing w:line="288" w:lineRule="auto"/>
      <w:ind w:left="450" w:hanging="446"/>
      <w:jc w:val="righ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Char Char Char Char,Char Char Char, Char2, Char Char Char Char Char Char C Char Char, Char Char Char Char Char Char C Char Char Char Char C, Char Char Char Char Char Char C,Char2 Char2,Char Char Char Char Char Char C Char Char"/>
    <w:basedOn w:val="Normal"/>
    <w:link w:val="HeaderChar"/>
    <w:uiPriority w:val="99"/>
    <w:rsid w:val="00D75C78"/>
    <w:pPr>
      <w:tabs>
        <w:tab w:val="center" w:pos="4320"/>
        <w:tab w:val="right" w:pos="8640"/>
      </w:tabs>
    </w:pPr>
  </w:style>
  <w:style w:type="character" w:customStyle="1" w:styleId="HeaderChar">
    <w:name w:val="Header Char"/>
    <w:aliases w:val=" Char Char Char Char,Char Char Char Char Char2,Char Char Char Char4, Char2 Char1, Char Char Char Char Char Char C Char Char Char, Char Char Char Char Char Char C Char Char Char Char C Char, Char Char Char Char Char Char C Char"/>
    <w:link w:val="Header"/>
    <w:uiPriority w:val="99"/>
    <w:rsid w:val="00D75C78"/>
    <w:rPr>
      <w:rFonts w:ascii="Times New Roman" w:eastAsia="Times New Roman" w:hAnsi="Times New Roman" w:cs="Times New Roman"/>
      <w:sz w:val="24"/>
      <w:szCs w:val="24"/>
    </w:rPr>
  </w:style>
  <w:style w:type="paragraph" w:styleId="Footer">
    <w:name w:val="footer"/>
    <w:aliases w:val=" Char1,Char1"/>
    <w:basedOn w:val="Normal"/>
    <w:link w:val="FooterChar"/>
    <w:uiPriority w:val="99"/>
    <w:rsid w:val="00D75C78"/>
    <w:pPr>
      <w:tabs>
        <w:tab w:val="center" w:pos="4320"/>
        <w:tab w:val="right" w:pos="8640"/>
      </w:tabs>
    </w:pPr>
  </w:style>
  <w:style w:type="character" w:customStyle="1" w:styleId="FooterChar">
    <w:name w:val="Footer Char"/>
    <w:aliases w:val=" Char1 Char1,Char1 Char"/>
    <w:link w:val="Footer"/>
    <w:uiPriority w:val="99"/>
    <w:rsid w:val="00D75C78"/>
    <w:rPr>
      <w:rFonts w:ascii="Times New Roman" w:eastAsia="Times New Roman" w:hAnsi="Times New Roman" w:cs="Times New Roman"/>
      <w:sz w:val="24"/>
      <w:szCs w:val="24"/>
    </w:rPr>
  </w:style>
  <w:style w:type="character" w:styleId="PageNumber">
    <w:name w:val="page number"/>
    <w:basedOn w:val="DefaultParagraphFont"/>
    <w:rsid w:val="00D75C78"/>
  </w:style>
  <w:style w:type="character" w:styleId="CommentReference">
    <w:name w:val="annotation reference"/>
    <w:rsid w:val="00D75C78"/>
    <w:rPr>
      <w:sz w:val="16"/>
      <w:szCs w:val="16"/>
    </w:rPr>
  </w:style>
  <w:style w:type="paragraph" w:styleId="CommentText">
    <w:name w:val="annotation text"/>
    <w:basedOn w:val="Normal"/>
    <w:link w:val="CommentTextChar"/>
    <w:rsid w:val="00D75C78"/>
  </w:style>
  <w:style w:type="character" w:customStyle="1" w:styleId="CommentTextChar">
    <w:name w:val="Comment Text Char"/>
    <w:link w:val="CommentText"/>
    <w:rsid w:val="00D75C7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75C78"/>
    <w:rPr>
      <w:b/>
      <w:bCs/>
    </w:rPr>
  </w:style>
  <w:style w:type="character" w:customStyle="1" w:styleId="CommentSubjectChar">
    <w:name w:val="Comment Subject Char"/>
    <w:link w:val="CommentSubject"/>
    <w:rsid w:val="00D75C78"/>
    <w:rPr>
      <w:rFonts w:ascii="Times New Roman" w:eastAsia="Times New Roman" w:hAnsi="Times New Roman" w:cs="Times New Roman"/>
      <w:b/>
      <w:bCs/>
      <w:sz w:val="20"/>
      <w:szCs w:val="20"/>
    </w:rPr>
  </w:style>
  <w:style w:type="paragraph" w:styleId="BalloonText">
    <w:name w:val="Balloon Text"/>
    <w:aliases w:val=" Char"/>
    <w:basedOn w:val="Normal"/>
    <w:link w:val="BalloonTextChar"/>
    <w:uiPriority w:val="99"/>
    <w:rsid w:val="00D75C78"/>
    <w:rPr>
      <w:rFonts w:ascii="Tahoma" w:hAnsi="Tahoma"/>
      <w:sz w:val="16"/>
      <w:szCs w:val="16"/>
    </w:rPr>
  </w:style>
  <w:style w:type="character" w:customStyle="1" w:styleId="BalloonTextChar">
    <w:name w:val="Balloon Text Char"/>
    <w:aliases w:val=" Char Char"/>
    <w:link w:val="BalloonText"/>
    <w:uiPriority w:val="99"/>
    <w:rsid w:val="00D75C78"/>
    <w:rPr>
      <w:rFonts w:ascii="Tahoma" w:eastAsia="Times New Roman" w:hAnsi="Tahoma" w:cs="Tahoma"/>
      <w:sz w:val="16"/>
      <w:szCs w:val="16"/>
    </w:rPr>
  </w:style>
  <w:style w:type="table" w:styleId="TableGrid">
    <w:name w:val="Table Grid"/>
    <w:basedOn w:val="TableNormal"/>
    <w:uiPriority w:val="39"/>
    <w:rsid w:val="003D48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C3CE5"/>
    <w:pPr>
      <w:ind w:left="720"/>
    </w:pPr>
  </w:style>
  <w:style w:type="character" w:styleId="Hyperlink">
    <w:name w:val="Hyperlink"/>
    <w:uiPriority w:val="99"/>
    <w:unhideWhenUsed/>
    <w:rsid w:val="00B777D2"/>
    <w:rPr>
      <w:color w:val="0000FF"/>
      <w:u w:val="single"/>
    </w:rPr>
  </w:style>
  <w:style w:type="table" w:customStyle="1" w:styleId="TableGrid1">
    <w:name w:val="Table Grid1"/>
    <w:basedOn w:val="TableNormal"/>
    <w:next w:val="TableGrid"/>
    <w:rsid w:val="00EF6D63"/>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763016"/>
  </w:style>
  <w:style w:type="character" w:customStyle="1" w:styleId="CharCharCharChar1">
    <w:name w:val="Char Char Char Char1"/>
    <w:aliases w:val="Char Char Char Char Char,Char Char Char Char Char1, Char Char Char Char1"/>
    <w:basedOn w:val="DefaultParagraphFont"/>
    <w:rsid w:val="00763016"/>
  </w:style>
  <w:style w:type="character" w:customStyle="1" w:styleId="CharCharChar2">
    <w:name w:val="Char Char Char2"/>
    <w:rsid w:val="00763016"/>
    <w:rPr>
      <w:rFonts w:ascii="Tahoma" w:hAnsi="Tahoma" w:cs="Tahoma"/>
      <w:sz w:val="16"/>
      <w:szCs w:val="16"/>
    </w:rPr>
  </w:style>
  <w:style w:type="table" w:customStyle="1" w:styleId="TableGrid2">
    <w:name w:val="Table Grid2"/>
    <w:basedOn w:val="TableNormal"/>
    <w:next w:val="TableGrid"/>
    <w:rsid w:val="00763016"/>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Char,Char2"/>
    <w:basedOn w:val="Normal"/>
    <w:link w:val="BodyTextChar"/>
    <w:rsid w:val="00763016"/>
    <w:pPr>
      <w:widowControl w:val="0"/>
      <w:ind w:left="446" w:hanging="446"/>
      <w:jc w:val="both"/>
    </w:pPr>
    <w:rPr>
      <w:b/>
      <w:snapToGrid w:val="0"/>
      <w:sz w:val="19"/>
    </w:rPr>
  </w:style>
  <w:style w:type="character" w:customStyle="1" w:styleId="BodyTextChar">
    <w:name w:val="Body Text Char"/>
    <w:aliases w:val="Char Char1,Char2 Char"/>
    <w:link w:val="BodyText"/>
    <w:rsid w:val="00763016"/>
    <w:rPr>
      <w:b/>
      <w:snapToGrid w:val="0"/>
      <w:sz w:val="19"/>
      <w:lang w:val="en-US" w:eastAsia="en-US" w:bidi="ar-SA"/>
    </w:rPr>
  </w:style>
  <w:style w:type="character" w:customStyle="1" w:styleId="Heading1Char">
    <w:name w:val="Heading 1 Char"/>
    <w:link w:val="Heading1"/>
    <w:uiPriority w:val="9"/>
    <w:rsid w:val="00763016"/>
    <w:rPr>
      <w:b/>
      <w:sz w:val="24"/>
      <w:lang w:val="en-US" w:eastAsia="en-US" w:bidi="ar-SA"/>
    </w:rPr>
  </w:style>
  <w:style w:type="character" w:customStyle="1" w:styleId="Heading2Char">
    <w:name w:val="Heading 2 Char"/>
    <w:aliases w:val=" Char Char Char Char Char Char1, Char Char Char Char Char Char Char Char Char, Char Char Char Char Char Char Char, Char3 Char,Char2 Char1 Char,Char Char Char Char Char Char C Char Char Char Char,Char3 Char"/>
    <w:link w:val="Heading2"/>
    <w:rsid w:val="00763016"/>
    <w:rPr>
      <w:rFonts w:ascii="SulekhaT" w:hAnsi="SulekhaT"/>
      <w:b/>
      <w:sz w:val="24"/>
      <w:lang w:val="en-US" w:eastAsia="en-US" w:bidi="ar-SA"/>
    </w:rPr>
  </w:style>
  <w:style w:type="character" w:customStyle="1" w:styleId="Heading3Char">
    <w:name w:val="Heading 3 Char"/>
    <w:link w:val="Heading3"/>
    <w:uiPriority w:val="9"/>
    <w:rsid w:val="00763016"/>
    <w:rPr>
      <w:b/>
      <w:sz w:val="32"/>
      <w:lang w:val="en-US" w:eastAsia="en-US" w:bidi="ar-SA"/>
    </w:rPr>
  </w:style>
  <w:style w:type="character" w:customStyle="1" w:styleId="Heading4Char">
    <w:name w:val="Heading 4 Char"/>
    <w:link w:val="Heading4"/>
    <w:rsid w:val="00763016"/>
    <w:rPr>
      <w:rFonts w:ascii="SulekhaT" w:hAnsi="SulekhaT"/>
      <w:b/>
      <w:lang w:val="en-US" w:eastAsia="en-US" w:bidi="ar-SA"/>
    </w:rPr>
  </w:style>
  <w:style w:type="character" w:customStyle="1" w:styleId="Heading5Char">
    <w:name w:val="Heading 5 Char"/>
    <w:link w:val="Heading5"/>
    <w:rsid w:val="00763016"/>
    <w:rPr>
      <w:sz w:val="24"/>
      <w:lang w:val="en-US" w:eastAsia="en-US" w:bidi="ar-SA"/>
    </w:rPr>
  </w:style>
  <w:style w:type="character" w:customStyle="1" w:styleId="Heading6Char">
    <w:name w:val="Heading 6 Char"/>
    <w:link w:val="Heading6"/>
    <w:rsid w:val="00763016"/>
    <w:rPr>
      <w:b/>
      <w:sz w:val="24"/>
      <w:lang w:val="en-US" w:eastAsia="en-US" w:bidi="ar-SA"/>
    </w:rPr>
  </w:style>
  <w:style w:type="character" w:customStyle="1" w:styleId="Heading7Char">
    <w:name w:val="Heading 7 Char"/>
    <w:link w:val="Heading7"/>
    <w:rsid w:val="00763016"/>
    <w:rPr>
      <w:b/>
      <w:sz w:val="36"/>
      <w:lang w:val="en-US" w:eastAsia="en-US" w:bidi="ar-SA"/>
    </w:rPr>
  </w:style>
  <w:style w:type="character" w:customStyle="1" w:styleId="Heading8Char">
    <w:name w:val="Heading 8 Char"/>
    <w:link w:val="Heading8"/>
    <w:rsid w:val="00763016"/>
    <w:rPr>
      <w:rFonts w:ascii="SulekhaT" w:hAnsi="SulekhaT"/>
      <w:sz w:val="24"/>
      <w:lang w:val="en-US" w:eastAsia="en-US" w:bidi="ar-SA"/>
    </w:rPr>
  </w:style>
  <w:style w:type="paragraph" w:styleId="BodyTextIndent2">
    <w:name w:val="Body Text Indent 2"/>
    <w:basedOn w:val="Normal"/>
    <w:link w:val="BodyTextIndent2Char"/>
    <w:rsid w:val="00763016"/>
    <w:pPr>
      <w:ind w:left="450" w:hanging="450"/>
      <w:jc w:val="both"/>
    </w:pPr>
    <w:rPr>
      <w:rFonts w:ascii="SulekhaT" w:hAnsi="SulekhaT"/>
    </w:rPr>
  </w:style>
  <w:style w:type="character" w:customStyle="1" w:styleId="BodyTextIndent2Char">
    <w:name w:val="Body Text Indent 2 Char"/>
    <w:link w:val="BodyTextIndent2"/>
    <w:rsid w:val="00763016"/>
    <w:rPr>
      <w:rFonts w:ascii="SulekhaT" w:hAnsi="SulekhaT"/>
      <w:sz w:val="24"/>
      <w:lang w:val="en-US" w:eastAsia="en-US" w:bidi="ar-SA"/>
    </w:rPr>
  </w:style>
  <w:style w:type="paragraph" w:styleId="BodyTextIndent">
    <w:name w:val="Body Text Indent"/>
    <w:aliases w:val=" Char1 Char,Char1 Char2"/>
    <w:basedOn w:val="Normal"/>
    <w:link w:val="BodyTextIndentChar"/>
    <w:rsid w:val="00763016"/>
    <w:pPr>
      <w:tabs>
        <w:tab w:val="left" w:pos="450"/>
      </w:tabs>
      <w:ind w:left="450" w:hanging="450"/>
      <w:jc w:val="center"/>
    </w:pPr>
    <w:rPr>
      <w:rFonts w:ascii="SulekhaTE" w:hAnsi="SulekhaTE"/>
      <w:b/>
      <w:sz w:val="26"/>
    </w:rPr>
  </w:style>
  <w:style w:type="character" w:customStyle="1" w:styleId="BodyTextIndentChar">
    <w:name w:val="Body Text Indent Char"/>
    <w:aliases w:val=" Char1 Char Char1,Char1 Char2 Char"/>
    <w:link w:val="BodyTextIndent"/>
    <w:rsid w:val="00763016"/>
    <w:rPr>
      <w:rFonts w:ascii="SulekhaTE" w:hAnsi="SulekhaTE"/>
      <w:b/>
      <w:sz w:val="26"/>
      <w:lang w:val="en-US" w:eastAsia="en-US" w:bidi="ar-SA"/>
    </w:rPr>
  </w:style>
  <w:style w:type="paragraph" w:styleId="BodyText2">
    <w:name w:val="Body Text 2"/>
    <w:aliases w:val=" Char2 Char,Char2 Char3"/>
    <w:basedOn w:val="Normal"/>
    <w:link w:val="BodyText2Char"/>
    <w:rsid w:val="00763016"/>
    <w:pPr>
      <w:spacing w:before="60"/>
      <w:ind w:left="446" w:hanging="446"/>
      <w:jc w:val="center"/>
    </w:pPr>
    <w:rPr>
      <w:rFonts w:ascii="SulekhaTE" w:hAnsi="SulekhaTE"/>
    </w:rPr>
  </w:style>
  <w:style w:type="character" w:customStyle="1" w:styleId="BodyText2Char">
    <w:name w:val="Body Text 2 Char"/>
    <w:aliases w:val=" Char2 Char Char,Char2 Char3 Char"/>
    <w:link w:val="BodyText2"/>
    <w:rsid w:val="00763016"/>
    <w:rPr>
      <w:rFonts w:ascii="SulekhaTE" w:hAnsi="SulekhaTE"/>
      <w:sz w:val="24"/>
      <w:lang w:val="en-US" w:eastAsia="en-US" w:bidi="ar-SA"/>
    </w:rPr>
  </w:style>
  <w:style w:type="paragraph" w:styleId="BodyText3">
    <w:name w:val="Body Text 3"/>
    <w:basedOn w:val="Normal"/>
    <w:link w:val="BodyText3Char"/>
    <w:rsid w:val="00763016"/>
    <w:pPr>
      <w:ind w:left="446" w:hanging="446"/>
      <w:jc w:val="center"/>
    </w:pPr>
    <w:rPr>
      <w:rFonts w:ascii="SulekhaTE" w:hAnsi="SulekhaTE"/>
      <w:b/>
      <w:color w:val="FFFFFF"/>
      <w:sz w:val="26"/>
    </w:rPr>
  </w:style>
  <w:style w:type="character" w:customStyle="1" w:styleId="BodyText3Char">
    <w:name w:val="Body Text 3 Char"/>
    <w:link w:val="BodyText3"/>
    <w:rsid w:val="00763016"/>
    <w:rPr>
      <w:rFonts w:ascii="SulekhaTE" w:hAnsi="SulekhaTE"/>
      <w:b/>
      <w:color w:val="FFFFFF"/>
      <w:sz w:val="26"/>
      <w:lang w:val="en-US" w:eastAsia="en-US" w:bidi="ar-SA"/>
    </w:rPr>
  </w:style>
  <w:style w:type="paragraph" w:styleId="BodyTextIndent3">
    <w:name w:val="Body Text Indent 3"/>
    <w:basedOn w:val="Normal"/>
    <w:link w:val="BodyTextIndent3Char"/>
    <w:rsid w:val="00763016"/>
    <w:pPr>
      <w:spacing w:line="288" w:lineRule="auto"/>
      <w:ind w:left="446" w:hanging="446"/>
      <w:jc w:val="both"/>
    </w:pPr>
    <w:rPr>
      <w:rFonts w:ascii="SulekhaT" w:hAnsi="SulekhaT"/>
    </w:rPr>
  </w:style>
  <w:style w:type="character" w:customStyle="1" w:styleId="BodyTextIndent3Char">
    <w:name w:val="Body Text Indent 3 Char"/>
    <w:link w:val="BodyTextIndent3"/>
    <w:rsid w:val="00763016"/>
    <w:rPr>
      <w:rFonts w:ascii="SulekhaT" w:hAnsi="SulekhaT"/>
      <w:sz w:val="24"/>
      <w:lang w:val="en-US" w:eastAsia="en-US" w:bidi="ar-SA"/>
    </w:rPr>
  </w:style>
  <w:style w:type="paragraph" w:styleId="BlockText">
    <w:name w:val="Block Text"/>
    <w:basedOn w:val="Normal"/>
    <w:rsid w:val="00763016"/>
    <w:pPr>
      <w:spacing w:line="288" w:lineRule="auto"/>
      <w:ind w:left="446" w:right="-61" w:hanging="446"/>
      <w:jc w:val="both"/>
    </w:pPr>
    <w:rPr>
      <w:rFonts w:ascii="SulekhaT" w:hAnsi="SulekhaT"/>
      <w:b/>
      <w:spacing w:val="-2"/>
      <w:sz w:val="28"/>
    </w:rPr>
  </w:style>
  <w:style w:type="character" w:styleId="Emphasis">
    <w:name w:val="Emphasis"/>
    <w:uiPriority w:val="20"/>
    <w:qFormat/>
    <w:rsid w:val="00763016"/>
    <w:rPr>
      <w:i/>
    </w:rPr>
  </w:style>
  <w:style w:type="paragraph" w:styleId="Caption">
    <w:name w:val="caption"/>
    <w:basedOn w:val="Normal"/>
    <w:next w:val="Normal"/>
    <w:qFormat/>
    <w:rsid w:val="00763016"/>
    <w:pPr>
      <w:shd w:val="clear" w:color="auto" w:fill="000000"/>
      <w:spacing w:before="120" w:after="120"/>
      <w:ind w:left="446" w:hanging="446"/>
      <w:jc w:val="center"/>
    </w:pPr>
    <w:rPr>
      <w:rFonts w:ascii="SulekhaTE" w:hAnsi="SulekhaTE"/>
      <w:b/>
      <w:sz w:val="40"/>
    </w:rPr>
  </w:style>
  <w:style w:type="character" w:styleId="FollowedHyperlink">
    <w:name w:val="FollowedHyperlink"/>
    <w:rsid w:val="00763016"/>
    <w:rPr>
      <w:color w:val="800080"/>
      <w:u w:val="single"/>
    </w:rPr>
  </w:style>
  <w:style w:type="paragraph" w:styleId="Title">
    <w:name w:val="Title"/>
    <w:basedOn w:val="Normal"/>
    <w:link w:val="TitleChar"/>
    <w:qFormat/>
    <w:rsid w:val="00763016"/>
    <w:pPr>
      <w:ind w:left="446" w:hanging="446"/>
      <w:jc w:val="center"/>
    </w:pPr>
    <w:rPr>
      <w:u w:val="single"/>
    </w:rPr>
  </w:style>
  <w:style w:type="character" w:customStyle="1" w:styleId="TitleChar">
    <w:name w:val="Title Char"/>
    <w:link w:val="Title"/>
    <w:rsid w:val="00763016"/>
    <w:rPr>
      <w:sz w:val="24"/>
      <w:szCs w:val="24"/>
      <w:u w:val="single"/>
      <w:lang w:val="en-US" w:eastAsia="en-US" w:bidi="ar-SA"/>
    </w:rPr>
  </w:style>
  <w:style w:type="paragraph" w:styleId="NormalWeb">
    <w:name w:val="Normal (Web)"/>
    <w:basedOn w:val="Normal"/>
    <w:rsid w:val="00763016"/>
    <w:pPr>
      <w:spacing w:before="100" w:beforeAutospacing="1" w:after="100" w:afterAutospacing="1"/>
      <w:ind w:left="446" w:hanging="446"/>
    </w:pPr>
  </w:style>
  <w:style w:type="numbering" w:customStyle="1" w:styleId="NoList11">
    <w:name w:val="No List11"/>
    <w:next w:val="NoList"/>
    <w:semiHidden/>
    <w:unhideWhenUsed/>
    <w:rsid w:val="00763016"/>
  </w:style>
  <w:style w:type="numbering" w:customStyle="1" w:styleId="NoList2">
    <w:name w:val="No List2"/>
    <w:next w:val="NoList"/>
    <w:semiHidden/>
    <w:rsid w:val="00763016"/>
  </w:style>
  <w:style w:type="table" w:customStyle="1" w:styleId="TableGrid11">
    <w:name w:val="Table Grid11"/>
    <w:basedOn w:val="TableNormal"/>
    <w:next w:val="TableGrid"/>
    <w:rsid w:val="00763016"/>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5">
    <w:name w:val="Char Char5"/>
    <w:semiHidden/>
    <w:rsid w:val="00763016"/>
    <w:rPr>
      <w:rFonts w:ascii="Times New Roman" w:eastAsia="Times New Roman" w:hAnsi="Times New Roman" w:cs="Times New Roman"/>
      <w:snapToGrid w:val="0"/>
      <w:lang w:bidi="ar-SA"/>
    </w:rPr>
  </w:style>
  <w:style w:type="table" w:styleId="TableContemporary">
    <w:name w:val="Table Contemporary"/>
    <w:basedOn w:val="TableNormal"/>
    <w:rsid w:val="00763016"/>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kZfvdw">
    <w:name w:val="kZfvdw"/>
    <w:basedOn w:val="Normal"/>
    <w:rsid w:val="00763016"/>
    <w:pPr>
      <w:spacing w:line="288" w:lineRule="auto"/>
      <w:ind w:left="547" w:hanging="360"/>
      <w:jc w:val="both"/>
    </w:pPr>
    <w:rPr>
      <w:rFonts w:ascii="SutonnyMJ" w:hAnsi="SutonnyMJ"/>
    </w:rPr>
  </w:style>
  <w:style w:type="character" w:customStyle="1" w:styleId="CharCharCharChar6">
    <w:name w:val="Char Char Char Char6"/>
    <w:rsid w:val="00763016"/>
    <w:rPr>
      <w:sz w:val="24"/>
      <w:szCs w:val="24"/>
      <w:u w:val="single"/>
      <w:lang w:val="en-US" w:eastAsia="en-US" w:bidi="ar-SA"/>
    </w:rPr>
  </w:style>
  <w:style w:type="paragraph" w:styleId="PlainText">
    <w:name w:val="Plain Text"/>
    <w:basedOn w:val="Normal"/>
    <w:link w:val="PlainTextChar"/>
    <w:rsid w:val="00763016"/>
    <w:pPr>
      <w:ind w:left="446" w:hanging="446"/>
      <w:jc w:val="both"/>
    </w:pPr>
    <w:rPr>
      <w:rFonts w:ascii="Courier New" w:hAnsi="Courier New"/>
    </w:rPr>
  </w:style>
  <w:style w:type="table" w:customStyle="1" w:styleId="TableGrid111">
    <w:name w:val="Table Grid111"/>
    <w:basedOn w:val="TableNormal"/>
    <w:next w:val="TableGrid"/>
    <w:rsid w:val="00763016"/>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semiHidden/>
    <w:rsid w:val="00763016"/>
  </w:style>
  <w:style w:type="paragraph" w:customStyle="1" w:styleId="BodyText21">
    <w:name w:val="Body Text 21"/>
    <w:basedOn w:val="Normal"/>
    <w:rsid w:val="00763016"/>
    <w:pPr>
      <w:widowControl w:val="0"/>
      <w:tabs>
        <w:tab w:val="left" w:pos="450"/>
      </w:tabs>
      <w:spacing w:line="216" w:lineRule="auto"/>
      <w:ind w:left="540" w:hanging="540"/>
      <w:jc w:val="both"/>
    </w:pPr>
    <w:rPr>
      <w:rFonts w:eastAsia="SimSun"/>
      <w:snapToGrid w:val="0"/>
      <w:sz w:val="22"/>
    </w:rPr>
  </w:style>
  <w:style w:type="paragraph" w:customStyle="1" w:styleId="choice">
    <w:name w:val="choice"/>
    <w:basedOn w:val="Normal"/>
    <w:rsid w:val="00763016"/>
    <w:pPr>
      <w:widowControl w:val="0"/>
      <w:spacing w:afterLines="20"/>
      <w:ind w:leftChars="200" w:left="900" w:hangingChars="200" w:hanging="480"/>
    </w:pPr>
    <w:rPr>
      <w:rFonts w:eastAsia="SimSun"/>
      <w:kern w:val="2"/>
      <w:lang w:eastAsia="zh-CN"/>
    </w:rPr>
  </w:style>
  <w:style w:type="paragraph" w:customStyle="1" w:styleId="question">
    <w:name w:val="question"/>
    <w:basedOn w:val="Normal"/>
    <w:rsid w:val="00763016"/>
    <w:pPr>
      <w:widowControl w:val="0"/>
      <w:spacing w:beforeLines="50" w:afterLines="30"/>
      <w:ind w:leftChars="-25" w:left="427" w:hangingChars="200" w:hanging="480"/>
    </w:pPr>
    <w:rPr>
      <w:rFonts w:eastAsia="SimSun"/>
      <w:kern w:val="2"/>
      <w:lang w:eastAsia="zh-CN"/>
    </w:rPr>
  </w:style>
  <w:style w:type="paragraph" w:customStyle="1" w:styleId="xuanxiang">
    <w:name w:val="xuanxiang"/>
    <w:basedOn w:val="Normal"/>
    <w:autoRedefine/>
    <w:rsid w:val="00763016"/>
    <w:pPr>
      <w:widowControl w:val="0"/>
      <w:spacing w:afterLines="20"/>
      <w:ind w:leftChars="200" w:left="455" w:hangingChars="200" w:hanging="360"/>
      <w:jc w:val="center"/>
    </w:pPr>
    <w:rPr>
      <w:rFonts w:eastAsia="SimSun"/>
      <w:kern w:val="2"/>
      <w:lang w:eastAsia="zh-CN"/>
    </w:rPr>
  </w:style>
  <w:style w:type="character" w:customStyle="1" w:styleId="xuanxiangChar">
    <w:name w:val="xuanxiang Char"/>
    <w:rsid w:val="00763016"/>
    <w:rPr>
      <w:rFonts w:eastAsia="SimSun"/>
      <w:kern w:val="2"/>
      <w:sz w:val="24"/>
      <w:szCs w:val="24"/>
      <w:lang w:val="en-US" w:eastAsia="zh-CN" w:bidi="ar-SA"/>
    </w:rPr>
  </w:style>
  <w:style w:type="paragraph" w:customStyle="1" w:styleId="wenti2">
    <w:name w:val="wenti2"/>
    <w:basedOn w:val="Normal"/>
    <w:rsid w:val="00763016"/>
    <w:pPr>
      <w:widowControl w:val="0"/>
      <w:spacing w:beforeLines="50" w:afterLines="20"/>
      <w:ind w:leftChars="-25" w:left="427" w:hangingChars="200" w:hanging="480"/>
    </w:pPr>
    <w:rPr>
      <w:rFonts w:eastAsia="SimSun"/>
      <w:kern w:val="2"/>
      <w:lang w:eastAsia="zh-CN"/>
    </w:rPr>
  </w:style>
  <w:style w:type="character" w:customStyle="1" w:styleId="wenti2Char">
    <w:name w:val="wenti2 Char"/>
    <w:rsid w:val="00763016"/>
    <w:rPr>
      <w:rFonts w:eastAsia="SimSun"/>
      <w:kern w:val="2"/>
      <w:sz w:val="24"/>
      <w:szCs w:val="24"/>
      <w:lang w:val="en-US" w:eastAsia="zh-CN" w:bidi="ar-SA"/>
    </w:rPr>
  </w:style>
  <w:style w:type="paragraph" w:customStyle="1" w:styleId="zhengwen">
    <w:name w:val="zhengwen"/>
    <w:basedOn w:val="Normal"/>
    <w:rsid w:val="00763016"/>
    <w:pPr>
      <w:widowControl w:val="0"/>
      <w:spacing w:beforeLines="25"/>
      <w:ind w:left="446" w:firstLineChars="200" w:firstLine="400"/>
    </w:pPr>
    <w:rPr>
      <w:rFonts w:ascii="Tahoma" w:eastAsia="SimSun" w:hAnsi="Tahoma" w:cs="Tahoma"/>
      <w:kern w:val="2"/>
      <w:lang w:eastAsia="zh-CN"/>
    </w:rPr>
  </w:style>
  <w:style w:type="character" w:customStyle="1" w:styleId="zhengwenChar">
    <w:name w:val="zhengwen Char"/>
    <w:rsid w:val="00763016"/>
    <w:rPr>
      <w:rFonts w:ascii="Tahoma" w:eastAsia="SimSun" w:hAnsi="Tahoma" w:cs="Tahoma"/>
      <w:kern w:val="2"/>
      <w:lang w:val="en-US" w:eastAsia="zh-CN" w:bidi="ar-SA"/>
    </w:rPr>
  </w:style>
  <w:style w:type="paragraph" w:customStyle="1" w:styleId="I-IV">
    <w:name w:val="I-IV"/>
    <w:basedOn w:val="Normal"/>
    <w:rsid w:val="00763016"/>
    <w:pPr>
      <w:widowControl w:val="0"/>
      <w:spacing w:before="50" w:after="50"/>
      <w:ind w:leftChars="200" w:left="900" w:hangingChars="200" w:hanging="480"/>
    </w:pPr>
    <w:rPr>
      <w:rFonts w:eastAsia="SimSun"/>
      <w:kern w:val="2"/>
      <w:lang w:eastAsia="zh-CN"/>
    </w:rPr>
  </w:style>
  <w:style w:type="paragraph" w:customStyle="1" w:styleId="dingge">
    <w:name w:val="dingge"/>
    <w:basedOn w:val="Normal"/>
    <w:rsid w:val="00763016"/>
    <w:pPr>
      <w:widowControl w:val="0"/>
      <w:spacing w:beforeLines="50" w:afterLines="20"/>
      <w:ind w:left="446" w:hanging="446"/>
    </w:pPr>
    <w:rPr>
      <w:rFonts w:eastAsia="SimSun"/>
      <w:kern w:val="2"/>
      <w:lang w:eastAsia="zh-CN"/>
    </w:rPr>
  </w:style>
  <w:style w:type="paragraph" w:customStyle="1" w:styleId="tiwen">
    <w:name w:val="tiwen"/>
    <w:basedOn w:val="Normal"/>
    <w:rsid w:val="00763016"/>
    <w:pPr>
      <w:widowControl w:val="0"/>
      <w:spacing w:beforeLines="20" w:afterLines="20"/>
      <w:ind w:leftChars="200" w:left="420" w:hanging="446"/>
    </w:pPr>
    <w:rPr>
      <w:rFonts w:eastAsia="SimSun"/>
      <w:kern w:val="2"/>
      <w:lang w:eastAsia="zh-CN"/>
    </w:rPr>
  </w:style>
  <w:style w:type="paragraph" w:customStyle="1" w:styleId="Q">
    <w:name w:val="Q"/>
    <w:basedOn w:val="Normal"/>
    <w:rsid w:val="00763016"/>
    <w:pPr>
      <w:widowControl w:val="0"/>
      <w:spacing w:beforeLines="50" w:afterLines="20"/>
      <w:ind w:left="446" w:hanging="446"/>
    </w:pPr>
    <w:rPr>
      <w:rFonts w:eastAsia="SimSun"/>
      <w:i/>
      <w:kern w:val="2"/>
      <w:u w:val="single"/>
      <w:lang w:eastAsia="zh-CN"/>
    </w:rPr>
  </w:style>
  <w:style w:type="paragraph" w:customStyle="1" w:styleId="CharCharChar">
    <w:name w:val="言者 Char Char Char"/>
    <w:basedOn w:val="Normal"/>
    <w:rsid w:val="00763016"/>
    <w:pPr>
      <w:widowControl w:val="0"/>
      <w:spacing w:beforeLines="50" w:afterLines="20"/>
      <w:ind w:leftChars="-25" w:left="427" w:hangingChars="200" w:hanging="480"/>
    </w:pPr>
    <w:rPr>
      <w:rFonts w:eastAsia="SimSun"/>
      <w:color w:val="00FF00"/>
      <w:kern w:val="2"/>
      <w:lang w:eastAsia="zh-CN"/>
    </w:rPr>
  </w:style>
  <w:style w:type="character" w:customStyle="1" w:styleId="CharCharCharChar">
    <w:name w:val="言者 Char Char Char Char"/>
    <w:rsid w:val="00763016"/>
    <w:rPr>
      <w:rFonts w:eastAsia="SimSun"/>
      <w:color w:val="00FF00"/>
      <w:kern w:val="2"/>
      <w:sz w:val="24"/>
      <w:szCs w:val="24"/>
      <w:lang w:val="en-US" w:eastAsia="zh-CN" w:bidi="ar-SA"/>
    </w:rPr>
  </w:style>
  <w:style w:type="paragraph" w:customStyle="1" w:styleId="text">
    <w:name w:val="text"/>
    <w:basedOn w:val="Normal"/>
    <w:rsid w:val="00763016"/>
    <w:pPr>
      <w:spacing w:before="100" w:beforeAutospacing="1" w:after="100" w:afterAutospacing="1"/>
      <w:ind w:left="446" w:hanging="446"/>
    </w:pPr>
    <w:rPr>
      <w:rFonts w:eastAsia="SimSun"/>
    </w:rPr>
  </w:style>
  <w:style w:type="character" w:customStyle="1" w:styleId="klink">
    <w:name w:val="klink"/>
    <w:basedOn w:val="DefaultParagraphFont"/>
    <w:rsid w:val="00763016"/>
  </w:style>
  <w:style w:type="paragraph" w:styleId="ListBullet">
    <w:name w:val="List Bullet"/>
    <w:aliases w:val="List Bullet Char Char Char,List Bullet Char"/>
    <w:basedOn w:val="Normal"/>
    <w:autoRedefine/>
    <w:rsid w:val="00763016"/>
    <w:pPr>
      <w:tabs>
        <w:tab w:val="num" w:pos="360"/>
      </w:tabs>
      <w:ind w:left="360" w:hanging="360"/>
    </w:pPr>
    <w:rPr>
      <w:rFonts w:eastAsia="SimSun"/>
    </w:rPr>
  </w:style>
  <w:style w:type="numbering" w:customStyle="1" w:styleId="NoList111">
    <w:name w:val="No List111"/>
    <w:next w:val="NoList"/>
    <w:semiHidden/>
    <w:rsid w:val="00763016"/>
  </w:style>
  <w:style w:type="table" w:customStyle="1" w:styleId="TableGrid12">
    <w:name w:val="Table Grid12"/>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763016"/>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
    <w:name w:val="No List21"/>
    <w:next w:val="NoList"/>
    <w:semiHidden/>
    <w:rsid w:val="00763016"/>
  </w:style>
  <w:style w:type="table" w:customStyle="1" w:styleId="TableGrid21">
    <w:name w:val="Table Grid21"/>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semiHidden/>
    <w:rsid w:val="00763016"/>
  </w:style>
  <w:style w:type="table" w:customStyle="1" w:styleId="TableGrid3">
    <w:name w:val="Table Grid3"/>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rsid w:val="00763016"/>
  </w:style>
  <w:style w:type="table" w:customStyle="1" w:styleId="TableGrid4">
    <w:name w:val="Table Grid4"/>
    <w:basedOn w:val="TableNormal"/>
    <w:next w:val="TableGrid"/>
    <w:rsid w:val="0076301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763016"/>
  </w:style>
  <w:style w:type="numbering" w:customStyle="1" w:styleId="NoList6">
    <w:name w:val="No List6"/>
    <w:next w:val="NoList"/>
    <w:semiHidden/>
    <w:rsid w:val="00763016"/>
  </w:style>
  <w:style w:type="table" w:customStyle="1" w:styleId="TableContemporary1">
    <w:name w:val="Table Contemporary1"/>
    <w:basedOn w:val="TableNormal"/>
    <w:next w:val="TableContemporary"/>
    <w:rsid w:val="00763016"/>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ubtitle">
    <w:name w:val="Subtitle"/>
    <w:basedOn w:val="Normal"/>
    <w:link w:val="SubtitleChar"/>
    <w:qFormat/>
    <w:rsid w:val="00763016"/>
    <w:pPr>
      <w:ind w:left="446" w:hanging="446"/>
      <w:jc w:val="center"/>
    </w:pPr>
    <w:rPr>
      <w:rFonts w:ascii="SulekhaT" w:hAnsi="SulekhaT"/>
      <w:sz w:val="26"/>
    </w:rPr>
  </w:style>
  <w:style w:type="numbering" w:customStyle="1" w:styleId="NoList7">
    <w:name w:val="No List7"/>
    <w:next w:val="NoList"/>
    <w:semiHidden/>
    <w:rsid w:val="00763016"/>
  </w:style>
  <w:style w:type="table" w:customStyle="1" w:styleId="TableContemporary2">
    <w:name w:val="Table Contemporary2"/>
    <w:basedOn w:val="TableNormal"/>
    <w:next w:val="TableContemporary"/>
    <w:rsid w:val="00763016"/>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63016"/>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dnoteText">
    <w:name w:val="endnote text"/>
    <w:basedOn w:val="Normal"/>
    <w:link w:val="EndnoteTextChar"/>
    <w:semiHidden/>
    <w:rsid w:val="00763016"/>
    <w:pPr>
      <w:ind w:left="446" w:hanging="446"/>
    </w:pPr>
    <w:rPr>
      <w:rFonts w:eastAsia="SimSun"/>
    </w:rPr>
  </w:style>
  <w:style w:type="character" w:styleId="EndnoteReference">
    <w:name w:val="endnote reference"/>
    <w:semiHidden/>
    <w:rsid w:val="00763016"/>
    <w:rPr>
      <w:vertAlign w:val="superscript"/>
    </w:rPr>
  </w:style>
  <w:style w:type="numbering" w:customStyle="1" w:styleId="NoList8">
    <w:name w:val="No List8"/>
    <w:next w:val="NoList"/>
    <w:semiHidden/>
    <w:rsid w:val="00763016"/>
  </w:style>
  <w:style w:type="numbering" w:customStyle="1" w:styleId="NoList12">
    <w:name w:val="No List12"/>
    <w:next w:val="NoList"/>
    <w:semiHidden/>
    <w:unhideWhenUsed/>
    <w:rsid w:val="00763016"/>
  </w:style>
  <w:style w:type="numbering" w:customStyle="1" w:styleId="NoList9">
    <w:name w:val="No List9"/>
    <w:next w:val="NoList"/>
    <w:semiHidden/>
    <w:unhideWhenUsed/>
    <w:rsid w:val="00313A86"/>
  </w:style>
  <w:style w:type="table" w:customStyle="1" w:styleId="TableGrid5">
    <w:name w:val="Table Grid5"/>
    <w:basedOn w:val="TableNormal"/>
    <w:next w:val="TableGrid"/>
    <w:rsid w:val="00313A86"/>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13A86"/>
  </w:style>
  <w:style w:type="numbering" w:customStyle="1" w:styleId="NoList22">
    <w:name w:val="No List22"/>
    <w:next w:val="NoList"/>
    <w:semiHidden/>
    <w:rsid w:val="00313A86"/>
  </w:style>
  <w:style w:type="table" w:customStyle="1" w:styleId="TableGrid13">
    <w:name w:val="Table Grid13"/>
    <w:basedOn w:val="TableNormal"/>
    <w:next w:val="TableGrid"/>
    <w:rsid w:val="00313A86"/>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rsid w:val="00313A86"/>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semiHidden/>
    <w:rsid w:val="00313A86"/>
  </w:style>
  <w:style w:type="numbering" w:customStyle="1" w:styleId="NoList112">
    <w:name w:val="No List112"/>
    <w:next w:val="NoList"/>
    <w:semiHidden/>
    <w:rsid w:val="00313A86"/>
  </w:style>
  <w:style w:type="numbering" w:customStyle="1" w:styleId="NoList211">
    <w:name w:val="No List211"/>
    <w:next w:val="NoList"/>
    <w:semiHidden/>
    <w:rsid w:val="00313A86"/>
  </w:style>
  <w:style w:type="table" w:customStyle="1" w:styleId="TableGrid22">
    <w:name w:val="Table Grid22"/>
    <w:basedOn w:val="TableNormal"/>
    <w:next w:val="TableGrid"/>
    <w:rsid w:val="00313A86"/>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semiHidden/>
    <w:rsid w:val="00313A86"/>
  </w:style>
  <w:style w:type="numbering" w:customStyle="1" w:styleId="NoList41">
    <w:name w:val="No List41"/>
    <w:next w:val="NoList"/>
    <w:semiHidden/>
    <w:rsid w:val="00313A86"/>
  </w:style>
  <w:style w:type="numbering" w:customStyle="1" w:styleId="NoList51">
    <w:name w:val="No List51"/>
    <w:next w:val="NoList"/>
    <w:semiHidden/>
    <w:rsid w:val="00313A86"/>
  </w:style>
  <w:style w:type="numbering" w:customStyle="1" w:styleId="NoList61">
    <w:name w:val="No List61"/>
    <w:next w:val="NoList"/>
    <w:semiHidden/>
    <w:rsid w:val="00313A86"/>
  </w:style>
  <w:style w:type="numbering" w:customStyle="1" w:styleId="NoList71">
    <w:name w:val="No List71"/>
    <w:next w:val="NoList"/>
    <w:semiHidden/>
    <w:rsid w:val="00313A86"/>
  </w:style>
  <w:style w:type="numbering" w:customStyle="1" w:styleId="NoList81">
    <w:name w:val="No List81"/>
    <w:next w:val="NoList"/>
    <w:semiHidden/>
    <w:rsid w:val="00313A86"/>
  </w:style>
  <w:style w:type="numbering" w:customStyle="1" w:styleId="NoList121">
    <w:name w:val="No List121"/>
    <w:next w:val="NoList"/>
    <w:semiHidden/>
    <w:unhideWhenUsed/>
    <w:rsid w:val="00313A86"/>
  </w:style>
  <w:style w:type="numbering" w:customStyle="1" w:styleId="NoList91">
    <w:name w:val="No List91"/>
    <w:next w:val="NoList"/>
    <w:semiHidden/>
    <w:unhideWhenUsed/>
    <w:rsid w:val="00313A86"/>
  </w:style>
  <w:style w:type="numbering" w:customStyle="1" w:styleId="NoList10">
    <w:name w:val="No List10"/>
    <w:next w:val="NoList"/>
    <w:semiHidden/>
    <w:unhideWhenUsed/>
    <w:rsid w:val="00313A86"/>
  </w:style>
  <w:style w:type="table" w:customStyle="1" w:styleId="TableGrid51">
    <w:name w:val="Table Grid51"/>
    <w:basedOn w:val="TableNormal"/>
    <w:next w:val="TableGrid"/>
    <w:rsid w:val="00313A86"/>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
    <w:name w:val="No List14"/>
    <w:next w:val="NoList"/>
    <w:semiHidden/>
    <w:rsid w:val="00E717CE"/>
  </w:style>
  <w:style w:type="table" w:customStyle="1" w:styleId="TableGrid6">
    <w:name w:val="Table Grid6"/>
    <w:basedOn w:val="TableNormal"/>
    <w:next w:val="TableGrid"/>
    <w:rsid w:val="00E717CE"/>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basedOn w:val="DefaultParagraphFont"/>
    <w:rsid w:val="005978C6"/>
  </w:style>
  <w:style w:type="character" w:customStyle="1" w:styleId="apple-converted-space">
    <w:name w:val="apple-converted-space"/>
    <w:basedOn w:val="DefaultParagraphFont"/>
    <w:rsid w:val="0092573C"/>
  </w:style>
  <w:style w:type="paragraph" w:customStyle="1" w:styleId="story-bodyintroduction">
    <w:name w:val="story-body__introduction"/>
    <w:basedOn w:val="Normal"/>
    <w:rsid w:val="00545EB8"/>
    <w:pPr>
      <w:spacing w:before="100" w:beforeAutospacing="1" w:after="100" w:afterAutospacing="1"/>
    </w:pPr>
  </w:style>
  <w:style w:type="numbering" w:customStyle="1" w:styleId="NoList15">
    <w:name w:val="No List15"/>
    <w:next w:val="NoList"/>
    <w:semiHidden/>
    <w:unhideWhenUsed/>
    <w:rsid w:val="0039374E"/>
  </w:style>
  <w:style w:type="numbering" w:customStyle="1" w:styleId="NoList16">
    <w:name w:val="No List16"/>
    <w:next w:val="NoList"/>
    <w:semiHidden/>
    <w:unhideWhenUsed/>
    <w:rsid w:val="0039374E"/>
  </w:style>
  <w:style w:type="numbering" w:customStyle="1" w:styleId="NoList113">
    <w:name w:val="No List113"/>
    <w:next w:val="NoList"/>
    <w:semiHidden/>
    <w:unhideWhenUsed/>
    <w:rsid w:val="0039374E"/>
  </w:style>
  <w:style w:type="numbering" w:customStyle="1" w:styleId="NoList23">
    <w:name w:val="No List23"/>
    <w:next w:val="NoList"/>
    <w:semiHidden/>
    <w:rsid w:val="0039374E"/>
  </w:style>
  <w:style w:type="numbering" w:customStyle="1" w:styleId="NoList33">
    <w:name w:val="No List33"/>
    <w:next w:val="NoList"/>
    <w:semiHidden/>
    <w:rsid w:val="0039374E"/>
  </w:style>
  <w:style w:type="numbering" w:customStyle="1" w:styleId="NoList1111">
    <w:name w:val="No List1111"/>
    <w:next w:val="NoList"/>
    <w:semiHidden/>
    <w:rsid w:val="0039374E"/>
  </w:style>
  <w:style w:type="numbering" w:customStyle="1" w:styleId="NoList212">
    <w:name w:val="No List212"/>
    <w:next w:val="NoList"/>
    <w:semiHidden/>
    <w:rsid w:val="0039374E"/>
  </w:style>
  <w:style w:type="numbering" w:customStyle="1" w:styleId="NoList312">
    <w:name w:val="No List312"/>
    <w:next w:val="NoList"/>
    <w:semiHidden/>
    <w:rsid w:val="0039374E"/>
  </w:style>
  <w:style w:type="numbering" w:customStyle="1" w:styleId="NoList42">
    <w:name w:val="No List42"/>
    <w:next w:val="NoList"/>
    <w:semiHidden/>
    <w:rsid w:val="0039374E"/>
  </w:style>
  <w:style w:type="numbering" w:customStyle="1" w:styleId="NoList52">
    <w:name w:val="No List52"/>
    <w:next w:val="NoList"/>
    <w:semiHidden/>
    <w:rsid w:val="0039374E"/>
  </w:style>
  <w:style w:type="numbering" w:customStyle="1" w:styleId="NoList62">
    <w:name w:val="No List62"/>
    <w:next w:val="NoList"/>
    <w:semiHidden/>
    <w:rsid w:val="0039374E"/>
  </w:style>
  <w:style w:type="numbering" w:customStyle="1" w:styleId="NoList72">
    <w:name w:val="No List72"/>
    <w:next w:val="NoList"/>
    <w:semiHidden/>
    <w:rsid w:val="0039374E"/>
  </w:style>
  <w:style w:type="numbering" w:customStyle="1" w:styleId="NoList82">
    <w:name w:val="No List82"/>
    <w:next w:val="NoList"/>
    <w:semiHidden/>
    <w:rsid w:val="0039374E"/>
  </w:style>
  <w:style w:type="numbering" w:customStyle="1" w:styleId="NoList122">
    <w:name w:val="No List122"/>
    <w:next w:val="NoList"/>
    <w:semiHidden/>
    <w:unhideWhenUsed/>
    <w:rsid w:val="0039374E"/>
  </w:style>
  <w:style w:type="numbering" w:customStyle="1" w:styleId="NoList92">
    <w:name w:val="No List92"/>
    <w:next w:val="NoList"/>
    <w:semiHidden/>
    <w:unhideWhenUsed/>
    <w:rsid w:val="0039374E"/>
  </w:style>
  <w:style w:type="numbering" w:customStyle="1" w:styleId="NoList131">
    <w:name w:val="No List131"/>
    <w:next w:val="NoList"/>
    <w:semiHidden/>
    <w:unhideWhenUsed/>
    <w:rsid w:val="0039374E"/>
  </w:style>
  <w:style w:type="numbering" w:customStyle="1" w:styleId="NoList221">
    <w:name w:val="No List221"/>
    <w:next w:val="NoList"/>
    <w:semiHidden/>
    <w:rsid w:val="0039374E"/>
  </w:style>
  <w:style w:type="numbering" w:customStyle="1" w:styleId="NoList321">
    <w:name w:val="No List321"/>
    <w:next w:val="NoList"/>
    <w:semiHidden/>
    <w:rsid w:val="0039374E"/>
  </w:style>
  <w:style w:type="numbering" w:customStyle="1" w:styleId="NoList1121">
    <w:name w:val="No List1121"/>
    <w:next w:val="NoList"/>
    <w:semiHidden/>
    <w:rsid w:val="0039374E"/>
  </w:style>
  <w:style w:type="numbering" w:customStyle="1" w:styleId="NoList2111">
    <w:name w:val="No List2111"/>
    <w:next w:val="NoList"/>
    <w:semiHidden/>
    <w:rsid w:val="0039374E"/>
  </w:style>
  <w:style w:type="numbering" w:customStyle="1" w:styleId="NoList3111">
    <w:name w:val="No List3111"/>
    <w:next w:val="NoList"/>
    <w:semiHidden/>
    <w:rsid w:val="0039374E"/>
  </w:style>
  <w:style w:type="numbering" w:customStyle="1" w:styleId="NoList411">
    <w:name w:val="No List411"/>
    <w:next w:val="NoList"/>
    <w:semiHidden/>
    <w:rsid w:val="0039374E"/>
  </w:style>
  <w:style w:type="numbering" w:customStyle="1" w:styleId="NoList511">
    <w:name w:val="No List511"/>
    <w:next w:val="NoList"/>
    <w:semiHidden/>
    <w:rsid w:val="0039374E"/>
  </w:style>
  <w:style w:type="numbering" w:customStyle="1" w:styleId="NoList611">
    <w:name w:val="No List611"/>
    <w:next w:val="NoList"/>
    <w:semiHidden/>
    <w:rsid w:val="0039374E"/>
  </w:style>
  <w:style w:type="numbering" w:customStyle="1" w:styleId="NoList711">
    <w:name w:val="No List711"/>
    <w:next w:val="NoList"/>
    <w:semiHidden/>
    <w:rsid w:val="0039374E"/>
  </w:style>
  <w:style w:type="numbering" w:customStyle="1" w:styleId="NoList811">
    <w:name w:val="No List811"/>
    <w:next w:val="NoList"/>
    <w:semiHidden/>
    <w:rsid w:val="0039374E"/>
  </w:style>
  <w:style w:type="numbering" w:customStyle="1" w:styleId="NoList1211">
    <w:name w:val="No List1211"/>
    <w:next w:val="NoList"/>
    <w:semiHidden/>
    <w:unhideWhenUsed/>
    <w:rsid w:val="0039374E"/>
  </w:style>
  <w:style w:type="numbering" w:customStyle="1" w:styleId="NoList911">
    <w:name w:val="No List911"/>
    <w:next w:val="NoList"/>
    <w:semiHidden/>
    <w:unhideWhenUsed/>
    <w:rsid w:val="0039374E"/>
  </w:style>
  <w:style w:type="numbering" w:customStyle="1" w:styleId="NoList101">
    <w:name w:val="No List101"/>
    <w:next w:val="NoList"/>
    <w:semiHidden/>
    <w:unhideWhenUsed/>
    <w:rsid w:val="0039374E"/>
  </w:style>
  <w:style w:type="numbering" w:customStyle="1" w:styleId="NoList141">
    <w:name w:val="No List141"/>
    <w:next w:val="NoList"/>
    <w:semiHidden/>
    <w:rsid w:val="0039374E"/>
  </w:style>
  <w:style w:type="numbering" w:customStyle="1" w:styleId="NoList17">
    <w:name w:val="No List17"/>
    <w:next w:val="NoList"/>
    <w:semiHidden/>
    <w:unhideWhenUsed/>
    <w:rsid w:val="0039374E"/>
  </w:style>
  <w:style w:type="numbering" w:customStyle="1" w:styleId="NoList18">
    <w:name w:val="No List18"/>
    <w:next w:val="NoList"/>
    <w:semiHidden/>
    <w:unhideWhenUsed/>
    <w:rsid w:val="0039374E"/>
  </w:style>
  <w:style w:type="numbering" w:customStyle="1" w:styleId="NoList114">
    <w:name w:val="No List114"/>
    <w:next w:val="NoList"/>
    <w:semiHidden/>
    <w:unhideWhenUsed/>
    <w:rsid w:val="0039374E"/>
  </w:style>
  <w:style w:type="numbering" w:customStyle="1" w:styleId="NoList24">
    <w:name w:val="No List24"/>
    <w:next w:val="NoList"/>
    <w:semiHidden/>
    <w:rsid w:val="0039374E"/>
  </w:style>
  <w:style w:type="numbering" w:customStyle="1" w:styleId="NoList34">
    <w:name w:val="No List34"/>
    <w:next w:val="NoList"/>
    <w:semiHidden/>
    <w:rsid w:val="0039374E"/>
  </w:style>
  <w:style w:type="numbering" w:customStyle="1" w:styleId="NoList1112">
    <w:name w:val="No List1112"/>
    <w:next w:val="NoList"/>
    <w:semiHidden/>
    <w:rsid w:val="0039374E"/>
  </w:style>
  <w:style w:type="numbering" w:customStyle="1" w:styleId="NoList213">
    <w:name w:val="No List213"/>
    <w:next w:val="NoList"/>
    <w:semiHidden/>
    <w:rsid w:val="0039374E"/>
  </w:style>
  <w:style w:type="numbering" w:customStyle="1" w:styleId="NoList313">
    <w:name w:val="No List313"/>
    <w:next w:val="NoList"/>
    <w:semiHidden/>
    <w:rsid w:val="0039374E"/>
  </w:style>
  <w:style w:type="numbering" w:customStyle="1" w:styleId="NoList43">
    <w:name w:val="No List43"/>
    <w:next w:val="NoList"/>
    <w:semiHidden/>
    <w:rsid w:val="0039374E"/>
  </w:style>
  <w:style w:type="numbering" w:customStyle="1" w:styleId="NoList53">
    <w:name w:val="No List53"/>
    <w:next w:val="NoList"/>
    <w:semiHidden/>
    <w:rsid w:val="0039374E"/>
  </w:style>
  <w:style w:type="numbering" w:customStyle="1" w:styleId="NoList63">
    <w:name w:val="No List63"/>
    <w:next w:val="NoList"/>
    <w:semiHidden/>
    <w:rsid w:val="0039374E"/>
  </w:style>
  <w:style w:type="numbering" w:customStyle="1" w:styleId="NoList73">
    <w:name w:val="No List73"/>
    <w:next w:val="NoList"/>
    <w:semiHidden/>
    <w:rsid w:val="0039374E"/>
  </w:style>
  <w:style w:type="numbering" w:customStyle="1" w:styleId="NoList83">
    <w:name w:val="No List83"/>
    <w:next w:val="NoList"/>
    <w:semiHidden/>
    <w:rsid w:val="0039374E"/>
  </w:style>
  <w:style w:type="numbering" w:customStyle="1" w:styleId="NoList123">
    <w:name w:val="No List123"/>
    <w:next w:val="NoList"/>
    <w:semiHidden/>
    <w:unhideWhenUsed/>
    <w:rsid w:val="0039374E"/>
  </w:style>
  <w:style w:type="numbering" w:customStyle="1" w:styleId="NoList93">
    <w:name w:val="No List93"/>
    <w:next w:val="NoList"/>
    <w:semiHidden/>
    <w:unhideWhenUsed/>
    <w:rsid w:val="0039374E"/>
  </w:style>
  <w:style w:type="numbering" w:customStyle="1" w:styleId="NoList132">
    <w:name w:val="No List132"/>
    <w:next w:val="NoList"/>
    <w:semiHidden/>
    <w:unhideWhenUsed/>
    <w:rsid w:val="0039374E"/>
  </w:style>
  <w:style w:type="numbering" w:customStyle="1" w:styleId="NoList222">
    <w:name w:val="No List222"/>
    <w:next w:val="NoList"/>
    <w:semiHidden/>
    <w:rsid w:val="0039374E"/>
  </w:style>
  <w:style w:type="numbering" w:customStyle="1" w:styleId="NoList322">
    <w:name w:val="No List322"/>
    <w:next w:val="NoList"/>
    <w:semiHidden/>
    <w:rsid w:val="0039374E"/>
  </w:style>
  <w:style w:type="numbering" w:customStyle="1" w:styleId="NoList1122">
    <w:name w:val="No List1122"/>
    <w:next w:val="NoList"/>
    <w:semiHidden/>
    <w:rsid w:val="0039374E"/>
  </w:style>
  <w:style w:type="numbering" w:customStyle="1" w:styleId="NoList2112">
    <w:name w:val="No List2112"/>
    <w:next w:val="NoList"/>
    <w:semiHidden/>
    <w:rsid w:val="0039374E"/>
  </w:style>
  <w:style w:type="numbering" w:customStyle="1" w:styleId="NoList3112">
    <w:name w:val="No List3112"/>
    <w:next w:val="NoList"/>
    <w:semiHidden/>
    <w:rsid w:val="0039374E"/>
  </w:style>
  <w:style w:type="numbering" w:customStyle="1" w:styleId="NoList412">
    <w:name w:val="No List412"/>
    <w:next w:val="NoList"/>
    <w:semiHidden/>
    <w:rsid w:val="0039374E"/>
  </w:style>
  <w:style w:type="numbering" w:customStyle="1" w:styleId="NoList512">
    <w:name w:val="No List512"/>
    <w:next w:val="NoList"/>
    <w:semiHidden/>
    <w:rsid w:val="0039374E"/>
  </w:style>
  <w:style w:type="numbering" w:customStyle="1" w:styleId="NoList612">
    <w:name w:val="No List612"/>
    <w:next w:val="NoList"/>
    <w:semiHidden/>
    <w:rsid w:val="0039374E"/>
  </w:style>
  <w:style w:type="numbering" w:customStyle="1" w:styleId="NoList712">
    <w:name w:val="No List712"/>
    <w:next w:val="NoList"/>
    <w:semiHidden/>
    <w:rsid w:val="0039374E"/>
  </w:style>
  <w:style w:type="numbering" w:customStyle="1" w:styleId="NoList812">
    <w:name w:val="No List812"/>
    <w:next w:val="NoList"/>
    <w:semiHidden/>
    <w:rsid w:val="0039374E"/>
  </w:style>
  <w:style w:type="numbering" w:customStyle="1" w:styleId="NoList1212">
    <w:name w:val="No List1212"/>
    <w:next w:val="NoList"/>
    <w:semiHidden/>
    <w:unhideWhenUsed/>
    <w:rsid w:val="0039374E"/>
  </w:style>
  <w:style w:type="numbering" w:customStyle="1" w:styleId="NoList912">
    <w:name w:val="No List912"/>
    <w:next w:val="NoList"/>
    <w:semiHidden/>
    <w:unhideWhenUsed/>
    <w:rsid w:val="0039374E"/>
  </w:style>
  <w:style w:type="numbering" w:customStyle="1" w:styleId="NoList102">
    <w:name w:val="No List102"/>
    <w:next w:val="NoList"/>
    <w:semiHidden/>
    <w:unhideWhenUsed/>
    <w:rsid w:val="0039374E"/>
  </w:style>
  <w:style w:type="numbering" w:customStyle="1" w:styleId="NoList142">
    <w:name w:val="No List142"/>
    <w:next w:val="NoList"/>
    <w:semiHidden/>
    <w:rsid w:val="0039374E"/>
  </w:style>
  <w:style w:type="numbering" w:customStyle="1" w:styleId="NoList19">
    <w:name w:val="No List19"/>
    <w:next w:val="NoList"/>
    <w:semiHidden/>
    <w:unhideWhenUsed/>
    <w:rsid w:val="0039374E"/>
  </w:style>
  <w:style w:type="numbering" w:customStyle="1" w:styleId="NoList110">
    <w:name w:val="No List110"/>
    <w:next w:val="NoList"/>
    <w:semiHidden/>
    <w:unhideWhenUsed/>
    <w:rsid w:val="0039374E"/>
  </w:style>
  <w:style w:type="numbering" w:customStyle="1" w:styleId="NoList115">
    <w:name w:val="No List115"/>
    <w:next w:val="NoList"/>
    <w:semiHidden/>
    <w:unhideWhenUsed/>
    <w:rsid w:val="0039374E"/>
  </w:style>
  <w:style w:type="numbering" w:customStyle="1" w:styleId="NoList25">
    <w:name w:val="No List25"/>
    <w:next w:val="NoList"/>
    <w:semiHidden/>
    <w:rsid w:val="0039374E"/>
  </w:style>
  <w:style w:type="numbering" w:customStyle="1" w:styleId="NoList35">
    <w:name w:val="No List35"/>
    <w:next w:val="NoList"/>
    <w:semiHidden/>
    <w:rsid w:val="0039374E"/>
  </w:style>
  <w:style w:type="numbering" w:customStyle="1" w:styleId="NoList1113">
    <w:name w:val="No List1113"/>
    <w:next w:val="NoList"/>
    <w:semiHidden/>
    <w:rsid w:val="0039374E"/>
  </w:style>
  <w:style w:type="numbering" w:customStyle="1" w:styleId="NoList214">
    <w:name w:val="No List214"/>
    <w:next w:val="NoList"/>
    <w:semiHidden/>
    <w:rsid w:val="0039374E"/>
  </w:style>
  <w:style w:type="numbering" w:customStyle="1" w:styleId="NoList314">
    <w:name w:val="No List314"/>
    <w:next w:val="NoList"/>
    <w:semiHidden/>
    <w:rsid w:val="0039374E"/>
  </w:style>
  <w:style w:type="numbering" w:customStyle="1" w:styleId="NoList44">
    <w:name w:val="No List44"/>
    <w:next w:val="NoList"/>
    <w:semiHidden/>
    <w:rsid w:val="0039374E"/>
  </w:style>
  <w:style w:type="numbering" w:customStyle="1" w:styleId="NoList54">
    <w:name w:val="No List54"/>
    <w:next w:val="NoList"/>
    <w:semiHidden/>
    <w:rsid w:val="0039374E"/>
  </w:style>
  <w:style w:type="numbering" w:customStyle="1" w:styleId="NoList64">
    <w:name w:val="No List64"/>
    <w:next w:val="NoList"/>
    <w:semiHidden/>
    <w:rsid w:val="0039374E"/>
  </w:style>
  <w:style w:type="numbering" w:customStyle="1" w:styleId="NoList74">
    <w:name w:val="No List74"/>
    <w:next w:val="NoList"/>
    <w:semiHidden/>
    <w:rsid w:val="0039374E"/>
  </w:style>
  <w:style w:type="numbering" w:customStyle="1" w:styleId="NoList84">
    <w:name w:val="No List84"/>
    <w:next w:val="NoList"/>
    <w:semiHidden/>
    <w:rsid w:val="0039374E"/>
  </w:style>
  <w:style w:type="numbering" w:customStyle="1" w:styleId="NoList124">
    <w:name w:val="No List124"/>
    <w:next w:val="NoList"/>
    <w:semiHidden/>
    <w:unhideWhenUsed/>
    <w:rsid w:val="0039374E"/>
  </w:style>
  <w:style w:type="numbering" w:customStyle="1" w:styleId="NoList94">
    <w:name w:val="No List94"/>
    <w:next w:val="NoList"/>
    <w:semiHidden/>
    <w:unhideWhenUsed/>
    <w:rsid w:val="0039374E"/>
  </w:style>
  <w:style w:type="numbering" w:customStyle="1" w:styleId="NoList133">
    <w:name w:val="No List133"/>
    <w:next w:val="NoList"/>
    <w:semiHidden/>
    <w:unhideWhenUsed/>
    <w:rsid w:val="0039374E"/>
  </w:style>
  <w:style w:type="numbering" w:customStyle="1" w:styleId="NoList223">
    <w:name w:val="No List223"/>
    <w:next w:val="NoList"/>
    <w:semiHidden/>
    <w:rsid w:val="0039374E"/>
  </w:style>
  <w:style w:type="numbering" w:customStyle="1" w:styleId="NoList323">
    <w:name w:val="No List323"/>
    <w:next w:val="NoList"/>
    <w:semiHidden/>
    <w:rsid w:val="0039374E"/>
  </w:style>
  <w:style w:type="numbering" w:customStyle="1" w:styleId="NoList1123">
    <w:name w:val="No List1123"/>
    <w:next w:val="NoList"/>
    <w:semiHidden/>
    <w:rsid w:val="0039374E"/>
  </w:style>
  <w:style w:type="numbering" w:customStyle="1" w:styleId="NoList2113">
    <w:name w:val="No List2113"/>
    <w:next w:val="NoList"/>
    <w:semiHidden/>
    <w:rsid w:val="0039374E"/>
  </w:style>
  <w:style w:type="numbering" w:customStyle="1" w:styleId="NoList3113">
    <w:name w:val="No List3113"/>
    <w:next w:val="NoList"/>
    <w:semiHidden/>
    <w:rsid w:val="0039374E"/>
  </w:style>
  <w:style w:type="numbering" w:customStyle="1" w:styleId="NoList413">
    <w:name w:val="No List413"/>
    <w:next w:val="NoList"/>
    <w:semiHidden/>
    <w:rsid w:val="0039374E"/>
  </w:style>
  <w:style w:type="numbering" w:customStyle="1" w:styleId="NoList513">
    <w:name w:val="No List513"/>
    <w:next w:val="NoList"/>
    <w:semiHidden/>
    <w:rsid w:val="0039374E"/>
  </w:style>
  <w:style w:type="numbering" w:customStyle="1" w:styleId="NoList613">
    <w:name w:val="No List613"/>
    <w:next w:val="NoList"/>
    <w:semiHidden/>
    <w:rsid w:val="0039374E"/>
  </w:style>
  <w:style w:type="numbering" w:customStyle="1" w:styleId="NoList713">
    <w:name w:val="No List713"/>
    <w:next w:val="NoList"/>
    <w:semiHidden/>
    <w:rsid w:val="0039374E"/>
  </w:style>
  <w:style w:type="numbering" w:customStyle="1" w:styleId="NoList813">
    <w:name w:val="No List813"/>
    <w:next w:val="NoList"/>
    <w:semiHidden/>
    <w:rsid w:val="0039374E"/>
  </w:style>
  <w:style w:type="numbering" w:customStyle="1" w:styleId="NoList1213">
    <w:name w:val="No List1213"/>
    <w:next w:val="NoList"/>
    <w:semiHidden/>
    <w:unhideWhenUsed/>
    <w:rsid w:val="0039374E"/>
  </w:style>
  <w:style w:type="numbering" w:customStyle="1" w:styleId="NoList913">
    <w:name w:val="No List913"/>
    <w:next w:val="NoList"/>
    <w:semiHidden/>
    <w:unhideWhenUsed/>
    <w:rsid w:val="0039374E"/>
  </w:style>
  <w:style w:type="numbering" w:customStyle="1" w:styleId="NoList103">
    <w:name w:val="No List103"/>
    <w:next w:val="NoList"/>
    <w:semiHidden/>
    <w:unhideWhenUsed/>
    <w:rsid w:val="0039374E"/>
  </w:style>
  <w:style w:type="numbering" w:customStyle="1" w:styleId="NoList143">
    <w:name w:val="No List143"/>
    <w:next w:val="NoList"/>
    <w:semiHidden/>
    <w:rsid w:val="0039374E"/>
  </w:style>
  <w:style w:type="character" w:customStyle="1" w:styleId="Heading9Char">
    <w:name w:val="Heading 9 Char"/>
    <w:link w:val="Heading9"/>
    <w:rsid w:val="00662ED8"/>
    <w:rPr>
      <w:rFonts w:ascii="Times New Roman" w:eastAsia="Times New Roman" w:hAnsi="Times New Roman" w:cs="Times New Roman"/>
      <w:sz w:val="24"/>
    </w:rPr>
  </w:style>
  <w:style w:type="character" w:customStyle="1" w:styleId="PlainTextChar">
    <w:name w:val="Plain Text Char"/>
    <w:link w:val="PlainText"/>
    <w:rsid w:val="00662ED8"/>
    <w:rPr>
      <w:rFonts w:ascii="Courier New" w:eastAsia="Times New Roman" w:hAnsi="Courier New" w:cs="Courier New"/>
    </w:rPr>
  </w:style>
  <w:style w:type="character" w:customStyle="1" w:styleId="SubtitleChar">
    <w:name w:val="Subtitle Char"/>
    <w:link w:val="Subtitle"/>
    <w:rsid w:val="00662ED8"/>
    <w:rPr>
      <w:rFonts w:ascii="SulekhaT" w:eastAsia="Times New Roman" w:hAnsi="SulekhaT" w:cs="Times New Roman"/>
      <w:sz w:val="26"/>
    </w:rPr>
  </w:style>
  <w:style w:type="character" w:customStyle="1" w:styleId="EndnoteTextChar">
    <w:name w:val="Endnote Text Char"/>
    <w:link w:val="EndnoteText"/>
    <w:semiHidden/>
    <w:rsid w:val="00662ED8"/>
    <w:rPr>
      <w:rFonts w:ascii="Times New Roman" w:eastAsia="SimSun" w:hAnsi="Times New Roman" w:cs="Times New Roman"/>
    </w:rPr>
  </w:style>
  <w:style w:type="character" w:customStyle="1" w:styleId="Heading7Char1">
    <w:name w:val="Heading 7 Char1"/>
    <w:rsid w:val="00AA574F"/>
    <w:rPr>
      <w:sz w:val="24"/>
      <w:szCs w:val="24"/>
      <w:lang w:bidi="ar-SA"/>
    </w:rPr>
  </w:style>
  <w:style w:type="paragraph" w:styleId="NoSpacing">
    <w:name w:val="No Spacing"/>
    <w:qFormat/>
    <w:rsid w:val="00902E19"/>
    <w:pPr>
      <w:jc w:val="both"/>
    </w:pPr>
    <w:rPr>
      <w:rFonts w:eastAsia="Times New Roman" w:cs="Times New Roman"/>
      <w:sz w:val="22"/>
      <w:szCs w:val="22"/>
    </w:rPr>
  </w:style>
  <w:style w:type="paragraph" w:styleId="FootnoteText">
    <w:name w:val="footnote text"/>
    <w:basedOn w:val="Normal"/>
    <w:link w:val="FootnoteTextChar"/>
    <w:rsid w:val="00902E19"/>
    <w:pPr>
      <w:bidi/>
      <w:jc w:val="both"/>
    </w:pPr>
  </w:style>
  <w:style w:type="character" w:customStyle="1" w:styleId="FootnoteTextChar">
    <w:name w:val="Footnote Text Char"/>
    <w:link w:val="FootnoteText"/>
    <w:rsid w:val="00902E19"/>
    <w:rPr>
      <w:rFonts w:ascii="Times New Roman" w:eastAsia="Times New Roman" w:hAnsi="Times New Roman" w:cs="Times New Roman"/>
    </w:rPr>
  </w:style>
  <w:style w:type="character" w:styleId="FootnoteReference">
    <w:name w:val="footnote reference"/>
    <w:rsid w:val="00902E19"/>
    <w:rPr>
      <w:vertAlign w:val="superscript"/>
    </w:rPr>
  </w:style>
  <w:style w:type="table" w:customStyle="1" w:styleId="TableContemporary3">
    <w:name w:val="Table Contemporary3"/>
    <w:basedOn w:val="TableNormal"/>
    <w:next w:val="TableContemporary"/>
    <w:rsid w:val="00902E19"/>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
    <w:name w:val="Table Style1"/>
    <w:basedOn w:val="TableWeb2"/>
    <w:rsid w:val="00902E1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02E19"/>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rsid w:val="00902E19"/>
    <w:pPr>
      <w:shd w:val="clear" w:color="auto" w:fill="000080"/>
      <w:bidi/>
      <w:jc w:val="both"/>
    </w:pPr>
    <w:rPr>
      <w:rFonts w:ascii="Tahoma" w:hAnsi="Tahoma"/>
    </w:rPr>
  </w:style>
  <w:style w:type="character" w:customStyle="1" w:styleId="DocumentMapChar">
    <w:name w:val="Document Map Char"/>
    <w:link w:val="DocumentMap"/>
    <w:rsid w:val="00902E19"/>
    <w:rPr>
      <w:rFonts w:ascii="Tahoma" w:eastAsia="Times New Roman" w:hAnsi="Tahoma" w:cs="Tahoma"/>
      <w:sz w:val="24"/>
      <w:szCs w:val="24"/>
      <w:shd w:val="clear" w:color="auto" w:fill="000080"/>
    </w:rPr>
  </w:style>
  <w:style w:type="character" w:styleId="Strong">
    <w:name w:val="Strong"/>
    <w:qFormat/>
    <w:rsid w:val="00902E19"/>
    <w:rPr>
      <w:b/>
      <w:bCs/>
    </w:rPr>
  </w:style>
  <w:style w:type="character" w:customStyle="1" w:styleId="ilad">
    <w:name w:val="il_ad"/>
    <w:rsid w:val="00902E19"/>
  </w:style>
  <w:style w:type="character" w:customStyle="1" w:styleId="CharChar">
    <w:name w:val="Char Char"/>
    <w:aliases w:val="Balloon Text Char1"/>
    <w:rsid w:val="00902E19"/>
    <w:rPr>
      <w:lang w:val="en-US" w:eastAsia="en-US" w:bidi="ar-SA"/>
    </w:rPr>
  </w:style>
  <w:style w:type="table" w:customStyle="1" w:styleId="TableNormal4">
    <w:name w:val="Table Normal4"/>
    <w:next w:val="TableNormal"/>
    <w:semiHidden/>
    <w:unhideWhenUsed/>
    <w:rsid w:val="00902E19"/>
    <w:pPr>
      <w:jc w:val="both"/>
    </w:pPr>
    <w:rPr>
      <w:rFonts w:ascii="Times New Roman" w:hAnsi="Times New Roman" w:cs="Times New Roman"/>
    </w:rPr>
    <w:tblPr>
      <w:tblInd w:w="0" w:type="dxa"/>
      <w:tblCellMar>
        <w:top w:w="0" w:type="dxa"/>
        <w:left w:w="108" w:type="dxa"/>
        <w:bottom w:w="0" w:type="dxa"/>
        <w:right w:w="108" w:type="dxa"/>
      </w:tblCellMar>
    </w:tblPr>
  </w:style>
  <w:style w:type="character" w:styleId="HTMLAcronym">
    <w:name w:val="HTML Acronym"/>
    <w:rsid w:val="00902E19"/>
  </w:style>
  <w:style w:type="table" w:customStyle="1" w:styleId="TableGrid31">
    <w:name w:val="Table Grid3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l1">
    <w:name w:val="url1"/>
    <w:basedOn w:val="Normal"/>
    <w:rsid w:val="00902E19"/>
    <w:pPr>
      <w:jc w:val="both"/>
    </w:pPr>
    <w:rPr>
      <w:color w:val="008000"/>
      <w:sz w:val="17"/>
      <w:szCs w:val="17"/>
    </w:rPr>
  </w:style>
  <w:style w:type="table" w:customStyle="1" w:styleId="TableGrid8">
    <w:name w:val="Table Grid8"/>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902E1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semiHidden/>
    <w:unhideWhenUsed/>
    <w:rsid w:val="00902E19"/>
  </w:style>
  <w:style w:type="numbering" w:customStyle="1" w:styleId="NoList11111">
    <w:name w:val="No List11111"/>
    <w:next w:val="NoList"/>
    <w:semiHidden/>
    <w:rsid w:val="00902E19"/>
  </w:style>
  <w:style w:type="table" w:customStyle="1" w:styleId="TableGrid101">
    <w:name w:val="Table Grid101"/>
    <w:basedOn w:val="TableNormal"/>
    <w:next w:val="TableGrid"/>
    <w:rsid w:val="00902E1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semiHidden/>
    <w:rsid w:val="00902E19"/>
  </w:style>
  <w:style w:type="numbering" w:customStyle="1" w:styleId="NoList2211">
    <w:name w:val="No List2211"/>
    <w:next w:val="NoList"/>
    <w:semiHidden/>
    <w:rsid w:val="00902E19"/>
  </w:style>
  <w:style w:type="table" w:customStyle="1" w:styleId="TableStyle11">
    <w:name w:val="Table Style11"/>
    <w:basedOn w:val="TableWeb2"/>
    <w:rsid w:val="00902E1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character" w:customStyle="1" w:styleId="ListParagraphChar">
    <w:name w:val="List Paragraph Char"/>
    <w:link w:val="ListParagraph"/>
    <w:locked/>
    <w:rsid w:val="00902E19"/>
    <w:rPr>
      <w:rFonts w:ascii="Times New Roman" w:eastAsia="Times New Roman" w:hAnsi="Times New Roman" w:cs="Times New Roman"/>
      <w:sz w:val="24"/>
      <w:szCs w:val="24"/>
    </w:rPr>
  </w:style>
  <w:style w:type="character" w:customStyle="1" w:styleId="CharCharChar22">
    <w:name w:val="Char Char Char22"/>
    <w:rsid w:val="00570ADF"/>
    <w:rPr>
      <w:rFonts w:ascii="Tahoma" w:hAnsi="Tahoma" w:cs="Tahoma"/>
      <w:sz w:val="16"/>
      <w:szCs w:val="16"/>
    </w:rPr>
  </w:style>
  <w:style w:type="character" w:customStyle="1" w:styleId="CharChar53">
    <w:name w:val="Char Char53"/>
    <w:semiHidden/>
    <w:rsid w:val="00570ADF"/>
    <w:rPr>
      <w:rFonts w:ascii="Times New Roman" w:eastAsia="Times New Roman" w:hAnsi="Times New Roman" w:cs="Times New Roman"/>
      <w:snapToGrid/>
      <w:lang w:bidi="ar-SA"/>
    </w:rPr>
  </w:style>
  <w:style w:type="character" w:customStyle="1" w:styleId="CharCharCharChar5">
    <w:name w:val="Char Char Char Char5"/>
    <w:rsid w:val="00570ADF"/>
    <w:rPr>
      <w:sz w:val="24"/>
      <w:szCs w:val="24"/>
      <w:u w:val="single"/>
      <w:lang w:val="en-US" w:eastAsia="en-US" w:bidi="ar-SA"/>
    </w:rPr>
  </w:style>
  <w:style w:type="character" w:customStyle="1" w:styleId="CharCharChar21">
    <w:name w:val="Char Char Char21"/>
    <w:rsid w:val="00570ADF"/>
    <w:rPr>
      <w:rFonts w:ascii="Tahoma" w:hAnsi="Tahoma" w:cs="Tahoma"/>
      <w:sz w:val="16"/>
      <w:szCs w:val="16"/>
    </w:rPr>
  </w:style>
  <w:style w:type="character" w:customStyle="1" w:styleId="CharChar52">
    <w:name w:val="Char Char52"/>
    <w:semiHidden/>
    <w:rsid w:val="00570ADF"/>
    <w:rPr>
      <w:rFonts w:ascii="Times New Roman" w:eastAsia="Times New Roman" w:hAnsi="Times New Roman" w:cs="Times New Roman"/>
      <w:snapToGrid/>
      <w:lang w:bidi="ar-SA"/>
    </w:rPr>
  </w:style>
  <w:style w:type="character" w:customStyle="1" w:styleId="HeaderChar2">
    <w:name w:val="Header Char2"/>
    <w:aliases w:val="Char Char Char Char2, Char2 Char2, Char Char Char Char Char Char C Char Char Char1, Char Char Char Char Char Char C Char Char Char Char C Char1,Char Char Char Char Char Char C Char Char Char1,Char Char Char Char Char Char C Char Char1"/>
    <w:rsid w:val="00570ADF"/>
    <w:rPr>
      <w:sz w:val="24"/>
      <w:szCs w:val="24"/>
      <w:u w:val="single"/>
      <w:lang w:val="en-US" w:eastAsia="en-US" w:bidi="ar-SA"/>
    </w:rPr>
  </w:style>
  <w:style w:type="character" w:styleId="PlaceholderText">
    <w:name w:val="Placeholder Text"/>
    <w:semiHidden/>
    <w:rsid w:val="00570ADF"/>
    <w:rPr>
      <w:color w:val="808080"/>
    </w:rPr>
  </w:style>
  <w:style w:type="table" w:customStyle="1" w:styleId="TableGrid1111">
    <w:name w:val="Table Grid1111"/>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
    <w:name w:val="Table Grid511"/>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semiHidden/>
    <w:unhideWhenUsed/>
    <w:rsid w:val="00570ADF"/>
  </w:style>
  <w:style w:type="numbering" w:customStyle="1" w:styleId="NoList161">
    <w:name w:val="No List161"/>
    <w:next w:val="NoList"/>
    <w:semiHidden/>
    <w:unhideWhenUsed/>
    <w:rsid w:val="00570ADF"/>
  </w:style>
  <w:style w:type="numbering" w:customStyle="1" w:styleId="NoList3211">
    <w:name w:val="No List3211"/>
    <w:next w:val="NoList"/>
    <w:semiHidden/>
    <w:rsid w:val="00570ADF"/>
  </w:style>
  <w:style w:type="numbering" w:customStyle="1" w:styleId="NoList21111">
    <w:name w:val="No List21111"/>
    <w:next w:val="NoList"/>
    <w:semiHidden/>
    <w:rsid w:val="00570ADF"/>
  </w:style>
  <w:style w:type="numbering" w:customStyle="1" w:styleId="NoList31111">
    <w:name w:val="No List31111"/>
    <w:next w:val="NoList"/>
    <w:semiHidden/>
    <w:rsid w:val="00570ADF"/>
  </w:style>
  <w:style w:type="numbering" w:customStyle="1" w:styleId="NoList4111">
    <w:name w:val="No List4111"/>
    <w:next w:val="NoList"/>
    <w:semiHidden/>
    <w:rsid w:val="00570ADF"/>
  </w:style>
  <w:style w:type="numbering" w:customStyle="1" w:styleId="NoList5111">
    <w:name w:val="No List5111"/>
    <w:next w:val="NoList"/>
    <w:semiHidden/>
    <w:rsid w:val="00570ADF"/>
  </w:style>
  <w:style w:type="numbering" w:customStyle="1" w:styleId="NoList6111">
    <w:name w:val="No List6111"/>
    <w:next w:val="NoList"/>
    <w:semiHidden/>
    <w:rsid w:val="00570ADF"/>
  </w:style>
  <w:style w:type="numbering" w:customStyle="1" w:styleId="NoList7111">
    <w:name w:val="No List7111"/>
    <w:next w:val="NoList"/>
    <w:semiHidden/>
    <w:rsid w:val="00570ADF"/>
  </w:style>
  <w:style w:type="numbering" w:customStyle="1" w:styleId="NoList8111">
    <w:name w:val="No List8111"/>
    <w:next w:val="NoList"/>
    <w:semiHidden/>
    <w:rsid w:val="00570ADF"/>
  </w:style>
  <w:style w:type="numbering" w:customStyle="1" w:styleId="NoList9111">
    <w:name w:val="No List9111"/>
    <w:next w:val="NoList"/>
    <w:semiHidden/>
    <w:unhideWhenUsed/>
    <w:rsid w:val="00570ADF"/>
  </w:style>
  <w:style w:type="numbering" w:customStyle="1" w:styleId="NoList1011">
    <w:name w:val="No List1011"/>
    <w:next w:val="NoList"/>
    <w:semiHidden/>
    <w:unhideWhenUsed/>
    <w:rsid w:val="00570ADF"/>
  </w:style>
  <w:style w:type="numbering" w:customStyle="1" w:styleId="NoList1411">
    <w:name w:val="No List1411"/>
    <w:next w:val="NoList"/>
    <w:semiHidden/>
    <w:rsid w:val="00570ADF"/>
  </w:style>
  <w:style w:type="numbering" w:customStyle="1" w:styleId="NoList20">
    <w:name w:val="No List20"/>
    <w:next w:val="NoList"/>
    <w:semiHidden/>
    <w:unhideWhenUsed/>
    <w:rsid w:val="00570ADF"/>
  </w:style>
  <w:style w:type="table" w:customStyle="1" w:styleId="TableGrid14">
    <w:name w:val="Table Grid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570ADF"/>
  </w:style>
  <w:style w:type="table" w:customStyle="1" w:styleId="TableGrid23">
    <w:name w:val="Table Grid23"/>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semiHidden/>
    <w:unhideWhenUsed/>
    <w:rsid w:val="00570ADF"/>
  </w:style>
  <w:style w:type="numbering" w:customStyle="1" w:styleId="NoList26">
    <w:name w:val="No List26"/>
    <w:next w:val="NoList"/>
    <w:semiHidden/>
    <w:rsid w:val="00570ADF"/>
  </w:style>
  <w:style w:type="table" w:customStyle="1" w:styleId="TableGrid113">
    <w:name w:val="Table Grid113"/>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6">
    <w:name w:val="No List36"/>
    <w:next w:val="NoList"/>
    <w:semiHidden/>
    <w:rsid w:val="00570ADF"/>
  </w:style>
  <w:style w:type="numbering" w:customStyle="1" w:styleId="NoList1114">
    <w:name w:val="No List1114"/>
    <w:next w:val="NoList"/>
    <w:semiHidden/>
    <w:rsid w:val="00570ADF"/>
  </w:style>
  <w:style w:type="table" w:customStyle="1" w:styleId="TableList41">
    <w:name w:val="Table List 41"/>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5">
    <w:name w:val="No List215"/>
    <w:next w:val="NoList"/>
    <w:semiHidden/>
    <w:rsid w:val="00570ADF"/>
  </w:style>
  <w:style w:type="table" w:customStyle="1" w:styleId="TableGrid212">
    <w:name w:val="Table Grid21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semiHidden/>
    <w:rsid w:val="00570ADF"/>
  </w:style>
  <w:style w:type="numbering" w:customStyle="1" w:styleId="NoList45">
    <w:name w:val="No List45"/>
    <w:next w:val="NoList"/>
    <w:semiHidden/>
    <w:rsid w:val="00570ADF"/>
  </w:style>
  <w:style w:type="numbering" w:customStyle="1" w:styleId="NoList55">
    <w:name w:val="No List55"/>
    <w:next w:val="NoList"/>
    <w:semiHidden/>
    <w:rsid w:val="00570ADF"/>
  </w:style>
  <w:style w:type="numbering" w:customStyle="1" w:styleId="NoList65">
    <w:name w:val="No List65"/>
    <w:next w:val="NoList"/>
    <w:semiHidden/>
    <w:rsid w:val="00570ADF"/>
  </w:style>
  <w:style w:type="table" w:customStyle="1" w:styleId="TableContemporary11">
    <w:name w:val="Table Contemporary11"/>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5">
    <w:name w:val="No List75"/>
    <w:next w:val="NoList"/>
    <w:semiHidden/>
    <w:rsid w:val="00570ADF"/>
  </w:style>
  <w:style w:type="table" w:customStyle="1" w:styleId="TableContemporary21">
    <w:name w:val="Table Contemporary21"/>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5">
    <w:name w:val="No List85"/>
    <w:next w:val="NoList"/>
    <w:semiHidden/>
    <w:rsid w:val="00570ADF"/>
  </w:style>
  <w:style w:type="numbering" w:customStyle="1" w:styleId="NoList125">
    <w:name w:val="No List125"/>
    <w:next w:val="NoList"/>
    <w:semiHidden/>
    <w:unhideWhenUsed/>
    <w:rsid w:val="00570ADF"/>
  </w:style>
  <w:style w:type="numbering" w:customStyle="1" w:styleId="NoList95">
    <w:name w:val="No List95"/>
    <w:next w:val="NoList"/>
    <w:semiHidden/>
    <w:unhideWhenUsed/>
    <w:rsid w:val="00570ADF"/>
  </w:style>
  <w:style w:type="table" w:customStyle="1" w:styleId="TableGrid52">
    <w:name w:val="Table Grid52"/>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unhideWhenUsed/>
    <w:rsid w:val="00570ADF"/>
  </w:style>
  <w:style w:type="numbering" w:customStyle="1" w:styleId="NoList224">
    <w:name w:val="No List224"/>
    <w:next w:val="NoList"/>
    <w:semiHidden/>
    <w:rsid w:val="00570ADF"/>
  </w:style>
  <w:style w:type="table" w:customStyle="1" w:styleId="TableGrid132">
    <w:name w:val="Table Grid132"/>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4">
    <w:name w:val="No List324"/>
    <w:next w:val="NoList"/>
    <w:semiHidden/>
    <w:rsid w:val="00570ADF"/>
  </w:style>
  <w:style w:type="numbering" w:customStyle="1" w:styleId="NoList1124">
    <w:name w:val="No List1124"/>
    <w:next w:val="NoList"/>
    <w:semiHidden/>
    <w:rsid w:val="00570ADF"/>
  </w:style>
  <w:style w:type="numbering" w:customStyle="1" w:styleId="NoList2114">
    <w:name w:val="No List2114"/>
    <w:next w:val="NoList"/>
    <w:semiHidden/>
    <w:rsid w:val="00570ADF"/>
  </w:style>
  <w:style w:type="table" w:customStyle="1" w:styleId="TableGrid221">
    <w:name w:val="Table Grid22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semiHidden/>
    <w:rsid w:val="00570ADF"/>
  </w:style>
  <w:style w:type="numbering" w:customStyle="1" w:styleId="NoList414">
    <w:name w:val="No List414"/>
    <w:next w:val="NoList"/>
    <w:semiHidden/>
    <w:rsid w:val="00570ADF"/>
  </w:style>
  <w:style w:type="numbering" w:customStyle="1" w:styleId="NoList514">
    <w:name w:val="No List514"/>
    <w:next w:val="NoList"/>
    <w:semiHidden/>
    <w:rsid w:val="00570ADF"/>
  </w:style>
  <w:style w:type="numbering" w:customStyle="1" w:styleId="NoList614">
    <w:name w:val="No List614"/>
    <w:next w:val="NoList"/>
    <w:semiHidden/>
    <w:rsid w:val="00570ADF"/>
  </w:style>
  <w:style w:type="numbering" w:customStyle="1" w:styleId="NoList714">
    <w:name w:val="No List714"/>
    <w:next w:val="NoList"/>
    <w:semiHidden/>
    <w:rsid w:val="00570ADF"/>
  </w:style>
  <w:style w:type="numbering" w:customStyle="1" w:styleId="NoList814">
    <w:name w:val="No List814"/>
    <w:next w:val="NoList"/>
    <w:semiHidden/>
    <w:rsid w:val="00570ADF"/>
  </w:style>
  <w:style w:type="numbering" w:customStyle="1" w:styleId="NoList1214">
    <w:name w:val="No List1214"/>
    <w:next w:val="NoList"/>
    <w:semiHidden/>
    <w:unhideWhenUsed/>
    <w:rsid w:val="00570ADF"/>
  </w:style>
  <w:style w:type="numbering" w:customStyle="1" w:styleId="NoList914">
    <w:name w:val="No List914"/>
    <w:next w:val="NoList"/>
    <w:semiHidden/>
    <w:unhideWhenUsed/>
    <w:rsid w:val="00570ADF"/>
  </w:style>
  <w:style w:type="numbering" w:customStyle="1" w:styleId="NoList104">
    <w:name w:val="No List104"/>
    <w:next w:val="NoList"/>
    <w:semiHidden/>
    <w:unhideWhenUsed/>
    <w:rsid w:val="00570ADF"/>
  </w:style>
  <w:style w:type="table" w:customStyle="1" w:styleId="TableGrid512">
    <w:name w:val="Table Grid512"/>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4">
    <w:name w:val="No List144"/>
    <w:next w:val="NoList"/>
    <w:semiHidden/>
    <w:rsid w:val="00570ADF"/>
  </w:style>
  <w:style w:type="table" w:customStyle="1" w:styleId="TableGrid62">
    <w:name w:val="Table Grid62"/>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semiHidden/>
    <w:unhideWhenUsed/>
    <w:rsid w:val="00570ADF"/>
  </w:style>
  <w:style w:type="numbering" w:customStyle="1" w:styleId="NoList162">
    <w:name w:val="No List162"/>
    <w:next w:val="NoList"/>
    <w:semiHidden/>
    <w:unhideWhenUsed/>
    <w:rsid w:val="00570ADF"/>
  </w:style>
  <w:style w:type="numbering" w:customStyle="1" w:styleId="NoList1131">
    <w:name w:val="No List1131"/>
    <w:next w:val="NoList"/>
    <w:semiHidden/>
    <w:unhideWhenUsed/>
    <w:rsid w:val="00570ADF"/>
  </w:style>
  <w:style w:type="numbering" w:customStyle="1" w:styleId="NoList231">
    <w:name w:val="No List231"/>
    <w:next w:val="NoList"/>
    <w:semiHidden/>
    <w:rsid w:val="00570ADF"/>
  </w:style>
  <w:style w:type="numbering" w:customStyle="1" w:styleId="NoList331">
    <w:name w:val="No List331"/>
    <w:next w:val="NoList"/>
    <w:semiHidden/>
    <w:rsid w:val="00570ADF"/>
  </w:style>
  <w:style w:type="numbering" w:customStyle="1" w:styleId="NoList11112">
    <w:name w:val="No List11112"/>
    <w:next w:val="NoList"/>
    <w:semiHidden/>
    <w:rsid w:val="00570ADF"/>
  </w:style>
  <w:style w:type="numbering" w:customStyle="1" w:styleId="NoList2121">
    <w:name w:val="No List2121"/>
    <w:next w:val="NoList"/>
    <w:semiHidden/>
    <w:rsid w:val="00570ADF"/>
  </w:style>
  <w:style w:type="numbering" w:customStyle="1" w:styleId="NoList3121">
    <w:name w:val="No List3121"/>
    <w:next w:val="NoList"/>
    <w:semiHidden/>
    <w:rsid w:val="00570ADF"/>
  </w:style>
  <w:style w:type="numbering" w:customStyle="1" w:styleId="NoList421">
    <w:name w:val="No List421"/>
    <w:next w:val="NoList"/>
    <w:semiHidden/>
    <w:rsid w:val="00570ADF"/>
  </w:style>
  <w:style w:type="numbering" w:customStyle="1" w:styleId="NoList521">
    <w:name w:val="No List521"/>
    <w:next w:val="NoList"/>
    <w:semiHidden/>
    <w:rsid w:val="00570ADF"/>
  </w:style>
  <w:style w:type="numbering" w:customStyle="1" w:styleId="NoList621">
    <w:name w:val="No List621"/>
    <w:next w:val="NoList"/>
    <w:semiHidden/>
    <w:rsid w:val="00570ADF"/>
  </w:style>
  <w:style w:type="numbering" w:customStyle="1" w:styleId="NoList721">
    <w:name w:val="No List721"/>
    <w:next w:val="NoList"/>
    <w:semiHidden/>
    <w:rsid w:val="00570ADF"/>
  </w:style>
  <w:style w:type="numbering" w:customStyle="1" w:styleId="NoList821">
    <w:name w:val="No List821"/>
    <w:next w:val="NoList"/>
    <w:semiHidden/>
    <w:rsid w:val="00570ADF"/>
  </w:style>
  <w:style w:type="numbering" w:customStyle="1" w:styleId="NoList1221">
    <w:name w:val="No List1221"/>
    <w:next w:val="NoList"/>
    <w:semiHidden/>
    <w:unhideWhenUsed/>
    <w:rsid w:val="00570ADF"/>
  </w:style>
  <w:style w:type="numbering" w:customStyle="1" w:styleId="NoList921">
    <w:name w:val="No List921"/>
    <w:next w:val="NoList"/>
    <w:semiHidden/>
    <w:unhideWhenUsed/>
    <w:rsid w:val="00570ADF"/>
  </w:style>
  <w:style w:type="numbering" w:customStyle="1" w:styleId="NoList1312">
    <w:name w:val="No List1312"/>
    <w:next w:val="NoList"/>
    <w:semiHidden/>
    <w:unhideWhenUsed/>
    <w:rsid w:val="00570ADF"/>
  </w:style>
  <w:style w:type="numbering" w:customStyle="1" w:styleId="NoList2212">
    <w:name w:val="No List2212"/>
    <w:next w:val="NoList"/>
    <w:semiHidden/>
    <w:rsid w:val="00570ADF"/>
  </w:style>
  <w:style w:type="numbering" w:customStyle="1" w:styleId="NoList3212">
    <w:name w:val="No List3212"/>
    <w:next w:val="NoList"/>
    <w:semiHidden/>
    <w:rsid w:val="00570ADF"/>
  </w:style>
  <w:style w:type="numbering" w:customStyle="1" w:styleId="NoList11211">
    <w:name w:val="No List11211"/>
    <w:next w:val="NoList"/>
    <w:semiHidden/>
    <w:rsid w:val="00570ADF"/>
  </w:style>
  <w:style w:type="numbering" w:customStyle="1" w:styleId="NoList21112">
    <w:name w:val="No List21112"/>
    <w:next w:val="NoList"/>
    <w:semiHidden/>
    <w:rsid w:val="00570ADF"/>
  </w:style>
  <w:style w:type="numbering" w:customStyle="1" w:styleId="NoList31112">
    <w:name w:val="No List31112"/>
    <w:next w:val="NoList"/>
    <w:semiHidden/>
    <w:rsid w:val="00570ADF"/>
  </w:style>
  <w:style w:type="numbering" w:customStyle="1" w:styleId="NoList4112">
    <w:name w:val="No List4112"/>
    <w:next w:val="NoList"/>
    <w:semiHidden/>
    <w:rsid w:val="00570ADF"/>
  </w:style>
  <w:style w:type="numbering" w:customStyle="1" w:styleId="NoList5112">
    <w:name w:val="No List5112"/>
    <w:next w:val="NoList"/>
    <w:semiHidden/>
    <w:rsid w:val="00570ADF"/>
  </w:style>
  <w:style w:type="numbering" w:customStyle="1" w:styleId="NoList6112">
    <w:name w:val="No List6112"/>
    <w:next w:val="NoList"/>
    <w:semiHidden/>
    <w:rsid w:val="00570ADF"/>
  </w:style>
  <w:style w:type="numbering" w:customStyle="1" w:styleId="NoList7112">
    <w:name w:val="No List7112"/>
    <w:next w:val="NoList"/>
    <w:semiHidden/>
    <w:rsid w:val="00570ADF"/>
  </w:style>
  <w:style w:type="numbering" w:customStyle="1" w:styleId="NoList8112">
    <w:name w:val="No List8112"/>
    <w:next w:val="NoList"/>
    <w:semiHidden/>
    <w:rsid w:val="00570ADF"/>
  </w:style>
  <w:style w:type="numbering" w:customStyle="1" w:styleId="NoList12112">
    <w:name w:val="No List12112"/>
    <w:next w:val="NoList"/>
    <w:semiHidden/>
    <w:unhideWhenUsed/>
    <w:rsid w:val="00570ADF"/>
  </w:style>
  <w:style w:type="numbering" w:customStyle="1" w:styleId="NoList9112">
    <w:name w:val="No List9112"/>
    <w:next w:val="NoList"/>
    <w:semiHidden/>
    <w:unhideWhenUsed/>
    <w:rsid w:val="00570ADF"/>
  </w:style>
  <w:style w:type="numbering" w:customStyle="1" w:styleId="NoList1012">
    <w:name w:val="No List1012"/>
    <w:next w:val="NoList"/>
    <w:semiHidden/>
    <w:unhideWhenUsed/>
    <w:rsid w:val="00570ADF"/>
  </w:style>
  <w:style w:type="numbering" w:customStyle="1" w:styleId="NoList1412">
    <w:name w:val="No List1412"/>
    <w:next w:val="NoList"/>
    <w:semiHidden/>
    <w:rsid w:val="00570ADF"/>
  </w:style>
  <w:style w:type="numbering" w:customStyle="1" w:styleId="NoList171">
    <w:name w:val="No List171"/>
    <w:next w:val="NoList"/>
    <w:semiHidden/>
    <w:unhideWhenUsed/>
    <w:rsid w:val="00570ADF"/>
  </w:style>
  <w:style w:type="numbering" w:customStyle="1" w:styleId="NoList181">
    <w:name w:val="No List181"/>
    <w:next w:val="NoList"/>
    <w:semiHidden/>
    <w:unhideWhenUsed/>
    <w:rsid w:val="00570ADF"/>
  </w:style>
  <w:style w:type="numbering" w:customStyle="1" w:styleId="NoList1141">
    <w:name w:val="No List1141"/>
    <w:next w:val="NoList"/>
    <w:semiHidden/>
    <w:unhideWhenUsed/>
    <w:rsid w:val="00570ADF"/>
  </w:style>
  <w:style w:type="numbering" w:customStyle="1" w:styleId="NoList241">
    <w:name w:val="No List241"/>
    <w:next w:val="NoList"/>
    <w:semiHidden/>
    <w:rsid w:val="00570ADF"/>
  </w:style>
  <w:style w:type="numbering" w:customStyle="1" w:styleId="NoList341">
    <w:name w:val="No List341"/>
    <w:next w:val="NoList"/>
    <w:semiHidden/>
    <w:rsid w:val="00570ADF"/>
  </w:style>
  <w:style w:type="numbering" w:customStyle="1" w:styleId="NoList11121">
    <w:name w:val="No List11121"/>
    <w:next w:val="NoList"/>
    <w:semiHidden/>
    <w:rsid w:val="00570ADF"/>
  </w:style>
  <w:style w:type="numbering" w:customStyle="1" w:styleId="NoList2131">
    <w:name w:val="No List2131"/>
    <w:next w:val="NoList"/>
    <w:semiHidden/>
    <w:rsid w:val="00570ADF"/>
  </w:style>
  <w:style w:type="numbering" w:customStyle="1" w:styleId="NoList3131">
    <w:name w:val="No List3131"/>
    <w:next w:val="NoList"/>
    <w:semiHidden/>
    <w:rsid w:val="00570ADF"/>
  </w:style>
  <w:style w:type="numbering" w:customStyle="1" w:styleId="NoList431">
    <w:name w:val="No List431"/>
    <w:next w:val="NoList"/>
    <w:semiHidden/>
    <w:rsid w:val="00570ADF"/>
  </w:style>
  <w:style w:type="numbering" w:customStyle="1" w:styleId="NoList531">
    <w:name w:val="No List531"/>
    <w:next w:val="NoList"/>
    <w:semiHidden/>
    <w:rsid w:val="00570ADF"/>
  </w:style>
  <w:style w:type="numbering" w:customStyle="1" w:styleId="NoList631">
    <w:name w:val="No List631"/>
    <w:next w:val="NoList"/>
    <w:semiHidden/>
    <w:rsid w:val="00570ADF"/>
  </w:style>
  <w:style w:type="numbering" w:customStyle="1" w:styleId="NoList731">
    <w:name w:val="No List731"/>
    <w:next w:val="NoList"/>
    <w:semiHidden/>
    <w:rsid w:val="00570ADF"/>
  </w:style>
  <w:style w:type="numbering" w:customStyle="1" w:styleId="NoList831">
    <w:name w:val="No List831"/>
    <w:next w:val="NoList"/>
    <w:semiHidden/>
    <w:rsid w:val="00570ADF"/>
  </w:style>
  <w:style w:type="numbering" w:customStyle="1" w:styleId="NoList1231">
    <w:name w:val="No List1231"/>
    <w:next w:val="NoList"/>
    <w:semiHidden/>
    <w:unhideWhenUsed/>
    <w:rsid w:val="00570ADF"/>
  </w:style>
  <w:style w:type="numbering" w:customStyle="1" w:styleId="NoList931">
    <w:name w:val="No List931"/>
    <w:next w:val="NoList"/>
    <w:semiHidden/>
    <w:unhideWhenUsed/>
    <w:rsid w:val="00570ADF"/>
  </w:style>
  <w:style w:type="numbering" w:customStyle="1" w:styleId="NoList1321">
    <w:name w:val="No List1321"/>
    <w:next w:val="NoList"/>
    <w:semiHidden/>
    <w:unhideWhenUsed/>
    <w:rsid w:val="00570ADF"/>
  </w:style>
  <w:style w:type="numbering" w:customStyle="1" w:styleId="NoList2221">
    <w:name w:val="No List2221"/>
    <w:next w:val="NoList"/>
    <w:semiHidden/>
    <w:rsid w:val="00570ADF"/>
  </w:style>
  <w:style w:type="numbering" w:customStyle="1" w:styleId="NoList3221">
    <w:name w:val="No List3221"/>
    <w:next w:val="NoList"/>
    <w:semiHidden/>
    <w:rsid w:val="00570ADF"/>
  </w:style>
  <w:style w:type="numbering" w:customStyle="1" w:styleId="NoList11221">
    <w:name w:val="No List11221"/>
    <w:next w:val="NoList"/>
    <w:semiHidden/>
    <w:rsid w:val="00570ADF"/>
  </w:style>
  <w:style w:type="numbering" w:customStyle="1" w:styleId="NoList21121">
    <w:name w:val="No List21121"/>
    <w:next w:val="NoList"/>
    <w:semiHidden/>
    <w:rsid w:val="00570ADF"/>
  </w:style>
  <w:style w:type="numbering" w:customStyle="1" w:styleId="NoList31121">
    <w:name w:val="No List31121"/>
    <w:next w:val="NoList"/>
    <w:semiHidden/>
    <w:rsid w:val="00570ADF"/>
  </w:style>
  <w:style w:type="numbering" w:customStyle="1" w:styleId="NoList4121">
    <w:name w:val="No List4121"/>
    <w:next w:val="NoList"/>
    <w:semiHidden/>
    <w:rsid w:val="00570ADF"/>
  </w:style>
  <w:style w:type="numbering" w:customStyle="1" w:styleId="NoList5121">
    <w:name w:val="No List5121"/>
    <w:next w:val="NoList"/>
    <w:semiHidden/>
    <w:rsid w:val="00570ADF"/>
  </w:style>
  <w:style w:type="numbering" w:customStyle="1" w:styleId="NoList6121">
    <w:name w:val="No List6121"/>
    <w:next w:val="NoList"/>
    <w:semiHidden/>
    <w:rsid w:val="00570ADF"/>
  </w:style>
  <w:style w:type="numbering" w:customStyle="1" w:styleId="NoList7121">
    <w:name w:val="No List7121"/>
    <w:next w:val="NoList"/>
    <w:semiHidden/>
    <w:rsid w:val="00570ADF"/>
  </w:style>
  <w:style w:type="numbering" w:customStyle="1" w:styleId="NoList8121">
    <w:name w:val="No List8121"/>
    <w:next w:val="NoList"/>
    <w:semiHidden/>
    <w:rsid w:val="00570ADF"/>
  </w:style>
  <w:style w:type="numbering" w:customStyle="1" w:styleId="NoList12121">
    <w:name w:val="No List12121"/>
    <w:next w:val="NoList"/>
    <w:semiHidden/>
    <w:unhideWhenUsed/>
    <w:rsid w:val="00570ADF"/>
  </w:style>
  <w:style w:type="numbering" w:customStyle="1" w:styleId="NoList9121">
    <w:name w:val="No List9121"/>
    <w:next w:val="NoList"/>
    <w:semiHidden/>
    <w:unhideWhenUsed/>
    <w:rsid w:val="00570ADF"/>
  </w:style>
  <w:style w:type="numbering" w:customStyle="1" w:styleId="NoList1021">
    <w:name w:val="No List1021"/>
    <w:next w:val="NoList"/>
    <w:semiHidden/>
    <w:unhideWhenUsed/>
    <w:rsid w:val="00570ADF"/>
  </w:style>
  <w:style w:type="numbering" w:customStyle="1" w:styleId="NoList1421">
    <w:name w:val="No List1421"/>
    <w:next w:val="NoList"/>
    <w:semiHidden/>
    <w:rsid w:val="00570ADF"/>
  </w:style>
  <w:style w:type="numbering" w:customStyle="1" w:styleId="NoList191">
    <w:name w:val="No List191"/>
    <w:next w:val="NoList"/>
    <w:semiHidden/>
    <w:unhideWhenUsed/>
    <w:rsid w:val="00570ADF"/>
  </w:style>
  <w:style w:type="numbering" w:customStyle="1" w:styleId="NoList1101">
    <w:name w:val="No List1101"/>
    <w:next w:val="NoList"/>
    <w:semiHidden/>
    <w:unhideWhenUsed/>
    <w:rsid w:val="00570ADF"/>
  </w:style>
  <w:style w:type="numbering" w:customStyle="1" w:styleId="NoList1151">
    <w:name w:val="No List1151"/>
    <w:next w:val="NoList"/>
    <w:semiHidden/>
    <w:unhideWhenUsed/>
    <w:rsid w:val="00570ADF"/>
  </w:style>
  <w:style w:type="numbering" w:customStyle="1" w:styleId="NoList251">
    <w:name w:val="No List251"/>
    <w:next w:val="NoList"/>
    <w:semiHidden/>
    <w:rsid w:val="00570ADF"/>
  </w:style>
  <w:style w:type="numbering" w:customStyle="1" w:styleId="NoList351">
    <w:name w:val="No List351"/>
    <w:next w:val="NoList"/>
    <w:semiHidden/>
    <w:rsid w:val="00570ADF"/>
  </w:style>
  <w:style w:type="numbering" w:customStyle="1" w:styleId="NoList11131">
    <w:name w:val="No List11131"/>
    <w:next w:val="NoList"/>
    <w:semiHidden/>
    <w:rsid w:val="00570ADF"/>
  </w:style>
  <w:style w:type="numbering" w:customStyle="1" w:styleId="NoList2141">
    <w:name w:val="No List2141"/>
    <w:next w:val="NoList"/>
    <w:semiHidden/>
    <w:rsid w:val="00570ADF"/>
  </w:style>
  <w:style w:type="numbering" w:customStyle="1" w:styleId="NoList3141">
    <w:name w:val="No List3141"/>
    <w:next w:val="NoList"/>
    <w:semiHidden/>
    <w:rsid w:val="00570ADF"/>
  </w:style>
  <w:style w:type="numbering" w:customStyle="1" w:styleId="NoList441">
    <w:name w:val="No List441"/>
    <w:next w:val="NoList"/>
    <w:semiHidden/>
    <w:rsid w:val="00570ADF"/>
  </w:style>
  <w:style w:type="numbering" w:customStyle="1" w:styleId="NoList541">
    <w:name w:val="No List541"/>
    <w:next w:val="NoList"/>
    <w:semiHidden/>
    <w:rsid w:val="00570ADF"/>
  </w:style>
  <w:style w:type="numbering" w:customStyle="1" w:styleId="NoList641">
    <w:name w:val="No List641"/>
    <w:next w:val="NoList"/>
    <w:semiHidden/>
    <w:rsid w:val="00570ADF"/>
  </w:style>
  <w:style w:type="numbering" w:customStyle="1" w:styleId="NoList741">
    <w:name w:val="No List741"/>
    <w:next w:val="NoList"/>
    <w:semiHidden/>
    <w:rsid w:val="00570ADF"/>
  </w:style>
  <w:style w:type="numbering" w:customStyle="1" w:styleId="NoList841">
    <w:name w:val="No List841"/>
    <w:next w:val="NoList"/>
    <w:semiHidden/>
    <w:rsid w:val="00570ADF"/>
  </w:style>
  <w:style w:type="numbering" w:customStyle="1" w:styleId="NoList1241">
    <w:name w:val="No List1241"/>
    <w:next w:val="NoList"/>
    <w:semiHidden/>
    <w:unhideWhenUsed/>
    <w:rsid w:val="00570ADF"/>
  </w:style>
  <w:style w:type="numbering" w:customStyle="1" w:styleId="NoList941">
    <w:name w:val="No List941"/>
    <w:next w:val="NoList"/>
    <w:semiHidden/>
    <w:unhideWhenUsed/>
    <w:rsid w:val="00570ADF"/>
  </w:style>
  <w:style w:type="numbering" w:customStyle="1" w:styleId="NoList1331">
    <w:name w:val="No List1331"/>
    <w:next w:val="NoList"/>
    <w:semiHidden/>
    <w:unhideWhenUsed/>
    <w:rsid w:val="00570ADF"/>
  </w:style>
  <w:style w:type="numbering" w:customStyle="1" w:styleId="NoList2231">
    <w:name w:val="No List2231"/>
    <w:next w:val="NoList"/>
    <w:semiHidden/>
    <w:rsid w:val="00570ADF"/>
  </w:style>
  <w:style w:type="numbering" w:customStyle="1" w:styleId="NoList3231">
    <w:name w:val="No List3231"/>
    <w:next w:val="NoList"/>
    <w:semiHidden/>
    <w:rsid w:val="00570ADF"/>
  </w:style>
  <w:style w:type="numbering" w:customStyle="1" w:styleId="NoList11231">
    <w:name w:val="No List11231"/>
    <w:next w:val="NoList"/>
    <w:semiHidden/>
    <w:rsid w:val="00570ADF"/>
  </w:style>
  <w:style w:type="numbering" w:customStyle="1" w:styleId="NoList21131">
    <w:name w:val="No List21131"/>
    <w:next w:val="NoList"/>
    <w:semiHidden/>
    <w:rsid w:val="00570ADF"/>
  </w:style>
  <w:style w:type="numbering" w:customStyle="1" w:styleId="NoList31131">
    <w:name w:val="No List31131"/>
    <w:next w:val="NoList"/>
    <w:semiHidden/>
    <w:rsid w:val="00570ADF"/>
  </w:style>
  <w:style w:type="numbering" w:customStyle="1" w:styleId="NoList4131">
    <w:name w:val="No List4131"/>
    <w:next w:val="NoList"/>
    <w:semiHidden/>
    <w:rsid w:val="00570ADF"/>
  </w:style>
  <w:style w:type="numbering" w:customStyle="1" w:styleId="NoList5131">
    <w:name w:val="No List5131"/>
    <w:next w:val="NoList"/>
    <w:semiHidden/>
    <w:rsid w:val="00570ADF"/>
  </w:style>
  <w:style w:type="numbering" w:customStyle="1" w:styleId="NoList6131">
    <w:name w:val="No List6131"/>
    <w:next w:val="NoList"/>
    <w:semiHidden/>
    <w:rsid w:val="00570ADF"/>
  </w:style>
  <w:style w:type="numbering" w:customStyle="1" w:styleId="NoList7131">
    <w:name w:val="No List7131"/>
    <w:next w:val="NoList"/>
    <w:semiHidden/>
    <w:rsid w:val="00570ADF"/>
  </w:style>
  <w:style w:type="numbering" w:customStyle="1" w:styleId="NoList8131">
    <w:name w:val="No List8131"/>
    <w:next w:val="NoList"/>
    <w:semiHidden/>
    <w:rsid w:val="00570ADF"/>
  </w:style>
  <w:style w:type="numbering" w:customStyle="1" w:styleId="NoList12131">
    <w:name w:val="No List12131"/>
    <w:next w:val="NoList"/>
    <w:semiHidden/>
    <w:unhideWhenUsed/>
    <w:rsid w:val="00570ADF"/>
  </w:style>
  <w:style w:type="numbering" w:customStyle="1" w:styleId="NoList9131">
    <w:name w:val="No List9131"/>
    <w:next w:val="NoList"/>
    <w:semiHidden/>
    <w:unhideWhenUsed/>
    <w:rsid w:val="00570ADF"/>
  </w:style>
  <w:style w:type="numbering" w:customStyle="1" w:styleId="NoList1031">
    <w:name w:val="No List1031"/>
    <w:next w:val="NoList"/>
    <w:semiHidden/>
    <w:unhideWhenUsed/>
    <w:rsid w:val="00570ADF"/>
  </w:style>
  <w:style w:type="numbering" w:customStyle="1" w:styleId="NoList1431">
    <w:name w:val="No List1431"/>
    <w:next w:val="NoList"/>
    <w:semiHidden/>
    <w:rsid w:val="00570ADF"/>
  </w:style>
  <w:style w:type="table" w:customStyle="1" w:styleId="TableContemporary31">
    <w:name w:val="Table Contemporary31"/>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
    <w:name w:val="Table Grid3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1">
    <w:name w:val="No List13111"/>
    <w:next w:val="NoList"/>
    <w:semiHidden/>
    <w:unhideWhenUsed/>
    <w:rsid w:val="00570ADF"/>
  </w:style>
  <w:style w:type="numbering" w:customStyle="1" w:styleId="NoList111111">
    <w:name w:val="No List111111"/>
    <w:next w:val="NoList"/>
    <w:semiHidden/>
    <w:rsid w:val="00570ADF"/>
  </w:style>
  <w:style w:type="numbering" w:customStyle="1" w:styleId="NoList121111">
    <w:name w:val="No List121111"/>
    <w:next w:val="NoList"/>
    <w:semiHidden/>
    <w:rsid w:val="00570ADF"/>
  </w:style>
  <w:style w:type="numbering" w:customStyle="1" w:styleId="NoList22111">
    <w:name w:val="No List22111"/>
    <w:next w:val="NoList"/>
    <w:semiHidden/>
    <w:rsid w:val="00570ADF"/>
  </w:style>
  <w:style w:type="numbering" w:customStyle="1" w:styleId="NoList27">
    <w:name w:val="No List27"/>
    <w:next w:val="NoList"/>
    <w:semiHidden/>
    <w:unhideWhenUsed/>
    <w:rsid w:val="00570ADF"/>
  </w:style>
  <w:style w:type="table" w:customStyle="1" w:styleId="TableGrid15">
    <w:name w:val="Table Grid15"/>
    <w:basedOn w:val="TableNormal"/>
    <w:next w:val="TableGrid"/>
    <w:rsid w:val="00570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semiHidden/>
    <w:unhideWhenUsed/>
    <w:rsid w:val="00570ADF"/>
  </w:style>
  <w:style w:type="table" w:customStyle="1" w:styleId="TableGrid24">
    <w:name w:val="Table Grid24"/>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semiHidden/>
    <w:unhideWhenUsed/>
    <w:rsid w:val="00570ADF"/>
  </w:style>
  <w:style w:type="numbering" w:customStyle="1" w:styleId="NoList28">
    <w:name w:val="No List28"/>
    <w:next w:val="NoList"/>
    <w:semiHidden/>
    <w:rsid w:val="00570ADF"/>
  </w:style>
  <w:style w:type="table" w:customStyle="1" w:styleId="TableGrid114">
    <w:name w:val="Table Grid114"/>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
    <w:name w:val="Table Contemporary4"/>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3">
    <w:name w:val="Table Grid1113"/>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7">
    <w:name w:val="No List37"/>
    <w:next w:val="NoList"/>
    <w:semiHidden/>
    <w:rsid w:val="00570ADF"/>
  </w:style>
  <w:style w:type="numbering" w:customStyle="1" w:styleId="NoList1115">
    <w:name w:val="No List1115"/>
    <w:next w:val="NoList"/>
    <w:semiHidden/>
    <w:rsid w:val="00570ADF"/>
  </w:style>
  <w:style w:type="table" w:customStyle="1" w:styleId="TableGrid122">
    <w:name w:val="Table Grid12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
    <w:name w:val="Table List 42"/>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6">
    <w:name w:val="No List216"/>
    <w:next w:val="NoList"/>
    <w:semiHidden/>
    <w:rsid w:val="00570ADF"/>
  </w:style>
  <w:style w:type="table" w:customStyle="1" w:styleId="TableGrid213">
    <w:name w:val="Table Grid21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semiHidden/>
    <w:rsid w:val="00570ADF"/>
  </w:style>
  <w:style w:type="table" w:customStyle="1" w:styleId="TableGrid32">
    <w:name w:val="Table Grid3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semiHidden/>
    <w:rsid w:val="00570ADF"/>
  </w:style>
  <w:style w:type="table" w:customStyle="1" w:styleId="TableGrid42">
    <w:name w:val="Table Grid4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semiHidden/>
    <w:rsid w:val="00570ADF"/>
  </w:style>
  <w:style w:type="numbering" w:customStyle="1" w:styleId="NoList66">
    <w:name w:val="No List66"/>
    <w:next w:val="NoList"/>
    <w:semiHidden/>
    <w:rsid w:val="00570ADF"/>
  </w:style>
  <w:style w:type="table" w:customStyle="1" w:styleId="TableContemporary12">
    <w:name w:val="Table Contemporary12"/>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6">
    <w:name w:val="No List76"/>
    <w:next w:val="NoList"/>
    <w:semiHidden/>
    <w:rsid w:val="00570ADF"/>
  </w:style>
  <w:style w:type="table" w:customStyle="1" w:styleId="TableContemporary22">
    <w:name w:val="Table Contemporary22"/>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6">
    <w:name w:val="No List86"/>
    <w:next w:val="NoList"/>
    <w:semiHidden/>
    <w:rsid w:val="00570ADF"/>
  </w:style>
  <w:style w:type="numbering" w:customStyle="1" w:styleId="NoList126">
    <w:name w:val="No List126"/>
    <w:next w:val="NoList"/>
    <w:semiHidden/>
    <w:unhideWhenUsed/>
    <w:rsid w:val="00570ADF"/>
  </w:style>
  <w:style w:type="numbering" w:customStyle="1" w:styleId="NoList96">
    <w:name w:val="No List96"/>
    <w:next w:val="NoList"/>
    <w:semiHidden/>
    <w:unhideWhenUsed/>
    <w:rsid w:val="00570ADF"/>
  </w:style>
  <w:style w:type="table" w:customStyle="1" w:styleId="TableGrid53">
    <w:name w:val="Table Grid53"/>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semiHidden/>
    <w:unhideWhenUsed/>
    <w:rsid w:val="00570ADF"/>
  </w:style>
  <w:style w:type="numbering" w:customStyle="1" w:styleId="NoList225">
    <w:name w:val="No List225"/>
    <w:next w:val="NoList"/>
    <w:semiHidden/>
    <w:rsid w:val="00570ADF"/>
  </w:style>
  <w:style w:type="table" w:customStyle="1" w:styleId="TableGrid133">
    <w:name w:val="Table Grid133"/>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2">
    <w:name w:val="Table Grid1122"/>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5">
    <w:name w:val="No List325"/>
    <w:next w:val="NoList"/>
    <w:semiHidden/>
    <w:rsid w:val="00570ADF"/>
  </w:style>
  <w:style w:type="numbering" w:customStyle="1" w:styleId="NoList1125">
    <w:name w:val="No List1125"/>
    <w:next w:val="NoList"/>
    <w:semiHidden/>
    <w:rsid w:val="00570ADF"/>
  </w:style>
  <w:style w:type="numbering" w:customStyle="1" w:styleId="NoList2115">
    <w:name w:val="No List2115"/>
    <w:next w:val="NoList"/>
    <w:semiHidden/>
    <w:rsid w:val="00570ADF"/>
  </w:style>
  <w:style w:type="table" w:customStyle="1" w:styleId="TableGrid222">
    <w:name w:val="Table Grid22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semiHidden/>
    <w:rsid w:val="00570ADF"/>
  </w:style>
  <w:style w:type="numbering" w:customStyle="1" w:styleId="NoList415">
    <w:name w:val="No List415"/>
    <w:next w:val="NoList"/>
    <w:semiHidden/>
    <w:rsid w:val="00570ADF"/>
  </w:style>
  <w:style w:type="numbering" w:customStyle="1" w:styleId="NoList515">
    <w:name w:val="No List515"/>
    <w:next w:val="NoList"/>
    <w:semiHidden/>
    <w:rsid w:val="00570ADF"/>
  </w:style>
  <w:style w:type="numbering" w:customStyle="1" w:styleId="NoList615">
    <w:name w:val="No List615"/>
    <w:next w:val="NoList"/>
    <w:semiHidden/>
    <w:rsid w:val="00570ADF"/>
  </w:style>
  <w:style w:type="numbering" w:customStyle="1" w:styleId="NoList715">
    <w:name w:val="No List715"/>
    <w:next w:val="NoList"/>
    <w:semiHidden/>
    <w:rsid w:val="00570ADF"/>
  </w:style>
  <w:style w:type="numbering" w:customStyle="1" w:styleId="NoList815">
    <w:name w:val="No List815"/>
    <w:next w:val="NoList"/>
    <w:semiHidden/>
    <w:rsid w:val="00570ADF"/>
  </w:style>
  <w:style w:type="numbering" w:customStyle="1" w:styleId="NoList1215">
    <w:name w:val="No List1215"/>
    <w:next w:val="NoList"/>
    <w:semiHidden/>
    <w:unhideWhenUsed/>
    <w:rsid w:val="00570ADF"/>
  </w:style>
  <w:style w:type="numbering" w:customStyle="1" w:styleId="NoList915">
    <w:name w:val="No List915"/>
    <w:next w:val="NoList"/>
    <w:semiHidden/>
    <w:unhideWhenUsed/>
    <w:rsid w:val="00570ADF"/>
  </w:style>
  <w:style w:type="numbering" w:customStyle="1" w:styleId="NoList105">
    <w:name w:val="No List105"/>
    <w:next w:val="NoList"/>
    <w:semiHidden/>
    <w:unhideWhenUsed/>
    <w:rsid w:val="00570ADF"/>
  </w:style>
  <w:style w:type="table" w:customStyle="1" w:styleId="TableGrid513">
    <w:name w:val="Table Grid513"/>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5">
    <w:name w:val="No List145"/>
    <w:next w:val="NoList"/>
    <w:semiHidden/>
    <w:rsid w:val="00570ADF"/>
  </w:style>
  <w:style w:type="table" w:customStyle="1" w:styleId="TableGrid63">
    <w:name w:val="Table Grid63"/>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semiHidden/>
    <w:unhideWhenUsed/>
    <w:rsid w:val="00570ADF"/>
  </w:style>
  <w:style w:type="numbering" w:customStyle="1" w:styleId="NoList163">
    <w:name w:val="No List163"/>
    <w:next w:val="NoList"/>
    <w:semiHidden/>
    <w:unhideWhenUsed/>
    <w:rsid w:val="00570ADF"/>
  </w:style>
  <w:style w:type="numbering" w:customStyle="1" w:styleId="NoList1132">
    <w:name w:val="No List1132"/>
    <w:next w:val="NoList"/>
    <w:semiHidden/>
    <w:unhideWhenUsed/>
    <w:rsid w:val="00570ADF"/>
  </w:style>
  <w:style w:type="numbering" w:customStyle="1" w:styleId="NoList232">
    <w:name w:val="No List232"/>
    <w:next w:val="NoList"/>
    <w:semiHidden/>
    <w:rsid w:val="00570ADF"/>
  </w:style>
  <w:style w:type="numbering" w:customStyle="1" w:styleId="NoList332">
    <w:name w:val="No List332"/>
    <w:next w:val="NoList"/>
    <w:semiHidden/>
    <w:rsid w:val="00570ADF"/>
  </w:style>
  <w:style w:type="numbering" w:customStyle="1" w:styleId="NoList11113">
    <w:name w:val="No List11113"/>
    <w:next w:val="NoList"/>
    <w:semiHidden/>
    <w:rsid w:val="00570ADF"/>
  </w:style>
  <w:style w:type="numbering" w:customStyle="1" w:styleId="NoList2122">
    <w:name w:val="No List2122"/>
    <w:next w:val="NoList"/>
    <w:semiHidden/>
    <w:rsid w:val="00570ADF"/>
  </w:style>
  <w:style w:type="numbering" w:customStyle="1" w:styleId="NoList3122">
    <w:name w:val="No List3122"/>
    <w:next w:val="NoList"/>
    <w:semiHidden/>
    <w:rsid w:val="00570ADF"/>
  </w:style>
  <w:style w:type="numbering" w:customStyle="1" w:styleId="NoList422">
    <w:name w:val="No List422"/>
    <w:next w:val="NoList"/>
    <w:semiHidden/>
    <w:rsid w:val="00570ADF"/>
  </w:style>
  <w:style w:type="numbering" w:customStyle="1" w:styleId="NoList522">
    <w:name w:val="No List522"/>
    <w:next w:val="NoList"/>
    <w:semiHidden/>
    <w:rsid w:val="00570ADF"/>
  </w:style>
  <w:style w:type="numbering" w:customStyle="1" w:styleId="NoList622">
    <w:name w:val="No List622"/>
    <w:next w:val="NoList"/>
    <w:semiHidden/>
    <w:rsid w:val="00570ADF"/>
  </w:style>
  <w:style w:type="numbering" w:customStyle="1" w:styleId="NoList722">
    <w:name w:val="No List722"/>
    <w:next w:val="NoList"/>
    <w:semiHidden/>
    <w:rsid w:val="00570ADF"/>
  </w:style>
  <w:style w:type="numbering" w:customStyle="1" w:styleId="NoList822">
    <w:name w:val="No List822"/>
    <w:next w:val="NoList"/>
    <w:semiHidden/>
    <w:rsid w:val="00570ADF"/>
  </w:style>
  <w:style w:type="numbering" w:customStyle="1" w:styleId="NoList1222">
    <w:name w:val="No List1222"/>
    <w:next w:val="NoList"/>
    <w:semiHidden/>
    <w:unhideWhenUsed/>
    <w:rsid w:val="00570ADF"/>
  </w:style>
  <w:style w:type="numbering" w:customStyle="1" w:styleId="NoList922">
    <w:name w:val="No List922"/>
    <w:next w:val="NoList"/>
    <w:semiHidden/>
    <w:unhideWhenUsed/>
    <w:rsid w:val="00570ADF"/>
  </w:style>
  <w:style w:type="numbering" w:customStyle="1" w:styleId="NoList1313">
    <w:name w:val="No List1313"/>
    <w:next w:val="NoList"/>
    <w:semiHidden/>
    <w:unhideWhenUsed/>
    <w:rsid w:val="00570ADF"/>
  </w:style>
  <w:style w:type="numbering" w:customStyle="1" w:styleId="NoList2213">
    <w:name w:val="No List2213"/>
    <w:next w:val="NoList"/>
    <w:semiHidden/>
    <w:rsid w:val="00570ADF"/>
  </w:style>
  <w:style w:type="numbering" w:customStyle="1" w:styleId="NoList3213">
    <w:name w:val="No List3213"/>
    <w:next w:val="NoList"/>
    <w:semiHidden/>
    <w:rsid w:val="00570ADF"/>
  </w:style>
  <w:style w:type="numbering" w:customStyle="1" w:styleId="NoList11212">
    <w:name w:val="No List11212"/>
    <w:next w:val="NoList"/>
    <w:semiHidden/>
    <w:rsid w:val="00570ADF"/>
  </w:style>
  <w:style w:type="numbering" w:customStyle="1" w:styleId="NoList21113">
    <w:name w:val="No List21113"/>
    <w:next w:val="NoList"/>
    <w:semiHidden/>
    <w:rsid w:val="00570ADF"/>
  </w:style>
  <w:style w:type="numbering" w:customStyle="1" w:styleId="NoList31113">
    <w:name w:val="No List31113"/>
    <w:next w:val="NoList"/>
    <w:semiHidden/>
    <w:rsid w:val="00570ADF"/>
  </w:style>
  <w:style w:type="numbering" w:customStyle="1" w:styleId="NoList4113">
    <w:name w:val="No List4113"/>
    <w:next w:val="NoList"/>
    <w:semiHidden/>
    <w:rsid w:val="00570ADF"/>
  </w:style>
  <w:style w:type="numbering" w:customStyle="1" w:styleId="NoList5113">
    <w:name w:val="No List5113"/>
    <w:next w:val="NoList"/>
    <w:semiHidden/>
    <w:rsid w:val="00570ADF"/>
  </w:style>
  <w:style w:type="numbering" w:customStyle="1" w:styleId="NoList6113">
    <w:name w:val="No List6113"/>
    <w:next w:val="NoList"/>
    <w:semiHidden/>
    <w:rsid w:val="00570ADF"/>
  </w:style>
  <w:style w:type="numbering" w:customStyle="1" w:styleId="NoList7113">
    <w:name w:val="No List7113"/>
    <w:next w:val="NoList"/>
    <w:semiHidden/>
    <w:rsid w:val="00570ADF"/>
  </w:style>
  <w:style w:type="numbering" w:customStyle="1" w:styleId="NoList8113">
    <w:name w:val="No List8113"/>
    <w:next w:val="NoList"/>
    <w:semiHidden/>
    <w:rsid w:val="00570ADF"/>
  </w:style>
  <w:style w:type="numbering" w:customStyle="1" w:styleId="NoList12113">
    <w:name w:val="No List12113"/>
    <w:next w:val="NoList"/>
    <w:semiHidden/>
    <w:unhideWhenUsed/>
    <w:rsid w:val="00570ADF"/>
  </w:style>
  <w:style w:type="numbering" w:customStyle="1" w:styleId="NoList9113">
    <w:name w:val="No List9113"/>
    <w:next w:val="NoList"/>
    <w:semiHidden/>
    <w:unhideWhenUsed/>
    <w:rsid w:val="00570ADF"/>
  </w:style>
  <w:style w:type="numbering" w:customStyle="1" w:styleId="NoList1013">
    <w:name w:val="No List1013"/>
    <w:next w:val="NoList"/>
    <w:semiHidden/>
    <w:unhideWhenUsed/>
    <w:rsid w:val="00570ADF"/>
  </w:style>
  <w:style w:type="numbering" w:customStyle="1" w:styleId="NoList1413">
    <w:name w:val="No List1413"/>
    <w:next w:val="NoList"/>
    <w:semiHidden/>
    <w:rsid w:val="00570ADF"/>
  </w:style>
  <w:style w:type="numbering" w:customStyle="1" w:styleId="NoList172">
    <w:name w:val="No List172"/>
    <w:next w:val="NoList"/>
    <w:semiHidden/>
    <w:unhideWhenUsed/>
    <w:rsid w:val="00570ADF"/>
  </w:style>
  <w:style w:type="numbering" w:customStyle="1" w:styleId="NoList182">
    <w:name w:val="No List182"/>
    <w:next w:val="NoList"/>
    <w:semiHidden/>
    <w:unhideWhenUsed/>
    <w:rsid w:val="00570ADF"/>
  </w:style>
  <w:style w:type="numbering" w:customStyle="1" w:styleId="NoList1142">
    <w:name w:val="No List1142"/>
    <w:next w:val="NoList"/>
    <w:semiHidden/>
    <w:unhideWhenUsed/>
    <w:rsid w:val="00570ADF"/>
  </w:style>
  <w:style w:type="numbering" w:customStyle="1" w:styleId="NoList242">
    <w:name w:val="No List242"/>
    <w:next w:val="NoList"/>
    <w:semiHidden/>
    <w:rsid w:val="00570ADF"/>
  </w:style>
  <w:style w:type="numbering" w:customStyle="1" w:styleId="NoList342">
    <w:name w:val="No List342"/>
    <w:next w:val="NoList"/>
    <w:semiHidden/>
    <w:rsid w:val="00570ADF"/>
  </w:style>
  <w:style w:type="numbering" w:customStyle="1" w:styleId="NoList11122">
    <w:name w:val="No List11122"/>
    <w:next w:val="NoList"/>
    <w:semiHidden/>
    <w:rsid w:val="00570ADF"/>
  </w:style>
  <w:style w:type="numbering" w:customStyle="1" w:styleId="NoList2132">
    <w:name w:val="No List2132"/>
    <w:next w:val="NoList"/>
    <w:semiHidden/>
    <w:rsid w:val="00570ADF"/>
  </w:style>
  <w:style w:type="numbering" w:customStyle="1" w:styleId="NoList3132">
    <w:name w:val="No List3132"/>
    <w:next w:val="NoList"/>
    <w:semiHidden/>
    <w:rsid w:val="00570ADF"/>
  </w:style>
  <w:style w:type="numbering" w:customStyle="1" w:styleId="NoList432">
    <w:name w:val="No List432"/>
    <w:next w:val="NoList"/>
    <w:semiHidden/>
    <w:rsid w:val="00570ADF"/>
  </w:style>
  <w:style w:type="numbering" w:customStyle="1" w:styleId="NoList532">
    <w:name w:val="No List532"/>
    <w:next w:val="NoList"/>
    <w:semiHidden/>
    <w:rsid w:val="00570ADF"/>
  </w:style>
  <w:style w:type="numbering" w:customStyle="1" w:styleId="NoList632">
    <w:name w:val="No List632"/>
    <w:next w:val="NoList"/>
    <w:semiHidden/>
    <w:rsid w:val="00570ADF"/>
  </w:style>
  <w:style w:type="numbering" w:customStyle="1" w:styleId="NoList732">
    <w:name w:val="No List732"/>
    <w:next w:val="NoList"/>
    <w:semiHidden/>
    <w:rsid w:val="00570ADF"/>
  </w:style>
  <w:style w:type="numbering" w:customStyle="1" w:styleId="NoList832">
    <w:name w:val="No List832"/>
    <w:next w:val="NoList"/>
    <w:semiHidden/>
    <w:rsid w:val="00570ADF"/>
  </w:style>
  <w:style w:type="numbering" w:customStyle="1" w:styleId="NoList1232">
    <w:name w:val="No List1232"/>
    <w:next w:val="NoList"/>
    <w:semiHidden/>
    <w:unhideWhenUsed/>
    <w:rsid w:val="00570ADF"/>
  </w:style>
  <w:style w:type="numbering" w:customStyle="1" w:styleId="NoList932">
    <w:name w:val="No List932"/>
    <w:next w:val="NoList"/>
    <w:semiHidden/>
    <w:unhideWhenUsed/>
    <w:rsid w:val="00570ADF"/>
  </w:style>
  <w:style w:type="numbering" w:customStyle="1" w:styleId="NoList1322">
    <w:name w:val="No List1322"/>
    <w:next w:val="NoList"/>
    <w:semiHidden/>
    <w:unhideWhenUsed/>
    <w:rsid w:val="00570ADF"/>
  </w:style>
  <w:style w:type="numbering" w:customStyle="1" w:styleId="NoList2222">
    <w:name w:val="No List2222"/>
    <w:next w:val="NoList"/>
    <w:semiHidden/>
    <w:rsid w:val="00570ADF"/>
  </w:style>
  <w:style w:type="numbering" w:customStyle="1" w:styleId="NoList3222">
    <w:name w:val="No List3222"/>
    <w:next w:val="NoList"/>
    <w:semiHidden/>
    <w:rsid w:val="00570ADF"/>
  </w:style>
  <w:style w:type="numbering" w:customStyle="1" w:styleId="NoList11222">
    <w:name w:val="No List11222"/>
    <w:next w:val="NoList"/>
    <w:semiHidden/>
    <w:rsid w:val="00570ADF"/>
  </w:style>
  <w:style w:type="numbering" w:customStyle="1" w:styleId="NoList21122">
    <w:name w:val="No List21122"/>
    <w:next w:val="NoList"/>
    <w:semiHidden/>
    <w:rsid w:val="00570ADF"/>
  </w:style>
  <w:style w:type="numbering" w:customStyle="1" w:styleId="NoList31122">
    <w:name w:val="No List31122"/>
    <w:next w:val="NoList"/>
    <w:semiHidden/>
    <w:rsid w:val="00570ADF"/>
  </w:style>
  <w:style w:type="numbering" w:customStyle="1" w:styleId="NoList4122">
    <w:name w:val="No List4122"/>
    <w:next w:val="NoList"/>
    <w:semiHidden/>
    <w:rsid w:val="00570ADF"/>
  </w:style>
  <w:style w:type="numbering" w:customStyle="1" w:styleId="NoList5122">
    <w:name w:val="No List5122"/>
    <w:next w:val="NoList"/>
    <w:semiHidden/>
    <w:rsid w:val="00570ADF"/>
  </w:style>
  <w:style w:type="numbering" w:customStyle="1" w:styleId="NoList6122">
    <w:name w:val="No List6122"/>
    <w:next w:val="NoList"/>
    <w:semiHidden/>
    <w:rsid w:val="00570ADF"/>
  </w:style>
  <w:style w:type="numbering" w:customStyle="1" w:styleId="NoList7122">
    <w:name w:val="No List7122"/>
    <w:next w:val="NoList"/>
    <w:semiHidden/>
    <w:rsid w:val="00570ADF"/>
  </w:style>
  <w:style w:type="numbering" w:customStyle="1" w:styleId="NoList8122">
    <w:name w:val="No List8122"/>
    <w:next w:val="NoList"/>
    <w:semiHidden/>
    <w:rsid w:val="00570ADF"/>
  </w:style>
  <w:style w:type="numbering" w:customStyle="1" w:styleId="NoList12122">
    <w:name w:val="No List12122"/>
    <w:next w:val="NoList"/>
    <w:semiHidden/>
    <w:unhideWhenUsed/>
    <w:rsid w:val="00570ADF"/>
  </w:style>
  <w:style w:type="numbering" w:customStyle="1" w:styleId="NoList9122">
    <w:name w:val="No List9122"/>
    <w:next w:val="NoList"/>
    <w:semiHidden/>
    <w:unhideWhenUsed/>
    <w:rsid w:val="00570ADF"/>
  </w:style>
  <w:style w:type="numbering" w:customStyle="1" w:styleId="NoList1022">
    <w:name w:val="No List1022"/>
    <w:next w:val="NoList"/>
    <w:semiHidden/>
    <w:unhideWhenUsed/>
    <w:rsid w:val="00570ADF"/>
  </w:style>
  <w:style w:type="numbering" w:customStyle="1" w:styleId="NoList1422">
    <w:name w:val="No List1422"/>
    <w:next w:val="NoList"/>
    <w:semiHidden/>
    <w:rsid w:val="00570ADF"/>
  </w:style>
  <w:style w:type="numbering" w:customStyle="1" w:styleId="NoList192">
    <w:name w:val="No List192"/>
    <w:next w:val="NoList"/>
    <w:semiHidden/>
    <w:unhideWhenUsed/>
    <w:rsid w:val="00570ADF"/>
  </w:style>
  <w:style w:type="numbering" w:customStyle="1" w:styleId="NoList1102">
    <w:name w:val="No List1102"/>
    <w:next w:val="NoList"/>
    <w:semiHidden/>
    <w:unhideWhenUsed/>
    <w:rsid w:val="00570ADF"/>
  </w:style>
  <w:style w:type="numbering" w:customStyle="1" w:styleId="NoList1152">
    <w:name w:val="No List1152"/>
    <w:next w:val="NoList"/>
    <w:semiHidden/>
    <w:unhideWhenUsed/>
    <w:rsid w:val="00570ADF"/>
  </w:style>
  <w:style w:type="numbering" w:customStyle="1" w:styleId="NoList252">
    <w:name w:val="No List252"/>
    <w:next w:val="NoList"/>
    <w:semiHidden/>
    <w:rsid w:val="00570ADF"/>
  </w:style>
  <w:style w:type="numbering" w:customStyle="1" w:styleId="NoList352">
    <w:name w:val="No List352"/>
    <w:next w:val="NoList"/>
    <w:semiHidden/>
    <w:rsid w:val="00570ADF"/>
  </w:style>
  <w:style w:type="numbering" w:customStyle="1" w:styleId="NoList11132">
    <w:name w:val="No List11132"/>
    <w:next w:val="NoList"/>
    <w:semiHidden/>
    <w:rsid w:val="00570ADF"/>
  </w:style>
  <w:style w:type="numbering" w:customStyle="1" w:styleId="NoList2142">
    <w:name w:val="No List2142"/>
    <w:next w:val="NoList"/>
    <w:semiHidden/>
    <w:rsid w:val="00570ADF"/>
  </w:style>
  <w:style w:type="numbering" w:customStyle="1" w:styleId="NoList3142">
    <w:name w:val="No List3142"/>
    <w:next w:val="NoList"/>
    <w:semiHidden/>
    <w:rsid w:val="00570ADF"/>
  </w:style>
  <w:style w:type="numbering" w:customStyle="1" w:styleId="NoList442">
    <w:name w:val="No List442"/>
    <w:next w:val="NoList"/>
    <w:semiHidden/>
    <w:rsid w:val="00570ADF"/>
  </w:style>
  <w:style w:type="numbering" w:customStyle="1" w:styleId="NoList542">
    <w:name w:val="No List542"/>
    <w:next w:val="NoList"/>
    <w:semiHidden/>
    <w:rsid w:val="00570ADF"/>
  </w:style>
  <w:style w:type="numbering" w:customStyle="1" w:styleId="NoList642">
    <w:name w:val="No List642"/>
    <w:next w:val="NoList"/>
    <w:semiHidden/>
    <w:rsid w:val="00570ADF"/>
  </w:style>
  <w:style w:type="numbering" w:customStyle="1" w:styleId="NoList742">
    <w:name w:val="No List742"/>
    <w:next w:val="NoList"/>
    <w:semiHidden/>
    <w:rsid w:val="00570ADF"/>
  </w:style>
  <w:style w:type="numbering" w:customStyle="1" w:styleId="NoList842">
    <w:name w:val="No List842"/>
    <w:next w:val="NoList"/>
    <w:semiHidden/>
    <w:rsid w:val="00570ADF"/>
  </w:style>
  <w:style w:type="numbering" w:customStyle="1" w:styleId="NoList1242">
    <w:name w:val="No List1242"/>
    <w:next w:val="NoList"/>
    <w:semiHidden/>
    <w:unhideWhenUsed/>
    <w:rsid w:val="00570ADF"/>
  </w:style>
  <w:style w:type="numbering" w:customStyle="1" w:styleId="NoList942">
    <w:name w:val="No List942"/>
    <w:next w:val="NoList"/>
    <w:semiHidden/>
    <w:unhideWhenUsed/>
    <w:rsid w:val="00570ADF"/>
  </w:style>
  <w:style w:type="numbering" w:customStyle="1" w:styleId="NoList1332">
    <w:name w:val="No List1332"/>
    <w:next w:val="NoList"/>
    <w:semiHidden/>
    <w:unhideWhenUsed/>
    <w:rsid w:val="00570ADF"/>
  </w:style>
  <w:style w:type="numbering" w:customStyle="1" w:styleId="NoList2232">
    <w:name w:val="No List2232"/>
    <w:next w:val="NoList"/>
    <w:semiHidden/>
    <w:rsid w:val="00570ADF"/>
  </w:style>
  <w:style w:type="numbering" w:customStyle="1" w:styleId="NoList3232">
    <w:name w:val="No List3232"/>
    <w:next w:val="NoList"/>
    <w:semiHidden/>
    <w:rsid w:val="00570ADF"/>
  </w:style>
  <w:style w:type="numbering" w:customStyle="1" w:styleId="NoList11232">
    <w:name w:val="No List11232"/>
    <w:next w:val="NoList"/>
    <w:semiHidden/>
    <w:rsid w:val="00570ADF"/>
  </w:style>
  <w:style w:type="numbering" w:customStyle="1" w:styleId="NoList21132">
    <w:name w:val="No List21132"/>
    <w:next w:val="NoList"/>
    <w:semiHidden/>
    <w:rsid w:val="00570ADF"/>
  </w:style>
  <w:style w:type="numbering" w:customStyle="1" w:styleId="NoList31132">
    <w:name w:val="No List31132"/>
    <w:next w:val="NoList"/>
    <w:semiHidden/>
    <w:rsid w:val="00570ADF"/>
  </w:style>
  <w:style w:type="numbering" w:customStyle="1" w:styleId="NoList4132">
    <w:name w:val="No List4132"/>
    <w:next w:val="NoList"/>
    <w:semiHidden/>
    <w:rsid w:val="00570ADF"/>
  </w:style>
  <w:style w:type="numbering" w:customStyle="1" w:styleId="NoList5132">
    <w:name w:val="No List5132"/>
    <w:next w:val="NoList"/>
    <w:semiHidden/>
    <w:rsid w:val="00570ADF"/>
  </w:style>
  <w:style w:type="numbering" w:customStyle="1" w:styleId="NoList6132">
    <w:name w:val="No List6132"/>
    <w:next w:val="NoList"/>
    <w:semiHidden/>
    <w:rsid w:val="00570ADF"/>
  </w:style>
  <w:style w:type="numbering" w:customStyle="1" w:styleId="NoList7132">
    <w:name w:val="No List7132"/>
    <w:next w:val="NoList"/>
    <w:semiHidden/>
    <w:rsid w:val="00570ADF"/>
  </w:style>
  <w:style w:type="numbering" w:customStyle="1" w:styleId="NoList8132">
    <w:name w:val="No List8132"/>
    <w:next w:val="NoList"/>
    <w:semiHidden/>
    <w:rsid w:val="00570ADF"/>
  </w:style>
  <w:style w:type="numbering" w:customStyle="1" w:styleId="NoList12132">
    <w:name w:val="No List12132"/>
    <w:next w:val="NoList"/>
    <w:semiHidden/>
    <w:unhideWhenUsed/>
    <w:rsid w:val="00570ADF"/>
  </w:style>
  <w:style w:type="numbering" w:customStyle="1" w:styleId="NoList9132">
    <w:name w:val="No List9132"/>
    <w:next w:val="NoList"/>
    <w:semiHidden/>
    <w:unhideWhenUsed/>
    <w:rsid w:val="00570ADF"/>
  </w:style>
  <w:style w:type="numbering" w:customStyle="1" w:styleId="NoList1032">
    <w:name w:val="No List1032"/>
    <w:next w:val="NoList"/>
    <w:semiHidden/>
    <w:unhideWhenUsed/>
    <w:rsid w:val="00570ADF"/>
  </w:style>
  <w:style w:type="numbering" w:customStyle="1" w:styleId="NoList1432">
    <w:name w:val="No List1432"/>
    <w:next w:val="NoList"/>
    <w:semiHidden/>
    <w:rsid w:val="00570ADF"/>
  </w:style>
  <w:style w:type="table" w:customStyle="1" w:styleId="TableContemporary32">
    <w:name w:val="Table Contemporary32"/>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
    <w:name w:val="Table Style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41">
    <w:name w:val="Table Normal41"/>
    <w:next w:val="TableNormal"/>
    <w:semiHidden/>
    <w:unhideWhenUsed/>
    <w:rsid w:val="00570ADF"/>
    <w:pPr>
      <w:jc w:val="both"/>
    </w:pPr>
    <w:rPr>
      <w:rFonts w:ascii="Times New Roman" w:hAnsi="Times New Roman" w:cs="Times New Roman"/>
    </w:rPr>
    <w:tblPr>
      <w:tblInd w:w="0" w:type="dxa"/>
      <w:tblCellMar>
        <w:top w:w="0" w:type="dxa"/>
        <w:left w:w="108" w:type="dxa"/>
        <w:bottom w:w="0" w:type="dxa"/>
        <w:right w:w="108" w:type="dxa"/>
      </w:tblCellMar>
    </w:tblPr>
  </w:style>
  <w:style w:type="table" w:customStyle="1" w:styleId="TableGrid312">
    <w:name w:val="Table Grid3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2">
    <w:name w:val="No List13112"/>
    <w:next w:val="NoList"/>
    <w:semiHidden/>
    <w:unhideWhenUsed/>
    <w:rsid w:val="00570ADF"/>
  </w:style>
  <w:style w:type="numbering" w:customStyle="1" w:styleId="NoList111112">
    <w:name w:val="No List111112"/>
    <w:next w:val="NoList"/>
    <w:semiHidden/>
    <w:rsid w:val="00570ADF"/>
  </w:style>
  <w:style w:type="table" w:customStyle="1" w:styleId="TableGrid1011">
    <w:name w:val="Table Grid10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2">
    <w:name w:val="No List121112"/>
    <w:next w:val="NoList"/>
    <w:semiHidden/>
    <w:rsid w:val="00570ADF"/>
  </w:style>
  <w:style w:type="numbering" w:customStyle="1" w:styleId="NoList22112">
    <w:name w:val="No List22112"/>
    <w:next w:val="NoList"/>
    <w:semiHidden/>
    <w:rsid w:val="00570ADF"/>
  </w:style>
  <w:style w:type="table" w:customStyle="1" w:styleId="TableStyle111">
    <w:name w:val="Table Style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29">
    <w:name w:val="No List29"/>
    <w:next w:val="NoList"/>
    <w:semiHidden/>
    <w:unhideWhenUsed/>
    <w:rsid w:val="00570ADF"/>
  </w:style>
  <w:style w:type="table" w:customStyle="1" w:styleId="TableGrid17">
    <w:name w:val="Table Grid17"/>
    <w:basedOn w:val="TableNormal"/>
    <w:next w:val="TableGrid"/>
    <w:rsid w:val="00570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semiHidden/>
    <w:unhideWhenUsed/>
    <w:rsid w:val="00570ADF"/>
  </w:style>
  <w:style w:type="table" w:customStyle="1" w:styleId="TableGrid25">
    <w:name w:val="Table Grid25"/>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semiHidden/>
    <w:unhideWhenUsed/>
    <w:rsid w:val="00570ADF"/>
  </w:style>
  <w:style w:type="numbering" w:customStyle="1" w:styleId="NoList210">
    <w:name w:val="No List210"/>
    <w:next w:val="NoList"/>
    <w:semiHidden/>
    <w:rsid w:val="00570ADF"/>
  </w:style>
  <w:style w:type="table" w:customStyle="1" w:styleId="TableGrid115">
    <w:name w:val="Table Grid115"/>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5">
    <w:name w:val="Table Contemporary5"/>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4">
    <w:name w:val="Table Grid1114"/>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8">
    <w:name w:val="No List38"/>
    <w:next w:val="NoList"/>
    <w:semiHidden/>
    <w:rsid w:val="00570ADF"/>
  </w:style>
  <w:style w:type="numbering" w:customStyle="1" w:styleId="NoList1116">
    <w:name w:val="No List1116"/>
    <w:next w:val="NoList"/>
    <w:semiHidden/>
    <w:rsid w:val="00570ADF"/>
  </w:style>
  <w:style w:type="table" w:customStyle="1" w:styleId="TableGrid123">
    <w:name w:val="Table Grid12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7">
    <w:name w:val="No List217"/>
    <w:next w:val="NoList"/>
    <w:semiHidden/>
    <w:rsid w:val="00570ADF"/>
  </w:style>
  <w:style w:type="table" w:customStyle="1" w:styleId="TableGrid214">
    <w:name w:val="Table Grid21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semiHidden/>
    <w:rsid w:val="00570ADF"/>
  </w:style>
  <w:style w:type="table" w:customStyle="1" w:styleId="TableGrid33">
    <w:name w:val="Table Grid3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semiHidden/>
    <w:rsid w:val="00570ADF"/>
  </w:style>
  <w:style w:type="table" w:customStyle="1" w:styleId="TableGrid43">
    <w:name w:val="Table Grid4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semiHidden/>
    <w:rsid w:val="00570ADF"/>
  </w:style>
  <w:style w:type="numbering" w:customStyle="1" w:styleId="NoList67">
    <w:name w:val="No List67"/>
    <w:next w:val="NoList"/>
    <w:semiHidden/>
    <w:rsid w:val="00570ADF"/>
  </w:style>
  <w:style w:type="table" w:customStyle="1" w:styleId="TableContemporary13">
    <w:name w:val="Table Contemporary13"/>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7">
    <w:name w:val="No List77"/>
    <w:next w:val="NoList"/>
    <w:semiHidden/>
    <w:rsid w:val="00570ADF"/>
  </w:style>
  <w:style w:type="table" w:customStyle="1" w:styleId="TableContemporary23">
    <w:name w:val="Table Contemporary23"/>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7">
    <w:name w:val="No List87"/>
    <w:next w:val="NoList"/>
    <w:semiHidden/>
    <w:rsid w:val="00570ADF"/>
  </w:style>
  <w:style w:type="numbering" w:customStyle="1" w:styleId="NoList127">
    <w:name w:val="No List127"/>
    <w:next w:val="NoList"/>
    <w:semiHidden/>
    <w:unhideWhenUsed/>
    <w:rsid w:val="00570ADF"/>
  </w:style>
  <w:style w:type="numbering" w:customStyle="1" w:styleId="NoList97">
    <w:name w:val="No List97"/>
    <w:next w:val="NoList"/>
    <w:semiHidden/>
    <w:unhideWhenUsed/>
    <w:rsid w:val="00570ADF"/>
  </w:style>
  <w:style w:type="table" w:customStyle="1" w:styleId="TableGrid54">
    <w:name w:val="Table Grid54"/>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semiHidden/>
    <w:unhideWhenUsed/>
    <w:rsid w:val="00570ADF"/>
  </w:style>
  <w:style w:type="numbering" w:customStyle="1" w:styleId="NoList226">
    <w:name w:val="No List226"/>
    <w:next w:val="NoList"/>
    <w:semiHidden/>
    <w:rsid w:val="00570ADF"/>
  </w:style>
  <w:style w:type="table" w:customStyle="1" w:styleId="TableGrid134">
    <w:name w:val="Table Grid134"/>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3">
    <w:name w:val="Table Grid1123"/>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6">
    <w:name w:val="No List326"/>
    <w:next w:val="NoList"/>
    <w:semiHidden/>
    <w:rsid w:val="00570ADF"/>
  </w:style>
  <w:style w:type="numbering" w:customStyle="1" w:styleId="NoList1126">
    <w:name w:val="No List1126"/>
    <w:next w:val="NoList"/>
    <w:semiHidden/>
    <w:rsid w:val="00570ADF"/>
  </w:style>
  <w:style w:type="numbering" w:customStyle="1" w:styleId="NoList2116">
    <w:name w:val="No List2116"/>
    <w:next w:val="NoList"/>
    <w:semiHidden/>
    <w:rsid w:val="00570ADF"/>
  </w:style>
  <w:style w:type="table" w:customStyle="1" w:styleId="TableGrid223">
    <w:name w:val="Table Grid223"/>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semiHidden/>
    <w:rsid w:val="00570ADF"/>
  </w:style>
  <w:style w:type="numbering" w:customStyle="1" w:styleId="NoList416">
    <w:name w:val="No List416"/>
    <w:next w:val="NoList"/>
    <w:semiHidden/>
    <w:rsid w:val="00570ADF"/>
  </w:style>
  <w:style w:type="numbering" w:customStyle="1" w:styleId="NoList516">
    <w:name w:val="No List516"/>
    <w:next w:val="NoList"/>
    <w:semiHidden/>
    <w:rsid w:val="00570ADF"/>
  </w:style>
  <w:style w:type="numbering" w:customStyle="1" w:styleId="NoList616">
    <w:name w:val="No List616"/>
    <w:next w:val="NoList"/>
    <w:semiHidden/>
    <w:rsid w:val="00570ADF"/>
  </w:style>
  <w:style w:type="numbering" w:customStyle="1" w:styleId="NoList716">
    <w:name w:val="No List716"/>
    <w:next w:val="NoList"/>
    <w:semiHidden/>
    <w:rsid w:val="00570ADF"/>
  </w:style>
  <w:style w:type="numbering" w:customStyle="1" w:styleId="NoList816">
    <w:name w:val="No List816"/>
    <w:next w:val="NoList"/>
    <w:semiHidden/>
    <w:rsid w:val="00570ADF"/>
  </w:style>
  <w:style w:type="numbering" w:customStyle="1" w:styleId="NoList1216">
    <w:name w:val="No List1216"/>
    <w:next w:val="NoList"/>
    <w:semiHidden/>
    <w:unhideWhenUsed/>
    <w:rsid w:val="00570ADF"/>
  </w:style>
  <w:style w:type="numbering" w:customStyle="1" w:styleId="NoList916">
    <w:name w:val="No List916"/>
    <w:next w:val="NoList"/>
    <w:semiHidden/>
    <w:unhideWhenUsed/>
    <w:rsid w:val="00570ADF"/>
  </w:style>
  <w:style w:type="numbering" w:customStyle="1" w:styleId="NoList106">
    <w:name w:val="No List106"/>
    <w:next w:val="NoList"/>
    <w:semiHidden/>
    <w:unhideWhenUsed/>
    <w:rsid w:val="00570ADF"/>
  </w:style>
  <w:style w:type="table" w:customStyle="1" w:styleId="TableGrid514">
    <w:name w:val="Table Grid514"/>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6">
    <w:name w:val="No List146"/>
    <w:next w:val="NoList"/>
    <w:semiHidden/>
    <w:rsid w:val="00570ADF"/>
  </w:style>
  <w:style w:type="table" w:customStyle="1" w:styleId="TableGrid64">
    <w:name w:val="Table Grid64"/>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4">
    <w:name w:val="No List154"/>
    <w:next w:val="NoList"/>
    <w:semiHidden/>
    <w:unhideWhenUsed/>
    <w:rsid w:val="00570ADF"/>
  </w:style>
  <w:style w:type="numbering" w:customStyle="1" w:styleId="NoList164">
    <w:name w:val="No List164"/>
    <w:next w:val="NoList"/>
    <w:semiHidden/>
    <w:unhideWhenUsed/>
    <w:rsid w:val="00570ADF"/>
  </w:style>
  <w:style w:type="numbering" w:customStyle="1" w:styleId="NoList1133">
    <w:name w:val="No List1133"/>
    <w:next w:val="NoList"/>
    <w:semiHidden/>
    <w:unhideWhenUsed/>
    <w:rsid w:val="00570ADF"/>
  </w:style>
  <w:style w:type="numbering" w:customStyle="1" w:styleId="NoList233">
    <w:name w:val="No List233"/>
    <w:next w:val="NoList"/>
    <w:semiHidden/>
    <w:rsid w:val="00570ADF"/>
  </w:style>
  <w:style w:type="numbering" w:customStyle="1" w:styleId="NoList333">
    <w:name w:val="No List333"/>
    <w:next w:val="NoList"/>
    <w:semiHidden/>
    <w:rsid w:val="00570ADF"/>
  </w:style>
  <w:style w:type="numbering" w:customStyle="1" w:styleId="NoList11114">
    <w:name w:val="No List11114"/>
    <w:next w:val="NoList"/>
    <w:semiHidden/>
    <w:rsid w:val="00570ADF"/>
  </w:style>
  <w:style w:type="numbering" w:customStyle="1" w:styleId="NoList2123">
    <w:name w:val="No List2123"/>
    <w:next w:val="NoList"/>
    <w:semiHidden/>
    <w:rsid w:val="00570ADF"/>
  </w:style>
  <w:style w:type="numbering" w:customStyle="1" w:styleId="NoList3123">
    <w:name w:val="No List3123"/>
    <w:next w:val="NoList"/>
    <w:semiHidden/>
    <w:rsid w:val="00570ADF"/>
  </w:style>
  <w:style w:type="numbering" w:customStyle="1" w:styleId="NoList423">
    <w:name w:val="No List423"/>
    <w:next w:val="NoList"/>
    <w:semiHidden/>
    <w:rsid w:val="00570ADF"/>
  </w:style>
  <w:style w:type="numbering" w:customStyle="1" w:styleId="NoList523">
    <w:name w:val="No List523"/>
    <w:next w:val="NoList"/>
    <w:semiHidden/>
    <w:rsid w:val="00570ADF"/>
  </w:style>
  <w:style w:type="numbering" w:customStyle="1" w:styleId="NoList623">
    <w:name w:val="No List623"/>
    <w:next w:val="NoList"/>
    <w:semiHidden/>
    <w:rsid w:val="00570ADF"/>
  </w:style>
  <w:style w:type="numbering" w:customStyle="1" w:styleId="NoList723">
    <w:name w:val="No List723"/>
    <w:next w:val="NoList"/>
    <w:semiHidden/>
    <w:rsid w:val="00570ADF"/>
  </w:style>
  <w:style w:type="numbering" w:customStyle="1" w:styleId="NoList823">
    <w:name w:val="No List823"/>
    <w:next w:val="NoList"/>
    <w:semiHidden/>
    <w:rsid w:val="00570ADF"/>
  </w:style>
  <w:style w:type="numbering" w:customStyle="1" w:styleId="NoList1223">
    <w:name w:val="No List1223"/>
    <w:next w:val="NoList"/>
    <w:semiHidden/>
    <w:unhideWhenUsed/>
    <w:rsid w:val="00570ADF"/>
  </w:style>
  <w:style w:type="numbering" w:customStyle="1" w:styleId="NoList923">
    <w:name w:val="No List923"/>
    <w:next w:val="NoList"/>
    <w:semiHidden/>
    <w:unhideWhenUsed/>
    <w:rsid w:val="00570ADF"/>
  </w:style>
  <w:style w:type="numbering" w:customStyle="1" w:styleId="NoList1314">
    <w:name w:val="No List1314"/>
    <w:next w:val="NoList"/>
    <w:semiHidden/>
    <w:unhideWhenUsed/>
    <w:rsid w:val="00570ADF"/>
  </w:style>
  <w:style w:type="numbering" w:customStyle="1" w:styleId="NoList2214">
    <w:name w:val="No List2214"/>
    <w:next w:val="NoList"/>
    <w:semiHidden/>
    <w:rsid w:val="00570ADF"/>
  </w:style>
  <w:style w:type="numbering" w:customStyle="1" w:styleId="NoList3214">
    <w:name w:val="No List3214"/>
    <w:next w:val="NoList"/>
    <w:semiHidden/>
    <w:rsid w:val="00570ADF"/>
  </w:style>
  <w:style w:type="numbering" w:customStyle="1" w:styleId="NoList11213">
    <w:name w:val="No List11213"/>
    <w:next w:val="NoList"/>
    <w:semiHidden/>
    <w:rsid w:val="00570ADF"/>
  </w:style>
  <w:style w:type="numbering" w:customStyle="1" w:styleId="NoList21114">
    <w:name w:val="No List21114"/>
    <w:next w:val="NoList"/>
    <w:semiHidden/>
    <w:rsid w:val="00570ADF"/>
  </w:style>
  <w:style w:type="numbering" w:customStyle="1" w:styleId="NoList31114">
    <w:name w:val="No List31114"/>
    <w:next w:val="NoList"/>
    <w:semiHidden/>
    <w:rsid w:val="00570ADF"/>
  </w:style>
  <w:style w:type="numbering" w:customStyle="1" w:styleId="NoList4114">
    <w:name w:val="No List4114"/>
    <w:next w:val="NoList"/>
    <w:semiHidden/>
    <w:rsid w:val="00570ADF"/>
  </w:style>
  <w:style w:type="numbering" w:customStyle="1" w:styleId="NoList5114">
    <w:name w:val="No List5114"/>
    <w:next w:val="NoList"/>
    <w:semiHidden/>
    <w:rsid w:val="00570ADF"/>
  </w:style>
  <w:style w:type="numbering" w:customStyle="1" w:styleId="NoList6114">
    <w:name w:val="No List6114"/>
    <w:next w:val="NoList"/>
    <w:semiHidden/>
    <w:rsid w:val="00570ADF"/>
  </w:style>
  <w:style w:type="numbering" w:customStyle="1" w:styleId="NoList7114">
    <w:name w:val="No List7114"/>
    <w:next w:val="NoList"/>
    <w:semiHidden/>
    <w:rsid w:val="00570ADF"/>
  </w:style>
  <w:style w:type="numbering" w:customStyle="1" w:styleId="NoList8114">
    <w:name w:val="No List8114"/>
    <w:next w:val="NoList"/>
    <w:semiHidden/>
    <w:rsid w:val="00570ADF"/>
  </w:style>
  <w:style w:type="numbering" w:customStyle="1" w:styleId="NoList12114">
    <w:name w:val="No List12114"/>
    <w:next w:val="NoList"/>
    <w:semiHidden/>
    <w:unhideWhenUsed/>
    <w:rsid w:val="00570ADF"/>
  </w:style>
  <w:style w:type="numbering" w:customStyle="1" w:styleId="NoList9114">
    <w:name w:val="No List9114"/>
    <w:next w:val="NoList"/>
    <w:semiHidden/>
    <w:unhideWhenUsed/>
    <w:rsid w:val="00570ADF"/>
  </w:style>
  <w:style w:type="numbering" w:customStyle="1" w:styleId="NoList1014">
    <w:name w:val="No List1014"/>
    <w:next w:val="NoList"/>
    <w:semiHidden/>
    <w:unhideWhenUsed/>
    <w:rsid w:val="00570ADF"/>
  </w:style>
  <w:style w:type="numbering" w:customStyle="1" w:styleId="NoList1414">
    <w:name w:val="No List1414"/>
    <w:next w:val="NoList"/>
    <w:semiHidden/>
    <w:rsid w:val="00570ADF"/>
  </w:style>
  <w:style w:type="numbering" w:customStyle="1" w:styleId="NoList173">
    <w:name w:val="No List173"/>
    <w:next w:val="NoList"/>
    <w:semiHidden/>
    <w:unhideWhenUsed/>
    <w:rsid w:val="00570ADF"/>
  </w:style>
  <w:style w:type="numbering" w:customStyle="1" w:styleId="NoList183">
    <w:name w:val="No List183"/>
    <w:next w:val="NoList"/>
    <w:semiHidden/>
    <w:unhideWhenUsed/>
    <w:rsid w:val="00570ADF"/>
  </w:style>
  <w:style w:type="numbering" w:customStyle="1" w:styleId="NoList1143">
    <w:name w:val="No List1143"/>
    <w:next w:val="NoList"/>
    <w:semiHidden/>
    <w:unhideWhenUsed/>
    <w:rsid w:val="00570ADF"/>
  </w:style>
  <w:style w:type="numbering" w:customStyle="1" w:styleId="NoList243">
    <w:name w:val="No List243"/>
    <w:next w:val="NoList"/>
    <w:semiHidden/>
    <w:rsid w:val="00570ADF"/>
  </w:style>
  <w:style w:type="numbering" w:customStyle="1" w:styleId="NoList343">
    <w:name w:val="No List343"/>
    <w:next w:val="NoList"/>
    <w:semiHidden/>
    <w:rsid w:val="00570ADF"/>
  </w:style>
  <w:style w:type="numbering" w:customStyle="1" w:styleId="NoList11123">
    <w:name w:val="No List11123"/>
    <w:next w:val="NoList"/>
    <w:semiHidden/>
    <w:rsid w:val="00570ADF"/>
  </w:style>
  <w:style w:type="numbering" w:customStyle="1" w:styleId="NoList2133">
    <w:name w:val="No List2133"/>
    <w:next w:val="NoList"/>
    <w:semiHidden/>
    <w:rsid w:val="00570ADF"/>
  </w:style>
  <w:style w:type="numbering" w:customStyle="1" w:styleId="NoList3133">
    <w:name w:val="No List3133"/>
    <w:next w:val="NoList"/>
    <w:semiHidden/>
    <w:rsid w:val="00570ADF"/>
  </w:style>
  <w:style w:type="numbering" w:customStyle="1" w:styleId="NoList433">
    <w:name w:val="No List433"/>
    <w:next w:val="NoList"/>
    <w:semiHidden/>
    <w:rsid w:val="00570ADF"/>
  </w:style>
  <w:style w:type="numbering" w:customStyle="1" w:styleId="NoList533">
    <w:name w:val="No List533"/>
    <w:next w:val="NoList"/>
    <w:semiHidden/>
    <w:rsid w:val="00570ADF"/>
  </w:style>
  <w:style w:type="numbering" w:customStyle="1" w:styleId="NoList633">
    <w:name w:val="No List633"/>
    <w:next w:val="NoList"/>
    <w:semiHidden/>
    <w:rsid w:val="00570ADF"/>
  </w:style>
  <w:style w:type="numbering" w:customStyle="1" w:styleId="NoList733">
    <w:name w:val="No List733"/>
    <w:next w:val="NoList"/>
    <w:semiHidden/>
    <w:rsid w:val="00570ADF"/>
  </w:style>
  <w:style w:type="numbering" w:customStyle="1" w:styleId="NoList833">
    <w:name w:val="No List833"/>
    <w:next w:val="NoList"/>
    <w:semiHidden/>
    <w:rsid w:val="00570ADF"/>
  </w:style>
  <w:style w:type="numbering" w:customStyle="1" w:styleId="NoList1233">
    <w:name w:val="No List1233"/>
    <w:next w:val="NoList"/>
    <w:semiHidden/>
    <w:unhideWhenUsed/>
    <w:rsid w:val="00570ADF"/>
  </w:style>
  <w:style w:type="numbering" w:customStyle="1" w:styleId="NoList933">
    <w:name w:val="No List933"/>
    <w:next w:val="NoList"/>
    <w:semiHidden/>
    <w:unhideWhenUsed/>
    <w:rsid w:val="00570ADF"/>
  </w:style>
  <w:style w:type="numbering" w:customStyle="1" w:styleId="NoList1323">
    <w:name w:val="No List1323"/>
    <w:next w:val="NoList"/>
    <w:semiHidden/>
    <w:unhideWhenUsed/>
    <w:rsid w:val="00570ADF"/>
  </w:style>
  <w:style w:type="numbering" w:customStyle="1" w:styleId="NoList2223">
    <w:name w:val="No List2223"/>
    <w:next w:val="NoList"/>
    <w:semiHidden/>
    <w:rsid w:val="00570ADF"/>
  </w:style>
  <w:style w:type="numbering" w:customStyle="1" w:styleId="NoList3223">
    <w:name w:val="No List3223"/>
    <w:next w:val="NoList"/>
    <w:semiHidden/>
    <w:rsid w:val="00570ADF"/>
  </w:style>
  <w:style w:type="numbering" w:customStyle="1" w:styleId="NoList11223">
    <w:name w:val="No List11223"/>
    <w:next w:val="NoList"/>
    <w:semiHidden/>
    <w:rsid w:val="00570ADF"/>
  </w:style>
  <w:style w:type="numbering" w:customStyle="1" w:styleId="NoList21123">
    <w:name w:val="No List21123"/>
    <w:next w:val="NoList"/>
    <w:semiHidden/>
    <w:rsid w:val="00570ADF"/>
  </w:style>
  <w:style w:type="numbering" w:customStyle="1" w:styleId="NoList31123">
    <w:name w:val="No List31123"/>
    <w:next w:val="NoList"/>
    <w:semiHidden/>
    <w:rsid w:val="00570ADF"/>
  </w:style>
  <w:style w:type="numbering" w:customStyle="1" w:styleId="NoList4123">
    <w:name w:val="No List4123"/>
    <w:next w:val="NoList"/>
    <w:semiHidden/>
    <w:rsid w:val="00570ADF"/>
  </w:style>
  <w:style w:type="numbering" w:customStyle="1" w:styleId="NoList5123">
    <w:name w:val="No List5123"/>
    <w:next w:val="NoList"/>
    <w:semiHidden/>
    <w:rsid w:val="00570ADF"/>
  </w:style>
  <w:style w:type="numbering" w:customStyle="1" w:styleId="NoList6123">
    <w:name w:val="No List6123"/>
    <w:next w:val="NoList"/>
    <w:semiHidden/>
    <w:rsid w:val="00570ADF"/>
  </w:style>
  <w:style w:type="numbering" w:customStyle="1" w:styleId="NoList7123">
    <w:name w:val="No List7123"/>
    <w:next w:val="NoList"/>
    <w:semiHidden/>
    <w:rsid w:val="00570ADF"/>
  </w:style>
  <w:style w:type="numbering" w:customStyle="1" w:styleId="NoList8123">
    <w:name w:val="No List8123"/>
    <w:next w:val="NoList"/>
    <w:semiHidden/>
    <w:rsid w:val="00570ADF"/>
  </w:style>
  <w:style w:type="numbering" w:customStyle="1" w:styleId="NoList12123">
    <w:name w:val="No List12123"/>
    <w:next w:val="NoList"/>
    <w:semiHidden/>
    <w:unhideWhenUsed/>
    <w:rsid w:val="00570ADF"/>
  </w:style>
  <w:style w:type="numbering" w:customStyle="1" w:styleId="NoList9123">
    <w:name w:val="No List9123"/>
    <w:next w:val="NoList"/>
    <w:semiHidden/>
    <w:unhideWhenUsed/>
    <w:rsid w:val="00570ADF"/>
  </w:style>
  <w:style w:type="numbering" w:customStyle="1" w:styleId="NoList1023">
    <w:name w:val="No List1023"/>
    <w:next w:val="NoList"/>
    <w:semiHidden/>
    <w:unhideWhenUsed/>
    <w:rsid w:val="00570ADF"/>
  </w:style>
  <w:style w:type="numbering" w:customStyle="1" w:styleId="NoList1423">
    <w:name w:val="No List1423"/>
    <w:next w:val="NoList"/>
    <w:semiHidden/>
    <w:rsid w:val="00570ADF"/>
  </w:style>
  <w:style w:type="numbering" w:customStyle="1" w:styleId="NoList193">
    <w:name w:val="No List193"/>
    <w:next w:val="NoList"/>
    <w:semiHidden/>
    <w:unhideWhenUsed/>
    <w:rsid w:val="00570ADF"/>
  </w:style>
  <w:style w:type="numbering" w:customStyle="1" w:styleId="NoList1103">
    <w:name w:val="No List1103"/>
    <w:next w:val="NoList"/>
    <w:semiHidden/>
    <w:unhideWhenUsed/>
    <w:rsid w:val="00570ADF"/>
  </w:style>
  <w:style w:type="numbering" w:customStyle="1" w:styleId="NoList1153">
    <w:name w:val="No List1153"/>
    <w:next w:val="NoList"/>
    <w:semiHidden/>
    <w:unhideWhenUsed/>
    <w:rsid w:val="00570ADF"/>
  </w:style>
  <w:style w:type="numbering" w:customStyle="1" w:styleId="NoList253">
    <w:name w:val="No List253"/>
    <w:next w:val="NoList"/>
    <w:semiHidden/>
    <w:rsid w:val="00570ADF"/>
  </w:style>
  <w:style w:type="numbering" w:customStyle="1" w:styleId="NoList353">
    <w:name w:val="No List353"/>
    <w:next w:val="NoList"/>
    <w:semiHidden/>
    <w:rsid w:val="00570ADF"/>
  </w:style>
  <w:style w:type="numbering" w:customStyle="1" w:styleId="NoList11133">
    <w:name w:val="No List11133"/>
    <w:next w:val="NoList"/>
    <w:semiHidden/>
    <w:rsid w:val="00570ADF"/>
  </w:style>
  <w:style w:type="numbering" w:customStyle="1" w:styleId="NoList2143">
    <w:name w:val="No List2143"/>
    <w:next w:val="NoList"/>
    <w:semiHidden/>
    <w:rsid w:val="00570ADF"/>
  </w:style>
  <w:style w:type="numbering" w:customStyle="1" w:styleId="NoList3143">
    <w:name w:val="No List3143"/>
    <w:next w:val="NoList"/>
    <w:semiHidden/>
    <w:rsid w:val="00570ADF"/>
  </w:style>
  <w:style w:type="numbering" w:customStyle="1" w:styleId="NoList443">
    <w:name w:val="No List443"/>
    <w:next w:val="NoList"/>
    <w:semiHidden/>
    <w:rsid w:val="00570ADF"/>
  </w:style>
  <w:style w:type="numbering" w:customStyle="1" w:styleId="NoList543">
    <w:name w:val="No List543"/>
    <w:next w:val="NoList"/>
    <w:semiHidden/>
    <w:rsid w:val="00570ADF"/>
  </w:style>
  <w:style w:type="numbering" w:customStyle="1" w:styleId="NoList643">
    <w:name w:val="No List643"/>
    <w:next w:val="NoList"/>
    <w:semiHidden/>
    <w:rsid w:val="00570ADF"/>
  </w:style>
  <w:style w:type="numbering" w:customStyle="1" w:styleId="NoList743">
    <w:name w:val="No List743"/>
    <w:next w:val="NoList"/>
    <w:semiHidden/>
    <w:rsid w:val="00570ADF"/>
  </w:style>
  <w:style w:type="numbering" w:customStyle="1" w:styleId="NoList843">
    <w:name w:val="No List843"/>
    <w:next w:val="NoList"/>
    <w:semiHidden/>
    <w:rsid w:val="00570ADF"/>
  </w:style>
  <w:style w:type="numbering" w:customStyle="1" w:styleId="NoList1243">
    <w:name w:val="No List1243"/>
    <w:next w:val="NoList"/>
    <w:semiHidden/>
    <w:unhideWhenUsed/>
    <w:rsid w:val="00570ADF"/>
  </w:style>
  <w:style w:type="numbering" w:customStyle="1" w:styleId="NoList943">
    <w:name w:val="No List943"/>
    <w:next w:val="NoList"/>
    <w:semiHidden/>
    <w:unhideWhenUsed/>
    <w:rsid w:val="00570ADF"/>
  </w:style>
  <w:style w:type="numbering" w:customStyle="1" w:styleId="NoList1333">
    <w:name w:val="No List1333"/>
    <w:next w:val="NoList"/>
    <w:semiHidden/>
    <w:unhideWhenUsed/>
    <w:rsid w:val="00570ADF"/>
  </w:style>
  <w:style w:type="numbering" w:customStyle="1" w:styleId="NoList2233">
    <w:name w:val="No List2233"/>
    <w:next w:val="NoList"/>
    <w:semiHidden/>
    <w:rsid w:val="00570ADF"/>
  </w:style>
  <w:style w:type="numbering" w:customStyle="1" w:styleId="NoList3233">
    <w:name w:val="No List3233"/>
    <w:next w:val="NoList"/>
    <w:semiHidden/>
    <w:rsid w:val="00570ADF"/>
  </w:style>
  <w:style w:type="numbering" w:customStyle="1" w:styleId="NoList11233">
    <w:name w:val="No List11233"/>
    <w:next w:val="NoList"/>
    <w:semiHidden/>
    <w:rsid w:val="00570ADF"/>
  </w:style>
  <w:style w:type="numbering" w:customStyle="1" w:styleId="NoList21133">
    <w:name w:val="No List21133"/>
    <w:next w:val="NoList"/>
    <w:semiHidden/>
    <w:rsid w:val="00570ADF"/>
  </w:style>
  <w:style w:type="numbering" w:customStyle="1" w:styleId="NoList31133">
    <w:name w:val="No List31133"/>
    <w:next w:val="NoList"/>
    <w:semiHidden/>
    <w:rsid w:val="00570ADF"/>
  </w:style>
  <w:style w:type="numbering" w:customStyle="1" w:styleId="NoList4133">
    <w:name w:val="No List4133"/>
    <w:next w:val="NoList"/>
    <w:semiHidden/>
    <w:rsid w:val="00570ADF"/>
  </w:style>
  <w:style w:type="numbering" w:customStyle="1" w:styleId="NoList5133">
    <w:name w:val="No List5133"/>
    <w:next w:val="NoList"/>
    <w:semiHidden/>
    <w:rsid w:val="00570ADF"/>
  </w:style>
  <w:style w:type="numbering" w:customStyle="1" w:styleId="NoList6133">
    <w:name w:val="No List6133"/>
    <w:next w:val="NoList"/>
    <w:semiHidden/>
    <w:rsid w:val="00570ADF"/>
  </w:style>
  <w:style w:type="numbering" w:customStyle="1" w:styleId="NoList7133">
    <w:name w:val="No List7133"/>
    <w:next w:val="NoList"/>
    <w:semiHidden/>
    <w:rsid w:val="00570ADF"/>
  </w:style>
  <w:style w:type="numbering" w:customStyle="1" w:styleId="NoList8133">
    <w:name w:val="No List8133"/>
    <w:next w:val="NoList"/>
    <w:semiHidden/>
    <w:rsid w:val="00570ADF"/>
  </w:style>
  <w:style w:type="numbering" w:customStyle="1" w:styleId="NoList12133">
    <w:name w:val="No List12133"/>
    <w:next w:val="NoList"/>
    <w:semiHidden/>
    <w:unhideWhenUsed/>
    <w:rsid w:val="00570ADF"/>
  </w:style>
  <w:style w:type="numbering" w:customStyle="1" w:styleId="NoList9133">
    <w:name w:val="No List9133"/>
    <w:next w:val="NoList"/>
    <w:semiHidden/>
    <w:unhideWhenUsed/>
    <w:rsid w:val="00570ADF"/>
  </w:style>
  <w:style w:type="numbering" w:customStyle="1" w:styleId="NoList1033">
    <w:name w:val="No List1033"/>
    <w:next w:val="NoList"/>
    <w:semiHidden/>
    <w:unhideWhenUsed/>
    <w:rsid w:val="00570ADF"/>
  </w:style>
  <w:style w:type="numbering" w:customStyle="1" w:styleId="NoList1433">
    <w:name w:val="No List1433"/>
    <w:next w:val="NoList"/>
    <w:semiHidden/>
    <w:rsid w:val="00570ADF"/>
  </w:style>
  <w:style w:type="table" w:customStyle="1" w:styleId="TableContemporary33">
    <w:name w:val="Table Contemporary33"/>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3">
    <w:name w:val="Table Style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42">
    <w:name w:val="Table Normal42"/>
    <w:next w:val="TableNormal"/>
    <w:semiHidden/>
    <w:unhideWhenUsed/>
    <w:rsid w:val="00570ADF"/>
    <w:pPr>
      <w:jc w:val="both"/>
    </w:pPr>
    <w:rPr>
      <w:rFonts w:ascii="Times New Roman" w:hAnsi="Times New Roman" w:cs="Times New Roman"/>
    </w:rPr>
    <w:tblPr>
      <w:tblInd w:w="0" w:type="dxa"/>
      <w:tblCellMar>
        <w:top w:w="0" w:type="dxa"/>
        <w:left w:w="108" w:type="dxa"/>
        <w:bottom w:w="0" w:type="dxa"/>
        <w:right w:w="108" w:type="dxa"/>
      </w:tblCellMar>
    </w:tblPr>
  </w:style>
  <w:style w:type="table" w:customStyle="1" w:styleId="TableGrid313">
    <w:name w:val="Table Grid3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3">
    <w:name w:val="No List13113"/>
    <w:next w:val="NoList"/>
    <w:semiHidden/>
    <w:unhideWhenUsed/>
    <w:rsid w:val="00570ADF"/>
  </w:style>
  <w:style w:type="numbering" w:customStyle="1" w:styleId="NoList111113">
    <w:name w:val="No List111113"/>
    <w:next w:val="NoList"/>
    <w:semiHidden/>
    <w:rsid w:val="00570ADF"/>
  </w:style>
  <w:style w:type="table" w:customStyle="1" w:styleId="TableGrid1012">
    <w:name w:val="Table Grid101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3">
    <w:name w:val="No List121113"/>
    <w:next w:val="NoList"/>
    <w:semiHidden/>
    <w:rsid w:val="00570ADF"/>
  </w:style>
  <w:style w:type="numbering" w:customStyle="1" w:styleId="NoList22113">
    <w:name w:val="No List22113"/>
    <w:next w:val="NoList"/>
    <w:semiHidden/>
    <w:rsid w:val="00570ADF"/>
  </w:style>
  <w:style w:type="table" w:customStyle="1" w:styleId="TableStyle112">
    <w:name w:val="Table Style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30">
    <w:name w:val="No List30"/>
    <w:next w:val="NoList"/>
    <w:semiHidden/>
    <w:unhideWhenUsed/>
    <w:rsid w:val="00570ADF"/>
  </w:style>
  <w:style w:type="table" w:customStyle="1" w:styleId="TableGrid19">
    <w:name w:val="Table Grid19"/>
    <w:basedOn w:val="TableNormal"/>
    <w:next w:val="TableGrid"/>
    <w:rsid w:val="00570A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semiHidden/>
    <w:unhideWhenUsed/>
    <w:rsid w:val="00570ADF"/>
  </w:style>
  <w:style w:type="table" w:customStyle="1" w:styleId="TableGrid26">
    <w:name w:val="Table Grid26"/>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semiHidden/>
    <w:unhideWhenUsed/>
    <w:rsid w:val="00570ADF"/>
  </w:style>
  <w:style w:type="numbering" w:customStyle="1" w:styleId="NoList218">
    <w:name w:val="No List218"/>
    <w:next w:val="NoList"/>
    <w:semiHidden/>
    <w:rsid w:val="00570ADF"/>
  </w:style>
  <w:style w:type="table" w:customStyle="1" w:styleId="TableGrid116">
    <w:name w:val="Table Grid116"/>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6">
    <w:name w:val="Table Contemporary6"/>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15">
    <w:name w:val="Table Grid1115"/>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9">
    <w:name w:val="No List39"/>
    <w:next w:val="NoList"/>
    <w:semiHidden/>
    <w:rsid w:val="00570ADF"/>
  </w:style>
  <w:style w:type="numbering" w:customStyle="1" w:styleId="NoList1118">
    <w:name w:val="No List1118"/>
    <w:next w:val="NoList"/>
    <w:semiHidden/>
    <w:rsid w:val="00570ADF"/>
  </w:style>
  <w:style w:type="table" w:customStyle="1" w:styleId="TableGrid124">
    <w:name w:val="Table Grid12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4">
    <w:name w:val="Table List 44"/>
    <w:basedOn w:val="TableNormal"/>
    <w:next w:val="TableList4"/>
    <w:rsid w:val="00570ADF"/>
    <w:pPr>
      <w:widowControl w:val="0"/>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219">
    <w:name w:val="No List219"/>
    <w:next w:val="NoList"/>
    <w:semiHidden/>
    <w:rsid w:val="00570ADF"/>
  </w:style>
  <w:style w:type="table" w:customStyle="1" w:styleId="TableGrid215">
    <w:name w:val="Table Grid215"/>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semiHidden/>
    <w:rsid w:val="00570ADF"/>
  </w:style>
  <w:style w:type="table" w:customStyle="1" w:styleId="TableGrid34">
    <w:name w:val="Table Grid3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semiHidden/>
    <w:rsid w:val="00570ADF"/>
  </w:style>
  <w:style w:type="table" w:customStyle="1" w:styleId="TableGrid44">
    <w:name w:val="Table Grid4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semiHidden/>
    <w:rsid w:val="00570ADF"/>
  </w:style>
  <w:style w:type="numbering" w:customStyle="1" w:styleId="NoList68">
    <w:name w:val="No List68"/>
    <w:next w:val="NoList"/>
    <w:semiHidden/>
    <w:rsid w:val="00570ADF"/>
  </w:style>
  <w:style w:type="table" w:customStyle="1" w:styleId="TableContemporary14">
    <w:name w:val="Table Contemporary14"/>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78">
    <w:name w:val="No List78"/>
    <w:next w:val="NoList"/>
    <w:semiHidden/>
    <w:rsid w:val="00570ADF"/>
  </w:style>
  <w:style w:type="table" w:customStyle="1" w:styleId="TableContemporary24">
    <w:name w:val="Table Contemporary24"/>
    <w:basedOn w:val="TableNormal"/>
    <w:next w:val="TableContemporary"/>
    <w:rsid w:val="00570ADF"/>
    <w:pPr>
      <w:widowControl w:val="0"/>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rsid w:val="00570ADF"/>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88">
    <w:name w:val="No List88"/>
    <w:next w:val="NoList"/>
    <w:semiHidden/>
    <w:rsid w:val="00570ADF"/>
  </w:style>
  <w:style w:type="numbering" w:customStyle="1" w:styleId="NoList129">
    <w:name w:val="No List129"/>
    <w:next w:val="NoList"/>
    <w:semiHidden/>
    <w:unhideWhenUsed/>
    <w:rsid w:val="00570ADF"/>
  </w:style>
  <w:style w:type="numbering" w:customStyle="1" w:styleId="NoList98">
    <w:name w:val="No List98"/>
    <w:next w:val="NoList"/>
    <w:semiHidden/>
    <w:unhideWhenUsed/>
    <w:rsid w:val="00570ADF"/>
  </w:style>
  <w:style w:type="table" w:customStyle="1" w:styleId="TableGrid55">
    <w:name w:val="Table Grid55"/>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semiHidden/>
    <w:unhideWhenUsed/>
    <w:rsid w:val="00570ADF"/>
  </w:style>
  <w:style w:type="numbering" w:customStyle="1" w:styleId="NoList227">
    <w:name w:val="No List227"/>
    <w:next w:val="NoList"/>
    <w:semiHidden/>
    <w:rsid w:val="00570ADF"/>
  </w:style>
  <w:style w:type="table" w:customStyle="1" w:styleId="TableGrid135">
    <w:name w:val="Table Grid135"/>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4">
    <w:name w:val="Table Grid1124"/>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7">
    <w:name w:val="No List327"/>
    <w:next w:val="NoList"/>
    <w:semiHidden/>
    <w:rsid w:val="00570ADF"/>
  </w:style>
  <w:style w:type="numbering" w:customStyle="1" w:styleId="NoList1127">
    <w:name w:val="No List1127"/>
    <w:next w:val="NoList"/>
    <w:semiHidden/>
    <w:rsid w:val="00570ADF"/>
  </w:style>
  <w:style w:type="numbering" w:customStyle="1" w:styleId="NoList2117">
    <w:name w:val="No List2117"/>
    <w:next w:val="NoList"/>
    <w:semiHidden/>
    <w:rsid w:val="00570ADF"/>
  </w:style>
  <w:style w:type="table" w:customStyle="1" w:styleId="TableGrid224">
    <w:name w:val="Table Grid224"/>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7">
    <w:name w:val="No List3117"/>
    <w:next w:val="NoList"/>
    <w:semiHidden/>
    <w:rsid w:val="00570ADF"/>
  </w:style>
  <w:style w:type="numbering" w:customStyle="1" w:styleId="NoList417">
    <w:name w:val="No List417"/>
    <w:next w:val="NoList"/>
    <w:semiHidden/>
    <w:rsid w:val="00570ADF"/>
  </w:style>
  <w:style w:type="numbering" w:customStyle="1" w:styleId="NoList517">
    <w:name w:val="No List517"/>
    <w:next w:val="NoList"/>
    <w:semiHidden/>
    <w:rsid w:val="00570ADF"/>
  </w:style>
  <w:style w:type="numbering" w:customStyle="1" w:styleId="NoList617">
    <w:name w:val="No List617"/>
    <w:next w:val="NoList"/>
    <w:semiHidden/>
    <w:rsid w:val="00570ADF"/>
  </w:style>
  <w:style w:type="numbering" w:customStyle="1" w:styleId="NoList717">
    <w:name w:val="No List717"/>
    <w:next w:val="NoList"/>
    <w:semiHidden/>
    <w:rsid w:val="00570ADF"/>
  </w:style>
  <w:style w:type="numbering" w:customStyle="1" w:styleId="NoList817">
    <w:name w:val="No List817"/>
    <w:next w:val="NoList"/>
    <w:semiHidden/>
    <w:rsid w:val="00570ADF"/>
  </w:style>
  <w:style w:type="numbering" w:customStyle="1" w:styleId="NoList1217">
    <w:name w:val="No List1217"/>
    <w:next w:val="NoList"/>
    <w:semiHidden/>
    <w:unhideWhenUsed/>
    <w:rsid w:val="00570ADF"/>
  </w:style>
  <w:style w:type="numbering" w:customStyle="1" w:styleId="NoList917">
    <w:name w:val="No List917"/>
    <w:next w:val="NoList"/>
    <w:semiHidden/>
    <w:unhideWhenUsed/>
    <w:rsid w:val="00570ADF"/>
  </w:style>
  <w:style w:type="numbering" w:customStyle="1" w:styleId="NoList107">
    <w:name w:val="No List107"/>
    <w:next w:val="NoList"/>
    <w:semiHidden/>
    <w:unhideWhenUsed/>
    <w:rsid w:val="00570ADF"/>
  </w:style>
  <w:style w:type="table" w:customStyle="1" w:styleId="TableGrid515">
    <w:name w:val="Table Grid515"/>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47">
    <w:name w:val="No List147"/>
    <w:next w:val="NoList"/>
    <w:semiHidden/>
    <w:rsid w:val="00570ADF"/>
  </w:style>
  <w:style w:type="table" w:customStyle="1" w:styleId="TableGrid65">
    <w:name w:val="Table Grid65"/>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5">
    <w:name w:val="No List155"/>
    <w:next w:val="NoList"/>
    <w:semiHidden/>
    <w:unhideWhenUsed/>
    <w:rsid w:val="00570ADF"/>
  </w:style>
  <w:style w:type="numbering" w:customStyle="1" w:styleId="NoList165">
    <w:name w:val="No List165"/>
    <w:next w:val="NoList"/>
    <w:semiHidden/>
    <w:unhideWhenUsed/>
    <w:rsid w:val="00570ADF"/>
  </w:style>
  <w:style w:type="numbering" w:customStyle="1" w:styleId="NoList1134">
    <w:name w:val="No List1134"/>
    <w:next w:val="NoList"/>
    <w:semiHidden/>
    <w:unhideWhenUsed/>
    <w:rsid w:val="00570ADF"/>
  </w:style>
  <w:style w:type="numbering" w:customStyle="1" w:styleId="NoList234">
    <w:name w:val="No List234"/>
    <w:next w:val="NoList"/>
    <w:semiHidden/>
    <w:rsid w:val="00570ADF"/>
  </w:style>
  <w:style w:type="numbering" w:customStyle="1" w:styleId="NoList334">
    <w:name w:val="No List334"/>
    <w:next w:val="NoList"/>
    <w:semiHidden/>
    <w:rsid w:val="00570ADF"/>
  </w:style>
  <w:style w:type="numbering" w:customStyle="1" w:styleId="NoList11115">
    <w:name w:val="No List11115"/>
    <w:next w:val="NoList"/>
    <w:semiHidden/>
    <w:rsid w:val="00570ADF"/>
  </w:style>
  <w:style w:type="numbering" w:customStyle="1" w:styleId="NoList2124">
    <w:name w:val="No List2124"/>
    <w:next w:val="NoList"/>
    <w:semiHidden/>
    <w:rsid w:val="00570ADF"/>
  </w:style>
  <w:style w:type="numbering" w:customStyle="1" w:styleId="NoList3124">
    <w:name w:val="No List3124"/>
    <w:next w:val="NoList"/>
    <w:semiHidden/>
    <w:rsid w:val="00570ADF"/>
  </w:style>
  <w:style w:type="numbering" w:customStyle="1" w:styleId="NoList424">
    <w:name w:val="No List424"/>
    <w:next w:val="NoList"/>
    <w:semiHidden/>
    <w:rsid w:val="00570ADF"/>
  </w:style>
  <w:style w:type="numbering" w:customStyle="1" w:styleId="NoList524">
    <w:name w:val="No List524"/>
    <w:next w:val="NoList"/>
    <w:semiHidden/>
    <w:rsid w:val="00570ADF"/>
  </w:style>
  <w:style w:type="numbering" w:customStyle="1" w:styleId="NoList624">
    <w:name w:val="No List624"/>
    <w:next w:val="NoList"/>
    <w:semiHidden/>
    <w:rsid w:val="00570ADF"/>
  </w:style>
  <w:style w:type="numbering" w:customStyle="1" w:styleId="NoList724">
    <w:name w:val="No List724"/>
    <w:next w:val="NoList"/>
    <w:semiHidden/>
    <w:rsid w:val="00570ADF"/>
  </w:style>
  <w:style w:type="numbering" w:customStyle="1" w:styleId="NoList824">
    <w:name w:val="No List824"/>
    <w:next w:val="NoList"/>
    <w:semiHidden/>
    <w:rsid w:val="00570ADF"/>
  </w:style>
  <w:style w:type="numbering" w:customStyle="1" w:styleId="NoList1224">
    <w:name w:val="No List1224"/>
    <w:next w:val="NoList"/>
    <w:semiHidden/>
    <w:unhideWhenUsed/>
    <w:rsid w:val="00570ADF"/>
  </w:style>
  <w:style w:type="numbering" w:customStyle="1" w:styleId="NoList924">
    <w:name w:val="No List924"/>
    <w:next w:val="NoList"/>
    <w:semiHidden/>
    <w:unhideWhenUsed/>
    <w:rsid w:val="00570ADF"/>
  </w:style>
  <w:style w:type="numbering" w:customStyle="1" w:styleId="NoList1315">
    <w:name w:val="No List1315"/>
    <w:next w:val="NoList"/>
    <w:semiHidden/>
    <w:unhideWhenUsed/>
    <w:rsid w:val="00570ADF"/>
  </w:style>
  <w:style w:type="numbering" w:customStyle="1" w:styleId="NoList2215">
    <w:name w:val="No List2215"/>
    <w:next w:val="NoList"/>
    <w:semiHidden/>
    <w:rsid w:val="00570ADF"/>
  </w:style>
  <w:style w:type="numbering" w:customStyle="1" w:styleId="NoList3215">
    <w:name w:val="No List3215"/>
    <w:next w:val="NoList"/>
    <w:semiHidden/>
    <w:rsid w:val="00570ADF"/>
  </w:style>
  <w:style w:type="numbering" w:customStyle="1" w:styleId="NoList11214">
    <w:name w:val="No List11214"/>
    <w:next w:val="NoList"/>
    <w:semiHidden/>
    <w:rsid w:val="00570ADF"/>
  </w:style>
  <w:style w:type="numbering" w:customStyle="1" w:styleId="NoList21115">
    <w:name w:val="No List21115"/>
    <w:next w:val="NoList"/>
    <w:semiHidden/>
    <w:rsid w:val="00570ADF"/>
  </w:style>
  <w:style w:type="numbering" w:customStyle="1" w:styleId="NoList31115">
    <w:name w:val="No List31115"/>
    <w:next w:val="NoList"/>
    <w:semiHidden/>
    <w:rsid w:val="00570ADF"/>
  </w:style>
  <w:style w:type="numbering" w:customStyle="1" w:styleId="NoList4115">
    <w:name w:val="No List4115"/>
    <w:next w:val="NoList"/>
    <w:semiHidden/>
    <w:rsid w:val="00570ADF"/>
  </w:style>
  <w:style w:type="numbering" w:customStyle="1" w:styleId="NoList5115">
    <w:name w:val="No List5115"/>
    <w:next w:val="NoList"/>
    <w:semiHidden/>
    <w:rsid w:val="00570ADF"/>
  </w:style>
  <w:style w:type="numbering" w:customStyle="1" w:styleId="NoList6115">
    <w:name w:val="No List6115"/>
    <w:next w:val="NoList"/>
    <w:semiHidden/>
    <w:rsid w:val="00570ADF"/>
  </w:style>
  <w:style w:type="numbering" w:customStyle="1" w:styleId="NoList7115">
    <w:name w:val="No List7115"/>
    <w:next w:val="NoList"/>
    <w:semiHidden/>
    <w:rsid w:val="00570ADF"/>
  </w:style>
  <w:style w:type="numbering" w:customStyle="1" w:styleId="NoList8115">
    <w:name w:val="No List8115"/>
    <w:next w:val="NoList"/>
    <w:semiHidden/>
    <w:rsid w:val="00570ADF"/>
  </w:style>
  <w:style w:type="numbering" w:customStyle="1" w:styleId="NoList12115">
    <w:name w:val="No List12115"/>
    <w:next w:val="NoList"/>
    <w:semiHidden/>
    <w:unhideWhenUsed/>
    <w:rsid w:val="00570ADF"/>
  </w:style>
  <w:style w:type="numbering" w:customStyle="1" w:styleId="NoList9115">
    <w:name w:val="No List9115"/>
    <w:next w:val="NoList"/>
    <w:semiHidden/>
    <w:unhideWhenUsed/>
    <w:rsid w:val="00570ADF"/>
  </w:style>
  <w:style w:type="numbering" w:customStyle="1" w:styleId="NoList1015">
    <w:name w:val="No List1015"/>
    <w:next w:val="NoList"/>
    <w:semiHidden/>
    <w:unhideWhenUsed/>
    <w:rsid w:val="00570ADF"/>
  </w:style>
  <w:style w:type="numbering" w:customStyle="1" w:styleId="NoList1415">
    <w:name w:val="No List1415"/>
    <w:next w:val="NoList"/>
    <w:semiHidden/>
    <w:rsid w:val="00570ADF"/>
  </w:style>
  <w:style w:type="numbering" w:customStyle="1" w:styleId="NoList174">
    <w:name w:val="No List174"/>
    <w:next w:val="NoList"/>
    <w:semiHidden/>
    <w:unhideWhenUsed/>
    <w:rsid w:val="00570ADF"/>
  </w:style>
  <w:style w:type="numbering" w:customStyle="1" w:styleId="NoList184">
    <w:name w:val="No List184"/>
    <w:next w:val="NoList"/>
    <w:semiHidden/>
    <w:unhideWhenUsed/>
    <w:rsid w:val="00570ADF"/>
  </w:style>
  <w:style w:type="numbering" w:customStyle="1" w:styleId="NoList1144">
    <w:name w:val="No List1144"/>
    <w:next w:val="NoList"/>
    <w:semiHidden/>
    <w:unhideWhenUsed/>
    <w:rsid w:val="00570ADF"/>
  </w:style>
  <w:style w:type="numbering" w:customStyle="1" w:styleId="NoList244">
    <w:name w:val="No List244"/>
    <w:next w:val="NoList"/>
    <w:semiHidden/>
    <w:rsid w:val="00570ADF"/>
  </w:style>
  <w:style w:type="numbering" w:customStyle="1" w:styleId="NoList344">
    <w:name w:val="No List344"/>
    <w:next w:val="NoList"/>
    <w:semiHidden/>
    <w:rsid w:val="00570ADF"/>
  </w:style>
  <w:style w:type="numbering" w:customStyle="1" w:styleId="NoList11124">
    <w:name w:val="No List11124"/>
    <w:next w:val="NoList"/>
    <w:semiHidden/>
    <w:rsid w:val="00570ADF"/>
  </w:style>
  <w:style w:type="numbering" w:customStyle="1" w:styleId="NoList2134">
    <w:name w:val="No List2134"/>
    <w:next w:val="NoList"/>
    <w:semiHidden/>
    <w:rsid w:val="00570ADF"/>
  </w:style>
  <w:style w:type="numbering" w:customStyle="1" w:styleId="NoList3134">
    <w:name w:val="No List3134"/>
    <w:next w:val="NoList"/>
    <w:semiHidden/>
    <w:rsid w:val="00570ADF"/>
  </w:style>
  <w:style w:type="numbering" w:customStyle="1" w:styleId="NoList434">
    <w:name w:val="No List434"/>
    <w:next w:val="NoList"/>
    <w:semiHidden/>
    <w:rsid w:val="00570ADF"/>
  </w:style>
  <w:style w:type="numbering" w:customStyle="1" w:styleId="NoList534">
    <w:name w:val="No List534"/>
    <w:next w:val="NoList"/>
    <w:semiHidden/>
    <w:rsid w:val="00570ADF"/>
  </w:style>
  <w:style w:type="numbering" w:customStyle="1" w:styleId="NoList634">
    <w:name w:val="No List634"/>
    <w:next w:val="NoList"/>
    <w:semiHidden/>
    <w:rsid w:val="00570ADF"/>
  </w:style>
  <w:style w:type="numbering" w:customStyle="1" w:styleId="NoList734">
    <w:name w:val="No List734"/>
    <w:next w:val="NoList"/>
    <w:semiHidden/>
    <w:rsid w:val="00570ADF"/>
  </w:style>
  <w:style w:type="numbering" w:customStyle="1" w:styleId="NoList834">
    <w:name w:val="No List834"/>
    <w:next w:val="NoList"/>
    <w:semiHidden/>
    <w:rsid w:val="00570ADF"/>
  </w:style>
  <w:style w:type="numbering" w:customStyle="1" w:styleId="NoList1234">
    <w:name w:val="No List1234"/>
    <w:next w:val="NoList"/>
    <w:semiHidden/>
    <w:unhideWhenUsed/>
    <w:rsid w:val="00570ADF"/>
  </w:style>
  <w:style w:type="numbering" w:customStyle="1" w:styleId="NoList934">
    <w:name w:val="No List934"/>
    <w:next w:val="NoList"/>
    <w:semiHidden/>
    <w:unhideWhenUsed/>
    <w:rsid w:val="00570ADF"/>
  </w:style>
  <w:style w:type="numbering" w:customStyle="1" w:styleId="NoList1324">
    <w:name w:val="No List1324"/>
    <w:next w:val="NoList"/>
    <w:semiHidden/>
    <w:unhideWhenUsed/>
    <w:rsid w:val="00570ADF"/>
  </w:style>
  <w:style w:type="numbering" w:customStyle="1" w:styleId="NoList2224">
    <w:name w:val="No List2224"/>
    <w:next w:val="NoList"/>
    <w:semiHidden/>
    <w:rsid w:val="00570ADF"/>
  </w:style>
  <w:style w:type="numbering" w:customStyle="1" w:styleId="NoList3224">
    <w:name w:val="No List3224"/>
    <w:next w:val="NoList"/>
    <w:semiHidden/>
    <w:rsid w:val="00570ADF"/>
  </w:style>
  <w:style w:type="numbering" w:customStyle="1" w:styleId="NoList11224">
    <w:name w:val="No List11224"/>
    <w:next w:val="NoList"/>
    <w:semiHidden/>
    <w:rsid w:val="00570ADF"/>
  </w:style>
  <w:style w:type="numbering" w:customStyle="1" w:styleId="NoList21124">
    <w:name w:val="No List21124"/>
    <w:next w:val="NoList"/>
    <w:semiHidden/>
    <w:rsid w:val="00570ADF"/>
  </w:style>
  <w:style w:type="numbering" w:customStyle="1" w:styleId="NoList31124">
    <w:name w:val="No List31124"/>
    <w:next w:val="NoList"/>
    <w:semiHidden/>
    <w:rsid w:val="00570ADF"/>
  </w:style>
  <w:style w:type="numbering" w:customStyle="1" w:styleId="NoList4124">
    <w:name w:val="No List4124"/>
    <w:next w:val="NoList"/>
    <w:semiHidden/>
    <w:rsid w:val="00570ADF"/>
  </w:style>
  <w:style w:type="numbering" w:customStyle="1" w:styleId="NoList5124">
    <w:name w:val="No List5124"/>
    <w:next w:val="NoList"/>
    <w:semiHidden/>
    <w:rsid w:val="00570ADF"/>
  </w:style>
  <w:style w:type="numbering" w:customStyle="1" w:styleId="NoList6124">
    <w:name w:val="No List6124"/>
    <w:next w:val="NoList"/>
    <w:semiHidden/>
    <w:rsid w:val="00570ADF"/>
  </w:style>
  <w:style w:type="numbering" w:customStyle="1" w:styleId="NoList7124">
    <w:name w:val="No List7124"/>
    <w:next w:val="NoList"/>
    <w:semiHidden/>
    <w:rsid w:val="00570ADF"/>
  </w:style>
  <w:style w:type="numbering" w:customStyle="1" w:styleId="NoList8124">
    <w:name w:val="No List8124"/>
    <w:next w:val="NoList"/>
    <w:semiHidden/>
    <w:rsid w:val="00570ADF"/>
  </w:style>
  <w:style w:type="numbering" w:customStyle="1" w:styleId="NoList12124">
    <w:name w:val="No List12124"/>
    <w:next w:val="NoList"/>
    <w:semiHidden/>
    <w:unhideWhenUsed/>
    <w:rsid w:val="00570ADF"/>
  </w:style>
  <w:style w:type="numbering" w:customStyle="1" w:styleId="NoList9124">
    <w:name w:val="No List9124"/>
    <w:next w:val="NoList"/>
    <w:semiHidden/>
    <w:unhideWhenUsed/>
    <w:rsid w:val="00570ADF"/>
  </w:style>
  <w:style w:type="numbering" w:customStyle="1" w:styleId="NoList1024">
    <w:name w:val="No List1024"/>
    <w:next w:val="NoList"/>
    <w:semiHidden/>
    <w:unhideWhenUsed/>
    <w:rsid w:val="00570ADF"/>
  </w:style>
  <w:style w:type="numbering" w:customStyle="1" w:styleId="NoList1424">
    <w:name w:val="No List1424"/>
    <w:next w:val="NoList"/>
    <w:semiHidden/>
    <w:rsid w:val="00570ADF"/>
  </w:style>
  <w:style w:type="numbering" w:customStyle="1" w:styleId="NoList194">
    <w:name w:val="No List194"/>
    <w:next w:val="NoList"/>
    <w:semiHidden/>
    <w:unhideWhenUsed/>
    <w:rsid w:val="00570ADF"/>
  </w:style>
  <w:style w:type="numbering" w:customStyle="1" w:styleId="NoList1104">
    <w:name w:val="No List1104"/>
    <w:next w:val="NoList"/>
    <w:semiHidden/>
    <w:unhideWhenUsed/>
    <w:rsid w:val="00570ADF"/>
  </w:style>
  <w:style w:type="numbering" w:customStyle="1" w:styleId="NoList1154">
    <w:name w:val="No List1154"/>
    <w:next w:val="NoList"/>
    <w:semiHidden/>
    <w:unhideWhenUsed/>
    <w:rsid w:val="00570ADF"/>
  </w:style>
  <w:style w:type="numbering" w:customStyle="1" w:styleId="NoList254">
    <w:name w:val="No List254"/>
    <w:next w:val="NoList"/>
    <w:semiHidden/>
    <w:rsid w:val="00570ADF"/>
  </w:style>
  <w:style w:type="numbering" w:customStyle="1" w:styleId="NoList354">
    <w:name w:val="No List354"/>
    <w:next w:val="NoList"/>
    <w:semiHidden/>
    <w:rsid w:val="00570ADF"/>
  </w:style>
  <w:style w:type="numbering" w:customStyle="1" w:styleId="NoList11134">
    <w:name w:val="No List11134"/>
    <w:next w:val="NoList"/>
    <w:semiHidden/>
    <w:rsid w:val="00570ADF"/>
  </w:style>
  <w:style w:type="numbering" w:customStyle="1" w:styleId="NoList2144">
    <w:name w:val="No List2144"/>
    <w:next w:val="NoList"/>
    <w:semiHidden/>
    <w:rsid w:val="00570ADF"/>
  </w:style>
  <w:style w:type="numbering" w:customStyle="1" w:styleId="NoList3144">
    <w:name w:val="No List3144"/>
    <w:next w:val="NoList"/>
    <w:semiHidden/>
    <w:rsid w:val="00570ADF"/>
  </w:style>
  <w:style w:type="numbering" w:customStyle="1" w:styleId="NoList444">
    <w:name w:val="No List444"/>
    <w:next w:val="NoList"/>
    <w:semiHidden/>
    <w:rsid w:val="00570ADF"/>
  </w:style>
  <w:style w:type="numbering" w:customStyle="1" w:styleId="NoList544">
    <w:name w:val="No List544"/>
    <w:next w:val="NoList"/>
    <w:semiHidden/>
    <w:rsid w:val="00570ADF"/>
  </w:style>
  <w:style w:type="numbering" w:customStyle="1" w:styleId="NoList644">
    <w:name w:val="No List644"/>
    <w:next w:val="NoList"/>
    <w:semiHidden/>
    <w:rsid w:val="00570ADF"/>
  </w:style>
  <w:style w:type="numbering" w:customStyle="1" w:styleId="NoList744">
    <w:name w:val="No List744"/>
    <w:next w:val="NoList"/>
    <w:semiHidden/>
    <w:rsid w:val="00570ADF"/>
  </w:style>
  <w:style w:type="numbering" w:customStyle="1" w:styleId="NoList844">
    <w:name w:val="No List844"/>
    <w:next w:val="NoList"/>
    <w:semiHidden/>
    <w:rsid w:val="00570ADF"/>
  </w:style>
  <w:style w:type="numbering" w:customStyle="1" w:styleId="NoList1244">
    <w:name w:val="No List1244"/>
    <w:next w:val="NoList"/>
    <w:semiHidden/>
    <w:unhideWhenUsed/>
    <w:rsid w:val="00570ADF"/>
  </w:style>
  <w:style w:type="numbering" w:customStyle="1" w:styleId="NoList944">
    <w:name w:val="No List944"/>
    <w:next w:val="NoList"/>
    <w:semiHidden/>
    <w:unhideWhenUsed/>
    <w:rsid w:val="00570ADF"/>
  </w:style>
  <w:style w:type="numbering" w:customStyle="1" w:styleId="NoList1334">
    <w:name w:val="No List1334"/>
    <w:next w:val="NoList"/>
    <w:semiHidden/>
    <w:unhideWhenUsed/>
    <w:rsid w:val="00570ADF"/>
  </w:style>
  <w:style w:type="numbering" w:customStyle="1" w:styleId="NoList2234">
    <w:name w:val="No List2234"/>
    <w:next w:val="NoList"/>
    <w:semiHidden/>
    <w:rsid w:val="00570ADF"/>
  </w:style>
  <w:style w:type="numbering" w:customStyle="1" w:styleId="NoList3234">
    <w:name w:val="No List3234"/>
    <w:next w:val="NoList"/>
    <w:semiHidden/>
    <w:rsid w:val="00570ADF"/>
  </w:style>
  <w:style w:type="numbering" w:customStyle="1" w:styleId="NoList11234">
    <w:name w:val="No List11234"/>
    <w:next w:val="NoList"/>
    <w:semiHidden/>
    <w:rsid w:val="00570ADF"/>
  </w:style>
  <w:style w:type="numbering" w:customStyle="1" w:styleId="NoList21134">
    <w:name w:val="No List21134"/>
    <w:next w:val="NoList"/>
    <w:semiHidden/>
    <w:rsid w:val="00570ADF"/>
  </w:style>
  <w:style w:type="numbering" w:customStyle="1" w:styleId="NoList31134">
    <w:name w:val="No List31134"/>
    <w:next w:val="NoList"/>
    <w:semiHidden/>
    <w:rsid w:val="00570ADF"/>
  </w:style>
  <w:style w:type="numbering" w:customStyle="1" w:styleId="NoList4134">
    <w:name w:val="No List4134"/>
    <w:next w:val="NoList"/>
    <w:semiHidden/>
    <w:rsid w:val="00570ADF"/>
  </w:style>
  <w:style w:type="numbering" w:customStyle="1" w:styleId="NoList5134">
    <w:name w:val="No List5134"/>
    <w:next w:val="NoList"/>
    <w:semiHidden/>
    <w:rsid w:val="00570ADF"/>
  </w:style>
  <w:style w:type="numbering" w:customStyle="1" w:styleId="NoList6134">
    <w:name w:val="No List6134"/>
    <w:next w:val="NoList"/>
    <w:semiHidden/>
    <w:rsid w:val="00570ADF"/>
  </w:style>
  <w:style w:type="numbering" w:customStyle="1" w:styleId="NoList7134">
    <w:name w:val="No List7134"/>
    <w:next w:val="NoList"/>
    <w:semiHidden/>
    <w:rsid w:val="00570ADF"/>
  </w:style>
  <w:style w:type="numbering" w:customStyle="1" w:styleId="NoList8134">
    <w:name w:val="No List8134"/>
    <w:next w:val="NoList"/>
    <w:semiHidden/>
    <w:rsid w:val="00570ADF"/>
  </w:style>
  <w:style w:type="numbering" w:customStyle="1" w:styleId="NoList12134">
    <w:name w:val="No List12134"/>
    <w:next w:val="NoList"/>
    <w:semiHidden/>
    <w:unhideWhenUsed/>
    <w:rsid w:val="00570ADF"/>
  </w:style>
  <w:style w:type="numbering" w:customStyle="1" w:styleId="NoList9134">
    <w:name w:val="No List9134"/>
    <w:next w:val="NoList"/>
    <w:semiHidden/>
    <w:unhideWhenUsed/>
    <w:rsid w:val="00570ADF"/>
  </w:style>
  <w:style w:type="numbering" w:customStyle="1" w:styleId="NoList1034">
    <w:name w:val="No List1034"/>
    <w:next w:val="NoList"/>
    <w:semiHidden/>
    <w:unhideWhenUsed/>
    <w:rsid w:val="00570ADF"/>
  </w:style>
  <w:style w:type="numbering" w:customStyle="1" w:styleId="NoList1434">
    <w:name w:val="No List1434"/>
    <w:next w:val="NoList"/>
    <w:semiHidden/>
    <w:rsid w:val="00570ADF"/>
  </w:style>
  <w:style w:type="table" w:customStyle="1" w:styleId="TableContemporary34">
    <w:name w:val="Table Contemporary34"/>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4">
    <w:name w:val="Table Style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43">
    <w:name w:val="Table Normal43"/>
    <w:next w:val="TableNormal"/>
    <w:semiHidden/>
    <w:unhideWhenUsed/>
    <w:rsid w:val="00570ADF"/>
    <w:pPr>
      <w:jc w:val="both"/>
    </w:pPr>
    <w:rPr>
      <w:rFonts w:ascii="Times New Roman" w:hAnsi="Times New Roman" w:cs="Times New Roman"/>
    </w:rPr>
    <w:tblPr>
      <w:tblInd w:w="0" w:type="dxa"/>
      <w:tblCellMar>
        <w:top w:w="0" w:type="dxa"/>
        <w:left w:w="108" w:type="dxa"/>
        <w:bottom w:w="0" w:type="dxa"/>
        <w:right w:w="108" w:type="dxa"/>
      </w:tblCellMar>
    </w:tblPr>
  </w:style>
  <w:style w:type="table" w:customStyle="1" w:styleId="TableGrid314">
    <w:name w:val="Table Grid3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4">
    <w:name w:val="No List13114"/>
    <w:next w:val="NoList"/>
    <w:semiHidden/>
    <w:unhideWhenUsed/>
    <w:rsid w:val="00570ADF"/>
  </w:style>
  <w:style w:type="numbering" w:customStyle="1" w:styleId="NoList111114">
    <w:name w:val="No List111114"/>
    <w:next w:val="NoList"/>
    <w:semiHidden/>
    <w:rsid w:val="00570ADF"/>
  </w:style>
  <w:style w:type="table" w:customStyle="1" w:styleId="TableGrid1013">
    <w:name w:val="Table Grid10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4">
    <w:name w:val="No List121114"/>
    <w:next w:val="NoList"/>
    <w:semiHidden/>
    <w:rsid w:val="00570ADF"/>
  </w:style>
  <w:style w:type="numbering" w:customStyle="1" w:styleId="NoList22114">
    <w:name w:val="No List22114"/>
    <w:next w:val="NoList"/>
    <w:semiHidden/>
    <w:rsid w:val="00570ADF"/>
  </w:style>
  <w:style w:type="table" w:customStyle="1" w:styleId="TableStyle113">
    <w:name w:val="Table Style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character" w:customStyle="1" w:styleId="CommentTextChar2">
    <w:name w:val="Comment Text Char2"/>
    <w:rsid w:val="00570ADF"/>
    <w:rPr>
      <w:rFonts w:ascii="Times New Roman" w:eastAsia="Times New Roman" w:hAnsi="Times New Roman" w:cs="Times New Roman"/>
      <w:sz w:val="20"/>
      <w:szCs w:val="20"/>
    </w:rPr>
  </w:style>
  <w:style w:type="character" w:customStyle="1" w:styleId="CommentSubjectChar1">
    <w:name w:val="Comment Subject Char1"/>
    <w:rsid w:val="00570ADF"/>
    <w:rPr>
      <w:rFonts w:ascii="Times New Roman" w:eastAsia="Times New Roman" w:hAnsi="Times New Roman" w:cs="Times New Roman"/>
      <w:b/>
      <w:bCs/>
      <w:sz w:val="20"/>
      <w:szCs w:val="20"/>
    </w:rPr>
  </w:style>
  <w:style w:type="character" w:customStyle="1" w:styleId="BodyTextChar2">
    <w:name w:val="Body Text Char2"/>
    <w:aliases w:val="Char Char4,Char2 Char5"/>
    <w:rsid w:val="00570ADF"/>
    <w:rPr>
      <w:b/>
      <w:snapToGrid/>
      <w:sz w:val="19"/>
      <w:lang w:val="en-US" w:eastAsia="en-US" w:bidi="ar-SA"/>
    </w:rPr>
  </w:style>
  <w:style w:type="character" w:customStyle="1" w:styleId="Heading1Char1">
    <w:name w:val="Heading 1 Char1"/>
    <w:rsid w:val="00570ADF"/>
    <w:rPr>
      <w:b/>
      <w:sz w:val="24"/>
      <w:lang w:val="en-US" w:eastAsia="en-US" w:bidi="ar-SA"/>
    </w:rPr>
  </w:style>
  <w:style w:type="character" w:customStyle="1" w:styleId="Heading3Char1">
    <w:name w:val="Heading 3 Char1"/>
    <w:rsid w:val="00570ADF"/>
    <w:rPr>
      <w:b/>
      <w:sz w:val="32"/>
      <w:lang w:val="en-US" w:eastAsia="en-US" w:bidi="ar-SA"/>
    </w:rPr>
  </w:style>
  <w:style w:type="character" w:customStyle="1" w:styleId="Heading4Char1">
    <w:name w:val="Heading 4 Char1"/>
    <w:rsid w:val="00570ADF"/>
    <w:rPr>
      <w:rFonts w:ascii="SulekhaT" w:hAnsi="SulekhaT"/>
      <w:b/>
      <w:lang w:val="en-US" w:eastAsia="en-US" w:bidi="ar-SA"/>
    </w:rPr>
  </w:style>
  <w:style w:type="character" w:customStyle="1" w:styleId="Heading5Char1">
    <w:name w:val="Heading 5 Char1"/>
    <w:rsid w:val="00570ADF"/>
    <w:rPr>
      <w:sz w:val="24"/>
      <w:lang w:val="en-US" w:eastAsia="en-US" w:bidi="ar-SA"/>
    </w:rPr>
  </w:style>
  <w:style w:type="character" w:customStyle="1" w:styleId="Heading6Char1">
    <w:name w:val="Heading 6 Char1"/>
    <w:rsid w:val="00570ADF"/>
    <w:rPr>
      <w:b/>
      <w:sz w:val="24"/>
      <w:lang w:val="en-US" w:eastAsia="en-US" w:bidi="ar-SA"/>
    </w:rPr>
  </w:style>
  <w:style w:type="character" w:customStyle="1" w:styleId="Heading8Char1">
    <w:name w:val="Heading 8 Char1"/>
    <w:rsid w:val="00570ADF"/>
    <w:rPr>
      <w:rFonts w:ascii="SulekhaT" w:hAnsi="SulekhaT"/>
      <w:sz w:val="24"/>
      <w:lang w:val="en-US" w:eastAsia="en-US" w:bidi="ar-SA"/>
    </w:rPr>
  </w:style>
  <w:style w:type="character" w:customStyle="1" w:styleId="BodyTextIndent2Char1">
    <w:name w:val="Body Text Indent 2 Char1"/>
    <w:rsid w:val="00570ADF"/>
    <w:rPr>
      <w:rFonts w:ascii="SulekhaT" w:hAnsi="SulekhaT"/>
      <w:sz w:val="24"/>
      <w:lang w:val="en-US" w:eastAsia="en-US" w:bidi="ar-SA"/>
    </w:rPr>
  </w:style>
  <w:style w:type="character" w:customStyle="1" w:styleId="BodyTextIndentChar1">
    <w:name w:val="Body Text Indent Char1"/>
    <w:aliases w:val=" Char1 Char Char,Char1 Char2 Char1,Char1 Char1 Char"/>
    <w:rsid w:val="00570ADF"/>
    <w:rPr>
      <w:rFonts w:ascii="SulekhaTE" w:hAnsi="SulekhaTE"/>
      <w:b/>
      <w:sz w:val="26"/>
      <w:lang w:val="en-US" w:eastAsia="en-US" w:bidi="ar-SA"/>
    </w:rPr>
  </w:style>
  <w:style w:type="character" w:customStyle="1" w:styleId="BodyText3Char1">
    <w:name w:val="Body Text 3 Char1"/>
    <w:rsid w:val="00570ADF"/>
    <w:rPr>
      <w:rFonts w:ascii="SulekhaTE" w:hAnsi="SulekhaTE"/>
      <w:b/>
      <w:color w:val="FFFFFF"/>
      <w:sz w:val="26"/>
      <w:lang w:val="en-US" w:eastAsia="en-US" w:bidi="ar-SA"/>
    </w:rPr>
  </w:style>
  <w:style w:type="character" w:customStyle="1" w:styleId="BodyTextIndent3Char1">
    <w:name w:val="Body Text Indent 3 Char1"/>
    <w:rsid w:val="00570ADF"/>
    <w:rPr>
      <w:rFonts w:ascii="SulekhaT" w:hAnsi="SulekhaT"/>
      <w:sz w:val="24"/>
      <w:lang w:val="en-US" w:eastAsia="en-US" w:bidi="ar-SA"/>
    </w:rPr>
  </w:style>
  <w:style w:type="character" w:customStyle="1" w:styleId="TitleChar1">
    <w:name w:val="Title Char1"/>
    <w:rsid w:val="00570ADF"/>
    <w:rPr>
      <w:sz w:val="24"/>
      <w:szCs w:val="24"/>
      <w:u w:val="single"/>
      <w:lang w:val="en-US" w:eastAsia="en-US" w:bidi="ar-SA"/>
    </w:rPr>
  </w:style>
  <w:style w:type="character" w:customStyle="1" w:styleId="CharCharCharChar3">
    <w:name w:val="Char Char Char Char3"/>
    <w:rsid w:val="00570ADF"/>
    <w:rPr>
      <w:sz w:val="24"/>
      <w:szCs w:val="24"/>
      <w:u w:val="single"/>
      <w:lang w:val="en-US" w:eastAsia="en-US" w:bidi="ar-SA"/>
    </w:rPr>
  </w:style>
  <w:style w:type="character" w:customStyle="1" w:styleId="CharChar21">
    <w:name w:val="Char Char21"/>
    <w:rsid w:val="00570ADF"/>
    <w:rPr>
      <w:rFonts w:ascii="Bookman Old Style" w:eastAsia="SimSun" w:hAnsi="Bookman Old Style" w:cs="Times New Roman"/>
      <w:b/>
      <w:sz w:val="52"/>
      <w:lang w:bidi="ar-SA"/>
    </w:rPr>
  </w:style>
  <w:style w:type="character" w:customStyle="1" w:styleId="CharChar20">
    <w:name w:val="Char Char20"/>
    <w:rsid w:val="00570ADF"/>
    <w:rPr>
      <w:rFonts w:ascii="Bookman Old Style" w:eastAsia="SimSun" w:hAnsi="Bookman Old Style" w:cs="Times New Roman"/>
      <w:b/>
      <w:sz w:val="28"/>
      <w:lang w:bidi="ar-SA"/>
    </w:rPr>
  </w:style>
  <w:style w:type="character" w:customStyle="1" w:styleId="Char1CharChar">
    <w:name w:val="Char1 Char Char"/>
    <w:rsid w:val="00570ADF"/>
    <w:rPr>
      <w:rFonts w:ascii="Times New Roman" w:eastAsia="SimSun" w:hAnsi="Times New Roman" w:cs="Times New Roman"/>
      <w:lang w:bidi="ar-SA"/>
    </w:rPr>
  </w:style>
  <w:style w:type="character" w:customStyle="1" w:styleId="CharCharChar1">
    <w:name w:val="Char Char Char1"/>
    <w:rsid w:val="00570ADF"/>
    <w:rPr>
      <w:rFonts w:ascii="SulekhaT" w:eastAsia="SimSun" w:hAnsi="SulekhaT" w:cs="Times New Roman"/>
      <w:lang w:bidi="ar-SA"/>
    </w:rPr>
  </w:style>
  <w:style w:type="character" w:customStyle="1" w:styleId="Char2CharCharChar">
    <w:name w:val="Char2 Char Char Char"/>
    <w:rsid w:val="00570ADF"/>
    <w:rPr>
      <w:rFonts w:ascii="SulekhaT" w:eastAsia="SimSun" w:hAnsi="SulekhaT" w:cs="Times New Roman"/>
      <w:sz w:val="28"/>
      <w:lang w:bidi="ar-SA"/>
    </w:rPr>
  </w:style>
  <w:style w:type="character" w:customStyle="1" w:styleId="Char1CharCharChar">
    <w:name w:val="Char1 Char Char Char"/>
    <w:rsid w:val="00570ADF"/>
    <w:rPr>
      <w:rFonts w:ascii="SulekhaT" w:eastAsia="SimSun" w:hAnsi="SulekhaT" w:cs="Times New Roman"/>
      <w:b/>
      <w:lang w:bidi="ar-SA"/>
    </w:rPr>
  </w:style>
  <w:style w:type="table" w:customStyle="1" w:styleId="TableGrid141">
    <w:name w:val="Table Grid14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7">
    <w:name w:val="Table Contemporary7"/>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5">
    <w:name w:val="Table Grid3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8">
    <w:name w:val="Table Contemporary8"/>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5">
    <w:name w:val="Table Style1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36">
    <w:name w:val="Table Grid3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9">
    <w:name w:val="Table Contemporary9"/>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6">
    <w:name w:val="Table Style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27">
    <w:name w:val="Table Grid2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0">
    <w:name w:val="Table Contemporary10"/>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7">
    <w:name w:val="Table Style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29">
    <w:name w:val="Table Grid2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Black">
    <w:name w:val="Style Black"/>
    <w:rsid w:val="00570ADF"/>
    <w:rPr>
      <w:color w:val="000000"/>
    </w:rPr>
  </w:style>
  <w:style w:type="paragraph" w:customStyle="1" w:styleId="NormalSutonnyMJ">
    <w:name w:val="Normal + SutonnyMJ"/>
    <w:aliases w:val="Justified"/>
    <w:basedOn w:val="Normal"/>
    <w:rsid w:val="00570ADF"/>
    <w:pPr>
      <w:jc w:val="both"/>
    </w:pPr>
    <w:rPr>
      <w:rFonts w:ascii="SutonnyMJ" w:hAnsi="SutonnyMJ" w:cs="SutonnyMJ"/>
    </w:rPr>
  </w:style>
  <w:style w:type="character" w:customStyle="1" w:styleId="ListBulletChar1">
    <w:name w:val="List Bullet Char1"/>
    <w:aliases w:val="List Bullet Char Char1"/>
    <w:rsid w:val="00570ADF"/>
    <w:rPr>
      <w:rFonts w:ascii="SulekhaT" w:hAnsi="SulekhaT" w:cs="SulekhaT"/>
      <w:sz w:val="24"/>
      <w:szCs w:val="24"/>
      <w:lang w:val="en-US" w:eastAsia="en-US"/>
    </w:rPr>
  </w:style>
  <w:style w:type="character" w:customStyle="1" w:styleId="ListBulletCharChar">
    <w:name w:val="List Bullet Char Char"/>
    <w:rsid w:val="00570ADF"/>
    <w:rPr>
      <w:rFonts w:ascii="SulekhaT" w:hAnsi="SulekhaT"/>
      <w:noProof w:val="0"/>
      <w:sz w:val="24"/>
      <w:szCs w:val="24"/>
      <w:lang w:val="en-US" w:eastAsia="en-US" w:bidi="ar-SA"/>
    </w:rPr>
  </w:style>
  <w:style w:type="table" w:styleId="LightList-Accent5">
    <w:name w:val="Light List Accent 5"/>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
    <w:name w:val="Light List1"/>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40">
    <w:name w:val="No List40"/>
    <w:next w:val="NoList"/>
    <w:semiHidden/>
    <w:unhideWhenUsed/>
    <w:rsid w:val="00570ADF"/>
  </w:style>
  <w:style w:type="numbering" w:customStyle="1" w:styleId="NoList49">
    <w:name w:val="No List49"/>
    <w:next w:val="NoList"/>
    <w:semiHidden/>
    <w:unhideWhenUsed/>
    <w:rsid w:val="00570ADF"/>
  </w:style>
  <w:style w:type="table" w:customStyle="1" w:styleId="TableWeb24">
    <w:name w:val="Table Web 24"/>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0">
    <w:name w:val="No List50"/>
    <w:next w:val="NoList"/>
    <w:semiHidden/>
    <w:unhideWhenUsed/>
    <w:rsid w:val="00570ADF"/>
  </w:style>
  <w:style w:type="table" w:customStyle="1" w:styleId="TableWeb25">
    <w:name w:val="Table Web 25"/>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59">
    <w:name w:val="No List59"/>
    <w:next w:val="NoList"/>
    <w:semiHidden/>
    <w:unhideWhenUsed/>
    <w:rsid w:val="00570ADF"/>
  </w:style>
  <w:style w:type="table" w:customStyle="1" w:styleId="TableWeb26">
    <w:name w:val="Table Web 26"/>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60">
    <w:name w:val="No List60"/>
    <w:next w:val="NoList"/>
    <w:semiHidden/>
    <w:unhideWhenUsed/>
    <w:rsid w:val="00570ADF"/>
  </w:style>
  <w:style w:type="table" w:customStyle="1" w:styleId="TableWeb27">
    <w:name w:val="Table Web 27"/>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69">
    <w:name w:val="No List69"/>
    <w:next w:val="NoList"/>
    <w:semiHidden/>
    <w:unhideWhenUsed/>
    <w:rsid w:val="00570ADF"/>
  </w:style>
  <w:style w:type="table" w:customStyle="1" w:styleId="TableWeb28">
    <w:name w:val="Table Web 28"/>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70">
    <w:name w:val="No List70"/>
    <w:next w:val="NoList"/>
    <w:semiHidden/>
    <w:unhideWhenUsed/>
    <w:rsid w:val="00570ADF"/>
  </w:style>
  <w:style w:type="table" w:customStyle="1" w:styleId="TableWeb29">
    <w:name w:val="Table Web 29"/>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79">
    <w:name w:val="No List79"/>
    <w:next w:val="NoList"/>
    <w:semiHidden/>
    <w:unhideWhenUsed/>
    <w:rsid w:val="00570ADF"/>
  </w:style>
  <w:style w:type="table" w:customStyle="1" w:styleId="TableWeb210">
    <w:name w:val="Table Web 210"/>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0">
    <w:name w:val="No List80"/>
    <w:next w:val="NoList"/>
    <w:semiHidden/>
    <w:unhideWhenUsed/>
    <w:rsid w:val="00570ADF"/>
  </w:style>
  <w:style w:type="table" w:customStyle="1" w:styleId="TableWeb211">
    <w:name w:val="Table Web 211"/>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89">
    <w:name w:val="No List89"/>
    <w:next w:val="NoList"/>
    <w:semiHidden/>
    <w:unhideWhenUsed/>
    <w:rsid w:val="00570ADF"/>
  </w:style>
  <w:style w:type="table" w:customStyle="1" w:styleId="TableWeb212">
    <w:name w:val="Table Web 212"/>
    <w:basedOn w:val="TableNormal"/>
    <w:next w:val="TableWeb2"/>
    <w:rsid w:val="00570ADF"/>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11">
    <w:name w:val="No List1111111"/>
    <w:next w:val="NoList"/>
    <w:semiHidden/>
    <w:unhideWhenUsed/>
    <w:rsid w:val="00570ADF"/>
  </w:style>
  <w:style w:type="numbering" w:customStyle="1" w:styleId="NoList11111111">
    <w:name w:val="No List11111111"/>
    <w:next w:val="NoList"/>
    <w:semiHidden/>
    <w:unhideWhenUsed/>
    <w:rsid w:val="00570ADF"/>
  </w:style>
  <w:style w:type="numbering" w:customStyle="1" w:styleId="NoList1511">
    <w:name w:val="No List1511"/>
    <w:next w:val="NoList"/>
    <w:semiHidden/>
    <w:unhideWhenUsed/>
    <w:rsid w:val="00570ADF"/>
  </w:style>
  <w:style w:type="table" w:customStyle="1" w:styleId="TableStyle121">
    <w:name w:val="Table Style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
    <w:name w:val="Table Style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211111">
    <w:name w:val="No List211111"/>
    <w:next w:val="NoList"/>
    <w:semiHidden/>
    <w:unhideWhenUsed/>
    <w:rsid w:val="00570ADF"/>
  </w:style>
  <w:style w:type="numbering" w:customStyle="1" w:styleId="NoList1611">
    <w:name w:val="No List1611"/>
    <w:next w:val="NoList"/>
    <w:semiHidden/>
    <w:rsid w:val="00570ADF"/>
  </w:style>
  <w:style w:type="numbering" w:customStyle="1" w:styleId="NoList2311">
    <w:name w:val="No List2311"/>
    <w:next w:val="NoList"/>
    <w:semiHidden/>
    <w:unhideWhenUsed/>
    <w:rsid w:val="00570ADF"/>
  </w:style>
  <w:style w:type="table" w:customStyle="1" w:styleId="TableStyle1111">
    <w:name w:val="Table Style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211">
    <w:name w:val="No List111211"/>
    <w:next w:val="NoList"/>
    <w:semiHidden/>
    <w:unhideWhenUsed/>
    <w:rsid w:val="00570ADF"/>
  </w:style>
  <w:style w:type="numbering" w:customStyle="1" w:styleId="NoList21211">
    <w:name w:val="No List21211"/>
    <w:next w:val="NoList"/>
    <w:semiHidden/>
    <w:unhideWhenUsed/>
    <w:rsid w:val="00570ADF"/>
  </w:style>
  <w:style w:type="numbering" w:customStyle="1" w:styleId="NoList12211">
    <w:name w:val="No List12211"/>
    <w:next w:val="NoList"/>
    <w:semiHidden/>
    <w:unhideWhenUsed/>
    <w:rsid w:val="00570ADF"/>
  </w:style>
  <w:style w:type="numbering" w:customStyle="1" w:styleId="NoList3311">
    <w:name w:val="No List3311"/>
    <w:next w:val="NoList"/>
    <w:semiHidden/>
    <w:unhideWhenUsed/>
    <w:rsid w:val="00570ADF"/>
  </w:style>
  <w:style w:type="numbering" w:customStyle="1" w:styleId="NoList13211">
    <w:name w:val="No List13211"/>
    <w:next w:val="NoList"/>
    <w:semiHidden/>
    <w:unhideWhenUsed/>
    <w:rsid w:val="00570ADF"/>
  </w:style>
  <w:style w:type="numbering" w:customStyle="1" w:styleId="NoList4211">
    <w:name w:val="No List4211"/>
    <w:next w:val="NoList"/>
    <w:semiHidden/>
    <w:rsid w:val="00570ADF"/>
  </w:style>
  <w:style w:type="numbering" w:customStyle="1" w:styleId="NoList5211">
    <w:name w:val="No List5211"/>
    <w:next w:val="NoList"/>
    <w:semiHidden/>
    <w:unhideWhenUsed/>
    <w:rsid w:val="00570ADF"/>
  </w:style>
  <w:style w:type="numbering" w:customStyle="1" w:styleId="NoList6211">
    <w:name w:val="No List6211"/>
    <w:next w:val="NoList"/>
    <w:semiHidden/>
    <w:rsid w:val="00570ADF"/>
  </w:style>
  <w:style w:type="numbering" w:customStyle="1" w:styleId="NoList7211">
    <w:name w:val="No List7211"/>
    <w:next w:val="NoList"/>
    <w:semiHidden/>
    <w:rsid w:val="00570ADF"/>
  </w:style>
  <w:style w:type="numbering" w:customStyle="1" w:styleId="NoList8211">
    <w:name w:val="No List8211"/>
    <w:next w:val="NoList"/>
    <w:semiHidden/>
    <w:unhideWhenUsed/>
    <w:rsid w:val="00570ADF"/>
  </w:style>
  <w:style w:type="numbering" w:customStyle="1" w:styleId="NoList9211">
    <w:name w:val="No List9211"/>
    <w:next w:val="NoList"/>
    <w:semiHidden/>
    <w:unhideWhenUsed/>
    <w:rsid w:val="00570ADF"/>
  </w:style>
  <w:style w:type="numbering" w:customStyle="1" w:styleId="NoList10111">
    <w:name w:val="No List10111"/>
    <w:next w:val="NoList"/>
    <w:semiHidden/>
    <w:unhideWhenUsed/>
    <w:rsid w:val="00570ADF"/>
  </w:style>
  <w:style w:type="numbering" w:customStyle="1" w:styleId="NoList111121">
    <w:name w:val="No List111121"/>
    <w:next w:val="NoList"/>
    <w:semiHidden/>
    <w:unhideWhenUsed/>
    <w:rsid w:val="00570ADF"/>
  </w:style>
  <w:style w:type="numbering" w:customStyle="1" w:styleId="NoList32111">
    <w:name w:val="No List32111"/>
    <w:next w:val="NoList"/>
    <w:semiHidden/>
    <w:unhideWhenUsed/>
    <w:rsid w:val="00570ADF"/>
  </w:style>
  <w:style w:type="numbering" w:customStyle="1" w:styleId="NoList131111">
    <w:name w:val="No List131111"/>
    <w:next w:val="NoList"/>
    <w:semiHidden/>
    <w:unhideWhenUsed/>
    <w:rsid w:val="00570ADF"/>
  </w:style>
  <w:style w:type="numbering" w:customStyle="1" w:styleId="NoList41111">
    <w:name w:val="No List41111"/>
    <w:next w:val="NoList"/>
    <w:semiHidden/>
    <w:rsid w:val="00570ADF"/>
  </w:style>
  <w:style w:type="numbering" w:customStyle="1" w:styleId="NoList51111">
    <w:name w:val="No List51111"/>
    <w:next w:val="NoList"/>
    <w:semiHidden/>
    <w:unhideWhenUsed/>
    <w:rsid w:val="00570ADF"/>
  </w:style>
  <w:style w:type="numbering" w:customStyle="1" w:styleId="NoList61111">
    <w:name w:val="No List61111"/>
    <w:next w:val="NoList"/>
    <w:semiHidden/>
    <w:rsid w:val="00570ADF"/>
  </w:style>
  <w:style w:type="numbering" w:customStyle="1" w:styleId="NoList71111">
    <w:name w:val="No List71111"/>
    <w:next w:val="NoList"/>
    <w:semiHidden/>
    <w:rsid w:val="00570ADF"/>
  </w:style>
  <w:style w:type="numbering" w:customStyle="1" w:styleId="NoList81111">
    <w:name w:val="No List81111"/>
    <w:next w:val="NoList"/>
    <w:semiHidden/>
    <w:unhideWhenUsed/>
    <w:rsid w:val="00570ADF"/>
  </w:style>
  <w:style w:type="numbering" w:customStyle="1" w:styleId="NoList91111">
    <w:name w:val="No List91111"/>
    <w:next w:val="NoList"/>
    <w:semiHidden/>
    <w:unhideWhenUsed/>
    <w:rsid w:val="00570ADF"/>
  </w:style>
  <w:style w:type="numbering" w:customStyle="1" w:styleId="NoList14111">
    <w:name w:val="No List14111"/>
    <w:next w:val="NoList"/>
    <w:semiHidden/>
    <w:unhideWhenUsed/>
    <w:rsid w:val="00570ADF"/>
  </w:style>
  <w:style w:type="numbering" w:customStyle="1" w:styleId="NoList15111">
    <w:name w:val="No List15111"/>
    <w:next w:val="NoList"/>
    <w:semiHidden/>
    <w:unhideWhenUsed/>
    <w:rsid w:val="00570ADF"/>
  </w:style>
  <w:style w:type="numbering" w:customStyle="1" w:styleId="NoList16111">
    <w:name w:val="No List16111"/>
    <w:next w:val="NoList"/>
    <w:semiHidden/>
    <w:rsid w:val="00570ADF"/>
  </w:style>
  <w:style w:type="numbering" w:customStyle="1" w:styleId="NoList1711">
    <w:name w:val="No List1711"/>
    <w:next w:val="NoList"/>
    <w:semiHidden/>
    <w:unhideWhenUsed/>
    <w:rsid w:val="00570ADF"/>
  </w:style>
  <w:style w:type="numbering" w:customStyle="1" w:styleId="NoList23111">
    <w:name w:val="No List23111"/>
    <w:next w:val="NoList"/>
    <w:semiHidden/>
    <w:unhideWhenUsed/>
    <w:rsid w:val="00570ADF"/>
  </w:style>
  <w:style w:type="numbering" w:customStyle="1" w:styleId="NoList112111">
    <w:name w:val="No List112111"/>
    <w:next w:val="NoList"/>
    <w:semiHidden/>
    <w:unhideWhenUsed/>
    <w:rsid w:val="00570ADF"/>
  </w:style>
  <w:style w:type="numbering" w:customStyle="1" w:styleId="NoList1112111">
    <w:name w:val="No List1112111"/>
    <w:next w:val="NoList"/>
    <w:semiHidden/>
    <w:unhideWhenUsed/>
    <w:rsid w:val="00570ADF"/>
  </w:style>
  <w:style w:type="numbering" w:customStyle="1" w:styleId="NoList212111">
    <w:name w:val="No List212111"/>
    <w:next w:val="NoList"/>
    <w:semiHidden/>
    <w:unhideWhenUsed/>
    <w:rsid w:val="00570ADF"/>
  </w:style>
  <w:style w:type="numbering" w:customStyle="1" w:styleId="NoList122111">
    <w:name w:val="No List122111"/>
    <w:next w:val="NoList"/>
    <w:semiHidden/>
    <w:unhideWhenUsed/>
    <w:rsid w:val="00570ADF"/>
  </w:style>
  <w:style w:type="numbering" w:customStyle="1" w:styleId="NoList33111">
    <w:name w:val="No List33111"/>
    <w:next w:val="NoList"/>
    <w:semiHidden/>
    <w:unhideWhenUsed/>
    <w:rsid w:val="00570ADF"/>
  </w:style>
  <w:style w:type="numbering" w:customStyle="1" w:styleId="NoList132111">
    <w:name w:val="No List132111"/>
    <w:next w:val="NoList"/>
    <w:semiHidden/>
    <w:unhideWhenUsed/>
    <w:rsid w:val="00570ADF"/>
  </w:style>
  <w:style w:type="numbering" w:customStyle="1" w:styleId="NoList42111">
    <w:name w:val="No List42111"/>
    <w:next w:val="NoList"/>
    <w:semiHidden/>
    <w:rsid w:val="00570ADF"/>
  </w:style>
  <w:style w:type="numbering" w:customStyle="1" w:styleId="NoList52111">
    <w:name w:val="No List52111"/>
    <w:next w:val="NoList"/>
    <w:semiHidden/>
    <w:unhideWhenUsed/>
    <w:rsid w:val="00570ADF"/>
  </w:style>
  <w:style w:type="numbering" w:customStyle="1" w:styleId="NoList62111">
    <w:name w:val="No List62111"/>
    <w:next w:val="NoList"/>
    <w:semiHidden/>
    <w:rsid w:val="00570ADF"/>
  </w:style>
  <w:style w:type="numbering" w:customStyle="1" w:styleId="NoList72111">
    <w:name w:val="No List72111"/>
    <w:next w:val="NoList"/>
    <w:semiHidden/>
    <w:rsid w:val="00570ADF"/>
  </w:style>
  <w:style w:type="numbering" w:customStyle="1" w:styleId="NoList82111">
    <w:name w:val="No List82111"/>
    <w:next w:val="NoList"/>
    <w:semiHidden/>
    <w:unhideWhenUsed/>
    <w:rsid w:val="00570ADF"/>
  </w:style>
  <w:style w:type="numbering" w:customStyle="1" w:styleId="NoList92111">
    <w:name w:val="No List92111"/>
    <w:next w:val="NoList"/>
    <w:semiHidden/>
    <w:unhideWhenUsed/>
    <w:rsid w:val="00570ADF"/>
  </w:style>
  <w:style w:type="numbering" w:customStyle="1" w:styleId="NoList101111">
    <w:name w:val="No List101111"/>
    <w:next w:val="NoList"/>
    <w:semiHidden/>
    <w:unhideWhenUsed/>
    <w:rsid w:val="00570ADF"/>
  </w:style>
  <w:style w:type="numbering" w:customStyle="1" w:styleId="NoList1811">
    <w:name w:val="No List1811"/>
    <w:next w:val="NoList"/>
    <w:semiHidden/>
    <w:unhideWhenUsed/>
    <w:rsid w:val="00570ADF"/>
  </w:style>
  <w:style w:type="numbering" w:customStyle="1" w:styleId="NoList1911">
    <w:name w:val="No List1911"/>
    <w:next w:val="NoList"/>
    <w:semiHidden/>
    <w:unhideWhenUsed/>
    <w:rsid w:val="00570ADF"/>
  </w:style>
  <w:style w:type="numbering" w:customStyle="1" w:styleId="NoList11311">
    <w:name w:val="No List11311"/>
    <w:next w:val="NoList"/>
    <w:semiHidden/>
    <w:unhideWhenUsed/>
    <w:rsid w:val="00570ADF"/>
  </w:style>
  <w:style w:type="numbering" w:customStyle="1" w:styleId="NoList2411">
    <w:name w:val="No List2411"/>
    <w:next w:val="NoList"/>
    <w:semiHidden/>
    <w:rsid w:val="00570ADF"/>
  </w:style>
  <w:style w:type="numbering" w:customStyle="1" w:styleId="NoList3411">
    <w:name w:val="No List3411"/>
    <w:next w:val="NoList"/>
    <w:semiHidden/>
    <w:rsid w:val="00570ADF"/>
  </w:style>
  <w:style w:type="numbering" w:customStyle="1" w:styleId="NoList111311">
    <w:name w:val="No List111311"/>
    <w:next w:val="NoList"/>
    <w:semiHidden/>
    <w:rsid w:val="00570ADF"/>
  </w:style>
  <w:style w:type="numbering" w:customStyle="1" w:styleId="NoList21311">
    <w:name w:val="No List21311"/>
    <w:next w:val="NoList"/>
    <w:semiHidden/>
    <w:rsid w:val="00570ADF"/>
  </w:style>
  <w:style w:type="numbering" w:customStyle="1" w:styleId="NoList311111">
    <w:name w:val="No List311111"/>
    <w:next w:val="NoList"/>
    <w:semiHidden/>
    <w:rsid w:val="00570ADF"/>
  </w:style>
  <w:style w:type="numbering" w:customStyle="1" w:styleId="NoList4311">
    <w:name w:val="No List4311"/>
    <w:next w:val="NoList"/>
    <w:semiHidden/>
    <w:rsid w:val="00570ADF"/>
  </w:style>
  <w:style w:type="numbering" w:customStyle="1" w:styleId="NoList5311">
    <w:name w:val="No List5311"/>
    <w:next w:val="NoList"/>
    <w:semiHidden/>
    <w:rsid w:val="00570ADF"/>
  </w:style>
  <w:style w:type="numbering" w:customStyle="1" w:styleId="NoList6311">
    <w:name w:val="No List6311"/>
    <w:next w:val="NoList"/>
    <w:semiHidden/>
    <w:rsid w:val="00570ADF"/>
  </w:style>
  <w:style w:type="numbering" w:customStyle="1" w:styleId="NoList7311">
    <w:name w:val="No List7311"/>
    <w:next w:val="NoList"/>
    <w:semiHidden/>
    <w:rsid w:val="00570ADF"/>
  </w:style>
  <w:style w:type="numbering" w:customStyle="1" w:styleId="NoList8311">
    <w:name w:val="No List8311"/>
    <w:next w:val="NoList"/>
    <w:semiHidden/>
    <w:rsid w:val="00570ADF"/>
  </w:style>
  <w:style w:type="numbering" w:customStyle="1" w:styleId="NoList12311">
    <w:name w:val="No List12311"/>
    <w:next w:val="NoList"/>
    <w:semiHidden/>
    <w:unhideWhenUsed/>
    <w:rsid w:val="00570ADF"/>
  </w:style>
  <w:style w:type="numbering" w:customStyle="1" w:styleId="NoList9311">
    <w:name w:val="No List9311"/>
    <w:next w:val="NoList"/>
    <w:semiHidden/>
    <w:rsid w:val="00570ADF"/>
  </w:style>
  <w:style w:type="numbering" w:customStyle="1" w:styleId="NoList13311">
    <w:name w:val="No List13311"/>
    <w:next w:val="NoList"/>
    <w:semiHidden/>
    <w:unhideWhenUsed/>
    <w:rsid w:val="00570ADF"/>
  </w:style>
  <w:style w:type="numbering" w:customStyle="1" w:styleId="NoList221111">
    <w:name w:val="No List221111"/>
    <w:next w:val="NoList"/>
    <w:semiHidden/>
    <w:unhideWhenUsed/>
    <w:rsid w:val="00570ADF"/>
  </w:style>
  <w:style w:type="table" w:customStyle="1" w:styleId="TableStyle1211">
    <w:name w:val="Table Style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111111">
    <w:name w:val="No List111111111"/>
    <w:next w:val="NoList"/>
    <w:semiHidden/>
    <w:unhideWhenUsed/>
    <w:rsid w:val="00570ADF"/>
  </w:style>
  <w:style w:type="numbering" w:customStyle="1" w:styleId="NoList1111111111">
    <w:name w:val="No List1111111111"/>
    <w:next w:val="NoList"/>
    <w:semiHidden/>
    <w:unhideWhenUsed/>
    <w:rsid w:val="00570ADF"/>
  </w:style>
  <w:style w:type="numbering" w:customStyle="1" w:styleId="NoList2111111">
    <w:name w:val="No List2111111"/>
    <w:next w:val="NoList"/>
    <w:semiHidden/>
    <w:unhideWhenUsed/>
    <w:rsid w:val="00570ADF"/>
  </w:style>
  <w:style w:type="numbering" w:customStyle="1" w:styleId="NoList1211111">
    <w:name w:val="No List1211111"/>
    <w:next w:val="NoList"/>
    <w:semiHidden/>
    <w:unhideWhenUsed/>
    <w:rsid w:val="00570ADF"/>
  </w:style>
  <w:style w:type="numbering" w:customStyle="1" w:styleId="NoList321111">
    <w:name w:val="No List321111"/>
    <w:next w:val="NoList"/>
    <w:semiHidden/>
    <w:unhideWhenUsed/>
    <w:rsid w:val="00570ADF"/>
  </w:style>
  <w:style w:type="numbering" w:customStyle="1" w:styleId="NoList1311111">
    <w:name w:val="No List1311111"/>
    <w:next w:val="NoList"/>
    <w:semiHidden/>
    <w:unhideWhenUsed/>
    <w:rsid w:val="00570ADF"/>
  </w:style>
  <w:style w:type="numbering" w:customStyle="1" w:styleId="NoList411111">
    <w:name w:val="No List411111"/>
    <w:next w:val="NoList"/>
    <w:semiHidden/>
    <w:rsid w:val="00570ADF"/>
  </w:style>
  <w:style w:type="numbering" w:customStyle="1" w:styleId="NoList511111">
    <w:name w:val="No List511111"/>
    <w:next w:val="NoList"/>
    <w:semiHidden/>
    <w:unhideWhenUsed/>
    <w:rsid w:val="00570ADF"/>
  </w:style>
  <w:style w:type="numbering" w:customStyle="1" w:styleId="NoList611111">
    <w:name w:val="No List611111"/>
    <w:next w:val="NoList"/>
    <w:semiHidden/>
    <w:rsid w:val="00570ADF"/>
  </w:style>
  <w:style w:type="numbering" w:customStyle="1" w:styleId="NoList711111">
    <w:name w:val="No List711111"/>
    <w:next w:val="NoList"/>
    <w:semiHidden/>
    <w:rsid w:val="00570ADF"/>
  </w:style>
  <w:style w:type="numbering" w:customStyle="1" w:styleId="NoList811111">
    <w:name w:val="No List811111"/>
    <w:next w:val="NoList"/>
    <w:semiHidden/>
    <w:unhideWhenUsed/>
    <w:rsid w:val="00570ADF"/>
  </w:style>
  <w:style w:type="numbering" w:customStyle="1" w:styleId="NoList911111">
    <w:name w:val="No List911111"/>
    <w:next w:val="NoList"/>
    <w:semiHidden/>
    <w:unhideWhenUsed/>
    <w:rsid w:val="00570ADF"/>
  </w:style>
  <w:style w:type="numbering" w:customStyle="1" w:styleId="NoList10211">
    <w:name w:val="No List10211"/>
    <w:next w:val="NoList"/>
    <w:semiHidden/>
    <w:unhideWhenUsed/>
    <w:rsid w:val="00570ADF"/>
  </w:style>
  <w:style w:type="numbering" w:customStyle="1" w:styleId="NoList141111">
    <w:name w:val="No List141111"/>
    <w:next w:val="NoList"/>
    <w:semiHidden/>
    <w:unhideWhenUsed/>
    <w:rsid w:val="00570ADF"/>
  </w:style>
  <w:style w:type="numbering" w:customStyle="1" w:styleId="NoList151111">
    <w:name w:val="No List151111"/>
    <w:next w:val="NoList"/>
    <w:semiHidden/>
    <w:unhideWhenUsed/>
    <w:rsid w:val="00570ADF"/>
  </w:style>
  <w:style w:type="table" w:customStyle="1" w:styleId="TableStyle1311">
    <w:name w:val="Table Style13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
    <w:name w:val="Table Style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201">
    <w:name w:val="No List201"/>
    <w:next w:val="NoList"/>
    <w:semiHidden/>
    <w:unhideWhenUsed/>
    <w:rsid w:val="00570ADF"/>
  </w:style>
  <w:style w:type="table" w:customStyle="1" w:styleId="TableStyle122">
    <w:name w:val="Table Style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1112">
    <w:name w:val="No List1111112"/>
    <w:next w:val="NoList"/>
    <w:semiHidden/>
    <w:unhideWhenUsed/>
    <w:rsid w:val="00570ADF"/>
  </w:style>
  <w:style w:type="numbering" w:customStyle="1" w:styleId="NoList1512">
    <w:name w:val="No List1512"/>
    <w:next w:val="NoList"/>
    <w:semiHidden/>
    <w:unhideWhenUsed/>
    <w:rsid w:val="00570ADF"/>
  </w:style>
  <w:style w:type="numbering" w:customStyle="1" w:styleId="NoList202">
    <w:name w:val="No List202"/>
    <w:next w:val="NoList"/>
    <w:semiHidden/>
    <w:unhideWhenUsed/>
    <w:rsid w:val="00570ADF"/>
  </w:style>
  <w:style w:type="table" w:customStyle="1" w:styleId="TableGrid151">
    <w:name w:val="Table Grid151"/>
    <w:basedOn w:val="TableNormal"/>
    <w:next w:val="TableGrid"/>
    <w:rsid w:val="00570ADF"/>
    <w:rPr>
      <w:rFonts w:ascii="VillageII" w:hAnsi="VillageII" w:cs="SolaimanLip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semiHidden/>
    <w:unhideWhenUsed/>
    <w:rsid w:val="00570ADF"/>
  </w:style>
  <w:style w:type="table" w:customStyle="1" w:styleId="TableStyle114">
    <w:name w:val="Table Style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521">
    <w:name w:val="Table Grid52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8">
    <w:name w:val="Table Style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
    <w:name w:val="Table Style11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
    <w:name w:val="Table Style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
    <w:name w:val="Table Style13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
    <w:name w:val="Table Style14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
    <w:name w:val="Table Style15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
    <w:name w:val="Table Style16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
    <w:name w:val="Table Style17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
    <w:name w:val="Table Style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
    <w:name w:val="Table Style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
    <w:name w:val="Table Style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
    <w:name w:val="Table Style13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
    <w:name w:val="Table Style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
    <w:name w:val="Table Style12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
    <w:name w:val="Table Style13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
    <w:name w:val="Table Style1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
    <w:name w:val="Table Style1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
    <w:name w:val="Table Style12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
    <w:name w:val="Table Style114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90">
    <w:name w:val="No List90"/>
    <w:next w:val="NoList"/>
    <w:semiHidden/>
    <w:unhideWhenUsed/>
    <w:rsid w:val="00570ADF"/>
  </w:style>
  <w:style w:type="paragraph" w:customStyle="1" w:styleId="N">
    <w:name w:val="N"/>
    <w:basedOn w:val="BodyText3"/>
    <w:rsid w:val="00570ADF"/>
    <w:pPr>
      <w:widowControl w:val="0"/>
      <w:spacing w:after="120" w:line="216" w:lineRule="auto"/>
      <w:ind w:left="0" w:firstLine="0"/>
      <w:jc w:val="left"/>
    </w:pPr>
    <w:rPr>
      <w:rFonts w:ascii="SutonnyMJ" w:hAnsi="SutonnyMJ"/>
      <w:b w:val="0"/>
      <w:snapToGrid w:val="0"/>
      <w:color w:val="auto"/>
      <w:sz w:val="22"/>
      <w:szCs w:val="22"/>
    </w:rPr>
  </w:style>
  <w:style w:type="table" w:customStyle="1" w:styleId="TableGrid30">
    <w:name w:val="Table Grid3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autoRedefine/>
    <w:rsid w:val="00570ADF"/>
    <w:pPr>
      <w:tabs>
        <w:tab w:val="left" w:pos="360"/>
        <w:tab w:val="left" w:pos="1382"/>
        <w:tab w:val="left" w:pos="2405"/>
        <w:tab w:val="left" w:pos="3427"/>
      </w:tabs>
      <w:ind w:left="360" w:hanging="360"/>
      <w:jc w:val="both"/>
    </w:pPr>
    <w:rPr>
      <w:rFonts w:ascii="SutonnyMJ" w:hAnsi="SutonnyMJ"/>
      <w:b/>
      <w:sz w:val="22"/>
    </w:rPr>
  </w:style>
  <w:style w:type="numbering" w:customStyle="1" w:styleId="NoList310">
    <w:name w:val="No List310"/>
    <w:next w:val="NoList"/>
    <w:semiHidden/>
    <w:rsid w:val="00570ADF"/>
  </w:style>
  <w:style w:type="paragraph" w:styleId="BodyTextFirstIndent2">
    <w:name w:val="Body Text First Indent 2"/>
    <w:basedOn w:val="BodyTextIndent"/>
    <w:link w:val="BodyTextFirstIndent2Char1"/>
    <w:rsid w:val="00570ADF"/>
    <w:pPr>
      <w:tabs>
        <w:tab w:val="clear" w:pos="450"/>
      </w:tabs>
      <w:spacing w:after="120"/>
      <w:ind w:left="360" w:firstLine="210"/>
      <w:jc w:val="left"/>
    </w:pPr>
    <w:rPr>
      <w:rFonts w:ascii="Times New Roman" w:hAnsi="Times New Roman" w:cs="Times New Roman"/>
      <w:b w:val="0"/>
      <w:sz w:val="24"/>
      <w:szCs w:val="24"/>
    </w:rPr>
  </w:style>
  <w:style w:type="character" w:customStyle="1" w:styleId="BodyTextFirstIndent2Char">
    <w:name w:val="Body Text First Indent 2 Char"/>
    <w:rsid w:val="00570ADF"/>
    <w:rPr>
      <w:rFonts w:ascii="Times New Roman" w:eastAsia="Times New Roman" w:hAnsi="Times New Roman" w:cs="Times New Roman"/>
      <w:b w:val="0"/>
      <w:sz w:val="24"/>
      <w:szCs w:val="24"/>
      <w:lang w:val="en-US" w:eastAsia="en-US" w:bidi="ar-SA"/>
    </w:rPr>
  </w:style>
  <w:style w:type="numbering" w:customStyle="1" w:styleId="NoList410">
    <w:name w:val="No List410"/>
    <w:next w:val="NoList"/>
    <w:semiHidden/>
    <w:rsid w:val="00570ADF"/>
  </w:style>
  <w:style w:type="numbering" w:customStyle="1" w:styleId="NoList510">
    <w:name w:val="No List510"/>
    <w:next w:val="NoList"/>
    <w:semiHidden/>
    <w:rsid w:val="00570ADF"/>
  </w:style>
  <w:style w:type="numbering" w:customStyle="1" w:styleId="NoList610">
    <w:name w:val="No List610"/>
    <w:next w:val="NoList"/>
    <w:semiHidden/>
    <w:rsid w:val="00570ADF"/>
  </w:style>
  <w:style w:type="numbering" w:customStyle="1" w:styleId="NoList710">
    <w:name w:val="No List710"/>
    <w:next w:val="NoList"/>
    <w:semiHidden/>
    <w:rsid w:val="00570ADF"/>
  </w:style>
  <w:style w:type="numbering" w:customStyle="1" w:styleId="NoList810">
    <w:name w:val="No List810"/>
    <w:next w:val="NoList"/>
    <w:semiHidden/>
    <w:rsid w:val="00570ADF"/>
  </w:style>
  <w:style w:type="numbering" w:customStyle="1" w:styleId="NoList138">
    <w:name w:val="No List138"/>
    <w:next w:val="NoList"/>
    <w:semiHidden/>
    <w:rsid w:val="00570ADF"/>
  </w:style>
  <w:style w:type="numbering" w:customStyle="1" w:styleId="NoList203">
    <w:name w:val="No List203"/>
    <w:next w:val="NoList"/>
    <w:semiHidden/>
    <w:rsid w:val="00570ADF"/>
  </w:style>
  <w:style w:type="paragraph" w:customStyle="1" w:styleId="NormalBold">
    <w:name w:val="Normal Bold"/>
    <w:basedOn w:val="Normal"/>
    <w:rsid w:val="00570ADF"/>
    <w:pPr>
      <w:spacing w:line="192" w:lineRule="auto"/>
    </w:pPr>
    <w:rPr>
      <w:b/>
      <w:sz w:val="18"/>
      <w:szCs w:val="18"/>
    </w:rPr>
  </w:style>
  <w:style w:type="character" w:customStyle="1" w:styleId="NormalBoldChar">
    <w:name w:val="Normal Bold Char"/>
    <w:rsid w:val="00570ADF"/>
    <w:rPr>
      <w:b/>
      <w:sz w:val="18"/>
      <w:szCs w:val="18"/>
      <w:lang w:val="en-US" w:eastAsia="en-US" w:bidi="ar-SA"/>
    </w:rPr>
  </w:style>
  <w:style w:type="character" w:customStyle="1" w:styleId="ndesc">
    <w:name w:val="ndesc"/>
    <w:rsid w:val="00570ADF"/>
  </w:style>
  <w:style w:type="character" w:customStyle="1" w:styleId="head02">
    <w:name w:val="head02"/>
    <w:rsid w:val="00570ADF"/>
  </w:style>
  <w:style w:type="paragraph" w:customStyle="1" w:styleId="authorinfomb10">
    <w:name w:val="authorinfo mb10"/>
    <w:basedOn w:val="Normal"/>
    <w:rsid w:val="00570ADF"/>
    <w:pPr>
      <w:spacing w:before="100" w:beforeAutospacing="1" w:after="100" w:afterAutospacing="1"/>
    </w:pPr>
  </w:style>
  <w:style w:type="character" w:customStyle="1" w:styleId="stbuttontext">
    <w:name w:val="stbuttontext"/>
    <w:rsid w:val="00570ADF"/>
  </w:style>
  <w:style w:type="character" w:customStyle="1" w:styleId="mw-headline">
    <w:name w:val="mw-headline"/>
    <w:rsid w:val="00570ADF"/>
  </w:style>
  <w:style w:type="character" w:customStyle="1" w:styleId="editsection">
    <w:name w:val="editsection"/>
    <w:rsid w:val="00570ADF"/>
  </w:style>
  <w:style w:type="paragraph" w:customStyle="1" w:styleId="smallash">
    <w:name w:val="small ash"/>
    <w:basedOn w:val="Normal"/>
    <w:rsid w:val="00570ADF"/>
    <w:pPr>
      <w:spacing w:before="100" w:beforeAutospacing="1" w:after="100" w:afterAutospacing="1"/>
    </w:pPr>
  </w:style>
  <w:style w:type="character" w:customStyle="1" w:styleId="b1">
    <w:name w:val="b1"/>
    <w:rsid w:val="00570ADF"/>
  </w:style>
  <w:style w:type="character" w:customStyle="1" w:styleId="st">
    <w:name w:val="st"/>
    <w:rsid w:val="00570ADF"/>
  </w:style>
  <w:style w:type="character" w:customStyle="1" w:styleId="st1">
    <w:name w:val="st1"/>
    <w:rsid w:val="00570ADF"/>
  </w:style>
  <w:style w:type="character" w:styleId="LineNumber">
    <w:name w:val="line number"/>
    <w:rsid w:val="00570ADF"/>
  </w:style>
  <w:style w:type="table" w:customStyle="1" w:styleId="TableGrid210">
    <w:name w:val="Table Grid2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2">
    <w:name w:val="No List262"/>
    <w:next w:val="NoList"/>
    <w:semiHidden/>
    <w:rsid w:val="00570ADF"/>
  </w:style>
  <w:style w:type="numbering" w:customStyle="1" w:styleId="NoList271">
    <w:name w:val="No List271"/>
    <w:next w:val="NoList"/>
    <w:semiHidden/>
    <w:rsid w:val="00570ADF"/>
  </w:style>
  <w:style w:type="numbering" w:customStyle="1" w:styleId="NoList111122">
    <w:name w:val="No List111122"/>
    <w:next w:val="NoList"/>
    <w:semiHidden/>
    <w:rsid w:val="00570ADF"/>
  </w:style>
  <w:style w:type="numbering" w:customStyle="1" w:styleId="NoList1111113">
    <w:name w:val="No List1111113"/>
    <w:next w:val="NoList"/>
    <w:semiHidden/>
    <w:rsid w:val="00570ADF"/>
  </w:style>
  <w:style w:type="numbering" w:customStyle="1" w:styleId="NoList211112">
    <w:name w:val="No List211112"/>
    <w:next w:val="NoList"/>
    <w:semiHidden/>
    <w:rsid w:val="00570ADF"/>
  </w:style>
  <w:style w:type="numbering" w:customStyle="1" w:styleId="NoList3111111">
    <w:name w:val="No List3111111"/>
    <w:next w:val="NoList"/>
    <w:semiHidden/>
    <w:rsid w:val="00570ADF"/>
  </w:style>
  <w:style w:type="numbering" w:customStyle="1" w:styleId="NoList41112">
    <w:name w:val="No List41112"/>
    <w:next w:val="NoList"/>
    <w:semiHidden/>
    <w:rsid w:val="00570ADF"/>
  </w:style>
  <w:style w:type="numbering" w:customStyle="1" w:styleId="NoList11312">
    <w:name w:val="No List11312"/>
    <w:next w:val="NoList"/>
    <w:semiHidden/>
    <w:rsid w:val="00570ADF"/>
  </w:style>
  <w:style w:type="numbering" w:customStyle="1" w:styleId="NoList2312">
    <w:name w:val="No List2312"/>
    <w:next w:val="NoList"/>
    <w:semiHidden/>
    <w:rsid w:val="00570ADF"/>
  </w:style>
  <w:style w:type="numbering" w:customStyle="1" w:styleId="NoList3312">
    <w:name w:val="No List3312"/>
    <w:next w:val="NoList"/>
    <w:semiHidden/>
    <w:rsid w:val="00570ADF"/>
  </w:style>
  <w:style w:type="numbering" w:customStyle="1" w:styleId="NoList4212">
    <w:name w:val="No List4212"/>
    <w:next w:val="NoList"/>
    <w:semiHidden/>
    <w:rsid w:val="00570ADF"/>
  </w:style>
  <w:style w:type="numbering" w:customStyle="1" w:styleId="NoList2412">
    <w:name w:val="No List2412"/>
    <w:next w:val="NoList"/>
    <w:semiHidden/>
    <w:rsid w:val="00570ADF"/>
  </w:style>
  <w:style w:type="numbering" w:customStyle="1" w:styleId="NoList11411">
    <w:name w:val="No List11411"/>
    <w:next w:val="NoList"/>
    <w:semiHidden/>
    <w:rsid w:val="00570ADF"/>
  </w:style>
  <w:style w:type="numbering" w:customStyle="1" w:styleId="NoList21212">
    <w:name w:val="No List21212"/>
    <w:next w:val="NoList"/>
    <w:semiHidden/>
    <w:rsid w:val="00570ADF"/>
  </w:style>
  <w:style w:type="numbering" w:customStyle="1" w:styleId="NoList111212">
    <w:name w:val="No List111212"/>
    <w:next w:val="NoList"/>
    <w:semiHidden/>
    <w:rsid w:val="00570ADF"/>
  </w:style>
  <w:style w:type="numbering" w:customStyle="1" w:styleId="NoList1111211">
    <w:name w:val="No List1111211"/>
    <w:next w:val="NoList"/>
    <w:semiHidden/>
    <w:rsid w:val="00570ADF"/>
  </w:style>
  <w:style w:type="numbering" w:customStyle="1" w:styleId="NoList211211">
    <w:name w:val="No List211211"/>
    <w:next w:val="NoList"/>
    <w:semiHidden/>
    <w:rsid w:val="00570ADF"/>
  </w:style>
  <w:style w:type="numbering" w:customStyle="1" w:styleId="NoList3412">
    <w:name w:val="No List3412"/>
    <w:next w:val="NoList"/>
    <w:semiHidden/>
    <w:rsid w:val="00570ADF"/>
  </w:style>
  <w:style w:type="numbering" w:customStyle="1" w:styleId="NoList4312">
    <w:name w:val="No List4312"/>
    <w:next w:val="NoList"/>
    <w:semiHidden/>
    <w:rsid w:val="00570ADF"/>
  </w:style>
  <w:style w:type="numbering" w:customStyle="1" w:styleId="NoList11111112">
    <w:name w:val="No List11111112"/>
    <w:next w:val="NoList"/>
    <w:semiHidden/>
    <w:rsid w:val="00570ADF"/>
  </w:style>
  <w:style w:type="numbering" w:customStyle="1" w:styleId="NoList21111111">
    <w:name w:val="No List21111111"/>
    <w:next w:val="NoList"/>
    <w:semiHidden/>
    <w:rsid w:val="00570ADF"/>
  </w:style>
  <w:style w:type="numbering" w:customStyle="1" w:styleId="NoList31211">
    <w:name w:val="No List31211"/>
    <w:next w:val="NoList"/>
    <w:semiHidden/>
    <w:rsid w:val="00570ADF"/>
  </w:style>
  <w:style w:type="numbering" w:customStyle="1" w:styleId="NoList1121111">
    <w:name w:val="No List1121111"/>
    <w:next w:val="NoList"/>
    <w:semiHidden/>
    <w:rsid w:val="00570ADF"/>
  </w:style>
  <w:style w:type="numbering" w:customStyle="1" w:styleId="NoList32112">
    <w:name w:val="No List32112"/>
    <w:next w:val="NoList"/>
    <w:semiHidden/>
    <w:rsid w:val="00570ADF"/>
  </w:style>
  <w:style w:type="numbering" w:customStyle="1" w:styleId="NoList113111">
    <w:name w:val="No List113111"/>
    <w:next w:val="NoList"/>
    <w:semiHidden/>
    <w:rsid w:val="00570ADF"/>
  </w:style>
  <w:style w:type="numbering" w:customStyle="1" w:styleId="NoList231111">
    <w:name w:val="No List231111"/>
    <w:next w:val="NoList"/>
    <w:semiHidden/>
    <w:rsid w:val="00570ADF"/>
  </w:style>
  <w:style w:type="numbering" w:customStyle="1" w:styleId="NoList331111">
    <w:name w:val="No List331111"/>
    <w:next w:val="NoList"/>
    <w:semiHidden/>
    <w:rsid w:val="00570ADF"/>
  </w:style>
  <w:style w:type="numbering" w:customStyle="1" w:styleId="NoList421111">
    <w:name w:val="No List421111"/>
    <w:next w:val="NoList"/>
    <w:semiHidden/>
    <w:rsid w:val="00570ADF"/>
  </w:style>
  <w:style w:type="numbering" w:customStyle="1" w:styleId="NoList281">
    <w:name w:val="No List281"/>
    <w:next w:val="NoList"/>
    <w:semiHidden/>
    <w:rsid w:val="00570ADF"/>
  </w:style>
  <w:style w:type="numbering" w:customStyle="1" w:styleId="NoList1161">
    <w:name w:val="No List1161"/>
    <w:next w:val="NoList"/>
    <w:semiHidden/>
    <w:rsid w:val="00570ADF"/>
  </w:style>
  <w:style w:type="numbering" w:customStyle="1" w:styleId="NoList1171">
    <w:name w:val="No List1171"/>
    <w:next w:val="NoList"/>
    <w:semiHidden/>
    <w:rsid w:val="00570ADF"/>
  </w:style>
  <w:style w:type="numbering" w:customStyle="1" w:styleId="NoList291">
    <w:name w:val="No List291"/>
    <w:next w:val="NoList"/>
    <w:semiHidden/>
    <w:rsid w:val="00570ADF"/>
  </w:style>
  <w:style w:type="numbering" w:customStyle="1" w:styleId="NoList1513">
    <w:name w:val="No List1513"/>
    <w:next w:val="NoList"/>
    <w:semiHidden/>
    <w:rsid w:val="00570ADF"/>
  </w:style>
  <w:style w:type="numbering" w:customStyle="1" w:styleId="NoList1612">
    <w:name w:val="No List1612"/>
    <w:next w:val="NoList"/>
    <w:semiHidden/>
    <w:rsid w:val="00570ADF"/>
  </w:style>
  <w:style w:type="numbering" w:customStyle="1" w:styleId="NoList1712">
    <w:name w:val="No List1712"/>
    <w:next w:val="NoList"/>
    <w:semiHidden/>
    <w:rsid w:val="00570ADF"/>
  </w:style>
  <w:style w:type="numbering" w:customStyle="1" w:styleId="NoList1812">
    <w:name w:val="No List1812"/>
    <w:next w:val="NoList"/>
    <w:semiHidden/>
    <w:rsid w:val="00570ADF"/>
  </w:style>
  <w:style w:type="numbering" w:customStyle="1" w:styleId="NoList1912">
    <w:name w:val="No List1912"/>
    <w:next w:val="NoList"/>
    <w:semiHidden/>
    <w:rsid w:val="00570ADF"/>
  </w:style>
  <w:style w:type="numbering" w:customStyle="1" w:styleId="NoList2011">
    <w:name w:val="No List2011"/>
    <w:next w:val="NoList"/>
    <w:semiHidden/>
    <w:rsid w:val="00570ADF"/>
  </w:style>
  <w:style w:type="numbering" w:customStyle="1" w:styleId="NoList11011">
    <w:name w:val="No List11011"/>
    <w:next w:val="NoList"/>
    <w:semiHidden/>
    <w:rsid w:val="00570ADF"/>
  </w:style>
  <w:style w:type="numbering" w:customStyle="1" w:styleId="NoList2321">
    <w:name w:val="No List2321"/>
    <w:next w:val="NoList"/>
    <w:semiHidden/>
    <w:rsid w:val="00570ADF"/>
  </w:style>
  <w:style w:type="numbering" w:customStyle="1" w:styleId="NoList2421">
    <w:name w:val="No List2421"/>
    <w:next w:val="NoList"/>
    <w:semiHidden/>
    <w:rsid w:val="00570ADF"/>
  </w:style>
  <w:style w:type="numbering" w:customStyle="1" w:styleId="NoList2511">
    <w:name w:val="No List2511"/>
    <w:next w:val="NoList"/>
    <w:semiHidden/>
    <w:rsid w:val="00570ADF"/>
  </w:style>
  <w:style w:type="numbering" w:customStyle="1" w:styleId="NoList11321">
    <w:name w:val="No List11321"/>
    <w:next w:val="NoList"/>
    <w:semiHidden/>
    <w:rsid w:val="00570ADF"/>
  </w:style>
  <w:style w:type="numbering" w:customStyle="1" w:styleId="NoList3321">
    <w:name w:val="No List3321"/>
    <w:next w:val="NoList"/>
    <w:semiHidden/>
    <w:rsid w:val="00570ADF"/>
  </w:style>
  <w:style w:type="numbering" w:customStyle="1" w:styleId="NoList4221">
    <w:name w:val="No List4221"/>
    <w:next w:val="NoList"/>
    <w:semiHidden/>
    <w:rsid w:val="00570ADF"/>
  </w:style>
  <w:style w:type="numbering" w:customStyle="1" w:styleId="NoList111131">
    <w:name w:val="No List111131"/>
    <w:next w:val="NoList"/>
    <w:semiHidden/>
    <w:rsid w:val="00570ADF"/>
  </w:style>
  <w:style w:type="numbering" w:customStyle="1" w:styleId="NoList301">
    <w:name w:val="No List301"/>
    <w:next w:val="NoList"/>
    <w:semiHidden/>
    <w:rsid w:val="00570ADF"/>
  </w:style>
  <w:style w:type="numbering" w:customStyle="1" w:styleId="NoList99">
    <w:name w:val="No List99"/>
    <w:next w:val="NoList"/>
    <w:semiHidden/>
    <w:unhideWhenUsed/>
    <w:rsid w:val="00570ADF"/>
  </w:style>
  <w:style w:type="numbering" w:customStyle="1" w:styleId="NoList130">
    <w:name w:val="No List130"/>
    <w:next w:val="NoList"/>
    <w:semiHidden/>
    <w:rsid w:val="00570ADF"/>
  </w:style>
  <w:style w:type="table" w:customStyle="1" w:styleId="TableGrid40">
    <w:name w:val="Table Grid4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semiHidden/>
    <w:rsid w:val="00570ADF"/>
  </w:style>
  <w:style w:type="numbering" w:customStyle="1" w:styleId="NoList2110">
    <w:name w:val="No List2110"/>
    <w:next w:val="NoList"/>
    <w:semiHidden/>
    <w:rsid w:val="00570ADF"/>
  </w:style>
  <w:style w:type="numbering" w:customStyle="1" w:styleId="NoList910">
    <w:name w:val="No List910"/>
    <w:next w:val="NoList"/>
    <w:semiHidden/>
    <w:rsid w:val="00570ADF"/>
  </w:style>
  <w:style w:type="numbering" w:customStyle="1" w:styleId="NoList11110">
    <w:name w:val="No List11110"/>
    <w:next w:val="NoList"/>
    <w:semiHidden/>
    <w:rsid w:val="00570ADF"/>
  </w:style>
  <w:style w:type="numbering" w:customStyle="1" w:styleId="NoList1210">
    <w:name w:val="No List1210"/>
    <w:next w:val="NoList"/>
    <w:semiHidden/>
    <w:rsid w:val="00570ADF"/>
  </w:style>
  <w:style w:type="numbering" w:customStyle="1" w:styleId="NoList139">
    <w:name w:val="No List139"/>
    <w:next w:val="NoList"/>
    <w:semiHidden/>
    <w:rsid w:val="00570ADF"/>
  </w:style>
  <w:style w:type="numbering" w:customStyle="1" w:styleId="NoList156">
    <w:name w:val="No List156"/>
    <w:next w:val="NoList"/>
    <w:semiHidden/>
    <w:rsid w:val="00570ADF"/>
  </w:style>
  <w:style w:type="numbering" w:customStyle="1" w:styleId="NoList11116">
    <w:name w:val="No List11116"/>
    <w:next w:val="NoList"/>
    <w:semiHidden/>
    <w:rsid w:val="00570ADF"/>
  </w:style>
  <w:style w:type="table" w:customStyle="1" w:styleId="TableGrid310">
    <w:name w:val="Table Grid3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5">
    <w:name w:val="No List235"/>
    <w:next w:val="NoList"/>
    <w:semiHidden/>
    <w:rsid w:val="00570ADF"/>
  </w:style>
  <w:style w:type="numbering" w:customStyle="1" w:styleId="NoList335">
    <w:name w:val="No List335"/>
    <w:next w:val="NoList"/>
    <w:semiHidden/>
    <w:rsid w:val="00570ADF"/>
  </w:style>
  <w:style w:type="numbering" w:customStyle="1" w:styleId="NoList425">
    <w:name w:val="No List425"/>
    <w:next w:val="NoList"/>
    <w:semiHidden/>
    <w:rsid w:val="00570ADF"/>
  </w:style>
  <w:style w:type="numbering" w:customStyle="1" w:styleId="NoList111115">
    <w:name w:val="No List111115"/>
    <w:next w:val="NoList"/>
    <w:semiHidden/>
    <w:rsid w:val="00570ADF"/>
  </w:style>
  <w:style w:type="numbering" w:customStyle="1" w:styleId="NoList245">
    <w:name w:val="No List245"/>
    <w:next w:val="NoList"/>
    <w:semiHidden/>
    <w:rsid w:val="00570ADF"/>
  </w:style>
  <w:style w:type="numbering" w:customStyle="1" w:styleId="NoList175">
    <w:name w:val="No List175"/>
    <w:next w:val="NoList"/>
    <w:semiHidden/>
    <w:rsid w:val="00570ADF"/>
  </w:style>
  <w:style w:type="numbering" w:customStyle="1" w:styleId="NoList185">
    <w:name w:val="No List185"/>
    <w:next w:val="NoList"/>
    <w:semiHidden/>
    <w:rsid w:val="00570ADF"/>
  </w:style>
  <w:style w:type="numbering" w:customStyle="1" w:styleId="NoList195">
    <w:name w:val="No List195"/>
    <w:next w:val="NoList"/>
    <w:semiHidden/>
    <w:rsid w:val="00570ADF"/>
  </w:style>
  <w:style w:type="numbering" w:customStyle="1" w:styleId="NoList204">
    <w:name w:val="No List204"/>
    <w:next w:val="NoList"/>
    <w:semiHidden/>
    <w:rsid w:val="00570ADF"/>
  </w:style>
  <w:style w:type="numbering" w:customStyle="1" w:styleId="NoList263">
    <w:name w:val="No List263"/>
    <w:next w:val="NoList"/>
    <w:semiHidden/>
    <w:rsid w:val="00570ADF"/>
  </w:style>
  <w:style w:type="numbering" w:customStyle="1" w:styleId="NoList272">
    <w:name w:val="No List272"/>
    <w:next w:val="NoList"/>
    <w:semiHidden/>
    <w:rsid w:val="00570ADF"/>
  </w:style>
  <w:style w:type="numbering" w:customStyle="1" w:styleId="NoList1316">
    <w:name w:val="No List1316"/>
    <w:next w:val="NoList"/>
    <w:semiHidden/>
    <w:rsid w:val="00570ADF"/>
  </w:style>
  <w:style w:type="numbering" w:customStyle="1" w:styleId="NoList2125">
    <w:name w:val="No List2125"/>
    <w:next w:val="NoList"/>
    <w:semiHidden/>
    <w:rsid w:val="00570ADF"/>
  </w:style>
  <w:style w:type="numbering" w:customStyle="1" w:styleId="NoList11125">
    <w:name w:val="No List11125"/>
    <w:next w:val="NoList"/>
    <w:semiHidden/>
    <w:rsid w:val="00570ADF"/>
  </w:style>
  <w:style w:type="numbering" w:customStyle="1" w:styleId="NoList282">
    <w:name w:val="No List282"/>
    <w:next w:val="NoList"/>
    <w:semiHidden/>
    <w:rsid w:val="00570ADF"/>
  </w:style>
  <w:style w:type="numbering" w:customStyle="1" w:styleId="NoList1162">
    <w:name w:val="No List1162"/>
    <w:next w:val="NoList"/>
    <w:semiHidden/>
    <w:rsid w:val="00570ADF"/>
  </w:style>
  <w:style w:type="numbering" w:customStyle="1" w:styleId="NoList292">
    <w:name w:val="No List292"/>
    <w:next w:val="NoList"/>
    <w:semiHidden/>
    <w:rsid w:val="00570ADF"/>
  </w:style>
  <w:style w:type="numbering" w:customStyle="1" w:styleId="NoList525">
    <w:name w:val="No List525"/>
    <w:next w:val="NoList"/>
    <w:semiHidden/>
    <w:rsid w:val="00570ADF"/>
  </w:style>
  <w:style w:type="numbering" w:customStyle="1" w:styleId="NoList1172">
    <w:name w:val="No List1172"/>
    <w:next w:val="NoList"/>
    <w:semiHidden/>
    <w:rsid w:val="00570ADF"/>
  </w:style>
  <w:style w:type="numbering" w:customStyle="1" w:styleId="NoList1225">
    <w:name w:val="No List1225"/>
    <w:next w:val="NoList"/>
    <w:semiHidden/>
    <w:rsid w:val="00570ADF"/>
  </w:style>
  <w:style w:type="numbering" w:customStyle="1" w:styleId="NoList1325">
    <w:name w:val="No List1325"/>
    <w:next w:val="NoList"/>
    <w:semiHidden/>
    <w:rsid w:val="00570ADF"/>
  </w:style>
  <w:style w:type="numbering" w:customStyle="1" w:styleId="NoList1514">
    <w:name w:val="No List1514"/>
    <w:next w:val="NoList"/>
    <w:semiHidden/>
    <w:rsid w:val="00570ADF"/>
  </w:style>
  <w:style w:type="numbering" w:customStyle="1" w:styleId="NoList11313">
    <w:name w:val="No List11313"/>
    <w:next w:val="NoList"/>
    <w:semiHidden/>
    <w:rsid w:val="00570ADF"/>
  </w:style>
  <w:style w:type="numbering" w:customStyle="1" w:styleId="NoList2313">
    <w:name w:val="No List2313"/>
    <w:next w:val="NoList"/>
    <w:semiHidden/>
    <w:rsid w:val="00570ADF"/>
  </w:style>
  <w:style w:type="numbering" w:customStyle="1" w:styleId="NoList3313">
    <w:name w:val="No List3313"/>
    <w:next w:val="NoList"/>
    <w:semiHidden/>
    <w:rsid w:val="00570ADF"/>
  </w:style>
  <w:style w:type="numbering" w:customStyle="1" w:styleId="NoList4213">
    <w:name w:val="No List4213"/>
    <w:next w:val="NoList"/>
    <w:semiHidden/>
    <w:rsid w:val="00570ADF"/>
  </w:style>
  <w:style w:type="numbering" w:customStyle="1" w:styleId="NoList111123">
    <w:name w:val="No List111123"/>
    <w:next w:val="NoList"/>
    <w:semiHidden/>
    <w:rsid w:val="00570ADF"/>
  </w:style>
  <w:style w:type="numbering" w:customStyle="1" w:styleId="NoList1613">
    <w:name w:val="No List1613"/>
    <w:next w:val="NoList"/>
    <w:semiHidden/>
    <w:rsid w:val="00570ADF"/>
  </w:style>
  <w:style w:type="numbering" w:customStyle="1" w:styleId="NoList2413">
    <w:name w:val="No List2413"/>
    <w:next w:val="NoList"/>
    <w:semiHidden/>
    <w:rsid w:val="00570ADF"/>
  </w:style>
  <w:style w:type="numbering" w:customStyle="1" w:styleId="NoList1713">
    <w:name w:val="No List1713"/>
    <w:next w:val="NoList"/>
    <w:semiHidden/>
    <w:rsid w:val="00570ADF"/>
  </w:style>
  <w:style w:type="numbering" w:customStyle="1" w:styleId="NoList1813">
    <w:name w:val="No List1813"/>
    <w:next w:val="NoList"/>
    <w:semiHidden/>
    <w:rsid w:val="00570ADF"/>
  </w:style>
  <w:style w:type="numbering" w:customStyle="1" w:styleId="NoList1913">
    <w:name w:val="No List1913"/>
    <w:next w:val="NoList"/>
    <w:semiHidden/>
    <w:rsid w:val="00570ADF"/>
  </w:style>
  <w:style w:type="numbering" w:customStyle="1" w:styleId="NoList2012">
    <w:name w:val="No List2012"/>
    <w:next w:val="NoList"/>
    <w:semiHidden/>
    <w:rsid w:val="00570ADF"/>
  </w:style>
  <w:style w:type="numbering" w:customStyle="1" w:styleId="NoList11012">
    <w:name w:val="No List11012"/>
    <w:next w:val="NoList"/>
    <w:semiHidden/>
    <w:rsid w:val="00570ADF"/>
  </w:style>
  <w:style w:type="numbering" w:customStyle="1" w:styleId="NoList2512">
    <w:name w:val="No List2512"/>
    <w:next w:val="NoList"/>
    <w:semiHidden/>
    <w:rsid w:val="00570ADF"/>
  </w:style>
  <w:style w:type="numbering" w:customStyle="1" w:styleId="NoList100">
    <w:name w:val="No List100"/>
    <w:next w:val="NoList"/>
    <w:semiHidden/>
    <w:unhideWhenUsed/>
    <w:rsid w:val="00570ADF"/>
  </w:style>
  <w:style w:type="table" w:customStyle="1" w:styleId="TableGrid50">
    <w:name w:val="Table Grid50"/>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semiHidden/>
    <w:unhideWhenUsed/>
    <w:rsid w:val="00570ADF"/>
  </w:style>
  <w:style w:type="numbering" w:customStyle="1" w:styleId="NoList220">
    <w:name w:val="No List220"/>
    <w:next w:val="NoList"/>
    <w:semiHidden/>
    <w:rsid w:val="00570ADF"/>
  </w:style>
  <w:style w:type="table" w:customStyle="1" w:styleId="TableGrid117">
    <w:name w:val="Table Grid117"/>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1">
    <w:name w:val="Table Contemporary111"/>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8">
    <w:name w:val="Table Grid118"/>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20">
    <w:name w:val="No List1120"/>
    <w:next w:val="NoList"/>
    <w:semiHidden/>
    <w:rsid w:val="00570ADF"/>
  </w:style>
  <w:style w:type="numbering" w:customStyle="1" w:styleId="NoList319">
    <w:name w:val="No List319"/>
    <w:next w:val="NoList"/>
    <w:semiHidden/>
    <w:rsid w:val="00570ADF"/>
  </w:style>
  <w:style w:type="table" w:customStyle="1" w:styleId="TableGrid3111">
    <w:name w:val="Table Grid311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semiHidden/>
    <w:rsid w:val="00570ADF"/>
  </w:style>
  <w:style w:type="table" w:customStyle="1" w:styleId="TableGrid4111">
    <w:name w:val="Table Grid411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semiHidden/>
    <w:rsid w:val="00570ADF"/>
  </w:style>
  <w:style w:type="numbering" w:customStyle="1" w:styleId="NoList618">
    <w:name w:val="No List618"/>
    <w:next w:val="NoList"/>
    <w:semiHidden/>
    <w:rsid w:val="00570ADF"/>
  </w:style>
  <w:style w:type="numbering" w:customStyle="1" w:styleId="NoList718">
    <w:name w:val="No List718"/>
    <w:next w:val="NoList"/>
    <w:semiHidden/>
    <w:rsid w:val="00570ADF"/>
  </w:style>
  <w:style w:type="numbering" w:customStyle="1" w:styleId="NoList818">
    <w:name w:val="No List818"/>
    <w:next w:val="NoList"/>
    <w:semiHidden/>
    <w:rsid w:val="00570ADF"/>
  </w:style>
  <w:style w:type="table" w:customStyle="1" w:styleId="TableGrid5111">
    <w:name w:val="Table Grid5111"/>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9">
    <w:name w:val="Table Style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10">
    <w:name w:val="No List1310"/>
    <w:next w:val="NoList"/>
    <w:semiHidden/>
    <w:unhideWhenUsed/>
    <w:rsid w:val="00570ADF"/>
  </w:style>
  <w:style w:type="numbering" w:customStyle="1" w:styleId="NoList11117">
    <w:name w:val="No List11117"/>
    <w:next w:val="NoList"/>
    <w:semiHidden/>
    <w:unhideWhenUsed/>
    <w:rsid w:val="00570ADF"/>
  </w:style>
  <w:style w:type="numbering" w:customStyle="1" w:styleId="NoList1218">
    <w:name w:val="No List1218"/>
    <w:next w:val="NoList"/>
    <w:semiHidden/>
    <w:unhideWhenUsed/>
    <w:rsid w:val="00570ADF"/>
  </w:style>
  <w:style w:type="numbering" w:customStyle="1" w:styleId="NoList1317">
    <w:name w:val="No List1317"/>
    <w:next w:val="NoList"/>
    <w:semiHidden/>
    <w:unhideWhenUsed/>
    <w:rsid w:val="00570ADF"/>
  </w:style>
  <w:style w:type="numbering" w:customStyle="1" w:styleId="NoList419">
    <w:name w:val="No List419"/>
    <w:next w:val="NoList"/>
    <w:semiHidden/>
    <w:rsid w:val="00570ADF"/>
  </w:style>
  <w:style w:type="numbering" w:customStyle="1" w:styleId="NoList519">
    <w:name w:val="No List519"/>
    <w:next w:val="NoList"/>
    <w:semiHidden/>
    <w:unhideWhenUsed/>
    <w:rsid w:val="00570ADF"/>
  </w:style>
  <w:style w:type="numbering" w:customStyle="1" w:styleId="NoList619">
    <w:name w:val="No List619"/>
    <w:next w:val="NoList"/>
    <w:semiHidden/>
    <w:rsid w:val="00570ADF"/>
  </w:style>
  <w:style w:type="numbering" w:customStyle="1" w:styleId="NoList719">
    <w:name w:val="No List719"/>
    <w:next w:val="NoList"/>
    <w:semiHidden/>
    <w:rsid w:val="00570ADF"/>
  </w:style>
  <w:style w:type="numbering" w:customStyle="1" w:styleId="NoList819">
    <w:name w:val="No List819"/>
    <w:next w:val="NoList"/>
    <w:semiHidden/>
    <w:unhideWhenUsed/>
    <w:rsid w:val="00570ADF"/>
  </w:style>
  <w:style w:type="numbering" w:customStyle="1" w:styleId="NoList918">
    <w:name w:val="No List918"/>
    <w:next w:val="NoList"/>
    <w:semiHidden/>
    <w:unhideWhenUsed/>
    <w:rsid w:val="00570ADF"/>
  </w:style>
  <w:style w:type="numbering" w:customStyle="1" w:styleId="NoList108">
    <w:name w:val="No List108"/>
    <w:next w:val="NoList"/>
    <w:semiHidden/>
    <w:unhideWhenUsed/>
    <w:rsid w:val="00570ADF"/>
  </w:style>
  <w:style w:type="table" w:customStyle="1" w:styleId="TableStyle110">
    <w:name w:val="Table Style1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
    <w:name w:val="Table Style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
    <w:name w:val="Table Style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
    <w:name w:val="Table Style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
    <w:name w:val="Table Style14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
    <w:name w:val="Table Style15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
    <w:name w:val="Table Style16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
    <w:name w:val="Table Style17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
    <w:name w:val="Table Style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
    <w:name w:val="Table Style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
    <w:name w:val="Table Style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
    <w:name w:val="Table Style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
    <w:name w:val="Table Style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
    <w:name w:val="Table Style12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
    <w:name w:val="Table Style13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
    <w:name w:val="Table Style1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
    <w:name w:val="Table Style1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
    <w:name w:val="Table Style12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
    <w:name w:val="Table Style114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
    <w:name w:val="Table Style18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
    <w:name w:val="Table Style115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
    <w:name w:val="Table Style123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
    <w:name w:val="Table Style13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
    <w:name w:val="Table Style14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
    <w:name w:val="Table Style15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
    <w:name w:val="Table Style16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
    <w:name w:val="Table Style17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
    <w:name w:val="Table Style1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
    <w:name w:val="Table Style1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
    <w:name w:val="Table Style12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
    <w:name w:val="Table Style13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
    <w:name w:val="Table Style11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
    <w:name w:val="Table Style12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
    <w:name w:val="Table Style13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
    <w:name w:val="Table Style11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
    <w:name w:val="Table Style113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
    <w:name w:val="Table Style12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
    <w:name w:val="Table Style114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
    <w:name w:val="Table Style19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60">
    <w:name w:val="Table Grid60"/>
    <w:basedOn w:val="TableNormal"/>
    <w:next w:val="TableGrid"/>
    <w:rsid w:val="00570ADF"/>
    <w:rPr>
      <w:rFonts w:ascii="VillageII" w:hAnsi="VillageI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9">
    <w:name w:val="No List109"/>
    <w:next w:val="NoList"/>
    <w:semiHidden/>
    <w:rsid w:val="00570ADF"/>
  </w:style>
  <w:style w:type="table" w:customStyle="1" w:styleId="TableGrid119">
    <w:name w:val="Table Grid119"/>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8">
    <w:name w:val="No List228"/>
    <w:next w:val="NoList"/>
    <w:semiHidden/>
    <w:rsid w:val="00570ADF"/>
  </w:style>
  <w:style w:type="numbering" w:customStyle="1" w:styleId="NoList320">
    <w:name w:val="No List320"/>
    <w:next w:val="NoList"/>
    <w:semiHidden/>
    <w:rsid w:val="00570ADF"/>
  </w:style>
  <w:style w:type="numbering" w:customStyle="1" w:styleId="NoList420">
    <w:name w:val="No List420"/>
    <w:next w:val="NoList"/>
    <w:semiHidden/>
    <w:rsid w:val="00570ADF"/>
  </w:style>
  <w:style w:type="numbering" w:customStyle="1" w:styleId="NoList520">
    <w:name w:val="No List520"/>
    <w:next w:val="NoList"/>
    <w:semiHidden/>
    <w:rsid w:val="00570ADF"/>
  </w:style>
  <w:style w:type="numbering" w:customStyle="1" w:styleId="NoList620">
    <w:name w:val="No List620"/>
    <w:next w:val="NoList"/>
    <w:semiHidden/>
    <w:rsid w:val="00570ADF"/>
  </w:style>
  <w:style w:type="numbering" w:customStyle="1" w:styleId="NoList720">
    <w:name w:val="No List720"/>
    <w:next w:val="NoList"/>
    <w:semiHidden/>
    <w:rsid w:val="00570ADF"/>
  </w:style>
  <w:style w:type="numbering" w:customStyle="1" w:styleId="NoList820">
    <w:name w:val="No List820"/>
    <w:next w:val="NoList"/>
    <w:semiHidden/>
    <w:unhideWhenUsed/>
    <w:rsid w:val="00570ADF"/>
  </w:style>
  <w:style w:type="numbering" w:customStyle="1" w:styleId="NoList11118">
    <w:name w:val="No List11118"/>
    <w:next w:val="NoList"/>
    <w:semiHidden/>
    <w:unhideWhenUsed/>
    <w:rsid w:val="00570ADF"/>
  </w:style>
  <w:style w:type="numbering" w:customStyle="1" w:styleId="NoList11119">
    <w:name w:val="No List11119"/>
    <w:next w:val="NoList"/>
    <w:semiHidden/>
    <w:unhideWhenUsed/>
    <w:rsid w:val="00570ADF"/>
  </w:style>
  <w:style w:type="table" w:customStyle="1" w:styleId="TableGrid1110">
    <w:name w:val="Table Grid1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8">
    <w:name w:val="No List2118"/>
    <w:next w:val="NoList"/>
    <w:semiHidden/>
    <w:unhideWhenUsed/>
    <w:rsid w:val="00570ADF"/>
  </w:style>
  <w:style w:type="numbering" w:customStyle="1" w:styleId="NoList1219">
    <w:name w:val="No List1219"/>
    <w:next w:val="NoList"/>
    <w:semiHidden/>
    <w:unhideWhenUsed/>
    <w:rsid w:val="00570ADF"/>
  </w:style>
  <w:style w:type="numbering" w:customStyle="1" w:styleId="NoList3110">
    <w:name w:val="No List3110"/>
    <w:next w:val="NoList"/>
    <w:semiHidden/>
    <w:unhideWhenUsed/>
    <w:rsid w:val="00570ADF"/>
  </w:style>
  <w:style w:type="numbering" w:customStyle="1" w:styleId="NoList1318">
    <w:name w:val="No List1318"/>
    <w:next w:val="NoList"/>
    <w:semiHidden/>
    <w:unhideWhenUsed/>
    <w:rsid w:val="00570ADF"/>
  </w:style>
  <w:style w:type="numbering" w:customStyle="1" w:styleId="NoList4110">
    <w:name w:val="No List4110"/>
    <w:next w:val="NoList"/>
    <w:semiHidden/>
    <w:rsid w:val="00570ADF"/>
  </w:style>
  <w:style w:type="numbering" w:customStyle="1" w:styleId="NoList5110">
    <w:name w:val="No List5110"/>
    <w:next w:val="NoList"/>
    <w:semiHidden/>
    <w:unhideWhenUsed/>
    <w:rsid w:val="00570ADF"/>
  </w:style>
  <w:style w:type="numbering" w:customStyle="1" w:styleId="NoList6110">
    <w:name w:val="No List6110"/>
    <w:next w:val="NoList"/>
    <w:semiHidden/>
    <w:rsid w:val="00570ADF"/>
  </w:style>
  <w:style w:type="numbering" w:customStyle="1" w:styleId="NoList7110">
    <w:name w:val="No List7110"/>
    <w:next w:val="NoList"/>
    <w:semiHidden/>
    <w:rsid w:val="00570ADF"/>
  </w:style>
  <w:style w:type="numbering" w:customStyle="1" w:styleId="NoList8110">
    <w:name w:val="No List8110"/>
    <w:next w:val="NoList"/>
    <w:semiHidden/>
    <w:unhideWhenUsed/>
    <w:rsid w:val="00570ADF"/>
  </w:style>
  <w:style w:type="numbering" w:customStyle="1" w:styleId="NoList919">
    <w:name w:val="No List919"/>
    <w:next w:val="NoList"/>
    <w:semiHidden/>
    <w:unhideWhenUsed/>
    <w:rsid w:val="00570ADF"/>
  </w:style>
  <w:style w:type="numbering" w:customStyle="1" w:styleId="NoList1010">
    <w:name w:val="No List1010"/>
    <w:next w:val="NoList"/>
    <w:semiHidden/>
    <w:unhideWhenUsed/>
    <w:rsid w:val="00570ADF"/>
  </w:style>
  <w:style w:type="numbering" w:customStyle="1" w:styleId="NoList148">
    <w:name w:val="No List148"/>
    <w:next w:val="NoList"/>
    <w:semiHidden/>
    <w:unhideWhenUsed/>
    <w:rsid w:val="00570ADF"/>
  </w:style>
  <w:style w:type="numbering" w:customStyle="1" w:styleId="NoList229">
    <w:name w:val="No List229"/>
    <w:next w:val="NoList"/>
    <w:semiHidden/>
    <w:unhideWhenUsed/>
    <w:rsid w:val="00570ADF"/>
  </w:style>
  <w:style w:type="numbering" w:customStyle="1" w:styleId="NoList12110">
    <w:name w:val="No List12110"/>
    <w:next w:val="NoList"/>
    <w:semiHidden/>
    <w:unhideWhenUsed/>
    <w:rsid w:val="00570ADF"/>
  </w:style>
  <w:style w:type="numbering" w:customStyle="1" w:styleId="NoList328">
    <w:name w:val="No List328"/>
    <w:next w:val="NoList"/>
    <w:semiHidden/>
    <w:unhideWhenUsed/>
    <w:rsid w:val="00570ADF"/>
  </w:style>
  <w:style w:type="numbering" w:customStyle="1" w:styleId="NoList1319">
    <w:name w:val="No List1319"/>
    <w:next w:val="NoList"/>
    <w:semiHidden/>
    <w:unhideWhenUsed/>
    <w:rsid w:val="00570ADF"/>
  </w:style>
  <w:style w:type="numbering" w:customStyle="1" w:styleId="NoList426">
    <w:name w:val="No List426"/>
    <w:next w:val="NoList"/>
    <w:semiHidden/>
    <w:rsid w:val="00570ADF"/>
  </w:style>
  <w:style w:type="numbering" w:customStyle="1" w:styleId="NoList526">
    <w:name w:val="No List526"/>
    <w:next w:val="NoList"/>
    <w:semiHidden/>
    <w:unhideWhenUsed/>
    <w:rsid w:val="00570ADF"/>
  </w:style>
  <w:style w:type="numbering" w:customStyle="1" w:styleId="NoList625">
    <w:name w:val="No List625"/>
    <w:next w:val="NoList"/>
    <w:semiHidden/>
    <w:rsid w:val="00570ADF"/>
  </w:style>
  <w:style w:type="numbering" w:customStyle="1" w:styleId="NoList725">
    <w:name w:val="No List725"/>
    <w:next w:val="NoList"/>
    <w:semiHidden/>
    <w:rsid w:val="00570ADF"/>
  </w:style>
  <w:style w:type="numbering" w:customStyle="1" w:styleId="NoList825">
    <w:name w:val="No List825"/>
    <w:next w:val="NoList"/>
    <w:semiHidden/>
    <w:unhideWhenUsed/>
    <w:rsid w:val="00570ADF"/>
  </w:style>
  <w:style w:type="numbering" w:customStyle="1" w:styleId="NoList9110">
    <w:name w:val="No List9110"/>
    <w:next w:val="NoList"/>
    <w:semiHidden/>
    <w:unhideWhenUsed/>
    <w:rsid w:val="00570ADF"/>
  </w:style>
  <w:style w:type="numbering" w:customStyle="1" w:styleId="NoList157">
    <w:name w:val="No List157"/>
    <w:next w:val="NoList"/>
    <w:semiHidden/>
    <w:unhideWhenUsed/>
    <w:rsid w:val="00570ADF"/>
  </w:style>
  <w:style w:type="numbering" w:customStyle="1" w:styleId="NoList166">
    <w:name w:val="No List166"/>
    <w:next w:val="NoList"/>
    <w:semiHidden/>
    <w:unhideWhenUsed/>
    <w:rsid w:val="00570ADF"/>
  </w:style>
  <w:style w:type="numbering" w:customStyle="1" w:styleId="NoList1135">
    <w:name w:val="No List1135"/>
    <w:next w:val="NoList"/>
    <w:semiHidden/>
    <w:unhideWhenUsed/>
    <w:rsid w:val="00570ADF"/>
  </w:style>
  <w:style w:type="table" w:customStyle="1" w:styleId="TableGrid142">
    <w:name w:val="Table Grid142"/>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6">
    <w:name w:val="No List236"/>
    <w:next w:val="NoList"/>
    <w:semiHidden/>
    <w:unhideWhenUsed/>
    <w:rsid w:val="00570ADF"/>
  </w:style>
  <w:style w:type="numbering" w:customStyle="1" w:styleId="NoList1226">
    <w:name w:val="No List1226"/>
    <w:next w:val="NoList"/>
    <w:semiHidden/>
    <w:unhideWhenUsed/>
    <w:rsid w:val="00570ADF"/>
  </w:style>
  <w:style w:type="numbering" w:customStyle="1" w:styleId="NoList336">
    <w:name w:val="No List336"/>
    <w:next w:val="NoList"/>
    <w:semiHidden/>
    <w:unhideWhenUsed/>
    <w:rsid w:val="00570ADF"/>
  </w:style>
  <w:style w:type="numbering" w:customStyle="1" w:styleId="NoList1326">
    <w:name w:val="No List1326"/>
    <w:next w:val="NoList"/>
    <w:semiHidden/>
    <w:unhideWhenUsed/>
    <w:rsid w:val="00570ADF"/>
  </w:style>
  <w:style w:type="numbering" w:customStyle="1" w:styleId="NoList435">
    <w:name w:val="No List435"/>
    <w:next w:val="NoList"/>
    <w:semiHidden/>
    <w:rsid w:val="00570ADF"/>
  </w:style>
  <w:style w:type="numbering" w:customStyle="1" w:styleId="NoList925">
    <w:name w:val="No List925"/>
    <w:next w:val="NoList"/>
    <w:semiHidden/>
    <w:unhideWhenUsed/>
    <w:rsid w:val="00570ADF"/>
  </w:style>
  <w:style w:type="numbering" w:customStyle="1" w:styleId="NoList176">
    <w:name w:val="No List176"/>
    <w:next w:val="NoList"/>
    <w:semiHidden/>
    <w:unhideWhenUsed/>
    <w:rsid w:val="00570ADF"/>
  </w:style>
  <w:style w:type="numbering" w:customStyle="1" w:styleId="NoList186">
    <w:name w:val="No List186"/>
    <w:next w:val="NoList"/>
    <w:semiHidden/>
    <w:unhideWhenUsed/>
    <w:rsid w:val="00570ADF"/>
  </w:style>
  <w:style w:type="numbering" w:customStyle="1" w:styleId="NoList246">
    <w:name w:val="No List246"/>
    <w:next w:val="NoList"/>
    <w:semiHidden/>
    <w:unhideWhenUsed/>
    <w:rsid w:val="00570ADF"/>
  </w:style>
  <w:style w:type="numbering" w:customStyle="1" w:styleId="NoList345">
    <w:name w:val="No List345"/>
    <w:next w:val="NoList"/>
    <w:semiHidden/>
    <w:unhideWhenUsed/>
    <w:rsid w:val="00570ADF"/>
  </w:style>
  <w:style w:type="numbering" w:customStyle="1" w:styleId="NoList196">
    <w:name w:val="No List196"/>
    <w:next w:val="NoList"/>
    <w:semiHidden/>
    <w:unhideWhenUsed/>
    <w:rsid w:val="00570ADF"/>
  </w:style>
  <w:style w:type="numbering" w:customStyle="1" w:styleId="NoList1105">
    <w:name w:val="No List1105"/>
    <w:next w:val="NoList"/>
    <w:semiHidden/>
    <w:unhideWhenUsed/>
    <w:rsid w:val="00570ADF"/>
  </w:style>
  <w:style w:type="numbering" w:customStyle="1" w:styleId="NoList1341">
    <w:name w:val="No List1341"/>
    <w:next w:val="NoList"/>
    <w:semiHidden/>
    <w:unhideWhenUsed/>
    <w:rsid w:val="00570ADF"/>
  </w:style>
  <w:style w:type="numbering" w:customStyle="1" w:styleId="NoList451">
    <w:name w:val="No List451"/>
    <w:next w:val="NoList"/>
    <w:semiHidden/>
    <w:rsid w:val="00570ADF"/>
  </w:style>
  <w:style w:type="numbering" w:customStyle="1" w:styleId="NoList551">
    <w:name w:val="No List551"/>
    <w:next w:val="NoList"/>
    <w:semiHidden/>
    <w:unhideWhenUsed/>
    <w:rsid w:val="00570ADF"/>
  </w:style>
  <w:style w:type="numbering" w:customStyle="1" w:styleId="NoList651">
    <w:name w:val="No List651"/>
    <w:next w:val="NoList"/>
    <w:semiHidden/>
    <w:rsid w:val="00570ADF"/>
  </w:style>
  <w:style w:type="numbering" w:customStyle="1" w:styleId="NoList751">
    <w:name w:val="No List751"/>
    <w:next w:val="NoList"/>
    <w:semiHidden/>
    <w:rsid w:val="00570ADF"/>
  </w:style>
  <w:style w:type="numbering" w:customStyle="1" w:styleId="NoList851">
    <w:name w:val="No List851"/>
    <w:next w:val="NoList"/>
    <w:semiHidden/>
    <w:unhideWhenUsed/>
    <w:rsid w:val="00570ADF"/>
  </w:style>
  <w:style w:type="numbering" w:customStyle="1" w:styleId="NoList205">
    <w:name w:val="No List205"/>
    <w:next w:val="NoList"/>
    <w:semiHidden/>
    <w:unhideWhenUsed/>
    <w:rsid w:val="00570ADF"/>
  </w:style>
  <w:style w:type="numbering" w:customStyle="1" w:styleId="NoList1163">
    <w:name w:val="No List1163"/>
    <w:next w:val="NoList"/>
    <w:semiHidden/>
    <w:unhideWhenUsed/>
    <w:rsid w:val="00570ADF"/>
  </w:style>
  <w:style w:type="numbering" w:customStyle="1" w:styleId="NoList1173">
    <w:name w:val="No List1173"/>
    <w:next w:val="NoList"/>
    <w:semiHidden/>
    <w:unhideWhenUsed/>
    <w:rsid w:val="00570ADF"/>
  </w:style>
  <w:style w:type="numbering" w:customStyle="1" w:styleId="NoList264">
    <w:name w:val="No List264"/>
    <w:next w:val="NoList"/>
    <w:semiHidden/>
    <w:unhideWhenUsed/>
    <w:rsid w:val="00570ADF"/>
  </w:style>
  <w:style w:type="numbering" w:customStyle="1" w:styleId="NoList1251">
    <w:name w:val="No List1251"/>
    <w:next w:val="NoList"/>
    <w:semiHidden/>
    <w:unhideWhenUsed/>
    <w:rsid w:val="00570ADF"/>
  </w:style>
  <w:style w:type="numbering" w:customStyle="1" w:styleId="NoList361">
    <w:name w:val="No List361"/>
    <w:next w:val="NoList"/>
    <w:semiHidden/>
    <w:unhideWhenUsed/>
    <w:rsid w:val="00570ADF"/>
  </w:style>
  <w:style w:type="numbering" w:customStyle="1" w:styleId="NoList1351">
    <w:name w:val="No List1351"/>
    <w:next w:val="NoList"/>
    <w:semiHidden/>
    <w:unhideWhenUsed/>
    <w:rsid w:val="00570ADF"/>
  </w:style>
  <w:style w:type="numbering" w:customStyle="1" w:styleId="NoList461">
    <w:name w:val="No List461"/>
    <w:next w:val="NoList"/>
    <w:semiHidden/>
    <w:rsid w:val="00570ADF"/>
  </w:style>
  <w:style w:type="numbering" w:customStyle="1" w:styleId="NoList561">
    <w:name w:val="No List561"/>
    <w:next w:val="NoList"/>
    <w:semiHidden/>
    <w:unhideWhenUsed/>
    <w:rsid w:val="00570ADF"/>
  </w:style>
  <w:style w:type="numbering" w:customStyle="1" w:styleId="NoList661">
    <w:name w:val="No List661"/>
    <w:next w:val="NoList"/>
    <w:semiHidden/>
    <w:rsid w:val="00570ADF"/>
  </w:style>
  <w:style w:type="numbering" w:customStyle="1" w:styleId="NoList761">
    <w:name w:val="No List761"/>
    <w:next w:val="NoList"/>
    <w:semiHidden/>
    <w:rsid w:val="00570ADF"/>
  </w:style>
  <w:style w:type="numbering" w:customStyle="1" w:styleId="NoList861">
    <w:name w:val="No List861"/>
    <w:next w:val="NoList"/>
    <w:semiHidden/>
    <w:unhideWhenUsed/>
    <w:rsid w:val="00570ADF"/>
  </w:style>
  <w:style w:type="numbering" w:customStyle="1" w:styleId="NoList951">
    <w:name w:val="No List951"/>
    <w:next w:val="NoList"/>
    <w:semiHidden/>
    <w:unhideWhenUsed/>
    <w:rsid w:val="00570ADF"/>
  </w:style>
  <w:style w:type="numbering" w:customStyle="1" w:styleId="NoList273">
    <w:name w:val="No List273"/>
    <w:next w:val="NoList"/>
    <w:semiHidden/>
    <w:unhideWhenUsed/>
    <w:rsid w:val="00570ADF"/>
  </w:style>
  <w:style w:type="numbering" w:customStyle="1" w:styleId="NoList1181">
    <w:name w:val="No List1181"/>
    <w:next w:val="NoList"/>
    <w:semiHidden/>
    <w:unhideWhenUsed/>
    <w:rsid w:val="00570ADF"/>
  </w:style>
  <w:style w:type="numbering" w:customStyle="1" w:styleId="NoList1191">
    <w:name w:val="No List1191"/>
    <w:next w:val="NoList"/>
    <w:semiHidden/>
    <w:unhideWhenUsed/>
    <w:rsid w:val="00570ADF"/>
  </w:style>
  <w:style w:type="numbering" w:customStyle="1" w:styleId="NoList283">
    <w:name w:val="No List283"/>
    <w:next w:val="NoList"/>
    <w:semiHidden/>
    <w:unhideWhenUsed/>
    <w:rsid w:val="00570ADF"/>
  </w:style>
  <w:style w:type="numbering" w:customStyle="1" w:styleId="NoList1261">
    <w:name w:val="No List1261"/>
    <w:next w:val="NoList"/>
    <w:semiHidden/>
    <w:unhideWhenUsed/>
    <w:rsid w:val="00570ADF"/>
  </w:style>
  <w:style w:type="numbering" w:customStyle="1" w:styleId="NoList371">
    <w:name w:val="No List371"/>
    <w:next w:val="NoList"/>
    <w:semiHidden/>
    <w:unhideWhenUsed/>
    <w:rsid w:val="00570ADF"/>
  </w:style>
  <w:style w:type="numbering" w:customStyle="1" w:styleId="NoList1361">
    <w:name w:val="No List1361"/>
    <w:next w:val="NoList"/>
    <w:semiHidden/>
    <w:unhideWhenUsed/>
    <w:rsid w:val="00570ADF"/>
  </w:style>
  <w:style w:type="numbering" w:customStyle="1" w:styleId="NoList471">
    <w:name w:val="No List471"/>
    <w:next w:val="NoList"/>
    <w:semiHidden/>
    <w:rsid w:val="00570ADF"/>
  </w:style>
  <w:style w:type="numbering" w:customStyle="1" w:styleId="NoList571">
    <w:name w:val="No List571"/>
    <w:next w:val="NoList"/>
    <w:semiHidden/>
    <w:unhideWhenUsed/>
    <w:rsid w:val="00570ADF"/>
  </w:style>
  <w:style w:type="numbering" w:customStyle="1" w:styleId="NoList671">
    <w:name w:val="No List671"/>
    <w:next w:val="NoList"/>
    <w:semiHidden/>
    <w:rsid w:val="00570ADF"/>
  </w:style>
  <w:style w:type="numbering" w:customStyle="1" w:styleId="NoList771">
    <w:name w:val="No List771"/>
    <w:next w:val="NoList"/>
    <w:semiHidden/>
    <w:rsid w:val="00570ADF"/>
  </w:style>
  <w:style w:type="numbering" w:customStyle="1" w:styleId="NoList871">
    <w:name w:val="No List871"/>
    <w:next w:val="NoList"/>
    <w:semiHidden/>
    <w:unhideWhenUsed/>
    <w:rsid w:val="00570ADF"/>
  </w:style>
  <w:style w:type="numbering" w:customStyle="1" w:styleId="NoList961">
    <w:name w:val="No List961"/>
    <w:next w:val="NoList"/>
    <w:semiHidden/>
    <w:unhideWhenUsed/>
    <w:rsid w:val="00570ADF"/>
  </w:style>
  <w:style w:type="numbering" w:customStyle="1" w:styleId="NoList293">
    <w:name w:val="No List293"/>
    <w:next w:val="NoList"/>
    <w:semiHidden/>
    <w:unhideWhenUsed/>
    <w:rsid w:val="00570ADF"/>
  </w:style>
  <w:style w:type="numbering" w:customStyle="1" w:styleId="NoList1201">
    <w:name w:val="No List1201"/>
    <w:next w:val="NoList"/>
    <w:semiHidden/>
    <w:unhideWhenUsed/>
    <w:rsid w:val="00570ADF"/>
  </w:style>
  <w:style w:type="numbering" w:customStyle="1" w:styleId="NoList11101">
    <w:name w:val="No List11101"/>
    <w:next w:val="NoList"/>
    <w:semiHidden/>
    <w:unhideWhenUsed/>
    <w:rsid w:val="00570ADF"/>
  </w:style>
  <w:style w:type="numbering" w:customStyle="1" w:styleId="NoList2101">
    <w:name w:val="No List2101"/>
    <w:next w:val="NoList"/>
    <w:semiHidden/>
    <w:unhideWhenUsed/>
    <w:rsid w:val="00570ADF"/>
  </w:style>
  <w:style w:type="numbering" w:customStyle="1" w:styleId="NoList1271">
    <w:name w:val="No List1271"/>
    <w:next w:val="NoList"/>
    <w:semiHidden/>
    <w:unhideWhenUsed/>
    <w:rsid w:val="00570ADF"/>
  </w:style>
  <w:style w:type="numbering" w:customStyle="1" w:styleId="NoList381">
    <w:name w:val="No List381"/>
    <w:next w:val="NoList"/>
    <w:semiHidden/>
    <w:unhideWhenUsed/>
    <w:rsid w:val="00570ADF"/>
  </w:style>
  <w:style w:type="numbering" w:customStyle="1" w:styleId="NoList1371">
    <w:name w:val="No List1371"/>
    <w:next w:val="NoList"/>
    <w:semiHidden/>
    <w:unhideWhenUsed/>
    <w:rsid w:val="00570ADF"/>
  </w:style>
  <w:style w:type="numbering" w:customStyle="1" w:styleId="NoList481">
    <w:name w:val="No List481"/>
    <w:next w:val="NoList"/>
    <w:semiHidden/>
    <w:rsid w:val="00570ADF"/>
  </w:style>
  <w:style w:type="numbering" w:customStyle="1" w:styleId="NoList581">
    <w:name w:val="No List581"/>
    <w:next w:val="NoList"/>
    <w:semiHidden/>
    <w:unhideWhenUsed/>
    <w:rsid w:val="00570ADF"/>
  </w:style>
  <w:style w:type="numbering" w:customStyle="1" w:styleId="NoList681">
    <w:name w:val="No List681"/>
    <w:next w:val="NoList"/>
    <w:semiHidden/>
    <w:rsid w:val="00570ADF"/>
  </w:style>
  <w:style w:type="numbering" w:customStyle="1" w:styleId="NoList781">
    <w:name w:val="No List781"/>
    <w:next w:val="NoList"/>
    <w:semiHidden/>
    <w:rsid w:val="00570ADF"/>
  </w:style>
  <w:style w:type="numbering" w:customStyle="1" w:styleId="NoList881">
    <w:name w:val="No List881"/>
    <w:next w:val="NoList"/>
    <w:semiHidden/>
    <w:unhideWhenUsed/>
    <w:rsid w:val="00570ADF"/>
  </w:style>
  <w:style w:type="numbering" w:customStyle="1" w:styleId="NoList971">
    <w:name w:val="No List971"/>
    <w:next w:val="NoList"/>
    <w:semiHidden/>
    <w:unhideWhenUsed/>
    <w:rsid w:val="00570ADF"/>
  </w:style>
  <w:style w:type="numbering" w:customStyle="1" w:styleId="NoList302">
    <w:name w:val="No List302"/>
    <w:next w:val="NoList"/>
    <w:semiHidden/>
    <w:unhideWhenUsed/>
    <w:rsid w:val="00570ADF"/>
  </w:style>
  <w:style w:type="table" w:customStyle="1" w:styleId="LightList-Accent51">
    <w:name w:val="Light List - Accent 51"/>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
    <w:name w:val="Light List11"/>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391">
    <w:name w:val="No List391"/>
    <w:next w:val="NoList"/>
    <w:semiHidden/>
    <w:unhideWhenUsed/>
    <w:rsid w:val="00570ADF"/>
  </w:style>
  <w:style w:type="numbering" w:customStyle="1" w:styleId="NoList401">
    <w:name w:val="No List401"/>
    <w:next w:val="NoList"/>
    <w:semiHidden/>
    <w:unhideWhenUsed/>
    <w:rsid w:val="00570ADF"/>
  </w:style>
  <w:style w:type="numbering" w:customStyle="1" w:styleId="NoList491">
    <w:name w:val="No List491"/>
    <w:next w:val="NoList"/>
    <w:semiHidden/>
    <w:unhideWhenUsed/>
    <w:rsid w:val="00570ADF"/>
  </w:style>
  <w:style w:type="numbering" w:customStyle="1" w:styleId="NoList501">
    <w:name w:val="No List501"/>
    <w:next w:val="NoList"/>
    <w:semiHidden/>
    <w:unhideWhenUsed/>
    <w:rsid w:val="00570ADF"/>
  </w:style>
  <w:style w:type="numbering" w:customStyle="1" w:styleId="NoList591">
    <w:name w:val="No List591"/>
    <w:next w:val="NoList"/>
    <w:semiHidden/>
    <w:unhideWhenUsed/>
    <w:rsid w:val="00570ADF"/>
  </w:style>
  <w:style w:type="numbering" w:customStyle="1" w:styleId="NoList601">
    <w:name w:val="No List601"/>
    <w:next w:val="NoList"/>
    <w:semiHidden/>
    <w:unhideWhenUsed/>
    <w:rsid w:val="00570ADF"/>
  </w:style>
  <w:style w:type="numbering" w:customStyle="1" w:styleId="NoList691">
    <w:name w:val="No List691"/>
    <w:next w:val="NoList"/>
    <w:semiHidden/>
    <w:unhideWhenUsed/>
    <w:rsid w:val="00570ADF"/>
  </w:style>
  <w:style w:type="numbering" w:customStyle="1" w:styleId="NoList701">
    <w:name w:val="No List701"/>
    <w:next w:val="NoList"/>
    <w:semiHidden/>
    <w:unhideWhenUsed/>
    <w:rsid w:val="00570ADF"/>
  </w:style>
  <w:style w:type="numbering" w:customStyle="1" w:styleId="NoList791">
    <w:name w:val="No List791"/>
    <w:next w:val="NoList"/>
    <w:semiHidden/>
    <w:unhideWhenUsed/>
    <w:rsid w:val="00570ADF"/>
  </w:style>
  <w:style w:type="numbering" w:customStyle="1" w:styleId="NoList801">
    <w:name w:val="No List801"/>
    <w:next w:val="NoList"/>
    <w:semiHidden/>
    <w:unhideWhenUsed/>
    <w:rsid w:val="00570ADF"/>
  </w:style>
  <w:style w:type="numbering" w:customStyle="1" w:styleId="NoList891">
    <w:name w:val="No List891"/>
    <w:next w:val="NoList"/>
    <w:semiHidden/>
    <w:unhideWhenUsed/>
    <w:rsid w:val="00570ADF"/>
  </w:style>
  <w:style w:type="numbering" w:customStyle="1" w:styleId="NoList111116">
    <w:name w:val="No List111116"/>
    <w:next w:val="NoList"/>
    <w:semiHidden/>
    <w:unhideWhenUsed/>
    <w:rsid w:val="00570ADF"/>
  </w:style>
  <w:style w:type="numbering" w:customStyle="1" w:styleId="NoList2119">
    <w:name w:val="No List2119"/>
    <w:next w:val="NoList"/>
    <w:semiHidden/>
    <w:unhideWhenUsed/>
    <w:rsid w:val="00570ADF"/>
  </w:style>
  <w:style w:type="numbering" w:customStyle="1" w:styleId="NoList11126">
    <w:name w:val="No List11126"/>
    <w:next w:val="NoList"/>
    <w:semiHidden/>
    <w:unhideWhenUsed/>
    <w:rsid w:val="00570ADF"/>
  </w:style>
  <w:style w:type="numbering" w:customStyle="1" w:styleId="NoList2126">
    <w:name w:val="No List2126"/>
    <w:next w:val="NoList"/>
    <w:semiHidden/>
    <w:unhideWhenUsed/>
    <w:rsid w:val="00570ADF"/>
  </w:style>
  <w:style w:type="numbering" w:customStyle="1" w:styleId="NoList1016">
    <w:name w:val="No List1016"/>
    <w:next w:val="NoList"/>
    <w:semiHidden/>
    <w:unhideWhenUsed/>
    <w:rsid w:val="00570ADF"/>
  </w:style>
  <w:style w:type="numbering" w:customStyle="1" w:styleId="NoList11135">
    <w:name w:val="No List11135"/>
    <w:next w:val="NoList"/>
    <w:semiHidden/>
    <w:rsid w:val="00570ADF"/>
  </w:style>
  <w:style w:type="numbering" w:customStyle="1" w:styleId="NoList2135">
    <w:name w:val="No List2135"/>
    <w:next w:val="NoList"/>
    <w:semiHidden/>
    <w:rsid w:val="00570ADF"/>
  </w:style>
  <w:style w:type="numbering" w:customStyle="1" w:styleId="NoList1111114">
    <w:name w:val="No List1111114"/>
    <w:next w:val="NoList"/>
    <w:semiHidden/>
    <w:unhideWhenUsed/>
    <w:rsid w:val="00570ADF"/>
  </w:style>
  <w:style w:type="numbering" w:customStyle="1" w:styleId="NoList11111113">
    <w:name w:val="No List11111113"/>
    <w:next w:val="NoList"/>
    <w:semiHidden/>
    <w:unhideWhenUsed/>
    <w:rsid w:val="00570ADF"/>
  </w:style>
  <w:style w:type="numbering" w:customStyle="1" w:styleId="NoList1515">
    <w:name w:val="No List1515"/>
    <w:next w:val="NoList"/>
    <w:semiHidden/>
    <w:unhideWhenUsed/>
    <w:rsid w:val="00570ADF"/>
  </w:style>
  <w:style w:type="numbering" w:customStyle="1" w:styleId="NoList11141">
    <w:name w:val="No List11141"/>
    <w:next w:val="NoList"/>
    <w:semiHidden/>
    <w:rsid w:val="00570ADF"/>
  </w:style>
  <w:style w:type="numbering" w:customStyle="1" w:styleId="NoList111124">
    <w:name w:val="No List111124"/>
    <w:next w:val="NoList"/>
    <w:semiHidden/>
    <w:unhideWhenUsed/>
    <w:rsid w:val="00570ADF"/>
  </w:style>
  <w:style w:type="numbering" w:customStyle="1" w:styleId="NoList1111121">
    <w:name w:val="No List1111121"/>
    <w:next w:val="NoList"/>
    <w:semiHidden/>
    <w:unhideWhenUsed/>
    <w:rsid w:val="00570ADF"/>
  </w:style>
  <w:style w:type="numbering" w:customStyle="1" w:styleId="NoList211113">
    <w:name w:val="No List211113"/>
    <w:next w:val="NoList"/>
    <w:semiHidden/>
    <w:unhideWhenUsed/>
    <w:rsid w:val="00570ADF"/>
  </w:style>
  <w:style w:type="numbering" w:customStyle="1" w:styleId="NoList13121">
    <w:name w:val="No List13121"/>
    <w:next w:val="NoList"/>
    <w:semiHidden/>
    <w:unhideWhenUsed/>
    <w:rsid w:val="00570ADF"/>
  </w:style>
  <w:style w:type="numbering" w:customStyle="1" w:styleId="NoList1521">
    <w:name w:val="No List1521"/>
    <w:next w:val="NoList"/>
    <w:semiHidden/>
    <w:unhideWhenUsed/>
    <w:rsid w:val="00570ADF"/>
  </w:style>
  <w:style w:type="numbering" w:customStyle="1" w:styleId="NoList1614">
    <w:name w:val="No List1614"/>
    <w:next w:val="NoList"/>
    <w:semiHidden/>
    <w:rsid w:val="00570ADF"/>
  </w:style>
  <w:style w:type="numbering" w:customStyle="1" w:styleId="NoList1714">
    <w:name w:val="No List1714"/>
    <w:next w:val="NoList"/>
    <w:semiHidden/>
    <w:unhideWhenUsed/>
    <w:rsid w:val="00570ADF"/>
  </w:style>
  <w:style w:type="numbering" w:customStyle="1" w:styleId="NoList2314">
    <w:name w:val="No List2314"/>
    <w:next w:val="NoList"/>
    <w:semiHidden/>
    <w:unhideWhenUsed/>
    <w:rsid w:val="00570ADF"/>
  </w:style>
  <w:style w:type="numbering" w:customStyle="1" w:styleId="NoList111213">
    <w:name w:val="No List111213"/>
    <w:next w:val="NoList"/>
    <w:semiHidden/>
    <w:unhideWhenUsed/>
    <w:rsid w:val="00570ADF"/>
  </w:style>
  <w:style w:type="numbering" w:customStyle="1" w:styleId="NoList21213">
    <w:name w:val="No List21213"/>
    <w:next w:val="NoList"/>
    <w:semiHidden/>
    <w:unhideWhenUsed/>
    <w:rsid w:val="00570ADF"/>
  </w:style>
  <w:style w:type="numbering" w:customStyle="1" w:styleId="NoList12212">
    <w:name w:val="No List12212"/>
    <w:next w:val="NoList"/>
    <w:semiHidden/>
    <w:unhideWhenUsed/>
    <w:rsid w:val="00570ADF"/>
  </w:style>
  <w:style w:type="numbering" w:customStyle="1" w:styleId="NoList3314">
    <w:name w:val="No List3314"/>
    <w:next w:val="NoList"/>
    <w:semiHidden/>
    <w:unhideWhenUsed/>
    <w:rsid w:val="00570ADF"/>
  </w:style>
  <w:style w:type="numbering" w:customStyle="1" w:styleId="NoList13212">
    <w:name w:val="No List13212"/>
    <w:next w:val="NoList"/>
    <w:semiHidden/>
    <w:unhideWhenUsed/>
    <w:rsid w:val="00570ADF"/>
  </w:style>
  <w:style w:type="numbering" w:customStyle="1" w:styleId="NoList4214">
    <w:name w:val="No List4214"/>
    <w:next w:val="NoList"/>
    <w:semiHidden/>
    <w:rsid w:val="00570ADF"/>
  </w:style>
  <w:style w:type="numbering" w:customStyle="1" w:styleId="NoList5212">
    <w:name w:val="No List5212"/>
    <w:next w:val="NoList"/>
    <w:semiHidden/>
    <w:unhideWhenUsed/>
    <w:rsid w:val="00570ADF"/>
  </w:style>
  <w:style w:type="numbering" w:customStyle="1" w:styleId="NoList6212">
    <w:name w:val="No List6212"/>
    <w:next w:val="NoList"/>
    <w:semiHidden/>
    <w:rsid w:val="00570ADF"/>
  </w:style>
  <w:style w:type="numbering" w:customStyle="1" w:styleId="NoList7212">
    <w:name w:val="No List7212"/>
    <w:next w:val="NoList"/>
    <w:semiHidden/>
    <w:rsid w:val="00570ADF"/>
  </w:style>
  <w:style w:type="numbering" w:customStyle="1" w:styleId="NoList8212">
    <w:name w:val="No List8212"/>
    <w:next w:val="NoList"/>
    <w:semiHidden/>
    <w:unhideWhenUsed/>
    <w:rsid w:val="00570ADF"/>
  </w:style>
  <w:style w:type="numbering" w:customStyle="1" w:styleId="NoList9212">
    <w:name w:val="No List9212"/>
    <w:next w:val="NoList"/>
    <w:semiHidden/>
    <w:unhideWhenUsed/>
    <w:rsid w:val="00570ADF"/>
  </w:style>
  <w:style w:type="numbering" w:customStyle="1" w:styleId="NoList10112">
    <w:name w:val="No List10112"/>
    <w:next w:val="NoList"/>
    <w:semiHidden/>
    <w:unhideWhenUsed/>
    <w:rsid w:val="00570ADF"/>
  </w:style>
  <w:style w:type="numbering" w:customStyle="1" w:styleId="NoList1814">
    <w:name w:val="No List1814"/>
    <w:next w:val="NoList"/>
    <w:semiHidden/>
    <w:unhideWhenUsed/>
    <w:rsid w:val="00570ADF"/>
  </w:style>
  <w:style w:type="numbering" w:customStyle="1" w:styleId="NoList1914">
    <w:name w:val="No List1914"/>
    <w:next w:val="NoList"/>
    <w:semiHidden/>
    <w:unhideWhenUsed/>
    <w:rsid w:val="00570ADF"/>
  </w:style>
  <w:style w:type="numbering" w:customStyle="1" w:styleId="NoList11013">
    <w:name w:val="No List11013"/>
    <w:next w:val="NoList"/>
    <w:semiHidden/>
    <w:unhideWhenUsed/>
    <w:rsid w:val="00570ADF"/>
  </w:style>
  <w:style w:type="numbering" w:customStyle="1" w:styleId="NoList2414">
    <w:name w:val="No List2414"/>
    <w:next w:val="NoList"/>
    <w:semiHidden/>
    <w:rsid w:val="00570ADF"/>
  </w:style>
  <w:style w:type="numbering" w:customStyle="1" w:styleId="NoList3413">
    <w:name w:val="No List3413"/>
    <w:next w:val="NoList"/>
    <w:semiHidden/>
    <w:rsid w:val="00570ADF"/>
  </w:style>
  <w:style w:type="numbering" w:customStyle="1" w:styleId="NoList11314">
    <w:name w:val="No List11314"/>
    <w:next w:val="NoList"/>
    <w:semiHidden/>
    <w:rsid w:val="00570ADF"/>
  </w:style>
  <w:style w:type="numbering" w:customStyle="1" w:styleId="NoList21312">
    <w:name w:val="No List21312"/>
    <w:next w:val="NoList"/>
    <w:semiHidden/>
    <w:rsid w:val="00570ADF"/>
  </w:style>
  <w:style w:type="numbering" w:customStyle="1" w:styleId="NoList4313">
    <w:name w:val="No List4313"/>
    <w:next w:val="NoList"/>
    <w:semiHidden/>
    <w:rsid w:val="00570ADF"/>
  </w:style>
  <w:style w:type="numbering" w:customStyle="1" w:styleId="NoList5312">
    <w:name w:val="No List5312"/>
    <w:next w:val="NoList"/>
    <w:semiHidden/>
    <w:rsid w:val="00570ADF"/>
  </w:style>
  <w:style w:type="numbering" w:customStyle="1" w:styleId="NoList6312">
    <w:name w:val="No List6312"/>
    <w:next w:val="NoList"/>
    <w:semiHidden/>
    <w:rsid w:val="00570ADF"/>
  </w:style>
  <w:style w:type="numbering" w:customStyle="1" w:styleId="NoList7312">
    <w:name w:val="No List7312"/>
    <w:next w:val="NoList"/>
    <w:semiHidden/>
    <w:rsid w:val="00570ADF"/>
  </w:style>
  <w:style w:type="numbering" w:customStyle="1" w:styleId="NoList8312">
    <w:name w:val="No List8312"/>
    <w:next w:val="NoList"/>
    <w:semiHidden/>
    <w:rsid w:val="00570ADF"/>
  </w:style>
  <w:style w:type="numbering" w:customStyle="1" w:styleId="NoList12312">
    <w:name w:val="No List12312"/>
    <w:next w:val="NoList"/>
    <w:semiHidden/>
    <w:unhideWhenUsed/>
    <w:rsid w:val="00570ADF"/>
  </w:style>
  <w:style w:type="numbering" w:customStyle="1" w:styleId="NoList9312">
    <w:name w:val="No List9312"/>
    <w:next w:val="NoList"/>
    <w:semiHidden/>
    <w:rsid w:val="00570ADF"/>
  </w:style>
  <w:style w:type="numbering" w:customStyle="1" w:styleId="NoList13312">
    <w:name w:val="No List13312"/>
    <w:next w:val="NoList"/>
    <w:semiHidden/>
    <w:unhideWhenUsed/>
    <w:rsid w:val="00570ADF"/>
  </w:style>
  <w:style w:type="numbering" w:customStyle="1" w:styleId="NoList111312">
    <w:name w:val="No List111312"/>
    <w:next w:val="NoList"/>
    <w:semiHidden/>
    <w:unhideWhenUsed/>
    <w:rsid w:val="00570ADF"/>
  </w:style>
  <w:style w:type="numbering" w:customStyle="1" w:styleId="NoList1111212">
    <w:name w:val="No List1111212"/>
    <w:next w:val="NoList"/>
    <w:semiHidden/>
    <w:unhideWhenUsed/>
    <w:rsid w:val="00570ADF"/>
  </w:style>
  <w:style w:type="numbering" w:customStyle="1" w:styleId="NoList211212">
    <w:name w:val="No List211212"/>
    <w:next w:val="NoList"/>
    <w:semiHidden/>
    <w:unhideWhenUsed/>
    <w:rsid w:val="00570ADF"/>
  </w:style>
  <w:style w:type="numbering" w:customStyle="1" w:styleId="NoList32113">
    <w:name w:val="No List32113"/>
    <w:next w:val="NoList"/>
    <w:semiHidden/>
    <w:unhideWhenUsed/>
    <w:rsid w:val="00570ADF"/>
  </w:style>
  <w:style w:type="numbering" w:customStyle="1" w:styleId="NoList131112">
    <w:name w:val="No List131112"/>
    <w:next w:val="NoList"/>
    <w:semiHidden/>
    <w:unhideWhenUsed/>
    <w:rsid w:val="00570ADF"/>
  </w:style>
  <w:style w:type="numbering" w:customStyle="1" w:styleId="NoList41113">
    <w:name w:val="No List41113"/>
    <w:next w:val="NoList"/>
    <w:semiHidden/>
    <w:rsid w:val="00570ADF"/>
  </w:style>
  <w:style w:type="numbering" w:customStyle="1" w:styleId="NoList51112">
    <w:name w:val="No List51112"/>
    <w:next w:val="NoList"/>
    <w:semiHidden/>
    <w:unhideWhenUsed/>
    <w:rsid w:val="00570ADF"/>
  </w:style>
  <w:style w:type="numbering" w:customStyle="1" w:styleId="NoList61112">
    <w:name w:val="No List61112"/>
    <w:next w:val="NoList"/>
    <w:semiHidden/>
    <w:rsid w:val="00570ADF"/>
  </w:style>
  <w:style w:type="numbering" w:customStyle="1" w:styleId="NoList71112">
    <w:name w:val="No List71112"/>
    <w:next w:val="NoList"/>
    <w:semiHidden/>
    <w:rsid w:val="00570ADF"/>
  </w:style>
  <w:style w:type="numbering" w:customStyle="1" w:styleId="NoList81112">
    <w:name w:val="No List81112"/>
    <w:next w:val="NoList"/>
    <w:semiHidden/>
    <w:unhideWhenUsed/>
    <w:rsid w:val="00570ADF"/>
  </w:style>
  <w:style w:type="numbering" w:customStyle="1" w:styleId="NoList91112">
    <w:name w:val="No List91112"/>
    <w:next w:val="NoList"/>
    <w:semiHidden/>
    <w:unhideWhenUsed/>
    <w:rsid w:val="00570ADF"/>
  </w:style>
  <w:style w:type="numbering" w:customStyle="1" w:styleId="NoList10212">
    <w:name w:val="No List10212"/>
    <w:next w:val="NoList"/>
    <w:semiHidden/>
    <w:unhideWhenUsed/>
    <w:rsid w:val="00570ADF"/>
  </w:style>
  <w:style w:type="numbering" w:customStyle="1" w:styleId="NoList14112">
    <w:name w:val="No List14112"/>
    <w:next w:val="NoList"/>
    <w:semiHidden/>
    <w:unhideWhenUsed/>
    <w:rsid w:val="00570ADF"/>
  </w:style>
  <w:style w:type="numbering" w:customStyle="1" w:styleId="NoList15112">
    <w:name w:val="No List15112"/>
    <w:next w:val="NoList"/>
    <w:semiHidden/>
    <w:unhideWhenUsed/>
    <w:rsid w:val="00570ADF"/>
  </w:style>
  <w:style w:type="numbering" w:customStyle="1" w:styleId="NoList16112">
    <w:name w:val="No List16112"/>
    <w:next w:val="NoList"/>
    <w:semiHidden/>
    <w:rsid w:val="00570ADF"/>
  </w:style>
  <w:style w:type="numbering" w:customStyle="1" w:styleId="NoList17111">
    <w:name w:val="No List17111"/>
    <w:next w:val="NoList"/>
    <w:semiHidden/>
    <w:unhideWhenUsed/>
    <w:rsid w:val="00570ADF"/>
  </w:style>
  <w:style w:type="numbering" w:customStyle="1" w:styleId="NoList23112">
    <w:name w:val="No List23112"/>
    <w:next w:val="NoList"/>
    <w:semiHidden/>
    <w:unhideWhenUsed/>
    <w:rsid w:val="00570ADF"/>
  </w:style>
  <w:style w:type="numbering" w:customStyle="1" w:styleId="NoList112112">
    <w:name w:val="No List112112"/>
    <w:next w:val="NoList"/>
    <w:semiHidden/>
    <w:unhideWhenUsed/>
    <w:rsid w:val="00570ADF"/>
  </w:style>
  <w:style w:type="numbering" w:customStyle="1" w:styleId="NoList1112112">
    <w:name w:val="No List1112112"/>
    <w:next w:val="NoList"/>
    <w:semiHidden/>
    <w:unhideWhenUsed/>
    <w:rsid w:val="00570ADF"/>
  </w:style>
  <w:style w:type="numbering" w:customStyle="1" w:styleId="NoList212112">
    <w:name w:val="No List212112"/>
    <w:next w:val="NoList"/>
    <w:semiHidden/>
    <w:unhideWhenUsed/>
    <w:rsid w:val="00570ADF"/>
  </w:style>
  <w:style w:type="numbering" w:customStyle="1" w:styleId="NoList122112">
    <w:name w:val="No List122112"/>
    <w:next w:val="NoList"/>
    <w:semiHidden/>
    <w:unhideWhenUsed/>
    <w:rsid w:val="00570ADF"/>
  </w:style>
  <w:style w:type="numbering" w:customStyle="1" w:styleId="NoList33112">
    <w:name w:val="No List33112"/>
    <w:next w:val="NoList"/>
    <w:semiHidden/>
    <w:unhideWhenUsed/>
    <w:rsid w:val="00570ADF"/>
  </w:style>
  <w:style w:type="numbering" w:customStyle="1" w:styleId="NoList132112">
    <w:name w:val="No List132112"/>
    <w:next w:val="NoList"/>
    <w:semiHidden/>
    <w:unhideWhenUsed/>
    <w:rsid w:val="00570ADF"/>
  </w:style>
  <w:style w:type="numbering" w:customStyle="1" w:styleId="NoList42112">
    <w:name w:val="No List42112"/>
    <w:next w:val="NoList"/>
    <w:semiHidden/>
    <w:rsid w:val="00570ADF"/>
  </w:style>
  <w:style w:type="numbering" w:customStyle="1" w:styleId="NoList52112">
    <w:name w:val="No List52112"/>
    <w:next w:val="NoList"/>
    <w:semiHidden/>
    <w:unhideWhenUsed/>
    <w:rsid w:val="00570ADF"/>
  </w:style>
  <w:style w:type="numbering" w:customStyle="1" w:styleId="NoList62112">
    <w:name w:val="No List62112"/>
    <w:next w:val="NoList"/>
    <w:semiHidden/>
    <w:rsid w:val="00570ADF"/>
  </w:style>
  <w:style w:type="numbering" w:customStyle="1" w:styleId="NoList72112">
    <w:name w:val="No List72112"/>
    <w:next w:val="NoList"/>
    <w:semiHidden/>
    <w:rsid w:val="00570ADF"/>
  </w:style>
  <w:style w:type="numbering" w:customStyle="1" w:styleId="NoList82112">
    <w:name w:val="No List82112"/>
    <w:next w:val="NoList"/>
    <w:semiHidden/>
    <w:unhideWhenUsed/>
    <w:rsid w:val="00570ADF"/>
  </w:style>
  <w:style w:type="numbering" w:customStyle="1" w:styleId="NoList92112">
    <w:name w:val="No List92112"/>
    <w:next w:val="NoList"/>
    <w:semiHidden/>
    <w:unhideWhenUsed/>
    <w:rsid w:val="00570ADF"/>
  </w:style>
  <w:style w:type="numbering" w:customStyle="1" w:styleId="NoList101112">
    <w:name w:val="No List101112"/>
    <w:next w:val="NoList"/>
    <w:semiHidden/>
    <w:unhideWhenUsed/>
    <w:rsid w:val="00570ADF"/>
  </w:style>
  <w:style w:type="numbering" w:customStyle="1" w:styleId="NoList18111">
    <w:name w:val="No List18111"/>
    <w:next w:val="NoList"/>
    <w:semiHidden/>
    <w:unhideWhenUsed/>
    <w:rsid w:val="00570ADF"/>
  </w:style>
  <w:style w:type="numbering" w:customStyle="1" w:styleId="NoList19111">
    <w:name w:val="No List19111"/>
    <w:next w:val="NoList"/>
    <w:semiHidden/>
    <w:unhideWhenUsed/>
    <w:rsid w:val="00570ADF"/>
  </w:style>
  <w:style w:type="numbering" w:customStyle="1" w:styleId="NoList113112">
    <w:name w:val="No List113112"/>
    <w:next w:val="NoList"/>
    <w:semiHidden/>
    <w:unhideWhenUsed/>
    <w:rsid w:val="00570ADF"/>
  </w:style>
  <w:style w:type="numbering" w:customStyle="1" w:styleId="NoList24111">
    <w:name w:val="No List24111"/>
    <w:next w:val="NoList"/>
    <w:semiHidden/>
    <w:rsid w:val="00570ADF"/>
  </w:style>
  <w:style w:type="numbering" w:customStyle="1" w:styleId="NoList34111">
    <w:name w:val="No List34111"/>
    <w:next w:val="NoList"/>
    <w:semiHidden/>
    <w:rsid w:val="00570ADF"/>
  </w:style>
  <w:style w:type="numbering" w:customStyle="1" w:styleId="NoList1113111">
    <w:name w:val="No List1113111"/>
    <w:next w:val="NoList"/>
    <w:semiHidden/>
    <w:rsid w:val="00570ADF"/>
  </w:style>
  <w:style w:type="numbering" w:customStyle="1" w:styleId="NoList213111">
    <w:name w:val="No List213111"/>
    <w:next w:val="NoList"/>
    <w:semiHidden/>
    <w:rsid w:val="00570ADF"/>
  </w:style>
  <w:style w:type="numbering" w:customStyle="1" w:styleId="NoList311112">
    <w:name w:val="No List311112"/>
    <w:next w:val="NoList"/>
    <w:semiHidden/>
    <w:rsid w:val="00570ADF"/>
  </w:style>
  <w:style w:type="numbering" w:customStyle="1" w:styleId="NoList43111">
    <w:name w:val="No List43111"/>
    <w:next w:val="NoList"/>
    <w:semiHidden/>
    <w:rsid w:val="00570ADF"/>
  </w:style>
  <w:style w:type="numbering" w:customStyle="1" w:styleId="NoList53111">
    <w:name w:val="No List53111"/>
    <w:next w:val="NoList"/>
    <w:semiHidden/>
    <w:rsid w:val="00570ADF"/>
  </w:style>
  <w:style w:type="numbering" w:customStyle="1" w:styleId="NoList63111">
    <w:name w:val="No List63111"/>
    <w:next w:val="NoList"/>
    <w:semiHidden/>
    <w:rsid w:val="00570ADF"/>
  </w:style>
  <w:style w:type="numbering" w:customStyle="1" w:styleId="NoList73111">
    <w:name w:val="No List73111"/>
    <w:next w:val="NoList"/>
    <w:semiHidden/>
    <w:rsid w:val="00570ADF"/>
  </w:style>
  <w:style w:type="numbering" w:customStyle="1" w:styleId="NoList83111">
    <w:name w:val="No List83111"/>
    <w:next w:val="NoList"/>
    <w:semiHidden/>
    <w:rsid w:val="00570ADF"/>
  </w:style>
  <w:style w:type="numbering" w:customStyle="1" w:styleId="NoList123111">
    <w:name w:val="No List123111"/>
    <w:next w:val="NoList"/>
    <w:semiHidden/>
    <w:unhideWhenUsed/>
    <w:rsid w:val="00570ADF"/>
  </w:style>
  <w:style w:type="numbering" w:customStyle="1" w:styleId="NoList93111">
    <w:name w:val="No List93111"/>
    <w:next w:val="NoList"/>
    <w:semiHidden/>
    <w:rsid w:val="00570ADF"/>
  </w:style>
  <w:style w:type="numbering" w:customStyle="1" w:styleId="NoList133111">
    <w:name w:val="No List133111"/>
    <w:next w:val="NoList"/>
    <w:semiHidden/>
    <w:unhideWhenUsed/>
    <w:rsid w:val="00570ADF"/>
  </w:style>
  <w:style w:type="numbering" w:customStyle="1" w:styleId="NoList221112">
    <w:name w:val="No List221112"/>
    <w:next w:val="NoList"/>
    <w:semiHidden/>
    <w:unhideWhenUsed/>
    <w:rsid w:val="00570ADF"/>
  </w:style>
  <w:style w:type="numbering" w:customStyle="1" w:styleId="NoList111111112">
    <w:name w:val="No List111111112"/>
    <w:next w:val="NoList"/>
    <w:semiHidden/>
    <w:unhideWhenUsed/>
    <w:rsid w:val="00570ADF"/>
  </w:style>
  <w:style w:type="numbering" w:customStyle="1" w:styleId="NoList1111111112">
    <w:name w:val="No List1111111112"/>
    <w:next w:val="NoList"/>
    <w:semiHidden/>
    <w:unhideWhenUsed/>
    <w:rsid w:val="00570ADF"/>
  </w:style>
  <w:style w:type="numbering" w:customStyle="1" w:styleId="NoList2111112">
    <w:name w:val="No List2111112"/>
    <w:next w:val="NoList"/>
    <w:semiHidden/>
    <w:unhideWhenUsed/>
    <w:rsid w:val="00570ADF"/>
  </w:style>
  <w:style w:type="numbering" w:customStyle="1" w:styleId="NoList1211112">
    <w:name w:val="No List1211112"/>
    <w:next w:val="NoList"/>
    <w:semiHidden/>
    <w:unhideWhenUsed/>
    <w:rsid w:val="00570ADF"/>
  </w:style>
  <w:style w:type="numbering" w:customStyle="1" w:styleId="NoList321112">
    <w:name w:val="No List321112"/>
    <w:next w:val="NoList"/>
    <w:semiHidden/>
    <w:unhideWhenUsed/>
    <w:rsid w:val="00570ADF"/>
  </w:style>
  <w:style w:type="numbering" w:customStyle="1" w:styleId="NoList1311112">
    <w:name w:val="No List1311112"/>
    <w:next w:val="NoList"/>
    <w:semiHidden/>
    <w:unhideWhenUsed/>
    <w:rsid w:val="00570ADF"/>
  </w:style>
  <w:style w:type="numbering" w:customStyle="1" w:styleId="NoList411112">
    <w:name w:val="No List411112"/>
    <w:next w:val="NoList"/>
    <w:semiHidden/>
    <w:rsid w:val="00570ADF"/>
  </w:style>
  <w:style w:type="numbering" w:customStyle="1" w:styleId="NoList511112">
    <w:name w:val="No List511112"/>
    <w:next w:val="NoList"/>
    <w:semiHidden/>
    <w:unhideWhenUsed/>
    <w:rsid w:val="00570ADF"/>
  </w:style>
  <w:style w:type="numbering" w:customStyle="1" w:styleId="NoList611112">
    <w:name w:val="No List611112"/>
    <w:next w:val="NoList"/>
    <w:semiHidden/>
    <w:rsid w:val="00570ADF"/>
  </w:style>
  <w:style w:type="numbering" w:customStyle="1" w:styleId="NoList711112">
    <w:name w:val="No List711112"/>
    <w:next w:val="NoList"/>
    <w:semiHidden/>
    <w:rsid w:val="00570ADF"/>
  </w:style>
  <w:style w:type="numbering" w:customStyle="1" w:styleId="NoList811112">
    <w:name w:val="No List811112"/>
    <w:next w:val="NoList"/>
    <w:semiHidden/>
    <w:unhideWhenUsed/>
    <w:rsid w:val="00570ADF"/>
  </w:style>
  <w:style w:type="numbering" w:customStyle="1" w:styleId="NoList911112">
    <w:name w:val="No List911112"/>
    <w:next w:val="NoList"/>
    <w:semiHidden/>
    <w:unhideWhenUsed/>
    <w:rsid w:val="00570ADF"/>
  </w:style>
  <w:style w:type="numbering" w:customStyle="1" w:styleId="NoList102111">
    <w:name w:val="No List102111"/>
    <w:next w:val="NoList"/>
    <w:semiHidden/>
    <w:unhideWhenUsed/>
    <w:rsid w:val="00570ADF"/>
  </w:style>
  <w:style w:type="numbering" w:customStyle="1" w:styleId="NoList141112">
    <w:name w:val="No List141112"/>
    <w:next w:val="NoList"/>
    <w:semiHidden/>
    <w:unhideWhenUsed/>
    <w:rsid w:val="00570ADF"/>
  </w:style>
  <w:style w:type="numbering" w:customStyle="1" w:styleId="NoList151112">
    <w:name w:val="No List151112"/>
    <w:next w:val="NoList"/>
    <w:semiHidden/>
    <w:unhideWhenUsed/>
    <w:rsid w:val="00570ADF"/>
  </w:style>
  <w:style w:type="numbering" w:customStyle="1" w:styleId="NoList2013">
    <w:name w:val="No List2013"/>
    <w:next w:val="NoList"/>
    <w:semiHidden/>
    <w:unhideWhenUsed/>
    <w:rsid w:val="00570ADF"/>
  </w:style>
  <w:style w:type="numbering" w:customStyle="1" w:styleId="NoList2151">
    <w:name w:val="No List2151"/>
    <w:next w:val="NoList"/>
    <w:semiHidden/>
    <w:rsid w:val="00570ADF"/>
  </w:style>
  <w:style w:type="numbering" w:customStyle="1" w:styleId="NoList11151">
    <w:name w:val="No List11151"/>
    <w:next w:val="NoList"/>
    <w:semiHidden/>
    <w:unhideWhenUsed/>
    <w:rsid w:val="00570ADF"/>
  </w:style>
  <w:style w:type="numbering" w:customStyle="1" w:styleId="NoList111132">
    <w:name w:val="No List111132"/>
    <w:next w:val="NoList"/>
    <w:semiHidden/>
    <w:unhideWhenUsed/>
    <w:rsid w:val="00570ADF"/>
  </w:style>
  <w:style w:type="numbering" w:customStyle="1" w:styleId="NoList13131">
    <w:name w:val="No List13131"/>
    <w:next w:val="NoList"/>
    <w:semiHidden/>
    <w:unhideWhenUsed/>
    <w:rsid w:val="00570ADF"/>
  </w:style>
  <w:style w:type="numbering" w:customStyle="1" w:styleId="NoList1041">
    <w:name w:val="No List1041"/>
    <w:next w:val="NoList"/>
    <w:semiHidden/>
    <w:unhideWhenUsed/>
    <w:rsid w:val="00570ADF"/>
  </w:style>
  <w:style w:type="numbering" w:customStyle="1" w:styleId="NoList1531">
    <w:name w:val="No List1531"/>
    <w:next w:val="NoList"/>
    <w:semiHidden/>
    <w:unhideWhenUsed/>
    <w:rsid w:val="00570ADF"/>
  </w:style>
  <w:style w:type="numbering" w:customStyle="1" w:styleId="NoList1621">
    <w:name w:val="No List1621"/>
    <w:next w:val="NoList"/>
    <w:semiHidden/>
    <w:rsid w:val="00570ADF"/>
  </w:style>
  <w:style w:type="numbering" w:customStyle="1" w:styleId="NoList1721">
    <w:name w:val="No List1721"/>
    <w:next w:val="NoList"/>
    <w:semiHidden/>
    <w:unhideWhenUsed/>
    <w:rsid w:val="00570ADF"/>
  </w:style>
  <w:style w:type="numbering" w:customStyle="1" w:styleId="NoList2322">
    <w:name w:val="No List2322"/>
    <w:next w:val="NoList"/>
    <w:semiHidden/>
    <w:unhideWhenUsed/>
    <w:rsid w:val="00570ADF"/>
  </w:style>
  <w:style w:type="numbering" w:customStyle="1" w:styleId="NoList111221">
    <w:name w:val="No List111221"/>
    <w:next w:val="NoList"/>
    <w:semiHidden/>
    <w:unhideWhenUsed/>
    <w:rsid w:val="00570ADF"/>
  </w:style>
  <w:style w:type="numbering" w:customStyle="1" w:styleId="NoList21221">
    <w:name w:val="No List21221"/>
    <w:next w:val="NoList"/>
    <w:semiHidden/>
    <w:unhideWhenUsed/>
    <w:rsid w:val="00570ADF"/>
  </w:style>
  <w:style w:type="numbering" w:customStyle="1" w:styleId="NoList12221">
    <w:name w:val="No List12221"/>
    <w:next w:val="NoList"/>
    <w:semiHidden/>
    <w:unhideWhenUsed/>
    <w:rsid w:val="00570ADF"/>
  </w:style>
  <w:style w:type="numbering" w:customStyle="1" w:styleId="NoList3322">
    <w:name w:val="No List3322"/>
    <w:next w:val="NoList"/>
    <w:semiHidden/>
    <w:unhideWhenUsed/>
    <w:rsid w:val="00570ADF"/>
  </w:style>
  <w:style w:type="numbering" w:customStyle="1" w:styleId="NoList13221">
    <w:name w:val="No List13221"/>
    <w:next w:val="NoList"/>
    <w:semiHidden/>
    <w:unhideWhenUsed/>
    <w:rsid w:val="00570ADF"/>
  </w:style>
  <w:style w:type="numbering" w:customStyle="1" w:styleId="NoList4222">
    <w:name w:val="No List4222"/>
    <w:next w:val="NoList"/>
    <w:semiHidden/>
    <w:rsid w:val="00570ADF"/>
  </w:style>
  <w:style w:type="numbering" w:customStyle="1" w:styleId="NoList5221">
    <w:name w:val="No List5221"/>
    <w:next w:val="NoList"/>
    <w:semiHidden/>
    <w:unhideWhenUsed/>
    <w:rsid w:val="00570ADF"/>
  </w:style>
  <w:style w:type="numbering" w:customStyle="1" w:styleId="NoList6221">
    <w:name w:val="No List6221"/>
    <w:next w:val="NoList"/>
    <w:semiHidden/>
    <w:rsid w:val="00570ADF"/>
  </w:style>
  <w:style w:type="numbering" w:customStyle="1" w:styleId="NoList7221">
    <w:name w:val="No List7221"/>
    <w:next w:val="NoList"/>
    <w:semiHidden/>
    <w:rsid w:val="00570ADF"/>
  </w:style>
  <w:style w:type="numbering" w:customStyle="1" w:styleId="NoList8221">
    <w:name w:val="No List8221"/>
    <w:next w:val="NoList"/>
    <w:semiHidden/>
    <w:unhideWhenUsed/>
    <w:rsid w:val="00570ADF"/>
  </w:style>
  <w:style w:type="numbering" w:customStyle="1" w:styleId="NoList9221">
    <w:name w:val="No List9221"/>
    <w:next w:val="NoList"/>
    <w:semiHidden/>
    <w:unhideWhenUsed/>
    <w:rsid w:val="00570ADF"/>
  </w:style>
  <w:style w:type="numbering" w:customStyle="1" w:styleId="NoList10121">
    <w:name w:val="No List10121"/>
    <w:next w:val="NoList"/>
    <w:semiHidden/>
    <w:unhideWhenUsed/>
    <w:rsid w:val="00570ADF"/>
  </w:style>
  <w:style w:type="numbering" w:customStyle="1" w:styleId="NoList1821">
    <w:name w:val="No List1821"/>
    <w:next w:val="NoList"/>
    <w:semiHidden/>
    <w:unhideWhenUsed/>
    <w:rsid w:val="00570ADF"/>
  </w:style>
  <w:style w:type="numbering" w:customStyle="1" w:styleId="NoList1921">
    <w:name w:val="No List1921"/>
    <w:next w:val="NoList"/>
    <w:semiHidden/>
    <w:unhideWhenUsed/>
    <w:rsid w:val="00570ADF"/>
  </w:style>
  <w:style w:type="numbering" w:customStyle="1" w:styleId="NoList11322">
    <w:name w:val="No List11322"/>
    <w:next w:val="NoList"/>
    <w:semiHidden/>
    <w:unhideWhenUsed/>
    <w:rsid w:val="00570ADF"/>
  </w:style>
  <w:style w:type="numbering" w:customStyle="1" w:styleId="NoList2422">
    <w:name w:val="No List2422"/>
    <w:next w:val="NoList"/>
    <w:semiHidden/>
    <w:rsid w:val="00570ADF"/>
  </w:style>
  <w:style w:type="numbering" w:customStyle="1" w:styleId="NoList3421">
    <w:name w:val="No List3421"/>
    <w:next w:val="NoList"/>
    <w:semiHidden/>
    <w:rsid w:val="00570ADF"/>
  </w:style>
  <w:style w:type="numbering" w:customStyle="1" w:styleId="NoList111321">
    <w:name w:val="No List111321"/>
    <w:next w:val="NoList"/>
    <w:semiHidden/>
    <w:rsid w:val="00570ADF"/>
  </w:style>
  <w:style w:type="numbering" w:customStyle="1" w:styleId="NoList21321">
    <w:name w:val="No List21321"/>
    <w:next w:val="NoList"/>
    <w:semiHidden/>
    <w:rsid w:val="00570ADF"/>
  </w:style>
  <w:style w:type="numbering" w:customStyle="1" w:styleId="NoList4321">
    <w:name w:val="No List4321"/>
    <w:next w:val="NoList"/>
    <w:semiHidden/>
    <w:rsid w:val="00570ADF"/>
  </w:style>
  <w:style w:type="numbering" w:customStyle="1" w:styleId="NoList5321">
    <w:name w:val="No List5321"/>
    <w:next w:val="NoList"/>
    <w:semiHidden/>
    <w:rsid w:val="00570ADF"/>
  </w:style>
  <w:style w:type="numbering" w:customStyle="1" w:styleId="NoList6321">
    <w:name w:val="No List6321"/>
    <w:next w:val="NoList"/>
    <w:semiHidden/>
    <w:rsid w:val="00570ADF"/>
  </w:style>
  <w:style w:type="numbering" w:customStyle="1" w:styleId="NoList7321">
    <w:name w:val="No List7321"/>
    <w:next w:val="NoList"/>
    <w:semiHidden/>
    <w:rsid w:val="00570ADF"/>
  </w:style>
  <w:style w:type="numbering" w:customStyle="1" w:styleId="NoList8321">
    <w:name w:val="No List8321"/>
    <w:next w:val="NoList"/>
    <w:semiHidden/>
    <w:rsid w:val="00570ADF"/>
  </w:style>
  <w:style w:type="numbering" w:customStyle="1" w:styleId="NoList12321">
    <w:name w:val="No List12321"/>
    <w:next w:val="NoList"/>
    <w:semiHidden/>
    <w:unhideWhenUsed/>
    <w:rsid w:val="00570ADF"/>
  </w:style>
  <w:style w:type="numbering" w:customStyle="1" w:styleId="NoList9321">
    <w:name w:val="No List9321"/>
    <w:next w:val="NoList"/>
    <w:semiHidden/>
    <w:rsid w:val="00570ADF"/>
  </w:style>
  <w:style w:type="numbering" w:customStyle="1" w:styleId="NoList13321">
    <w:name w:val="No List13321"/>
    <w:next w:val="NoList"/>
    <w:semiHidden/>
    <w:unhideWhenUsed/>
    <w:rsid w:val="00570ADF"/>
  </w:style>
  <w:style w:type="numbering" w:customStyle="1" w:styleId="NoList22121">
    <w:name w:val="No List22121"/>
    <w:next w:val="NoList"/>
    <w:semiHidden/>
    <w:unhideWhenUsed/>
    <w:rsid w:val="00570ADF"/>
  </w:style>
  <w:style w:type="numbering" w:customStyle="1" w:styleId="NoList1111131">
    <w:name w:val="No List1111131"/>
    <w:next w:val="NoList"/>
    <w:semiHidden/>
    <w:unhideWhenUsed/>
    <w:rsid w:val="00570ADF"/>
  </w:style>
  <w:style w:type="numbering" w:customStyle="1" w:styleId="NoList11111121">
    <w:name w:val="No List11111121"/>
    <w:next w:val="NoList"/>
    <w:semiHidden/>
    <w:unhideWhenUsed/>
    <w:rsid w:val="00570ADF"/>
  </w:style>
  <w:style w:type="numbering" w:customStyle="1" w:styleId="NoList211121">
    <w:name w:val="No List211121"/>
    <w:next w:val="NoList"/>
    <w:semiHidden/>
    <w:unhideWhenUsed/>
    <w:rsid w:val="00570ADF"/>
  </w:style>
  <w:style w:type="numbering" w:customStyle="1" w:styleId="NoList121121">
    <w:name w:val="No List121121"/>
    <w:next w:val="NoList"/>
    <w:semiHidden/>
    <w:unhideWhenUsed/>
    <w:rsid w:val="00570ADF"/>
  </w:style>
  <w:style w:type="numbering" w:customStyle="1" w:styleId="NoList32121">
    <w:name w:val="No List32121"/>
    <w:next w:val="NoList"/>
    <w:semiHidden/>
    <w:unhideWhenUsed/>
    <w:rsid w:val="00570ADF"/>
  </w:style>
  <w:style w:type="numbering" w:customStyle="1" w:styleId="NoList131121">
    <w:name w:val="No List131121"/>
    <w:next w:val="NoList"/>
    <w:semiHidden/>
    <w:unhideWhenUsed/>
    <w:rsid w:val="00570ADF"/>
  </w:style>
  <w:style w:type="numbering" w:customStyle="1" w:styleId="NoList41121">
    <w:name w:val="No List41121"/>
    <w:next w:val="NoList"/>
    <w:semiHidden/>
    <w:rsid w:val="00570ADF"/>
  </w:style>
  <w:style w:type="numbering" w:customStyle="1" w:styleId="NoList51121">
    <w:name w:val="No List51121"/>
    <w:next w:val="NoList"/>
    <w:semiHidden/>
    <w:unhideWhenUsed/>
    <w:rsid w:val="00570ADF"/>
  </w:style>
  <w:style w:type="numbering" w:customStyle="1" w:styleId="NoList61121">
    <w:name w:val="No List61121"/>
    <w:next w:val="NoList"/>
    <w:semiHidden/>
    <w:rsid w:val="00570ADF"/>
  </w:style>
  <w:style w:type="numbering" w:customStyle="1" w:styleId="NoList71121">
    <w:name w:val="No List71121"/>
    <w:next w:val="NoList"/>
    <w:semiHidden/>
    <w:rsid w:val="00570ADF"/>
  </w:style>
  <w:style w:type="numbering" w:customStyle="1" w:styleId="NoList81121">
    <w:name w:val="No List81121"/>
    <w:next w:val="NoList"/>
    <w:semiHidden/>
    <w:unhideWhenUsed/>
    <w:rsid w:val="00570ADF"/>
  </w:style>
  <w:style w:type="numbering" w:customStyle="1" w:styleId="NoList91121">
    <w:name w:val="No List91121"/>
    <w:next w:val="NoList"/>
    <w:semiHidden/>
    <w:unhideWhenUsed/>
    <w:rsid w:val="00570ADF"/>
  </w:style>
  <w:style w:type="numbering" w:customStyle="1" w:styleId="NoList10221">
    <w:name w:val="No List10221"/>
    <w:next w:val="NoList"/>
    <w:semiHidden/>
    <w:unhideWhenUsed/>
    <w:rsid w:val="00570ADF"/>
  </w:style>
  <w:style w:type="numbering" w:customStyle="1" w:styleId="NoList14121">
    <w:name w:val="No List14121"/>
    <w:next w:val="NoList"/>
    <w:semiHidden/>
    <w:unhideWhenUsed/>
    <w:rsid w:val="00570ADF"/>
  </w:style>
  <w:style w:type="numbering" w:customStyle="1" w:styleId="NoList15121">
    <w:name w:val="No List15121"/>
    <w:next w:val="NoList"/>
    <w:semiHidden/>
    <w:unhideWhenUsed/>
    <w:rsid w:val="00570ADF"/>
  </w:style>
  <w:style w:type="numbering" w:customStyle="1" w:styleId="NoList2021">
    <w:name w:val="No List2021"/>
    <w:next w:val="NoList"/>
    <w:semiHidden/>
    <w:unhideWhenUsed/>
    <w:rsid w:val="00570ADF"/>
  </w:style>
  <w:style w:type="numbering" w:customStyle="1" w:styleId="NoList11021">
    <w:name w:val="No List11021"/>
    <w:next w:val="NoList"/>
    <w:semiHidden/>
    <w:unhideWhenUsed/>
    <w:rsid w:val="00570ADF"/>
  </w:style>
  <w:style w:type="numbering" w:customStyle="1" w:styleId="NoList11412">
    <w:name w:val="No List11412"/>
    <w:next w:val="NoList"/>
    <w:semiHidden/>
    <w:rsid w:val="00570ADF"/>
  </w:style>
  <w:style w:type="numbering" w:customStyle="1" w:styleId="NoList2513">
    <w:name w:val="No List2513"/>
    <w:next w:val="NoList"/>
    <w:semiHidden/>
    <w:unhideWhenUsed/>
    <w:rsid w:val="00570ADF"/>
  </w:style>
  <w:style w:type="numbering" w:customStyle="1" w:styleId="NoList11511">
    <w:name w:val="No List11511"/>
    <w:next w:val="NoList"/>
    <w:semiHidden/>
    <w:unhideWhenUsed/>
    <w:rsid w:val="00570ADF"/>
  </w:style>
  <w:style w:type="numbering" w:customStyle="1" w:styleId="NoList2611">
    <w:name w:val="No List2611"/>
    <w:next w:val="NoList"/>
    <w:semiHidden/>
    <w:unhideWhenUsed/>
    <w:rsid w:val="00570ADF"/>
  </w:style>
  <w:style w:type="numbering" w:customStyle="1" w:styleId="NoList2161">
    <w:name w:val="No List2161"/>
    <w:next w:val="NoList"/>
    <w:semiHidden/>
    <w:rsid w:val="00570ADF"/>
  </w:style>
  <w:style w:type="numbering" w:customStyle="1" w:styleId="NoList2241">
    <w:name w:val="No List2241"/>
    <w:next w:val="NoList"/>
    <w:semiHidden/>
    <w:unhideWhenUsed/>
    <w:rsid w:val="00570ADF"/>
  </w:style>
  <w:style w:type="numbering" w:customStyle="1" w:styleId="NoList11161">
    <w:name w:val="No List11161"/>
    <w:next w:val="NoList"/>
    <w:semiHidden/>
    <w:unhideWhenUsed/>
    <w:rsid w:val="00570ADF"/>
  </w:style>
  <w:style w:type="numbering" w:customStyle="1" w:styleId="NoList111141">
    <w:name w:val="No List111141"/>
    <w:next w:val="NoList"/>
    <w:semiHidden/>
    <w:unhideWhenUsed/>
    <w:rsid w:val="00570ADF"/>
  </w:style>
  <w:style w:type="numbering" w:customStyle="1" w:styleId="NoList21141">
    <w:name w:val="No List21141"/>
    <w:next w:val="NoList"/>
    <w:semiHidden/>
    <w:unhideWhenUsed/>
    <w:rsid w:val="00570ADF"/>
  </w:style>
  <w:style w:type="numbering" w:customStyle="1" w:styleId="NoList12141">
    <w:name w:val="No List12141"/>
    <w:next w:val="NoList"/>
    <w:semiHidden/>
    <w:unhideWhenUsed/>
    <w:rsid w:val="00570ADF"/>
  </w:style>
  <w:style w:type="numbering" w:customStyle="1" w:styleId="NoList3241">
    <w:name w:val="No List3241"/>
    <w:next w:val="NoList"/>
    <w:semiHidden/>
    <w:unhideWhenUsed/>
    <w:rsid w:val="00570ADF"/>
  </w:style>
  <w:style w:type="numbering" w:customStyle="1" w:styleId="NoList13141">
    <w:name w:val="No List13141"/>
    <w:next w:val="NoList"/>
    <w:semiHidden/>
    <w:unhideWhenUsed/>
    <w:rsid w:val="00570ADF"/>
  </w:style>
  <w:style w:type="numbering" w:customStyle="1" w:styleId="NoList4141">
    <w:name w:val="No List4141"/>
    <w:next w:val="NoList"/>
    <w:semiHidden/>
    <w:rsid w:val="00570ADF"/>
  </w:style>
  <w:style w:type="numbering" w:customStyle="1" w:styleId="NoList5141">
    <w:name w:val="No List5141"/>
    <w:next w:val="NoList"/>
    <w:semiHidden/>
    <w:unhideWhenUsed/>
    <w:rsid w:val="00570ADF"/>
  </w:style>
  <w:style w:type="numbering" w:customStyle="1" w:styleId="NoList6141">
    <w:name w:val="No List6141"/>
    <w:next w:val="NoList"/>
    <w:semiHidden/>
    <w:rsid w:val="00570ADF"/>
  </w:style>
  <w:style w:type="numbering" w:customStyle="1" w:styleId="NoList7141">
    <w:name w:val="No List7141"/>
    <w:next w:val="NoList"/>
    <w:semiHidden/>
    <w:rsid w:val="00570ADF"/>
  </w:style>
  <w:style w:type="numbering" w:customStyle="1" w:styleId="NoList8141">
    <w:name w:val="No List8141"/>
    <w:next w:val="NoList"/>
    <w:semiHidden/>
    <w:unhideWhenUsed/>
    <w:rsid w:val="00570ADF"/>
  </w:style>
  <w:style w:type="numbering" w:customStyle="1" w:styleId="NoList9141">
    <w:name w:val="No List9141"/>
    <w:next w:val="NoList"/>
    <w:semiHidden/>
    <w:unhideWhenUsed/>
    <w:rsid w:val="00570ADF"/>
  </w:style>
  <w:style w:type="numbering" w:customStyle="1" w:styleId="NoList1051">
    <w:name w:val="No List1051"/>
    <w:next w:val="NoList"/>
    <w:semiHidden/>
    <w:unhideWhenUsed/>
    <w:rsid w:val="00570ADF"/>
  </w:style>
  <w:style w:type="numbering" w:customStyle="1" w:styleId="NoList1441">
    <w:name w:val="No List1441"/>
    <w:next w:val="NoList"/>
    <w:semiHidden/>
    <w:unhideWhenUsed/>
    <w:rsid w:val="00570ADF"/>
  </w:style>
  <w:style w:type="numbering" w:customStyle="1" w:styleId="NoList1541">
    <w:name w:val="No List1541"/>
    <w:next w:val="NoList"/>
    <w:semiHidden/>
    <w:unhideWhenUsed/>
    <w:rsid w:val="00570ADF"/>
  </w:style>
  <w:style w:type="numbering" w:customStyle="1" w:styleId="NoList1631">
    <w:name w:val="No List1631"/>
    <w:next w:val="NoList"/>
    <w:semiHidden/>
    <w:rsid w:val="00570ADF"/>
  </w:style>
  <w:style w:type="numbering" w:customStyle="1" w:styleId="NoList1731">
    <w:name w:val="No List1731"/>
    <w:next w:val="NoList"/>
    <w:semiHidden/>
    <w:unhideWhenUsed/>
    <w:rsid w:val="00570ADF"/>
  </w:style>
  <w:style w:type="numbering" w:customStyle="1" w:styleId="NoList2331">
    <w:name w:val="No List2331"/>
    <w:next w:val="NoList"/>
    <w:semiHidden/>
    <w:unhideWhenUsed/>
    <w:rsid w:val="00570ADF"/>
  </w:style>
  <w:style w:type="numbering" w:customStyle="1" w:styleId="NoList111231">
    <w:name w:val="No List111231"/>
    <w:next w:val="NoList"/>
    <w:semiHidden/>
    <w:unhideWhenUsed/>
    <w:rsid w:val="00570ADF"/>
  </w:style>
  <w:style w:type="numbering" w:customStyle="1" w:styleId="NoList21231">
    <w:name w:val="No List21231"/>
    <w:next w:val="NoList"/>
    <w:semiHidden/>
    <w:unhideWhenUsed/>
    <w:rsid w:val="00570ADF"/>
  </w:style>
  <w:style w:type="numbering" w:customStyle="1" w:styleId="NoList12231">
    <w:name w:val="No List12231"/>
    <w:next w:val="NoList"/>
    <w:semiHidden/>
    <w:unhideWhenUsed/>
    <w:rsid w:val="00570ADF"/>
  </w:style>
  <w:style w:type="numbering" w:customStyle="1" w:styleId="NoList3331">
    <w:name w:val="No List3331"/>
    <w:next w:val="NoList"/>
    <w:semiHidden/>
    <w:unhideWhenUsed/>
    <w:rsid w:val="00570ADF"/>
  </w:style>
  <w:style w:type="numbering" w:customStyle="1" w:styleId="NoList13231">
    <w:name w:val="No List13231"/>
    <w:next w:val="NoList"/>
    <w:semiHidden/>
    <w:unhideWhenUsed/>
    <w:rsid w:val="00570ADF"/>
  </w:style>
  <w:style w:type="numbering" w:customStyle="1" w:styleId="NoList4231">
    <w:name w:val="No List4231"/>
    <w:next w:val="NoList"/>
    <w:semiHidden/>
    <w:rsid w:val="00570ADF"/>
  </w:style>
  <w:style w:type="numbering" w:customStyle="1" w:styleId="NoList5231">
    <w:name w:val="No List5231"/>
    <w:next w:val="NoList"/>
    <w:semiHidden/>
    <w:unhideWhenUsed/>
    <w:rsid w:val="00570ADF"/>
  </w:style>
  <w:style w:type="numbering" w:customStyle="1" w:styleId="NoList6231">
    <w:name w:val="No List6231"/>
    <w:next w:val="NoList"/>
    <w:semiHidden/>
    <w:rsid w:val="00570ADF"/>
  </w:style>
  <w:style w:type="numbering" w:customStyle="1" w:styleId="NoList7231">
    <w:name w:val="No List7231"/>
    <w:next w:val="NoList"/>
    <w:semiHidden/>
    <w:rsid w:val="00570ADF"/>
  </w:style>
  <w:style w:type="numbering" w:customStyle="1" w:styleId="NoList8231">
    <w:name w:val="No List8231"/>
    <w:next w:val="NoList"/>
    <w:semiHidden/>
    <w:unhideWhenUsed/>
    <w:rsid w:val="00570ADF"/>
  </w:style>
  <w:style w:type="numbering" w:customStyle="1" w:styleId="NoList9231">
    <w:name w:val="No List9231"/>
    <w:next w:val="NoList"/>
    <w:semiHidden/>
    <w:unhideWhenUsed/>
    <w:rsid w:val="00570ADF"/>
  </w:style>
  <w:style w:type="numbering" w:customStyle="1" w:styleId="NoList10131">
    <w:name w:val="No List10131"/>
    <w:next w:val="NoList"/>
    <w:semiHidden/>
    <w:unhideWhenUsed/>
    <w:rsid w:val="00570ADF"/>
  </w:style>
  <w:style w:type="numbering" w:customStyle="1" w:styleId="NoList1831">
    <w:name w:val="No List1831"/>
    <w:next w:val="NoList"/>
    <w:semiHidden/>
    <w:unhideWhenUsed/>
    <w:rsid w:val="00570ADF"/>
  </w:style>
  <w:style w:type="numbering" w:customStyle="1" w:styleId="NoList1931">
    <w:name w:val="No List1931"/>
    <w:next w:val="NoList"/>
    <w:semiHidden/>
    <w:rsid w:val="00570ADF"/>
  </w:style>
  <w:style w:type="numbering" w:customStyle="1" w:styleId="NoList2431">
    <w:name w:val="No List2431"/>
    <w:next w:val="NoList"/>
    <w:semiHidden/>
    <w:rsid w:val="00570ADF"/>
  </w:style>
  <w:style w:type="numbering" w:customStyle="1" w:styleId="NoList901">
    <w:name w:val="No List901"/>
    <w:next w:val="NoList"/>
    <w:semiHidden/>
    <w:unhideWhenUsed/>
    <w:rsid w:val="00570ADF"/>
  </w:style>
  <w:style w:type="numbering" w:customStyle="1" w:styleId="NoList1281">
    <w:name w:val="No List1281"/>
    <w:next w:val="NoList"/>
    <w:semiHidden/>
    <w:rsid w:val="00570ADF"/>
  </w:style>
  <w:style w:type="numbering" w:customStyle="1" w:styleId="NoList2171">
    <w:name w:val="No List2171"/>
    <w:next w:val="NoList"/>
    <w:semiHidden/>
    <w:rsid w:val="00570ADF"/>
  </w:style>
  <w:style w:type="numbering" w:customStyle="1" w:styleId="NoList11171">
    <w:name w:val="No List11171"/>
    <w:next w:val="NoList"/>
    <w:semiHidden/>
    <w:rsid w:val="00570ADF"/>
  </w:style>
  <w:style w:type="numbering" w:customStyle="1" w:styleId="NoList11181">
    <w:name w:val="No List11181"/>
    <w:next w:val="NoList"/>
    <w:semiHidden/>
    <w:rsid w:val="00570ADF"/>
  </w:style>
  <w:style w:type="numbering" w:customStyle="1" w:styleId="NoList2181">
    <w:name w:val="No List2181"/>
    <w:next w:val="NoList"/>
    <w:semiHidden/>
    <w:rsid w:val="00570ADF"/>
  </w:style>
  <w:style w:type="numbering" w:customStyle="1" w:styleId="NoList111151">
    <w:name w:val="No List111151"/>
    <w:next w:val="NoList"/>
    <w:semiHidden/>
    <w:rsid w:val="00570ADF"/>
  </w:style>
  <w:style w:type="numbering" w:customStyle="1" w:styleId="NoList3101">
    <w:name w:val="No List3101"/>
    <w:next w:val="NoList"/>
    <w:semiHidden/>
    <w:rsid w:val="00570ADF"/>
  </w:style>
  <w:style w:type="numbering" w:customStyle="1" w:styleId="NoList4101">
    <w:name w:val="No List4101"/>
    <w:next w:val="NoList"/>
    <w:semiHidden/>
    <w:rsid w:val="00570ADF"/>
  </w:style>
  <w:style w:type="numbering" w:customStyle="1" w:styleId="NoList5101">
    <w:name w:val="No List5101"/>
    <w:next w:val="NoList"/>
    <w:semiHidden/>
    <w:rsid w:val="00570ADF"/>
  </w:style>
  <w:style w:type="numbering" w:customStyle="1" w:styleId="NoList6101">
    <w:name w:val="No List6101"/>
    <w:next w:val="NoList"/>
    <w:semiHidden/>
    <w:rsid w:val="00570ADF"/>
  </w:style>
  <w:style w:type="numbering" w:customStyle="1" w:styleId="NoList7101">
    <w:name w:val="No List7101"/>
    <w:next w:val="NoList"/>
    <w:semiHidden/>
    <w:rsid w:val="00570ADF"/>
  </w:style>
  <w:style w:type="numbering" w:customStyle="1" w:styleId="NoList8101">
    <w:name w:val="No List8101"/>
    <w:next w:val="NoList"/>
    <w:semiHidden/>
    <w:rsid w:val="00570ADF"/>
  </w:style>
  <w:style w:type="numbering" w:customStyle="1" w:styleId="NoList981">
    <w:name w:val="No List981"/>
    <w:next w:val="NoList"/>
    <w:semiHidden/>
    <w:rsid w:val="00570ADF"/>
  </w:style>
  <w:style w:type="numbering" w:customStyle="1" w:styleId="NoList1061">
    <w:name w:val="No List1061"/>
    <w:next w:val="NoList"/>
    <w:semiHidden/>
    <w:rsid w:val="00570ADF"/>
  </w:style>
  <w:style w:type="numbering" w:customStyle="1" w:styleId="NoList1291">
    <w:name w:val="No List1291"/>
    <w:next w:val="NoList"/>
    <w:semiHidden/>
    <w:rsid w:val="00570ADF"/>
  </w:style>
  <w:style w:type="numbering" w:customStyle="1" w:styleId="NoList21151">
    <w:name w:val="No List21151"/>
    <w:next w:val="NoList"/>
    <w:semiHidden/>
    <w:rsid w:val="00570ADF"/>
  </w:style>
  <w:style w:type="numbering" w:customStyle="1" w:styleId="NoList1381">
    <w:name w:val="No List1381"/>
    <w:next w:val="NoList"/>
    <w:semiHidden/>
    <w:rsid w:val="00570ADF"/>
  </w:style>
  <w:style w:type="numbering" w:customStyle="1" w:styleId="NoList1451">
    <w:name w:val="No List1451"/>
    <w:next w:val="NoList"/>
    <w:semiHidden/>
    <w:rsid w:val="00570ADF"/>
  </w:style>
  <w:style w:type="numbering" w:customStyle="1" w:styleId="NoList1551">
    <w:name w:val="No List1551"/>
    <w:next w:val="NoList"/>
    <w:semiHidden/>
    <w:rsid w:val="00570ADF"/>
  </w:style>
  <w:style w:type="numbering" w:customStyle="1" w:styleId="NoList1641">
    <w:name w:val="No List1641"/>
    <w:next w:val="NoList"/>
    <w:semiHidden/>
    <w:rsid w:val="00570ADF"/>
  </w:style>
  <w:style w:type="numbering" w:customStyle="1" w:styleId="NoList1741">
    <w:name w:val="No List1741"/>
    <w:next w:val="NoList"/>
    <w:semiHidden/>
    <w:rsid w:val="00570ADF"/>
  </w:style>
  <w:style w:type="numbering" w:customStyle="1" w:styleId="NoList1841">
    <w:name w:val="No List1841"/>
    <w:next w:val="NoList"/>
    <w:semiHidden/>
    <w:rsid w:val="00570ADF"/>
  </w:style>
  <w:style w:type="numbering" w:customStyle="1" w:styleId="NoList1941">
    <w:name w:val="No List1941"/>
    <w:next w:val="NoList"/>
    <w:semiHidden/>
    <w:rsid w:val="00570ADF"/>
  </w:style>
  <w:style w:type="numbering" w:customStyle="1" w:styleId="NoList2031">
    <w:name w:val="No List2031"/>
    <w:next w:val="NoList"/>
    <w:semiHidden/>
    <w:rsid w:val="00570ADF"/>
  </w:style>
  <w:style w:type="numbering" w:customStyle="1" w:styleId="NoList11031">
    <w:name w:val="No List11031"/>
    <w:next w:val="NoList"/>
    <w:semiHidden/>
    <w:rsid w:val="00570ADF"/>
  </w:style>
  <w:style w:type="numbering" w:customStyle="1" w:styleId="NoList2251">
    <w:name w:val="No List2251"/>
    <w:next w:val="NoList"/>
    <w:semiHidden/>
    <w:rsid w:val="00570ADF"/>
  </w:style>
  <w:style w:type="numbering" w:customStyle="1" w:styleId="NoList2341">
    <w:name w:val="No List2341"/>
    <w:next w:val="NoList"/>
    <w:semiHidden/>
    <w:rsid w:val="00570ADF"/>
  </w:style>
  <w:style w:type="numbering" w:customStyle="1" w:styleId="NoList2441">
    <w:name w:val="No List2441"/>
    <w:next w:val="NoList"/>
    <w:semiHidden/>
    <w:rsid w:val="00570ADF"/>
  </w:style>
  <w:style w:type="numbering" w:customStyle="1" w:styleId="NoList2521">
    <w:name w:val="No List2521"/>
    <w:next w:val="NoList"/>
    <w:semiHidden/>
    <w:rsid w:val="00570ADF"/>
  </w:style>
  <w:style w:type="numbering" w:customStyle="1" w:styleId="NoList3151">
    <w:name w:val="No List3151"/>
    <w:next w:val="NoList"/>
    <w:semiHidden/>
    <w:rsid w:val="00570ADF"/>
  </w:style>
  <w:style w:type="numbering" w:customStyle="1" w:styleId="NoList11241">
    <w:name w:val="No List11241"/>
    <w:next w:val="NoList"/>
    <w:semiHidden/>
    <w:rsid w:val="00570ADF"/>
  </w:style>
  <w:style w:type="numbering" w:customStyle="1" w:styleId="NoList3251">
    <w:name w:val="No List3251"/>
    <w:next w:val="NoList"/>
    <w:semiHidden/>
    <w:rsid w:val="00570ADF"/>
  </w:style>
  <w:style w:type="numbering" w:customStyle="1" w:styleId="NoList4151">
    <w:name w:val="No List4151"/>
    <w:next w:val="NoList"/>
    <w:semiHidden/>
    <w:rsid w:val="00570ADF"/>
  </w:style>
  <w:style w:type="numbering" w:customStyle="1" w:styleId="NoList11331">
    <w:name w:val="No List11331"/>
    <w:next w:val="NoList"/>
    <w:semiHidden/>
    <w:rsid w:val="00570ADF"/>
  </w:style>
  <w:style w:type="numbering" w:customStyle="1" w:styleId="NoList3341">
    <w:name w:val="No List3341"/>
    <w:next w:val="NoList"/>
    <w:semiHidden/>
    <w:rsid w:val="00570ADF"/>
  </w:style>
  <w:style w:type="numbering" w:customStyle="1" w:styleId="NoList4241">
    <w:name w:val="No List4241"/>
    <w:next w:val="NoList"/>
    <w:semiHidden/>
    <w:rsid w:val="00570ADF"/>
  </w:style>
  <w:style w:type="numbering" w:customStyle="1" w:styleId="NoList1111141">
    <w:name w:val="No List1111141"/>
    <w:next w:val="NoList"/>
    <w:semiHidden/>
    <w:rsid w:val="00570ADF"/>
  </w:style>
  <w:style w:type="numbering" w:customStyle="1" w:styleId="NoList211131">
    <w:name w:val="No List211131"/>
    <w:next w:val="NoList"/>
    <w:semiHidden/>
    <w:rsid w:val="00570ADF"/>
  </w:style>
  <w:style w:type="numbering" w:customStyle="1" w:styleId="NoList2621">
    <w:name w:val="No List2621"/>
    <w:next w:val="NoList"/>
    <w:semiHidden/>
    <w:rsid w:val="00570ADF"/>
  </w:style>
  <w:style w:type="numbering" w:customStyle="1" w:styleId="NoList11421">
    <w:name w:val="No List11421"/>
    <w:next w:val="NoList"/>
    <w:semiHidden/>
    <w:rsid w:val="00570ADF"/>
  </w:style>
  <w:style w:type="numbering" w:customStyle="1" w:styleId="NoList11521">
    <w:name w:val="No List11521"/>
    <w:next w:val="NoList"/>
    <w:semiHidden/>
    <w:rsid w:val="00570ADF"/>
  </w:style>
  <w:style w:type="numbering" w:customStyle="1" w:styleId="NoList2711">
    <w:name w:val="No List2711"/>
    <w:next w:val="NoList"/>
    <w:semiHidden/>
    <w:rsid w:val="00570ADF"/>
  </w:style>
  <w:style w:type="numbering" w:customStyle="1" w:styleId="NoList3431">
    <w:name w:val="No List3431"/>
    <w:next w:val="NoList"/>
    <w:semiHidden/>
    <w:rsid w:val="00570ADF"/>
  </w:style>
  <w:style w:type="numbering" w:customStyle="1" w:styleId="NoList12151">
    <w:name w:val="No List12151"/>
    <w:next w:val="NoList"/>
    <w:semiHidden/>
    <w:rsid w:val="00570ADF"/>
  </w:style>
  <w:style w:type="numbering" w:customStyle="1" w:styleId="NoList4331">
    <w:name w:val="No List4331"/>
    <w:next w:val="NoList"/>
    <w:semiHidden/>
    <w:rsid w:val="00570ADF"/>
  </w:style>
  <w:style w:type="numbering" w:customStyle="1" w:styleId="NoList13151">
    <w:name w:val="No List13151"/>
    <w:next w:val="NoList"/>
    <w:semiHidden/>
    <w:rsid w:val="00570ADF"/>
  </w:style>
  <w:style w:type="numbering" w:customStyle="1" w:styleId="NoList21241">
    <w:name w:val="No List21241"/>
    <w:next w:val="NoList"/>
    <w:semiHidden/>
    <w:rsid w:val="00570ADF"/>
  </w:style>
  <w:style w:type="numbering" w:customStyle="1" w:styleId="NoList111241">
    <w:name w:val="No List111241"/>
    <w:next w:val="NoList"/>
    <w:semiHidden/>
    <w:rsid w:val="00570ADF"/>
  </w:style>
  <w:style w:type="numbering" w:customStyle="1" w:styleId="NoList1111221">
    <w:name w:val="No List1111221"/>
    <w:next w:val="NoList"/>
    <w:semiHidden/>
    <w:rsid w:val="00570ADF"/>
  </w:style>
  <w:style w:type="numbering" w:customStyle="1" w:styleId="NoList211221">
    <w:name w:val="No List211221"/>
    <w:next w:val="NoList"/>
    <w:semiHidden/>
    <w:rsid w:val="00570ADF"/>
  </w:style>
  <w:style w:type="numbering" w:customStyle="1" w:styleId="NoList311121">
    <w:name w:val="No List311121"/>
    <w:next w:val="NoList"/>
    <w:semiHidden/>
    <w:rsid w:val="00570ADF"/>
  </w:style>
  <w:style w:type="numbering" w:customStyle="1" w:styleId="NoList41131">
    <w:name w:val="No List41131"/>
    <w:next w:val="NoList"/>
    <w:semiHidden/>
    <w:rsid w:val="00570ADF"/>
  </w:style>
  <w:style w:type="numbering" w:customStyle="1" w:styleId="NoList5151">
    <w:name w:val="No List5151"/>
    <w:next w:val="NoList"/>
    <w:semiHidden/>
    <w:rsid w:val="00570ADF"/>
  </w:style>
  <w:style w:type="numbering" w:customStyle="1" w:styleId="NoList11111131">
    <w:name w:val="No List11111131"/>
    <w:next w:val="NoList"/>
    <w:semiHidden/>
    <w:rsid w:val="00570ADF"/>
  </w:style>
  <w:style w:type="numbering" w:customStyle="1" w:styleId="NoList2111121">
    <w:name w:val="No List2111121"/>
    <w:next w:val="NoList"/>
    <w:semiHidden/>
    <w:rsid w:val="00570ADF"/>
  </w:style>
  <w:style w:type="numbering" w:customStyle="1" w:styleId="NoList3111112">
    <w:name w:val="No List3111112"/>
    <w:next w:val="NoList"/>
    <w:semiHidden/>
    <w:rsid w:val="00570ADF"/>
  </w:style>
  <w:style w:type="numbering" w:customStyle="1" w:styleId="NoList121131">
    <w:name w:val="No List121131"/>
    <w:next w:val="NoList"/>
    <w:semiHidden/>
    <w:rsid w:val="00570ADF"/>
  </w:style>
  <w:style w:type="numbering" w:customStyle="1" w:styleId="NoList112121">
    <w:name w:val="No List112121"/>
    <w:next w:val="NoList"/>
    <w:semiHidden/>
    <w:rsid w:val="00570ADF"/>
  </w:style>
  <w:style w:type="numbering" w:customStyle="1" w:styleId="NoList22131">
    <w:name w:val="No List22131"/>
    <w:next w:val="NoList"/>
    <w:semiHidden/>
    <w:rsid w:val="00570ADF"/>
  </w:style>
  <w:style w:type="numbering" w:customStyle="1" w:styleId="NoList32131">
    <w:name w:val="No List32131"/>
    <w:next w:val="NoList"/>
    <w:semiHidden/>
    <w:rsid w:val="00570ADF"/>
  </w:style>
  <w:style w:type="numbering" w:customStyle="1" w:styleId="NoList411121">
    <w:name w:val="No List411121"/>
    <w:next w:val="NoList"/>
    <w:semiHidden/>
    <w:rsid w:val="00570ADF"/>
  </w:style>
  <w:style w:type="numbering" w:customStyle="1" w:styleId="NoList6151">
    <w:name w:val="No List6151"/>
    <w:next w:val="NoList"/>
    <w:semiHidden/>
    <w:rsid w:val="00570ADF"/>
  </w:style>
  <w:style w:type="numbering" w:customStyle="1" w:styleId="NoList7151">
    <w:name w:val="No List7151"/>
    <w:next w:val="NoList"/>
    <w:semiHidden/>
    <w:rsid w:val="00570ADF"/>
  </w:style>
  <w:style w:type="numbering" w:customStyle="1" w:styleId="NoList131131">
    <w:name w:val="No List131131"/>
    <w:next w:val="NoList"/>
    <w:semiHidden/>
    <w:rsid w:val="00570ADF"/>
  </w:style>
  <w:style w:type="numbering" w:customStyle="1" w:styleId="NoList113121">
    <w:name w:val="No List113121"/>
    <w:next w:val="NoList"/>
    <w:semiHidden/>
    <w:rsid w:val="00570ADF"/>
  </w:style>
  <w:style w:type="numbering" w:customStyle="1" w:styleId="NoList23121">
    <w:name w:val="No List23121"/>
    <w:next w:val="NoList"/>
    <w:semiHidden/>
    <w:rsid w:val="00570ADF"/>
  </w:style>
  <w:style w:type="numbering" w:customStyle="1" w:styleId="NoList33121">
    <w:name w:val="No List33121"/>
    <w:next w:val="NoList"/>
    <w:semiHidden/>
    <w:rsid w:val="00570ADF"/>
  </w:style>
  <w:style w:type="numbering" w:customStyle="1" w:styleId="NoList42121">
    <w:name w:val="No List42121"/>
    <w:next w:val="NoList"/>
    <w:semiHidden/>
    <w:rsid w:val="00570ADF"/>
  </w:style>
  <w:style w:type="numbering" w:customStyle="1" w:styleId="NoList8151">
    <w:name w:val="No List8151"/>
    <w:next w:val="NoList"/>
    <w:semiHidden/>
    <w:rsid w:val="00570ADF"/>
  </w:style>
  <w:style w:type="numbering" w:customStyle="1" w:styleId="NoList9151">
    <w:name w:val="No List9151"/>
    <w:next w:val="NoList"/>
    <w:semiHidden/>
    <w:rsid w:val="00570ADF"/>
  </w:style>
  <w:style w:type="numbering" w:customStyle="1" w:styleId="NoList10141">
    <w:name w:val="No List10141"/>
    <w:next w:val="NoList"/>
    <w:semiHidden/>
    <w:rsid w:val="00570ADF"/>
  </w:style>
  <w:style w:type="numbering" w:customStyle="1" w:styleId="NoList14131">
    <w:name w:val="No List14131"/>
    <w:next w:val="NoList"/>
    <w:semiHidden/>
    <w:rsid w:val="00570ADF"/>
  </w:style>
  <w:style w:type="numbering" w:customStyle="1" w:styleId="NoList24121">
    <w:name w:val="No List24121"/>
    <w:next w:val="NoList"/>
    <w:semiHidden/>
    <w:rsid w:val="00570ADF"/>
  </w:style>
  <w:style w:type="numbering" w:customStyle="1" w:styleId="NoList114111">
    <w:name w:val="No List114111"/>
    <w:next w:val="NoList"/>
    <w:semiHidden/>
    <w:rsid w:val="00570ADF"/>
  </w:style>
  <w:style w:type="numbering" w:customStyle="1" w:styleId="NoList212121">
    <w:name w:val="No List212121"/>
    <w:next w:val="NoList"/>
    <w:semiHidden/>
    <w:rsid w:val="00570ADF"/>
  </w:style>
  <w:style w:type="numbering" w:customStyle="1" w:styleId="NoList1112121">
    <w:name w:val="No List1112121"/>
    <w:next w:val="NoList"/>
    <w:semiHidden/>
    <w:rsid w:val="00570ADF"/>
  </w:style>
  <w:style w:type="numbering" w:customStyle="1" w:styleId="NoList11112111">
    <w:name w:val="No List11112111"/>
    <w:next w:val="NoList"/>
    <w:semiHidden/>
    <w:rsid w:val="00570ADF"/>
  </w:style>
  <w:style w:type="numbering" w:customStyle="1" w:styleId="NoList2112111">
    <w:name w:val="No List2112111"/>
    <w:next w:val="NoList"/>
    <w:semiHidden/>
    <w:rsid w:val="00570ADF"/>
  </w:style>
  <w:style w:type="numbering" w:customStyle="1" w:styleId="NoList34121">
    <w:name w:val="No List34121"/>
    <w:next w:val="NoList"/>
    <w:semiHidden/>
    <w:rsid w:val="00570ADF"/>
  </w:style>
  <w:style w:type="numbering" w:customStyle="1" w:styleId="NoList43121">
    <w:name w:val="No List43121"/>
    <w:next w:val="NoList"/>
    <w:semiHidden/>
    <w:rsid w:val="00570ADF"/>
  </w:style>
  <w:style w:type="numbering" w:customStyle="1" w:styleId="NoList51131">
    <w:name w:val="No List51131"/>
    <w:next w:val="NoList"/>
    <w:semiHidden/>
    <w:rsid w:val="00570ADF"/>
  </w:style>
  <w:style w:type="numbering" w:customStyle="1" w:styleId="NoList111111121">
    <w:name w:val="No List111111121"/>
    <w:next w:val="NoList"/>
    <w:semiHidden/>
    <w:rsid w:val="00570ADF"/>
  </w:style>
  <w:style w:type="numbering" w:customStyle="1" w:styleId="NoList21111112">
    <w:name w:val="No List21111112"/>
    <w:next w:val="NoList"/>
    <w:semiHidden/>
    <w:rsid w:val="00570ADF"/>
  </w:style>
  <w:style w:type="numbering" w:customStyle="1" w:styleId="NoList31212">
    <w:name w:val="No List31212"/>
    <w:next w:val="NoList"/>
    <w:semiHidden/>
    <w:rsid w:val="00570ADF"/>
  </w:style>
  <w:style w:type="numbering" w:customStyle="1" w:styleId="NoList12241">
    <w:name w:val="No List12241"/>
    <w:next w:val="NoList"/>
    <w:semiHidden/>
    <w:rsid w:val="00570ADF"/>
  </w:style>
  <w:style w:type="numbering" w:customStyle="1" w:styleId="NoList1121112">
    <w:name w:val="No List1121112"/>
    <w:next w:val="NoList"/>
    <w:semiHidden/>
    <w:rsid w:val="00570ADF"/>
  </w:style>
  <w:style w:type="numbering" w:customStyle="1" w:styleId="NoList221121">
    <w:name w:val="No List221121"/>
    <w:next w:val="NoList"/>
    <w:semiHidden/>
    <w:rsid w:val="00570ADF"/>
  </w:style>
  <w:style w:type="numbering" w:customStyle="1" w:styleId="NoList321121">
    <w:name w:val="No List321121"/>
    <w:next w:val="NoList"/>
    <w:semiHidden/>
    <w:rsid w:val="00570ADF"/>
  </w:style>
  <w:style w:type="numbering" w:customStyle="1" w:styleId="NoList41211">
    <w:name w:val="No List41211"/>
    <w:next w:val="NoList"/>
    <w:semiHidden/>
    <w:rsid w:val="00570ADF"/>
  </w:style>
  <w:style w:type="numbering" w:customStyle="1" w:styleId="NoList61131">
    <w:name w:val="No List61131"/>
    <w:next w:val="NoList"/>
    <w:semiHidden/>
    <w:rsid w:val="00570ADF"/>
  </w:style>
  <w:style w:type="numbering" w:customStyle="1" w:styleId="NoList71131">
    <w:name w:val="No List71131"/>
    <w:next w:val="NoList"/>
    <w:semiHidden/>
    <w:rsid w:val="00570ADF"/>
  </w:style>
  <w:style w:type="numbering" w:customStyle="1" w:styleId="NoList13241">
    <w:name w:val="No List13241"/>
    <w:next w:val="NoList"/>
    <w:semiHidden/>
    <w:rsid w:val="00570ADF"/>
  </w:style>
  <w:style w:type="numbering" w:customStyle="1" w:styleId="NoList1131111">
    <w:name w:val="No List1131111"/>
    <w:next w:val="NoList"/>
    <w:semiHidden/>
    <w:rsid w:val="00570ADF"/>
  </w:style>
  <w:style w:type="numbering" w:customStyle="1" w:styleId="NoList231112">
    <w:name w:val="No List231112"/>
    <w:next w:val="NoList"/>
    <w:semiHidden/>
    <w:rsid w:val="00570ADF"/>
  </w:style>
  <w:style w:type="numbering" w:customStyle="1" w:styleId="NoList331112">
    <w:name w:val="No List331112"/>
    <w:next w:val="NoList"/>
    <w:semiHidden/>
    <w:rsid w:val="00570ADF"/>
  </w:style>
  <w:style w:type="numbering" w:customStyle="1" w:styleId="NoList421112">
    <w:name w:val="No List421112"/>
    <w:next w:val="NoList"/>
    <w:semiHidden/>
    <w:rsid w:val="00570ADF"/>
  </w:style>
  <w:style w:type="numbering" w:customStyle="1" w:styleId="NoList81131">
    <w:name w:val="No List81131"/>
    <w:next w:val="NoList"/>
    <w:semiHidden/>
    <w:rsid w:val="00570ADF"/>
  </w:style>
  <w:style w:type="numbering" w:customStyle="1" w:styleId="NoList91131">
    <w:name w:val="No List91131"/>
    <w:next w:val="NoList"/>
    <w:semiHidden/>
    <w:rsid w:val="00570ADF"/>
  </w:style>
  <w:style w:type="numbering" w:customStyle="1" w:styleId="NoList2811">
    <w:name w:val="No List2811"/>
    <w:next w:val="NoList"/>
    <w:semiHidden/>
    <w:rsid w:val="00570ADF"/>
  </w:style>
  <w:style w:type="numbering" w:customStyle="1" w:styleId="NoList11611">
    <w:name w:val="No List11611"/>
    <w:next w:val="NoList"/>
    <w:semiHidden/>
    <w:rsid w:val="00570ADF"/>
  </w:style>
  <w:style w:type="numbering" w:customStyle="1" w:styleId="NoList11711">
    <w:name w:val="No List11711"/>
    <w:next w:val="NoList"/>
    <w:semiHidden/>
    <w:rsid w:val="00570ADF"/>
  </w:style>
  <w:style w:type="numbering" w:customStyle="1" w:styleId="NoList2911">
    <w:name w:val="No List2911"/>
    <w:next w:val="NoList"/>
    <w:semiHidden/>
    <w:rsid w:val="00570ADF"/>
  </w:style>
  <w:style w:type="numbering" w:customStyle="1" w:styleId="NoList111331">
    <w:name w:val="No List111331"/>
    <w:next w:val="NoList"/>
    <w:semiHidden/>
    <w:rsid w:val="00570ADF"/>
  </w:style>
  <w:style w:type="numbering" w:customStyle="1" w:styleId="NoList3511">
    <w:name w:val="No List3511"/>
    <w:next w:val="NoList"/>
    <w:semiHidden/>
    <w:rsid w:val="00570ADF"/>
  </w:style>
  <w:style w:type="numbering" w:customStyle="1" w:styleId="NoList4411">
    <w:name w:val="No List4411"/>
    <w:next w:val="NoList"/>
    <w:semiHidden/>
    <w:rsid w:val="00570ADF"/>
  </w:style>
  <w:style w:type="numbering" w:customStyle="1" w:styleId="NoList5241">
    <w:name w:val="No List5241"/>
    <w:next w:val="NoList"/>
    <w:semiHidden/>
    <w:rsid w:val="00570ADF"/>
  </w:style>
  <w:style w:type="numbering" w:customStyle="1" w:styleId="NoList6241">
    <w:name w:val="No List6241"/>
    <w:next w:val="NoList"/>
    <w:semiHidden/>
    <w:rsid w:val="00570ADF"/>
  </w:style>
  <w:style w:type="numbering" w:customStyle="1" w:styleId="NoList7241">
    <w:name w:val="No List7241"/>
    <w:next w:val="NoList"/>
    <w:semiHidden/>
    <w:rsid w:val="00570ADF"/>
  </w:style>
  <w:style w:type="numbering" w:customStyle="1" w:styleId="NoList8241">
    <w:name w:val="No List8241"/>
    <w:next w:val="NoList"/>
    <w:semiHidden/>
    <w:rsid w:val="00570ADF"/>
  </w:style>
  <w:style w:type="numbering" w:customStyle="1" w:styleId="NoList9241">
    <w:name w:val="No List9241"/>
    <w:next w:val="NoList"/>
    <w:semiHidden/>
    <w:rsid w:val="00570ADF"/>
  </w:style>
  <w:style w:type="numbering" w:customStyle="1" w:styleId="NoList10231">
    <w:name w:val="No List10231"/>
    <w:next w:val="NoList"/>
    <w:semiHidden/>
    <w:rsid w:val="00570ADF"/>
  </w:style>
  <w:style w:type="numbering" w:customStyle="1" w:styleId="NoList12331">
    <w:name w:val="No List12331"/>
    <w:next w:val="NoList"/>
    <w:semiHidden/>
    <w:rsid w:val="00570ADF"/>
  </w:style>
  <w:style w:type="numbering" w:customStyle="1" w:styleId="NoList21331">
    <w:name w:val="No List21331"/>
    <w:next w:val="NoList"/>
    <w:semiHidden/>
    <w:rsid w:val="00570ADF"/>
  </w:style>
  <w:style w:type="numbering" w:customStyle="1" w:styleId="NoList13331">
    <w:name w:val="No List13331"/>
    <w:next w:val="NoList"/>
    <w:semiHidden/>
    <w:rsid w:val="00570ADF"/>
  </w:style>
  <w:style w:type="numbering" w:customStyle="1" w:styleId="NoList14211">
    <w:name w:val="No List14211"/>
    <w:next w:val="NoList"/>
    <w:semiHidden/>
    <w:rsid w:val="00570ADF"/>
  </w:style>
  <w:style w:type="numbering" w:customStyle="1" w:styleId="NoList15131">
    <w:name w:val="No List15131"/>
    <w:next w:val="NoList"/>
    <w:semiHidden/>
    <w:rsid w:val="00570ADF"/>
  </w:style>
  <w:style w:type="numbering" w:customStyle="1" w:styleId="NoList16121">
    <w:name w:val="No List16121"/>
    <w:next w:val="NoList"/>
    <w:semiHidden/>
    <w:rsid w:val="00570ADF"/>
  </w:style>
  <w:style w:type="numbering" w:customStyle="1" w:styleId="NoList17121">
    <w:name w:val="No List17121"/>
    <w:next w:val="NoList"/>
    <w:semiHidden/>
    <w:rsid w:val="00570ADF"/>
  </w:style>
  <w:style w:type="numbering" w:customStyle="1" w:styleId="NoList18121">
    <w:name w:val="No List18121"/>
    <w:next w:val="NoList"/>
    <w:semiHidden/>
    <w:rsid w:val="00570ADF"/>
  </w:style>
  <w:style w:type="numbering" w:customStyle="1" w:styleId="NoList19121">
    <w:name w:val="No List19121"/>
    <w:next w:val="NoList"/>
    <w:semiHidden/>
    <w:rsid w:val="00570ADF"/>
  </w:style>
  <w:style w:type="numbering" w:customStyle="1" w:styleId="NoList20111">
    <w:name w:val="No List20111"/>
    <w:next w:val="NoList"/>
    <w:semiHidden/>
    <w:rsid w:val="00570ADF"/>
  </w:style>
  <w:style w:type="numbering" w:customStyle="1" w:styleId="NoList110111">
    <w:name w:val="No List110111"/>
    <w:next w:val="NoList"/>
    <w:semiHidden/>
    <w:rsid w:val="00570ADF"/>
  </w:style>
  <w:style w:type="numbering" w:customStyle="1" w:styleId="NoList22211">
    <w:name w:val="No List22211"/>
    <w:next w:val="NoList"/>
    <w:semiHidden/>
    <w:rsid w:val="00570ADF"/>
  </w:style>
  <w:style w:type="numbering" w:customStyle="1" w:styleId="NoList23211">
    <w:name w:val="No List23211"/>
    <w:next w:val="NoList"/>
    <w:semiHidden/>
    <w:rsid w:val="00570ADF"/>
  </w:style>
  <w:style w:type="numbering" w:customStyle="1" w:styleId="NoList24211">
    <w:name w:val="No List24211"/>
    <w:next w:val="NoList"/>
    <w:semiHidden/>
    <w:rsid w:val="00570ADF"/>
  </w:style>
  <w:style w:type="numbering" w:customStyle="1" w:styleId="NoList25111">
    <w:name w:val="No List25111"/>
    <w:next w:val="NoList"/>
    <w:semiHidden/>
    <w:rsid w:val="00570ADF"/>
  </w:style>
  <w:style w:type="numbering" w:customStyle="1" w:styleId="NoList31311">
    <w:name w:val="No List31311"/>
    <w:next w:val="NoList"/>
    <w:semiHidden/>
    <w:rsid w:val="00570ADF"/>
  </w:style>
  <w:style w:type="numbering" w:customStyle="1" w:styleId="NoList112211">
    <w:name w:val="No List112211"/>
    <w:next w:val="NoList"/>
    <w:semiHidden/>
    <w:rsid w:val="00570ADF"/>
  </w:style>
  <w:style w:type="numbering" w:customStyle="1" w:styleId="NoList32211">
    <w:name w:val="No List32211"/>
    <w:next w:val="NoList"/>
    <w:semiHidden/>
    <w:rsid w:val="00570ADF"/>
  </w:style>
  <w:style w:type="numbering" w:customStyle="1" w:styleId="NoList41311">
    <w:name w:val="No List41311"/>
    <w:next w:val="NoList"/>
    <w:semiHidden/>
    <w:rsid w:val="00570ADF"/>
  </w:style>
  <w:style w:type="numbering" w:customStyle="1" w:styleId="NoList113211">
    <w:name w:val="No List113211"/>
    <w:next w:val="NoList"/>
    <w:semiHidden/>
    <w:rsid w:val="00570ADF"/>
  </w:style>
  <w:style w:type="numbering" w:customStyle="1" w:styleId="NoList33211">
    <w:name w:val="No List33211"/>
    <w:next w:val="NoList"/>
    <w:semiHidden/>
    <w:rsid w:val="00570ADF"/>
  </w:style>
  <w:style w:type="numbering" w:customStyle="1" w:styleId="NoList42211">
    <w:name w:val="No List42211"/>
    <w:next w:val="NoList"/>
    <w:semiHidden/>
    <w:rsid w:val="00570ADF"/>
  </w:style>
  <w:style w:type="numbering" w:customStyle="1" w:styleId="NoList1111311">
    <w:name w:val="No List1111311"/>
    <w:next w:val="NoList"/>
    <w:semiHidden/>
    <w:rsid w:val="00570ADF"/>
  </w:style>
  <w:style w:type="numbering" w:customStyle="1" w:styleId="NoList211311">
    <w:name w:val="No List211311"/>
    <w:next w:val="NoList"/>
    <w:semiHidden/>
    <w:rsid w:val="00570ADF"/>
  </w:style>
  <w:style w:type="numbering" w:customStyle="1" w:styleId="NoList3011">
    <w:name w:val="No List3011"/>
    <w:next w:val="NoList"/>
    <w:semiHidden/>
    <w:rsid w:val="00570ADF"/>
  </w:style>
  <w:style w:type="numbering" w:customStyle="1" w:styleId="NoList991">
    <w:name w:val="No List991"/>
    <w:next w:val="NoList"/>
    <w:semiHidden/>
    <w:unhideWhenUsed/>
    <w:rsid w:val="00570ADF"/>
  </w:style>
  <w:style w:type="numbering" w:customStyle="1" w:styleId="NoList1301">
    <w:name w:val="No List1301"/>
    <w:next w:val="NoList"/>
    <w:semiHidden/>
    <w:rsid w:val="00570ADF"/>
  </w:style>
  <w:style w:type="numbering" w:customStyle="1" w:styleId="NoList2191">
    <w:name w:val="No List2191"/>
    <w:next w:val="NoList"/>
    <w:semiHidden/>
    <w:rsid w:val="00570ADF"/>
  </w:style>
  <w:style w:type="numbering" w:customStyle="1" w:styleId="NoList11191">
    <w:name w:val="No List11191"/>
    <w:next w:val="NoList"/>
    <w:semiHidden/>
    <w:rsid w:val="00570ADF"/>
  </w:style>
  <w:style w:type="numbering" w:customStyle="1" w:styleId="NoList21101">
    <w:name w:val="No List21101"/>
    <w:next w:val="NoList"/>
    <w:semiHidden/>
    <w:rsid w:val="00570ADF"/>
  </w:style>
  <w:style w:type="numbering" w:customStyle="1" w:styleId="NoList3161">
    <w:name w:val="No List3161"/>
    <w:next w:val="NoList"/>
    <w:semiHidden/>
    <w:rsid w:val="00570ADF"/>
  </w:style>
  <w:style w:type="numbering" w:customStyle="1" w:styleId="NoList4161">
    <w:name w:val="No List4161"/>
    <w:next w:val="NoList"/>
    <w:semiHidden/>
    <w:rsid w:val="00570ADF"/>
  </w:style>
  <w:style w:type="numbering" w:customStyle="1" w:styleId="NoList5161">
    <w:name w:val="No List5161"/>
    <w:next w:val="NoList"/>
    <w:semiHidden/>
    <w:rsid w:val="00570ADF"/>
  </w:style>
  <w:style w:type="numbering" w:customStyle="1" w:styleId="NoList6161">
    <w:name w:val="No List6161"/>
    <w:next w:val="NoList"/>
    <w:semiHidden/>
    <w:rsid w:val="00570ADF"/>
  </w:style>
  <w:style w:type="numbering" w:customStyle="1" w:styleId="NoList7161">
    <w:name w:val="No List7161"/>
    <w:next w:val="NoList"/>
    <w:semiHidden/>
    <w:rsid w:val="00570ADF"/>
  </w:style>
  <w:style w:type="numbering" w:customStyle="1" w:styleId="NoList8161">
    <w:name w:val="No List8161"/>
    <w:next w:val="NoList"/>
    <w:semiHidden/>
    <w:rsid w:val="00570ADF"/>
  </w:style>
  <w:style w:type="numbering" w:customStyle="1" w:styleId="NoList9101">
    <w:name w:val="No List9101"/>
    <w:next w:val="NoList"/>
    <w:semiHidden/>
    <w:rsid w:val="00570ADF"/>
  </w:style>
  <w:style w:type="numbering" w:customStyle="1" w:styleId="NoList1071">
    <w:name w:val="No List1071"/>
    <w:next w:val="NoList"/>
    <w:semiHidden/>
    <w:rsid w:val="00570ADF"/>
  </w:style>
  <w:style w:type="numbering" w:customStyle="1" w:styleId="NoList111101">
    <w:name w:val="No List111101"/>
    <w:next w:val="NoList"/>
    <w:semiHidden/>
    <w:rsid w:val="00570ADF"/>
  </w:style>
  <w:style w:type="numbering" w:customStyle="1" w:styleId="NoList12101">
    <w:name w:val="No List12101"/>
    <w:next w:val="NoList"/>
    <w:semiHidden/>
    <w:rsid w:val="00570ADF"/>
  </w:style>
  <w:style w:type="numbering" w:customStyle="1" w:styleId="NoList21161">
    <w:name w:val="No List21161"/>
    <w:next w:val="NoList"/>
    <w:semiHidden/>
    <w:rsid w:val="00570ADF"/>
  </w:style>
  <w:style w:type="numbering" w:customStyle="1" w:styleId="NoList1391">
    <w:name w:val="No List1391"/>
    <w:next w:val="NoList"/>
    <w:semiHidden/>
    <w:rsid w:val="00570ADF"/>
  </w:style>
  <w:style w:type="numbering" w:customStyle="1" w:styleId="NoList1461">
    <w:name w:val="No List1461"/>
    <w:next w:val="NoList"/>
    <w:semiHidden/>
    <w:rsid w:val="00570ADF"/>
  </w:style>
  <w:style w:type="numbering" w:customStyle="1" w:styleId="NoList1561">
    <w:name w:val="No List1561"/>
    <w:next w:val="NoList"/>
    <w:semiHidden/>
    <w:rsid w:val="00570ADF"/>
  </w:style>
  <w:style w:type="numbering" w:customStyle="1" w:styleId="NoList111161">
    <w:name w:val="No List111161"/>
    <w:next w:val="NoList"/>
    <w:semiHidden/>
    <w:rsid w:val="00570ADF"/>
  </w:style>
  <w:style w:type="numbering" w:customStyle="1" w:styleId="NoList3171">
    <w:name w:val="No List3171"/>
    <w:next w:val="NoList"/>
    <w:semiHidden/>
    <w:rsid w:val="00570ADF"/>
  </w:style>
  <w:style w:type="numbering" w:customStyle="1" w:styleId="NoList11251">
    <w:name w:val="No List11251"/>
    <w:next w:val="NoList"/>
    <w:semiHidden/>
    <w:rsid w:val="00570ADF"/>
  </w:style>
  <w:style w:type="numbering" w:customStyle="1" w:styleId="NoList2261">
    <w:name w:val="No List2261"/>
    <w:next w:val="NoList"/>
    <w:semiHidden/>
    <w:rsid w:val="00570ADF"/>
  </w:style>
  <w:style w:type="numbering" w:customStyle="1" w:styleId="NoList3261">
    <w:name w:val="No List3261"/>
    <w:next w:val="NoList"/>
    <w:semiHidden/>
    <w:rsid w:val="00570ADF"/>
  </w:style>
  <w:style w:type="numbering" w:customStyle="1" w:styleId="NoList4171">
    <w:name w:val="No List4171"/>
    <w:next w:val="NoList"/>
    <w:semiHidden/>
    <w:rsid w:val="00570ADF"/>
  </w:style>
  <w:style w:type="numbering" w:customStyle="1" w:styleId="NoList11341">
    <w:name w:val="No List11341"/>
    <w:next w:val="NoList"/>
    <w:semiHidden/>
    <w:rsid w:val="00570ADF"/>
  </w:style>
  <w:style w:type="numbering" w:customStyle="1" w:styleId="NoList2351">
    <w:name w:val="No List2351"/>
    <w:next w:val="NoList"/>
    <w:semiHidden/>
    <w:rsid w:val="00570ADF"/>
  </w:style>
  <w:style w:type="numbering" w:customStyle="1" w:styleId="NoList3351">
    <w:name w:val="No List3351"/>
    <w:next w:val="NoList"/>
    <w:semiHidden/>
    <w:rsid w:val="00570ADF"/>
  </w:style>
  <w:style w:type="numbering" w:customStyle="1" w:styleId="NoList4251">
    <w:name w:val="No List4251"/>
    <w:next w:val="NoList"/>
    <w:semiHidden/>
    <w:rsid w:val="00570ADF"/>
  </w:style>
  <w:style w:type="numbering" w:customStyle="1" w:styleId="NoList1111151">
    <w:name w:val="No List1111151"/>
    <w:next w:val="NoList"/>
    <w:semiHidden/>
    <w:rsid w:val="00570ADF"/>
  </w:style>
  <w:style w:type="numbering" w:customStyle="1" w:styleId="NoList211141">
    <w:name w:val="No List211141"/>
    <w:next w:val="NoList"/>
    <w:semiHidden/>
    <w:rsid w:val="00570ADF"/>
  </w:style>
  <w:style w:type="numbering" w:customStyle="1" w:styleId="NoList1651">
    <w:name w:val="No List1651"/>
    <w:next w:val="NoList"/>
    <w:semiHidden/>
    <w:rsid w:val="00570ADF"/>
  </w:style>
  <w:style w:type="numbering" w:customStyle="1" w:styleId="NoList2451">
    <w:name w:val="No List2451"/>
    <w:next w:val="NoList"/>
    <w:semiHidden/>
    <w:rsid w:val="00570ADF"/>
  </w:style>
  <w:style w:type="numbering" w:customStyle="1" w:styleId="NoList1751">
    <w:name w:val="No List1751"/>
    <w:next w:val="NoList"/>
    <w:semiHidden/>
    <w:rsid w:val="00570ADF"/>
  </w:style>
  <w:style w:type="numbering" w:customStyle="1" w:styleId="NoList1851">
    <w:name w:val="No List1851"/>
    <w:next w:val="NoList"/>
    <w:semiHidden/>
    <w:rsid w:val="00570ADF"/>
  </w:style>
  <w:style w:type="numbering" w:customStyle="1" w:styleId="NoList1951">
    <w:name w:val="No List1951"/>
    <w:next w:val="NoList"/>
    <w:semiHidden/>
    <w:rsid w:val="00570ADF"/>
  </w:style>
  <w:style w:type="numbering" w:customStyle="1" w:styleId="NoList2041">
    <w:name w:val="No List2041"/>
    <w:next w:val="NoList"/>
    <w:semiHidden/>
    <w:rsid w:val="00570ADF"/>
  </w:style>
  <w:style w:type="numbering" w:customStyle="1" w:styleId="NoList11041">
    <w:name w:val="No List11041"/>
    <w:next w:val="NoList"/>
    <w:semiHidden/>
    <w:rsid w:val="00570ADF"/>
  </w:style>
  <w:style w:type="numbering" w:customStyle="1" w:styleId="NoList2531">
    <w:name w:val="No List2531"/>
    <w:next w:val="NoList"/>
    <w:semiHidden/>
    <w:rsid w:val="00570ADF"/>
  </w:style>
  <w:style w:type="numbering" w:customStyle="1" w:styleId="NoList2631">
    <w:name w:val="No List2631"/>
    <w:next w:val="NoList"/>
    <w:semiHidden/>
    <w:rsid w:val="00570ADF"/>
  </w:style>
  <w:style w:type="numbering" w:customStyle="1" w:styleId="NoList11431">
    <w:name w:val="No List11431"/>
    <w:next w:val="NoList"/>
    <w:semiHidden/>
    <w:rsid w:val="00570ADF"/>
  </w:style>
  <w:style w:type="numbering" w:customStyle="1" w:styleId="NoList11531">
    <w:name w:val="No List11531"/>
    <w:next w:val="NoList"/>
    <w:semiHidden/>
    <w:rsid w:val="00570ADF"/>
  </w:style>
  <w:style w:type="numbering" w:customStyle="1" w:styleId="NoList2721">
    <w:name w:val="No List2721"/>
    <w:next w:val="NoList"/>
    <w:semiHidden/>
    <w:rsid w:val="00570ADF"/>
  </w:style>
  <w:style w:type="numbering" w:customStyle="1" w:styleId="NoList3441">
    <w:name w:val="No List3441"/>
    <w:next w:val="NoList"/>
    <w:semiHidden/>
    <w:rsid w:val="00570ADF"/>
  </w:style>
  <w:style w:type="numbering" w:customStyle="1" w:styleId="NoList12161">
    <w:name w:val="No List12161"/>
    <w:next w:val="NoList"/>
    <w:semiHidden/>
    <w:rsid w:val="00570ADF"/>
  </w:style>
  <w:style w:type="numbering" w:customStyle="1" w:styleId="NoList4341">
    <w:name w:val="No List4341"/>
    <w:next w:val="NoList"/>
    <w:semiHidden/>
    <w:rsid w:val="00570ADF"/>
  </w:style>
  <w:style w:type="numbering" w:customStyle="1" w:styleId="NoList13161">
    <w:name w:val="No List13161"/>
    <w:next w:val="NoList"/>
    <w:semiHidden/>
    <w:rsid w:val="00570ADF"/>
  </w:style>
  <w:style w:type="numbering" w:customStyle="1" w:styleId="NoList5171">
    <w:name w:val="No List5171"/>
    <w:next w:val="NoList"/>
    <w:semiHidden/>
    <w:rsid w:val="00570ADF"/>
  </w:style>
  <w:style w:type="numbering" w:customStyle="1" w:styleId="NoList14141">
    <w:name w:val="No List14141"/>
    <w:next w:val="NoList"/>
    <w:semiHidden/>
    <w:rsid w:val="00570ADF"/>
  </w:style>
  <w:style w:type="numbering" w:customStyle="1" w:styleId="NoList21251">
    <w:name w:val="No List21251"/>
    <w:next w:val="NoList"/>
    <w:semiHidden/>
    <w:rsid w:val="00570ADF"/>
  </w:style>
  <w:style w:type="numbering" w:customStyle="1" w:styleId="NoList111251">
    <w:name w:val="No List111251"/>
    <w:next w:val="NoList"/>
    <w:semiHidden/>
    <w:rsid w:val="00570ADF"/>
  </w:style>
  <w:style w:type="numbering" w:customStyle="1" w:styleId="NoList2821">
    <w:name w:val="No List2821"/>
    <w:next w:val="NoList"/>
    <w:semiHidden/>
    <w:rsid w:val="00570ADF"/>
  </w:style>
  <w:style w:type="numbering" w:customStyle="1" w:styleId="NoList11621">
    <w:name w:val="No List11621"/>
    <w:next w:val="NoList"/>
    <w:semiHidden/>
    <w:rsid w:val="00570ADF"/>
  </w:style>
  <w:style w:type="numbering" w:customStyle="1" w:styleId="NoList2921">
    <w:name w:val="No List2921"/>
    <w:next w:val="NoList"/>
    <w:semiHidden/>
    <w:rsid w:val="00570ADF"/>
  </w:style>
  <w:style w:type="numbering" w:customStyle="1" w:styleId="NoList3521">
    <w:name w:val="No List3521"/>
    <w:next w:val="NoList"/>
    <w:semiHidden/>
    <w:rsid w:val="00570ADF"/>
  </w:style>
  <w:style w:type="numbering" w:customStyle="1" w:styleId="NoList4421">
    <w:name w:val="No List4421"/>
    <w:next w:val="NoList"/>
    <w:semiHidden/>
    <w:rsid w:val="00570ADF"/>
  </w:style>
  <w:style w:type="numbering" w:customStyle="1" w:styleId="NoList5251">
    <w:name w:val="No List5251"/>
    <w:next w:val="NoList"/>
    <w:semiHidden/>
    <w:rsid w:val="00570ADF"/>
  </w:style>
  <w:style w:type="numbering" w:customStyle="1" w:styleId="NoList6171">
    <w:name w:val="No List6171"/>
    <w:next w:val="NoList"/>
    <w:semiHidden/>
    <w:rsid w:val="00570ADF"/>
  </w:style>
  <w:style w:type="numbering" w:customStyle="1" w:styleId="NoList7171">
    <w:name w:val="No List7171"/>
    <w:next w:val="NoList"/>
    <w:semiHidden/>
    <w:rsid w:val="00570ADF"/>
  </w:style>
  <w:style w:type="numbering" w:customStyle="1" w:styleId="NoList8171">
    <w:name w:val="No List8171"/>
    <w:next w:val="NoList"/>
    <w:semiHidden/>
    <w:rsid w:val="00570ADF"/>
  </w:style>
  <w:style w:type="numbering" w:customStyle="1" w:styleId="NoList9161">
    <w:name w:val="No List9161"/>
    <w:next w:val="NoList"/>
    <w:semiHidden/>
    <w:rsid w:val="00570ADF"/>
  </w:style>
  <w:style w:type="numbering" w:customStyle="1" w:styleId="NoList10151">
    <w:name w:val="No List10151"/>
    <w:next w:val="NoList"/>
    <w:semiHidden/>
    <w:rsid w:val="00570ADF"/>
  </w:style>
  <w:style w:type="numbering" w:customStyle="1" w:styleId="NoList11721">
    <w:name w:val="No List11721"/>
    <w:next w:val="NoList"/>
    <w:semiHidden/>
    <w:rsid w:val="00570ADF"/>
  </w:style>
  <w:style w:type="numbering" w:customStyle="1" w:styleId="NoList12251">
    <w:name w:val="No List12251"/>
    <w:next w:val="NoList"/>
    <w:semiHidden/>
    <w:rsid w:val="00570ADF"/>
  </w:style>
  <w:style w:type="numbering" w:customStyle="1" w:styleId="NoList21341">
    <w:name w:val="No List21341"/>
    <w:next w:val="NoList"/>
    <w:semiHidden/>
    <w:rsid w:val="00570ADF"/>
  </w:style>
  <w:style w:type="numbering" w:customStyle="1" w:styleId="NoList13251">
    <w:name w:val="No List13251"/>
    <w:next w:val="NoList"/>
    <w:semiHidden/>
    <w:rsid w:val="00570ADF"/>
  </w:style>
  <w:style w:type="numbering" w:customStyle="1" w:styleId="NoList14221">
    <w:name w:val="No List14221"/>
    <w:next w:val="NoList"/>
    <w:semiHidden/>
    <w:rsid w:val="00570ADF"/>
  </w:style>
  <w:style w:type="numbering" w:customStyle="1" w:styleId="NoList15141">
    <w:name w:val="No List15141"/>
    <w:next w:val="NoList"/>
    <w:semiHidden/>
    <w:rsid w:val="00570ADF"/>
  </w:style>
  <w:style w:type="numbering" w:customStyle="1" w:styleId="NoList111341">
    <w:name w:val="No List111341"/>
    <w:next w:val="NoList"/>
    <w:semiHidden/>
    <w:rsid w:val="00570ADF"/>
  </w:style>
  <w:style w:type="numbering" w:customStyle="1" w:styleId="NoList31141">
    <w:name w:val="No List31141"/>
    <w:next w:val="NoList"/>
    <w:semiHidden/>
    <w:rsid w:val="00570ADF"/>
  </w:style>
  <w:style w:type="numbering" w:customStyle="1" w:styleId="NoList112131">
    <w:name w:val="No List112131"/>
    <w:next w:val="NoList"/>
    <w:semiHidden/>
    <w:rsid w:val="00570ADF"/>
  </w:style>
  <w:style w:type="numbering" w:customStyle="1" w:styleId="NoList22141">
    <w:name w:val="No List22141"/>
    <w:next w:val="NoList"/>
    <w:semiHidden/>
    <w:rsid w:val="00570ADF"/>
  </w:style>
  <w:style w:type="numbering" w:customStyle="1" w:styleId="NoList32141">
    <w:name w:val="No List32141"/>
    <w:next w:val="NoList"/>
    <w:semiHidden/>
    <w:rsid w:val="00570ADF"/>
  </w:style>
  <w:style w:type="numbering" w:customStyle="1" w:styleId="NoList41141">
    <w:name w:val="No List41141"/>
    <w:next w:val="NoList"/>
    <w:semiHidden/>
    <w:rsid w:val="00570ADF"/>
  </w:style>
  <w:style w:type="numbering" w:customStyle="1" w:styleId="NoList113131">
    <w:name w:val="No List113131"/>
    <w:next w:val="NoList"/>
    <w:semiHidden/>
    <w:rsid w:val="00570ADF"/>
  </w:style>
  <w:style w:type="numbering" w:customStyle="1" w:styleId="NoList23131">
    <w:name w:val="No List23131"/>
    <w:next w:val="NoList"/>
    <w:semiHidden/>
    <w:rsid w:val="00570ADF"/>
  </w:style>
  <w:style w:type="numbering" w:customStyle="1" w:styleId="NoList33131">
    <w:name w:val="No List33131"/>
    <w:next w:val="NoList"/>
    <w:semiHidden/>
    <w:rsid w:val="00570ADF"/>
  </w:style>
  <w:style w:type="numbering" w:customStyle="1" w:styleId="NoList42131">
    <w:name w:val="No List42131"/>
    <w:next w:val="NoList"/>
    <w:semiHidden/>
    <w:rsid w:val="00570ADF"/>
  </w:style>
  <w:style w:type="numbering" w:customStyle="1" w:styleId="NoList1111231">
    <w:name w:val="No List1111231"/>
    <w:next w:val="NoList"/>
    <w:semiHidden/>
    <w:rsid w:val="00570ADF"/>
  </w:style>
  <w:style w:type="numbering" w:customStyle="1" w:styleId="NoList211231">
    <w:name w:val="No List211231"/>
    <w:next w:val="NoList"/>
    <w:semiHidden/>
    <w:rsid w:val="00570ADF"/>
  </w:style>
  <w:style w:type="numbering" w:customStyle="1" w:styleId="NoList16131">
    <w:name w:val="No List16131"/>
    <w:next w:val="NoList"/>
    <w:semiHidden/>
    <w:rsid w:val="00570ADF"/>
  </w:style>
  <w:style w:type="numbering" w:customStyle="1" w:styleId="NoList24131">
    <w:name w:val="No List24131"/>
    <w:next w:val="NoList"/>
    <w:semiHidden/>
    <w:rsid w:val="00570ADF"/>
  </w:style>
  <w:style w:type="numbering" w:customStyle="1" w:styleId="NoList17131">
    <w:name w:val="No List17131"/>
    <w:next w:val="NoList"/>
    <w:semiHidden/>
    <w:rsid w:val="00570ADF"/>
  </w:style>
  <w:style w:type="numbering" w:customStyle="1" w:styleId="NoList18131">
    <w:name w:val="No List18131"/>
    <w:next w:val="NoList"/>
    <w:semiHidden/>
    <w:rsid w:val="00570ADF"/>
  </w:style>
  <w:style w:type="numbering" w:customStyle="1" w:styleId="NoList19131">
    <w:name w:val="No List19131"/>
    <w:next w:val="NoList"/>
    <w:semiHidden/>
    <w:rsid w:val="00570ADF"/>
  </w:style>
  <w:style w:type="numbering" w:customStyle="1" w:styleId="NoList20121">
    <w:name w:val="No List20121"/>
    <w:next w:val="NoList"/>
    <w:semiHidden/>
    <w:rsid w:val="00570ADF"/>
  </w:style>
  <w:style w:type="numbering" w:customStyle="1" w:styleId="NoList110121">
    <w:name w:val="No List110121"/>
    <w:next w:val="NoList"/>
    <w:semiHidden/>
    <w:rsid w:val="00570ADF"/>
  </w:style>
  <w:style w:type="numbering" w:customStyle="1" w:styleId="NoList25121">
    <w:name w:val="No List25121"/>
    <w:next w:val="NoList"/>
    <w:semiHidden/>
    <w:rsid w:val="00570ADF"/>
  </w:style>
  <w:style w:type="numbering" w:customStyle="1" w:styleId="NoList1001">
    <w:name w:val="No List1001"/>
    <w:next w:val="NoList"/>
    <w:semiHidden/>
    <w:unhideWhenUsed/>
    <w:rsid w:val="00570ADF"/>
  </w:style>
  <w:style w:type="numbering" w:customStyle="1" w:styleId="NoList1401">
    <w:name w:val="No List1401"/>
    <w:next w:val="NoList"/>
    <w:semiHidden/>
    <w:unhideWhenUsed/>
    <w:rsid w:val="00570ADF"/>
  </w:style>
  <w:style w:type="numbering" w:customStyle="1" w:styleId="NoList2201">
    <w:name w:val="No List2201"/>
    <w:next w:val="NoList"/>
    <w:semiHidden/>
    <w:rsid w:val="00570ADF"/>
  </w:style>
  <w:style w:type="table" w:customStyle="1" w:styleId="TableContemporary112">
    <w:name w:val="Table Contemporary112"/>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3181">
    <w:name w:val="No List3181"/>
    <w:next w:val="NoList"/>
    <w:semiHidden/>
    <w:rsid w:val="00570ADF"/>
  </w:style>
  <w:style w:type="numbering" w:customStyle="1" w:styleId="NoList11201">
    <w:name w:val="No List11201"/>
    <w:next w:val="NoList"/>
    <w:semiHidden/>
    <w:rsid w:val="00570ADF"/>
  </w:style>
  <w:style w:type="numbering" w:customStyle="1" w:styleId="NoList21171">
    <w:name w:val="No List21171"/>
    <w:next w:val="NoList"/>
    <w:semiHidden/>
    <w:rsid w:val="00570ADF"/>
  </w:style>
  <w:style w:type="numbering" w:customStyle="1" w:styleId="NoList3191">
    <w:name w:val="No List3191"/>
    <w:next w:val="NoList"/>
    <w:semiHidden/>
    <w:rsid w:val="00570ADF"/>
  </w:style>
  <w:style w:type="table" w:customStyle="1" w:styleId="TableGrid3112">
    <w:name w:val="Table Grid311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1">
    <w:name w:val="No List4181"/>
    <w:next w:val="NoList"/>
    <w:semiHidden/>
    <w:rsid w:val="00570ADF"/>
  </w:style>
  <w:style w:type="table" w:customStyle="1" w:styleId="TableGrid4112">
    <w:name w:val="Table Grid4112"/>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1">
    <w:name w:val="No List5181"/>
    <w:next w:val="NoList"/>
    <w:semiHidden/>
    <w:rsid w:val="00570ADF"/>
  </w:style>
  <w:style w:type="numbering" w:customStyle="1" w:styleId="NoList6181">
    <w:name w:val="No List6181"/>
    <w:next w:val="NoList"/>
    <w:semiHidden/>
    <w:rsid w:val="00570ADF"/>
  </w:style>
  <w:style w:type="numbering" w:customStyle="1" w:styleId="NoList7181">
    <w:name w:val="No List7181"/>
    <w:next w:val="NoList"/>
    <w:semiHidden/>
    <w:rsid w:val="00570ADF"/>
  </w:style>
  <w:style w:type="numbering" w:customStyle="1" w:styleId="NoList8181">
    <w:name w:val="No List8181"/>
    <w:next w:val="NoList"/>
    <w:semiHidden/>
    <w:rsid w:val="00570ADF"/>
  </w:style>
  <w:style w:type="numbering" w:customStyle="1" w:styleId="NoList12171">
    <w:name w:val="No List12171"/>
    <w:next w:val="NoList"/>
    <w:semiHidden/>
    <w:unhideWhenUsed/>
    <w:rsid w:val="00570ADF"/>
  </w:style>
  <w:style w:type="numbering" w:customStyle="1" w:styleId="NoList9171">
    <w:name w:val="No List9171"/>
    <w:next w:val="NoList"/>
    <w:semiHidden/>
    <w:unhideWhenUsed/>
    <w:rsid w:val="00570ADF"/>
  </w:style>
  <w:style w:type="table" w:customStyle="1" w:styleId="TableGrid5112">
    <w:name w:val="Table Grid5112"/>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01">
    <w:name w:val="No List13101"/>
    <w:next w:val="NoList"/>
    <w:semiHidden/>
    <w:unhideWhenUsed/>
    <w:rsid w:val="00570ADF"/>
  </w:style>
  <w:style w:type="numbering" w:customStyle="1" w:styleId="NoList111171">
    <w:name w:val="No List111171"/>
    <w:next w:val="NoList"/>
    <w:semiHidden/>
    <w:unhideWhenUsed/>
    <w:rsid w:val="00570ADF"/>
  </w:style>
  <w:style w:type="numbering" w:customStyle="1" w:styleId="NoList2271">
    <w:name w:val="No List2271"/>
    <w:next w:val="NoList"/>
    <w:semiHidden/>
    <w:unhideWhenUsed/>
    <w:rsid w:val="00570ADF"/>
  </w:style>
  <w:style w:type="numbering" w:customStyle="1" w:styleId="NoList12181">
    <w:name w:val="No List12181"/>
    <w:next w:val="NoList"/>
    <w:semiHidden/>
    <w:unhideWhenUsed/>
    <w:rsid w:val="00570ADF"/>
  </w:style>
  <w:style w:type="numbering" w:customStyle="1" w:styleId="NoList3271">
    <w:name w:val="No List3271"/>
    <w:next w:val="NoList"/>
    <w:semiHidden/>
    <w:unhideWhenUsed/>
    <w:rsid w:val="00570ADF"/>
  </w:style>
  <w:style w:type="numbering" w:customStyle="1" w:styleId="NoList13171">
    <w:name w:val="No List13171"/>
    <w:next w:val="NoList"/>
    <w:semiHidden/>
    <w:unhideWhenUsed/>
    <w:rsid w:val="00570ADF"/>
  </w:style>
  <w:style w:type="numbering" w:customStyle="1" w:styleId="NoList4191">
    <w:name w:val="No List4191"/>
    <w:next w:val="NoList"/>
    <w:semiHidden/>
    <w:rsid w:val="00570ADF"/>
  </w:style>
  <w:style w:type="numbering" w:customStyle="1" w:styleId="NoList5191">
    <w:name w:val="No List5191"/>
    <w:next w:val="NoList"/>
    <w:semiHidden/>
    <w:unhideWhenUsed/>
    <w:rsid w:val="00570ADF"/>
  </w:style>
  <w:style w:type="numbering" w:customStyle="1" w:styleId="NoList6191">
    <w:name w:val="No List6191"/>
    <w:next w:val="NoList"/>
    <w:semiHidden/>
    <w:rsid w:val="00570ADF"/>
  </w:style>
  <w:style w:type="numbering" w:customStyle="1" w:styleId="NoList7191">
    <w:name w:val="No List7191"/>
    <w:next w:val="NoList"/>
    <w:semiHidden/>
    <w:rsid w:val="00570ADF"/>
  </w:style>
  <w:style w:type="numbering" w:customStyle="1" w:styleId="NoList8191">
    <w:name w:val="No List8191"/>
    <w:next w:val="NoList"/>
    <w:semiHidden/>
    <w:unhideWhenUsed/>
    <w:rsid w:val="00570ADF"/>
  </w:style>
  <w:style w:type="numbering" w:customStyle="1" w:styleId="NoList9181">
    <w:name w:val="No List9181"/>
    <w:next w:val="NoList"/>
    <w:semiHidden/>
    <w:unhideWhenUsed/>
    <w:rsid w:val="00570ADF"/>
  </w:style>
  <w:style w:type="numbering" w:customStyle="1" w:styleId="NoList1081">
    <w:name w:val="No List1081"/>
    <w:next w:val="NoList"/>
    <w:semiHidden/>
    <w:unhideWhenUsed/>
    <w:rsid w:val="00570ADF"/>
  </w:style>
  <w:style w:type="numbering" w:customStyle="1" w:styleId="NoList149">
    <w:name w:val="No List149"/>
    <w:next w:val="NoList"/>
    <w:semiHidden/>
    <w:unhideWhenUsed/>
    <w:rsid w:val="00570ADF"/>
  </w:style>
  <w:style w:type="numbering" w:customStyle="1" w:styleId="NoList150">
    <w:name w:val="No List150"/>
    <w:next w:val="NoList"/>
    <w:semiHidden/>
    <w:unhideWhenUsed/>
    <w:rsid w:val="00570ADF"/>
  </w:style>
  <w:style w:type="numbering" w:customStyle="1" w:styleId="NoList230">
    <w:name w:val="No List230"/>
    <w:next w:val="NoList"/>
    <w:semiHidden/>
    <w:rsid w:val="00570ADF"/>
  </w:style>
  <w:style w:type="numbering" w:customStyle="1" w:styleId="NoList329">
    <w:name w:val="No List329"/>
    <w:next w:val="NoList"/>
    <w:semiHidden/>
    <w:rsid w:val="00570ADF"/>
  </w:style>
  <w:style w:type="numbering" w:customStyle="1" w:styleId="NoList1128">
    <w:name w:val="No List1128"/>
    <w:next w:val="NoList"/>
    <w:semiHidden/>
    <w:rsid w:val="00570ADF"/>
  </w:style>
  <w:style w:type="numbering" w:customStyle="1" w:styleId="NoList2120">
    <w:name w:val="No List2120"/>
    <w:next w:val="NoList"/>
    <w:semiHidden/>
    <w:rsid w:val="00570ADF"/>
  </w:style>
  <w:style w:type="numbering" w:customStyle="1" w:styleId="NoList427">
    <w:name w:val="No List427"/>
    <w:next w:val="NoList"/>
    <w:semiHidden/>
    <w:rsid w:val="00570ADF"/>
  </w:style>
  <w:style w:type="numbering" w:customStyle="1" w:styleId="NoList527">
    <w:name w:val="No List527"/>
    <w:next w:val="NoList"/>
    <w:semiHidden/>
    <w:rsid w:val="00570ADF"/>
  </w:style>
  <w:style w:type="numbering" w:customStyle="1" w:styleId="NoList626">
    <w:name w:val="No List626"/>
    <w:next w:val="NoList"/>
    <w:semiHidden/>
    <w:rsid w:val="00570ADF"/>
  </w:style>
  <w:style w:type="numbering" w:customStyle="1" w:styleId="NoList726">
    <w:name w:val="No List726"/>
    <w:next w:val="NoList"/>
    <w:semiHidden/>
    <w:rsid w:val="00570ADF"/>
  </w:style>
  <w:style w:type="numbering" w:customStyle="1" w:styleId="NoList826">
    <w:name w:val="No List826"/>
    <w:next w:val="NoList"/>
    <w:semiHidden/>
    <w:rsid w:val="00570ADF"/>
  </w:style>
  <w:style w:type="numbering" w:customStyle="1" w:styleId="NoList1220">
    <w:name w:val="No List1220"/>
    <w:next w:val="NoList"/>
    <w:semiHidden/>
    <w:unhideWhenUsed/>
    <w:rsid w:val="00570ADF"/>
  </w:style>
  <w:style w:type="numbering" w:customStyle="1" w:styleId="NoList920">
    <w:name w:val="No List920"/>
    <w:next w:val="NoList"/>
    <w:semiHidden/>
    <w:unhideWhenUsed/>
    <w:rsid w:val="00570ADF"/>
  </w:style>
  <w:style w:type="table" w:customStyle="1" w:styleId="TableStyle117">
    <w:name w:val="Table Style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20">
    <w:name w:val="No List1320"/>
    <w:next w:val="NoList"/>
    <w:semiHidden/>
    <w:unhideWhenUsed/>
    <w:rsid w:val="00570ADF"/>
  </w:style>
  <w:style w:type="numbering" w:customStyle="1" w:styleId="NoList11120">
    <w:name w:val="No List11120"/>
    <w:next w:val="NoList"/>
    <w:semiHidden/>
    <w:unhideWhenUsed/>
    <w:rsid w:val="00570ADF"/>
  </w:style>
  <w:style w:type="numbering" w:customStyle="1" w:styleId="NoList2210">
    <w:name w:val="No List2210"/>
    <w:next w:val="NoList"/>
    <w:semiHidden/>
    <w:unhideWhenUsed/>
    <w:rsid w:val="00570ADF"/>
  </w:style>
  <w:style w:type="numbering" w:customStyle="1" w:styleId="NoList3210">
    <w:name w:val="No List3210"/>
    <w:next w:val="NoList"/>
    <w:semiHidden/>
    <w:unhideWhenUsed/>
    <w:rsid w:val="00570ADF"/>
  </w:style>
  <w:style w:type="numbering" w:customStyle="1" w:styleId="NoList13110">
    <w:name w:val="No List13110"/>
    <w:next w:val="NoList"/>
    <w:semiHidden/>
    <w:unhideWhenUsed/>
    <w:rsid w:val="00570ADF"/>
  </w:style>
  <w:style w:type="numbering" w:customStyle="1" w:styleId="NoList4116">
    <w:name w:val="No List4116"/>
    <w:next w:val="NoList"/>
    <w:semiHidden/>
    <w:rsid w:val="00570ADF"/>
  </w:style>
  <w:style w:type="table" w:customStyle="1" w:styleId="TableGrid516">
    <w:name w:val="Table Grid5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8">
    <w:name w:val="No List158"/>
    <w:next w:val="NoList"/>
    <w:semiHidden/>
    <w:unhideWhenUsed/>
    <w:rsid w:val="00570ADF"/>
  </w:style>
  <w:style w:type="numbering" w:customStyle="1" w:styleId="NoList159">
    <w:name w:val="No List159"/>
    <w:next w:val="NoList"/>
    <w:semiHidden/>
    <w:unhideWhenUsed/>
    <w:rsid w:val="00570ADF"/>
  </w:style>
  <w:style w:type="numbering" w:customStyle="1" w:styleId="NoList237">
    <w:name w:val="No List237"/>
    <w:next w:val="NoList"/>
    <w:semiHidden/>
    <w:rsid w:val="00570ADF"/>
  </w:style>
  <w:style w:type="numbering" w:customStyle="1" w:styleId="NoList330">
    <w:name w:val="No List330"/>
    <w:next w:val="NoList"/>
    <w:semiHidden/>
    <w:rsid w:val="00570ADF"/>
  </w:style>
  <w:style w:type="numbering" w:customStyle="1" w:styleId="NoList1129">
    <w:name w:val="No List1129"/>
    <w:next w:val="NoList"/>
    <w:semiHidden/>
    <w:rsid w:val="00570ADF"/>
  </w:style>
  <w:style w:type="numbering" w:customStyle="1" w:styleId="NoList2127">
    <w:name w:val="No List2127"/>
    <w:next w:val="NoList"/>
    <w:semiHidden/>
    <w:rsid w:val="00570ADF"/>
  </w:style>
  <w:style w:type="numbering" w:customStyle="1" w:styleId="NoList428">
    <w:name w:val="No List428"/>
    <w:next w:val="NoList"/>
    <w:semiHidden/>
    <w:rsid w:val="00570ADF"/>
  </w:style>
  <w:style w:type="numbering" w:customStyle="1" w:styleId="NoList528">
    <w:name w:val="No List528"/>
    <w:next w:val="NoList"/>
    <w:semiHidden/>
    <w:rsid w:val="00570ADF"/>
  </w:style>
  <w:style w:type="numbering" w:customStyle="1" w:styleId="NoList627">
    <w:name w:val="No List627"/>
    <w:next w:val="NoList"/>
    <w:semiHidden/>
    <w:rsid w:val="00570ADF"/>
  </w:style>
  <w:style w:type="numbering" w:customStyle="1" w:styleId="NoList727">
    <w:name w:val="No List727"/>
    <w:next w:val="NoList"/>
    <w:semiHidden/>
    <w:rsid w:val="00570ADF"/>
  </w:style>
  <w:style w:type="numbering" w:customStyle="1" w:styleId="NoList827">
    <w:name w:val="No List827"/>
    <w:next w:val="NoList"/>
    <w:semiHidden/>
    <w:rsid w:val="00570ADF"/>
  </w:style>
  <w:style w:type="numbering" w:customStyle="1" w:styleId="NoList1227">
    <w:name w:val="No List1227"/>
    <w:next w:val="NoList"/>
    <w:semiHidden/>
    <w:unhideWhenUsed/>
    <w:rsid w:val="00570ADF"/>
  </w:style>
  <w:style w:type="table" w:customStyle="1" w:styleId="TableGrid517">
    <w:name w:val="Table Grid517"/>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6">
    <w:name w:val="No List926"/>
    <w:next w:val="NoList"/>
    <w:semiHidden/>
    <w:rsid w:val="00570ADF"/>
  </w:style>
  <w:style w:type="numbering" w:customStyle="1" w:styleId="NoList1327">
    <w:name w:val="No List1327"/>
    <w:next w:val="NoList"/>
    <w:semiHidden/>
    <w:unhideWhenUsed/>
    <w:rsid w:val="00570ADF"/>
  </w:style>
  <w:style w:type="numbering" w:customStyle="1" w:styleId="NoList2216">
    <w:name w:val="No List2216"/>
    <w:next w:val="NoList"/>
    <w:semiHidden/>
    <w:unhideWhenUsed/>
    <w:rsid w:val="00570ADF"/>
  </w:style>
  <w:style w:type="table" w:customStyle="1" w:styleId="TableStyle118">
    <w:name w:val="Table Style1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numbering" w:customStyle="1" w:styleId="NoList11127">
    <w:name w:val="No List11127"/>
    <w:next w:val="NoList"/>
    <w:semiHidden/>
    <w:unhideWhenUsed/>
    <w:rsid w:val="00570ADF"/>
  </w:style>
  <w:style w:type="numbering" w:customStyle="1" w:styleId="NoList111110">
    <w:name w:val="No List111110"/>
    <w:next w:val="NoList"/>
    <w:semiHidden/>
    <w:unhideWhenUsed/>
    <w:rsid w:val="00570ADF"/>
  </w:style>
  <w:style w:type="numbering" w:customStyle="1" w:styleId="NoList21110">
    <w:name w:val="No List21110"/>
    <w:next w:val="NoList"/>
    <w:semiHidden/>
    <w:unhideWhenUsed/>
    <w:rsid w:val="00570ADF"/>
  </w:style>
  <w:style w:type="numbering" w:customStyle="1" w:styleId="NoList12116">
    <w:name w:val="No List12116"/>
    <w:next w:val="NoList"/>
    <w:semiHidden/>
    <w:unhideWhenUsed/>
    <w:rsid w:val="00570ADF"/>
  </w:style>
  <w:style w:type="table" w:customStyle="1" w:styleId="TableGrid216">
    <w:name w:val="Table Grid2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6">
    <w:name w:val="No List3216"/>
    <w:next w:val="NoList"/>
    <w:semiHidden/>
    <w:unhideWhenUsed/>
    <w:rsid w:val="00570ADF"/>
  </w:style>
  <w:style w:type="numbering" w:customStyle="1" w:styleId="NoList13115">
    <w:name w:val="No List13115"/>
    <w:next w:val="NoList"/>
    <w:semiHidden/>
    <w:unhideWhenUsed/>
    <w:rsid w:val="00570ADF"/>
  </w:style>
  <w:style w:type="table" w:customStyle="1" w:styleId="TableGrid315">
    <w:name w:val="Table Grid31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7">
    <w:name w:val="No List4117"/>
    <w:next w:val="NoList"/>
    <w:semiHidden/>
    <w:rsid w:val="00570ADF"/>
  </w:style>
  <w:style w:type="table" w:customStyle="1" w:styleId="TableGrid415">
    <w:name w:val="Table Grid41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6">
    <w:name w:val="No List5116"/>
    <w:next w:val="NoList"/>
    <w:semiHidden/>
    <w:unhideWhenUsed/>
    <w:rsid w:val="00570ADF"/>
  </w:style>
  <w:style w:type="table" w:customStyle="1" w:styleId="TableGrid518">
    <w:name w:val="Table Grid5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6">
    <w:name w:val="No List6116"/>
    <w:next w:val="NoList"/>
    <w:semiHidden/>
    <w:rsid w:val="00570ADF"/>
  </w:style>
  <w:style w:type="numbering" w:customStyle="1" w:styleId="NoList7116">
    <w:name w:val="No List7116"/>
    <w:next w:val="NoList"/>
    <w:semiHidden/>
    <w:rsid w:val="00570ADF"/>
  </w:style>
  <w:style w:type="numbering" w:customStyle="1" w:styleId="NoList8116">
    <w:name w:val="No List8116"/>
    <w:next w:val="NoList"/>
    <w:semiHidden/>
    <w:unhideWhenUsed/>
    <w:rsid w:val="00570ADF"/>
  </w:style>
  <w:style w:type="numbering" w:customStyle="1" w:styleId="NoList9116">
    <w:name w:val="No List9116"/>
    <w:next w:val="NoList"/>
    <w:semiHidden/>
    <w:unhideWhenUsed/>
    <w:rsid w:val="00570ADF"/>
  </w:style>
  <w:style w:type="numbering" w:customStyle="1" w:styleId="NoList1017">
    <w:name w:val="No List1017"/>
    <w:next w:val="NoList"/>
    <w:semiHidden/>
    <w:unhideWhenUsed/>
    <w:rsid w:val="00570ADF"/>
  </w:style>
  <w:style w:type="numbering" w:customStyle="1" w:styleId="NoList1410">
    <w:name w:val="No List1410"/>
    <w:next w:val="NoList"/>
    <w:semiHidden/>
    <w:unhideWhenUsed/>
    <w:rsid w:val="00570ADF"/>
  </w:style>
  <w:style w:type="numbering" w:customStyle="1" w:styleId="NoList1510">
    <w:name w:val="No List1510"/>
    <w:next w:val="NoList"/>
    <w:semiHidden/>
    <w:unhideWhenUsed/>
    <w:rsid w:val="00570ADF"/>
  </w:style>
  <w:style w:type="numbering" w:customStyle="1" w:styleId="NoList167">
    <w:name w:val="No List167"/>
    <w:next w:val="NoList"/>
    <w:semiHidden/>
    <w:unhideWhenUsed/>
    <w:rsid w:val="00570ADF"/>
  </w:style>
  <w:style w:type="numbering" w:customStyle="1" w:styleId="NoList177">
    <w:name w:val="No List177"/>
    <w:next w:val="NoList"/>
    <w:semiHidden/>
    <w:unhideWhenUsed/>
    <w:rsid w:val="00570ADF"/>
  </w:style>
  <w:style w:type="numbering" w:customStyle="1" w:styleId="NoList11210">
    <w:name w:val="No List11210"/>
    <w:next w:val="NoList"/>
    <w:semiHidden/>
    <w:unhideWhenUsed/>
    <w:rsid w:val="00570ADF"/>
  </w:style>
  <w:style w:type="numbering" w:customStyle="1" w:styleId="NoList238">
    <w:name w:val="No List238"/>
    <w:next w:val="NoList"/>
    <w:semiHidden/>
    <w:rsid w:val="00570ADF"/>
  </w:style>
  <w:style w:type="table" w:customStyle="1" w:styleId="TableGrid143">
    <w:name w:val="Table Grid143"/>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1">
    <w:name w:val="Table Contemporary41"/>
    <w:basedOn w:val="TableNormal"/>
    <w:next w:val="TableContemporary"/>
    <w:rsid w:val="00570ADF"/>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337">
    <w:name w:val="No List337"/>
    <w:next w:val="NoList"/>
    <w:semiHidden/>
    <w:rsid w:val="00570ADF"/>
  </w:style>
  <w:style w:type="numbering" w:customStyle="1" w:styleId="NoList11128">
    <w:name w:val="No List11128"/>
    <w:next w:val="NoList"/>
    <w:semiHidden/>
    <w:rsid w:val="00570ADF"/>
  </w:style>
  <w:style w:type="numbering" w:customStyle="1" w:styleId="NoList2128">
    <w:name w:val="No List2128"/>
    <w:next w:val="NoList"/>
    <w:semiHidden/>
    <w:rsid w:val="00570ADF"/>
  </w:style>
  <w:style w:type="numbering" w:customStyle="1" w:styleId="NoList3118">
    <w:name w:val="No List3118"/>
    <w:next w:val="NoList"/>
    <w:semiHidden/>
    <w:rsid w:val="00570ADF"/>
  </w:style>
  <w:style w:type="table" w:customStyle="1" w:styleId="TableGrid321">
    <w:name w:val="Table Grid32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9">
    <w:name w:val="No List429"/>
    <w:next w:val="NoList"/>
    <w:semiHidden/>
    <w:rsid w:val="00570ADF"/>
  </w:style>
  <w:style w:type="table" w:customStyle="1" w:styleId="TableGrid421">
    <w:name w:val="Table Grid421"/>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9">
    <w:name w:val="No List529"/>
    <w:next w:val="NoList"/>
    <w:semiHidden/>
    <w:rsid w:val="00570ADF"/>
  </w:style>
  <w:style w:type="numbering" w:customStyle="1" w:styleId="NoList628">
    <w:name w:val="No List628"/>
    <w:next w:val="NoList"/>
    <w:semiHidden/>
    <w:rsid w:val="00570ADF"/>
  </w:style>
  <w:style w:type="numbering" w:customStyle="1" w:styleId="NoList728">
    <w:name w:val="No List728"/>
    <w:next w:val="NoList"/>
    <w:semiHidden/>
    <w:rsid w:val="00570ADF"/>
  </w:style>
  <w:style w:type="numbering" w:customStyle="1" w:styleId="NoList828">
    <w:name w:val="No List828"/>
    <w:next w:val="NoList"/>
    <w:semiHidden/>
    <w:rsid w:val="00570ADF"/>
  </w:style>
  <w:style w:type="numbering" w:customStyle="1" w:styleId="NoList1228">
    <w:name w:val="No List1228"/>
    <w:next w:val="NoList"/>
    <w:semiHidden/>
    <w:unhideWhenUsed/>
    <w:rsid w:val="00570ADF"/>
  </w:style>
  <w:style w:type="table" w:customStyle="1" w:styleId="TableGrid522">
    <w:name w:val="Table Grid522"/>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7">
    <w:name w:val="No List927"/>
    <w:next w:val="NoList"/>
    <w:semiHidden/>
    <w:rsid w:val="00570ADF"/>
  </w:style>
  <w:style w:type="numbering" w:customStyle="1" w:styleId="NoList1328">
    <w:name w:val="No List1328"/>
    <w:next w:val="NoList"/>
    <w:semiHidden/>
    <w:unhideWhenUsed/>
    <w:rsid w:val="00570ADF"/>
  </w:style>
  <w:style w:type="numbering" w:customStyle="1" w:styleId="NoList2217">
    <w:name w:val="No List2217"/>
    <w:next w:val="NoList"/>
    <w:semiHidden/>
    <w:unhideWhenUsed/>
    <w:rsid w:val="00570ADF"/>
  </w:style>
  <w:style w:type="table" w:customStyle="1" w:styleId="TableWeb214">
    <w:name w:val="Table Web 214"/>
    <w:basedOn w:val="TableNormal"/>
    <w:next w:val="TableWeb2"/>
    <w:rsid w:val="00570ADF"/>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7">
    <w:name w:val="No List111117"/>
    <w:next w:val="NoList"/>
    <w:semiHidden/>
    <w:unhideWhenUsed/>
    <w:rsid w:val="00570ADF"/>
  </w:style>
  <w:style w:type="numbering" w:customStyle="1" w:styleId="NoList1111115">
    <w:name w:val="No List1111115"/>
    <w:next w:val="NoList"/>
    <w:semiHidden/>
    <w:unhideWhenUsed/>
    <w:rsid w:val="00570ADF"/>
  </w:style>
  <w:style w:type="table" w:customStyle="1" w:styleId="TableNormal411">
    <w:name w:val="Table Normal411"/>
    <w:next w:val="TableNormal"/>
    <w:semiHidden/>
    <w:unhideWhenUsed/>
    <w:rsid w:val="00570ADF"/>
    <w:rPr>
      <w:rFonts w:ascii="Times New Roman" w:hAnsi="Times New Roman" w:cs="Times New Roman"/>
    </w:rPr>
    <w:tblPr>
      <w:tblInd w:w="0" w:type="dxa"/>
      <w:tblCellMar>
        <w:top w:w="0" w:type="dxa"/>
        <w:left w:w="108" w:type="dxa"/>
        <w:bottom w:w="0" w:type="dxa"/>
        <w:right w:w="108" w:type="dxa"/>
      </w:tblCellMar>
    </w:tblPr>
  </w:style>
  <w:style w:type="numbering" w:customStyle="1" w:styleId="NoList21116">
    <w:name w:val="No List21116"/>
    <w:next w:val="NoList"/>
    <w:semiHidden/>
    <w:unhideWhenUsed/>
    <w:rsid w:val="00570ADF"/>
  </w:style>
  <w:style w:type="numbering" w:customStyle="1" w:styleId="NoList12117">
    <w:name w:val="No List12117"/>
    <w:next w:val="NoList"/>
    <w:semiHidden/>
    <w:unhideWhenUsed/>
    <w:rsid w:val="00570ADF"/>
  </w:style>
  <w:style w:type="numbering" w:customStyle="1" w:styleId="NoList3217">
    <w:name w:val="No List3217"/>
    <w:next w:val="NoList"/>
    <w:semiHidden/>
    <w:unhideWhenUsed/>
    <w:rsid w:val="00570ADF"/>
  </w:style>
  <w:style w:type="numbering" w:customStyle="1" w:styleId="NoList13116">
    <w:name w:val="No List13116"/>
    <w:next w:val="NoList"/>
    <w:semiHidden/>
    <w:unhideWhenUsed/>
    <w:rsid w:val="00570ADF"/>
  </w:style>
  <w:style w:type="numbering" w:customStyle="1" w:styleId="NoList4118">
    <w:name w:val="No List4118"/>
    <w:next w:val="NoList"/>
    <w:semiHidden/>
    <w:rsid w:val="00570ADF"/>
  </w:style>
  <w:style w:type="numbering" w:customStyle="1" w:styleId="NoList5117">
    <w:name w:val="No List5117"/>
    <w:next w:val="NoList"/>
    <w:semiHidden/>
    <w:unhideWhenUsed/>
    <w:rsid w:val="00570ADF"/>
  </w:style>
  <w:style w:type="numbering" w:customStyle="1" w:styleId="NoList6117">
    <w:name w:val="No List6117"/>
    <w:next w:val="NoList"/>
    <w:semiHidden/>
    <w:rsid w:val="00570ADF"/>
  </w:style>
  <w:style w:type="numbering" w:customStyle="1" w:styleId="NoList7117">
    <w:name w:val="No List7117"/>
    <w:next w:val="NoList"/>
    <w:semiHidden/>
    <w:rsid w:val="00570ADF"/>
  </w:style>
  <w:style w:type="numbering" w:customStyle="1" w:styleId="NoList8117">
    <w:name w:val="No List8117"/>
    <w:next w:val="NoList"/>
    <w:semiHidden/>
    <w:unhideWhenUsed/>
    <w:rsid w:val="00570ADF"/>
  </w:style>
  <w:style w:type="numbering" w:customStyle="1" w:styleId="NoList9117">
    <w:name w:val="No List9117"/>
    <w:next w:val="NoList"/>
    <w:semiHidden/>
    <w:unhideWhenUsed/>
    <w:rsid w:val="00570ADF"/>
  </w:style>
  <w:style w:type="numbering" w:customStyle="1" w:styleId="NoList1018">
    <w:name w:val="No List1018"/>
    <w:next w:val="NoList"/>
    <w:semiHidden/>
    <w:unhideWhenUsed/>
    <w:rsid w:val="00570ADF"/>
  </w:style>
  <w:style w:type="numbering" w:customStyle="1" w:styleId="NoList1416">
    <w:name w:val="No List1416"/>
    <w:next w:val="NoList"/>
    <w:semiHidden/>
    <w:unhideWhenUsed/>
    <w:rsid w:val="00570ADF"/>
  </w:style>
  <w:style w:type="numbering" w:customStyle="1" w:styleId="NoList1516">
    <w:name w:val="No List1516"/>
    <w:next w:val="NoList"/>
    <w:semiHidden/>
    <w:unhideWhenUsed/>
    <w:rsid w:val="00570ADF"/>
  </w:style>
  <w:style w:type="numbering" w:customStyle="1" w:styleId="NoList160">
    <w:name w:val="No List160"/>
    <w:next w:val="NoList"/>
    <w:semiHidden/>
    <w:unhideWhenUsed/>
    <w:rsid w:val="00570ADF"/>
  </w:style>
  <w:style w:type="numbering" w:customStyle="1" w:styleId="NoList168">
    <w:name w:val="No List168"/>
    <w:next w:val="NoList"/>
    <w:semiHidden/>
    <w:unhideWhenUsed/>
    <w:rsid w:val="00570ADF"/>
  </w:style>
  <w:style w:type="numbering" w:customStyle="1" w:styleId="NoList239">
    <w:name w:val="No List239"/>
    <w:next w:val="NoList"/>
    <w:semiHidden/>
    <w:rsid w:val="00570ADF"/>
  </w:style>
  <w:style w:type="numbering" w:customStyle="1" w:styleId="NoList338">
    <w:name w:val="No List338"/>
    <w:next w:val="NoList"/>
    <w:semiHidden/>
    <w:rsid w:val="00570ADF"/>
  </w:style>
  <w:style w:type="numbering" w:customStyle="1" w:styleId="NoList1130">
    <w:name w:val="No List1130"/>
    <w:next w:val="NoList"/>
    <w:semiHidden/>
    <w:rsid w:val="00570ADF"/>
  </w:style>
  <w:style w:type="numbering" w:customStyle="1" w:styleId="NoList2129">
    <w:name w:val="No List2129"/>
    <w:next w:val="NoList"/>
    <w:semiHidden/>
    <w:rsid w:val="00570ADF"/>
  </w:style>
  <w:style w:type="numbering" w:customStyle="1" w:styleId="NoList3119">
    <w:name w:val="No List3119"/>
    <w:next w:val="NoList"/>
    <w:semiHidden/>
    <w:rsid w:val="00570ADF"/>
  </w:style>
  <w:style w:type="numbering" w:customStyle="1" w:styleId="NoList430">
    <w:name w:val="No List430"/>
    <w:next w:val="NoList"/>
    <w:semiHidden/>
    <w:rsid w:val="00570ADF"/>
  </w:style>
  <w:style w:type="numbering" w:customStyle="1" w:styleId="NoList530">
    <w:name w:val="No List530"/>
    <w:next w:val="NoList"/>
    <w:semiHidden/>
    <w:rsid w:val="00570ADF"/>
  </w:style>
  <w:style w:type="numbering" w:customStyle="1" w:styleId="NoList629">
    <w:name w:val="No List629"/>
    <w:next w:val="NoList"/>
    <w:semiHidden/>
    <w:rsid w:val="00570ADF"/>
  </w:style>
  <w:style w:type="numbering" w:customStyle="1" w:styleId="NoList729">
    <w:name w:val="No List729"/>
    <w:next w:val="NoList"/>
    <w:semiHidden/>
    <w:rsid w:val="00570ADF"/>
  </w:style>
  <w:style w:type="numbering" w:customStyle="1" w:styleId="NoList829">
    <w:name w:val="No List829"/>
    <w:next w:val="NoList"/>
    <w:semiHidden/>
    <w:rsid w:val="00570ADF"/>
  </w:style>
  <w:style w:type="numbering" w:customStyle="1" w:styleId="NoList1229">
    <w:name w:val="No List1229"/>
    <w:next w:val="NoList"/>
    <w:semiHidden/>
    <w:unhideWhenUsed/>
    <w:rsid w:val="00570ADF"/>
  </w:style>
  <w:style w:type="numbering" w:customStyle="1" w:styleId="NoList928">
    <w:name w:val="No List928"/>
    <w:next w:val="NoList"/>
    <w:semiHidden/>
    <w:unhideWhenUsed/>
    <w:rsid w:val="00570ADF"/>
  </w:style>
  <w:style w:type="table" w:customStyle="1" w:styleId="TableGrid519">
    <w:name w:val="Table Grid519"/>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5">
    <w:name w:val="Table Contemporary35"/>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19">
    <w:name w:val="Table Style11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29">
    <w:name w:val="No List1329"/>
    <w:next w:val="NoList"/>
    <w:semiHidden/>
    <w:unhideWhenUsed/>
    <w:rsid w:val="00570ADF"/>
  </w:style>
  <w:style w:type="numbering" w:customStyle="1" w:styleId="NoList11129">
    <w:name w:val="No List11129"/>
    <w:next w:val="NoList"/>
    <w:semiHidden/>
    <w:unhideWhenUsed/>
    <w:rsid w:val="00570ADF"/>
  </w:style>
  <w:style w:type="table" w:customStyle="1" w:styleId="TableGrid136">
    <w:name w:val="Table Grid13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8">
    <w:name w:val="No List2218"/>
    <w:next w:val="NoList"/>
    <w:semiHidden/>
    <w:unhideWhenUsed/>
    <w:rsid w:val="00570ADF"/>
  </w:style>
  <w:style w:type="numbering" w:customStyle="1" w:styleId="NoList12118">
    <w:name w:val="No List12118"/>
    <w:next w:val="NoList"/>
    <w:semiHidden/>
    <w:unhideWhenUsed/>
    <w:rsid w:val="00570ADF"/>
  </w:style>
  <w:style w:type="table" w:customStyle="1" w:styleId="TableGrid217">
    <w:name w:val="Table Grid21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8">
    <w:name w:val="No List3218"/>
    <w:next w:val="NoList"/>
    <w:semiHidden/>
    <w:unhideWhenUsed/>
    <w:rsid w:val="00570ADF"/>
  </w:style>
  <w:style w:type="numbering" w:customStyle="1" w:styleId="NoList13117">
    <w:name w:val="No List13117"/>
    <w:next w:val="NoList"/>
    <w:semiHidden/>
    <w:unhideWhenUsed/>
    <w:rsid w:val="00570ADF"/>
  </w:style>
  <w:style w:type="table" w:customStyle="1" w:styleId="TableGrid316">
    <w:name w:val="Table Grid3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9">
    <w:name w:val="No List4119"/>
    <w:next w:val="NoList"/>
    <w:semiHidden/>
    <w:rsid w:val="00570ADF"/>
  </w:style>
  <w:style w:type="table" w:customStyle="1" w:styleId="TableGrid416">
    <w:name w:val="Table Grid41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8">
    <w:name w:val="No List5118"/>
    <w:next w:val="NoList"/>
    <w:semiHidden/>
    <w:unhideWhenUsed/>
    <w:rsid w:val="00570ADF"/>
  </w:style>
  <w:style w:type="table" w:customStyle="1" w:styleId="TableGrid5110">
    <w:name w:val="Table Grid5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8">
    <w:name w:val="No List6118"/>
    <w:next w:val="NoList"/>
    <w:semiHidden/>
    <w:rsid w:val="00570ADF"/>
  </w:style>
  <w:style w:type="numbering" w:customStyle="1" w:styleId="NoList7118">
    <w:name w:val="No List7118"/>
    <w:next w:val="NoList"/>
    <w:semiHidden/>
    <w:rsid w:val="00570ADF"/>
  </w:style>
  <w:style w:type="numbering" w:customStyle="1" w:styleId="NoList8118">
    <w:name w:val="No List8118"/>
    <w:next w:val="NoList"/>
    <w:semiHidden/>
    <w:unhideWhenUsed/>
    <w:rsid w:val="00570ADF"/>
  </w:style>
  <w:style w:type="numbering" w:customStyle="1" w:styleId="NoList9118">
    <w:name w:val="No List9118"/>
    <w:next w:val="NoList"/>
    <w:semiHidden/>
    <w:unhideWhenUsed/>
    <w:rsid w:val="00570ADF"/>
  </w:style>
  <w:style w:type="numbering" w:customStyle="1" w:styleId="NoList169">
    <w:name w:val="No List169"/>
    <w:next w:val="NoList"/>
    <w:semiHidden/>
    <w:unhideWhenUsed/>
    <w:rsid w:val="00570ADF"/>
  </w:style>
  <w:style w:type="numbering" w:customStyle="1" w:styleId="NoList170">
    <w:name w:val="No List170"/>
    <w:next w:val="NoList"/>
    <w:semiHidden/>
    <w:unhideWhenUsed/>
    <w:rsid w:val="00570ADF"/>
  </w:style>
  <w:style w:type="numbering" w:customStyle="1" w:styleId="NoList240">
    <w:name w:val="No List240"/>
    <w:next w:val="NoList"/>
    <w:semiHidden/>
    <w:rsid w:val="00570ADF"/>
  </w:style>
  <w:style w:type="numbering" w:customStyle="1" w:styleId="NoList339">
    <w:name w:val="No List339"/>
    <w:next w:val="NoList"/>
    <w:semiHidden/>
    <w:rsid w:val="00570ADF"/>
  </w:style>
  <w:style w:type="numbering" w:customStyle="1" w:styleId="NoList1136">
    <w:name w:val="No List1136"/>
    <w:next w:val="NoList"/>
    <w:semiHidden/>
    <w:rsid w:val="00570ADF"/>
  </w:style>
  <w:style w:type="numbering" w:customStyle="1" w:styleId="NoList2130">
    <w:name w:val="No List2130"/>
    <w:next w:val="NoList"/>
    <w:semiHidden/>
    <w:rsid w:val="00570ADF"/>
  </w:style>
  <w:style w:type="numbering" w:customStyle="1" w:styleId="NoList3120">
    <w:name w:val="No List3120"/>
    <w:next w:val="NoList"/>
    <w:semiHidden/>
    <w:rsid w:val="00570ADF"/>
  </w:style>
  <w:style w:type="numbering" w:customStyle="1" w:styleId="NoList436">
    <w:name w:val="No List436"/>
    <w:next w:val="NoList"/>
    <w:semiHidden/>
    <w:rsid w:val="00570ADF"/>
  </w:style>
  <w:style w:type="numbering" w:customStyle="1" w:styleId="NoList630">
    <w:name w:val="No List630"/>
    <w:next w:val="NoList"/>
    <w:semiHidden/>
    <w:rsid w:val="00570ADF"/>
  </w:style>
  <w:style w:type="numbering" w:customStyle="1" w:styleId="NoList730">
    <w:name w:val="No List730"/>
    <w:next w:val="NoList"/>
    <w:semiHidden/>
    <w:rsid w:val="00570ADF"/>
  </w:style>
  <w:style w:type="numbering" w:customStyle="1" w:styleId="NoList830">
    <w:name w:val="No List830"/>
    <w:next w:val="NoList"/>
    <w:semiHidden/>
    <w:rsid w:val="00570ADF"/>
  </w:style>
  <w:style w:type="numbering" w:customStyle="1" w:styleId="NoList1230">
    <w:name w:val="No List1230"/>
    <w:next w:val="NoList"/>
    <w:semiHidden/>
    <w:unhideWhenUsed/>
    <w:rsid w:val="00570ADF"/>
  </w:style>
  <w:style w:type="numbering" w:customStyle="1" w:styleId="NoList929">
    <w:name w:val="No List929"/>
    <w:next w:val="NoList"/>
    <w:semiHidden/>
    <w:unhideWhenUsed/>
    <w:rsid w:val="00570ADF"/>
  </w:style>
  <w:style w:type="table" w:customStyle="1" w:styleId="TableGrid520">
    <w:name w:val="Table Grid520"/>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6">
    <w:name w:val="Table Contemporary36"/>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0">
    <w:name w:val="Table Style12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0">
    <w:name w:val="No List1330"/>
    <w:next w:val="NoList"/>
    <w:semiHidden/>
    <w:unhideWhenUsed/>
    <w:rsid w:val="00570ADF"/>
  </w:style>
  <w:style w:type="numbering" w:customStyle="1" w:styleId="NoList11130">
    <w:name w:val="No List11130"/>
    <w:next w:val="NoList"/>
    <w:semiHidden/>
    <w:unhideWhenUsed/>
    <w:rsid w:val="00570ADF"/>
  </w:style>
  <w:style w:type="table" w:customStyle="1" w:styleId="TableGrid137">
    <w:name w:val="Table Grid13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9">
    <w:name w:val="No List2219"/>
    <w:next w:val="NoList"/>
    <w:semiHidden/>
    <w:unhideWhenUsed/>
    <w:rsid w:val="00570ADF"/>
  </w:style>
  <w:style w:type="numbering" w:customStyle="1" w:styleId="NoList12119">
    <w:name w:val="No List12119"/>
    <w:next w:val="NoList"/>
    <w:semiHidden/>
    <w:unhideWhenUsed/>
    <w:rsid w:val="00570ADF"/>
  </w:style>
  <w:style w:type="table" w:customStyle="1" w:styleId="TableGrid218">
    <w:name w:val="Table Grid2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9">
    <w:name w:val="No List3219"/>
    <w:next w:val="NoList"/>
    <w:semiHidden/>
    <w:unhideWhenUsed/>
    <w:rsid w:val="00570ADF"/>
  </w:style>
  <w:style w:type="numbering" w:customStyle="1" w:styleId="NoList13118">
    <w:name w:val="No List13118"/>
    <w:next w:val="NoList"/>
    <w:semiHidden/>
    <w:unhideWhenUsed/>
    <w:rsid w:val="00570ADF"/>
  </w:style>
  <w:style w:type="table" w:customStyle="1" w:styleId="TableGrid317">
    <w:name w:val="Table Grid31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0">
    <w:name w:val="No List4120"/>
    <w:next w:val="NoList"/>
    <w:semiHidden/>
    <w:rsid w:val="00570ADF"/>
  </w:style>
  <w:style w:type="table" w:customStyle="1" w:styleId="TableGrid417">
    <w:name w:val="Table Grid417"/>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9">
    <w:name w:val="No List5119"/>
    <w:next w:val="NoList"/>
    <w:semiHidden/>
    <w:unhideWhenUsed/>
    <w:rsid w:val="00570ADF"/>
  </w:style>
  <w:style w:type="table" w:customStyle="1" w:styleId="TableGrid5113">
    <w:name w:val="Table Grid5113"/>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9">
    <w:name w:val="No List6119"/>
    <w:next w:val="NoList"/>
    <w:semiHidden/>
    <w:rsid w:val="00570ADF"/>
  </w:style>
  <w:style w:type="numbering" w:customStyle="1" w:styleId="NoList7119">
    <w:name w:val="No List7119"/>
    <w:next w:val="NoList"/>
    <w:semiHidden/>
    <w:rsid w:val="00570ADF"/>
  </w:style>
  <w:style w:type="numbering" w:customStyle="1" w:styleId="NoList8119">
    <w:name w:val="No List8119"/>
    <w:next w:val="NoList"/>
    <w:semiHidden/>
    <w:unhideWhenUsed/>
    <w:rsid w:val="00570ADF"/>
  </w:style>
  <w:style w:type="numbering" w:customStyle="1" w:styleId="NoList9119">
    <w:name w:val="No List9119"/>
    <w:next w:val="NoList"/>
    <w:semiHidden/>
    <w:unhideWhenUsed/>
    <w:rsid w:val="00570ADF"/>
  </w:style>
  <w:style w:type="numbering" w:customStyle="1" w:styleId="NoList178">
    <w:name w:val="No List178"/>
    <w:next w:val="NoList"/>
    <w:semiHidden/>
    <w:unhideWhenUsed/>
    <w:rsid w:val="00570ADF"/>
  </w:style>
  <w:style w:type="numbering" w:customStyle="1" w:styleId="NoList179">
    <w:name w:val="No List179"/>
    <w:next w:val="NoList"/>
    <w:semiHidden/>
    <w:unhideWhenUsed/>
    <w:rsid w:val="00570ADF"/>
  </w:style>
  <w:style w:type="numbering" w:customStyle="1" w:styleId="NoList247">
    <w:name w:val="No List247"/>
    <w:next w:val="NoList"/>
    <w:semiHidden/>
    <w:rsid w:val="00570ADF"/>
  </w:style>
  <w:style w:type="numbering" w:customStyle="1" w:styleId="NoList340">
    <w:name w:val="No List340"/>
    <w:next w:val="NoList"/>
    <w:semiHidden/>
    <w:rsid w:val="00570ADF"/>
  </w:style>
  <w:style w:type="numbering" w:customStyle="1" w:styleId="NoList1137">
    <w:name w:val="No List1137"/>
    <w:next w:val="NoList"/>
    <w:semiHidden/>
    <w:rsid w:val="00570ADF"/>
  </w:style>
  <w:style w:type="numbering" w:customStyle="1" w:styleId="NoList2136">
    <w:name w:val="No List2136"/>
    <w:next w:val="NoList"/>
    <w:semiHidden/>
    <w:rsid w:val="00570ADF"/>
  </w:style>
  <w:style w:type="numbering" w:customStyle="1" w:styleId="NoList437">
    <w:name w:val="No List437"/>
    <w:next w:val="NoList"/>
    <w:semiHidden/>
    <w:rsid w:val="00570ADF"/>
  </w:style>
  <w:style w:type="numbering" w:customStyle="1" w:styleId="NoList535">
    <w:name w:val="No List535"/>
    <w:next w:val="NoList"/>
    <w:semiHidden/>
    <w:rsid w:val="00570ADF"/>
  </w:style>
  <w:style w:type="numbering" w:customStyle="1" w:styleId="NoList1235">
    <w:name w:val="No List1235"/>
    <w:next w:val="NoList"/>
    <w:semiHidden/>
    <w:unhideWhenUsed/>
    <w:rsid w:val="00570ADF"/>
  </w:style>
  <w:style w:type="numbering" w:customStyle="1" w:styleId="NoList930">
    <w:name w:val="No List930"/>
    <w:next w:val="NoList"/>
    <w:semiHidden/>
    <w:unhideWhenUsed/>
    <w:rsid w:val="00570ADF"/>
  </w:style>
  <w:style w:type="table" w:customStyle="1" w:styleId="TableGrid523">
    <w:name w:val="Table Grid523"/>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7">
    <w:name w:val="Table Contemporary37"/>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5">
    <w:name w:val="Table Style12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5">
    <w:name w:val="No List1335"/>
    <w:next w:val="NoList"/>
    <w:semiHidden/>
    <w:unhideWhenUsed/>
    <w:rsid w:val="00570ADF"/>
  </w:style>
  <w:style w:type="numbering" w:customStyle="1" w:styleId="NoList11136">
    <w:name w:val="No List11136"/>
    <w:next w:val="NoList"/>
    <w:semiHidden/>
    <w:unhideWhenUsed/>
    <w:rsid w:val="00570ADF"/>
  </w:style>
  <w:style w:type="table" w:customStyle="1" w:styleId="TableGrid138">
    <w:name w:val="Table Grid13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0">
    <w:name w:val="No List2220"/>
    <w:next w:val="NoList"/>
    <w:semiHidden/>
    <w:unhideWhenUsed/>
    <w:rsid w:val="00570ADF"/>
  </w:style>
  <w:style w:type="numbering" w:customStyle="1" w:styleId="NoList12120">
    <w:name w:val="No List12120"/>
    <w:next w:val="NoList"/>
    <w:semiHidden/>
    <w:unhideWhenUsed/>
    <w:rsid w:val="00570ADF"/>
  </w:style>
  <w:style w:type="table" w:customStyle="1" w:styleId="TableGrid219">
    <w:name w:val="Table Grid21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0">
    <w:name w:val="No List3220"/>
    <w:next w:val="NoList"/>
    <w:semiHidden/>
    <w:unhideWhenUsed/>
    <w:rsid w:val="00570ADF"/>
  </w:style>
  <w:style w:type="numbering" w:customStyle="1" w:styleId="NoList13119">
    <w:name w:val="No List13119"/>
    <w:next w:val="NoList"/>
    <w:semiHidden/>
    <w:unhideWhenUsed/>
    <w:rsid w:val="00570ADF"/>
  </w:style>
  <w:style w:type="table" w:customStyle="1" w:styleId="TableGrid318">
    <w:name w:val="Table Grid3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0">
    <w:name w:val="No List5120"/>
    <w:next w:val="NoList"/>
    <w:semiHidden/>
    <w:unhideWhenUsed/>
    <w:rsid w:val="00570ADF"/>
  </w:style>
  <w:style w:type="table" w:customStyle="1" w:styleId="TableGrid5114">
    <w:name w:val="Table Grid5114"/>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0">
    <w:name w:val="No List6120"/>
    <w:next w:val="NoList"/>
    <w:semiHidden/>
    <w:rsid w:val="00570ADF"/>
  </w:style>
  <w:style w:type="numbering" w:customStyle="1" w:styleId="NoList7120">
    <w:name w:val="No List7120"/>
    <w:next w:val="NoList"/>
    <w:semiHidden/>
    <w:rsid w:val="00570ADF"/>
  </w:style>
  <w:style w:type="numbering" w:customStyle="1" w:styleId="NoList8120">
    <w:name w:val="No List8120"/>
    <w:next w:val="NoList"/>
    <w:semiHidden/>
    <w:unhideWhenUsed/>
    <w:rsid w:val="00570ADF"/>
  </w:style>
  <w:style w:type="numbering" w:customStyle="1" w:styleId="NoList9120">
    <w:name w:val="No List9120"/>
    <w:next w:val="NoList"/>
    <w:semiHidden/>
    <w:unhideWhenUsed/>
    <w:rsid w:val="00570ADF"/>
  </w:style>
  <w:style w:type="paragraph" w:customStyle="1" w:styleId="msonormalcxspmiddle">
    <w:name w:val="msonormalcxspmiddle"/>
    <w:basedOn w:val="Normal"/>
    <w:rsid w:val="00570ADF"/>
    <w:pPr>
      <w:spacing w:before="100" w:beforeAutospacing="1" w:after="100" w:afterAutospacing="1"/>
    </w:pPr>
  </w:style>
  <w:style w:type="numbering" w:customStyle="1" w:styleId="NoList1019">
    <w:name w:val="No List1019"/>
    <w:next w:val="NoList"/>
    <w:semiHidden/>
    <w:rsid w:val="00570ADF"/>
  </w:style>
  <w:style w:type="numbering" w:customStyle="1" w:styleId="NoList180">
    <w:name w:val="No List180"/>
    <w:next w:val="NoList"/>
    <w:semiHidden/>
    <w:unhideWhenUsed/>
    <w:rsid w:val="00570ADF"/>
  </w:style>
  <w:style w:type="numbering" w:customStyle="1" w:styleId="NoList187">
    <w:name w:val="No List187"/>
    <w:next w:val="NoList"/>
    <w:semiHidden/>
    <w:unhideWhenUsed/>
    <w:rsid w:val="00570ADF"/>
  </w:style>
  <w:style w:type="numbering" w:customStyle="1" w:styleId="NoList248">
    <w:name w:val="No List248"/>
    <w:next w:val="NoList"/>
    <w:semiHidden/>
    <w:rsid w:val="00570ADF"/>
  </w:style>
  <w:style w:type="numbering" w:customStyle="1" w:styleId="NoList346">
    <w:name w:val="No List346"/>
    <w:next w:val="NoList"/>
    <w:semiHidden/>
    <w:rsid w:val="00570ADF"/>
  </w:style>
  <w:style w:type="numbering" w:customStyle="1" w:styleId="NoList1138">
    <w:name w:val="No List1138"/>
    <w:next w:val="NoList"/>
    <w:semiHidden/>
    <w:rsid w:val="00570ADF"/>
  </w:style>
  <w:style w:type="numbering" w:customStyle="1" w:styleId="NoList2137">
    <w:name w:val="No List2137"/>
    <w:next w:val="NoList"/>
    <w:semiHidden/>
    <w:rsid w:val="00570ADF"/>
  </w:style>
  <w:style w:type="numbering" w:customStyle="1" w:styleId="NoList438">
    <w:name w:val="No List438"/>
    <w:next w:val="NoList"/>
    <w:semiHidden/>
    <w:rsid w:val="00570ADF"/>
  </w:style>
  <w:style w:type="numbering" w:customStyle="1" w:styleId="NoList536">
    <w:name w:val="No List536"/>
    <w:next w:val="NoList"/>
    <w:semiHidden/>
    <w:rsid w:val="00570ADF"/>
  </w:style>
  <w:style w:type="numbering" w:customStyle="1" w:styleId="NoList635">
    <w:name w:val="No List635"/>
    <w:next w:val="NoList"/>
    <w:semiHidden/>
    <w:rsid w:val="00570ADF"/>
  </w:style>
  <w:style w:type="numbering" w:customStyle="1" w:styleId="NoList735">
    <w:name w:val="No List735"/>
    <w:next w:val="NoList"/>
    <w:semiHidden/>
    <w:rsid w:val="00570ADF"/>
  </w:style>
  <w:style w:type="numbering" w:customStyle="1" w:styleId="NoList835">
    <w:name w:val="No List835"/>
    <w:next w:val="NoList"/>
    <w:semiHidden/>
    <w:rsid w:val="00570ADF"/>
  </w:style>
  <w:style w:type="numbering" w:customStyle="1" w:styleId="NoList1236">
    <w:name w:val="No List1236"/>
    <w:next w:val="NoList"/>
    <w:semiHidden/>
    <w:unhideWhenUsed/>
    <w:rsid w:val="00570ADF"/>
  </w:style>
  <w:style w:type="table" w:customStyle="1" w:styleId="TableGrid524">
    <w:name w:val="Table Grid524"/>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8">
    <w:name w:val="Table Contemporary38"/>
    <w:basedOn w:val="TableNormal"/>
    <w:next w:val="TableContemporary"/>
    <w:rsid w:val="00570ADF"/>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tyle126">
    <w:name w:val="Table Style1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336">
    <w:name w:val="No List1336"/>
    <w:next w:val="NoList"/>
    <w:semiHidden/>
    <w:unhideWhenUsed/>
    <w:rsid w:val="00570ADF"/>
  </w:style>
  <w:style w:type="numbering" w:customStyle="1" w:styleId="NoList11137">
    <w:name w:val="No List11137"/>
    <w:next w:val="NoList"/>
    <w:semiHidden/>
    <w:unhideWhenUsed/>
    <w:rsid w:val="00570ADF"/>
  </w:style>
  <w:style w:type="table" w:customStyle="1" w:styleId="TableGrid139">
    <w:name w:val="Table Grid13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20">
    <w:name w:val="No List13120"/>
    <w:next w:val="NoList"/>
    <w:semiHidden/>
    <w:unhideWhenUsed/>
    <w:rsid w:val="00570ADF"/>
  </w:style>
  <w:style w:type="table" w:customStyle="1" w:styleId="TableGrid319">
    <w:name w:val="Table Grid31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8">
    <w:name w:val="No List188"/>
    <w:next w:val="NoList"/>
    <w:semiHidden/>
    <w:rsid w:val="00570ADF"/>
  </w:style>
  <w:style w:type="numbering" w:customStyle="1" w:styleId="NoList189">
    <w:name w:val="No List189"/>
    <w:next w:val="NoList"/>
    <w:semiHidden/>
    <w:rsid w:val="00570ADF"/>
  </w:style>
  <w:style w:type="table" w:customStyle="1" w:styleId="TableGrid120">
    <w:name w:val="Table Grid120"/>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1">
    <w:name w:val="Plain Text Char1"/>
    <w:rsid w:val="00570ADF"/>
    <w:rPr>
      <w:rFonts w:ascii="Courier New" w:eastAsia="Times New Roman" w:hAnsi="Courier New" w:cs="Courier New"/>
    </w:rPr>
  </w:style>
  <w:style w:type="table" w:customStyle="1" w:styleId="TableGrid220">
    <w:name w:val="Table Grid220"/>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1">
    <w:name w:val="Subtitle Char1"/>
    <w:rsid w:val="00570ADF"/>
    <w:rPr>
      <w:rFonts w:ascii="SulekhaT" w:eastAsia="Times New Roman" w:hAnsi="SulekhaT" w:cs="Times New Roman"/>
      <w:sz w:val="26"/>
    </w:rPr>
  </w:style>
  <w:style w:type="character" w:customStyle="1" w:styleId="EndnoteTextChar1">
    <w:name w:val="Endnote Text Char1"/>
    <w:semiHidden/>
    <w:rsid w:val="00570ADF"/>
    <w:rPr>
      <w:rFonts w:ascii="Times New Roman" w:eastAsia="SimSun" w:hAnsi="Times New Roman" w:cs="Times New Roman"/>
    </w:rPr>
  </w:style>
  <w:style w:type="table" w:customStyle="1" w:styleId="TableGrid5116">
    <w:name w:val="Table Grid5116"/>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7">
    <w:name w:val="Table Style1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0">
    <w:name w:val="Table Style11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8">
    <w:name w:val="Table Style1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4">
    <w:name w:val="Table Style1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3">
    <w:name w:val="Table Style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3">
    <w:name w:val="Table Style1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3">
    <w:name w:val="Table Style1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3">
    <w:name w:val="Table Style1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2">
    <w:name w:val="Light List - Accent 52"/>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2">
    <w:name w:val="Light List12"/>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4">
    <w:name w:val="Table Style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3">
    <w:name w:val="Table Style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4">
    <w:name w:val="Table Style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4">
    <w:name w:val="Table Style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4">
    <w:name w:val="Table Style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3">
    <w:name w:val="Table Style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3">
    <w:name w:val="Table Style13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3">
    <w:name w:val="Table Style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3">
    <w:name w:val="Table Style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3">
    <w:name w:val="Table Style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3">
    <w:name w:val="Table Style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2">
    <w:name w:val="Table Style18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2">
    <w:name w:val="Table Style115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2">
    <w:name w:val="Table Style123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2">
    <w:name w:val="Table Style13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2">
    <w:name w:val="Table Style14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2">
    <w:name w:val="Table Style15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2">
    <w:name w:val="Table Style16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2">
    <w:name w:val="Table Style17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2">
    <w:name w:val="Table Style1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2">
    <w:name w:val="Table Style1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2">
    <w:name w:val="Table Style12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2">
    <w:name w:val="Table Style13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2">
    <w:name w:val="Table Style11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2">
    <w:name w:val="Table Style12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2">
    <w:name w:val="Table Style13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2">
    <w:name w:val="Table Style11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2">
    <w:name w:val="Table Style113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2">
    <w:name w:val="Table Style12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2">
    <w:name w:val="Table Style114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2">
    <w:name w:val="Table Style19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1">
    <w:name w:val="Table Style110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1">
    <w:name w:val="Table Style116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1">
    <w:name w:val="Table Style124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1">
    <w:name w:val="Table Style133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1">
    <w:name w:val="Table Style14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1">
    <w:name w:val="Table Style15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1">
    <w:name w:val="Table Style16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1">
    <w:name w:val="Table Style172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1">
    <w:name w:val="Table Style11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1">
    <w:name w:val="Table Style112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1">
    <w:name w:val="Table Style12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1">
    <w:name w:val="Table Style13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1">
    <w:name w:val="Table Style11113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1">
    <w:name w:val="Table Style12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1">
    <w:name w:val="Table Style13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1">
    <w:name w:val="Table Style11111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1">
    <w:name w:val="Table Style113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1">
    <w:name w:val="Table Style122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1">
    <w:name w:val="Table Style1142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1">
    <w:name w:val="Table Style18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1">
    <w:name w:val="Table Style115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1">
    <w:name w:val="Table Style123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1">
    <w:name w:val="Table Style132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1">
    <w:name w:val="Table Style14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1">
    <w:name w:val="Table Style15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1">
    <w:name w:val="Table Style16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1">
    <w:name w:val="Table Style1711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1">
    <w:name w:val="Table Style11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1">
    <w:name w:val="Table Style112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1">
    <w:name w:val="Table Style12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1">
    <w:name w:val="Table Style13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1">
    <w:name w:val="Table Style11112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1">
    <w:name w:val="Table Style12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1">
    <w:name w:val="Table Style13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1">
    <w:name w:val="Table Style11111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1">
    <w:name w:val="Table Style113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1">
    <w:name w:val="Table Style122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1">
    <w:name w:val="Table Style1141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1">
    <w:name w:val="Table Style1911"/>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1">
    <w:name w:val="Light List - Accent 511"/>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1">
    <w:name w:val="Light List111"/>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1">
    <w:name w:val="Table Style117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1">
    <w:name w:val="Table Style118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1">
    <w:name w:val="Table Style119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1">
    <w:name w:val="Table Style120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1">
    <w:name w:val="Table Style125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1">
    <w:name w:val="Table Style1261"/>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90">
    <w:name w:val="No List190"/>
    <w:next w:val="NoList"/>
    <w:semiHidden/>
    <w:rsid w:val="00570ADF"/>
  </w:style>
  <w:style w:type="table" w:customStyle="1" w:styleId="TableGrid5117">
    <w:name w:val="Table Grid5117"/>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9">
    <w:name w:val="Table Style12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5">
    <w:name w:val="Table Style111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0">
    <w:name w:val="Table Style12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5">
    <w:name w:val="Table Style13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4">
    <w:name w:val="Table Style1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4">
    <w:name w:val="Table Style1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4">
    <w:name w:val="Table Style16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4">
    <w:name w:val="Table Style17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3">
    <w:name w:val="Light List - Accent 5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3">
    <w:name w:val="Light List1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6">
    <w:name w:val="Table Style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4">
    <w:name w:val="Table Style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5">
    <w:name w:val="Table Style12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5">
    <w:name w:val="Table Style13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5">
    <w:name w:val="Table Style11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4">
    <w:name w:val="Table Style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4">
    <w:name w:val="Table Style13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4">
    <w:name w:val="Table Style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4">
    <w:name w:val="Table Style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4">
    <w:name w:val="Table Style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4">
    <w:name w:val="Table Style1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3">
    <w:name w:val="Table Style18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3">
    <w:name w:val="Table Style11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3">
    <w:name w:val="Table Style1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3">
    <w:name w:val="Table Style13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3">
    <w:name w:val="Table Style14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3">
    <w:name w:val="Table Style15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3">
    <w:name w:val="Table Style16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3">
    <w:name w:val="Table Style17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3">
    <w:name w:val="Table Style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3">
    <w:name w:val="Table Style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3">
    <w:name w:val="Table Style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3">
    <w:name w:val="Table Style13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3">
    <w:name w:val="Table Style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3">
    <w:name w:val="Table Style12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3">
    <w:name w:val="Table Style13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3">
    <w:name w:val="Table Style1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3">
    <w:name w:val="Table Style1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3">
    <w:name w:val="Table Style12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3">
    <w:name w:val="Table Style114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3">
    <w:name w:val="Table Style19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2">
    <w:name w:val="Table Style110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2">
    <w:name w:val="Table Style116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2">
    <w:name w:val="Table Style124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2">
    <w:name w:val="Table Style133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2">
    <w:name w:val="Table Style14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2">
    <w:name w:val="Table Style15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2">
    <w:name w:val="Table Style16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2">
    <w:name w:val="Table Style172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2">
    <w:name w:val="Table Style11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2">
    <w:name w:val="Table Style112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2">
    <w:name w:val="Table Style12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2">
    <w:name w:val="Table Style13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2">
    <w:name w:val="Table Style11113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2">
    <w:name w:val="Table Style12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2">
    <w:name w:val="Table Style13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2">
    <w:name w:val="Table Style11111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2">
    <w:name w:val="Table Style113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2">
    <w:name w:val="Table Style122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2">
    <w:name w:val="Table Style1142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2">
    <w:name w:val="Table Style18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2">
    <w:name w:val="Table Style115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2">
    <w:name w:val="Table Style123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2">
    <w:name w:val="Table Style132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2">
    <w:name w:val="Table Style14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2">
    <w:name w:val="Table Style15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2">
    <w:name w:val="Table Style16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2">
    <w:name w:val="Table Style1711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2">
    <w:name w:val="Table Style11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2">
    <w:name w:val="Table Style112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2">
    <w:name w:val="Table Style12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2">
    <w:name w:val="Table Style13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2">
    <w:name w:val="Table Style11112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2">
    <w:name w:val="Table Style12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2">
    <w:name w:val="Table Style13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2">
    <w:name w:val="Table Style11111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2">
    <w:name w:val="Table Style113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2">
    <w:name w:val="Table Style122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2">
    <w:name w:val="Table Style1141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2">
    <w:name w:val="Table Style1912"/>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2">
    <w:name w:val="Light List - Accent 512"/>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2">
    <w:name w:val="Medium Shading 1 - Accent 512"/>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2">
    <w:name w:val="Light List112"/>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2">
    <w:name w:val="Table Style117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2">
    <w:name w:val="Table Style118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2">
    <w:name w:val="Table Style119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2">
    <w:name w:val="Table Style120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2">
    <w:name w:val="Table Style125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2">
    <w:name w:val="Table Style1262"/>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97">
    <w:name w:val="No List197"/>
    <w:next w:val="NoList"/>
    <w:semiHidden/>
    <w:rsid w:val="00570ADF"/>
  </w:style>
  <w:style w:type="table" w:customStyle="1" w:styleId="TableGrid66">
    <w:name w:val="Table Grid66"/>
    <w:basedOn w:val="TableNormal"/>
    <w:next w:val="TableGrid"/>
    <w:rsid w:val="00570ADF"/>
    <w:rPr>
      <w:rFonts w:ascii="Times New Roman" w:eastAsia="Times New Roman" w:hAnsi="Times New Roman" w:cs="Times New Roman"/>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rsid w:val="00570ADF"/>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6">
    <w:name w:val="Table Grid1116"/>
    <w:basedOn w:val="TableNormal"/>
    <w:next w:val="TableGrid"/>
    <w:rsid w:val="00570ADF"/>
    <w:rPr>
      <w:rFonts w:ascii="VillageII" w:hAnsi="VillageII" w:cs="SolaimanLip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
    <w:name w:val="Table Grid225"/>
    <w:basedOn w:val="TableNormal"/>
    <w:next w:val="TableGrid"/>
    <w:rsid w:val="00570ADF"/>
    <w:pPr>
      <w:widowControl w:val="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rsid w:val="00570ADF"/>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0">
    <w:name w:val="Table Style13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7">
    <w:name w:val="Table Style1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Grid226">
    <w:name w:val="Table Grid226"/>
    <w:basedOn w:val="TableNormal"/>
    <w:next w:val="TableGrid"/>
    <w:rsid w:val="00570AD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6">
    <w:name w:val="Table Style12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6">
    <w:name w:val="Table Style13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5">
    <w:name w:val="Table Style14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5">
    <w:name w:val="Table Style15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5">
    <w:name w:val="Table Style16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5">
    <w:name w:val="Table Style175"/>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4">
    <w:name w:val="Light List - Accent 54"/>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4">
    <w:name w:val="Light List14"/>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8">
    <w:name w:val="Table Style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5">
    <w:name w:val="Table Style112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7">
    <w:name w:val="Table Style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6">
    <w:name w:val="Table Style13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6">
    <w:name w:val="Table Style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5">
    <w:name w:val="Table Style12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5">
    <w:name w:val="Table Style13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5">
    <w:name w:val="Table Style11111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5">
    <w:name w:val="Table Style113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5">
    <w:name w:val="Table Style122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5">
    <w:name w:val="Table Style1145"/>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4">
    <w:name w:val="Table Style18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4">
    <w:name w:val="Table Style11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4">
    <w:name w:val="Table Style12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4">
    <w:name w:val="Table Style13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4">
    <w:name w:val="Table Style14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4">
    <w:name w:val="Table Style15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4">
    <w:name w:val="Table Style16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4">
    <w:name w:val="Table Style17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4">
    <w:name w:val="Table Style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4">
    <w:name w:val="Table Style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4">
    <w:name w:val="Table Style12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4">
    <w:name w:val="Table Style13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4">
    <w:name w:val="Table Style1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4">
    <w:name w:val="Table Style12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4">
    <w:name w:val="Table Style13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4">
    <w:name w:val="Table Style1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4">
    <w:name w:val="Table Style1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4">
    <w:name w:val="Table Style12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4">
    <w:name w:val="Table Style114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4">
    <w:name w:val="Table Style19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3">
    <w:name w:val="Table Style11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3">
    <w:name w:val="Table Style11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3">
    <w:name w:val="Table Style12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3">
    <w:name w:val="Table Style13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3">
    <w:name w:val="Table Style14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3">
    <w:name w:val="Table Style15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3">
    <w:name w:val="Table Style16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3">
    <w:name w:val="Table Style17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3">
    <w:name w:val="Table Style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3">
    <w:name w:val="Table Style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3">
    <w:name w:val="Table Style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3">
    <w:name w:val="Table Style13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3">
    <w:name w:val="Table Style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3">
    <w:name w:val="Table Style12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3">
    <w:name w:val="Table Style13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3">
    <w:name w:val="Table Style1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3">
    <w:name w:val="Table Style1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3">
    <w:name w:val="Table Style12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3">
    <w:name w:val="Table Style114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3">
    <w:name w:val="Table Style18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3">
    <w:name w:val="Table Style115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3">
    <w:name w:val="Table Style123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3">
    <w:name w:val="Table Style13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3">
    <w:name w:val="Table Style14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3">
    <w:name w:val="Table Style15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3">
    <w:name w:val="Table Style16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3">
    <w:name w:val="Table Style17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3">
    <w:name w:val="Table Style1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3">
    <w:name w:val="Table Style1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3">
    <w:name w:val="Table Style12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3">
    <w:name w:val="Table Style13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3">
    <w:name w:val="Table Style11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3">
    <w:name w:val="Table Style12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3">
    <w:name w:val="Table Style13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3">
    <w:name w:val="Table Style11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3">
    <w:name w:val="Table Style113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3">
    <w:name w:val="Table Style12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3">
    <w:name w:val="Table Style114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3">
    <w:name w:val="Table Style19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3">
    <w:name w:val="Light List - Accent 51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3">
    <w:name w:val="Medium Shading 1 - Accent 51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3">
    <w:name w:val="Light List11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3">
    <w:name w:val="Table Style11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3">
    <w:name w:val="Table Style118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3">
    <w:name w:val="Table Style119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3">
    <w:name w:val="Table Style12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3">
    <w:name w:val="Table Style12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3">
    <w:name w:val="Table Style12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9Char1">
    <w:name w:val="Heading 9 Char1"/>
    <w:rsid w:val="00570ADF"/>
    <w:rPr>
      <w:rFonts w:ascii="Times New Roman" w:eastAsia="Times New Roman" w:hAnsi="Times New Roman" w:cs="Times New Roman"/>
    </w:rPr>
  </w:style>
  <w:style w:type="character" w:customStyle="1" w:styleId="FootnoteTextChar1">
    <w:name w:val="Footnote Text Char1"/>
    <w:rsid w:val="00570ADF"/>
    <w:rPr>
      <w:rFonts w:ascii="Times New Roman" w:eastAsia="Times New Roman" w:hAnsi="Times New Roman" w:cs="Times New Roman"/>
    </w:rPr>
  </w:style>
  <w:style w:type="character" w:customStyle="1" w:styleId="DocumentMapChar1">
    <w:name w:val="Document Map Char1"/>
    <w:rsid w:val="00570ADF"/>
    <w:rPr>
      <w:rFonts w:ascii="Tahoma" w:eastAsia="Times New Roman" w:hAnsi="Tahoma" w:cs="Tahoma"/>
      <w:sz w:val="24"/>
      <w:szCs w:val="24"/>
      <w:shd w:val="clear" w:color="auto" w:fill="000080"/>
    </w:rPr>
  </w:style>
  <w:style w:type="character" w:customStyle="1" w:styleId="BodyTextFirstIndent2Char1">
    <w:name w:val="Body Text First Indent 2 Char1"/>
    <w:link w:val="BodyTextFirstIndent2"/>
    <w:rsid w:val="00570ADF"/>
    <w:rPr>
      <w:rFonts w:ascii="Times New Roman" w:hAnsi="Times New Roman" w:cs="Times New Roman"/>
      <w:sz w:val="24"/>
      <w:szCs w:val="24"/>
    </w:rPr>
  </w:style>
  <w:style w:type="numbering" w:customStyle="1" w:styleId="NoList198">
    <w:name w:val="No List198"/>
    <w:next w:val="NoList"/>
    <w:semiHidden/>
    <w:rsid w:val="00570ADF"/>
  </w:style>
  <w:style w:type="numbering" w:customStyle="1" w:styleId="NoList199">
    <w:name w:val="No List199"/>
    <w:next w:val="NoList"/>
    <w:semiHidden/>
    <w:rsid w:val="00570ADF"/>
  </w:style>
  <w:style w:type="character" w:customStyle="1" w:styleId="Heading2Char1">
    <w:name w:val="Heading 2 Char1"/>
    <w:aliases w:val="Char Char Char Char1 Char1,Char Char Char Char Char Char1,Char Char Char Char Char1 Char1,Char2 Char1 Char1,Char Char Char Char Char Char C Char Char Char Char1,Char Char Char Char Char Char C Char Char Char Char C Char Char1,Char3 Char1"/>
    <w:locked/>
    <w:rsid w:val="00570ADF"/>
    <w:rPr>
      <w:rFonts w:ascii="SulekhaT" w:hAnsi="SulekhaT" w:cs="SulekhaT"/>
      <w:b/>
      <w:bCs/>
      <w:sz w:val="24"/>
      <w:szCs w:val="24"/>
      <w:lang w:val="en-US" w:eastAsia="en-US" w:bidi="ar-SA"/>
    </w:rPr>
  </w:style>
  <w:style w:type="character" w:customStyle="1" w:styleId="HeaderChar1">
    <w:name w:val="Header Char1"/>
    <w:aliases w:val="Header Char Char,Char Char Char Char Char3,Char Char Char Char Char2 Char,Char Char Char Char2 Char,Char2 Char2 Char,Char Char Char Char Char Char C Char Char Char1 Char,Char Char Char Char Char Char C Char Char Char Char C Char1 Char"/>
    <w:locked/>
    <w:rsid w:val="00570ADF"/>
    <w:rPr>
      <w:rFonts w:eastAsia="Calibri"/>
      <w:lang w:val="en-US" w:eastAsia="en-US" w:bidi="ar-SA"/>
    </w:rPr>
  </w:style>
  <w:style w:type="character" w:customStyle="1" w:styleId="FooterChar1">
    <w:name w:val="Footer Char1"/>
    <w:aliases w:val="Char1 Char1"/>
    <w:uiPriority w:val="99"/>
    <w:locked/>
    <w:rsid w:val="00570ADF"/>
    <w:rPr>
      <w:rFonts w:eastAsia="Calibri"/>
      <w:lang w:val="en-US" w:eastAsia="en-US" w:bidi="ar-SA"/>
    </w:rPr>
  </w:style>
  <w:style w:type="character" w:customStyle="1" w:styleId="CommentTextChar1">
    <w:name w:val="Comment Text Char1"/>
    <w:uiPriority w:val="99"/>
    <w:locked/>
    <w:rsid w:val="00570ADF"/>
    <w:rPr>
      <w:rFonts w:eastAsia="Calibri"/>
      <w:lang w:val="en-US" w:eastAsia="en-US" w:bidi="ar-SA"/>
    </w:rPr>
  </w:style>
  <w:style w:type="table" w:customStyle="1" w:styleId="TableGrid67">
    <w:name w:val="Table Grid67"/>
    <w:basedOn w:val="TableNormal"/>
    <w:next w:val="TableGrid"/>
    <w:rsid w:val="00570ADF"/>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6">
    <w:name w:val="Table Grid126"/>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aliases w:val="Char2 Char4"/>
    <w:locked/>
    <w:rsid w:val="00570ADF"/>
    <w:rPr>
      <w:rFonts w:ascii="Calibri" w:hAnsi="Calibri" w:cs="Calibri"/>
      <w:b/>
      <w:bCs/>
      <w:sz w:val="19"/>
      <w:szCs w:val="19"/>
      <w:lang w:val="en-US" w:eastAsia="en-US" w:bidi="ar-SA"/>
    </w:rPr>
  </w:style>
  <w:style w:type="table" w:customStyle="1" w:styleId="TableGrid1117">
    <w:name w:val="Table Grid1117"/>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Char51">
    <w:name w:val="Char Char51"/>
    <w:semiHidden/>
    <w:rsid w:val="00570ADF"/>
    <w:rPr>
      <w:rFonts w:ascii="Times New Roman" w:hAnsi="Times New Roman"/>
      <w:snapToGrid/>
    </w:rPr>
  </w:style>
  <w:style w:type="table" w:customStyle="1" w:styleId="TableGrid1118">
    <w:name w:val="Table Grid1118"/>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7">
    <w:name w:val="Table Grid127"/>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0">
    <w:name w:val="Table Grid32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5">
    <w:name w:val="Table Grid1125"/>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8">
    <w:name w:val="Table Grid228"/>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9">
    <w:name w:val="Table Grid5119"/>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39">
    <w:name w:val="Table Contemporary39"/>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List411">
    <w:name w:val="Table List 411"/>
    <w:rsid w:val="00570ADF"/>
    <w:pPr>
      <w:widowControl w:val="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Grid3110">
    <w:name w:val="Table Grid311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13">
    <w:name w:val="Table Contemporary113"/>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Contemporary211">
    <w:name w:val="Table Contemporary211"/>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1">
    <w:name w:val="Table Elegant11"/>
    <w:rsid w:val="00570ADF"/>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CharChar211">
    <w:name w:val="Char Char211"/>
    <w:rsid w:val="00570ADF"/>
    <w:rPr>
      <w:rFonts w:ascii="Bookman Old Style" w:eastAsia="SimSun" w:hAnsi="Bookman Old Style"/>
      <w:b/>
      <w:sz w:val="52"/>
    </w:rPr>
  </w:style>
  <w:style w:type="character" w:customStyle="1" w:styleId="CharChar201">
    <w:name w:val="Char Char201"/>
    <w:rsid w:val="00570ADF"/>
    <w:rPr>
      <w:rFonts w:ascii="Bookman Old Style" w:eastAsia="SimSun" w:hAnsi="Bookman Old Style"/>
      <w:b/>
      <w:sz w:val="28"/>
    </w:rPr>
  </w:style>
  <w:style w:type="character" w:customStyle="1" w:styleId="Char1CharChar1">
    <w:name w:val="Char1 Char Char1"/>
    <w:rsid w:val="00570ADF"/>
    <w:rPr>
      <w:rFonts w:ascii="Times New Roman" w:eastAsia="SimSun" w:hAnsi="Times New Roman"/>
    </w:rPr>
  </w:style>
  <w:style w:type="character" w:customStyle="1" w:styleId="Char2CharCharChar1">
    <w:name w:val="Char2 Char Char Char1"/>
    <w:rsid w:val="00570ADF"/>
    <w:rPr>
      <w:rFonts w:ascii="SulekhaT" w:eastAsia="SimSun" w:hAnsi="SulekhaT"/>
      <w:sz w:val="28"/>
    </w:rPr>
  </w:style>
  <w:style w:type="character" w:customStyle="1" w:styleId="Char1CharCharChar1">
    <w:name w:val="Char1 Char Char Char1"/>
    <w:rsid w:val="00570ADF"/>
    <w:rPr>
      <w:rFonts w:ascii="SulekhaT" w:eastAsia="SimSun" w:hAnsi="SulekhaT"/>
      <w:b/>
    </w:rPr>
  </w:style>
  <w:style w:type="table" w:customStyle="1" w:styleId="TableGrid144">
    <w:name w:val="Table Grid144"/>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11">
    <w:name w:val="Table Contemporary31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7">
    <w:name w:val="Table Style137"/>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570ADF"/>
    <w:pPr>
      <w:jc w:val="right"/>
    </w:pPr>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CharChar2">
    <w:name w:val="Char Char2"/>
    <w:rsid w:val="00570ADF"/>
    <w:rPr>
      <w:lang w:val="en-US" w:eastAsia="en-US"/>
    </w:rPr>
  </w:style>
  <w:style w:type="table" w:customStyle="1" w:styleId="TableNormal44">
    <w:name w:val="Table Normal44"/>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12">
    <w:name w:val="Table Grid2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0">
    <w:name w:val="Table Grid51110"/>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42">
    <w:name w:val="Table Contemporary42"/>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19">
    <w:name w:val="Table Style1119"/>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221">
    <w:name w:val="Table Grid12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51">
    <w:name w:val="Table Contemporary5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18">
    <w:name w:val="Table Style1218"/>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411">
    <w:name w:val="Table Grid14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61">
    <w:name w:val="Table Contemporary6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8">
    <w:name w:val="Table Style138"/>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61">
    <w:name w:val="Table Grid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71">
    <w:name w:val="Table Contemporary7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46">
    <w:name w:val="Table Style14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81">
    <w:name w:val="Table Grid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81">
    <w:name w:val="Table Contemporary8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56">
    <w:name w:val="Table Style15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01">
    <w:name w:val="Table Grid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91">
    <w:name w:val="Table Contemporary9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66">
    <w:name w:val="Table Style16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11">
    <w:name w:val="Table Grid111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5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01">
    <w:name w:val="Table Contemporary10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76">
    <w:name w:val="Table Style17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91">
    <w:name w:val="Table Grid2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
    <w:name w:val="Table Grid5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5">
    <w:name w:val="Light List - Accent 55"/>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5">
    <w:name w:val="Medium Shading 1 - Accent 55"/>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5">
    <w:name w:val="Light List15"/>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Web216">
    <w:name w:val="Table Web 216"/>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21">
    <w:name w:val="Table Web 22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31">
    <w:name w:val="Table Web 23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41">
    <w:name w:val="Table Web 24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51">
    <w:name w:val="Table Web 25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61">
    <w:name w:val="Table Web 26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71">
    <w:name w:val="Table Web 27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81">
    <w:name w:val="Table Web 28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91">
    <w:name w:val="Table Web 29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01">
    <w:name w:val="Table Web 210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11">
    <w:name w:val="Table Web 211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21">
    <w:name w:val="Table Web 2121"/>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Style11110">
    <w:name w:val="Table Style11110"/>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6">
    <w:name w:val="Table Style112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9">
    <w:name w:val="Table Style1219"/>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7">
    <w:name w:val="Table Style1317"/>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7">
    <w:name w:val="Table Style11117"/>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6">
    <w:name w:val="Table Style1211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6">
    <w:name w:val="Table Style1311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6">
    <w:name w:val="Table Style11111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Normal412">
    <w:name w:val="Table Normal412"/>
    <w:semiHidden/>
    <w:rsid w:val="00570ADF"/>
    <w:pPr>
      <w:spacing w:line="252" w:lineRule="auto"/>
      <w:ind w:left="446"/>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36">
    <w:name w:val="Table Style113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6">
    <w:name w:val="Table Style122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511">
    <w:name w:val="Table Grid1511"/>
    <w:rsid w:val="00570ADF"/>
    <w:rPr>
      <w:rFonts w:ascii="VillageII" w:eastAsia="Times New Roman" w:hAnsi="VillageII" w:cs="VillageI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1">
    <w:name w:val="Table Normal421"/>
    <w:semiHidden/>
    <w:rsid w:val="00570ADF"/>
    <w:pPr>
      <w:spacing w:line="228" w:lineRule="auto"/>
      <w:ind w:left="720" w:hanging="360"/>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46">
    <w:name w:val="Table Style1146"/>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5211">
    <w:name w:val="Table Grid52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85">
    <w:name w:val="Table Style18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5">
    <w:name w:val="Table Style115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5">
    <w:name w:val="Table Style123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5">
    <w:name w:val="Table Style13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5">
    <w:name w:val="Table Style14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5">
    <w:name w:val="Table Style15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5">
    <w:name w:val="Table Style16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5">
    <w:name w:val="Table Style17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5">
    <w:name w:val="Table Style11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5">
    <w:name w:val="Table Style112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5">
    <w:name w:val="Table Style12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5">
    <w:name w:val="Table Style13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5">
    <w:name w:val="Table Style11112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5">
    <w:name w:val="Table Style1211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5">
    <w:name w:val="Table Style1311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5">
    <w:name w:val="Table Style11111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5">
    <w:name w:val="Table Style113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5">
    <w:name w:val="Table Style122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5">
    <w:name w:val="Table Style1141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301">
    <w:name w:val="Table Grid3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4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
    <w:name w:val="Table Grid5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1">
    <w:name w:val="Table Grid3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
    <w:name w:val="Table Grid4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1">
    <w:name w:val="Table Grid5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
    <w:name w:val="Table Grid5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11">
    <w:name w:val="Table Contemporary1111"/>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81">
    <w:name w:val="Table Grid118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21">
    <w:name w:val="Table Contemporary121"/>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51111">
    <w:name w:val="Table Grid5111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95">
    <w:name w:val="Table Style195"/>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Web2131">
    <w:name w:val="Table Web 2131"/>
    <w:rsid w:val="00570ADF"/>
    <w:pPr>
      <w:jc w:val="right"/>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Grid1321">
    <w:name w:val="Table Grid13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31">
    <w:name w:val="Table Normal431"/>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31">
    <w:name w:val="Table Grid2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rsid w:val="00570AD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104">
    <w:name w:val="Table Style110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4">
    <w:name w:val="Table Style116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4">
    <w:name w:val="Table Style124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4">
    <w:name w:val="Table Style13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4">
    <w:name w:val="Table Style14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4">
    <w:name w:val="Table Style15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4">
    <w:name w:val="Table Style16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4">
    <w:name w:val="Table Style17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4">
    <w:name w:val="Table Style11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4">
    <w:name w:val="Table Style112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4">
    <w:name w:val="Table Style12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4">
    <w:name w:val="Table Style13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4">
    <w:name w:val="Table Style11113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4">
    <w:name w:val="Table Style1211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4">
    <w:name w:val="Table Style1311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4">
    <w:name w:val="Table Style11111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4">
    <w:name w:val="Table Style113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4">
    <w:name w:val="Table Style122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4">
    <w:name w:val="Table Style1142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4">
    <w:name w:val="Table Style18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4">
    <w:name w:val="Table Style115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4">
    <w:name w:val="Table Style123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4">
    <w:name w:val="Table Style13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4">
    <w:name w:val="Table Style14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4">
    <w:name w:val="Table Style15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4">
    <w:name w:val="Table Style16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4">
    <w:name w:val="Table Style17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4">
    <w:name w:val="Table Style11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4">
    <w:name w:val="Table Style112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4">
    <w:name w:val="Table Style12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4">
    <w:name w:val="Table Style13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4">
    <w:name w:val="Table Style11112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4">
    <w:name w:val="Table Style1211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4">
    <w:name w:val="Table Style1311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4">
    <w:name w:val="Table Style11111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4">
    <w:name w:val="Table Style113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4">
    <w:name w:val="Table Style122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4">
    <w:name w:val="Table Style1141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4">
    <w:name w:val="Table Style191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01">
    <w:name w:val="Table Grid601"/>
    <w:rsid w:val="00570ADF"/>
    <w:rPr>
      <w:rFonts w:ascii="VillageII" w:eastAsia="Times New Roman" w:hAnsi="VillageII" w:cs="VillageI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21">
    <w:name w:val="Table Contemporary32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101">
    <w:name w:val="Table Grid1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1">
    <w:name w:val="Table Grid5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4">
    <w:name w:val="Light List - Accent 514"/>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4">
    <w:name w:val="Medium Shading 1 - Accent 514"/>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4">
    <w:name w:val="Light List114"/>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Contemporary1121">
    <w:name w:val="Table Contemporary1121"/>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31121">
    <w:name w:val="Table Grid3112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1">
    <w:name w:val="Table Grid5112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1">
    <w:name w:val="Table Grid515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31">
    <w:name w:val="Table Contemporary33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74">
    <w:name w:val="Table Style117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41">
    <w:name w:val="Table Grid13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1">
    <w:name w:val="Table Grid5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1">
    <w:name w:val="Table Grid517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51">
    <w:name w:val="Table Grid135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41">
    <w:name w:val="Table Contemporary34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84">
    <w:name w:val="Table Style118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31">
    <w:name w:val="Table Grid11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 Grid2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1">
    <w:name w:val="Table Grid3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1">
    <w:name w:val="Table Grid4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1">
    <w:name w:val="Table Grid5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11">
    <w:name w:val="Table Contemporary411"/>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211">
    <w:name w:val="Table Grid1121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1">
    <w:name w:val="Table Grid22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
    <w:name w:val="Table Grid522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2141">
    <w:name w:val="Table Web 2141"/>
    <w:rsid w:val="00570ADF"/>
    <w:pPr>
      <w:jc w:val="right"/>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Normal4111">
    <w:name w:val="Table Normal4111"/>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5191">
    <w:name w:val="Table Grid519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51">
    <w:name w:val="Table Contemporary35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94">
    <w:name w:val="Table Style119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61">
    <w:name w:val="Table Grid13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1">
    <w:name w:val="Table Grid21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1">
    <w:name w:val="Table Grid3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1">
    <w:name w:val="Table Grid41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1">
    <w:name w:val="Table Grid5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1">
    <w:name w:val="Table Grid520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61">
    <w:name w:val="Table Contemporary36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04">
    <w:name w:val="Table Style120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71">
    <w:name w:val="Table Grid13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1">
    <w:name w:val="Table Grid2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1">
    <w:name w:val="Table Grid31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1">
    <w:name w:val="Table Grid417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1">
    <w:name w:val="Table Grid511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1">
    <w:name w:val="Table Grid523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71">
    <w:name w:val="Table Contemporary37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54">
    <w:name w:val="Table Style125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81">
    <w:name w:val="Table Grid13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1">
    <w:name w:val="Table Grid21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1">
    <w:name w:val="Table Grid3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1">
    <w:name w:val="Table Grid418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1">
    <w:name w:val="Table Grid511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1">
    <w:name w:val="Table Grid524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81">
    <w:name w:val="Table Contemporary381"/>
    <w:rsid w:val="00570ADF"/>
    <w:pPr>
      <w:jc w:val="right"/>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64">
    <w:name w:val="Table Style1264"/>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91">
    <w:name w:val="Table Grid13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
    <w:name w:val="Table Grid2110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1">
    <w:name w:val="Table Grid31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1">
    <w:name w:val="Table Grid419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1">
    <w:name w:val="Table Grid511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1">
    <w:name w:val="Table Grid1041"/>
    <w:rsid w:val="00570AD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1">
    <w:name w:val="Table Grid6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 Grid120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41">
    <w:name w:val="Table Grid1114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01">
    <w:name w:val="Table Grid220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1">
    <w:name w:val="Table Grid5116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71">
    <w:name w:val="Table Style127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21">
    <w:name w:val="Table Grid112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01">
    <w:name w:val="Table Style1110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21">
    <w:name w:val="Table Grid222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81">
    <w:name w:val="Table Style128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41">
    <w:name w:val="Table Style13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31">
    <w:name w:val="Table Style14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31">
    <w:name w:val="Table Style15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31">
    <w:name w:val="Table Style16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31">
    <w:name w:val="Table Style17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21">
    <w:name w:val="Light List - Accent 52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21">
    <w:name w:val="Medium Shading 1 - Accent 52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21">
    <w:name w:val="Light List12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41">
    <w:name w:val="Table Style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31">
    <w:name w:val="Table Style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41">
    <w:name w:val="Table Style12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41">
    <w:name w:val="Table Style13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41">
    <w:name w:val="Table Style1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31">
    <w:name w:val="Table Style12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31">
    <w:name w:val="Table Style13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31">
    <w:name w:val="Table Style1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31">
    <w:name w:val="Table Style1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31">
    <w:name w:val="Table Style12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31">
    <w:name w:val="Table Style114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21">
    <w:name w:val="Table Style18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21">
    <w:name w:val="Table Style115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21">
    <w:name w:val="Table Style12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21">
    <w:name w:val="Table Style13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21">
    <w:name w:val="Table Style14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21">
    <w:name w:val="Table Style15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21">
    <w:name w:val="Table Style16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21">
    <w:name w:val="Table Style17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21">
    <w:name w:val="Table Style1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21">
    <w:name w:val="Table Style1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21">
    <w:name w:val="Table Style12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21">
    <w:name w:val="Table Style13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21">
    <w:name w:val="Table Style11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21">
    <w:name w:val="Table Style12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21">
    <w:name w:val="Table Style13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21">
    <w:name w:val="Table Style11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21">
    <w:name w:val="Table Style113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21">
    <w:name w:val="Table Style12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21">
    <w:name w:val="Table Style114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21">
    <w:name w:val="Table Style19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11">
    <w:name w:val="Table Style110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11">
    <w:name w:val="Table Style116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11">
    <w:name w:val="Table Style124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11">
    <w:name w:val="Table Style13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11">
    <w:name w:val="Table Style14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11">
    <w:name w:val="Table Style15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11">
    <w:name w:val="Table Style16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11">
    <w:name w:val="Table Style17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11">
    <w:name w:val="Table Style11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11">
    <w:name w:val="Table Style112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11">
    <w:name w:val="Table Style12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11">
    <w:name w:val="Table Style13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11">
    <w:name w:val="Table Style11113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11">
    <w:name w:val="Table Style1211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11">
    <w:name w:val="Table Style1311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11">
    <w:name w:val="Table Style11111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11">
    <w:name w:val="Table Style113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11">
    <w:name w:val="Table Style122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11">
    <w:name w:val="Table Style1142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11">
    <w:name w:val="Table Style18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11">
    <w:name w:val="Table Style115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11">
    <w:name w:val="Table Style123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11">
    <w:name w:val="Table Style13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11">
    <w:name w:val="Table Style14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11">
    <w:name w:val="Table Style15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11">
    <w:name w:val="Table Style16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11">
    <w:name w:val="Table Style17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11">
    <w:name w:val="Table Style11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11">
    <w:name w:val="Table Style112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11">
    <w:name w:val="Table Style12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11">
    <w:name w:val="Table Style13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11">
    <w:name w:val="Table Style11112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11">
    <w:name w:val="Table Style1211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11">
    <w:name w:val="Table Style1311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11">
    <w:name w:val="Table Style11111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11">
    <w:name w:val="Table Style113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11">
    <w:name w:val="Table Style122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11">
    <w:name w:val="Table Style1141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11">
    <w:name w:val="Table Style191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11">
    <w:name w:val="Light List - Accent 511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11">
    <w:name w:val="Medium Shading 1 - Accent 511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11">
    <w:name w:val="Light List111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11">
    <w:name w:val="Table Style117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11">
    <w:name w:val="Table Style118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11">
    <w:name w:val="Table Style119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11">
    <w:name w:val="Table Style120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11">
    <w:name w:val="Table Style125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11">
    <w:name w:val="Table Style1261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51">
    <w:name w:val="Table Grid65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1">
    <w:name w:val="Table Grid1115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1">
    <w:name w:val="Table Grid223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1">
    <w:name w:val="Table Grid5117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91">
    <w:name w:val="Table Style129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31">
    <w:name w:val="Table Grid1123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51">
    <w:name w:val="Table Style1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41">
    <w:name w:val="Table Grid22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01">
    <w:name w:val="Table Style1210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51">
    <w:name w:val="Table Style13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41">
    <w:name w:val="Table Style14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41">
    <w:name w:val="Table Style15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41">
    <w:name w:val="Table Style16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41">
    <w:name w:val="Table Style17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31">
    <w:name w:val="Light List - Accent 53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31">
    <w:name w:val="Medium Shading 1 - Accent 53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31">
    <w:name w:val="Light List13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61">
    <w:name w:val="Table Style11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41">
    <w:name w:val="Table Style1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51">
    <w:name w:val="Table Style12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51">
    <w:name w:val="Table Style13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51">
    <w:name w:val="Table Style11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41">
    <w:name w:val="Table Style12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41">
    <w:name w:val="Table Style13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41">
    <w:name w:val="Table Style11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41">
    <w:name w:val="Table Style113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41">
    <w:name w:val="Table Style12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41">
    <w:name w:val="Table Style114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31">
    <w:name w:val="Table Style18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31">
    <w:name w:val="Table Style115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31">
    <w:name w:val="Table Style12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31">
    <w:name w:val="Table Style13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31">
    <w:name w:val="Table Style14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31">
    <w:name w:val="Table Style15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31">
    <w:name w:val="Table Style16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31">
    <w:name w:val="Table Style17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31">
    <w:name w:val="Table Style1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31">
    <w:name w:val="Table Style1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31">
    <w:name w:val="Table Style12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31">
    <w:name w:val="Table Style13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31">
    <w:name w:val="Table Style11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31">
    <w:name w:val="Table Style12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31">
    <w:name w:val="Table Style13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31">
    <w:name w:val="Table Style11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31">
    <w:name w:val="Table Style113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31">
    <w:name w:val="Table Style12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31">
    <w:name w:val="Table Style114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31">
    <w:name w:val="Table Style19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21">
    <w:name w:val="Table Style110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21">
    <w:name w:val="Table Style116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21">
    <w:name w:val="Table Style124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21">
    <w:name w:val="Table Style13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21">
    <w:name w:val="Table Style14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21">
    <w:name w:val="Table Style15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21">
    <w:name w:val="Table Style16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21">
    <w:name w:val="Table Style17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21">
    <w:name w:val="Table Style11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21">
    <w:name w:val="Table Style112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21">
    <w:name w:val="Table Style12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21">
    <w:name w:val="Table Style13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21">
    <w:name w:val="Table Style11113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21">
    <w:name w:val="Table Style12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21">
    <w:name w:val="Table Style13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21">
    <w:name w:val="Table Style11111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21">
    <w:name w:val="Table Style113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21">
    <w:name w:val="Table Style122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21">
    <w:name w:val="Table Style1142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21">
    <w:name w:val="Table Style18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21">
    <w:name w:val="Table Style115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21">
    <w:name w:val="Table Style123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21">
    <w:name w:val="Table Style13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21">
    <w:name w:val="Table Style14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21">
    <w:name w:val="Table Style15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21">
    <w:name w:val="Table Style16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21">
    <w:name w:val="Table Style17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21">
    <w:name w:val="Table Style11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21">
    <w:name w:val="Table Style112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21">
    <w:name w:val="Table Style12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21">
    <w:name w:val="Table Style13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21">
    <w:name w:val="Table Style11112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21">
    <w:name w:val="Table Style12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21">
    <w:name w:val="Table Style13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21">
    <w:name w:val="Table Style11111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21">
    <w:name w:val="Table Style113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21">
    <w:name w:val="Table Style122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21">
    <w:name w:val="Table Style1141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21">
    <w:name w:val="Table Style191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21">
    <w:name w:val="Light List - Accent 512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21">
    <w:name w:val="Medium Shading 1 - Accent 512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21">
    <w:name w:val="Light List112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21">
    <w:name w:val="Table Style117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21">
    <w:name w:val="Table Style118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21">
    <w:name w:val="Table Style119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21">
    <w:name w:val="Table Style120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21">
    <w:name w:val="Table Style125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21">
    <w:name w:val="Table Style1262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61">
    <w:name w:val="Table Grid6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61">
    <w:name w:val="Table Grid11161"/>
    <w:rsid w:val="00570ADF"/>
    <w:rPr>
      <w:rFonts w:ascii="VillageII" w:eastAsia="Times New Roman" w:hAnsi="VillageII" w:cs="VillageI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1">
    <w:name w:val="Table Grid2251"/>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1">
    <w:name w:val="Table Grid51181"/>
    <w:rsid w:val="00570ADF"/>
    <w:pPr>
      <w:jc w:val="right"/>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01">
    <w:name w:val="Table Style130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41">
    <w:name w:val="Table Grid1124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71">
    <w:name w:val="Table Style1117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61">
    <w:name w:val="Table Grid2261"/>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61">
    <w:name w:val="Table Style12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61">
    <w:name w:val="Table Style13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51">
    <w:name w:val="Table Style14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51">
    <w:name w:val="Table Style15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51">
    <w:name w:val="Table Style16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51">
    <w:name w:val="Table Style17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41">
    <w:name w:val="Light List - Accent 54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41">
    <w:name w:val="Medium Shading 1 - Accent 54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41">
    <w:name w:val="Light List14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81">
    <w:name w:val="Table Style1118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51">
    <w:name w:val="Table Style112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71">
    <w:name w:val="Table Style1217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61">
    <w:name w:val="Table Style13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61">
    <w:name w:val="Table Style11116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51">
    <w:name w:val="Table Style12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51">
    <w:name w:val="Table Style13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51">
    <w:name w:val="Table Style11111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51">
    <w:name w:val="Table Style113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51">
    <w:name w:val="Table Style122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51">
    <w:name w:val="Table Style1145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41">
    <w:name w:val="Table Style18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41">
    <w:name w:val="Table Style115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41">
    <w:name w:val="Table Style123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41">
    <w:name w:val="Table Style13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41">
    <w:name w:val="Table Style14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41">
    <w:name w:val="Table Style15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41">
    <w:name w:val="Table Style16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41">
    <w:name w:val="Table Style17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41">
    <w:name w:val="Table Style11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41">
    <w:name w:val="Table Style112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41">
    <w:name w:val="Table Style12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41">
    <w:name w:val="Table Style13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41">
    <w:name w:val="Table Style11112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41">
    <w:name w:val="Table Style12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41">
    <w:name w:val="Table Style13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41">
    <w:name w:val="Table Style11111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41">
    <w:name w:val="Table Style113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41">
    <w:name w:val="Table Style122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41">
    <w:name w:val="Table Style1141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41">
    <w:name w:val="Table Style194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31">
    <w:name w:val="Table Style110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31">
    <w:name w:val="Table Style116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31">
    <w:name w:val="Table Style124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31">
    <w:name w:val="Table Style13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31">
    <w:name w:val="Table Style14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31">
    <w:name w:val="Table Style15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31">
    <w:name w:val="Table Style16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31">
    <w:name w:val="Table Style17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31">
    <w:name w:val="Table Style11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31">
    <w:name w:val="Table Style112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31">
    <w:name w:val="Table Style12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31">
    <w:name w:val="Table Style13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31">
    <w:name w:val="Table Style11113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31">
    <w:name w:val="Table Style12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31">
    <w:name w:val="Table Style13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31">
    <w:name w:val="Table Style11111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31">
    <w:name w:val="Table Style113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31">
    <w:name w:val="Table Style122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31">
    <w:name w:val="Table Style1142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31">
    <w:name w:val="Table Style18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31">
    <w:name w:val="Table Style115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31">
    <w:name w:val="Table Style123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31">
    <w:name w:val="Table Style13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31">
    <w:name w:val="Table Style14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31">
    <w:name w:val="Table Style15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31">
    <w:name w:val="Table Style16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31">
    <w:name w:val="Table Style17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31">
    <w:name w:val="Table Style11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31">
    <w:name w:val="Table Style112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31">
    <w:name w:val="Table Style12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31">
    <w:name w:val="Table Style13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31">
    <w:name w:val="Table Style11112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31">
    <w:name w:val="Table Style12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31">
    <w:name w:val="Table Style13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31">
    <w:name w:val="Table Style11111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31">
    <w:name w:val="Table Style113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31">
    <w:name w:val="Table Style122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31">
    <w:name w:val="Table Style1141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31">
    <w:name w:val="Table Style191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31">
    <w:name w:val="Light List - Accent 513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31">
    <w:name w:val="Medium Shading 1 - Accent 513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31">
    <w:name w:val="Light List1131"/>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31">
    <w:name w:val="Table Style117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31">
    <w:name w:val="Table Style118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31">
    <w:name w:val="Table Style119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31">
    <w:name w:val="Table Style120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31">
    <w:name w:val="Table Style125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31">
    <w:name w:val="Table Style12631"/>
    <w:basedOn w:val="TableWeb2"/>
    <w:rsid w:val="00570ADF"/>
    <w:pPr>
      <w:bidi w:val="0"/>
      <w:jc w:val="right"/>
    </w:pPr>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numbering" w:customStyle="1" w:styleId="NoList200">
    <w:name w:val="No List200"/>
    <w:next w:val="NoList"/>
    <w:semiHidden/>
    <w:rsid w:val="00570ADF"/>
  </w:style>
  <w:style w:type="table" w:customStyle="1" w:styleId="TableGrid69">
    <w:name w:val="Table Grid69"/>
    <w:basedOn w:val="TableNormal"/>
    <w:next w:val="TableGrid"/>
    <w:rsid w:val="00570A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8">
    <w:name w:val="Table Grid128"/>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9">
    <w:name w:val="Table Grid1119"/>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5">
    <w:name w:val="Table Contemporary15"/>
    <w:basedOn w:val="TableNormal"/>
    <w:next w:val="TableContemporary"/>
    <w:rsid w:val="00570ADF"/>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11110">
    <w:name w:val="Table Grid11110"/>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9">
    <w:name w:val="Table Grid129"/>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6">
    <w:name w:val="Table Contemporary16"/>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527">
    <w:name w:val="Table Grid527"/>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6">
    <w:name w:val="Table Grid1126"/>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0">
    <w:name w:val="Table Grid2210"/>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0">
    <w:name w:val="Table Grid5120"/>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310">
    <w:name w:val="Table Contemporary310"/>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List412">
    <w:name w:val="Table List 412"/>
    <w:rsid w:val="00570ADF"/>
    <w:pPr>
      <w:widowControl w:val="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TableGrid3114">
    <w:name w:val="Table Grid3114"/>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14">
    <w:name w:val="Table Contemporary114"/>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Contemporary212">
    <w:name w:val="Table Contemporary212"/>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Elegant12">
    <w:name w:val="Table Elegant12"/>
    <w:rsid w:val="00570ADF"/>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TableGrid145">
    <w:name w:val="Table Grid145"/>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12">
    <w:name w:val="Table Contemporary31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9">
    <w:name w:val="Table Style139"/>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570ADF"/>
    <w:pPr>
      <w:bidi/>
    </w:pPr>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Normal45">
    <w:name w:val="Table Normal45"/>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14">
    <w:name w:val="Table Grid2114"/>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43">
    <w:name w:val="Table Contemporary43"/>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20">
    <w:name w:val="Table Style1120"/>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222">
    <w:name w:val="Table Grid12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52">
    <w:name w:val="Table Contemporary5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20">
    <w:name w:val="Table Style1220"/>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412">
    <w:name w:val="Table Grid14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62">
    <w:name w:val="Table Contemporary6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310">
    <w:name w:val="Table Style1310"/>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62">
    <w:name w:val="Table Grid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72">
    <w:name w:val="Table Contemporary7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47">
    <w:name w:val="Table Style14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82">
    <w:name w:val="Table Grid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82">
    <w:name w:val="Table Contemporary8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57">
    <w:name w:val="Table Style15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02">
    <w:name w:val="Table Grid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
    <w:name w:val="Table Grid5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92">
    <w:name w:val="Table Contemporary9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67">
    <w:name w:val="Table Style16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12">
    <w:name w:val="Table Grid11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
    <w:name w:val="Table Grid5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02">
    <w:name w:val="Table Contemporary10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77">
    <w:name w:val="Table Style177"/>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92">
    <w:name w:val="Table Grid2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2">
    <w:name w:val="Table Grid5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Accent 51"/>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
    <w:name w:val="Medium Shading 1 Accent 51"/>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6">
    <w:name w:val="Light List16"/>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Web218">
    <w:name w:val="Table Web 218"/>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22">
    <w:name w:val="Table Web 22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32">
    <w:name w:val="Table Web 23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42">
    <w:name w:val="Table Web 24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52">
    <w:name w:val="Table Web 25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62">
    <w:name w:val="Table Web 26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72">
    <w:name w:val="Table Web 27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82">
    <w:name w:val="Table Web 28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92">
    <w:name w:val="Table Web 29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02">
    <w:name w:val="Table Web 210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12">
    <w:name w:val="Table Web 211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Web2122">
    <w:name w:val="Table Web 2122"/>
    <w:rsid w:val="00570ADF"/>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Style11118">
    <w:name w:val="Table Style11118"/>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7">
    <w:name w:val="Table Style112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0">
    <w:name w:val="Table Style12110"/>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8">
    <w:name w:val="Table Style1318"/>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9">
    <w:name w:val="Table Style11119"/>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7">
    <w:name w:val="Table Style1211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7">
    <w:name w:val="Table Style1311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7">
    <w:name w:val="Table Style11111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Normal413">
    <w:name w:val="Table Normal413"/>
    <w:semiHidden/>
    <w:rsid w:val="00570ADF"/>
    <w:pPr>
      <w:spacing w:line="252" w:lineRule="auto"/>
      <w:ind w:left="446"/>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37">
    <w:name w:val="Table Style113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7">
    <w:name w:val="Table Style122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512">
    <w:name w:val="Table Grid1512"/>
    <w:rsid w:val="00570ADF"/>
    <w:rPr>
      <w:rFonts w:ascii="VillageII" w:eastAsia="Times New Roman" w:hAnsi="VillageII" w:cs="SolaimanLip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2">
    <w:name w:val="Table Normal422"/>
    <w:semiHidden/>
    <w:rsid w:val="00570ADF"/>
    <w:pPr>
      <w:spacing w:line="228" w:lineRule="auto"/>
      <w:ind w:left="720" w:hanging="360"/>
      <w:jc w:val="both"/>
    </w:pPr>
    <w:rPr>
      <w:rFonts w:ascii="Times New Roman" w:eastAsia="Times New Roman" w:hAnsi="Times New Roman" w:cs="Times New Roman"/>
    </w:rPr>
    <w:tblPr>
      <w:tblCellMar>
        <w:top w:w="0" w:type="dxa"/>
        <w:left w:w="108" w:type="dxa"/>
        <w:bottom w:w="0" w:type="dxa"/>
        <w:right w:w="108" w:type="dxa"/>
      </w:tblCellMar>
    </w:tblPr>
  </w:style>
  <w:style w:type="table" w:customStyle="1" w:styleId="TableStyle1147">
    <w:name w:val="Table Style1147"/>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5212">
    <w:name w:val="Table Grid52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86">
    <w:name w:val="Table Style18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6">
    <w:name w:val="Table Style115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6">
    <w:name w:val="Table Style123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6">
    <w:name w:val="Table Style132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6">
    <w:name w:val="Table Style14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6">
    <w:name w:val="Table Style15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6">
    <w:name w:val="Table Style16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6">
    <w:name w:val="Table Style1716"/>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6">
    <w:name w:val="Table Style11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6">
    <w:name w:val="Table Style112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6">
    <w:name w:val="Table Style12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6">
    <w:name w:val="Table Style13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6">
    <w:name w:val="Table Style11112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6">
    <w:name w:val="Table Style1211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6">
    <w:name w:val="Table Style1311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6">
    <w:name w:val="Table Style11111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6">
    <w:name w:val="Table Style113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6">
    <w:name w:val="Table Style122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6">
    <w:name w:val="Table Style1141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302">
    <w:name w:val="Table Grid3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2">
    <w:name w:val="Table Grid3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
    <w:name w:val="Table Grid4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
    <w:name w:val="Table Grid5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
    <w:name w:val="Table Grid4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2">
    <w:name w:val="Table Grid3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2">
    <w:name w:val="Table Grid4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2">
    <w:name w:val="Table Grid5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
    <w:name w:val="Table Grid50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12">
    <w:name w:val="Table Contemporary1112"/>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82">
    <w:name w:val="Table Grid118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2">
    <w:name w:val="Table Grid212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122">
    <w:name w:val="Table Contemporary122"/>
    <w:rsid w:val="00570ADF"/>
    <w:pPr>
      <w:widowControl w:val="0"/>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51113">
    <w:name w:val="Table Grid51113"/>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96">
    <w:name w:val="Table Style196"/>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Web2132">
    <w:name w:val="Table Web 2132"/>
    <w:rsid w:val="00570ADF"/>
    <w:pPr>
      <w:bidi/>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Grid1322">
    <w:name w:val="Table Grid13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32">
    <w:name w:val="Table Normal432"/>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2132">
    <w:name w:val="Table Grid2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rsid w:val="00570A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105">
    <w:name w:val="Table Style110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5">
    <w:name w:val="Table Style116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5">
    <w:name w:val="Table Style124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5">
    <w:name w:val="Table Style133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5">
    <w:name w:val="Table Style14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5">
    <w:name w:val="Table Style15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5">
    <w:name w:val="Table Style16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5">
    <w:name w:val="Table Style172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5">
    <w:name w:val="Table Style11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5">
    <w:name w:val="Table Style112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5">
    <w:name w:val="Table Style12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5">
    <w:name w:val="Table Style13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5">
    <w:name w:val="Table Style11113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5">
    <w:name w:val="Table Style1211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5">
    <w:name w:val="Table Style1311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5">
    <w:name w:val="Table Style11111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5">
    <w:name w:val="Table Style113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5">
    <w:name w:val="Table Style122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5">
    <w:name w:val="Table Style1142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5">
    <w:name w:val="Table Style18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5">
    <w:name w:val="Table Style115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5">
    <w:name w:val="Table Style123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5">
    <w:name w:val="Table Style132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5">
    <w:name w:val="Table Style14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5">
    <w:name w:val="Table Style15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5">
    <w:name w:val="Table Style16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5">
    <w:name w:val="Table Style1711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5">
    <w:name w:val="Table Style11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5">
    <w:name w:val="Table Style112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5">
    <w:name w:val="Table Style12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5">
    <w:name w:val="Table Style13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5">
    <w:name w:val="Table Style11112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5">
    <w:name w:val="Table Style1211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5">
    <w:name w:val="Table Style1311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5">
    <w:name w:val="Table Style11111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5">
    <w:name w:val="Table Style113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5">
    <w:name w:val="Table Style122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5">
    <w:name w:val="Table Style1141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5">
    <w:name w:val="Table Style1915"/>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02">
    <w:name w:val="Table Grid602"/>
    <w:rsid w:val="00570ADF"/>
    <w:rPr>
      <w:rFonts w:ascii="VillageII" w:eastAsia="Times New Roman" w:hAnsi="VillageI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2">
    <w:name w:val="Table Grid513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22">
    <w:name w:val="Table Contemporary32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102">
    <w:name w:val="Table Grid1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2">
    <w:name w:val="Table Grid5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2">
    <w:name w:val="Table Grid12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5">
    <w:name w:val="Light List - Accent 515"/>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5">
    <w:name w:val="Medium Shading 1 - Accent 515"/>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5">
    <w:name w:val="Light List115"/>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Contemporary1122">
    <w:name w:val="Table Contemporary1122"/>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31122">
    <w:name w:val="Table Grid3112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2">
    <w:name w:val="Table Grid5112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2">
    <w:name w:val="Table Grid515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32">
    <w:name w:val="Table Contemporary33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75">
    <w:name w:val="Table Style117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42">
    <w:name w:val="Table Grid13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2">
    <w:name w:val="Table Grid5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2">
    <w:name w:val="Table Grid517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52">
    <w:name w:val="Table Grid135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42">
    <w:name w:val="Table Contemporary34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85">
    <w:name w:val="Table Style118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132">
    <w:name w:val="Table Grid11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 Grid2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2">
    <w:name w:val="Table Grid3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2">
    <w:name w:val="Table Grid4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2">
    <w:name w:val="Table Grid5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2">
    <w:name w:val="Table Grid103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412">
    <w:name w:val="Table Contemporary412"/>
    <w:rsid w:val="00570ADF"/>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Grid11212">
    <w:name w:val="Table Grid1121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2">
    <w:name w:val="Table Grid22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2">
    <w:name w:val="Table Grid522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2142">
    <w:name w:val="Table Web 2142"/>
    <w:rsid w:val="00570ADF"/>
    <w:pPr>
      <w:bidi/>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TableNormal4112">
    <w:name w:val="Table Normal4112"/>
    <w:semiHidden/>
    <w:rsid w:val="00570ADF"/>
    <w:rPr>
      <w:rFonts w:ascii="Times New Roman" w:eastAsia="Times New Roman" w:hAnsi="Times New Roman" w:cs="Times New Roman"/>
    </w:rPr>
    <w:tblPr>
      <w:tblCellMar>
        <w:top w:w="0" w:type="dxa"/>
        <w:left w:w="108" w:type="dxa"/>
        <w:bottom w:w="0" w:type="dxa"/>
        <w:right w:w="108" w:type="dxa"/>
      </w:tblCellMar>
    </w:tblPr>
  </w:style>
  <w:style w:type="table" w:customStyle="1" w:styleId="TableGrid5192">
    <w:name w:val="Table Grid519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52">
    <w:name w:val="Table Contemporary35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195">
    <w:name w:val="Table Style119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62">
    <w:name w:val="Table Grid13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2">
    <w:name w:val="Table Grid21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2">
    <w:name w:val="Table Grid3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2">
    <w:name w:val="Table Grid41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2">
    <w:name w:val="Table Grid5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2">
    <w:name w:val="Table Grid520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62">
    <w:name w:val="Table Contemporary36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05">
    <w:name w:val="Table Style120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72">
    <w:name w:val="Table Grid13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2">
    <w:name w:val="Table Grid2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2">
    <w:name w:val="Table Grid31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2">
    <w:name w:val="Table Grid417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2">
    <w:name w:val="Table Grid511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2">
    <w:name w:val="Table Grid523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72">
    <w:name w:val="Table Contemporary37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55">
    <w:name w:val="Table Style125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82">
    <w:name w:val="Table Grid13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2">
    <w:name w:val="Table Grid21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2">
    <w:name w:val="Table Grid3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2">
    <w:name w:val="Table Grid418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2">
    <w:name w:val="Table Grid511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2">
    <w:name w:val="Table Grid524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382">
    <w:name w:val="Table Contemporary382"/>
    <w:rsid w:val="00570ADF"/>
    <w:pPr>
      <w:bidi/>
    </w:pPr>
    <w:rPr>
      <w:rFonts w:ascii="Times New Roman" w:hAnsi="Times New Roman" w:cs="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TableStyle1265">
    <w:name w:val="Table Style1265"/>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1392">
    <w:name w:val="Table Grid13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2">
    <w:name w:val="Table Grid2110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92">
    <w:name w:val="Table Grid31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2">
    <w:name w:val="Table Grid419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2">
    <w:name w:val="Table Grid5115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2">
    <w:name w:val="Table Grid1042"/>
    <w:rsid w:val="00570A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42">
    <w:name w:val="Table Grid64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
    <w:name w:val="Table Grid120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42">
    <w:name w:val="Table Grid1114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02">
    <w:name w:val="Table Grid220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2">
    <w:name w:val="Table Grid5116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72">
    <w:name w:val="Table Style127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22">
    <w:name w:val="Table Grid112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02">
    <w:name w:val="Table Style1110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22">
    <w:name w:val="Table Grid222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82">
    <w:name w:val="Table Style128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42">
    <w:name w:val="Table Style13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32">
    <w:name w:val="Table Style14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32">
    <w:name w:val="Table Style15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32">
    <w:name w:val="Table Style16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32">
    <w:name w:val="Table Style17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22">
    <w:name w:val="Light List - Accent 52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22">
    <w:name w:val="Medium Shading 1 - Accent 52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22">
    <w:name w:val="Light List12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42">
    <w:name w:val="Table Style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32">
    <w:name w:val="Table Style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42">
    <w:name w:val="Table Style12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42">
    <w:name w:val="Table Style13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42">
    <w:name w:val="Table Style1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32">
    <w:name w:val="Table Style12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32">
    <w:name w:val="Table Style13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32">
    <w:name w:val="Table Style1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32">
    <w:name w:val="Table Style1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32">
    <w:name w:val="Table Style12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32">
    <w:name w:val="Table Style114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22">
    <w:name w:val="Table Style18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22">
    <w:name w:val="Table Style115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22">
    <w:name w:val="Table Style123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22">
    <w:name w:val="Table Style13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22">
    <w:name w:val="Table Style14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22">
    <w:name w:val="Table Style15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22">
    <w:name w:val="Table Style16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22">
    <w:name w:val="Table Style17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22">
    <w:name w:val="Table Style1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22">
    <w:name w:val="Table Style1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22">
    <w:name w:val="Table Style12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22">
    <w:name w:val="Table Style13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22">
    <w:name w:val="Table Style11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22">
    <w:name w:val="Table Style12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22">
    <w:name w:val="Table Style13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22">
    <w:name w:val="Table Style11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22">
    <w:name w:val="Table Style113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22">
    <w:name w:val="Table Style12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22">
    <w:name w:val="Table Style114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22">
    <w:name w:val="Table Style19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12">
    <w:name w:val="Table Style110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12">
    <w:name w:val="Table Style116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12">
    <w:name w:val="Table Style124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12">
    <w:name w:val="Table Style133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12">
    <w:name w:val="Table Style14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12">
    <w:name w:val="Table Style15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12">
    <w:name w:val="Table Style16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12">
    <w:name w:val="Table Style172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12">
    <w:name w:val="Table Style11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12">
    <w:name w:val="Table Style112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12">
    <w:name w:val="Table Style12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12">
    <w:name w:val="Table Style13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12">
    <w:name w:val="Table Style11113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12">
    <w:name w:val="Table Style1211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12">
    <w:name w:val="Table Style1311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12">
    <w:name w:val="Table Style11111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12">
    <w:name w:val="Table Style113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12">
    <w:name w:val="Table Style122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12">
    <w:name w:val="Table Style1142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12">
    <w:name w:val="Table Style18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12">
    <w:name w:val="Table Style115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12">
    <w:name w:val="Table Style123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12">
    <w:name w:val="Table Style132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12">
    <w:name w:val="Table Style14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12">
    <w:name w:val="Table Style15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12">
    <w:name w:val="Table Style16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12">
    <w:name w:val="Table Style1711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12">
    <w:name w:val="Table Style11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12">
    <w:name w:val="Table Style112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12">
    <w:name w:val="Table Style12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12">
    <w:name w:val="Table Style13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12">
    <w:name w:val="Table Style11112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12">
    <w:name w:val="Table Style1211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12">
    <w:name w:val="Table Style1311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12">
    <w:name w:val="Table Style11111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12">
    <w:name w:val="Table Style113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12">
    <w:name w:val="Table Style122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12">
    <w:name w:val="Table Style1141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12">
    <w:name w:val="Table Style1911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12">
    <w:name w:val="Light List - Accent 511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12">
    <w:name w:val="Medium Shading 1 - Accent 511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12">
    <w:name w:val="Light List111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12">
    <w:name w:val="Table Style117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12">
    <w:name w:val="Table Style118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12">
    <w:name w:val="Table Style119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12">
    <w:name w:val="Table Style120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12">
    <w:name w:val="Table Style125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12">
    <w:name w:val="Table Style1261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52">
    <w:name w:val="Table Grid65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2">
    <w:name w:val="Table Grid1115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2">
    <w:name w:val="Table Grid223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2">
    <w:name w:val="Table Grid5117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92">
    <w:name w:val="Table Style129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32">
    <w:name w:val="Table Grid1123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52">
    <w:name w:val="Table Style111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42">
    <w:name w:val="Table Grid22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02">
    <w:name w:val="Table Style1210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52">
    <w:name w:val="Table Style13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42">
    <w:name w:val="Table Style14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42">
    <w:name w:val="Table Style15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42">
    <w:name w:val="Table Style16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42">
    <w:name w:val="Table Style17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32">
    <w:name w:val="Light List - Accent 53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32">
    <w:name w:val="Medium Shading 1 - Accent 53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32">
    <w:name w:val="Light List13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62">
    <w:name w:val="Table Style1116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42">
    <w:name w:val="Table Style1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52">
    <w:name w:val="Table Style12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52">
    <w:name w:val="Table Style13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52">
    <w:name w:val="Table Style11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42">
    <w:name w:val="Table Style12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42">
    <w:name w:val="Table Style13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42">
    <w:name w:val="Table Style11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42">
    <w:name w:val="Table Style113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42">
    <w:name w:val="Table Style12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42">
    <w:name w:val="Table Style114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32">
    <w:name w:val="Table Style18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32">
    <w:name w:val="Table Style115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32">
    <w:name w:val="Table Style123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32">
    <w:name w:val="Table Style13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32">
    <w:name w:val="Table Style14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32">
    <w:name w:val="Table Style15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32">
    <w:name w:val="Table Style16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32">
    <w:name w:val="Table Style17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32">
    <w:name w:val="Table Style1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32">
    <w:name w:val="Table Style1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32">
    <w:name w:val="Table Style12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32">
    <w:name w:val="Table Style13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32">
    <w:name w:val="Table Style11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32">
    <w:name w:val="Table Style12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32">
    <w:name w:val="Table Style13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32">
    <w:name w:val="Table Style11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32">
    <w:name w:val="Table Style113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32">
    <w:name w:val="Table Style12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32">
    <w:name w:val="Table Style114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32">
    <w:name w:val="Table Style19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22">
    <w:name w:val="Table Style110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22">
    <w:name w:val="Table Style116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22">
    <w:name w:val="Table Style124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22">
    <w:name w:val="Table Style133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22">
    <w:name w:val="Table Style14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22">
    <w:name w:val="Table Style15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22">
    <w:name w:val="Table Style16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22">
    <w:name w:val="Table Style172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22">
    <w:name w:val="Table Style11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22">
    <w:name w:val="Table Style112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22">
    <w:name w:val="Table Style12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22">
    <w:name w:val="Table Style13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22">
    <w:name w:val="Table Style11113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22">
    <w:name w:val="Table Style12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22">
    <w:name w:val="Table Style13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22">
    <w:name w:val="Table Style11111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22">
    <w:name w:val="Table Style113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22">
    <w:name w:val="Table Style122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22">
    <w:name w:val="Table Style1142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22">
    <w:name w:val="Table Style18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22">
    <w:name w:val="Table Style115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22">
    <w:name w:val="Table Style123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22">
    <w:name w:val="Table Style132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22">
    <w:name w:val="Table Style14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22">
    <w:name w:val="Table Style15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22">
    <w:name w:val="Table Style16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22">
    <w:name w:val="Table Style1711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22">
    <w:name w:val="Table Style11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22">
    <w:name w:val="Table Style112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22">
    <w:name w:val="Table Style12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22">
    <w:name w:val="Table Style13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22">
    <w:name w:val="Table Style11112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22">
    <w:name w:val="Table Style12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22">
    <w:name w:val="Table Style13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22">
    <w:name w:val="Table Style11111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22">
    <w:name w:val="Table Style113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22">
    <w:name w:val="Table Style122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22">
    <w:name w:val="Table Style1141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22">
    <w:name w:val="Table Style1912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22">
    <w:name w:val="Light List - Accent 512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22">
    <w:name w:val="Medium Shading 1 - Accent 512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22">
    <w:name w:val="Light List112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22">
    <w:name w:val="Table Style117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22">
    <w:name w:val="Table Style118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22">
    <w:name w:val="Table Style119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22">
    <w:name w:val="Table Style120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22">
    <w:name w:val="Table Style125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22">
    <w:name w:val="Table Style1262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Grid662">
    <w:name w:val="Table Grid662"/>
    <w:rsid w:val="00570ADF"/>
    <w:rPr>
      <w:rFonts w:ascii="Times New Roman" w:hAnsi="Times New Roman" w:cs="Times New Roman"/>
      <w:lang w:bidi="b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rsid w:val="00570AD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62">
    <w:name w:val="Table Grid11162"/>
    <w:rsid w:val="00570ADF"/>
    <w:rPr>
      <w:rFonts w:ascii="VillageII" w:eastAsia="Times New Roman" w:hAnsi="VillageII" w:cs="SolaimanLip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52">
    <w:name w:val="Table Grid2252"/>
    <w:rsid w:val="00570ADF"/>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2">
    <w:name w:val="Table Grid51182"/>
    <w:rsid w:val="00570AD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302">
    <w:name w:val="Table Style130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11242">
    <w:name w:val="Table Grid1124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172">
    <w:name w:val="Table Style1117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Grid2262">
    <w:name w:val="Table Grid2262"/>
    <w:rsid w:val="00570ADF"/>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2162">
    <w:name w:val="Table Style1216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62">
    <w:name w:val="Table Style136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52">
    <w:name w:val="Table Style14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52">
    <w:name w:val="Table Style15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52">
    <w:name w:val="Table Style16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52">
    <w:name w:val="Table Style175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42">
    <w:name w:val="Light List - Accent 54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42">
    <w:name w:val="Medium Shading 1 - Accent 54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42">
    <w:name w:val="Light List14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182">
    <w:name w:val="Table Style1118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52">
    <w:name w:val="Table Style112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72">
    <w:name w:val="Table Style1217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62">
    <w:name w:val="Table Style1316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62">
    <w:name w:val="Table Style11116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52">
    <w:name w:val="Table Style12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52">
    <w:name w:val="Table Style13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52">
    <w:name w:val="Table Style11111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52">
    <w:name w:val="Table Style113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52">
    <w:name w:val="Table Style122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52">
    <w:name w:val="Table Style1145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42">
    <w:name w:val="Table Style18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42">
    <w:name w:val="Table Style115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42">
    <w:name w:val="Table Style123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42">
    <w:name w:val="Table Style132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42">
    <w:name w:val="Table Style14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42">
    <w:name w:val="Table Style15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42">
    <w:name w:val="Table Style16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42">
    <w:name w:val="Table Style1714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42">
    <w:name w:val="Table Style11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42">
    <w:name w:val="Table Style112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42">
    <w:name w:val="Table Style12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42">
    <w:name w:val="Table Style13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42">
    <w:name w:val="Table Style11112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42">
    <w:name w:val="Table Style12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42">
    <w:name w:val="Table Style13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42">
    <w:name w:val="Table Style11111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42">
    <w:name w:val="Table Style113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42">
    <w:name w:val="Table Style122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42">
    <w:name w:val="Table Style1141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42">
    <w:name w:val="Table Style194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032">
    <w:name w:val="Table Style110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632">
    <w:name w:val="Table Style116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432">
    <w:name w:val="Table Style124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332">
    <w:name w:val="Table Style133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232">
    <w:name w:val="Table Style14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232">
    <w:name w:val="Table Style15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232">
    <w:name w:val="Table Style16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232">
    <w:name w:val="Table Style172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332">
    <w:name w:val="Table Style11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232">
    <w:name w:val="Table Style112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332">
    <w:name w:val="Table Style12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332">
    <w:name w:val="Table Style13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332">
    <w:name w:val="Table Style11113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232">
    <w:name w:val="Table Style12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232">
    <w:name w:val="Table Style13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232">
    <w:name w:val="Table Style11111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232">
    <w:name w:val="Table Style113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232">
    <w:name w:val="Table Style122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232">
    <w:name w:val="Table Style1142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8132">
    <w:name w:val="Table Style18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5132">
    <w:name w:val="Table Style115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3132">
    <w:name w:val="Table Style123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2132">
    <w:name w:val="Table Style132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41132">
    <w:name w:val="Table Style14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51132">
    <w:name w:val="Table Style15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61132">
    <w:name w:val="Table Style16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71132">
    <w:name w:val="Table Style1711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2132">
    <w:name w:val="Table Style11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21132">
    <w:name w:val="Table Style112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2132">
    <w:name w:val="Table Style12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2132">
    <w:name w:val="Table Style13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2132">
    <w:name w:val="Table Style11112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111132">
    <w:name w:val="Table Style12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3111132">
    <w:name w:val="Table Style13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1111132">
    <w:name w:val="Table Style11111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31132">
    <w:name w:val="Table Style113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221132">
    <w:name w:val="Table Style122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41132">
    <w:name w:val="Table Style1141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9132">
    <w:name w:val="Table Style19132"/>
    <w:basedOn w:val="TableWeb2"/>
    <w:rsid w:val="00570ADF"/>
    <w:rPr>
      <w:rFonts w:eastAsia="Calibri"/>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LightList-Accent5132">
    <w:name w:val="Light List - Accent 5132"/>
    <w:rsid w:val="00570ADF"/>
    <w:rPr>
      <w:rFonts w:ascii="Times New Roman" w:eastAsia="SimSu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Shading1-Accent5132">
    <w:name w:val="Medium Shading 1 - Accent 5132"/>
    <w:rsid w:val="00570ADF"/>
    <w:rPr>
      <w:rFonts w:ascii="Times New Roman" w:eastAsia="SimSun" w:hAnsi="Times New Roman"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LightList1132">
    <w:name w:val="Light List1132"/>
    <w:rsid w:val="00570ADF"/>
    <w:rPr>
      <w:rFonts w:ascii="Times New Roman" w:eastAsia="SimSun" w:hAnsi="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eStyle11732">
    <w:name w:val="Table Style117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1832">
    <w:name w:val="Table Style118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rFonts w:cs="Times New Roman"/>
        <w:color w:val="auto"/>
      </w:rPr>
      <w:tblPr/>
      <w:tcPr>
        <w:tcBorders>
          <w:tl2br w:val="none" w:sz="0" w:space="0" w:color="auto"/>
          <w:tr2bl w:val="none" w:sz="0" w:space="0" w:color="auto"/>
        </w:tcBorders>
      </w:tcPr>
    </w:tblStylePr>
  </w:style>
  <w:style w:type="table" w:customStyle="1" w:styleId="TableStyle11932">
    <w:name w:val="Table Style119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032">
    <w:name w:val="Table Style120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532">
    <w:name w:val="Table Style125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2632">
    <w:name w:val="Table Style12632"/>
    <w:basedOn w:val="TableWeb2"/>
    <w:rsid w:val="00570ADF"/>
    <w:rPr>
      <w:rFonts w:eastAsia="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TableStyle140">
    <w:name w:val="Table Style14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8">
    <w:name w:val="Table Style11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8">
    <w:name w:val="Table Style12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9">
    <w:name w:val="Table Style131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8">
    <w:name w:val="Table Style14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8">
    <w:name w:val="Table Style15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8">
    <w:name w:val="Table Style16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8">
    <w:name w:val="Table Style17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51">
    <w:name w:val="Light List - Accent 551"/>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7">
    <w:name w:val="Light List17"/>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20">
    <w:name w:val="Table Style1112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9">
    <w:name w:val="Table Style112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8">
    <w:name w:val="Table Style12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0">
    <w:name w:val="Table Style13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0">
    <w:name w:val="Table Style11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9">
    <w:name w:val="Table Style121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8">
    <w:name w:val="Table Style13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8">
    <w:name w:val="Table Style11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8">
    <w:name w:val="Table Style113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9">
    <w:name w:val="Table Style122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8">
    <w:name w:val="Table Style114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7">
    <w:name w:val="Table Style18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7">
    <w:name w:val="Table Style115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7">
    <w:name w:val="Table Style123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7">
    <w:name w:val="Table Style13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7">
    <w:name w:val="Table Style14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7">
    <w:name w:val="Table Style15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7">
    <w:name w:val="Table Style16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7">
    <w:name w:val="Table Style17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7">
    <w:name w:val="Table Style1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7">
    <w:name w:val="Table Style1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7">
    <w:name w:val="Table Style12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7">
    <w:name w:val="Table Style13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7">
    <w:name w:val="Table Style11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7">
    <w:name w:val="Table Style12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7">
    <w:name w:val="Table Style13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7">
    <w:name w:val="Table Style11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7">
    <w:name w:val="Table Style113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7">
    <w:name w:val="Table Style12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7">
    <w:name w:val="Table Style114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7">
    <w:name w:val="Table Style19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6">
    <w:name w:val="Table Style110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6">
    <w:name w:val="Table Style116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6">
    <w:name w:val="Table Style124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6">
    <w:name w:val="Table Style133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6">
    <w:name w:val="Table Style14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6">
    <w:name w:val="Table Style15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6">
    <w:name w:val="Table Style16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6">
    <w:name w:val="Table Style172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6">
    <w:name w:val="Table Style11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6">
    <w:name w:val="Table Style112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6">
    <w:name w:val="Table Style12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6">
    <w:name w:val="Table Style13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6">
    <w:name w:val="Table Style11113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6">
    <w:name w:val="Table Style1211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6">
    <w:name w:val="Table Style1311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6">
    <w:name w:val="Table Style11111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6">
    <w:name w:val="Table Style113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6">
    <w:name w:val="Table Style122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6">
    <w:name w:val="Table Style1142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6">
    <w:name w:val="Table Style18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6">
    <w:name w:val="Table Style115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6">
    <w:name w:val="Table Style123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6">
    <w:name w:val="Table Style132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6">
    <w:name w:val="Table Style14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6">
    <w:name w:val="Table Style15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6">
    <w:name w:val="Table Style16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6">
    <w:name w:val="Table Style1711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6">
    <w:name w:val="Table Style11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6">
    <w:name w:val="Table Style112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6">
    <w:name w:val="Table Style12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6">
    <w:name w:val="Table Style13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6">
    <w:name w:val="Table Style11112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6">
    <w:name w:val="Table Style12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6">
    <w:name w:val="Table Style13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6">
    <w:name w:val="Table Style11111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6">
    <w:name w:val="Table Style113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6">
    <w:name w:val="Table Style122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6">
    <w:name w:val="Table Style1141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6">
    <w:name w:val="Table Style1916"/>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6">
    <w:name w:val="Light List - Accent 516"/>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6">
    <w:name w:val="Medium Shading 1 - Accent 516"/>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6">
    <w:name w:val="Light List116"/>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6">
    <w:name w:val="Table Style117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6">
    <w:name w:val="Table Style118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6">
    <w:name w:val="Table Style119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6">
    <w:name w:val="Table Style120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6">
    <w:name w:val="Table Style125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6">
    <w:name w:val="Table Style1266"/>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73">
    <w:name w:val="Table Style12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03">
    <w:name w:val="Table Style111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83">
    <w:name w:val="Table Style128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43">
    <w:name w:val="Table Style13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33">
    <w:name w:val="Table Style14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33">
    <w:name w:val="Table Style15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33">
    <w:name w:val="Table Style16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33">
    <w:name w:val="Table Style17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23">
    <w:name w:val="Light List - Accent 52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3">
    <w:name w:val="Medium Shading 1 - Accent 52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23">
    <w:name w:val="Light List12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43">
    <w:name w:val="Table Style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33">
    <w:name w:val="Table Style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43">
    <w:name w:val="Table Style12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43">
    <w:name w:val="Table Style13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43">
    <w:name w:val="Table Style1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33">
    <w:name w:val="Table Style12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33">
    <w:name w:val="Table Style13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33">
    <w:name w:val="Table Style1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33">
    <w:name w:val="Table Style1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33">
    <w:name w:val="Table Style12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33">
    <w:name w:val="Table Style114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23">
    <w:name w:val="Table Style18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23">
    <w:name w:val="Table Style115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23">
    <w:name w:val="Table Style123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23">
    <w:name w:val="Table Style13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23">
    <w:name w:val="Table Style14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23">
    <w:name w:val="Table Style15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23">
    <w:name w:val="Table Style16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23">
    <w:name w:val="Table Style17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23">
    <w:name w:val="Table Style1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23">
    <w:name w:val="Table Style1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23">
    <w:name w:val="Table Style12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23">
    <w:name w:val="Table Style13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23">
    <w:name w:val="Table Style11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23">
    <w:name w:val="Table Style12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23">
    <w:name w:val="Table Style13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23">
    <w:name w:val="Table Style11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23">
    <w:name w:val="Table Style113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23">
    <w:name w:val="Table Style12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23">
    <w:name w:val="Table Style114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23">
    <w:name w:val="Table Style19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13">
    <w:name w:val="Table Style110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13">
    <w:name w:val="Table Style116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13">
    <w:name w:val="Table Style124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13">
    <w:name w:val="Table Style133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13">
    <w:name w:val="Table Style14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13">
    <w:name w:val="Table Style15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13">
    <w:name w:val="Table Style16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13">
    <w:name w:val="Table Style172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13">
    <w:name w:val="Table Style11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13">
    <w:name w:val="Table Style112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13">
    <w:name w:val="Table Style12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13">
    <w:name w:val="Table Style13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13">
    <w:name w:val="Table Style11113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13">
    <w:name w:val="Table Style12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13">
    <w:name w:val="Table Style13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13">
    <w:name w:val="Table Style11111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13">
    <w:name w:val="Table Style113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13">
    <w:name w:val="Table Style122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13">
    <w:name w:val="Table Style1142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13">
    <w:name w:val="Table Style18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13">
    <w:name w:val="Table Style115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13">
    <w:name w:val="Table Style123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13">
    <w:name w:val="Table Style132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13">
    <w:name w:val="Table Style14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13">
    <w:name w:val="Table Style15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13">
    <w:name w:val="Table Style16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13">
    <w:name w:val="Table Style1711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13">
    <w:name w:val="Table Style11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13">
    <w:name w:val="Table Style112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13">
    <w:name w:val="Table Style12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13">
    <w:name w:val="Table Style13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13">
    <w:name w:val="Table Style11112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13">
    <w:name w:val="Table Style12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13">
    <w:name w:val="Table Style13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13">
    <w:name w:val="Table Style11111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13">
    <w:name w:val="Table Style113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13">
    <w:name w:val="Table Style122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13">
    <w:name w:val="Table Style1141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13">
    <w:name w:val="Table Style1911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13">
    <w:name w:val="Light List - Accent 511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3">
    <w:name w:val="Medium Shading 1 - Accent 511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13">
    <w:name w:val="Light List111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13">
    <w:name w:val="Table Style117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13">
    <w:name w:val="Table Style118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13">
    <w:name w:val="Table Style119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13">
    <w:name w:val="Table Style120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13">
    <w:name w:val="Table Style125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13">
    <w:name w:val="Table Style1261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93">
    <w:name w:val="Table Style129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53">
    <w:name w:val="Table Style111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03">
    <w:name w:val="Table Style121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53">
    <w:name w:val="Table Style13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43">
    <w:name w:val="Table Style14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43">
    <w:name w:val="Table Style15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43">
    <w:name w:val="Table Style16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43">
    <w:name w:val="Table Style17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33">
    <w:name w:val="Light List - Accent 53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3">
    <w:name w:val="Medium Shading 1 - Accent 53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33">
    <w:name w:val="Light List13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63">
    <w:name w:val="Table Style1116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43">
    <w:name w:val="Table Style1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53">
    <w:name w:val="Table Style12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53">
    <w:name w:val="Table Style13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53">
    <w:name w:val="Table Style11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43">
    <w:name w:val="Table Style12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43">
    <w:name w:val="Table Style13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43">
    <w:name w:val="Table Style11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43">
    <w:name w:val="Table Style113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43">
    <w:name w:val="Table Style12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43">
    <w:name w:val="Table Style114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33">
    <w:name w:val="Table Style18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33">
    <w:name w:val="Table Style115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33">
    <w:name w:val="Table Style123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33">
    <w:name w:val="Table Style13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33">
    <w:name w:val="Table Style14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33">
    <w:name w:val="Table Style15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33">
    <w:name w:val="Table Style16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33">
    <w:name w:val="Table Style17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33">
    <w:name w:val="Table Style1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33">
    <w:name w:val="Table Style1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33">
    <w:name w:val="Table Style12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33">
    <w:name w:val="Table Style13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33">
    <w:name w:val="Table Style11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33">
    <w:name w:val="Table Style12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33">
    <w:name w:val="Table Style13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33">
    <w:name w:val="Table Style11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33">
    <w:name w:val="Table Style113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33">
    <w:name w:val="Table Style12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33">
    <w:name w:val="Table Style114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33">
    <w:name w:val="Table Style19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23">
    <w:name w:val="Table Style110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23">
    <w:name w:val="Table Style116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23">
    <w:name w:val="Table Style124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23">
    <w:name w:val="Table Style133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23">
    <w:name w:val="Table Style14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23">
    <w:name w:val="Table Style15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23">
    <w:name w:val="Table Style16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23">
    <w:name w:val="Table Style172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23">
    <w:name w:val="Table Style11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23">
    <w:name w:val="Table Style112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23">
    <w:name w:val="Table Style12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23">
    <w:name w:val="Table Style13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23">
    <w:name w:val="Table Style11113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23">
    <w:name w:val="Table Style12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23">
    <w:name w:val="Table Style13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23">
    <w:name w:val="Table Style11111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23">
    <w:name w:val="Table Style113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23">
    <w:name w:val="Table Style122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23">
    <w:name w:val="Table Style1142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23">
    <w:name w:val="Table Style18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23">
    <w:name w:val="Table Style115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23">
    <w:name w:val="Table Style123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23">
    <w:name w:val="Table Style132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23">
    <w:name w:val="Table Style14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23">
    <w:name w:val="Table Style15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23">
    <w:name w:val="Table Style16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23">
    <w:name w:val="Table Style1711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23">
    <w:name w:val="Table Style11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23">
    <w:name w:val="Table Style112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23">
    <w:name w:val="Table Style12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23">
    <w:name w:val="Table Style13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23">
    <w:name w:val="Table Style11112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23">
    <w:name w:val="Table Style12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23">
    <w:name w:val="Table Style13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23">
    <w:name w:val="Table Style11111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23">
    <w:name w:val="Table Style113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23">
    <w:name w:val="Table Style122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23">
    <w:name w:val="Table Style1141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23">
    <w:name w:val="Table Style1912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23">
    <w:name w:val="Light List - Accent 512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23">
    <w:name w:val="Medium Shading 1 - Accent 512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23">
    <w:name w:val="Light List112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23">
    <w:name w:val="Table Style117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23">
    <w:name w:val="Table Style118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23">
    <w:name w:val="Table Style119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23">
    <w:name w:val="Table Style120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23">
    <w:name w:val="Table Style125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23">
    <w:name w:val="Table Style1262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303">
    <w:name w:val="Table Style130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73">
    <w:name w:val="Table Style1117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63">
    <w:name w:val="Table Style121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63">
    <w:name w:val="Table Style136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53">
    <w:name w:val="Table Style14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53">
    <w:name w:val="Table Style15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53">
    <w:name w:val="Table Style16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53">
    <w:name w:val="Table Style175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43">
    <w:name w:val="Light List - Accent 543"/>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3">
    <w:name w:val="Medium Shading 1 - Accent 543"/>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43">
    <w:name w:val="Light List14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83">
    <w:name w:val="Table Style1118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53">
    <w:name w:val="Table Style112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73">
    <w:name w:val="Table Style1217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63">
    <w:name w:val="Table Style1316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63">
    <w:name w:val="Table Style11116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53">
    <w:name w:val="Table Style12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53">
    <w:name w:val="Table Style13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53">
    <w:name w:val="Table Style11111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53">
    <w:name w:val="Table Style113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53">
    <w:name w:val="Table Style122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53">
    <w:name w:val="Table Style1145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43">
    <w:name w:val="Table Style18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43">
    <w:name w:val="Table Style115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43">
    <w:name w:val="Table Style123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43">
    <w:name w:val="Table Style132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43">
    <w:name w:val="Table Style14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43">
    <w:name w:val="Table Style15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43">
    <w:name w:val="Table Style16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43">
    <w:name w:val="Table Style1714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43">
    <w:name w:val="Table Style11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43">
    <w:name w:val="Table Style112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43">
    <w:name w:val="Table Style12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43">
    <w:name w:val="Table Style13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43">
    <w:name w:val="Table Style11112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43">
    <w:name w:val="Table Style12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43">
    <w:name w:val="Table Style13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43">
    <w:name w:val="Table Style11111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43">
    <w:name w:val="Table Style113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43">
    <w:name w:val="Table Style122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43">
    <w:name w:val="Table Style1141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43">
    <w:name w:val="Table Style194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33">
    <w:name w:val="Table Style110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33">
    <w:name w:val="Table Style116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33">
    <w:name w:val="Table Style124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33">
    <w:name w:val="Table Style133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33">
    <w:name w:val="Table Style14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33">
    <w:name w:val="Table Style15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33">
    <w:name w:val="Table Style16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33">
    <w:name w:val="Table Style172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33">
    <w:name w:val="Table Style11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33">
    <w:name w:val="Table Style112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33">
    <w:name w:val="Table Style12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33">
    <w:name w:val="Table Style13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33">
    <w:name w:val="Table Style11113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33">
    <w:name w:val="Table Style12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33">
    <w:name w:val="Table Style13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33">
    <w:name w:val="Table Style11111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33">
    <w:name w:val="Table Style113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33">
    <w:name w:val="Table Style122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33">
    <w:name w:val="Table Style1142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33">
    <w:name w:val="Table Style18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33">
    <w:name w:val="Table Style115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33">
    <w:name w:val="Table Style123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33">
    <w:name w:val="Table Style132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33">
    <w:name w:val="Table Style14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33">
    <w:name w:val="Table Style15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33">
    <w:name w:val="Table Style16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33">
    <w:name w:val="Table Style1711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33">
    <w:name w:val="Table Style11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33">
    <w:name w:val="Table Style112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33">
    <w:name w:val="Table Style12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33">
    <w:name w:val="Table Style13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33">
    <w:name w:val="Table Style11112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33">
    <w:name w:val="Table Style12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33">
    <w:name w:val="Table Style13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33">
    <w:name w:val="Table Style11111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33">
    <w:name w:val="Table Style113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33">
    <w:name w:val="Table Style122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33">
    <w:name w:val="Table Style1141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33">
    <w:name w:val="Table Style19133"/>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33">
    <w:name w:val="Light List - Accent 5133"/>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33">
    <w:name w:val="Medium Shading 1 - Accent 5133"/>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33">
    <w:name w:val="Light List1133"/>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33">
    <w:name w:val="Table Style117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33">
    <w:name w:val="Table Style118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33">
    <w:name w:val="Table Style119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33">
    <w:name w:val="Table Style120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33">
    <w:name w:val="Table Style125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33">
    <w:name w:val="Table Style12633"/>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1Char11">
    <w:name w:val="Char1 Char11"/>
    <w:aliases w:val="Char1 Char Char2"/>
    <w:rsid w:val="00570ADF"/>
    <w:rPr>
      <w:lang w:val="en-US" w:eastAsia="en-US" w:bidi="ar-SA"/>
    </w:rPr>
  </w:style>
  <w:style w:type="character" w:customStyle="1" w:styleId="CharChar3">
    <w:name w:val="Char Char3"/>
    <w:aliases w:val="Char2 Char Char1"/>
    <w:rsid w:val="00570ADF"/>
    <w:rPr>
      <w:rFonts w:ascii="Calibri" w:eastAsia="Calibri" w:hAnsi="Calibri" w:cs="Vrinda"/>
      <w:b/>
      <w:snapToGrid/>
      <w:sz w:val="19"/>
      <w:lang w:val="en-US" w:eastAsia="en-US" w:bidi="ar-SA"/>
    </w:rPr>
  </w:style>
  <w:style w:type="character" w:customStyle="1" w:styleId="Char2CharChar2">
    <w:name w:val="Char2 Char Char2"/>
    <w:aliases w:val="Char2 Char3 Char Char"/>
    <w:rsid w:val="00570ADF"/>
    <w:rPr>
      <w:rFonts w:ascii="SulekhaTE" w:eastAsia="Calibri" w:hAnsi="SulekhaTE" w:cs="Vrinda"/>
      <w:sz w:val="24"/>
      <w:lang w:val="en-US" w:eastAsia="en-US" w:bidi="ar-SA"/>
    </w:rPr>
  </w:style>
  <w:style w:type="table" w:customStyle="1" w:styleId="TableStyle149">
    <w:name w:val="Table Style14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0">
    <w:name w:val="Table Style113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0">
    <w:name w:val="Table Style123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0">
    <w:name w:val="Table Style132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0">
    <w:name w:val="Table Style1410"/>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9">
    <w:name w:val="Table Style15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9">
    <w:name w:val="Table Style16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9">
    <w:name w:val="Table Style179"/>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6">
    <w:name w:val="Light List - Accent 56"/>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8">
    <w:name w:val="Light List18"/>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28">
    <w:name w:val="Table Style11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0">
    <w:name w:val="Table Style112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0">
    <w:name w:val="Table Style1212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9">
    <w:name w:val="Table Style131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9">
    <w:name w:val="Table Style11111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0">
    <w:name w:val="Table Style12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0">
    <w:name w:val="Table Style13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0">
    <w:name w:val="Table Style11111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9">
    <w:name w:val="Table Style113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0">
    <w:name w:val="Table Style12210"/>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9">
    <w:name w:val="Table Style114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8">
    <w:name w:val="Table Style18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8">
    <w:name w:val="Table Style115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8">
    <w:name w:val="Table Style123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8">
    <w:name w:val="Table Style132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8">
    <w:name w:val="Table Style14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8">
    <w:name w:val="Table Style15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8">
    <w:name w:val="Table Style16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8">
    <w:name w:val="Table Style1718"/>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9">
    <w:name w:val="Table Style11129"/>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8">
    <w:name w:val="Table Style112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8">
    <w:name w:val="Table Style12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8">
    <w:name w:val="Table Style13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8">
    <w:name w:val="Table Style11112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8">
    <w:name w:val="Table Style12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8">
    <w:name w:val="Table Style13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8">
    <w:name w:val="Table Style11111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8">
    <w:name w:val="Table Style113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8">
    <w:name w:val="Table Style122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8">
    <w:name w:val="Table Style1141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8">
    <w:name w:val="Table Style198"/>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7">
    <w:name w:val="Table Style110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7">
    <w:name w:val="Table Style116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7">
    <w:name w:val="Table Style124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7">
    <w:name w:val="Table Style133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7">
    <w:name w:val="Table Style14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7">
    <w:name w:val="Table Style15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7">
    <w:name w:val="Table Style16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7">
    <w:name w:val="Table Style172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7">
    <w:name w:val="Table Style11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7">
    <w:name w:val="Table Style112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7">
    <w:name w:val="Table Style12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7">
    <w:name w:val="Table Style13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7">
    <w:name w:val="Table Style11113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7">
    <w:name w:val="Table Style12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7">
    <w:name w:val="Table Style13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7">
    <w:name w:val="Table Style11111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7">
    <w:name w:val="Table Style113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7">
    <w:name w:val="Table Style122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7">
    <w:name w:val="Table Style1142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7">
    <w:name w:val="Table Style18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7">
    <w:name w:val="Table Style115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7">
    <w:name w:val="Table Style123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7">
    <w:name w:val="Table Style132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7">
    <w:name w:val="Table Style14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7">
    <w:name w:val="Table Style15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7">
    <w:name w:val="Table Style16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7">
    <w:name w:val="Table Style1711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7">
    <w:name w:val="Table Style11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7">
    <w:name w:val="Table Style112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7">
    <w:name w:val="Table Style12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7">
    <w:name w:val="Table Style13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7">
    <w:name w:val="Table Style11112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7">
    <w:name w:val="Table Style12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7">
    <w:name w:val="Table Style13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7">
    <w:name w:val="Table Style11111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7">
    <w:name w:val="Table Style113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7">
    <w:name w:val="Table Style122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7">
    <w:name w:val="Table Style1141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7">
    <w:name w:val="Table Style1917"/>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7">
    <w:name w:val="Light List - Accent 517"/>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7">
    <w:name w:val="Medium Shading 1 - Accent 517"/>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7">
    <w:name w:val="Light List117"/>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7">
    <w:name w:val="Table Style117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7">
    <w:name w:val="Table Style118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7">
    <w:name w:val="Table Style119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7">
    <w:name w:val="Table Style120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7">
    <w:name w:val="Table Style125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7">
    <w:name w:val="Table Style1267"/>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74">
    <w:name w:val="Table Style127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04">
    <w:name w:val="Table Style1110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84">
    <w:name w:val="Table Style128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44">
    <w:name w:val="Table Style13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34">
    <w:name w:val="Table Style14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34">
    <w:name w:val="Table Style15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34">
    <w:name w:val="Table Style16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34">
    <w:name w:val="Table Style173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24">
    <w:name w:val="Light List - Accent 524"/>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4">
    <w:name w:val="Medium Shading 1 - Accent 524"/>
    <w:basedOn w:val="TableNormal"/>
    <w:next w:val="MediumShading1-Accent5"/>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24">
    <w:name w:val="Light List124"/>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144">
    <w:name w:val="Table Style11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34">
    <w:name w:val="Table Style112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44">
    <w:name w:val="Table Style12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44">
    <w:name w:val="Table Style13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44">
    <w:name w:val="Table Style11114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34">
    <w:name w:val="Table Style12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34">
    <w:name w:val="Table Style13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34">
    <w:name w:val="Table Style11111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34">
    <w:name w:val="Table Style113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34">
    <w:name w:val="Table Style122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34">
    <w:name w:val="Table Style1143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24">
    <w:name w:val="Table Style18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24">
    <w:name w:val="Table Style115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24">
    <w:name w:val="Table Style123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24">
    <w:name w:val="Table Style132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24">
    <w:name w:val="Table Style14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24">
    <w:name w:val="Table Style15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24">
    <w:name w:val="Table Style16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24">
    <w:name w:val="Table Style1712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24">
    <w:name w:val="Table Style11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24">
    <w:name w:val="Table Style112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24">
    <w:name w:val="Table Style12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24">
    <w:name w:val="Table Style13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24">
    <w:name w:val="Table Style11112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24">
    <w:name w:val="Table Style12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24">
    <w:name w:val="Table Style13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24">
    <w:name w:val="Table Style11111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24">
    <w:name w:val="Table Style113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24">
    <w:name w:val="Table Style122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24">
    <w:name w:val="Table Style1141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24">
    <w:name w:val="Table Style192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014">
    <w:name w:val="Table Style110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614">
    <w:name w:val="Table Style116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414">
    <w:name w:val="Table Style124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314">
    <w:name w:val="Table Style133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214">
    <w:name w:val="Table Style14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214">
    <w:name w:val="Table Style15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214">
    <w:name w:val="Table Style16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214">
    <w:name w:val="Table Style172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314">
    <w:name w:val="Table Style11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214">
    <w:name w:val="Table Style112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314">
    <w:name w:val="Table Style12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314">
    <w:name w:val="Table Style13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314">
    <w:name w:val="Table Style11113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214">
    <w:name w:val="Table Style12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214">
    <w:name w:val="Table Style13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214">
    <w:name w:val="Table Style11111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214">
    <w:name w:val="Table Style113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214">
    <w:name w:val="Table Style122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214">
    <w:name w:val="Table Style1142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8114">
    <w:name w:val="Table Style18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5114">
    <w:name w:val="Table Style115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3114">
    <w:name w:val="Table Style123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2114">
    <w:name w:val="Table Style132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1114">
    <w:name w:val="Table Style14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1114">
    <w:name w:val="Table Style15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1114">
    <w:name w:val="Table Style16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1114">
    <w:name w:val="Table Style1711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2114">
    <w:name w:val="Table Style11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21114">
    <w:name w:val="Table Style112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2114">
    <w:name w:val="Table Style12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2114">
    <w:name w:val="Table Style13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2114">
    <w:name w:val="Table Style11112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11114">
    <w:name w:val="Table Style12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111114">
    <w:name w:val="Table Style13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111114">
    <w:name w:val="Table Style11111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31114">
    <w:name w:val="Table Style113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21114">
    <w:name w:val="Table Style122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41114">
    <w:name w:val="Table Style1141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9114">
    <w:name w:val="Table Style19114"/>
    <w:basedOn w:val="TableWeb2"/>
    <w:rsid w:val="00570ADF"/>
    <w:rPr>
      <w:lang w:bidi="bn-BD"/>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List-Accent5114">
    <w:name w:val="Light List - Accent 5114"/>
    <w:basedOn w:val="TableNormal"/>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4">
    <w:name w:val="Medium Shading 1 - Accent 5114"/>
    <w:basedOn w:val="TableNormal"/>
    <w:rsid w:val="00570ADF"/>
    <w:rPr>
      <w:rFonts w:ascii="Times New Roman" w:eastAsia="SimSun" w:hAnsi="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1114">
    <w:name w:val="Light List1114"/>
    <w:basedOn w:val="TableNormal"/>
    <w:rsid w:val="00570ADF"/>
    <w:rPr>
      <w:rFonts w:ascii="Times New Roman" w:eastAsia="SimSu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Style11714">
    <w:name w:val="Table Style117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1814">
    <w:name w:val="Table Style118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914">
    <w:name w:val="Table Style119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014">
    <w:name w:val="Table Style120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514">
    <w:name w:val="Table Style125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614">
    <w:name w:val="Table Style1261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1294">
    <w:name w:val="Table Style129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1154">
    <w:name w:val="Table Style111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2104">
    <w:name w:val="Table Style1210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354">
    <w:name w:val="Table Style135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444">
    <w:name w:val="Table Style14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544">
    <w:name w:val="Table Style15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644">
    <w:name w:val="Table Style16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TableStyle1744">
    <w:name w:val="Table Style1744"/>
    <w:basedOn w:val="TableWeb2"/>
    <w:rsid w:val="00570ADF"/>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0C0C0"/>
    </w:tcPr>
    <w:tblStylePr w:type="firstRow">
      <w:rPr>
        <w:color w:val="auto"/>
      </w:rPr>
      <w:tblPr/>
      <w:tcPr>
        <w:tcBorders>
          <w:tl2br w:val="none" w:sz="0" w:space="0" w:color="auto"/>
          <w:tr2bl w:val="none" w:sz="0" w:space="0" w:color="auto"/>
        </w:tcBorders>
      </w:tcPr>
    </w:tblStylePr>
  </w:style>
  <w:style w:type="table" w:customStyle="1" w:styleId="LightList-Accent534">
    <w:name w:val="Light List - Accent 534"/>
    <w:basedOn w:val="TableNormal"/>
    <w:next w:val="LightList-Accent5"/>
    <w:rsid w:val="00570ADF"/>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06049">
      <w:bodyDiv w:val="1"/>
      <w:marLeft w:val="0"/>
      <w:marRight w:val="0"/>
      <w:marTop w:val="0"/>
      <w:marBottom w:val="0"/>
      <w:divBdr>
        <w:top w:val="none" w:sz="0" w:space="0" w:color="auto"/>
        <w:left w:val="none" w:sz="0" w:space="0" w:color="auto"/>
        <w:bottom w:val="none" w:sz="0" w:space="0" w:color="auto"/>
        <w:right w:val="none" w:sz="0" w:space="0" w:color="auto"/>
      </w:divBdr>
    </w:div>
    <w:div w:id="99223887">
      <w:bodyDiv w:val="1"/>
      <w:marLeft w:val="0"/>
      <w:marRight w:val="0"/>
      <w:marTop w:val="0"/>
      <w:marBottom w:val="0"/>
      <w:divBdr>
        <w:top w:val="none" w:sz="0" w:space="0" w:color="auto"/>
        <w:left w:val="none" w:sz="0" w:space="0" w:color="auto"/>
        <w:bottom w:val="none" w:sz="0" w:space="0" w:color="auto"/>
        <w:right w:val="none" w:sz="0" w:space="0" w:color="auto"/>
      </w:divBdr>
    </w:div>
    <w:div w:id="413668258">
      <w:bodyDiv w:val="1"/>
      <w:marLeft w:val="0"/>
      <w:marRight w:val="0"/>
      <w:marTop w:val="0"/>
      <w:marBottom w:val="0"/>
      <w:divBdr>
        <w:top w:val="none" w:sz="0" w:space="0" w:color="auto"/>
        <w:left w:val="none" w:sz="0" w:space="0" w:color="auto"/>
        <w:bottom w:val="none" w:sz="0" w:space="0" w:color="auto"/>
        <w:right w:val="none" w:sz="0" w:space="0" w:color="auto"/>
      </w:divBdr>
    </w:div>
    <w:div w:id="438988784">
      <w:bodyDiv w:val="1"/>
      <w:marLeft w:val="0"/>
      <w:marRight w:val="0"/>
      <w:marTop w:val="0"/>
      <w:marBottom w:val="0"/>
      <w:divBdr>
        <w:top w:val="none" w:sz="0" w:space="0" w:color="auto"/>
        <w:left w:val="none" w:sz="0" w:space="0" w:color="auto"/>
        <w:bottom w:val="none" w:sz="0" w:space="0" w:color="auto"/>
        <w:right w:val="none" w:sz="0" w:space="0" w:color="auto"/>
      </w:divBdr>
    </w:div>
    <w:div w:id="584462403">
      <w:bodyDiv w:val="1"/>
      <w:marLeft w:val="0"/>
      <w:marRight w:val="0"/>
      <w:marTop w:val="0"/>
      <w:marBottom w:val="0"/>
      <w:divBdr>
        <w:top w:val="none" w:sz="0" w:space="0" w:color="auto"/>
        <w:left w:val="none" w:sz="0" w:space="0" w:color="auto"/>
        <w:bottom w:val="none" w:sz="0" w:space="0" w:color="auto"/>
        <w:right w:val="none" w:sz="0" w:space="0" w:color="auto"/>
      </w:divBdr>
    </w:div>
    <w:div w:id="590939200">
      <w:bodyDiv w:val="1"/>
      <w:marLeft w:val="0"/>
      <w:marRight w:val="0"/>
      <w:marTop w:val="0"/>
      <w:marBottom w:val="0"/>
      <w:divBdr>
        <w:top w:val="none" w:sz="0" w:space="0" w:color="auto"/>
        <w:left w:val="none" w:sz="0" w:space="0" w:color="auto"/>
        <w:bottom w:val="none" w:sz="0" w:space="0" w:color="auto"/>
        <w:right w:val="none" w:sz="0" w:space="0" w:color="auto"/>
      </w:divBdr>
    </w:div>
    <w:div w:id="1097095055">
      <w:bodyDiv w:val="1"/>
      <w:marLeft w:val="0"/>
      <w:marRight w:val="0"/>
      <w:marTop w:val="0"/>
      <w:marBottom w:val="0"/>
      <w:divBdr>
        <w:top w:val="none" w:sz="0" w:space="0" w:color="auto"/>
        <w:left w:val="none" w:sz="0" w:space="0" w:color="auto"/>
        <w:bottom w:val="none" w:sz="0" w:space="0" w:color="auto"/>
        <w:right w:val="none" w:sz="0" w:space="0" w:color="auto"/>
      </w:divBdr>
    </w:div>
    <w:div w:id="1151942642">
      <w:bodyDiv w:val="1"/>
      <w:marLeft w:val="0"/>
      <w:marRight w:val="0"/>
      <w:marTop w:val="0"/>
      <w:marBottom w:val="0"/>
      <w:divBdr>
        <w:top w:val="none" w:sz="0" w:space="0" w:color="auto"/>
        <w:left w:val="none" w:sz="0" w:space="0" w:color="auto"/>
        <w:bottom w:val="none" w:sz="0" w:space="0" w:color="auto"/>
        <w:right w:val="none" w:sz="0" w:space="0" w:color="auto"/>
      </w:divBdr>
    </w:div>
    <w:div w:id="1166049194">
      <w:bodyDiv w:val="1"/>
      <w:marLeft w:val="0"/>
      <w:marRight w:val="0"/>
      <w:marTop w:val="0"/>
      <w:marBottom w:val="0"/>
      <w:divBdr>
        <w:top w:val="none" w:sz="0" w:space="0" w:color="auto"/>
        <w:left w:val="none" w:sz="0" w:space="0" w:color="auto"/>
        <w:bottom w:val="none" w:sz="0" w:space="0" w:color="auto"/>
        <w:right w:val="none" w:sz="0" w:space="0" w:color="auto"/>
      </w:divBdr>
    </w:div>
    <w:div w:id="1295066017">
      <w:bodyDiv w:val="1"/>
      <w:marLeft w:val="0"/>
      <w:marRight w:val="0"/>
      <w:marTop w:val="0"/>
      <w:marBottom w:val="0"/>
      <w:divBdr>
        <w:top w:val="none" w:sz="0" w:space="0" w:color="auto"/>
        <w:left w:val="none" w:sz="0" w:space="0" w:color="auto"/>
        <w:bottom w:val="none" w:sz="0" w:space="0" w:color="auto"/>
        <w:right w:val="none" w:sz="0" w:space="0" w:color="auto"/>
      </w:divBdr>
    </w:div>
    <w:div w:id="1299145907">
      <w:bodyDiv w:val="1"/>
      <w:marLeft w:val="0"/>
      <w:marRight w:val="0"/>
      <w:marTop w:val="0"/>
      <w:marBottom w:val="0"/>
      <w:divBdr>
        <w:top w:val="none" w:sz="0" w:space="0" w:color="auto"/>
        <w:left w:val="none" w:sz="0" w:space="0" w:color="auto"/>
        <w:bottom w:val="none" w:sz="0" w:space="0" w:color="auto"/>
        <w:right w:val="none" w:sz="0" w:space="0" w:color="auto"/>
      </w:divBdr>
    </w:div>
    <w:div w:id="1317144665">
      <w:bodyDiv w:val="1"/>
      <w:marLeft w:val="0"/>
      <w:marRight w:val="0"/>
      <w:marTop w:val="0"/>
      <w:marBottom w:val="0"/>
      <w:divBdr>
        <w:top w:val="none" w:sz="0" w:space="0" w:color="auto"/>
        <w:left w:val="none" w:sz="0" w:space="0" w:color="auto"/>
        <w:bottom w:val="none" w:sz="0" w:space="0" w:color="auto"/>
        <w:right w:val="none" w:sz="0" w:space="0" w:color="auto"/>
      </w:divBdr>
    </w:div>
    <w:div w:id="1410469311">
      <w:bodyDiv w:val="1"/>
      <w:marLeft w:val="0"/>
      <w:marRight w:val="0"/>
      <w:marTop w:val="0"/>
      <w:marBottom w:val="0"/>
      <w:divBdr>
        <w:top w:val="none" w:sz="0" w:space="0" w:color="auto"/>
        <w:left w:val="none" w:sz="0" w:space="0" w:color="auto"/>
        <w:bottom w:val="none" w:sz="0" w:space="0" w:color="auto"/>
        <w:right w:val="none" w:sz="0" w:space="0" w:color="auto"/>
      </w:divBdr>
    </w:div>
    <w:div w:id="1566141210">
      <w:bodyDiv w:val="1"/>
      <w:marLeft w:val="0"/>
      <w:marRight w:val="0"/>
      <w:marTop w:val="0"/>
      <w:marBottom w:val="0"/>
      <w:divBdr>
        <w:top w:val="none" w:sz="0" w:space="0" w:color="auto"/>
        <w:left w:val="none" w:sz="0" w:space="0" w:color="auto"/>
        <w:bottom w:val="none" w:sz="0" w:space="0" w:color="auto"/>
        <w:right w:val="none" w:sz="0" w:space="0" w:color="auto"/>
      </w:divBdr>
    </w:div>
    <w:div w:id="1606843720">
      <w:bodyDiv w:val="1"/>
      <w:marLeft w:val="0"/>
      <w:marRight w:val="0"/>
      <w:marTop w:val="0"/>
      <w:marBottom w:val="0"/>
      <w:divBdr>
        <w:top w:val="none" w:sz="0" w:space="0" w:color="auto"/>
        <w:left w:val="none" w:sz="0" w:space="0" w:color="auto"/>
        <w:bottom w:val="none" w:sz="0" w:space="0" w:color="auto"/>
        <w:right w:val="none" w:sz="0" w:space="0" w:color="auto"/>
      </w:divBdr>
    </w:div>
    <w:div w:id="1634797220">
      <w:bodyDiv w:val="1"/>
      <w:marLeft w:val="0"/>
      <w:marRight w:val="0"/>
      <w:marTop w:val="0"/>
      <w:marBottom w:val="0"/>
      <w:divBdr>
        <w:top w:val="none" w:sz="0" w:space="0" w:color="auto"/>
        <w:left w:val="none" w:sz="0" w:space="0" w:color="auto"/>
        <w:bottom w:val="none" w:sz="0" w:space="0" w:color="auto"/>
        <w:right w:val="none" w:sz="0" w:space="0" w:color="auto"/>
      </w:divBdr>
    </w:div>
    <w:div w:id="1699427610">
      <w:bodyDiv w:val="1"/>
      <w:marLeft w:val="0"/>
      <w:marRight w:val="0"/>
      <w:marTop w:val="0"/>
      <w:marBottom w:val="0"/>
      <w:divBdr>
        <w:top w:val="none" w:sz="0" w:space="0" w:color="auto"/>
        <w:left w:val="none" w:sz="0" w:space="0" w:color="auto"/>
        <w:bottom w:val="none" w:sz="0" w:space="0" w:color="auto"/>
        <w:right w:val="none" w:sz="0" w:space="0" w:color="auto"/>
      </w:divBdr>
    </w:div>
    <w:div w:id="1775861662">
      <w:bodyDiv w:val="1"/>
      <w:marLeft w:val="0"/>
      <w:marRight w:val="0"/>
      <w:marTop w:val="0"/>
      <w:marBottom w:val="0"/>
      <w:divBdr>
        <w:top w:val="none" w:sz="0" w:space="0" w:color="auto"/>
        <w:left w:val="none" w:sz="0" w:space="0" w:color="auto"/>
        <w:bottom w:val="none" w:sz="0" w:space="0" w:color="auto"/>
        <w:right w:val="none" w:sz="0" w:space="0" w:color="auto"/>
      </w:divBdr>
    </w:div>
    <w:div w:id="1791783343">
      <w:bodyDiv w:val="1"/>
      <w:marLeft w:val="0"/>
      <w:marRight w:val="0"/>
      <w:marTop w:val="0"/>
      <w:marBottom w:val="0"/>
      <w:divBdr>
        <w:top w:val="none" w:sz="0" w:space="0" w:color="auto"/>
        <w:left w:val="none" w:sz="0" w:space="0" w:color="auto"/>
        <w:bottom w:val="none" w:sz="0" w:space="0" w:color="auto"/>
        <w:right w:val="none" w:sz="0" w:space="0" w:color="auto"/>
      </w:divBdr>
    </w:div>
    <w:div w:id="1801654028">
      <w:bodyDiv w:val="1"/>
      <w:marLeft w:val="0"/>
      <w:marRight w:val="0"/>
      <w:marTop w:val="0"/>
      <w:marBottom w:val="0"/>
      <w:divBdr>
        <w:top w:val="none" w:sz="0" w:space="0" w:color="auto"/>
        <w:left w:val="none" w:sz="0" w:space="0" w:color="auto"/>
        <w:bottom w:val="none" w:sz="0" w:space="0" w:color="auto"/>
        <w:right w:val="none" w:sz="0" w:space="0" w:color="auto"/>
      </w:divBdr>
    </w:div>
    <w:div w:id="1904291514">
      <w:bodyDiv w:val="1"/>
      <w:marLeft w:val="0"/>
      <w:marRight w:val="0"/>
      <w:marTop w:val="0"/>
      <w:marBottom w:val="0"/>
      <w:divBdr>
        <w:top w:val="none" w:sz="0" w:space="0" w:color="auto"/>
        <w:left w:val="none" w:sz="0" w:space="0" w:color="auto"/>
        <w:bottom w:val="none" w:sz="0" w:space="0" w:color="auto"/>
        <w:right w:val="none" w:sz="0" w:space="0" w:color="auto"/>
      </w:divBdr>
    </w:div>
    <w:div w:id="2019848125">
      <w:bodyDiv w:val="1"/>
      <w:marLeft w:val="0"/>
      <w:marRight w:val="0"/>
      <w:marTop w:val="0"/>
      <w:marBottom w:val="0"/>
      <w:divBdr>
        <w:top w:val="none" w:sz="0" w:space="0" w:color="auto"/>
        <w:left w:val="none" w:sz="0" w:space="0" w:color="auto"/>
        <w:bottom w:val="none" w:sz="0" w:space="0" w:color="auto"/>
        <w:right w:val="none" w:sz="0" w:space="0" w:color="auto"/>
      </w:divBdr>
    </w:div>
    <w:div w:id="2041860361">
      <w:bodyDiv w:val="1"/>
      <w:marLeft w:val="0"/>
      <w:marRight w:val="0"/>
      <w:marTop w:val="0"/>
      <w:marBottom w:val="0"/>
      <w:divBdr>
        <w:top w:val="none" w:sz="0" w:space="0" w:color="auto"/>
        <w:left w:val="none" w:sz="0" w:space="0" w:color="auto"/>
        <w:bottom w:val="none" w:sz="0" w:space="0" w:color="auto"/>
        <w:right w:val="none" w:sz="0" w:space="0" w:color="auto"/>
      </w:divBdr>
    </w:div>
    <w:div w:id="210942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bangaldesh.gov.bd"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GK\First%20view%20fin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5DA02-D647-4B54-AC5C-DEAA5424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First view final</Template>
  <TotalTime>1</TotalTime>
  <Pages>1</Pages>
  <Words>46463</Words>
  <Characters>264844</Characters>
  <Application>Microsoft Office Word</Application>
  <DocSecurity>0</DocSecurity>
  <Lines>2207</Lines>
  <Paragraphs>621</Paragraphs>
  <ScaleCrop>false</ScaleCrop>
  <HeadingPairs>
    <vt:vector size="2" baseType="variant">
      <vt:variant>
        <vt:lpstr>Title</vt:lpstr>
      </vt:variant>
      <vt:variant>
        <vt:i4>1</vt:i4>
      </vt:variant>
    </vt:vector>
  </HeadingPairs>
  <TitlesOfParts>
    <vt:vector size="1" baseType="lpstr">
      <vt:lpstr>mvaviY Áv‡b fv‡jv Kivi Rb¨ KiYxq</vt:lpstr>
    </vt:vector>
  </TitlesOfParts>
  <Company/>
  <LinksUpToDate>false</LinksUpToDate>
  <CharactersWithSpaces>310686</CharactersWithSpaces>
  <SharedDoc>false</SharedDoc>
  <HLinks>
    <vt:vector size="192" baseType="variant">
      <vt:variant>
        <vt:i4>4522018</vt:i4>
      </vt:variant>
      <vt:variant>
        <vt:i4>93</vt:i4>
      </vt:variant>
      <vt:variant>
        <vt:i4>0</vt:i4>
      </vt:variant>
      <vt:variant>
        <vt:i4>5</vt:i4>
      </vt:variant>
      <vt:variant>
        <vt:lpwstr>https://en.wikipedia.org/wiki/General_Agreement_on_Tariffs_and_Trade</vt:lpwstr>
      </vt:variant>
      <vt:variant>
        <vt:lpwstr/>
      </vt:variant>
      <vt:variant>
        <vt:i4>5308425</vt:i4>
      </vt:variant>
      <vt:variant>
        <vt:i4>90</vt:i4>
      </vt:variant>
      <vt:variant>
        <vt:i4>0</vt:i4>
      </vt:variant>
      <vt:variant>
        <vt:i4>5</vt:i4>
      </vt:variant>
      <vt:variant>
        <vt:lpwstr>https://en.wikipedia.org/wiki/Vietnam</vt:lpwstr>
      </vt:variant>
      <vt:variant>
        <vt:lpwstr/>
      </vt:variant>
      <vt:variant>
        <vt:i4>6488067</vt:i4>
      </vt:variant>
      <vt:variant>
        <vt:i4>87</vt:i4>
      </vt:variant>
      <vt:variant>
        <vt:i4>0</vt:i4>
      </vt:variant>
      <vt:variant>
        <vt:i4>5</vt:i4>
      </vt:variant>
      <vt:variant>
        <vt:lpwstr>https://en.wikipedia.org/wiki/South_Korea</vt:lpwstr>
      </vt:variant>
      <vt:variant>
        <vt:lpwstr/>
      </vt:variant>
      <vt:variant>
        <vt:i4>4849687</vt:i4>
      </vt:variant>
      <vt:variant>
        <vt:i4>84</vt:i4>
      </vt:variant>
      <vt:variant>
        <vt:i4>0</vt:i4>
      </vt:variant>
      <vt:variant>
        <vt:i4>5</vt:i4>
      </vt:variant>
      <vt:variant>
        <vt:lpwstr>https://en.wikipedia.org/wiki/Turkey</vt:lpwstr>
      </vt:variant>
      <vt:variant>
        <vt:lpwstr/>
      </vt:variant>
      <vt:variant>
        <vt:i4>5570586</vt:i4>
      </vt:variant>
      <vt:variant>
        <vt:i4>81</vt:i4>
      </vt:variant>
      <vt:variant>
        <vt:i4>0</vt:i4>
      </vt:variant>
      <vt:variant>
        <vt:i4>5</vt:i4>
      </vt:variant>
      <vt:variant>
        <vt:lpwstr>https://en.wikipedia.org/wiki/Philippines</vt:lpwstr>
      </vt:variant>
      <vt:variant>
        <vt:lpwstr/>
      </vt:variant>
      <vt:variant>
        <vt:i4>4128893</vt:i4>
      </vt:variant>
      <vt:variant>
        <vt:i4>78</vt:i4>
      </vt:variant>
      <vt:variant>
        <vt:i4>0</vt:i4>
      </vt:variant>
      <vt:variant>
        <vt:i4>5</vt:i4>
      </vt:variant>
      <vt:variant>
        <vt:lpwstr>https://en.wikipedia.org/wiki/Pakistan</vt:lpwstr>
      </vt:variant>
      <vt:variant>
        <vt:lpwstr/>
      </vt:variant>
      <vt:variant>
        <vt:i4>4718607</vt:i4>
      </vt:variant>
      <vt:variant>
        <vt:i4>75</vt:i4>
      </vt:variant>
      <vt:variant>
        <vt:i4>0</vt:i4>
      </vt:variant>
      <vt:variant>
        <vt:i4>5</vt:i4>
      </vt:variant>
      <vt:variant>
        <vt:lpwstr>https://en.wikipedia.org/wiki/Nigeria</vt:lpwstr>
      </vt:variant>
      <vt:variant>
        <vt:lpwstr/>
      </vt:variant>
      <vt:variant>
        <vt:i4>5111810</vt:i4>
      </vt:variant>
      <vt:variant>
        <vt:i4>72</vt:i4>
      </vt:variant>
      <vt:variant>
        <vt:i4>0</vt:i4>
      </vt:variant>
      <vt:variant>
        <vt:i4>5</vt:i4>
      </vt:variant>
      <vt:variant>
        <vt:lpwstr>https://en.wikipedia.org/wiki/Mexico</vt:lpwstr>
      </vt:variant>
      <vt:variant>
        <vt:lpwstr/>
      </vt:variant>
      <vt:variant>
        <vt:i4>3211388</vt:i4>
      </vt:variant>
      <vt:variant>
        <vt:i4>69</vt:i4>
      </vt:variant>
      <vt:variant>
        <vt:i4>0</vt:i4>
      </vt:variant>
      <vt:variant>
        <vt:i4>5</vt:i4>
      </vt:variant>
      <vt:variant>
        <vt:lpwstr>https://en.wikipedia.org/wiki/Iran</vt:lpwstr>
      </vt:variant>
      <vt:variant>
        <vt:lpwstr/>
      </vt:variant>
      <vt:variant>
        <vt:i4>2097252</vt:i4>
      </vt:variant>
      <vt:variant>
        <vt:i4>66</vt:i4>
      </vt:variant>
      <vt:variant>
        <vt:i4>0</vt:i4>
      </vt:variant>
      <vt:variant>
        <vt:i4>5</vt:i4>
      </vt:variant>
      <vt:variant>
        <vt:lpwstr>https://en.wikipedia.org/wiki/Indonesia</vt:lpwstr>
      </vt:variant>
      <vt:variant>
        <vt:lpwstr/>
      </vt:variant>
      <vt:variant>
        <vt:i4>3801192</vt:i4>
      </vt:variant>
      <vt:variant>
        <vt:i4>63</vt:i4>
      </vt:variant>
      <vt:variant>
        <vt:i4>0</vt:i4>
      </vt:variant>
      <vt:variant>
        <vt:i4>5</vt:i4>
      </vt:variant>
      <vt:variant>
        <vt:lpwstr>https://en.wikipedia.org/wiki/Egypt</vt:lpwstr>
      </vt:variant>
      <vt:variant>
        <vt:lpwstr/>
      </vt:variant>
      <vt:variant>
        <vt:i4>4653059</vt:i4>
      </vt:variant>
      <vt:variant>
        <vt:i4>60</vt:i4>
      </vt:variant>
      <vt:variant>
        <vt:i4>0</vt:i4>
      </vt:variant>
      <vt:variant>
        <vt:i4>5</vt:i4>
      </vt:variant>
      <vt:variant>
        <vt:lpwstr>https://en.wikipedia.org/wiki/Bangladesh</vt:lpwstr>
      </vt:variant>
      <vt:variant>
        <vt:lpwstr/>
      </vt:variant>
      <vt:variant>
        <vt:i4>2752599</vt:i4>
      </vt:variant>
      <vt:variant>
        <vt:i4>57</vt:i4>
      </vt:variant>
      <vt:variant>
        <vt:i4>0</vt:i4>
      </vt:variant>
      <vt:variant>
        <vt:i4>5</vt:i4>
      </vt:variant>
      <vt:variant>
        <vt:lpwstr>https://en.wikipedia.org/wiki/Emma_(novel)</vt:lpwstr>
      </vt:variant>
      <vt:variant>
        <vt:lpwstr/>
      </vt:variant>
      <vt:variant>
        <vt:i4>7274514</vt:i4>
      </vt:variant>
      <vt:variant>
        <vt:i4>54</vt:i4>
      </vt:variant>
      <vt:variant>
        <vt:i4>0</vt:i4>
      </vt:variant>
      <vt:variant>
        <vt:i4>5</vt:i4>
      </vt:variant>
      <vt:variant>
        <vt:lpwstr>https://en.wikipedia.org/wiki/Mansfield_Park</vt:lpwstr>
      </vt:variant>
      <vt:variant>
        <vt:lpwstr/>
      </vt:variant>
      <vt:variant>
        <vt:i4>4849668</vt:i4>
      </vt:variant>
      <vt:variant>
        <vt:i4>51</vt:i4>
      </vt:variant>
      <vt:variant>
        <vt:i4>0</vt:i4>
      </vt:variant>
      <vt:variant>
        <vt:i4>5</vt:i4>
      </vt:variant>
      <vt:variant>
        <vt:lpwstr>https://en.wikipedia.org/wiki/Pride_and_Prejudice</vt:lpwstr>
      </vt:variant>
      <vt:variant>
        <vt:lpwstr/>
      </vt:variant>
      <vt:variant>
        <vt:i4>3735677</vt:i4>
      </vt:variant>
      <vt:variant>
        <vt:i4>48</vt:i4>
      </vt:variant>
      <vt:variant>
        <vt:i4>0</vt:i4>
      </vt:variant>
      <vt:variant>
        <vt:i4>5</vt:i4>
      </vt:variant>
      <vt:variant>
        <vt:lpwstr>https://en.wikipedia.org/wiki/Sense_and_Sensibility</vt:lpwstr>
      </vt:variant>
      <vt:variant>
        <vt:lpwstr/>
      </vt:variant>
      <vt:variant>
        <vt:i4>4587557</vt:i4>
      </vt:variant>
      <vt:variant>
        <vt:i4>45</vt:i4>
      </vt:variant>
      <vt:variant>
        <vt:i4>0</vt:i4>
      </vt:variant>
      <vt:variant>
        <vt:i4>5</vt:i4>
      </vt:variant>
      <vt:variant>
        <vt:lpwstr>https://en.wikipedia.org/wiki/On_War</vt:lpwstr>
      </vt:variant>
      <vt:variant>
        <vt:lpwstr/>
      </vt:variant>
      <vt:variant>
        <vt:i4>6094877</vt:i4>
      </vt:variant>
      <vt:variant>
        <vt:i4>42</vt:i4>
      </vt:variant>
      <vt:variant>
        <vt:i4>0</vt:i4>
      </vt:variant>
      <vt:variant>
        <vt:i4>5</vt:i4>
      </vt:variant>
      <vt:variant>
        <vt:lpwstr>https://en.wikipedia.org/wiki/Chauvinism</vt:lpwstr>
      </vt:variant>
      <vt:variant>
        <vt:lpwstr/>
      </vt:variant>
      <vt:variant>
        <vt:i4>1048643</vt:i4>
      </vt:variant>
      <vt:variant>
        <vt:i4>39</vt:i4>
      </vt:variant>
      <vt:variant>
        <vt:i4>0</vt:i4>
      </vt:variant>
      <vt:variant>
        <vt:i4>5</vt:i4>
      </vt:variant>
      <vt:variant>
        <vt:lpwstr>https://en.wikipedia.org/wiki/Bharatiya_Jana_Sangh</vt:lpwstr>
      </vt:variant>
      <vt:variant>
        <vt:lpwstr/>
      </vt:variant>
      <vt:variant>
        <vt:i4>7405594</vt:i4>
      </vt:variant>
      <vt:variant>
        <vt:i4>36</vt:i4>
      </vt:variant>
      <vt:variant>
        <vt:i4>0</vt:i4>
      </vt:variant>
      <vt:variant>
        <vt:i4>5</vt:i4>
      </vt:variant>
      <vt:variant>
        <vt:lpwstr>https://en.wikipedia.org/wiki/Non-zero-sum_game</vt:lpwstr>
      </vt:variant>
      <vt:variant>
        <vt:lpwstr/>
      </vt:variant>
      <vt:variant>
        <vt:i4>4915235</vt:i4>
      </vt:variant>
      <vt:variant>
        <vt:i4>33</vt:i4>
      </vt:variant>
      <vt:variant>
        <vt:i4>0</vt:i4>
      </vt:variant>
      <vt:variant>
        <vt:i4>5</vt:i4>
      </vt:variant>
      <vt:variant>
        <vt:lpwstr>https://en.wikipedia.org/wiki/Pyithu_Hluttaw</vt:lpwstr>
      </vt:variant>
      <vt:variant>
        <vt:lpwstr/>
      </vt:variant>
      <vt:variant>
        <vt:i4>6357008</vt:i4>
      </vt:variant>
      <vt:variant>
        <vt:i4>30</vt:i4>
      </vt:variant>
      <vt:variant>
        <vt:i4>0</vt:i4>
      </vt:variant>
      <vt:variant>
        <vt:i4>5</vt:i4>
      </vt:variant>
      <vt:variant>
        <vt:lpwstr>https://en.wikipedia.org/wiki/Amyotha_Hluttaw</vt:lpwstr>
      </vt:variant>
      <vt:variant>
        <vt:lpwstr/>
      </vt:variant>
      <vt:variant>
        <vt:i4>3014663</vt:i4>
      </vt:variant>
      <vt:variant>
        <vt:i4>27</vt:i4>
      </vt:variant>
      <vt:variant>
        <vt:i4>0</vt:i4>
      </vt:variant>
      <vt:variant>
        <vt:i4>5</vt:i4>
      </vt:variant>
      <vt:variant>
        <vt:lpwstr>https://www.marxists.org/reference/archive/mao/selected-works/volume-9/mswv9_63.htm</vt:lpwstr>
      </vt:variant>
      <vt:variant>
        <vt:lpwstr/>
      </vt:variant>
      <vt:variant>
        <vt:i4>7798840</vt:i4>
      </vt:variant>
      <vt:variant>
        <vt:i4>24</vt:i4>
      </vt:variant>
      <vt:variant>
        <vt:i4>0</vt:i4>
      </vt:variant>
      <vt:variant>
        <vt:i4>5</vt:i4>
      </vt:variant>
      <vt:variant>
        <vt:lpwstr>https://en.wikipedia.org/wiki/Joint_Security_Area</vt:lpwstr>
      </vt:variant>
      <vt:variant>
        <vt:lpwstr/>
      </vt:variant>
      <vt:variant>
        <vt:i4>6094849</vt:i4>
      </vt:variant>
      <vt:variant>
        <vt:i4>21</vt:i4>
      </vt:variant>
      <vt:variant>
        <vt:i4>0</vt:i4>
      </vt:variant>
      <vt:variant>
        <vt:i4>5</vt:i4>
      </vt:variant>
      <vt:variant>
        <vt:lpwstr>https://en.wikipedia.org/wiki/Korean_Armistice_Agreement</vt:lpwstr>
      </vt:variant>
      <vt:variant>
        <vt:lpwstr/>
      </vt:variant>
      <vt:variant>
        <vt:i4>393283</vt:i4>
      </vt:variant>
      <vt:variant>
        <vt:i4>18</vt:i4>
      </vt:variant>
      <vt:variant>
        <vt:i4>0</vt:i4>
      </vt:variant>
      <vt:variant>
        <vt:i4>5</vt:i4>
      </vt:variant>
      <vt:variant>
        <vt:lpwstr>https://en.wikipedia.org/wiki/European_Coal_and_Steel_Community</vt:lpwstr>
      </vt:variant>
      <vt:variant>
        <vt:lpwstr/>
      </vt:variant>
      <vt:variant>
        <vt:i4>393283</vt:i4>
      </vt:variant>
      <vt:variant>
        <vt:i4>15</vt:i4>
      </vt:variant>
      <vt:variant>
        <vt:i4>0</vt:i4>
      </vt:variant>
      <vt:variant>
        <vt:i4>5</vt:i4>
      </vt:variant>
      <vt:variant>
        <vt:lpwstr>https://en.wikipedia.org/wiki/European_Coal_and_Steel_Community</vt:lpwstr>
      </vt:variant>
      <vt:variant>
        <vt:lpwstr/>
      </vt:variant>
      <vt:variant>
        <vt:i4>393283</vt:i4>
      </vt:variant>
      <vt:variant>
        <vt:i4>12</vt:i4>
      </vt:variant>
      <vt:variant>
        <vt:i4>0</vt:i4>
      </vt:variant>
      <vt:variant>
        <vt:i4>5</vt:i4>
      </vt:variant>
      <vt:variant>
        <vt:lpwstr>https://en.wikipedia.org/wiki/European_Coal_and_Steel_Community</vt:lpwstr>
      </vt:variant>
      <vt:variant>
        <vt:lpwstr/>
      </vt:variant>
      <vt:variant>
        <vt:i4>393283</vt:i4>
      </vt:variant>
      <vt:variant>
        <vt:i4>9</vt:i4>
      </vt:variant>
      <vt:variant>
        <vt:i4>0</vt:i4>
      </vt:variant>
      <vt:variant>
        <vt:i4>5</vt:i4>
      </vt:variant>
      <vt:variant>
        <vt:lpwstr>https://en.wikipedia.org/wiki/European_Coal_and_Steel_Community</vt:lpwstr>
      </vt:variant>
      <vt:variant>
        <vt:lpwstr/>
      </vt:variant>
      <vt:variant>
        <vt:i4>1769543</vt:i4>
      </vt:variant>
      <vt:variant>
        <vt:i4>6</vt:i4>
      </vt:variant>
      <vt:variant>
        <vt:i4>0</vt:i4>
      </vt:variant>
      <vt:variant>
        <vt:i4>5</vt:i4>
      </vt:variant>
      <vt:variant>
        <vt:lpwstr>https://en.wikipedia.org/wiki/Council_of_Europe</vt:lpwstr>
      </vt:variant>
      <vt:variant>
        <vt:lpwstr/>
      </vt:variant>
      <vt:variant>
        <vt:i4>2883704</vt:i4>
      </vt:variant>
      <vt:variant>
        <vt:i4>3</vt:i4>
      </vt:variant>
      <vt:variant>
        <vt:i4>0</vt:i4>
      </vt:variant>
      <vt:variant>
        <vt:i4>5</vt:i4>
      </vt:variant>
      <vt:variant>
        <vt:lpwstr>https://en.wikipedia.org/wiki/OECD</vt:lpwstr>
      </vt:variant>
      <vt:variant>
        <vt:lpwstr/>
      </vt:variant>
      <vt:variant>
        <vt:i4>8257584</vt:i4>
      </vt:variant>
      <vt:variant>
        <vt:i4>0</vt:i4>
      </vt:variant>
      <vt:variant>
        <vt:i4>0</vt:i4>
      </vt:variant>
      <vt:variant>
        <vt:i4>5</vt:i4>
      </vt:variant>
      <vt:variant>
        <vt:lpwstr>https://en.wikipedia.org/wiki/Armistice_of_Mudros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mvaviY Áv‡b fv‡jv Kivi Rb¨ KiYxq</dc:title>
  <dc:creator>Dhaka</dc:creator>
  <cp:lastModifiedBy>Hp</cp:lastModifiedBy>
  <cp:revision>5</cp:revision>
  <cp:lastPrinted>2020-06-14T04:02:00Z</cp:lastPrinted>
  <dcterms:created xsi:type="dcterms:W3CDTF">2020-06-13T03:40:00Z</dcterms:created>
  <dcterms:modified xsi:type="dcterms:W3CDTF">2020-06-14T04:03:00Z</dcterms:modified>
</cp:coreProperties>
</file>