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EA" w:rsidRDefault="005C78EA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70.5pt;margin-top:49.5pt;width:470.95pt;height:63.75pt;z-index:-251679232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5C78EA" w:rsidRDefault="005C78EA"/>
    <w:p w:rsidR="005C78EA" w:rsidRDefault="005C78EA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pt;margin-top:24.85pt;width:468pt;height:27.75pt;z-index:251660800" fillcolor="#fde9d9" stroked="f">
            <v:textbox>
              <w:txbxContent>
                <w:p w:rsidR="005C78EA" w:rsidRPr="00763FC2" w:rsidRDefault="005C78EA" w:rsidP="00E21B4C">
                  <w:pPr>
                    <w:rPr>
                      <w:rFonts w:ascii="SutonnyMJ" w:hAnsi="SutonnyMJ" w:cs="SutonnyMJ"/>
                      <w:sz w:val="32"/>
                      <w:szCs w:val="32"/>
                    </w:rPr>
                  </w:pPr>
                  <w:r w:rsidRPr="00763FC2">
                    <w:rPr>
                      <w:rFonts w:ascii="SutonnyMJ" w:hAnsi="SutonnyMJ" w:cs="SutonnyMJ"/>
                      <w:b/>
                      <w:sz w:val="36"/>
                      <w:szCs w:val="32"/>
                      <w:u w:val="single"/>
                    </w:rPr>
                    <w:t>cÖK‡íi bvg t</w:t>
                  </w:r>
                  <w:r w:rsidRPr="00763FC2">
                    <w:rPr>
                      <w:rFonts w:ascii="SutonnyMJ" w:hAnsi="SutonnyMJ" w:cs="SutonnyMJ"/>
                      <w:sz w:val="36"/>
                      <w:szCs w:val="32"/>
                    </w:rPr>
                    <w:t xml:space="preserve"> wRIwe-BDwb‡md K¨vUm cÖKí</w:t>
                  </w:r>
                </w:p>
                <w:p w:rsidR="005C78EA" w:rsidRDefault="005C78EA"/>
              </w:txbxContent>
            </v:textbox>
          </v:shape>
        </w:pict>
      </w:r>
    </w:p>
    <w:p w:rsidR="005C78EA" w:rsidRPr="00763FC2" w:rsidRDefault="005C78EA">
      <w:pPr>
        <w:rPr>
          <w:rFonts w:ascii="SutonnyMJ" w:hAnsi="SutonnyMJ" w:cs="SutonnyMJ"/>
          <w:sz w:val="32"/>
          <w:szCs w:val="32"/>
        </w:rPr>
      </w:pPr>
    </w:p>
    <w:p w:rsidR="005C78EA" w:rsidRDefault="005C78EA">
      <w:r>
        <w:rPr>
          <w:noProof/>
          <w:lang w:val="en-US"/>
        </w:rPr>
        <w:pict>
          <v:shape id="Picture 20" o:spid="_x0000_s1028" type="#_x0000_t75" style="position:absolute;margin-left:66pt;margin-top:196.5pt;width:470.95pt;height:20.25pt;z-index:-251678208;visibility:visible;mso-position-horizontal-relative:page;mso-position-vertical-relative:page" o:allowincell="f">
            <v:imagedata r:id="rId6" o:title="" chromakey="white"/>
            <w10:wrap anchorx="page" anchory="page"/>
          </v:shape>
        </w:pict>
      </w:r>
    </w:p>
    <w:p w:rsidR="005C78EA" w:rsidRDefault="005C78EA">
      <w:r>
        <w:rPr>
          <w:noProof/>
          <w:lang w:val="en-US"/>
        </w:rPr>
        <w:pict>
          <v:shape id="Picture 22" o:spid="_x0000_s1029" type="#_x0000_t75" style="position:absolute;margin-left:67.5pt;margin-top:272.25pt;width:448.5pt;height:26.25pt;z-index:-251676160;visibility:visible;mso-position-horizontal-relative:page;mso-position-vertical-relative:page" o:allowincell="f">
            <v:imagedata r:id="rId7" o:title="" chromakey="white"/>
            <w10:wrap anchorx="page" anchory="page"/>
          </v:shape>
        </w:pict>
      </w:r>
      <w:r>
        <w:rPr>
          <w:noProof/>
          <w:lang w:val="en-US"/>
        </w:rPr>
        <w:pict>
          <v:shape id="Picture 10" o:spid="_x0000_s1030" type="#_x0000_t75" style="position:absolute;margin-left:-14.25pt;margin-top:174.05pt;width:470.95pt;height:107.25pt;z-index:-251674112;visibility:visible" o:allowincell="f">
            <v:imagedata r:id="rId8" o:title=""/>
          </v:shape>
        </w:pict>
      </w:r>
      <w:r>
        <w:rPr>
          <w:noProof/>
          <w:lang w:val="en-US"/>
        </w:rPr>
        <w:pict>
          <v:shape id="Picture 21" o:spid="_x0000_s1031" type="#_x0000_t75" style="position:absolute;margin-left:67.5pt;margin-top:222.75pt;width:385.5pt;height:41.25pt;z-index:-251677184;visibility:visible;mso-position-horizontal-relative:page;mso-position-vertical-relative:page" o:allowincell="f">
            <v:imagedata r:id="rId9" o:title="" chromakey="white"/>
            <w10:wrap anchorx="page" anchory="page"/>
          </v:shape>
        </w:pict>
      </w:r>
      <w:r>
        <w:rPr>
          <w:noProof/>
          <w:lang w:val="en-US"/>
        </w:rPr>
        <w:pict>
          <v:shape id="Picture 23" o:spid="_x0000_s1032" type="#_x0000_t75" style="position:absolute;margin-left:66pt;margin-top:312pt;width:237.75pt;height:46.5pt;z-index:-251675136;visibility:visible;mso-position-horizontal-relative:page;mso-position-vertical-relative:page" o:allowincell="f">
            <v:imagedata r:id="rId10" o:title="" chromakey="white"/>
            <w10:wrap anchorx="page" anchory="page"/>
          </v:shape>
        </w:pict>
      </w:r>
    </w:p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>
      <w:r>
        <w:rPr>
          <w:noProof/>
          <w:lang w:val="en-US"/>
        </w:rPr>
        <w:pict>
          <v:shape id="Picture 11" o:spid="_x0000_s1033" type="#_x0000_t75" style="position:absolute;margin-left:-12pt;margin-top:19.45pt;width:470.95pt;height:17.25pt;z-index:-251673088;visibility:visible" o:allowincell="f">
            <v:imagedata r:id="rId11" o:title=""/>
          </v:shape>
        </w:pict>
      </w:r>
      <w:r>
        <w:rPr>
          <w:noProof/>
          <w:lang w:val="en-US"/>
        </w:rPr>
        <w:pict>
          <v:shape id="Picture 12" o:spid="_x0000_s1034" type="#_x0000_t75" style="position:absolute;margin-left:25.5pt;margin-top:53.95pt;width:180pt;height:12pt;z-index:-251672064;visibility:visible" o:allowincell="f">
            <v:imagedata r:id="rId12" o:title=""/>
          </v:shape>
        </w:pict>
      </w:r>
    </w:p>
    <w:p w:rsidR="005C78EA" w:rsidRDefault="005C78EA"/>
    <w:p w:rsidR="005C78EA" w:rsidRDefault="005C78EA">
      <w:r>
        <w:rPr>
          <w:noProof/>
          <w:lang w:val="en-US"/>
        </w:rPr>
        <w:pict>
          <v:shape id="Picture 13" o:spid="_x0000_s1035" type="#_x0000_t75" style="position:absolute;margin-left:25.5pt;margin-top:21.05pt;width:147.75pt;height:12pt;z-index:-251671040;visibility:visible" o:allowincell="f">
            <v:imagedata r:id="rId13" o:title=""/>
          </v:shape>
        </w:pict>
      </w:r>
    </w:p>
    <w:p w:rsidR="005C78EA" w:rsidRDefault="005C78EA"/>
    <w:p w:rsidR="005C78EA" w:rsidRDefault="005C78EA">
      <w:r>
        <w:rPr>
          <w:noProof/>
          <w:lang w:val="en-US"/>
        </w:rPr>
        <w:pict>
          <v:shape id="Picture 14" o:spid="_x0000_s1036" type="#_x0000_t75" style="position:absolute;margin-left:57.75pt;margin-top:591.7pt;width:470.95pt;height:17.25pt;z-index:-251654656;visibility:visible;mso-position-horizontal-relative:page;mso-position-vertical-relative:page" o:allowincell="f">
            <v:imagedata r:id="rId14" o:title="" chromakey="white"/>
            <w10:wrap anchorx="page" anchory="page"/>
          </v:shape>
        </w:pict>
      </w:r>
    </w:p>
    <w:p w:rsidR="005C78EA" w:rsidRDefault="005C78EA">
      <w:r>
        <w:rPr>
          <w:noProof/>
          <w:lang w:val="en-US"/>
        </w:rPr>
        <w:pict>
          <v:shape id="Picture 15" o:spid="_x0000_s1037" type="#_x0000_t75" style="position:absolute;margin-left:57.75pt;margin-top:615.75pt;width:165pt;height:11.25pt;z-index:-251653632;visibility:visible;mso-position-horizontal-relative:page;mso-position-vertical-relative:page" o:allowincell="f">
            <v:imagedata r:id="rId15" o:title="" chromakey="white"/>
            <w10:wrap anchorx="page" anchory="page"/>
          </v:shape>
        </w:pict>
      </w:r>
    </w:p>
    <w:p w:rsidR="005C78EA" w:rsidRDefault="005C78EA">
      <w:r>
        <w:rPr>
          <w:noProof/>
          <w:lang w:val="en-US"/>
        </w:rPr>
        <w:pict>
          <v:shape id="Picture 18" o:spid="_x0000_s1038" type="#_x0000_t75" style="position:absolute;margin-left:57.75pt;margin-top:646.5pt;width:470.95pt;height:17.25pt;z-index:-251652608;visibility:visible;mso-position-horizontal-relative:page;mso-position-vertical-relative:page" o:allowincell="f">
            <v:imagedata r:id="rId16" o:title="" chromakey="white"/>
            <w10:wrap anchorx="page" anchory="page"/>
          </v:shape>
        </w:pict>
      </w:r>
    </w:p>
    <w:p w:rsidR="005C78EA" w:rsidRDefault="005C78EA">
      <w:r>
        <w:rPr>
          <w:noProof/>
          <w:lang w:val="en-US"/>
        </w:rPr>
        <w:pict>
          <v:shape id="Picture 19" o:spid="_x0000_s1039" type="#_x0000_t75" style="position:absolute;margin-left:57.75pt;margin-top:674.25pt;width:126pt;height:11.25pt;z-index:-251651584;visibility:visible;mso-position-horizontal-relative:page;mso-position-vertical-relative:page" o:allowincell="f">
            <v:imagedata r:id="rId17" o:title="" chromakey="white"/>
            <w10:wrap anchorx="page" anchory="page"/>
          </v:shape>
        </w:pict>
      </w:r>
    </w:p>
    <w:p w:rsidR="005C78EA" w:rsidRDefault="005C78EA"/>
    <w:p w:rsidR="005C78EA" w:rsidRDefault="005C78EA">
      <w:r>
        <w:rPr>
          <w:noProof/>
          <w:lang w:val="en-US"/>
        </w:rPr>
        <w:pict>
          <v:shape id="Picture 31" o:spid="_x0000_s1040" type="#_x0000_t75" style="position:absolute;margin-left:18.65pt;margin-top:150.75pt;width:427.35pt;height:12pt;z-index:-251662848;visibility:visible" o:allowincell="f">
            <v:imagedata r:id="rId18" o:title=""/>
          </v:shape>
        </w:pict>
      </w:r>
      <w:r>
        <w:rPr>
          <w:noProof/>
          <w:lang w:val="en-US"/>
        </w:rPr>
        <w:pict>
          <v:shape id="Picture 30" o:spid="_x0000_s1041" type="#_x0000_t75" style="position:absolute;margin-left:86.15pt;margin-top:204pt;width:6in;height:12pt;z-index:-251663872;visibility:visible;mso-position-horizontal-relative:page;mso-position-vertical-relative:page" o:allowincell="f">
            <v:imagedata r:id="rId19" o:title="" chromakey="white"/>
            <w10:wrap anchorx="page" anchory="page"/>
          </v:shape>
        </w:pict>
      </w:r>
      <w:r>
        <w:rPr>
          <w:noProof/>
          <w:lang w:val="en-US"/>
        </w:rPr>
        <w:pict>
          <v:shape id="Picture 25" o:spid="_x0000_s1042" type="#_x0000_t75" style="position:absolute;margin-left:49.4pt;margin-top:90pt;width:470.95pt;height:26.25pt;z-index:-251668992;visibility:visible;mso-position-horizontal-relative:page;mso-position-vertical-relative:page" o:allowincell="f">
            <v:imagedata r:id="rId20" o:title="" chromakey="white"/>
            <w10:wrap anchorx="page" anchory="page"/>
          </v:shape>
        </w:pict>
      </w:r>
      <w:r>
        <w:rPr>
          <w:noProof/>
          <w:lang w:val="en-US"/>
        </w:rPr>
        <w:pict>
          <v:shape id="Picture 26" o:spid="_x0000_s1043" type="#_x0000_t75" style="position:absolute;margin-left:14.9pt;margin-top:52.5pt;width:205.5pt;height:12pt;z-index:-251667968;visibility:visible" o:allowincell="f">
            <v:imagedata r:id="rId21" o:title=""/>
          </v:shape>
        </w:pict>
      </w:r>
      <w:r>
        <w:rPr>
          <w:noProof/>
          <w:lang w:val="en-US"/>
        </w:rPr>
        <w:pict>
          <v:shape id="Picture 27" o:spid="_x0000_s1044" type="#_x0000_t75" style="position:absolute;margin-left:14.9pt;margin-top:72.75pt;width:203.8pt;height:12pt;z-index:-251666944;visibility:visible" o:allowincell="f">
            <v:imagedata r:id="rId22" o:title=""/>
          </v:shape>
        </w:pict>
      </w:r>
      <w:r>
        <w:rPr>
          <w:noProof/>
          <w:lang w:val="en-US"/>
        </w:rPr>
        <w:pict>
          <v:shape id="Picture 28" o:spid="_x0000_s1045" type="#_x0000_t75" style="position:absolute;margin-left:14.9pt;margin-top:92.25pt;width:296.85pt;height:12pt;z-index:-251665920;visibility:visible" o:allowincell="f">
            <v:imagedata r:id="rId23" o:title=""/>
          </v:shape>
        </w:pict>
      </w:r>
      <w:r>
        <w:rPr>
          <w:noProof/>
          <w:lang w:val="en-US"/>
        </w:rPr>
        <w:pict>
          <v:shape id="Picture 29" o:spid="_x0000_s1046" type="#_x0000_t75" style="position:absolute;margin-left:14.9pt;margin-top:112.5pt;width:357.75pt;height:12pt;z-index:-251664896;visibility:visible" o:allowincell="f">
            <v:imagedata r:id="rId24" o:title=""/>
          </v:shape>
        </w:pict>
      </w:r>
      <w:r>
        <w:rPr>
          <w:noProof/>
          <w:lang w:val="en-US"/>
        </w:rPr>
        <w:pict>
          <v:shape id="Picture 24" o:spid="_x0000_s1047" type="#_x0000_t75" style="position:absolute;margin-left:51.75pt;margin-top:63.75pt;width:470.95pt;height:15pt;z-index:-251670016;visibility:visible;mso-position-horizontal-relative:page;mso-position-vertical-relative:page" o:allowincell="f">
            <v:imagedata r:id="rId25" o:title="" chromakey="white"/>
            <w10:wrap anchorx="page" anchory="page"/>
          </v:shape>
        </w:pict>
      </w:r>
    </w:p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>
      <w:r>
        <w:rPr>
          <w:noProof/>
          <w:lang w:val="en-US"/>
        </w:rPr>
        <w:pict>
          <v:shape id="Picture 32" o:spid="_x0000_s1048" type="#_x0000_t75" style="position:absolute;margin-left:-5.25pt;margin-top:4.9pt;width:470.95pt;height:28.5pt;z-index:-251661824;visibility:visible" o:allowincell="f">
            <v:imagedata r:id="rId26" o:title=""/>
          </v:shape>
        </w:pict>
      </w:r>
      <w:r>
        <w:rPr>
          <w:noProof/>
          <w:lang w:val="en-US"/>
        </w:rPr>
        <w:pict>
          <v:shape id="Picture 34" o:spid="_x0000_s1049" type="#_x0000_t75" style="position:absolute;margin-left:32.25pt;margin-top:59.65pt;width:296.25pt;height:13.5pt;z-index:-251659776;visibility:visible" o:allowincell="f">
            <v:imagedata r:id="rId27" o:title=""/>
          </v:shape>
        </w:pict>
      </w:r>
      <w:r>
        <w:rPr>
          <w:noProof/>
          <w:lang w:val="en-US"/>
        </w:rPr>
        <w:pict>
          <v:shape id="Picture 33" o:spid="_x0000_s1050" type="#_x0000_t75" style="position:absolute;margin-left:32.25pt;margin-top:39.4pt;width:227.6pt;height:13.5pt;z-index:-251660800;visibility:visible" o:allowincell="f">
            <v:imagedata r:id="rId28" o:title=""/>
          </v:shape>
        </w:pict>
      </w:r>
    </w:p>
    <w:p w:rsidR="005C78EA" w:rsidRDefault="005C78EA"/>
    <w:p w:rsidR="005C78EA" w:rsidRDefault="005C78EA"/>
    <w:p w:rsidR="005C78EA" w:rsidRDefault="005C78EA">
      <w:r>
        <w:rPr>
          <w:noProof/>
          <w:lang w:val="en-US"/>
        </w:rPr>
        <w:pict>
          <v:shape id="Picture 36" o:spid="_x0000_s1051" type="#_x0000_t75" style="position:absolute;margin-left:37.5pt;margin-top:51.9pt;width:208.5pt;height:14.25pt;z-index:-251657728;visibility:visible" o:allowincell="f">
            <v:imagedata r:id="rId29" o:title=""/>
          </v:shape>
        </w:pict>
      </w:r>
      <w:r>
        <w:rPr>
          <w:noProof/>
          <w:lang w:val="en-US"/>
        </w:rPr>
        <w:pict>
          <v:shape id="Picture 35" o:spid="_x0000_s1052" type="#_x0000_t75" style="position:absolute;margin-left:0;margin-top:16.65pt;width:470.95pt;height:29.25pt;z-index:-251658752;visibility:visible" o:allowincell="f">
            <v:imagedata r:id="rId30" o:title=""/>
          </v:shape>
        </w:pict>
      </w:r>
    </w:p>
    <w:p w:rsidR="005C78EA" w:rsidRDefault="005C78EA"/>
    <w:p w:rsidR="005C78EA" w:rsidRDefault="005C78EA">
      <w:r>
        <w:rPr>
          <w:noProof/>
          <w:lang w:val="en-US"/>
        </w:rPr>
        <w:pict>
          <v:shape id="Picture 37" o:spid="_x0000_s1053" type="#_x0000_t75" style="position:absolute;margin-left:37.5pt;margin-top:21.25pt;width:209.85pt;height:14.25pt;z-index:-251656704;visibility:visible" o:allowincell="f">
            <v:imagedata r:id="rId31" o:title=""/>
          </v:shape>
        </w:pict>
      </w:r>
    </w:p>
    <w:p w:rsidR="005C78EA" w:rsidRDefault="005C78EA"/>
    <w:p w:rsidR="005C78EA" w:rsidRDefault="005C78EA">
      <w:r>
        <w:rPr>
          <w:noProof/>
          <w:lang w:val="en-US"/>
        </w:rPr>
        <w:pict>
          <v:shape id="Picture 40" o:spid="_x0000_s1054" type="#_x0000_t75" style="position:absolute;margin-left:14.25pt;margin-top:42.05pt;width:99.75pt;height:17.25pt;z-index:-251642368;visibility:visible" o:allowincell="f">
            <v:imagedata r:id="rId32" o:title=""/>
          </v:shape>
        </w:pict>
      </w:r>
      <w:r>
        <w:rPr>
          <w:noProof/>
          <w:lang w:val="en-US"/>
        </w:rPr>
        <w:pict>
          <v:shape id="Picture 46" o:spid="_x0000_s1055" type="#_x0000_t75" style="position:absolute;margin-left:14.25pt;margin-top:162.8pt;width:48.75pt;height:17.25pt;z-index:-251643392;visibility:visible" o:allowincell="f">
            <v:imagedata r:id="rId33" o:title=""/>
          </v:shape>
        </w:pict>
      </w:r>
      <w:r>
        <w:rPr>
          <w:noProof/>
          <w:lang w:val="en-US"/>
        </w:rPr>
        <w:pict>
          <v:shape id="Picture 39" o:spid="_x0000_s1056" type="#_x0000_t75" style="position:absolute;margin-left:14.25pt;margin-top:21.8pt;width:84pt;height:17.25pt;z-index:-251644416;visibility:visible" o:allowincell="f">
            <v:imagedata r:id="rId34" o:title=""/>
          </v:shape>
        </w:pict>
      </w:r>
      <w:r>
        <w:rPr>
          <w:noProof/>
          <w:lang w:val="en-US"/>
        </w:rPr>
        <w:pict>
          <v:shape id="Picture 45" o:spid="_x0000_s1057" type="#_x0000_t75" style="position:absolute;margin-left:14.25pt;margin-top:142.55pt;width:69pt;height:17.25pt;z-index:-251645440;visibility:visible" o:allowincell="f">
            <v:imagedata r:id="rId35" o:title=""/>
          </v:shape>
        </w:pict>
      </w:r>
      <w:r>
        <w:rPr>
          <w:noProof/>
          <w:lang w:val="en-US"/>
        </w:rPr>
        <w:pict>
          <v:shape id="Picture 44" o:spid="_x0000_s1058" type="#_x0000_t75" style="position:absolute;margin-left:14.25pt;margin-top:122.3pt;width:62.7pt;height:17.25pt;z-index:-251646464;visibility:visible" o:allowincell="f">
            <v:imagedata r:id="rId36" o:title=""/>
          </v:shape>
        </w:pict>
      </w:r>
      <w:r>
        <w:rPr>
          <w:noProof/>
          <w:lang w:val="en-US"/>
        </w:rPr>
        <w:pict>
          <v:shape id="Picture 43" o:spid="_x0000_s1059" type="#_x0000_t75" style="position:absolute;margin-left:14.25pt;margin-top:102.05pt;width:47.7pt;height:17.25pt;z-index:-251647488;visibility:visible" o:allowincell="f">
            <v:imagedata r:id="rId37" o:title=""/>
          </v:shape>
        </w:pict>
      </w:r>
      <w:r>
        <w:rPr>
          <w:noProof/>
          <w:lang w:val="en-US"/>
        </w:rPr>
        <w:pict>
          <v:shape id="Picture 42" o:spid="_x0000_s1060" type="#_x0000_t75" style="position:absolute;margin-left:14.25pt;margin-top:81.8pt;width:91.5pt;height:17.25pt;z-index:-251648512;visibility:visible" o:allowincell="f">
            <v:imagedata r:id="rId38" o:title=""/>
          </v:shape>
        </w:pict>
      </w:r>
      <w:r>
        <w:rPr>
          <w:noProof/>
          <w:lang w:val="en-US"/>
        </w:rPr>
        <w:pict>
          <v:shape id="Picture 41" o:spid="_x0000_s1061" type="#_x0000_t75" style="position:absolute;margin-left:14.25pt;margin-top:62.3pt;width:41.75pt;height:17.25pt;z-index:-251649536;visibility:visible" o:allowincell="f">
            <v:imagedata r:id="rId39" o:title=""/>
          </v:shape>
        </w:pict>
      </w:r>
      <w:r>
        <w:rPr>
          <w:noProof/>
          <w:lang w:val="en-US"/>
        </w:rPr>
        <w:pict>
          <v:shape id="Picture 38" o:spid="_x0000_s1062" type="#_x0000_t75" style="position:absolute;margin-left:-9.75pt;margin-top:2.3pt;width:470.95pt;height:15pt;z-index:-251650560;visibility:visible" o:allowincell="f">
            <v:imagedata r:id="rId40" o:title=""/>
          </v:shape>
        </w:pict>
      </w:r>
    </w:p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tbl>
      <w:tblPr>
        <w:tblpPr w:leftFromText="180" w:rightFromText="180" w:vertAnchor="text" w:horzAnchor="margin" w:tblpY="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98"/>
        <w:gridCol w:w="2700"/>
        <w:gridCol w:w="1061"/>
      </w:tblGrid>
      <w:tr w:rsidR="005C78EA" w:rsidRPr="00895012">
        <w:trPr>
          <w:trHeight w:val="360"/>
        </w:trPr>
        <w:tc>
          <w:tcPr>
            <w:tcW w:w="1098" w:type="dxa"/>
            <w:shd w:val="clear" w:color="auto" w:fill="FBD4B4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b/>
                <w:sz w:val="24"/>
                <w:szCs w:val="24"/>
              </w:rPr>
            </w:pPr>
            <w:r w:rsidRPr="00895012">
              <w:rPr>
                <w:rFonts w:ascii="SutonnyMJ" w:hAnsi="SutonnyMJ" w:cs="Vrinda"/>
                <w:b/>
                <w:sz w:val="24"/>
                <w:szCs w:val="24"/>
              </w:rPr>
              <w:t>µwgK bs</w:t>
            </w:r>
          </w:p>
        </w:tc>
        <w:tc>
          <w:tcPr>
            <w:tcW w:w="2700" w:type="dxa"/>
            <w:shd w:val="clear" w:color="auto" w:fill="FBD4B4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b/>
                <w:sz w:val="24"/>
                <w:szCs w:val="24"/>
              </w:rPr>
            </w:pPr>
            <w:r w:rsidRPr="00895012">
              <w:rPr>
                <w:rFonts w:ascii="SutonnyMJ" w:hAnsi="SutonnyMJ" w:cs="Vrinda"/>
                <w:b/>
                <w:sz w:val="24"/>
                <w:szCs w:val="24"/>
              </w:rPr>
              <w:t>cvovi bvg</w:t>
            </w:r>
          </w:p>
        </w:tc>
        <w:tc>
          <w:tcPr>
            <w:tcW w:w="1061" w:type="dxa"/>
            <w:shd w:val="clear" w:color="auto" w:fill="FBD4B4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b/>
                <w:sz w:val="24"/>
                <w:szCs w:val="24"/>
              </w:rPr>
            </w:pPr>
            <w:r w:rsidRPr="00895012">
              <w:rPr>
                <w:rFonts w:ascii="SutonnyMJ" w:hAnsi="SutonnyMJ" w:cs="Vrinda"/>
                <w:b/>
                <w:sz w:val="24"/>
                <w:szCs w:val="24"/>
              </w:rPr>
              <w:t>IqvW© bs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b`xj cvo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nvwi‡ePv</w:t>
            </w:r>
            <w:r w:rsidRPr="00895012">
              <w:rPr>
                <w:rFonts w:ascii="SutonnyMJ" w:hAnsi="SutonnyMJ" w:cs="Vrinda"/>
                <w:szCs w:val="24"/>
              </w:rPr>
              <w:t>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fvBP †Pqvig¨vb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4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cwðg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5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gv÷vi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6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dwKi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7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 xml:space="preserve">KweivR </w:t>
            </w:r>
            <w:r w:rsidRPr="00895012">
              <w:rPr>
                <w:rFonts w:ascii="SutonnyMJ" w:hAnsi="SutonnyMJ" w:cs="Vrinda"/>
                <w:szCs w:val="24"/>
              </w:rPr>
              <w:t>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8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gvPzqv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9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ZvuZxcvov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10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cvMjvUvix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11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KvPvix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12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wVKix</w:t>
            </w:r>
            <w:r w:rsidRPr="00895012">
              <w:rPr>
                <w:rFonts w:ascii="SutonnyMJ" w:hAnsi="SutonnyMJ" w:cs="Vrinda"/>
                <w:szCs w:val="24"/>
              </w:rPr>
              <w:t>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13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cwðg †Nvcvcvov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4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14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wK¬wbK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4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15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¯‹zj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4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16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gqbvKzwo Av`k©cvov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4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617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Dt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5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18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‰e`¨cvov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5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19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‡Zjxcvov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5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20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‡Kv‡Zvqvj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6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21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kvncvov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6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22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miKvi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6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23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WvKNi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6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24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WvsMvcvov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7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25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Av`k©MÖvg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7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26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gvPzqvcvov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7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27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Luvcvov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7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28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gywÝcvov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7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29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SjSwjcvov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7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30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eovBcvov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8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31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ûiKvcvov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8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32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m`©icvov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8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33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bjSzwi cwðg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9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34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bjSzwi DËi 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9</w:t>
            </w:r>
          </w:p>
        </w:tc>
      </w:tr>
      <w:tr w:rsidR="005C78EA" w:rsidRPr="00895012">
        <w:trPr>
          <w:trHeight w:val="317"/>
        </w:trPr>
        <w:tc>
          <w:tcPr>
            <w:tcW w:w="1098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35</w:t>
            </w:r>
          </w:p>
        </w:tc>
        <w:tc>
          <w:tcPr>
            <w:tcW w:w="2700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SutonnyMJ" w:hAnsi="SutonnyMJ" w:cs="Vrinda"/>
                <w:szCs w:val="24"/>
              </w:rPr>
            </w:pPr>
            <w:r>
              <w:rPr>
                <w:rFonts w:ascii="SutonnyMJ" w:hAnsi="SutonnyMJ" w:cs="Vrinda"/>
                <w:szCs w:val="24"/>
              </w:rPr>
              <w:t>emywbqvcvov</w:t>
            </w:r>
          </w:p>
        </w:tc>
        <w:tc>
          <w:tcPr>
            <w:tcW w:w="1061" w:type="dxa"/>
            <w:vAlign w:val="center"/>
          </w:tcPr>
          <w:p w:rsidR="005C78EA" w:rsidRPr="00895012" w:rsidRDefault="005C78EA" w:rsidP="00895012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SutonnyMJ" w:hAnsi="SutonnyMJ" w:cs="Vrinda"/>
                <w:szCs w:val="24"/>
              </w:rPr>
            </w:pPr>
            <w:r w:rsidRPr="00895012">
              <w:rPr>
                <w:rFonts w:ascii="SutonnyMJ" w:hAnsi="SutonnyMJ" w:cs="Vrinda"/>
                <w:szCs w:val="24"/>
              </w:rPr>
              <w:t>9</w:t>
            </w:r>
          </w:p>
        </w:tc>
      </w:tr>
    </w:tbl>
    <w:p w:rsidR="005C78EA" w:rsidRDefault="005C78EA">
      <w:r>
        <w:rPr>
          <w:noProof/>
          <w:lang w:val="en-US"/>
        </w:rPr>
        <w:pict>
          <v:shape id="_x0000_s1063" type="#_x0000_t202" style="position:absolute;margin-left:-11.25pt;margin-top:-7.95pt;width:513pt;height:28.2pt;z-index:251675136;mso-position-horizontal-relative:text;mso-position-vertical-relative:text" fillcolor="#9bbb59" strokecolor="#f2f2f2" strokeweight="3pt">
            <v:shadow on="t" type="perspective" color="#4e6128" opacity=".5" offset="1pt" offset2="-1pt"/>
            <v:textbox>
              <w:txbxContent>
                <w:p w:rsidR="005C78EA" w:rsidRPr="00E73461" w:rsidRDefault="005C78EA" w:rsidP="001E2F19">
                  <w:pPr>
                    <w:rPr>
                      <w:rFonts w:ascii="SutonnyMJ" w:hAnsi="SutonnyMJ"/>
                      <w:b/>
                      <w:sz w:val="28"/>
                      <w:u w:val="single"/>
                    </w:rPr>
                  </w:pPr>
                  <w:r>
                    <w:rPr>
                      <w:rFonts w:ascii="SutonnyMJ" w:hAnsi="SutonnyMJ"/>
                      <w:b/>
                      <w:sz w:val="28"/>
                      <w:u w:val="single"/>
                    </w:rPr>
                    <w:t xml:space="preserve">K¨vUm cªK‡íi AvIZvq </w:t>
                  </w:r>
                  <w:r>
                    <w:rPr>
                      <w:rFonts w:ascii="SutonnyMJ" w:hAnsi="SutonnyMJ" w:cs="Vrinda"/>
                      <w:b/>
                      <w:color w:val="FFFFFF"/>
                      <w:sz w:val="36"/>
                      <w:u w:val="single"/>
                    </w:rPr>
                    <w:t>evnvwMjx</w:t>
                  </w:r>
                  <w:r w:rsidRPr="00895012">
                    <w:rPr>
                      <w:rFonts w:ascii="SutonnyMJ" w:hAnsi="SutonnyMJ"/>
                      <w:b/>
                      <w:color w:val="FFFFFF"/>
                      <w:sz w:val="36"/>
                      <w:u w:val="single"/>
                    </w:rPr>
                    <w:t xml:space="preserve"> BDwbq‡b</w:t>
                  </w:r>
                  <w:r w:rsidRPr="00F82CEC">
                    <w:rPr>
                      <w:rFonts w:ascii="SutonnyMJ" w:hAnsi="SutonnyMJ"/>
                      <w:b/>
                      <w:sz w:val="36"/>
                      <w:u w:val="single"/>
                    </w:rPr>
                    <w:t xml:space="preserve"> </w:t>
                  </w:r>
                  <w:r>
                    <w:rPr>
                      <w:rFonts w:ascii="SutonnyMJ" w:hAnsi="SutonnyMJ"/>
                      <w:b/>
                      <w:sz w:val="28"/>
                      <w:u w:val="single"/>
                    </w:rPr>
                    <w:t>ev¯Íevqbvaxb cvov mg~‡ni ZvwjKv t</w:t>
                  </w:r>
                </w:p>
                <w:p w:rsidR="005C78EA" w:rsidRDefault="005C78EA"/>
              </w:txbxContent>
            </v:textbox>
          </v:shape>
        </w:pict>
      </w:r>
    </w:p>
    <w:p w:rsidR="005C78EA" w:rsidRDefault="005C78EA"/>
    <w:p w:rsidR="005C78EA" w:rsidRDefault="005C78EA">
      <w:r>
        <w:rPr>
          <w:noProof/>
          <w:lang w:val="en-US"/>
        </w:rPr>
        <w:pict>
          <v:shape id="_x0000_s1064" type="#_x0000_t202" style="position:absolute;margin-left:31.45pt;margin-top:16.75pt;width:232.5pt;height:265.5pt;z-index:251676160" fillcolor="#fabf8f" strokecolor="#f2f2f2" strokeweight="3pt">
            <v:shadow on="t" type="perspective" color="#974706" opacity=".5" offset="1pt" offset2="-1pt"/>
            <v:textbox style="mso-next-textbox:#_x0000_s1064">
              <w:txbxContent>
                <w:p w:rsidR="005C78EA" w:rsidRPr="00F82CEC" w:rsidRDefault="005C78EA">
                  <w:pPr>
                    <w:rPr>
                      <w:rFonts w:ascii="SutonnyMJ" w:hAnsi="SutonnyMJ" w:cs="SutonnyMJ"/>
                      <w:b/>
                      <w:color w:val="002060"/>
                      <w:sz w:val="24"/>
                      <w:szCs w:val="24"/>
                    </w:rPr>
                  </w:pPr>
                  <w:r w:rsidRPr="00F82CEC">
                    <w:rPr>
                      <w:rFonts w:ascii="SutonnyMJ" w:hAnsi="SutonnyMJ" w:cs="SutonnyMJ"/>
                      <w:b/>
                      <w:color w:val="002060"/>
                      <w:sz w:val="28"/>
                      <w:szCs w:val="24"/>
                    </w:rPr>
                    <w:t>cvovmg~‡n Pjgvb Kg©KvÛmg~n</w:t>
                  </w:r>
                  <w:r>
                    <w:rPr>
                      <w:rFonts w:ascii="SutonnyMJ" w:hAnsi="SutonnyMJ" w:cs="SutonnyMJ"/>
                      <w:b/>
                      <w:color w:val="002060"/>
                      <w:sz w:val="28"/>
                      <w:szCs w:val="24"/>
                    </w:rPr>
                    <w:t xml:space="preserve"> </w:t>
                  </w:r>
                  <w:r w:rsidRPr="00F82CEC">
                    <w:rPr>
                      <w:rFonts w:ascii="SutonnyMJ" w:hAnsi="SutonnyMJ" w:cs="SutonnyMJ"/>
                      <w:b/>
                      <w:color w:val="002060"/>
                      <w:sz w:val="28"/>
                      <w:szCs w:val="24"/>
                    </w:rPr>
                    <w:t>t</w:t>
                  </w:r>
                </w:p>
                <w:p w:rsidR="005C78EA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kZfvM †Lvjv RvqMvq cvqLvbv-gy³ cvov †Nvlbv</w:t>
                  </w:r>
                </w:p>
                <w:p w:rsidR="005C78EA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cwieviwfwËK ¯^v¯’¨wewai Dbœq‡bi j‡ÿ¨ m‡PZbZv-g~jK Kvh©µg</w:t>
                  </w:r>
                </w:p>
                <w:p w:rsidR="005C78EA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MY mgv‡e‡ki gva¨‡g wkLb wewbgq</w:t>
                  </w:r>
                </w:p>
                <w:p w:rsidR="005C78EA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AwaKZi wkL‡bi Rb¨ cvov †_‡K cvovq cÖK‡íi Kvh©µg cwi`k©b</w:t>
                  </w:r>
                </w:p>
                <w:p w:rsidR="005C78EA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¯^fve †bZv‡`i `ÿZv Dbœqb</w:t>
                  </w:r>
                </w:p>
                <w:p w:rsidR="005C78EA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mnRj‡f¨ j¨vwUªb DcKib cÖvwßi Rb¨ ¯’vbxq D‡`¨v³v‡`i mv‡_ †hvMv‡hvM ¯’vcb</w:t>
                  </w:r>
                </w:p>
                <w:p w:rsidR="005C78EA" w:rsidRPr="001136E3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  <w:lang w:val="pt-BR"/>
                    </w:rPr>
                  </w:pPr>
                  <w:r w:rsidRPr="001136E3">
                    <w:rPr>
                      <w:rFonts w:ascii="SutonnyMJ" w:hAnsi="SutonnyMJ" w:cs="SutonnyMJ"/>
                      <w:sz w:val="24"/>
                      <w:szCs w:val="24"/>
                      <w:lang w:val="pt-BR"/>
                    </w:rPr>
                    <w:t>¯’vbxq D‡`¨v³v‡`i `ÿZv Dbœqb</w:t>
                  </w:r>
                </w:p>
                <w:p w:rsidR="005C78EA" w:rsidRPr="001136E3" w:rsidRDefault="005C78EA" w:rsidP="00C94783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  <w:lang w:val="pt-BR"/>
                    </w:rPr>
                  </w:pPr>
                  <w:r w:rsidRPr="001136E3">
                    <w:rPr>
                      <w:rFonts w:ascii="SutonnyMJ" w:hAnsi="SutonnyMJ" w:cs="SutonnyMJ"/>
                      <w:sz w:val="24"/>
                      <w:szCs w:val="24"/>
                      <w:lang w:val="pt-BR"/>
                    </w:rPr>
                    <w:t>AwZ `wi`ª‡`i webvg~‡j¨ j¨vwUªb DcKibmn Ab¨vb¨ myweavw` cÖvwßi Rb¨ BDwbqb cwil‡`i mv‡_ †hvMv‡hvM ¯’vcb</w:t>
                  </w:r>
                </w:p>
              </w:txbxContent>
            </v:textbox>
          </v:shape>
        </w:pict>
      </w:r>
    </w:p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>
      <w:r>
        <w:rPr>
          <w:noProof/>
          <w:lang w:val="en-US"/>
        </w:rPr>
        <w:pict>
          <v:shape id="_x0000_s1065" type="#_x0000_t202" style="position:absolute;margin-left:.75pt;margin-top:-3.75pt;width:513pt;height:28.2pt;z-index:251677184" fillcolor="#9bbb59" strokecolor="#f2f2f2" strokeweight="3pt">
            <v:shadow on="t" type="perspective" color="#4e6128" opacity=".5" offset="1pt" offset2="-1pt"/>
            <v:textbox>
              <w:txbxContent>
                <w:p w:rsidR="005C78EA" w:rsidRPr="00E73461" w:rsidRDefault="005C78EA" w:rsidP="00F82CEC">
                  <w:pPr>
                    <w:rPr>
                      <w:rFonts w:ascii="SutonnyMJ" w:hAnsi="SutonnyMJ"/>
                      <w:b/>
                      <w:sz w:val="28"/>
                      <w:u w:val="single"/>
                    </w:rPr>
                  </w:pPr>
                  <w:r>
                    <w:rPr>
                      <w:rFonts w:ascii="SutonnyMJ" w:hAnsi="SutonnyMJ"/>
                      <w:b/>
                      <w:sz w:val="28"/>
                      <w:u w:val="single"/>
                    </w:rPr>
                    <w:t xml:space="preserve">K¨vUm cªK‡íi AvIZvq </w:t>
                  </w:r>
                  <w:r>
                    <w:rPr>
                      <w:rFonts w:ascii="SutonnyMJ" w:hAnsi="SutonnyMJ"/>
                      <w:b/>
                      <w:color w:val="FFFFFF"/>
                      <w:sz w:val="36"/>
                      <w:u w:val="single"/>
                    </w:rPr>
                    <w:t>evnvwMjx</w:t>
                  </w:r>
                  <w:r w:rsidRPr="00895012">
                    <w:rPr>
                      <w:rFonts w:ascii="SutonnyMJ" w:hAnsi="SutonnyMJ"/>
                      <w:b/>
                      <w:color w:val="FFFFFF"/>
                      <w:sz w:val="36"/>
                      <w:u w:val="single"/>
                    </w:rPr>
                    <w:t xml:space="preserve"> BDwbq‡b</w:t>
                  </w:r>
                  <w:r w:rsidRPr="00F82CEC">
                    <w:rPr>
                      <w:rFonts w:ascii="SutonnyMJ" w:hAnsi="SutonnyMJ"/>
                      <w:b/>
                      <w:sz w:val="36"/>
                      <w:u w:val="single"/>
                    </w:rPr>
                    <w:t xml:space="preserve"> </w:t>
                  </w:r>
                  <w:r>
                    <w:rPr>
                      <w:rFonts w:ascii="SutonnyMJ" w:hAnsi="SutonnyMJ"/>
                      <w:b/>
                      <w:sz w:val="28"/>
                      <w:u w:val="single"/>
                    </w:rPr>
                    <w:t>ev¯Íevqbvaxb ¯‹zj mg~‡ni ZvwjKv t</w:t>
                  </w:r>
                </w:p>
                <w:p w:rsidR="005C78EA" w:rsidRDefault="005C78EA" w:rsidP="00F82CEC"/>
              </w:txbxContent>
            </v:textbox>
          </v:shape>
        </w:pict>
      </w:r>
    </w:p>
    <w:tbl>
      <w:tblPr>
        <w:tblpPr w:leftFromText="180" w:rightFromText="180" w:vertAnchor="page" w:horzAnchor="margin" w:tblpY="2101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6"/>
        <w:gridCol w:w="3406"/>
        <w:gridCol w:w="1066"/>
        <w:gridCol w:w="1365"/>
        <w:gridCol w:w="1496"/>
        <w:gridCol w:w="1409"/>
      </w:tblGrid>
      <w:tr w:rsidR="005C78EA" w:rsidRPr="00895012">
        <w:trPr>
          <w:trHeight w:val="330"/>
        </w:trPr>
        <w:tc>
          <w:tcPr>
            <w:tcW w:w="816" w:type="dxa"/>
            <w:vMerge w:val="restart"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color w:val="000000"/>
                <w:sz w:val="24"/>
                <w:szCs w:val="24"/>
              </w:rPr>
              <w:t>µwgK bs</w:t>
            </w:r>
          </w:p>
        </w:tc>
        <w:tc>
          <w:tcPr>
            <w:tcW w:w="3406" w:type="dxa"/>
            <w:vMerge w:val="restart"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color w:val="000000"/>
                <w:sz w:val="24"/>
                <w:szCs w:val="24"/>
              </w:rPr>
              <w:t>cÖv_wgK we`¨vjq mg~‡ni bvg</w:t>
            </w:r>
          </w:p>
        </w:tc>
        <w:tc>
          <w:tcPr>
            <w:tcW w:w="1066" w:type="dxa"/>
            <w:vMerge w:val="restart"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color w:val="000000"/>
                <w:sz w:val="24"/>
                <w:szCs w:val="24"/>
              </w:rPr>
              <w:t>IqvW© bs</w:t>
            </w:r>
          </w:p>
        </w:tc>
        <w:tc>
          <w:tcPr>
            <w:tcW w:w="4270" w:type="dxa"/>
            <w:gridSpan w:val="3"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ev¯ÍevwqZ KvR mg~n</w:t>
            </w:r>
          </w:p>
        </w:tc>
      </w:tr>
      <w:tr w:rsidR="005C78EA" w:rsidRPr="001136E3">
        <w:trPr>
          <w:trHeight w:val="420"/>
        </w:trPr>
        <w:tc>
          <w:tcPr>
            <w:tcW w:w="816" w:type="dxa"/>
            <w:vMerge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3406" w:type="dxa"/>
            <w:vMerge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vMerge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n¨vÛ Iqvwks wWfvBR ˆZix</w:t>
            </w:r>
          </w:p>
        </w:tc>
        <w:tc>
          <w:tcPr>
            <w:tcW w:w="1496" w:type="dxa"/>
            <w:shd w:val="clear" w:color="auto" w:fill="FABF8F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j¨vwUªb ms¯‹vi/c~b:¯’vcb</w:t>
            </w:r>
          </w:p>
        </w:tc>
        <w:tc>
          <w:tcPr>
            <w:tcW w:w="1409" w:type="dxa"/>
            <w:shd w:val="clear" w:color="auto" w:fill="FABF8F"/>
          </w:tcPr>
          <w:p w:rsidR="005C78EA" w:rsidRPr="001136E3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  <w:lang w:val="nl-NL"/>
              </w:rPr>
            </w:pPr>
            <w:r w:rsidRPr="001136E3">
              <w:rPr>
                <w:rFonts w:ascii="SutonnyMJ" w:hAnsi="SutonnyMJ" w:cs="SutonnyMJ"/>
                <w:sz w:val="24"/>
                <w:szCs w:val="24"/>
                <w:lang w:val="nl-NL"/>
              </w:rPr>
              <w:t>÷z‡W›U KvDwÝj m`m¨ msL¨v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340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/>
                <w:sz w:val="24"/>
                <w:szCs w:val="24"/>
              </w:rPr>
              <w:t>`yivKzwU</w:t>
            </w:r>
            <w:r w:rsidRPr="00895012">
              <w:rPr>
                <w:rFonts w:ascii="SutonnyMJ" w:hAnsi="SutonnyMJ" w:cs="SutonnyMJ"/>
                <w:color w:val="000000"/>
                <w:sz w:val="24"/>
                <w:szCs w:val="24"/>
              </w:rPr>
              <w:t xml:space="preserve"> miKvix cÖv_wgK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3406" w:type="dxa"/>
            <w:vAlign w:val="center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`t `yivKzwU</w:t>
            </w:r>
            <w:r w:rsidRPr="00895012">
              <w:rPr>
                <w:rFonts w:ascii="SutonnyMJ" w:hAnsi="SutonnyMJ" w:cs="SutonnyMJ"/>
                <w:sz w:val="24"/>
                <w:szCs w:val="24"/>
              </w:rPr>
              <w:t xml:space="preserve"> miKvix cÖv_wgK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3406" w:type="dxa"/>
            <w:vAlign w:val="center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Dt `yivKzwU gq`vb cvov</w:t>
            </w:r>
            <w:r w:rsidRPr="00895012">
              <w:rPr>
                <w:rFonts w:ascii="SutonnyMJ" w:hAnsi="SutonnyMJ" w:cs="SutonnyMJ"/>
                <w:sz w:val="24"/>
                <w:szCs w:val="24"/>
              </w:rPr>
              <w:t xml:space="preserve"> m</w:t>
            </w:r>
            <w:r>
              <w:rPr>
                <w:rFonts w:ascii="SutonnyMJ" w:hAnsi="SutonnyMJ" w:cs="SutonnyMJ"/>
                <w:sz w:val="24"/>
                <w:szCs w:val="24"/>
              </w:rPr>
              <w:t>t</w:t>
            </w:r>
            <w:r w:rsidRPr="00895012">
              <w:rPr>
                <w:rFonts w:ascii="SutonnyMJ" w:hAnsi="SutonnyMJ" w:cs="SutonnyMJ"/>
                <w:sz w:val="24"/>
                <w:szCs w:val="24"/>
              </w:rPr>
              <w:t xml:space="preserve"> cÖv</w:t>
            </w:r>
            <w:r>
              <w:rPr>
                <w:rFonts w:ascii="SutonnyMJ" w:hAnsi="SutonnyMJ" w:cs="SutonnyMJ"/>
                <w:sz w:val="24"/>
                <w:szCs w:val="24"/>
              </w:rPr>
              <w:t>t</w:t>
            </w:r>
            <w:r w:rsidRPr="00895012">
              <w:rPr>
                <w:rFonts w:ascii="SutonnyMJ" w:hAnsi="SutonnyMJ" w:cs="SutonnyMJ"/>
                <w:sz w:val="24"/>
                <w:szCs w:val="24"/>
              </w:rPr>
              <w:t>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3406" w:type="dxa"/>
            <w:vAlign w:val="center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`t `yivKzwU ‡Nvc</w:t>
            </w:r>
            <w:r w:rsidRPr="00895012">
              <w:rPr>
                <w:rFonts w:ascii="SutonnyMJ" w:hAnsi="SutonnyMJ" w:cs="SutonnyMJ"/>
                <w:sz w:val="24"/>
                <w:szCs w:val="24"/>
              </w:rPr>
              <w:t>vcvov miKvix cÖv_wgK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3406" w:type="dxa"/>
            <w:vAlign w:val="center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bqvbLvj</w:t>
            </w:r>
            <w:r w:rsidRPr="00895012">
              <w:rPr>
                <w:rFonts w:ascii="SutonnyMJ" w:hAnsi="SutonnyMJ" w:cs="SutonnyMJ"/>
                <w:sz w:val="24"/>
                <w:szCs w:val="24"/>
              </w:rPr>
              <w:t xml:space="preserve"> miKvix cÖv_wgK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3406" w:type="dxa"/>
            <w:vAlign w:val="center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`t evnvwMjx emywbqvcvov mt cÖvt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3406" w:type="dxa"/>
            <w:vAlign w:val="center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Dt evnvwMjx WvsMvcvov</w:t>
            </w:r>
            <w:r w:rsidRPr="00895012">
              <w:rPr>
                <w:rFonts w:ascii="SutonnyMJ" w:hAnsi="SutonnyMJ" w:cs="SutonnyMJ"/>
                <w:sz w:val="24"/>
                <w:szCs w:val="24"/>
              </w:rPr>
              <w:t xml:space="preserve"> cÖv_wgK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3406" w:type="dxa"/>
            <w:vAlign w:val="center"/>
          </w:tcPr>
          <w:p w:rsidR="005C78EA" w:rsidRPr="008645B4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  <w:lang w:val="nl-NL"/>
              </w:rPr>
            </w:pPr>
            <w:r w:rsidRPr="008645B4">
              <w:rPr>
                <w:rFonts w:ascii="SutonnyMJ" w:hAnsi="SutonnyMJ" w:cs="SutonnyMJ"/>
                <w:sz w:val="24"/>
                <w:szCs w:val="24"/>
                <w:lang w:val="nl-NL"/>
              </w:rPr>
              <w:t>Dt `yivKzwU D”P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  <w:tr w:rsidR="005C78EA" w:rsidRPr="00895012">
        <w:tc>
          <w:tcPr>
            <w:tcW w:w="816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3406" w:type="dxa"/>
            <w:vAlign w:val="center"/>
          </w:tcPr>
          <w:p w:rsidR="005C78EA" w:rsidRPr="008645B4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  <w:lang w:val="nl-NL"/>
              </w:rPr>
            </w:pPr>
            <w:r w:rsidRPr="008645B4">
              <w:rPr>
                <w:rFonts w:ascii="SutonnyMJ" w:hAnsi="SutonnyMJ" w:cs="SutonnyMJ"/>
                <w:sz w:val="24"/>
                <w:szCs w:val="24"/>
                <w:lang w:val="nl-NL"/>
              </w:rPr>
              <w:t>evnvwMjx NvU D”P we`¨vjq</w:t>
            </w:r>
          </w:p>
        </w:tc>
        <w:tc>
          <w:tcPr>
            <w:tcW w:w="1066" w:type="dxa"/>
            <w:vAlign w:val="bottom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sz w:val="24"/>
                <w:szCs w:val="24"/>
              </w:rPr>
            </w:pPr>
            <w:r>
              <w:rPr>
                <w:rFonts w:ascii="SutonnyMJ" w:hAnsi="SutonnyMJ" w:cs="SutonnyMJ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5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96" w:type="dxa"/>
          </w:tcPr>
          <w:p w:rsidR="005C78EA" w:rsidRPr="00895012" w:rsidRDefault="005C78EA" w:rsidP="00895012">
            <w:pPr>
              <w:spacing w:after="0" w:line="240" w:lineRule="auto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1wU</w:t>
            </w:r>
          </w:p>
        </w:tc>
        <w:tc>
          <w:tcPr>
            <w:tcW w:w="1409" w:type="dxa"/>
          </w:tcPr>
          <w:p w:rsidR="005C78EA" w:rsidRPr="00895012" w:rsidRDefault="005C78EA" w:rsidP="00895012">
            <w:pPr>
              <w:spacing w:after="0" w:line="240" w:lineRule="auto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895012">
              <w:rPr>
                <w:rFonts w:ascii="SutonnyMJ" w:hAnsi="SutonnyMJ" w:cs="SutonnyMJ"/>
                <w:sz w:val="24"/>
                <w:szCs w:val="24"/>
              </w:rPr>
              <w:t>17Rb</w:t>
            </w:r>
          </w:p>
        </w:tc>
      </w:tr>
    </w:tbl>
    <w:p w:rsidR="005C78EA" w:rsidRDefault="005C78EA">
      <w:r>
        <w:rPr>
          <w:noProof/>
          <w:lang w:val="en-US"/>
        </w:rPr>
        <w:pict>
          <v:shape id="_x0000_s1066" type="#_x0000_t202" style="position:absolute;margin-left:36pt;margin-top:235.55pt;width:441.75pt;height:414pt;z-index:251678208;mso-position-horizontal-relative:text;mso-position-vertical-relative:text" fillcolor="#fabf8f" strokecolor="#f2f2f2" strokeweight="3pt">
            <v:shadow on="t" type="perspective" color="#974706" opacity=".5" offset="1pt" offset2="-1pt"/>
            <v:textbox>
              <w:txbxContent>
                <w:p w:rsidR="005C78EA" w:rsidRPr="00F82CEC" w:rsidRDefault="005C78EA" w:rsidP="00F82CEC">
                  <w:pPr>
                    <w:jc w:val="center"/>
                    <w:rPr>
                      <w:rFonts w:ascii="SutonnyMJ" w:hAnsi="SutonnyMJ" w:cs="SutonnyMJ"/>
                      <w:b/>
                      <w:color w:val="002060"/>
                      <w:sz w:val="24"/>
                      <w:szCs w:val="24"/>
                    </w:rPr>
                  </w:pPr>
                  <w:bookmarkStart w:id="0" w:name="_GoBack"/>
                  <w:r>
                    <w:rPr>
                      <w:rFonts w:ascii="SutonnyMJ" w:hAnsi="SutonnyMJ" w:cs="SutonnyMJ"/>
                      <w:b/>
                      <w:color w:val="002060"/>
                      <w:sz w:val="28"/>
                      <w:szCs w:val="24"/>
                    </w:rPr>
                    <w:t xml:space="preserve">¯‹zj </w:t>
                  </w:r>
                  <w:r w:rsidRPr="00F82CEC">
                    <w:rPr>
                      <w:rFonts w:ascii="SutonnyMJ" w:hAnsi="SutonnyMJ" w:cs="SutonnyMJ"/>
                      <w:b/>
                      <w:color w:val="002060"/>
                      <w:sz w:val="28"/>
                      <w:szCs w:val="24"/>
                    </w:rPr>
                    <w:t>mg~‡n Pjgvb Kg©KvÛmg~n</w:t>
                  </w:r>
                  <w:r>
                    <w:rPr>
                      <w:rFonts w:ascii="SutonnyMJ" w:hAnsi="SutonnyMJ" w:cs="SutonnyMJ"/>
                      <w:b/>
                      <w:color w:val="002060"/>
                      <w:sz w:val="28"/>
                      <w:szCs w:val="24"/>
                    </w:rPr>
                    <w:t xml:space="preserve"> </w:t>
                  </w:r>
                  <w:r w:rsidRPr="00F82CEC">
                    <w:rPr>
                      <w:rFonts w:ascii="SutonnyMJ" w:hAnsi="SutonnyMJ" w:cs="SutonnyMJ"/>
                      <w:b/>
                      <w:color w:val="002060"/>
                      <w:sz w:val="28"/>
                      <w:szCs w:val="24"/>
                    </w:rPr>
                    <w:t>t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MÖæc </w:t>
                  </w:r>
                  <w:r w:rsidRPr="00FB48D6">
                    <w:rPr>
                      <w:rFonts w:ascii="SutonnyMJ" w:hAnsi="SutonnyMJ" w:cs="SutonnyMJ"/>
                      <w:sz w:val="24"/>
                      <w:szCs w:val="24"/>
                    </w:rPr>
                    <w:t>n¨vÛ Iqvwks wWfvBR ˆZix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t ¯‹z‡ji wkïiv `jMZfv‡e Avb›`Nb cwi‡e‡k mwVK wbq‡g nvZ †avqvi Af¨vm M‡o †Zv‡j|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FB48D6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j¨vwUªb 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ms¯‹vi/c~b:¯’vcb t my›`i cwi‡e‡k m¦v¯’¨-m¤§Z cvqLvbvi e¨envi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wkÿK/wkÿxKv‡`i welqwfwËK (¯^v¯’¨wewa, mwVK wbq‡g nvZ †avqvi ‡KŠkj, wbivc` cvwbi e¨envi, m¨vwb‡Umb, FZyKvjxb ¯^v¯’¨ cwiPP©v, BZ¨vw`) cÖwkÿb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QvÎ-QvÎx‡`i welqwfwËK (¯^v¯’¨wewa, mwVK wbq‡g nvZ †avqvi ‡KŠkj, wbivc` cvwbi e¨envi, m¨vwb‡Umb, FZyKvjxb ¯^v¯’¨ cwiPP©v, BZ¨vw`) wkÿv cÖ`vb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÷z‡W›U KvDwÝj-‡K Kvh©Kix Kiv  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÷z‡W›U KvDwÝj ¯‹z‡ji cwi‡ek cwi®‹vi-cwi”Qbœ iv‡L, wbqwgZfv‡e j¨vwUªb cwi®‹vi-cwi”Qbœ K‡i, cÖwZwU ‡kÖbxK‡ÿ gqjv AveR©bv †djvi Rb¨ Szwo iv‡L, BZ¨vw`|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QvÎ-QvÎx‡`i g‡a¨ wewfbœ Abyôvb (KzBR / weZK© / iPbv cÖwZ‡hvwMZv, bvwUKv) Ges w`em Drhvc‡ii gva¨‡g welqwfwËK m‡PZbZv e„w× Kiv|</w:t>
                  </w:r>
                </w:p>
                <w:p w:rsidR="005C78EA" w:rsidRDefault="005C78EA" w:rsidP="00332475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÷z‡W›U KvDwÝj Zv‡`i wkLbmg~n ¯^-¯^ cwiev‡i / GjvKvq PP©v K‡i I cÖPvibv Pvjvq| </w:t>
                  </w:r>
                </w:p>
                <w:p w:rsidR="005C78EA" w:rsidRDefault="005C78EA" w:rsidP="00F82CEC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¯‹zj KZ©„cÿ ¯’vcbvmg~n (</w:t>
                  </w:r>
                  <w:r w:rsidRPr="00FB48D6">
                    <w:rPr>
                      <w:rFonts w:ascii="SutonnyMJ" w:hAnsi="SutonnyMJ" w:cs="SutonnyMJ"/>
                      <w:sz w:val="24"/>
                      <w:szCs w:val="24"/>
                    </w:rPr>
                    <w:t>n¨vÛ Iqvwks wWfvBR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, </w:t>
                  </w:r>
                  <w:r w:rsidRPr="00FB48D6">
                    <w:rPr>
                      <w:rFonts w:ascii="SutonnyMJ" w:hAnsi="SutonnyMJ" w:cs="SutonnyMJ"/>
                      <w:sz w:val="24"/>
                      <w:szCs w:val="24"/>
                    </w:rPr>
                    <w:t>j¨vwUªb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, BZ¨vw`) wbqwgZ †givgZ Ges Pvjy ivLvi Rb¨ m‡Pó _v‡K Ges Znwej msMÖn K‡i|</w:t>
                  </w:r>
                  <w:bookmarkEnd w:id="0"/>
                </w:p>
              </w:txbxContent>
            </v:textbox>
          </v:shape>
        </w:pict>
      </w:r>
    </w:p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p w:rsidR="005C78EA" w:rsidRDefault="005C78EA"/>
    <w:sectPr w:rsidR="005C78EA" w:rsidSect="00E87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92AA0"/>
    <w:multiLevelType w:val="hybridMultilevel"/>
    <w:tmpl w:val="04325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FC2"/>
    <w:rsid w:val="00024323"/>
    <w:rsid w:val="000339E3"/>
    <w:rsid w:val="001136E3"/>
    <w:rsid w:val="001A7011"/>
    <w:rsid w:val="001E2F19"/>
    <w:rsid w:val="00204873"/>
    <w:rsid w:val="002B2F24"/>
    <w:rsid w:val="00332475"/>
    <w:rsid w:val="00335CB0"/>
    <w:rsid w:val="004521F4"/>
    <w:rsid w:val="004714FE"/>
    <w:rsid w:val="00587B6F"/>
    <w:rsid w:val="005C78EA"/>
    <w:rsid w:val="00690383"/>
    <w:rsid w:val="006D3851"/>
    <w:rsid w:val="00732EE5"/>
    <w:rsid w:val="007633D7"/>
    <w:rsid w:val="00763FC2"/>
    <w:rsid w:val="00793073"/>
    <w:rsid w:val="00857B02"/>
    <w:rsid w:val="008645B4"/>
    <w:rsid w:val="00895012"/>
    <w:rsid w:val="00942D4F"/>
    <w:rsid w:val="0095700D"/>
    <w:rsid w:val="00966DEB"/>
    <w:rsid w:val="00973821"/>
    <w:rsid w:val="009739FC"/>
    <w:rsid w:val="00986B2C"/>
    <w:rsid w:val="009A7018"/>
    <w:rsid w:val="009C74DE"/>
    <w:rsid w:val="009E0380"/>
    <w:rsid w:val="00AD3CC3"/>
    <w:rsid w:val="00AD4C13"/>
    <w:rsid w:val="00B04871"/>
    <w:rsid w:val="00B47BAA"/>
    <w:rsid w:val="00C23EAA"/>
    <w:rsid w:val="00C94783"/>
    <w:rsid w:val="00CC2EBF"/>
    <w:rsid w:val="00CC799F"/>
    <w:rsid w:val="00D87F2B"/>
    <w:rsid w:val="00DA6A26"/>
    <w:rsid w:val="00DE5484"/>
    <w:rsid w:val="00E00B72"/>
    <w:rsid w:val="00E21B4C"/>
    <w:rsid w:val="00E52FE4"/>
    <w:rsid w:val="00E73461"/>
    <w:rsid w:val="00E873B3"/>
    <w:rsid w:val="00ED3376"/>
    <w:rsid w:val="00F71656"/>
    <w:rsid w:val="00F72867"/>
    <w:rsid w:val="00F808F7"/>
    <w:rsid w:val="00F82CEC"/>
    <w:rsid w:val="00FB4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3B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1B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9478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202</Words>
  <Characters>1156</Characters>
  <Application>Microsoft Office Outlook</Application>
  <DocSecurity>0</DocSecurity>
  <Lines>0</Lines>
  <Paragraphs>0</Paragraphs>
  <ScaleCrop>false</ScaleCrop>
  <Company>&lt;arabianhorse&gt;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zillany</dc:creator>
  <cp:keywords/>
  <dc:description/>
  <cp:lastModifiedBy>User</cp:lastModifiedBy>
  <cp:revision>2</cp:revision>
  <dcterms:created xsi:type="dcterms:W3CDTF">2016-03-01T09:17:00Z</dcterms:created>
  <dcterms:modified xsi:type="dcterms:W3CDTF">2016-03-01T09:17:00Z</dcterms:modified>
</cp:coreProperties>
</file>